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E1463A" w:rsidRPr="00E63ED7" w:rsidRDefault="002E4AB8">
      <w:pPr>
        <w:pStyle w:val="Heading1"/>
        <w:spacing w:before="1200"/>
        <w:rPr>
          <w:lang w:val="sl-SI"/>
        </w:rPr>
      </w:pPr>
      <w:r w:rsidRPr="00E63ED7">
        <w:rPr>
          <w:lang w:val="sl-SI"/>
        </w:rPr>
        <w:t>Kako se z otroki pogovoriti o cepivih proti COVID-19</w:t>
      </w:r>
    </w:p>
    <w:p w14:paraId="19D10E81" w14:textId="463FA14C" w:rsidR="00E1463A" w:rsidRPr="00E63ED7" w:rsidRDefault="002E4AB8">
      <w:pPr>
        <w:pStyle w:val="P68B1DB1-Normal1"/>
        <w:rPr>
          <w:lang w:val="sl-SI"/>
        </w:rPr>
      </w:pPr>
      <w:bookmarkStart w:id="0" w:name="_Hlk81820337"/>
      <w:r w:rsidRPr="00E63ED7">
        <w:rPr>
          <w:lang w:val="sl-SI"/>
        </w:rPr>
        <w:t xml:space="preserve">Zadnjič posodobljeno dne </w:t>
      </w:r>
      <w:r w:rsidR="000E3AC8" w:rsidRPr="00E63ED7">
        <w:rPr>
          <w:lang w:val="sl-SI"/>
        </w:rPr>
        <w:t>8</w:t>
      </w:r>
      <w:r w:rsidRPr="00E63ED7">
        <w:rPr>
          <w:lang w:val="sl-SI"/>
        </w:rPr>
        <w:t xml:space="preserve">. </w:t>
      </w:r>
      <w:r w:rsidR="000E3AC8" w:rsidRPr="00E63ED7">
        <w:rPr>
          <w:lang w:val="sl-SI"/>
        </w:rPr>
        <w:t>avgust</w:t>
      </w:r>
      <w:r w:rsidRPr="00E63ED7">
        <w:rPr>
          <w:lang w:val="sl-SI"/>
        </w:rPr>
        <w:t xml:space="preserve"> 202</w:t>
      </w:r>
      <w:r w:rsidR="000E3AC8" w:rsidRPr="00E63ED7">
        <w:rPr>
          <w:lang w:val="sl-SI"/>
        </w:rPr>
        <w:t>2</w:t>
      </w:r>
    </w:p>
    <w:p w14:paraId="4677D4FE" w14:textId="4638CB8E" w:rsidR="00E1463A" w:rsidRPr="00E63ED7" w:rsidRDefault="000E3AC8" w:rsidP="000E3AC8">
      <w:pPr>
        <w:spacing w:line="257" w:lineRule="auto"/>
        <w:rPr>
          <w:lang w:val="sl-SI"/>
        </w:rPr>
      </w:pPr>
      <w:bookmarkStart w:id="1" w:name="_Hlk80891918"/>
      <w:bookmarkStart w:id="2" w:name="_Hlk81820369"/>
      <w:bookmarkStart w:id="3" w:name="_Hlk81820348"/>
      <w:bookmarkEnd w:id="0"/>
      <w:r w:rsidRPr="00E63ED7">
        <w:rPr>
          <w:rStyle w:val="normaltextrun"/>
          <w:lang w:val="sl-SI"/>
        </w:rPr>
        <w:t>Cepljenje se priporoča tudi za nekatere otroke, ki so stari 6 mesecev do 4 leta, ki imajo zelo oslabljen imunski sistem ali so invalidni, kot tudi za tiste, ki imajo zapletene in/ali več zdravstvenih obolenj, ki povečujejo tveganje za hud potek COVID-19.</w:t>
      </w:r>
      <w:bookmarkEnd w:id="1"/>
      <w:r w:rsidRPr="00E63ED7">
        <w:rPr>
          <w:rStyle w:val="normaltextrun"/>
          <w:lang w:val="sl-SI"/>
        </w:rPr>
        <w:t xml:space="preserve"> </w:t>
      </w:r>
      <w:r w:rsidR="002E4AB8" w:rsidRPr="00E63ED7">
        <w:rPr>
          <w:lang w:val="sl-SI"/>
        </w:rPr>
        <w:t>N</w:t>
      </w:r>
      <w:r w:rsidRPr="00E63ED7">
        <w:rPr>
          <w:lang w:val="sl-SI"/>
        </w:rPr>
        <w:t>aravno</w:t>
      </w:r>
      <w:r w:rsidR="002E4AB8" w:rsidRPr="00E63ED7">
        <w:rPr>
          <w:lang w:val="sl-SI"/>
        </w:rPr>
        <w:t xml:space="preserve"> je, da vašega otroka zanima in, da ima veliko vprašanj o cepivih proti COVID-19. Tukaj boste našli nekaj nasvetov</w:t>
      </w:r>
      <w:r w:rsidRPr="00E63ED7">
        <w:rPr>
          <w:lang w:val="sl-SI"/>
        </w:rPr>
        <w:t xml:space="preserve"> za pomoč</w:t>
      </w:r>
      <w:r w:rsidR="002E4AB8" w:rsidRPr="00E63ED7">
        <w:rPr>
          <w:lang w:val="sl-SI"/>
        </w:rPr>
        <w:t xml:space="preserve"> pri pogovoru z otroki preden in po tem, ko prejmejo cepivo.</w:t>
      </w:r>
    </w:p>
    <w:p w14:paraId="452B2C44" w14:textId="5D0D9092" w:rsidR="00E1463A" w:rsidRPr="00E63ED7" w:rsidRDefault="002E4AB8">
      <w:pPr>
        <w:rPr>
          <w:lang w:val="sl-SI"/>
        </w:rPr>
      </w:pPr>
      <w:r w:rsidRPr="00E63ED7">
        <w:rPr>
          <w:lang w:val="sl-SI"/>
        </w:rPr>
        <w:t>Pomembno je, da z</w:t>
      </w:r>
      <w:r w:rsidR="00D34D0A" w:rsidRPr="00E63ED7">
        <w:rPr>
          <w:lang w:val="sl-SI"/>
        </w:rPr>
        <w:t xml:space="preserve"> zadnjimi</w:t>
      </w:r>
      <w:r w:rsidRPr="00E63ED7">
        <w:rPr>
          <w:lang w:val="sl-SI"/>
        </w:rPr>
        <w:t xml:space="preserve"> </w:t>
      </w:r>
      <w:r w:rsidR="00D34D0A" w:rsidRPr="00E63ED7">
        <w:rPr>
          <w:lang w:val="sl-SI"/>
        </w:rPr>
        <w:t xml:space="preserve">zdravniškimi nasveti, ki jih nudi spletna stran Ministrstva za zdravje in oskrbo starostnikov </w:t>
      </w:r>
      <w:hyperlink r:id="rId10" w:history="1">
        <w:r w:rsidR="00D34D0A" w:rsidRPr="00401FFF">
          <w:rPr>
            <w:rStyle w:val="Hyperlink"/>
            <w:lang w:val="sl-SI"/>
          </w:rPr>
          <w:t>Department of Health and Aged Care</w:t>
        </w:r>
      </w:hyperlink>
      <w:r w:rsidR="00D34D0A" w:rsidRPr="00E63ED7">
        <w:rPr>
          <w:lang w:val="sl-SI"/>
        </w:rPr>
        <w:t xml:space="preserve">. </w:t>
      </w:r>
    </w:p>
    <w:p w14:paraId="6DB800DA" w14:textId="348F91FE" w:rsidR="00E1463A" w:rsidRPr="00E63ED7" w:rsidRDefault="002E4AB8">
      <w:pPr>
        <w:rPr>
          <w:lang w:val="sl-SI"/>
        </w:rPr>
      </w:pPr>
      <w:r w:rsidRPr="00E63ED7">
        <w:rPr>
          <w:lang w:val="sl-SI"/>
        </w:rPr>
        <w:t xml:space="preserve">O vaših skrbeh ali vprašanjih glede cepljenja proti COVID-19 se lahko pogovorite z </w:t>
      </w:r>
      <w:r w:rsidR="00D34D0A" w:rsidRPr="00E63ED7">
        <w:rPr>
          <w:lang w:val="sl-SI"/>
        </w:rPr>
        <w:t xml:space="preserve">ponudnikom imunizacije </w:t>
      </w:r>
      <w:r w:rsidRPr="00E63ED7">
        <w:rPr>
          <w:lang w:val="sl-SI"/>
        </w:rPr>
        <w:t>ali z vašim zdravnikom preden vaš otrok prejme cepivo.</w:t>
      </w:r>
    </w:p>
    <w:p w14:paraId="02E08369" w14:textId="6DE84510" w:rsidR="00D34D0A" w:rsidRPr="00E63ED7" w:rsidRDefault="00D34D0A">
      <w:pPr>
        <w:rPr>
          <w:lang w:val="sl-SI"/>
        </w:rPr>
      </w:pPr>
      <w:r w:rsidRPr="00E63ED7">
        <w:rPr>
          <w:lang w:val="sl-SI"/>
        </w:rPr>
        <w:t>Pomembno je, da poslušate njihove odgovore in razumete morebitne strahove, ki jih imajo glede cepljenja.</w:t>
      </w:r>
    </w:p>
    <w:p w14:paraId="30521277" w14:textId="1E051315" w:rsidR="00E1463A" w:rsidRPr="00E63ED7" w:rsidRDefault="00D34D0A">
      <w:pPr>
        <w:pStyle w:val="ListParagraph"/>
        <w:numPr>
          <w:ilvl w:val="0"/>
          <w:numId w:val="17"/>
        </w:numPr>
        <w:rPr>
          <w:lang w:val="sl-SI"/>
        </w:rPr>
      </w:pPr>
      <w:bookmarkStart w:id="4" w:name="_Hlk81820376"/>
      <w:bookmarkEnd w:id="2"/>
      <w:r w:rsidRPr="00E63ED7">
        <w:rPr>
          <w:lang w:val="sl-SI"/>
        </w:rPr>
        <w:t>P</w:t>
      </w:r>
      <w:r w:rsidR="002E4AB8" w:rsidRPr="00E63ED7">
        <w:rPr>
          <w:lang w:val="sl-SI"/>
        </w:rPr>
        <w:t>ove</w:t>
      </w:r>
      <w:r w:rsidRPr="00E63ED7">
        <w:rPr>
          <w:lang w:val="sl-SI"/>
        </w:rPr>
        <w:t xml:space="preserve">j mi </w:t>
      </w:r>
      <w:r w:rsidR="002E4AB8" w:rsidRPr="00E63ED7">
        <w:rPr>
          <w:lang w:val="sl-SI"/>
        </w:rPr>
        <w:t xml:space="preserve">kaj </w:t>
      </w:r>
      <w:r w:rsidRPr="00E63ED7">
        <w:rPr>
          <w:lang w:val="sl-SI"/>
        </w:rPr>
        <w:t xml:space="preserve">že </w:t>
      </w:r>
      <w:r w:rsidR="002E4AB8" w:rsidRPr="00E63ED7">
        <w:rPr>
          <w:lang w:val="sl-SI"/>
        </w:rPr>
        <w:t xml:space="preserve">veš o cepivu proti COVID-19? </w:t>
      </w:r>
    </w:p>
    <w:p w14:paraId="77A187F3" w14:textId="6F1F978B" w:rsidR="00E1463A" w:rsidRPr="00E63ED7" w:rsidRDefault="002E4AB8" w:rsidP="00D34D0A">
      <w:pPr>
        <w:pStyle w:val="ListParagraph"/>
        <w:numPr>
          <w:ilvl w:val="0"/>
          <w:numId w:val="17"/>
        </w:numPr>
        <w:rPr>
          <w:lang w:val="sl-SI"/>
        </w:rPr>
      </w:pPr>
      <w:r w:rsidRPr="00E63ED7">
        <w:rPr>
          <w:lang w:val="sl-SI"/>
        </w:rPr>
        <w:t xml:space="preserve">Si se že kdaj cepil/a? </w:t>
      </w:r>
    </w:p>
    <w:p w14:paraId="2A059639" w14:textId="15F7BFAA" w:rsidR="00D34D0A" w:rsidRPr="00E63ED7" w:rsidRDefault="00D34D0A" w:rsidP="00D34D0A">
      <w:pPr>
        <w:rPr>
          <w:lang w:val="sl-SI"/>
        </w:rPr>
      </w:pPr>
      <w:r w:rsidRPr="00E63ED7">
        <w:rPr>
          <w:lang w:val="sl-SI"/>
        </w:rPr>
        <w:t>Obstaja možnost, da se je vaš otrok že cepil/a in morda ni bilo tako slabo.</w:t>
      </w:r>
    </w:p>
    <w:p w14:paraId="26DEE994" w14:textId="77777777" w:rsidR="00D34D0A" w:rsidRPr="00E63ED7" w:rsidRDefault="00D34D0A">
      <w:pPr>
        <w:rPr>
          <w:lang w:val="sl-SI"/>
        </w:rPr>
      </w:pPr>
      <w:r w:rsidRPr="00E63ED7">
        <w:rPr>
          <w:lang w:val="sl-SI"/>
        </w:rPr>
        <w:t xml:space="preserve">Razložite iskreno in </w:t>
      </w:r>
      <w:r w:rsidR="002E4AB8" w:rsidRPr="00E63ED7">
        <w:rPr>
          <w:lang w:val="sl-SI"/>
        </w:rPr>
        <w:t>na način, ki je primeren starosti vašega otroka</w:t>
      </w:r>
      <w:r w:rsidRPr="00E63ED7">
        <w:rPr>
          <w:lang w:val="sl-SI"/>
        </w:rPr>
        <w:t xml:space="preserve"> kaj že veste o cepivu proti COVID-19.</w:t>
      </w:r>
    </w:p>
    <w:p w14:paraId="01A71C34" w14:textId="697035AF" w:rsidR="00E1463A" w:rsidRPr="00E63ED7" w:rsidRDefault="00D34D0A">
      <w:pPr>
        <w:rPr>
          <w:lang w:val="sl-SI"/>
        </w:rPr>
      </w:pPr>
      <w:r w:rsidRPr="00E63ED7">
        <w:rPr>
          <w:lang w:val="sl-SI"/>
        </w:rPr>
        <w:t>Zapomnite si, da otroci čustvena stanja prevzemajo od odraslih, zato preveč deljenja strahov morda ni konstruktivno in morda vašega otroka spravi v to, da se počuti nelagodno.</w:t>
      </w:r>
      <w:r w:rsidR="002E4AB8" w:rsidRPr="00E63ED7">
        <w:rPr>
          <w:lang w:val="sl-SI"/>
        </w:rPr>
        <w:t xml:space="preserve"> </w:t>
      </w:r>
    </w:p>
    <w:p w14:paraId="74EE4B84" w14:textId="47588186" w:rsidR="00E1463A" w:rsidRPr="00E63ED7" w:rsidRDefault="002E4AB8">
      <w:pPr>
        <w:rPr>
          <w:lang w:val="sl-SI"/>
        </w:rPr>
      </w:pPr>
      <w:r w:rsidRPr="00E63ED7">
        <w:rPr>
          <w:lang w:val="sl-SI"/>
        </w:rPr>
        <w:t xml:space="preserve">Razložite, da bo zdravnik ali </w:t>
      </w:r>
      <w:r w:rsidR="00D34D0A" w:rsidRPr="00E63ED7">
        <w:rPr>
          <w:lang w:val="sl-SI"/>
        </w:rPr>
        <w:t>medicinski</w:t>
      </w:r>
      <w:r w:rsidRPr="00E63ED7">
        <w:rPr>
          <w:lang w:val="sl-SI"/>
        </w:rPr>
        <w:t xml:space="preserve"> strokovnjak otroka vprašal nekaj vprašanj, da bo vaš otrok v roko</w:t>
      </w:r>
      <w:r w:rsidR="00D34D0A" w:rsidRPr="00E63ED7">
        <w:rPr>
          <w:lang w:val="sl-SI"/>
        </w:rPr>
        <w:t xml:space="preserve"> (ali nogo, če je otrok star 6 mesecev do 5 let), da bo občutil/a majhen pik in, da ga/jo bo na mestu, kjer ga/jo je zbodla </w:t>
      </w:r>
      <w:r w:rsidRPr="00E63ED7">
        <w:rPr>
          <w:lang w:val="sl-SI"/>
        </w:rPr>
        <w:t>igl</w:t>
      </w:r>
      <w:r w:rsidR="00D34D0A" w:rsidRPr="00E63ED7">
        <w:rPr>
          <w:lang w:val="sl-SI"/>
        </w:rPr>
        <w:t xml:space="preserve">a, </w:t>
      </w:r>
      <w:r w:rsidRPr="00E63ED7">
        <w:rPr>
          <w:lang w:val="sl-SI"/>
        </w:rPr>
        <w:t>morda malce bolel</w:t>
      </w:r>
      <w:r w:rsidR="00D34D0A" w:rsidRPr="00E63ED7">
        <w:rPr>
          <w:lang w:val="sl-SI"/>
        </w:rPr>
        <w:t>o</w:t>
      </w:r>
      <w:r w:rsidRPr="00E63ED7">
        <w:rPr>
          <w:lang w:val="sl-SI"/>
        </w:rPr>
        <w:t>. Pomirite svojega otroka</w:t>
      </w:r>
      <w:r w:rsidR="00D34D0A" w:rsidRPr="00E63ED7">
        <w:rPr>
          <w:lang w:val="sl-SI"/>
        </w:rPr>
        <w:t xml:space="preserve"> tako, da mu poveste</w:t>
      </w:r>
      <w:r w:rsidRPr="00E63ED7">
        <w:rPr>
          <w:lang w:val="sl-SI"/>
        </w:rPr>
        <w:t>, da je popolnoma normalno, da ga/jo roka malo boli</w:t>
      </w:r>
      <w:r w:rsidR="00D34D0A" w:rsidRPr="00E63ED7">
        <w:rPr>
          <w:lang w:val="sl-SI"/>
        </w:rPr>
        <w:t xml:space="preserve"> na mestu, kjer ga/jo je zbodla igla in, da to pomeni, da zdravilo deluje</w:t>
      </w:r>
      <w:r w:rsidRPr="00E63ED7">
        <w:rPr>
          <w:lang w:val="sl-SI"/>
        </w:rPr>
        <w:t xml:space="preserve">. </w:t>
      </w:r>
    </w:p>
    <w:p w14:paraId="74D3EBDA" w14:textId="52B1998C" w:rsidR="00E1463A" w:rsidRPr="00E63ED7" w:rsidRDefault="002E4AB8">
      <w:pPr>
        <w:rPr>
          <w:lang w:val="sl-SI"/>
        </w:rPr>
      </w:pPr>
      <w:r w:rsidRPr="00E63ED7">
        <w:rPr>
          <w:lang w:val="sl-SI"/>
        </w:rPr>
        <w:t xml:space="preserve">Če se vam zdi, da je vaš otrok zaskrbljen zaradi cepljenja, </w:t>
      </w:r>
      <w:r w:rsidR="00D34D0A" w:rsidRPr="00E63ED7">
        <w:rPr>
          <w:lang w:val="sl-SI"/>
        </w:rPr>
        <w:t>poskušajte raziskati njegova/njena čustva ali z</w:t>
      </w:r>
      <w:r w:rsidRPr="00E63ED7">
        <w:rPr>
          <w:lang w:val="sl-SI"/>
        </w:rPr>
        <w:t>a nasvet vpraša</w:t>
      </w:r>
      <w:r w:rsidR="00D34D0A" w:rsidRPr="00E63ED7">
        <w:rPr>
          <w:lang w:val="sl-SI"/>
        </w:rPr>
        <w:t>jte</w:t>
      </w:r>
      <w:r w:rsidRPr="00E63ED7">
        <w:rPr>
          <w:lang w:val="sl-SI"/>
        </w:rPr>
        <w:t xml:space="preserve"> svojega zdravnika, če je to potrebno.</w:t>
      </w:r>
    </w:p>
    <w:bookmarkEnd w:id="3"/>
    <w:bookmarkEnd w:id="4"/>
    <w:p w14:paraId="010BF679" w14:textId="73492BF3" w:rsidR="00E1463A" w:rsidRPr="00E63ED7" w:rsidRDefault="002E4AB8">
      <w:pPr>
        <w:pStyle w:val="Heading2"/>
        <w:rPr>
          <w:lang w:val="sl-SI"/>
        </w:rPr>
      </w:pPr>
      <w:r w:rsidRPr="00E63ED7">
        <w:rPr>
          <w:lang w:val="sl-SI"/>
        </w:rPr>
        <w:lastRenderedPageBreak/>
        <w:t>Odgovori</w:t>
      </w:r>
      <w:r w:rsidR="00D34D0A" w:rsidRPr="00E63ED7">
        <w:rPr>
          <w:lang w:val="sl-SI"/>
        </w:rPr>
        <w:t>te</w:t>
      </w:r>
      <w:r w:rsidRPr="00E63ED7">
        <w:rPr>
          <w:lang w:val="sl-SI"/>
        </w:rPr>
        <w:t xml:space="preserve"> na vprašanja</w:t>
      </w:r>
      <w:r w:rsidR="00D34D0A" w:rsidRPr="00E63ED7">
        <w:rPr>
          <w:lang w:val="sl-SI"/>
        </w:rPr>
        <w:t xml:space="preserve"> vašega </w:t>
      </w:r>
      <w:r w:rsidRPr="00E63ED7">
        <w:rPr>
          <w:lang w:val="sl-SI"/>
        </w:rPr>
        <w:t>otrok</w:t>
      </w:r>
      <w:r w:rsidR="00D34D0A" w:rsidRPr="00E63ED7">
        <w:rPr>
          <w:lang w:val="sl-SI"/>
        </w:rPr>
        <w:t>a</w:t>
      </w:r>
    </w:p>
    <w:p w14:paraId="42FB1F34" w14:textId="73E9E4F4" w:rsidR="00E1463A" w:rsidRPr="00E63ED7" w:rsidRDefault="002E4AB8">
      <w:pPr>
        <w:rPr>
          <w:lang w:val="sl-SI"/>
        </w:rPr>
      </w:pPr>
      <w:r w:rsidRPr="00E63ED7">
        <w:rPr>
          <w:lang w:val="sl-SI"/>
        </w:rPr>
        <w:t xml:space="preserve">Imejte pripravljene </w:t>
      </w:r>
      <w:r w:rsidR="00466EF0" w:rsidRPr="00E63ED7">
        <w:rPr>
          <w:lang w:val="sl-SI"/>
        </w:rPr>
        <w:t xml:space="preserve">takšne </w:t>
      </w:r>
      <w:r w:rsidRPr="00E63ED7">
        <w:rPr>
          <w:lang w:val="sl-SI"/>
        </w:rPr>
        <w:t>odgovore na vprašanja, ki jih bo morda zastavil vaš otrok</w:t>
      </w:r>
      <w:r w:rsidR="00466EF0" w:rsidRPr="00E63ED7">
        <w:rPr>
          <w:lang w:val="sl-SI"/>
        </w:rPr>
        <w:t>, ki so otrokom prijazna</w:t>
      </w:r>
      <w:r w:rsidRPr="00E63ED7">
        <w:rPr>
          <w:lang w:val="sl-SI"/>
        </w:rPr>
        <w:t>. Tukaj so nekatera ključna vprašanja in odgovori, kar vam bo morda pomagalo pri tem pogovoru:</w:t>
      </w:r>
    </w:p>
    <w:p w14:paraId="230E4BD7" w14:textId="7B858B40" w:rsidR="00E1463A" w:rsidRPr="00E63ED7" w:rsidRDefault="002E4AB8">
      <w:pPr>
        <w:rPr>
          <w:lang w:val="sl-SI"/>
        </w:rPr>
      </w:pPr>
      <w:r w:rsidRPr="00E63ED7">
        <w:rPr>
          <w:lang w:val="sl-SI"/>
        </w:rPr>
        <w:t xml:space="preserve">Omenite primere iz resničnega življenja, kot so zaščita otrokovih starih staršev </w:t>
      </w:r>
      <w:r w:rsidR="00466EF0" w:rsidRPr="00E63ED7">
        <w:rPr>
          <w:lang w:val="sl-SI"/>
        </w:rPr>
        <w:t>in</w:t>
      </w:r>
      <w:r w:rsidRPr="00E63ED7">
        <w:rPr>
          <w:lang w:val="sl-SI"/>
        </w:rPr>
        <w:t xml:space="preserve"> možnost</w:t>
      </w:r>
      <w:r w:rsidR="00466EF0" w:rsidRPr="00E63ED7">
        <w:rPr>
          <w:lang w:val="sl-SI"/>
        </w:rPr>
        <w:t>i nadaljevanja z dej</w:t>
      </w:r>
      <w:r w:rsidR="00E63ED7" w:rsidRPr="00E63ED7">
        <w:rPr>
          <w:lang w:val="sl-SI"/>
        </w:rPr>
        <w:t>a</w:t>
      </w:r>
      <w:r w:rsidR="00466EF0" w:rsidRPr="00E63ED7">
        <w:rPr>
          <w:lang w:val="sl-SI"/>
        </w:rPr>
        <w:t>vnostmi, kot so hoja v šolo in k timskim športom</w:t>
      </w:r>
      <w:r w:rsidRPr="00E63ED7">
        <w:rPr>
          <w:lang w:val="sl-SI"/>
        </w:rPr>
        <w:t xml:space="preserve">, če mislite, da bo to pomagalo. </w:t>
      </w:r>
    </w:p>
    <w:p w14:paraId="61C8F783" w14:textId="4D1A24D4" w:rsidR="00E1463A" w:rsidRPr="00E63ED7" w:rsidRDefault="002E4AB8">
      <w:pPr>
        <w:rPr>
          <w:lang w:val="sl-SI"/>
        </w:rPr>
      </w:pPr>
      <w:r w:rsidRPr="00E63ED7">
        <w:rPr>
          <w:lang w:val="sl-SI"/>
        </w:rPr>
        <w:t xml:space="preserve">V Avstraliji so </w:t>
      </w:r>
      <w:r w:rsidR="00CA16F6" w:rsidRPr="00E63ED7">
        <w:rPr>
          <w:lang w:val="sl-SI"/>
        </w:rPr>
        <w:t>cepiva</w:t>
      </w:r>
      <w:r w:rsidRPr="00E63ED7">
        <w:rPr>
          <w:lang w:val="sl-SI"/>
        </w:rPr>
        <w:t xml:space="preserve"> temeljito </w:t>
      </w:r>
      <w:r w:rsidR="00CA16F6" w:rsidRPr="00E63ED7">
        <w:rPr>
          <w:lang w:val="sl-SI"/>
        </w:rPr>
        <w:t>testirale agencije</w:t>
      </w:r>
      <w:r w:rsidRPr="00E63ED7">
        <w:rPr>
          <w:lang w:val="sl-SI"/>
        </w:rPr>
        <w:t>, ki zagotavljajo, da so vsa cepiva varna. Ljudem jih ne bi dajali, če ne bi bila varna.</w:t>
      </w:r>
    </w:p>
    <w:p w14:paraId="348B5311" w14:textId="30651AA0" w:rsidR="00E1463A" w:rsidRPr="00E63ED7" w:rsidRDefault="002E4AB8">
      <w:pPr>
        <w:rPr>
          <w:rFonts w:eastAsia="Arial"/>
          <w:lang w:val="sl-SI"/>
        </w:rPr>
      </w:pPr>
      <w:r w:rsidRPr="00E63ED7">
        <w:rPr>
          <w:lang w:val="sl-SI"/>
        </w:rPr>
        <w:t xml:space="preserve">Če se vaš otrok boji igel, </w:t>
      </w:r>
      <w:r w:rsidR="00CA16F6" w:rsidRPr="00E63ED7">
        <w:rPr>
          <w:lang w:val="sl-SI"/>
        </w:rPr>
        <w:t>je pomembna učinkovita predpriprava in tehnike s katerimi otroka zamotite.</w:t>
      </w:r>
    </w:p>
    <w:p w14:paraId="3318EE3F" w14:textId="3FCD7C03" w:rsidR="00E1463A" w:rsidRPr="00E63ED7" w:rsidRDefault="00CA16F6">
      <w:pPr>
        <w:rPr>
          <w:lang w:val="sl-SI"/>
        </w:rPr>
      </w:pPr>
      <w:r w:rsidRPr="00E63ED7">
        <w:rPr>
          <w:lang w:val="sl-SI"/>
        </w:rPr>
        <w:t>Za otroke, ki so stari 5 let ali več, bo m</w:t>
      </w:r>
      <w:r w:rsidR="00735981" w:rsidRPr="00E63ED7">
        <w:rPr>
          <w:lang w:val="sl-SI"/>
        </w:rPr>
        <w:t>orda pomagalo, če obišče</w:t>
      </w:r>
      <w:r w:rsidRPr="00E63ED7">
        <w:rPr>
          <w:lang w:val="sl-SI"/>
        </w:rPr>
        <w:t>te</w:t>
      </w:r>
      <w:r w:rsidR="00735981" w:rsidRPr="00E63ED7">
        <w:rPr>
          <w:lang w:val="sl-SI"/>
        </w:rPr>
        <w:t xml:space="preserve"> manjšo kliniko ali znano lokacijo, kot je lokalna lekarna ali zdravniška ambulanta. Velika območja, kjer je omogočeno cepljenje so lahko glasna z veliko ljudmi, kar</w:t>
      </w:r>
      <w:r w:rsidR="00687359" w:rsidRPr="00E63ED7">
        <w:rPr>
          <w:lang w:val="sl-SI"/>
        </w:rPr>
        <w:t xml:space="preserve"> </w:t>
      </w:r>
      <w:r w:rsidR="00735981" w:rsidRPr="00E63ED7">
        <w:rPr>
          <w:lang w:val="sl-SI"/>
        </w:rPr>
        <w:t>poveča občutek stresa.</w:t>
      </w:r>
      <w:r w:rsidR="002E4AB8" w:rsidRPr="00E63ED7">
        <w:rPr>
          <w:lang w:val="sl-SI"/>
        </w:rPr>
        <w:t xml:space="preserve"> </w:t>
      </w:r>
    </w:p>
    <w:p w14:paraId="491B5D59" w14:textId="2F3B5BE1" w:rsidR="00CA16F6" w:rsidRPr="00E63ED7" w:rsidRDefault="00CA16F6">
      <w:pPr>
        <w:rPr>
          <w:lang w:val="sl-SI"/>
        </w:rPr>
      </w:pPr>
      <w:r w:rsidRPr="00E63ED7">
        <w:rPr>
          <w:lang w:val="sl-SI"/>
        </w:rPr>
        <w:t>S seboj prinesite najljubše igrače ali knjige vašega otroka, da ustvarite pozitivno izkušnjo ali otroka zamotite.</w:t>
      </w:r>
    </w:p>
    <w:p w14:paraId="61E5AF5F" w14:textId="741C0201" w:rsidR="00E1463A" w:rsidRPr="00E63ED7" w:rsidRDefault="002E4AB8">
      <w:pPr>
        <w:pStyle w:val="P68B1DB1-Normal2"/>
        <w:rPr>
          <w:lang w:val="sl-SI"/>
        </w:rPr>
      </w:pPr>
      <w:r w:rsidRPr="00E63ED7">
        <w:rPr>
          <w:lang w:val="sl-SI"/>
        </w:rPr>
        <w:t xml:space="preserve">Svojemu </w:t>
      </w:r>
      <w:r w:rsidR="00CA16F6" w:rsidRPr="00E63ED7">
        <w:rPr>
          <w:lang w:val="sl-SI"/>
        </w:rPr>
        <w:t xml:space="preserve">ponudniku cepljenja </w:t>
      </w:r>
      <w:r w:rsidRPr="00E63ED7">
        <w:rPr>
          <w:lang w:val="sl-SI"/>
        </w:rPr>
        <w:t xml:space="preserve">povejte vnaprej, če se vaš otrok boji igel zato, da si lahko vzamejo dovolj časa in tako zagotovijo, da se ne hiti in, da postopek ni prisiljen. </w:t>
      </w:r>
    </w:p>
    <w:p w14:paraId="3AC8F829" w14:textId="0AB0DDF5" w:rsidR="00E1463A" w:rsidRPr="00E63ED7" w:rsidRDefault="00580E2D">
      <w:pPr>
        <w:rPr>
          <w:lang w:val="sl-SI"/>
        </w:rPr>
      </w:pPr>
      <w:r w:rsidRPr="00E63ED7">
        <w:rPr>
          <w:lang w:val="sl-SI"/>
        </w:rPr>
        <w:t>O</w:t>
      </w:r>
      <w:r w:rsidR="002E4AB8" w:rsidRPr="00E63ED7">
        <w:rPr>
          <w:lang w:val="sl-SI"/>
        </w:rPr>
        <w:t xml:space="preserve">biščete </w:t>
      </w:r>
      <w:r w:rsidRPr="00E63ED7">
        <w:rPr>
          <w:lang w:val="sl-SI"/>
        </w:rPr>
        <w:t xml:space="preserve">lahko </w:t>
      </w:r>
      <w:r w:rsidR="002E4AB8" w:rsidRPr="00E63ED7">
        <w:rPr>
          <w:lang w:val="sl-SI"/>
        </w:rPr>
        <w:t xml:space="preserve">spletno stran od </w:t>
      </w:r>
      <w:r w:rsidRPr="00E63ED7">
        <w:rPr>
          <w:lang w:val="sl-SI"/>
        </w:rPr>
        <w:t>Ministrstva za zdravje in oskrbo starostnikov</w:t>
      </w:r>
      <w:r w:rsidR="00462E86" w:rsidRPr="00E63ED7">
        <w:rPr>
          <w:lang w:val="sl-SI"/>
        </w:rPr>
        <w:t xml:space="preserve"> </w:t>
      </w:r>
      <w:hyperlink r:id="rId11" w:history="1">
        <w:r w:rsidR="00462E86" w:rsidRPr="00401FFF">
          <w:rPr>
            <w:rStyle w:val="Hyperlink"/>
            <w:lang w:val="sl-SI"/>
          </w:rPr>
          <w:t>Department of Health and Aged Care</w:t>
        </w:r>
      </w:hyperlink>
      <w:r w:rsidRPr="00E63ED7">
        <w:rPr>
          <w:lang w:val="sl-SI"/>
        </w:rPr>
        <w:t xml:space="preserve"> na </w:t>
      </w:r>
      <w:hyperlink r:id="rId12" w:history="1">
        <w:r w:rsidRPr="00E63ED7">
          <w:rPr>
            <w:lang w:val="sl-SI"/>
          </w:rPr>
          <w:t>www.health.gov.au</w:t>
        </w:r>
      </w:hyperlink>
      <w:r w:rsidRPr="00E63ED7">
        <w:rPr>
          <w:lang w:val="sl-SI"/>
        </w:rPr>
        <w:t xml:space="preserve"> za več in</w:t>
      </w:r>
      <w:r w:rsidR="002E4AB8" w:rsidRPr="00E63ED7">
        <w:rPr>
          <w:lang w:val="sl-SI"/>
        </w:rPr>
        <w:t xml:space="preserve">formacij o cepivu. </w:t>
      </w:r>
    </w:p>
    <w:p w14:paraId="4AE51FB9" w14:textId="67061857" w:rsidR="00E1463A" w:rsidRPr="00E63ED7" w:rsidRDefault="002E4AB8">
      <w:pPr>
        <w:rPr>
          <w:lang w:val="sl-SI"/>
        </w:rPr>
      </w:pPr>
      <w:r w:rsidRPr="00E63ED7">
        <w:rPr>
          <w:lang w:val="sl-SI"/>
        </w:rPr>
        <w:t>Pokličete lahko tudi nacionalno telefonsko linijo za pomoč pri koronavirusu</w:t>
      </w:r>
      <w:r w:rsidR="00462E86" w:rsidRPr="00E63ED7">
        <w:rPr>
          <w:lang w:val="sl-SI"/>
        </w:rPr>
        <w:t xml:space="preserve"> </w:t>
      </w:r>
      <w:r w:rsidR="008C432D">
        <w:rPr>
          <w:lang w:val="sl-SI"/>
        </w:rPr>
        <w:t>in linijo za pomoč pri cepivih proti</w:t>
      </w:r>
      <w:r w:rsidR="00462E86" w:rsidRPr="00E63ED7">
        <w:rPr>
          <w:lang w:val="sl-SI"/>
        </w:rPr>
        <w:t xml:space="preserve"> COVID-19</w:t>
      </w:r>
      <w:r w:rsidRPr="00E63ED7">
        <w:rPr>
          <w:lang w:val="sl-SI"/>
        </w:rPr>
        <w:t xml:space="preserve"> na </w:t>
      </w:r>
      <w:r w:rsidRPr="00E63ED7">
        <w:rPr>
          <w:b/>
          <w:bCs/>
          <w:lang w:val="sl-SI"/>
        </w:rPr>
        <w:t>1800 020 080</w:t>
      </w:r>
      <w:r w:rsidRPr="00E63ED7">
        <w:rPr>
          <w:lang w:val="sl-SI"/>
        </w:rPr>
        <w:t>.</w:t>
      </w:r>
      <w:r w:rsidR="008C432D">
        <w:rPr>
          <w:lang w:val="sl-SI"/>
        </w:rPr>
        <w:t xml:space="preserve"> Pritisnite možnost 8 za brezplačne storitve tolmačenja.</w:t>
      </w:r>
    </w:p>
    <w:p w14:paraId="0D6696A9" w14:textId="4D4E5A7E" w:rsidR="00E1463A" w:rsidRPr="00E63ED7" w:rsidRDefault="00687359" w:rsidP="00687359">
      <w:pPr>
        <w:spacing w:line="276" w:lineRule="auto"/>
        <w:rPr>
          <w:lang w:val="sl-SI"/>
        </w:rPr>
      </w:pPr>
      <w:r w:rsidRPr="00E63ED7">
        <w:rPr>
          <w:lang w:val="sl-SI"/>
        </w:rPr>
        <w:t xml:space="preserve">Če </w:t>
      </w:r>
      <w:r w:rsidR="00462E86" w:rsidRPr="00E63ED7">
        <w:rPr>
          <w:lang w:val="sl-SI"/>
        </w:rPr>
        <w:t xml:space="preserve">ste gluhi ali imate slušni aparat, lahko pokličete nacionalno službo za posredovanje informacij National Relay Service na </w:t>
      </w:r>
      <w:r w:rsidR="00462E86" w:rsidRPr="00E63ED7">
        <w:rPr>
          <w:b/>
          <w:lang w:val="sl-SI"/>
        </w:rPr>
        <w:t>133 677</w:t>
      </w:r>
      <w:r w:rsidR="00462E86" w:rsidRPr="00E63ED7">
        <w:rPr>
          <w:lang w:val="sl-SI"/>
        </w:rPr>
        <w:t xml:space="preserve">. </w:t>
      </w:r>
    </w:p>
    <w:sectPr w:rsidR="00E1463A" w:rsidRPr="00E63ED7" w:rsidSect="00EB451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2AE00" w14:textId="77777777" w:rsidR="00D357AB" w:rsidRDefault="00D357AB">
      <w:r>
        <w:separator/>
      </w:r>
    </w:p>
  </w:endnote>
  <w:endnote w:type="continuationSeparator" w:id="0">
    <w:p w14:paraId="13D4AA3F" w14:textId="77777777" w:rsidR="00D357AB" w:rsidRDefault="00D357AB">
      <w:r>
        <w:continuationSeparator/>
      </w:r>
    </w:p>
  </w:endnote>
  <w:endnote w:type="continuationNotice" w:id="1">
    <w:p w14:paraId="26E4D958" w14:textId="77777777" w:rsidR="00D357AB" w:rsidRDefault="00D357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Rounded Bold">
    <w:altName w:val="Times New Roman"/>
    <w:panose1 w:val="020B0604020202020204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E1463A" w:rsidRDefault="002E4AB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E1463A" w:rsidRDefault="00E146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E1463A" w:rsidRDefault="002E4AB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21D5AEF4" w:rsidR="00E1463A" w:rsidRDefault="00EB4512" w:rsidP="00EB4512">
    <w:pPr>
      <w:pStyle w:val="Footer"/>
      <w:ind w:left="-91" w:right="357"/>
    </w:pPr>
    <w:r>
      <w:t xml:space="preserve">How to speak to children about COVID-19 vaccines - </w:t>
    </w:r>
    <w:r w:rsidR="00401FFF">
      <w:t>31082022</w:t>
    </w:r>
    <w:r>
      <w:t xml:space="preserve"> - Slovenian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4C8FE496" w:rsidR="00E1463A" w:rsidRDefault="00401FFF">
    <w:pPr>
      <w:tabs>
        <w:tab w:val="right" w:pos="9356"/>
      </w:tabs>
      <w:spacing w:after="0"/>
      <w:ind w:right="-449"/>
    </w:pPr>
    <w:r>
      <w:t>How to speak to children about COVID-19 vaccines - 31082022 - Slovenian</w:t>
    </w:r>
    <w:r w:rsidR="002E4AB8">
      <w:rPr>
        <w:b/>
      </w:rPr>
      <w:tab/>
    </w:r>
  </w:p>
  <w:p w14:paraId="4182253C" w14:textId="77777777" w:rsidR="00EB4512" w:rsidRDefault="00EB4512">
    <w:pPr>
      <w:tabs>
        <w:tab w:val="right" w:pos="9356"/>
      </w:tabs>
      <w:spacing w:after="0"/>
      <w:ind w:right="-449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B675F" w14:textId="77777777" w:rsidR="00D357AB" w:rsidRDefault="00D357AB">
      <w:r>
        <w:separator/>
      </w:r>
    </w:p>
  </w:footnote>
  <w:footnote w:type="continuationSeparator" w:id="0">
    <w:p w14:paraId="6A0CEC16" w14:textId="77777777" w:rsidR="00D357AB" w:rsidRDefault="00D357AB">
      <w:r>
        <w:continuationSeparator/>
      </w:r>
    </w:p>
  </w:footnote>
  <w:footnote w:type="continuationNotice" w:id="1">
    <w:p w14:paraId="38DDCF0F" w14:textId="77777777" w:rsidR="00D357AB" w:rsidRDefault="00D357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0F66B" w14:textId="77777777" w:rsidR="00401FFF" w:rsidRDefault="00401F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E1463A" w:rsidRDefault="002E4AB8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E1463A" w:rsidRDefault="002E4AB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2547261">
    <w:abstractNumId w:val="6"/>
  </w:num>
  <w:num w:numId="2" w16cid:durableId="1257858944">
    <w:abstractNumId w:val="16"/>
  </w:num>
  <w:num w:numId="3" w16cid:durableId="374737282">
    <w:abstractNumId w:val="17"/>
  </w:num>
  <w:num w:numId="4" w16cid:durableId="406078849">
    <w:abstractNumId w:val="11"/>
  </w:num>
  <w:num w:numId="5" w16cid:durableId="1872566695">
    <w:abstractNumId w:val="2"/>
  </w:num>
  <w:num w:numId="6" w16cid:durableId="2125535465">
    <w:abstractNumId w:val="4"/>
  </w:num>
  <w:num w:numId="7" w16cid:durableId="1138450555">
    <w:abstractNumId w:val="3"/>
  </w:num>
  <w:num w:numId="8" w16cid:durableId="907571240">
    <w:abstractNumId w:val="7"/>
  </w:num>
  <w:num w:numId="9" w16cid:durableId="860164304">
    <w:abstractNumId w:val="0"/>
  </w:num>
  <w:num w:numId="10" w16cid:durableId="978069871">
    <w:abstractNumId w:val="12"/>
  </w:num>
  <w:num w:numId="11" w16cid:durableId="1004480709">
    <w:abstractNumId w:val="14"/>
  </w:num>
  <w:num w:numId="12" w16cid:durableId="1353258823">
    <w:abstractNumId w:val="5"/>
  </w:num>
  <w:num w:numId="13" w16cid:durableId="1139765504">
    <w:abstractNumId w:val="1"/>
  </w:num>
  <w:num w:numId="14" w16cid:durableId="642125090">
    <w:abstractNumId w:val="10"/>
  </w:num>
  <w:num w:numId="15" w16cid:durableId="1548372329">
    <w:abstractNumId w:val="8"/>
  </w:num>
  <w:num w:numId="16" w16cid:durableId="1758358754">
    <w:abstractNumId w:val="13"/>
  </w:num>
  <w:num w:numId="17" w16cid:durableId="591283096">
    <w:abstractNumId w:val="9"/>
  </w:num>
  <w:num w:numId="18" w16cid:durableId="6482935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34463"/>
    <w:rsid w:val="000502BF"/>
    <w:rsid w:val="0005137F"/>
    <w:rsid w:val="00055BDF"/>
    <w:rsid w:val="00071F59"/>
    <w:rsid w:val="000A554A"/>
    <w:rsid w:val="000D21AB"/>
    <w:rsid w:val="000E3AC8"/>
    <w:rsid w:val="00127F8E"/>
    <w:rsid w:val="00170AE5"/>
    <w:rsid w:val="001914D6"/>
    <w:rsid w:val="001D2B8A"/>
    <w:rsid w:val="00291B7E"/>
    <w:rsid w:val="002B2667"/>
    <w:rsid w:val="002E4AB8"/>
    <w:rsid w:val="002F3510"/>
    <w:rsid w:val="003424A2"/>
    <w:rsid w:val="00351D0F"/>
    <w:rsid w:val="003A50D6"/>
    <w:rsid w:val="003C6823"/>
    <w:rsid w:val="00401FFF"/>
    <w:rsid w:val="004026EA"/>
    <w:rsid w:val="0041456A"/>
    <w:rsid w:val="00421ED3"/>
    <w:rsid w:val="00423420"/>
    <w:rsid w:val="00462E86"/>
    <w:rsid w:val="00466EF0"/>
    <w:rsid w:val="00471203"/>
    <w:rsid w:val="004E5846"/>
    <w:rsid w:val="005667F7"/>
    <w:rsid w:val="00580E2D"/>
    <w:rsid w:val="005D63B7"/>
    <w:rsid w:val="00615EB8"/>
    <w:rsid w:val="00632BB3"/>
    <w:rsid w:val="00651C29"/>
    <w:rsid w:val="006564FC"/>
    <w:rsid w:val="00666743"/>
    <w:rsid w:val="006800CF"/>
    <w:rsid w:val="00687359"/>
    <w:rsid w:val="006E1838"/>
    <w:rsid w:val="00703903"/>
    <w:rsid w:val="007114DA"/>
    <w:rsid w:val="00735981"/>
    <w:rsid w:val="007A551E"/>
    <w:rsid w:val="007A655D"/>
    <w:rsid w:val="007F05AD"/>
    <w:rsid w:val="007F75E0"/>
    <w:rsid w:val="00807195"/>
    <w:rsid w:val="00840DE3"/>
    <w:rsid w:val="00844273"/>
    <w:rsid w:val="008C432D"/>
    <w:rsid w:val="009314F8"/>
    <w:rsid w:val="00952347"/>
    <w:rsid w:val="00955C51"/>
    <w:rsid w:val="00957CE1"/>
    <w:rsid w:val="00964711"/>
    <w:rsid w:val="00983626"/>
    <w:rsid w:val="009840A5"/>
    <w:rsid w:val="00984419"/>
    <w:rsid w:val="009D224A"/>
    <w:rsid w:val="009E0153"/>
    <w:rsid w:val="009F4399"/>
    <w:rsid w:val="00A13983"/>
    <w:rsid w:val="00A57A73"/>
    <w:rsid w:val="00A66311"/>
    <w:rsid w:val="00A853EE"/>
    <w:rsid w:val="00A86136"/>
    <w:rsid w:val="00AA7404"/>
    <w:rsid w:val="00B015CF"/>
    <w:rsid w:val="00B1716B"/>
    <w:rsid w:val="00B4594C"/>
    <w:rsid w:val="00B70918"/>
    <w:rsid w:val="00B72E5A"/>
    <w:rsid w:val="00B75920"/>
    <w:rsid w:val="00B83EA7"/>
    <w:rsid w:val="00BA384E"/>
    <w:rsid w:val="00C00B47"/>
    <w:rsid w:val="00C33DB7"/>
    <w:rsid w:val="00CA16F6"/>
    <w:rsid w:val="00CB3A96"/>
    <w:rsid w:val="00CE5B14"/>
    <w:rsid w:val="00CE7D4D"/>
    <w:rsid w:val="00CF4122"/>
    <w:rsid w:val="00D21EA9"/>
    <w:rsid w:val="00D34D0A"/>
    <w:rsid w:val="00D357AB"/>
    <w:rsid w:val="00D57350"/>
    <w:rsid w:val="00D85C7C"/>
    <w:rsid w:val="00DC7669"/>
    <w:rsid w:val="00E1463A"/>
    <w:rsid w:val="00E1613B"/>
    <w:rsid w:val="00E24041"/>
    <w:rsid w:val="00E31DCF"/>
    <w:rsid w:val="00E34A41"/>
    <w:rsid w:val="00E63ED7"/>
    <w:rsid w:val="00E87600"/>
    <w:rsid w:val="00E97628"/>
    <w:rsid w:val="00EB4512"/>
    <w:rsid w:val="00EB5230"/>
    <w:rsid w:val="00EC0BAC"/>
    <w:rsid w:val="00EC42DD"/>
    <w:rsid w:val="00EC56A6"/>
    <w:rsid w:val="00EF43D0"/>
    <w:rsid w:val="00F15EBF"/>
    <w:rsid w:val="00F25051"/>
    <w:rsid w:val="00F269B9"/>
    <w:rsid w:val="00F664F9"/>
    <w:rsid w:val="00F82706"/>
    <w:rsid w:val="00F86F06"/>
    <w:rsid w:val="00F8740C"/>
    <w:rsid w:val="00F97D75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401F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S:\Design Files\WIPs\COVID-19\05 COVID-19 Vaccinne New brand files\Fact_Sheet_template\V3\COVID-19_VACCINE_template.dotx</Template>
  <TotalTime>1</TotalTime>
  <Pages>2</Pages>
  <Words>598</Words>
  <Characters>3093</Characters>
  <Application>Microsoft Office Word</Application>
  <DocSecurity>0</DocSecurity>
  <Lines>53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- 31082022 - Slovenian</vt:lpstr>
    </vt:vector>
  </TitlesOfParts>
  <Manager/>
  <Company/>
  <LinksUpToDate>false</LinksUpToDate>
  <CharactersWithSpaces>3679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Slovenian</dc:title>
  <dc:subject>COVID-19 Vaccine</dc:subject>
  <dc:creator>Australian Government</dc:creator>
  <cp:keywords>COVID-19 Vaccine, Disability, Residential Care</cp:keywords>
  <dc:description/>
  <cp:lastModifiedBy>Arnel Zamora</cp:lastModifiedBy>
  <cp:revision>2</cp:revision>
  <cp:lastPrinted>2021-12-10T06:45:00Z</cp:lastPrinted>
  <dcterms:created xsi:type="dcterms:W3CDTF">2022-08-29T16:53:00Z</dcterms:created>
  <dcterms:modified xsi:type="dcterms:W3CDTF">2022-08-29T16:53:00Z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