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A098" w14:textId="77777777" w:rsidR="00990740" w:rsidRPr="00336E20" w:rsidRDefault="00336E20" w:rsidP="00AE187A">
      <w:pPr>
        <w:pStyle w:val="Heading1"/>
        <w:spacing w:before="1200" w:line="276" w:lineRule="auto"/>
        <w:rPr>
          <w:rFonts w:ascii="Monlam Uni OuChan2" w:hAnsi="Monlam Uni OuChan2" w:cs="Monlam Uni OuChan2"/>
        </w:rPr>
      </w:pPr>
      <w:proofErr w:type="spellStart"/>
      <w:r>
        <w:rPr>
          <w:rFonts w:ascii="Monlam Uni OuChan2" w:hAnsi="Monlam Uni OuChan2" w:cs="Monlam Uni OuChan2"/>
          <w:lang w:bidi="bo-CN"/>
        </w:rPr>
        <w:t>བྱིས་པ</w:t>
      </w:r>
      <w:proofErr w:type="spellEnd"/>
      <w:r>
        <w:rPr>
          <w:rFonts w:ascii="Monlam Uni OuChan2" w:hAnsi="Monlam Uni OuChan2" w:cs="Monlam Uni OuChan2"/>
          <w:lang w:bidi="bo-CN"/>
        </w:rPr>
        <w:t>་</w:t>
      </w:r>
      <w:r w:rsidR="004F55FB" w:rsidRPr="00336E20">
        <w:rPr>
          <w:rFonts w:ascii="Monlam Uni OuChan2" w:hAnsi="Monlam Uni OuChan2" w:cs="Monlam Uni OuChan2"/>
          <w:cs/>
          <w:lang w:bidi="bo-CN"/>
        </w:rPr>
        <w:t>ལ་</w:t>
      </w:r>
      <w:r w:rsidR="004F55FB" w:rsidRPr="00336E20">
        <w:rPr>
          <w:rFonts w:ascii="Monlam Uni OuChan2" w:hAnsi="Monlam Uni OuChan2" w:cs="Monlam Uni OuChan2"/>
        </w:rPr>
        <w:t xml:space="preserve"> COVID-19 </w:t>
      </w:r>
      <w:r w:rsidR="004F55FB" w:rsidRPr="00336E20">
        <w:rPr>
          <w:rFonts w:ascii="Monlam Uni OuChan2" w:hAnsi="Monlam Uni OuChan2" w:cs="Monlam Uni OuChan2"/>
          <w:cs/>
          <w:lang w:bidi="bo-CN"/>
        </w:rPr>
        <w:t>ཡི་སྔོན་འགོག་སྨན་ཁབ་སྐོར་ཇི་ལྟར་བྱེད་ནས་བཤད་དགོས་སམ།</w:t>
      </w:r>
    </w:p>
    <w:p w14:paraId="301DBAEA" w14:textId="77777777" w:rsidR="007F7F1B" w:rsidRPr="00336E20" w:rsidRDefault="004F55FB" w:rsidP="00AE187A">
      <w:pPr>
        <w:spacing w:line="276" w:lineRule="auto"/>
        <w:rPr>
          <w:rFonts w:ascii="Monlam Uni OuChan2" w:hAnsi="Monlam Uni OuChan2" w:cs="Monlam Uni OuChan2"/>
          <w:color w:val="3665AE"/>
        </w:rPr>
      </w:pPr>
      <w:bookmarkStart w:id="0" w:name="_Hlk81820337"/>
      <w:r w:rsidRPr="00336E20">
        <w:rPr>
          <w:rFonts w:ascii="Monlam Uni OuChan2" w:hAnsi="Monlam Uni OuChan2" w:cs="Monlam Uni OuChan2"/>
          <w:color w:val="3665AE"/>
          <w:cs/>
          <w:lang w:bidi="bo-CN"/>
        </w:rPr>
        <w:t>གསར་སྒྱུར་ཟིན་དུས་མཐའ་མ།</w:t>
      </w:r>
      <w:r w:rsidRPr="00336E20">
        <w:rPr>
          <w:rFonts w:ascii="Monlam Uni OuChan2" w:hAnsi="Monlam Uni OuChan2" w:cs="Monlam Uni OuChan2"/>
          <w:color w:val="3665AE"/>
        </w:rPr>
        <w:t xml:space="preserve">: </w:t>
      </w:r>
      <w:r w:rsidR="00AE187A" w:rsidRPr="00336E20">
        <w:rPr>
          <w:rFonts w:ascii="Monlam Uni OuChan2" w:hAnsi="Monlam Uni OuChan2" w:cs="Monlam Uni OuChan2"/>
          <w:color w:val="3665AE"/>
          <w:cs/>
          <w:lang w:bidi="bo-CN"/>
        </w:rPr>
        <w:t>༢༠༢༢</w:t>
      </w:r>
      <w:r w:rsidR="00336E20" w:rsidRPr="00336E20">
        <w:rPr>
          <w:rFonts w:ascii="Monlam Uni OuChan2" w:hAnsi="Monlam Uni OuChan2" w:cs="Monlam Uni OuChan2"/>
          <w:color w:val="3665AE"/>
          <w:lang w:bidi="bo-CN"/>
        </w:rPr>
        <w:t xml:space="preserve"> </w:t>
      </w:r>
      <w:r w:rsidR="00AE187A" w:rsidRPr="00336E20">
        <w:rPr>
          <w:rFonts w:ascii="Monlam Uni OuChan2" w:hAnsi="Monlam Uni OuChan2" w:cs="Monlam Uni OuChan2"/>
          <w:color w:val="3665AE"/>
          <w:cs/>
          <w:lang w:bidi="bo-CN"/>
        </w:rPr>
        <w:t>ཕྱི་</w:t>
      </w:r>
      <w:r w:rsidRPr="00336E20">
        <w:rPr>
          <w:rFonts w:ascii="Monlam Uni OuChan2" w:hAnsi="Monlam Uni OuChan2" w:cs="Monlam Uni OuChan2"/>
          <w:color w:val="3665AE"/>
          <w:cs/>
          <w:lang w:bidi="bo-CN"/>
        </w:rPr>
        <w:t>ཟླ་བ</w:t>
      </w:r>
      <w:r w:rsidR="00AE187A" w:rsidRPr="00336E20">
        <w:rPr>
          <w:rFonts w:ascii="Monlam Uni OuChan2" w:hAnsi="Monlam Uni OuChan2" w:cs="Monlam Uni OuChan2"/>
          <w:color w:val="3665AE"/>
          <w:cs/>
          <w:lang w:bidi="bo-CN"/>
        </w:rPr>
        <w:t>རྒྱད་</w:t>
      </w:r>
      <w:r w:rsidRPr="00336E20">
        <w:rPr>
          <w:rFonts w:ascii="Monlam Uni OuChan2" w:hAnsi="Monlam Uni OuChan2" w:cs="Monlam Uni OuChan2"/>
          <w:color w:val="3665AE"/>
          <w:cs/>
          <w:lang w:bidi="bo-CN"/>
        </w:rPr>
        <w:t>པའི་ཚེས་</w:t>
      </w:r>
      <w:r w:rsidRPr="00336E20">
        <w:rPr>
          <w:rFonts w:ascii="Monlam Uni OuChan2" w:hAnsi="Monlam Uni OuChan2" w:cs="Monlam Uni OuChan2"/>
          <w:color w:val="3665AE"/>
        </w:rPr>
        <w:t xml:space="preserve"> </w:t>
      </w:r>
      <w:r w:rsidR="00AE187A" w:rsidRPr="00336E20">
        <w:rPr>
          <w:rFonts w:ascii="Monlam Uni OuChan2" w:hAnsi="Monlam Uni OuChan2" w:cs="Monlam Uni OuChan2"/>
          <w:color w:val="3665AE"/>
          <w:cs/>
          <w:lang w:bidi="bo-CN"/>
        </w:rPr>
        <w:t>༨</w:t>
      </w:r>
      <w:r w:rsidRPr="00336E20">
        <w:rPr>
          <w:rFonts w:ascii="Monlam Uni OuChan2" w:hAnsi="Monlam Uni OuChan2" w:cs="Monlam Uni OuChan2"/>
          <w:color w:val="3665AE"/>
          <w:cs/>
          <w:lang w:bidi="bo-CN"/>
        </w:rPr>
        <w:t>།</w:t>
      </w:r>
    </w:p>
    <w:p w14:paraId="7F9878B9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bookmarkStart w:id="1" w:name="_Hlk80891918"/>
      <w:bookmarkStart w:id="2" w:name="_Hlk81820369"/>
      <w:bookmarkStart w:id="3" w:name="_Hlk81820348"/>
      <w:bookmarkEnd w:id="0"/>
      <w:r w:rsidRPr="00336E20">
        <w:rPr>
          <w:rFonts w:ascii="Monlam Uni OuChan2" w:hAnsi="Monlam Uni OuChan2" w:cs="Monlam Uni OuChan2"/>
          <w:cs/>
          <w:lang w:bidi="bo-CN"/>
        </w:rPr>
        <w:t>སྔོན་འགོག་སྨན་ཁབ་ནི་ལུས་ཟུངས་ནུས་པ་ཧ་ཅང་ཞན་པོ་ཡོད་པའམ་མི་ནུས་པའི་རང་བཞིན་ལྡན་པ།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དེ་བཞིན་</w:t>
      </w:r>
      <w:r w:rsidRPr="00336E20">
        <w:rPr>
          <w:rFonts w:ascii="Monlam Uni OuChan2" w:hAnsi="Monlam Uni OuChan2" w:cs="Monlam Uni OuChan2"/>
        </w:rPr>
        <w:t xml:space="preserve"> COVID-19 </w:t>
      </w:r>
      <w:r w:rsidRPr="00336E20">
        <w:rPr>
          <w:rFonts w:ascii="Monlam Uni OuChan2" w:hAnsi="Monlam Uni OuChan2" w:cs="Monlam Uni OuChan2"/>
          <w:cs/>
          <w:lang w:bidi="bo-CN"/>
        </w:rPr>
        <w:t>ཚབས་ཆེ་ན་བའི་ཉེན་ཚབས་སྤེལ་བའི་འཕྲོད་བསྟེན་དཀའ་ངལ་རྙོག་འཛིང་དང་སྣ་མང་ལྡན་པའི་བྱིས་པ་ལོ་གྲངས་ཟླ་བ་</w:t>
      </w:r>
      <w:r w:rsidRPr="00336E20">
        <w:rPr>
          <w:rFonts w:ascii="Monlam Uni OuChan2" w:hAnsi="Monlam Uni OuChan2" w:cs="Monlam Uni OuChan2"/>
        </w:rPr>
        <w:t xml:space="preserve"> </w:t>
      </w:r>
      <w:r w:rsidR="00336E20">
        <w:rPr>
          <w:rFonts w:ascii="Monlam Uni OuChan2" w:hAnsi="Monlam Uni OuChan2" w:cs="Monlam Uni OuChan2"/>
          <w:lang w:bidi="bo-CN"/>
        </w:rPr>
        <w:t>6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ནས་ལོ་</w:t>
      </w:r>
      <w:r w:rsidRPr="00336E20">
        <w:rPr>
          <w:rFonts w:ascii="Monlam Uni OuChan2" w:hAnsi="Monlam Uni OuChan2" w:cs="Monlam Uni OuChan2"/>
        </w:rPr>
        <w:t xml:space="preserve"> </w:t>
      </w:r>
      <w:r w:rsidR="00336E20">
        <w:rPr>
          <w:rFonts w:ascii="Monlam Uni OuChan2" w:hAnsi="Monlam Uni OuChan2" w:cs="Monlam Uni OuChan2"/>
          <w:lang w:bidi="bo-CN"/>
        </w:rPr>
        <w:t>4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དབར་ཡིན་པ་འགའ་ཤས་ཆེད་ཀྱང་འོས་སྦྱོར་ཞུ་ཡི་ཡོད།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ཁྱེད་ཀྱི་ཕྲུ་གུ་ལ་</w:t>
      </w:r>
      <w:r w:rsidRPr="00336E20">
        <w:rPr>
          <w:rFonts w:ascii="Monlam Uni OuChan2" w:hAnsi="Monlam Uni OuChan2" w:cs="Monlam Uni OuChan2"/>
        </w:rPr>
        <w:t xml:space="preserve"> COVID-19 </w:t>
      </w:r>
      <w:r w:rsidRPr="00336E20">
        <w:rPr>
          <w:rFonts w:ascii="Monlam Uni OuChan2" w:hAnsi="Monlam Uni OuChan2" w:cs="Monlam Uni OuChan2"/>
          <w:cs/>
          <w:lang w:bidi="bo-CN"/>
        </w:rPr>
        <w:t>ཡི་སྔོན་འགོག་སྨན་ཁབ་སྐོར་ཤེས་འདོད་ཆེན་པོ་ཡོད་པ་དང་།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དེའི་སྐོར་གྱི་དྲི་བ་མང་པོ་ཡོད་པ་དེ་རྒྱུན་ལྡན་ཡིན།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འདིར་ཁྱེད་ཀྱི་ཕྲུ་གུ་ལ་སྔོན་འགོག་སྨན་ཁབ་མ་རྒྱག་སྔོན་དང་རྒྱག་པའི་རྗེས་སྐད་ཆ་བཤད་སྐབས་ཕན་ཐོགས་བྱུང་སྲིད་པའི་ལམ་སྟོན་འམ་རྒྱུས་སྟོན་འགའ་ཤས་ཤིག་ཡོད།</w:t>
      </w:r>
    </w:p>
    <w:p w14:paraId="175C499F" w14:textId="52D17F58" w:rsidR="00AE187A" w:rsidRPr="00336E20" w:rsidRDefault="00000000" w:rsidP="00AE187A">
      <w:pPr>
        <w:spacing w:line="276" w:lineRule="auto"/>
        <w:rPr>
          <w:rFonts w:ascii="Monlam Uni OuChan2" w:hAnsi="Monlam Uni OuChan2" w:cs="Monlam Uni OuChan2"/>
        </w:rPr>
      </w:pPr>
      <w:hyperlink r:id="rId10" w:history="1">
        <w:proofErr w:type="spellStart"/>
        <w:r w:rsidR="00695A48">
          <w:rPr>
            <w:rStyle w:val="Hyperlink"/>
            <w:rFonts w:ascii="Monlam Uni OuChan2" w:hAnsi="Monlam Uni OuChan2" w:cs="Monlam Uni OuChan2"/>
          </w:rPr>
          <w:t>འཕྲོད་བསྟེན་ལྷན་ཁང་དང་རྒན་གསོ་ལྟ་སྐྱོང་དྲ་ཚིགས</w:t>
        </w:r>
        <w:proofErr w:type="spellEnd"/>
        <w:r w:rsidR="00695A48">
          <w:rPr>
            <w:rStyle w:val="Hyperlink"/>
            <w:rFonts w:ascii="Monlam Uni OuChan2" w:hAnsi="Monlam Uni OuChan2" w:cs="Monlam Uni OuChan2"/>
          </w:rPr>
          <w:t>་</w:t>
        </w:r>
      </w:hyperlink>
      <w:r w:rsidR="00AE187A" w:rsidRPr="00336E20">
        <w:rPr>
          <w:rFonts w:ascii="Monlam Uni OuChan2" w:hAnsi="Monlam Uni OuChan2" w:cs="Monlam Uni OuChan2"/>
          <w:cs/>
          <w:lang w:bidi="bo-CN"/>
        </w:rPr>
        <w:t>ཐོག་ཐོབ་པའི་སྨན་གྱི་ལམ་སྟོན་གསར་ཤོས་དག་གི་ལྷན་དུས་དང་མཐུན་པ་གནས་རྒྱུ་གལ་ཆེན་པོ་ཡིན།</w:t>
      </w:r>
      <w:r w:rsidR="00AE187A" w:rsidRPr="00336E20">
        <w:rPr>
          <w:rFonts w:ascii="Monlam Uni OuChan2" w:hAnsi="Monlam Uni OuChan2" w:cs="Monlam Uni OuChan2"/>
        </w:rPr>
        <w:t xml:space="preserve"> </w:t>
      </w:r>
    </w:p>
    <w:p w14:paraId="4A810857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ཁྱེད་ཀྱི་ཕྲུ་གུ་ལ་སྔོན་འགོག་སྨན་ཁབ་མ་རྒྱག་གོང་།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ཁྱེད་ལ་</w:t>
      </w:r>
      <w:r w:rsidRPr="00336E20">
        <w:rPr>
          <w:rFonts w:ascii="Monlam Uni OuChan2" w:hAnsi="Monlam Uni OuChan2" w:cs="Monlam Uni OuChan2"/>
        </w:rPr>
        <w:t xml:space="preserve"> COVID-19 </w:t>
      </w:r>
      <w:r w:rsidRPr="00336E20">
        <w:rPr>
          <w:rFonts w:ascii="Monlam Uni OuChan2" w:hAnsi="Monlam Uni OuChan2" w:cs="Monlam Uni OuChan2"/>
          <w:cs/>
          <w:lang w:bidi="bo-CN"/>
        </w:rPr>
        <w:t>ཡི་སྔོན་འགོག་སྨན་ཁབ་སྐོར་གྱི་དྲི་བ་གང་ཡང་ཡོད་རུང་།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ས་སྔོན་འགོག་སྨན་ཁབ་མཁོ་སྤྲོད་པའམ་སྨན་པའི་ལྷན་སེམས་འཁུར་འམ་དྲི་བ་གང་ཡང་གྲོས་བསྡུར་བྱེད་ཆོག</w:t>
      </w:r>
    </w:p>
    <w:p w14:paraId="5329D88E" w14:textId="548C4D42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ཁྱེད་ཀྱི་བྱིས་པའི་བསམ་ཚུལ་དང་ཡ་ལན་དག་ལ་ཉན་ཞིབ་བྱེད་རྒྱུ་དང་།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ོང་ཚོ་ལ་སྔོན་འགོག་སྨན་ཁབ་རྒྱག་རྒྱུའི་ཐད་ཞེད་སྣང་གང་ཡང་ཡོད་པ་དག་ངོས་འཛིན་ཞུ་རྒྱུ་གལ་ཆེན་པོ་ཡིན།</w:t>
      </w:r>
    </w:p>
    <w:p w14:paraId="0765AF75" w14:textId="77777777" w:rsidR="00AE187A" w:rsidRPr="00336E20" w:rsidRDefault="00AE187A" w:rsidP="00AE187A">
      <w:pPr>
        <w:pStyle w:val="ListParagraph"/>
        <w:numPr>
          <w:ilvl w:val="0"/>
          <w:numId w:val="19"/>
        </w:num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ཁྱེད་ཀྱིས་ད་བར་</w:t>
      </w:r>
      <w:r w:rsidRPr="00336E20">
        <w:rPr>
          <w:rFonts w:ascii="Monlam Uni OuChan2" w:hAnsi="Monlam Uni OuChan2" w:cs="Monlam Uni OuChan2"/>
        </w:rPr>
        <w:t xml:space="preserve"> COVID-19 </w:t>
      </w:r>
      <w:r w:rsidRPr="00336E20">
        <w:rPr>
          <w:rFonts w:ascii="Monlam Uni OuChan2" w:hAnsi="Monlam Uni OuChan2" w:cs="Monlam Uni OuChan2"/>
          <w:cs/>
          <w:lang w:bidi="bo-CN"/>
        </w:rPr>
        <w:t>ཡི་སྔོན་འགོག་སྨན་ཁབ་སྐོར་གང་ཤེས་པ་དག་ཕྲན་ལ་བརྗོད།</w:t>
      </w:r>
    </w:p>
    <w:p w14:paraId="6308D63F" w14:textId="77777777" w:rsidR="00AE187A" w:rsidRPr="00336E20" w:rsidRDefault="00AE187A" w:rsidP="00AE187A">
      <w:pPr>
        <w:pStyle w:val="ListParagraph"/>
        <w:numPr>
          <w:ilvl w:val="0"/>
          <w:numId w:val="19"/>
        </w:num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ཁྱེད་ཀྱིས་དེ་སྔ་སྔོན་འགོག་སྨན་ཁབ་ཞིག་རྒྱག་མྱོང་ཡོད་དམ།</w:t>
      </w:r>
    </w:p>
    <w:p w14:paraId="6510184F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ཁྱེད་ཀྱི་བྱིས་པ་ཡིས་དེ་སྔ་སྔོན་འགོག་སྨན་ཁབ་</w:t>
      </w:r>
      <w:proofErr w:type="spellStart"/>
      <w:r w:rsidR="00336E20">
        <w:rPr>
          <w:rFonts w:ascii="Monlam Uni OuChan2" w:hAnsi="Monlam Uni OuChan2" w:cs="Monlam Uni OuChan2"/>
          <w:lang w:bidi="bo-CN"/>
        </w:rPr>
        <w:t>ཞིག</w:t>
      </w:r>
      <w:proofErr w:type="spellEnd"/>
      <w:r w:rsidR="00336E20">
        <w:rPr>
          <w:rFonts w:ascii="Monlam Uni OuChan2" w:hAnsi="Monlam Uni OuChan2" w:cs="Monlam Uni OuChan2"/>
          <w:lang w:bidi="bo-CN"/>
        </w:rPr>
        <w:t>་</w:t>
      </w:r>
      <w:r w:rsidRPr="00336E20">
        <w:rPr>
          <w:rFonts w:ascii="Monlam Uni OuChan2" w:hAnsi="Monlam Uni OuChan2" w:cs="Monlam Uni OuChan2"/>
          <w:cs/>
          <w:lang w:bidi="bo-CN"/>
        </w:rPr>
        <w:t>རྒྱག་ཡོད་པ་དང་དེའི་མྱོང་ཚོར་སྡུག་ཅག་བྱུང་མེད་སྲིད་པ་ཡིན།</w:t>
      </w:r>
    </w:p>
    <w:p w14:paraId="35817E58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ཁྱེད་ཀྱིས་</w:t>
      </w:r>
      <w:r w:rsidRPr="00336E20">
        <w:rPr>
          <w:rFonts w:ascii="Monlam Uni OuChan2" w:hAnsi="Monlam Uni OuChan2" w:cs="Monlam Uni OuChan2"/>
        </w:rPr>
        <w:t xml:space="preserve"> COVID-19 </w:t>
      </w:r>
      <w:r w:rsidRPr="00336E20">
        <w:rPr>
          <w:rFonts w:ascii="Monlam Uni OuChan2" w:hAnsi="Monlam Uni OuChan2" w:cs="Monlam Uni OuChan2"/>
          <w:cs/>
          <w:lang w:bidi="bo-CN"/>
        </w:rPr>
        <w:t>ཡི་སྔོན་འགོག་སྨན་ཁབ་སྐོར་གང་ཤེས་པ་དག་དྲང་བདེན་དང་ལོ་གྲངས་རན་མཚམས་ཐོག་འགྲེལ་བརྗོད་བྱ།</w:t>
      </w:r>
      <w:r w:rsidRPr="00336E20">
        <w:rPr>
          <w:rFonts w:ascii="Monlam Uni OuChan2" w:hAnsi="Monlam Uni OuChan2" w:cs="Monlam Uni OuChan2"/>
        </w:rPr>
        <w:t xml:space="preserve"> </w:t>
      </w:r>
    </w:p>
    <w:p w14:paraId="43D8C22C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བྱིས་པ་རྣམས་ཀྱིས་མི་རྒན་པའི་སར་ནས་སེམས་ཚོར་བརྡ་སྟོན་བླངས་ཀྱི་ཡོད་པ་དྲན་པར་བྱ།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དེས་ན།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ཞེད་སྣང་མང་པོ་མཉམ་སྤྱོད་བྱེད་རྒྱུ་ཕན་ཐོགས་མེད་པ་དང་།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ཁྱེད་ཀྱི་བྱིས་པ་ལ་སྟབས་མི་བདེ་བ་ཚོར་བ་བཟོས་སྲིད་པ་ཡིན།</w:t>
      </w:r>
      <w:r w:rsidRPr="00336E20">
        <w:rPr>
          <w:rFonts w:ascii="Monlam Uni OuChan2" w:hAnsi="Monlam Uni OuChan2" w:cs="Monlam Uni OuChan2"/>
        </w:rPr>
        <w:t xml:space="preserve"> </w:t>
      </w:r>
    </w:p>
    <w:p w14:paraId="6D9DE168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lastRenderedPageBreak/>
        <w:t>ཁྱེད་ཀྱི་བྱིས་པ་ལ་སྨན་པའམ་འཕྲོད་བསྟེན་ཆེད་ལས་པ་ཡིས་ཁོང་ལ་དྲི་བ་འགའ་འདྲི་ཡི་རེད་སྐོར་འགྲེལ་བརྗོད་བྱ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དེ་ཡང་།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ཁྱེད་ཀྱི་ཕྲུ་གུ་ལ་ཁོང་གི་ལག་ངར་</w:t>
      </w:r>
      <w:r w:rsidRPr="00336E20">
        <w:rPr>
          <w:rFonts w:ascii="Monlam Uni OuChan2" w:hAnsi="Monlam Uni OuChan2" w:cs="Monlam Uni OuChan2"/>
        </w:rPr>
        <w:t xml:space="preserve"> (</w:t>
      </w:r>
      <w:r w:rsidRPr="00336E20">
        <w:rPr>
          <w:rFonts w:ascii="Monlam Uni OuChan2" w:hAnsi="Monlam Uni OuChan2" w:cs="Monlam Uni OuChan2"/>
          <w:cs/>
          <w:lang w:bidi="bo-CN"/>
        </w:rPr>
        <w:t>གལ་ཏེ་ཟླ་བ་</w:t>
      </w:r>
      <w:r w:rsidRPr="00336E20">
        <w:rPr>
          <w:rFonts w:ascii="Monlam Uni OuChan2" w:hAnsi="Monlam Uni OuChan2" w:cs="Monlam Uni OuChan2"/>
        </w:rPr>
        <w:t xml:space="preserve"> 6 </w:t>
      </w:r>
      <w:r w:rsidRPr="00336E20">
        <w:rPr>
          <w:rFonts w:ascii="Monlam Uni OuChan2" w:hAnsi="Monlam Uni OuChan2" w:cs="Monlam Uni OuChan2"/>
          <w:cs/>
          <w:lang w:bidi="bo-CN"/>
        </w:rPr>
        <w:t>ནས་ལོ་གྲངས་</w:t>
      </w:r>
      <w:r w:rsidRPr="00336E20">
        <w:rPr>
          <w:rFonts w:ascii="Monlam Uni OuChan2" w:hAnsi="Monlam Uni OuChan2" w:cs="Monlam Uni OuChan2"/>
        </w:rPr>
        <w:t xml:space="preserve"> 5 </w:t>
      </w:r>
      <w:r w:rsidRPr="00336E20">
        <w:rPr>
          <w:rFonts w:ascii="Monlam Uni OuChan2" w:hAnsi="Monlam Uni OuChan2" w:cs="Monlam Uni OuChan2"/>
          <w:cs/>
          <w:lang w:bidi="bo-CN"/>
        </w:rPr>
        <w:t>འོག་ཡིན་ན།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རྐང་ཤ་སྟེང་ཁབ་རྒྱག་པ་ཡིན།</w:t>
      </w:r>
      <w:r w:rsidRPr="00336E20">
        <w:rPr>
          <w:rFonts w:ascii="Monlam Uni OuChan2" w:hAnsi="Monlam Uni OuChan2" w:cs="Monlam Uni OuChan2"/>
        </w:rPr>
        <w:t xml:space="preserve">) </w:t>
      </w:r>
      <w:r w:rsidRPr="00336E20">
        <w:rPr>
          <w:rFonts w:ascii="Monlam Uni OuChan2" w:hAnsi="Monlam Uni OuChan2" w:cs="Monlam Uni OuChan2"/>
          <w:cs/>
          <w:lang w:bidi="bo-CN"/>
        </w:rPr>
        <w:t>སྟེང་ཁབ་རྒྱག་པ་དང་དེར་ན་ཟུག་ཅུང་ཙམ་རྒྱག་སྲིད་པ་དང་།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རྗེས་སུ་ཁབ་རྒྱག་ས་དེར་ཏོག་ཙམ་སྐྲངས་སྲིད་པ་ཡིན་སྐོར་བརྗོད་དགོས།</w:t>
      </w:r>
      <w:r w:rsidR="00336E20">
        <w:rPr>
          <w:rFonts w:ascii="Monlam Uni OuChan2" w:hAnsi="Monlam Uni OuChan2" w:cs="Monlam Uni OuChan2"/>
          <w:lang w:bidi="bo-CN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ཁྱེད་ཀྱི་བྱིས་པ་ལ་སྔོན་འགོག་སྨན་ཁབ་རྒྱག་ས་དེར་ཏོག་ཙམ་སྐྲངས་པ་དེ་རྒྱུན་ལྡན་ཡིན་པ་དང་།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དེ་ནི་སྨན་གྱི་ནུས་པ་འདོན་གྱི་ཡོད་པའི་རྟགས་མཚན་ཡིན་པའི་བློ་སྤོབས་སྦྱིན་དགོས།</w:t>
      </w:r>
    </w:p>
    <w:p w14:paraId="5CDD414D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གལ་ཏེ་ཁྱེད་ཀྱི་བྱིས་པ་ཡིས་སྔོན་འགོག་སྨན་ཁབ་རྒྱག་པར་སེམས་འཚབ་བྱེད་ཀྱི་ཡོད་ན།</w:t>
      </w:r>
      <w:r w:rsidRPr="00336E20">
        <w:rPr>
          <w:rFonts w:ascii="Monlam Uni OuChan2" w:hAnsi="Monlam Uni OuChan2" w:cs="Monlam Uni OuChan2"/>
        </w:rPr>
        <w:t xml:space="preserve"> </w:t>
      </w:r>
      <w:r w:rsidR="00336E20">
        <w:rPr>
          <w:rFonts w:ascii="Monlam Uni OuChan2" w:hAnsi="Monlam Uni OuChan2" w:cs="Monlam Uni OuChan2"/>
          <w:cs/>
          <w:lang w:bidi="bo-CN"/>
        </w:rPr>
        <w:t>ཁྱེད་</w:t>
      </w:r>
      <w:proofErr w:type="spellStart"/>
      <w:r w:rsidR="00336E20">
        <w:rPr>
          <w:rFonts w:ascii="Monlam Uni OuChan2" w:hAnsi="Monlam Uni OuChan2" w:cs="Monlam Uni OuChan2"/>
          <w:lang w:bidi="bo-CN"/>
        </w:rPr>
        <w:t>ཀྱིས</w:t>
      </w:r>
      <w:proofErr w:type="spellEnd"/>
      <w:r w:rsidRPr="00336E20">
        <w:rPr>
          <w:rFonts w:ascii="Monlam Uni OuChan2" w:hAnsi="Monlam Uni OuChan2" w:cs="Monlam Uni OuChan2"/>
          <w:cs/>
          <w:lang w:bidi="bo-CN"/>
        </w:rPr>
        <w:t>་ཁོང་ཚོའི་ཚོར་བ་དག་མྱུལ་ཞིབ་བྱེད་པའི་འབད་རྩོལ་བྱ།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ཡང་ན།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གལ་ཏེ་དགོས་ངེས་བྱུང་ཚེ།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སོ་སོའི་སྨན་པའི་སར་ནས་ལམ་སྟོན་བླངས།</w:t>
      </w:r>
    </w:p>
    <w:bookmarkEnd w:id="1"/>
    <w:p w14:paraId="2F1EFDD1" w14:textId="77777777" w:rsidR="00990740" w:rsidRPr="00336E20" w:rsidRDefault="00AE187A" w:rsidP="00AE187A">
      <w:pPr>
        <w:pStyle w:val="Heading2"/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bCs/>
          <w:szCs w:val="28"/>
          <w:cs/>
          <w:lang w:bidi="bo-CN"/>
        </w:rPr>
        <w:t>ཁྱེད་ཀྱི་བྱིས་པའི་དྲི་བ་དག་ལ་ལན་འདེབས་བྱ།</w:t>
      </w:r>
    </w:p>
    <w:p w14:paraId="52FC0268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ཁྱེད་ཀྱི་བྱིས་པ་ཡིས་འདྲི་སྲིད་པའི་དྲི་བ་གང་ཡང་ཆེད་ཕྲུ་གུ་ལྟར་གྱི་ཡ་ལན་འགའ་གྲ་སྒྲིག་བྱ།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འདིར་དྲི་བ་དང་ལན་འདེབས་གཙོ་ཆེ་འགའ་ཡོད་པས་དེ་དག་གིས་ཁྱེད་ལ་གླེང་མོལ་འདིར་རོགས་པ་བྱེད་སྲིད་པ་ཡིན།</w:t>
      </w:r>
      <w:r w:rsidRPr="00336E20">
        <w:rPr>
          <w:rFonts w:ascii="Monlam Uni OuChan2" w:hAnsi="Monlam Uni OuChan2" w:cs="Monlam Uni OuChan2"/>
        </w:rPr>
        <w:t>:</w:t>
      </w:r>
    </w:p>
    <w:p w14:paraId="28F53490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དཔེར་བརྗོད་ངོ་མ་དག་བེད་སྤྱོད་བྱ།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དཔེར་ན།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བྱིས་པའི་སྤོ་སྤོ་དང་རྨོ་རྨོ་ལགས་སྲུང་སྐྱོབ་བྱེད་པ་དང་།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སློབ་གྲྭ་དང་རྩེད་མོའི་རུ་ཁག་ཏུ་མུ་མཐུད་འགྲོ་ཐུབ་པའི་སྐོར་བརྗོད།</w:t>
      </w:r>
      <w:r w:rsidRPr="00336E20">
        <w:rPr>
          <w:rFonts w:ascii="Monlam Uni OuChan2" w:hAnsi="Monlam Uni OuChan2" w:cs="Monlam Uni OuChan2"/>
        </w:rPr>
        <w:t xml:space="preserve"> </w:t>
      </w:r>
    </w:p>
    <w:p w14:paraId="61EE378D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ཨོ་སི་ཊོ་ལི་ཡའི་ནང་།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སྨན་ཆ་ཚང་བདེ་འཇགས་ཡོད་པ་ངེས་བརྟན་བྱེད་ཆེད།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སྔོན་འགོག་སྨན་ཁབ་དག་ངོ་ཚབ་ཁང་གིས་མཐིལ་ཕྱིན་ངང་ཚོད་ལྟ་བྱས་ཡོད།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གལ་ཏེ་སྔོན་འགོག་སྨན་ཁབ་དག་བདེ་འཇགས་མེད་ན།</w:t>
      </w:r>
      <w:r w:rsidRPr="00336E20">
        <w:rPr>
          <w:rFonts w:ascii="Monlam Uni OuChan2" w:hAnsi="Monlam Uni OuChan2" w:cs="Monlam Uni OuChan2"/>
        </w:rPr>
        <w:t xml:space="preserve"> </w:t>
      </w:r>
      <w:r w:rsidR="00336E20">
        <w:rPr>
          <w:rFonts w:ascii="Monlam Uni OuChan2" w:hAnsi="Monlam Uni OuChan2" w:cs="Monlam Uni OuChan2"/>
          <w:cs/>
          <w:lang w:bidi="bo-CN"/>
        </w:rPr>
        <w:t>དེ་དག་མི་རྣམས་ལ་མི་</w:t>
      </w:r>
      <w:proofErr w:type="spellStart"/>
      <w:r w:rsidR="00336E20">
        <w:rPr>
          <w:rFonts w:ascii="Monlam Uni OuChan2" w:hAnsi="Monlam Uni OuChan2" w:cs="Monlam Uni OuChan2"/>
          <w:lang w:bidi="bo-CN"/>
        </w:rPr>
        <w:t>རྒྱག</w:t>
      </w:r>
      <w:proofErr w:type="spellEnd"/>
      <w:r w:rsidR="00336E20">
        <w:rPr>
          <w:rFonts w:ascii="Monlam Uni OuChan2" w:hAnsi="Monlam Uni OuChan2" w:cs="Monlam Uni OuChan2"/>
          <w:lang w:bidi="bo-CN"/>
        </w:rPr>
        <w:t>་</w:t>
      </w:r>
      <w:r w:rsidRPr="00336E20">
        <w:rPr>
          <w:rFonts w:ascii="Monlam Uni OuChan2" w:hAnsi="Monlam Uni OuChan2" w:cs="Monlam Uni OuChan2"/>
          <w:cs/>
          <w:lang w:bidi="bo-CN"/>
        </w:rPr>
        <w:t>པ་ཡིན།</w:t>
      </w:r>
    </w:p>
    <w:p w14:paraId="0AD601C1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eastAsia="Arial" w:hAnsi="Monlam Uni OuChan2" w:cs="Monlam Uni OuChan2"/>
          <w:cs/>
          <w:lang w:bidi="bo-CN"/>
        </w:rPr>
        <w:t>གལ་ཏེ་ཁྱེད་ཀྱི་བྱིས་པ་དེ་ཁབ་ལ་ཞེད་ཀྱི་ཡོད་ན།</w:t>
      </w:r>
      <w:r w:rsidRPr="00336E20">
        <w:rPr>
          <w:rFonts w:ascii="Monlam Uni OuChan2" w:eastAsia="Arial" w:hAnsi="Monlam Uni OuChan2" w:cs="Monlam Uni OuChan2"/>
        </w:rPr>
        <w:t xml:space="preserve"> </w:t>
      </w:r>
      <w:r w:rsidRPr="00336E20">
        <w:rPr>
          <w:rFonts w:ascii="Monlam Uni OuChan2" w:eastAsia="Arial" w:hAnsi="Monlam Uni OuChan2" w:cs="Monlam Uni OuChan2"/>
          <w:cs/>
          <w:lang w:bidi="bo-CN"/>
        </w:rPr>
        <w:t>གྲ་སྒྲིག་ནུས་ལྡན་དང་རྣམ་གཡེང་ཐབས་ལམ་དག་གོ་སྒྲིག་དགོས་རྒྱུ་གལ་ཆེན་པོ་ཡིན།</w:t>
      </w:r>
    </w:p>
    <w:p w14:paraId="4F0E014F" w14:textId="77777777" w:rsidR="00AE187A" w:rsidRPr="00336E20" w:rsidRDefault="00AE187A" w:rsidP="00AE187A">
      <w:pPr>
        <w:spacing w:line="276" w:lineRule="auto"/>
        <w:rPr>
          <w:rFonts w:ascii="Monlam Uni OuChan2" w:eastAsia="Arial" w:hAnsi="Monlam Uni OuChan2" w:cs="Monlam Uni OuChan2"/>
        </w:rPr>
      </w:pPr>
      <w:r w:rsidRPr="00336E20">
        <w:rPr>
          <w:rFonts w:ascii="Monlam Uni OuChan2" w:eastAsia="Arial" w:hAnsi="Monlam Uni OuChan2" w:cs="Monlam Uni OuChan2"/>
          <w:cs/>
          <w:lang w:bidi="bo-CN"/>
        </w:rPr>
        <w:t>བྱིས་པ་ལོ་གྲངས་</w:t>
      </w:r>
      <w:r w:rsidRPr="00336E20">
        <w:rPr>
          <w:rFonts w:ascii="Monlam Uni OuChan2" w:eastAsia="Arial" w:hAnsi="Monlam Uni OuChan2" w:cs="Monlam Uni OuChan2"/>
        </w:rPr>
        <w:t xml:space="preserve"> 5 </w:t>
      </w:r>
      <w:r w:rsidRPr="00336E20">
        <w:rPr>
          <w:rFonts w:ascii="Monlam Uni OuChan2" w:eastAsia="Arial" w:hAnsi="Monlam Uni OuChan2" w:cs="Monlam Uni OuChan2"/>
          <w:cs/>
          <w:lang w:bidi="bo-CN"/>
        </w:rPr>
        <w:t>དང་དེ་ལས་བརྒལ་བའི་ཆེད།</w:t>
      </w:r>
      <w:r w:rsidR="00336E20">
        <w:rPr>
          <w:rFonts w:ascii="Monlam Uni OuChan2" w:eastAsia="Arial" w:hAnsi="Monlam Uni OuChan2" w:cs="Monlam Uni OuChan2"/>
          <w:lang w:bidi="bo-CN"/>
        </w:rPr>
        <w:t xml:space="preserve"> </w:t>
      </w:r>
      <w:r w:rsidRPr="00336E20">
        <w:rPr>
          <w:rFonts w:ascii="Monlam Uni OuChan2" w:eastAsia="Arial" w:hAnsi="Monlam Uni OuChan2" w:cs="Monlam Uni OuChan2"/>
          <w:cs/>
          <w:lang w:bidi="bo-CN"/>
        </w:rPr>
        <w:t>ས་ཁུལ་</w:t>
      </w:r>
      <w:r w:rsidRPr="00336E20">
        <w:rPr>
          <w:rFonts w:ascii="Monlam Uni OuChan2" w:hAnsi="Monlam Uni OuChan2" w:cs="Monlam Uni OuChan2"/>
          <w:cs/>
          <w:lang w:bidi="bo-CN"/>
        </w:rPr>
        <w:t>སྨན་རིགས་ཚོང་ཁང་ངམ་སྨན་ཁང་ལྟ་བུའི་ས་ཚིགས་ཆུང་བ་དང་ཆེས་ངོ་འདྲིས་ཡོད་སར་བསྐྱོད་ཐུབ་ན་ཕན་ཐོགས་ཆེ་བ་ཡོང་སྲིད་པ་ཡིན།</w:t>
      </w:r>
      <w:r w:rsidRPr="00336E20">
        <w:rPr>
          <w:rFonts w:ascii="Monlam Uni OuChan2" w:eastAsia="Arial" w:hAnsi="Monlam Uni OuChan2" w:cs="Monlam Uni OuChan2"/>
        </w:rPr>
        <w:t xml:space="preserve"> </w:t>
      </w:r>
      <w:r w:rsidRPr="00336E20">
        <w:rPr>
          <w:rFonts w:ascii="Monlam Uni OuChan2" w:eastAsia="Arial" w:hAnsi="Monlam Uni OuChan2" w:cs="Monlam Uni OuChan2"/>
          <w:cs/>
          <w:lang w:bidi="bo-CN"/>
        </w:rPr>
        <w:t>སྔོན་འགོག་སྨན་ཁབ་རྒྱག་སའི་ས་ཚིགས་ཆེ་བ་མང་ཆེ་སྐད་སྒྲ་ཆེན་པོ་དང་བྲེལ་བ་ཡོད་སྲིད་པས་སེམས་སྡུག་གི་ཉེན་ཚབས་ཆེ་རུ་གཏོང་སྲིད་པ་ཡིན།</w:t>
      </w:r>
    </w:p>
    <w:p w14:paraId="67551661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ཁབ་རྒྱག་སྐབས་ཉམས་མྱོང་ལེགས་པོ་ཞིག་བསྐྲུན་པ་དང་རྣམ་གཡེང་ཤོར་ཆེད།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ཁྱེད་ཀྱི་བྱིས་པས་དགའ་མོས་བྱེད་པའི་རྩེད་ཆས་སམ་དེབ་ཞིག་མཉམ་དུ་འཁྱེར་དགོས།</w:t>
      </w:r>
    </w:p>
    <w:p w14:paraId="4648698B" w14:textId="77777777" w:rsidR="00AE187A" w:rsidRPr="00336E20" w:rsidRDefault="00AE187A" w:rsidP="00AE187A">
      <w:pPr>
        <w:pStyle w:val="P68B1DB1-Normal2"/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གལ་ཏེ་ཁྱེད་ཀྱི་ཕྲུ་གུ་དེ་ཁབ་ལ་ཞེད་ཀྱི་ཡོད་ན།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ཁྱེད་ཀྱི་མཁོ་སྤྲོད་པ་ལ་སྔོན་འཚུད་ནས་ཤེས་སུ་འཇུག་དགོས།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དེས་ན།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ོང་ཚོས་ཟུར་དུ་དུས་ཚོད་འདང་ངེས་ཤིག་འཆར་འགོད་བྱེད་དེ་རྒྱུད་རིམ་དེ་བྲེལ་འཚུབ་འམ་བཙན་སྐུལ་མེད་པ་བཟོ་བའི་ངེས་བརྟན་བྱེད་པ་ཡིན།</w:t>
      </w:r>
      <w:r w:rsidRPr="00336E20">
        <w:rPr>
          <w:rFonts w:ascii="Monlam Uni OuChan2" w:hAnsi="Monlam Uni OuChan2" w:cs="Monlam Uni OuChan2"/>
        </w:rPr>
        <w:t xml:space="preserve"> </w:t>
      </w:r>
    </w:p>
    <w:p w14:paraId="6305DF52" w14:textId="11024431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སྔོན་འགོག་སྨན་ཁབ་སྐོར་གྱི་ཞིབ་ཕྲའི་ཆ་འཕྲིན་ཆེད།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ཁྱེད་ཀྱིས་</w:t>
      </w:r>
      <w:r w:rsidRPr="00336E20">
        <w:rPr>
          <w:rFonts w:ascii="Monlam Uni OuChan2" w:hAnsi="Monlam Uni OuChan2" w:cs="Monlam Uni OuChan2"/>
        </w:rPr>
        <w:t xml:space="preserve"> </w:t>
      </w:r>
      <w:hyperlink r:id="rId11" w:history="1">
        <w:r w:rsidRPr="00336E20">
          <w:rPr>
            <w:rFonts w:ascii="Monlam Uni OuChan2" w:hAnsi="Monlam Uni OuChan2" w:cs="Monlam Uni OuChan2"/>
          </w:rPr>
          <w:t>www.health.gov.au</w:t>
        </w:r>
      </w:hyperlink>
      <w:r w:rsidR="00336E20"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ཐོག་</w:t>
      </w:r>
      <w:r w:rsidR="00695A48">
        <w:fldChar w:fldCharType="begin"/>
      </w:r>
      <w:r w:rsidR="00695A48">
        <w:instrText xml:space="preserve"> HYPERLINK "https://www.health.gov.au" </w:instrText>
      </w:r>
      <w:r w:rsidR="00695A48">
        <w:fldChar w:fldCharType="separate"/>
      </w:r>
      <w:proofErr w:type="spellStart"/>
      <w:r w:rsidR="00695A48">
        <w:rPr>
          <w:rStyle w:val="Hyperlink"/>
          <w:rFonts w:ascii="Monlam Uni OuChan2" w:hAnsi="Monlam Uni OuChan2" w:cs="Monlam Uni OuChan2"/>
        </w:rPr>
        <w:t>འཕྲོད་བསྟེན་ལྷན་ཁང་དང་རྒན་གསོ་ལྟ་སྐྱོང་དྲ་ཚིགས</w:t>
      </w:r>
      <w:proofErr w:type="spellEnd"/>
      <w:r w:rsidR="00695A48">
        <w:rPr>
          <w:rStyle w:val="Hyperlink"/>
          <w:rFonts w:ascii="Monlam Uni OuChan2" w:hAnsi="Monlam Uni OuChan2" w:cs="Monlam Uni OuChan2"/>
        </w:rPr>
        <w:t>་</w:t>
      </w:r>
      <w:r w:rsidR="00695A48">
        <w:rPr>
          <w:rStyle w:val="Hyperlink"/>
          <w:rFonts w:ascii="Monlam Uni OuChan2" w:hAnsi="Monlam Uni OuChan2" w:cs="Monlam Uni OuChan2"/>
        </w:rPr>
        <w:fldChar w:fldCharType="end"/>
      </w:r>
      <w:r w:rsidR="00336E20">
        <w:rPr>
          <w:rFonts w:ascii="Monlam Uni OuChan2" w:hAnsi="Monlam Uni OuChan2" w:cs="Monlam Uni OuChan2"/>
          <w:cs/>
          <w:lang w:bidi="bo-CN"/>
        </w:rPr>
        <w:t>སྟེང་བསྐྱོད</w:t>
      </w:r>
      <w:r w:rsidR="00336E20">
        <w:rPr>
          <w:rFonts w:ascii="Monlam Uni OuChan2" w:hAnsi="Monlam Uni OuChan2" w:cs="Monlam Uni OuChan2"/>
          <w:lang w:bidi="bo-CN"/>
        </w:rPr>
        <w:t>།</w:t>
      </w:r>
    </w:p>
    <w:p w14:paraId="73554738" w14:textId="77777777" w:rsidR="00AE187A" w:rsidRPr="00336E20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ཁྱེད་ཀྱིས་</w:t>
      </w:r>
      <w:r w:rsidRPr="00336E20">
        <w:rPr>
          <w:rFonts w:ascii="Monlam Uni OuChan2" w:hAnsi="Monlam Uni OuChan2" w:cs="Monlam Uni OuChan2"/>
        </w:rPr>
        <w:t xml:space="preserve"> National Coronavirus </w:t>
      </w:r>
      <w:r w:rsidRPr="00336E20">
        <w:rPr>
          <w:rFonts w:ascii="Monlam Uni OuChan2" w:hAnsi="Monlam Uni OuChan2" w:cs="Monlam Uni OuChan2"/>
          <w:cs/>
          <w:lang w:bidi="bo-CN"/>
        </w:rPr>
        <w:t>དང་</w:t>
      </w:r>
      <w:r w:rsidRPr="00336E20">
        <w:rPr>
          <w:rFonts w:ascii="Monlam Uni OuChan2" w:hAnsi="Monlam Uni OuChan2" w:cs="Monlam Uni OuChan2"/>
        </w:rPr>
        <w:t xml:space="preserve"> COVID-19</w:t>
      </w:r>
      <w:r w:rsid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</w:rPr>
        <w:t xml:space="preserve">Vaccine Helpline </w:t>
      </w:r>
      <w:r w:rsidRPr="00336E20">
        <w:rPr>
          <w:rFonts w:ascii="Monlam Uni OuChan2" w:hAnsi="Monlam Uni OuChan2" w:cs="Monlam Uni OuChan2"/>
          <w:cs/>
          <w:lang w:bidi="bo-CN"/>
        </w:rPr>
        <w:t>ལ་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b/>
          <w:bCs/>
        </w:rPr>
        <w:t xml:space="preserve">1800 020 080 </w:t>
      </w:r>
      <w:r w:rsidRPr="00336E20">
        <w:rPr>
          <w:rFonts w:ascii="Monlam Uni OuChan2" w:hAnsi="Monlam Uni OuChan2" w:cs="Monlam Uni OuChan2"/>
          <w:cs/>
          <w:lang w:bidi="bo-CN"/>
        </w:rPr>
        <w:t>ཐོག་ཁ་པར་གཏོང་ཆོག</w:t>
      </w:r>
      <w:r w:rsidR="00336E20">
        <w:rPr>
          <w:rFonts w:ascii="Monlam Uni OuChan2" w:hAnsi="Monlam Uni OuChan2" w:cs="Monlam Uni OuChan2"/>
          <w:lang w:bidi="bo-CN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རིན་མེད་སྐད་སྒྱུར་ཞབས་ཞུ་དག་གི་ཆེད།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གདམ་ག་</w:t>
      </w:r>
      <w:r w:rsidRPr="00336E20">
        <w:rPr>
          <w:rFonts w:ascii="Monlam Uni OuChan2" w:hAnsi="Monlam Uni OuChan2" w:cs="Monlam Uni OuChan2"/>
        </w:rPr>
        <w:t xml:space="preserve"> 8 </w:t>
      </w:r>
      <w:r w:rsidRPr="00336E20">
        <w:rPr>
          <w:rFonts w:ascii="Monlam Uni OuChan2" w:hAnsi="Monlam Uni OuChan2" w:cs="Monlam Uni OuChan2"/>
          <w:cs/>
          <w:lang w:bidi="bo-CN"/>
        </w:rPr>
        <w:t>སྣུན།</w:t>
      </w:r>
    </w:p>
    <w:p w14:paraId="299A27E8" w14:textId="77777777" w:rsidR="00990740" w:rsidRPr="00AE187A" w:rsidRDefault="00AE187A" w:rsidP="00AE187A">
      <w:pPr>
        <w:spacing w:line="276" w:lineRule="auto"/>
        <w:rPr>
          <w:rFonts w:ascii="Monlam Uni OuChan2" w:hAnsi="Monlam Uni OuChan2" w:cs="Monlam Uni OuChan2"/>
        </w:rPr>
      </w:pPr>
      <w:r w:rsidRPr="00336E20">
        <w:rPr>
          <w:rFonts w:ascii="Monlam Uni OuChan2" w:hAnsi="Monlam Uni OuChan2" w:cs="Monlam Uni OuChan2"/>
          <w:cs/>
          <w:lang w:bidi="bo-CN"/>
        </w:rPr>
        <w:t>གལ་ཏེ་ཁྱེད་རང་འོན་པའམ།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གོ་ཐོས་སམ་སྨྲ་བརྗོད་ཉམས་པའི་སྐྱོན་ཅན་ཡིན་ན།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ཁྱེད་ཀྱིས་རྒྱལ་ནང་རི་ལེ་ཞབས་ཞུ་ལ་</w:t>
      </w:r>
      <w:r w:rsidRPr="00336E20">
        <w:rPr>
          <w:rFonts w:ascii="Monlam Uni OuChan2" w:hAnsi="Monlam Uni OuChan2" w:cs="Monlam Uni OuChan2"/>
        </w:rPr>
        <w:t xml:space="preserve"> </w:t>
      </w:r>
      <w:r w:rsidRPr="00336E20">
        <w:rPr>
          <w:rFonts w:ascii="Monlam Uni OuChan2" w:hAnsi="Monlam Uni OuChan2" w:cs="Monlam Uni OuChan2"/>
          <w:b/>
          <w:bCs/>
        </w:rPr>
        <w:t>133 677</w:t>
      </w:r>
      <w:r w:rsidR="00336E20">
        <w:rPr>
          <w:rFonts w:ascii="Monlam Uni OuChan2" w:hAnsi="Monlam Uni OuChan2" w:cs="Monlam Uni OuChan2"/>
          <w:b/>
          <w:bCs/>
        </w:rPr>
        <w:t xml:space="preserve"> </w:t>
      </w:r>
      <w:r w:rsidRPr="00336E20">
        <w:rPr>
          <w:rFonts w:ascii="Monlam Uni OuChan2" w:hAnsi="Monlam Uni OuChan2" w:cs="Monlam Uni OuChan2"/>
          <w:cs/>
          <w:lang w:bidi="bo-CN"/>
        </w:rPr>
        <w:t>ཐོག་ཁ་པར་གཏོང་ཆོག</w:t>
      </w:r>
      <w:bookmarkEnd w:id="2"/>
      <w:bookmarkEnd w:id="3"/>
    </w:p>
    <w:sectPr w:rsidR="00990740" w:rsidRPr="00AE187A" w:rsidSect="007F7F1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3EDB9" w14:textId="77777777" w:rsidR="00F93891" w:rsidRDefault="00F93891">
      <w:r>
        <w:separator/>
      </w:r>
    </w:p>
  </w:endnote>
  <w:endnote w:type="continuationSeparator" w:id="0">
    <w:p w14:paraId="097FDC09" w14:textId="77777777" w:rsidR="00F93891" w:rsidRDefault="00F93891">
      <w:r>
        <w:continuationSeparator/>
      </w:r>
    </w:p>
  </w:endnote>
  <w:endnote w:type="continuationNotice" w:id="1">
    <w:p w14:paraId="0199C30F" w14:textId="77777777" w:rsidR="00F93891" w:rsidRDefault="00F938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lam Uni OuChan2">
    <w:altName w:val="Microsoft Sans Serif"/>
    <w:charset w:val="00"/>
    <w:family w:val="auto"/>
    <w:pitch w:val="variable"/>
    <w:sig w:usb0="A1002A87" w:usb1="1001204A" w:usb2="00000040" w:usb3="00000000" w:csb0="8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48028BBF" w14:textId="77777777" w:rsidR="00990740" w:rsidRDefault="003611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4F55FB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B7E81E" w14:textId="77777777" w:rsidR="00990740" w:rsidRDefault="009907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34AC55EC" w14:textId="77777777" w:rsidR="00990740" w:rsidRDefault="003611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4F55FB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95A48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2690923" w14:textId="126B910D" w:rsidR="00990740" w:rsidRPr="00B279C4" w:rsidRDefault="00B279C4" w:rsidP="007F7F1B">
    <w:pPr>
      <w:pStyle w:val="Footer"/>
      <w:ind w:left="-91" w:right="357"/>
      <w:rPr>
        <w:sz w:val="24"/>
        <w:szCs w:val="24"/>
      </w:rPr>
    </w:pPr>
    <w:r w:rsidRPr="00B279C4">
      <w:t>How to speak to kids about COVID-19 vaccines - 31082022 - Tibetan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35B1" w14:textId="37364AED" w:rsidR="00990740" w:rsidRPr="00B279C4" w:rsidRDefault="00B279C4">
    <w:pPr>
      <w:tabs>
        <w:tab w:val="right" w:pos="9356"/>
      </w:tabs>
      <w:spacing w:after="0"/>
      <w:ind w:right="-449"/>
    </w:pPr>
    <w:r w:rsidRPr="00B279C4">
      <w:t>How to speak to kids about COVID-19 vaccines - 31082022 - Tibetan</w:t>
    </w:r>
    <w:r w:rsidR="004F55FB" w:rsidRPr="00B279C4">
      <w:rPr>
        <w:b/>
      </w:rPr>
      <w:tab/>
    </w:r>
  </w:p>
  <w:p w14:paraId="1B53D25F" w14:textId="77777777" w:rsidR="007F7F1B" w:rsidRDefault="007F7F1B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47B1A" w14:textId="77777777" w:rsidR="00F93891" w:rsidRDefault="00F93891">
      <w:r>
        <w:separator/>
      </w:r>
    </w:p>
  </w:footnote>
  <w:footnote w:type="continuationSeparator" w:id="0">
    <w:p w14:paraId="3540A372" w14:textId="77777777" w:rsidR="00F93891" w:rsidRDefault="00F93891">
      <w:r>
        <w:continuationSeparator/>
      </w:r>
    </w:p>
  </w:footnote>
  <w:footnote w:type="continuationNotice" w:id="1">
    <w:p w14:paraId="07B32964" w14:textId="77777777" w:rsidR="00F93891" w:rsidRDefault="00F938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3B0" w14:textId="77777777" w:rsidR="00990740" w:rsidRDefault="004F55FB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2C3956AC" wp14:editId="2EBED25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29D1" w14:textId="77777777" w:rsidR="00990740" w:rsidRDefault="004F55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97FC84" wp14:editId="06BF348A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8284B"/>
    <w:multiLevelType w:val="hybridMultilevel"/>
    <w:tmpl w:val="064A9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8857957">
    <w:abstractNumId w:val="7"/>
  </w:num>
  <w:num w:numId="2" w16cid:durableId="201478696">
    <w:abstractNumId w:val="17"/>
  </w:num>
  <w:num w:numId="3" w16cid:durableId="1573081565">
    <w:abstractNumId w:val="18"/>
  </w:num>
  <w:num w:numId="4" w16cid:durableId="1281837493">
    <w:abstractNumId w:val="12"/>
  </w:num>
  <w:num w:numId="5" w16cid:durableId="1189878366">
    <w:abstractNumId w:val="2"/>
  </w:num>
  <w:num w:numId="6" w16cid:durableId="769589836">
    <w:abstractNumId w:val="5"/>
  </w:num>
  <w:num w:numId="7" w16cid:durableId="1762288131">
    <w:abstractNumId w:val="4"/>
  </w:num>
  <w:num w:numId="8" w16cid:durableId="1057313932">
    <w:abstractNumId w:val="8"/>
  </w:num>
  <w:num w:numId="9" w16cid:durableId="1352142152">
    <w:abstractNumId w:val="0"/>
  </w:num>
  <w:num w:numId="10" w16cid:durableId="1443069228">
    <w:abstractNumId w:val="13"/>
  </w:num>
  <w:num w:numId="11" w16cid:durableId="1467045365">
    <w:abstractNumId w:val="15"/>
  </w:num>
  <w:num w:numId="12" w16cid:durableId="405760925">
    <w:abstractNumId w:val="6"/>
  </w:num>
  <w:num w:numId="13" w16cid:durableId="1413815235">
    <w:abstractNumId w:val="1"/>
  </w:num>
  <w:num w:numId="14" w16cid:durableId="1030568773">
    <w:abstractNumId w:val="11"/>
  </w:num>
  <w:num w:numId="15" w16cid:durableId="1047147851">
    <w:abstractNumId w:val="9"/>
  </w:num>
  <w:num w:numId="16" w16cid:durableId="627901154">
    <w:abstractNumId w:val="14"/>
  </w:num>
  <w:num w:numId="17" w16cid:durableId="569853552">
    <w:abstractNumId w:val="10"/>
  </w:num>
  <w:num w:numId="18" w16cid:durableId="1620185119">
    <w:abstractNumId w:val="16"/>
  </w:num>
  <w:num w:numId="19" w16cid:durableId="701251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86465"/>
    <w:rsid w:val="000A554A"/>
    <w:rsid w:val="000D21AB"/>
    <w:rsid w:val="00112498"/>
    <w:rsid w:val="00127F8E"/>
    <w:rsid w:val="00170AE5"/>
    <w:rsid w:val="001914D6"/>
    <w:rsid w:val="001D2B8A"/>
    <w:rsid w:val="00274C34"/>
    <w:rsid w:val="00291B7E"/>
    <w:rsid w:val="002B2667"/>
    <w:rsid w:val="002F3510"/>
    <w:rsid w:val="00316066"/>
    <w:rsid w:val="00336E20"/>
    <w:rsid w:val="003424A2"/>
    <w:rsid w:val="00351D0F"/>
    <w:rsid w:val="003611C6"/>
    <w:rsid w:val="003A50D6"/>
    <w:rsid w:val="003C6823"/>
    <w:rsid w:val="003E7538"/>
    <w:rsid w:val="0041456A"/>
    <w:rsid w:val="00471203"/>
    <w:rsid w:val="004E5846"/>
    <w:rsid w:val="004F55FB"/>
    <w:rsid w:val="005667F7"/>
    <w:rsid w:val="005B4FD3"/>
    <w:rsid w:val="005D63B7"/>
    <w:rsid w:val="00651C29"/>
    <w:rsid w:val="006564FC"/>
    <w:rsid w:val="006800CF"/>
    <w:rsid w:val="00693E0C"/>
    <w:rsid w:val="00695A48"/>
    <w:rsid w:val="006E1838"/>
    <w:rsid w:val="00703903"/>
    <w:rsid w:val="007114DA"/>
    <w:rsid w:val="00722D99"/>
    <w:rsid w:val="007A551E"/>
    <w:rsid w:val="007A655D"/>
    <w:rsid w:val="007F05AD"/>
    <w:rsid w:val="007F75E0"/>
    <w:rsid w:val="007F7F1B"/>
    <w:rsid w:val="00807195"/>
    <w:rsid w:val="00840DE3"/>
    <w:rsid w:val="0084242F"/>
    <w:rsid w:val="00844273"/>
    <w:rsid w:val="009314F8"/>
    <w:rsid w:val="00952347"/>
    <w:rsid w:val="00955C51"/>
    <w:rsid w:val="00957CE1"/>
    <w:rsid w:val="00964711"/>
    <w:rsid w:val="00983626"/>
    <w:rsid w:val="009840A5"/>
    <w:rsid w:val="00984419"/>
    <w:rsid w:val="00990740"/>
    <w:rsid w:val="009E0153"/>
    <w:rsid w:val="009F4399"/>
    <w:rsid w:val="00A13983"/>
    <w:rsid w:val="00A57A73"/>
    <w:rsid w:val="00A66311"/>
    <w:rsid w:val="00A86136"/>
    <w:rsid w:val="00AA7404"/>
    <w:rsid w:val="00AB2193"/>
    <w:rsid w:val="00AE187A"/>
    <w:rsid w:val="00AE673C"/>
    <w:rsid w:val="00B015CF"/>
    <w:rsid w:val="00B1716B"/>
    <w:rsid w:val="00B279C4"/>
    <w:rsid w:val="00B4594C"/>
    <w:rsid w:val="00B70918"/>
    <w:rsid w:val="00B72E5A"/>
    <w:rsid w:val="00B75920"/>
    <w:rsid w:val="00B83EA7"/>
    <w:rsid w:val="00BA384E"/>
    <w:rsid w:val="00C00B47"/>
    <w:rsid w:val="00CB3A96"/>
    <w:rsid w:val="00CE5B14"/>
    <w:rsid w:val="00CE7D4D"/>
    <w:rsid w:val="00CF4122"/>
    <w:rsid w:val="00D01892"/>
    <w:rsid w:val="00D21EA9"/>
    <w:rsid w:val="00D57350"/>
    <w:rsid w:val="00D85C7C"/>
    <w:rsid w:val="00E1613B"/>
    <w:rsid w:val="00E24041"/>
    <w:rsid w:val="00E31DCF"/>
    <w:rsid w:val="00E47BC8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93891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49A6C"/>
  <w15:docId w15:val="{B3731663-4986-4CE6-A67C-D42E21DC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sid w:val="003611C6"/>
    <w:rPr>
      <w:color w:val="3665AE"/>
    </w:rPr>
  </w:style>
  <w:style w:type="paragraph" w:customStyle="1" w:styleId="P68B1DB1-Normal2">
    <w:name w:val="P68B1DB1-Normal2"/>
    <w:basedOn w:val="Normal"/>
    <w:rsid w:val="003611C6"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Tibetan</vt:lpstr>
    </vt:vector>
  </TitlesOfParts>
  <Manager/>
  <Company/>
  <LinksUpToDate>false</LinksUpToDate>
  <CharactersWithSpaces>4260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Tibetan</dc:title>
  <dc:subject>COVID-19 Vaccine</dc:subject>
  <dc:creator>Australian Government</dc:creator>
  <cp:keywords>COVID-19 Vaccine, Disability, Residential Care</cp:keywords>
  <dc:description/>
  <cp:lastModifiedBy>Osman Kieshen Darish</cp:lastModifiedBy>
  <cp:revision>3</cp:revision>
  <cp:lastPrinted>2022-08-28T22:06:00Z</cp:lastPrinted>
  <dcterms:created xsi:type="dcterms:W3CDTF">2022-08-29T06:01:00Z</dcterms:created>
  <dcterms:modified xsi:type="dcterms:W3CDTF">2022-08-29T05:37:00Z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