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1F841993" w:rsidR="006B0893" w:rsidRPr="0038519E" w:rsidRDefault="00F13870">
      <w:pPr>
        <w:pStyle w:val="Heading1"/>
        <w:spacing w:before="1200"/>
        <w:rPr>
          <w:lang w:val="uk-UA"/>
        </w:rPr>
      </w:pPr>
      <w:r w:rsidRPr="0038519E">
        <w:rPr>
          <w:lang w:val="uk-UA"/>
        </w:rPr>
        <w:t>Як поговорити з д</w:t>
      </w:r>
      <w:r w:rsidR="006A33E2" w:rsidRPr="0038519E">
        <w:rPr>
          <w:lang w:val="uk-UA"/>
        </w:rPr>
        <w:t>итиною</w:t>
      </w:r>
      <w:r w:rsidRPr="0038519E">
        <w:rPr>
          <w:lang w:val="uk-UA"/>
        </w:rPr>
        <w:t xml:space="preserve"> про вакцин</w:t>
      </w:r>
      <w:r w:rsidR="00E95AAC" w:rsidRPr="0038519E">
        <w:rPr>
          <w:lang w:val="uk-UA"/>
        </w:rPr>
        <w:t>и</w:t>
      </w:r>
      <w:r w:rsidRPr="0038519E">
        <w:rPr>
          <w:lang w:val="uk-UA"/>
        </w:rPr>
        <w:t xml:space="preserve"> проти COVID-19</w:t>
      </w:r>
    </w:p>
    <w:p w14:paraId="558FEBFD" w14:textId="1E065B16" w:rsidR="00FE6E45" w:rsidRPr="0038519E" w:rsidRDefault="00F13870" w:rsidP="00FE6E45">
      <w:pPr>
        <w:rPr>
          <w:color w:val="3665AE"/>
          <w:lang w:val="uk-UA"/>
        </w:rPr>
      </w:pPr>
      <w:bookmarkStart w:id="0" w:name="_Hlk81820337"/>
      <w:r w:rsidRPr="0038519E">
        <w:rPr>
          <w:color w:val="3665AE"/>
          <w:lang w:val="uk-UA"/>
        </w:rPr>
        <w:t xml:space="preserve">Останнє оновлення: </w:t>
      </w:r>
      <w:r w:rsidR="00E95AAC" w:rsidRPr="0038519E">
        <w:rPr>
          <w:color w:val="3665AE"/>
          <w:lang w:val="uk-UA"/>
        </w:rPr>
        <w:t xml:space="preserve">8 серпня </w:t>
      </w:r>
      <w:r w:rsidRPr="0038519E">
        <w:rPr>
          <w:color w:val="3665AE"/>
          <w:lang w:val="uk-UA"/>
        </w:rPr>
        <w:t>202</w:t>
      </w:r>
      <w:r w:rsidR="00E95AAC" w:rsidRPr="0038519E">
        <w:rPr>
          <w:color w:val="3665AE"/>
          <w:lang w:val="uk-UA"/>
        </w:rPr>
        <w:t>2</w:t>
      </w:r>
      <w:r w:rsidRPr="0038519E">
        <w:rPr>
          <w:color w:val="3665AE"/>
          <w:lang w:val="uk-UA"/>
        </w:rPr>
        <w:t xml:space="preserve"> р</w:t>
      </w:r>
      <w:r w:rsidR="00E95AAC" w:rsidRPr="0038519E">
        <w:rPr>
          <w:color w:val="3665AE"/>
          <w:lang w:val="uk-UA"/>
        </w:rPr>
        <w:t>.</w:t>
      </w:r>
    </w:p>
    <w:p w14:paraId="4677D4FE" w14:textId="11FB25B5" w:rsidR="006B0893" w:rsidRPr="0038519E" w:rsidRDefault="00E95AAC">
      <w:pPr>
        <w:rPr>
          <w:lang w:val="uk-UA"/>
        </w:rPr>
      </w:pPr>
      <w:bookmarkStart w:id="1" w:name="_Hlk81820369"/>
      <w:bookmarkStart w:id="2" w:name="_Hlk81820348"/>
      <w:bookmarkEnd w:id="0"/>
      <w:r w:rsidRPr="0038519E">
        <w:rPr>
          <w:lang w:val="uk-UA"/>
        </w:rPr>
        <w:t xml:space="preserve">Вакцинація також рекомендується деяким дітям віком від 6 місяців до 4 років з тяжкою формою імунодефіциту або інвалідності, а також тим, хто має складні та/або множинні захворювання, що підвищують ризик розвитку тяжкої форми COVID-19. </w:t>
      </w:r>
      <w:r w:rsidR="00F13870" w:rsidRPr="0038519E">
        <w:rPr>
          <w:lang w:val="uk-UA"/>
        </w:rPr>
        <w:t xml:space="preserve">Це нормально, якщо ваша дитина виявляє зацікавленість і ставить багато запитань про </w:t>
      </w:r>
      <w:r w:rsidRPr="0038519E">
        <w:rPr>
          <w:lang w:val="uk-UA"/>
        </w:rPr>
        <w:t>вакцину</w:t>
      </w:r>
      <w:r w:rsidR="00F13870" w:rsidRPr="0038519E">
        <w:rPr>
          <w:lang w:val="uk-UA"/>
        </w:rPr>
        <w:t xml:space="preserve"> проти COVID-19. Ось декілька порад, які можуть бути корисними при спілкуванні з дітьми до і після вакцинації.</w:t>
      </w:r>
    </w:p>
    <w:p w14:paraId="6AE23EE8" w14:textId="62F36667" w:rsidR="00531602" w:rsidRPr="0038519E" w:rsidRDefault="00531602">
      <w:pPr>
        <w:rPr>
          <w:lang w:val="uk-UA"/>
        </w:rPr>
      </w:pPr>
      <w:r w:rsidRPr="0038519E">
        <w:rPr>
          <w:lang w:val="uk-UA"/>
        </w:rPr>
        <w:t xml:space="preserve">Важливо бути в курсі останніх медичних рекомендацій, які можна знайти на сайті </w:t>
      </w:r>
      <w:hyperlink r:id="rId10" w:history="1">
        <w:r w:rsidRPr="0038519E">
          <w:rPr>
            <w:rStyle w:val="Hyperlink"/>
            <w:bCs/>
            <w:lang w:val="uk-UA"/>
          </w:rPr>
          <w:t>Департаменту охорони здоров'я та догляду за людьми похилого віку</w:t>
        </w:r>
      </w:hyperlink>
      <w:r w:rsidRPr="0038519E">
        <w:rPr>
          <w:lang w:val="uk-UA"/>
        </w:rPr>
        <w:t>.</w:t>
      </w:r>
    </w:p>
    <w:p w14:paraId="6DB800DA" w14:textId="797E1F0A" w:rsidR="006B0893" w:rsidRPr="0038519E" w:rsidRDefault="00F13870">
      <w:pPr>
        <w:rPr>
          <w:lang w:val="uk-UA"/>
        </w:rPr>
      </w:pPr>
      <w:r w:rsidRPr="0038519E">
        <w:rPr>
          <w:lang w:val="uk-UA"/>
        </w:rPr>
        <w:t xml:space="preserve">Ви також можете обговорити будь-які проблеми або питання, пов'язані з вакцинацією проти COVID-19, з </w:t>
      </w:r>
      <w:r w:rsidR="00531602" w:rsidRPr="0038519E">
        <w:rPr>
          <w:lang w:val="uk-UA"/>
        </w:rPr>
        <w:t>постачальником послуг з</w:t>
      </w:r>
      <w:r w:rsidRPr="0038519E">
        <w:rPr>
          <w:lang w:val="uk-UA"/>
        </w:rPr>
        <w:t xml:space="preserve"> вакцинаці</w:t>
      </w:r>
      <w:r w:rsidR="00531602" w:rsidRPr="0038519E">
        <w:rPr>
          <w:lang w:val="uk-UA"/>
        </w:rPr>
        <w:t xml:space="preserve">ї </w:t>
      </w:r>
      <w:r w:rsidRPr="0038519E">
        <w:rPr>
          <w:lang w:val="uk-UA"/>
        </w:rPr>
        <w:t>або з вашим лікарем до того, як ваша дитина пройде вакцинацію.</w:t>
      </w:r>
    </w:p>
    <w:p w14:paraId="23E03A8D" w14:textId="2A628009" w:rsidR="00531602" w:rsidRPr="0038519E" w:rsidRDefault="00531602">
      <w:pPr>
        <w:rPr>
          <w:lang w:val="uk-UA"/>
        </w:rPr>
      </w:pPr>
      <w:r w:rsidRPr="0038519E">
        <w:rPr>
          <w:lang w:val="uk-UA"/>
        </w:rPr>
        <w:t>Важливо вислухати їхні відповіді та визнати будь-які страхи, які вони відчувають щодо вакцинації.</w:t>
      </w:r>
    </w:p>
    <w:p w14:paraId="30521277" w14:textId="67C9B2F3" w:rsidR="006B0893" w:rsidRPr="0038519E" w:rsidRDefault="00F13870">
      <w:pPr>
        <w:pStyle w:val="ListParagraph"/>
        <w:numPr>
          <w:ilvl w:val="0"/>
          <w:numId w:val="17"/>
        </w:numPr>
        <w:rPr>
          <w:lang w:val="uk-UA"/>
        </w:rPr>
      </w:pPr>
      <w:bookmarkStart w:id="3" w:name="_Hlk81820376"/>
      <w:bookmarkEnd w:id="1"/>
      <w:r w:rsidRPr="0038519E">
        <w:rPr>
          <w:lang w:val="uk-UA"/>
        </w:rPr>
        <w:t xml:space="preserve">Розкажи, будь ласка, що ти </w:t>
      </w:r>
      <w:r w:rsidR="00531602" w:rsidRPr="0038519E">
        <w:rPr>
          <w:lang w:val="uk-UA"/>
        </w:rPr>
        <w:t xml:space="preserve">вже </w:t>
      </w:r>
      <w:r w:rsidRPr="0038519E">
        <w:rPr>
          <w:lang w:val="uk-UA"/>
        </w:rPr>
        <w:t>знаєш про вакцину проти COVID-19</w:t>
      </w:r>
      <w:r w:rsidR="00A93381" w:rsidRPr="0038519E">
        <w:rPr>
          <w:lang w:val="uk-UA"/>
        </w:rPr>
        <w:t>.</w:t>
      </w:r>
    </w:p>
    <w:p w14:paraId="579B3087" w14:textId="79F9DCED" w:rsidR="006B0893" w:rsidRPr="0038519E" w:rsidRDefault="00F13870">
      <w:pPr>
        <w:pStyle w:val="ListParagraph"/>
        <w:numPr>
          <w:ilvl w:val="0"/>
          <w:numId w:val="17"/>
        </w:numPr>
        <w:rPr>
          <w:lang w:val="uk-UA"/>
        </w:rPr>
      </w:pPr>
      <w:r w:rsidRPr="0038519E">
        <w:rPr>
          <w:lang w:val="uk-UA"/>
        </w:rPr>
        <w:t>Чи робили тобі раніше щеплення?</w:t>
      </w:r>
    </w:p>
    <w:p w14:paraId="722D8F65" w14:textId="6EE093C8" w:rsidR="00531602" w:rsidRPr="0038519E" w:rsidRDefault="00F51B1E" w:rsidP="00FE6E45">
      <w:pPr>
        <w:rPr>
          <w:lang w:val="uk-UA"/>
        </w:rPr>
      </w:pPr>
      <w:r w:rsidRPr="0038519E">
        <w:rPr>
          <w:lang w:val="uk-UA"/>
        </w:rPr>
        <w:t>Швидше за все, ваш</w:t>
      </w:r>
      <w:r w:rsidR="00A10E73" w:rsidRPr="0038519E">
        <w:rPr>
          <w:lang w:val="uk-UA"/>
        </w:rPr>
        <w:t>а</w:t>
      </w:r>
      <w:r w:rsidRPr="0038519E">
        <w:rPr>
          <w:lang w:val="uk-UA"/>
        </w:rPr>
        <w:t xml:space="preserve"> дитин</w:t>
      </w:r>
      <w:r w:rsidR="00A10E73" w:rsidRPr="0038519E">
        <w:rPr>
          <w:lang w:val="uk-UA"/>
        </w:rPr>
        <w:t>а</w:t>
      </w:r>
      <w:r w:rsidRPr="0038519E">
        <w:rPr>
          <w:lang w:val="uk-UA"/>
        </w:rPr>
        <w:t xml:space="preserve"> вже </w:t>
      </w:r>
      <w:r w:rsidR="00A10E73" w:rsidRPr="0038519E">
        <w:rPr>
          <w:lang w:val="uk-UA"/>
        </w:rPr>
        <w:t>проходила</w:t>
      </w:r>
      <w:r w:rsidRPr="0038519E">
        <w:rPr>
          <w:lang w:val="uk-UA"/>
        </w:rPr>
        <w:t xml:space="preserve"> вакцин</w:t>
      </w:r>
      <w:r w:rsidR="009775A0" w:rsidRPr="0038519E">
        <w:rPr>
          <w:lang w:val="uk-UA"/>
        </w:rPr>
        <w:t>ац</w:t>
      </w:r>
      <w:r w:rsidR="00A10E73" w:rsidRPr="0038519E">
        <w:rPr>
          <w:lang w:val="uk-UA"/>
        </w:rPr>
        <w:t>ію</w:t>
      </w:r>
      <w:r w:rsidRPr="0038519E">
        <w:rPr>
          <w:lang w:val="uk-UA"/>
        </w:rPr>
        <w:t>, і, можливо, все було не так уже й погано.</w:t>
      </w:r>
    </w:p>
    <w:p w14:paraId="01A71C34" w14:textId="0009634B" w:rsidR="006B0893" w:rsidRPr="0038519E" w:rsidRDefault="00F13870">
      <w:pPr>
        <w:rPr>
          <w:lang w:val="uk-UA"/>
        </w:rPr>
      </w:pPr>
      <w:r w:rsidRPr="0038519E">
        <w:rPr>
          <w:lang w:val="uk-UA"/>
        </w:rPr>
        <w:t>По</w:t>
      </w:r>
      <w:r w:rsidR="00F51B1E" w:rsidRPr="0038519E">
        <w:rPr>
          <w:lang w:val="uk-UA"/>
        </w:rPr>
        <w:t>ясніть</w:t>
      </w:r>
      <w:r w:rsidRPr="0038519E">
        <w:rPr>
          <w:lang w:val="uk-UA"/>
        </w:rPr>
        <w:t xml:space="preserve"> чесно та у відповідній вікові формі, що ви знаєте про вакцину проти COVID-19.</w:t>
      </w:r>
    </w:p>
    <w:p w14:paraId="0332E5ED" w14:textId="42529000" w:rsidR="00F51B1E" w:rsidRPr="0038519E" w:rsidRDefault="00F51B1E">
      <w:pPr>
        <w:rPr>
          <w:lang w:val="uk-UA"/>
        </w:rPr>
      </w:pPr>
      <w:r w:rsidRPr="0038519E">
        <w:rPr>
          <w:lang w:val="uk-UA"/>
        </w:rPr>
        <w:t>Пам'ятайте, що діти сприймають емоційні сигнали від дорослих, тому надмірне розголошення страхів може бути неконструктивним і змусити вашу дитину почуватися незручно.</w:t>
      </w:r>
    </w:p>
    <w:p w14:paraId="74EE4B84" w14:textId="31B8C4A7" w:rsidR="006B0893" w:rsidRPr="0038519E" w:rsidRDefault="00F13870">
      <w:pPr>
        <w:rPr>
          <w:lang w:val="uk-UA"/>
        </w:rPr>
      </w:pPr>
      <w:r w:rsidRPr="0038519E">
        <w:rPr>
          <w:lang w:val="uk-UA"/>
        </w:rPr>
        <w:t>Поясніть, що лікар чи медичний працівник поставить вашій дитині декілька запитань, що вашій дитині зроблять укол в руку</w:t>
      </w:r>
      <w:r w:rsidR="00F51B1E" w:rsidRPr="0038519E">
        <w:rPr>
          <w:lang w:val="uk-UA"/>
        </w:rPr>
        <w:t xml:space="preserve"> (або ногу, якщо їм від 6 місяців до 5 років), що вони відчують невеликий укол і </w:t>
      </w:r>
      <w:r w:rsidRPr="0038519E">
        <w:rPr>
          <w:lang w:val="uk-UA"/>
        </w:rPr>
        <w:t xml:space="preserve">після цього </w:t>
      </w:r>
      <w:r w:rsidR="00F51B1E" w:rsidRPr="0038519E">
        <w:rPr>
          <w:lang w:val="uk-UA"/>
        </w:rPr>
        <w:t xml:space="preserve">місце уколу </w:t>
      </w:r>
      <w:r w:rsidRPr="0038519E">
        <w:rPr>
          <w:lang w:val="uk-UA"/>
        </w:rPr>
        <w:t xml:space="preserve">може трохи боліти. </w:t>
      </w:r>
      <w:r w:rsidR="00F51B1E" w:rsidRPr="0038519E">
        <w:rPr>
          <w:lang w:val="uk-UA"/>
        </w:rPr>
        <w:t>Заспок</w:t>
      </w:r>
      <w:r w:rsidR="00175326" w:rsidRPr="0038519E">
        <w:rPr>
          <w:lang w:val="uk-UA"/>
        </w:rPr>
        <w:t>о</w:t>
      </w:r>
      <w:r w:rsidR="00F51B1E" w:rsidRPr="0038519E">
        <w:rPr>
          <w:lang w:val="uk-UA"/>
        </w:rPr>
        <w:t>йте дитину, сказавши їй, що це нормально, що місце уколу трохи болить, і це означає, що ліки діють.</w:t>
      </w:r>
    </w:p>
    <w:p w14:paraId="74D3EBDA" w14:textId="378D0C7D" w:rsidR="006B0893" w:rsidRPr="0038519E" w:rsidRDefault="00F13870">
      <w:pPr>
        <w:rPr>
          <w:lang w:val="uk-UA"/>
        </w:rPr>
      </w:pPr>
      <w:r w:rsidRPr="0038519E">
        <w:rPr>
          <w:lang w:val="uk-UA"/>
        </w:rPr>
        <w:lastRenderedPageBreak/>
        <w:t>Якщо ваша дитина відчуває занепокоєння з приводу вакцинації, попросіть її розповісти про свої почуття</w:t>
      </w:r>
      <w:r w:rsidR="004C1596" w:rsidRPr="0038519E">
        <w:rPr>
          <w:lang w:val="uk-UA"/>
        </w:rPr>
        <w:t xml:space="preserve"> або </w:t>
      </w:r>
      <w:r w:rsidRPr="0038519E">
        <w:rPr>
          <w:lang w:val="uk-UA"/>
        </w:rPr>
        <w:t>зверн</w:t>
      </w:r>
      <w:r w:rsidR="004C1596" w:rsidRPr="0038519E">
        <w:rPr>
          <w:lang w:val="uk-UA"/>
        </w:rPr>
        <w:t>іться</w:t>
      </w:r>
      <w:r w:rsidRPr="0038519E">
        <w:rPr>
          <w:lang w:val="uk-UA"/>
        </w:rPr>
        <w:t xml:space="preserve"> за додатковою консультацією до свого лікаря.</w:t>
      </w:r>
    </w:p>
    <w:bookmarkEnd w:id="2"/>
    <w:bookmarkEnd w:id="3"/>
    <w:p w14:paraId="010BF679" w14:textId="75A2C465" w:rsidR="006B0893" w:rsidRPr="0038519E" w:rsidRDefault="00F13870">
      <w:pPr>
        <w:pStyle w:val="Heading2"/>
        <w:rPr>
          <w:lang w:val="uk-UA"/>
        </w:rPr>
      </w:pPr>
      <w:r w:rsidRPr="0038519E">
        <w:rPr>
          <w:lang w:val="uk-UA"/>
        </w:rPr>
        <w:t>Відповіді на деякі питання ваш</w:t>
      </w:r>
      <w:r w:rsidR="004C1596" w:rsidRPr="0038519E">
        <w:rPr>
          <w:lang w:val="uk-UA"/>
        </w:rPr>
        <w:t>ої</w:t>
      </w:r>
      <w:r w:rsidRPr="0038519E">
        <w:rPr>
          <w:lang w:val="uk-UA"/>
        </w:rPr>
        <w:t xml:space="preserve"> дитин</w:t>
      </w:r>
      <w:r w:rsidR="004C1596" w:rsidRPr="0038519E">
        <w:rPr>
          <w:lang w:val="uk-UA"/>
        </w:rPr>
        <w:t>и</w:t>
      </w:r>
    </w:p>
    <w:p w14:paraId="42FB1F34" w14:textId="4852C7CF" w:rsidR="006B0893" w:rsidRPr="0038519E" w:rsidRDefault="00F13870">
      <w:pPr>
        <w:rPr>
          <w:lang w:val="uk-UA"/>
        </w:rPr>
      </w:pPr>
      <w:r w:rsidRPr="0038519E">
        <w:rPr>
          <w:lang w:val="uk-UA"/>
        </w:rPr>
        <w:t>Приготуйте декілька зрозумілих для дітей відповідей на будь-які питання, які можуть виникнути у вашої дитини. Ось деякі ключові питання та відповіді, які можуть допомогти вам у цій розмові</w:t>
      </w:r>
      <w:r w:rsidR="00B60635" w:rsidRPr="0038519E">
        <w:rPr>
          <w:lang w:val="uk-UA"/>
        </w:rPr>
        <w:t>.</w:t>
      </w:r>
    </w:p>
    <w:p w14:paraId="230E4BD7" w14:textId="50AF57F8" w:rsidR="006B0893" w:rsidRPr="0038519E" w:rsidRDefault="00F13870">
      <w:pPr>
        <w:rPr>
          <w:lang w:val="uk-UA"/>
        </w:rPr>
      </w:pPr>
      <w:r w:rsidRPr="0038519E">
        <w:rPr>
          <w:lang w:val="uk-UA"/>
        </w:rPr>
        <w:t xml:space="preserve">Використовуйте реальні приклади, наприклад, захист бабусі чи дідуся дитини, молодших братів чи сестер, можливість повернутися до </w:t>
      </w:r>
      <w:r w:rsidR="004C1596" w:rsidRPr="0038519E">
        <w:rPr>
          <w:lang w:val="uk-UA"/>
        </w:rPr>
        <w:t xml:space="preserve">таких занять як </w:t>
      </w:r>
      <w:r w:rsidRPr="0038519E">
        <w:rPr>
          <w:lang w:val="uk-UA"/>
        </w:rPr>
        <w:t>школ</w:t>
      </w:r>
      <w:r w:rsidR="004C1596" w:rsidRPr="0038519E">
        <w:rPr>
          <w:lang w:val="uk-UA"/>
        </w:rPr>
        <w:t>а</w:t>
      </w:r>
      <w:r w:rsidRPr="0038519E">
        <w:rPr>
          <w:lang w:val="uk-UA"/>
        </w:rPr>
        <w:t xml:space="preserve"> </w:t>
      </w:r>
      <w:r w:rsidR="004C1596" w:rsidRPr="0038519E">
        <w:rPr>
          <w:lang w:val="uk-UA"/>
        </w:rPr>
        <w:t>чи</w:t>
      </w:r>
      <w:r w:rsidRPr="0038519E">
        <w:rPr>
          <w:lang w:val="uk-UA"/>
        </w:rPr>
        <w:t xml:space="preserve"> команд</w:t>
      </w:r>
      <w:r w:rsidR="004C1596" w:rsidRPr="0038519E">
        <w:rPr>
          <w:lang w:val="uk-UA"/>
        </w:rPr>
        <w:t>ні</w:t>
      </w:r>
      <w:r w:rsidRPr="0038519E">
        <w:rPr>
          <w:lang w:val="uk-UA"/>
        </w:rPr>
        <w:t xml:space="preserve"> види спорту, якщо ви вважаєте, що це допоможе.</w:t>
      </w:r>
    </w:p>
    <w:p w14:paraId="61C8F783" w14:textId="15778259" w:rsidR="006B0893" w:rsidRPr="0038519E" w:rsidRDefault="00F13870">
      <w:pPr>
        <w:rPr>
          <w:lang w:val="uk-UA"/>
        </w:rPr>
      </w:pPr>
      <w:r w:rsidRPr="0038519E">
        <w:rPr>
          <w:lang w:val="uk-UA"/>
        </w:rPr>
        <w:t>В Австралії в</w:t>
      </w:r>
      <w:r w:rsidR="00B60635" w:rsidRPr="0038519E">
        <w:rPr>
          <w:lang w:val="uk-UA"/>
        </w:rPr>
        <w:t>акцини</w:t>
      </w:r>
      <w:r w:rsidRPr="0038519E">
        <w:rPr>
          <w:lang w:val="uk-UA"/>
        </w:rPr>
        <w:t xml:space="preserve"> пройшли ретельну перевірку</w:t>
      </w:r>
      <w:r w:rsidR="00B60635" w:rsidRPr="0038519E">
        <w:rPr>
          <w:lang w:val="uk-UA"/>
        </w:rPr>
        <w:t xml:space="preserve"> установою</w:t>
      </w:r>
      <w:r w:rsidRPr="0038519E">
        <w:rPr>
          <w:lang w:val="uk-UA"/>
        </w:rPr>
        <w:t>, як</w:t>
      </w:r>
      <w:r w:rsidR="00B60635" w:rsidRPr="0038519E">
        <w:rPr>
          <w:lang w:val="uk-UA"/>
        </w:rPr>
        <w:t>а</w:t>
      </w:r>
      <w:r w:rsidRPr="0038519E">
        <w:rPr>
          <w:lang w:val="uk-UA"/>
        </w:rPr>
        <w:t xml:space="preserve"> стеж</w:t>
      </w:r>
      <w:r w:rsidR="00B60635" w:rsidRPr="0038519E">
        <w:rPr>
          <w:lang w:val="uk-UA"/>
        </w:rPr>
        <w:t>и</w:t>
      </w:r>
      <w:r w:rsidRPr="0038519E">
        <w:rPr>
          <w:lang w:val="uk-UA"/>
        </w:rPr>
        <w:t>ть за тим, щоб усі ліки були безпечними. Їх не стали б робити людям, якби вони були небезпечними.</w:t>
      </w:r>
    </w:p>
    <w:p w14:paraId="2D6089D7" w14:textId="51AF0809" w:rsidR="002600D8" w:rsidRPr="0038519E" w:rsidRDefault="00F13870">
      <w:pPr>
        <w:rPr>
          <w:lang w:val="uk-UA"/>
        </w:rPr>
      </w:pPr>
      <w:r w:rsidRPr="0038519E">
        <w:rPr>
          <w:lang w:val="uk-UA"/>
        </w:rPr>
        <w:t xml:space="preserve">Якщо ваша дитина боїться уколів, </w:t>
      </w:r>
      <w:r w:rsidR="002600D8" w:rsidRPr="0038519E">
        <w:rPr>
          <w:lang w:val="uk-UA"/>
        </w:rPr>
        <w:t>важлива ефективна підготовка та техніка відвернення уваги.</w:t>
      </w:r>
    </w:p>
    <w:p w14:paraId="65E0C722" w14:textId="07E5E4B2" w:rsidR="002600D8" w:rsidRPr="0038519E" w:rsidRDefault="002600D8" w:rsidP="002600D8">
      <w:pPr>
        <w:rPr>
          <w:rFonts w:eastAsia="Arial"/>
          <w:lang w:val="uk-UA"/>
        </w:rPr>
      </w:pPr>
      <w:r w:rsidRPr="0038519E">
        <w:rPr>
          <w:lang w:val="uk-UA"/>
        </w:rPr>
        <w:t xml:space="preserve">Для дітей віком від 5 років і старше, можливо буде краще пройти вакцинацію у невеликій клініці або у знайомому місці, наприклад, у місцевій аптеці або лікарській практиці. </w:t>
      </w:r>
      <w:r w:rsidRPr="0038519E">
        <w:rPr>
          <w:rFonts w:eastAsia="Arial"/>
          <w:lang w:val="uk-UA"/>
        </w:rPr>
        <w:t>У місцях проведення масштабної вакцинації може бути шумно та жваво, що підвищує ризик занепокоєння.</w:t>
      </w:r>
    </w:p>
    <w:p w14:paraId="348B5311" w14:textId="111B6731" w:rsidR="006B0893" w:rsidRPr="0038519E" w:rsidRDefault="00F13870">
      <w:pPr>
        <w:rPr>
          <w:rFonts w:eastAsia="Arial"/>
          <w:lang w:val="uk-UA"/>
        </w:rPr>
      </w:pPr>
      <w:r w:rsidRPr="0038519E">
        <w:rPr>
          <w:lang w:val="uk-UA"/>
        </w:rPr>
        <w:t>Візьміть із собою улюблені іграшки або книги вашої дитини, щоб створити позитивний досвід та відвернути її увагу</w:t>
      </w:r>
      <w:r w:rsidR="002600D8" w:rsidRPr="0038519E">
        <w:rPr>
          <w:lang w:val="uk-UA"/>
        </w:rPr>
        <w:t>.</w:t>
      </w:r>
    </w:p>
    <w:p w14:paraId="61E5AF5F" w14:textId="102A5655" w:rsidR="006B0893" w:rsidRPr="0038519E" w:rsidRDefault="00F13870">
      <w:pPr>
        <w:pStyle w:val="P68B1DB1-Normal2"/>
        <w:rPr>
          <w:lang w:val="uk-UA"/>
        </w:rPr>
      </w:pPr>
      <w:r w:rsidRPr="0038519E">
        <w:rPr>
          <w:lang w:val="uk-UA"/>
        </w:rPr>
        <w:t>Заздалегідь повідомте</w:t>
      </w:r>
      <w:r w:rsidR="002600D8" w:rsidRPr="0038519E">
        <w:rPr>
          <w:lang w:val="uk-UA"/>
        </w:rPr>
        <w:t xml:space="preserve"> постачальника послуг з вакцинації</w:t>
      </w:r>
      <w:r w:rsidRPr="0038519E">
        <w:rPr>
          <w:lang w:val="uk-UA"/>
        </w:rPr>
        <w:t>, якщо ваша дитина боїться уколів, щоб вони виділили достатньо часу і подбали про те, щоб процес не був поспішним чи примусовим.</w:t>
      </w:r>
    </w:p>
    <w:p w14:paraId="582EE4A0" w14:textId="4A2237A7" w:rsidR="002600D8" w:rsidRPr="0038519E" w:rsidRDefault="00F13870">
      <w:pPr>
        <w:rPr>
          <w:lang w:val="uk-UA"/>
        </w:rPr>
      </w:pPr>
      <w:r w:rsidRPr="0038519E">
        <w:rPr>
          <w:lang w:val="uk-UA"/>
        </w:rPr>
        <w:t>Для отримання додаткової інформації про вакцини</w:t>
      </w:r>
      <w:r w:rsidR="002600D8" w:rsidRPr="0038519E">
        <w:rPr>
          <w:lang w:val="uk-UA"/>
        </w:rPr>
        <w:t>, ви можете</w:t>
      </w:r>
      <w:r w:rsidRPr="0038519E">
        <w:rPr>
          <w:lang w:val="uk-UA"/>
        </w:rPr>
        <w:t xml:space="preserve"> відвідат</w:t>
      </w:r>
      <w:r w:rsidR="002600D8" w:rsidRPr="0038519E">
        <w:rPr>
          <w:lang w:val="uk-UA"/>
        </w:rPr>
        <w:t>и</w:t>
      </w:r>
      <w:r w:rsidRPr="0038519E">
        <w:rPr>
          <w:lang w:val="uk-UA"/>
        </w:rPr>
        <w:t xml:space="preserve"> сайт </w:t>
      </w:r>
      <w:hyperlink r:id="rId11" w:history="1">
        <w:r w:rsidR="002600D8" w:rsidRPr="0038519E">
          <w:rPr>
            <w:rStyle w:val="Hyperlink"/>
            <w:bCs/>
            <w:lang w:val="uk-UA"/>
          </w:rPr>
          <w:t>Департаменту охорони здоров'я та догляду за людьми похилого віку</w:t>
        </w:r>
      </w:hyperlink>
      <w:r w:rsidR="002600D8" w:rsidRPr="0038519E">
        <w:rPr>
          <w:lang w:val="uk-UA"/>
        </w:rPr>
        <w:t xml:space="preserve"> за посиланням </w:t>
      </w:r>
      <w:hyperlink r:id="rId12" w:history="1">
        <w:r w:rsidR="002600D8" w:rsidRPr="0038519E">
          <w:rPr>
            <w:rFonts w:eastAsia="Arial"/>
            <w:lang w:val="uk-UA"/>
          </w:rPr>
          <w:t>www.health.gov.au</w:t>
        </w:r>
      </w:hyperlink>
      <w:r w:rsidR="002600D8" w:rsidRPr="0038519E">
        <w:rPr>
          <w:rFonts w:eastAsia="Arial"/>
          <w:lang w:val="uk-UA"/>
        </w:rPr>
        <w:t>.</w:t>
      </w:r>
    </w:p>
    <w:p w14:paraId="4AE51FB9" w14:textId="1040FC5A" w:rsidR="006B0893" w:rsidRPr="0038519E" w:rsidRDefault="00F13870">
      <w:pPr>
        <w:rPr>
          <w:lang w:val="uk-UA"/>
        </w:rPr>
      </w:pPr>
      <w:r w:rsidRPr="0038519E">
        <w:rPr>
          <w:lang w:val="uk-UA"/>
        </w:rPr>
        <w:t xml:space="preserve">Ви також можете зателефонувати до National Coronavirus </w:t>
      </w:r>
      <w:r w:rsidR="00FB6016" w:rsidRPr="0038519E">
        <w:rPr>
          <w:lang w:val="uk-UA"/>
        </w:rPr>
        <w:t>та</w:t>
      </w:r>
      <w:r w:rsidR="009775A0" w:rsidRPr="0038519E">
        <w:rPr>
          <w:lang w:val="uk-UA"/>
        </w:rPr>
        <w:t xml:space="preserve"> COVID-19 Vaccine </w:t>
      </w:r>
      <w:r w:rsidRPr="0038519E">
        <w:rPr>
          <w:lang w:val="uk-UA"/>
        </w:rPr>
        <w:t xml:space="preserve">Helpline за номером </w:t>
      </w:r>
      <w:r w:rsidRPr="006A0A1C">
        <w:rPr>
          <w:b/>
          <w:bCs/>
          <w:lang w:val="uk-UA"/>
        </w:rPr>
        <w:t>1800</w:t>
      </w:r>
      <w:r w:rsidRPr="0038519E">
        <w:rPr>
          <w:b/>
          <w:bCs/>
          <w:lang w:val="uk-UA"/>
        </w:rPr>
        <w:t xml:space="preserve"> 020 080</w:t>
      </w:r>
      <w:r w:rsidRPr="0038519E">
        <w:rPr>
          <w:lang w:val="uk-UA"/>
        </w:rPr>
        <w:t>.</w:t>
      </w:r>
      <w:r w:rsidR="002600D8" w:rsidRPr="0038519E">
        <w:rPr>
          <w:lang w:val="uk-UA"/>
        </w:rPr>
        <w:t xml:space="preserve"> Натисніть 8, щоб отримати безкоштовні послуги перекладача.</w:t>
      </w:r>
    </w:p>
    <w:p w14:paraId="74E111D6" w14:textId="48A6F317" w:rsidR="00E95AAC" w:rsidRPr="0038519E" w:rsidRDefault="00046A09">
      <w:pPr>
        <w:rPr>
          <w:lang w:val="uk-UA"/>
        </w:rPr>
      </w:pPr>
      <w:r w:rsidRPr="0038519E">
        <w:rPr>
          <w:lang w:val="uk-UA"/>
        </w:rPr>
        <w:t xml:space="preserve">Якщо ви глухі або маєте порушення слуху або мови, ви можете зателефонувати до National Relay Service за номером </w:t>
      </w:r>
      <w:r w:rsidRPr="0038519E">
        <w:rPr>
          <w:b/>
          <w:bCs/>
          <w:lang w:val="uk-UA"/>
        </w:rPr>
        <w:t>133 677</w:t>
      </w:r>
      <w:r w:rsidRPr="0038519E">
        <w:rPr>
          <w:lang w:val="uk-UA"/>
        </w:rPr>
        <w:t>.</w:t>
      </w:r>
    </w:p>
    <w:sectPr w:rsidR="00E95AAC" w:rsidRPr="0038519E" w:rsidSect="00AD768E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37" w:right="1416" w:bottom="1702" w:left="1134" w:header="709" w:footer="2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333C7" w14:textId="77777777" w:rsidR="0072189C" w:rsidRDefault="0072189C">
      <w:r>
        <w:separator/>
      </w:r>
    </w:p>
  </w:endnote>
  <w:endnote w:type="continuationSeparator" w:id="0">
    <w:p w14:paraId="0CC11087" w14:textId="77777777" w:rsidR="0072189C" w:rsidRDefault="0072189C">
      <w:r>
        <w:continuationSeparator/>
      </w:r>
    </w:p>
  </w:endnote>
  <w:endnote w:type="continuationNotice" w:id="1">
    <w:p w14:paraId="5446F7B4" w14:textId="77777777" w:rsidR="0072189C" w:rsidRDefault="0072189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otham Rounded Bold">
    <w:altName w:val="Times New Roman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6B0893" w:rsidRDefault="00F1387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6B0893" w:rsidRDefault="006B089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6B0893" w:rsidRDefault="00F1387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13B89CFE" w:rsidR="006B0893" w:rsidRDefault="00AD768E" w:rsidP="00887274">
    <w:pPr>
      <w:pStyle w:val="Footer"/>
      <w:ind w:left="51" w:right="357" w:hanging="142"/>
    </w:pPr>
    <w:r>
      <w:t xml:space="preserve">How to speak to children about COVID-19 vaccines - </w:t>
    </w:r>
    <w:r w:rsidR="00A93381">
      <w:t>31082022</w:t>
    </w:r>
    <w:r>
      <w:t xml:space="preserve"> </w:t>
    </w:r>
    <w:r w:rsidR="00B225B2">
      <w:t xml:space="preserve">- </w:t>
    </w:r>
    <w:r>
      <w:t>Ukrainian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52437" w14:textId="77777777" w:rsidR="00241588" w:rsidRDefault="00241588">
    <w:pPr>
      <w:tabs>
        <w:tab w:val="right" w:pos="9356"/>
      </w:tabs>
      <w:spacing w:after="0"/>
      <w:ind w:right="-449"/>
    </w:pPr>
  </w:p>
  <w:p w14:paraId="7E6C4112" w14:textId="77777777" w:rsidR="00241588" w:rsidRDefault="00241588">
    <w:pPr>
      <w:tabs>
        <w:tab w:val="right" w:pos="9356"/>
      </w:tabs>
      <w:spacing w:after="0"/>
      <w:ind w:right="-449"/>
    </w:pPr>
  </w:p>
  <w:p w14:paraId="68CD1A2D" w14:textId="16675DA9" w:rsidR="00241588" w:rsidRPr="00AD768E" w:rsidRDefault="00A93381">
    <w:pPr>
      <w:tabs>
        <w:tab w:val="right" w:pos="9356"/>
      </w:tabs>
      <w:spacing w:after="0"/>
      <w:ind w:right="-449"/>
    </w:pPr>
    <w:r>
      <w:t>How to speak to children about COVID-19 vaccines - 31082022 - Ukrainian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AB34E" w14:textId="77777777" w:rsidR="0072189C" w:rsidRDefault="0072189C">
      <w:r>
        <w:separator/>
      </w:r>
    </w:p>
  </w:footnote>
  <w:footnote w:type="continuationSeparator" w:id="0">
    <w:p w14:paraId="29A8106C" w14:textId="77777777" w:rsidR="0072189C" w:rsidRDefault="0072189C">
      <w:r>
        <w:continuationSeparator/>
      </w:r>
    </w:p>
  </w:footnote>
  <w:footnote w:type="continuationNotice" w:id="1">
    <w:p w14:paraId="778C3B10" w14:textId="77777777" w:rsidR="0072189C" w:rsidRDefault="0072189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6B0893" w:rsidRDefault="00F13870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6B0893" w:rsidRDefault="00F1387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3164245">
    <w:abstractNumId w:val="6"/>
  </w:num>
  <w:num w:numId="2" w16cid:durableId="1187401806">
    <w:abstractNumId w:val="16"/>
  </w:num>
  <w:num w:numId="3" w16cid:durableId="586308707">
    <w:abstractNumId w:val="17"/>
  </w:num>
  <w:num w:numId="4" w16cid:durableId="1242642405">
    <w:abstractNumId w:val="11"/>
  </w:num>
  <w:num w:numId="5" w16cid:durableId="861552768">
    <w:abstractNumId w:val="2"/>
  </w:num>
  <w:num w:numId="6" w16cid:durableId="1561407593">
    <w:abstractNumId w:val="4"/>
  </w:num>
  <w:num w:numId="7" w16cid:durableId="648561793">
    <w:abstractNumId w:val="3"/>
  </w:num>
  <w:num w:numId="8" w16cid:durableId="1146120974">
    <w:abstractNumId w:val="7"/>
  </w:num>
  <w:num w:numId="9" w16cid:durableId="897665809">
    <w:abstractNumId w:val="0"/>
  </w:num>
  <w:num w:numId="10" w16cid:durableId="1904297163">
    <w:abstractNumId w:val="12"/>
  </w:num>
  <w:num w:numId="11" w16cid:durableId="1649627796">
    <w:abstractNumId w:val="14"/>
  </w:num>
  <w:num w:numId="12" w16cid:durableId="2070959411">
    <w:abstractNumId w:val="5"/>
  </w:num>
  <w:num w:numId="13" w16cid:durableId="210310126">
    <w:abstractNumId w:val="1"/>
  </w:num>
  <w:num w:numId="14" w16cid:durableId="1000817888">
    <w:abstractNumId w:val="10"/>
  </w:num>
  <w:num w:numId="15" w16cid:durableId="1027680611">
    <w:abstractNumId w:val="8"/>
  </w:num>
  <w:num w:numId="16" w16cid:durableId="950746944">
    <w:abstractNumId w:val="13"/>
  </w:num>
  <w:num w:numId="17" w16cid:durableId="778792746">
    <w:abstractNumId w:val="9"/>
  </w:num>
  <w:num w:numId="18" w16cid:durableId="157404717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30877"/>
    <w:rsid w:val="00046A09"/>
    <w:rsid w:val="000502BF"/>
    <w:rsid w:val="0005137F"/>
    <w:rsid w:val="00071F59"/>
    <w:rsid w:val="000A554A"/>
    <w:rsid w:val="000D21AB"/>
    <w:rsid w:val="001142C2"/>
    <w:rsid w:val="00127F8E"/>
    <w:rsid w:val="00170AE5"/>
    <w:rsid w:val="00175326"/>
    <w:rsid w:val="001914D6"/>
    <w:rsid w:val="001D2B8A"/>
    <w:rsid w:val="00241588"/>
    <w:rsid w:val="002600D8"/>
    <w:rsid w:val="00291B7E"/>
    <w:rsid w:val="002B2667"/>
    <w:rsid w:val="002F3510"/>
    <w:rsid w:val="0030663B"/>
    <w:rsid w:val="003424A2"/>
    <w:rsid w:val="00351D0F"/>
    <w:rsid w:val="0038519E"/>
    <w:rsid w:val="003A50D6"/>
    <w:rsid w:val="003C6823"/>
    <w:rsid w:val="0041456A"/>
    <w:rsid w:val="00471203"/>
    <w:rsid w:val="004C1596"/>
    <w:rsid w:val="004E5846"/>
    <w:rsid w:val="00531602"/>
    <w:rsid w:val="005667F7"/>
    <w:rsid w:val="005D63B7"/>
    <w:rsid w:val="006157D3"/>
    <w:rsid w:val="00651C29"/>
    <w:rsid w:val="006564FC"/>
    <w:rsid w:val="006800CF"/>
    <w:rsid w:val="00697612"/>
    <w:rsid w:val="006A0A1C"/>
    <w:rsid w:val="006A33E2"/>
    <w:rsid w:val="006A7388"/>
    <w:rsid w:val="006B0893"/>
    <w:rsid w:val="006E1838"/>
    <w:rsid w:val="00703903"/>
    <w:rsid w:val="007114DA"/>
    <w:rsid w:val="0072189C"/>
    <w:rsid w:val="00793DC2"/>
    <w:rsid w:val="007A551E"/>
    <w:rsid w:val="007A655D"/>
    <w:rsid w:val="007F05AD"/>
    <w:rsid w:val="007F75E0"/>
    <w:rsid w:val="00807195"/>
    <w:rsid w:val="00840DE3"/>
    <w:rsid w:val="00844273"/>
    <w:rsid w:val="00887274"/>
    <w:rsid w:val="008F71DA"/>
    <w:rsid w:val="009314F8"/>
    <w:rsid w:val="00952347"/>
    <w:rsid w:val="00955C51"/>
    <w:rsid w:val="00957CE1"/>
    <w:rsid w:val="00964711"/>
    <w:rsid w:val="009775A0"/>
    <w:rsid w:val="00983626"/>
    <w:rsid w:val="009840A5"/>
    <w:rsid w:val="00984419"/>
    <w:rsid w:val="009E0153"/>
    <w:rsid w:val="009F4399"/>
    <w:rsid w:val="00A10E73"/>
    <w:rsid w:val="00A13983"/>
    <w:rsid w:val="00A57A73"/>
    <w:rsid w:val="00A66311"/>
    <w:rsid w:val="00A86136"/>
    <w:rsid w:val="00A93381"/>
    <w:rsid w:val="00AA7404"/>
    <w:rsid w:val="00AD768E"/>
    <w:rsid w:val="00B015CF"/>
    <w:rsid w:val="00B1716B"/>
    <w:rsid w:val="00B225B2"/>
    <w:rsid w:val="00B32A4E"/>
    <w:rsid w:val="00B4594C"/>
    <w:rsid w:val="00B60635"/>
    <w:rsid w:val="00B70918"/>
    <w:rsid w:val="00B71B5F"/>
    <w:rsid w:val="00B72E5A"/>
    <w:rsid w:val="00B75920"/>
    <w:rsid w:val="00B83EA7"/>
    <w:rsid w:val="00BA384E"/>
    <w:rsid w:val="00C00B47"/>
    <w:rsid w:val="00CB3A96"/>
    <w:rsid w:val="00CE5B14"/>
    <w:rsid w:val="00CE7D4D"/>
    <w:rsid w:val="00CF4122"/>
    <w:rsid w:val="00D21EA9"/>
    <w:rsid w:val="00D57350"/>
    <w:rsid w:val="00D85C7C"/>
    <w:rsid w:val="00E1613B"/>
    <w:rsid w:val="00E24041"/>
    <w:rsid w:val="00E31DCF"/>
    <w:rsid w:val="00E87600"/>
    <w:rsid w:val="00E95AAC"/>
    <w:rsid w:val="00E97628"/>
    <w:rsid w:val="00EB5230"/>
    <w:rsid w:val="00EC42DD"/>
    <w:rsid w:val="00EC56A6"/>
    <w:rsid w:val="00EE7723"/>
    <w:rsid w:val="00EF43D0"/>
    <w:rsid w:val="00F13870"/>
    <w:rsid w:val="00F15EBF"/>
    <w:rsid w:val="00F25051"/>
    <w:rsid w:val="00F269B9"/>
    <w:rsid w:val="00F51B1E"/>
    <w:rsid w:val="00F664F9"/>
    <w:rsid w:val="00F82706"/>
    <w:rsid w:val="00F86F06"/>
    <w:rsid w:val="00F8740C"/>
    <w:rsid w:val="00FA1F50"/>
    <w:rsid w:val="00FB6016"/>
    <w:rsid w:val="00FD7174"/>
    <w:rsid w:val="00FE2BCC"/>
    <w:rsid w:val="00FE2F44"/>
    <w:rsid w:val="00FE6E45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5316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health.gov.au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1</TotalTime>
  <Pages>2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- 31082022 - Ukrainian</vt:lpstr>
    </vt:vector>
  </TitlesOfParts>
  <Manager/>
  <Company/>
  <LinksUpToDate>false</LinksUpToDate>
  <CharactersWithSpaces>3826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children about COVID-19 vaccines - 31082022 - Ukrainian</dc:title>
  <dc:subject>COVID-19 Vaccine</dc:subject>
  <dc:creator>Australian Government</dc:creator>
  <cp:keywords>COVID-19 Vaccine, Disability, Residential Care</cp:keywords>
  <dc:description/>
  <cp:lastModifiedBy>User</cp:lastModifiedBy>
  <cp:revision>3</cp:revision>
  <cp:lastPrinted>2021-12-10T06:45:00Z</cp:lastPrinted>
  <dcterms:created xsi:type="dcterms:W3CDTF">2022-08-29T01:51:00Z</dcterms:created>
  <dcterms:modified xsi:type="dcterms:W3CDTF">2022-08-29T03:23:00Z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