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1492D" w14:textId="6CD7886D" w:rsidR="003C5D53" w:rsidRPr="001E34DD" w:rsidRDefault="00540734" w:rsidP="00CE0D17">
      <w:pPr>
        <w:pStyle w:val="Heading1"/>
        <w:spacing w:before="960" w:after="0" w:line="216" w:lineRule="auto"/>
        <w:rPr>
          <w:rFonts w:ascii="Raavi" w:hAnsi="Raavi" w:cs="Raavi" w:hint="eastAsia"/>
          <w:noProof/>
          <w:lang w:bidi="pa-IN"/>
        </w:rPr>
      </w:pPr>
      <w:r w:rsidRPr="001E34DD">
        <w:rPr>
          <w:rFonts w:ascii="Raavi" w:hAnsi="Raavi" w:cs="Raavi"/>
          <w:noProof/>
          <w:lang w:bidi="pa-IN"/>
        </w:rPr>
        <w:t>COVID-19 ਟੀਕਿਆਂ ਬਾਰੇ ਬੱਚਿਆਂ ਨਾਲ ਕਿਵੇਂ ਗੱਲ ਕਰਨੀ ਹੈ</w:t>
      </w:r>
    </w:p>
    <w:p w14:paraId="19D10E81" w14:textId="03E07A4E" w:rsidR="003C5D53" w:rsidRPr="001E34DD" w:rsidRDefault="00540734" w:rsidP="002936D2">
      <w:pPr>
        <w:pStyle w:val="P68B1DB1-Normal1"/>
        <w:spacing w:line="240" w:lineRule="auto"/>
        <w:rPr>
          <w:rFonts w:ascii="Raavi" w:hAnsi="Raavi" w:cs="Raavi" w:hint="eastAsia"/>
          <w:noProof/>
          <w:lang w:bidi="pa-IN"/>
        </w:rPr>
      </w:pPr>
      <w:bookmarkStart w:id="0" w:name="_Hlk81820337"/>
      <w:r w:rsidRPr="001E34DD">
        <w:rPr>
          <w:rFonts w:ascii="Raavi" w:hAnsi="Raavi" w:cs="Raavi"/>
          <w:noProof/>
          <w:lang w:bidi="pa-IN"/>
        </w:rPr>
        <w:t xml:space="preserve">ਆਖਰੀ ਵਾਰ </w:t>
      </w:r>
      <w:r w:rsidR="000B2256" w:rsidRPr="001E34DD">
        <w:rPr>
          <w:rFonts w:ascii="Raavi" w:hAnsi="Raavi" w:cs="Raavi"/>
          <w:noProof/>
          <w:lang w:bidi="pa-IN"/>
        </w:rPr>
        <w:t>ਨਵਿਆਇਆ</w:t>
      </w:r>
      <w:r w:rsidRPr="001E34DD">
        <w:rPr>
          <w:rFonts w:ascii="Raavi" w:hAnsi="Raavi" w:cs="Raavi"/>
          <w:noProof/>
          <w:lang w:bidi="pa-IN"/>
        </w:rPr>
        <w:t xml:space="preserve"> ਗਿਆ: </w:t>
      </w:r>
      <w:r w:rsidR="002936D2" w:rsidRPr="001E34DD">
        <w:rPr>
          <w:rFonts w:ascii="Raavi" w:hAnsi="Raavi" w:cs="Raavi"/>
          <w:noProof/>
          <w:lang w:bidi="pa-IN"/>
        </w:rPr>
        <w:t>8 ਅਗਸਤ 2022</w:t>
      </w:r>
    </w:p>
    <w:p w14:paraId="10E66F86" w14:textId="77777777" w:rsidR="00735E1A" w:rsidRDefault="002936D2" w:rsidP="00735E1A">
      <w:pPr>
        <w:spacing w:after="0" w:line="240" w:lineRule="auto"/>
        <w:rPr>
          <w:rFonts w:ascii="Raavi" w:hAnsi="Raavi" w:cs="Raavi"/>
          <w:noProof/>
          <w:lang w:bidi="pa-IN"/>
        </w:rPr>
      </w:pPr>
      <w:bookmarkStart w:id="1" w:name="_Hlk80891918"/>
      <w:bookmarkStart w:id="2" w:name="_Hlk81820369"/>
      <w:bookmarkStart w:id="3" w:name="_Hlk81820348"/>
      <w:bookmarkEnd w:id="0"/>
      <w:r w:rsidRPr="001E34DD">
        <w:rPr>
          <w:rStyle w:val="normaltextrun"/>
          <w:rFonts w:ascii="Raavi" w:hAnsi="Raavi" w:cs="Raavi"/>
          <w:noProof/>
          <w:cs/>
          <w:lang w:bidi="pa-IN"/>
        </w:rPr>
        <w:t xml:space="preserve">6 ਮਹੀਨਿਆਂ ਤੋਂ 4 ਸਾਲ ਦੀ ਉਮਰ ਦੇ ਕੁਝ ਬੱਚਿਆਂ ਲਈ ਵੀ ਟੀਕਾਕਰਨ ਦੀ ਸਿਫਾਰਸ਼ ਕੀਤੀ ਜਾਂਦੀ ਹੈ </w:t>
      </w:r>
      <w:r w:rsidR="00B209B9" w:rsidRPr="001E34DD">
        <w:rPr>
          <w:rStyle w:val="normaltextrun"/>
          <w:rFonts w:ascii="Raavi" w:hAnsi="Raavi" w:cs="Raavi" w:hint="cs"/>
          <w:noProof/>
          <w:cs/>
          <w:lang w:bidi="pa-IN"/>
        </w:rPr>
        <w:t xml:space="preserve">ਜਿਨ੍ਹਾਂ ਦੀ ਪ੍ਰਤੀਰੋਧਤਾ ਪ੍ਰਣਾਲੀ </w:t>
      </w:r>
      <w:r w:rsidRPr="001E34DD">
        <w:rPr>
          <w:rStyle w:val="normaltextrun"/>
          <w:rFonts w:ascii="Raavi" w:hAnsi="Raavi" w:cs="Raavi"/>
          <w:noProof/>
          <w:cs/>
          <w:lang w:bidi="pa-IN"/>
        </w:rPr>
        <w:t xml:space="preserve">ਗੰਭੀਰ ਤੌਰ 'ਤੇ </w:t>
      </w:r>
      <w:r w:rsidR="00B209B9" w:rsidRPr="001E34DD">
        <w:rPr>
          <w:rStyle w:val="normaltextrun"/>
          <w:rFonts w:ascii="Raavi" w:hAnsi="Raavi" w:cs="Raavi" w:hint="cs"/>
          <w:noProof/>
          <w:cs/>
          <w:lang w:bidi="pa-IN"/>
        </w:rPr>
        <w:t>ਕਮਜ਼ੋਰ ਹੈ</w:t>
      </w:r>
      <w:r w:rsidRPr="001E34DD">
        <w:rPr>
          <w:rStyle w:val="normaltextrun"/>
          <w:rFonts w:ascii="Raavi" w:hAnsi="Raavi" w:cs="Raavi"/>
          <w:noProof/>
          <w:cs/>
          <w:lang w:bidi="pa-IN"/>
        </w:rPr>
        <w:t xml:space="preserve">, ਜਾਂ ਅਪਾਹਜ ਹਨ, ਅਤੇ ਨਾਲ ਹੀ ਉਨ੍ਹਾਂ ਲਈ ਵੀ ਜਿਨ੍ਹਾਂ ਨੂੰ ਗੁੰਝਲਦਾਰ ਅਤੇ/ਜਾਂ ਕਈ ਸਿਹਤ ਸਥਿਤੀਆਂ ਹਨ ਜੋ ਗੰਭੀਰ </w:t>
      </w:r>
      <w:r w:rsidR="00B209B9" w:rsidRPr="001E34DD">
        <w:rPr>
          <w:rFonts w:ascii="Raavi" w:hAnsi="Raavi" w:cs="Raavi"/>
          <w:noProof/>
          <w:lang w:bidi="pa-IN"/>
        </w:rPr>
        <w:t xml:space="preserve">COVID-19 </w:t>
      </w:r>
      <w:r w:rsidRPr="001E34DD">
        <w:rPr>
          <w:rStyle w:val="normaltextrun"/>
          <w:rFonts w:ascii="Raavi" w:hAnsi="Raavi" w:cs="Raavi"/>
          <w:noProof/>
          <w:cs/>
          <w:lang w:bidi="pa-IN"/>
        </w:rPr>
        <w:t xml:space="preserve">ਦੇ </w:t>
      </w:r>
      <w:r w:rsidR="00B209B9" w:rsidRPr="001E34DD">
        <w:rPr>
          <w:rStyle w:val="normaltextrun"/>
          <w:rFonts w:ascii="Raavi" w:hAnsi="Raavi" w:cs="Raavi" w:hint="cs"/>
          <w:noProof/>
          <w:cs/>
          <w:lang w:bidi="pa-IN"/>
        </w:rPr>
        <w:t>ਖ਼ਤਰੇ</w:t>
      </w:r>
      <w:r w:rsidRPr="001E34DD">
        <w:rPr>
          <w:rStyle w:val="normaltextrun"/>
          <w:rFonts w:ascii="Raavi" w:hAnsi="Raavi" w:cs="Raavi"/>
          <w:noProof/>
          <w:cs/>
          <w:lang w:bidi="pa-IN"/>
        </w:rPr>
        <w:t xml:space="preserve"> ਨੂੰ ਵਧਾਉਂਦੀਆਂ ਹਨ।</w:t>
      </w:r>
      <w:r w:rsidRPr="001E34DD">
        <w:rPr>
          <w:rFonts w:ascii="Raavi" w:hAnsi="Raavi" w:cs="Raavi"/>
          <w:noProof/>
          <w:cs/>
          <w:lang w:bidi="pa-IN"/>
        </w:rPr>
        <w:t xml:space="preserve"> </w:t>
      </w:r>
      <w:bookmarkEnd w:id="1"/>
      <w:r w:rsidR="00540734" w:rsidRPr="001E34DD">
        <w:rPr>
          <w:rFonts w:ascii="Raavi" w:hAnsi="Raavi" w:cs="Raavi"/>
          <w:noProof/>
          <w:lang w:bidi="pa-IN"/>
        </w:rPr>
        <w:t xml:space="preserve">ਤੁਹਾਡੇ ਬੱਚੇ ਲਈ ਉਤਸੁਕ ਹੋਣਾ ਅਤੇ </w:t>
      </w:r>
    </w:p>
    <w:p w14:paraId="4677D4FE" w14:textId="38BB9F98" w:rsidR="003C5D53" w:rsidRPr="001E34DD" w:rsidRDefault="00540734" w:rsidP="001E34DD">
      <w:pPr>
        <w:spacing w:after="120" w:line="240" w:lineRule="auto"/>
        <w:rPr>
          <w:rFonts w:ascii="Raavi" w:hAnsi="Raavi" w:cs="Raavi" w:hint="eastAsia"/>
          <w:noProof/>
          <w:lang w:bidi="pa-IN"/>
        </w:rPr>
      </w:pPr>
      <w:r w:rsidRPr="001E34DD">
        <w:rPr>
          <w:rFonts w:ascii="Raavi" w:hAnsi="Raavi" w:cs="Raavi"/>
          <w:noProof/>
          <w:lang w:bidi="pa-IN"/>
        </w:rPr>
        <w:t xml:space="preserve">COVID-19 ਟੀਕਿਆਂ ਬਾਰੇ ਬਹੁਤ ਸਾਰੇ ਸਵਾਲ ਹੋਣਾ ਆਮ ਗੱਲ ਹੈ। ਇਹ ਕੁਝ ਨੁਕਤੇ ਹਨ ਜੋ ਵੈਕਸੀਨ ਪ੍ਰਾਪਤ ਕਰਨ ਤੋਂ ਪਹਿਲਾਂ ਅਤੇ ਬਾਅਦ ਵਿੱਚ ਬੱਚਿਆਂ ਨਾਲ ਗੱਲ ਕਰਦੇ </w:t>
      </w:r>
      <w:r w:rsidR="002936D2" w:rsidRPr="001E34DD">
        <w:rPr>
          <w:rFonts w:ascii="Raavi" w:hAnsi="Raavi" w:cs="Raavi"/>
          <w:noProof/>
          <w:lang w:bidi="pa-IN"/>
        </w:rPr>
        <w:t>ਵਾਸਤੇ</w:t>
      </w:r>
      <w:r w:rsidRPr="001E34DD">
        <w:rPr>
          <w:rFonts w:ascii="Raavi" w:hAnsi="Raavi" w:cs="Raavi"/>
          <w:noProof/>
          <w:lang w:bidi="pa-IN"/>
        </w:rPr>
        <w:t xml:space="preserve"> ਤੁਹਾਨੂੰ ਮਦਦਗਾਰੀ ਲੱਗ ਸਕਦੇ ਹਨ।</w:t>
      </w:r>
    </w:p>
    <w:p w14:paraId="5541DDCF" w14:textId="72E470B9" w:rsidR="008A2CF0" w:rsidRPr="001E34DD" w:rsidRDefault="00000000" w:rsidP="001E34DD">
      <w:pPr>
        <w:spacing w:after="120" w:line="240" w:lineRule="auto"/>
        <w:rPr>
          <w:rFonts w:ascii="Raavi" w:hAnsi="Raavi" w:cs="Raavi" w:hint="eastAsia"/>
          <w:noProof/>
          <w:lang w:bidi="pa-IN"/>
        </w:rPr>
      </w:pPr>
      <w:hyperlink r:id="rId10" w:history="1">
        <w:r w:rsidR="008A2CF0" w:rsidRPr="001E34DD">
          <w:rPr>
            <w:rStyle w:val="Hyperlink"/>
            <w:rFonts w:ascii="Raavi" w:hAnsi="Raavi" w:cs="Raavi"/>
            <w:b w:val="0"/>
            <w:bCs/>
            <w:noProof/>
            <w:cs/>
            <w:lang w:bidi="pa-IN"/>
          </w:rPr>
          <w:t>ਡਿਪਾਰਟਮੈਂਟ ਆਫ ਹੈਲਥ ਐਂਡ ਏਜਡ ਕੇਅਰ ਦੀ ਵੈੱਬਸਾਈਟ</w:t>
        </w:r>
      </w:hyperlink>
      <w:r w:rsidR="008A2CF0" w:rsidRPr="001E34DD">
        <w:rPr>
          <w:rFonts w:ascii="Raavi" w:hAnsi="Raavi" w:cs="Raavi"/>
          <w:noProof/>
          <w:cs/>
          <w:lang w:bidi="pa-IN"/>
        </w:rPr>
        <w:t xml:space="preserve"> 'ਤੇ ਉਪਲਬਧ ਤਾਜ਼ਾ ਡਾਕਟਰੀ ਸਲਾਹ ਤੋਂ </w:t>
      </w:r>
      <w:r w:rsidR="008A2CF0" w:rsidRPr="001E34DD">
        <w:rPr>
          <w:rFonts w:ascii="Raavi" w:hAnsi="Raavi" w:cs="Raavi"/>
          <w:noProof/>
          <w:lang w:bidi="pa-IN"/>
        </w:rPr>
        <w:t>ਤਾਜ਼ਾ ਜਾਣਕਾਰੀ ਰੱਖਣਾ</w:t>
      </w:r>
      <w:r w:rsidR="008A2CF0" w:rsidRPr="001E34DD">
        <w:rPr>
          <w:rFonts w:ascii="Raavi" w:hAnsi="Raavi" w:cs="Raavi"/>
          <w:noProof/>
          <w:cs/>
          <w:lang w:bidi="pa-IN"/>
        </w:rPr>
        <w:t xml:space="preserve"> ਮਹੱਤਵਪੂਰਨ ਹੈ।</w:t>
      </w:r>
    </w:p>
    <w:p w14:paraId="6DB800DA" w14:textId="1B444D48" w:rsidR="003C5D53" w:rsidRPr="001E34DD" w:rsidRDefault="008A2CF0" w:rsidP="001E34DD">
      <w:pPr>
        <w:spacing w:after="120" w:line="240" w:lineRule="auto"/>
        <w:rPr>
          <w:rFonts w:ascii="Raavi" w:hAnsi="Raavi" w:cs="Raavi" w:hint="eastAsia"/>
          <w:noProof/>
          <w:lang w:bidi="pa-IN"/>
        </w:rPr>
      </w:pPr>
      <w:r w:rsidRPr="001E34DD">
        <w:rPr>
          <w:rFonts w:ascii="Raavi" w:hAnsi="Raavi" w:cs="Raavi"/>
          <w:noProof/>
          <w:lang w:bidi="pa-IN"/>
        </w:rPr>
        <w:t>ਤੁਹਾਡੇ</w:t>
      </w:r>
      <w:r w:rsidR="00540734" w:rsidRPr="001E34DD">
        <w:rPr>
          <w:rFonts w:ascii="Raavi" w:hAnsi="Raavi" w:cs="Raavi"/>
          <w:noProof/>
          <w:lang w:bidi="pa-IN"/>
        </w:rPr>
        <w:t xml:space="preserve"> ਬੱਚੇ ਦੁਆਰਾ ਵੈਕਸੀਨ </w:t>
      </w:r>
      <w:r w:rsidRPr="001E34DD">
        <w:rPr>
          <w:rFonts w:ascii="Raavi" w:hAnsi="Raavi" w:cs="Raavi"/>
          <w:noProof/>
          <w:lang w:bidi="pa-IN"/>
        </w:rPr>
        <w:t>ਲਗਵਾਉਣ</w:t>
      </w:r>
      <w:r w:rsidR="00540734" w:rsidRPr="001E34DD">
        <w:rPr>
          <w:rFonts w:ascii="Raavi" w:hAnsi="Raavi" w:cs="Raavi"/>
          <w:noProof/>
          <w:lang w:bidi="pa-IN"/>
        </w:rPr>
        <w:t xml:space="preserve"> ਤੋਂ ਪਹਿਲਾਂ, COVID-19 ਟੀਕਾਕਰਨ ਬਾਰੇ ਤੁਹਾਡੇ ਕਿਸੇ ਵੀ ਸ਼ੰਕਿਆਂ ਜਾਂ ਸਵਾਲਾਂ ਬਾਰੇ ਤੁਸੀਂ </w:t>
      </w:r>
      <w:r w:rsidR="00CE0D17" w:rsidRPr="001E34DD">
        <w:rPr>
          <w:rFonts w:ascii="Raavi" w:hAnsi="Raavi" w:cs="Raavi"/>
          <w:noProof/>
          <w:lang w:bidi="pa-IN"/>
        </w:rPr>
        <w:t xml:space="preserve">ਆਪਣੇ </w:t>
      </w:r>
      <w:r w:rsidR="00540734" w:rsidRPr="001E34DD">
        <w:rPr>
          <w:rFonts w:ascii="Raavi" w:hAnsi="Raavi" w:cs="Raavi"/>
          <w:noProof/>
          <w:lang w:bidi="pa-IN"/>
        </w:rPr>
        <w:t xml:space="preserve">ਟੀਕਾਕਰਨ ਲਗਾਉਣ ਵਾਲੇ </w:t>
      </w:r>
      <w:r w:rsidRPr="001E34DD">
        <w:rPr>
          <w:rFonts w:ascii="Raavi" w:hAnsi="Raavi" w:cs="Raavi"/>
          <w:noProof/>
          <w:lang w:bidi="pa-IN"/>
        </w:rPr>
        <w:t xml:space="preserve">ਨਾਲ </w:t>
      </w:r>
      <w:r w:rsidR="00540734" w:rsidRPr="001E34DD">
        <w:rPr>
          <w:rFonts w:ascii="Raavi" w:hAnsi="Raavi" w:cs="Raavi"/>
          <w:noProof/>
          <w:lang w:bidi="pa-IN"/>
        </w:rPr>
        <w:t>ਜਾਂ ਆਪਣੇ ਡਾਕਟਰ ਨਾਲ ਵੀ ਵਿਚਾਰ-ਵਟਾਂਦਰਾ ਕਰ ਸਕਦੇ ਹੋ।</w:t>
      </w:r>
    </w:p>
    <w:p w14:paraId="7912DC8C" w14:textId="77777777" w:rsidR="00793184" w:rsidRPr="001E34DD" w:rsidRDefault="00793184" w:rsidP="005A31D7">
      <w:pPr>
        <w:spacing w:after="120" w:line="240" w:lineRule="auto"/>
        <w:rPr>
          <w:rFonts w:ascii="Raavi" w:hAnsi="Raavi" w:cs="Raavi" w:hint="eastAsia"/>
          <w:noProof/>
          <w:lang w:bidi="pa-IN"/>
        </w:rPr>
      </w:pPr>
      <w:bookmarkStart w:id="4" w:name="_Hlk81820376"/>
      <w:bookmarkEnd w:id="2"/>
      <w:r w:rsidRPr="001E34DD">
        <w:rPr>
          <w:rFonts w:ascii="Raavi" w:hAnsi="Raavi" w:cs="Raavi"/>
          <w:noProof/>
          <w:cs/>
          <w:lang w:bidi="pa-IN"/>
        </w:rPr>
        <w:t xml:space="preserve">ਉਹਨਾਂ ਦੀਆਂ ਪ੍ਰਤੀਕਿਰਿਆਵਾਂ ਨੂੰ ਸੁਣਨਾ ਅਤੇ ਵੈਕਸੀਨ ਲਗਾਏ ਜਾਣ ਬਾਰੇ ਉਹਨਾਂ ਦੇ ਕਿਸੇ ਵੀ ਡਰਾਂ ਨੂੰ ਸਵੀਕਾਰ ਕਰਨਾ ਮਹੱਤਵਪੂਰਨ ਹੈ। </w:t>
      </w:r>
    </w:p>
    <w:p w14:paraId="30521277" w14:textId="3A8C35CE" w:rsidR="003C5D53" w:rsidRPr="001E34DD" w:rsidRDefault="00540734" w:rsidP="002936D2">
      <w:pPr>
        <w:pStyle w:val="ListParagraph"/>
        <w:numPr>
          <w:ilvl w:val="0"/>
          <w:numId w:val="17"/>
        </w:numPr>
        <w:spacing w:line="240" w:lineRule="auto"/>
        <w:rPr>
          <w:rFonts w:ascii="Raavi" w:hAnsi="Raavi" w:cs="Raavi" w:hint="eastAsia"/>
          <w:noProof/>
          <w:lang w:bidi="pa-IN"/>
        </w:rPr>
      </w:pPr>
      <w:r w:rsidRPr="001E34DD">
        <w:rPr>
          <w:rFonts w:ascii="Raavi" w:hAnsi="Raavi" w:cs="Raavi"/>
          <w:noProof/>
          <w:lang w:bidi="pa-IN"/>
        </w:rPr>
        <w:t>ਮੈਨੂੰ ਦੱ</w:t>
      </w:r>
      <w:r w:rsidR="00793184" w:rsidRPr="001E34DD">
        <w:rPr>
          <w:rFonts w:ascii="Raavi" w:hAnsi="Raavi" w:cs="Raavi"/>
          <w:noProof/>
          <w:cs/>
          <w:lang w:bidi="pa-IN"/>
        </w:rPr>
        <w:t xml:space="preserve">ਸੋ </w:t>
      </w:r>
      <w:r w:rsidRPr="001E34DD">
        <w:rPr>
          <w:rFonts w:ascii="Raavi" w:hAnsi="Raavi" w:cs="Raavi"/>
          <w:noProof/>
          <w:lang w:bidi="pa-IN"/>
        </w:rPr>
        <w:t xml:space="preserve">ਕਿ ਤੁਸੀਂ COVID-19 ਵੈਕਸੀਨ ਬਾਰੇ </w:t>
      </w:r>
      <w:r w:rsidR="00793184" w:rsidRPr="001E34DD">
        <w:rPr>
          <w:rFonts w:ascii="Raavi" w:hAnsi="Raavi" w:cs="Raavi"/>
          <w:noProof/>
          <w:cs/>
          <w:lang w:bidi="pa-IN"/>
        </w:rPr>
        <w:t xml:space="preserve">ਹੁਣ ਤੱਕ </w:t>
      </w:r>
      <w:r w:rsidRPr="001E34DD">
        <w:rPr>
          <w:rFonts w:ascii="Raavi" w:hAnsi="Raavi" w:cs="Raavi"/>
          <w:noProof/>
          <w:lang w:bidi="pa-IN"/>
        </w:rPr>
        <w:t>ਕੀ ਜਾਣਦੇ ਹੋ</w:t>
      </w:r>
      <w:r w:rsidR="00CE0D17" w:rsidRPr="001E34DD">
        <w:rPr>
          <w:rFonts w:ascii="Raavi" w:hAnsi="Raavi" w:cs="Raavi"/>
          <w:noProof/>
          <w:lang w:bidi="pa-IN"/>
        </w:rPr>
        <w:t>।</w:t>
      </w:r>
      <w:r w:rsidRPr="001E34DD">
        <w:rPr>
          <w:rFonts w:ascii="Raavi" w:hAnsi="Raavi" w:cs="Raavi"/>
          <w:noProof/>
          <w:lang w:bidi="pa-IN"/>
        </w:rPr>
        <w:t xml:space="preserve"> </w:t>
      </w:r>
    </w:p>
    <w:p w14:paraId="579B3087" w14:textId="7C296A57" w:rsidR="003C5D53" w:rsidRPr="001E34DD" w:rsidRDefault="00540734" w:rsidP="001E34DD">
      <w:pPr>
        <w:pStyle w:val="ListParagraph"/>
        <w:numPr>
          <w:ilvl w:val="0"/>
          <w:numId w:val="17"/>
        </w:numPr>
        <w:spacing w:after="120" w:line="240" w:lineRule="auto"/>
        <w:ind w:left="714" w:hanging="357"/>
        <w:rPr>
          <w:rFonts w:ascii="Raavi" w:hAnsi="Raavi" w:cs="Raavi" w:hint="eastAsia"/>
          <w:noProof/>
          <w:lang w:bidi="pa-IN"/>
        </w:rPr>
      </w:pPr>
      <w:r w:rsidRPr="001E34DD">
        <w:rPr>
          <w:rFonts w:ascii="Raavi" w:hAnsi="Raavi" w:cs="Raavi"/>
          <w:noProof/>
          <w:lang w:bidi="pa-IN"/>
        </w:rPr>
        <w:t xml:space="preserve">ਕੀ ਤੁਸੀਂ ਪਹਿਲਾਂ ਕਦੇ </w:t>
      </w:r>
      <w:r w:rsidR="00793184" w:rsidRPr="001E34DD">
        <w:rPr>
          <w:rFonts w:ascii="Raavi" w:hAnsi="Raavi" w:cs="Raavi"/>
          <w:noProof/>
          <w:cs/>
          <w:lang w:bidi="pa-IN"/>
        </w:rPr>
        <w:t>ਵੈਕਸੀਨ ਲਗਵਾਈ</w:t>
      </w:r>
      <w:r w:rsidR="00793184" w:rsidRPr="001E34DD">
        <w:rPr>
          <w:rFonts w:ascii="Raavi" w:hAnsi="Raavi" w:cs="Raavi"/>
          <w:noProof/>
          <w:lang w:bidi="pa-IN"/>
        </w:rPr>
        <w:t xml:space="preserve"> </w:t>
      </w:r>
      <w:r w:rsidRPr="001E34DD">
        <w:rPr>
          <w:rFonts w:ascii="Raavi" w:hAnsi="Raavi" w:cs="Raavi"/>
          <w:noProof/>
          <w:lang w:bidi="pa-IN"/>
        </w:rPr>
        <w:t xml:space="preserve">ਹੈ? </w:t>
      </w:r>
    </w:p>
    <w:p w14:paraId="4ACA5466" w14:textId="77777777" w:rsidR="00793184" w:rsidRPr="001E34DD" w:rsidRDefault="00793184" w:rsidP="001E34DD">
      <w:pPr>
        <w:spacing w:after="120" w:line="240" w:lineRule="auto"/>
        <w:rPr>
          <w:rFonts w:ascii="Raavi" w:hAnsi="Raavi" w:cs="Raavi" w:hint="eastAsia"/>
          <w:noProof/>
          <w:lang w:bidi="pa-IN"/>
        </w:rPr>
      </w:pPr>
      <w:r w:rsidRPr="001E34DD">
        <w:rPr>
          <w:rFonts w:ascii="Raavi" w:hAnsi="Raavi" w:cs="Raavi"/>
          <w:noProof/>
          <w:cs/>
          <w:lang w:bidi="pa-IN"/>
        </w:rPr>
        <w:t>ਇਸ ਗੱਲ ਦੀ ਸੰਭਾਵਨਾ ਹੈ ਕਿ ਤੁਹਾਡੇ ਬੱਚੇ ਨੇ ਪਹਿਲਾਂ ਵੀ ਕੋਈ ਵੈਕਸੀਨ ਲਗਵਾਈ ਹੈ ਅਤੇ ਹੋ ਸਕਦਾ ਹੈ ਇਹ ਏਨੀ ਮਾੜੀ ਨਾ ਰਹੀ ਹੋਵੇ।</w:t>
      </w:r>
    </w:p>
    <w:p w14:paraId="50DCB333" w14:textId="0A4FBDA6" w:rsidR="00793184" w:rsidRPr="001E34DD" w:rsidRDefault="00793184" w:rsidP="001E34DD">
      <w:pPr>
        <w:spacing w:after="120" w:line="240" w:lineRule="auto"/>
        <w:rPr>
          <w:rFonts w:ascii="Raavi" w:hAnsi="Raavi" w:cs="Raavi" w:hint="eastAsia"/>
          <w:noProof/>
          <w:lang w:bidi="pa-IN"/>
        </w:rPr>
      </w:pPr>
      <w:r w:rsidRPr="001E34DD">
        <w:rPr>
          <w:rFonts w:ascii="Raavi" w:hAnsi="Raavi" w:cs="Raavi"/>
          <w:noProof/>
          <w:cs/>
          <w:lang w:bidi="pa-IN"/>
        </w:rPr>
        <w:t xml:space="preserve">ਈਮਾਨਦਾਰੀ ਨਾਲ ਅਤੇ ਉਮਰ ਦੇ ਅਨੁਕੂਲ ਤਰੀਕੇ ਨਾਲ ਦੱਸੋ ਕਿ ਤੁਸੀਂ </w:t>
      </w:r>
      <w:r w:rsidRPr="001E34DD">
        <w:rPr>
          <w:rFonts w:ascii="Raavi" w:hAnsi="Raavi" w:cs="Raavi"/>
          <w:noProof/>
          <w:lang w:bidi="pa-IN"/>
        </w:rPr>
        <w:t xml:space="preserve">COVID-19 </w:t>
      </w:r>
      <w:r w:rsidRPr="001E34DD">
        <w:rPr>
          <w:rFonts w:ascii="Raavi" w:hAnsi="Raavi" w:cs="Raavi"/>
          <w:noProof/>
          <w:cs/>
          <w:lang w:bidi="pa-IN"/>
        </w:rPr>
        <w:t>ਟੀਕੇ ਬਾਰੇ ਕੀ ਜਾਣਦੇ ਹੋ।</w:t>
      </w:r>
      <w:r w:rsidRPr="001E34DD">
        <w:rPr>
          <w:rFonts w:ascii="Raavi" w:hAnsi="Raavi" w:cs="Raavi"/>
          <w:noProof/>
          <w:lang w:bidi="pa-IN"/>
        </w:rPr>
        <w:t xml:space="preserve"> </w:t>
      </w:r>
    </w:p>
    <w:p w14:paraId="274DBBD6" w14:textId="77777777" w:rsidR="00793184" w:rsidRPr="001E34DD" w:rsidRDefault="00793184" w:rsidP="001E34DD">
      <w:pPr>
        <w:spacing w:after="120" w:line="240" w:lineRule="auto"/>
        <w:rPr>
          <w:rFonts w:ascii="Raavi" w:hAnsi="Raavi" w:cs="Raavi" w:hint="eastAsia"/>
          <w:noProof/>
          <w:lang w:bidi="pa-IN"/>
        </w:rPr>
      </w:pPr>
      <w:r w:rsidRPr="001E34DD">
        <w:rPr>
          <w:rFonts w:ascii="Raavi" w:hAnsi="Raavi" w:cs="Raavi"/>
          <w:noProof/>
          <w:cs/>
          <w:lang w:bidi="pa-IN"/>
        </w:rPr>
        <w:t>ਯਾਦ ਰੱਖੋ ਕਿ ਬੱਚੇ ਬਾਲਗਾਂ ਤੋਂ ਭਾਵਨਾਤਮਕ ਸੰਕੇਤ ਲੈਂਦੇ ਹਨ, ਇਸ ਲਈ ਹੋ ਸਕਦਾ ਹੈ ਹੱਦੋਂ ਵੱਧ ਸਾਂਝਾ ਕਰਨ ਵਾਲੇ ਡਰ ਉਸਾਰੂ ਨਾ ਹੋਣ ਅਤੇ ਇਹ ਤੁਹਾਡੇ ਬੱਚੇ ਨੂੰ ਅਸਹਿਜ ਮਹਿਸੂਸ ਕਰਨ ਲਈ ਮਜ਼ਬੂਰ ਕਰ ਸਕਦੇ ਹਨ।</w:t>
      </w:r>
    </w:p>
    <w:p w14:paraId="21C68680" w14:textId="67172AC5" w:rsidR="00B867ED" w:rsidRPr="001E34DD" w:rsidRDefault="00540734" w:rsidP="001E34DD">
      <w:pPr>
        <w:spacing w:after="120" w:line="240" w:lineRule="auto"/>
        <w:rPr>
          <w:rFonts w:ascii="Raavi" w:hAnsi="Raavi" w:cs="Raavi" w:hint="eastAsia"/>
          <w:noProof/>
          <w:lang w:bidi="pa-IN"/>
        </w:rPr>
      </w:pPr>
      <w:r w:rsidRPr="001E34DD">
        <w:rPr>
          <w:rFonts w:ascii="Raavi" w:hAnsi="Raavi" w:cs="Raavi"/>
          <w:noProof/>
          <w:lang w:bidi="pa-IN"/>
        </w:rPr>
        <w:t xml:space="preserve">ਸਮਝਾਓ ਕਿ ਡਾਕਟਰ ਜਾਂ ਸਿਹਤ ਪੇਸ਼ੇਵਰ ਤੁਹਾਡੇ ਬੱਚੇ ਨੂੰ ਕੁਝ ਸਵਾਲ ਪੁੱਛੇਗਾ, ਕਿ ਤੁਹਾਡੇ ਬੱਚੇ ਦੀ ਬਾਂਹ ਵਿੱਚ ਸੂਈ ਲਗਾਈ ਜਾਵੇਗੀ </w:t>
      </w:r>
      <w:r w:rsidR="00B867ED" w:rsidRPr="001E34DD">
        <w:rPr>
          <w:rFonts w:ascii="Raavi" w:hAnsi="Raavi" w:cs="Raavi"/>
          <w:noProof/>
          <w:cs/>
          <w:lang w:bidi="pa-IN"/>
        </w:rPr>
        <w:t>(ਜਾਂ ਲੱਤ ਵਿੱਚ ਜੇ ਉਹ 6 ਮਹੀਨਿਆਂ ਤੋਂ ਲੈ</w:t>
      </w:r>
      <w:r w:rsidR="00CE0D17" w:rsidRPr="001E34DD">
        <w:rPr>
          <w:rFonts w:ascii="Raavi" w:hAnsi="Raavi" w:cs="Raavi" w:hint="cs"/>
          <w:noProof/>
          <w:cs/>
          <w:lang w:bidi="pa-IN"/>
        </w:rPr>
        <w:t xml:space="preserve"> </w:t>
      </w:r>
      <w:r w:rsidR="00B867ED" w:rsidRPr="001E34DD">
        <w:rPr>
          <w:rFonts w:ascii="Raavi" w:hAnsi="Raavi" w:cs="Raavi"/>
          <w:noProof/>
          <w:cs/>
          <w:lang w:bidi="pa-IN"/>
        </w:rPr>
        <w:t xml:space="preserve">ਕੇ 5 ਸਾਲਾਂ ਤੋਂ ਘੱਟ ਉਮਰ ਦਾ ਹੈ) ਕਿ ਉਹ ਇੱਕ ਛੋਟੀ ਜਿਹੀ </w:t>
      </w:r>
      <w:r w:rsidR="00CE0D17" w:rsidRPr="001E34DD">
        <w:rPr>
          <w:rFonts w:ascii="Raavi" w:hAnsi="Raavi" w:cs="Raavi" w:hint="cs"/>
          <w:noProof/>
          <w:cs/>
          <w:lang w:bidi="pa-IN"/>
        </w:rPr>
        <w:t>ਚੋਭ</w:t>
      </w:r>
      <w:r w:rsidR="00B867ED" w:rsidRPr="001E34DD">
        <w:rPr>
          <w:rFonts w:ascii="Raavi" w:hAnsi="Raavi" w:cs="Raavi"/>
          <w:noProof/>
          <w:cs/>
          <w:lang w:bidi="pa-IN"/>
        </w:rPr>
        <w:t xml:space="preserve"> </w:t>
      </w:r>
      <w:r w:rsidR="00B867ED" w:rsidRPr="001E34DD">
        <w:rPr>
          <w:rFonts w:ascii="Raavi" w:hAnsi="Raavi" w:cs="Raavi"/>
          <w:noProof/>
          <w:cs/>
          <w:lang w:bidi="pa-IN"/>
        </w:rPr>
        <w:lastRenderedPageBreak/>
        <w:t xml:space="preserve">ਮਹਿਸੂਸ ਕਰੇਗਾ ਅਤੇ ਸੂਈ ਕਿੱਥੇ </w:t>
      </w:r>
      <w:r w:rsidR="00CE0D17" w:rsidRPr="001E34DD">
        <w:rPr>
          <w:rFonts w:ascii="Raavi" w:hAnsi="Raavi" w:cs="Raavi" w:hint="cs"/>
          <w:noProof/>
          <w:cs/>
          <w:lang w:bidi="pa-IN"/>
        </w:rPr>
        <w:t xml:space="preserve">ਲਗਾਈ </w:t>
      </w:r>
      <w:r w:rsidR="00B867ED" w:rsidRPr="001E34DD">
        <w:rPr>
          <w:rFonts w:ascii="Raavi" w:hAnsi="Raavi" w:cs="Raavi"/>
          <w:noProof/>
          <w:cs/>
          <w:lang w:bidi="pa-IN"/>
        </w:rPr>
        <w:t>ਗਈ ਸੀ, ਬਾਅਦ ਵਿੱਚ ਥੋੜ੍ਹਾ ਜਿਹਾ ਦੁਖਣ ਲੱਗ ਸਕਦਾ ਹੈ। ਆਪਣੇ ਬੱਚੇ ਨੂੰ ਇਹ ਕਹਿਕੇ ਮੁੜ-ਭਰੋਸਾ ਦਿਵਾਓ ਕਿ ਜਿੱਥੇ ਸੂਈ ਅੰਦਰ ਗਈ ਓਥੇ ਥੋੜ੍ਹਾ ਜਿਹਾ ਦੁਖਣਾ ਆਮ ਗੱਲ ਹੈ, ਅਤੇ ਇਸ ਦਾ ਮਤਲਬ ਇਹ ਹੈ ਕਿ ਦਵਾਈ ਕੰਮ ਕਰ ਰਹੀ ਹੈ।</w:t>
      </w:r>
    </w:p>
    <w:p w14:paraId="74D3EBDA" w14:textId="2092C587" w:rsidR="003C5D53" w:rsidRPr="001E34DD" w:rsidRDefault="00540734" w:rsidP="002936D2">
      <w:pPr>
        <w:spacing w:line="240" w:lineRule="auto"/>
        <w:rPr>
          <w:rFonts w:ascii="Raavi" w:hAnsi="Raavi" w:cs="Raavi" w:hint="eastAsia"/>
          <w:noProof/>
          <w:lang w:bidi="pa-IN"/>
        </w:rPr>
      </w:pPr>
      <w:r w:rsidRPr="001E34DD">
        <w:rPr>
          <w:rFonts w:ascii="Raavi" w:hAnsi="Raavi" w:cs="Raavi"/>
          <w:noProof/>
          <w:lang w:bidi="pa-IN"/>
        </w:rPr>
        <w:t xml:space="preserve">ਜੇ ਤੁਹਾਡਾ ਬੱਚਾ ਟੀਕਾਕਰਨ ਕਰਵਾਉਣ ਬਾਰੇ ਚਿੰਤਤ ਜਾਪਦਾ ਹੈ, ਤਾਂ ਉਹਨਾਂ ਨੂੰ ਆਪਣੀਆਂ ਭਾਵਨਾਵਾਂ </w:t>
      </w:r>
      <w:r w:rsidR="00B867ED" w:rsidRPr="001E34DD">
        <w:rPr>
          <w:rFonts w:ascii="Raavi" w:hAnsi="Raavi" w:cs="Raavi"/>
          <w:noProof/>
          <w:cs/>
          <w:lang w:bidi="pa-IN"/>
        </w:rPr>
        <w:t>ਦੀ ਹੋਰ ਪੜਚੋਲ ਕਰਨ ਦੀ ਕੋਸ਼ਿਸ਼ ਕਰੋ ਜਾਂ</w:t>
      </w:r>
      <w:r w:rsidR="00B867ED" w:rsidRPr="001E34DD">
        <w:rPr>
          <w:rFonts w:ascii="Raavi" w:hAnsi="Raavi" w:cs="Raavi"/>
          <w:noProof/>
          <w:lang w:bidi="pa-IN"/>
        </w:rPr>
        <w:t xml:space="preserve"> </w:t>
      </w:r>
      <w:r w:rsidRPr="001E34DD">
        <w:rPr>
          <w:rFonts w:ascii="Raavi" w:hAnsi="Raavi" w:cs="Raavi"/>
          <w:noProof/>
          <w:lang w:bidi="pa-IN"/>
        </w:rPr>
        <w:t>ਜੇ ਜ਼ਰੂਰੀ ਹੋਵੇ ਤਾਂ ਤੁਸੀਂ ਆਪਣੇ ਡਾਕਟਰ ਤੋਂ ਹੋਰ ਸਲਾਹ ਲੈ ਸਕਦੇ ਹੋ।</w:t>
      </w:r>
    </w:p>
    <w:bookmarkEnd w:id="3"/>
    <w:bookmarkEnd w:id="4"/>
    <w:p w14:paraId="010BF679" w14:textId="7BAF1A17" w:rsidR="003C5D53" w:rsidRPr="001E34DD" w:rsidRDefault="00B867ED" w:rsidP="00CE0D17">
      <w:pPr>
        <w:pStyle w:val="Heading2"/>
        <w:spacing w:after="0"/>
        <w:rPr>
          <w:rFonts w:ascii="Raavi" w:hAnsi="Raavi" w:cs="Raavi" w:hint="eastAsia"/>
          <w:noProof/>
          <w:lang w:bidi="pa-IN"/>
        </w:rPr>
      </w:pPr>
      <w:r w:rsidRPr="001E34DD">
        <w:rPr>
          <w:rFonts w:ascii="Raavi" w:hAnsi="Raavi" w:cs="Raavi"/>
          <w:noProof/>
          <w:lang w:bidi="pa-IN"/>
        </w:rPr>
        <w:t>ਆਪਣੇ</w:t>
      </w:r>
      <w:r w:rsidR="00540734" w:rsidRPr="001E34DD">
        <w:rPr>
          <w:rFonts w:ascii="Raavi" w:hAnsi="Raavi" w:cs="Raavi"/>
          <w:noProof/>
          <w:lang w:bidi="pa-IN"/>
        </w:rPr>
        <w:t xml:space="preserve"> ਬੱਚੇ </w:t>
      </w:r>
      <w:r w:rsidRPr="001E34DD">
        <w:rPr>
          <w:rFonts w:ascii="Raavi" w:hAnsi="Raavi" w:cs="Raavi"/>
          <w:noProof/>
          <w:lang w:bidi="pa-IN"/>
        </w:rPr>
        <w:t>ਦੇ</w:t>
      </w:r>
      <w:r w:rsidR="00540734" w:rsidRPr="001E34DD">
        <w:rPr>
          <w:rFonts w:ascii="Raavi" w:hAnsi="Raavi" w:cs="Raavi"/>
          <w:noProof/>
          <w:lang w:bidi="pa-IN"/>
        </w:rPr>
        <w:t xml:space="preserve"> ਸਵਾਲਾਂ </w:t>
      </w:r>
      <w:r w:rsidRPr="001E34DD">
        <w:rPr>
          <w:rFonts w:ascii="Raavi" w:hAnsi="Raavi" w:cs="Raavi"/>
          <w:noProof/>
          <w:lang w:bidi="pa-IN"/>
        </w:rPr>
        <w:t>ਦਾ</w:t>
      </w:r>
      <w:r w:rsidR="00540734" w:rsidRPr="001E34DD">
        <w:rPr>
          <w:rFonts w:ascii="Raavi" w:hAnsi="Raavi" w:cs="Raavi"/>
          <w:noProof/>
          <w:lang w:bidi="pa-IN"/>
        </w:rPr>
        <w:t xml:space="preserve"> ਜਵਾਬ</w:t>
      </w:r>
      <w:r w:rsidRPr="001E34DD">
        <w:rPr>
          <w:rFonts w:ascii="Raavi" w:hAnsi="Raavi" w:cs="Raavi"/>
          <w:noProof/>
          <w:lang w:bidi="pa-IN"/>
        </w:rPr>
        <w:t xml:space="preserve"> ਦਿਓ</w:t>
      </w:r>
    </w:p>
    <w:p w14:paraId="42FB1F34" w14:textId="63CCA192" w:rsidR="003C5D53" w:rsidRPr="001E34DD" w:rsidRDefault="00B867ED" w:rsidP="001E34DD">
      <w:pPr>
        <w:spacing w:after="120" w:line="240" w:lineRule="auto"/>
        <w:rPr>
          <w:rFonts w:ascii="Raavi" w:hAnsi="Raavi" w:cs="Raavi" w:hint="eastAsia"/>
          <w:noProof/>
          <w:lang w:bidi="pa-IN"/>
        </w:rPr>
      </w:pPr>
      <w:r w:rsidRPr="001E34DD">
        <w:rPr>
          <w:rFonts w:ascii="Raavi" w:hAnsi="Raavi" w:cs="Raavi"/>
          <w:noProof/>
          <w:lang w:bidi="pa-IN"/>
        </w:rPr>
        <w:t>ਆਪਣੇ</w:t>
      </w:r>
      <w:r w:rsidR="00540734" w:rsidRPr="001E34DD">
        <w:rPr>
          <w:rFonts w:ascii="Raavi" w:hAnsi="Raavi" w:cs="Raavi"/>
          <w:noProof/>
          <w:lang w:bidi="pa-IN"/>
        </w:rPr>
        <w:t xml:space="preserve"> ਬੱਚੇ ਦੇ ਕਿਸੇ ਵੀ ਸਵਾਲਾਂ ਵਾਸਤੇ </w:t>
      </w:r>
      <w:r w:rsidRPr="001E34DD">
        <w:rPr>
          <w:rFonts w:ascii="Raavi" w:hAnsi="Raavi" w:cs="Raavi"/>
          <w:noProof/>
          <w:lang w:bidi="pa-IN"/>
        </w:rPr>
        <w:t xml:space="preserve">ਜਲਦੀ ਦਿੱਤੇ ਜਾਣ ਵਾਲੇ </w:t>
      </w:r>
      <w:r w:rsidR="00540734" w:rsidRPr="001E34DD">
        <w:rPr>
          <w:rFonts w:ascii="Raavi" w:hAnsi="Raavi" w:cs="Raavi"/>
          <w:noProof/>
          <w:lang w:bidi="pa-IN"/>
        </w:rPr>
        <w:t xml:space="preserve">ਬੱਚਿਆਂ ਵਾਲੇ ਕੁਝ </w:t>
      </w:r>
      <w:r w:rsidR="007D1390" w:rsidRPr="001E34DD">
        <w:rPr>
          <w:rFonts w:ascii="Raavi" w:hAnsi="Raavi" w:cs="Raavi"/>
          <w:noProof/>
          <w:lang w:bidi="pa-IN"/>
        </w:rPr>
        <w:t xml:space="preserve">ਦੋਸਤਾਨਾ </w:t>
      </w:r>
      <w:r w:rsidR="00540734" w:rsidRPr="001E34DD">
        <w:rPr>
          <w:rFonts w:ascii="Raavi" w:hAnsi="Raavi" w:cs="Raavi"/>
          <w:noProof/>
          <w:lang w:bidi="pa-IN"/>
        </w:rPr>
        <w:t>ਜਵਾਬ ਤਿਆਰ ਰੱਖੋ। ਇੱਥੇ ਕੁਝ ਮੁੱਖ ਸਵਾਲ ਅਤੇ ਜਵਾਬ ਦਿੱਤੇ ਜਾ ਰਹੇ ਹਨ ਜੋ ਇਸ ਗੱਲਬਾਤ ਵਿੱਚ ਮਦਦ ਕਰ ਸਕਦੇ ਹਨ</w:t>
      </w:r>
      <w:r w:rsidRPr="001E34DD">
        <w:rPr>
          <w:rFonts w:ascii="Raavi" w:hAnsi="Raavi" w:cs="Raavi"/>
          <w:noProof/>
          <w:lang w:bidi="pa-IN"/>
        </w:rPr>
        <w:t>:</w:t>
      </w:r>
    </w:p>
    <w:p w14:paraId="3C5F42AB" w14:textId="5A09252A" w:rsidR="007D1390" w:rsidRPr="001E34DD" w:rsidRDefault="007D1390" w:rsidP="001E34DD">
      <w:pPr>
        <w:spacing w:after="120" w:line="240" w:lineRule="auto"/>
        <w:rPr>
          <w:rFonts w:ascii="Raavi" w:hAnsi="Raavi" w:cs="Raavi" w:hint="eastAsia"/>
          <w:noProof/>
          <w:cs/>
          <w:lang w:bidi="pa-IN"/>
        </w:rPr>
      </w:pPr>
      <w:r w:rsidRPr="001E34DD">
        <w:rPr>
          <w:rFonts w:ascii="Raavi" w:hAnsi="Raavi" w:cs="Raavi"/>
          <w:noProof/>
          <w:lang w:bidi="pa-IN"/>
        </w:rPr>
        <w:t xml:space="preserve">ਅਸਲ ਉਦਾਹਰਣਾਂ ਦੀ ਵਰਤੋਂ ਕਰੋ, ਜਿਵੇਂ ਕਿ ਬੱਚੇ ਦੇ ਦਾਦਾ-ਦਾਦੀ/ਨਾਨਾ-ਨਾਨੀ ਦੀ ਸੁਰੱਖਿਆ ਕਰਨਾ, ਅਤੇ </w:t>
      </w:r>
      <w:r w:rsidRPr="001E34DD">
        <w:rPr>
          <w:rFonts w:ascii="Raavi" w:hAnsi="Raavi" w:cs="Raavi"/>
          <w:noProof/>
          <w:cs/>
          <w:lang w:bidi="pa-IN"/>
        </w:rPr>
        <w:t>ਅਜਿਹੀਆਂ ਚੀਜ਼ਾਂ ਨੂੰ ਕਰਦੇ ਰਹਿਣ ਦੇ ਯੋਗ ਹੋਣਾ ਜਿਵੇਂ ਕਿ ਸਕੂਲ ਜਾਣਾ ਅਤੇ ਟੀਮ ਦੀਆਂ ਖੇਡਾਂ ਖੇਡਣਾ ਜੇਕਰ ਤੁਸੀਂ ਸੋਚਦੇ ਹੋ ਕਿ ਇਸ ਨਾਲ ਮਦਦ ਮਿਲੇਗੀ।</w:t>
      </w:r>
    </w:p>
    <w:p w14:paraId="4A6C7331" w14:textId="23D3C77E" w:rsidR="007D1390" w:rsidRPr="001E34DD" w:rsidRDefault="007D1390" w:rsidP="001E34DD">
      <w:pPr>
        <w:spacing w:after="120" w:line="240" w:lineRule="auto"/>
        <w:rPr>
          <w:rFonts w:ascii="Raavi" w:hAnsi="Raavi" w:cs="Raavi" w:hint="eastAsia"/>
          <w:noProof/>
          <w:lang w:bidi="pa-IN"/>
        </w:rPr>
      </w:pPr>
      <w:r w:rsidRPr="001E34DD">
        <w:rPr>
          <w:rFonts w:ascii="Raavi" w:hAnsi="Raavi" w:cs="Raavi"/>
          <w:noProof/>
          <w:lang w:bidi="pa-IN"/>
        </w:rPr>
        <w:t>ਆਸਟ੍ਰੇਲੀਆ ਵਿੱਚ, ਸੰਸਥਾ ਦੁਆਰਾ ਉਹਨਾਂ ਦੀ ਚੰਗੀ ਤਰ੍ਹਾਂ ਜਾਂਚ ਕੀਤੀ ਗਈ ਹੈ, ਜੋ ਇਹ ਯਕੀਨੀ ਬਣਾਉਂਦੀ ਹੈ ਕਿ ਸਾਰੀਆਂ ਦਵਾਈਆਂ ਸੁਰੱਖਿਅਤ ਹਨ। ਜੇ ਉਹ ਸੁਰੱਖਿਅਤ ਨਹੀਂ ਹੁੰਦੀਆਂ ਤਾਂ ਉਨ੍ਹਾਂ ਨੂੰ ਲੋਕਾਂ ਨੂੰ ਨਹੀਂ ਲਗਾਇਆ ਜਾਵੇਗਾ।</w:t>
      </w:r>
    </w:p>
    <w:p w14:paraId="1A474445" w14:textId="77777777" w:rsidR="007D1390" w:rsidRPr="001E34DD" w:rsidRDefault="007D1390" w:rsidP="001E34DD">
      <w:pPr>
        <w:spacing w:after="120" w:line="240" w:lineRule="auto"/>
        <w:rPr>
          <w:rFonts w:ascii="Raavi" w:eastAsia="Arial" w:hAnsi="Raavi" w:cs="Raavi"/>
          <w:noProof/>
          <w:lang w:bidi="pa-IN"/>
        </w:rPr>
      </w:pPr>
      <w:r w:rsidRPr="001E34DD">
        <w:rPr>
          <w:rFonts w:ascii="Raavi" w:hAnsi="Raavi" w:cs="Raavi"/>
          <w:noProof/>
          <w:cs/>
          <w:lang w:bidi="pa-IN"/>
        </w:rPr>
        <w:t>ਜੇ ਤੁਹਾਡਾ ਬੱਚਾ ਸੂਈਆਂ ਤੋਂ ਡਰਦਾ ਹੈ, ਤਾਂ ਅਸਰਦਾਰ ਤਿਆਰੀ ਅਤੇ ਧਿਆਨ ਭਟਕਾਉਣ ਦੀਆਂ ਤਕਨੀਕਾਂ ਮਹੱਤਵਪੂਰਨ ਹਨ।</w:t>
      </w:r>
    </w:p>
    <w:p w14:paraId="2BE3A7C8" w14:textId="1CCAACF3" w:rsidR="007D1390" w:rsidRPr="001E34DD" w:rsidRDefault="003A40BB" w:rsidP="001E34DD">
      <w:pPr>
        <w:spacing w:after="120" w:line="240" w:lineRule="auto"/>
        <w:rPr>
          <w:rFonts w:ascii="Raavi" w:eastAsia="Arial" w:hAnsi="Raavi" w:cs="Raavi"/>
          <w:noProof/>
          <w:lang w:bidi="pa-IN"/>
        </w:rPr>
      </w:pPr>
      <w:r w:rsidRPr="001E34DD">
        <w:rPr>
          <w:rFonts w:ascii="Raavi" w:hAnsi="Raavi" w:cs="Raavi"/>
          <w:noProof/>
          <w:cs/>
          <w:lang w:bidi="pa-IN"/>
        </w:rPr>
        <w:t xml:space="preserve">5 ਸਾਲ ਅਤੇ ਇਸ ਤੋਂ ਵੱਡੀ ਉਮਰ ਦੇ ਬੱਚਿਆਂ ਵਾਸਤੇ, ਮੁਕਾਬਲਤਨ ਕਿਸੇ ਛੋਟੀ, </w:t>
      </w:r>
      <w:r w:rsidRPr="001E34DD">
        <w:rPr>
          <w:rFonts w:ascii="Raavi" w:hAnsi="Raavi" w:cs="Raavi"/>
          <w:noProof/>
          <w:lang w:bidi="pa-IN"/>
        </w:rPr>
        <w:t>ਵਧੇਰੇ ਜਾਣੀ-ਪਛਾਣੀ ਜਗ੍ਹਾ ਵਿੱਚ ਲਿਜਾਣਾ ਮਦਦ ਕਰ ਸਕਦਾ ਹੈ, ਜਿਵੇਂ ਕਿ ਸਥਾਨਕ ਫਾਰਮੇਸੀ ਜਾਂ ਆਮ ਕਲੀਨਿਕ। ਵੱ</w:t>
      </w:r>
      <w:r w:rsidRPr="001E34DD">
        <w:rPr>
          <w:rFonts w:ascii="Raavi" w:eastAsia="Arial" w:hAnsi="Raavi" w:cs="Raavi"/>
          <w:noProof/>
          <w:lang w:bidi="pa-IN"/>
        </w:rPr>
        <w:t>ਡੇ ਆਕਾਰ ਵਾਲੀਆਂ ਟੀਕਾਕਰਨ ਥਾਵਾਂ ਰੌਲੇ ਵਾਲੀਆਂ ਅਤੇ ਰੁੱਝੀਆਂ ਹੋ ਸਕਦੀਆਂ ਹਨ ਅਤੇ ਪਰੇਸ਼ਾਨੀ ਦੇ ਖਤਰੇ ਨੂੰ ਵਧਾ ਸਕਦੀਆਂ ਹਨ।</w:t>
      </w:r>
    </w:p>
    <w:p w14:paraId="2659B40E" w14:textId="5A5D4564" w:rsidR="003A40BB" w:rsidRPr="001E34DD" w:rsidRDefault="003A40BB" w:rsidP="001E34DD">
      <w:pPr>
        <w:spacing w:after="120" w:line="240" w:lineRule="auto"/>
        <w:rPr>
          <w:rFonts w:ascii="Raavi" w:hAnsi="Raavi" w:cs="Raavi" w:hint="eastAsia"/>
          <w:noProof/>
          <w:lang w:bidi="pa-IN"/>
        </w:rPr>
      </w:pPr>
      <w:r w:rsidRPr="001E34DD">
        <w:rPr>
          <w:rFonts w:ascii="Raavi" w:hAnsi="Raavi" w:cs="Raavi"/>
          <w:noProof/>
          <w:lang w:bidi="pa-IN"/>
        </w:rPr>
        <w:t>ਇਕ ਵਧੀਆ ਅਨੁਭਵ ਅਤੇ ਧਿਆਨ ਭਟਕਾਉਣ ਲਈ ਆਪਣੇ ਬੱਚੇ ਦੇ ਮਨਪਸੰਦ ਖਿਡੌਣੇ ਜਾਂ ਕਿਤਾਬਾਂ ਨਾਲ ਲੈ ਕੇ ਆਓ।</w:t>
      </w:r>
    </w:p>
    <w:p w14:paraId="61E5AF5F" w14:textId="1ED6C967" w:rsidR="003C5D53" w:rsidRPr="001E34DD" w:rsidRDefault="00540734" w:rsidP="001E34DD">
      <w:pPr>
        <w:spacing w:after="120" w:line="240" w:lineRule="auto"/>
        <w:rPr>
          <w:rFonts w:ascii="Raavi" w:hAnsi="Raavi" w:cs="Raavi" w:hint="eastAsia"/>
          <w:noProof/>
          <w:lang w:bidi="pa-IN"/>
        </w:rPr>
      </w:pPr>
      <w:r w:rsidRPr="001E34DD">
        <w:rPr>
          <w:rFonts w:ascii="Raavi" w:hAnsi="Raavi" w:cs="Raavi"/>
          <w:noProof/>
          <w:lang w:bidi="pa-IN"/>
        </w:rPr>
        <w:t xml:space="preserve">ਜੇ ਤੁਹਾਡਾ ਬੱਚਾ ਸੂਈਆਂ ਤੋਂ ਡਰਦਾ ਹੈ, ਤਾਂ ਆਪਣੇ ਡਾਕਟਰ, ਨਰਸ ਜਾਂ ਸਿਹਤ ਪੇਸ਼ੇਵਰ ਨੂੰ ਪਹਿਲਾਂ ਹੀ ਦੱਸੋ ਤਾਂ ਜੋ ਉਹ ਕਾਫ਼ੀ ਸਮਾਂ </w:t>
      </w:r>
      <w:r w:rsidR="004122BC" w:rsidRPr="001E34DD">
        <w:rPr>
          <w:rFonts w:ascii="Raavi" w:hAnsi="Raavi" w:cs="Raavi"/>
          <w:noProof/>
          <w:lang w:bidi="pa-IN"/>
        </w:rPr>
        <w:t xml:space="preserve">ਪਾਸੇ </w:t>
      </w:r>
      <w:r w:rsidRPr="001E34DD">
        <w:rPr>
          <w:rFonts w:ascii="Raavi" w:hAnsi="Raavi" w:cs="Raavi"/>
          <w:noProof/>
          <w:lang w:bidi="pa-IN"/>
        </w:rPr>
        <w:t xml:space="preserve">ਰੱਖ ਸਕਣ ਅਤੇ ਇਹ ਯਕੀਨੀ ਬਣਾ ਸਕਣ ਕਿ ਪ੍ਰਕਿਰਿਆ </w:t>
      </w:r>
      <w:r w:rsidR="004122BC" w:rsidRPr="001E34DD">
        <w:rPr>
          <w:rFonts w:ascii="Raavi" w:hAnsi="Raavi" w:cs="Raavi"/>
          <w:noProof/>
          <w:lang w:bidi="pa-IN"/>
        </w:rPr>
        <w:t>ਵਿੱਚ</w:t>
      </w:r>
      <w:r w:rsidRPr="001E34DD">
        <w:rPr>
          <w:rFonts w:ascii="Raavi" w:hAnsi="Raavi" w:cs="Raavi"/>
          <w:noProof/>
          <w:lang w:bidi="pa-IN"/>
        </w:rPr>
        <w:t xml:space="preserve"> ਜਲਦ</w:t>
      </w:r>
      <w:r w:rsidR="004122BC" w:rsidRPr="001E34DD">
        <w:rPr>
          <w:rFonts w:ascii="Raavi" w:hAnsi="Raavi" w:cs="Raavi"/>
          <w:noProof/>
          <w:lang w:bidi="pa-IN"/>
        </w:rPr>
        <w:t>ਬਾਜ਼ੀ</w:t>
      </w:r>
      <w:r w:rsidRPr="001E34DD">
        <w:rPr>
          <w:rFonts w:ascii="Raavi" w:hAnsi="Raavi" w:cs="Raavi"/>
          <w:noProof/>
          <w:lang w:bidi="pa-IN"/>
        </w:rPr>
        <w:t xml:space="preserve"> ਜਾਂ ਜ਼ਬਰਦਸਤੀ ਨਾ ਕੀਤਾ ਜਾਵੇ। </w:t>
      </w:r>
    </w:p>
    <w:p w14:paraId="36B318D2" w14:textId="1FCD543B" w:rsidR="000B2256" w:rsidRPr="001E34DD" w:rsidRDefault="000B2256" w:rsidP="001E34DD">
      <w:pPr>
        <w:spacing w:after="120" w:line="240" w:lineRule="auto"/>
        <w:rPr>
          <w:rFonts w:ascii="Raavi" w:hAnsi="Raavi" w:cs="Raavi" w:hint="eastAsia"/>
          <w:noProof/>
          <w:lang w:bidi="pa-IN"/>
        </w:rPr>
      </w:pPr>
      <w:r w:rsidRPr="001E34DD">
        <w:rPr>
          <w:rFonts w:ascii="Raavi" w:hAnsi="Raavi" w:cs="Raavi"/>
          <w:noProof/>
          <w:cs/>
          <w:lang w:bidi="pa-IN"/>
        </w:rPr>
        <w:t xml:space="preserve">ਵੈਕਸੀਨ ਬਾਰੇ ਵਧੇਰੇ ਜਾਣਕਾਰੀ ਵਾਸਤੇ ਤੁਸੀਂ </w:t>
      </w:r>
      <w:hyperlink r:id="rId11" w:history="1">
        <w:r w:rsidR="001E34DD" w:rsidRPr="001E34DD">
          <w:t>www.health.gov.au</w:t>
        </w:r>
      </w:hyperlink>
      <w:r w:rsidRPr="001E34DD">
        <w:rPr>
          <w:rFonts w:ascii="Raavi" w:hAnsi="Raavi" w:cs="Raavi"/>
          <w:noProof/>
          <w:cs/>
          <w:lang w:bidi="pa-IN"/>
        </w:rPr>
        <w:t xml:space="preserve"> 'ਤੇ </w:t>
      </w:r>
      <w:hyperlink r:id="rId12" w:history="1">
        <w:r w:rsidRPr="001E34DD">
          <w:rPr>
            <w:rStyle w:val="Hyperlink"/>
            <w:rFonts w:ascii="Raavi" w:hAnsi="Raavi" w:cs="Raavi"/>
            <w:b w:val="0"/>
            <w:bCs/>
            <w:noProof/>
            <w:cs/>
            <w:lang w:bidi="pa-IN"/>
          </w:rPr>
          <w:t>ਡਿਪਾਰਟਮੈਂਟ ਆਫ ਹੈਲਥ ਐਂਡ ਏਜਡ ਕੇਅਰ ਦੀ ਵੈੱਬਸਾਈਟ</w:t>
        </w:r>
      </w:hyperlink>
      <w:r w:rsidRPr="001E34DD">
        <w:rPr>
          <w:rFonts w:ascii="Raavi" w:hAnsi="Raavi" w:cs="Raavi"/>
          <w:noProof/>
          <w:cs/>
          <w:lang w:bidi="pa-IN"/>
        </w:rPr>
        <w:t xml:space="preserve"> ਵੇਖ ਸਕਦੇ ਹੋ।</w:t>
      </w:r>
    </w:p>
    <w:p w14:paraId="0FCBFC32" w14:textId="40AAD52F" w:rsidR="000B2256" w:rsidRPr="001E34DD" w:rsidRDefault="000B2256" w:rsidP="001E34DD">
      <w:pPr>
        <w:spacing w:after="120" w:line="240" w:lineRule="auto"/>
        <w:rPr>
          <w:rFonts w:ascii="Raavi" w:hAnsi="Raavi" w:cs="Raavi" w:hint="eastAsia"/>
          <w:noProof/>
          <w:lang w:bidi="pa-IN"/>
        </w:rPr>
      </w:pPr>
      <w:r w:rsidRPr="001E34DD">
        <w:rPr>
          <w:rFonts w:ascii="Raavi" w:hAnsi="Raavi" w:cs="Raavi"/>
          <w:noProof/>
          <w:cs/>
          <w:lang w:bidi="pa-IN"/>
        </w:rPr>
        <w:t xml:space="preserve">ਤੁਸੀਂ ਰਾਸ਼ਟਰੀ ਕਰੋਨਾਵਾਇਰਸ ਅਤੇ </w:t>
      </w:r>
      <w:r w:rsidR="00CA5AEF" w:rsidRPr="001E34DD">
        <w:rPr>
          <w:rFonts w:ascii="Raavi" w:hAnsi="Raavi" w:cs="Raavi"/>
          <w:noProof/>
          <w:lang w:bidi="pa-IN"/>
        </w:rPr>
        <w:t>COVID-19</w:t>
      </w:r>
      <w:r w:rsidRPr="001E34DD">
        <w:rPr>
          <w:rFonts w:ascii="Raavi" w:hAnsi="Raavi" w:cs="Raavi"/>
          <w:noProof/>
          <w:cs/>
          <w:lang w:bidi="pa-IN"/>
        </w:rPr>
        <w:t xml:space="preserve"> ਵੈਕਸੀਨ </w:t>
      </w:r>
      <w:r w:rsidR="00CA5AEF" w:rsidRPr="001E34DD">
        <w:rPr>
          <w:rFonts w:ascii="Raavi" w:hAnsi="Raavi" w:cs="Raavi"/>
          <w:noProof/>
          <w:cs/>
          <w:lang w:bidi="pa-IN"/>
        </w:rPr>
        <w:t xml:space="preserve">ਸਹਾਇਤਾ </w:t>
      </w:r>
      <w:r w:rsidRPr="001E34DD">
        <w:rPr>
          <w:rFonts w:ascii="Raavi" w:hAnsi="Raavi" w:cs="Raavi"/>
          <w:noProof/>
          <w:cs/>
          <w:lang w:bidi="pa-IN"/>
        </w:rPr>
        <w:t xml:space="preserve">ਲਾਈਨ ਨੂੰ </w:t>
      </w:r>
      <w:r w:rsidRPr="001E34DD">
        <w:rPr>
          <w:rFonts w:ascii="Raavi" w:hAnsi="Raavi" w:cs="Raavi"/>
          <w:b/>
          <w:bCs/>
          <w:noProof/>
          <w:cs/>
          <w:lang w:bidi="pa-IN"/>
        </w:rPr>
        <w:t>1800 020 080</w:t>
      </w:r>
      <w:r w:rsidRPr="001E34DD">
        <w:rPr>
          <w:rFonts w:ascii="Raavi" w:hAnsi="Raavi" w:cs="Raavi"/>
          <w:noProof/>
          <w:cs/>
          <w:lang w:bidi="pa-IN"/>
        </w:rPr>
        <w:t xml:space="preserve"> 'ਤੇ </w:t>
      </w:r>
      <w:r w:rsidR="00CA5AEF" w:rsidRPr="001E34DD">
        <w:rPr>
          <w:rFonts w:ascii="Raavi" w:hAnsi="Raavi" w:cs="Raavi"/>
          <w:noProof/>
          <w:cs/>
          <w:lang w:bidi="pa-IN"/>
        </w:rPr>
        <w:t>ਫ਼ੋਨ</w:t>
      </w:r>
      <w:r w:rsidRPr="001E34DD">
        <w:rPr>
          <w:rFonts w:ascii="Raavi" w:hAnsi="Raavi" w:cs="Raavi"/>
          <w:noProof/>
          <w:cs/>
          <w:lang w:bidi="pa-IN"/>
        </w:rPr>
        <w:t xml:space="preserve"> ਕਰ ਸਕਦੇ ਹੋ।</w:t>
      </w:r>
      <w:r w:rsidR="005A31D7">
        <w:rPr>
          <w:rFonts w:ascii="Raavi" w:hAnsi="Raavi" w:cs="Raavi"/>
          <w:noProof/>
          <w:cs/>
          <w:lang w:bidi="pa-IN"/>
        </w:rPr>
        <w:t xml:space="preserve"> </w:t>
      </w:r>
      <w:r w:rsidRPr="001E34DD">
        <w:rPr>
          <w:rFonts w:ascii="Raavi" w:hAnsi="Raavi" w:cs="Raavi"/>
          <w:noProof/>
          <w:cs/>
          <w:lang w:bidi="pa-IN"/>
        </w:rPr>
        <w:t xml:space="preserve">ਮੁਫ਼ਤ ਦੁਭਾਸ਼ੀਆ ਸੇਵਾਵਾਂ ਵਾਸਤੇ </w:t>
      </w:r>
      <w:r w:rsidR="00CA5AEF" w:rsidRPr="001E34DD">
        <w:rPr>
          <w:rFonts w:ascii="Raavi" w:hAnsi="Raavi" w:cs="Raavi"/>
          <w:noProof/>
          <w:cs/>
          <w:lang w:bidi="pa-IN"/>
        </w:rPr>
        <w:t>ਵਿਕਲਪ</w:t>
      </w:r>
      <w:r w:rsidRPr="001E34DD">
        <w:rPr>
          <w:rFonts w:ascii="Raavi" w:hAnsi="Raavi" w:cs="Raavi"/>
          <w:noProof/>
          <w:cs/>
          <w:lang w:bidi="pa-IN"/>
        </w:rPr>
        <w:t xml:space="preserve"> 8 ਦਬਾਓ।</w:t>
      </w:r>
    </w:p>
    <w:p w14:paraId="0D6696A9" w14:textId="6F29127C" w:rsidR="003C5D53" w:rsidRPr="002936D2" w:rsidRDefault="000B2256" w:rsidP="001E34DD">
      <w:pPr>
        <w:spacing w:after="120" w:line="240" w:lineRule="auto"/>
        <w:rPr>
          <w:rFonts w:ascii="Raavi" w:hAnsi="Raavi" w:cs="Raavi" w:hint="eastAsia"/>
          <w:noProof/>
          <w:lang w:bidi="pa-IN"/>
        </w:rPr>
      </w:pPr>
      <w:r w:rsidRPr="001E34DD">
        <w:rPr>
          <w:rFonts w:ascii="Raavi" w:hAnsi="Raavi" w:cs="Raavi"/>
          <w:noProof/>
          <w:cs/>
          <w:lang w:bidi="pa-IN"/>
        </w:rPr>
        <w:t xml:space="preserve">ਜੇ ਤੁਸੀਂ ਬੋਲ਼ੇ ਹੋ, ਜਾਂ ਜੇ ਤੁਹਾਨੂੰ ਸੁਣਨ ਜਾਂ ਬੋਲਣ ਵਿੱਚ ਕੋਈ ਵਿਕਾਰ ਹੈ, ਤਾਂ ਤੁਸੀਂ ਨੈਸ਼ਨਲ ਰੀਲੇਅ ਸਰਵਿਸ ਨੂੰ </w:t>
      </w:r>
      <w:r w:rsidRPr="001E34DD">
        <w:rPr>
          <w:rFonts w:ascii="Raavi" w:hAnsi="Raavi" w:cs="Raavi"/>
          <w:b/>
          <w:bCs/>
          <w:noProof/>
          <w:cs/>
          <w:lang w:bidi="pa-IN"/>
        </w:rPr>
        <w:t>133 677</w:t>
      </w:r>
      <w:r w:rsidRPr="001E34DD">
        <w:rPr>
          <w:rFonts w:ascii="Raavi" w:hAnsi="Raavi" w:cs="Raavi"/>
          <w:noProof/>
          <w:cs/>
          <w:lang w:bidi="pa-IN"/>
        </w:rPr>
        <w:t xml:space="preserve"> 'ਤੇ </w:t>
      </w:r>
      <w:r w:rsidR="00CA5AEF" w:rsidRPr="001E34DD">
        <w:rPr>
          <w:rFonts w:ascii="Raavi" w:hAnsi="Raavi" w:cs="Raavi"/>
          <w:noProof/>
          <w:cs/>
          <w:lang w:bidi="pa-IN"/>
        </w:rPr>
        <w:t>ਫ਼ੋਨ</w:t>
      </w:r>
      <w:r w:rsidRPr="001E34DD">
        <w:rPr>
          <w:rFonts w:ascii="Raavi" w:hAnsi="Raavi" w:cs="Raavi"/>
          <w:noProof/>
          <w:cs/>
          <w:lang w:bidi="pa-IN"/>
        </w:rPr>
        <w:t xml:space="preserve"> ਕਰ ਸਕਦੇ ਹੋ।</w:t>
      </w:r>
    </w:p>
    <w:sectPr w:rsidR="003C5D53" w:rsidRPr="002936D2" w:rsidSect="00EA6183">
      <w:headerReference w:type="even" r:id="rId13"/>
      <w:headerReference w:type="default" r:id="rId14"/>
      <w:footerReference w:type="even" r:id="rId15"/>
      <w:footerReference w:type="default" r:id="rId16"/>
      <w:headerReference w:type="first" r:id="rId17"/>
      <w:footerReference w:type="first" r:id="rId18"/>
      <w:pgSz w:w="11906" w:h="16838"/>
      <w:pgMar w:top="2437" w:right="1416" w:bottom="1702" w:left="1134" w:header="709" w:footer="2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63D7" w14:textId="77777777" w:rsidR="00AE73E0" w:rsidRDefault="00AE73E0">
      <w:r>
        <w:separator/>
      </w:r>
    </w:p>
  </w:endnote>
  <w:endnote w:type="continuationSeparator" w:id="0">
    <w:p w14:paraId="397A0E24" w14:textId="77777777" w:rsidR="00AE73E0" w:rsidRDefault="00AE73E0">
      <w:r>
        <w:continuationSeparator/>
      </w:r>
    </w:p>
  </w:endnote>
  <w:endnote w:type="continuationNotice" w:id="1">
    <w:p w14:paraId="53AE5E5F" w14:textId="77777777" w:rsidR="00AE73E0" w:rsidRDefault="00AE7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Gotham Rounded Bold">
    <w:altName w:val="Times New Roman"/>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1"/>
    <w:family w:val="auto"/>
    <w:pitch w:val="variable"/>
    <w:sig w:usb0="0002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358406"/>
      <w:docPartObj>
        <w:docPartGallery w:val="Page Numbers (Bottom of Page)"/>
        <w:docPartUnique/>
      </w:docPartObj>
    </w:sdtPr>
    <w:sdtContent>
      <w:p w14:paraId="7181F1ED" w14:textId="0B97107C" w:rsidR="003C5D53" w:rsidRDefault="00540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5DBB87" w14:textId="77777777" w:rsidR="003C5D53" w:rsidRDefault="003C5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704208"/>
      <w:docPartObj>
        <w:docPartGallery w:val="Page Numbers (Bottom of Page)"/>
        <w:docPartUnique/>
      </w:docPartObj>
    </w:sdtPr>
    <w:sdtContent>
      <w:p w14:paraId="062D3FA1" w14:textId="0F1BBA18" w:rsidR="003C5D53" w:rsidRDefault="00540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ED32BF7" w14:textId="3C66AD4A" w:rsidR="003C5D53" w:rsidRDefault="00EA6183" w:rsidP="00EA6183">
    <w:pPr>
      <w:pStyle w:val="Footer"/>
      <w:ind w:right="360" w:hanging="142"/>
    </w:pPr>
    <w:r>
      <w:t xml:space="preserve"> </w:t>
    </w:r>
    <w:r w:rsidRPr="00EA6183">
      <w:t xml:space="preserve">How to speak to </w:t>
    </w:r>
    <w:r w:rsidR="008A2CF0">
      <w:t>kids</w:t>
    </w:r>
    <w:r w:rsidRPr="00EA6183">
      <w:t xml:space="preserve"> about COVID-19 vaccines - </w:t>
    </w:r>
    <w:r w:rsidR="008A2CF0">
      <w:t>3108</w:t>
    </w:r>
    <w:r w:rsidRPr="00EA6183">
      <w:t>202</w:t>
    </w:r>
    <w:r w:rsidR="008A2CF0">
      <w:t>2</w:t>
    </w:r>
    <w:r w:rsidRPr="00EA6183">
      <w:t xml:space="preserve"> - </w:t>
    </w:r>
    <w:r>
      <w:t>Punjabi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F40D" w14:textId="7CAF6A54" w:rsidR="003C5D53" w:rsidRPr="00EA6183" w:rsidRDefault="00EA6183" w:rsidP="00EA6183">
    <w:pPr>
      <w:pStyle w:val="Footer"/>
    </w:pPr>
    <w:r w:rsidRPr="00167F87">
      <w:t xml:space="preserve">How to speak to </w:t>
    </w:r>
    <w:r w:rsidR="008A2CF0">
      <w:t>kids</w:t>
    </w:r>
    <w:r w:rsidRPr="00167F87">
      <w:t xml:space="preserve"> about COVID-19 vaccines - </w:t>
    </w:r>
    <w:r w:rsidR="008A2CF0">
      <w:t>31082022</w:t>
    </w:r>
    <w:r w:rsidRPr="00167F87">
      <w:t xml:space="preserve"> -</w:t>
    </w:r>
    <w:r>
      <w:t xml:space="preserve"> Punjabi</w:t>
    </w:r>
    <w:r w:rsidR="00540734">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B19BE" w14:textId="77777777" w:rsidR="00AE73E0" w:rsidRDefault="00AE73E0">
      <w:r>
        <w:separator/>
      </w:r>
    </w:p>
  </w:footnote>
  <w:footnote w:type="continuationSeparator" w:id="0">
    <w:p w14:paraId="65704E6D" w14:textId="77777777" w:rsidR="00AE73E0" w:rsidRDefault="00AE73E0">
      <w:r>
        <w:continuationSeparator/>
      </w:r>
    </w:p>
  </w:footnote>
  <w:footnote w:type="continuationNotice" w:id="1">
    <w:p w14:paraId="0EB93A38" w14:textId="77777777" w:rsidR="00AE73E0" w:rsidRDefault="00AE73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5316" w14:textId="77777777" w:rsidR="005A31D7" w:rsidRDefault="005A3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4774" w14:textId="77777777" w:rsidR="003C5D53" w:rsidRDefault="00540734">
    <w:pPr>
      <w:pStyle w:val="Header"/>
    </w:pPr>
    <w:r>
      <w:rPr>
        <w:noProof/>
      </w:rPr>
      <w:drawing>
        <wp:anchor distT="0" distB="0" distL="114300" distR="114300" simplePos="0" relativeHeight="251658241" behindDoc="1" locked="1" layoutInCell="1" allowOverlap="1" wp14:anchorId="128C232D" wp14:editId="3B25069A">
          <wp:simplePos x="0" y="0"/>
          <wp:positionH relativeFrom="page">
            <wp:align>center</wp:align>
          </wp:positionH>
          <wp:positionV relativeFrom="page">
            <wp:align>top</wp:align>
          </wp:positionV>
          <wp:extent cx="7581600" cy="10713600"/>
          <wp:effectExtent l="0" t="0" r="63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E338" w14:textId="77777777" w:rsidR="003C5D53" w:rsidRDefault="00540734">
    <w:pPr>
      <w:pStyle w:val="Header"/>
    </w:pPr>
    <w:r>
      <w:rPr>
        <w:noProof/>
      </w:rPr>
      <w:drawing>
        <wp:anchor distT="0" distB="0" distL="114300" distR="114300" simplePos="0" relativeHeight="251658240" behindDoc="1" locked="0" layoutInCell="1" allowOverlap="1" wp14:anchorId="758807D7" wp14:editId="3EB4DA3C">
          <wp:simplePos x="721047" y="-6928493"/>
          <wp:positionH relativeFrom="page">
            <wp:align>left</wp:align>
          </wp:positionH>
          <wp:positionV relativeFrom="page">
            <wp:align>top</wp:align>
          </wp:positionV>
          <wp:extent cx="7584216" cy="10719876"/>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ED6CDD"/>
    <w:multiLevelType w:val="hybridMultilevel"/>
    <w:tmpl w:val="63D2F79E"/>
    <w:lvl w:ilvl="0" w:tplc="1B725052">
      <w:start w:val="1"/>
      <w:numFmt w:val="bullet"/>
      <w:lvlText w:val="·"/>
      <w:lvlJc w:val="left"/>
      <w:pPr>
        <w:ind w:left="720" w:hanging="360"/>
      </w:pPr>
      <w:rPr>
        <w:rFonts w:ascii="Symbol" w:hAnsi="Symbol" w:hint="default"/>
      </w:rPr>
    </w:lvl>
    <w:lvl w:ilvl="1" w:tplc="EACAD4CC">
      <w:start w:val="1"/>
      <w:numFmt w:val="bullet"/>
      <w:lvlText w:val="o"/>
      <w:lvlJc w:val="left"/>
      <w:pPr>
        <w:ind w:left="1440" w:hanging="360"/>
      </w:pPr>
      <w:rPr>
        <w:rFonts w:ascii="Courier New" w:hAnsi="Courier New" w:hint="default"/>
      </w:rPr>
    </w:lvl>
    <w:lvl w:ilvl="2" w:tplc="57B07DE4">
      <w:start w:val="1"/>
      <w:numFmt w:val="bullet"/>
      <w:lvlText w:val=""/>
      <w:lvlJc w:val="left"/>
      <w:pPr>
        <w:ind w:left="2160" w:hanging="360"/>
      </w:pPr>
      <w:rPr>
        <w:rFonts w:ascii="Wingdings" w:hAnsi="Wingdings" w:hint="default"/>
      </w:rPr>
    </w:lvl>
    <w:lvl w:ilvl="3" w:tplc="385EE856">
      <w:start w:val="1"/>
      <w:numFmt w:val="bullet"/>
      <w:lvlText w:val=""/>
      <w:lvlJc w:val="left"/>
      <w:pPr>
        <w:ind w:left="2880" w:hanging="360"/>
      </w:pPr>
      <w:rPr>
        <w:rFonts w:ascii="Symbol" w:hAnsi="Symbol" w:hint="default"/>
      </w:rPr>
    </w:lvl>
    <w:lvl w:ilvl="4" w:tplc="A7421AAE">
      <w:start w:val="1"/>
      <w:numFmt w:val="bullet"/>
      <w:lvlText w:val="o"/>
      <w:lvlJc w:val="left"/>
      <w:pPr>
        <w:ind w:left="3600" w:hanging="360"/>
      </w:pPr>
      <w:rPr>
        <w:rFonts w:ascii="Courier New" w:hAnsi="Courier New" w:hint="default"/>
      </w:rPr>
    </w:lvl>
    <w:lvl w:ilvl="5" w:tplc="08702B9E">
      <w:start w:val="1"/>
      <w:numFmt w:val="bullet"/>
      <w:lvlText w:val=""/>
      <w:lvlJc w:val="left"/>
      <w:pPr>
        <w:ind w:left="4320" w:hanging="360"/>
      </w:pPr>
      <w:rPr>
        <w:rFonts w:ascii="Wingdings" w:hAnsi="Wingdings" w:hint="default"/>
      </w:rPr>
    </w:lvl>
    <w:lvl w:ilvl="6" w:tplc="A23C77C6">
      <w:start w:val="1"/>
      <w:numFmt w:val="bullet"/>
      <w:lvlText w:val=""/>
      <w:lvlJc w:val="left"/>
      <w:pPr>
        <w:ind w:left="5040" w:hanging="360"/>
      </w:pPr>
      <w:rPr>
        <w:rFonts w:ascii="Symbol" w:hAnsi="Symbol" w:hint="default"/>
      </w:rPr>
    </w:lvl>
    <w:lvl w:ilvl="7" w:tplc="859ADA18">
      <w:start w:val="1"/>
      <w:numFmt w:val="bullet"/>
      <w:lvlText w:val="o"/>
      <w:lvlJc w:val="left"/>
      <w:pPr>
        <w:ind w:left="5760" w:hanging="360"/>
      </w:pPr>
      <w:rPr>
        <w:rFonts w:ascii="Courier New" w:hAnsi="Courier New" w:hint="default"/>
      </w:rPr>
    </w:lvl>
    <w:lvl w:ilvl="8" w:tplc="7D441EE8">
      <w:start w:val="1"/>
      <w:numFmt w:val="bullet"/>
      <w:lvlText w:val=""/>
      <w:lvlJc w:val="left"/>
      <w:pPr>
        <w:ind w:left="6480" w:hanging="360"/>
      </w:pPr>
      <w:rPr>
        <w:rFonts w:ascii="Wingdings" w:hAnsi="Wingdings" w:hint="default"/>
      </w:rPr>
    </w:lvl>
  </w:abstractNum>
  <w:abstractNum w:abstractNumId="7"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31FB8"/>
    <w:multiLevelType w:val="hybridMultilevel"/>
    <w:tmpl w:val="132AA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342DC"/>
    <w:multiLevelType w:val="hybridMultilevel"/>
    <w:tmpl w:val="FFFFFFFF"/>
    <w:lvl w:ilvl="0" w:tplc="FFFFFFFF">
      <w:start w:val="1"/>
      <w:numFmt w:val="bullet"/>
      <w:lvlText w:val="·"/>
      <w:lvlJc w:val="left"/>
      <w:pPr>
        <w:ind w:left="720" w:hanging="360"/>
      </w:pPr>
      <w:rPr>
        <w:rFonts w:ascii="Symbol" w:hAnsi="Symbol" w:hint="default"/>
      </w:rPr>
    </w:lvl>
    <w:lvl w:ilvl="1" w:tplc="19BA6468">
      <w:start w:val="1"/>
      <w:numFmt w:val="bullet"/>
      <w:lvlText w:val="o"/>
      <w:lvlJc w:val="left"/>
      <w:pPr>
        <w:ind w:left="1440" w:hanging="360"/>
      </w:pPr>
      <w:rPr>
        <w:rFonts w:ascii="Courier New" w:hAnsi="Courier New" w:hint="default"/>
      </w:rPr>
    </w:lvl>
    <w:lvl w:ilvl="2" w:tplc="5B702DD6">
      <w:start w:val="1"/>
      <w:numFmt w:val="bullet"/>
      <w:lvlText w:val=""/>
      <w:lvlJc w:val="left"/>
      <w:pPr>
        <w:ind w:left="2160" w:hanging="360"/>
      </w:pPr>
      <w:rPr>
        <w:rFonts w:ascii="Wingdings" w:hAnsi="Wingdings" w:hint="default"/>
      </w:rPr>
    </w:lvl>
    <w:lvl w:ilvl="3" w:tplc="C78CFF16">
      <w:start w:val="1"/>
      <w:numFmt w:val="bullet"/>
      <w:lvlText w:val=""/>
      <w:lvlJc w:val="left"/>
      <w:pPr>
        <w:ind w:left="2880" w:hanging="360"/>
      </w:pPr>
      <w:rPr>
        <w:rFonts w:ascii="Symbol" w:hAnsi="Symbol" w:hint="default"/>
      </w:rPr>
    </w:lvl>
    <w:lvl w:ilvl="4" w:tplc="A8100882">
      <w:start w:val="1"/>
      <w:numFmt w:val="bullet"/>
      <w:lvlText w:val="o"/>
      <w:lvlJc w:val="left"/>
      <w:pPr>
        <w:ind w:left="3600" w:hanging="360"/>
      </w:pPr>
      <w:rPr>
        <w:rFonts w:ascii="Courier New" w:hAnsi="Courier New" w:hint="default"/>
      </w:rPr>
    </w:lvl>
    <w:lvl w:ilvl="5" w:tplc="A406F9A8">
      <w:start w:val="1"/>
      <w:numFmt w:val="bullet"/>
      <w:lvlText w:val=""/>
      <w:lvlJc w:val="left"/>
      <w:pPr>
        <w:ind w:left="4320" w:hanging="360"/>
      </w:pPr>
      <w:rPr>
        <w:rFonts w:ascii="Wingdings" w:hAnsi="Wingdings" w:hint="default"/>
      </w:rPr>
    </w:lvl>
    <w:lvl w:ilvl="6" w:tplc="342A781E">
      <w:start w:val="1"/>
      <w:numFmt w:val="bullet"/>
      <w:lvlText w:val=""/>
      <w:lvlJc w:val="left"/>
      <w:pPr>
        <w:ind w:left="5040" w:hanging="360"/>
      </w:pPr>
      <w:rPr>
        <w:rFonts w:ascii="Symbol" w:hAnsi="Symbol" w:hint="default"/>
      </w:rPr>
    </w:lvl>
    <w:lvl w:ilvl="7" w:tplc="8D84875A">
      <w:start w:val="1"/>
      <w:numFmt w:val="bullet"/>
      <w:lvlText w:val="o"/>
      <w:lvlJc w:val="left"/>
      <w:pPr>
        <w:ind w:left="5760" w:hanging="360"/>
      </w:pPr>
      <w:rPr>
        <w:rFonts w:ascii="Courier New" w:hAnsi="Courier New" w:hint="default"/>
      </w:rPr>
    </w:lvl>
    <w:lvl w:ilvl="8" w:tplc="16F4F106">
      <w:start w:val="1"/>
      <w:numFmt w:val="bullet"/>
      <w:lvlText w:val=""/>
      <w:lvlJc w:val="left"/>
      <w:pPr>
        <w:ind w:left="6480" w:hanging="360"/>
      </w:pPr>
      <w:rPr>
        <w:rFonts w:ascii="Wingdings" w:hAnsi="Wingdings" w:hint="default"/>
      </w:rPr>
    </w:lvl>
  </w:abstractNum>
  <w:abstractNum w:abstractNumId="16"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43508005">
    <w:abstractNumId w:val="6"/>
  </w:num>
  <w:num w:numId="2" w16cid:durableId="887836955">
    <w:abstractNumId w:val="16"/>
  </w:num>
  <w:num w:numId="3" w16cid:durableId="257300936">
    <w:abstractNumId w:val="17"/>
  </w:num>
  <w:num w:numId="4" w16cid:durableId="1498498206">
    <w:abstractNumId w:val="11"/>
  </w:num>
  <w:num w:numId="5" w16cid:durableId="656344144">
    <w:abstractNumId w:val="2"/>
  </w:num>
  <w:num w:numId="6" w16cid:durableId="1407414413">
    <w:abstractNumId w:val="4"/>
  </w:num>
  <w:num w:numId="7" w16cid:durableId="514271972">
    <w:abstractNumId w:val="3"/>
  </w:num>
  <w:num w:numId="8" w16cid:durableId="10690951">
    <w:abstractNumId w:val="7"/>
  </w:num>
  <w:num w:numId="9" w16cid:durableId="512261248">
    <w:abstractNumId w:val="0"/>
  </w:num>
  <w:num w:numId="10" w16cid:durableId="934482210">
    <w:abstractNumId w:val="12"/>
  </w:num>
  <w:num w:numId="11" w16cid:durableId="957644367">
    <w:abstractNumId w:val="14"/>
  </w:num>
  <w:num w:numId="12" w16cid:durableId="473068432">
    <w:abstractNumId w:val="5"/>
  </w:num>
  <w:num w:numId="13" w16cid:durableId="1648972423">
    <w:abstractNumId w:val="1"/>
  </w:num>
  <w:num w:numId="14" w16cid:durableId="260113852">
    <w:abstractNumId w:val="10"/>
  </w:num>
  <w:num w:numId="15" w16cid:durableId="2023432602">
    <w:abstractNumId w:val="8"/>
  </w:num>
  <w:num w:numId="16" w16cid:durableId="549809171">
    <w:abstractNumId w:val="13"/>
  </w:num>
  <w:num w:numId="17" w16cid:durableId="2051613831">
    <w:abstractNumId w:val="9"/>
  </w:num>
  <w:num w:numId="18" w16cid:durableId="13225399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502BF"/>
    <w:rsid w:val="0005137F"/>
    <w:rsid w:val="00071F59"/>
    <w:rsid w:val="000A554A"/>
    <w:rsid w:val="000B2256"/>
    <w:rsid w:val="000D21AB"/>
    <w:rsid w:val="00127F8E"/>
    <w:rsid w:val="00170AE5"/>
    <w:rsid w:val="001914D6"/>
    <w:rsid w:val="001D2B8A"/>
    <w:rsid w:val="001E34DD"/>
    <w:rsid w:val="00291B7E"/>
    <w:rsid w:val="002936D2"/>
    <w:rsid w:val="002B2667"/>
    <w:rsid w:val="002F3510"/>
    <w:rsid w:val="003424A2"/>
    <w:rsid w:val="00351D0F"/>
    <w:rsid w:val="003A40BB"/>
    <w:rsid w:val="003A50D6"/>
    <w:rsid w:val="003A7380"/>
    <w:rsid w:val="003C5D53"/>
    <w:rsid w:val="003C6823"/>
    <w:rsid w:val="004122BC"/>
    <w:rsid w:val="0041456A"/>
    <w:rsid w:val="00471203"/>
    <w:rsid w:val="004C7DEA"/>
    <w:rsid w:val="004E5846"/>
    <w:rsid w:val="00540734"/>
    <w:rsid w:val="005667F7"/>
    <w:rsid w:val="005A31D7"/>
    <w:rsid w:val="005D63B7"/>
    <w:rsid w:val="00651C29"/>
    <w:rsid w:val="006564FC"/>
    <w:rsid w:val="006800CF"/>
    <w:rsid w:val="006E1838"/>
    <w:rsid w:val="00703903"/>
    <w:rsid w:val="007114DA"/>
    <w:rsid w:val="00735E1A"/>
    <w:rsid w:val="00793184"/>
    <w:rsid w:val="007A551E"/>
    <w:rsid w:val="007A655D"/>
    <w:rsid w:val="007D1390"/>
    <w:rsid w:val="007D1C4A"/>
    <w:rsid w:val="007F05AD"/>
    <w:rsid w:val="007F75E0"/>
    <w:rsid w:val="00807195"/>
    <w:rsid w:val="00840DE3"/>
    <w:rsid w:val="00844273"/>
    <w:rsid w:val="008852B7"/>
    <w:rsid w:val="008A2CF0"/>
    <w:rsid w:val="008E280C"/>
    <w:rsid w:val="009314F8"/>
    <w:rsid w:val="00952347"/>
    <w:rsid w:val="00955C51"/>
    <w:rsid w:val="00957CE1"/>
    <w:rsid w:val="00964711"/>
    <w:rsid w:val="009653E7"/>
    <w:rsid w:val="00983626"/>
    <w:rsid w:val="009840A5"/>
    <w:rsid w:val="00984419"/>
    <w:rsid w:val="009E0153"/>
    <w:rsid w:val="009F4399"/>
    <w:rsid w:val="00A13983"/>
    <w:rsid w:val="00A57A73"/>
    <w:rsid w:val="00A66311"/>
    <w:rsid w:val="00A86136"/>
    <w:rsid w:val="00AA7404"/>
    <w:rsid w:val="00AE73E0"/>
    <w:rsid w:val="00B015CF"/>
    <w:rsid w:val="00B1716B"/>
    <w:rsid w:val="00B209B9"/>
    <w:rsid w:val="00B4594C"/>
    <w:rsid w:val="00B70918"/>
    <w:rsid w:val="00B72E5A"/>
    <w:rsid w:val="00B75920"/>
    <w:rsid w:val="00B83EA7"/>
    <w:rsid w:val="00B867ED"/>
    <w:rsid w:val="00BA384E"/>
    <w:rsid w:val="00C00B47"/>
    <w:rsid w:val="00CA5AEF"/>
    <w:rsid w:val="00CB3A96"/>
    <w:rsid w:val="00CE0D17"/>
    <w:rsid w:val="00CE5B14"/>
    <w:rsid w:val="00CE7D4D"/>
    <w:rsid w:val="00CF4122"/>
    <w:rsid w:val="00D21EA9"/>
    <w:rsid w:val="00D546B4"/>
    <w:rsid w:val="00D57350"/>
    <w:rsid w:val="00D85C7C"/>
    <w:rsid w:val="00E1613B"/>
    <w:rsid w:val="00E24041"/>
    <w:rsid w:val="00E31DCF"/>
    <w:rsid w:val="00E87600"/>
    <w:rsid w:val="00E97628"/>
    <w:rsid w:val="00EA6183"/>
    <w:rsid w:val="00EB5230"/>
    <w:rsid w:val="00EC42DD"/>
    <w:rsid w:val="00EC56A6"/>
    <w:rsid w:val="00EE02F3"/>
    <w:rsid w:val="00EF43D0"/>
    <w:rsid w:val="00F15EBF"/>
    <w:rsid w:val="00F25051"/>
    <w:rsid w:val="00F269B9"/>
    <w:rsid w:val="00F664F9"/>
    <w:rsid w:val="00F82706"/>
    <w:rsid w:val="00F86F06"/>
    <w:rsid w:val="00F8740C"/>
    <w:rsid w:val="00FA1F50"/>
    <w:rsid w:val="00FD7174"/>
    <w:rsid w:val="00FE2BCC"/>
    <w:rsid w:val="01EED82C"/>
    <w:rsid w:val="02B69D1B"/>
    <w:rsid w:val="03780B98"/>
    <w:rsid w:val="0491FBF2"/>
    <w:rsid w:val="04AC3E27"/>
    <w:rsid w:val="055176F9"/>
    <w:rsid w:val="0607663A"/>
    <w:rsid w:val="0618A1B7"/>
    <w:rsid w:val="065D3359"/>
    <w:rsid w:val="06E27F56"/>
    <w:rsid w:val="0929D016"/>
    <w:rsid w:val="09F2CD7B"/>
    <w:rsid w:val="0CAB9FAB"/>
    <w:rsid w:val="0D0378E1"/>
    <w:rsid w:val="0D505983"/>
    <w:rsid w:val="102C7F3D"/>
    <w:rsid w:val="114A18E1"/>
    <w:rsid w:val="12493C07"/>
    <w:rsid w:val="13705781"/>
    <w:rsid w:val="1720B848"/>
    <w:rsid w:val="17DE05BA"/>
    <w:rsid w:val="1A3BD62F"/>
    <w:rsid w:val="1A5B2007"/>
    <w:rsid w:val="1CB176DD"/>
    <w:rsid w:val="1DF66D6D"/>
    <w:rsid w:val="1F029B91"/>
    <w:rsid w:val="20A4AF2A"/>
    <w:rsid w:val="20A6F466"/>
    <w:rsid w:val="219B1C00"/>
    <w:rsid w:val="233F37F1"/>
    <w:rsid w:val="2370E34C"/>
    <w:rsid w:val="243AFB8D"/>
    <w:rsid w:val="255AA2FA"/>
    <w:rsid w:val="26380E73"/>
    <w:rsid w:val="264D1299"/>
    <w:rsid w:val="26D8C74E"/>
    <w:rsid w:val="27080026"/>
    <w:rsid w:val="27E8E2FA"/>
    <w:rsid w:val="28323007"/>
    <w:rsid w:val="29450E74"/>
    <w:rsid w:val="2A8F8EC2"/>
    <w:rsid w:val="2AA05AE2"/>
    <w:rsid w:val="2BE1B987"/>
    <w:rsid w:val="2EEC9097"/>
    <w:rsid w:val="2FB02CE0"/>
    <w:rsid w:val="30FE2CB9"/>
    <w:rsid w:val="3261DA75"/>
    <w:rsid w:val="3268E331"/>
    <w:rsid w:val="339C9728"/>
    <w:rsid w:val="34196447"/>
    <w:rsid w:val="353C57FF"/>
    <w:rsid w:val="35CF6C16"/>
    <w:rsid w:val="36834F2C"/>
    <w:rsid w:val="37133157"/>
    <w:rsid w:val="381827EF"/>
    <w:rsid w:val="381F1F8D"/>
    <w:rsid w:val="3863FCDB"/>
    <w:rsid w:val="38BA89D1"/>
    <w:rsid w:val="38C82A15"/>
    <w:rsid w:val="393E69E1"/>
    <w:rsid w:val="399AD725"/>
    <w:rsid w:val="3DEBC0DA"/>
    <w:rsid w:val="400A18A9"/>
    <w:rsid w:val="4065D0F9"/>
    <w:rsid w:val="41A5E90A"/>
    <w:rsid w:val="41BFA8DF"/>
    <w:rsid w:val="449A5945"/>
    <w:rsid w:val="45E30D93"/>
    <w:rsid w:val="45F9D931"/>
    <w:rsid w:val="46E68941"/>
    <w:rsid w:val="481D1814"/>
    <w:rsid w:val="49035DDB"/>
    <w:rsid w:val="4A1DC55C"/>
    <w:rsid w:val="4EF6019A"/>
    <w:rsid w:val="5201CE0C"/>
    <w:rsid w:val="54EE8392"/>
    <w:rsid w:val="56BFC8A3"/>
    <w:rsid w:val="5CC0A9F8"/>
    <w:rsid w:val="5E895505"/>
    <w:rsid w:val="60099E48"/>
    <w:rsid w:val="62B4B8BA"/>
    <w:rsid w:val="635B71ED"/>
    <w:rsid w:val="63FEB0BF"/>
    <w:rsid w:val="653AC6C4"/>
    <w:rsid w:val="657777FB"/>
    <w:rsid w:val="67823590"/>
    <w:rsid w:val="691E05F1"/>
    <w:rsid w:val="6CE79635"/>
    <w:rsid w:val="6D9A7B05"/>
    <w:rsid w:val="7090C69E"/>
    <w:rsid w:val="78E51B32"/>
    <w:rsid w:val="7928E331"/>
    <w:rsid w:val="799F5985"/>
    <w:rsid w:val="7AC4B392"/>
    <w:rsid w:val="7BCAAF35"/>
    <w:rsid w:val="7C6083F3"/>
    <w:rsid w:val="7E3A5AAC"/>
    <w:rsid w:val="7E4CB0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73A0"/>
  <w15:chartTrackingRefBased/>
  <w15:docId w15:val="{9391A6DB-0026-4212-BB65-A359EF20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F50"/>
    <w:pPr>
      <w:spacing w:after="160" w:line="260" w:lineRule="exact"/>
    </w:pPr>
    <w:rPr>
      <w:rFonts w:ascii="Arial" w:eastAsiaTheme="minorEastAsia" w:hAnsi="Arial" w:cs="Arial"/>
      <w:sz w:val="22"/>
      <w:szCs w:val="22"/>
    </w:rPr>
  </w:style>
  <w:style w:type="paragraph" w:styleId="Heading1">
    <w:name w:val="heading 1"/>
    <w:next w:val="Normal"/>
    <w:link w:val="Heading1Char"/>
    <w:uiPriority w:val="9"/>
    <w:qFormat/>
    <w:rsid w:val="007F05AD"/>
    <w:pPr>
      <w:keepNext/>
      <w:keepLines/>
      <w:spacing w:before="168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7F05AD"/>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F664F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sid w:val="003A50D6"/>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DefaultParagraphFont"/>
    <w:rsid w:val="00FA1F50"/>
  </w:style>
  <w:style w:type="paragraph" w:styleId="BalloonText">
    <w:name w:val="Balloon Text"/>
    <w:basedOn w:val="Normal"/>
    <w:link w:val="BalloonTextChar"/>
    <w:uiPriority w:val="99"/>
    <w:semiHidden/>
    <w:unhideWhenUsed/>
    <w:rsid w:val="000513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37F"/>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05137F"/>
    <w:rPr>
      <w:sz w:val="16"/>
      <w:szCs w:val="16"/>
    </w:rPr>
  </w:style>
  <w:style w:type="paragraph" w:styleId="CommentText">
    <w:name w:val="annotation text"/>
    <w:basedOn w:val="Normal"/>
    <w:link w:val="CommentTextChar"/>
    <w:uiPriority w:val="99"/>
    <w:semiHidden/>
    <w:unhideWhenUsed/>
    <w:rsid w:val="0005137F"/>
    <w:pPr>
      <w:spacing w:line="240" w:lineRule="auto"/>
    </w:pPr>
    <w:rPr>
      <w:sz w:val="20"/>
      <w:szCs w:val="20"/>
    </w:rPr>
  </w:style>
  <w:style w:type="character" w:customStyle="1" w:styleId="CommentTextChar">
    <w:name w:val="Comment Text Char"/>
    <w:basedOn w:val="DefaultParagraphFont"/>
    <w:link w:val="CommentText"/>
    <w:uiPriority w:val="99"/>
    <w:semiHidden/>
    <w:rsid w:val="0005137F"/>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FE2BCC"/>
    <w:rPr>
      <w:b/>
      <w:bCs/>
    </w:rPr>
  </w:style>
  <w:style w:type="character" w:customStyle="1" w:styleId="CommentSubjectChar">
    <w:name w:val="Comment Subject Char"/>
    <w:basedOn w:val="CommentTextChar"/>
    <w:link w:val="CommentSubject"/>
    <w:uiPriority w:val="99"/>
    <w:semiHidden/>
    <w:rsid w:val="00FE2BCC"/>
    <w:rPr>
      <w:rFonts w:ascii="Arial" w:eastAsiaTheme="minorEastAsia" w:hAnsi="Arial" w:cs="Arial"/>
      <w:b/>
      <w:bCs/>
      <w:sz w:val="20"/>
      <w:szCs w:val="20"/>
    </w:rPr>
  </w:style>
  <w:style w:type="paragraph" w:customStyle="1" w:styleId="P68B1DB1-Normal1">
    <w:name w:val="P68B1DB1-Normal1"/>
    <w:basedOn w:val="Normal"/>
    <w:rPr>
      <w:color w:val="3665AE"/>
    </w:rPr>
  </w:style>
  <w:style w:type="paragraph" w:customStyle="1" w:styleId="P68B1DB1-Normal2">
    <w:name w:val="P68B1DB1-Normal2"/>
    <w:basedOn w:val="Normal"/>
    <w:rPr>
      <w:rFonts w:eastAsia="Arial"/>
    </w:rPr>
  </w:style>
  <w:style w:type="character" w:styleId="UnresolvedMention">
    <w:name w:val="Unresolved Mention"/>
    <w:basedOn w:val="DefaultParagraphFont"/>
    <w:uiPriority w:val="99"/>
    <w:semiHidden/>
    <w:unhideWhenUsed/>
    <w:rsid w:val="003A7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103834">
      <w:bodyDiv w:val="1"/>
      <w:marLeft w:val="0"/>
      <w:marRight w:val="0"/>
      <w:marTop w:val="0"/>
      <w:marBottom w:val="0"/>
      <w:divBdr>
        <w:top w:val="none" w:sz="0" w:space="0" w:color="auto"/>
        <w:left w:val="none" w:sz="0" w:space="0" w:color="auto"/>
        <w:bottom w:val="none" w:sz="0" w:space="0" w:color="auto"/>
        <w:right w:val="none" w:sz="0" w:space="0" w:color="auto"/>
      </w:divBdr>
    </w:div>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ealth.gov.au/initiatives-and-programs/covid-19-vaccines/translation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lth.gov.a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health.gov.a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942DF0-B53A-4025-B7BD-DAA92133779D}">
  <ds:schemaRefs>
    <ds:schemaRef ds:uri="http://schemas.microsoft.com/sharepoint/v3/contenttype/forms"/>
  </ds:schemaRefs>
</ds:datastoreItem>
</file>

<file path=customXml/itemProps2.xml><?xml version="1.0" encoding="utf-8"?>
<ds:datastoreItem xmlns:ds="http://schemas.openxmlformats.org/officeDocument/2006/customXml" ds:itemID="{E740E170-FCD0-4EB0-B233-3EA779078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674505-E9E1-4222-BB2B-202FF68D1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COVID-19_VACCINE_template</Template>
  <TotalTime>7</TotalTime>
  <Pages>2</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How to speak to kids about COVID-19 vaccines - 31082022 - Punjabi</vt:lpstr>
    </vt:vector>
  </TitlesOfParts>
  <Manager/>
  <Company/>
  <LinksUpToDate>false</LinksUpToDate>
  <CharactersWithSpaces>3825</CharactersWithSpaces>
  <SharedDoc>false</SharedDoc>
  <HyperlinkBase/>
  <HLinks>
    <vt:vector size="6" baseType="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speak to kids about COVID-19 vaccines - 31082022 - Punjabi</dc:title>
  <dc:subject>COVID-19 Vaccine</dc:subject>
  <dc:creator>Australian Government</dc:creator>
  <cp:keywords>COVID-19 Vaccine, Disability, Residential Care</cp:keywords>
  <dc:description/>
  <cp:lastModifiedBy>User</cp:lastModifiedBy>
  <cp:revision>3</cp:revision>
  <cp:lastPrinted>2021-12-10T06:45:00Z</cp:lastPrinted>
  <dcterms:created xsi:type="dcterms:W3CDTF">2022-08-27T18:38:00Z</dcterms:created>
  <dcterms:modified xsi:type="dcterms:W3CDTF">2022-08-28T05:33:00Z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ies>
</file>