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8BFA" w14:textId="77777777" w:rsidR="0012017E" w:rsidRPr="00F57CDD" w:rsidRDefault="00166EF8">
      <w:pPr>
        <w:pStyle w:val="Heading1"/>
        <w:spacing w:before="1200"/>
        <w:contextualSpacing/>
        <w:rPr>
          <w:lang w:val="es-ES"/>
        </w:rPr>
      </w:pPr>
      <w:r w:rsidRPr="00F57CDD">
        <w:rPr>
          <w:lang w:val="es-ES"/>
        </w:rPr>
        <w:t xml:space="preserve">Cómo hablarles a los niños acerca de las vacunas contra el </w:t>
      </w:r>
    </w:p>
    <w:p w14:paraId="4C31492D" w14:textId="33B41F17" w:rsidR="00A44C4A" w:rsidRPr="00F57CDD" w:rsidRDefault="00166EF8">
      <w:pPr>
        <w:pStyle w:val="Heading1"/>
        <w:spacing w:before="1200"/>
        <w:contextualSpacing/>
        <w:rPr>
          <w:lang w:val="es-ES"/>
        </w:rPr>
      </w:pPr>
      <w:r w:rsidRPr="00F57CDD">
        <w:rPr>
          <w:lang w:val="es-ES"/>
        </w:rPr>
        <w:t>COVID-19</w:t>
      </w:r>
    </w:p>
    <w:p w14:paraId="7B4BB1FE" w14:textId="60FD6557" w:rsidR="00CD683C" w:rsidRPr="00F57CDD" w:rsidRDefault="00166EF8" w:rsidP="00CD683C">
      <w:pPr>
        <w:rPr>
          <w:color w:val="3665AE"/>
          <w:lang w:val="es-ES"/>
        </w:rPr>
      </w:pPr>
      <w:bookmarkStart w:id="0" w:name="_Hlk81820337"/>
      <w:r w:rsidRPr="00F57CDD">
        <w:rPr>
          <w:color w:val="3665AE"/>
          <w:lang w:val="es-ES"/>
        </w:rPr>
        <w:t xml:space="preserve">Última actualización: </w:t>
      </w:r>
      <w:r w:rsidR="00EE29FF" w:rsidRPr="00F57CDD">
        <w:rPr>
          <w:color w:val="3665AE"/>
          <w:lang w:val="es-ES"/>
        </w:rPr>
        <w:t>8 de agosto de 2022</w:t>
      </w:r>
    </w:p>
    <w:p w14:paraId="4677D4FE" w14:textId="4D365742" w:rsidR="00A44C4A" w:rsidRPr="00F57CDD" w:rsidRDefault="00EE29FF">
      <w:pPr>
        <w:rPr>
          <w:lang w:val="es-ES"/>
        </w:rPr>
      </w:pPr>
      <w:bookmarkStart w:id="1" w:name="_Hlk81820369"/>
      <w:bookmarkStart w:id="2" w:name="_Hlk81820348"/>
      <w:bookmarkEnd w:id="0"/>
      <w:r w:rsidRPr="00F57CDD">
        <w:rPr>
          <w:lang w:val="es-ES"/>
        </w:rPr>
        <w:t xml:space="preserve">También se recomienda la vacunación para algunos niños de 6 meses a 4 años que tengan inmunodeficiencia grave, o una discapacidad, y también para quienes tienen afecciones de salud complejas o </w:t>
      </w:r>
      <w:r w:rsidR="008B2E51" w:rsidRPr="00955BEA">
        <w:rPr>
          <w:lang w:val="es-ES"/>
        </w:rPr>
        <w:t>múltiples</w:t>
      </w:r>
      <w:r w:rsidRPr="00F57CDD">
        <w:rPr>
          <w:lang w:val="es-ES"/>
        </w:rPr>
        <w:t xml:space="preserve"> que aumenten su riesgo de COVID-19 grave. </w:t>
      </w:r>
      <w:r w:rsidR="00166EF8" w:rsidRPr="00F57CDD">
        <w:rPr>
          <w:lang w:val="es-ES"/>
        </w:rPr>
        <w:t xml:space="preserve">Es </w:t>
      </w:r>
      <w:r w:rsidRPr="00F57CDD">
        <w:rPr>
          <w:lang w:val="es-ES"/>
        </w:rPr>
        <w:t xml:space="preserve">natural </w:t>
      </w:r>
      <w:r w:rsidR="00166EF8" w:rsidRPr="00F57CDD">
        <w:rPr>
          <w:lang w:val="es-ES"/>
        </w:rPr>
        <w:t xml:space="preserve">que su hijo tenga curiosidad y muchas preguntas acerca de las vacunaciones contra el COVID-19. A continuación, hay algunos consejos útiles </w:t>
      </w:r>
      <w:r w:rsidRPr="00F57CDD">
        <w:rPr>
          <w:lang w:val="es-ES"/>
        </w:rPr>
        <w:t>para hablar</w:t>
      </w:r>
      <w:r w:rsidR="00166EF8" w:rsidRPr="00F57CDD">
        <w:rPr>
          <w:lang w:val="es-ES"/>
        </w:rPr>
        <w:t xml:space="preserve"> con</w:t>
      </w:r>
      <w:r w:rsidRPr="00F57CDD">
        <w:rPr>
          <w:lang w:val="es-ES"/>
        </w:rPr>
        <w:t xml:space="preserve"> los</w:t>
      </w:r>
      <w:r w:rsidR="00166EF8" w:rsidRPr="00F57CDD">
        <w:rPr>
          <w:lang w:val="es-ES"/>
        </w:rPr>
        <w:t xml:space="preserve"> niños antes y después de</w:t>
      </w:r>
      <w:r w:rsidR="00BF7F9C" w:rsidRPr="00955BEA">
        <w:rPr>
          <w:lang w:val="es-ES"/>
        </w:rPr>
        <w:t xml:space="preserve"> que reciban</w:t>
      </w:r>
      <w:r w:rsidR="00166EF8" w:rsidRPr="00F57CDD">
        <w:rPr>
          <w:lang w:val="es-ES"/>
        </w:rPr>
        <w:t xml:space="preserve"> una vacuna.</w:t>
      </w:r>
    </w:p>
    <w:p w14:paraId="37C89276" w14:textId="050591A1" w:rsidR="00037FC5" w:rsidRPr="00F57CDD" w:rsidRDefault="00166EF8">
      <w:pPr>
        <w:contextualSpacing/>
        <w:rPr>
          <w:lang w:val="es-ES"/>
        </w:rPr>
      </w:pPr>
      <w:r w:rsidRPr="00F57CDD">
        <w:rPr>
          <w:lang w:val="es-ES"/>
        </w:rPr>
        <w:t xml:space="preserve">Es importante </w:t>
      </w:r>
      <w:r w:rsidR="00373415" w:rsidRPr="00955BEA">
        <w:rPr>
          <w:lang w:val="es-ES"/>
        </w:rPr>
        <w:t>estar</w:t>
      </w:r>
      <w:r w:rsidRPr="00F57CDD">
        <w:rPr>
          <w:lang w:val="es-ES"/>
        </w:rPr>
        <w:t xml:space="preserve"> actualizado con la información </w:t>
      </w:r>
      <w:r w:rsidR="005C1622" w:rsidRPr="00F57CDD">
        <w:rPr>
          <w:lang w:val="es-ES"/>
        </w:rPr>
        <w:t xml:space="preserve">médica más reciente disponible en el </w:t>
      </w:r>
      <w:hyperlink r:id="rId10" w:history="1">
        <w:r w:rsidR="005C1622" w:rsidRPr="00F57CDD">
          <w:rPr>
            <w:rStyle w:val="Hyperlink"/>
            <w:bCs/>
            <w:lang w:val="es-ES"/>
          </w:rPr>
          <w:t>sitio web del</w:t>
        </w:r>
      </w:hyperlink>
      <w:r w:rsidR="005C1622" w:rsidRPr="00F57CDD">
        <w:rPr>
          <w:color w:val="3665AE"/>
          <w:lang w:val="es-ES"/>
        </w:rPr>
        <w:t xml:space="preserve"> </w:t>
      </w:r>
      <w:hyperlink r:id="rId11" w:history="1">
        <w:proofErr w:type="spellStart"/>
        <w:r w:rsidR="005C1622" w:rsidRPr="00F57CDD">
          <w:rPr>
            <w:rStyle w:val="Hyperlink"/>
            <w:lang w:val="es-ES"/>
          </w:rPr>
          <w:t>Department</w:t>
        </w:r>
        <w:proofErr w:type="spellEnd"/>
        <w:r w:rsidR="005C1622" w:rsidRPr="00F57CDD">
          <w:rPr>
            <w:rStyle w:val="Hyperlink"/>
            <w:lang w:val="es-ES"/>
          </w:rPr>
          <w:t xml:space="preserve"> </w:t>
        </w:r>
        <w:proofErr w:type="spellStart"/>
        <w:r w:rsidR="005C1622" w:rsidRPr="00F57CDD">
          <w:rPr>
            <w:rStyle w:val="Hyperlink"/>
            <w:lang w:val="es-ES"/>
          </w:rPr>
          <w:t>of</w:t>
        </w:r>
        <w:proofErr w:type="spellEnd"/>
        <w:r w:rsidR="005C1622" w:rsidRPr="00F57CDD">
          <w:rPr>
            <w:rStyle w:val="Hyperlink"/>
            <w:lang w:val="es-ES"/>
          </w:rPr>
          <w:t xml:space="preserve"> </w:t>
        </w:r>
        <w:proofErr w:type="spellStart"/>
        <w:r w:rsidR="005C1622" w:rsidRPr="00F57CDD">
          <w:rPr>
            <w:rStyle w:val="Hyperlink"/>
            <w:lang w:val="es-ES"/>
          </w:rPr>
          <w:t>Health</w:t>
        </w:r>
        <w:proofErr w:type="spellEnd"/>
        <w:r w:rsidR="005C1622" w:rsidRPr="00F57CDD">
          <w:rPr>
            <w:rStyle w:val="Hyperlink"/>
            <w:lang w:val="es-ES"/>
          </w:rPr>
          <w:t xml:space="preserve"> and </w:t>
        </w:r>
        <w:proofErr w:type="spellStart"/>
        <w:r w:rsidR="005C1622" w:rsidRPr="00F57CDD">
          <w:rPr>
            <w:rStyle w:val="Hyperlink"/>
            <w:lang w:val="es-ES"/>
          </w:rPr>
          <w:t>Aged</w:t>
        </w:r>
        <w:proofErr w:type="spellEnd"/>
        <w:r w:rsidR="005C1622" w:rsidRPr="00F57CDD">
          <w:rPr>
            <w:rStyle w:val="Hyperlink"/>
            <w:lang w:val="es-ES"/>
          </w:rPr>
          <w:t xml:space="preserve"> Care</w:t>
        </w:r>
      </w:hyperlink>
      <w:r w:rsidR="005C1622" w:rsidRPr="00F57CDD">
        <w:rPr>
          <w:lang w:val="es-ES"/>
        </w:rPr>
        <w:t>.</w:t>
      </w:r>
    </w:p>
    <w:p w14:paraId="7C0AE700" w14:textId="77777777" w:rsidR="005C1622" w:rsidRPr="00F57CDD" w:rsidRDefault="005C1622">
      <w:pPr>
        <w:contextualSpacing/>
        <w:rPr>
          <w:lang w:val="es-ES"/>
        </w:rPr>
      </w:pPr>
    </w:p>
    <w:p w14:paraId="6DB800DA" w14:textId="152BBA1E" w:rsidR="00A44C4A" w:rsidRPr="00F57CDD" w:rsidRDefault="00166EF8">
      <w:pPr>
        <w:rPr>
          <w:lang w:val="es-ES"/>
        </w:rPr>
      </w:pPr>
      <w:r w:rsidRPr="00F57CDD">
        <w:rPr>
          <w:lang w:val="es-ES"/>
        </w:rPr>
        <w:t xml:space="preserve">También puede hablar de </w:t>
      </w:r>
      <w:r w:rsidR="005C1622" w:rsidRPr="00F57CDD">
        <w:rPr>
          <w:lang w:val="es-ES"/>
        </w:rPr>
        <w:t>la</w:t>
      </w:r>
      <w:r w:rsidRPr="00F57CDD">
        <w:rPr>
          <w:lang w:val="es-ES"/>
        </w:rPr>
        <w:t xml:space="preserve">s preocupaciones o preguntas que tenga sobre la vacunación contra el COVID-19 con </w:t>
      </w:r>
      <w:r w:rsidR="005C1622" w:rsidRPr="00F57CDD">
        <w:rPr>
          <w:lang w:val="es-ES"/>
        </w:rPr>
        <w:t xml:space="preserve">su proveedor de vacunación </w:t>
      </w:r>
      <w:r w:rsidRPr="00F57CDD">
        <w:rPr>
          <w:lang w:val="es-ES"/>
        </w:rPr>
        <w:t>o con su médico antes de que su hijo reciba la vacuna.</w:t>
      </w:r>
    </w:p>
    <w:p w14:paraId="6EC5AB85" w14:textId="1776D1C8" w:rsidR="00A44C4A" w:rsidRPr="00F57CDD" w:rsidRDefault="009434CA">
      <w:pPr>
        <w:rPr>
          <w:lang w:val="es-ES"/>
        </w:rPr>
      </w:pPr>
      <w:bookmarkStart w:id="3" w:name="_Hlk81820376"/>
      <w:bookmarkEnd w:id="1"/>
      <w:r w:rsidRPr="00F57CDD">
        <w:rPr>
          <w:lang w:val="es-ES"/>
        </w:rPr>
        <w:t>Es importante escuchar sus respuestas y reconocer los miedos que puedan tener de vacunarse.</w:t>
      </w:r>
    </w:p>
    <w:p w14:paraId="30521277" w14:textId="65EA79E8" w:rsidR="00A44C4A" w:rsidRPr="00F57CDD" w:rsidRDefault="009434CA">
      <w:pPr>
        <w:pStyle w:val="ListParagraph"/>
        <w:numPr>
          <w:ilvl w:val="0"/>
          <w:numId w:val="17"/>
        </w:numPr>
        <w:rPr>
          <w:lang w:val="es-ES"/>
        </w:rPr>
      </w:pPr>
      <w:r w:rsidRPr="00F57CDD">
        <w:rPr>
          <w:lang w:val="es-ES"/>
        </w:rPr>
        <w:t>Dime</w:t>
      </w:r>
      <w:r w:rsidR="00166EF8" w:rsidRPr="00F57CDD">
        <w:rPr>
          <w:lang w:val="es-ES"/>
        </w:rPr>
        <w:t xml:space="preserve"> lo que sabes acerca de la vacuna contra el COVID-19</w:t>
      </w:r>
      <w:r w:rsidRPr="00F57CDD">
        <w:rPr>
          <w:lang w:val="es-ES"/>
        </w:rPr>
        <w:t>.</w:t>
      </w:r>
      <w:r w:rsidR="00166EF8" w:rsidRPr="00F57CDD">
        <w:rPr>
          <w:lang w:val="es-ES"/>
        </w:rPr>
        <w:t xml:space="preserve"> </w:t>
      </w:r>
    </w:p>
    <w:p w14:paraId="579B3087" w14:textId="13EE43BE" w:rsidR="00A44C4A" w:rsidRPr="00F57CDD" w:rsidRDefault="00166EF8">
      <w:pPr>
        <w:pStyle w:val="ListParagraph"/>
        <w:numPr>
          <w:ilvl w:val="0"/>
          <w:numId w:val="17"/>
        </w:numPr>
        <w:rPr>
          <w:lang w:val="es-ES"/>
        </w:rPr>
      </w:pPr>
      <w:r w:rsidRPr="00F57CDD">
        <w:rPr>
          <w:lang w:val="es-ES"/>
        </w:rPr>
        <w:t xml:space="preserve">¿Alguna vez te vacunaste? </w:t>
      </w:r>
    </w:p>
    <w:p w14:paraId="7063EEA6" w14:textId="7FDBB31F" w:rsidR="009434CA" w:rsidRPr="00F57CDD" w:rsidRDefault="009434CA" w:rsidP="00CD683C">
      <w:pPr>
        <w:rPr>
          <w:lang w:val="es-ES"/>
        </w:rPr>
      </w:pPr>
      <w:r w:rsidRPr="00F57CDD">
        <w:rPr>
          <w:lang w:val="es-ES"/>
        </w:rPr>
        <w:t>Lo más probable es que su hijo haya sido vacunado con anterioridad y la experiencia puede no haber sido tan mala.</w:t>
      </w:r>
    </w:p>
    <w:p w14:paraId="01A71C34" w14:textId="111E8A5C" w:rsidR="00A44C4A" w:rsidRPr="00F57CDD" w:rsidRDefault="009434CA">
      <w:pPr>
        <w:rPr>
          <w:lang w:val="es-ES"/>
        </w:rPr>
      </w:pPr>
      <w:r w:rsidRPr="00F57CDD">
        <w:rPr>
          <w:lang w:val="es-ES"/>
        </w:rPr>
        <w:t>Explique</w:t>
      </w:r>
      <w:r w:rsidR="00166EF8" w:rsidRPr="00F57CDD">
        <w:rPr>
          <w:lang w:val="es-ES"/>
        </w:rPr>
        <w:t xml:space="preserve"> con sinceridad y de manera apropiada para la edad lo que usted sabe acerca de la vacuna contra el COVID-19. </w:t>
      </w:r>
    </w:p>
    <w:p w14:paraId="32301CDF" w14:textId="3B0C3D74" w:rsidR="009434CA" w:rsidRPr="00F57CDD" w:rsidRDefault="004E5EE7">
      <w:pPr>
        <w:rPr>
          <w:lang w:val="es-ES"/>
        </w:rPr>
      </w:pPr>
      <w:r w:rsidRPr="00F57CDD">
        <w:rPr>
          <w:lang w:val="es-ES"/>
        </w:rPr>
        <w:t xml:space="preserve">Recuerde que los niños </w:t>
      </w:r>
      <w:r w:rsidR="00373415" w:rsidRPr="00955BEA">
        <w:rPr>
          <w:lang w:val="es-ES"/>
        </w:rPr>
        <w:t xml:space="preserve">se </w:t>
      </w:r>
      <w:r w:rsidR="000F789F" w:rsidRPr="00955BEA">
        <w:rPr>
          <w:lang w:val="es-ES"/>
        </w:rPr>
        <w:t>guían</w:t>
      </w:r>
      <w:r w:rsidRPr="00F57CDD">
        <w:rPr>
          <w:lang w:val="es-ES"/>
        </w:rPr>
        <w:t xml:space="preserve"> por las señales emocionales de los adultos, </w:t>
      </w:r>
      <w:r w:rsidR="00D26942" w:rsidRPr="00955BEA">
        <w:rPr>
          <w:lang w:val="es-ES"/>
        </w:rPr>
        <w:t>de modo</w:t>
      </w:r>
      <w:r w:rsidRPr="00F57CDD">
        <w:rPr>
          <w:lang w:val="es-ES"/>
        </w:rPr>
        <w:t xml:space="preserve"> que compartir demasiado los temores puede no ser constructivo y puede hacer que su hijo se sienta incómodo</w:t>
      </w:r>
      <w:r w:rsidR="00E32194" w:rsidRPr="00955BEA">
        <w:rPr>
          <w:lang w:val="es-ES"/>
        </w:rPr>
        <w:t>.</w:t>
      </w:r>
      <w:r w:rsidR="009434CA" w:rsidRPr="00F57CDD">
        <w:rPr>
          <w:lang w:val="es-ES"/>
        </w:rPr>
        <w:t xml:space="preserve"> </w:t>
      </w:r>
    </w:p>
    <w:p w14:paraId="74EE4B84" w14:textId="28A4CBC6" w:rsidR="00A44C4A" w:rsidRPr="00F57CDD" w:rsidRDefault="00166EF8">
      <w:pPr>
        <w:rPr>
          <w:lang w:val="es-ES"/>
        </w:rPr>
      </w:pPr>
      <w:r w:rsidRPr="00F57CDD">
        <w:rPr>
          <w:lang w:val="es-ES"/>
        </w:rPr>
        <w:lastRenderedPageBreak/>
        <w:t xml:space="preserve">Explique que el doctor o profesional </w:t>
      </w:r>
      <w:r w:rsidR="004E5EE7" w:rsidRPr="00F57CDD">
        <w:rPr>
          <w:lang w:val="es-ES"/>
        </w:rPr>
        <w:t>médico</w:t>
      </w:r>
      <w:r w:rsidRPr="00F57CDD">
        <w:rPr>
          <w:lang w:val="es-ES"/>
        </w:rPr>
        <w:t xml:space="preserve"> le hará algunas preguntas a su hijo, que a su hijo se le aplicará la vacuna en el brazo </w:t>
      </w:r>
      <w:r w:rsidR="004E5EE7" w:rsidRPr="00F57CDD">
        <w:rPr>
          <w:lang w:val="es-ES"/>
        </w:rPr>
        <w:t>(o en la pierna, si tiene de 6 meses hasta menos de 5 años)</w:t>
      </w:r>
      <w:r w:rsidR="00E32194" w:rsidRPr="00955BEA">
        <w:rPr>
          <w:lang w:val="es-ES"/>
        </w:rPr>
        <w:t>,</w:t>
      </w:r>
      <w:r w:rsidR="004E5EE7" w:rsidRPr="00F57CDD">
        <w:rPr>
          <w:lang w:val="es-ES"/>
        </w:rPr>
        <w:t xml:space="preserve"> que sentirá un leve pinchazo </w:t>
      </w:r>
      <w:r w:rsidRPr="00F57CDD">
        <w:rPr>
          <w:lang w:val="es-ES"/>
        </w:rPr>
        <w:t xml:space="preserve">y que es posible que </w:t>
      </w:r>
      <w:r w:rsidR="004E5EE7" w:rsidRPr="00F57CDD">
        <w:rPr>
          <w:lang w:val="es-ES"/>
        </w:rPr>
        <w:t>el lugar donde recibió la vacuna</w:t>
      </w:r>
      <w:r w:rsidRPr="00F57CDD">
        <w:rPr>
          <w:lang w:val="es-ES"/>
        </w:rPr>
        <w:t xml:space="preserve"> esté un poco dolorido</w:t>
      </w:r>
      <w:r w:rsidR="004E5EE7" w:rsidRPr="00F57CDD">
        <w:rPr>
          <w:lang w:val="es-ES"/>
        </w:rPr>
        <w:t xml:space="preserve"> después</w:t>
      </w:r>
      <w:r w:rsidRPr="00F57CDD">
        <w:rPr>
          <w:lang w:val="es-ES"/>
        </w:rPr>
        <w:t xml:space="preserve">. Tranquilice a su hijo diciéndole que es normal que el </w:t>
      </w:r>
      <w:r w:rsidR="004E5EE7" w:rsidRPr="00F57CDD">
        <w:rPr>
          <w:lang w:val="es-ES"/>
        </w:rPr>
        <w:t xml:space="preserve">lugar donde se le aplicó la vacuna </w:t>
      </w:r>
      <w:r w:rsidRPr="00F57CDD">
        <w:rPr>
          <w:lang w:val="es-ES"/>
        </w:rPr>
        <w:t>esté un poco dolorido</w:t>
      </w:r>
      <w:r w:rsidR="004E5EE7" w:rsidRPr="00F57CDD">
        <w:rPr>
          <w:lang w:val="es-ES"/>
        </w:rPr>
        <w:t xml:space="preserve"> y que eso significa que la vacuna está funcionando</w:t>
      </w:r>
      <w:r w:rsidRPr="00F57CDD">
        <w:rPr>
          <w:lang w:val="es-ES"/>
        </w:rPr>
        <w:t xml:space="preserve">. </w:t>
      </w:r>
    </w:p>
    <w:p w14:paraId="74D3EBDA" w14:textId="4C394950" w:rsidR="00A44C4A" w:rsidRPr="00F57CDD" w:rsidRDefault="00166EF8">
      <w:pPr>
        <w:rPr>
          <w:lang w:val="es-ES"/>
        </w:rPr>
      </w:pPr>
      <w:r w:rsidRPr="00F57CDD">
        <w:rPr>
          <w:lang w:val="es-ES"/>
        </w:rPr>
        <w:t xml:space="preserve">Si su hijo parece ansioso por tener que vacunarse, </w:t>
      </w:r>
      <w:r w:rsidR="004E5EE7" w:rsidRPr="00F57CDD">
        <w:rPr>
          <w:lang w:val="es-ES"/>
        </w:rPr>
        <w:t xml:space="preserve">trate de averiguar </w:t>
      </w:r>
      <w:r w:rsidR="00E32194" w:rsidRPr="00955BEA">
        <w:rPr>
          <w:lang w:val="es-ES"/>
        </w:rPr>
        <w:t xml:space="preserve">un poco más </w:t>
      </w:r>
      <w:r w:rsidRPr="00F57CDD">
        <w:rPr>
          <w:lang w:val="es-ES"/>
        </w:rPr>
        <w:t>cómo se siente</w:t>
      </w:r>
      <w:r w:rsidR="004E5EE7" w:rsidRPr="00F57CDD">
        <w:rPr>
          <w:lang w:val="es-ES"/>
        </w:rPr>
        <w:t xml:space="preserve"> o pida</w:t>
      </w:r>
      <w:r w:rsidRPr="00F57CDD">
        <w:rPr>
          <w:lang w:val="es-ES"/>
        </w:rPr>
        <w:t xml:space="preserve"> más consejos a su médico, de ser necesario.</w:t>
      </w:r>
    </w:p>
    <w:bookmarkEnd w:id="2"/>
    <w:bookmarkEnd w:id="3"/>
    <w:p w14:paraId="010BF679" w14:textId="44448558" w:rsidR="00A44C4A" w:rsidRPr="00F57CDD" w:rsidRDefault="004E5EE7">
      <w:pPr>
        <w:pStyle w:val="Heading2"/>
        <w:rPr>
          <w:lang w:val="es-ES"/>
        </w:rPr>
      </w:pPr>
      <w:r w:rsidRPr="00F57CDD">
        <w:rPr>
          <w:lang w:val="es-ES"/>
        </w:rPr>
        <w:t xml:space="preserve">Responda las </w:t>
      </w:r>
      <w:r w:rsidR="00166EF8" w:rsidRPr="00F57CDD">
        <w:rPr>
          <w:lang w:val="es-ES"/>
        </w:rPr>
        <w:t xml:space="preserve">preguntas </w:t>
      </w:r>
      <w:r w:rsidRPr="00F57CDD">
        <w:rPr>
          <w:lang w:val="es-ES"/>
        </w:rPr>
        <w:t>de</w:t>
      </w:r>
      <w:r w:rsidR="00166EF8" w:rsidRPr="00F57CDD">
        <w:rPr>
          <w:lang w:val="es-ES"/>
        </w:rPr>
        <w:t xml:space="preserve"> su hijo</w:t>
      </w:r>
    </w:p>
    <w:p w14:paraId="42FB1F34" w14:textId="05AE7CAD" w:rsidR="00A44C4A" w:rsidRPr="00F57CDD" w:rsidRDefault="00166EF8">
      <w:pPr>
        <w:rPr>
          <w:lang w:val="es-ES"/>
        </w:rPr>
      </w:pPr>
      <w:r w:rsidRPr="00F57CDD">
        <w:rPr>
          <w:lang w:val="es-ES"/>
        </w:rPr>
        <w:t>Tenga preparadas algunas respuestas apropiadas para niños para preguntas que podría hacer su hijo. A continuación, hay algun</w:t>
      </w:r>
      <w:r w:rsidR="00E32194" w:rsidRPr="00955BEA">
        <w:rPr>
          <w:lang w:val="es-ES"/>
        </w:rPr>
        <w:t>o</w:t>
      </w:r>
      <w:r w:rsidRPr="00F57CDD">
        <w:rPr>
          <w:lang w:val="es-ES"/>
        </w:rPr>
        <w:t xml:space="preserve">s </w:t>
      </w:r>
      <w:r w:rsidR="00E32194" w:rsidRPr="00955BEA">
        <w:rPr>
          <w:lang w:val="es-ES"/>
        </w:rPr>
        <w:t>temas</w:t>
      </w:r>
      <w:r w:rsidR="00E32194" w:rsidRPr="00F57CDD">
        <w:rPr>
          <w:lang w:val="es-ES"/>
        </w:rPr>
        <w:t xml:space="preserve"> </w:t>
      </w:r>
      <w:r w:rsidRPr="00F57CDD">
        <w:rPr>
          <w:lang w:val="es-ES"/>
        </w:rPr>
        <w:t>y respuestas clave que podrían ayudar en dicha conversación:</w:t>
      </w:r>
    </w:p>
    <w:p w14:paraId="230E4BD7" w14:textId="605C95B6" w:rsidR="00A44C4A" w:rsidRPr="00F57CDD" w:rsidRDefault="00166EF8">
      <w:pPr>
        <w:rPr>
          <w:lang w:val="es-ES"/>
        </w:rPr>
      </w:pPr>
      <w:r w:rsidRPr="00F57CDD">
        <w:rPr>
          <w:lang w:val="es-ES"/>
        </w:rPr>
        <w:t xml:space="preserve">Use ejemplos reales, como proteger a los abuelos del niño, y poder </w:t>
      </w:r>
      <w:r w:rsidR="008B2E51" w:rsidRPr="00F57CDD">
        <w:rPr>
          <w:lang w:val="es-ES"/>
        </w:rPr>
        <w:t>seguir haciendo cosas como ir</w:t>
      </w:r>
      <w:r w:rsidRPr="00F57CDD">
        <w:rPr>
          <w:lang w:val="es-ES"/>
        </w:rPr>
        <w:t xml:space="preserve"> a la escuela y</w:t>
      </w:r>
      <w:r w:rsidR="000336F1" w:rsidRPr="00955BEA">
        <w:rPr>
          <w:lang w:val="es-ES"/>
        </w:rPr>
        <w:t xml:space="preserve"> </w:t>
      </w:r>
      <w:r w:rsidR="008B2E51" w:rsidRPr="00F57CDD">
        <w:rPr>
          <w:lang w:val="es-ES"/>
        </w:rPr>
        <w:t>practicar</w:t>
      </w:r>
      <w:r w:rsidRPr="00F57CDD">
        <w:rPr>
          <w:lang w:val="es-ES"/>
        </w:rPr>
        <w:t xml:space="preserve"> deportes en equipo, si piensa que esto puede ayudar. </w:t>
      </w:r>
    </w:p>
    <w:p w14:paraId="61C8F783" w14:textId="0675B1E0" w:rsidR="00A44C4A" w:rsidRPr="00F57CDD" w:rsidRDefault="00166EF8">
      <w:pPr>
        <w:rPr>
          <w:lang w:val="es-ES"/>
        </w:rPr>
      </w:pPr>
      <w:r w:rsidRPr="00F57CDD">
        <w:rPr>
          <w:lang w:val="es-ES"/>
        </w:rPr>
        <w:t xml:space="preserve">En Australia, fueron examinadas cuidadosamente por </w:t>
      </w:r>
      <w:r w:rsidR="008B2E51" w:rsidRPr="00F57CDD">
        <w:rPr>
          <w:lang w:val="es-ES"/>
        </w:rPr>
        <w:t xml:space="preserve">una agencia </w:t>
      </w:r>
      <w:r w:rsidRPr="00F57CDD">
        <w:rPr>
          <w:lang w:val="es-ES"/>
        </w:rPr>
        <w:t>que garantiza que todos los medicamentos sean seguros. No se les darían a las personas si no fueran seguras.</w:t>
      </w:r>
    </w:p>
    <w:p w14:paraId="348B5311" w14:textId="11D04DB0" w:rsidR="00A44C4A" w:rsidRPr="00F57CDD" w:rsidRDefault="00166EF8">
      <w:pPr>
        <w:rPr>
          <w:rFonts w:eastAsia="Arial"/>
          <w:lang w:val="es-ES"/>
        </w:rPr>
      </w:pPr>
      <w:r w:rsidRPr="00F57CDD">
        <w:rPr>
          <w:lang w:val="es-ES"/>
        </w:rPr>
        <w:t xml:space="preserve">Si su hijo tiene miedo a las agujas, </w:t>
      </w:r>
      <w:r w:rsidR="008B2E51" w:rsidRPr="00F57CDD">
        <w:rPr>
          <w:lang w:val="es-ES"/>
        </w:rPr>
        <w:t>una preparación efectiva y técnicas de distracción son importantes</w:t>
      </w:r>
      <w:r w:rsidRPr="00F57CDD">
        <w:rPr>
          <w:rFonts w:eastAsia="Arial"/>
          <w:lang w:val="es-ES"/>
        </w:rPr>
        <w:t>.</w:t>
      </w:r>
    </w:p>
    <w:p w14:paraId="3318EE3F" w14:textId="274DE664" w:rsidR="00A44C4A" w:rsidRPr="00F57CDD" w:rsidRDefault="008B2E51">
      <w:pPr>
        <w:rPr>
          <w:rFonts w:eastAsia="Arial"/>
          <w:lang w:val="es-ES"/>
        </w:rPr>
      </w:pPr>
      <w:r w:rsidRPr="00F57CDD">
        <w:rPr>
          <w:lang w:val="es-ES"/>
        </w:rPr>
        <w:t>En el caso de los niños de 5 años en adelante, p</w:t>
      </w:r>
      <w:r w:rsidR="00166EF8" w:rsidRPr="00F57CDD">
        <w:rPr>
          <w:lang w:val="es-ES"/>
        </w:rPr>
        <w:t>uede ayudar que su hijo vaya a una clínica más pequeña</w:t>
      </w:r>
      <w:r w:rsidRPr="00F57CDD">
        <w:rPr>
          <w:lang w:val="es-ES"/>
        </w:rPr>
        <w:t>,</w:t>
      </w:r>
      <w:r w:rsidR="00166EF8" w:rsidRPr="00F57CDD">
        <w:rPr>
          <w:lang w:val="es-ES"/>
        </w:rPr>
        <w:t xml:space="preserve"> un lugar más conocido, cómo una farmacia local o un consultorio médico. </w:t>
      </w:r>
      <w:r w:rsidR="00166EF8" w:rsidRPr="00F57CDD">
        <w:rPr>
          <w:rFonts w:eastAsia="Arial"/>
          <w:lang w:val="es-ES"/>
        </w:rPr>
        <w:t>Los sitios de vacunación a gran escala pueden ser ruidosos y concurridos y aumentar el riesgo de angustia</w:t>
      </w:r>
      <w:r w:rsidRPr="00F57CDD">
        <w:rPr>
          <w:rFonts w:eastAsia="Arial"/>
          <w:lang w:val="es-ES"/>
        </w:rPr>
        <w:t>.</w:t>
      </w:r>
    </w:p>
    <w:p w14:paraId="4020C4C9" w14:textId="4D4AF6EB" w:rsidR="008B2E51" w:rsidRPr="00F57CDD" w:rsidRDefault="008B2E51">
      <w:pPr>
        <w:rPr>
          <w:rFonts w:eastAsia="Arial"/>
          <w:lang w:val="es-ES"/>
        </w:rPr>
      </w:pPr>
      <w:r w:rsidRPr="00F57CDD">
        <w:rPr>
          <w:rFonts w:eastAsia="Arial"/>
          <w:lang w:val="es-ES"/>
        </w:rPr>
        <w:t>Lleve los juguetes o libros favoritos de su hijo para crear una experiencia positiv</w:t>
      </w:r>
      <w:r w:rsidR="009A208F" w:rsidRPr="00955BEA">
        <w:rPr>
          <w:rFonts w:eastAsia="Arial"/>
          <w:lang w:val="es-ES"/>
        </w:rPr>
        <w:t>a</w:t>
      </w:r>
      <w:r w:rsidRPr="00F57CDD">
        <w:rPr>
          <w:rFonts w:eastAsia="Arial"/>
          <w:lang w:val="es-ES"/>
        </w:rPr>
        <w:t xml:space="preserve"> y una distracción.</w:t>
      </w:r>
    </w:p>
    <w:p w14:paraId="61E5AF5F" w14:textId="728C613E" w:rsidR="00A44C4A" w:rsidRPr="00F57CDD" w:rsidRDefault="00166EF8">
      <w:pPr>
        <w:pStyle w:val="P68B1DB1-Normal2"/>
        <w:rPr>
          <w:lang w:val="es-ES"/>
        </w:rPr>
      </w:pPr>
      <w:r w:rsidRPr="00F57CDD">
        <w:rPr>
          <w:lang w:val="es-ES"/>
        </w:rPr>
        <w:t xml:space="preserve">Avísele al </w:t>
      </w:r>
      <w:r w:rsidR="008B2E51" w:rsidRPr="00F57CDD">
        <w:rPr>
          <w:lang w:val="es-ES"/>
        </w:rPr>
        <w:t>personal</w:t>
      </w:r>
      <w:r w:rsidRPr="00F57CDD">
        <w:rPr>
          <w:lang w:val="es-ES"/>
        </w:rPr>
        <w:t xml:space="preserve"> con anticipación si su hijo tiene miedo a las agujas para que puedan dedicarle tiempo suficiente y asegurarse de que el proceso no sea precipitado o forzado. </w:t>
      </w:r>
    </w:p>
    <w:p w14:paraId="3AC8F829" w14:textId="6FDE84D2" w:rsidR="00A44C4A" w:rsidRPr="00F57CDD" w:rsidRDefault="008B2E51" w:rsidP="008B2E51">
      <w:pPr>
        <w:rPr>
          <w:lang w:val="es-ES"/>
        </w:rPr>
      </w:pPr>
      <w:r w:rsidRPr="00F57CDD">
        <w:rPr>
          <w:lang w:val="es-ES"/>
        </w:rPr>
        <w:t>P</w:t>
      </w:r>
      <w:r w:rsidR="00166EF8" w:rsidRPr="00F57CDD">
        <w:rPr>
          <w:lang w:val="es-ES"/>
        </w:rPr>
        <w:t xml:space="preserve">uede visitar el </w:t>
      </w:r>
      <w:hyperlink r:id="rId12" w:history="1">
        <w:r w:rsidR="00F57CDD" w:rsidRPr="00F57CDD">
          <w:rPr>
            <w:rStyle w:val="Hyperlink"/>
            <w:lang w:val="es-ES"/>
          </w:rPr>
          <w:t>sitio web del Department of Health and Aged Care</w:t>
        </w:r>
      </w:hyperlink>
      <w:r w:rsidRPr="00F57CDD">
        <w:rPr>
          <w:lang w:val="es-ES"/>
        </w:rPr>
        <w:t xml:space="preserve"> en </w:t>
      </w:r>
      <w:hyperlink r:id="rId13" w:history="1">
        <w:r w:rsidR="00F57CDD" w:rsidRPr="00F57CDD">
          <w:t>www.health.gov.au</w:t>
        </w:r>
      </w:hyperlink>
      <w:r w:rsidR="00166EF8" w:rsidRPr="00F57CDD">
        <w:rPr>
          <w:lang w:val="es-ES"/>
        </w:rPr>
        <w:t xml:space="preserve"> para obtener más información acerca de la vacuna. </w:t>
      </w:r>
    </w:p>
    <w:p w14:paraId="4AE51FB9" w14:textId="2957A4F9" w:rsidR="00A44C4A" w:rsidRPr="00F57CDD" w:rsidRDefault="009A208F">
      <w:pPr>
        <w:rPr>
          <w:lang w:val="es-ES"/>
        </w:rPr>
      </w:pPr>
      <w:r w:rsidRPr="00955BEA">
        <w:rPr>
          <w:lang w:val="es-ES"/>
        </w:rPr>
        <w:t>P</w:t>
      </w:r>
      <w:r w:rsidR="00166EF8" w:rsidRPr="00F57CDD">
        <w:rPr>
          <w:lang w:val="es-ES"/>
        </w:rPr>
        <w:t xml:space="preserve">uede llamar a la </w:t>
      </w:r>
      <w:proofErr w:type="spellStart"/>
      <w:r w:rsidR="001574AE" w:rsidRPr="00F57CDD">
        <w:rPr>
          <w:lang w:val="es-ES"/>
        </w:rPr>
        <w:t>National</w:t>
      </w:r>
      <w:proofErr w:type="spellEnd"/>
      <w:r w:rsidR="001574AE" w:rsidRPr="00F57CDD">
        <w:rPr>
          <w:lang w:val="es-ES"/>
        </w:rPr>
        <w:t xml:space="preserve"> Coronavirus </w:t>
      </w:r>
      <w:r w:rsidR="005F41F6" w:rsidRPr="00F57CDD">
        <w:rPr>
          <w:lang w:val="es-ES"/>
        </w:rPr>
        <w:t>y</w:t>
      </w:r>
      <w:r w:rsidR="001574AE" w:rsidRPr="00F57CDD">
        <w:rPr>
          <w:lang w:val="es-ES"/>
        </w:rPr>
        <w:t xml:space="preserve"> COVID-19 </w:t>
      </w:r>
      <w:proofErr w:type="spellStart"/>
      <w:r w:rsidR="001574AE" w:rsidRPr="00F57CDD">
        <w:rPr>
          <w:lang w:val="es-ES"/>
        </w:rPr>
        <w:t>Vaccine</w:t>
      </w:r>
      <w:proofErr w:type="spellEnd"/>
      <w:r w:rsidR="00166EF8" w:rsidRPr="00F57CDD">
        <w:rPr>
          <w:lang w:val="es-ES"/>
        </w:rPr>
        <w:t xml:space="preserve"> </w:t>
      </w:r>
      <w:proofErr w:type="spellStart"/>
      <w:r w:rsidR="00166EF8" w:rsidRPr="00F57CDD">
        <w:rPr>
          <w:lang w:val="es-ES"/>
        </w:rPr>
        <w:t>Helpline</w:t>
      </w:r>
      <w:proofErr w:type="spellEnd"/>
      <w:r w:rsidR="00166EF8" w:rsidRPr="00F57CDD">
        <w:rPr>
          <w:lang w:val="es-ES"/>
        </w:rPr>
        <w:t xml:space="preserve"> en el </w:t>
      </w:r>
      <w:r w:rsidR="00166EF8" w:rsidRPr="00F57CDD">
        <w:rPr>
          <w:b/>
          <w:bCs/>
          <w:lang w:val="es-ES"/>
        </w:rPr>
        <w:t>1800 020 080</w:t>
      </w:r>
      <w:r w:rsidR="00166EF8" w:rsidRPr="00F57CDD">
        <w:rPr>
          <w:lang w:val="es-ES"/>
        </w:rPr>
        <w:t>.</w:t>
      </w:r>
      <w:r w:rsidR="008B2E51" w:rsidRPr="00F57CDD">
        <w:rPr>
          <w:lang w:val="es-ES"/>
        </w:rPr>
        <w:t xml:space="preserve"> Pulse la opción 8 para recibir servicios de interpretación gratuitos.</w:t>
      </w:r>
    </w:p>
    <w:p w14:paraId="52FEEC73" w14:textId="466AB038" w:rsidR="00A44C4A" w:rsidRPr="00F57CDD" w:rsidRDefault="00166EF8">
      <w:pPr>
        <w:rPr>
          <w:lang w:val="es-ES"/>
        </w:rPr>
      </w:pPr>
      <w:r w:rsidRPr="00F57CDD">
        <w:rPr>
          <w:lang w:val="es-ES"/>
        </w:rPr>
        <w:t>Si</w:t>
      </w:r>
      <w:r w:rsidR="008B2E51" w:rsidRPr="00F57CDD">
        <w:rPr>
          <w:lang w:val="es-ES"/>
        </w:rPr>
        <w:t xml:space="preserve"> es sordo o tiene problemas de audición o del habla, puede llamar al </w:t>
      </w:r>
      <w:proofErr w:type="spellStart"/>
      <w:r w:rsidR="000F789F" w:rsidRPr="00955BEA">
        <w:rPr>
          <w:lang w:val="es-ES"/>
        </w:rPr>
        <w:t>National</w:t>
      </w:r>
      <w:proofErr w:type="spellEnd"/>
      <w:r w:rsidR="000F789F" w:rsidRPr="00955BEA">
        <w:rPr>
          <w:lang w:val="es-ES"/>
        </w:rPr>
        <w:t xml:space="preserve"> </w:t>
      </w:r>
      <w:proofErr w:type="spellStart"/>
      <w:r w:rsidR="000F789F" w:rsidRPr="00955BEA">
        <w:rPr>
          <w:lang w:val="es-ES"/>
        </w:rPr>
        <w:t>Relay</w:t>
      </w:r>
      <w:proofErr w:type="spellEnd"/>
      <w:r w:rsidR="000F789F" w:rsidRPr="00955BEA">
        <w:rPr>
          <w:lang w:val="es-ES"/>
        </w:rPr>
        <w:t xml:space="preserve"> </w:t>
      </w:r>
      <w:proofErr w:type="spellStart"/>
      <w:r w:rsidR="000F789F" w:rsidRPr="00955BEA">
        <w:rPr>
          <w:lang w:val="es-ES"/>
        </w:rPr>
        <w:t>Service</w:t>
      </w:r>
      <w:proofErr w:type="spellEnd"/>
      <w:r w:rsidR="000F789F" w:rsidRPr="00955BEA">
        <w:rPr>
          <w:lang w:val="es-ES"/>
        </w:rPr>
        <w:t xml:space="preserve"> </w:t>
      </w:r>
      <w:r w:rsidR="008B2E51" w:rsidRPr="00F57CDD">
        <w:rPr>
          <w:lang w:val="es-ES"/>
        </w:rPr>
        <w:t xml:space="preserve">en el </w:t>
      </w:r>
      <w:r w:rsidR="008B2E51" w:rsidRPr="00F57CDD">
        <w:rPr>
          <w:b/>
          <w:lang w:val="es-ES"/>
        </w:rPr>
        <w:t>133 677</w:t>
      </w:r>
      <w:r w:rsidR="008B2E51" w:rsidRPr="00F57CDD">
        <w:rPr>
          <w:lang w:val="es-ES"/>
        </w:rPr>
        <w:t>.</w:t>
      </w:r>
    </w:p>
    <w:p w14:paraId="0D6696A9" w14:textId="339A46B4" w:rsidR="00A44C4A" w:rsidRPr="00F57CDD" w:rsidRDefault="00A44C4A">
      <w:pPr>
        <w:rPr>
          <w:lang w:val="es-ES"/>
        </w:rPr>
      </w:pPr>
    </w:p>
    <w:sectPr w:rsidR="00A44C4A" w:rsidRPr="00F57CDD" w:rsidSect="003F44D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84043" w14:textId="77777777" w:rsidR="005D7A49" w:rsidRDefault="005D7A49">
      <w:r>
        <w:separator/>
      </w:r>
    </w:p>
  </w:endnote>
  <w:endnote w:type="continuationSeparator" w:id="0">
    <w:p w14:paraId="4EA67370" w14:textId="77777777" w:rsidR="005D7A49" w:rsidRDefault="005D7A49">
      <w:r>
        <w:continuationSeparator/>
      </w:r>
    </w:p>
  </w:endnote>
  <w:endnote w:type="continuationNotice" w:id="1">
    <w:p w14:paraId="4BD2EE5A" w14:textId="77777777" w:rsidR="005D7A49" w:rsidRDefault="005D7A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A44C4A" w:rsidRDefault="00166E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A44C4A" w:rsidRDefault="00A44C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A44C4A" w:rsidRDefault="00166EF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55BEA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ED32BF7" w14:textId="4CE4545C" w:rsidR="00A44C4A" w:rsidRDefault="00994007" w:rsidP="00D3343F">
    <w:pPr>
      <w:pStyle w:val="Footer"/>
      <w:ind w:left="-91" w:right="357"/>
    </w:pPr>
    <w:r>
      <w:t>How to speak to kids about COVID-19 vaccines - 31082022 - Spanish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3271E9A5" w:rsidR="00A44C4A" w:rsidRDefault="003F44DF">
    <w:pPr>
      <w:tabs>
        <w:tab w:val="right" w:pos="9356"/>
      </w:tabs>
      <w:spacing w:after="0"/>
      <w:ind w:right="-449"/>
    </w:pPr>
    <w:r>
      <w:t xml:space="preserve">How to speak to </w:t>
    </w:r>
    <w:r w:rsidR="00D3343F">
      <w:t xml:space="preserve">kids </w:t>
    </w:r>
    <w:r>
      <w:t xml:space="preserve">about COVID-19 vaccines - </w:t>
    </w:r>
    <w:r w:rsidR="00D3343F">
      <w:t xml:space="preserve">31082022 </w:t>
    </w:r>
    <w:r>
      <w:t>- Spanish</w:t>
    </w:r>
  </w:p>
  <w:p w14:paraId="019EEF5A" w14:textId="77777777" w:rsidR="003F44DF" w:rsidRDefault="003F44DF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C8ECF" w14:textId="77777777" w:rsidR="005D7A49" w:rsidRDefault="005D7A49">
      <w:r>
        <w:separator/>
      </w:r>
    </w:p>
  </w:footnote>
  <w:footnote w:type="continuationSeparator" w:id="0">
    <w:p w14:paraId="61F7A6A0" w14:textId="77777777" w:rsidR="005D7A49" w:rsidRDefault="005D7A49">
      <w:r>
        <w:continuationSeparator/>
      </w:r>
    </w:p>
  </w:footnote>
  <w:footnote w:type="continuationNotice" w:id="1">
    <w:p w14:paraId="0A0C1098" w14:textId="77777777" w:rsidR="005D7A49" w:rsidRDefault="005D7A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3C92" w14:textId="77777777" w:rsidR="00994007" w:rsidRDefault="009940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A44C4A" w:rsidRDefault="00166EF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A44C4A" w:rsidRDefault="00166EF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58807D7" wp14:editId="5B702C60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571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1476663">
    <w:abstractNumId w:val="6"/>
  </w:num>
  <w:num w:numId="2" w16cid:durableId="1879004224">
    <w:abstractNumId w:val="16"/>
  </w:num>
  <w:num w:numId="3" w16cid:durableId="1237129848">
    <w:abstractNumId w:val="17"/>
  </w:num>
  <w:num w:numId="4" w16cid:durableId="2046128265">
    <w:abstractNumId w:val="11"/>
  </w:num>
  <w:num w:numId="5" w16cid:durableId="824711356">
    <w:abstractNumId w:val="2"/>
  </w:num>
  <w:num w:numId="6" w16cid:durableId="2037348479">
    <w:abstractNumId w:val="4"/>
  </w:num>
  <w:num w:numId="7" w16cid:durableId="1338772278">
    <w:abstractNumId w:val="3"/>
  </w:num>
  <w:num w:numId="8" w16cid:durableId="378823371">
    <w:abstractNumId w:val="7"/>
  </w:num>
  <w:num w:numId="9" w16cid:durableId="1898319876">
    <w:abstractNumId w:val="0"/>
  </w:num>
  <w:num w:numId="10" w16cid:durableId="1543864087">
    <w:abstractNumId w:val="12"/>
  </w:num>
  <w:num w:numId="11" w16cid:durableId="551116521">
    <w:abstractNumId w:val="14"/>
  </w:num>
  <w:num w:numId="12" w16cid:durableId="1494226549">
    <w:abstractNumId w:val="5"/>
  </w:num>
  <w:num w:numId="13" w16cid:durableId="1236477695">
    <w:abstractNumId w:val="1"/>
  </w:num>
  <w:num w:numId="14" w16cid:durableId="939876952">
    <w:abstractNumId w:val="10"/>
  </w:num>
  <w:num w:numId="15" w16cid:durableId="425999401">
    <w:abstractNumId w:val="8"/>
  </w:num>
  <w:num w:numId="16" w16cid:durableId="1455249602">
    <w:abstractNumId w:val="13"/>
  </w:num>
  <w:num w:numId="17" w16cid:durableId="210962411">
    <w:abstractNumId w:val="9"/>
  </w:num>
  <w:num w:numId="18" w16cid:durableId="13353072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920"/>
    <w:rsid w:val="000336F1"/>
    <w:rsid w:val="00037FC5"/>
    <w:rsid w:val="000502BF"/>
    <w:rsid w:val="0005137F"/>
    <w:rsid w:val="00071F59"/>
    <w:rsid w:val="0007787D"/>
    <w:rsid w:val="000A554A"/>
    <w:rsid w:val="000D21AB"/>
    <w:rsid w:val="000F789F"/>
    <w:rsid w:val="0012017E"/>
    <w:rsid w:val="00127F8E"/>
    <w:rsid w:val="001574AE"/>
    <w:rsid w:val="00166EF8"/>
    <w:rsid w:val="00170AE5"/>
    <w:rsid w:val="001914D6"/>
    <w:rsid w:val="001D2B8A"/>
    <w:rsid w:val="00291B7E"/>
    <w:rsid w:val="002B2667"/>
    <w:rsid w:val="002F3510"/>
    <w:rsid w:val="003424A2"/>
    <w:rsid w:val="00351D0F"/>
    <w:rsid w:val="00353609"/>
    <w:rsid w:val="00373415"/>
    <w:rsid w:val="003A50D6"/>
    <w:rsid w:val="003C6823"/>
    <w:rsid w:val="003F44DF"/>
    <w:rsid w:val="0041456A"/>
    <w:rsid w:val="00471203"/>
    <w:rsid w:val="004E5846"/>
    <w:rsid w:val="004E5EE7"/>
    <w:rsid w:val="005667F7"/>
    <w:rsid w:val="005C1622"/>
    <w:rsid w:val="005D63B7"/>
    <w:rsid w:val="005D7A49"/>
    <w:rsid w:val="005F41F6"/>
    <w:rsid w:val="00651C29"/>
    <w:rsid w:val="006564FC"/>
    <w:rsid w:val="006800CF"/>
    <w:rsid w:val="006B732B"/>
    <w:rsid w:val="006C3232"/>
    <w:rsid w:val="006E1838"/>
    <w:rsid w:val="00703903"/>
    <w:rsid w:val="007114DA"/>
    <w:rsid w:val="00764759"/>
    <w:rsid w:val="007A551E"/>
    <w:rsid w:val="007A655D"/>
    <w:rsid w:val="007F05AD"/>
    <w:rsid w:val="007F59EE"/>
    <w:rsid w:val="007F75E0"/>
    <w:rsid w:val="00807195"/>
    <w:rsid w:val="00840DE3"/>
    <w:rsid w:val="00844273"/>
    <w:rsid w:val="00873683"/>
    <w:rsid w:val="008B14F1"/>
    <w:rsid w:val="008B2E51"/>
    <w:rsid w:val="009314F8"/>
    <w:rsid w:val="00933EDF"/>
    <w:rsid w:val="009434CA"/>
    <w:rsid w:val="00952347"/>
    <w:rsid w:val="00955BEA"/>
    <w:rsid w:val="00955C51"/>
    <w:rsid w:val="00957CE1"/>
    <w:rsid w:val="00964711"/>
    <w:rsid w:val="00983626"/>
    <w:rsid w:val="009840A5"/>
    <w:rsid w:val="00984419"/>
    <w:rsid w:val="00994007"/>
    <w:rsid w:val="009A208F"/>
    <w:rsid w:val="009E0153"/>
    <w:rsid w:val="009F4399"/>
    <w:rsid w:val="00A13983"/>
    <w:rsid w:val="00A44C4A"/>
    <w:rsid w:val="00A57A73"/>
    <w:rsid w:val="00A65CFD"/>
    <w:rsid w:val="00A66311"/>
    <w:rsid w:val="00A86136"/>
    <w:rsid w:val="00AA7404"/>
    <w:rsid w:val="00B015CF"/>
    <w:rsid w:val="00B1716B"/>
    <w:rsid w:val="00B4594C"/>
    <w:rsid w:val="00B501C8"/>
    <w:rsid w:val="00B70918"/>
    <w:rsid w:val="00B72E5A"/>
    <w:rsid w:val="00B75920"/>
    <w:rsid w:val="00B83EA7"/>
    <w:rsid w:val="00BA384E"/>
    <w:rsid w:val="00BF1E02"/>
    <w:rsid w:val="00BF7F9C"/>
    <w:rsid w:val="00C00B47"/>
    <w:rsid w:val="00C754E3"/>
    <w:rsid w:val="00CB3A96"/>
    <w:rsid w:val="00CD683C"/>
    <w:rsid w:val="00CE5B14"/>
    <w:rsid w:val="00CE7D4D"/>
    <w:rsid w:val="00CF4122"/>
    <w:rsid w:val="00D21EA9"/>
    <w:rsid w:val="00D26942"/>
    <w:rsid w:val="00D3343F"/>
    <w:rsid w:val="00D57350"/>
    <w:rsid w:val="00D678F4"/>
    <w:rsid w:val="00D85C7C"/>
    <w:rsid w:val="00E1284C"/>
    <w:rsid w:val="00E1613B"/>
    <w:rsid w:val="00E24041"/>
    <w:rsid w:val="00E31DCF"/>
    <w:rsid w:val="00E32194"/>
    <w:rsid w:val="00E87600"/>
    <w:rsid w:val="00E97628"/>
    <w:rsid w:val="00EB5230"/>
    <w:rsid w:val="00EC42DD"/>
    <w:rsid w:val="00EC56A6"/>
    <w:rsid w:val="00EE29FF"/>
    <w:rsid w:val="00EF43D0"/>
    <w:rsid w:val="00F15EBF"/>
    <w:rsid w:val="00F25051"/>
    <w:rsid w:val="00F269B9"/>
    <w:rsid w:val="00F57CDD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docId w15:val="{530D5FC9-1383-4B4C-813A-CF506A88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37341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57CDD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57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ealth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health.gov.au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COVID-19_VACCINE_template.dotx</Template>
  <TotalTime>4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Spanish</vt:lpstr>
    </vt:vector>
  </TitlesOfParts>
  <Company/>
  <LinksUpToDate>false</LinksUpToDate>
  <CharactersWithSpaces>3995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Spanish</dc:title>
  <dc:subject>COVID-19 Vaccine</dc:subject>
  <dc:creator>Australian Government</dc:creator>
  <cp:keywords>COVID-19 Vaccine, Disability, Residential Care</cp:keywords>
  <cp:lastModifiedBy>Michelle Carabeo</cp:lastModifiedBy>
  <cp:revision>3</cp:revision>
  <cp:lastPrinted>2022-08-29T02:06:00Z</cp:lastPrinted>
  <dcterms:created xsi:type="dcterms:W3CDTF">2022-08-28T23:53:00Z</dcterms:created>
  <dcterms:modified xsi:type="dcterms:W3CDTF">2022-08-29T02:08:00Z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