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DD75B5" w:rsidRPr="00AB7867" w:rsidRDefault="005C6AF5">
      <w:pPr>
        <w:pStyle w:val="Heading1"/>
        <w:spacing w:before="1200"/>
        <w:rPr>
          <w:lang w:val="tr-TR"/>
        </w:rPr>
      </w:pPr>
      <w:r w:rsidRPr="00AB7867">
        <w:rPr>
          <w:lang w:val="tr-TR"/>
        </w:rPr>
        <w:t>COVID-19 aşıları hakkında çocuklarla nasıl konuşulur</w:t>
      </w:r>
    </w:p>
    <w:p w14:paraId="776E83DC" w14:textId="54C987B7" w:rsidR="00457E2D" w:rsidRPr="00AB7867" w:rsidRDefault="005C6AF5" w:rsidP="00457E2D">
      <w:pPr>
        <w:rPr>
          <w:color w:val="3665AE"/>
          <w:lang w:val="tr-TR"/>
        </w:rPr>
      </w:pPr>
      <w:bookmarkStart w:id="0" w:name="_Hlk81820337"/>
      <w:r w:rsidRPr="00AB7867">
        <w:rPr>
          <w:color w:val="3665AE"/>
          <w:lang w:val="tr-TR"/>
        </w:rPr>
        <w:t xml:space="preserve">Son güncellenme: </w:t>
      </w:r>
      <w:r w:rsidR="00CF4080" w:rsidRPr="00AB7867">
        <w:rPr>
          <w:color w:val="3665AE"/>
          <w:lang w:val="tr-TR"/>
        </w:rPr>
        <w:t>8 Ağustos 2022</w:t>
      </w:r>
    </w:p>
    <w:p w14:paraId="4677D4FE" w14:textId="3137A250" w:rsidR="00DD75B5" w:rsidRPr="00AB7867" w:rsidRDefault="00CF4080">
      <w:pPr>
        <w:rPr>
          <w:lang w:val="tr-TR"/>
        </w:rPr>
      </w:pPr>
      <w:bookmarkStart w:id="1" w:name="_Hlk81820369"/>
      <w:bookmarkStart w:id="2" w:name="_Hlk81820348"/>
      <w:bookmarkEnd w:id="0"/>
      <w:r w:rsidRPr="00AB7867">
        <w:rPr>
          <w:lang w:val="tr-TR"/>
        </w:rPr>
        <w:t xml:space="preserve">Bağışıklığı ileri derecede baskılanmış ya da engelli olan ve COVID-19’u ağır geçirme riskini arıtan karmaşık ve/veya çoklu sağlık sorunu olan 6 aylık ile 4 yaş arası bazı çocukların da aşı olması önerilmektedir. </w:t>
      </w:r>
      <w:r w:rsidR="005C6AF5" w:rsidRPr="00AB7867">
        <w:rPr>
          <w:lang w:val="tr-TR"/>
        </w:rPr>
        <w:t xml:space="preserve">Çocuğunuzun COVID-19 aşılaması hakkında meraklı olması ve birçok sorusunun olması </w:t>
      </w:r>
      <w:r w:rsidRPr="00AB7867">
        <w:rPr>
          <w:lang w:val="tr-TR"/>
        </w:rPr>
        <w:t>doğaldır</w:t>
      </w:r>
      <w:r w:rsidR="005C6AF5" w:rsidRPr="00AB7867">
        <w:rPr>
          <w:lang w:val="tr-TR"/>
        </w:rPr>
        <w:t>. Aşı öncesinde ve sonrasında çocuklarla konuş</w:t>
      </w:r>
      <w:r w:rsidRPr="00AB7867">
        <w:rPr>
          <w:lang w:val="tr-TR"/>
        </w:rPr>
        <w:t>maya yönelik</w:t>
      </w:r>
      <w:r w:rsidR="005C6AF5" w:rsidRPr="00AB7867">
        <w:rPr>
          <w:lang w:val="tr-TR"/>
        </w:rPr>
        <w:t xml:space="preserve"> bazı ipuçları</w:t>
      </w:r>
      <w:r w:rsidRPr="00AB7867">
        <w:rPr>
          <w:lang w:val="tr-TR"/>
        </w:rPr>
        <w:t>nı aşağıda bulabilirsiniz</w:t>
      </w:r>
      <w:r w:rsidR="00457E2D" w:rsidRPr="00AB7867">
        <w:rPr>
          <w:lang w:val="tr-TR"/>
        </w:rPr>
        <w:t>.</w:t>
      </w:r>
    </w:p>
    <w:p w14:paraId="452B2C44" w14:textId="3E21E862" w:rsidR="00DD75B5" w:rsidRPr="00AB7867" w:rsidRDefault="00001FF5">
      <w:pPr>
        <w:rPr>
          <w:lang w:val="tr-TR"/>
        </w:rPr>
      </w:pPr>
      <w:hyperlink r:id="rId10" w:history="1">
        <w:r w:rsidR="009534E6" w:rsidRPr="00001FF5">
          <w:rPr>
            <w:rStyle w:val="Hyperlink"/>
            <w:lang w:val="tr-TR"/>
          </w:rPr>
          <w:t>Department of Health and Aged Care (Sağlık ve Yaşlı Bakımı Bakanlığı) internet sitesinde</w:t>
        </w:r>
      </w:hyperlink>
      <w:r w:rsidR="009534E6" w:rsidRPr="00AB7867">
        <w:rPr>
          <w:lang w:val="tr-TR"/>
        </w:rPr>
        <w:t xml:space="preserve"> yayınlanan e</w:t>
      </w:r>
      <w:r w:rsidR="00CF4080" w:rsidRPr="00AB7867">
        <w:rPr>
          <w:lang w:val="tr-TR"/>
        </w:rPr>
        <w:t xml:space="preserve">n </w:t>
      </w:r>
      <w:r w:rsidR="009534E6" w:rsidRPr="00AB7867">
        <w:rPr>
          <w:lang w:val="tr-TR"/>
        </w:rPr>
        <w:t xml:space="preserve">güncel </w:t>
      </w:r>
      <w:r w:rsidR="00CF4080" w:rsidRPr="00AB7867">
        <w:rPr>
          <w:lang w:val="tr-TR"/>
        </w:rPr>
        <w:t xml:space="preserve">tıbbi </w:t>
      </w:r>
      <w:r w:rsidR="005C6AF5" w:rsidRPr="00AB7867">
        <w:rPr>
          <w:lang w:val="tr-TR"/>
        </w:rPr>
        <w:t>öneriler</w:t>
      </w:r>
      <w:r w:rsidR="00CF4080" w:rsidRPr="00AB7867">
        <w:rPr>
          <w:lang w:val="tr-TR"/>
        </w:rPr>
        <w:t xml:space="preserve">i takip etmeniz </w:t>
      </w:r>
      <w:r w:rsidR="005C6AF5" w:rsidRPr="00AB7867">
        <w:rPr>
          <w:lang w:val="tr-TR"/>
        </w:rPr>
        <w:t>önemlidir.</w:t>
      </w:r>
    </w:p>
    <w:p w14:paraId="6DB800DA" w14:textId="4C882DD7" w:rsidR="00DD75B5" w:rsidRPr="00AB7867" w:rsidRDefault="005C6AF5">
      <w:pPr>
        <w:rPr>
          <w:lang w:val="tr-TR"/>
        </w:rPr>
      </w:pPr>
      <w:r w:rsidRPr="00AB7867">
        <w:rPr>
          <w:lang w:val="tr-TR"/>
        </w:rPr>
        <w:t>Ayrıca, COVID-19 hakkındaki her türlü endişe ve sorunuzu çocuğunuz aşı olmadan önce aşı</w:t>
      </w:r>
      <w:r w:rsidR="009534E6" w:rsidRPr="00AB7867">
        <w:rPr>
          <w:lang w:val="tr-TR"/>
        </w:rPr>
        <w:t xml:space="preserve"> sağlayıcınızla </w:t>
      </w:r>
      <w:r w:rsidRPr="00AB7867">
        <w:rPr>
          <w:lang w:val="tr-TR"/>
        </w:rPr>
        <w:t>veya doktorunuzla tartışabilirsiniz.</w:t>
      </w:r>
    </w:p>
    <w:p w14:paraId="3E5F72D8" w14:textId="16EADE09" w:rsidR="00DD75B5" w:rsidRPr="00AB7867" w:rsidRDefault="009534E6">
      <w:pPr>
        <w:rPr>
          <w:lang w:val="tr-TR"/>
        </w:rPr>
      </w:pPr>
      <w:r w:rsidRPr="00AB7867">
        <w:rPr>
          <w:lang w:val="tr-TR"/>
        </w:rPr>
        <w:t>Çocuğunuzun aşı olmak hakkındaki tepkisini dinlemeniz ve her türlü korkusunu kabul etmeniz önemlidir.</w:t>
      </w:r>
    </w:p>
    <w:p w14:paraId="30521277" w14:textId="4F8697A5" w:rsidR="00DD75B5" w:rsidRPr="00AB7867" w:rsidRDefault="005C6AF5">
      <w:pPr>
        <w:pStyle w:val="ListParagraph"/>
        <w:numPr>
          <w:ilvl w:val="0"/>
          <w:numId w:val="17"/>
        </w:numPr>
        <w:rPr>
          <w:lang w:val="tr-TR"/>
        </w:rPr>
      </w:pPr>
      <w:bookmarkStart w:id="3" w:name="_Hlk81820376"/>
      <w:bookmarkEnd w:id="1"/>
      <w:r w:rsidRPr="00AB7867">
        <w:rPr>
          <w:lang w:val="tr-TR"/>
        </w:rPr>
        <w:t xml:space="preserve">COVID-19 aşısı hakkında </w:t>
      </w:r>
      <w:r w:rsidR="009534E6" w:rsidRPr="00AB7867">
        <w:rPr>
          <w:lang w:val="tr-TR"/>
        </w:rPr>
        <w:t xml:space="preserve">şimdiye kadar öğrendiklerini </w:t>
      </w:r>
      <w:r w:rsidRPr="00AB7867">
        <w:rPr>
          <w:lang w:val="tr-TR"/>
        </w:rPr>
        <w:t>bana söyle</w:t>
      </w:r>
      <w:r w:rsidR="009534E6" w:rsidRPr="00AB7867">
        <w:rPr>
          <w:lang w:val="tr-TR"/>
        </w:rPr>
        <w:t>.</w:t>
      </w:r>
      <w:r w:rsidRPr="00AB7867">
        <w:rPr>
          <w:lang w:val="tr-TR"/>
        </w:rPr>
        <w:t xml:space="preserve"> </w:t>
      </w:r>
    </w:p>
    <w:p w14:paraId="77A187F3" w14:textId="64B4C6E4" w:rsidR="00DD75B5" w:rsidRPr="00AB7867" w:rsidRDefault="005C6AF5" w:rsidP="009534E6">
      <w:pPr>
        <w:pStyle w:val="ListParagraph"/>
        <w:numPr>
          <w:ilvl w:val="0"/>
          <w:numId w:val="17"/>
        </w:numPr>
        <w:rPr>
          <w:lang w:val="tr-TR"/>
        </w:rPr>
      </w:pPr>
      <w:r w:rsidRPr="00AB7867">
        <w:rPr>
          <w:lang w:val="tr-TR"/>
        </w:rPr>
        <w:t xml:space="preserve">Daha önce aşı oldun mu? </w:t>
      </w:r>
    </w:p>
    <w:p w14:paraId="4DBE3825" w14:textId="597FFF02" w:rsidR="00DD75B5" w:rsidRPr="00AB7867" w:rsidRDefault="009534E6">
      <w:pPr>
        <w:rPr>
          <w:lang w:val="tr-TR"/>
        </w:rPr>
      </w:pPr>
      <w:r w:rsidRPr="00AB7867">
        <w:rPr>
          <w:lang w:val="tr-TR"/>
        </w:rPr>
        <w:t>Çocuğunuzun daha önce aşı olmuş ve bunun kötü geçmemiş olması muhtemeldir</w:t>
      </w:r>
      <w:r w:rsidR="005C6AF5" w:rsidRPr="00AB7867">
        <w:rPr>
          <w:lang w:val="tr-TR"/>
        </w:rPr>
        <w:t xml:space="preserve">. </w:t>
      </w:r>
    </w:p>
    <w:p w14:paraId="01A71C34" w14:textId="471311D7" w:rsidR="00DD75B5" w:rsidRPr="00AB7867" w:rsidRDefault="005C6AF5">
      <w:pPr>
        <w:rPr>
          <w:lang w:val="tr-TR"/>
        </w:rPr>
      </w:pPr>
      <w:r w:rsidRPr="00AB7867">
        <w:rPr>
          <w:lang w:val="tr-TR"/>
        </w:rPr>
        <w:t xml:space="preserve">COVID-19 aşısı hakkında bildiklerinizi dürüstçe ve yaşına uygun şekilde açıklamayın. </w:t>
      </w:r>
    </w:p>
    <w:p w14:paraId="0AC2F99A" w14:textId="61559499" w:rsidR="00DD75B5" w:rsidRPr="00AB7867" w:rsidRDefault="00607824">
      <w:pPr>
        <w:rPr>
          <w:lang w:val="tr-TR"/>
        </w:rPr>
      </w:pPr>
      <w:r w:rsidRPr="00AB7867">
        <w:rPr>
          <w:lang w:val="tr-TR"/>
        </w:rPr>
        <w:t>Çocukların yetişkinlerden duygusal ipuçları aldığını unutmayın; bu yüzden, onların korkularını abartılı şekilde paylaşmak yapıcı olmayabilir ve çocuğunuzun kendisini rahatsız hissetmesine neden olabilir</w:t>
      </w:r>
      <w:r w:rsidR="005C6AF5" w:rsidRPr="00AB7867">
        <w:rPr>
          <w:lang w:val="tr-TR"/>
        </w:rPr>
        <w:t>.</w:t>
      </w:r>
    </w:p>
    <w:p w14:paraId="74EE4B84" w14:textId="28B54AF3" w:rsidR="00DD75B5" w:rsidRPr="00AB7867" w:rsidRDefault="005C6AF5">
      <w:pPr>
        <w:rPr>
          <w:lang w:val="tr-TR"/>
        </w:rPr>
      </w:pPr>
      <w:r w:rsidRPr="00AB7867">
        <w:rPr>
          <w:lang w:val="tr-TR"/>
        </w:rPr>
        <w:t xml:space="preserve">Doktorun ya da sağlık görevlisinin çocuğunuza bazı sorular soracağını, çocuğunuzun koluna </w:t>
      </w:r>
      <w:r w:rsidR="00607824" w:rsidRPr="00AB7867">
        <w:rPr>
          <w:lang w:val="tr-TR"/>
        </w:rPr>
        <w:t xml:space="preserve">(veya 6 aylık ile 5 yaş aralığındaysa bacağına) </w:t>
      </w:r>
      <w:r w:rsidRPr="00AB7867">
        <w:rPr>
          <w:lang w:val="tr-TR"/>
        </w:rPr>
        <w:t>iğne vurulacağını</w:t>
      </w:r>
      <w:r w:rsidR="00607824" w:rsidRPr="00AB7867">
        <w:rPr>
          <w:lang w:val="tr-TR"/>
        </w:rPr>
        <w:t>, küçük bir diken batması gibi hissedeceğini</w:t>
      </w:r>
      <w:r w:rsidRPr="00AB7867">
        <w:rPr>
          <w:lang w:val="tr-TR"/>
        </w:rPr>
        <w:t xml:space="preserve"> ve bu işlemden sonra </w:t>
      </w:r>
      <w:r w:rsidR="00607824" w:rsidRPr="00AB7867">
        <w:rPr>
          <w:lang w:val="tr-TR"/>
        </w:rPr>
        <w:t xml:space="preserve">iğne yapılan yerin </w:t>
      </w:r>
      <w:r w:rsidRPr="00AB7867">
        <w:rPr>
          <w:lang w:val="tr-TR"/>
        </w:rPr>
        <w:t>biraz ağrıyabileceğini açıklayın.</w:t>
      </w:r>
      <w:r w:rsidR="00607824" w:rsidRPr="00AB7867">
        <w:rPr>
          <w:lang w:val="tr-TR"/>
        </w:rPr>
        <w:t xml:space="preserve"> </w:t>
      </w:r>
      <w:r w:rsidRPr="00AB7867">
        <w:rPr>
          <w:lang w:val="tr-TR"/>
        </w:rPr>
        <w:t xml:space="preserve">Çocuğunuza </w:t>
      </w:r>
      <w:r w:rsidR="00607824" w:rsidRPr="00AB7867">
        <w:rPr>
          <w:lang w:val="tr-TR"/>
        </w:rPr>
        <w:t xml:space="preserve">iğne yapılan yerin </w:t>
      </w:r>
      <w:r w:rsidRPr="00AB7867">
        <w:rPr>
          <w:lang w:val="tr-TR"/>
        </w:rPr>
        <w:t xml:space="preserve">biraz ağrımasının normal olduğunu </w:t>
      </w:r>
      <w:r w:rsidR="00607824" w:rsidRPr="00AB7867">
        <w:rPr>
          <w:lang w:val="tr-TR"/>
        </w:rPr>
        <w:t xml:space="preserve">ve bunun ilacın işe yaradığı anlamına geldiğini </w:t>
      </w:r>
      <w:r w:rsidRPr="00AB7867">
        <w:rPr>
          <w:lang w:val="tr-TR"/>
        </w:rPr>
        <w:t xml:space="preserve">söyleyerek onu rahatlatın. </w:t>
      </w:r>
    </w:p>
    <w:p w14:paraId="74D3EBDA" w14:textId="19A04869" w:rsidR="00DD75B5" w:rsidRPr="00AB7867" w:rsidRDefault="005C6AF5">
      <w:pPr>
        <w:rPr>
          <w:lang w:val="tr-TR"/>
        </w:rPr>
      </w:pPr>
      <w:r w:rsidRPr="00AB7867">
        <w:rPr>
          <w:lang w:val="tr-TR"/>
        </w:rPr>
        <w:t xml:space="preserve">Çocuğunuz aşılanmak hakkında endişeli görünüyorsa </w:t>
      </w:r>
      <w:r w:rsidR="004A4258" w:rsidRPr="00AB7867">
        <w:rPr>
          <w:lang w:val="tr-TR"/>
        </w:rPr>
        <w:t xml:space="preserve">onun </w:t>
      </w:r>
      <w:r w:rsidRPr="00AB7867">
        <w:rPr>
          <w:lang w:val="tr-TR"/>
        </w:rPr>
        <w:t xml:space="preserve">duygularını </w:t>
      </w:r>
      <w:r w:rsidR="004A4258" w:rsidRPr="00AB7867">
        <w:rPr>
          <w:lang w:val="tr-TR"/>
        </w:rPr>
        <w:t xml:space="preserve">daha iyi </w:t>
      </w:r>
      <w:r w:rsidRPr="00AB7867">
        <w:rPr>
          <w:lang w:val="tr-TR"/>
        </w:rPr>
        <w:t>anla</w:t>
      </w:r>
      <w:r w:rsidR="004A4258" w:rsidRPr="00AB7867">
        <w:rPr>
          <w:lang w:val="tr-TR"/>
        </w:rPr>
        <w:t>maya çalışın ve g</w:t>
      </w:r>
      <w:r w:rsidRPr="00AB7867">
        <w:rPr>
          <w:lang w:val="tr-TR"/>
        </w:rPr>
        <w:t>erekirse doktorunuzdan ilave öneriler al</w:t>
      </w:r>
      <w:r w:rsidR="004A4258" w:rsidRPr="00AB7867">
        <w:rPr>
          <w:lang w:val="tr-TR"/>
        </w:rPr>
        <w:t>ın</w:t>
      </w:r>
      <w:r w:rsidRPr="00AB7867">
        <w:rPr>
          <w:lang w:val="tr-TR"/>
        </w:rPr>
        <w:t>.</w:t>
      </w:r>
    </w:p>
    <w:bookmarkEnd w:id="2"/>
    <w:bookmarkEnd w:id="3"/>
    <w:p w14:paraId="010BF679" w14:textId="420C8A2C" w:rsidR="00DD75B5" w:rsidRPr="00AB7867" w:rsidRDefault="005C6AF5">
      <w:pPr>
        <w:pStyle w:val="Heading2"/>
        <w:rPr>
          <w:lang w:val="tr-TR"/>
        </w:rPr>
      </w:pPr>
      <w:r w:rsidRPr="00AB7867">
        <w:rPr>
          <w:lang w:val="tr-TR"/>
        </w:rPr>
        <w:lastRenderedPageBreak/>
        <w:t>Çocuğunuzun soruların</w:t>
      </w:r>
      <w:r w:rsidR="004A4258" w:rsidRPr="00AB7867">
        <w:rPr>
          <w:lang w:val="tr-TR"/>
        </w:rPr>
        <w:t>ı</w:t>
      </w:r>
      <w:r w:rsidRPr="00AB7867">
        <w:rPr>
          <w:lang w:val="tr-TR"/>
        </w:rPr>
        <w:t xml:space="preserve"> cevapla</w:t>
      </w:r>
      <w:r w:rsidR="004A4258" w:rsidRPr="00AB7867">
        <w:rPr>
          <w:lang w:val="tr-TR"/>
        </w:rPr>
        <w:t>yın</w:t>
      </w:r>
    </w:p>
    <w:p w14:paraId="42FB1F34" w14:textId="52D8BB00" w:rsidR="00DD75B5" w:rsidRPr="00AB7867" w:rsidRDefault="005C6AF5">
      <w:pPr>
        <w:rPr>
          <w:lang w:val="tr-TR"/>
        </w:rPr>
      </w:pPr>
      <w:r w:rsidRPr="00AB7867">
        <w:rPr>
          <w:lang w:val="tr-TR"/>
        </w:rPr>
        <w:t xml:space="preserve">Çocuğunuzun sorabileceği sorulara </w:t>
      </w:r>
      <w:r w:rsidR="004A4258" w:rsidRPr="00AB7867">
        <w:rPr>
          <w:lang w:val="tr-TR"/>
        </w:rPr>
        <w:t xml:space="preserve">çocuklara uygun </w:t>
      </w:r>
      <w:r w:rsidRPr="00AB7867">
        <w:rPr>
          <w:lang w:val="tr-TR"/>
        </w:rPr>
        <w:t>bazı cevaplar hazırlayın. Bu konuşmada yardımcı olabilecek bazı temel sorular ve cevapları</w:t>
      </w:r>
      <w:r w:rsidR="004A4258" w:rsidRPr="00AB7867">
        <w:rPr>
          <w:lang w:val="tr-TR"/>
        </w:rPr>
        <w:t xml:space="preserve"> aşağıda bulabilirsiniz</w:t>
      </w:r>
      <w:r w:rsidRPr="00AB7867">
        <w:rPr>
          <w:lang w:val="tr-TR"/>
        </w:rPr>
        <w:t>:</w:t>
      </w:r>
    </w:p>
    <w:p w14:paraId="230E4BD7" w14:textId="05F31AF0" w:rsidR="00DD75B5" w:rsidRPr="00AB7867" w:rsidRDefault="004A4258">
      <w:pPr>
        <w:rPr>
          <w:lang w:val="tr-TR"/>
        </w:rPr>
      </w:pPr>
      <w:r w:rsidRPr="00AB7867">
        <w:rPr>
          <w:lang w:val="tr-TR"/>
        </w:rPr>
        <w:t>Yardımcı olacağını düşünüyorsanız ç</w:t>
      </w:r>
      <w:r w:rsidR="005C6AF5" w:rsidRPr="00AB7867">
        <w:rPr>
          <w:lang w:val="tr-TR"/>
        </w:rPr>
        <w:t xml:space="preserve">ocuğun büyükanneleri/büyükbabalarını korumak ve </w:t>
      </w:r>
      <w:r w:rsidRPr="00AB7867">
        <w:rPr>
          <w:lang w:val="tr-TR"/>
        </w:rPr>
        <w:t xml:space="preserve">ayrıca, </w:t>
      </w:r>
      <w:r w:rsidR="005C6AF5" w:rsidRPr="00AB7867">
        <w:rPr>
          <w:lang w:val="tr-TR"/>
        </w:rPr>
        <w:t>okula gi</w:t>
      </w:r>
      <w:r w:rsidRPr="00AB7867">
        <w:rPr>
          <w:lang w:val="tr-TR"/>
        </w:rPr>
        <w:t xml:space="preserve">tmeye </w:t>
      </w:r>
      <w:r w:rsidR="005C6AF5" w:rsidRPr="00AB7867">
        <w:rPr>
          <w:lang w:val="tr-TR"/>
        </w:rPr>
        <w:t xml:space="preserve">ve takım oyunlarına </w:t>
      </w:r>
      <w:r w:rsidRPr="00AB7867">
        <w:rPr>
          <w:lang w:val="tr-TR"/>
        </w:rPr>
        <w:t xml:space="preserve">katılmaya devam edebilmesi </w:t>
      </w:r>
      <w:r w:rsidR="005C6AF5" w:rsidRPr="00AB7867">
        <w:rPr>
          <w:lang w:val="tr-TR"/>
        </w:rPr>
        <w:t xml:space="preserve">gibi gerçek örnekler kullanın. </w:t>
      </w:r>
    </w:p>
    <w:p w14:paraId="61C8F783" w14:textId="63A58081" w:rsidR="00DD75B5" w:rsidRPr="00AB7867" w:rsidRDefault="004A4258">
      <w:pPr>
        <w:rPr>
          <w:lang w:val="tr-TR"/>
        </w:rPr>
      </w:pPr>
      <w:r w:rsidRPr="00AB7867">
        <w:rPr>
          <w:lang w:val="tr-TR"/>
        </w:rPr>
        <w:t xml:space="preserve">Bir kurum </w:t>
      </w:r>
      <w:r w:rsidR="005C6AF5" w:rsidRPr="00AB7867">
        <w:rPr>
          <w:lang w:val="tr-TR"/>
        </w:rPr>
        <w:t>Avustralya'da tüm ilaçları etraflıca test ediyor ve güvenli olmalarını sağlıyor. Güvenli olmasalardı insanlara verilmezdi.</w:t>
      </w:r>
    </w:p>
    <w:p w14:paraId="348B5311" w14:textId="18898B12" w:rsidR="00DD75B5" w:rsidRPr="00AB7867" w:rsidRDefault="005C6AF5">
      <w:pPr>
        <w:rPr>
          <w:rFonts w:eastAsia="Arial"/>
          <w:lang w:val="tr-TR"/>
        </w:rPr>
      </w:pPr>
      <w:r w:rsidRPr="00AB7867">
        <w:rPr>
          <w:lang w:val="tr-TR"/>
        </w:rPr>
        <w:t xml:space="preserve">Çocuğunuz iğneden korkuyorsa </w:t>
      </w:r>
      <w:r w:rsidR="0062535E" w:rsidRPr="00AB7867">
        <w:rPr>
          <w:lang w:val="tr-TR"/>
        </w:rPr>
        <w:t>etkin hazırlık ve dikkatini dağıtma teknikleri önemlidir.</w:t>
      </w:r>
    </w:p>
    <w:p w14:paraId="3318EE3F" w14:textId="5C694C75" w:rsidR="00DD75B5" w:rsidRPr="00AB7867" w:rsidRDefault="0062535E">
      <w:pPr>
        <w:rPr>
          <w:rFonts w:eastAsia="Arial"/>
          <w:lang w:val="tr-TR"/>
        </w:rPr>
      </w:pPr>
      <w:r w:rsidRPr="00AB7867">
        <w:rPr>
          <w:lang w:val="tr-TR"/>
        </w:rPr>
        <w:t xml:space="preserve">5 yaş ve üstü çocuklarda evinize yakın eczane ya da aile hekimliği gibi </w:t>
      </w:r>
      <w:r w:rsidR="005C6AF5" w:rsidRPr="00AB7867">
        <w:rPr>
          <w:lang w:val="tr-TR"/>
        </w:rPr>
        <w:t xml:space="preserve">daha küçük </w:t>
      </w:r>
      <w:r w:rsidRPr="00AB7867">
        <w:rPr>
          <w:lang w:val="tr-TR"/>
        </w:rPr>
        <w:t xml:space="preserve">ve daha aşina olduğu </w:t>
      </w:r>
      <w:r w:rsidR="005C6AF5" w:rsidRPr="00AB7867">
        <w:rPr>
          <w:lang w:val="tr-TR"/>
        </w:rPr>
        <w:t xml:space="preserve">bir yere </w:t>
      </w:r>
      <w:r w:rsidRPr="00AB7867">
        <w:rPr>
          <w:lang w:val="tr-TR"/>
        </w:rPr>
        <w:t xml:space="preserve">gitmenizin </w:t>
      </w:r>
      <w:r w:rsidR="005C6AF5" w:rsidRPr="00AB7867">
        <w:rPr>
          <w:lang w:val="tr-TR"/>
        </w:rPr>
        <w:t xml:space="preserve">yardımı olabilir. </w:t>
      </w:r>
      <w:r w:rsidR="005C6AF5" w:rsidRPr="00AB7867">
        <w:rPr>
          <w:rFonts w:eastAsia="Arial"/>
          <w:lang w:val="tr-TR"/>
        </w:rPr>
        <w:t>Büyük ölçekli aşılama merkezleri gürültülü ve kalabalık olabilir ve stres</w:t>
      </w:r>
      <w:r w:rsidRPr="00AB7867">
        <w:rPr>
          <w:rFonts w:eastAsia="Arial"/>
          <w:lang w:val="tr-TR"/>
        </w:rPr>
        <w:t xml:space="preserve">i </w:t>
      </w:r>
      <w:r w:rsidR="005C6AF5" w:rsidRPr="00AB7867">
        <w:rPr>
          <w:rFonts w:eastAsia="Arial"/>
          <w:lang w:val="tr-TR"/>
        </w:rPr>
        <w:t>artırabilir.</w:t>
      </w:r>
    </w:p>
    <w:p w14:paraId="20838B5E" w14:textId="77777777" w:rsidR="0062535E" w:rsidRPr="00AB7867" w:rsidRDefault="0062535E">
      <w:pPr>
        <w:pStyle w:val="P68B1DB1-Normal2"/>
        <w:rPr>
          <w:lang w:val="tr-TR"/>
        </w:rPr>
      </w:pPr>
      <w:r w:rsidRPr="00AB7867">
        <w:rPr>
          <w:lang w:val="tr-TR"/>
        </w:rPr>
        <w:t>Olumlu bir deneyim sağlayıp dikkatini dağıtmak için çocuğunuzun sevdiği oyuncak veya kitapları yakınızda götürün.</w:t>
      </w:r>
    </w:p>
    <w:p w14:paraId="61E5AF5F" w14:textId="5DDCFEB7" w:rsidR="00DD75B5" w:rsidRPr="00AB7867" w:rsidRDefault="0062535E">
      <w:pPr>
        <w:pStyle w:val="P68B1DB1-Normal2"/>
        <w:rPr>
          <w:lang w:val="tr-TR"/>
        </w:rPr>
      </w:pPr>
      <w:r w:rsidRPr="00AB7867">
        <w:rPr>
          <w:lang w:val="tr-TR"/>
        </w:rPr>
        <w:t xml:space="preserve">Sağlayıcınıza </w:t>
      </w:r>
      <w:r w:rsidR="005C6AF5" w:rsidRPr="00AB7867">
        <w:rPr>
          <w:lang w:val="tr-TR"/>
        </w:rPr>
        <w:t>çocuğunuzun iğneden korktuğunu önden söyleyerek yeterli zaman ayırmalarını ve bu işlemin aceleye gelmemesini veya zorla yapılmamasını sağlayın.</w:t>
      </w:r>
      <w:r w:rsidR="007D15A4" w:rsidRPr="00AB7867">
        <w:rPr>
          <w:lang w:val="tr-TR"/>
        </w:rPr>
        <w:t xml:space="preserve"> </w:t>
      </w:r>
    </w:p>
    <w:p w14:paraId="3AC8F829" w14:textId="14671CA4" w:rsidR="00DD75B5" w:rsidRPr="00AB7867" w:rsidRDefault="0062535E">
      <w:pPr>
        <w:rPr>
          <w:lang w:val="tr-TR"/>
        </w:rPr>
      </w:pPr>
      <w:r w:rsidRPr="00AB7867">
        <w:rPr>
          <w:lang w:val="tr-TR"/>
        </w:rPr>
        <w:t>A</w:t>
      </w:r>
      <w:r w:rsidR="005C6AF5" w:rsidRPr="00AB7867">
        <w:rPr>
          <w:lang w:val="tr-TR"/>
        </w:rPr>
        <w:t>şı hakkında daha fazla bilgi edinmek için</w:t>
      </w:r>
      <w:r w:rsidRPr="00AB7867">
        <w:rPr>
          <w:lang w:val="tr-TR"/>
        </w:rPr>
        <w:t xml:space="preserve"> </w:t>
      </w:r>
      <w:hyperlink r:id="rId11" w:history="1">
        <w:r w:rsidRPr="00AB7867">
          <w:rPr>
            <w:lang w:val="tr-TR"/>
          </w:rPr>
          <w:t>www.health.gov.au</w:t>
        </w:r>
      </w:hyperlink>
      <w:r w:rsidR="005C6AF5" w:rsidRPr="00AB7867">
        <w:rPr>
          <w:lang w:val="tr-TR"/>
        </w:rPr>
        <w:t xml:space="preserve"> </w:t>
      </w:r>
      <w:r w:rsidRPr="00AB7867">
        <w:rPr>
          <w:lang w:val="tr-TR"/>
        </w:rPr>
        <w:t xml:space="preserve">adresindeki </w:t>
      </w:r>
      <w:hyperlink r:id="rId12" w:history="1">
        <w:r w:rsidR="005C6AF5" w:rsidRPr="00001FF5">
          <w:rPr>
            <w:rStyle w:val="Hyperlink"/>
            <w:lang w:val="tr-TR"/>
          </w:rPr>
          <w:t>Department of Health</w:t>
        </w:r>
        <w:r w:rsidRPr="00001FF5">
          <w:rPr>
            <w:rStyle w:val="Hyperlink"/>
            <w:lang w:val="tr-TR"/>
          </w:rPr>
          <w:t xml:space="preserve"> and Aged Care </w:t>
        </w:r>
        <w:r w:rsidR="005C6AF5" w:rsidRPr="00001FF5">
          <w:rPr>
            <w:rStyle w:val="Hyperlink"/>
            <w:lang w:val="tr-TR"/>
          </w:rPr>
          <w:t xml:space="preserve">(Sağlık </w:t>
        </w:r>
        <w:r w:rsidRPr="00001FF5">
          <w:rPr>
            <w:rStyle w:val="Hyperlink"/>
            <w:lang w:val="tr-TR"/>
          </w:rPr>
          <w:t xml:space="preserve">ve Yaşlı Bakımı </w:t>
        </w:r>
        <w:r w:rsidR="005C6AF5" w:rsidRPr="00001FF5">
          <w:rPr>
            <w:rStyle w:val="Hyperlink"/>
            <w:lang w:val="tr-TR"/>
          </w:rPr>
          <w:t>Bakanlığı) internet sitesini</w:t>
        </w:r>
      </w:hyperlink>
      <w:r w:rsidR="005C6AF5" w:rsidRPr="00AB7867">
        <w:rPr>
          <w:lang w:val="tr-TR"/>
        </w:rPr>
        <w:t xml:space="preserve"> ziyaret ed</w:t>
      </w:r>
      <w:r w:rsidR="00AB7867" w:rsidRPr="00AB7867">
        <w:rPr>
          <w:lang w:val="tr-TR"/>
        </w:rPr>
        <w:t>ebilirsiniz</w:t>
      </w:r>
      <w:r w:rsidR="005C6AF5" w:rsidRPr="00AB7867">
        <w:rPr>
          <w:lang w:val="tr-TR"/>
        </w:rPr>
        <w:t xml:space="preserve">. </w:t>
      </w:r>
    </w:p>
    <w:p w14:paraId="4AE51FB9" w14:textId="04153060" w:rsidR="00DD75B5" w:rsidRPr="00AB7867" w:rsidRDefault="005C6AF5">
      <w:pPr>
        <w:rPr>
          <w:lang w:val="tr-TR"/>
        </w:rPr>
      </w:pPr>
      <w:r w:rsidRPr="00AB7867">
        <w:rPr>
          <w:b/>
          <w:bCs/>
          <w:lang w:val="tr-TR"/>
        </w:rPr>
        <w:t>1800 020 080</w:t>
      </w:r>
      <w:r w:rsidRPr="00AB7867">
        <w:rPr>
          <w:lang w:val="tr-TR"/>
        </w:rPr>
        <w:t xml:space="preserve"> numaralı </w:t>
      </w:r>
      <w:r w:rsidR="00AB7867" w:rsidRPr="00AB7867">
        <w:rPr>
          <w:lang w:val="tr-TR"/>
        </w:rPr>
        <w:t xml:space="preserve">Ulusal Koronavirüs ve COVID-19 Yardım hattını </w:t>
      </w:r>
      <w:r w:rsidRPr="00AB7867">
        <w:rPr>
          <w:lang w:val="tr-TR"/>
        </w:rPr>
        <w:t>arayabilirsiniz.</w:t>
      </w:r>
      <w:r w:rsidR="00AB7867" w:rsidRPr="00AB7867">
        <w:rPr>
          <w:lang w:val="tr-TR"/>
        </w:rPr>
        <w:t xml:space="preserve"> Ücretsiz tercüme hizmetleri için 8’i tuşlayın.</w:t>
      </w:r>
    </w:p>
    <w:p w14:paraId="52FEEC73" w14:textId="3DDFF047" w:rsidR="00DD75B5" w:rsidRPr="00AB7867" w:rsidRDefault="00AB7867">
      <w:pPr>
        <w:rPr>
          <w:lang w:val="tr-TR"/>
        </w:rPr>
      </w:pPr>
      <w:r w:rsidRPr="00AB7867">
        <w:rPr>
          <w:lang w:val="tr-TR"/>
        </w:rPr>
        <w:t xml:space="preserve">Sağırsanız ya da işitme veya konuşma engeliniz varsa </w:t>
      </w:r>
      <w:r w:rsidR="005C6AF5" w:rsidRPr="00AB7867">
        <w:rPr>
          <w:b/>
          <w:bCs/>
          <w:lang w:val="tr-TR"/>
        </w:rPr>
        <w:t>13</w:t>
      </w:r>
      <w:r w:rsidRPr="00AB7867">
        <w:rPr>
          <w:b/>
          <w:bCs/>
          <w:lang w:val="tr-TR"/>
        </w:rPr>
        <w:t>3</w:t>
      </w:r>
      <w:r w:rsidR="005C6AF5" w:rsidRPr="00AB7867">
        <w:rPr>
          <w:b/>
          <w:bCs/>
          <w:lang w:val="tr-TR"/>
        </w:rPr>
        <w:t xml:space="preserve"> </w:t>
      </w:r>
      <w:r w:rsidRPr="00AB7867">
        <w:rPr>
          <w:b/>
          <w:bCs/>
          <w:lang w:val="tr-TR"/>
        </w:rPr>
        <w:t>677</w:t>
      </w:r>
      <w:r w:rsidR="005C6AF5" w:rsidRPr="00AB7867">
        <w:rPr>
          <w:lang w:val="tr-TR"/>
        </w:rPr>
        <w:t xml:space="preserve"> numaralı telefondan </w:t>
      </w:r>
      <w:r w:rsidRPr="00AB7867">
        <w:rPr>
          <w:lang w:val="tr-TR"/>
        </w:rPr>
        <w:t>Ulusal Röle Hizmetini arayabilirsiniz</w:t>
      </w:r>
      <w:r w:rsidR="005C6AF5" w:rsidRPr="00AB7867">
        <w:rPr>
          <w:lang w:val="tr-TR"/>
        </w:rPr>
        <w:t>.</w:t>
      </w:r>
    </w:p>
    <w:p w14:paraId="0D6696A9" w14:textId="339A46B4" w:rsidR="00DD75B5" w:rsidRPr="00AB7867" w:rsidRDefault="00DD75B5">
      <w:pPr>
        <w:rPr>
          <w:lang w:val="tr-TR"/>
        </w:rPr>
      </w:pPr>
    </w:p>
    <w:sectPr w:rsidR="00DD75B5" w:rsidRPr="00AB7867" w:rsidSect="00001FF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1E348" w14:textId="77777777" w:rsidR="0079103B" w:rsidRDefault="0079103B">
      <w:r>
        <w:separator/>
      </w:r>
    </w:p>
  </w:endnote>
  <w:endnote w:type="continuationSeparator" w:id="0">
    <w:p w14:paraId="46F6CC36" w14:textId="77777777" w:rsidR="0079103B" w:rsidRDefault="0079103B">
      <w:r>
        <w:continuationSeparator/>
      </w:r>
    </w:p>
  </w:endnote>
  <w:endnote w:type="continuationNotice" w:id="1">
    <w:p w14:paraId="2F80008E" w14:textId="77777777" w:rsidR="0079103B" w:rsidRDefault="007910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DD75B5" w:rsidRDefault="005C6AF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DD75B5" w:rsidRDefault="00DD75B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DD75B5" w:rsidRDefault="005C6AF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6E62D9A6" w:rsidR="00DD75B5" w:rsidRDefault="00001FF5" w:rsidP="00001FF5">
    <w:pPr>
      <w:pStyle w:val="Footer"/>
      <w:ind w:left="-91" w:right="357"/>
    </w:pPr>
    <w:r w:rsidRPr="00001FF5">
      <w:t>How to speak to kids about COVID-19 vaccines - 31082022 - Turkish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3C152" w14:textId="4223F001" w:rsidR="00A20167" w:rsidRPr="00001FF5" w:rsidRDefault="00001FF5">
    <w:pPr>
      <w:tabs>
        <w:tab w:val="right" w:pos="9356"/>
      </w:tabs>
      <w:spacing w:after="0"/>
      <w:ind w:right="-449"/>
      <w:rPr>
        <w:b/>
      </w:rPr>
    </w:pPr>
    <w:r w:rsidRPr="00001FF5">
      <w:t xml:space="preserve">How to speak to kids about COVID-19 vaccines - 31082022 - </w:t>
    </w:r>
    <w:r w:rsidRPr="00001FF5">
      <w:t>Turkish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938D4" w14:textId="77777777" w:rsidR="0079103B" w:rsidRDefault="0079103B">
      <w:r>
        <w:separator/>
      </w:r>
    </w:p>
  </w:footnote>
  <w:footnote w:type="continuationSeparator" w:id="0">
    <w:p w14:paraId="78968C34" w14:textId="77777777" w:rsidR="0079103B" w:rsidRDefault="0079103B">
      <w:r>
        <w:continuationSeparator/>
      </w:r>
    </w:p>
  </w:footnote>
  <w:footnote w:type="continuationNotice" w:id="1">
    <w:p w14:paraId="4EFF9916" w14:textId="77777777" w:rsidR="0079103B" w:rsidRDefault="007910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DD75B5" w:rsidRDefault="005C6AF5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DD75B5" w:rsidRDefault="005C6AF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72953696">
    <w:abstractNumId w:val="6"/>
  </w:num>
  <w:num w:numId="2" w16cid:durableId="1814641907">
    <w:abstractNumId w:val="16"/>
  </w:num>
  <w:num w:numId="3" w16cid:durableId="1575244038">
    <w:abstractNumId w:val="17"/>
  </w:num>
  <w:num w:numId="4" w16cid:durableId="70396897">
    <w:abstractNumId w:val="11"/>
  </w:num>
  <w:num w:numId="5" w16cid:durableId="1959674523">
    <w:abstractNumId w:val="2"/>
  </w:num>
  <w:num w:numId="6" w16cid:durableId="1245988340">
    <w:abstractNumId w:val="4"/>
  </w:num>
  <w:num w:numId="7" w16cid:durableId="523516216">
    <w:abstractNumId w:val="3"/>
  </w:num>
  <w:num w:numId="8" w16cid:durableId="1848056315">
    <w:abstractNumId w:val="7"/>
  </w:num>
  <w:num w:numId="9" w16cid:durableId="1448888634">
    <w:abstractNumId w:val="0"/>
  </w:num>
  <w:num w:numId="10" w16cid:durableId="1507357118">
    <w:abstractNumId w:val="12"/>
  </w:num>
  <w:num w:numId="11" w16cid:durableId="78066366">
    <w:abstractNumId w:val="14"/>
  </w:num>
  <w:num w:numId="12" w16cid:durableId="982079978">
    <w:abstractNumId w:val="5"/>
  </w:num>
  <w:num w:numId="13" w16cid:durableId="1178815767">
    <w:abstractNumId w:val="1"/>
  </w:num>
  <w:num w:numId="14" w16cid:durableId="17244808">
    <w:abstractNumId w:val="10"/>
  </w:num>
  <w:num w:numId="15" w16cid:durableId="1657564173">
    <w:abstractNumId w:val="8"/>
  </w:num>
  <w:num w:numId="16" w16cid:durableId="737441755">
    <w:abstractNumId w:val="13"/>
  </w:num>
  <w:num w:numId="17" w16cid:durableId="1638487207">
    <w:abstractNumId w:val="9"/>
  </w:num>
  <w:num w:numId="18" w16cid:durableId="19976073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01FF5"/>
    <w:rsid w:val="000502BF"/>
    <w:rsid w:val="0005137F"/>
    <w:rsid w:val="00071F59"/>
    <w:rsid w:val="000A554A"/>
    <w:rsid w:val="000D21AB"/>
    <w:rsid w:val="00127F8E"/>
    <w:rsid w:val="00170AE5"/>
    <w:rsid w:val="001914D6"/>
    <w:rsid w:val="00192B35"/>
    <w:rsid w:val="001D2B8A"/>
    <w:rsid w:val="00291B7E"/>
    <w:rsid w:val="002B2667"/>
    <w:rsid w:val="002F3510"/>
    <w:rsid w:val="003424A2"/>
    <w:rsid w:val="00351D0F"/>
    <w:rsid w:val="003961F9"/>
    <w:rsid w:val="003A50D6"/>
    <w:rsid w:val="003C6823"/>
    <w:rsid w:val="0041456A"/>
    <w:rsid w:val="00457E2D"/>
    <w:rsid w:val="00471203"/>
    <w:rsid w:val="004A4258"/>
    <w:rsid w:val="004E5846"/>
    <w:rsid w:val="005667F7"/>
    <w:rsid w:val="005C6AF5"/>
    <w:rsid w:val="005D63B7"/>
    <w:rsid w:val="00607824"/>
    <w:rsid w:val="0062535E"/>
    <w:rsid w:val="00651C29"/>
    <w:rsid w:val="006564FC"/>
    <w:rsid w:val="006800CF"/>
    <w:rsid w:val="006E1838"/>
    <w:rsid w:val="00703903"/>
    <w:rsid w:val="00705017"/>
    <w:rsid w:val="007114DA"/>
    <w:rsid w:val="0079103B"/>
    <w:rsid w:val="007A551E"/>
    <w:rsid w:val="007A655D"/>
    <w:rsid w:val="007D15A4"/>
    <w:rsid w:val="007F05AD"/>
    <w:rsid w:val="007F75E0"/>
    <w:rsid w:val="00807195"/>
    <w:rsid w:val="00840DE3"/>
    <w:rsid w:val="00844273"/>
    <w:rsid w:val="00890260"/>
    <w:rsid w:val="009314F8"/>
    <w:rsid w:val="00952347"/>
    <w:rsid w:val="009534E6"/>
    <w:rsid w:val="00955C51"/>
    <w:rsid w:val="00957CE1"/>
    <w:rsid w:val="00964711"/>
    <w:rsid w:val="00983626"/>
    <w:rsid w:val="009840A5"/>
    <w:rsid w:val="00984419"/>
    <w:rsid w:val="009E0153"/>
    <w:rsid w:val="009F4399"/>
    <w:rsid w:val="00A13983"/>
    <w:rsid w:val="00A20167"/>
    <w:rsid w:val="00A40E67"/>
    <w:rsid w:val="00A57A73"/>
    <w:rsid w:val="00A66311"/>
    <w:rsid w:val="00A86136"/>
    <w:rsid w:val="00A9689B"/>
    <w:rsid w:val="00AA7404"/>
    <w:rsid w:val="00AB7867"/>
    <w:rsid w:val="00B015CF"/>
    <w:rsid w:val="00B1716B"/>
    <w:rsid w:val="00B4594C"/>
    <w:rsid w:val="00B70918"/>
    <w:rsid w:val="00B72E5A"/>
    <w:rsid w:val="00B75920"/>
    <w:rsid w:val="00B83EA7"/>
    <w:rsid w:val="00BA384E"/>
    <w:rsid w:val="00C00B47"/>
    <w:rsid w:val="00CB3A96"/>
    <w:rsid w:val="00CE5B14"/>
    <w:rsid w:val="00CE7D4D"/>
    <w:rsid w:val="00CF4080"/>
    <w:rsid w:val="00CF4122"/>
    <w:rsid w:val="00D21EA9"/>
    <w:rsid w:val="00D57350"/>
    <w:rsid w:val="00D85C7C"/>
    <w:rsid w:val="00DA2391"/>
    <w:rsid w:val="00DD75B5"/>
    <w:rsid w:val="00E04342"/>
    <w:rsid w:val="00E1613B"/>
    <w:rsid w:val="00E24041"/>
    <w:rsid w:val="00E31DCF"/>
    <w:rsid w:val="00E87600"/>
    <w:rsid w:val="00E97628"/>
    <w:rsid w:val="00EB5230"/>
    <w:rsid w:val="00EC42DD"/>
    <w:rsid w:val="00EC56A6"/>
    <w:rsid w:val="00EF43D0"/>
    <w:rsid w:val="00F15EBF"/>
    <w:rsid w:val="00F25051"/>
    <w:rsid w:val="00F269B9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001F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health.gov.au/initiatives-and-programs/covid-19-vaccines/transla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alth.gov.a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0</TotalTime>
  <Pages>2</Pages>
  <Words>539</Words>
  <Characters>3078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How to speak to children about COVID-19 vaccines - 17122021 - Turkish</vt:lpstr>
      <vt:lpstr>How to speak to children about COVID-19 vaccines - 17122021 - Turkish</vt:lpstr>
    </vt:vector>
  </TitlesOfParts>
  <Manager/>
  <Company/>
  <LinksUpToDate>false</LinksUpToDate>
  <CharactersWithSpaces>3610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Turkish</dc:title>
  <dc:subject>COVID-19 Vaccine</dc:subject>
  <dc:creator>Australian Government</dc:creator>
  <cp:keywords>COVID-19 Vaccine, Disability, Residential Care</cp:keywords>
  <dc:description/>
  <cp:lastModifiedBy>Alona Salera</cp:lastModifiedBy>
  <cp:revision>6</cp:revision>
  <cp:lastPrinted>2022-08-27T06:50:00Z</cp:lastPrinted>
  <dcterms:created xsi:type="dcterms:W3CDTF">2022-08-27T06:50:00Z</dcterms:created>
  <dcterms:modified xsi:type="dcterms:W3CDTF">2022-08-27T06:51:00Z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