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4CADB009" w:rsidR="007E0D14" w:rsidRPr="008D5A69" w:rsidRDefault="007759EC">
      <w:pPr>
        <w:pStyle w:val="Heading1"/>
        <w:spacing w:before="1200"/>
        <w:rPr>
          <w:lang w:val="hr-HR"/>
        </w:rPr>
      </w:pPr>
      <w:r w:rsidRPr="008D5A69">
        <w:rPr>
          <w:lang w:val="hr-HR"/>
        </w:rPr>
        <w:t xml:space="preserve">Kako razgovarati s djecom o vakcinama protiv </w:t>
      </w:r>
      <w:r w:rsidR="00A27B50" w:rsidRPr="008D5A69">
        <w:rPr>
          <w:lang w:val="hr-HR"/>
        </w:rPr>
        <w:br/>
      </w:r>
      <w:r w:rsidRPr="008D5A69">
        <w:rPr>
          <w:lang w:val="hr-HR"/>
        </w:rPr>
        <w:t>COVID-19</w:t>
      </w:r>
    </w:p>
    <w:p w14:paraId="19D10E81" w14:textId="7A2CF038" w:rsidR="007E0D14" w:rsidRPr="008D5A69" w:rsidRDefault="007759EC">
      <w:pPr>
        <w:pStyle w:val="P68B1DB1-Normal1"/>
        <w:rPr>
          <w:lang w:val="hr-HR"/>
        </w:rPr>
      </w:pPr>
      <w:bookmarkStart w:id="0" w:name="_Hlk81820337"/>
      <w:r w:rsidRPr="008D5A69">
        <w:rPr>
          <w:lang w:val="hr-HR"/>
        </w:rPr>
        <w:t xml:space="preserve">Zadnji put ažurirano: </w:t>
      </w:r>
      <w:r w:rsidR="001B69BD" w:rsidRPr="008D5A69">
        <w:rPr>
          <w:lang w:val="hr-HR"/>
        </w:rPr>
        <w:t>8</w:t>
      </w:r>
      <w:r w:rsidRPr="008D5A69">
        <w:rPr>
          <w:lang w:val="hr-HR"/>
        </w:rPr>
        <w:t xml:space="preserve">. </w:t>
      </w:r>
      <w:r w:rsidR="001B69BD" w:rsidRPr="008D5A69">
        <w:rPr>
          <w:lang w:val="hr-HR"/>
        </w:rPr>
        <w:t>augusta</w:t>
      </w:r>
      <w:r w:rsidRPr="008D5A69">
        <w:rPr>
          <w:lang w:val="hr-HR"/>
        </w:rPr>
        <w:t xml:space="preserve"> 202</w:t>
      </w:r>
      <w:r w:rsidR="001B69BD" w:rsidRPr="008D5A69">
        <w:rPr>
          <w:lang w:val="hr-HR"/>
        </w:rPr>
        <w:t>2.</w:t>
      </w:r>
    </w:p>
    <w:p w14:paraId="19A61910" w14:textId="6C394095" w:rsidR="00F944F3" w:rsidRPr="008D5A69" w:rsidRDefault="000E187D">
      <w:pPr>
        <w:rPr>
          <w:lang w:val="hr-HR"/>
        </w:rPr>
      </w:pPr>
      <w:bookmarkStart w:id="1" w:name="_Hlk81820369"/>
      <w:bookmarkStart w:id="2" w:name="_Hlk81820348"/>
      <w:bookmarkEnd w:id="0"/>
      <w:r w:rsidRPr="008D5A69">
        <w:rPr>
          <w:lang w:val="hr-HR"/>
        </w:rPr>
        <w:t xml:space="preserve">Vakcinacija se preporučuje i za neku djecu uzrasta od 6 mjeseci do 4 godine koja su teško oslabljenog imuniteta ili imaju invaliditet, kao i onu koja imaju složena i/ili višestruka zdravstvena stanja koja povećavaju rizik od teške bolesti COVID-19. </w:t>
      </w:r>
      <w:r w:rsidR="00805CF1" w:rsidRPr="008D5A69">
        <w:rPr>
          <w:lang w:val="hr-HR"/>
        </w:rPr>
        <w:t>Prirodno</w:t>
      </w:r>
      <w:r w:rsidR="007759EC" w:rsidRPr="008D5A69">
        <w:rPr>
          <w:lang w:val="hr-HR"/>
        </w:rPr>
        <w:t xml:space="preserve"> je da je dijete radoznalo i da ima puno pitanja o vakcinaciji protiv COVID-19. </w:t>
      </w:r>
      <w:r w:rsidR="00F944F3" w:rsidRPr="008D5A69">
        <w:rPr>
          <w:lang w:val="hr-HR"/>
        </w:rPr>
        <w:t xml:space="preserve">Evo nekoliko savjeta za razgovor s djecom prije i nakon što prime vakcinu </w:t>
      </w:r>
    </w:p>
    <w:p w14:paraId="05400788" w14:textId="0B7F12E6" w:rsidR="00EC25D2" w:rsidRPr="008D5A69" w:rsidRDefault="00EC25D2">
      <w:pPr>
        <w:rPr>
          <w:lang w:val="hr-HR"/>
        </w:rPr>
      </w:pPr>
      <w:r w:rsidRPr="008D5A69">
        <w:rPr>
          <w:lang w:val="hr-HR"/>
        </w:rPr>
        <w:t>Važno je da budete u toku s</w:t>
      </w:r>
      <w:r w:rsidR="001E1ED2" w:rsidRPr="008D5A69">
        <w:rPr>
          <w:lang w:val="hr-HR"/>
        </w:rPr>
        <w:t xml:space="preserve"> najnovijim medicinskim</w:t>
      </w:r>
      <w:r w:rsidRPr="008D5A69">
        <w:rPr>
          <w:lang w:val="hr-HR"/>
        </w:rPr>
        <w:t xml:space="preserve"> savjetima koji su dostupni na </w:t>
      </w:r>
      <w:hyperlink r:id="rId10" w:history="1">
        <w:r w:rsidRPr="008D5A69">
          <w:rPr>
            <w:rStyle w:val="Hyperlink"/>
            <w:lang w:val="hr-HR"/>
          </w:rPr>
          <w:t>web stranici Ministarstva</w:t>
        </w:r>
        <w:r w:rsidR="001E1ED2" w:rsidRPr="008D5A69">
          <w:rPr>
            <w:rStyle w:val="Hyperlink"/>
            <w:lang w:val="hr-HR"/>
          </w:rPr>
          <w:t xml:space="preserve"> za</w:t>
        </w:r>
        <w:r w:rsidRPr="008D5A69">
          <w:rPr>
            <w:rStyle w:val="Hyperlink"/>
            <w:lang w:val="hr-HR"/>
          </w:rPr>
          <w:t xml:space="preserve"> zdravstv</w:t>
        </w:r>
        <w:r w:rsidR="001E1ED2" w:rsidRPr="008D5A69">
          <w:rPr>
            <w:rStyle w:val="Hyperlink"/>
            <w:lang w:val="hr-HR"/>
          </w:rPr>
          <w:t>o</w:t>
        </w:r>
        <w:r w:rsidRPr="008D5A69">
          <w:rPr>
            <w:rStyle w:val="Hyperlink"/>
            <w:lang w:val="hr-HR"/>
          </w:rPr>
          <w:t xml:space="preserve"> i brig</w:t>
        </w:r>
        <w:r w:rsidR="001E1ED2" w:rsidRPr="008D5A69">
          <w:rPr>
            <w:rStyle w:val="Hyperlink"/>
            <w:lang w:val="hr-HR"/>
          </w:rPr>
          <w:t>u</w:t>
        </w:r>
        <w:r w:rsidRPr="008D5A69">
          <w:rPr>
            <w:rStyle w:val="Hyperlink"/>
            <w:lang w:val="hr-HR"/>
          </w:rPr>
          <w:t xml:space="preserve"> o starim osobama (</w:t>
        </w:r>
        <w:bookmarkStart w:id="3" w:name="_Hlk112502277"/>
        <w:r w:rsidRPr="008D5A69">
          <w:rPr>
            <w:rStyle w:val="Hyperlink"/>
            <w:lang w:val="hr-HR"/>
          </w:rPr>
          <w:t>Department of Health and Aged Care website</w:t>
        </w:r>
        <w:bookmarkEnd w:id="3"/>
        <w:r w:rsidR="00A47E8C" w:rsidRPr="008D5A69">
          <w:rPr>
            <w:rStyle w:val="Hyperlink"/>
            <w:lang w:val="hr-HR"/>
          </w:rPr>
          <w:t>)</w:t>
        </w:r>
      </w:hyperlink>
      <w:r w:rsidR="00A47E8C" w:rsidRPr="008D5A69">
        <w:rPr>
          <w:lang w:val="hr-HR"/>
        </w:rPr>
        <w:t>.</w:t>
      </w:r>
    </w:p>
    <w:p w14:paraId="7AD26755" w14:textId="6C40F11A" w:rsidR="00EC25D2" w:rsidRPr="008D5A69" w:rsidRDefault="001E1ED2">
      <w:pPr>
        <w:rPr>
          <w:lang w:val="hr-HR"/>
        </w:rPr>
      </w:pPr>
      <w:r w:rsidRPr="008D5A69">
        <w:rPr>
          <w:lang w:val="hr-HR"/>
        </w:rPr>
        <w:t>O</w:t>
      </w:r>
      <w:r w:rsidR="00A47E8C" w:rsidRPr="008D5A69">
        <w:rPr>
          <w:lang w:val="hr-HR"/>
        </w:rPr>
        <w:t xml:space="preserve"> svim nedoumicama ili pitanjima koja imate o vakcinaciji protiv COVID-19 </w:t>
      </w:r>
      <w:r w:rsidRPr="008D5A69">
        <w:rPr>
          <w:lang w:val="hr-HR"/>
        </w:rPr>
        <w:t xml:space="preserve">možete također razgovarati </w:t>
      </w:r>
      <w:r w:rsidR="00A47E8C" w:rsidRPr="008D5A69">
        <w:rPr>
          <w:lang w:val="hr-HR"/>
        </w:rPr>
        <w:t>s ljekarom prije nego što dijete primi vakcinu.</w:t>
      </w:r>
    </w:p>
    <w:p w14:paraId="641A1AEC" w14:textId="6D8D17E8" w:rsidR="00EC25D2" w:rsidRPr="008D5A69" w:rsidRDefault="00A47E8C">
      <w:pPr>
        <w:rPr>
          <w:lang w:val="hr-HR"/>
        </w:rPr>
      </w:pPr>
      <w:r w:rsidRPr="008D5A69">
        <w:rPr>
          <w:lang w:val="hr-HR"/>
        </w:rPr>
        <w:t>Važno je saslušati njihove reakcije i pri</w:t>
      </w:r>
      <w:r w:rsidR="001E1ED2" w:rsidRPr="008D5A69">
        <w:rPr>
          <w:lang w:val="hr-HR"/>
        </w:rPr>
        <w:t>hva</w:t>
      </w:r>
      <w:r w:rsidRPr="008D5A69">
        <w:rPr>
          <w:lang w:val="hr-HR"/>
        </w:rPr>
        <w:t>ti</w:t>
      </w:r>
      <w:r w:rsidR="001E1ED2" w:rsidRPr="008D5A69">
        <w:rPr>
          <w:lang w:val="hr-HR"/>
        </w:rPr>
        <w:t>ti</w:t>
      </w:r>
      <w:r w:rsidRPr="008D5A69">
        <w:rPr>
          <w:lang w:val="hr-HR"/>
        </w:rPr>
        <w:t xml:space="preserve"> sve strahove u vezi s vakcinacijom.</w:t>
      </w:r>
    </w:p>
    <w:p w14:paraId="30521277" w14:textId="41EC56B5" w:rsidR="007E0D14" w:rsidRPr="008D5A69" w:rsidRDefault="00A47E8C">
      <w:pPr>
        <w:pStyle w:val="ListParagraph"/>
        <w:numPr>
          <w:ilvl w:val="0"/>
          <w:numId w:val="17"/>
        </w:numPr>
        <w:rPr>
          <w:lang w:val="hr-HR"/>
        </w:rPr>
      </w:pPr>
      <w:bookmarkStart w:id="4" w:name="_Hlk81820376"/>
      <w:bookmarkEnd w:id="1"/>
      <w:r w:rsidRPr="008D5A69">
        <w:rPr>
          <w:lang w:val="hr-HR"/>
        </w:rPr>
        <w:t>Reci</w:t>
      </w:r>
      <w:r w:rsidR="007759EC" w:rsidRPr="008D5A69">
        <w:rPr>
          <w:lang w:val="hr-HR"/>
        </w:rPr>
        <w:t xml:space="preserve"> mi šta </w:t>
      </w:r>
      <w:r w:rsidR="001E1ED2" w:rsidRPr="008D5A69">
        <w:rPr>
          <w:lang w:val="hr-HR"/>
        </w:rPr>
        <w:t xml:space="preserve">za sad </w:t>
      </w:r>
      <w:r w:rsidR="007759EC" w:rsidRPr="008D5A69">
        <w:rPr>
          <w:lang w:val="hr-HR"/>
        </w:rPr>
        <w:t>znaš o vakcini protiv COVID-19</w:t>
      </w:r>
      <w:r w:rsidR="00E60DBD" w:rsidRPr="008D5A69">
        <w:rPr>
          <w:lang w:val="hr-HR"/>
        </w:rPr>
        <w:t>.</w:t>
      </w:r>
      <w:r w:rsidR="007759EC" w:rsidRPr="008D5A69">
        <w:rPr>
          <w:lang w:val="hr-HR"/>
        </w:rPr>
        <w:t xml:space="preserve"> </w:t>
      </w:r>
    </w:p>
    <w:p w14:paraId="579B3087" w14:textId="13EE43BE" w:rsidR="007E0D14" w:rsidRPr="008D5A69" w:rsidRDefault="007759EC">
      <w:pPr>
        <w:pStyle w:val="ListParagraph"/>
        <w:numPr>
          <w:ilvl w:val="0"/>
          <w:numId w:val="17"/>
        </w:numPr>
        <w:rPr>
          <w:lang w:val="hr-HR"/>
        </w:rPr>
      </w:pPr>
      <w:r w:rsidRPr="008D5A69">
        <w:rPr>
          <w:lang w:val="hr-HR"/>
        </w:rPr>
        <w:t xml:space="preserve">Jesi li ikada ranije primio/la vakcinu? </w:t>
      </w:r>
    </w:p>
    <w:p w14:paraId="705D9D46" w14:textId="2A29064B" w:rsidR="000079B8" w:rsidRPr="008D5A69" w:rsidRDefault="000079B8" w:rsidP="00924BF2">
      <w:pPr>
        <w:rPr>
          <w:lang w:val="hr-HR"/>
        </w:rPr>
      </w:pPr>
      <w:r w:rsidRPr="008D5A69">
        <w:rPr>
          <w:lang w:val="hr-HR"/>
        </w:rPr>
        <w:t>Velike su šanse da je dijete već primilo vakcinu i da možda nije bilo tako loše.</w:t>
      </w:r>
    </w:p>
    <w:p w14:paraId="01A71C34" w14:textId="503FAC1C" w:rsidR="007E0D14" w:rsidRPr="008D5A69" w:rsidRDefault="000079B8">
      <w:pPr>
        <w:rPr>
          <w:lang w:val="hr-HR"/>
        </w:rPr>
      </w:pPr>
      <w:r w:rsidRPr="008D5A69">
        <w:rPr>
          <w:lang w:val="hr-HR"/>
        </w:rPr>
        <w:t>Objasnite</w:t>
      </w:r>
      <w:r w:rsidR="007759EC" w:rsidRPr="008D5A69">
        <w:rPr>
          <w:lang w:val="hr-HR"/>
        </w:rPr>
        <w:t xml:space="preserve"> iskreno i na način primjeren uzrastu ono što znate o vakcini protiv </w:t>
      </w:r>
      <w:r w:rsidR="00924BF2" w:rsidRPr="008D5A69">
        <w:rPr>
          <w:lang w:val="hr-HR"/>
        </w:rPr>
        <w:br/>
      </w:r>
      <w:r w:rsidR="007759EC" w:rsidRPr="008D5A69">
        <w:rPr>
          <w:lang w:val="hr-HR"/>
        </w:rPr>
        <w:t xml:space="preserve">COVID-19. </w:t>
      </w:r>
    </w:p>
    <w:p w14:paraId="35BA8790" w14:textId="39E0F6A9" w:rsidR="000079B8" w:rsidRPr="008D5A69" w:rsidRDefault="000079B8">
      <w:pPr>
        <w:rPr>
          <w:lang w:val="hr-HR"/>
        </w:rPr>
      </w:pPr>
      <w:r w:rsidRPr="008D5A69">
        <w:rPr>
          <w:lang w:val="hr-HR"/>
        </w:rPr>
        <w:t xml:space="preserve">Zapamtite da djeca primaju emocionalne znakove od odraslih, tako da pretjerano </w:t>
      </w:r>
      <w:r w:rsidR="00344BF3" w:rsidRPr="008D5A69">
        <w:rPr>
          <w:lang w:val="hr-HR"/>
        </w:rPr>
        <w:t>po</w:t>
      </w:r>
      <w:r w:rsidRPr="008D5A69">
        <w:rPr>
          <w:lang w:val="hr-HR"/>
        </w:rPr>
        <w:t>kaziv</w:t>
      </w:r>
      <w:r w:rsidR="00344BF3" w:rsidRPr="008D5A69">
        <w:rPr>
          <w:lang w:val="hr-HR"/>
        </w:rPr>
        <w:t>a</w:t>
      </w:r>
      <w:r w:rsidRPr="008D5A69">
        <w:rPr>
          <w:lang w:val="hr-HR"/>
        </w:rPr>
        <w:t xml:space="preserve">nje straha možda neće biti konstruktivno i može </w:t>
      </w:r>
      <w:r w:rsidR="00344BF3" w:rsidRPr="008D5A69">
        <w:rPr>
          <w:lang w:val="hr-HR"/>
        </w:rPr>
        <w:t xml:space="preserve">izazvati </w:t>
      </w:r>
      <w:r w:rsidRPr="008D5A69">
        <w:rPr>
          <w:lang w:val="hr-HR"/>
        </w:rPr>
        <w:t>da se dijete osjeća nelagodno.</w:t>
      </w:r>
    </w:p>
    <w:p w14:paraId="74EE4B84" w14:textId="24958055" w:rsidR="007E0D14" w:rsidRPr="008D5A69" w:rsidRDefault="007759EC">
      <w:pPr>
        <w:rPr>
          <w:lang w:val="hr-HR"/>
        </w:rPr>
      </w:pPr>
      <w:r w:rsidRPr="008D5A69">
        <w:rPr>
          <w:lang w:val="hr-HR"/>
        </w:rPr>
        <w:t xml:space="preserve">Objasnite </w:t>
      </w:r>
      <w:r w:rsidR="00344BF3" w:rsidRPr="008D5A69">
        <w:rPr>
          <w:lang w:val="hr-HR"/>
        </w:rPr>
        <w:t xml:space="preserve">djetetu </w:t>
      </w:r>
      <w:r w:rsidRPr="008D5A69">
        <w:rPr>
          <w:lang w:val="hr-HR"/>
        </w:rPr>
        <w:t xml:space="preserve">da će </w:t>
      </w:r>
      <w:r w:rsidR="00344BF3" w:rsidRPr="008D5A69">
        <w:rPr>
          <w:lang w:val="hr-HR"/>
        </w:rPr>
        <w:t xml:space="preserve">mu </w:t>
      </w:r>
      <w:r w:rsidRPr="008D5A69">
        <w:rPr>
          <w:lang w:val="hr-HR"/>
        </w:rPr>
        <w:t xml:space="preserve">doktor ili </w:t>
      </w:r>
      <w:r w:rsidR="004B349C" w:rsidRPr="008D5A69">
        <w:rPr>
          <w:lang w:val="hr-HR"/>
        </w:rPr>
        <w:t>medicinski</w:t>
      </w:r>
      <w:r w:rsidRPr="008D5A69">
        <w:rPr>
          <w:lang w:val="hr-HR"/>
        </w:rPr>
        <w:t xml:space="preserve"> radnik postaviti neka pitanja, da će dijete dobiti </w:t>
      </w:r>
      <w:r w:rsidR="004B349C" w:rsidRPr="008D5A69">
        <w:rPr>
          <w:lang w:val="hr-HR"/>
        </w:rPr>
        <w:t>i</w:t>
      </w:r>
      <w:r w:rsidRPr="008D5A69">
        <w:rPr>
          <w:lang w:val="hr-HR"/>
        </w:rPr>
        <w:t>njekciju u ruku</w:t>
      </w:r>
      <w:r w:rsidR="004B349C" w:rsidRPr="008D5A69">
        <w:rPr>
          <w:lang w:val="hr-HR"/>
        </w:rPr>
        <w:t xml:space="preserve"> (ili nogu ako je u dobi od 6 mjeseci</w:t>
      </w:r>
      <w:r w:rsidR="00344BF3" w:rsidRPr="008D5A69">
        <w:rPr>
          <w:lang w:val="hr-HR"/>
        </w:rPr>
        <w:t xml:space="preserve"> </w:t>
      </w:r>
      <w:r w:rsidR="004B349C" w:rsidRPr="008D5A69">
        <w:rPr>
          <w:lang w:val="hr-HR"/>
        </w:rPr>
        <w:t>do 5 godina), da će osjetiti maji ubod</w:t>
      </w:r>
      <w:r w:rsidRPr="008D5A69">
        <w:rPr>
          <w:lang w:val="hr-HR"/>
        </w:rPr>
        <w:t xml:space="preserve"> </w:t>
      </w:r>
      <w:r w:rsidR="004B349C" w:rsidRPr="008D5A69">
        <w:rPr>
          <w:lang w:val="hr-HR"/>
        </w:rPr>
        <w:t xml:space="preserve">gdje je ušla igla </w:t>
      </w:r>
      <w:r w:rsidRPr="008D5A69">
        <w:rPr>
          <w:lang w:val="hr-HR"/>
        </w:rPr>
        <w:t>i da će ga ruka nakon toga možda malo boljeti. Uvjerite dijete da je normalno da ga ruka malo bol</w:t>
      </w:r>
      <w:r w:rsidR="004B349C" w:rsidRPr="008D5A69">
        <w:rPr>
          <w:lang w:val="hr-HR"/>
        </w:rPr>
        <w:t xml:space="preserve"> gdje je ušla igla </w:t>
      </w:r>
      <w:r w:rsidR="00344BF3" w:rsidRPr="008D5A69">
        <w:rPr>
          <w:lang w:val="hr-HR"/>
        </w:rPr>
        <w:t>i</w:t>
      </w:r>
      <w:r w:rsidR="004B349C" w:rsidRPr="008D5A69">
        <w:rPr>
          <w:lang w:val="hr-HR"/>
        </w:rPr>
        <w:t xml:space="preserve"> da to znači da lijek djeluje</w:t>
      </w:r>
      <w:r w:rsidRPr="008D5A69">
        <w:rPr>
          <w:lang w:val="hr-HR"/>
        </w:rPr>
        <w:t xml:space="preserve">. </w:t>
      </w:r>
    </w:p>
    <w:p w14:paraId="74D3EBDA" w14:textId="36C768D6" w:rsidR="007E0D14" w:rsidRPr="008D5A69" w:rsidRDefault="007759EC">
      <w:pPr>
        <w:rPr>
          <w:lang w:val="hr-HR"/>
        </w:rPr>
      </w:pPr>
      <w:r w:rsidRPr="008D5A69">
        <w:rPr>
          <w:lang w:val="hr-HR"/>
        </w:rPr>
        <w:t xml:space="preserve">Ako dijete izgleda zabrinuto zbog vakcinacije, </w:t>
      </w:r>
      <w:r w:rsidR="004B349C" w:rsidRPr="008D5A69">
        <w:rPr>
          <w:lang w:val="hr-HR"/>
        </w:rPr>
        <w:t xml:space="preserve">pokušajte saznati kako se </w:t>
      </w:r>
      <w:r w:rsidRPr="008D5A69">
        <w:rPr>
          <w:lang w:val="hr-HR"/>
        </w:rPr>
        <w:t>osjeća</w:t>
      </w:r>
      <w:r w:rsidR="004B349C" w:rsidRPr="008D5A69">
        <w:rPr>
          <w:lang w:val="hr-HR"/>
        </w:rPr>
        <w:t xml:space="preserve"> ili</w:t>
      </w:r>
      <w:r w:rsidRPr="008D5A69">
        <w:rPr>
          <w:lang w:val="hr-HR"/>
        </w:rPr>
        <w:t xml:space="preserve"> možete zatražiti dodatni savjet od ljekara</w:t>
      </w:r>
      <w:r w:rsidR="00E87763" w:rsidRPr="008D5A69">
        <w:rPr>
          <w:lang w:val="hr-HR"/>
        </w:rPr>
        <w:t xml:space="preserve"> ako je potrebno</w:t>
      </w:r>
      <w:r w:rsidRPr="008D5A69">
        <w:rPr>
          <w:lang w:val="hr-HR"/>
        </w:rPr>
        <w:t>.</w:t>
      </w:r>
    </w:p>
    <w:bookmarkEnd w:id="2"/>
    <w:bookmarkEnd w:id="4"/>
    <w:p w14:paraId="010BF679" w14:textId="132B840B" w:rsidR="007E0D14" w:rsidRPr="008D5A69" w:rsidRDefault="007759EC">
      <w:pPr>
        <w:pStyle w:val="Heading2"/>
        <w:rPr>
          <w:lang w:val="hr-HR"/>
        </w:rPr>
      </w:pPr>
      <w:r w:rsidRPr="008D5A69">
        <w:rPr>
          <w:lang w:val="hr-HR"/>
        </w:rPr>
        <w:lastRenderedPageBreak/>
        <w:t>Odgovori</w:t>
      </w:r>
      <w:r w:rsidR="00E87763" w:rsidRPr="008D5A69">
        <w:rPr>
          <w:lang w:val="hr-HR"/>
        </w:rPr>
        <w:t>te djetetu</w:t>
      </w:r>
      <w:r w:rsidRPr="008D5A69">
        <w:rPr>
          <w:lang w:val="hr-HR"/>
        </w:rPr>
        <w:t xml:space="preserve"> na </w:t>
      </w:r>
      <w:r w:rsidR="00344BF3" w:rsidRPr="008D5A69">
        <w:rPr>
          <w:lang w:val="hr-HR"/>
        </w:rPr>
        <w:t xml:space="preserve">njegova </w:t>
      </w:r>
      <w:r w:rsidRPr="008D5A69">
        <w:rPr>
          <w:lang w:val="hr-HR"/>
        </w:rPr>
        <w:t xml:space="preserve">pitanja </w:t>
      </w:r>
    </w:p>
    <w:p w14:paraId="42FB1F34" w14:textId="2F09A122" w:rsidR="007E0D14" w:rsidRPr="008D5A69" w:rsidRDefault="007759EC">
      <w:pPr>
        <w:rPr>
          <w:lang w:val="hr-HR"/>
        </w:rPr>
      </w:pPr>
      <w:r w:rsidRPr="008D5A69">
        <w:rPr>
          <w:lang w:val="hr-HR"/>
        </w:rPr>
        <w:t>Pripremite odgovore prilagođene dje</w:t>
      </w:r>
      <w:r w:rsidR="007C3B7A" w:rsidRPr="008D5A69">
        <w:rPr>
          <w:lang w:val="hr-HR"/>
        </w:rPr>
        <w:t>tetu</w:t>
      </w:r>
      <w:r w:rsidRPr="008D5A69">
        <w:rPr>
          <w:lang w:val="hr-HR"/>
        </w:rPr>
        <w:t xml:space="preserve"> za sva pitanja koja bi dijete moglo imati. Evo nekoliko ključnih pitanja i odgovora koji bi mogli pomoći u ovom razgovoru:</w:t>
      </w:r>
    </w:p>
    <w:p w14:paraId="230E4BD7" w14:textId="5E53F61F" w:rsidR="007E0D14" w:rsidRPr="008D5A69" w:rsidRDefault="007759EC">
      <w:pPr>
        <w:rPr>
          <w:lang w:val="hr-HR"/>
        </w:rPr>
      </w:pPr>
      <w:r w:rsidRPr="008D5A69">
        <w:rPr>
          <w:lang w:val="hr-HR"/>
        </w:rPr>
        <w:t xml:space="preserve">Koristite stvarne primjere, kao što je </w:t>
      </w:r>
      <w:r w:rsidR="00B51A26" w:rsidRPr="008D5A69">
        <w:rPr>
          <w:lang w:val="hr-HR"/>
        </w:rPr>
        <w:t xml:space="preserve">da će time </w:t>
      </w:r>
      <w:r w:rsidRPr="008D5A69">
        <w:rPr>
          <w:lang w:val="hr-HR"/>
        </w:rPr>
        <w:t>zaštit</w:t>
      </w:r>
      <w:r w:rsidR="00B51A26" w:rsidRPr="008D5A69">
        <w:rPr>
          <w:lang w:val="hr-HR"/>
        </w:rPr>
        <w:t>i</w:t>
      </w:r>
      <w:r w:rsidRPr="008D5A69">
        <w:rPr>
          <w:lang w:val="hr-HR"/>
        </w:rPr>
        <w:t xml:space="preserve"> bak</w:t>
      </w:r>
      <w:r w:rsidR="00B51A26" w:rsidRPr="008D5A69">
        <w:rPr>
          <w:lang w:val="hr-HR"/>
        </w:rPr>
        <w:t>u</w:t>
      </w:r>
      <w:r w:rsidRPr="008D5A69">
        <w:rPr>
          <w:lang w:val="hr-HR"/>
        </w:rPr>
        <w:t xml:space="preserve"> i djeda i da </w:t>
      </w:r>
      <w:r w:rsidR="00B51A26" w:rsidRPr="008D5A69">
        <w:rPr>
          <w:lang w:val="hr-HR"/>
        </w:rPr>
        <w:t>ć</w:t>
      </w:r>
      <w:r w:rsidRPr="008D5A69">
        <w:rPr>
          <w:lang w:val="hr-HR"/>
        </w:rPr>
        <w:t xml:space="preserve">e </w:t>
      </w:r>
      <w:r w:rsidR="007C3B7A" w:rsidRPr="008D5A69">
        <w:rPr>
          <w:lang w:val="hr-HR"/>
        </w:rPr>
        <w:t>stalno mo</w:t>
      </w:r>
      <w:r w:rsidR="00B51A26" w:rsidRPr="008D5A69">
        <w:rPr>
          <w:lang w:val="hr-HR"/>
        </w:rPr>
        <w:t>ći</w:t>
      </w:r>
      <w:r w:rsidR="007C3B7A" w:rsidRPr="008D5A69">
        <w:rPr>
          <w:lang w:val="hr-HR"/>
        </w:rPr>
        <w:t xml:space="preserve"> ići</w:t>
      </w:r>
      <w:r w:rsidRPr="008D5A69">
        <w:rPr>
          <w:lang w:val="hr-HR"/>
        </w:rPr>
        <w:t xml:space="preserve"> u školu i </w:t>
      </w:r>
      <w:r w:rsidR="007C3B7A" w:rsidRPr="008D5A69">
        <w:rPr>
          <w:lang w:val="hr-HR"/>
        </w:rPr>
        <w:t xml:space="preserve">baviti </w:t>
      </w:r>
      <w:r w:rsidR="00B51A26" w:rsidRPr="008D5A69">
        <w:rPr>
          <w:lang w:val="hr-HR"/>
        </w:rPr>
        <w:t xml:space="preserve">se </w:t>
      </w:r>
      <w:r w:rsidRPr="008D5A69">
        <w:rPr>
          <w:lang w:val="hr-HR"/>
        </w:rPr>
        <w:t xml:space="preserve">timskim sportovima, ako mislite da će to pomoći. </w:t>
      </w:r>
    </w:p>
    <w:p w14:paraId="61C8F783" w14:textId="01F66816" w:rsidR="007E0D14" w:rsidRPr="008D5A69" w:rsidRDefault="003F6EF5">
      <w:pPr>
        <w:rPr>
          <w:lang w:val="hr-HR"/>
        </w:rPr>
      </w:pPr>
      <w:r w:rsidRPr="008D5A69">
        <w:rPr>
          <w:lang w:val="hr-HR"/>
        </w:rPr>
        <w:t>U Australiji ih detaljno testira agencija koja osigurava da su svi lijekovi sigurni. Ne bi ih da</w:t>
      </w:r>
      <w:r w:rsidR="00B51A26" w:rsidRPr="008D5A69">
        <w:rPr>
          <w:lang w:val="hr-HR"/>
        </w:rPr>
        <w:t>va</w:t>
      </w:r>
      <w:r w:rsidRPr="008D5A69">
        <w:rPr>
          <w:lang w:val="hr-HR"/>
        </w:rPr>
        <w:t>li ljudima da nisu sigurni.</w:t>
      </w:r>
    </w:p>
    <w:p w14:paraId="348B5311" w14:textId="49EA11DF" w:rsidR="007E0D14" w:rsidRPr="008D5A69" w:rsidRDefault="007759EC">
      <w:pPr>
        <w:rPr>
          <w:rFonts w:eastAsia="Arial"/>
          <w:lang w:val="hr-HR"/>
        </w:rPr>
      </w:pPr>
      <w:r w:rsidRPr="008D5A69">
        <w:rPr>
          <w:lang w:val="hr-HR"/>
        </w:rPr>
        <w:t xml:space="preserve">Ako se dijete boji injekcije, </w:t>
      </w:r>
      <w:r w:rsidR="003F6EF5" w:rsidRPr="008D5A69">
        <w:rPr>
          <w:lang w:val="hr-HR"/>
        </w:rPr>
        <w:t>važna je efikasna priprema</w:t>
      </w:r>
      <w:r w:rsidR="00B51A26" w:rsidRPr="008D5A69">
        <w:rPr>
          <w:lang w:val="hr-HR"/>
        </w:rPr>
        <w:t xml:space="preserve"> kao</w:t>
      </w:r>
      <w:r w:rsidR="003F6EF5" w:rsidRPr="008D5A69">
        <w:rPr>
          <w:lang w:val="hr-HR"/>
        </w:rPr>
        <w:t xml:space="preserve"> i tehnike odvlačenja pažnje</w:t>
      </w:r>
      <w:r w:rsidRPr="008D5A69">
        <w:rPr>
          <w:rFonts w:eastAsia="Arial"/>
          <w:lang w:val="hr-HR"/>
        </w:rPr>
        <w:t>.</w:t>
      </w:r>
    </w:p>
    <w:p w14:paraId="3318EE3F" w14:textId="3135FA9E" w:rsidR="007E0D14" w:rsidRPr="008D5A69" w:rsidRDefault="003F6EF5">
      <w:pPr>
        <w:rPr>
          <w:rFonts w:eastAsia="Arial"/>
          <w:lang w:val="hr-HR"/>
        </w:rPr>
      </w:pPr>
      <w:r w:rsidRPr="008D5A69">
        <w:rPr>
          <w:lang w:val="hr-HR"/>
        </w:rPr>
        <w:t>Djeci od 5 i više godina</w:t>
      </w:r>
      <w:r w:rsidR="007759EC" w:rsidRPr="008D5A69">
        <w:rPr>
          <w:lang w:val="hr-HR"/>
        </w:rPr>
        <w:t xml:space="preserve"> može pomoći ako od</w:t>
      </w:r>
      <w:r w:rsidR="00B51A26" w:rsidRPr="008D5A69">
        <w:rPr>
          <w:lang w:val="hr-HR"/>
        </w:rPr>
        <w:t>u</w:t>
      </w:r>
      <w:r w:rsidR="007759EC" w:rsidRPr="008D5A69">
        <w:rPr>
          <w:lang w:val="hr-HR"/>
        </w:rPr>
        <w:t xml:space="preserve"> manju kliniku ili poznatiju lokaciju, kao što je lokalna apoteka ili ordinacija opće prakse. V</w:t>
      </w:r>
      <w:r w:rsidR="007759EC" w:rsidRPr="008D5A69">
        <w:rPr>
          <w:rFonts w:eastAsia="Arial"/>
          <w:lang w:val="hr-HR"/>
        </w:rPr>
        <w:t xml:space="preserve">elike lokacije za vakcinaciju mogu biti bučne i pune ljudi i povećati </w:t>
      </w:r>
      <w:r w:rsidR="00B51A26" w:rsidRPr="008D5A69">
        <w:rPr>
          <w:rFonts w:eastAsia="Arial"/>
          <w:lang w:val="hr-HR"/>
        </w:rPr>
        <w:t>strah</w:t>
      </w:r>
      <w:r w:rsidR="009565DC" w:rsidRPr="008D5A69">
        <w:rPr>
          <w:rFonts w:eastAsia="Arial"/>
          <w:lang w:val="hr-HR"/>
        </w:rPr>
        <w:t>.</w:t>
      </w:r>
      <w:r w:rsidR="007759EC" w:rsidRPr="008D5A69">
        <w:rPr>
          <w:rFonts w:eastAsia="Arial"/>
          <w:lang w:val="hr-HR"/>
        </w:rPr>
        <w:t xml:space="preserve"> </w:t>
      </w:r>
    </w:p>
    <w:p w14:paraId="24AE730E" w14:textId="0678B143" w:rsidR="009565DC" w:rsidRPr="008D5A69" w:rsidRDefault="009565DC">
      <w:pPr>
        <w:rPr>
          <w:rFonts w:eastAsia="Arial"/>
          <w:lang w:val="hr-HR"/>
        </w:rPr>
      </w:pPr>
      <w:r w:rsidRPr="008D5A69">
        <w:rPr>
          <w:rFonts w:eastAsia="Arial"/>
          <w:lang w:val="hr-HR"/>
        </w:rPr>
        <w:t>Ponesite sa sobom djetetove omiljene igračke ili knjige kako biste stvorili pozitivno iskustvo i odvratili mu pažnju.</w:t>
      </w:r>
    </w:p>
    <w:p w14:paraId="61E5AF5F" w14:textId="7B9A70E2" w:rsidR="007E0D14" w:rsidRPr="008D5A69" w:rsidRDefault="007759EC">
      <w:pPr>
        <w:pStyle w:val="P68B1DB1-Normal2"/>
        <w:rPr>
          <w:lang w:val="hr-HR"/>
        </w:rPr>
      </w:pPr>
      <w:r w:rsidRPr="008D5A69">
        <w:rPr>
          <w:lang w:val="hr-HR"/>
        </w:rPr>
        <w:t xml:space="preserve">Obavijestite </w:t>
      </w:r>
      <w:r w:rsidR="00B51A26" w:rsidRPr="008D5A69">
        <w:rPr>
          <w:lang w:val="hr-HR"/>
        </w:rPr>
        <w:t>dava</w:t>
      </w:r>
      <w:r w:rsidR="009565DC" w:rsidRPr="008D5A69">
        <w:rPr>
          <w:lang w:val="hr-HR"/>
        </w:rPr>
        <w:t>oca vakcinacije</w:t>
      </w:r>
      <w:r w:rsidRPr="008D5A69">
        <w:rPr>
          <w:lang w:val="hr-HR"/>
        </w:rPr>
        <w:t xml:space="preserve"> unaprijed ako se dijete boji injekcije kako bi mogli odvojiti dovoljno vremena i pobrinuti se da proces ne bude pre</w:t>
      </w:r>
      <w:r w:rsidR="00A63A8C" w:rsidRPr="008D5A69">
        <w:rPr>
          <w:lang w:val="hr-HR"/>
        </w:rPr>
        <w:t>brz</w:t>
      </w:r>
      <w:r w:rsidRPr="008D5A69">
        <w:rPr>
          <w:lang w:val="hr-HR"/>
        </w:rPr>
        <w:t xml:space="preserve"> ili prisiljen. </w:t>
      </w:r>
    </w:p>
    <w:p w14:paraId="3AC8F829" w14:textId="219EBD87" w:rsidR="007E0D14" w:rsidRPr="008D5A69" w:rsidRDefault="00C24004">
      <w:pPr>
        <w:rPr>
          <w:lang w:val="hr-HR"/>
        </w:rPr>
      </w:pPr>
      <w:r w:rsidRPr="008D5A69">
        <w:rPr>
          <w:lang w:val="hr-HR"/>
        </w:rPr>
        <w:t>Za više informacija o vakcini po</w:t>
      </w:r>
      <w:r w:rsidR="009565DC" w:rsidRPr="008D5A69">
        <w:rPr>
          <w:lang w:val="hr-HR"/>
        </w:rPr>
        <w:t>sjetite</w:t>
      </w:r>
      <w:r w:rsidR="007759EC" w:rsidRPr="008D5A69">
        <w:rPr>
          <w:lang w:val="hr-HR"/>
        </w:rPr>
        <w:t xml:space="preserve"> </w:t>
      </w:r>
      <w:hyperlink r:id="rId11" w:history="1">
        <w:r w:rsidR="007759EC" w:rsidRPr="008D5A69">
          <w:rPr>
            <w:rStyle w:val="Hyperlink"/>
            <w:lang w:val="hr-HR"/>
          </w:rPr>
          <w:t>web stranicu Ministarstva zdravstva</w:t>
        </w:r>
        <w:r w:rsidR="009565DC" w:rsidRPr="008D5A69">
          <w:rPr>
            <w:rStyle w:val="Hyperlink"/>
            <w:lang w:val="hr-HR"/>
          </w:rPr>
          <w:t xml:space="preserve"> i brige o starim osobama</w:t>
        </w:r>
        <w:r w:rsidR="007759EC" w:rsidRPr="008D5A69">
          <w:rPr>
            <w:rStyle w:val="Hyperlink"/>
            <w:lang w:val="hr-HR"/>
          </w:rPr>
          <w:t xml:space="preserve"> (</w:t>
        </w:r>
        <w:r w:rsidRPr="008D5A69">
          <w:rPr>
            <w:rStyle w:val="Hyperlink"/>
            <w:lang w:val="hr-HR"/>
          </w:rPr>
          <w:t>Department of Health and Aged Care website</w:t>
        </w:r>
        <w:r w:rsidR="007759EC" w:rsidRPr="008D5A69">
          <w:rPr>
            <w:rStyle w:val="Hyperlink"/>
            <w:lang w:val="hr-HR"/>
          </w:rPr>
          <w:t>)</w:t>
        </w:r>
      </w:hyperlink>
      <w:r w:rsidR="007759EC" w:rsidRPr="008D5A69">
        <w:rPr>
          <w:lang w:val="hr-HR"/>
        </w:rPr>
        <w:t xml:space="preserve"> na </w:t>
      </w:r>
      <w:hyperlink r:id="rId12" w:history="1">
        <w:r w:rsidR="00E60DBD" w:rsidRPr="008D5A69">
          <w:t>www.health.gov.au</w:t>
        </w:r>
      </w:hyperlink>
      <w:r w:rsidR="007759EC" w:rsidRPr="008D5A69">
        <w:rPr>
          <w:lang w:val="hr-HR"/>
        </w:rPr>
        <w:t xml:space="preserve">. </w:t>
      </w:r>
    </w:p>
    <w:p w14:paraId="6DD16EF3" w14:textId="119F690F" w:rsidR="008D5A69" w:rsidRPr="008D5A69" w:rsidRDefault="008D5A69" w:rsidP="008D5A69">
      <w:pPr>
        <w:rPr>
          <w:lang w:val="hr-HR"/>
        </w:rPr>
      </w:pPr>
      <w:r w:rsidRPr="008D5A69">
        <w:rPr>
          <w:lang w:val="hr-HR"/>
        </w:rPr>
        <w:t xml:space="preserve">Možete nazvati </w:t>
      </w:r>
      <w:r w:rsidRPr="008D5A69">
        <w:t xml:space="preserve">National Coronavirus </w:t>
      </w:r>
      <w:proofErr w:type="spellStart"/>
      <w:r w:rsidRPr="008D5A69">
        <w:t>i</w:t>
      </w:r>
      <w:proofErr w:type="spellEnd"/>
      <w:r w:rsidRPr="008D5A69">
        <w:t xml:space="preserve"> COVID-19 Vaccine Helpline </w:t>
      </w:r>
      <w:r w:rsidRPr="008D5A69">
        <w:rPr>
          <w:lang w:val="hr-HR"/>
        </w:rPr>
        <w:t xml:space="preserve">liniju za pomoć na </w:t>
      </w:r>
      <w:r w:rsidRPr="008D5A69">
        <w:rPr>
          <w:b/>
          <w:bCs/>
          <w:lang w:val="hr-HR"/>
        </w:rPr>
        <w:t>1800 020 080</w:t>
      </w:r>
      <w:r w:rsidRPr="008D5A69">
        <w:rPr>
          <w:lang w:val="hr-HR"/>
        </w:rPr>
        <w:t>.</w:t>
      </w:r>
      <w:r w:rsidR="00D8454A">
        <w:rPr>
          <w:lang w:val="hr-HR"/>
        </w:rPr>
        <w:t xml:space="preserve"> </w:t>
      </w:r>
      <w:r w:rsidR="00D8454A" w:rsidRPr="00D61994">
        <w:rPr>
          <w:lang w:val="hr-HR"/>
        </w:rPr>
        <w:t>Pritisnite opciju 8 za besplatne usluge prevođenja.</w:t>
      </w:r>
    </w:p>
    <w:p w14:paraId="0D6696A9" w14:textId="3A7BA4B0" w:rsidR="007E0D14" w:rsidRPr="004D163D" w:rsidRDefault="007759EC">
      <w:pPr>
        <w:rPr>
          <w:lang w:val="hr-HR"/>
        </w:rPr>
      </w:pPr>
      <w:r w:rsidRPr="008D5A69">
        <w:rPr>
          <w:lang w:val="hr-HR"/>
        </w:rPr>
        <w:t>Ako</w:t>
      </w:r>
      <w:r w:rsidR="00C24004" w:rsidRPr="008D5A69">
        <w:rPr>
          <w:lang w:val="hr-HR"/>
        </w:rPr>
        <w:t xml:space="preserve"> ste gluhi ili imate oštećenje sluha ili govora</w:t>
      </w:r>
      <w:r w:rsidRPr="008D5A69">
        <w:rPr>
          <w:lang w:val="hr-HR"/>
        </w:rPr>
        <w:t xml:space="preserve"> </w:t>
      </w:r>
      <w:r w:rsidR="00C24004" w:rsidRPr="008D5A69">
        <w:rPr>
          <w:lang w:val="hr-HR"/>
        </w:rPr>
        <w:t xml:space="preserve">možete nazvati Nacionalnu relejnu službu </w:t>
      </w:r>
      <w:r w:rsidRPr="008D5A69">
        <w:rPr>
          <w:lang w:val="hr-HR"/>
        </w:rPr>
        <w:t xml:space="preserve">na </w:t>
      </w:r>
      <w:r w:rsidRPr="008D5A69">
        <w:rPr>
          <w:b/>
          <w:bCs/>
          <w:lang w:val="hr-HR"/>
        </w:rPr>
        <w:t>13</w:t>
      </w:r>
      <w:r w:rsidR="00A63A8C" w:rsidRPr="008D5A69">
        <w:rPr>
          <w:b/>
          <w:bCs/>
          <w:lang w:val="hr-HR"/>
        </w:rPr>
        <w:t>3</w:t>
      </w:r>
      <w:r w:rsidRPr="008D5A69">
        <w:rPr>
          <w:b/>
          <w:bCs/>
          <w:lang w:val="hr-HR"/>
        </w:rPr>
        <w:t xml:space="preserve"> </w:t>
      </w:r>
      <w:r w:rsidR="00C24004" w:rsidRPr="008D5A69">
        <w:rPr>
          <w:b/>
          <w:bCs/>
          <w:lang w:val="hr-HR"/>
        </w:rPr>
        <w:t>677</w:t>
      </w:r>
      <w:r w:rsidRPr="008D5A69">
        <w:rPr>
          <w:lang w:val="hr-HR"/>
        </w:rPr>
        <w:t>.</w:t>
      </w:r>
    </w:p>
    <w:sectPr w:rsidR="007E0D14" w:rsidRPr="004D163D" w:rsidSect="00A27B5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552E9" w14:textId="77777777" w:rsidR="00FF3218" w:rsidRDefault="00FF3218">
      <w:r>
        <w:separator/>
      </w:r>
    </w:p>
  </w:endnote>
  <w:endnote w:type="continuationSeparator" w:id="0">
    <w:p w14:paraId="028B3F1B" w14:textId="77777777" w:rsidR="00FF3218" w:rsidRDefault="00FF3218">
      <w:r>
        <w:continuationSeparator/>
      </w:r>
    </w:p>
  </w:endnote>
  <w:endnote w:type="continuationNotice" w:id="1">
    <w:p w14:paraId="3C9AA275" w14:textId="77777777" w:rsidR="00FF3218" w:rsidRDefault="00FF32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7E0D14" w:rsidRDefault="007759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7E0D14" w:rsidRDefault="007E0D1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7E0D14" w:rsidRDefault="007759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26AE3915" w:rsidR="007E0D14" w:rsidRDefault="00E60DBD" w:rsidP="00E60DBD">
    <w:pPr>
      <w:pStyle w:val="Footer"/>
      <w:tabs>
        <w:tab w:val="clear" w:pos="9026"/>
        <w:tab w:val="left" w:pos="7770"/>
      </w:tabs>
      <w:ind w:left="-74" w:right="357"/>
    </w:pPr>
    <w:r w:rsidRPr="00E60DBD">
      <w:t xml:space="preserve">How to speak to kids about COVID-19 vaccines - 31082022 - </w:t>
    </w:r>
    <w:r>
      <w:t>Bosnian</w:t>
    </w:r>
    <w:r w:rsidRPr="00E60DBD">
      <w:tab/>
    </w:r>
    <w:r w:rsidR="00A27B5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AADB5" w14:textId="65D2955C" w:rsidR="00E60DBD" w:rsidRDefault="00E60DBD">
    <w:pPr>
      <w:tabs>
        <w:tab w:val="right" w:pos="9356"/>
      </w:tabs>
      <w:spacing w:after="0"/>
      <w:ind w:right="-449"/>
    </w:pPr>
    <w:r w:rsidRPr="00E60DBD">
      <w:t xml:space="preserve">How to speak to kids about COVID-19 vaccines - 31082022 </w:t>
    </w:r>
    <w:r>
      <w:t>-</w:t>
    </w:r>
    <w:r w:rsidRPr="00E60DBD">
      <w:t xml:space="preserve"> </w:t>
    </w:r>
    <w:r>
      <w:t>Bosnian</w:t>
    </w:r>
  </w:p>
  <w:p w14:paraId="1A1D2CA7" w14:textId="3EBFA3C6" w:rsidR="00A27B50" w:rsidRDefault="00E60DBD">
    <w:pPr>
      <w:tabs>
        <w:tab w:val="right" w:pos="9356"/>
      </w:tabs>
      <w:spacing w:after="0"/>
      <w:ind w:right="-449"/>
      <w:rPr>
        <w:b/>
      </w:rPr>
    </w:pPr>
    <w:r w:rsidRPr="00E60DB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FB3B6" w14:textId="77777777" w:rsidR="00FF3218" w:rsidRDefault="00FF3218">
      <w:r>
        <w:separator/>
      </w:r>
    </w:p>
  </w:footnote>
  <w:footnote w:type="continuationSeparator" w:id="0">
    <w:p w14:paraId="7886B11E" w14:textId="77777777" w:rsidR="00FF3218" w:rsidRDefault="00FF3218">
      <w:r>
        <w:continuationSeparator/>
      </w:r>
    </w:p>
  </w:footnote>
  <w:footnote w:type="continuationNotice" w:id="1">
    <w:p w14:paraId="278C179C" w14:textId="77777777" w:rsidR="00FF3218" w:rsidRDefault="00FF32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06731" w14:textId="77777777" w:rsidR="00E60DBD" w:rsidRDefault="00E60D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7E0D14" w:rsidRDefault="007759EC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7E0D14" w:rsidRDefault="007759E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8459103">
    <w:abstractNumId w:val="6"/>
  </w:num>
  <w:num w:numId="2" w16cid:durableId="824783038">
    <w:abstractNumId w:val="16"/>
  </w:num>
  <w:num w:numId="3" w16cid:durableId="819081165">
    <w:abstractNumId w:val="17"/>
  </w:num>
  <w:num w:numId="4" w16cid:durableId="1694763713">
    <w:abstractNumId w:val="11"/>
  </w:num>
  <w:num w:numId="5" w16cid:durableId="773481088">
    <w:abstractNumId w:val="2"/>
  </w:num>
  <w:num w:numId="6" w16cid:durableId="1399285833">
    <w:abstractNumId w:val="4"/>
  </w:num>
  <w:num w:numId="7" w16cid:durableId="1804153436">
    <w:abstractNumId w:val="3"/>
  </w:num>
  <w:num w:numId="8" w16cid:durableId="1221601584">
    <w:abstractNumId w:val="7"/>
  </w:num>
  <w:num w:numId="9" w16cid:durableId="797458794">
    <w:abstractNumId w:val="0"/>
  </w:num>
  <w:num w:numId="10" w16cid:durableId="171990083">
    <w:abstractNumId w:val="12"/>
  </w:num>
  <w:num w:numId="11" w16cid:durableId="777913466">
    <w:abstractNumId w:val="14"/>
  </w:num>
  <w:num w:numId="12" w16cid:durableId="2079858631">
    <w:abstractNumId w:val="5"/>
  </w:num>
  <w:num w:numId="13" w16cid:durableId="342320877">
    <w:abstractNumId w:val="1"/>
  </w:num>
  <w:num w:numId="14" w16cid:durableId="902907010">
    <w:abstractNumId w:val="10"/>
  </w:num>
  <w:num w:numId="15" w16cid:durableId="498427263">
    <w:abstractNumId w:val="8"/>
  </w:num>
  <w:num w:numId="16" w16cid:durableId="2005939072">
    <w:abstractNumId w:val="13"/>
  </w:num>
  <w:num w:numId="17" w16cid:durableId="1734305471">
    <w:abstractNumId w:val="9"/>
  </w:num>
  <w:num w:numId="18" w16cid:durableId="4391095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079B8"/>
    <w:rsid w:val="000502BF"/>
    <w:rsid w:val="0005137F"/>
    <w:rsid w:val="00071F59"/>
    <w:rsid w:val="00076D7E"/>
    <w:rsid w:val="000A554A"/>
    <w:rsid w:val="000D21AB"/>
    <w:rsid w:val="000E187D"/>
    <w:rsid w:val="001216A9"/>
    <w:rsid w:val="00127F8E"/>
    <w:rsid w:val="00170AE5"/>
    <w:rsid w:val="001914D6"/>
    <w:rsid w:val="001B69BD"/>
    <w:rsid w:val="001D2B8A"/>
    <w:rsid w:val="001E1ED2"/>
    <w:rsid w:val="00291B7E"/>
    <w:rsid w:val="002B2667"/>
    <w:rsid w:val="002F3510"/>
    <w:rsid w:val="003424A2"/>
    <w:rsid w:val="00344BF3"/>
    <w:rsid w:val="00351D0F"/>
    <w:rsid w:val="003A50D6"/>
    <w:rsid w:val="003A5328"/>
    <w:rsid w:val="003C6823"/>
    <w:rsid w:val="003F6EF5"/>
    <w:rsid w:val="0041456A"/>
    <w:rsid w:val="004508B6"/>
    <w:rsid w:val="0045414D"/>
    <w:rsid w:val="00471203"/>
    <w:rsid w:val="004B349C"/>
    <w:rsid w:val="004D163D"/>
    <w:rsid w:val="004D7EF3"/>
    <w:rsid w:val="004E5846"/>
    <w:rsid w:val="004F3A4C"/>
    <w:rsid w:val="005667F7"/>
    <w:rsid w:val="005D63B7"/>
    <w:rsid w:val="00602845"/>
    <w:rsid w:val="006261AB"/>
    <w:rsid w:val="00651C29"/>
    <w:rsid w:val="006564FC"/>
    <w:rsid w:val="006800CF"/>
    <w:rsid w:val="006E1838"/>
    <w:rsid w:val="00703903"/>
    <w:rsid w:val="007114DA"/>
    <w:rsid w:val="007759EC"/>
    <w:rsid w:val="007A551E"/>
    <w:rsid w:val="007A655D"/>
    <w:rsid w:val="007C3B7A"/>
    <w:rsid w:val="007E0D14"/>
    <w:rsid w:val="007F05AD"/>
    <w:rsid w:val="007F75E0"/>
    <w:rsid w:val="00805CF1"/>
    <w:rsid w:val="00807195"/>
    <w:rsid w:val="00840DE3"/>
    <w:rsid w:val="00844273"/>
    <w:rsid w:val="00882E4E"/>
    <w:rsid w:val="008D5A69"/>
    <w:rsid w:val="008F43BC"/>
    <w:rsid w:val="00924BF2"/>
    <w:rsid w:val="009314F8"/>
    <w:rsid w:val="00952347"/>
    <w:rsid w:val="00955C51"/>
    <w:rsid w:val="009565DC"/>
    <w:rsid w:val="00957CE1"/>
    <w:rsid w:val="00964711"/>
    <w:rsid w:val="00983626"/>
    <w:rsid w:val="009840A5"/>
    <w:rsid w:val="00984419"/>
    <w:rsid w:val="009D0371"/>
    <w:rsid w:val="009E0153"/>
    <w:rsid w:val="009F4399"/>
    <w:rsid w:val="00A13983"/>
    <w:rsid w:val="00A20DDF"/>
    <w:rsid w:val="00A27B50"/>
    <w:rsid w:val="00A47E8C"/>
    <w:rsid w:val="00A57A73"/>
    <w:rsid w:val="00A63A8C"/>
    <w:rsid w:val="00A66311"/>
    <w:rsid w:val="00A86136"/>
    <w:rsid w:val="00AA7404"/>
    <w:rsid w:val="00B015CF"/>
    <w:rsid w:val="00B1716B"/>
    <w:rsid w:val="00B34FC7"/>
    <w:rsid w:val="00B4594C"/>
    <w:rsid w:val="00B51A26"/>
    <w:rsid w:val="00B70918"/>
    <w:rsid w:val="00B72E5A"/>
    <w:rsid w:val="00B75920"/>
    <w:rsid w:val="00B83EA7"/>
    <w:rsid w:val="00B9253E"/>
    <w:rsid w:val="00BA384E"/>
    <w:rsid w:val="00C00B47"/>
    <w:rsid w:val="00C24004"/>
    <w:rsid w:val="00C87D76"/>
    <w:rsid w:val="00CB3A96"/>
    <w:rsid w:val="00CE5B14"/>
    <w:rsid w:val="00CE7D4D"/>
    <w:rsid w:val="00CF4122"/>
    <w:rsid w:val="00D21EA9"/>
    <w:rsid w:val="00D57350"/>
    <w:rsid w:val="00D8454A"/>
    <w:rsid w:val="00D85C7C"/>
    <w:rsid w:val="00E1613B"/>
    <w:rsid w:val="00E16618"/>
    <w:rsid w:val="00E24041"/>
    <w:rsid w:val="00E31DCF"/>
    <w:rsid w:val="00E52B11"/>
    <w:rsid w:val="00E60DBD"/>
    <w:rsid w:val="00E87600"/>
    <w:rsid w:val="00E87763"/>
    <w:rsid w:val="00E97628"/>
    <w:rsid w:val="00EB5230"/>
    <w:rsid w:val="00EC25D2"/>
    <w:rsid w:val="00EC42DD"/>
    <w:rsid w:val="00EC56A6"/>
    <w:rsid w:val="00EF43D0"/>
    <w:rsid w:val="00F15EBF"/>
    <w:rsid w:val="00F25051"/>
    <w:rsid w:val="00F269B9"/>
    <w:rsid w:val="00F664F9"/>
    <w:rsid w:val="00F82706"/>
    <w:rsid w:val="00F86F06"/>
    <w:rsid w:val="00F8740C"/>
    <w:rsid w:val="00F944F3"/>
    <w:rsid w:val="00FA1F50"/>
    <w:rsid w:val="00FD7174"/>
    <w:rsid w:val="00FE2BCC"/>
    <w:rsid w:val="00FE3B3E"/>
    <w:rsid w:val="00FF3218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C24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0</TotalTime>
  <Pages>2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Bosnian</vt:lpstr>
    </vt:vector>
  </TitlesOfParts>
  <Manager/>
  <Company/>
  <LinksUpToDate>false</LinksUpToDate>
  <CharactersWithSpaces>3557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Bosnian</dc:title>
  <dc:subject>COVID-19 Vaccine</dc:subject>
  <dc:creator>Australian Government</dc:creator>
  <cp:keywords>COVID-19 Vaccine, Disability, Residential Care</cp:keywords>
  <dc:description/>
  <cp:lastModifiedBy>Alona Salera</cp:lastModifiedBy>
  <cp:revision>2</cp:revision>
  <cp:lastPrinted>2021-12-10T06:45:00Z</cp:lastPrinted>
  <dcterms:created xsi:type="dcterms:W3CDTF">2022-08-28T07:52:00Z</dcterms:created>
  <dcterms:modified xsi:type="dcterms:W3CDTF">2022-08-28T07:52:00Z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