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C87746" w:rsidRPr="00E47D98" w:rsidRDefault="00A76134">
      <w:pPr>
        <w:pStyle w:val="Heading1"/>
        <w:spacing w:before="1200"/>
        <w:rPr>
          <w:rFonts w:ascii="Calibri" w:hAnsi="Calibri" w:cs="Calibri"/>
        </w:rPr>
      </w:pPr>
      <w:r w:rsidRPr="00E47D98">
        <w:rPr>
          <w:rFonts w:ascii="Calibri" w:hAnsi="Calibri" w:cs="Calibri"/>
        </w:rPr>
        <w:t>كيف تتحدث مع الأطفال عن لقاحات COVID-19</w:t>
      </w:r>
    </w:p>
    <w:p w14:paraId="19D10E81" w14:textId="36FAB87F" w:rsidR="00C87746" w:rsidRPr="00E47D98" w:rsidRDefault="00A76134">
      <w:pPr>
        <w:pStyle w:val="P68B1DB1-Normal1"/>
        <w:rPr>
          <w:rFonts w:ascii="Calibri" w:hAnsi="Calibri" w:cs="Calibri"/>
          <w:lang w:bidi="ar-SA"/>
        </w:rPr>
      </w:pPr>
      <w:bookmarkStart w:id="0" w:name="_Hlk81820337"/>
      <w:r w:rsidRPr="00E47D98">
        <w:rPr>
          <w:rFonts w:ascii="Calibri" w:hAnsi="Calibri" w:cs="Calibri"/>
        </w:rPr>
        <w:t xml:space="preserve">آخر تحديث: </w:t>
      </w:r>
      <w:r w:rsidR="00F10E98" w:rsidRPr="00E47D98">
        <w:rPr>
          <w:rFonts w:ascii="Calibri" w:hAnsi="Calibri" w:cs="Calibri"/>
          <w:lang w:bidi="ar-SA"/>
        </w:rPr>
        <w:t>08</w:t>
      </w:r>
      <w:r w:rsidR="00E47D98">
        <w:rPr>
          <w:rFonts w:ascii="Calibri" w:hAnsi="Calibri" w:cs="Calibri"/>
          <w:lang w:bidi="ar-SA"/>
        </w:rPr>
        <w:t xml:space="preserve"> </w:t>
      </w:r>
      <w:r w:rsidR="00F10E98" w:rsidRPr="00E47D98">
        <w:rPr>
          <w:rFonts w:ascii="Calibri" w:hAnsi="Calibri" w:cs="Calibri"/>
          <w:lang w:bidi="ar-SA"/>
        </w:rPr>
        <w:t>أغسطس 2022</w:t>
      </w:r>
    </w:p>
    <w:p w14:paraId="4677D4FE" w14:textId="5FB9A50C" w:rsidR="00C87746" w:rsidRPr="00E47D98" w:rsidRDefault="00F10E98" w:rsidP="00BA7C05">
      <w:pPr>
        <w:rPr>
          <w:rFonts w:ascii="Calibri" w:hAnsi="Calibri" w:cs="Calibri"/>
          <w:lang w:bidi="ar-SA"/>
        </w:rPr>
      </w:pPr>
      <w:bookmarkStart w:id="1" w:name="_Hlk80891918"/>
      <w:bookmarkStart w:id="2" w:name="_Hlk81820369"/>
      <w:bookmarkStart w:id="3" w:name="_Hlk81820348"/>
      <w:bookmarkEnd w:id="0"/>
      <w:r w:rsidRPr="00E47D98">
        <w:rPr>
          <w:rStyle w:val="normaltextrun"/>
          <w:rFonts w:ascii="Calibri" w:hAnsi="Calibri" w:cs="Calibri"/>
          <w:lang w:bidi="ar-SA"/>
        </w:rPr>
        <w:t>يوصى أيضا</w:t>
      </w:r>
      <w:r w:rsidR="00982869" w:rsidRPr="00E47D98">
        <w:rPr>
          <w:rStyle w:val="normaltextrun"/>
          <w:rFonts w:ascii="Calibri" w:hAnsi="Calibri" w:cs="Calibri"/>
          <w:lang w:bidi="ar-SA"/>
        </w:rPr>
        <w:t>ً</w:t>
      </w:r>
      <w:r w:rsidRPr="00E47D98">
        <w:rPr>
          <w:rStyle w:val="normaltextrun"/>
          <w:rFonts w:ascii="Calibri" w:hAnsi="Calibri" w:cs="Calibri"/>
          <w:lang w:bidi="ar-SA"/>
        </w:rPr>
        <w:t xml:space="preserve"> بالتطعيم لبعض الأطفال الذين تتراوح أعمارهم بين 6 أشهر و 4 سنوات والذين يعانون من ضعف شديد في المناعة ، أو لديهم إعاقة، وكذلك أولئك الذين يعانون من حالات صحية معقدة و / أو متعددة</w:t>
      </w:r>
      <w:r w:rsidR="00E95294" w:rsidRPr="00E47D98">
        <w:rPr>
          <w:rStyle w:val="normaltextrun"/>
          <w:rFonts w:ascii="Calibri" w:hAnsi="Calibri" w:cs="Calibri"/>
          <w:lang w:bidi="ar-SA"/>
        </w:rPr>
        <w:t xml:space="preserve"> التي</w:t>
      </w:r>
      <w:r w:rsidRPr="00E47D98">
        <w:rPr>
          <w:rStyle w:val="normaltextrun"/>
          <w:rFonts w:ascii="Calibri" w:hAnsi="Calibri" w:cs="Calibri"/>
          <w:lang w:bidi="ar-SA"/>
        </w:rPr>
        <w:t xml:space="preserve"> تزيد من خطر إصابتهم</w:t>
      </w:r>
      <w:r w:rsidR="001F5EC2" w:rsidRPr="00E47D98">
        <w:rPr>
          <w:rStyle w:val="normaltextrun"/>
          <w:rFonts w:ascii="Calibri" w:hAnsi="Calibri" w:cs="Calibri"/>
          <w:lang w:bidi="ar-SA"/>
        </w:rPr>
        <w:t xml:space="preserve"> ب</w:t>
      </w:r>
      <w:r w:rsidR="001F5EC2" w:rsidRPr="00E47D98">
        <w:rPr>
          <w:rFonts w:ascii="Calibri" w:hAnsi="Calibri" w:cs="Calibri"/>
        </w:rPr>
        <w:t xml:space="preserve">COVID-19 </w:t>
      </w:r>
      <w:r w:rsidR="00307710" w:rsidRPr="00E47D98">
        <w:rPr>
          <w:rStyle w:val="normaltextrun"/>
          <w:rFonts w:ascii="Calibri" w:hAnsi="Calibri" w:cs="Calibri"/>
          <w:lang w:bidi="ar-SA"/>
        </w:rPr>
        <w:t>شديد</w:t>
      </w:r>
      <w:r w:rsidRPr="00E47D98">
        <w:rPr>
          <w:rStyle w:val="normaltextrun"/>
          <w:rFonts w:ascii="Calibri" w:hAnsi="Calibri" w:cs="Calibri"/>
          <w:lang w:bidi="ar-SA"/>
        </w:rPr>
        <w:t>.</w:t>
      </w:r>
      <w:bookmarkEnd w:id="1"/>
      <w:r w:rsidR="00E47D98">
        <w:rPr>
          <w:rStyle w:val="normaltextrun"/>
          <w:rFonts w:ascii="Calibri" w:hAnsi="Calibri" w:cs="Calibri"/>
          <w:lang w:bidi="ar-SA"/>
        </w:rPr>
        <w:t xml:space="preserve"> </w:t>
      </w:r>
      <w:r w:rsidR="00A76134" w:rsidRPr="00E47D98">
        <w:rPr>
          <w:rFonts w:ascii="Calibri" w:hAnsi="Calibri" w:cs="Calibri"/>
        </w:rPr>
        <w:t xml:space="preserve">من الطبيعي أن يشعر طفلك بالفضول وأن يكون لديه الكثير من الأسئلة حول لقاحات COVID-19. فيما يلي بعض النصائح </w:t>
      </w:r>
      <w:r w:rsidRPr="00E47D98">
        <w:rPr>
          <w:rFonts w:ascii="Calibri" w:hAnsi="Calibri" w:cs="Calibri"/>
          <w:lang w:bidi="ar-SA"/>
        </w:rPr>
        <w:t xml:space="preserve">للتحدث </w:t>
      </w:r>
      <w:r w:rsidR="00A76134" w:rsidRPr="00E47D98">
        <w:rPr>
          <w:rFonts w:ascii="Calibri" w:hAnsi="Calibri" w:cs="Calibri"/>
        </w:rPr>
        <w:t>إلى الأطفال قبل وبعد تلقي اللقاح.</w:t>
      </w:r>
    </w:p>
    <w:p w14:paraId="452B2C44" w14:textId="7B892F71" w:rsidR="00C87746" w:rsidRPr="00E47D98" w:rsidRDefault="00A76134" w:rsidP="007705B6">
      <w:pPr>
        <w:ind w:right="270"/>
        <w:rPr>
          <w:rFonts w:ascii="Calibri" w:hAnsi="Calibri" w:cs="Calibri"/>
          <w:lang w:bidi="ar-SA"/>
        </w:rPr>
      </w:pPr>
      <w:r w:rsidRPr="00E47D98">
        <w:rPr>
          <w:rFonts w:ascii="Calibri" w:hAnsi="Calibri" w:cs="Calibri"/>
        </w:rPr>
        <w:t xml:space="preserve">من المهم البقاء على اطلاع دائم </w:t>
      </w:r>
      <w:r w:rsidR="00CA4C28" w:rsidRPr="00E47D98">
        <w:rPr>
          <w:rFonts w:ascii="Calibri" w:hAnsi="Calibri" w:cs="Calibri"/>
          <w:lang w:bidi="ar-SA"/>
        </w:rPr>
        <w:t xml:space="preserve">بأحدث النصائح المتوفرة على موقع </w:t>
      </w:r>
      <w:bookmarkStart w:id="4" w:name="_Hlk112450861"/>
      <w:r w:rsidR="00E47D98">
        <w:rPr>
          <w:rFonts w:ascii="Calibri" w:hAnsi="Calibri" w:cs="Calibri"/>
          <w:rtl w:val="0"/>
          <w:lang w:val="en-AU" w:bidi="ar-SA"/>
        </w:rPr>
        <w:fldChar w:fldCharType="begin"/>
      </w:r>
      <w:r w:rsidR="00E47D98">
        <w:rPr>
          <w:rFonts w:ascii="Calibri" w:hAnsi="Calibri" w:cs="Calibri"/>
          <w:rtl w:val="0"/>
          <w:lang w:val="en-AU" w:bidi="ar-SA"/>
        </w:rPr>
        <w:instrText xml:space="preserve"> HYPERLINK "https://www.health.gov.au/" </w:instrText>
      </w:r>
      <w:r w:rsidR="00E47D98">
        <w:rPr>
          <w:rFonts w:ascii="Calibri" w:hAnsi="Calibri" w:cs="Calibri"/>
          <w:rtl w:val="0"/>
          <w:lang w:val="en-AU" w:bidi="ar-SA"/>
        </w:rPr>
        <w:fldChar w:fldCharType="separate"/>
      </w:r>
      <w:r w:rsidR="00CA4C28" w:rsidRPr="00E47D98">
        <w:rPr>
          <w:rStyle w:val="Hyperlink"/>
          <w:rFonts w:ascii="Calibri" w:hAnsi="Calibri" w:cs="Calibri"/>
          <w:rtl w:val="0"/>
          <w:lang w:val="en-AU" w:bidi="ar-SA"/>
        </w:rPr>
        <w:t>Department of Health and Aged Care</w:t>
      </w:r>
      <w:bookmarkEnd w:id="4"/>
      <w:r w:rsidR="00E47D98">
        <w:rPr>
          <w:rFonts w:ascii="Calibri" w:hAnsi="Calibri" w:cs="Calibri"/>
          <w:rtl w:val="0"/>
          <w:lang w:val="en-AU" w:bidi="ar-SA"/>
        </w:rPr>
        <w:fldChar w:fldCharType="end"/>
      </w:r>
      <w:r w:rsidR="00E47D98">
        <w:rPr>
          <w:rFonts w:ascii="Calibri" w:hAnsi="Calibri" w:cs="Calibri"/>
          <w:rtl w:val="0"/>
          <w:lang w:val="en-AU" w:bidi="ar-SA"/>
        </w:rPr>
        <w:t xml:space="preserve"> </w:t>
      </w:r>
      <w:r w:rsidR="00CA4C28" w:rsidRPr="00E47D98">
        <w:rPr>
          <w:rFonts w:ascii="Calibri" w:hAnsi="Calibri" w:cs="Calibri"/>
          <w:lang w:bidi="ar-SA"/>
        </w:rPr>
        <w:t>الالكتروني.</w:t>
      </w:r>
      <w:r w:rsidR="00E47D98">
        <w:rPr>
          <w:rFonts w:ascii="Calibri" w:hAnsi="Calibri" w:cs="Calibri"/>
          <w:lang w:bidi="ar-SA"/>
        </w:rPr>
        <w:t xml:space="preserve"> </w:t>
      </w:r>
    </w:p>
    <w:p w14:paraId="6DB800DA" w14:textId="4639E056" w:rsidR="00C87746" w:rsidRPr="00E47D98" w:rsidRDefault="00A76134">
      <w:pPr>
        <w:rPr>
          <w:rFonts w:ascii="Calibri" w:hAnsi="Calibri" w:cs="Calibri"/>
        </w:rPr>
      </w:pPr>
      <w:r w:rsidRPr="00E47D98">
        <w:rPr>
          <w:rFonts w:ascii="Calibri" w:hAnsi="Calibri" w:cs="Calibri"/>
        </w:rPr>
        <w:t xml:space="preserve">يمكنك أيضاً مناقشة أي مخاوف أو أسئلة لديك </w:t>
      </w:r>
      <w:r w:rsidR="00C343BC" w:rsidRPr="00E47D98">
        <w:rPr>
          <w:rFonts w:ascii="Calibri" w:hAnsi="Calibri" w:cs="Calibri"/>
          <w:lang w:bidi="ar-SA"/>
        </w:rPr>
        <w:t>عن</w:t>
      </w:r>
      <w:r w:rsidRPr="00E47D98">
        <w:rPr>
          <w:rFonts w:ascii="Calibri" w:hAnsi="Calibri" w:cs="Calibri"/>
        </w:rPr>
        <w:t xml:space="preserve"> تطعيم COVID-19 مع </w:t>
      </w:r>
      <w:r w:rsidR="00CA4C28" w:rsidRPr="00E47D98">
        <w:rPr>
          <w:rFonts w:ascii="Calibri" w:hAnsi="Calibri" w:cs="Calibri"/>
          <w:lang w:bidi="ar-SA"/>
        </w:rPr>
        <w:t xml:space="preserve">مزود خدمة </w:t>
      </w:r>
      <w:r w:rsidR="00A82D5A" w:rsidRPr="00E47D98">
        <w:rPr>
          <w:rFonts w:ascii="Calibri" w:hAnsi="Calibri" w:cs="Calibri"/>
          <w:lang w:bidi="ar-SA"/>
        </w:rPr>
        <w:t>التطعيم</w:t>
      </w:r>
      <w:r w:rsidR="00E47D98">
        <w:rPr>
          <w:rFonts w:ascii="Calibri" w:hAnsi="Calibri" w:cs="Calibri"/>
          <w:lang w:bidi="ar-SA"/>
        </w:rPr>
        <w:t xml:space="preserve"> </w:t>
      </w:r>
      <w:r w:rsidRPr="00E47D98">
        <w:rPr>
          <w:rFonts w:ascii="Calibri" w:hAnsi="Calibri" w:cs="Calibri"/>
        </w:rPr>
        <w:t>أو طبيبك قبل أن يتلقى طفلك اللقاح.</w:t>
      </w:r>
    </w:p>
    <w:p w14:paraId="6EC5AB85" w14:textId="1754790A" w:rsidR="00C87746" w:rsidRPr="00E47D98" w:rsidRDefault="00A82D5A" w:rsidP="00FC0B81">
      <w:pPr>
        <w:pStyle w:val="Heading2"/>
        <w:rPr>
          <w:rFonts w:ascii="Calibri" w:hAnsi="Calibri" w:cs="Calibri"/>
          <w:sz w:val="22"/>
          <w:szCs w:val="22"/>
          <w:lang w:bidi="ar-SA"/>
        </w:rPr>
      </w:pPr>
      <w:r w:rsidRPr="00E47D98">
        <w:rPr>
          <w:rFonts w:ascii="Calibri" w:hAnsi="Calibri" w:cs="Calibri"/>
          <w:color w:val="000000"/>
          <w:sz w:val="22"/>
          <w:szCs w:val="22"/>
          <w:lang w:bidi="ar-SA"/>
        </w:rPr>
        <w:t xml:space="preserve">من المهم الاستماع إلى ردودهم والاعتراف بأي مخاوف </w:t>
      </w:r>
      <w:r w:rsidR="0075214D" w:rsidRPr="00E47D98">
        <w:rPr>
          <w:rFonts w:ascii="Calibri" w:hAnsi="Calibri" w:cs="Calibri"/>
          <w:color w:val="000000"/>
          <w:sz w:val="22"/>
          <w:szCs w:val="22"/>
          <w:lang w:bidi="ar-SA"/>
        </w:rPr>
        <w:t>يشعرون بها</w:t>
      </w:r>
      <w:r w:rsidRPr="00E47D98">
        <w:rPr>
          <w:rFonts w:ascii="Calibri" w:hAnsi="Calibri" w:cs="Calibri"/>
          <w:color w:val="000000"/>
          <w:sz w:val="22"/>
          <w:szCs w:val="22"/>
          <w:lang w:bidi="ar-SA"/>
        </w:rPr>
        <w:t xml:space="preserve"> بشأن التطعيم</w:t>
      </w:r>
      <w:r w:rsidRPr="00E47D98">
        <w:rPr>
          <w:rFonts w:ascii="Calibri" w:hAnsi="Calibri" w:cs="Calibri"/>
          <w:color w:val="000000"/>
          <w:sz w:val="22"/>
          <w:szCs w:val="22"/>
        </w:rPr>
        <w:t>.</w:t>
      </w:r>
      <w:bookmarkStart w:id="5" w:name="_Hlk81820376"/>
      <w:bookmarkEnd w:id="2"/>
    </w:p>
    <w:p w14:paraId="30521277" w14:textId="0C9EF5BE" w:rsidR="00C87746" w:rsidRPr="00E47D98" w:rsidRDefault="00DD4D4B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E47D98">
        <w:rPr>
          <w:rFonts w:ascii="Calibri" w:hAnsi="Calibri" w:cs="Calibri"/>
          <w:lang w:bidi="ar-SA"/>
        </w:rPr>
        <w:t>أ</w:t>
      </w:r>
      <w:r w:rsidR="00A76134" w:rsidRPr="00E47D98">
        <w:rPr>
          <w:rFonts w:ascii="Calibri" w:hAnsi="Calibri" w:cs="Calibri"/>
        </w:rPr>
        <w:t>خبرني بما تعرفه</w:t>
      </w:r>
      <w:r w:rsidRPr="00E47D98">
        <w:rPr>
          <w:rFonts w:ascii="Calibri" w:hAnsi="Calibri" w:cs="Calibri"/>
          <w:lang w:bidi="ar-SA"/>
        </w:rPr>
        <w:t xml:space="preserve"> حتى</w:t>
      </w:r>
      <w:r w:rsidR="00A76134" w:rsidRPr="00E47D98">
        <w:rPr>
          <w:rFonts w:ascii="Calibri" w:hAnsi="Calibri" w:cs="Calibri"/>
        </w:rPr>
        <w:t xml:space="preserve"> </w:t>
      </w:r>
      <w:r w:rsidRPr="00E47D98">
        <w:rPr>
          <w:rFonts w:ascii="Calibri" w:hAnsi="Calibri" w:cs="Calibri"/>
          <w:lang w:bidi="ar-SA"/>
        </w:rPr>
        <w:t xml:space="preserve">الان </w:t>
      </w:r>
      <w:r w:rsidR="00A76134" w:rsidRPr="00E47D98">
        <w:rPr>
          <w:rFonts w:ascii="Calibri" w:hAnsi="Calibri" w:cs="Calibri"/>
        </w:rPr>
        <w:t>عن لقاح COVID-19</w:t>
      </w:r>
      <w:r w:rsidRPr="00E47D98">
        <w:rPr>
          <w:rFonts w:ascii="Calibri" w:hAnsi="Calibri" w:cs="Calibri"/>
          <w:lang w:bidi="ar-SA"/>
        </w:rPr>
        <w:t>.</w:t>
      </w:r>
    </w:p>
    <w:p w14:paraId="579B3087" w14:textId="46AED39D" w:rsidR="00C87746" w:rsidRPr="00E47D98" w:rsidRDefault="00A76134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E47D98">
        <w:rPr>
          <w:rFonts w:ascii="Calibri" w:hAnsi="Calibri" w:cs="Calibri"/>
        </w:rPr>
        <w:t xml:space="preserve">هل تلقيت </w:t>
      </w:r>
      <w:r w:rsidR="00DD4D4B" w:rsidRPr="00E47D98">
        <w:rPr>
          <w:rFonts w:ascii="Calibri" w:hAnsi="Calibri" w:cs="Calibri"/>
          <w:lang w:bidi="ar-SA"/>
        </w:rPr>
        <w:t>لقاحاً</w:t>
      </w:r>
      <w:r w:rsidRPr="00E47D98">
        <w:rPr>
          <w:rFonts w:ascii="Calibri" w:hAnsi="Calibri" w:cs="Calibri"/>
        </w:rPr>
        <w:t xml:space="preserve"> من قبل؟ </w:t>
      </w:r>
    </w:p>
    <w:p w14:paraId="5A035AC6" w14:textId="434B602C" w:rsidR="00C87746" w:rsidRPr="00E47D98" w:rsidRDefault="000A6334" w:rsidP="007705B6">
      <w:pPr>
        <w:rPr>
          <w:rFonts w:ascii="Calibri" w:hAnsi="Calibri" w:cs="Calibri"/>
          <w:lang w:bidi="ar-SA"/>
        </w:rPr>
      </w:pPr>
      <w:r w:rsidRPr="00E47D98">
        <w:rPr>
          <w:rFonts w:ascii="Calibri" w:hAnsi="Calibri" w:cs="Calibri"/>
          <w:lang w:bidi="ar-SA"/>
        </w:rPr>
        <w:t xml:space="preserve"> من المحتمل أن</w:t>
      </w:r>
      <w:r w:rsidR="00E47D98">
        <w:rPr>
          <w:rFonts w:ascii="Calibri" w:hAnsi="Calibri" w:cs="Calibri"/>
          <w:lang w:bidi="ar-SA"/>
        </w:rPr>
        <w:t xml:space="preserve"> </w:t>
      </w:r>
      <w:r w:rsidRPr="00E47D98">
        <w:rPr>
          <w:rFonts w:ascii="Calibri" w:hAnsi="Calibri" w:cs="Calibri"/>
          <w:lang w:bidi="ar-SA"/>
        </w:rPr>
        <w:t>يكون طفلك قد تلقى لقاحاً من قبل وربما لم يكن ذلك سيئاً.</w:t>
      </w:r>
    </w:p>
    <w:p w14:paraId="01A71C34" w14:textId="5F172326" w:rsidR="00C87746" w:rsidRPr="00E47D98" w:rsidRDefault="000A6334">
      <w:pPr>
        <w:rPr>
          <w:rFonts w:ascii="Calibri" w:hAnsi="Calibri" w:cs="Calibri"/>
        </w:rPr>
      </w:pPr>
      <w:r w:rsidRPr="00E47D98">
        <w:rPr>
          <w:rFonts w:ascii="Calibri" w:hAnsi="Calibri" w:cs="Calibri"/>
          <w:lang w:bidi="ar-SA"/>
        </w:rPr>
        <w:t>إ</w:t>
      </w:r>
      <w:r w:rsidR="00A76134" w:rsidRPr="00E47D98">
        <w:rPr>
          <w:rFonts w:ascii="Calibri" w:hAnsi="Calibri" w:cs="Calibri"/>
        </w:rPr>
        <w:t>شرح بأمانة وبطريقة مناسبة لعمره ما تعرفه عن لقاح COVID-19.</w:t>
      </w:r>
    </w:p>
    <w:p w14:paraId="0AC2F99A" w14:textId="51CD0485" w:rsidR="00C87746" w:rsidRPr="00E47D98" w:rsidRDefault="007F008C" w:rsidP="003828F9">
      <w:pPr>
        <w:rPr>
          <w:rFonts w:ascii="Calibri" w:hAnsi="Calibri" w:cs="Calibri"/>
        </w:rPr>
      </w:pPr>
      <w:r w:rsidRPr="00E47D98">
        <w:rPr>
          <w:rFonts w:ascii="Calibri" w:hAnsi="Calibri" w:cs="Calibri"/>
          <w:lang w:bidi="ar-SA"/>
        </w:rPr>
        <w:t xml:space="preserve">تذكر أن الأطفال يأخذون إشارات عاطفية من البالغين، لذا فإن المبالغة في المخاوف قد لا تكون بناءة وقد تجعل طفلك يشعر بعدم الارتياح. </w:t>
      </w:r>
    </w:p>
    <w:p w14:paraId="74EE4B84" w14:textId="627181D5" w:rsidR="00C87746" w:rsidRPr="00E47D98" w:rsidRDefault="00A76134" w:rsidP="00550E6C">
      <w:pPr>
        <w:rPr>
          <w:rFonts w:ascii="Calibri" w:hAnsi="Calibri" w:cs="Calibri"/>
          <w:lang w:bidi="ar-SA"/>
        </w:rPr>
      </w:pPr>
      <w:r w:rsidRPr="00E47D98">
        <w:rPr>
          <w:rFonts w:ascii="Calibri" w:hAnsi="Calibri" w:cs="Calibri"/>
        </w:rPr>
        <w:t xml:space="preserve">اشرح له أن الطبيب أو </w:t>
      </w:r>
      <w:r w:rsidR="007F008C" w:rsidRPr="00E47D98">
        <w:rPr>
          <w:rFonts w:ascii="Calibri" w:hAnsi="Calibri" w:cs="Calibri"/>
          <w:lang w:bidi="ar-SA"/>
        </w:rPr>
        <w:t>الأ</w:t>
      </w:r>
      <w:r w:rsidRPr="00E47D98">
        <w:rPr>
          <w:rFonts w:ascii="Calibri" w:hAnsi="Calibri" w:cs="Calibri"/>
        </w:rPr>
        <w:t xml:space="preserve">خصائي </w:t>
      </w:r>
      <w:r w:rsidR="007F008C" w:rsidRPr="00E47D98">
        <w:rPr>
          <w:rFonts w:ascii="Calibri" w:hAnsi="Calibri" w:cs="Calibri"/>
          <w:lang w:bidi="ar-SA"/>
        </w:rPr>
        <w:t>الطبي</w:t>
      </w:r>
      <w:r w:rsidRPr="00E47D98">
        <w:rPr>
          <w:rFonts w:ascii="Calibri" w:hAnsi="Calibri" w:cs="Calibri"/>
        </w:rPr>
        <w:t xml:space="preserve"> سيطرح على طفلك بعض الأسئلة، وأنه </w:t>
      </w:r>
      <w:r w:rsidR="005A1BFB" w:rsidRPr="00E47D98">
        <w:rPr>
          <w:rFonts w:ascii="Calibri" w:hAnsi="Calibri" w:cs="Calibri"/>
          <w:lang w:bidi="ar-SA"/>
        </w:rPr>
        <w:t>سيتلقى</w:t>
      </w:r>
      <w:r w:rsidRPr="00E47D98">
        <w:rPr>
          <w:rFonts w:ascii="Calibri" w:hAnsi="Calibri" w:cs="Calibri"/>
        </w:rPr>
        <w:t xml:space="preserve"> إبرة في ذراعه </w:t>
      </w:r>
      <w:r w:rsidR="00550E6C" w:rsidRPr="00E47D98">
        <w:rPr>
          <w:rFonts w:ascii="Calibri" w:hAnsi="Calibri" w:cs="Calibri"/>
          <w:lang w:bidi="ar-SA"/>
        </w:rPr>
        <w:t>(أو</w:t>
      </w:r>
      <w:r w:rsidR="00E47D98">
        <w:rPr>
          <w:rFonts w:ascii="Calibri" w:hAnsi="Calibri" w:cs="Calibri"/>
          <w:lang w:bidi="ar-SA"/>
        </w:rPr>
        <w:t xml:space="preserve"> </w:t>
      </w:r>
      <w:r w:rsidR="00550E6C" w:rsidRPr="00E47D98">
        <w:rPr>
          <w:rFonts w:ascii="Calibri" w:hAnsi="Calibri" w:cs="Calibri"/>
          <w:lang w:bidi="ar-SA"/>
        </w:rPr>
        <w:t>ساقه إذا كان عمره</w:t>
      </w:r>
      <w:r w:rsidR="00E47D98">
        <w:rPr>
          <w:rFonts w:ascii="Calibri" w:hAnsi="Calibri" w:cs="Calibri"/>
          <w:lang w:bidi="ar-SA"/>
        </w:rPr>
        <w:t xml:space="preserve"> </w:t>
      </w:r>
      <w:r w:rsidR="00550E6C" w:rsidRPr="00E47D98">
        <w:rPr>
          <w:rFonts w:ascii="Calibri" w:hAnsi="Calibri" w:cs="Calibri"/>
          <w:lang w:bidi="ar-SA"/>
        </w:rPr>
        <w:t>يتراوح من 6 أشهر إلى أقل من 5 سنوات)</w:t>
      </w:r>
      <w:r w:rsidRPr="00E47D98">
        <w:rPr>
          <w:rFonts w:ascii="Calibri" w:hAnsi="Calibri" w:cs="Calibri"/>
        </w:rPr>
        <w:t>.</w:t>
      </w:r>
      <w:r w:rsidR="00E47D98">
        <w:rPr>
          <w:rFonts w:ascii="Calibri" w:hAnsi="Calibri" w:cs="Calibri"/>
          <w:lang w:bidi="ar-SA"/>
        </w:rPr>
        <w:t xml:space="preserve"> </w:t>
      </w:r>
      <w:r w:rsidR="00B12109" w:rsidRPr="00E47D98">
        <w:rPr>
          <w:rFonts w:ascii="Calibri" w:hAnsi="Calibri" w:cs="Calibri"/>
          <w:lang w:bidi="ar-SA"/>
        </w:rPr>
        <w:t>سيشعر</w:t>
      </w:r>
      <w:r w:rsidR="005B0A33" w:rsidRPr="00E47D98">
        <w:rPr>
          <w:rFonts w:ascii="Calibri" w:hAnsi="Calibri" w:cs="Calibri"/>
          <w:lang w:bidi="ar-SA"/>
        </w:rPr>
        <w:t xml:space="preserve"> </w:t>
      </w:r>
      <w:r w:rsidR="00B12109" w:rsidRPr="00E47D98">
        <w:rPr>
          <w:rFonts w:ascii="Calibri" w:hAnsi="Calibri" w:cs="Calibri"/>
          <w:lang w:bidi="ar-SA"/>
        </w:rPr>
        <w:t xml:space="preserve">بوخز صغير وقد </w:t>
      </w:r>
      <w:r w:rsidR="00725A1B" w:rsidRPr="00E47D98">
        <w:rPr>
          <w:rFonts w:ascii="Calibri" w:hAnsi="Calibri" w:cs="Calibri"/>
          <w:lang w:bidi="ar-SA"/>
        </w:rPr>
        <w:t>ي</w:t>
      </w:r>
      <w:r w:rsidR="00B12109" w:rsidRPr="00E47D98">
        <w:rPr>
          <w:rFonts w:ascii="Calibri" w:hAnsi="Calibri" w:cs="Calibri"/>
          <w:lang w:bidi="ar-SA"/>
        </w:rPr>
        <w:t>شعر بألم بسيط في ذراعه</w:t>
      </w:r>
      <w:r w:rsidR="00725A1B" w:rsidRPr="00E47D98">
        <w:rPr>
          <w:rFonts w:ascii="Calibri" w:hAnsi="Calibri" w:cs="Calibri"/>
          <w:lang w:bidi="ar-SA"/>
        </w:rPr>
        <w:t xml:space="preserve"> </w:t>
      </w:r>
      <w:r w:rsidR="00B12109" w:rsidRPr="00E47D98">
        <w:rPr>
          <w:rFonts w:ascii="Calibri" w:hAnsi="Calibri" w:cs="Calibri"/>
          <w:lang w:bidi="ar-SA"/>
        </w:rPr>
        <w:t>حيث دخلت الإبرة بعد ذلك. طم</w:t>
      </w:r>
      <w:r w:rsidR="00725A1B" w:rsidRPr="00E47D98">
        <w:rPr>
          <w:rFonts w:ascii="Calibri" w:hAnsi="Calibri" w:cs="Calibri"/>
          <w:lang w:bidi="ar-SA"/>
        </w:rPr>
        <w:t>ئ</w:t>
      </w:r>
      <w:r w:rsidR="00B12109" w:rsidRPr="00E47D98">
        <w:rPr>
          <w:rFonts w:ascii="Calibri" w:hAnsi="Calibri" w:cs="Calibri"/>
          <w:lang w:bidi="ar-SA"/>
        </w:rPr>
        <w:t>ن طفلك بأنه من الطبيعي أن تكون ذراعه مؤلمة قليلاً</w:t>
      </w:r>
      <w:r w:rsidR="00E47D98">
        <w:rPr>
          <w:rFonts w:ascii="Calibri" w:hAnsi="Calibri" w:cs="Calibri"/>
          <w:lang w:bidi="ar-SA"/>
        </w:rPr>
        <w:t xml:space="preserve"> </w:t>
      </w:r>
      <w:r w:rsidR="00B12109" w:rsidRPr="00E47D98">
        <w:rPr>
          <w:rFonts w:ascii="Calibri" w:hAnsi="Calibri" w:cs="Calibri"/>
          <w:lang w:bidi="ar-SA"/>
        </w:rPr>
        <w:t>حيث</w:t>
      </w:r>
      <w:r w:rsidR="00E47D98">
        <w:rPr>
          <w:rFonts w:ascii="Calibri" w:hAnsi="Calibri" w:cs="Calibri"/>
          <w:lang w:bidi="ar-SA"/>
        </w:rPr>
        <w:t xml:space="preserve"> </w:t>
      </w:r>
      <w:r w:rsidR="00B12109" w:rsidRPr="00E47D98">
        <w:rPr>
          <w:rFonts w:ascii="Calibri" w:hAnsi="Calibri" w:cs="Calibri"/>
          <w:lang w:bidi="ar-SA"/>
        </w:rPr>
        <w:t>دخل</w:t>
      </w:r>
      <w:r w:rsidR="00725A1B" w:rsidRPr="00E47D98">
        <w:rPr>
          <w:rFonts w:ascii="Calibri" w:hAnsi="Calibri" w:cs="Calibri"/>
          <w:lang w:bidi="ar-SA"/>
        </w:rPr>
        <w:t>ت</w:t>
      </w:r>
      <w:r w:rsidR="00B12109" w:rsidRPr="00E47D98">
        <w:rPr>
          <w:rFonts w:ascii="Calibri" w:hAnsi="Calibri" w:cs="Calibri"/>
          <w:lang w:bidi="ar-SA"/>
        </w:rPr>
        <w:t xml:space="preserve"> الإبرة ، وهذا يعني أن الدواء يعمل.</w:t>
      </w:r>
    </w:p>
    <w:p w14:paraId="74D3EBDA" w14:textId="60925F5D" w:rsidR="00C87746" w:rsidRPr="00E47D98" w:rsidRDefault="00A76134">
      <w:pPr>
        <w:rPr>
          <w:rFonts w:ascii="Calibri" w:hAnsi="Calibri" w:cs="Calibri"/>
        </w:rPr>
      </w:pPr>
      <w:r w:rsidRPr="00E47D98">
        <w:rPr>
          <w:rFonts w:ascii="Calibri" w:hAnsi="Calibri" w:cs="Calibri"/>
        </w:rPr>
        <w:t xml:space="preserve">إذا بدا أن طفلك قلقًا بشأن التطعيم، </w:t>
      </w:r>
      <w:r w:rsidR="005B0A33" w:rsidRPr="00E47D98">
        <w:rPr>
          <w:rFonts w:ascii="Calibri" w:hAnsi="Calibri" w:cs="Calibri"/>
          <w:lang w:bidi="ar-SA"/>
        </w:rPr>
        <w:t xml:space="preserve">حاول </w:t>
      </w:r>
      <w:r w:rsidR="00725A1B" w:rsidRPr="00E47D98">
        <w:rPr>
          <w:rFonts w:ascii="Calibri" w:hAnsi="Calibri" w:cs="Calibri"/>
          <w:lang w:bidi="ar-SA"/>
        </w:rPr>
        <w:t>استكشاف</w:t>
      </w:r>
      <w:r w:rsidR="00E47D98">
        <w:rPr>
          <w:rFonts w:ascii="Calibri" w:hAnsi="Calibri" w:cs="Calibri"/>
          <w:lang w:bidi="ar-SA"/>
        </w:rPr>
        <w:t xml:space="preserve"> </w:t>
      </w:r>
      <w:r w:rsidRPr="00E47D98">
        <w:rPr>
          <w:rFonts w:ascii="Calibri" w:hAnsi="Calibri" w:cs="Calibri"/>
        </w:rPr>
        <w:t>مشاعره. يمكنك طلب المزيد من النصائح من طبيبك إذا لزم الأمر.</w:t>
      </w:r>
    </w:p>
    <w:bookmarkEnd w:id="3"/>
    <w:bookmarkEnd w:id="5"/>
    <w:p w14:paraId="010BF679" w14:textId="030C34BE" w:rsidR="00C87746" w:rsidRPr="00E47D98" w:rsidRDefault="00A7423A">
      <w:pPr>
        <w:pStyle w:val="Heading2"/>
        <w:rPr>
          <w:rFonts w:ascii="Calibri" w:hAnsi="Calibri" w:cs="Calibri"/>
          <w:b w:val="0"/>
          <w:bCs/>
          <w:szCs w:val="28"/>
        </w:rPr>
      </w:pPr>
      <w:r w:rsidRPr="00E47D98">
        <w:rPr>
          <w:rFonts w:ascii="Calibri" w:hAnsi="Calibri" w:cs="Calibri"/>
          <w:b w:val="0"/>
          <w:bCs/>
          <w:szCs w:val="28"/>
          <w:lang w:bidi="ar-SA"/>
        </w:rPr>
        <w:t xml:space="preserve"> </w:t>
      </w:r>
      <w:r w:rsidR="00725A1B" w:rsidRPr="00E47D98">
        <w:rPr>
          <w:rFonts w:ascii="Calibri" w:hAnsi="Calibri" w:cs="Calibri"/>
          <w:b w:val="0"/>
          <w:bCs/>
          <w:szCs w:val="28"/>
          <w:lang w:bidi="ar-SA"/>
        </w:rPr>
        <w:t>أجب على</w:t>
      </w:r>
      <w:r w:rsidRPr="00E47D98">
        <w:rPr>
          <w:rFonts w:ascii="Calibri" w:hAnsi="Calibri" w:cs="Calibri"/>
          <w:b w:val="0"/>
          <w:bCs/>
          <w:szCs w:val="28"/>
          <w:lang w:bidi="ar-SA"/>
        </w:rPr>
        <w:t xml:space="preserve"> </w:t>
      </w:r>
      <w:r w:rsidR="00A76134" w:rsidRPr="00E47D98">
        <w:rPr>
          <w:rFonts w:ascii="Calibri" w:hAnsi="Calibri" w:cs="Calibri"/>
          <w:b w:val="0"/>
          <w:bCs/>
          <w:szCs w:val="28"/>
        </w:rPr>
        <w:t>أسئلة طفلك</w:t>
      </w:r>
    </w:p>
    <w:p w14:paraId="1AE3750E" w14:textId="40619875" w:rsidR="00C87746" w:rsidRPr="00D417E6" w:rsidRDefault="00A76134" w:rsidP="00D417E6">
      <w:pPr>
        <w:rPr>
          <w:rFonts w:ascii="Calibri" w:hAnsi="Calibri" w:cs="Calibri"/>
        </w:rPr>
      </w:pPr>
      <w:r w:rsidRPr="00E47D98">
        <w:rPr>
          <w:rFonts w:ascii="Calibri" w:hAnsi="Calibri" w:cs="Calibri"/>
        </w:rPr>
        <w:t xml:space="preserve">جهز بعض الردود الملائمة </w:t>
      </w:r>
      <w:r w:rsidR="00A7423A" w:rsidRPr="00E47D98">
        <w:rPr>
          <w:rFonts w:ascii="Calibri" w:hAnsi="Calibri" w:cs="Calibri"/>
          <w:lang w:bidi="ar-SA"/>
        </w:rPr>
        <w:t>لطفلك</w:t>
      </w:r>
      <w:r w:rsidR="00E47D98">
        <w:rPr>
          <w:rFonts w:ascii="Calibri" w:hAnsi="Calibri" w:cs="Calibri"/>
          <w:lang w:bidi="ar-SA"/>
        </w:rPr>
        <w:t xml:space="preserve"> </w:t>
      </w:r>
      <w:r w:rsidRPr="00E47D98">
        <w:rPr>
          <w:rFonts w:ascii="Calibri" w:hAnsi="Calibri" w:cs="Calibri"/>
        </w:rPr>
        <w:t>لأي أسئلة قد يطرحها طفلك عليك. فيما يلي بعض الأسئلة والإجابات الرئيسية التي قد تساعد</w:t>
      </w:r>
      <w:r w:rsidR="00A7423A" w:rsidRPr="00E47D98">
        <w:rPr>
          <w:rFonts w:ascii="Calibri" w:hAnsi="Calibri" w:cs="Calibri"/>
          <w:lang w:bidi="ar-SA"/>
        </w:rPr>
        <w:t xml:space="preserve"> </w:t>
      </w:r>
      <w:r w:rsidRPr="00E47D98">
        <w:rPr>
          <w:rFonts w:ascii="Calibri" w:hAnsi="Calibri" w:cs="Calibri"/>
        </w:rPr>
        <w:t>في هذه المحادثة:</w:t>
      </w:r>
    </w:p>
    <w:p w14:paraId="67F65C2D" w14:textId="220BAE14" w:rsidR="00C87746" w:rsidRPr="00E47D98" w:rsidRDefault="00A76134" w:rsidP="00AB70CB">
      <w:pPr>
        <w:rPr>
          <w:rFonts w:ascii="Calibri" w:hAnsi="Calibri" w:cs="Calibri"/>
        </w:rPr>
      </w:pPr>
      <w:r w:rsidRPr="00E47D98">
        <w:rPr>
          <w:rFonts w:ascii="Calibri" w:hAnsi="Calibri" w:cs="Calibri"/>
        </w:rPr>
        <w:t>استخدم أمثلة حقيقية، مثل حماية أجداد الطفل، والقدرة على</w:t>
      </w:r>
      <w:r w:rsidR="00E47D98">
        <w:rPr>
          <w:rFonts w:ascii="Calibri" w:hAnsi="Calibri" w:cs="Calibri"/>
        </w:rPr>
        <w:t xml:space="preserve"> </w:t>
      </w:r>
      <w:r w:rsidR="00360689" w:rsidRPr="00E47D98">
        <w:rPr>
          <w:rFonts w:ascii="Calibri" w:hAnsi="Calibri" w:cs="Calibri"/>
          <w:lang w:bidi="ar-SA"/>
        </w:rPr>
        <w:t xml:space="preserve">الاستمرار في عمل الأشياء مثل الذهاب </w:t>
      </w:r>
      <w:r w:rsidRPr="00E47D98">
        <w:rPr>
          <w:rFonts w:ascii="Calibri" w:hAnsi="Calibri" w:cs="Calibri"/>
        </w:rPr>
        <w:t>إلى المدرسة والرياضات الجماعية إذا كنت تعتقد أن هذا سيساعد.</w:t>
      </w:r>
      <w:r w:rsidR="00AB70CB" w:rsidRPr="00E47D98">
        <w:rPr>
          <w:rFonts w:ascii="Calibri" w:hAnsi="Calibri" w:cs="Calibri"/>
          <w:lang w:bidi="ar-SA"/>
        </w:rPr>
        <w:t xml:space="preserve"> </w:t>
      </w:r>
    </w:p>
    <w:p w14:paraId="0B718A7B" w14:textId="5AB96B8C" w:rsidR="00C87746" w:rsidRPr="00E47D98" w:rsidRDefault="00AB70CB" w:rsidP="00DC4193">
      <w:pPr>
        <w:pStyle w:val="Heading3"/>
        <w:rPr>
          <w:rFonts w:ascii="Calibri" w:hAnsi="Calibri" w:cs="Calibri"/>
          <w:color w:val="auto"/>
        </w:rPr>
      </w:pPr>
      <w:r w:rsidRPr="00E47D98">
        <w:rPr>
          <w:rFonts w:ascii="Calibri" w:hAnsi="Calibri" w:cs="Calibri"/>
          <w:b w:val="0"/>
          <w:bCs/>
          <w:lang w:bidi="ar-SA"/>
        </w:rPr>
        <w:t xml:space="preserve"> </w:t>
      </w:r>
      <w:r w:rsidR="00A76134" w:rsidRPr="00E47D98">
        <w:rPr>
          <w:rFonts w:ascii="Calibri" w:hAnsi="Calibri" w:cs="Calibri"/>
          <w:color w:val="auto"/>
        </w:rPr>
        <w:t>في أستراليا، تم اختبار</w:t>
      </w:r>
      <w:r w:rsidR="00532442" w:rsidRPr="00E47D98">
        <w:rPr>
          <w:rFonts w:ascii="Calibri" w:hAnsi="Calibri" w:cs="Calibri"/>
          <w:color w:val="auto"/>
          <w:lang w:bidi="ar-SA"/>
        </w:rPr>
        <w:t xml:space="preserve">هم </w:t>
      </w:r>
      <w:r w:rsidR="00A76134" w:rsidRPr="00E47D98">
        <w:rPr>
          <w:rFonts w:ascii="Calibri" w:hAnsi="Calibri" w:cs="Calibri"/>
          <w:color w:val="auto"/>
        </w:rPr>
        <w:t xml:space="preserve">بدقة من قِبَل </w:t>
      </w:r>
      <w:r w:rsidRPr="00E47D98">
        <w:rPr>
          <w:rFonts w:ascii="Calibri" w:hAnsi="Calibri" w:cs="Calibri"/>
          <w:color w:val="auto"/>
          <w:lang w:bidi="ar-SA"/>
        </w:rPr>
        <w:t>وكالة</w:t>
      </w:r>
      <w:r w:rsidR="00A76134" w:rsidRPr="00E47D98">
        <w:rPr>
          <w:rFonts w:ascii="Calibri" w:hAnsi="Calibri" w:cs="Calibri"/>
          <w:color w:val="auto"/>
        </w:rPr>
        <w:t xml:space="preserve"> للتأكد من أن جميع الأدوية آمنة. لن يتم إعطاؤها للناس إذا لم تكن آمنة لهم.</w:t>
      </w:r>
      <w:r w:rsidRPr="00E47D98">
        <w:rPr>
          <w:rFonts w:ascii="Calibri" w:hAnsi="Calibri" w:cs="Calibri"/>
          <w:b w:val="0"/>
          <w:bCs/>
          <w:szCs w:val="28"/>
          <w:lang w:bidi="ar-SA"/>
        </w:rPr>
        <w:t xml:space="preserve"> </w:t>
      </w:r>
    </w:p>
    <w:p w14:paraId="348B5311" w14:textId="7F1D503C" w:rsidR="00C87746" w:rsidRPr="00E47D98" w:rsidRDefault="00A76134">
      <w:pPr>
        <w:rPr>
          <w:rFonts w:ascii="Calibri" w:eastAsia="Arial" w:hAnsi="Calibri" w:cs="Calibri"/>
        </w:rPr>
      </w:pPr>
      <w:r w:rsidRPr="00E47D98">
        <w:rPr>
          <w:rFonts w:ascii="Calibri" w:hAnsi="Calibri" w:cs="Calibri"/>
        </w:rPr>
        <w:t>إذا كان طفلك يخاف من الإبر</w:t>
      </w:r>
      <w:r w:rsidR="00AB70CB" w:rsidRPr="00E47D98">
        <w:rPr>
          <w:rFonts w:ascii="Calibri" w:hAnsi="Calibri" w:cs="Calibri"/>
          <w:lang w:bidi="ar-SA"/>
        </w:rPr>
        <w:t>.</w:t>
      </w:r>
      <w:r w:rsidR="00E47D98">
        <w:rPr>
          <w:rFonts w:ascii="Calibri" w:hAnsi="Calibri" w:cs="Calibri"/>
        </w:rPr>
        <w:t xml:space="preserve"> </w:t>
      </w:r>
      <w:r w:rsidR="009F4010" w:rsidRPr="00E47D98">
        <w:rPr>
          <w:rFonts w:ascii="Calibri" w:hAnsi="Calibri" w:cs="Calibri"/>
          <w:lang w:bidi="ar-SA"/>
        </w:rPr>
        <w:t>تعد تقنيات التحضير والإلهاء الفعالة مهم</w:t>
      </w:r>
      <w:r w:rsidR="00F97EEA" w:rsidRPr="00E47D98">
        <w:rPr>
          <w:rFonts w:ascii="Calibri" w:hAnsi="Calibri" w:cs="Calibri"/>
          <w:lang w:bidi="ar-SA"/>
        </w:rPr>
        <w:t>ة</w:t>
      </w:r>
      <w:r w:rsidR="009F4010" w:rsidRPr="00E47D98">
        <w:rPr>
          <w:rFonts w:ascii="Calibri" w:hAnsi="Calibri" w:cs="Calibri"/>
          <w:lang w:bidi="ar-SA"/>
        </w:rPr>
        <w:t>.</w:t>
      </w:r>
    </w:p>
    <w:p w14:paraId="3318EE3F" w14:textId="3E9CF875" w:rsidR="00C87746" w:rsidRPr="00E47D98" w:rsidRDefault="009F4010">
      <w:pPr>
        <w:rPr>
          <w:rFonts w:ascii="Calibri" w:eastAsia="Arial" w:hAnsi="Calibri" w:cs="Calibri"/>
        </w:rPr>
      </w:pPr>
      <w:r w:rsidRPr="00E47D98">
        <w:rPr>
          <w:rFonts w:ascii="Calibri" w:hAnsi="Calibri" w:cs="Calibri"/>
          <w:lang w:bidi="ar-SA"/>
        </w:rPr>
        <w:lastRenderedPageBreak/>
        <w:t>للأطفال من سن 5 سنوات وما فوق،</w:t>
      </w:r>
      <w:r w:rsidR="00E47D98">
        <w:rPr>
          <w:rFonts w:ascii="Calibri" w:hAnsi="Calibri" w:cs="Calibri"/>
          <w:lang w:bidi="ar-SA"/>
        </w:rPr>
        <w:t xml:space="preserve"> </w:t>
      </w:r>
      <w:r w:rsidR="00A76134" w:rsidRPr="00E47D98">
        <w:rPr>
          <w:rFonts w:ascii="Calibri" w:hAnsi="Calibri" w:cs="Calibri"/>
        </w:rPr>
        <w:t xml:space="preserve">قد يساعد الذهاب إلى </w:t>
      </w:r>
      <w:r w:rsidRPr="00E47D98">
        <w:rPr>
          <w:rFonts w:ascii="Calibri" w:hAnsi="Calibri" w:cs="Calibri"/>
          <w:lang w:bidi="ar-SA"/>
        </w:rPr>
        <w:t>مكان</w:t>
      </w:r>
      <w:r w:rsidR="00A76134" w:rsidRPr="00E47D98">
        <w:rPr>
          <w:rFonts w:ascii="Calibri" w:hAnsi="Calibri" w:cs="Calibri"/>
        </w:rPr>
        <w:t xml:space="preserve"> أصغر</w:t>
      </w:r>
      <w:r w:rsidR="00E47D98">
        <w:rPr>
          <w:rFonts w:ascii="Calibri" w:hAnsi="Calibri" w:cs="Calibri"/>
        </w:rPr>
        <w:t xml:space="preserve"> </w:t>
      </w:r>
      <w:r w:rsidRPr="00E47D98">
        <w:rPr>
          <w:rFonts w:ascii="Calibri" w:hAnsi="Calibri" w:cs="Calibri"/>
          <w:lang w:bidi="ar-SA"/>
        </w:rPr>
        <w:t>و</w:t>
      </w:r>
      <w:r w:rsidR="00A76134" w:rsidRPr="00E47D98">
        <w:rPr>
          <w:rFonts w:ascii="Calibri" w:hAnsi="Calibri" w:cs="Calibri"/>
        </w:rPr>
        <w:t xml:space="preserve">مألوف أكثر، مثل صيدلية محلية أو عيادة عامة. </w:t>
      </w:r>
      <w:r w:rsidR="00A76134" w:rsidRPr="00E47D98">
        <w:rPr>
          <w:rFonts w:ascii="Calibri" w:eastAsia="Arial" w:hAnsi="Calibri" w:cs="Calibri"/>
        </w:rPr>
        <w:t>قد تكون مواقع التلقيح الواسعة النطاق صاخبة ومشغولة وتزيد من التعرض للانزعاج.</w:t>
      </w:r>
    </w:p>
    <w:p w14:paraId="41F4888F" w14:textId="0CE7EC9E" w:rsidR="00DC4193" w:rsidRPr="00E47D98" w:rsidRDefault="00DC4193">
      <w:pPr>
        <w:rPr>
          <w:rFonts w:ascii="Calibri" w:eastAsia="Arial" w:hAnsi="Calibri" w:cs="Calibri"/>
        </w:rPr>
      </w:pPr>
      <w:r w:rsidRPr="00E47D98">
        <w:rPr>
          <w:rFonts w:ascii="Calibri" w:eastAsia="Arial" w:hAnsi="Calibri" w:cs="Calibri"/>
          <w:lang w:bidi="ar-SA"/>
        </w:rPr>
        <w:t>اصطحب معك الألعاب أو الكتب المفضلة لطفلك لخلق تجربة إيجابية وتشتيت الانتباه.</w:t>
      </w:r>
    </w:p>
    <w:p w14:paraId="75CC543F" w14:textId="0CAA2C46" w:rsidR="00C87746" w:rsidRPr="00E47D98" w:rsidRDefault="00A76134" w:rsidP="00DC4193">
      <w:pPr>
        <w:pStyle w:val="P68B1DB1-Normal2"/>
        <w:rPr>
          <w:rFonts w:ascii="Calibri" w:hAnsi="Calibri" w:cs="Calibri"/>
        </w:rPr>
      </w:pPr>
      <w:r w:rsidRPr="00E47D98">
        <w:rPr>
          <w:rFonts w:ascii="Calibri" w:hAnsi="Calibri" w:cs="Calibri"/>
        </w:rPr>
        <w:t>أخبر</w:t>
      </w:r>
      <w:r w:rsidR="00E47D98">
        <w:rPr>
          <w:rFonts w:ascii="Calibri" w:hAnsi="Calibri" w:cs="Calibri"/>
        </w:rPr>
        <w:t xml:space="preserve"> </w:t>
      </w:r>
      <w:r w:rsidR="00DC4193" w:rsidRPr="00E47D98">
        <w:rPr>
          <w:rFonts w:ascii="Calibri" w:hAnsi="Calibri" w:cs="Calibri"/>
          <w:lang w:bidi="ar-SA"/>
        </w:rPr>
        <w:t>مزود الخدمة</w:t>
      </w:r>
      <w:r w:rsidRPr="00E47D98">
        <w:rPr>
          <w:rFonts w:ascii="Calibri" w:hAnsi="Calibri" w:cs="Calibri"/>
        </w:rPr>
        <w:t xml:space="preserve"> مسبقاً إذا كان طفلك يخاف من الإبر حتى يتمكن من تخصيص وقت كافٍ والتأكد من عدم الاسراع في الاجراء أو الإجبار. </w:t>
      </w:r>
    </w:p>
    <w:p w14:paraId="3AC8F829" w14:textId="16219E04" w:rsidR="00C87746" w:rsidRPr="00E47D98" w:rsidRDefault="00A76134">
      <w:pPr>
        <w:rPr>
          <w:rFonts w:ascii="Calibri" w:hAnsi="Calibri" w:cs="Calibri"/>
        </w:rPr>
      </w:pPr>
      <w:r w:rsidRPr="00E47D98">
        <w:rPr>
          <w:rFonts w:ascii="Calibri" w:hAnsi="Calibri" w:cs="Calibri"/>
        </w:rPr>
        <w:t>يمكنك زيارة</w:t>
      </w:r>
      <w:r w:rsidR="00E47D98">
        <w:rPr>
          <w:rFonts w:ascii="Calibri" w:hAnsi="Calibri" w:cs="Calibri"/>
        </w:rPr>
        <w:t xml:space="preserve"> </w:t>
      </w:r>
      <w:r w:rsidRPr="00E47D98">
        <w:rPr>
          <w:rFonts w:ascii="Calibri" w:hAnsi="Calibri" w:cs="Calibri"/>
        </w:rPr>
        <w:t>موقع</w:t>
      </w:r>
      <w:r w:rsidR="00E47D98">
        <w:rPr>
          <w:rFonts w:ascii="Calibri" w:hAnsi="Calibri" w:cs="Calibri"/>
        </w:rPr>
        <w:t xml:space="preserve"> </w:t>
      </w:r>
      <w:hyperlink r:id="rId10" w:history="1">
        <w:r w:rsidR="00DC4193" w:rsidRPr="00E47D98">
          <w:rPr>
            <w:rStyle w:val="Hyperlink"/>
            <w:rFonts w:ascii="Calibri" w:hAnsi="Calibri" w:cs="Calibri"/>
            <w:rtl w:val="0"/>
            <w:lang w:bidi="ar-SA"/>
          </w:rPr>
          <w:t>Department of Health and Aged Care</w:t>
        </w:r>
      </w:hyperlink>
      <w:r w:rsidR="00DC4193" w:rsidRPr="00E47D98">
        <w:rPr>
          <w:rFonts w:ascii="Calibri" w:hAnsi="Calibri" w:cs="Calibri"/>
          <w:lang w:bidi="ar-SA"/>
        </w:rPr>
        <w:t xml:space="preserve"> </w:t>
      </w:r>
      <w:r w:rsidRPr="00E47D98">
        <w:rPr>
          <w:rFonts w:ascii="Calibri" w:hAnsi="Calibri" w:cs="Calibri"/>
        </w:rPr>
        <w:t xml:space="preserve">الالكتروني </w:t>
      </w:r>
      <w:r w:rsidR="00DC4193" w:rsidRPr="00E47D98">
        <w:rPr>
          <w:rFonts w:ascii="Calibri" w:hAnsi="Calibri" w:cs="Calibri"/>
          <w:lang w:bidi="ar-SA"/>
        </w:rPr>
        <w:t xml:space="preserve">على </w:t>
      </w:r>
      <w:hyperlink r:id="rId11" w:history="1">
        <w:r w:rsidR="00E80B63" w:rsidRPr="00E47D98">
          <w:rPr>
            <w:rStyle w:val="Hyperlink"/>
            <w:rFonts w:ascii="Calibri" w:hAnsi="Calibri" w:cs="Calibri"/>
            <w:b w:val="0"/>
            <w:bCs/>
            <w:color w:val="000000" w:themeColor="text1"/>
            <w:rtl w:val="0"/>
            <w:lang w:val="en-AU" w:bidi="ar-SA"/>
          </w:rPr>
          <w:t>www.health.gov.au</w:t>
        </w:r>
      </w:hyperlink>
      <w:r w:rsidR="00DC4193" w:rsidRPr="00E47D98">
        <w:rPr>
          <w:rFonts w:ascii="Calibri" w:hAnsi="Calibri" w:cs="Calibri"/>
          <w:lang w:bidi="ar-SA"/>
        </w:rPr>
        <w:t xml:space="preserve"> </w:t>
      </w:r>
      <w:r w:rsidR="00E80B63" w:rsidRPr="00E47D98">
        <w:rPr>
          <w:rFonts w:ascii="Calibri" w:hAnsi="Calibri" w:cs="Calibri"/>
          <w:lang w:bidi="ar-SA"/>
        </w:rPr>
        <w:t xml:space="preserve">للمزيد </w:t>
      </w:r>
      <w:r w:rsidRPr="00E47D98">
        <w:rPr>
          <w:rFonts w:ascii="Calibri" w:hAnsi="Calibri" w:cs="Calibri"/>
        </w:rPr>
        <w:t xml:space="preserve">من المعلومات </w:t>
      </w:r>
      <w:r w:rsidR="00E80B63" w:rsidRPr="00E47D98">
        <w:rPr>
          <w:rFonts w:ascii="Calibri" w:hAnsi="Calibri" w:cs="Calibri"/>
          <w:lang w:bidi="ar-SA"/>
        </w:rPr>
        <w:t>عن</w:t>
      </w:r>
      <w:r w:rsidRPr="00E47D98">
        <w:rPr>
          <w:rFonts w:ascii="Calibri" w:hAnsi="Calibri" w:cs="Calibri"/>
        </w:rPr>
        <w:t xml:space="preserve"> اللقاح.</w:t>
      </w:r>
    </w:p>
    <w:p w14:paraId="4AE51FB9" w14:textId="65425B5A" w:rsidR="00C87746" w:rsidRPr="00E47D98" w:rsidRDefault="00A76134">
      <w:pPr>
        <w:rPr>
          <w:rFonts w:ascii="Calibri" w:hAnsi="Calibri" w:cs="Calibri"/>
          <w:lang w:bidi="ar-SA"/>
        </w:rPr>
      </w:pPr>
      <w:r w:rsidRPr="00E47D98">
        <w:rPr>
          <w:rFonts w:ascii="Calibri" w:hAnsi="Calibri" w:cs="Calibri"/>
        </w:rPr>
        <w:t>يمكنك الاتصال بخط National Coronavirus Helpline</w:t>
      </w:r>
      <w:r w:rsidR="00E80B63" w:rsidRPr="00E47D98">
        <w:rPr>
          <w:rFonts w:ascii="Calibri" w:hAnsi="Calibri" w:cs="Calibri"/>
          <w:lang w:bidi="ar-SA"/>
        </w:rPr>
        <w:t xml:space="preserve"> و </w:t>
      </w:r>
      <w:r w:rsidR="00E80B63" w:rsidRPr="00E47D98">
        <w:rPr>
          <w:rFonts w:ascii="Calibri" w:hAnsi="Calibri" w:cs="Calibri"/>
          <w:rtl w:val="0"/>
          <w:lang w:bidi="ar-SA"/>
        </w:rPr>
        <w:t>COVID-19 Vaccine</w:t>
      </w:r>
      <w:r w:rsidR="00E80B63" w:rsidRPr="00E47D98">
        <w:rPr>
          <w:rFonts w:ascii="Calibri" w:hAnsi="Calibri" w:cs="Calibri"/>
          <w:lang w:bidi="ar-SA"/>
        </w:rPr>
        <w:t xml:space="preserve"> </w:t>
      </w:r>
      <w:r w:rsidRPr="00E47D98">
        <w:rPr>
          <w:rFonts w:ascii="Calibri" w:hAnsi="Calibri" w:cs="Calibri"/>
        </w:rPr>
        <w:t>على</w:t>
      </w:r>
      <w:r w:rsidRPr="00E47D98">
        <w:rPr>
          <w:rFonts w:ascii="Calibri" w:hAnsi="Calibri" w:cs="Calibri"/>
          <w:b/>
          <w:bCs/>
        </w:rPr>
        <w:t xml:space="preserve"> 080 020 1800</w:t>
      </w:r>
      <w:r w:rsidRPr="00E47D98">
        <w:rPr>
          <w:rFonts w:ascii="Calibri" w:hAnsi="Calibri" w:cs="Calibri"/>
        </w:rPr>
        <w:t>.</w:t>
      </w:r>
      <w:r w:rsidR="00E80B63" w:rsidRPr="00E47D98">
        <w:rPr>
          <w:rFonts w:ascii="Calibri" w:hAnsi="Calibri" w:cs="Calibri"/>
          <w:lang w:bidi="ar-SA"/>
        </w:rPr>
        <w:t xml:space="preserve"> اضغط على الخيار 8 لخدمات الترجمة الشفوية المجانية.</w:t>
      </w:r>
    </w:p>
    <w:p w14:paraId="36D1D234" w14:textId="3E924F2E" w:rsidR="00BD3B51" w:rsidRPr="00E47D98" w:rsidRDefault="00A76134">
      <w:pPr>
        <w:rPr>
          <w:rFonts w:ascii="Calibri" w:hAnsi="Calibri" w:cs="Calibri"/>
          <w:lang w:bidi="ar-SA"/>
        </w:rPr>
      </w:pPr>
      <w:r w:rsidRPr="00E47D98">
        <w:rPr>
          <w:rFonts w:ascii="Calibri" w:hAnsi="Calibri" w:cs="Calibri"/>
        </w:rPr>
        <w:t>إذا كنت</w:t>
      </w:r>
      <w:r w:rsidR="009F6850" w:rsidRPr="00E47D98">
        <w:rPr>
          <w:rFonts w:ascii="Calibri" w:hAnsi="Calibri" w:cs="Calibri"/>
          <w:rtl w:val="0"/>
        </w:rPr>
        <w:t xml:space="preserve"> </w:t>
      </w:r>
      <w:r w:rsidR="009F6850" w:rsidRPr="00E47D98">
        <w:rPr>
          <w:rFonts w:ascii="Calibri" w:hAnsi="Calibri" w:cs="Calibri"/>
          <w:lang w:bidi="ar-SA"/>
        </w:rPr>
        <w:t xml:space="preserve">أصم </w:t>
      </w:r>
      <w:r w:rsidR="00BD3B51" w:rsidRPr="00E47D98">
        <w:rPr>
          <w:rFonts w:ascii="Calibri" w:hAnsi="Calibri" w:cs="Calibri"/>
          <w:lang w:bidi="ar-SA"/>
        </w:rPr>
        <w:t xml:space="preserve">أو تعاني من مشكلة </w:t>
      </w:r>
      <w:r w:rsidR="00C16F20" w:rsidRPr="00E47D98">
        <w:rPr>
          <w:rFonts w:ascii="Calibri" w:hAnsi="Calibri" w:cs="Calibri"/>
          <w:lang w:bidi="ar-SA"/>
        </w:rPr>
        <w:t>في السمع أو النطق</w:t>
      </w:r>
      <w:r w:rsidR="006F3531" w:rsidRPr="00E47D98">
        <w:rPr>
          <w:rFonts w:ascii="Calibri" w:hAnsi="Calibri" w:cs="Calibri"/>
          <w:lang w:bidi="ar-SA"/>
        </w:rPr>
        <w:t xml:space="preserve">، اتصل بخدمة </w:t>
      </w:r>
      <w:r w:rsidR="001D04C4" w:rsidRPr="00E47D98">
        <w:rPr>
          <w:rFonts w:ascii="Calibri" w:hAnsi="Calibri" w:cs="Calibri"/>
          <w:rtl w:val="0"/>
          <w:lang w:bidi="ar-SA"/>
        </w:rPr>
        <w:t>National Relay Service</w:t>
      </w:r>
      <w:r w:rsidR="001D04C4" w:rsidRPr="00E47D98">
        <w:rPr>
          <w:rFonts w:ascii="Calibri" w:hAnsi="Calibri" w:cs="Calibri"/>
          <w:lang w:bidi="ar-SA"/>
        </w:rPr>
        <w:t xml:space="preserve"> على </w:t>
      </w:r>
      <w:r w:rsidR="00AA3D70" w:rsidRPr="00E47D98">
        <w:rPr>
          <w:rFonts w:ascii="Calibri" w:hAnsi="Calibri" w:cs="Calibri"/>
          <w:b/>
          <w:bCs/>
          <w:lang w:bidi="ar-SA"/>
        </w:rPr>
        <w:t>677 133</w:t>
      </w:r>
      <w:r w:rsidR="00AA3D70" w:rsidRPr="00E47D98">
        <w:rPr>
          <w:rFonts w:ascii="Calibri" w:hAnsi="Calibri" w:cs="Calibri"/>
          <w:lang w:bidi="ar-SA"/>
        </w:rPr>
        <w:t xml:space="preserve">. </w:t>
      </w:r>
    </w:p>
    <w:p w14:paraId="0D6696A9" w14:textId="1DD90082" w:rsidR="00C87746" w:rsidRPr="00E47D98" w:rsidRDefault="00AA3D70">
      <w:pPr>
        <w:rPr>
          <w:rFonts w:ascii="Calibri" w:hAnsi="Calibri" w:cs="Calibri"/>
          <w:lang w:bidi="ar-SA"/>
        </w:rPr>
      </w:pPr>
      <w:r w:rsidRPr="00E47D98">
        <w:rPr>
          <w:rFonts w:ascii="Calibri" w:hAnsi="Calibri" w:cs="Calibri"/>
          <w:lang w:bidi="ar-SA"/>
        </w:rPr>
        <w:t xml:space="preserve"> </w:t>
      </w:r>
    </w:p>
    <w:sectPr w:rsidR="00C87746" w:rsidRPr="00E47D98" w:rsidSect="00D3533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9E6C6" w14:textId="77777777" w:rsidR="00AE5E90" w:rsidRDefault="00AE5E90">
      <w:r>
        <w:separator/>
      </w:r>
    </w:p>
  </w:endnote>
  <w:endnote w:type="continuationSeparator" w:id="0">
    <w:p w14:paraId="4EA1E0F4" w14:textId="77777777" w:rsidR="00AE5E90" w:rsidRDefault="00AE5E90">
      <w:r>
        <w:continuationSeparator/>
      </w:r>
    </w:p>
  </w:endnote>
  <w:endnote w:type="continuationNotice" w:id="1">
    <w:p w14:paraId="32AEF231" w14:textId="77777777" w:rsidR="00AE5E90" w:rsidRDefault="00AE5E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C87746" w:rsidRDefault="00A761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C87746" w:rsidRDefault="00C8774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C87746" w:rsidRDefault="00A761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1A1D88EA" w:rsidR="00C87746" w:rsidRPr="007705B6" w:rsidRDefault="00E47D98" w:rsidP="00711492">
    <w:pPr>
      <w:tabs>
        <w:tab w:val="left" w:pos="2870"/>
      </w:tabs>
      <w:bidi w:val="0"/>
      <w:spacing w:after="0"/>
      <w:ind w:left="-90" w:right="-449"/>
      <w:rPr>
        <w:b/>
        <w:lang w:bidi="ar-SA"/>
      </w:rPr>
    </w:pPr>
    <w:r w:rsidRPr="002379CB">
      <w:t xml:space="preserve">How to speak to kids about COVID-19 vaccines - 31082022 - </w:t>
    </w:r>
    <w:r>
      <w:rPr>
        <w:rFonts w:hint="cs"/>
      </w:rPr>
      <w:t>Arabic</w:t>
    </w:r>
    <w:r w:rsidR="00AA3D70">
      <w:rPr>
        <w:rFonts w:hint="cs"/>
        <w:lang w:bidi="ar-SA"/>
      </w:rPr>
      <w:t xml:space="preserve"> </w:t>
    </w:r>
    <w:r w:rsidR="00711492">
      <w:rPr>
        <w:lang w:bidi="ar-S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548322AB" w:rsidR="00C87746" w:rsidRDefault="00AA3D70" w:rsidP="00D3533F">
    <w:pPr>
      <w:tabs>
        <w:tab w:val="right" w:pos="9356"/>
      </w:tabs>
      <w:bidi w:val="0"/>
      <w:spacing w:after="0"/>
      <w:ind w:left="-90" w:right="-449"/>
      <w:rPr>
        <w:b/>
        <w:lang w:bidi="ar-SA"/>
      </w:rPr>
    </w:pPr>
    <w:r>
      <w:rPr>
        <w:rFonts w:hint="cs"/>
        <w:lang w:bidi="ar-SA"/>
      </w:rPr>
      <w:t xml:space="preserve"> </w:t>
    </w:r>
    <w:r w:rsidR="00E47D98" w:rsidRPr="002379CB">
      <w:t xml:space="preserve">How to speak to kids about COVID-19 vaccines - 31082022 - </w:t>
    </w:r>
    <w:r w:rsidR="00E47D98">
      <w:rPr>
        <w:rFonts w:hint="cs"/>
      </w:rPr>
      <w:t>Arabic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46770" w14:textId="77777777" w:rsidR="00AE5E90" w:rsidRDefault="00AE5E90">
      <w:r>
        <w:separator/>
      </w:r>
    </w:p>
  </w:footnote>
  <w:footnote w:type="continuationSeparator" w:id="0">
    <w:p w14:paraId="3EDC2EA5" w14:textId="77777777" w:rsidR="00AE5E90" w:rsidRDefault="00AE5E90">
      <w:r>
        <w:continuationSeparator/>
      </w:r>
    </w:p>
  </w:footnote>
  <w:footnote w:type="continuationNotice" w:id="1">
    <w:p w14:paraId="437F9199" w14:textId="77777777" w:rsidR="00AE5E90" w:rsidRDefault="00AE5E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C87746" w:rsidRDefault="00A76134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6BAD8CC6">
          <wp:simplePos x="0" y="0"/>
          <wp:positionH relativeFrom="page">
            <wp:posOffset>-10795</wp:posOffset>
          </wp:positionH>
          <wp:positionV relativeFrom="page">
            <wp:posOffset>-5080</wp:posOffset>
          </wp:positionV>
          <wp:extent cx="7581265" cy="10713085"/>
          <wp:effectExtent l="0" t="0" r="63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C87746" w:rsidRDefault="00A7613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4783457">
    <w:abstractNumId w:val="6"/>
  </w:num>
  <w:num w:numId="2" w16cid:durableId="1320647786">
    <w:abstractNumId w:val="16"/>
  </w:num>
  <w:num w:numId="3" w16cid:durableId="144469066">
    <w:abstractNumId w:val="17"/>
  </w:num>
  <w:num w:numId="4" w16cid:durableId="14888018">
    <w:abstractNumId w:val="11"/>
  </w:num>
  <w:num w:numId="5" w16cid:durableId="1771972380">
    <w:abstractNumId w:val="2"/>
  </w:num>
  <w:num w:numId="6" w16cid:durableId="1297680188">
    <w:abstractNumId w:val="4"/>
  </w:num>
  <w:num w:numId="7" w16cid:durableId="2051803976">
    <w:abstractNumId w:val="3"/>
  </w:num>
  <w:num w:numId="8" w16cid:durableId="872884616">
    <w:abstractNumId w:val="7"/>
  </w:num>
  <w:num w:numId="9" w16cid:durableId="140732196">
    <w:abstractNumId w:val="0"/>
  </w:num>
  <w:num w:numId="10" w16cid:durableId="1488591311">
    <w:abstractNumId w:val="12"/>
  </w:num>
  <w:num w:numId="11" w16cid:durableId="93526329">
    <w:abstractNumId w:val="14"/>
  </w:num>
  <w:num w:numId="12" w16cid:durableId="740643172">
    <w:abstractNumId w:val="5"/>
  </w:num>
  <w:num w:numId="13" w16cid:durableId="1231499670">
    <w:abstractNumId w:val="1"/>
  </w:num>
  <w:num w:numId="14" w16cid:durableId="1649356131">
    <w:abstractNumId w:val="10"/>
  </w:num>
  <w:num w:numId="15" w16cid:durableId="1032531652">
    <w:abstractNumId w:val="8"/>
  </w:num>
  <w:num w:numId="16" w16cid:durableId="428280031">
    <w:abstractNumId w:val="13"/>
  </w:num>
  <w:num w:numId="17" w16cid:durableId="480124980">
    <w:abstractNumId w:val="9"/>
  </w:num>
  <w:num w:numId="18" w16cid:durableId="18001490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A554A"/>
    <w:rsid w:val="000A6334"/>
    <w:rsid w:val="000D21AB"/>
    <w:rsid w:val="001041ED"/>
    <w:rsid w:val="00127F8E"/>
    <w:rsid w:val="00170AE5"/>
    <w:rsid w:val="001914D6"/>
    <w:rsid w:val="001D04C4"/>
    <w:rsid w:val="001D2B8A"/>
    <w:rsid w:val="001F5EC2"/>
    <w:rsid w:val="00291B7E"/>
    <w:rsid w:val="002B2667"/>
    <w:rsid w:val="002F3510"/>
    <w:rsid w:val="00307710"/>
    <w:rsid w:val="003424A2"/>
    <w:rsid w:val="00351D0F"/>
    <w:rsid w:val="00360689"/>
    <w:rsid w:val="00370474"/>
    <w:rsid w:val="003828F9"/>
    <w:rsid w:val="003A50D6"/>
    <w:rsid w:val="003C6823"/>
    <w:rsid w:val="0041456A"/>
    <w:rsid w:val="00471203"/>
    <w:rsid w:val="004E5846"/>
    <w:rsid w:val="00532442"/>
    <w:rsid w:val="00550E6C"/>
    <w:rsid w:val="005667F7"/>
    <w:rsid w:val="005A1BFB"/>
    <w:rsid w:val="005B0A33"/>
    <w:rsid w:val="005C14AB"/>
    <w:rsid w:val="005D63B7"/>
    <w:rsid w:val="00651C29"/>
    <w:rsid w:val="006564FC"/>
    <w:rsid w:val="006800CF"/>
    <w:rsid w:val="006E1838"/>
    <w:rsid w:val="006F3531"/>
    <w:rsid w:val="00703903"/>
    <w:rsid w:val="00711492"/>
    <w:rsid w:val="007114DA"/>
    <w:rsid w:val="00725A1B"/>
    <w:rsid w:val="0075214D"/>
    <w:rsid w:val="007705B6"/>
    <w:rsid w:val="007A551E"/>
    <w:rsid w:val="007A655D"/>
    <w:rsid w:val="007F008C"/>
    <w:rsid w:val="007F05AD"/>
    <w:rsid w:val="007F75E0"/>
    <w:rsid w:val="00807195"/>
    <w:rsid w:val="00840DE3"/>
    <w:rsid w:val="00844273"/>
    <w:rsid w:val="008C58C9"/>
    <w:rsid w:val="009314F8"/>
    <w:rsid w:val="00952347"/>
    <w:rsid w:val="00955C51"/>
    <w:rsid w:val="00957CE1"/>
    <w:rsid w:val="00964711"/>
    <w:rsid w:val="00982869"/>
    <w:rsid w:val="009829DD"/>
    <w:rsid w:val="00983626"/>
    <w:rsid w:val="009840A5"/>
    <w:rsid w:val="00984419"/>
    <w:rsid w:val="009D2BE2"/>
    <w:rsid w:val="009E0153"/>
    <w:rsid w:val="009F4010"/>
    <w:rsid w:val="009F4399"/>
    <w:rsid w:val="009F6850"/>
    <w:rsid w:val="00A13983"/>
    <w:rsid w:val="00A57A73"/>
    <w:rsid w:val="00A66311"/>
    <w:rsid w:val="00A7423A"/>
    <w:rsid w:val="00A76134"/>
    <w:rsid w:val="00A82D5A"/>
    <w:rsid w:val="00A86136"/>
    <w:rsid w:val="00AA3D70"/>
    <w:rsid w:val="00AA7404"/>
    <w:rsid w:val="00AB70CB"/>
    <w:rsid w:val="00AE5E90"/>
    <w:rsid w:val="00B015CF"/>
    <w:rsid w:val="00B12109"/>
    <w:rsid w:val="00B1716B"/>
    <w:rsid w:val="00B4594C"/>
    <w:rsid w:val="00B70918"/>
    <w:rsid w:val="00B72E5A"/>
    <w:rsid w:val="00B75920"/>
    <w:rsid w:val="00B83EA7"/>
    <w:rsid w:val="00BA384E"/>
    <w:rsid w:val="00BA7C05"/>
    <w:rsid w:val="00BD3B51"/>
    <w:rsid w:val="00C00B47"/>
    <w:rsid w:val="00C16F20"/>
    <w:rsid w:val="00C343BC"/>
    <w:rsid w:val="00C87746"/>
    <w:rsid w:val="00CA4C28"/>
    <w:rsid w:val="00CB3A96"/>
    <w:rsid w:val="00CE5B14"/>
    <w:rsid w:val="00CE7D4D"/>
    <w:rsid w:val="00CF4122"/>
    <w:rsid w:val="00D21EA9"/>
    <w:rsid w:val="00D3533F"/>
    <w:rsid w:val="00D417E6"/>
    <w:rsid w:val="00D57350"/>
    <w:rsid w:val="00D85C7C"/>
    <w:rsid w:val="00DC4193"/>
    <w:rsid w:val="00DD4D4B"/>
    <w:rsid w:val="00E1613B"/>
    <w:rsid w:val="00E24041"/>
    <w:rsid w:val="00E31DCF"/>
    <w:rsid w:val="00E47D98"/>
    <w:rsid w:val="00E80B63"/>
    <w:rsid w:val="00E87600"/>
    <w:rsid w:val="00E95294"/>
    <w:rsid w:val="00E97628"/>
    <w:rsid w:val="00EB5230"/>
    <w:rsid w:val="00EC42DD"/>
    <w:rsid w:val="00EC56A6"/>
    <w:rsid w:val="00EF43D0"/>
    <w:rsid w:val="00F10E98"/>
    <w:rsid w:val="00F15EBF"/>
    <w:rsid w:val="00F25051"/>
    <w:rsid w:val="00F269B9"/>
    <w:rsid w:val="00F664F9"/>
    <w:rsid w:val="00F7019A"/>
    <w:rsid w:val="00F73269"/>
    <w:rsid w:val="00F82706"/>
    <w:rsid w:val="00F86F06"/>
    <w:rsid w:val="00F8740C"/>
    <w:rsid w:val="00F94D9B"/>
    <w:rsid w:val="00F97EEA"/>
    <w:rsid w:val="00FA1F50"/>
    <w:rsid w:val="00FC0B81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rtl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E47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health.gov.au/initiatives-and-programs/covid-19-vaccines/translati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5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Arabic</vt:lpstr>
    </vt:vector>
  </TitlesOfParts>
  <Manager/>
  <Company/>
  <LinksUpToDate>false</LinksUpToDate>
  <CharactersWithSpaces>2909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Arabic</dc:title>
  <dc:subject>COVID-19 Vaccine</dc:subject>
  <dc:creator>Australian Government</dc:creator>
  <cp:keywords>COVID-19 Vaccine, Disability, Residential Care</cp:keywords>
  <dc:description/>
  <cp:lastModifiedBy>User</cp:lastModifiedBy>
  <cp:revision>4</cp:revision>
  <cp:lastPrinted>2021-12-15T00:15:00Z</cp:lastPrinted>
  <dcterms:created xsi:type="dcterms:W3CDTF">2022-08-27T20:06:00Z</dcterms:created>
  <dcterms:modified xsi:type="dcterms:W3CDTF">2022-08-29T02:06:00Z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