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1492D" w14:textId="171C9294" w:rsidR="006C0387" w:rsidRPr="003A38E3" w:rsidRDefault="00D45F00">
      <w:pPr>
        <w:pStyle w:val="Heading1"/>
        <w:spacing w:before="1200"/>
        <w:rPr>
          <w:rFonts w:ascii="Nirmala Text" w:hAnsi="Nirmala Text" w:cs="Nirmala Text"/>
        </w:rPr>
      </w:pPr>
      <w:r w:rsidRPr="003A38E3">
        <w:rPr>
          <w:rFonts w:ascii="Nirmala Text" w:hAnsi="Nirmala Text" w:cs="Nirmala Text"/>
        </w:rPr>
        <w:t xml:space="preserve">COVID-19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टीकों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1A09E1" w:rsidRPr="003A38E3">
        <w:rPr>
          <w:rFonts w:ascii="Nirmala Text" w:hAnsi="Nirmala Text" w:cs="Nirmala Text"/>
          <w:cs/>
          <w:lang w:bidi="hi-IN"/>
        </w:rPr>
        <w:t>छोटे</w:t>
      </w:r>
      <w:r w:rsidR="001A09E1" w:rsidRPr="003A38E3">
        <w:rPr>
          <w:rFonts w:ascii="Nirmala Text" w:hAnsi="Nirmala Text" w:cs="Nirmala Text"/>
          <w:lang w:bidi="hi-IN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कैसे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करें</w:t>
      </w:r>
      <w:proofErr w:type="spellEnd"/>
    </w:p>
    <w:p w14:paraId="19D10E81" w14:textId="70A03D87" w:rsidR="006C0387" w:rsidRPr="003A38E3" w:rsidRDefault="00D45F00">
      <w:pPr>
        <w:pStyle w:val="P68B1DB1-Normal1"/>
        <w:rPr>
          <w:rFonts w:ascii="Nirmala Text" w:hAnsi="Nirmala Text" w:cs="Nirmala Text"/>
        </w:rPr>
      </w:pPr>
      <w:bookmarkStart w:id="0" w:name="_Hlk81820337"/>
      <w:proofErr w:type="spellStart"/>
      <w:r w:rsidRPr="003A38E3">
        <w:rPr>
          <w:rFonts w:ascii="Nirmala Text" w:hAnsi="Nirmala Text" w:cs="Nirmala Text"/>
        </w:rPr>
        <w:t>पिछली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अपडेट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गया</w:t>
      </w:r>
      <w:proofErr w:type="spellEnd"/>
      <w:r w:rsidRPr="003A38E3">
        <w:rPr>
          <w:rFonts w:ascii="Nirmala Text" w:hAnsi="Nirmala Text" w:cs="Nirmala Text"/>
        </w:rPr>
        <w:t xml:space="preserve">: </w:t>
      </w:r>
      <w:r w:rsidR="001A09E1" w:rsidRPr="003A38E3">
        <w:rPr>
          <w:rFonts w:ascii="Nirmala Text" w:hAnsi="Nirmala Text" w:cs="Nirmala Text"/>
        </w:rPr>
        <w:t>8</w:t>
      </w:r>
      <w:r w:rsidRPr="003A38E3">
        <w:rPr>
          <w:rFonts w:ascii="Nirmala Text" w:hAnsi="Nirmala Text" w:cs="Nirmala Text"/>
        </w:rPr>
        <w:t xml:space="preserve"> </w:t>
      </w:r>
      <w:r w:rsidR="001A09E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अगस्त</w:t>
      </w:r>
      <w:r w:rsidRPr="003A38E3">
        <w:rPr>
          <w:rFonts w:ascii="Nirmala Text" w:hAnsi="Nirmala Text" w:cs="Nirmala Text"/>
        </w:rPr>
        <w:t xml:space="preserve"> 202</w:t>
      </w:r>
      <w:r w:rsidR="001A09E1" w:rsidRPr="003A38E3">
        <w:rPr>
          <w:rFonts w:ascii="Nirmala Text" w:hAnsi="Nirmala Text" w:cs="Nirmala Text"/>
        </w:rPr>
        <w:t>2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</w:p>
    <w:p w14:paraId="4677D4FE" w14:textId="18D934C3" w:rsidR="006C0387" w:rsidRPr="003A38E3" w:rsidRDefault="006D056C">
      <w:pPr>
        <w:rPr>
          <w:rFonts w:ascii="Nirmala Text" w:hAnsi="Nirmala Text" w:cs="Nirmala Text"/>
        </w:rPr>
      </w:pPr>
      <w:bookmarkStart w:id="1" w:name="_Hlk81820369"/>
      <w:bookmarkStart w:id="2" w:name="_Hlk81820348"/>
      <w:bookmarkEnd w:id="0"/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6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महीने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4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वर्ष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तक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आयु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वाले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बच्चों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भी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लगवाने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सिफारिश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जाती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जिनकी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प्रतिरक्षा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प्रणाली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गंभीर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रूप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कमज़ोर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गई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,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उनमें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असक्षमता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,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इसके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अतिरिक्त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जिन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बच्चों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ऐसी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जटिल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>/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स्वास्थ्य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समस्याएँ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जिनके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कारण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उनको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बहुत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तेज़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COVID-19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होने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ख़तरा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बढ़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जाता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,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उनके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टीकाकरण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भी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सिफारिश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जाती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D45F00" w:rsidRPr="003A38E3">
        <w:rPr>
          <w:rFonts w:ascii="Nirmala Text" w:hAnsi="Nirmala Text" w:cs="Nirmala Text"/>
        </w:rPr>
        <w:t xml:space="preserve">COVID-19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टीकों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बारे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में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आपके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बच्चे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जिज्ञासु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होना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और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बहुत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सारे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प्रश्न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पूछना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r w:rsidR="00CC28B8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स्वाभाविक</w:t>
      </w:r>
      <w:r w:rsidR="00CC28B8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CC28B8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होता</w:t>
      </w:r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है</w:t>
      </w:r>
      <w:proofErr w:type="spellEnd"/>
      <w:r w:rsidR="00D45F00" w:rsidRPr="003A38E3">
        <w:rPr>
          <w:rFonts w:ascii="Nirmala Text" w:hAnsi="Nirmala Text" w:cs="Nirmala Text"/>
        </w:rPr>
        <w:t xml:space="preserve">। </w:t>
      </w:r>
      <w:proofErr w:type="spellStart"/>
      <w:r w:rsidR="00D45F00" w:rsidRPr="003A38E3">
        <w:rPr>
          <w:rFonts w:ascii="Nirmala Text" w:hAnsi="Nirmala Text" w:cs="Nirmala Text"/>
        </w:rPr>
        <w:t>बच्चों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टीका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लगवाने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पहले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और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बाद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में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उनसे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बात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करने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के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बारे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में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आपके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लिए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कुछ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उपयोगी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सुझाव</w:t>
      </w:r>
      <w:r w:rsidR="0085371A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5371A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इस</w:t>
      </w:r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प्रकार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हैं</w:t>
      </w:r>
      <w:proofErr w:type="spellEnd"/>
      <w:r w:rsidR="00D45F00" w:rsidRPr="003A38E3">
        <w:rPr>
          <w:rFonts w:ascii="Nirmala Text" w:hAnsi="Nirmala Text" w:cs="Nirmala Text"/>
        </w:rPr>
        <w:t>।</w:t>
      </w:r>
    </w:p>
    <w:p w14:paraId="452B2C44" w14:textId="0727767F" w:rsidR="006C0387" w:rsidRPr="003A38E3" w:rsidRDefault="00C72812">
      <w:pPr>
        <w:rPr>
          <w:rFonts w:ascii="Nirmala Text" w:hAnsi="Nirmala Text" w:cs="Nirmala Text"/>
        </w:rPr>
      </w:pPr>
      <w:hyperlink r:id="rId10" w:history="1"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स्वास्थ्य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तथा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वृद्ध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देखभाल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34402C" w:rsidRPr="00C72812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विभाग</w:t>
        </w:r>
      </w:hyperlink>
      <w:r w:rsidR="0034402C" w:rsidRPr="003A38E3">
        <w:rPr>
          <w:rFonts w:ascii="Nirmala Text" w:eastAsia="Arial Unicode MS" w:hAnsi="Nirmala Text" w:cs="Nirmala Text"/>
          <w:b/>
          <w:bCs/>
          <w:color w:val="3665AE"/>
          <w:sz w:val="20"/>
          <w:szCs w:val="20"/>
          <w:lang w:val="en-AU" w:bidi="hi-IN"/>
        </w:rPr>
        <w:t xml:space="preserve"> (Department of Health and Aged Care)</w:t>
      </w:r>
      <w:r w:rsidR="0034402C" w:rsidRPr="003A38E3">
        <w:rPr>
          <w:rFonts w:ascii="Nirmala Text" w:eastAsia="Arial Unicode MS" w:hAnsi="Nirmala Text" w:cs="Nirmala Text"/>
          <w:color w:val="3665AE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वेबसाइट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पर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उपलब्ध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नवीनतम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मेडिकल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सलाह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अवगत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रहना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महत्वपूर्ण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है।</w:t>
      </w:r>
      <w:r w:rsidR="00D45F00" w:rsidRPr="003A38E3">
        <w:rPr>
          <w:rFonts w:ascii="Nirmala Text" w:hAnsi="Nirmala Text" w:cs="Nirmala Text"/>
        </w:rPr>
        <w:t xml:space="preserve"> </w:t>
      </w:r>
    </w:p>
    <w:p w14:paraId="6DB800DA" w14:textId="4D1943AA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अपने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टीका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लगवाने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पहले</w:t>
      </w:r>
      <w:proofErr w:type="spellEnd"/>
      <w:r w:rsidRPr="003A38E3">
        <w:rPr>
          <w:rFonts w:ascii="Nirmala Text" w:hAnsi="Nirmala Text" w:cs="Nirmala Text"/>
        </w:rPr>
        <w:t xml:space="preserve">, COVID-19 </w:t>
      </w:r>
      <w:proofErr w:type="spellStart"/>
      <w:r w:rsidRPr="003A38E3">
        <w:rPr>
          <w:rFonts w:ascii="Nirmala Text" w:hAnsi="Nirmala Text" w:cs="Nirmala Text"/>
        </w:rPr>
        <w:t>टीकाकरण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अपनी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चिंताओं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प्रश्नों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="0034402C" w:rsidRPr="003A38E3">
        <w:rPr>
          <w:rFonts w:ascii="Nirmala Text" w:hAnsi="Nirmala Text" w:cs="Nirmala Text"/>
        </w:rPr>
        <w:t>अपने</w:t>
      </w:r>
      <w:proofErr w:type="spellEnd"/>
      <w:r w:rsidR="0034402C" w:rsidRPr="003A38E3">
        <w:rPr>
          <w:rFonts w:ascii="Nirmala Text" w:hAnsi="Nirmala Text" w:cs="Nirmala Text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प्रदाता</w:t>
      </w:r>
      <w:r w:rsidR="0034402C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34402C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डॉक्टर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सकते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हैं</w:t>
      </w:r>
      <w:proofErr w:type="spellEnd"/>
      <w:r w:rsidRPr="003A38E3">
        <w:rPr>
          <w:rFonts w:ascii="Nirmala Text" w:hAnsi="Nirmala Text" w:cs="Nirmala Text"/>
        </w:rPr>
        <w:t>।</w:t>
      </w:r>
    </w:p>
    <w:p w14:paraId="5D45B084" w14:textId="7A8FBC0B" w:rsidR="00F77A74" w:rsidRPr="003A38E3" w:rsidRDefault="00F77A74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ये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महत्वपूर्ण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उनके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जवाबों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सुनें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मन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डर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स्वीकार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करें</w:t>
      </w:r>
      <w:proofErr w:type="spellEnd"/>
      <w:r w:rsidRPr="003A38E3">
        <w:rPr>
          <w:rFonts w:ascii="Nirmala Text" w:hAnsi="Nirmala Text" w:cs="Nirmala Text"/>
        </w:rPr>
        <w:t>।</w:t>
      </w:r>
    </w:p>
    <w:p w14:paraId="30521277" w14:textId="11A803A1" w:rsidR="006C0387" w:rsidRPr="003A38E3" w:rsidRDefault="00F77A74">
      <w:pPr>
        <w:pStyle w:val="ListParagraph"/>
        <w:numPr>
          <w:ilvl w:val="0"/>
          <w:numId w:val="17"/>
        </w:numPr>
        <w:rPr>
          <w:rFonts w:ascii="Nirmala Text" w:hAnsi="Nirmala Text" w:cs="Nirmala Text"/>
        </w:rPr>
      </w:pPr>
      <w:bookmarkStart w:id="3" w:name="_Hlk81820376"/>
      <w:bookmarkEnd w:id="1"/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मुझे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यह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बताओ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कि</w:t>
      </w:r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तुम</w:t>
      </w:r>
      <w:proofErr w:type="spellEnd"/>
      <w:r w:rsidR="00D45F00" w:rsidRPr="003A38E3">
        <w:rPr>
          <w:rFonts w:ascii="Nirmala Text" w:hAnsi="Nirmala Text" w:cs="Nirmala Text"/>
        </w:rPr>
        <w:t xml:space="preserve"> COVID-19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टीके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बारे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में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अब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तक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क्या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जानते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हो</w:t>
      </w:r>
      <w:proofErr w:type="spellEnd"/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।</w:t>
      </w:r>
      <w:r w:rsidR="00D45F00" w:rsidRPr="003A38E3">
        <w:rPr>
          <w:rFonts w:ascii="Nirmala Text" w:hAnsi="Nirmala Text" w:cs="Nirmala Text"/>
        </w:rPr>
        <w:t xml:space="preserve"> </w:t>
      </w:r>
    </w:p>
    <w:p w14:paraId="5A035AC6" w14:textId="7B168E65" w:rsidR="006C0387" w:rsidRPr="003A38E3" w:rsidRDefault="00D45F00" w:rsidP="00F77A74">
      <w:pPr>
        <w:pStyle w:val="ListParagraph"/>
        <w:numPr>
          <w:ilvl w:val="0"/>
          <w:numId w:val="17"/>
        </w:num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क्या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तुमने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पहले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कभी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टीका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लगवाया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? </w:t>
      </w:r>
    </w:p>
    <w:p w14:paraId="2B61A5B7" w14:textId="1BEAD709" w:rsidR="00EF27C2" w:rsidRPr="003A38E3" w:rsidRDefault="00EF27C2" w:rsidP="00522DD9">
      <w:pPr>
        <w:rPr>
          <w:rFonts w:ascii="Nirmala Text" w:hAnsi="Nirmala Text" w:cs="Nirmala Text"/>
        </w:rPr>
      </w:pP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इस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संभावना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कि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आपके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बच्चे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ने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पहले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कभी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लगवाया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होगा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तब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अनुभव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उतना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बुरा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नहीं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रहा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होगा।</w:t>
      </w:r>
    </w:p>
    <w:p w14:paraId="01A71C34" w14:textId="2479CFF7" w:rsidR="006C0387" w:rsidRPr="003A38E3" w:rsidRDefault="00D45F00">
      <w:pPr>
        <w:rPr>
          <w:rFonts w:ascii="Nirmala Text" w:hAnsi="Nirmala Text" w:cs="Nirmala Text"/>
        </w:rPr>
      </w:pPr>
      <w:r w:rsidRPr="003A38E3">
        <w:rPr>
          <w:rFonts w:ascii="Nirmala Text" w:hAnsi="Nirmala Text" w:cs="Nirmala Text"/>
        </w:rPr>
        <w:t xml:space="preserve">COVID-19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जानकारी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पूरी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ईमानदारी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उनकी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आयु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अनुसार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उचित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रूप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EF27C2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समझाएँ</w:t>
      </w:r>
      <w:r w:rsidRPr="003A38E3">
        <w:rPr>
          <w:rFonts w:ascii="Nirmala Text" w:hAnsi="Nirmala Text" w:cs="Nirmala Text"/>
        </w:rPr>
        <w:t xml:space="preserve">। </w:t>
      </w:r>
    </w:p>
    <w:p w14:paraId="702BFA63" w14:textId="262CEA06" w:rsidR="0076183D" w:rsidRPr="003A38E3" w:rsidRDefault="0076183D">
      <w:pPr>
        <w:rPr>
          <w:rFonts w:ascii="Nirmala Text" w:hAnsi="Nirmala Text" w:cs="Nirmala Text"/>
        </w:rPr>
      </w:pP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यह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याद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रखें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कि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बच्चों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भावनात्मक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सूचनाएँ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बड़ों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मिलती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,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इसलिए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सकता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कि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डर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बारे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बहुत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ज़्यादा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करने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कोई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खास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फायदा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नहीं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उस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बातचीत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आपका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बच्चा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असहज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महसूस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करने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लगे।</w:t>
      </w:r>
    </w:p>
    <w:p w14:paraId="74EE4B84" w14:textId="1FEFFC62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अपने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यह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बताएँ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डॉक्टर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मेडिकल</w:t>
      </w:r>
      <w:r w:rsidR="00782F9B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संव्यवसायिक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द्वारा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उनसे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कुछ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प्रश्न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पूछे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जाएँगे</w:t>
      </w:r>
      <w:proofErr w:type="spellEnd"/>
      <w:r w:rsidRPr="003A38E3">
        <w:rPr>
          <w:rFonts w:ascii="Nirmala Text" w:hAnsi="Nirmala Text" w:cs="Nirmala Text"/>
        </w:rPr>
        <w:t xml:space="preserve">, </w:t>
      </w:r>
      <w:proofErr w:type="spellStart"/>
      <w:r w:rsidRPr="003A38E3">
        <w:rPr>
          <w:rFonts w:ascii="Nirmala Text" w:hAnsi="Nirmala Text" w:cs="Nirmala Text"/>
        </w:rPr>
        <w:t>उनकी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बाँह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782F9B" w:rsidRPr="003A38E3">
        <w:rPr>
          <w:rFonts w:ascii="Nirmala Text" w:hAnsi="Nirmala Text" w:cs="Nirmala Text"/>
        </w:rPr>
        <w:t>(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यदि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उनकी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आयु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04F3B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6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महीने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लेकर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04F3B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5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वर्ष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के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बीच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तो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पैर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में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>)</w:t>
      </w:r>
      <w:r w:rsidR="00782F9B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लगेगी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="00782F9B" w:rsidRPr="003A38E3">
        <w:rPr>
          <w:rFonts w:ascii="Nirmala Text" w:hAnsi="Nirmala Text" w:cs="Nirmala Text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जहाँ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सुई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लगेगी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उन्हें</w:t>
      </w:r>
      <w:r w:rsidR="00B84DCE">
        <w:rPr>
          <w:rFonts w:ascii="Arial Unicode MS" w:eastAsia="Arial Unicode MS" w:hAnsi="Times New Roman" w:cs="Arial Unicode MS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थोड़ी</w:t>
      </w:r>
      <w:r w:rsidR="00B84DCE">
        <w:rPr>
          <w:rFonts w:ascii="Arial Unicode MS" w:eastAsia="Arial Unicode MS" w:hAnsi="Times New Roman" w:cs="Arial Unicode MS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चुभन</w:t>
      </w:r>
      <w:r w:rsidR="00B84DCE">
        <w:rPr>
          <w:rFonts w:ascii="Arial Unicode MS" w:eastAsia="Arial Unicode MS" w:hAnsi="Times New Roman" w:cs="Arial Unicode MS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महसूस</w:t>
      </w:r>
      <w:r w:rsidR="00B84DCE">
        <w:rPr>
          <w:rFonts w:ascii="Arial Unicode MS" w:eastAsia="Arial Unicode MS" w:hAnsi="Times New Roman" w:cs="Arial Unicode MS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होगी</w:t>
      </w:r>
      <w:r w:rsidR="00B84DCE">
        <w:rPr>
          <w:rFonts w:ascii="Arial Unicode MS" w:eastAsia="Arial Unicode MS" w:hAnsi="Times New Roman" w:cs="Mangal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और</w:t>
      </w:r>
      <w:r w:rsidR="00B84DCE">
        <w:rPr>
          <w:rFonts w:ascii="Arial Unicode MS" w:eastAsia="Arial Unicode MS" w:hAnsi="Times New Roman" w:cs="Mangal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उस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जगह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पर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बाद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में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थोड़ा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दर्द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हो</w:t>
      </w:r>
      <w:r w:rsidR="00B84DCE">
        <w:rPr>
          <w:rFonts w:ascii="Arial Unicode MS" w:eastAsia="Arial Unicode MS" w:hAnsi="Times New Roman" w:cs="Arial Unicode MS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सकता</w:t>
      </w:r>
      <w:r w:rsidR="00B84DCE">
        <w:rPr>
          <w:rFonts w:ascii="Arial Unicode MS" w:eastAsia="Arial Unicode MS" w:hAnsi="Times New Roman" w:cs="Arial Unicode MS"/>
          <w:sz w:val="20"/>
          <w:szCs w:val="20"/>
          <w:lang w:val="en-AU" w:bidi="hi-IN"/>
        </w:rPr>
        <w:t xml:space="preserve"> </w:t>
      </w:r>
      <w:r w:rsidR="00B84DCE">
        <w:rPr>
          <w:rFonts w:ascii="Arial Unicode MS" w:eastAsia="Arial Unicode MS" w:hAnsi="Times New Roman" w:cs="Mangal" w:hint="eastAsia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hAnsi="Nirmala Text" w:cs="Nirmala Text"/>
        </w:rPr>
        <w:t xml:space="preserve">। </w:t>
      </w:r>
      <w:proofErr w:type="spellStart"/>
      <w:r w:rsidRPr="003A38E3">
        <w:rPr>
          <w:rFonts w:ascii="Nirmala Text" w:hAnsi="Nirmala Text" w:cs="Nirmala Text"/>
        </w:rPr>
        <w:t>अपने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यह</w:t>
      </w:r>
      <w:r w:rsidR="00782F9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कहकर</w:t>
      </w:r>
      <w:r w:rsidR="00782F9B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बार-बार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यह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विश्वास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दिलाएँ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जहाँ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सुई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लगी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थी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वहाँ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पर</w:t>
      </w:r>
      <w:r w:rsidR="00185C26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थोड़ा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782F9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बहुत</w:t>
      </w:r>
      <w:r w:rsidR="00782F9B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दर्द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होना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सामान्य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="00185C26" w:rsidRPr="003A38E3">
        <w:rPr>
          <w:rFonts w:ascii="Nirmala Text" w:hAnsi="Nirmala Text" w:cs="Nirmala Text"/>
        </w:rPr>
        <w:t xml:space="preserve">,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दर्द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होने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का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मतलब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कि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दवाई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काम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रही</w:t>
      </w:r>
      <w:r w:rsidR="00185C2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85C2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Pr="003A38E3">
        <w:rPr>
          <w:rFonts w:ascii="Nirmala Text" w:hAnsi="Nirmala Text" w:cs="Nirmala Text"/>
        </w:rPr>
        <w:t xml:space="preserve">। </w:t>
      </w:r>
    </w:p>
    <w:p w14:paraId="74D3EBDA" w14:textId="37606A89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आपका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टीका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लगवाने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बैचेन</w:t>
      </w:r>
      <w:proofErr w:type="spellEnd"/>
      <w:r w:rsidR="005460BB" w:rsidRPr="003A38E3">
        <w:rPr>
          <w:rFonts w:ascii="Nirmala Text" w:hAnsi="Nirmala Text" w:cs="Nirmala Text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लगता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,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उसकी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भावनाओं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के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बारे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में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अधिक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पता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लगाने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कोशिश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करें</w:t>
      </w:r>
      <w:r w:rsidR="005460BB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ज़रूरी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अपने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डॉक्टर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आगे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सलाह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5460BB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माँगें</w:t>
      </w:r>
      <w:r w:rsidRPr="003A38E3">
        <w:rPr>
          <w:rFonts w:ascii="Nirmala Text" w:hAnsi="Nirmala Text" w:cs="Nirmala Text"/>
        </w:rPr>
        <w:t>।</w:t>
      </w:r>
    </w:p>
    <w:bookmarkEnd w:id="2"/>
    <w:bookmarkEnd w:id="3"/>
    <w:p w14:paraId="010BF679" w14:textId="7C3CB666" w:rsidR="006C0387" w:rsidRPr="003A38E3" w:rsidRDefault="005460BB">
      <w:pPr>
        <w:pStyle w:val="Heading2"/>
        <w:rPr>
          <w:rFonts w:ascii="Nirmala Text" w:hAnsi="Nirmala Text" w:cs="Nirmala Text"/>
        </w:rPr>
      </w:pP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lastRenderedPageBreak/>
        <w:t>अपने</w:t>
      </w:r>
      <w:r w:rsidRPr="003A38E3">
        <w:rPr>
          <w:rFonts w:ascii="Nirmala Text" w:hAnsi="Nirmala Text" w:cs="Nirmala Text"/>
          <w:b w:val="0"/>
          <w:bCs/>
          <w:szCs w:val="28"/>
        </w:rPr>
        <w:t xml:space="preserve"> </w:t>
      </w: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t>बच्चे</w:t>
      </w:r>
      <w:r w:rsidRPr="003A38E3">
        <w:rPr>
          <w:rFonts w:ascii="Nirmala Text" w:hAnsi="Nirmala Text" w:cs="Nirmala Text"/>
          <w:b w:val="0"/>
          <w:bCs/>
          <w:szCs w:val="28"/>
        </w:rPr>
        <w:t xml:space="preserve"> </w:t>
      </w: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t>के</w:t>
      </w:r>
      <w:r w:rsidRPr="003A38E3">
        <w:rPr>
          <w:rFonts w:ascii="Nirmala Text" w:hAnsi="Nirmala Text" w:cs="Nirmala Text"/>
          <w:b w:val="0"/>
          <w:bCs/>
          <w:szCs w:val="28"/>
        </w:rPr>
        <w:t xml:space="preserve"> </w:t>
      </w: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t>प्रश्नों</w:t>
      </w:r>
      <w:r w:rsidRPr="003A38E3">
        <w:rPr>
          <w:rFonts w:ascii="Nirmala Text" w:hAnsi="Nirmala Text" w:cs="Nirmala Text"/>
          <w:b w:val="0"/>
          <w:bCs/>
          <w:szCs w:val="28"/>
        </w:rPr>
        <w:t xml:space="preserve"> </w:t>
      </w: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t>के</w:t>
      </w:r>
      <w:r w:rsidRPr="003A38E3">
        <w:rPr>
          <w:rFonts w:ascii="Nirmala Text" w:hAnsi="Nirmala Text" w:cs="Nirmala Text"/>
          <w:b w:val="0"/>
          <w:bCs/>
          <w:szCs w:val="28"/>
        </w:rPr>
        <w:t xml:space="preserve"> </w:t>
      </w: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t>उत्तर</w:t>
      </w:r>
      <w:r w:rsidRPr="003A38E3">
        <w:rPr>
          <w:rFonts w:ascii="Nirmala Text" w:hAnsi="Nirmala Text" w:cs="Nirmala Text"/>
          <w:b w:val="0"/>
          <w:bCs/>
          <w:szCs w:val="28"/>
        </w:rPr>
        <w:t xml:space="preserve"> </w:t>
      </w:r>
      <w:r w:rsidRPr="003A38E3">
        <w:rPr>
          <w:rFonts w:ascii="Nirmala Text" w:hAnsi="Nirmala Text" w:cs="Nirmala Text"/>
          <w:b w:val="0"/>
          <w:bCs/>
          <w:szCs w:val="28"/>
          <w:cs/>
          <w:lang w:bidi="hi-IN"/>
        </w:rPr>
        <w:t>दें</w:t>
      </w:r>
    </w:p>
    <w:p w14:paraId="42FB1F34" w14:textId="76382AA5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आपके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अगर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प्रश्न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अनुकूल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उत्तर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तैयार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रखें</w:t>
      </w:r>
      <w:proofErr w:type="spellEnd"/>
      <w:r w:rsidRPr="003A38E3">
        <w:rPr>
          <w:rFonts w:ascii="Nirmala Text" w:hAnsi="Nirmala Text" w:cs="Nirmala Text"/>
        </w:rPr>
        <w:t xml:space="preserve">। </w:t>
      </w:r>
      <w:proofErr w:type="spellStart"/>
      <w:r w:rsidRPr="003A38E3">
        <w:rPr>
          <w:rFonts w:ascii="Nirmala Text" w:hAnsi="Nirmala Text" w:cs="Nirmala Text"/>
        </w:rPr>
        <w:t>इस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बातचीत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जिन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प्रश्नों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उत्तरों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सहायता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मिल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सकती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उनमें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कुछ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इस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प्रकार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हैं</w:t>
      </w:r>
      <w:proofErr w:type="spellEnd"/>
      <w:r w:rsidRPr="003A38E3">
        <w:rPr>
          <w:rFonts w:ascii="Nirmala Text" w:hAnsi="Nirmala Text" w:cs="Nirmala Text"/>
        </w:rPr>
        <w:t>:</w:t>
      </w:r>
    </w:p>
    <w:p w14:paraId="230E4BD7" w14:textId="3BDF4BA9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उन्हें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वास्तविक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उदाहरण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बताएँ</w:t>
      </w:r>
      <w:proofErr w:type="spellEnd"/>
      <w:r w:rsidRPr="003A38E3">
        <w:rPr>
          <w:rFonts w:ascii="Nirmala Text" w:hAnsi="Nirmala Text" w:cs="Nirmala Text"/>
        </w:rPr>
        <w:t xml:space="preserve">, </w:t>
      </w:r>
      <w:proofErr w:type="spellStart"/>
      <w:r w:rsidRPr="003A38E3">
        <w:rPr>
          <w:rFonts w:ascii="Nirmala Text" w:hAnsi="Nirmala Text" w:cs="Nirmala Text"/>
        </w:rPr>
        <w:t>जैसे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दादा-दादी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नाना-नानी</w:t>
      </w:r>
      <w:proofErr w:type="spellEnd"/>
      <w:r w:rsidR="002F1578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सुरक्षित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करना</w:t>
      </w:r>
      <w:proofErr w:type="spellEnd"/>
      <w:r w:rsidRPr="003A38E3">
        <w:rPr>
          <w:rFonts w:ascii="Nirmala Text" w:hAnsi="Nirmala Text" w:cs="Nirmala Text"/>
        </w:rPr>
        <w:t xml:space="preserve">,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वापस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विद्यालय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सकना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तथा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टीम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खेले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वाले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खेल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खेल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पाना</w:t>
      </w:r>
      <w:proofErr w:type="spellEnd"/>
      <w:r w:rsidRPr="003A38E3">
        <w:rPr>
          <w:rFonts w:ascii="Nirmala Text" w:hAnsi="Nirmala Text" w:cs="Nirmala Text"/>
        </w:rPr>
        <w:t xml:space="preserve">, </w:t>
      </w: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इससे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सहायता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मिलेगी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। </w:t>
      </w:r>
    </w:p>
    <w:p w14:paraId="61C8F783" w14:textId="60C14171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ऑस्ट्रेलिया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, </w:t>
      </w:r>
      <w:r w:rsidR="002F1578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एक</w:t>
      </w:r>
      <w:r w:rsidR="002F1578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2F1578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एजेंसी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द्वारा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इनकी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अच्छी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तरह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जाँच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जाती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जिससे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यह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सुनिश्चित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होता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सभी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दवाएँ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सुरक्षित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हैं</w:t>
      </w:r>
      <w:proofErr w:type="spellEnd"/>
      <w:r w:rsidRPr="003A38E3">
        <w:rPr>
          <w:rFonts w:ascii="Nirmala Text" w:hAnsi="Nirmala Text" w:cs="Nirmala Text"/>
        </w:rPr>
        <w:t xml:space="preserve">। </w:t>
      </w: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सुरक्षित</w:t>
      </w:r>
      <w:proofErr w:type="spellEnd"/>
      <w:r w:rsidRPr="003A38E3">
        <w:rPr>
          <w:rFonts w:ascii="Nirmala Text" w:hAnsi="Nirmala Text" w:cs="Nirmala Text"/>
        </w:rPr>
        <w:t xml:space="preserve"> न </w:t>
      </w:r>
      <w:proofErr w:type="spellStart"/>
      <w:r w:rsidRPr="003A38E3">
        <w:rPr>
          <w:rFonts w:ascii="Nirmala Text" w:hAnsi="Nirmala Text" w:cs="Nirmala Text"/>
        </w:rPr>
        <w:t>होते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उन्हें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लोगों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प्रदान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नहीं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जाता</w:t>
      </w:r>
      <w:proofErr w:type="spellEnd"/>
      <w:r w:rsidRPr="003A38E3">
        <w:rPr>
          <w:rFonts w:ascii="Nirmala Text" w:hAnsi="Nirmala Text" w:cs="Nirmala Text"/>
        </w:rPr>
        <w:t>।</w:t>
      </w:r>
    </w:p>
    <w:p w14:paraId="348B5311" w14:textId="5F0226F9" w:rsidR="006C0387" w:rsidRPr="003A38E3" w:rsidRDefault="00D45F00">
      <w:pPr>
        <w:rPr>
          <w:rFonts w:ascii="Nirmala Text" w:eastAsia="Arial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आपका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सुईयों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डरता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,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प्रभावशाली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ढंग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तैयारी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करना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असरदार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तरीके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उनका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ध्यान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कहीं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लगाने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तकनीकें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उपयोगी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होती</w:t>
      </w:r>
      <w:r w:rsidR="008812B1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8812B1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हैं।</w:t>
      </w:r>
    </w:p>
    <w:p w14:paraId="52A36411" w14:textId="351A919F" w:rsidR="00D93EFE" w:rsidRPr="003A38E3" w:rsidRDefault="00D93EFE">
      <w:pPr>
        <w:rPr>
          <w:rFonts w:ascii="Nirmala Text" w:eastAsia="Arial" w:hAnsi="Nirmala Text" w:cs="Nirmala Text"/>
        </w:rPr>
      </w:pP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5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वर्ष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उससे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अधिक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की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आयु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वाले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बच्चों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को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किसी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छोटे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क्लिनिक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या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जानी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पहचानी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जगह</w:t>
      </w:r>
      <w:proofErr w:type="spellEnd"/>
      <w:r w:rsidR="00D45F00" w:rsidRPr="003A38E3">
        <w:rPr>
          <w:rFonts w:ascii="Nirmala Text" w:hAnsi="Nirmala Text" w:cs="Nirmala Text"/>
        </w:rPr>
        <w:t xml:space="preserve">, </w:t>
      </w:r>
      <w:proofErr w:type="spellStart"/>
      <w:r w:rsidR="00D45F00" w:rsidRPr="003A38E3">
        <w:rPr>
          <w:rFonts w:ascii="Nirmala Text" w:hAnsi="Nirmala Text" w:cs="Nirmala Text"/>
        </w:rPr>
        <w:t>जैसे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कि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स्थानीय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दवा-विक्रेता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या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सामान्य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चिकित्सक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यहाँ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जाने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सहायता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मिल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सकती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है</w:t>
      </w:r>
      <w:proofErr w:type="spellEnd"/>
      <w:r w:rsidR="00D45F00" w:rsidRPr="003A38E3">
        <w:rPr>
          <w:rFonts w:ascii="Nirmala Text" w:hAnsi="Nirmala Text" w:cs="Nirmala Text"/>
        </w:rPr>
        <w:t xml:space="preserve">। </w:t>
      </w:r>
      <w:proofErr w:type="spellStart"/>
      <w:r w:rsidR="00D45F00" w:rsidRPr="003A38E3">
        <w:rPr>
          <w:rFonts w:ascii="Nirmala Text" w:hAnsi="Nirmala Text" w:cs="Nirmala Text"/>
        </w:rPr>
        <w:t>टीकाकरण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के</w:t>
      </w:r>
      <w:proofErr w:type="spellEnd"/>
      <w:r w:rsidR="00D45F00" w:rsidRPr="003A38E3">
        <w:rPr>
          <w:rFonts w:ascii="Nirmala Text" w:hAnsi="Nirmala Text" w:cs="Nirmala Text"/>
        </w:rPr>
        <w:t xml:space="preserve"> </w:t>
      </w:r>
      <w:proofErr w:type="spellStart"/>
      <w:r w:rsidR="00D45F00" w:rsidRPr="003A38E3">
        <w:rPr>
          <w:rFonts w:ascii="Nirmala Text" w:hAnsi="Nirmala Text" w:cs="Nirmala Text"/>
        </w:rPr>
        <w:t>ब</w:t>
      </w:r>
      <w:r w:rsidR="00D45F00" w:rsidRPr="003A38E3">
        <w:rPr>
          <w:rFonts w:ascii="Nirmala Text" w:eastAsia="Arial" w:hAnsi="Nirmala Text" w:cs="Nirmala Text"/>
        </w:rPr>
        <w:t>ड़े-बड़े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स्थल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शोरगुल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या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भीड़भाड़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वाले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हो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सकते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हैं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और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वहाँ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जाने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से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बैचनी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बढ़</w:t>
      </w:r>
      <w:proofErr w:type="spellEnd"/>
      <w:r w:rsidR="00D45F00" w:rsidRPr="003A38E3">
        <w:rPr>
          <w:rFonts w:ascii="Nirmala Text" w:eastAsia="Arial" w:hAnsi="Nirmala Text" w:cs="Nirmala Text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सकती</w:t>
      </w:r>
      <w:r w:rsidR="00D45F00" w:rsidRPr="003A38E3">
        <w:rPr>
          <w:rFonts w:ascii="Nirmala Text" w:eastAsia="Arial" w:hAnsi="Nirmala Text" w:cs="Nirmala Text"/>
        </w:rPr>
        <w:t xml:space="preserve"> </w:t>
      </w:r>
      <w:proofErr w:type="spellStart"/>
      <w:r w:rsidR="00D45F00" w:rsidRPr="003A38E3">
        <w:rPr>
          <w:rFonts w:ascii="Nirmala Text" w:eastAsia="Arial" w:hAnsi="Nirmala Text" w:cs="Nirmala Text"/>
        </w:rPr>
        <w:t>है</w:t>
      </w:r>
      <w:proofErr w:type="spellEnd"/>
      <w:r w:rsidR="00D45F00" w:rsidRPr="003A38E3">
        <w:rPr>
          <w:rFonts w:ascii="Nirmala Text" w:eastAsia="Arial" w:hAnsi="Nirmala Text" w:cs="Nirmala Text"/>
        </w:rPr>
        <w:t>।</w:t>
      </w:r>
    </w:p>
    <w:p w14:paraId="3318EE3F" w14:textId="2CCA83BA" w:rsidR="006C0387" w:rsidRPr="003A38E3" w:rsidRDefault="00910D74">
      <w:pPr>
        <w:rPr>
          <w:rFonts w:ascii="Nirmala Text" w:eastAsia="Arial" w:hAnsi="Nirmala Text" w:cs="Nirmala Text"/>
        </w:rPr>
      </w:pP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टीकाकरण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का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अनुभव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सकारात्मक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बनाने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और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r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टीकाकरण</w:t>
      </w:r>
      <w:r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से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उनका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ध्यान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भटकाने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के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लिए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अपने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बच्चे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के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मनपसंद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खिलौने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या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पुस्तकें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साथ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में</w:t>
      </w:r>
      <w:proofErr w:type="spellEnd"/>
      <w:r w:rsidR="00D93EFE" w:rsidRPr="003A38E3">
        <w:rPr>
          <w:rFonts w:ascii="Nirmala Text" w:hAnsi="Nirmala Text" w:cs="Nirmala Text"/>
        </w:rPr>
        <w:t xml:space="preserve"> </w:t>
      </w:r>
      <w:proofErr w:type="spellStart"/>
      <w:r w:rsidR="00D93EFE" w:rsidRPr="003A38E3">
        <w:rPr>
          <w:rFonts w:ascii="Nirmala Text" w:hAnsi="Nirmala Text" w:cs="Nirmala Text"/>
        </w:rPr>
        <w:t>लाएँ</w:t>
      </w:r>
      <w:proofErr w:type="spellEnd"/>
      <w:r w:rsidR="00D93EFE" w:rsidRPr="003A38E3">
        <w:rPr>
          <w:rFonts w:ascii="Nirmala Text" w:hAnsi="Nirmala Text" w:cs="Nirmala Text"/>
        </w:rPr>
        <w:t>।</w:t>
      </w:r>
      <w:r w:rsidR="00D93EFE" w:rsidRPr="003A38E3">
        <w:rPr>
          <w:rFonts w:ascii="Nirmala Text" w:eastAsia="Arial" w:hAnsi="Nirmala Text" w:cs="Nirmala Text"/>
        </w:rPr>
        <w:t xml:space="preserve"> </w:t>
      </w:r>
    </w:p>
    <w:p w14:paraId="61E5AF5F" w14:textId="11DFF0D9" w:rsidR="006C0387" w:rsidRPr="003A38E3" w:rsidRDefault="00D45F00">
      <w:pPr>
        <w:pStyle w:val="P68B1DB1-Normal2"/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आपके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बच्चे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सुईयों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डर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अपने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910D74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टीका</w:t>
      </w:r>
      <w:r w:rsidR="00910D74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910D74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प्रदाता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इस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पहले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बता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दें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ताकि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पर्याप्त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समय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निर्धारित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और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यह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सुनिश्चित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कि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सुई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लगाने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काम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जल्दबाजी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या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जबरदस्ती</w:t>
      </w:r>
      <w:proofErr w:type="spellEnd"/>
      <w:r w:rsidRPr="003A38E3">
        <w:rPr>
          <w:rFonts w:ascii="Nirmala Text" w:hAnsi="Nirmala Text" w:cs="Nirmala Text"/>
        </w:rPr>
        <w:t xml:space="preserve"> न </w:t>
      </w:r>
      <w:proofErr w:type="spellStart"/>
      <w:r w:rsidRPr="003A38E3">
        <w:rPr>
          <w:rFonts w:ascii="Nirmala Text" w:hAnsi="Nirmala Text" w:cs="Nirmala Text"/>
        </w:rPr>
        <w:t>हो</w:t>
      </w:r>
      <w:proofErr w:type="spellEnd"/>
      <w:r w:rsidRPr="003A38E3">
        <w:rPr>
          <w:rFonts w:ascii="Nirmala Text" w:hAnsi="Nirmala Text" w:cs="Nirmala Text"/>
        </w:rPr>
        <w:t xml:space="preserve">। </w:t>
      </w:r>
    </w:p>
    <w:p w14:paraId="3AC8F829" w14:textId="3E212904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आप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टीके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बारे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में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अधिक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जानकारी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पाने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के</w:t>
      </w:r>
      <w:proofErr w:type="spellEnd"/>
      <w:r w:rsidRPr="003A38E3">
        <w:rPr>
          <w:rFonts w:ascii="Nirmala Text" w:hAnsi="Nirmala Text" w:cs="Nirmala Text"/>
        </w:rPr>
        <w:t xml:space="preserve"> </w:t>
      </w:r>
      <w:hyperlink r:id="rId11" w:history="1">
        <w:r w:rsidRPr="00D64611">
          <w:rPr>
            <w:rStyle w:val="Hyperlink"/>
            <w:rFonts w:ascii="Nirmala Text" w:hAnsi="Nirmala Text" w:cs="Nirmala Text"/>
            <w:bCs/>
          </w:rPr>
          <w:t xml:space="preserve">लिए 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स्वास्थ्य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तथा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वृद्ध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देखभाल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lang w:val="en-AU" w:bidi="hi-IN"/>
          </w:rPr>
          <w:t xml:space="preserve"> </w:t>
        </w:r>
        <w:r w:rsidR="00B13A16" w:rsidRPr="00D64611">
          <w:rPr>
            <w:rStyle w:val="Hyperlink"/>
            <w:rFonts w:ascii="Nirmala Text" w:eastAsia="Arial Unicode MS" w:hAnsi="Nirmala Text" w:cs="Nirmala Text"/>
            <w:bCs/>
            <w:sz w:val="20"/>
            <w:szCs w:val="20"/>
            <w:cs/>
            <w:lang w:val="en-AU" w:bidi="hi-IN"/>
          </w:rPr>
          <w:t>विभाग</w:t>
        </w:r>
      </w:hyperlink>
      <w:r w:rsidR="00B13A16" w:rsidRPr="00A0432A">
        <w:rPr>
          <w:rFonts w:ascii="Nirmala Text" w:eastAsia="Arial Unicode MS" w:hAnsi="Nirmala Text" w:cs="Nirmala Text"/>
          <w:b/>
          <w:bCs/>
          <w:color w:val="3665AE"/>
          <w:sz w:val="20"/>
          <w:szCs w:val="20"/>
          <w:lang w:val="en-AU" w:bidi="hi-IN"/>
        </w:rPr>
        <w:t xml:space="preserve"> (Department of Health and Aged Care)</w:t>
      </w:r>
      <w:r w:rsidR="00B13A1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की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वेबसाइट</w:t>
      </w:r>
      <w:proofErr w:type="spellEnd"/>
      <w:r w:rsidRPr="003A38E3">
        <w:rPr>
          <w:rFonts w:ascii="Nirmala Text" w:hAnsi="Nirmala Text" w:cs="Nirmala Text"/>
        </w:rPr>
        <w:t xml:space="preserve"> </w:t>
      </w:r>
      <w:hyperlink r:id="rId12" w:history="1">
        <w:r w:rsidR="00B13A16" w:rsidRPr="00A0432A">
          <w:rPr>
            <w:rStyle w:val="Hyperlink"/>
            <w:rFonts w:ascii="Nirmala Text" w:hAnsi="Nirmala Text" w:cs="Nirmala Text"/>
            <w:b w:val="0"/>
            <w:bCs/>
            <w:color w:val="auto"/>
          </w:rPr>
          <w:t>www.health.gov.au</w:t>
        </w:r>
      </w:hyperlink>
      <w:r w:rsidR="00B13A16"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जा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सकते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हैं</w:t>
      </w:r>
      <w:proofErr w:type="spellEnd"/>
      <w:r w:rsidRPr="003A38E3">
        <w:rPr>
          <w:rFonts w:ascii="Nirmala Text" w:hAnsi="Nirmala Text" w:cs="Nirmala Text"/>
        </w:rPr>
        <w:t xml:space="preserve">। </w:t>
      </w:r>
    </w:p>
    <w:p w14:paraId="4AE51FB9" w14:textId="01E51019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आप</w:t>
      </w:r>
      <w:proofErr w:type="spellEnd"/>
      <w:r w:rsidRPr="003A38E3">
        <w:rPr>
          <w:rFonts w:ascii="Nirmala Text" w:hAnsi="Nirmala Text" w:cs="Nirmala Text"/>
        </w:rPr>
        <w:t xml:space="preserve"> National Coronavirus </w:t>
      </w:r>
      <w:r w:rsidR="00B13A16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और</w:t>
      </w:r>
      <w:r w:rsidR="00B13A16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COVID-19 Vaccine </w:t>
      </w:r>
      <w:r w:rsidRPr="003A38E3">
        <w:rPr>
          <w:rFonts w:ascii="Nirmala Text" w:hAnsi="Nirmala Text" w:cs="Nirmala Text"/>
        </w:rPr>
        <w:t xml:space="preserve">Helpline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Pr="003A38E3">
        <w:rPr>
          <w:rFonts w:ascii="Nirmala Text" w:hAnsi="Nirmala Text" w:cs="Nirmala Text"/>
          <w:b/>
          <w:bCs/>
        </w:rPr>
        <w:t>1800 020 080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फोन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कर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सकते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हैं</w:t>
      </w:r>
      <w:proofErr w:type="spellEnd"/>
      <w:r w:rsidRPr="003A38E3">
        <w:rPr>
          <w:rFonts w:ascii="Nirmala Text" w:hAnsi="Nirmala Text" w:cs="Nirmala Text"/>
        </w:rPr>
        <w:t>।</w:t>
      </w:r>
      <w:r w:rsidR="00981F7E" w:rsidRPr="003A38E3">
        <w:rPr>
          <w:rFonts w:ascii="Nirmala Text" w:hAnsi="Nirmala Text" w:cs="Nirmala Text"/>
        </w:rPr>
        <w:t xml:space="preserve">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दुभाषिया</w:t>
      </w:r>
      <w:r w:rsidR="00981F7E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सेवाओं</w:t>
      </w:r>
      <w:r w:rsidR="00981F7E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के</w:t>
      </w:r>
      <w:r w:rsidR="00981F7E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लिए</w:t>
      </w:r>
      <w:r w:rsidR="00981F7E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कृपया</w:t>
      </w:r>
      <w:r w:rsidR="00981F7E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विकल्प</w:t>
      </w:r>
      <w:r w:rsidR="00981F7E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8 </w:t>
      </w:r>
      <w:r w:rsidR="00981F7E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दबाएँ।</w:t>
      </w:r>
    </w:p>
    <w:p w14:paraId="52FEEC73" w14:textId="7704B98A" w:rsidR="006C0387" w:rsidRPr="003A38E3" w:rsidRDefault="00D45F00">
      <w:pPr>
        <w:rPr>
          <w:rFonts w:ascii="Nirmala Text" w:hAnsi="Nirmala Text" w:cs="Nirmala Text"/>
        </w:rPr>
      </w:pPr>
      <w:proofErr w:type="spellStart"/>
      <w:r w:rsidRPr="003A38E3">
        <w:rPr>
          <w:rFonts w:ascii="Nirmala Text" w:hAnsi="Nirmala Text" w:cs="Nirmala Text"/>
        </w:rPr>
        <w:t>यदि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यदि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आप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बधिर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हैं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,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आपको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सुनने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या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बोलने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में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कोई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दिक्कत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तो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आप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hAnsi="Nirmala Text" w:cs="Nirmala Text"/>
        </w:rPr>
        <w:t xml:space="preserve">National Relay </w:t>
      </w:r>
      <w:r w:rsidRPr="003A38E3">
        <w:rPr>
          <w:rFonts w:ascii="Nirmala Text" w:hAnsi="Nirmala Text" w:cs="Nirmala Text"/>
        </w:rPr>
        <w:t xml:space="preserve">Service </w:t>
      </w:r>
      <w:proofErr w:type="spellStart"/>
      <w:r w:rsidRPr="003A38E3">
        <w:rPr>
          <w:rFonts w:ascii="Nirmala Text" w:hAnsi="Nirmala Text" w:cs="Nirmala Text"/>
        </w:rPr>
        <w:t>को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Pr="003A38E3">
        <w:rPr>
          <w:rFonts w:ascii="Nirmala Text" w:hAnsi="Nirmala Text" w:cs="Nirmala Text"/>
          <w:b/>
          <w:bCs/>
        </w:rPr>
        <w:t>13</w:t>
      </w:r>
      <w:r w:rsidR="00161C13" w:rsidRPr="003A38E3">
        <w:rPr>
          <w:rFonts w:ascii="Nirmala Text" w:hAnsi="Nirmala Text" w:cs="Nirmala Text"/>
          <w:b/>
          <w:bCs/>
        </w:rPr>
        <w:t>3 677</w:t>
      </w:r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पर</w:t>
      </w:r>
      <w:proofErr w:type="spellEnd"/>
      <w:r w:rsidRPr="003A38E3">
        <w:rPr>
          <w:rFonts w:ascii="Nirmala Text" w:hAnsi="Nirmala Text" w:cs="Nirmala Text"/>
        </w:rPr>
        <w:t xml:space="preserve"> </w:t>
      </w:r>
      <w:proofErr w:type="spellStart"/>
      <w:r w:rsidRPr="003A38E3">
        <w:rPr>
          <w:rFonts w:ascii="Nirmala Text" w:hAnsi="Nirmala Text" w:cs="Nirmala Text"/>
        </w:rPr>
        <w:t>फोन</w:t>
      </w:r>
      <w:proofErr w:type="spellEnd"/>
      <w:r w:rsidRPr="003A38E3">
        <w:rPr>
          <w:rFonts w:ascii="Nirmala Text" w:hAnsi="Nirmala Text" w:cs="Nirmala Text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कर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सकते</w:t>
      </w:r>
      <w:r w:rsidR="00161C13" w:rsidRPr="003A38E3">
        <w:rPr>
          <w:rFonts w:ascii="Nirmala Text" w:eastAsia="Arial Unicode MS" w:hAnsi="Nirmala Text" w:cs="Nirmala Text"/>
          <w:sz w:val="20"/>
          <w:szCs w:val="20"/>
          <w:lang w:val="en-AU" w:bidi="hi-IN"/>
        </w:rPr>
        <w:t xml:space="preserve"> </w:t>
      </w:r>
      <w:r w:rsidR="00161C13" w:rsidRPr="003A38E3">
        <w:rPr>
          <w:rFonts w:ascii="Nirmala Text" w:eastAsia="Arial Unicode MS" w:hAnsi="Nirmala Text" w:cs="Nirmala Text"/>
          <w:sz w:val="20"/>
          <w:szCs w:val="20"/>
          <w:cs/>
          <w:lang w:val="en-AU" w:bidi="hi-IN"/>
        </w:rPr>
        <w:t>हैं।</w:t>
      </w:r>
    </w:p>
    <w:p w14:paraId="0D6696A9" w14:textId="339A46B4" w:rsidR="006C0387" w:rsidRPr="003A38E3" w:rsidRDefault="006C0387">
      <w:pPr>
        <w:rPr>
          <w:rFonts w:ascii="Nirmala Text" w:hAnsi="Nirmala Text" w:cs="Nirmala Text"/>
        </w:rPr>
      </w:pPr>
    </w:p>
    <w:sectPr w:rsidR="006C0387" w:rsidRPr="003A38E3" w:rsidSect="00D308C2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437" w:right="1416" w:bottom="1702" w:left="1134" w:header="709" w:footer="3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4E7F54" w14:textId="77777777" w:rsidR="005549F2" w:rsidRDefault="005549F2">
      <w:r>
        <w:separator/>
      </w:r>
    </w:p>
  </w:endnote>
  <w:endnote w:type="continuationSeparator" w:id="0">
    <w:p w14:paraId="01EFA0A6" w14:textId="77777777" w:rsidR="005549F2" w:rsidRDefault="005549F2">
      <w:r>
        <w:continuationSeparator/>
      </w:r>
    </w:p>
  </w:endnote>
  <w:endnote w:type="continuationNotice" w:id="1">
    <w:p w14:paraId="5A4F4CAC" w14:textId="77777777" w:rsidR="005549F2" w:rsidRDefault="005549F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Gotham Rounded Bold">
    <w:altName w:val="Times New Roman"/>
    <w:panose1 w:val="00000000000000000000"/>
    <w:charset w:val="4D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irmala Text">
    <w:charset w:val="00"/>
    <w:family w:val="swiss"/>
    <w:pitch w:val="variable"/>
    <w:sig w:usb0="80FF8023" w:usb1="0200004A" w:usb2="00000200" w:usb3="00000000" w:csb0="00000001" w:csb1="00000000"/>
  </w:font>
  <w:font w:name="Arial Unicode MS">
    <w:altName w:val="Arial"/>
    <w:panose1 w:val="020B0604020202020204"/>
    <w:charset w:val="00"/>
    <w:family w:val="auto"/>
    <w:pitch w:val="variable"/>
    <w:sig w:usb0="E0000ABF" w:usb1="61DFFCFB" w:usb2="00000016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59358406"/>
      <w:docPartObj>
        <w:docPartGallery w:val="Page Numbers (Bottom of Page)"/>
        <w:docPartUnique/>
      </w:docPartObj>
    </w:sdtPr>
    <w:sdtContent>
      <w:p w14:paraId="7181F1ED" w14:textId="0B97107C" w:rsidR="006C0387" w:rsidRDefault="00D45F0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45DBB87" w14:textId="77777777" w:rsidR="006C0387" w:rsidRDefault="006C038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03704208"/>
      <w:docPartObj>
        <w:docPartGallery w:val="Page Numbers (Bottom of Page)"/>
        <w:docPartUnique/>
      </w:docPartObj>
    </w:sdtPr>
    <w:sdtContent>
      <w:p w14:paraId="062D3FA1" w14:textId="600F7C29" w:rsidR="006C0387" w:rsidRDefault="00D45F0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2</w:t>
        </w:r>
        <w:r>
          <w:rPr>
            <w:rStyle w:val="PageNumber"/>
          </w:rPr>
          <w:fldChar w:fldCharType="end"/>
        </w:r>
      </w:p>
    </w:sdtContent>
  </w:sdt>
  <w:p w14:paraId="7ED32BF7" w14:textId="71CBBEF8" w:rsidR="006C0387" w:rsidRDefault="00A0432A" w:rsidP="00A0432A">
    <w:pPr>
      <w:tabs>
        <w:tab w:val="right" w:pos="9356"/>
      </w:tabs>
      <w:spacing w:after="0"/>
      <w:ind w:left="-142" w:right="-449"/>
    </w:pPr>
    <w:r>
      <w:t xml:space="preserve"> </w:t>
    </w:r>
    <w:r w:rsidRPr="00167F87">
      <w:t xml:space="preserve">How to speak to </w:t>
    </w:r>
    <w:r>
      <w:t>Kids</w:t>
    </w:r>
    <w:r w:rsidRPr="00167F87">
      <w:t xml:space="preserve"> about COVID-19 vaccines - </w:t>
    </w:r>
    <w:r>
      <w:t>31082</w:t>
    </w:r>
    <w:r w:rsidR="001D182A">
      <w:t>02</w:t>
    </w:r>
    <w:r>
      <w:t>2</w:t>
    </w:r>
    <w:r w:rsidRPr="00167F87">
      <w:t xml:space="preserve"> </w:t>
    </w:r>
    <w:r>
      <w:t>-</w:t>
    </w:r>
    <w:r w:rsidRPr="00167F87">
      <w:t xml:space="preserve"> </w:t>
    </w:r>
    <w:r>
      <w:t xml:space="preserve">Hindi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DF40D" w14:textId="73AF82EA" w:rsidR="006C0387" w:rsidRPr="00A0432A" w:rsidRDefault="00D308C2" w:rsidP="00A0432A">
    <w:pPr>
      <w:tabs>
        <w:tab w:val="right" w:pos="9356"/>
      </w:tabs>
      <w:spacing w:after="0"/>
      <w:ind w:right="-449"/>
    </w:pPr>
    <w:r w:rsidRPr="00167F87">
      <w:t xml:space="preserve">How to speak to </w:t>
    </w:r>
    <w:r w:rsidR="00034571">
      <w:t>Kids</w:t>
    </w:r>
    <w:r w:rsidRPr="00167F87">
      <w:t xml:space="preserve"> about COVID-19 vaccines - </w:t>
    </w:r>
    <w:r w:rsidR="00034571">
      <w:t>31082</w:t>
    </w:r>
    <w:r w:rsidR="00C72812">
      <w:t>02</w:t>
    </w:r>
    <w:r w:rsidR="00034571">
      <w:t>2</w:t>
    </w:r>
    <w:r w:rsidRPr="00167F87">
      <w:t xml:space="preserve"> </w:t>
    </w:r>
    <w:r>
      <w:t>-</w:t>
    </w:r>
    <w:r w:rsidRPr="00167F87">
      <w:t xml:space="preserve"> </w:t>
    </w:r>
    <w:r>
      <w:t>Hindi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CE49C" w14:textId="77777777" w:rsidR="005549F2" w:rsidRDefault="005549F2">
      <w:r>
        <w:separator/>
      </w:r>
    </w:p>
  </w:footnote>
  <w:footnote w:type="continuationSeparator" w:id="0">
    <w:p w14:paraId="4EF3B3A0" w14:textId="77777777" w:rsidR="005549F2" w:rsidRDefault="005549F2">
      <w:r>
        <w:continuationSeparator/>
      </w:r>
    </w:p>
  </w:footnote>
  <w:footnote w:type="continuationNotice" w:id="1">
    <w:p w14:paraId="666E2FDD" w14:textId="77777777" w:rsidR="005549F2" w:rsidRDefault="005549F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B5E15" w14:textId="77777777" w:rsidR="001D182A" w:rsidRDefault="001D18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F24774" w14:textId="77777777" w:rsidR="006C0387" w:rsidRDefault="00D45F00">
    <w:pPr>
      <w:pStyle w:val="Header"/>
    </w:pPr>
    <w:r>
      <w:rPr>
        <w:noProof/>
      </w:rPr>
      <w:drawing>
        <wp:anchor distT="0" distB="0" distL="114300" distR="114300" simplePos="0" relativeHeight="251658241" behindDoc="1" locked="1" layoutInCell="1" allowOverlap="1" wp14:anchorId="128C232D" wp14:editId="3B25069A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81600" cy="10713600"/>
          <wp:effectExtent l="0" t="0" r="635" b="5715"/>
          <wp:wrapNone/>
          <wp:docPr id="21" name="Picture 2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600" cy="1071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8CE338" w14:textId="77777777" w:rsidR="006C0387" w:rsidRDefault="00D45F0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8807D7" wp14:editId="3EB4DA3C">
          <wp:simplePos x="721047" y="-6928493"/>
          <wp:positionH relativeFrom="page">
            <wp:align>left</wp:align>
          </wp:positionH>
          <wp:positionV relativeFrom="page">
            <wp:align>top</wp:align>
          </wp:positionV>
          <wp:extent cx="7584216" cy="10719876"/>
          <wp:effectExtent l="0" t="0" r="0" b="0"/>
          <wp:wrapNone/>
          <wp:docPr id="22" name="Picture 2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216" cy="107198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920"/>
    <w:multiLevelType w:val="hybridMultilevel"/>
    <w:tmpl w:val="1A28CD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D70E69"/>
    <w:multiLevelType w:val="hybridMultilevel"/>
    <w:tmpl w:val="06B0E5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8173C8"/>
    <w:multiLevelType w:val="hybridMultilevel"/>
    <w:tmpl w:val="292AACD8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342F59"/>
    <w:multiLevelType w:val="hybridMultilevel"/>
    <w:tmpl w:val="C9F2CB22"/>
    <w:lvl w:ilvl="0" w:tplc="9CD8B3D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17042E08"/>
    <w:multiLevelType w:val="hybridMultilevel"/>
    <w:tmpl w:val="6DDACD2C"/>
    <w:lvl w:ilvl="0" w:tplc="9CD8B3D4"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198541EE"/>
    <w:multiLevelType w:val="hybridMultilevel"/>
    <w:tmpl w:val="025A94D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CED6CDD"/>
    <w:multiLevelType w:val="hybridMultilevel"/>
    <w:tmpl w:val="63D2F79E"/>
    <w:lvl w:ilvl="0" w:tplc="1B72505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ACAD4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B07D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5EE8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421A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702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23C77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59ADA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D441E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00455D"/>
    <w:multiLevelType w:val="hybridMultilevel"/>
    <w:tmpl w:val="7F50A2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A34EA0"/>
    <w:multiLevelType w:val="hybridMultilevel"/>
    <w:tmpl w:val="2A86C6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331FB8"/>
    <w:multiLevelType w:val="hybridMultilevel"/>
    <w:tmpl w:val="132AAB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8F0F4E"/>
    <w:multiLevelType w:val="hybridMultilevel"/>
    <w:tmpl w:val="97F2B9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67519F"/>
    <w:multiLevelType w:val="hybridMultilevel"/>
    <w:tmpl w:val="067631F2"/>
    <w:lvl w:ilvl="0" w:tplc="9130619C">
      <w:start w:val="1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1056C0"/>
    <w:multiLevelType w:val="hybridMultilevel"/>
    <w:tmpl w:val="EFC01C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8E23D3"/>
    <w:multiLevelType w:val="hybridMultilevel"/>
    <w:tmpl w:val="0B6440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6138B8"/>
    <w:multiLevelType w:val="hybridMultilevel"/>
    <w:tmpl w:val="6E4250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342DC"/>
    <w:multiLevelType w:val="hybridMultilevel"/>
    <w:tmpl w:val="FFFFFFFF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9BA64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702DD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78CFF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1008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406F9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2A78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8487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6F4F1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196CCA"/>
    <w:multiLevelType w:val="hybridMultilevel"/>
    <w:tmpl w:val="2A0C6D9E"/>
    <w:lvl w:ilvl="0" w:tplc="F4C253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665A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1378EE"/>
    <w:multiLevelType w:val="hybridMultilevel"/>
    <w:tmpl w:val="11A08EFA"/>
    <w:lvl w:ilvl="0" w:tplc="F4C2538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3665AE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53053738">
    <w:abstractNumId w:val="6"/>
  </w:num>
  <w:num w:numId="2" w16cid:durableId="1423600746">
    <w:abstractNumId w:val="16"/>
  </w:num>
  <w:num w:numId="3" w16cid:durableId="129710193">
    <w:abstractNumId w:val="17"/>
  </w:num>
  <w:num w:numId="4" w16cid:durableId="852837000">
    <w:abstractNumId w:val="11"/>
  </w:num>
  <w:num w:numId="5" w16cid:durableId="331642391">
    <w:abstractNumId w:val="2"/>
  </w:num>
  <w:num w:numId="6" w16cid:durableId="534579845">
    <w:abstractNumId w:val="4"/>
  </w:num>
  <w:num w:numId="7" w16cid:durableId="1815759220">
    <w:abstractNumId w:val="3"/>
  </w:num>
  <w:num w:numId="8" w16cid:durableId="980698823">
    <w:abstractNumId w:val="7"/>
  </w:num>
  <w:num w:numId="9" w16cid:durableId="732195876">
    <w:abstractNumId w:val="0"/>
  </w:num>
  <w:num w:numId="10" w16cid:durableId="1206214792">
    <w:abstractNumId w:val="12"/>
  </w:num>
  <w:num w:numId="11" w16cid:durableId="1676112030">
    <w:abstractNumId w:val="14"/>
  </w:num>
  <w:num w:numId="12" w16cid:durableId="1715692211">
    <w:abstractNumId w:val="5"/>
  </w:num>
  <w:num w:numId="13" w16cid:durableId="266278612">
    <w:abstractNumId w:val="1"/>
  </w:num>
  <w:num w:numId="14" w16cid:durableId="534848658">
    <w:abstractNumId w:val="10"/>
  </w:num>
  <w:num w:numId="15" w16cid:durableId="1282760319">
    <w:abstractNumId w:val="8"/>
  </w:num>
  <w:num w:numId="16" w16cid:durableId="604458944">
    <w:abstractNumId w:val="13"/>
  </w:num>
  <w:num w:numId="17" w16cid:durableId="2069765716">
    <w:abstractNumId w:val="9"/>
  </w:num>
  <w:num w:numId="18" w16cid:durableId="20626346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920"/>
    <w:rsid w:val="00034571"/>
    <w:rsid w:val="000502BF"/>
    <w:rsid w:val="0005137F"/>
    <w:rsid w:val="00071F59"/>
    <w:rsid w:val="000A554A"/>
    <w:rsid w:val="000D21AB"/>
    <w:rsid w:val="00104F3B"/>
    <w:rsid w:val="001050CD"/>
    <w:rsid w:val="00127F8E"/>
    <w:rsid w:val="00161C13"/>
    <w:rsid w:val="00170AE5"/>
    <w:rsid w:val="00185C26"/>
    <w:rsid w:val="001914D6"/>
    <w:rsid w:val="001A09E1"/>
    <w:rsid w:val="001D182A"/>
    <w:rsid w:val="001D2B8A"/>
    <w:rsid w:val="00291B7E"/>
    <w:rsid w:val="002A7C4B"/>
    <w:rsid w:val="002B2667"/>
    <w:rsid w:val="002F1578"/>
    <w:rsid w:val="002F3510"/>
    <w:rsid w:val="003424A2"/>
    <w:rsid w:val="0034402C"/>
    <w:rsid w:val="00351D0F"/>
    <w:rsid w:val="003A38E3"/>
    <w:rsid w:val="003A50D6"/>
    <w:rsid w:val="003C6823"/>
    <w:rsid w:val="003E58AB"/>
    <w:rsid w:val="0041456A"/>
    <w:rsid w:val="00471203"/>
    <w:rsid w:val="004E5846"/>
    <w:rsid w:val="004F3EA8"/>
    <w:rsid w:val="00522DD9"/>
    <w:rsid w:val="005460BB"/>
    <w:rsid w:val="005549F2"/>
    <w:rsid w:val="005551EF"/>
    <w:rsid w:val="005667F7"/>
    <w:rsid w:val="005C0A74"/>
    <w:rsid w:val="005D63B7"/>
    <w:rsid w:val="00651C29"/>
    <w:rsid w:val="006564FC"/>
    <w:rsid w:val="006800CF"/>
    <w:rsid w:val="006C0387"/>
    <w:rsid w:val="006D056C"/>
    <w:rsid w:val="006E1838"/>
    <w:rsid w:val="00703903"/>
    <w:rsid w:val="007114DA"/>
    <w:rsid w:val="0076183D"/>
    <w:rsid w:val="00782F9B"/>
    <w:rsid w:val="007A551E"/>
    <w:rsid w:val="007A655D"/>
    <w:rsid w:val="007F05AD"/>
    <w:rsid w:val="007F75E0"/>
    <w:rsid w:val="00807195"/>
    <w:rsid w:val="00840DE3"/>
    <w:rsid w:val="00844273"/>
    <w:rsid w:val="0085371A"/>
    <w:rsid w:val="008812B1"/>
    <w:rsid w:val="00910D74"/>
    <w:rsid w:val="009314F8"/>
    <w:rsid w:val="00952347"/>
    <w:rsid w:val="00955C51"/>
    <w:rsid w:val="00957CE1"/>
    <w:rsid w:val="00964711"/>
    <w:rsid w:val="00981F7E"/>
    <w:rsid w:val="00983626"/>
    <w:rsid w:val="009839EC"/>
    <w:rsid w:val="009840A5"/>
    <w:rsid w:val="00984419"/>
    <w:rsid w:val="009B60F6"/>
    <w:rsid w:val="009E0153"/>
    <w:rsid w:val="009F4399"/>
    <w:rsid w:val="00A0432A"/>
    <w:rsid w:val="00A13983"/>
    <w:rsid w:val="00A57A73"/>
    <w:rsid w:val="00A66311"/>
    <w:rsid w:val="00A86136"/>
    <w:rsid w:val="00AA7404"/>
    <w:rsid w:val="00B015CF"/>
    <w:rsid w:val="00B13A16"/>
    <w:rsid w:val="00B1716B"/>
    <w:rsid w:val="00B4594C"/>
    <w:rsid w:val="00B70918"/>
    <w:rsid w:val="00B72E5A"/>
    <w:rsid w:val="00B75920"/>
    <w:rsid w:val="00B83EA7"/>
    <w:rsid w:val="00B84DCE"/>
    <w:rsid w:val="00BA384E"/>
    <w:rsid w:val="00BE037D"/>
    <w:rsid w:val="00C00B47"/>
    <w:rsid w:val="00C72812"/>
    <w:rsid w:val="00CB3A96"/>
    <w:rsid w:val="00CC28B8"/>
    <w:rsid w:val="00CE5B14"/>
    <w:rsid w:val="00CE7D4D"/>
    <w:rsid w:val="00CF4122"/>
    <w:rsid w:val="00D21EA9"/>
    <w:rsid w:val="00D22210"/>
    <w:rsid w:val="00D308C2"/>
    <w:rsid w:val="00D45F00"/>
    <w:rsid w:val="00D57350"/>
    <w:rsid w:val="00D64611"/>
    <w:rsid w:val="00D70CA8"/>
    <w:rsid w:val="00D85C7C"/>
    <w:rsid w:val="00D93EFE"/>
    <w:rsid w:val="00E1613B"/>
    <w:rsid w:val="00E233D1"/>
    <w:rsid w:val="00E24041"/>
    <w:rsid w:val="00E31DCF"/>
    <w:rsid w:val="00E36A4F"/>
    <w:rsid w:val="00E6411E"/>
    <w:rsid w:val="00E87600"/>
    <w:rsid w:val="00E97628"/>
    <w:rsid w:val="00EB5230"/>
    <w:rsid w:val="00EC42DD"/>
    <w:rsid w:val="00EC56A6"/>
    <w:rsid w:val="00EF27C2"/>
    <w:rsid w:val="00EF43D0"/>
    <w:rsid w:val="00F15EBF"/>
    <w:rsid w:val="00F25051"/>
    <w:rsid w:val="00F269B9"/>
    <w:rsid w:val="00F41B3A"/>
    <w:rsid w:val="00F664F9"/>
    <w:rsid w:val="00F77A74"/>
    <w:rsid w:val="00F82706"/>
    <w:rsid w:val="00F86F06"/>
    <w:rsid w:val="00F8740C"/>
    <w:rsid w:val="00FA1F50"/>
    <w:rsid w:val="00FA2FC0"/>
    <w:rsid w:val="00FD7174"/>
    <w:rsid w:val="00FE2BCC"/>
    <w:rsid w:val="01EED82C"/>
    <w:rsid w:val="02B69D1B"/>
    <w:rsid w:val="03780B98"/>
    <w:rsid w:val="0491FBF2"/>
    <w:rsid w:val="04AC3E27"/>
    <w:rsid w:val="055176F9"/>
    <w:rsid w:val="0607663A"/>
    <w:rsid w:val="0618A1B7"/>
    <w:rsid w:val="065D3359"/>
    <w:rsid w:val="06E27F56"/>
    <w:rsid w:val="0929D016"/>
    <w:rsid w:val="09F2CD7B"/>
    <w:rsid w:val="0CAB9FAB"/>
    <w:rsid w:val="0D0378E1"/>
    <w:rsid w:val="0D505983"/>
    <w:rsid w:val="102C7F3D"/>
    <w:rsid w:val="114A18E1"/>
    <w:rsid w:val="12493C07"/>
    <w:rsid w:val="13705781"/>
    <w:rsid w:val="1720B848"/>
    <w:rsid w:val="17DE05BA"/>
    <w:rsid w:val="1A3BD62F"/>
    <w:rsid w:val="1A5B2007"/>
    <w:rsid w:val="1CB176DD"/>
    <w:rsid w:val="1DF66D6D"/>
    <w:rsid w:val="1F029B91"/>
    <w:rsid w:val="20A4AF2A"/>
    <w:rsid w:val="20A6F466"/>
    <w:rsid w:val="219B1C00"/>
    <w:rsid w:val="233F37F1"/>
    <w:rsid w:val="2370E34C"/>
    <w:rsid w:val="243AFB8D"/>
    <w:rsid w:val="255AA2FA"/>
    <w:rsid w:val="26380E73"/>
    <w:rsid w:val="264D1299"/>
    <w:rsid w:val="26D8C74E"/>
    <w:rsid w:val="27080026"/>
    <w:rsid w:val="27E8E2FA"/>
    <w:rsid w:val="28323007"/>
    <w:rsid w:val="29450E74"/>
    <w:rsid w:val="2A8F8EC2"/>
    <w:rsid w:val="2AA05AE2"/>
    <w:rsid w:val="2BE1B987"/>
    <w:rsid w:val="2EEC9097"/>
    <w:rsid w:val="2FB02CE0"/>
    <w:rsid w:val="30FE2CB9"/>
    <w:rsid w:val="3261DA75"/>
    <w:rsid w:val="3268E331"/>
    <w:rsid w:val="339C9728"/>
    <w:rsid w:val="34196447"/>
    <w:rsid w:val="353C57FF"/>
    <w:rsid w:val="35CF6C16"/>
    <w:rsid w:val="36834F2C"/>
    <w:rsid w:val="37133157"/>
    <w:rsid w:val="381827EF"/>
    <w:rsid w:val="381F1F8D"/>
    <w:rsid w:val="3863FCDB"/>
    <w:rsid w:val="38BA89D1"/>
    <w:rsid w:val="38C82A15"/>
    <w:rsid w:val="393E69E1"/>
    <w:rsid w:val="399AD725"/>
    <w:rsid w:val="3DEBC0DA"/>
    <w:rsid w:val="400A18A9"/>
    <w:rsid w:val="4065D0F9"/>
    <w:rsid w:val="41A5E90A"/>
    <w:rsid w:val="41BFA8DF"/>
    <w:rsid w:val="449A5945"/>
    <w:rsid w:val="45E30D93"/>
    <w:rsid w:val="45F9D931"/>
    <w:rsid w:val="46E68941"/>
    <w:rsid w:val="481D1814"/>
    <w:rsid w:val="49035DDB"/>
    <w:rsid w:val="4A1DC55C"/>
    <w:rsid w:val="4EF6019A"/>
    <w:rsid w:val="5201CE0C"/>
    <w:rsid w:val="54EE8392"/>
    <w:rsid w:val="56BFC8A3"/>
    <w:rsid w:val="5CC0A9F8"/>
    <w:rsid w:val="5E895505"/>
    <w:rsid w:val="60099E48"/>
    <w:rsid w:val="62B4B8BA"/>
    <w:rsid w:val="635B71ED"/>
    <w:rsid w:val="63FEB0BF"/>
    <w:rsid w:val="653AC6C4"/>
    <w:rsid w:val="657777FB"/>
    <w:rsid w:val="67823590"/>
    <w:rsid w:val="691E05F1"/>
    <w:rsid w:val="6CE79635"/>
    <w:rsid w:val="6D9A7B05"/>
    <w:rsid w:val="7090C69E"/>
    <w:rsid w:val="78E51B32"/>
    <w:rsid w:val="7928E331"/>
    <w:rsid w:val="799F5985"/>
    <w:rsid w:val="7AC4B392"/>
    <w:rsid w:val="7BCAAF35"/>
    <w:rsid w:val="7C6083F3"/>
    <w:rsid w:val="7E3A5AAC"/>
    <w:rsid w:val="7E4CB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EE73A0"/>
  <w15:chartTrackingRefBased/>
  <w15:docId w15:val="{9391A6DB-0026-4212-BB65-A359EF204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1F50"/>
    <w:pPr>
      <w:spacing w:after="160" w:line="260" w:lineRule="exact"/>
    </w:pPr>
    <w:rPr>
      <w:rFonts w:ascii="Arial" w:eastAsiaTheme="minorEastAsia" w:hAnsi="Arial" w:cs="Arial"/>
      <w:sz w:val="22"/>
      <w:szCs w:val="22"/>
    </w:rPr>
  </w:style>
  <w:style w:type="paragraph" w:styleId="Heading1">
    <w:name w:val="heading 1"/>
    <w:next w:val="Normal"/>
    <w:link w:val="Heading1Char"/>
    <w:uiPriority w:val="9"/>
    <w:qFormat/>
    <w:rsid w:val="007F05AD"/>
    <w:pPr>
      <w:keepNext/>
      <w:keepLines/>
      <w:spacing w:before="1680" w:after="480"/>
      <w:outlineLvl w:val="0"/>
    </w:pPr>
    <w:rPr>
      <w:rFonts w:ascii="Arial" w:eastAsiaTheme="majorEastAsia" w:hAnsi="Arial" w:cs="Arial"/>
      <w:b/>
      <w:bCs/>
      <w:color w:val="3665AE"/>
      <w:sz w:val="72"/>
      <w:szCs w:val="72"/>
    </w:rPr>
  </w:style>
  <w:style w:type="paragraph" w:styleId="Heading2">
    <w:name w:val="heading 2"/>
    <w:next w:val="Normal"/>
    <w:link w:val="Heading2Char"/>
    <w:uiPriority w:val="9"/>
    <w:unhideWhenUsed/>
    <w:qFormat/>
    <w:rsid w:val="00F664F9"/>
    <w:pPr>
      <w:keepNext/>
      <w:keepLines/>
      <w:spacing w:before="120" w:after="120"/>
      <w:outlineLvl w:val="1"/>
    </w:pPr>
    <w:rPr>
      <w:rFonts w:ascii="Arial" w:eastAsiaTheme="majorEastAsia" w:hAnsi="Arial" w:cstheme="majorBidi"/>
      <w:b/>
      <w:color w:val="3665AE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A50D6"/>
    <w:pPr>
      <w:keepNext/>
      <w:keepLines/>
      <w:spacing w:before="40" w:after="120"/>
      <w:outlineLvl w:val="2"/>
    </w:pPr>
    <w:rPr>
      <w:rFonts w:eastAsiaTheme="majorEastAsia" w:cstheme="majorBidi"/>
      <w:b/>
      <w:color w:val="3665AE"/>
    </w:rPr>
  </w:style>
  <w:style w:type="paragraph" w:styleId="Heading4">
    <w:name w:val="heading 4"/>
    <w:next w:val="Normal"/>
    <w:link w:val="Heading4Char"/>
    <w:uiPriority w:val="9"/>
    <w:unhideWhenUsed/>
    <w:qFormat/>
    <w:rsid w:val="003A50D6"/>
    <w:pPr>
      <w:keepNext/>
      <w:keepLines/>
      <w:spacing w:before="40" w:after="120"/>
      <w:outlineLvl w:val="3"/>
    </w:pPr>
    <w:rPr>
      <w:rFonts w:ascii="Arial" w:eastAsiaTheme="majorEastAsia" w:hAnsi="Arial" w:cs="Arial"/>
      <w:bCs/>
      <w:color w:val="3665AE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664F9"/>
    <w:pPr>
      <w:keepNext/>
      <w:keepLines/>
      <w:spacing w:before="40" w:after="0"/>
      <w:outlineLvl w:val="4"/>
    </w:pPr>
    <w:rPr>
      <w:rFonts w:eastAsiaTheme="majorEastAsia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7D4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7D4D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CE7D4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7D4D"/>
    <w:rPr>
      <w:rFonts w:eastAsiaTheme="minorEastAsia"/>
    </w:rPr>
  </w:style>
  <w:style w:type="character" w:customStyle="1" w:styleId="Heading1Char">
    <w:name w:val="Heading 1 Char"/>
    <w:basedOn w:val="DefaultParagraphFont"/>
    <w:link w:val="Heading1"/>
    <w:uiPriority w:val="9"/>
    <w:rsid w:val="007F05AD"/>
    <w:rPr>
      <w:rFonts w:ascii="Arial" w:eastAsiaTheme="majorEastAsia" w:hAnsi="Arial" w:cs="Arial"/>
      <w:b/>
      <w:bCs/>
      <w:color w:val="3665AE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F664F9"/>
    <w:rPr>
      <w:rFonts w:ascii="Arial" w:eastAsiaTheme="majorEastAsia" w:hAnsi="Arial" w:cstheme="majorBidi"/>
      <w:b/>
      <w:color w:val="3665AE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A50D6"/>
    <w:rPr>
      <w:rFonts w:ascii="Arial" w:eastAsiaTheme="majorEastAsia" w:hAnsi="Arial" w:cstheme="majorBidi"/>
      <w:b/>
      <w:color w:val="3665AE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50D6"/>
    <w:rPr>
      <w:rFonts w:ascii="Arial" w:eastAsiaTheme="majorEastAsia" w:hAnsi="Arial" w:cs="Arial"/>
      <w:bCs/>
      <w:color w:val="3665AE"/>
      <w:sz w:val="22"/>
      <w:szCs w:val="22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"/>
    <w:basedOn w:val="Normal"/>
    <w:link w:val="ListParagraphChar"/>
    <w:uiPriority w:val="34"/>
    <w:qFormat/>
    <w:rsid w:val="00CE7D4D"/>
    <w:pPr>
      <w:ind w:left="720"/>
      <w:contextualSpacing/>
    </w:pPr>
  </w:style>
  <w:style w:type="paragraph" w:customStyle="1" w:styleId="Breakouttext">
    <w:name w:val="Breakout text"/>
    <w:basedOn w:val="Normal"/>
    <w:qFormat/>
    <w:rsid w:val="00703903"/>
    <w:pPr>
      <w:pBdr>
        <w:top w:val="single" w:sz="4" w:space="4" w:color="3665AE"/>
        <w:left w:val="single" w:sz="4" w:space="4" w:color="3665AE"/>
        <w:bottom w:val="single" w:sz="4" w:space="4" w:color="3665AE"/>
        <w:right w:val="single" w:sz="4" w:space="4" w:color="3665AE"/>
      </w:pBdr>
      <w:shd w:val="clear" w:color="auto" w:fill="3665AE"/>
      <w:spacing w:before="240" w:after="240"/>
    </w:pPr>
    <w:rPr>
      <w:color w:val="FFFFFF" w:themeColor="background1"/>
    </w:rPr>
  </w:style>
  <w:style w:type="paragraph" w:styleId="NoSpacing">
    <w:name w:val="No Spacing"/>
    <w:uiPriority w:val="1"/>
    <w:qFormat/>
    <w:rsid w:val="007F05AD"/>
    <w:rPr>
      <w:rFonts w:ascii="Arial" w:eastAsiaTheme="minorEastAsia" w:hAnsi="Arial" w:cs="Arial"/>
      <w:sz w:val="22"/>
      <w:szCs w:val="22"/>
    </w:rPr>
  </w:style>
  <w:style w:type="character" w:styleId="Strong">
    <w:name w:val="Strong"/>
    <w:uiPriority w:val="22"/>
    <w:qFormat/>
    <w:rsid w:val="009314F8"/>
    <w:rPr>
      <w:b/>
      <w:bCs/>
    </w:rPr>
  </w:style>
  <w:style w:type="character" w:styleId="Hyperlink">
    <w:name w:val="Hyperlink"/>
    <w:basedOn w:val="DefaultParagraphFont"/>
    <w:uiPriority w:val="99"/>
    <w:unhideWhenUsed/>
    <w:rsid w:val="009314F8"/>
    <w:rPr>
      <w:b/>
      <w:bCs w:val="0"/>
      <w:strike w:val="0"/>
      <w:dstrike w:val="0"/>
      <w:color w:val="3665AE"/>
      <w:u w:val="none"/>
      <w:effect w:val="none"/>
    </w:r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"/>
    <w:basedOn w:val="DefaultParagraphFont"/>
    <w:link w:val="ListParagraph"/>
    <w:uiPriority w:val="34"/>
    <w:qFormat/>
    <w:locked/>
    <w:rsid w:val="009314F8"/>
    <w:rPr>
      <w:rFonts w:ascii="Arial" w:eastAsiaTheme="minorEastAsia" w:hAnsi="Arial" w:cs="Arial"/>
      <w:sz w:val="22"/>
      <w:szCs w:val="22"/>
    </w:rPr>
  </w:style>
  <w:style w:type="paragraph" w:customStyle="1" w:styleId="Default">
    <w:name w:val="Default"/>
    <w:rsid w:val="009314F8"/>
    <w:pPr>
      <w:autoSpaceDE w:val="0"/>
      <w:autoSpaceDN w:val="0"/>
      <w:adjustRightInd w:val="0"/>
    </w:pPr>
    <w:rPr>
      <w:rFonts w:ascii="Gotham Rounded Bold" w:hAnsi="Gotham Rounded Bold" w:cs="Gotham Rounded Bold"/>
      <w:color w:val="000000"/>
    </w:rPr>
  </w:style>
  <w:style w:type="paragraph" w:customStyle="1" w:styleId="Pa3">
    <w:name w:val="Pa3"/>
    <w:basedOn w:val="Default"/>
    <w:next w:val="Default"/>
    <w:uiPriority w:val="99"/>
    <w:rsid w:val="009314F8"/>
    <w:pPr>
      <w:spacing w:line="261" w:lineRule="atLeast"/>
    </w:pPr>
    <w:rPr>
      <w:rFonts w:cstheme="minorBidi"/>
      <w:color w:val="auto"/>
    </w:rPr>
  </w:style>
  <w:style w:type="paragraph" w:styleId="NormalWeb">
    <w:name w:val="Normal (Web)"/>
    <w:basedOn w:val="Normal"/>
    <w:uiPriority w:val="99"/>
    <w:semiHidden/>
    <w:unhideWhenUsed/>
    <w:rsid w:val="009314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B75920"/>
  </w:style>
  <w:style w:type="character" w:customStyle="1" w:styleId="Heading5Char">
    <w:name w:val="Heading 5 Char"/>
    <w:basedOn w:val="DefaultParagraphFont"/>
    <w:link w:val="Heading5"/>
    <w:uiPriority w:val="9"/>
    <w:rsid w:val="00F664F9"/>
    <w:rPr>
      <w:rFonts w:ascii="Arial" w:eastAsiaTheme="majorEastAsia" w:hAnsi="Arial" w:cstheme="majorBidi"/>
      <w:color w:val="000000" w:themeColor="text1"/>
      <w:sz w:val="22"/>
      <w:szCs w:val="22"/>
    </w:rPr>
  </w:style>
  <w:style w:type="table" w:styleId="TableGrid">
    <w:name w:val="Table Grid"/>
    <w:basedOn w:val="TableNormal"/>
    <w:uiPriority w:val="39"/>
    <w:rsid w:val="007A65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5">
    <w:name w:val="List Table 4 Accent 5"/>
    <w:basedOn w:val="TableNormal"/>
    <w:uiPriority w:val="49"/>
    <w:rsid w:val="007A655D"/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-Accent1">
    <w:name w:val="List Table 3 Accent 1"/>
    <w:basedOn w:val="TableNormal"/>
    <w:uiPriority w:val="48"/>
    <w:rsid w:val="007A655D"/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tblPr/>
      <w:tcPr>
        <w:tcBorders>
          <w:top w:val="single" w:sz="4" w:space="0" w:color="4472C4" w:themeColor="accent1"/>
          <w:bottom w:val="single" w:sz="4" w:space="0" w:color="4472C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1"/>
          <w:left w:val="nil"/>
        </w:tcBorders>
      </w:tcPr>
    </w:tblStylePr>
    <w:tblStylePr w:type="swCell">
      <w:tblPr/>
      <w:tcPr>
        <w:tcBorders>
          <w:top w:val="double" w:sz="4" w:space="0" w:color="4472C4" w:themeColor="accent1"/>
          <w:right w:val="nil"/>
        </w:tcBorders>
      </w:tcPr>
    </w:tblStylePr>
  </w:style>
  <w:style w:type="table" w:styleId="GridTable4-Accent1">
    <w:name w:val="Grid Table 4 Accent 1"/>
    <w:basedOn w:val="TableNormal"/>
    <w:uiPriority w:val="49"/>
    <w:rsid w:val="007A655D"/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customStyle="1" w:styleId="normaltextrun">
    <w:name w:val="normaltextrun"/>
    <w:basedOn w:val="DefaultParagraphFont"/>
    <w:rsid w:val="00FA1F50"/>
  </w:style>
  <w:style w:type="paragraph" w:styleId="BalloonText">
    <w:name w:val="Balloon Text"/>
    <w:basedOn w:val="Normal"/>
    <w:link w:val="BalloonTextChar"/>
    <w:uiPriority w:val="99"/>
    <w:semiHidden/>
    <w:unhideWhenUsed/>
    <w:rsid w:val="000513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137F"/>
    <w:rPr>
      <w:rFonts w:ascii="Segoe UI" w:eastAsiaTheme="minorEastAsia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513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513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5137F"/>
    <w:rPr>
      <w:rFonts w:ascii="Arial" w:eastAsiaTheme="minorEastAsia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2BC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2BCC"/>
    <w:rPr>
      <w:rFonts w:ascii="Arial" w:eastAsiaTheme="minorEastAsia" w:hAnsi="Arial" w:cs="Arial"/>
      <w:b/>
      <w:bCs/>
      <w:sz w:val="20"/>
      <w:szCs w:val="20"/>
    </w:rPr>
  </w:style>
  <w:style w:type="paragraph" w:customStyle="1" w:styleId="P68B1DB1-Normal1">
    <w:name w:val="P68B1DB1-Normal1"/>
    <w:basedOn w:val="Normal"/>
    <w:rPr>
      <w:color w:val="3665AE"/>
    </w:rPr>
  </w:style>
  <w:style w:type="paragraph" w:customStyle="1" w:styleId="P68B1DB1-Normal2">
    <w:name w:val="P68B1DB1-Normal2"/>
    <w:basedOn w:val="Normal"/>
    <w:rPr>
      <w:rFonts w:eastAsia="Arial"/>
    </w:rPr>
  </w:style>
  <w:style w:type="character" w:styleId="UnresolvedMention">
    <w:name w:val="Unresolved Mention"/>
    <w:basedOn w:val="DefaultParagraphFont"/>
    <w:uiPriority w:val="99"/>
    <w:semiHidden/>
    <w:unhideWhenUsed/>
    <w:rsid w:val="00B13A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21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health.gov.au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health.gov.au/initiatives-and-programs/covid-19-vaccines/translations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health.gov.au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Design%20Files\WIPs\COVID-19\05%20COVID-19%20Vaccinne%20New%20brand%20files\Fact_Sheet_template\V3\COVID-19_VACCINE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3" ma:contentTypeDescription="Create a new document." ma:contentTypeScope="" ma:versionID="36e7bddc28859c1810754b4242d4c31b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dee01e7923618510ea2eb90815fb0d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740E170-FCD0-4EB0-B233-3EA7790783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E942DF0-B53A-4025-B7BD-DAA9213377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674505-E9E1-4222-BB2B-202FF68D1C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COVID-19_VACCINE_template</Template>
  <TotalTime>12</TotalTime>
  <Pages>2</Pages>
  <Words>602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to speak to Kids about COVID-19 vaccines - 310822 - Hindi</vt:lpstr>
    </vt:vector>
  </TitlesOfParts>
  <Manager/>
  <Company/>
  <LinksUpToDate>false</LinksUpToDate>
  <CharactersWithSpaces>4029</CharactersWithSpaces>
  <SharedDoc>false</SharedDoc>
  <HyperlinkBase/>
  <HLinks>
    <vt:vector size="6" baseType="variant">
      <vt:variant>
        <vt:i4>4980801</vt:i4>
      </vt:variant>
      <vt:variant>
        <vt:i4>0</vt:i4>
      </vt:variant>
      <vt:variant>
        <vt:i4>0</vt:i4>
      </vt:variant>
      <vt:variant>
        <vt:i4>5</vt:i4>
      </vt:variant>
      <vt:variant>
        <vt:lpwstr>http://www.health.gov.au/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to speak to Kids about COVID-19 vaccines - 31082022 - Hindi</dc:title>
  <dc:subject>COVID-19 Vaccine</dc:subject>
  <dc:creator>Australian Government</dc:creator>
  <cp:keywords>COVID-19 Vaccine, Disability, Residential Care</cp:keywords>
  <dc:description/>
  <cp:lastModifiedBy>User</cp:lastModifiedBy>
  <cp:revision>5</cp:revision>
  <cp:lastPrinted>2022-08-29T01:38:00Z</cp:lastPrinted>
  <dcterms:created xsi:type="dcterms:W3CDTF">2022-08-29T00:51:00Z</dcterms:created>
  <dcterms:modified xsi:type="dcterms:W3CDTF">2022-08-29T01:39:00Z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0x010100CEAD95CDC3CF6F4BB024108E1E74F34E</vt:lpwstr>
  </property>
</Properties>
</file>