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504E09" w:rsidRPr="00DF1964" w:rsidRDefault="00FB3E62">
      <w:pPr>
        <w:pStyle w:val="Heading1"/>
        <w:spacing w:before="1200"/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>כיצד לשוחח עם ילדים על חיסונים מפני COVID-19</w:t>
      </w:r>
    </w:p>
    <w:p w14:paraId="19D10E81" w14:textId="1AAD39E5" w:rsidR="00504E09" w:rsidRPr="00DF1964" w:rsidRDefault="00FB3E62">
      <w:pPr>
        <w:pStyle w:val="P68B1DB1-Normal1"/>
        <w:rPr>
          <w:rFonts w:asciiTheme="minorBidi" w:hAnsiTheme="minorBidi" w:cstheme="minorBidi"/>
          <w:lang w:bidi="he"/>
        </w:rPr>
      </w:pPr>
      <w:bookmarkStart w:id="0" w:name="_Hlk81820337"/>
      <w:r w:rsidRPr="00DF1964">
        <w:rPr>
          <w:rFonts w:asciiTheme="minorBidi" w:hAnsiTheme="minorBidi" w:cstheme="minorBidi"/>
          <w:lang w:bidi="he"/>
        </w:rPr>
        <w:t xml:space="preserve">עודכן לאחרונה: </w:t>
      </w:r>
      <w:r w:rsidR="00CF5837" w:rsidRPr="00DF1964">
        <w:rPr>
          <w:rFonts w:asciiTheme="minorBidi" w:hAnsiTheme="minorBidi" w:cstheme="minorBidi"/>
          <w:lang w:bidi="he"/>
        </w:rPr>
        <w:t>8 באוגוסט 2022</w:t>
      </w:r>
    </w:p>
    <w:p w14:paraId="1EA87B19" w14:textId="77777777" w:rsidR="00DF1964" w:rsidRDefault="006A0284" w:rsidP="00DF1964">
      <w:pPr>
        <w:pStyle w:val="P68B1DB1-Normal1"/>
        <w:spacing w:after="0"/>
        <w:rPr>
          <w:rFonts w:asciiTheme="minorBidi" w:hAnsiTheme="minorBidi" w:cstheme="minorBidi"/>
          <w:color w:val="auto"/>
          <w:rtl w:val="0"/>
          <w:lang w:bidi="he"/>
        </w:rPr>
      </w:pPr>
      <w:r w:rsidRPr="00DF1964">
        <w:rPr>
          <w:rFonts w:asciiTheme="minorBidi" w:hAnsiTheme="minorBidi" w:cstheme="minorBidi"/>
          <w:color w:val="auto"/>
          <w:lang w:bidi="he-IL"/>
        </w:rPr>
        <w:t>התחסנות מומלצת גם לילדים מסוימים בגילי 6 חודשים עד 4 שנים הסובלים מכשל חיסוני חמור, או בעלי מוגבלות, וכן אלו הסובלים ממצבים בריאותיים מורכבים ו/או מרובים המגבירים את הסיכון שלהם לתחלואה קשה מ -</w:t>
      </w:r>
      <w:r w:rsidRPr="00DF1964">
        <w:rPr>
          <w:rFonts w:asciiTheme="minorBidi" w:hAnsiTheme="minorBidi" w:cstheme="minorBidi"/>
          <w:color w:val="auto"/>
          <w:rtl w:val="0"/>
        </w:rPr>
        <w:t>COVID-19</w:t>
      </w:r>
      <w:r w:rsidRPr="00DF1964">
        <w:rPr>
          <w:rFonts w:asciiTheme="minorBidi" w:hAnsiTheme="minorBidi" w:cstheme="minorBidi"/>
          <w:color w:val="auto"/>
          <w:lang w:bidi="he-IL"/>
        </w:rPr>
        <w:t xml:space="preserve">. </w:t>
      </w:r>
      <w:bookmarkStart w:id="1" w:name="_Hlk81820369"/>
      <w:bookmarkStart w:id="2" w:name="_Hlk81820348"/>
      <w:bookmarkEnd w:id="0"/>
      <w:r w:rsidR="00FB3E62" w:rsidRPr="00DF1964">
        <w:rPr>
          <w:rFonts w:asciiTheme="minorBidi" w:hAnsiTheme="minorBidi" w:cstheme="minorBidi"/>
          <w:color w:val="auto"/>
          <w:lang w:bidi="he"/>
        </w:rPr>
        <w:t>טבעי הדבר שילדיכם יהיו סקרנים וש</w:t>
      </w:r>
      <w:r w:rsidRPr="00DF1964">
        <w:rPr>
          <w:rFonts w:asciiTheme="minorBidi" w:hAnsiTheme="minorBidi" w:cstheme="minorBidi"/>
          <w:color w:val="auto"/>
          <w:lang w:bidi="he"/>
        </w:rPr>
        <w:t>תהיינה</w:t>
      </w:r>
      <w:r w:rsidR="00FB3E62" w:rsidRPr="00DF1964">
        <w:rPr>
          <w:rFonts w:asciiTheme="minorBidi" w:hAnsiTheme="minorBidi" w:cstheme="minorBidi"/>
          <w:color w:val="auto"/>
          <w:lang w:bidi="he"/>
        </w:rPr>
        <w:t xml:space="preserve"> להם שאלות רבות בנוגע לחיסונים מפני </w:t>
      </w:r>
    </w:p>
    <w:p w14:paraId="4677D4FE" w14:textId="48EA5773" w:rsidR="00504E09" w:rsidRPr="00DF1964" w:rsidRDefault="00FB3E62" w:rsidP="00DF1964">
      <w:pPr>
        <w:pStyle w:val="P68B1DB1-Normal1"/>
        <w:rPr>
          <w:rFonts w:asciiTheme="minorBidi" w:hAnsiTheme="minorBidi" w:cstheme="minorBidi"/>
          <w:color w:val="auto"/>
        </w:rPr>
      </w:pPr>
      <w:r w:rsidRPr="00DF1964">
        <w:rPr>
          <w:rFonts w:asciiTheme="minorBidi" w:hAnsiTheme="minorBidi" w:cstheme="minorBidi"/>
          <w:color w:val="auto"/>
          <w:rtl w:val="0"/>
          <w:lang w:bidi="he"/>
        </w:rPr>
        <w:t>COVID-19</w:t>
      </w:r>
      <w:r w:rsidRPr="00DF1964">
        <w:rPr>
          <w:rFonts w:asciiTheme="minorBidi" w:hAnsiTheme="minorBidi" w:cstheme="minorBidi"/>
          <w:color w:val="auto"/>
          <w:lang w:bidi="he"/>
        </w:rPr>
        <w:t>. לפניכם כמה טיפים שעשויים לעזור לכם כשאתם משוחחים עם ילדים לפני ואחרי שהם מתחסנים.</w:t>
      </w:r>
    </w:p>
    <w:p w14:paraId="452B2C44" w14:textId="36004356" w:rsidR="00504E09" w:rsidRPr="00DF1964" w:rsidRDefault="00FB3E62" w:rsidP="00634934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 xml:space="preserve">חשוב מאד להתעדכן במידע </w:t>
      </w:r>
      <w:r w:rsidR="006A0284" w:rsidRPr="00DF1964">
        <w:rPr>
          <w:rFonts w:asciiTheme="minorBidi" w:hAnsiTheme="minorBidi" w:cstheme="minorBidi"/>
          <w:lang w:bidi="he"/>
        </w:rPr>
        <w:t xml:space="preserve">הרפואי </w:t>
      </w:r>
      <w:r w:rsidRPr="00DF1964">
        <w:rPr>
          <w:rFonts w:asciiTheme="minorBidi" w:hAnsiTheme="minorBidi" w:cstheme="minorBidi"/>
          <w:lang w:bidi="he"/>
        </w:rPr>
        <w:t>האחרון. ניתן לק</w:t>
      </w:r>
      <w:r w:rsidR="0019460F" w:rsidRPr="00DF1964">
        <w:rPr>
          <w:rFonts w:asciiTheme="minorBidi" w:hAnsiTheme="minorBidi" w:cstheme="minorBidi"/>
          <w:lang w:bidi="he"/>
        </w:rPr>
        <w:t>בל יעוץ</w:t>
      </w:r>
      <w:r w:rsidRPr="00DF1964">
        <w:rPr>
          <w:rFonts w:asciiTheme="minorBidi" w:hAnsiTheme="minorBidi" w:cstheme="minorBidi"/>
          <w:lang w:bidi="he"/>
        </w:rPr>
        <w:t xml:space="preserve"> באתר </w:t>
      </w:r>
      <w:hyperlink r:id="rId11" w:history="1">
        <w:r w:rsidR="0019460F" w:rsidRPr="006D0529">
          <w:rPr>
            <w:rStyle w:val="Hyperlink"/>
            <w:rFonts w:asciiTheme="minorBidi" w:hAnsiTheme="minorBidi" w:cstheme="minorBidi"/>
            <w:bCs/>
            <w:lang w:bidi="he"/>
          </w:rPr>
          <w:t xml:space="preserve">משרד הבריאות </w:t>
        </w:r>
        <w:r w:rsidR="00634934" w:rsidRPr="006D0529">
          <w:rPr>
            <w:rStyle w:val="Hyperlink"/>
            <w:rFonts w:asciiTheme="minorBidi" w:hAnsiTheme="minorBidi" w:cstheme="minorBidi"/>
            <w:bCs/>
            <w:lang w:bidi="he"/>
          </w:rPr>
          <w:t>והטיפול בגיל הזהב</w:t>
        </w:r>
      </w:hyperlink>
      <w:r w:rsidRPr="0069738A">
        <w:rPr>
          <w:rFonts w:asciiTheme="minorBidi" w:hAnsiTheme="minorBidi" w:cstheme="minorBidi"/>
          <w:color w:val="3665AE"/>
          <w:lang w:bidi="he"/>
        </w:rPr>
        <w:t xml:space="preserve"> </w:t>
      </w:r>
      <w:r w:rsidR="00D90AF9" w:rsidRPr="00D90AF9">
        <w:rPr>
          <w:rFonts w:asciiTheme="minorBidi" w:hAnsiTheme="minorBidi" w:cs="Arial"/>
          <w:b/>
          <w:bCs/>
          <w:color w:val="3665AE"/>
        </w:rPr>
        <w:t>(</w:t>
      </w:r>
      <w:r w:rsidR="00D90AF9" w:rsidRPr="00D90AF9">
        <w:rPr>
          <w:rFonts w:asciiTheme="minorBidi" w:hAnsiTheme="minorBidi" w:cstheme="minorBidi"/>
          <w:b/>
          <w:bCs/>
          <w:color w:val="3665AE"/>
          <w:rtl w:val="0"/>
        </w:rPr>
        <w:t>Department of Health and Aged Care website</w:t>
      </w:r>
      <w:r w:rsidR="00D90AF9" w:rsidRPr="00D90AF9">
        <w:rPr>
          <w:rFonts w:asciiTheme="minorBidi" w:hAnsiTheme="minorBidi" w:cs="Arial"/>
          <w:b/>
          <w:bCs/>
          <w:color w:val="3665AE"/>
        </w:rPr>
        <w:t>)</w:t>
      </w:r>
      <w:r w:rsidR="00634934" w:rsidRPr="00DF1964">
        <w:rPr>
          <w:rFonts w:asciiTheme="minorBidi" w:hAnsiTheme="minorBidi" w:cstheme="minorBidi"/>
        </w:rPr>
        <w:t xml:space="preserve">. </w:t>
      </w:r>
    </w:p>
    <w:p w14:paraId="6DB800DA" w14:textId="01ECE716" w:rsidR="00504E09" w:rsidRPr="00DF1964" w:rsidRDefault="00FB3E62">
      <w:pPr>
        <w:rPr>
          <w:rFonts w:asciiTheme="minorBidi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>ניתן גם לדון בכל חשש מכל סוג שהוא על החיסון מפני COVID-19 עם ה</w:t>
      </w:r>
      <w:r w:rsidR="00634934" w:rsidRPr="00DF1964">
        <w:rPr>
          <w:rFonts w:asciiTheme="minorBidi" w:hAnsiTheme="minorBidi" w:cstheme="minorBidi"/>
          <w:lang w:bidi="he"/>
        </w:rPr>
        <w:t xml:space="preserve">צוות המחסן אתכם </w:t>
      </w:r>
      <w:r w:rsidRPr="00DF1964">
        <w:rPr>
          <w:rFonts w:asciiTheme="minorBidi" w:hAnsiTheme="minorBidi" w:cstheme="minorBidi"/>
          <w:lang w:bidi="he"/>
        </w:rPr>
        <w:t>ו/או הרופא שלכם לפני שילדכם יקבל את החיסון.</w:t>
      </w:r>
    </w:p>
    <w:p w14:paraId="78BC03BE" w14:textId="5951A83B" w:rsidR="00142CC6" w:rsidRPr="00DF1964" w:rsidRDefault="00142CC6" w:rsidP="00142CC6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>חשוב להקשיב למה שהם חושבים ולתגובות שלהם ולהיות מוכנים לענות על שאלותיהם. אל תבטלו את הפחדים שעמם ילדיכם מתמודדים, הכירו בכך שיש להם חששות לגבי ההתחסנות</w:t>
      </w:r>
      <w:r w:rsidR="0065525E">
        <w:rPr>
          <w:rFonts w:asciiTheme="minorBidi" w:hAnsiTheme="minorBidi" w:cstheme="minorBidi"/>
          <w:rtl w:val="0"/>
          <w:lang w:bidi="he"/>
        </w:rPr>
        <w:t>.</w:t>
      </w:r>
    </w:p>
    <w:p w14:paraId="203DFF61" w14:textId="58B56D07" w:rsidR="00A31E02" w:rsidRPr="0065525E" w:rsidRDefault="00E13E72" w:rsidP="0065525E">
      <w:pPr>
        <w:pStyle w:val="ListParagraph"/>
        <w:numPr>
          <w:ilvl w:val="0"/>
          <w:numId w:val="19"/>
        </w:numPr>
        <w:rPr>
          <w:rFonts w:asciiTheme="minorBidi" w:hAnsiTheme="minorBidi" w:cstheme="minorBidi"/>
          <w:lang w:bidi="he"/>
        </w:rPr>
      </w:pPr>
      <w:r w:rsidRPr="0065525E">
        <w:rPr>
          <w:rFonts w:asciiTheme="minorBidi" w:hAnsiTheme="minorBidi" w:cstheme="minorBidi"/>
          <w:lang w:bidi="he"/>
        </w:rPr>
        <w:t>ספ</w:t>
      </w:r>
      <w:r w:rsidR="00A31E02" w:rsidRPr="0065525E">
        <w:rPr>
          <w:rFonts w:asciiTheme="minorBidi" w:hAnsiTheme="minorBidi" w:cstheme="minorBidi"/>
          <w:lang w:bidi="he"/>
        </w:rPr>
        <w:t>רו לי מה אתם יודעים עד כה לגבי החיסון מפני COVID-19.</w:t>
      </w:r>
    </w:p>
    <w:p w14:paraId="6D751150" w14:textId="1B0B6C84" w:rsidR="00A31E02" w:rsidRPr="0065525E" w:rsidRDefault="00A31E02" w:rsidP="0065525E">
      <w:pPr>
        <w:pStyle w:val="ListParagraph"/>
        <w:numPr>
          <w:ilvl w:val="0"/>
          <w:numId w:val="19"/>
        </w:numPr>
        <w:rPr>
          <w:rFonts w:asciiTheme="minorBidi" w:hAnsiTheme="minorBidi" w:cstheme="minorBidi"/>
          <w:lang w:bidi="he"/>
        </w:rPr>
      </w:pPr>
      <w:r w:rsidRPr="0065525E">
        <w:rPr>
          <w:rFonts w:asciiTheme="minorBidi" w:hAnsiTheme="minorBidi" w:cstheme="minorBidi"/>
          <w:lang w:bidi="he"/>
        </w:rPr>
        <w:t>האם התחסנתם בחיסון כלשהו בעבר?</w:t>
      </w:r>
    </w:p>
    <w:p w14:paraId="790A3B32" w14:textId="4DD98DD7" w:rsidR="0017033A" w:rsidRPr="00DF1964" w:rsidRDefault="00E13E72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-IL"/>
        </w:rPr>
        <w:t>מרבית</w:t>
      </w:r>
      <w:r w:rsidR="001B556C" w:rsidRPr="00DF1964">
        <w:rPr>
          <w:rFonts w:asciiTheme="minorBidi" w:hAnsiTheme="minorBidi" w:cstheme="minorBidi"/>
          <w:lang w:bidi="he-IL"/>
        </w:rPr>
        <w:t xml:space="preserve"> הסיכויים שילדיכם קיבלו חיסון בעבר ואולי זה לא היה כל כך נורא.</w:t>
      </w:r>
    </w:p>
    <w:p w14:paraId="3E5F72D8" w14:textId="53E1699F" w:rsidR="00504E09" w:rsidRPr="00DF1964" w:rsidRDefault="00E13E72" w:rsidP="0027277E">
      <w:pPr>
        <w:rPr>
          <w:rFonts w:asciiTheme="minorBidi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>הסבירו בכנות ובאופן המתאים לגיל</w:t>
      </w:r>
      <w:r w:rsidR="00142CC6" w:rsidRPr="00DF1964">
        <w:rPr>
          <w:rFonts w:asciiTheme="minorBidi" w:hAnsiTheme="minorBidi" w:cstheme="minorBidi"/>
          <w:lang w:bidi="he"/>
        </w:rPr>
        <w:t xml:space="preserve"> הילדים</w:t>
      </w:r>
      <w:r w:rsidRPr="00DF1964">
        <w:rPr>
          <w:rFonts w:asciiTheme="minorBidi" w:hAnsiTheme="minorBidi" w:cstheme="minorBidi"/>
          <w:lang w:bidi="he"/>
        </w:rPr>
        <w:t xml:space="preserve"> מה אתם יודעים על החיסון מפני </w:t>
      </w:r>
      <w:r w:rsidRPr="00DF1964">
        <w:rPr>
          <w:rFonts w:asciiTheme="minorBidi" w:hAnsiTheme="minorBidi" w:cstheme="minorBidi"/>
          <w:rtl w:val="0"/>
          <w:lang w:bidi="he"/>
        </w:rPr>
        <w:t>COVID-</w:t>
      </w:r>
      <w:r w:rsidR="0065525E">
        <w:rPr>
          <w:rFonts w:asciiTheme="minorBidi" w:hAnsiTheme="minorBidi" w:cstheme="minorBidi"/>
          <w:rtl w:val="0"/>
          <w:lang w:bidi="he"/>
        </w:rPr>
        <w:t>19</w:t>
      </w:r>
      <w:r w:rsidR="00FB3E62" w:rsidRPr="00DF1964">
        <w:rPr>
          <w:rFonts w:asciiTheme="minorBidi" w:hAnsiTheme="minorBidi" w:cstheme="minorBidi"/>
          <w:lang w:bidi="he"/>
        </w:rPr>
        <w:t xml:space="preserve">. </w:t>
      </w:r>
    </w:p>
    <w:p w14:paraId="34A93AE4" w14:textId="30468EDE" w:rsidR="00142CC6" w:rsidRPr="00DF1964" w:rsidRDefault="00142CC6" w:rsidP="0027277E">
      <w:pPr>
        <w:rPr>
          <w:rFonts w:asciiTheme="minorBidi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>זכרו שילדים קולטים רמזים רגשיים ממבוגרים, כך ששיתוף יתר של חששותיכם עלול גרוע ועלול לגרום לילדיכם לחוש בחוסר נוחות.</w:t>
      </w:r>
    </w:p>
    <w:p w14:paraId="74EE4B84" w14:textId="2088144B" w:rsidR="00504E09" w:rsidRPr="00DF1964" w:rsidRDefault="00FB3E62" w:rsidP="00A00D14">
      <w:pPr>
        <w:rPr>
          <w:rFonts w:asciiTheme="minorBidi" w:hAnsiTheme="minorBidi" w:cstheme="minorBidi"/>
        </w:rPr>
      </w:pPr>
      <w:bookmarkStart w:id="3" w:name="_Hlk81820376"/>
      <w:bookmarkEnd w:id="1"/>
      <w:r w:rsidRPr="00DF1964">
        <w:rPr>
          <w:rFonts w:asciiTheme="minorBidi" w:hAnsiTheme="minorBidi" w:cstheme="minorBidi"/>
          <w:lang w:bidi="he"/>
        </w:rPr>
        <w:t>הסבירו לילדיכם שהרופא או איש הצוות הרפואי ישאל אותם מספר שאלות, ושיזריקו לילדיכם את החיסון באמצעות מזרק עם מחט לתוך הזרוע שלהם</w:t>
      </w:r>
      <w:r w:rsidR="00A00D14" w:rsidRPr="00DF1964">
        <w:rPr>
          <w:rFonts w:asciiTheme="minorBidi" w:hAnsiTheme="minorBidi" w:cstheme="minorBidi"/>
          <w:lang w:bidi="he"/>
        </w:rPr>
        <w:t xml:space="preserve"> (או לרגל שלהם באם גילם נע בין 6 חודשים ל</w:t>
      </w:r>
      <w:r w:rsidR="00A00D14" w:rsidRPr="00DF1964">
        <w:rPr>
          <w:rFonts w:asciiTheme="minorBidi" w:hAnsiTheme="minorBidi" w:cstheme="minorBidi"/>
          <w:rtl w:val="0"/>
          <w:lang w:bidi="he"/>
        </w:rPr>
        <w:t>-</w:t>
      </w:r>
      <w:r w:rsidR="00A00D14" w:rsidRPr="00DF1964">
        <w:rPr>
          <w:rFonts w:asciiTheme="minorBidi" w:hAnsiTheme="minorBidi" w:cstheme="minorBidi"/>
          <w:lang w:bidi="he"/>
        </w:rPr>
        <w:t xml:space="preserve">5 שנים) </w:t>
      </w:r>
      <w:r w:rsidRPr="00DF1964">
        <w:rPr>
          <w:rFonts w:asciiTheme="minorBidi" w:hAnsiTheme="minorBidi" w:cstheme="minorBidi"/>
          <w:lang w:bidi="he"/>
        </w:rPr>
        <w:t xml:space="preserve">, ושהם עלולים לחוש </w:t>
      </w:r>
      <w:r w:rsidR="00A00D14" w:rsidRPr="00DF1964">
        <w:rPr>
          <w:rFonts w:asciiTheme="minorBidi" w:hAnsiTheme="minorBidi" w:cstheme="minorBidi"/>
          <w:lang w:bidi="he"/>
        </w:rPr>
        <w:t>דקירה קלה בזרוע במקום ההזרקה ושה</w:t>
      </w:r>
      <w:r w:rsidRPr="00DF1964">
        <w:rPr>
          <w:rFonts w:asciiTheme="minorBidi" w:hAnsiTheme="minorBidi" w:cstheme="minorBidi"/>
          <w:lang w:bidi="he"/>
        </w:rPr>
        <w:t xml:space="preserve">זרוע שלהם </w:t>
      </w:r>
      <w:r w:rsidR="00A00D14" w:rsidRPr="00DF1964">
        <w:rPr>
          <w:rFonts w:asciiTheme="minorBidi" w:hAnsiTheme="minorBidi" w:cstheme="minorBidi"/>
          <w:lang w:bidi="he"/>
        </w:rPr>
        <w:t xml:space="preserve">עלולה לכאוב </w:t>
      </w:r>
      <w:r w:rsidRPr="00DF1964">
        <w:rPr>
          <w:rFonts w:asciiTheme="minorBidi" w:hAnsiTheme="minorBidi" w:cstheme="minorBidi"/>
          <w:lang w:bidi="he"/>
        </w:rPr>
        <w:t>לזמן מה לאחר מכן. הרגיעו את ילדיכם ואמרו להם שזה די נורמלי שהזרוע שלהם תכאב קצת</w:t>
      </w:r>
      <w:r w:rsidR="00A00D14" w:rsidRPr="00DF1964">
        <w:rPr>
          <w:rFonts w:asciiTheme="minorBidi" w:hAnsiTheme="minorBidi" w:cstheme="minorBidi"/>
          <w:lang w:bidi="he"/>
        </w:rPr>
        <w:t xml:space="preserve"> במקום שהמחט הוחדרה, וזה אומר שהתרופה פועלת.</w:t>
      </w:r>
      <w:r w:rsidRPr="00DF1964">
        <w:rPr>
          <w:rFonts w:asciiTheme="minorBidi" w:hAnsiTheme="minorBidi" w:cstheme="minorBidi"/>
          <w:lang w:bidi="he"/>
        </w:rPr>
        <w:t xml:space="preserve"> </w:t>
      </w:r>
    </w:p>
    <w:p w14:paraId="74D3EBDA" w14:textId="1F7F35D9" w:rsidR="00504E09" w:rsidRPr="00DF1964" w:rsidRDefault="00FB3E62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 xml:space="preserve">אם ילדיכם חוששים להתחסן, </w:t>
      </w:r>
      <w:r w:rsidR="0031520C" w:rsidRPr="00DF1964">
        <w:rPr>
          <w:rFonts w:asciiTheme="minorBidi" w:hAnsiTheme="minorBidi" w:cstheme="minorBidi"/>
          <w:lang w:bidi="he"/>
        </w:rPr>
        <w:t xml:space="preserve">נסו לבחון את רגשותיהם לעומק, </w:t>
      </w:r>
      <w:r w:rsidRPr="00DF1964">
        <w:rPr>
          <w:rFonts w:asciiTheme="minorBidi" w:hAnsiTheme="minorBidi" w:cstheme="minorBidi"/>
          <w:lang w:bidi="he"/>
        </w:rPr>
        <w:t xml:space="preserve">בקשו מהם לשתף אתכם ברגשותיהם. תוכלו </w:t>
      </w:r>
      <w:r w:rsidR="0031520C" w:rsidRPr="00DF1964">
        <w:rPr>
          <w:rFonts w:asciiTheme="minorBidi" w:hAnsiTheme="minorBidi" w:cstheme="minorBidi"/>
          <w:lang w:bidi="he"/>
        </w:rPr>
        <w:t xml:space="preserve">גם </w:t>
      </w:r>
      <w:r w:rsidRPr="00DF1964">
        <w:rPr>
          <w:rFonts w:asciiTheme="minorBidi" w:hAnsiTheme="minorBidi" w:cstheme="minorBidi"/>
          <w:lang w:bidi="he"/>
        </w:rPr>
        <w:t xml:space="preserve">לבקש </w:t>
      </w:r>
      <w:r w:rsidR="0031520C" w:rsidRPr="00DF1964">
        <w:rPr>
          <w:rFonts w:asciiTheme="minorBidi" w:hAnsiTheme="minorBidi" w:cstheme="minorBidi"/>
          <w:lang w:bidi="he"/>
        </w:rPr>
        <w:t xml:space="preserve">סיוע </w:t>
      </w:r>
      <w:r w:rsidRPr="00DF1964">
        <w:rPr>
          <w:rFonts w:asciiTheme="minorBidi" w:hAnsiTheme="minorBidi" w:cstheme="minorBidi"/>
          <w:lang w:bidi="he"/>
        </w:rPr>
        <w:t>נוסף מ</w:t>
      </w:r>
      <w:r w:rsidR="0031520C" w:rsidRPr="00DF1964">
        <w:rPr>
          <w:rFonts w:asciiTheme="minorBidi" w:hAnsiTheme="minorBidi" w:cstheme="minorBidi"/>
          <w:lang w:bidi="he"/>
        </w:rPr>
        <w:t>ה</w:t>
      </w:r>
      <w:r w:rsidRPr="00DF1964">
        <w:rPr>
          <w:rFonts w:asciiTheme="minorBidi" w:hAnsiTheme="minorBidi" w:cstheme="minorBidi"/>
          <w:lang w:bidi="he"/>
        </w:rPr>
        <w:t xml:space="preserve">רופא </w:t>
      </w:r>
      <w:r w:rsidR="0031520C" w:rsidRPr="00DF1964">
        <w:rPr>
          <w:rFonts w:asciiTheme="minorBidi" w:hAnsiTheme="minorBidi" w:cstheme="minorBidi"/>
          <w:lang w:bidi="he"/>
        </w:rPr>
        <w:t xml:space="preserve">שלכם </w:t>
      </w:r>
      <w:r w:rsidRPr="00DF1964">
        <w:rPr>
          <w:rFonts w:asciiTheme="minorBidi" w:hAnsiTheme="minorBidi" w:cstheme="minorBidi"/>
          <w:lang w:bidi="he"/>
        </w:rPr>
        <w:t>באם יש צורך.</w:t>
      </w:r>
    </w:p>
    <w:bookmarkEnd w:id="2"/>
    <w:bookmarkEnd w:id="3"/>
    <w:p w14:paraId="010BF679" w14:textId="140FB96E" w:rsidR="00504E09" w:rsidRPr="0065525E" w:rsidRDefault="00D429FB">
      <w:pPr>
        <w:pStyle w:val="Heading2"/>
        <w:rPr>
          <w:rFonts w:asciiTheme="minorBidi" w:hAnsiTheme="minorBidi" w:cstheme="minorBidi"/>
          <w:b w:val="0"/>
          <w:bCs/>
          <w:szCs w:val="28"/>
        </w:rPr>
      </w:pPr>
      <w:r w:rsidRPr="0065525E">
        <w:rPr>
          <w:rFonts w:asciiTheme="minorBidi" w:hAnsiTheme="minorBidi" w:cstheme="minorBidi"/>
          <w:b w:val="0"/>
          <w:bCs/>
          <w:szCs w:val="28"/>
          <w:lang w:bidi="he"/>
        </w:rPr>
        <w:t>ענו ל</w:t>
      </w:r>
      <w:r w:rsidR="00FB3E62" w:rsidRPr="0065525E">
        <w:rPr>
          <w:rFonts w:asciiTheme="minorBidi" w:hAnsiTheme="minorBidi" w:cstheme="minorBidi"/>
          <w:b w:val="0"/>
          <w:bCs/>
          <w:szCs w:val="28"/>
          <w:lang w:bidi="he"/>
        </w:rPr>
        <w:t xml:space="preserve">שאלות ילדיכם </w:t>
      </w:r>
    </w:p>
    <w:p w14:paraId="42FB1F34" w14:textId="3CC36438" w:rsidR="00504E09" w:rsidRPr="00DF1964" w:rsidRDefault="00FB3E62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 xml:space="preserve">הכינו מראש תשובות המתאימות לילדים לכל </w:t>
      </w:r>
      <w:r w:rsidR="001E7D7B" w:rsidRPr="00DF1964">
        <w:rPr>
          <w:rFonts w:asciiTheme="minorBidi" w:hAnsiTheme="minorBidi" w:cstheme="minorBidi"/>
          <w:lang w:bidi="he"/>
        </w:rPr>
        <w:t>ה</w:t>
      </w:r>
      <w:r w:rsidRPr="00DF1964">
        <w:rPr>
          <w:rFonts w:asciiTheme="minorBidi" w:hAnsiTheme="minorBidi" w:cstheme="minorBidi"/>
          <w:lang w:bidi="he"/>
        </w:rPr>
        <w:t>שאלות שילדיכם עשויים לשאול. לפניכם כמה שאלות ותשובות מפתח שעשויות לסייע לכם בשיחה שכזו:</w:t>
      </w:r>
    </w:p>
    <w:p w14:paraId="1AE3750E" w14:textId="616B7898" w:rsidR="00504E09" w:rsidRPr="00DF1964" w:rsidRDefault="00FB3E62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lastRenderedPageBreak/>
        <w:t>.</w:t>
      </w:r>
    </w:p>
    <w:p w14:paraId="230E4BD7" w14:textId="72FE4737" w:rsidR="00504E09" w:rsidRPr="00DF1964" w:rsidRDefault="00FB3E62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 xml:space="preserve">עשו שימוש בדוגמאות אמיתיות, כגון </w:t>
      </w:r>
      <w:r w:rsidR="000D2B28" w:rsidRPr="00DF1964">
        <w:rPr>
          <w:rFonts w:asciiTheme="minorBidi" w:hAnsiTheme="minorBidi" w:cstheme="minorBidi"/>
          <w:lang w:bidi="he"/>
        </w:rPr>
        <w:t xml:space="preserve">הצורך </w:t>
      </w:r>
      <w:r w:rsidRPr="00DF1964">
        <w:rPr>
          <w:rFonts w:asciiTheme="minorBidi" w:hAnsiTheme="minorBidi" w:cstheme="minorBidi"/>
          <w:lang w:bidi="he"/>
        </w:rPr>
        <w:t xml:space="preserve">להגן על הסבים והסבתות של הילדים, </w:t>
      </w:r>
      <w:r w:rsidR="000D2B28" w:rsidRPr="00DF1964">
        <w:rPr>
          <w:rFonts w:asciiTheme="minorBidi" w:hAnsiTheme="minorBidi" w:cstheme="minorBidi"/>
          <w:lang w:bidi="he"/>
        </w:rPr>
        <w:t>וכך שהם</w:t>
      </w:r>
      <w:r w:rsidRPr="00DF1964">
        <w:rPr>
          <w:rFonts w:asciiTheme="minorBidi" w:hAnsiTheme="minorBidi" w:cstheme="minorBidi"/>
          <w:lang w:bidi="he"/>
        </w:rPr>
        <w:t xml:space="preserve"> יוכלו לחזור לבית הספר ולחזור לשחק ספורט קבוצתי אם אתם מאמינים שזה יעזור לשכנע אותם. </w:t>
      </w:r>
    </w:p>
    <w:p w14:paraId="61C8F783" w14:textId="66CF29EA" w:rsidR="00504E09" w:rsidRPr="00DF1964" w:rsidRDefault="00FB3E62">
      <w:pPr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 xml:space="preserve">באוסטרליה, הם נבדקו באופן יסודי על ידי </w:t>
      </w:r>
      <w:r w:rsidR="00CA6B44" w:rsidRPr="00DF1964">
        <w:rPr>
          <w:rFonts w:asciiTheme="minorBidi" w:hAnsiTheme="minorBidi" w:cstheme="minorBidi"/>
          <w:lang w:bidi="he"/>
        </w:rPr>
        <w:t xml:space="preserve">סוכנות </w:t>
      </w:r>
      <w:r w:rsidRPr="00DF1964">
        <w:rPr>
          <w:rFonts w:asciiTheme="minorBidi" w:hAnsiTheme="minorBidi" w:cstheme="minorBidi"/>
          <w:lang w:bidi="he"/>
        </w:rPr>
        <w:t>שמוודא</w:t>
      </w:r>
      <w:r w:rsidR="00CA6B44" w:rsidRPr="00DF1964">
        <w:rPr>
          <w:rFonts w:asciiTheme="minorBidi" w:hAnsiTheme="minorBidi" w:cstheme="minorBidi"/>
          <w:lang w:bidi="he"/>
        </w:rPr>
        <w:t xml:space="preserve">ת </w:t>
      </w:r>
      <w:r w:rsidRPr="00DF1964">
        <w:rPr>
          <w:rFonts w:asciiTheme="minorBidi" w:hAnsiTheme="minorBidi" w:cstheme="minorBidi"/>
          <w:lang w:bidi="he"/>
        </w:rPr>
        <w:t xml:space="preserve">שכל התרופות בטוחות לשימוש. </w:t>
      </w:r>
      <w:r w:rsidR="00CA6B44" w:rsidRPr="00DF1964">
        <w:rPr>
          <w:rFonts w:asciiTheme="minorBidi" w:hAnsiTheme="minorBidi" w:cstheme="minorBidi"/>
          <w:lang w:bidi="he"/>
        </w:rPr>
        <w:t xml:space="preserve">הסוכנות </w:t>
      </w:r>
      <w:r w:rsidRPr="00DF1964">
        <w:rPr>
          <w:rFonts w:asciiTheme="minorBidi" w:hAnsiTheme="minorBidi" w:cstheme="minorBidi"/>
          <w:lang w:bidi="he"/>
        </w:rPr>
        <w:t xml:space="preserve">לא </w:t>
      </w:r>
      <w:r w:rsidR="00CA6B44" w:rsidRPr="00DF1964">
        <w:rPr>
          <w:rFonts w:asciiTheme="minorBidi" w:hAnsiTheme="minorBidi" w:cstheme="minorBidi"/>
          <w:lang w:bidi="he"/>
        </w:rPr>
        <w:t>ת</w:t>
      </w:r>
      <w:r w:rsidRPr="00DF1964">
        <w:rPr>
          <w:rFonts w:asciiTheme="minorBidi" w:hAnsiTheme="minorBidi" w:cstheme="minorBidi"/>
          <w:lang w:bidi="he"/>
        </w:rPr>
        <w:t>אפשר לתת את החיסונים לאנשים אם הם לא היו בטוחים.</w:t>
      </w:r>
    </w:p>
    <w:p w14:paraId="6921106A" w14:textId="280CAD5B" w:rsidR="00CA6B44" w:rsidRPr="00DF1964" w:rsidRDefault="00FB3E62">
      <w:pPr>
        <w:rPr>
          <w:rFonts w:asciiTheme="minorBidi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 xml:space="preserve">אם ילדכם </w:t>
      </w:r>
      <w:r w:rsidR="00A058B2" w:rsidRPr="00DF1964">
        <w:rPr>
          <w:rFonts w:asciiTheme="minorBidi" w:hAnsiTheme="minorBidi" w:cstheme="minorBidi"/>
          <w:lang w:bidi="he"/>
        </w:rPr>
        <w:t xml:space="preserve">פוחד </w:t>
      </w:r>
      <w:r w:rsidRPr="00DF1964">
        <w:rPr>
          <w:rFonts w:asciiTheme="minorBidi" w:hAnsiTheme="minorBidi" w:cstheme="minorBidi"/>
          <w:lang w:bidi="he"/>
        </w:rPr>
        <w:t xml:space="preserve">ממחטים, התכוננו לכך. </w:t>
      </w:r>
      <w:r w:rsidR="00CA6B44" w:rsidRPr="00DF1964">
        <w:rPr>
          <w:rFonts w:asciiTheme="minorBidi" w:hAnsiTheme="minorBidi" w:cstheme="minorBidi"/>
          <w:lang w:bidi="he"/>
        </w:rPr>
        <w:t>חשוב לאמץ טכניקות הכנה והסחה יעילות.</w:t>
      </w:r>
    </w:p>
    <w:p w14:paraId="3318EE3F" w14:textId="7E12497C" w:rsidR="00504E09" w:rsidRPr="00DF1964" w:rsidRDefault="00CA6B44" w:rsidP="00CA6B44">
      <w:pPr>
        <w:rPr>
          <w:rFonts w:asciiTheme="minorBidi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 xml:space="preserve">לילדים מגיל 5 שנים ואילך, ביקור </w:t>
      </w:r>
      <w:r w:rsidR="008D0ACD" w:rsidRPr="00DF1964">
        <w:rPr>
          <w:rFonts w:asciiTheme="minorBidi" w:hAnsiTheme="minorBidi" w:cstheme="minorBidi"/>
          <w:lang w:bidi="he"/>
        </w:rPr>
        <w:t>במרפאה קטנה יותר</w:t>
      </w:r>
      <w:r w:rsidR="006818F9" w:rsidRPr="00DF1964">
        <w:rPr>
          <w:rFonts w:asciiTheme="minorBidi" w:hAnsiTheme="minorBidi" w:cstheme="minorBidi"/>
          <w:lang w:bidi="he"/>
        </w:rPr>
        <w:t xml:space="preserve">, </w:t>
      </w:r>
      <w:r w:rsidR="008D0ACD" w:rsidRPr="00DF1964">
        <w:rPr>
          <w:rFonts w:asciiTheme="minorBidi" w:hAnsiTheme="minorBidi" w:cstheme="minorBidi"/>
          <w:lang w:bidi="he"/>
        </w:rPr>
        <w:t xml:space="preserve">באזור </w:t>
      </w:r>
      <w:r w:rsidR="006818F9" w:rsidRPr="00DF1964">
        <w:rPr>
          <w:rFonts w:asciiTheme="minorBidi" w:hAnsiTheme="minorBidi" w:cstheme="minorBidi"/>
          <w:lang w:bidi="he"/>
        </w:rPr>
        <w:t>ה</w:t>
      </w:r>
      <w:r w:rsidR="008D0ACD" w:rsidRPr="00DF1964">
        <w:rPr>
          <w:rFonts w:asciiTheme="minorBidi" w:hAnsiTheme="minorBidi" w:cstheme="minorBidi"/>
          <w:lang w:bidi="he"/>
        </w:rPr>
        <w:t>מוכר לילד, כגון בית מרקחת שכונ</w:t>
      </w:r>
      <w:r w:rsidR="00F517AF" w:rsidRPr="00DF1964">
        <w:rPr>
          <w:rFonts w:asciiTheme="minorBidi" w:hAnsiTheme="minorBidi" w:cstheme="minorBidi"/>
          <w:lang w:bidi="he"/>
        </w:rPr>
        <w:t>תי</w:t>
      </w:r>
      <w:r w:rsidR="008D0ACD" w:rsidRPr="00DF1964">
        <w:rPr>
          <w:rFonts w:asciiTheme="minorBidi" w:hAnsiTheme="minorBidi" w:cstheme="minorBidi"/>
          <w:lang w:bidi="he"/>
        </w:rPr>
        <w:t xml:space="preserve"> או </w:t>
      </w:r>
      <w:r w:rsidR="00F517AF" w:rsidRPr="00DF1964">
        <w:rPr>
          <w:rFonts w:asciiTheme="minorBidi" w:hAnsiTheme="minorBidi" w:cstheme="minorBidi"/>
          <w:lang w:bidi="he"/>
        </w:rPr>
        <w:t>ה</w:t>
      </w:r>
      <w:r w:rsidR="008D0ACD" w:rsidRPr="00DF1964">
        <w:rPr>
          <w:rFonts w:asciiTheme="minorBidi" w:hAnsiTheme="minorBidi" w:cstheme="minorBidi"/>
          <w:lang w:bidi="he"/>
        </w:rPr>
        <w:t>מרפאה המשפחתית שלכם</w:t>
      </w:r>
      <w:r w:rsidR="00F517AF" w:rsidRPr="00DF1964">
        <w:rPr>
          <w:rFonts w:asciiTheme="minorBidi" w:hAnsiTheme="minorBidi" w:cstheme="minorBidi"/>
          <w:lang w:bidi="he"/>
        </w:rPr>
        <w:t>, עשוי לעזור</w:t>
      </w:r>
      <w:r w:rsidR="008D0ACD" w:rsidRPr="00DF1964">
        <w:rPr>
          <w:rFonts w:asciiTheme="minorBidi" w:hAnsiTheme="minorBidi" w:cstheme="minorBidi"/>
        </w:rPr>
        <w:t>.</w:t>
      </w:r>
      <w:r w:rsidR="008D0ACD" w:rsidRPr="00DF1964">
        <w:rPr>
          <w:rFonts w:asciiTheme="minorBidi" w:hAnsiTheme="minorBidi" w:cstheme="minorBidi"/>
          <w:lang w:bidi="he"/>
        </w:rPr>
        <w:t xml:space="preserve"> אתרי חיסונים רחבי ידיים עלול</w:t>
      </w:r>
      <w:r w:rsidR="00F517AF" w:rsidRPr="00DF1964">
        <w:rPr>
          <w:rFonts w:asciiTheme="minorBidi" w:hAnsiTheme="minorBidi" w:cstheme="minorBidi"/>
          <w:lang w:bidi="he"/>
        </w:rPr>
        <w:t>י</w:t>
      </w:r>
      <w:r w:rsidR="008D0ACD" w:rsidRPr="00DF1964">
        <w:rPr>
          <w:rFonts w:asciiTheme="minorBidi" w:hAnsiTheme="minorBidi" w:cstheme="minorBidi"/>
          <w:lang w:bidi="he"/>
        </w:rPr>
        <w:t>ם להיות רועשים והומי</w:t>
      </w:r>
      <w:r w:rsidR="00F517AF" w:rsidRPr="00DF1964">
        <w:rPr>
          <w:rFonts w:asciiTheme="minorBidi" w:hAnsiTheme="minorBidi" w:cstheme="minorBidi"/>
          <w:lang w:bidi="he"/>
        </w:rPr>
        <w:t xml:space="preserve"> אדם</w:t>
      </w:r>
      <w:r w:rsidR="008D0ACD" w:rsidRPr="00DF1964">
        <w:rPr>
          <w:rFonts w:asciiTheme="minorBidi" w:hAnsiTheme="minorBidi" w:cstheme="minorBidi"/>
          <w:lang w:bidi="he"/>
        </w:rPr>
        <w:t xml:space="preserve"> ולהגביר את הסיכון שילדיכם יחושו חרדה</w:t>
      </w:r>
      <w:r w:rsidR="00FB3E62" w:rsidRPr="00DF1964">
        <w:rPr>
          <w:rFonts w:asciiTheme="minorBidi" w:hAnsiTheme="minorBidi" w:cstheme="minorBidi"/>
          <w:lang w:bidi="he"/>
        </w:rPr>
        <w:t xml:space="preserve">. </w:t>
      </w:r>
    </w:p>
    <w:p w14:paraId="3A6510FC" w14:textId="49A42F06" w:rsidR="002278B6" w:rsidRPr="00DF1964" w:rsidRDefault="002278B6" w:rsidP="002278B6">
      <w:pPr>
        <w:rPr>
          <w:rFonts w:asciiTheme="minorBidi" w:eastAsia="Arial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>הביאו את הצעצוע או הספר האהוב ביותר על ילדיכם כדי ליצור אווירה חיובית ולהסיח את הדעת.</w:t>
      </w:r>
    </w:p>
    <w:p w14:paraId="61E5AF5F" w14:textId="7FB4D639" w:rsidR="00504E09" w:rsidRPr="00DF1964" w:rsidRDefault="00FB3E62">
      <w:pPr>
        <w:pStyle w:val="P68B1DB1-Normal2"/>
        <w:rPr>
          <w:rFonts w:asciiTheme="minorBidi" w:hAnsiTheme="minorBidi" w:cstheme="minorBidi"/>
        </w:rPr>
      </w:pPr>
      <w:r w:rsidRPr="00DF1964">
        <w:rPr>
          <w:rFonts w:asciiTheme="minorBidi" w:hAnsiTheme="minorBidi" w:cstheme="minorBidi"/>
          <w:lang w:bidi="he"/>
        </w:rPr>
        <w:t xml:space="preserve">תודיעו מראש לצוות הרפואי </w:t>
      </w:r>
      <w:r w:rsidR="002278B6" w:rsidRPr="00DF1964">
        <w:rPr>
          <w:rFonts w:asciiTheme="minorBidi" w:hAnsiTheme="minorBidi" w:cstheme="minorBidi"/>
          <w:lang w:bidi="he"/>
        </w:rPr>
        <w:t>שי</w:t>
      </w:r>
      <w:r w:rsidR="006818F9" w:rsidRPr="00DF1964">
        <w:rPr>
          <w:rFonts w:asciiTheme="minorBidi" w:hAnsiTheme="minorBidi" w:cstheme="minorBidi"/>
          <w:lang w:bidi="he"/>
        </w:rPr>
        <w:t>ע</w:t>
      </w:r>
      <w:r w:rsidR="002278B6" w:rsidRPr="00DF1964">
        <w:rPr>
          <w:rFonts w:asciiTheme="minorBidi" w:hAnsiTheme="minorBidi" w:cstheme="minorBidi"/>
          <w:lang w:bidi="he"/>
        </w:rPr>
        <w:t>ניק את</w:t>
      </w:r>
      <w:r w:rsidR="006818F9" w:rsidRPr="00DF1964">
        <w:rPr>
          <w:rFonts w:asciiTheme="minorBidi" w:hAnsiTheme="minorBidi" w:cstheme="minorBidi"/>
          <w:lang w:bidi="he"/>
        </w:rPr>
        <w:t xml:space="preserve"> </w:t>
      </w:r>
      <w:r w:rsidR="002278B6" w:rsidRPr="00DF1964">
        <w:rPr>
          <w:rFonts w:asciiTheme="minorBidi" w:hAnsiTheme="minorBidi" w:cstheme="minorBidi"/>
          <w:lang w:bidi="he"/>
        </w:rPr>
        <w:t xml:space="preserve">החיסון </w:t>
      </w:r>
      <w:r w:rsidRPr="00DF1964">
        <w:rPr>
          <w:rFonts w:asciiTheme="minorBidi" w:hAnsiTheme="minorBidi" w:cstheme="minorBidi"/>
          <w:lang w:bidi="he"/>
        </w:rPr>
        <w:t xml:space="preserve">באם ילדכם פוחד ממחטים כדי שיוכלו להקדיש זמן רב יותר לחיסון הילד ולמנוע מצב שבו ידחקו בילד או יכפו עליו להתחסן. </w:t>
      </w:r>
    </w:p>
    <w:p w14:paraId="3AC8F829" w14:textId="2ADDBE33" w:rsidR="00504E09" w:rsidRPr="006A3ED2" w:rsidRDefault="002278B6" w:rsidP="006503DE">
      <w:pPr>
        <w:rPr>
          <w:rFonts w:asciiTheme="minorBidi" w:hAnsiTheme="minorBidi" w:cstheme="minorBidi"/>
        </w:rPr>
      </w:pPr>
      <w:r w:rsidRPr="006A3ED2">
        <w:rPr>
          <w:rFonts w:asciiTheme="minorBidi" w:hAnsiTheme="minorBidi" w:cstheme="minorBidi"/>
          <w:lang w:bidi="he"/>
        </w:rPr>
        <w:t xml:space="preserve">בקרו </w:t>
      </w:r>
      <w:hyperlink r:id="rId12" w:history="1">
        <w:r w:rsidRPr="006D0529">
          <w:rPr>
            <w:rStyle w:val="Hyperlink"/>
            <w:rFonts w:asciiTheme="minorBidi" w:hAnsiTheme="minorBidi" w:cstheme="minorBidi"/>
            <w:bCs/>
            <w:lang w:bidi="he"/>
          </w:rPr>
          <w:t>באתר משרד הבריאות והטיפול בגיל הזהב</w:t>
        </w:r>
      </w:hyperlink>
      <w:r w:rsidR="006A3ED2" w:rsidRPr="006A3ED2">
        <w:rPr>
          <w:rFonts w:asciiTheme="minorBidi" w:hAnsiTheme="minorBidi" w:cstheme="minorBidi"/>
          <w:b/>
          <w:bCs/>
          <w:color w:val="3665AE"/>
          <w:rtl w:val="0"/>
          <w:lang w:bidi="he"/>
        </w:rPr>
        <w:t xml:space="preserve"> (Department of Health and Aged Care website)</w:t>
      </w:r>
      <w:r w:rsidR="006A3ED2" w:rsidRPr="006A3ED2">
        <w:rPr>
          <w:rFonts w:asciiTheme="minorBidi" w:hAnsiTheme="minorBidi" w:cstheme="minorBidi"/>
          <w:color w:val="3665AE"/>
          <w:rtl w:val="0"/>
          <w:lang w:bidi="he"/>
        </w:rPr>
        <w:t xml:space="preserve"> </w:t>
      </w:r>
      <w:r w:rsidR="006A3ED2" w:rsidRPr="006A3ED2">
        <w:rPr>
          <w:rFonts w:asciiTheme="minorBidi" w:hAnsiTheme="minorBidi" w:cstheme="minorBidi"/>
          <w:lang w:bidi="he"/>
        </w:rPr>
        <w:t>ב</w:t>
      </w:r>
      <w:hyperlink r:id="rId13" w:history="1">
        <w:r w:rsidR="006A3ED2" w:rsidRPr="006A3ED2">
          <w:rPr>
            <w:rFonts w:asciiTheme="minorBidi" w:hAnsiTheme="minorBidi" w:cstheme="minorBidi"/>
            <w:lang w:bidi="he"/>
          </w:rPr>
          <w:t xml:space="preserve"> </w:t>
        </w:r>
        <w:bookmarkStart w:id="4" w:name="_Hlk112623576"/>
        <w:r w:rsidR="006A3ED2" w:rsidRPr="006A3ED2">
          <w:rPr>
            <w:rFonts w:asciiTheme="minorBidi" w:hAnsiTheme="minorBidi" w:cstheme="minorBidi"/>
          </w:rPr>
          <w:fldChar w:fldCharType="begin"/>
        </w:r>
        <w:r w:rsidR="006A3ED2" w:rsidRPr="006A3ED2">
          <w:rPr>
            <w:rFonts w:asciiTheme="minorBidi" w:hAnsiTheme="minorBidi" w:cstheme="minorBidi"/>
          </w:rPr>
          <w:instrText xml:space="preserve"> HYPERLINK "http://www.health.gov.au" </w:instrText>
        </w:r>
        <w:r w:rsidR="006A3ED2" w:rsidRPr="006A3ED2">
          <w:rPr>
            <w:rFonts w:asciiTheme="minorBidi" w:hAnsiTheme="minorBidi" w:cstheme="minorBidi"/>
          </w:rPr>
          <w:fldChar w:fldCharType="separate"/>
        </w:r>
        <w:r w:rsidR="006A3ED2" w:rsidRPr="006A3ED2">
          <w:rPr>
            <w:rFonts w:asciiTheme="minorBidi" w:hAnsiTheme="minorBidi" w:cstheme="minorBidi"/>
          </w:rPr>
          <w:t>www.health.gov.au</w:t>
        </w:r>
        <w:r w:rsidR="006A3ED2" w:rsidRPr="006A3ED2">
          <w:rPr>
            <w:rFonts w:asciiTheme="minorBidi" w:hAnsiTheme="minorBidi" w:cstheme="minorBidi"/>
          </w:rPr>
          <w:fldChar w:fldCharType="end"/>
        </w:r>
        <w:bookmarkEnd w:id="4"/>
      </w:hyperlink>
      <w:r w:rsidR="006A3ED2" w:rsidRPr="006A3ED2">
        <w:rPr>
          <w:rStyle w:val="Hyperlink"/>
          <w:rFonts w:asciiTheme="minorBidi" w:eastAsia="Times New Roman" w:hAnsiTheme="minorBidi" w:cstheme="minorBidi"/>
          <w:b w:val="0"/>
          <w:bCs/>
          <w:rtl w:val="0"/>
          <w:lang w:eastAsia="en-AU"/>
        </w:rPr>
        <w:t xml:space="preserve"> </w:t>
      </w:r>
      <w:r w:rsidRPr="006A3ED2">
        <w:rPr>
          <w:rFonts w:asciiTheme="minorBidi" w:hAnsiTheme="minorBidi" w:cstheme="minorBidi"/>
          <w:lang w:bidi="he-IL"/>
        </w:rPr>
        <w:t>לקבלת מידע נוסף על החיסון.</w:t>
      </w:r>
    </w:p>
    <w:p w14:paraId="23D77DFF" w14:textId="77777777" w:rsidR="00C1008C" w:rsidRDefault="00C1008C" w:rsidP="00C1008C">
      <w:pPr>
        <w:spacing w:after="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lang w:bidi="he-IL"/>
        </w:rPr>
        <w:t xml:space="preserve">ניתן גם להתקשר למוקד </w:t>
      </w:r>
      <w:r>
        <w:rPr>
          <w:rFonts w:asciiTheme="minorBidi" w:hAnsiTheme="minorBidi" w:cstheme="minorBidi" w:hint="cs"/>
        </w:rPr>
        <w:t xml:space="preserve">National Coronavirus </w:t>
      </w:r>
      <w:r>
        <w:rPr>
          <w:rFonts w:asciiTheme="minorBidi" w:hAnsiTheme="minorBidi" w:cstheme="minorBidi" w:hint="cs"/>
          <w:lang w:bidi="he-IL"/>
        </w:rPr>
        <w:t>ו</w:t>
      </w:r>
      <w:r>
        <w:rPr>
          <w:rFonts w:asciiTheme="minorBidi" w:hAnsiTheme="minorBidi" w:cstheme="minorBidi" w:hint="cs"/>
        </w:rPr>
        <w:t xml:space="preserve"> COVID-19 Vaccine Helpline </w:t>
      </w:r>
      <w:r>
        <w:rPr>
          <w:rFonts w:asciiTheme="minorBidi" w:hAnsiTheme="minorBidi" w:cstheme="minorBidi" w:hint="cs"/>
          <w:lang w:bidi="he-IL"/>
        </w:rPr>
        <w:t>בטלפון</w:t>
      </w:r>
    </w:p>
    <w:p w14:paraId="38FDB9C7" w14:textId="744DD21F" w:rsidR="009337C3" w:rsidRPr="00165C17" w:rsidRDefault="00C1008C" w:rsidP="00C1008C">
      <w:pPr>
        <w:rPr>
          <w:rFonts w:asciiTheme="minorBidi" w:hAnsiTheme="minorBidi" w:cstheme="minorBidi"/>
          <w:lang w:bidi="he"/>
        </w:rPr>
      </w:pPr>
      <w:r>
        <w:rPr>
          <w:rFonts w:asciiTheme="minorBidi" w:hAnsiTheme="minorBidi" w:cstheme="minorBidi"/>
          <w:b/>
          <w:bCs/>
          <w:rtl w:val="0"/>
        </w:rPr>
        <w:t>1800 020 080</w:t>
      </w:r>
      <w:r>
        <w:rPr>
          <w:rFonts w:asciiTheme="minorBidi" w:hAnsiTheme="minorBidi" w:cstheme="minorBidi"/>
          <w:lang w:bidi="he-IL"/>
        </w:rPr>
        <w:t>. לחצו על אפשרות 8 לשירותי תרגום בחינם.</w:t>
      </w:r>
    </w:p>
    <w:p w14:paraId="2F713C2C" w14:textId="77777777" w:rsidR="005347EE" w:rsidRDefault="00FB3E62" w:rsidP="005347EE">
      <w:pPr>
        <w:spacing w:after="0"/>
        <w:rPr>
          <w:rFonts w:asciiTheme="minorBidi" w:hAnsiTheme="minorBidi" w:cstheme="minorBidi"/>
          <w:rtl w:val="0"/>
          <w:lang w:bidi="he"/>
        </w:rPr>
      </w:pPr>
      <w:r w:rsidRPr="00DF1964">
        <w:rPr>
          <w:rFonts w:asciiTheme="minorBidi" w:hAnsiTheme="minorBidi" w:cstheme="minorBidi"/>
          <w:lang w:bidi="he"/>
        </w:rPr>
        <w:t xml:space="preserve">אם אתם </w:t>
      </w:r>
      <w:r w:rsidR="00BB249F" w:rsidRPr="00DF1964">
        <w:rPr>
          <w:rFonts w:asciiTheme="minorBidi" w:hAnsiTheme="minorBidi" w:cstheme="minorBidi"/>
          <w:lang w:bidi="he"/>
        </w:rPr>
        <w:t>חרשים (אינכם שומעים) או סובלים מקשיים בדיבור, ניתן להתקשר לשרות הממסר הלאומי</w:t>
      </w:r>
    </w:p>
    <w:p w14:paraId="59008933" w14:textId="3C028F8F" w:rsidR="00BB249F" w:rsidRPr="00DF1964" w:rsidRDefault="005347EE">
      <w:pPr>
        <w:rPr>
          <w:rFonts w:asciiTheme="minorBidi" w:hAnsiTheme="minorBidi" w:cstheme="minorBidi"/>
          <w:lang w:bidi="he-IL"/>
        </w:rPr>
      </w:pPr>
      <w:r>
        <w:rPr>
          <w:rFonts w:asciiTheme="minorBidi" w:hAnsiTheme="minorBidi" w:cstheme="minorBidi"/>
          <w:rtl w:val="0"/>
        </w:rPr>
        <w:t>National Relay Service</w:t>
      </w:r>
      <w:r w:rsidR="00BB249F" w:rsidRPr="00DF1964">
        <w:rPr>
          <w:rFonts w:asciiTheme="minorBidi" w:hAnsiTheme="minorBidi" w:cstheme="minorBidi"/>
          <w:lang w:bidi="he-IL"/>
        </w:rPr>
        <w:t xml:space="preserve"> בטלפון </w:t>
      </w:r>
      <w:r w:rsidR="00165C17" w:rsidRPr="00165C17">
        <w:rPr>
          <w:rFonts w:asciiTheme="minorBidi" w:hAnsiTheme="minorBidi" w:cstheme="minorBidi"/>
          <w:b/>
          <w:bCs/>
          <w:rtl w:val="0"/>
          <w:lang w:bidi="he-IL"/>
        </w:rPr>
        <w:t>13</w:t>
      </w:r>
      <w:r>
        <w:rPr>
          <w:rFonts w:asciiTheme="minorBidi" w:hAnsiTheme="minorBidi" w:cstheme="minorBidi"/>
          <w:b/>
          <w:bCs/>
          <w:rtl w:val="0"/>
          <w:lang w:bidi="he-IL"/>
        </w:rPr>
        <w:t>3</w:t>
      </w:r>
      <w:r w:rsidR="00165C17" w:rsidRPr="00165C17">
        <w:rPr>
          <w:rFonts w:asciiTheme="minorBidi" w:hAnsiTheme="minorBidi" w:cstheme="minorBidi"/>
          <w:b/>
          <w:bCs/>
          <w:rtl w:val="0"/>
          <w:lang w:bidi="he-IL"/>
        </w:rPr>
        <w:t xml:space="preserve"> 677</w:t>
      </w:r>
      <w:r w:rsidR="00BB249F" w:rsidRPr="00DF1964">
        <w:rPr>
          <w:rFonts w:asciiTheme="minorBidi" w:hAnsiTheme="minorBidi" w:cstheme="minorBidi"/>
          <w:lang w:bidi="he-IL"/>
        </w:rPr>
        <w:t>.</w:t>
      </w:r>
    </w:p>
    <w:p w14:paraId="0D6696A9" w14:textId="67B54AF6" w:rsidR="00504E09" w:rsidRPr="00DF1964" w:rsidRDefault="00BB249F" w:rsidP="00BB249F">
      <w:pPr>
        <w:rPr>
          <w:rFonts w:asciiTheme="minorBidi" w:hAnsiTheme="minorBidi" w:cstheme="minorBidi"/>
          <w:lang w:bidi="he"/>
        </w:rPr>
      </w:pPr>
      <w:r w:rsidRPr="00DF1964">
        <w:rPr>
          <w:rFonts w:asciiTheme="minorBidi" w:hAnsiTheme="minorBidi" w:cstheme="minorBidi"/>
          <w:lang w:bidi="he"/>
        </w:rPr>
        <w:t xml:space="preserve"> </w:t>
      </w:r>
    </w:p>
    <w:sectPr w:rsidR="00504E09" w:rsidRPr="00DF1964" w:rsidSect="006A3E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F8A88" w14:textId="77777777" w:rsidR="00466BE6" w:rsidRDefault="00466BE6">
      <w:r>
        <w:separator/>
      </w:r>
    </w:p>
  </w:endnote>
  <w:endnote w:type="continuationSeparator" w:id="0">
    <w:p w14:paraId="0E0D915E" w14:textId="77777777" w:rsidR="00466BE6" w:rsidRDefault="00466BE6">
      <w:r>
        <w:continuationSeparator/>
      </w:r>
    </w:p>
  </w:endnote>
  <w:endnote w:type="continuationNotice" w:id="1">
    <w:p w14:paraId="27644114" w14:textId="77777777" w:rsidR="00466BE6" w:rsidRDefault="00466B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504E09" w:rsidRDefault="00FB3E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504E09" w:rsidRDefault="00504E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tl w:val="0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504E09" w:rsidRDefault="00FB3E62" w:rsidP="00451BDC">
        <w:pPr>
          <w:pStyle w:val="Footer"/>
          <w:framePr w:wrap="none" w:vAnchor="text" w:hAnchor="margin" w:xAlign="right" w:y="1"/>
          <w:bidi w:val="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3F211870" w:rsidR="00504E09" w:rsidRDefault="006A3ED2" w:rsidP="006A3ED2">
    <w:pPr>
      <w:pStyle w:val="Footer"/>
      <w:bidi w:val="0"/>
      <w:spacing w:after="0"/>
      <w:ind w:left="-91" w:right="357"/>
    </w:pPr>
    <w:r>
      <w:rPr>
        <w:rtl w:val="0"/>
      </w:rPr>
      <w:t xml:space="preserve"> </w:t>
    </w:r>
    <w:r w:rsidRPr="006A3ED2">
      <w:rPr>
        <w:rtl w:val="0"/>
      </w:rPr>
      <w:t>How to speak to kids about COVID-19 vaccines - 31082022 - Hebrew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5FA8" w14:textId="5DDAF55D" w:rsidR="00451BDC" w:rsidRPr="00451BDC" w:rsidRDefault="006A3ED2" w:rsidP="00451BDC">
    <w:pPr>
      <w:pStyle w:val="Footer"/>
      <w:bidi w:val="0"/>
      <w:spacing w:after="0"/>
    </w:pPr>
    <w:r w:rsidRPr="006A3ED2">
      <w:rPr>
        <w:rtl w:val="0"/>
      </w:rPr>
      <w:t>How to speak to kids about COVID-19 vaccines - 31082022 - Hebrew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69A51" w14:textId="77777777" w:rsidR="00466BE6" w:rsidRDefault="00466BE6">
      <w:r>
        <w:separator/>
      </w:r>
    </w:p>
  </w:footnote>
  <w:footnote w:type="continuationSeparator" w:id="0">
    <w:p w14:paraId="4D0575F7" w14:textId="77777777" w:rsidR="00466BE6" w:rsidRDefault="00466BE6">
      <w:r>
        <w:continuationSeparator/>
      </w:r>
    </w:p>
  </w:footnote>
  <w:footnote w:type="continuationNotice" w:id="1">
    <w:p w14:paraId="2F0E14D5" w14:textId="77777777" w:rsidR="00466BE6" w:rsidRDefault="00466B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5487E" w14:textId="77777777" w:rsidR="006A3ED2" w:rsidRDefault="006A3E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504E09" w:rsidRDefault="00FB3E62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504E09" w:rsidRDefault="00FB3E6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0EFC344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B5B7B"/>
    <w:multiLevelType w:val="hybridMultilevel"/>
    <w:tmpl w:val="87A08B2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5099223">
    <w:abstractNumId w:val="6"/>
  </w:num>
  <w:num w:numId="2" w16cid:durableId="1218475779">
    <w:abstractNumId w:val="17"/>
  </w:num>
  <w:num w:numId="3" w16cid:durableId="1490098520">
    <w:abstractNumId w:val="18"/>
  </w:num>
  <w:num w:numId="4" w16cid:durableId="1744569296">
    <w:abstractNumId w:val="11"/>
  </w:num>
  <w:num w:numId="5" w16cid:durableId="1631207845">
    <w:abstractNumId w:val="2"/>
  </w:num>
  <w:num w:numId="6" w16cid:durableId="797600977">
    <w:abstractNumId w:val="4"/>
  </w:num>
  <w:num w:numId="7" w16cid:durableId="90442432">
    <w:abstractNumId w:val="3"/>
  </w:num>
  <w:num w:numId="8" w16cid:durableId="641816421">
    <w:abstractNumId w:val="7"/>
  </w:num>
  <w:num w:numId="9" w16cid:durableId="900021020">
    <w:abstractNumId w:val="0"/>
  </w:num>
  <w:num w:numId="10" w16cid:durableId="422997171">
    <w:abstractNumId w:val="12"/>
  </w:num>
  <w:num w:numId="11" w16cid:durableId="541358558">
    <w:abstractNumId w:val="15"/>
  </w:num>
  <w:num w:numId="12" w16cid:durableId="558058320">
    <w:abstractNumId w:val="5"/>
  </w:num>
  <w:num w:numId="13" w16cid:durableId="1603807056">
    <w:abstractNumId w:val="1"/>
  </w:num>
  <w:num w:numId="14" w16cid:durableId="2071414898">
    <w:abstractNumId w:val="10"/>
  </w:num>
  <w:num w:numId="15" w16cid:durableId="1276987996">
    <w:abstractNumId w:val="8"/>
  </w:num>
  <w:num w:numId="16" w16cid:durableId="487209230">
    <w:abstractNumId w:val="13"/>
  </w:num>
  <w:num w:numId="17" w16cid:durableId="1245336884">
    <w:abstractNumId w:val="9"/>
  </w:num>
  <w:num w:numId="18" w16cid:durableId="1327435764">
    <w:abstractNumId w:val="16"/>
  </w:num>
  <w:num w:numId="19" w16cid:durableId="20793960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A6D51"/>
    <w:rsid w:val="000D21AB"/>
    <w:rsid w:val="000D2B28"/>
    <w:rsid w:val="00127F8E"/>
    <w:rsid w:val="00142CC6"/>
    <w:rsid w:val="001537BF"/>
    <w:rsid w:val="00165C17"/>
    <w:rsid w:val="0017033A"/>
    <w:rsid w:val="00170AE5"/>
    <w:rsid w:val="001914D6"/>
    <w:rsid w:val="0019460F"/>
    <w:rsid w:val="001B556C"/>
    <w:rsid w:val="001D2B8A"/>
    <w:rsid w:val="001E7D7B"/>
    <w:rsid w:val="002278B6"/>
    <w:rsid w:val="00234A85"/>
    <w:rsid w:val="0027277E"/>
    <w:rsid w:val="00291B7E"/>
    <w:rsid w:val="002B2667"/>
    <w:rsid w:val="002F3510"/>
    <w:rsid w:val="0031520C"/>
    <w:rsid w:val="003424A2"/>
    <w:rsid w:val="00351D0F"/>
    <w:rsid w:val="003A50D6"/>
    <w:rsid w:val="003C6823"/>
    <w:rsid w:val="003E0A18"/>
    <w:rsid w:val="0041456A"/>
    <w:rsid w:val="00451BDC"/>
    <w:rsid w:val="00466BE6"/>
    <w:rsid w:val="00471203"/>
    <w:rsid w:val="00477766"/>
    <w:rsid w:val="004E5846"/>
    <w:rsid w:val="00504E09"/>
    <w:rsid w:val="005330E2"/>
    <w:rsid w:val="005347EE"/>
    <w:rsid w:val="00556F1B"/>
    <w:rsid w:val="005667F7"/>
    <w:rsid w:val="005D63B7"/>
    <w:rsid w:val="00634934"/>
    <w:rsid w:val="00640E86"/>
    <w:rsid w:val="006503DE"/>
    <w:rsid w:val="00650A9E"/>
    <w:rsid w:val="00651C29"/>
    <w:rsid w:val="0065525E"/>
    <w:rsid w:val="006564FC"/>
    <w:rsid w:val="006800CF"/>
    <w:rsid w:val="006818F9"/>
    <w:rsid w:val="0069738A"/>
    <w:rsid w:val="006A0284"/>
    <w:rsid w:val="006A3ED2"/>
    <w:rsid w:val="006D0529"/>
    <w:rsid w:val="006E1838"/>
    <w:rsid w:val="00703903"/>
    <w:rsid w:val="007114DA"/>
    <w:rsid w:val="007A1CCE"/>
    <w:rsid w:val="007A551E"/>
    <w:rsid w:val="007A655D"/>
    <w:rsid w:val="007F05AD"/>
    <w:rsid w:val="007F75E0"/>
    <w:rsid w:val="00807195"/>
    <w:rsid w:val="00840DE3"/>
    <w:rsid w:val="00844273"/>
    <w:rsid w:val="00894DF1"/>
    <w:rsid w:val="008958D5"/>
    <w:rsid w:val="008A6D51"/>
    <w:rsid w:val="008D0ACD"/>
    <w:rsid w:val="009314F8"/>
    <w:rsid w:val="009337C3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00D14"/>
    <w:rsid w:val="00A058B2"/>
    <w:rsid w:val="00A13983"/>
    <w:rsid w:val="00A31E02"/>
    <w:rsid w:val="00A57A73"/>
    <w:rsid w:val="00A66311"/>
    <w:rsid w:val="00A86136"/>
    <w:rsid w:val="00AA7404"/>
    <w:rsid w:val="00B015CF"/>
    <w:rsid w:val="00B1716B"/>
    <w:rsid w:val="00B4594C"/>
    <w:rsid w:val="00B60489"/>
    <w:rsid w:val="00B70918"/>
    <w:rsid w:val="00B72E5A"/>
    <w:rsid w:val="00B75920"/>
    <w:rsid w:val="00B83EA7"/>
    <w:rsid w:val="00BA384E"/>
    <w:rsid w:val="00BB249F"/>
    <w:rsid w:val="00C00B47"/>
    <w:rsid w:val="00C1008C"/>
    <w:rsid w:val="00CA6B44"/>
    <w:rsid w:val="00CB3A96"/>
    <w:rsid w:val="00CE5B14"/>
    <w:rsid w:val="00CE7D4D"/>
    <w:rsid w:val="00CF4122"/>
    <w:rsid w:val="00CF5837"/>
    <w:rsid w:val="00D21EA9"/>
    <w:rsid w:val="00D429FB"/>
    <w:rsid w:val="00D57350"/>
    <w:rsid w:val="00D85C7C"/>
    <w:rsid w:val="00D90AF9"/>
    <w:rsid w:val="00DF1964"/>
    <w:rsid w:val="00E13E72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517AF"/>
    <w:rsid w:val="00F664F9"/>
    <w:rsid w:val="00F73501"/>
    <w:rsid w:val="00F82706"/>
    <w:rsid w:val="00F86F06"/>
    <w:rsid w:val="00F8740C"/>
    <w:rsid w:val="00FA1F50"/>
    <w:rsid w:val="00FB3E62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en-US" w:bidi="he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Times New Roman"/>
      <w:sz w:val="22"/>
      <w:szCs w:val="22"/>
      <w:lang w:bidi="ar-SA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Times New Roman"/>
      <w:b/>
      <w:bCs/>
      <w:color w:val="3665AE"/>
      <w:sz w:val="72"/>
      <w:szCs w:val="72"/>
      <w:lang w:bidi="ar-SA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="Times New Roman"/>
      <w:b/>
      <w:color w:val="3665AE"/>
      <w:sz w:val="28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Times New Roman"/>
      <w:bCs/>
      <w:color w:val="3665AE"/>
      <w:sz w:val="22"/>
      <w:szCs w:val="22"/>
      <w:lang w:bidi="ar-S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Times New Roman"/>
      <w:sz w:val="22"/>
      <w:szCs w:val="22"/>
      <w:lang w:bidi="ar-SA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Times New Roman"/>
      <w:color w:val="000000"/>
      <w:lang w:bidi="ar-SA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CF5837"/>
    <w:pPr>
      <w:bidi w:val="0"/>
    </w:pPr>
    <w:rPr>
      <w:rFonts w:ascii="Arial" w:eastAsiaTheme="minorEastAsia" w:hAnsi="Arial" w:cs="Times New Roman"/>
      <w:sz w:val="22"/>
      <w:szCs w:val="22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E13E7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2BFDD1-D937-4306-A7CC-CF6481D9B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13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Hebrew</vt:lpstr>
    </vt:vector>
  </TitlesOfParts>
  <Manager/>
  <Company/>
  <LinksUpToDate>false</LinksUpToDate>
  <CharactersWithSpaces>3304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Hebrew</dc:title>
  <dc:subject>COVID-19 Vaccine</dc:subject>
  <dc:creator>Australian Government</dc:creator>
  <cp:keywords>COVID-19 Vaccine, Disability, Residential Care</cp:keywords>
  <dc:description/>
  <cp:lastModifiedBy>User</cp:lastModifiedBy>
  <cp:revision>4</cp:revision>
  <cp:lastPrinted>2021-12-10T06:45:00Z</cp:lastPrinted>
  <dcterms:created xsi:type="dcterms:W3CDTF">2022-08-28T14:18:00Z</dcterms:created>
  <dcterms:modified xsi:type="dcterms:W3CDTF">2022-08-29T02:25:00Z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