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4045C1B1" w:rsidR="00DF4332" w:rsidRDefault="00C56017">
      <w:pPr>
        <w:pStyle w:val="Heading1"/>
        <w:spacing w:before="1200"/>
      </w:pPr>
      <w:r>
        <w:t xml:space="preserve">چطور با </w:t>
      </w:r>
      <w:r w:rsidR="00B40811">
        <w:rPr>
          <w:rFonts w:hint="cs"/>
        </w:rPr>
        <w:t>اشتوک ها</w:t>
      </w:r>
      <w:r w:rsidR="00B40811">
        <w:t xml:space="preserve"> </w:t>
      </w:r>
      <w:r>
        <w:t>در مورد واکسین COVID-19 گپ بزنیم</w:t>
      </w:r>
    </w:p>
    <w:p w14:paraId="19D10E81" w14:textId="030D7FD3" w:rsidR="00DF4332" w:rsidRDefault="00C56017">
      <w:pPr>
        <w:pStyle w:val="P68B1DB1-Normal1"/>
      </w:pPr>
      <w:bookmarkStart w:id="0" w:name="_Hlk81820337"/>
      <w:r>
        <w:t xml:space="preserve">آخرین تجدید معلومات: </w:t>
      </w:r>
      <w:r w:rsidR="00B40811">
        <w:rPr>
          <w:rFonts w:hint="cs"/>
        </w:rPr>
        <w:t>8 آگست 2022</w:t>
      </w:r>
    </w:p>
    <w:p w14:paraId="445792CF" w14:textId="7E1FA51C" w:rsidR="00B40811" w:rsidRPr="000E6682" w:rsidRDefault="00F35D8B" w:rsidP="00B40811">
      <w:bookmarkStart w:id="1" w:name="_Hlk81820369"/>
      <w:bookmarkStart w:id="2" w:name="_Hlk81820348"/>
      <w:bookmarkEnd w:id="0"/>
      <w:r>
        <w:rPr>
          <w:rFonts w:hint="cs"/>
        </w:rPr>
        <w:t>وقایه سازی</w:t>
      </w:r>
      <w:r w:rsidR="00B40811">
        <w:rPr>
          <w:rFonts w:hint="cs"/>
        </w:rPr>
        <w:t xml:space="preserve"> همچنین برای بعضی از </w:t>
      </w:r>
      <w:r>
        <w:rPr>
          <w:rFonts w:hint="cs"/>
        </w:rPr>
        <w:t>اطفال</w:t>
      </w:r>
      <w:r w:rsidR="00B40811">
        <w:rPr>
          <w:rFonts w:hint="cs"/>
        </w:rPr>
        <w:t xml:space="preserve"> 6 ماهه تا 4 ساله </w:t>
      </w:r>
      <w:r w:rsidR="00B40811" w:rsidRPr="00A15893">
        <w:t xml:space="preserve">که نقص </w:t>
      </w:r>
      <w:r>
        <w:t>مصونیت</w:t>
      </w:r>
      <w:r w:rsidR="00B40811" w:rsidRPr="00A15893">
        <w:t xml:space="preserve"> </w:t>
      </w:r>
      <w:r w:rsidR="00B40811">
        <w:rPr>
          <w:rFonts w:hint="cs"/>
        </w:rPr>
        <w:t>شدید دارند</w:t>
      </w:r>
      <w:r w:rsidR="00B40811" w:rsidRPr="00A15893">
        <w:t xml:space="preserve"> </w:t>
      </w:r>
      <w:r w:rsidR="00B40811" w:rsidRPr="00A15893">
        <w:rPr>
          <w:rFonts w:hint="cs"/>
        </w:rPr>
        <w:t>یا</w:t>
      </w:r>
      <w:r w:rsidR="00B40811" w:rsidRPr="00A15893">
        <w:t xml:space="preserve"> دارا</w:t>
      </w:r>
      <w:r w:rsidR="00B40811" w:rsidRPr="00A15893">
        <w:rPr>
          <w:rFonts w:hint="cs"/>
        </w:rPr>
        <w:t>ی</w:t>
      </w:r>
      <w:r w:rsidR="00B40811" w:rsidRPr="00A15893">
        <w:t xml:space="preserve"> </w:t>
      </w:r>
      <w:r w:rsidR="00B40811">
        <w:rPr>
          <w:rFonts w:hint="cs"/>
        </w:rPr>
        <w:t>مع</w:t>
      </w:r>
      <w:r>
        <w:rPr>
          <w:rFonts w:hint="cs"/>
        </w:rPr>
        <w:t>یوبیت</w:t>
      </w:r>
      <w:r w:rsidR="00B40811" w:rsidRPr="00A15893">
        <w:t xml:space="preserve"> هستند، و همچن</w:t>
      </w:r>
      <w:r w:rsidR="00B40811" w:rsidRPr="00A15893">
        <w:rPr>
          <w:rFonts w:hint="cs"/>
        </w:rPr>
        <w:t>ین</w:t>
      </w:r>
      <w:r w:rsidR="00B40811" w:rsidRPr="00A15893">
        <w:t xml:space="preserve"> کسان</w:t>
      </w:r>
      <w:r w:rsidR="00B40811" w:rsidRPr="00A15893">
        <w:rPr>
          <w:rFonts w:hint="cs"/>
        </w:rPr>
        <w:t>ی</w:t>
      </w:r>
      <w:r w:rsidR="00B40811" w:rsidRPr="00A15893">
        <w:t xml:space="preserve"> که شرا</w:t>
      </w:r>
      <w:r w:rsidR="00B40811" w:rsidRPr="00A15893">
        <w:rPr>
          <w:rFonts w:hint="cs"/>
        </w:rPr>
        <w:t>یط</w:t>
      </w:r>
      <w:r w:rsidR="00B40811" w:rsidRPr="00A15893">
        <w:t xml:space="preserve"> </w:t>
      </w:r>
      <w:r>
        <w:rPr>
          <w:rFonts w:hint="cs"/>
        </w:rPr>
        <w:t>مغلق</w:t>
      </w:r>
      <w:r w:rsidR="00B40811" w:rsidRPr="00A15893">
        <w:t xml:space="preserve"> و/</w:t>
      </w:r>
      <w:r w:rsidR="00B40811" w:rsidRPr="00A15893">
        <w:rPr>
          <w:rFonts w:hint="cs"/>
        </w:rPr>
        <w:t>یا</w:t>
      </w:r>
      <w:r w:rsidR="00B40811" w:rsidRPr="00A15893">
        <w:t xml:space="preserve"> چندگانه </w:t>
      </w:r>
      <w:r>
        <w:rPr>
          <w:rFonts w:hint="cs"/>
        </w:rPr>
        <w:t>صحی</w:t>
      </w:r>
      <w:r w:rsidR="00B40811">
        <w:rPr>
          <w:rFonts w:hint="cs"/>
        </w:rPr>
        <w:t xml:space="preserve"> دارند</w:t>
      </w:r>
      <w:r w:rsidR="00B40811" w:rsidRPr="00A15893">
        <w:t xml:space="preserve"> که </w:t>
      </w:r>
      <w:r w:rsidR="00B40811" w:rsidRPr="000E6682">
        <w:t xml:space="preserve">COVID-19 </w:t>
      </w:r>
      <w:r w:rsidR="00B40811" w:rsidRPr="00A15893">
        <w:t>شد</w:t>
      </w:r>
      <w:r w:rsidR="00B40811" w:rsidRPr="00A15893">
        <w:rPr>
          <w:rFonts w:hint="cs"/>
        </w:rPr>
        <w:t>ید</w:t>
      </w:r>
      <w:r w:rsidR="00B40811" w:rsidRPr="00A15893">
        <w:t xml:space="preserve"> را در آنها افزا</w:t>
      </w:r>
      <w:r w:rsidR="00B40811" w:rsidRPr="00A15893">
        <w:rPr>
          <w:rFonts w:hint="cs"/>
        </w:rPr>
        <w:t>یش</w:t>
      </w:r>
      <w:r w:rsidR="00B40811" w:rsidRPr="00A15893">
        <w:t xml:space="preserve"> م</w:t>
      </w:r>
      <w:r w:rsidR="00B40811" w:rsidRPr="00A15893">
        <w:rPr>
          <w:rFonts w:hint="cs"/>
        </w:rPr>
        <w:t>ی‌دهد،</w:t>
      </w:r>
      <w:r w:rsidR="00B40811" w:rsidRPr="00A15893">
        <w:t xml:space="preserve"> توص</w:t>
      </w:r>
      <w:r w:rsidR="00B40811" w:rsidRPr="00A15893">
        <w:rPr>
          <w:rFonts w:hint="cs"/>
        </w:rPr>
        <w:t>یه</w:t>
      </w:r>
      <w:r w:rsidR="00B40811" w:rsidRPr="00A15893">
        <w:t xml:space="preserve"> م</w:t>
      </w:r>
      <w:r w:rsidR="00B40811" w:rsidRPr="00A15893">
        <w:rPr>
          <w:rFonts w:hint="cs"/>
        </w:rPr>
        <w:t>ی‌شود</w:t>
      </w:r>
      <w:r w:rsidR="00B40811" w:rsidRPr="00A15893">
        <w:t>.</w:t>
      </w:r>
      <w:r w:rsidR="00AD58E5">
        <w:rPr>
          <w:rFonts w:hint="cs"/>
        </w:rPr>
        <w:t xml:space="preserve"> </w:t>
      </w:r>
      <w:r w:rsidR="00B40811" w:rsidRPr="000E6682">
        <w:t xml:space="preserve">این طبیعی است که </w:t>
      </w:r>
      <w:r>
        <w:t>طفل</w:t>
      </w:r>
      <w:r w:rsidR="00B40811" w:rsidRPr="000E6682">
        <w:t xml:space="preserve"> شما کنجکاو باشد و سوالات زیادی در مورد </w:t>
      </w:r>
      <w:r>
        <w:t>وقایه سازی</w:t>
      </w:r>
      <w:r w:rsidR="00B40811" w:rsidRPr="000E6682">
        <w:t xml:space="preserve"> های COVID-19 داشته باشد. در اینجا نکاتی </w:t>
      </w:r>
      <w:r w:rsidR="00B40811">
        <w:rPr>
          <w:rFonts w:hint="cs"/>
        </w:rPr>
        <w:t>برای</w:t>
      </w:r>
      <w:r w:rsidR="00B40811" w:rsidRPr="000E6682">
        <w:t xml:space="preserve"> </w:t>
      </w:r>
      <w:r>
        <w:t>موقع</w:t>
      </w:r>
      <w:r w:rsidR="00B40811" w:rsidRPr="000E6682">
        <w:t xml:space="preserve"> </w:t>
      </w:r>
      <w:r>
        <w:rPr>
          <w:rFonts w:hint="cs"/>
        </w:rPr>
        <w:t xml:space="preserve">گپ زدن </w:t>
      </w:r>
      <w:r w:rsidR="00B40811" w:rsidRPr="000E6682">
        <w:t xml:space="preserve">با </w:t>
      </w:r>
      <w:r>
        <w:t>اطفال</w:t>
      </w:r>
      <w:r w:rsidR="00B40811" w:rsidRPr="000E6682">
        <w:t xml:space="preserve"> در قبل و بعد از اینکه </w:t>
      </w:r>
      <w:r>
        <w:t>واکسین</w:t>
      </w:r>
      <w:r w:rsidR="00B40811" w:rsidRPr="000E6682">
        <w:t xml:space="preserve"> را </w:t>
      </w:r>
      <w:r>
        <w:rPr>
          <w:rFonts w:hint="cs"/>
        </w:rPr>
        <w:t>می گیرند</w:t>
      </w:r>
      <w:r w:rsidR="00B40811" w:rsidRPr="000E6682">
        <w:t xml:space="preserve">، </w:t>
      </w:r>
      <w:r w:rsidR="00B40811">
        <w:rPr>
          <w:rFonts w:hint="cs"/>
        </w:rPr>
        <w:t>وجود دارد.</w:t>
      </w:r>
    </w:p>
    <w:p w14:paraId="452B2C44" w14:textId="604DFA53" w:rsidR="00DF4332" w:rsidRDefault="00F35D8B">
      <w:r>
        <w:rPr>
          <w:rFonts w:hint="cs"/>
        </w:rPr>
        <w:t>مطلع</w:t>
      </w:r>
      <w:r w:rsidR="00B40811" w:rsidRPr="000E6682">
        <w:t xml:space="preserve"> ماندن در مورد </w:t>
      </w:r>
      <w:r w:rsidR="00B40811">
        <w:rPr>
          <w:rFonts w:hint="cs"/>
        </w:rPr>
        <w:t xml:space="preserve">آخرین توصیه های </w:t>
      </w:r>
      <w:r>
        <w:rPr>
          <w:rFonts w:hint="cs"/>
        </w:rPr>
        <w:t>صحی</w:t>
      </w:r>
      <w:r w:rsidR="00B40811">
        <w:rPr>
          <w:rFonts w:hint="cs"/>
        </w:rPr>
        <w:t xml:space="preserve"> موجود</w:t>
      </w:r>
      <w:r w:rsidR="00B40811" w:rsidRPr="000E6682">
        <w:t xml:space="preserve"> </w:t>
      </w:r>
      <w:r w:rsidR="00B40811">
        <w:rPr>
          <w:rFonts w:hint="cs"/>
        </w:rPr>
        <w:t>در و</w:t>
      </w:r>
      <w:r>
        <w:rPr>
          <w:rFonts w:hint="cs"/>
        </w:rPr>
        <w:t>ی</w:t>
      </w:r>
      <w:r w:rsidR="00B40811">
        <w:rPr>
          <w:rFonts w:hint="cs"/>
        </w:rPr>
        <w:t xml:space="preserve">ب سایت </w:t>
      </w:r>
      <w:hyperlink r:id="rId10" w:history="1">
        <w:r w:rsidR="00B40811" w:rsidRPr="007858C2">
          <w:rPr>
            <w:rStyle w:val="Hyperlink"/>
            <w:rFonts w:hint="cs"/>
            <w:bCs/>
          </w:rPr>
          <w:t xml:space="preserve">وزارت </w:t>
        </w:r>
        <w:r w:rsidRPr="007858C2">
          <w:rPr>
            <w:rStyle w:val="Hyperlink"/>
            <w:rFonts w:hint="cs"/>
            <w:bCs/>
          </w:rPr>
          <w:t>صحت</w:t>
        </w:r>
        <w:r w:rsidR="00B40811" w:rsidRPr="007858C2">
          <w:rPr>
            <w:rStyle w:val="Hyperlink"/>
            <w:rFonts w:hint="cs"/>
            <w:bCs/>
          </w:rPr>
          <w:t xml:space="preserve"> و مراقبت از سالمندان</w:t>
        </w:r>
      </w:hyperlink>
      <w:r w:rsidR="00B40811">
        <w:rPr>
          <w:rFonts w:hint="cs"/>
        </w:rPr>
        <w:t xml:space="preserve"> </w:t>
      </w:r>
      <w:r w:rsidR="00B40811" w:rsidRPr="000E6682">
        <w:t xml:space="preserve">مهم است. </w:t>
      </w:r>
    </w:p>
    <w:p w14:paraId="6DB800DA" w14:textId="3F27AD8D" w:rsidR="00DF4332" w:rsidRDefault="00C56017">
      <w:r>
        <w:t xml:space="preserve">شما همچنین می‌توانید در مورد هر گونه تشویش یا سؤالی که در مورد واکسین COVID-19 دارید با </w:t>
      </w:r>
      <w:r w:rsidR="00B40811">
        <w:rPr>
          <w:rFonts w:hint="cs"/>
        </w:rPr>
        <w:t xml:space="preserve">ارائه کننده </w:t>
      </w:r>
      <w:r w:rsidR="00F35D8B">
        <w:rPr>
          <w:rFonts w:hint="cs"/>
        </w:rPr>
        <w:t>مصون</w:t>
      </w:r>
      <w:r w:rsidR="00B40811">
        <w:rPr>
          <w:rFonts w:hint="cs"/>
        </w:rPr>
        <w:t xml:space="preserve"> سازی تان یا</w:t>
      </w:r>
      <w:r>
        <w:t xml:space="preserve"> با داکتر تان قبل از اینکه طفل تان واکسین را بگیرد، مطرح کنید.</w:t>
      </w:r>
    </w:p>
    <w:p w14:paraId="7C21228D" w14:textId="77777777" w:rsidR="00CB53B0" w:rsidRDefault="00B40811" w:rsidP="00CB53B0">
      <w:pPr>
        <w:rPr>
          <w:rtl w:val="0"/>
        </w:rPr>
      </w:pPr>
      <w:bookmarkStart w:id="3" w:name="_Hlk81820376"/>
      <w:bookmarkEnd w:id="1"/>
      <w:r w:rsidRPr="00B40811">
        <w:t xml:space="preserve"> </w:t>
      </w:r>
      <w:r w:rsidRPr="001A4F62">
        <w:t>مهم است که به پاسخ‌ها</w:t>
      </w:r>
      <w:r w:rsidRPr="001A4F62">
        <w:rPr>
          <w:rFonts w:hint="cs"/>
        </w:rPr>
        <w:t>ی</w:t>
      </w:r>
      <w:r w:rsidRPr="001A4F62">
        <w:t xml:space="preserve"> آن‌ها گوش ده</w:t>
      </w:r>
      <w:r w:rsidRPr="001A4F62">
        <w:rPr>
          <w:rFonts w:hint="cs"/>
        </w:rPr>
        <w:t>ید</w:t>
      </w:r>
      <w:r w:rsidRPr="001A4F62">
        <w:t xml:space="preserve"> و هر گونه ترس</w:t>
      </w:r>
      <w:r w:rsidRPr="001A4F62">
        <w:rPr>
          <w:rFonts w:hint="cs"/>
        </w:rPr>
        <w:t>ی</w:t>
      </w:r>
      <w:r w:rsidRPr="001A4F62">
        <w:t xml:space="preserve"> که در مورد و</w:t>
      </w:r>
      <w:r w:rsidR="00CB53B0">
        <w:rPr>
          <w:rFonts w:hint="cs"/>
        </w:rPr>
        <w:t>قایه</w:t>
      </w:r>
      <w:r w:rsidRPr="001A4F62">
        <w:t xml:space="preserve"> شدن دارند را </w:t>
      </w:r>
      <w:r>
        <w:rPr>
          <w:rFonts w:hint="cs"/>
        </w:rPr>
        <w:t>درک</w:t>
      </w:r>
      <w:r w:rsidRPr="001A4F62">
        <w:t xml:space="preserve"> کن</w:t>
      </w:r>
      <w:r w:rsidRPr="001A4F62">
        <w:rPr>
          <w:rFonts w:hint="cs"/>
        </w:rPr>
        <w:t>ید</w:t>
      </w:r>
      <w:r w:rsidRPr="001A4F62">
        <w:t>.</w:t>
      </w:r>
    </w:p>
    <w:p w14:paraId="30521277" w14:textId="7332AF58" w:rsidR="00DF4332" w:rsidRDefault="00C56017">
      <w:pPr>
        <w:pStyle w:val="ListParagraph"/>
        <w:numPr>
          <w:ilvl w:val="0"/>
          <w:numId w:val="17"/>
        </w:numPr>
      </w:pPr>
      <w:r>
        <w:t>به من بگو</w:t>
      </w:r>
      <w:r w:rsidR="00B40811">
        <w:rPr>
          <w:rFonts w:hint="cs"/>
        </w:rPr>
        <w:t xml:space="preserve"> تا حالا</w:t>
      </w:r>
      <w:r>
        <w:t xml:space="preserve"> در مورد واکسین COVID-19 چه چیزی می دانی</w:t>
      </w:r>
      <w:r w:rsidR="00AD58E5">
        <w:rPr>
          <w:rFonts w:hint="cs"/>
        </w:rPr>
        <w:t>.</w:t>
      </w:r>
    </w:p>
    <w:p w14:paraId="579B3087" w14:textId="370DFC74" w:rsidR="00DF4332" w:rsidRDefault="00B40811">
      <w:pPr>
        <w:pStyle w:val="ListParagraph"/>
        <w:numPr>
          <w:ilvl w:val="0"/>
          <w:numId w:val="17"/>
        </w:numPr>
      </w:pPr>
      <w:r>
        <w:rPr>
          <w:rFonts w:hint="cs"/>
        </w:rPr>
        <w:t>کدام وقت</w:t>
      </w:r>
      <w:r w:rsidR="007858C2">
        <w:rPr>
          <w:rFonts w:hint="cs"/>
          <w:lang w:bidi="fa-IR"/>
        </w:rPr>
        <w:t>ی تا حالا</w:t>
      </w:r>
      <w:r w:rsidR="00C56017">
        <w:t xml:space="preserve"> واکسین گرفتی؟ </w:t>
      </w:r>
    </w:p>
    <w:p w14:paraId="012B46DB" w14:textId="64E5C23A" w:rsidR="00B40811" w:rsidRPr="000E6682" w:rsidRDefault="00B40811" w:rsidP="00B40811">
      <w:r w:rsidRPr="00BC666B">
        <w:t>ا</w:t>
      </w:r>
      <w:r w:rsidRPr="00BC666B">
        <w:rPr>
          <w:rFonts w:hint="cs"/>
        </w:rPr>
        <w:t>ین</w:t>
      </w:r>
      <w:r w:rsidRPr="00BC666B">
        <w:t xml:space="preserve"> احتمال وجود دارد که </w:t>
      </w:r>
      <w:r w:rsidR="00F35D8B">
        <w:rPr>
          <w:rFonts w:hint="cs"/>
        </w:rPr>
        <w:t>طفل</w:t>
      </w:r>
      <w:r w:rsidRPr="00BC666B">
        <w:t xml:space="preserve"> شما قبلاً </w:t>
      </w:r>
      <w:r w:rsidR="00F35D8B">
        <w:t>واکسین</w:t>
      </w:r>
      <w:r w:rsidRPr="00BC666B">
        <w:t xml:space="preserve"> زده باشد و ممکن است چندان</w:t>
      </w:r>
      <w:r>
        <w:rPr>
          <w:rFonts w:hint="cs"/>
        </w:rPr>
        <w:t xml:space="preserve"> هم</w:t>
      </w:r>
      <w:r w:rsidRPr="00BC666B">
        <w:t xml:space="preserve"> بد نبوده باشد.</w:t>
      </w:r>
    </w:p>
    <w:p w14:paraId="01A71C34" w14:textId="34D81D71" w:rsidR="00DF4332" w:rsidRDefault="00C56017">
      <w:r>
        <w:t xml:space="preserve">آنچه را که در مورد واکسین COVID-19 می‌دانید با صداقت و به شیوه ای مناسب با سن توضیح دهید. </w:t>
      </w:r>
    </w:p>
    <w:p w14:paraId="2F9F2A4B" w14:textId="51C3E8E6" w:rsidR="006B5338" w:rsidRPr="000E6682" w:rsidRDefault="006B5338" w:rsidP="006B5338">
      <w:r w:rsidRPr="00BC666B">
        <w:t xml:space="preserve">به </w:t>
      </w:r>
      <w:r w:rsidRPr="00BC666B">
        <w:rPr>
          <w:rFonts w:hint="cs"/>
        </w:rPr>
        <w:t>یاد</w:t>
      </w:r>
      <w:r w:rsidRPr="00BC666B">
        <w:t xml:space="preserve"> داشته باش</w:t>
      </w:r>
      <w:r w:rsidRPr="00BC666B">
        <w:rPr>
          <w:rFonts w:hint="cs"/>
        </w:rPr>
        <w:t>ید</w:t>
      </w:r>
      <w:r w:rsidRPr="00BC666B">
        <w:t xml:space="preserve"> که </w:t>
      </w:r>
      <w:r w:rsidR="00F35D8B">
        <w:t>اطفال</w:t>
      </w:r>
      <w:r w:rsidRPr="00BC666B">
        <w:t xml:space="preserve"> </w:t>
      </w:r>
      <w:r>
        <w:rPr>
          <w:rFonts w:hint="cs"/>
        </w:rPr>
        <w:t>علائم</w:t>
      </w:r>
      <w:r w:rsidRPr="00BC666B">
        <w:t xml:space="preserve"> عاطف</w:t>
      </w:r>
      <w:r w:rsidRPr="00BC666B">
        <w:rPr>
          <w:rFonts w:hint="cs"/>
        </w:rPr>
        <w:t>ی</w:t>
      </w:r>
      <w:r w:rsidRPr="00BC666B">
        <w:t xml:space="preserve"> را از </w:t>
      </w:r>
      <w:r w:rsidR="00CB53B0">
        <w:t xml:space="preserve">کلان </w:t>
      </w:r>
      <w:r w:rsidRPr="00BC666B">
        <w:t>سالان در</w:t>
      </w:r>
      <w:r w:rsidRPr="00BC666B">
        <w:rPr>
          <w:rFonts w:hint="cs"/>
        </w:rPr>
        <w:t>یافت</w:t>
      </w:r>
      <w:r w:rsidRPr="00BC666B">
        <w:t xml:space="preserve"> م</w:t>
      </w:r>
      <w:r w:rsidRPr="00BC666B">
        <w:rPr>
          <w:rFonts w:hint="cs"/>
        </w:rPr>
        <w:t>ی</w:t>
      </w:r>
      <w:r w:rsidRPr="00BC666B">
        <w:t xml:space="preserve"> کنند، بنابرا</w:t>
      </w:r>
      <w:r w:rsidRPr="00BC666B">
        <w:rPr>
          <w:rFonts w:hint="cs"/>
        </w:rPr>
        <w:t>ین</w:t>
      </w:r>
      <w:r w:rsidRPr="00BC666B">
        <w:t xml:space="preserve"> به اشتراک گذاشتن ب</w:t>
      </w:r>
      <w:r w:rsidRPr="00BC666B">
        <w:rPr>
          <w:rFonts w:hint="cs"/>
        </w:rPr>
        <w:t>یش</w:t>
      </w:r>
      <w:r w:rsidRPr="00BC666B">
        <w:t xml:space="preserve"> از حد ترس </w:t>
      </w:r>
      <w:r>
        <w:rPr>
          <w:rFonts w:hint="cs"/>
        </w:rPr>
        <w:t>تان</w:t>
      </w:r>
      <w:r w:rsidRPr="00BC666B">
        <w:t xml:space="preserve"> ممکن است سازنده نباشد و باعث شود </w:t>
      </w:r>
      <w:r w:rsidR="00F35D8B">
        <w:rPr>
          <w:rFonts w:hint="cs"/>
        </w:rPr>
        <w:t>طفل</w:t>
      </w:r>
      <w:r w:rsidR="00CB53B0">
        <w:rPr>
          <w:rFonts w:hint="cs"/>
        </w:rPr>
        <w:t xml:space="preserve"> </w:t>
      </w:r>
      <w:r>
        <w:rPr>
          <w:rFonts w:hint="cs"/>
        </w:rPr>
        <w:t>تان</w:t>
      </w:r>
      <w:r w:rsidRPr="00BC666B">
        <w:t xml:space="preserve"> احساس ناراحت</w:t>
      </w:r>
      <w:r w:rsidRPr="00BC666B">
        <w:rPr>
          <w:rFonts w:hint="cs"/>
        </w:rPr>
        <w:t>ی</w:t>
      </w:r>
      <w:r w:rsidRPr="00BC666B">
        <w:t xml:space="preserve"> کند.</w:t>
      </w:r>
      <w:r>
        <w:rPr>
          <w:rFonts w:hint="cs"/>
        </w:rPr>
        <w:t xml:space="preserve"> </w:t>
      </w:r>
    </w:p>
    <w:p w14:paraId="082644EF" w14:textId="5289E3F4" w:rsidR="006B5338" w:rsidRPr="000E6682" w:rsidRDefault="00CB53B0" w:rsidP="006B5338">
      <w:r>
        <w:rPr>
          <w:rFonts w:hint="cs"/>
        </w:rPr>
        <w:t xml:space="preserve">به طفل تان </w:t>
      </w:r>
      <w:r w:rsidR="006B5338" w:rsidRPr="000E6682">
        <w:t xml:space="preserve">توضیح دهید که </w:t>
      </w:r>
      <w:r>
        <w:t>داکتر</w:t>
      </w:r>
      <w:r w:rsidR="006B5338" w:rsidRPr="000E6682">
        <w:t xml:space="preserve"> یا متخصص </w:t>
      </w:r>
      <w:r w:rsidR="00F35D8B">
        <w:rPr>
          <w:rFonts w:hint="cs"/>
        </w:rPr>
        <w:t>صحی</w:t>
      </w:r>
      <w:r w:rsidR="006B5338" w:rsidRPr="000E6682">
        <w:t xml:space="preserve"> از </w:t>
      </w:r>
      <w:r>
        <w:rPr>
          <w:rFonts w:hint="cs"/>
        </w:rPr>
        <w:t>وی</w:t>
      </w:r>
      <w:r w:rsidR="006B5338" w:rsidRPr="000E6682">
        <w:t xml:space="preserve"> سؤالاتی خواهد پرسید، و اینکه که وی یک </w:t>
      </w:r>
      <w:r w:rsidR="007858C2">
        <w:rPr>
          <w:rFonts w:hint="cs"/>
        </w:rPr>
        <w:t>سوزن</w:t>
      </w:r>
      <w:r w:rsidR="006B5338" w:rsidRPr="000E6682">
        <w:t xml:space="preserve"> در بازوی خود </w:t>
      </w:r>
      <w:r w:rsidR="006B5338">
        <w:rPr>
          <w:rFonts w:hint="cs"/>
        </w:rPr>
        <w:t xml:space="preserve">(یا پا اگر وی 6 ماهه تا زیر 5 سال است) </w:t>
      </w:r>
      <w:r>
        <w:rPr>
          <w:rFonts w:hint="cs"/>
        </w:rPr>
        <w:t>می گیرد</w:t>
      </w:r>
      <w:r w:rsidR="006B5338" w:rsidRPr="000E6682">
        <w:t xml:space="preserve"> </w:t>
      </w:r>
      <w:r w:rsidR="006B5338">
        <w:rPr>
          <w:rFonts w:hint="cs"/>
        </w:rPr>
        <w:t xml:space="preserve">که احساس سوزش کمی خواهد کرد </w:t>
      </w:r>
      <w:r w:rsidR="006B5338" w:rsidRPr="000E6682">
        <w:t xml:space="preserve">و ممکن است </w:t>
      </w:r>
      <w:r w:rsidR="006B5338">
        <w:rPr>
          <w:rFonts w:hint="cs"/>
        </w:rPr>
        <w:t xml:space="preserve">جایی که </w:t>
      </w:r>
      <w:r w:rsidR="007858C2">
        <w:rPr>
          <w:rFonts w:hint="cs"/>
        </w:rPr>
        <w:t>سوزن</w:t>
      </w:r>
      <w:r w:rsidR="006B5338">
        <w:rPr>
          <w:rFonts w:hint="cs"/>
        </w:rPr>
        <w:t xml:space="preserve"> فرو می رود،</w:t>
      </w:r>
      <w:r w:rsidR="006B5338" w:rsidRPr="000E6682">
        <w:t xml:space="preserve"> کمی درد داشته باشد. </w:t>
      </w:r>
      <w:r w:rsidR="006B5338">
        <w:rPr>
          <w:rFonts w:hint="cs"/>
        </w:rPr>
        <w:t>با گفتن این</w:t>
      </w:r>
      <w:r w:rsidR="006B5338" w:rsidRPr="000E6682">
        <w:t xml:space="preserve">که این طبیعی است که </w:t>
      </w:r>
      <w:r>
        <w:rPr>
          <w:rFonts w:hint="cs"/>
        </w:rPr>
        <w:t>در جایی</w:t>
      </w:r>
      <w:r w:rsidR="006B5338">
        <w:rPr>
          <w:rFonts w:hint="cs"/>
        </w:rPr>
        <w:t xml:space="preserve"> که </w:t>
      </w:r>
      <w:r w:rsidR="007858C2">
        <w:rPr>
          <w:rFonts w:hint="cs"/>
        </w:rPr>
        <w:t>سوزن</w:t>
      </w:r>
      <w:r w:rsidR="006B5338">
        <w:rPr>
          <w:rFonts w:hint="cs"/>
        </w:rPr>
        <w:t xml:space="preserve"> فرو می رود</w:t>
      </w:r>
      <w:r w:rsidR="007858C2">
        <w:rPr>
          <w:rFonts w:hint="cs"/>
        </w:rPr>
        <w:t>،</w:t>
      </w:r>
      <w:r w:rsidR="006B5338" w:rsidRPr="000E6682">
        <w:t xml:space="preserve"> درد کمی داشته باشد</w:t>
      </w:r>
      <w:r w:rsidR="006B5338">
        <w:rPr>
          <w:rtl w:val="0"/>
        </w:rPr>
        <w:t xml:space="preserve"> </w:t>
      </w:r>
      <w:r w:rsidR="006B5338">
        <w:rPr>
          <w:rFonts w:hint="cs"/>
          <w:lang w:bidi="fa-IR"/>
        </w:rPr>
        <w:t xml:space="preserve">و معنی اش این است که </w:t>
      </w:r>
      <w:r>
        <w:rPr>
          <w:rFonts w:hint="cs"/>
          <w:lang w:bidi="fa-IR"/>
        </w:rPr>
        <w:t>دوا</w:t>
      </w:r>
      <w:r w:rsidR="006B5338">
        <w:rPr>
          <w:rFonts w:hint="cs"/>
          <w:lang w:bidi="fa-IR"/>
        </w:rPr>
        <w:t xml:space="preserve"> کار می کند</w:t>
      </w:r>
      <w:r>
        <w:rPr>
          <w:rFonts w:hint="cs"/>
          <w:lang w:bidi="fa-IR"/>
        </w:rPr>
        <w:t xml:space="preserve">، </w:t>
      </w:r>
      <w:r w:rsidRPr="000E6682">
        <w:t xml:space="preserve">به </w:t>
      </w:r>
      <w:r>
        <w:t>طفل</w:t>
      </w:r>
      <w:r w:rsidR="007858C2">
        <w:rPr>
          <w:rFonts w:hint="cs"/>
        </w:rPr>
        <w:t xml:space="preserve"> </w:t>
      </w:r>
      <w:r w:rsidRPr="000E6682">
        <w:t>تان اطمینان دهید</w:t>
      </w:r>
      <w:r w:rsidR="006B5338" w:rsidRPr="000E6682">
        <w:t xml:space="preserve">. </w:t>
      </w:r>
    </w:p>
    <w:p w14:paraId="3F2F3574" w14:textId="0EFAE42E" w:rsidR="006B5338" w:rsidRPr="000E6682" w:rsidRDefault="006B5338" w:rsidP="006B5338">
      <w:r w:rsidRPr="000E6682">
        <w:t xml:space="preserve">اگر </w:t>
      </w:r>
      <w:r w:rsidR="00F35D8B">
        <w:t>طفل</w:t>
      </w:r>
      <w:r w:rsidR="007858C2">
        <w:rPr>
          <w:rFonts w:hint="cs"/>
        </w:rPr>
        <w:t xml:space="preserve"> </w:t>
      </w:r>
      <w:r w:rsidRPr="000E6682">
        <w:t xml:space="preserve">تان در مورد </w:t>
      </w:r>
      <w:r w:rsidR="00CB53B0">
        <w:rPr>
          <w:rFonts w:hint="cs"/>
        </w:rPr>
        <w:t>وقایه سازی</w:t>
      </w:r>
      <w:r w:rsidRPr="000E6682">
        <w:t xml:space="preserve"> مضطرب به نظر می رسد، </w:t>
      </w:r>
      <w:r>
        <w:rPr>
          <w:rFonts w:hint="cs"/>
        </w:rPr>
        <w:t>سعی کنید</w:t>
      </w:r>
      <w:r w:rsidRPr="000E6682">
        <w:t xml:space="preserve"> احساسات اش </w:t>
      </w:r>
      <w:r>
        <w:rPr>
          <w:rFonts w:hint="cs"/>
        </w:rPr>
        <w:t>را</w:t>
      </w:r>
      <w:r w:rsidR="00AD58E5">
        <w:rPr>
          <w:rFonts w:hint="cs"/>
        </w:rPr>
        <w:t xml:space="preserve"> </w:t>
      </w:r>
      <w:r>
        <w:rPr>
          <w:rFonts w:hint="cs"/>
        </w:rPr>
        <w:t xml:space="preserve">را بیشتر بفهمید یا </w:t>
      </w:r>
      <w:r w:rsidRPr="000E6682">
        <w:t xml:space="preserve">در صورت لزوم، شما می توانید از </w:t>
      </w:r>
      <w:r w:rsidR="00CB53B0">
        <w:t>داکتر</w:t>
      </w:r>
      <w:r w:rsidR="00CB53B0">
        <w:rPr>
          <w:rFonts w:hint="cs"/>
        </w:rPr>
        <w:t xml:space="preserve">تان </w:t>
      </w:r>
      <w:r w:rsidRPr="000E6682">
        <w:t>توصیه بیشتری بخواهید.</w:t>
      </w:r>
    </w:p>
    <w:bookmarkEnd w:id="2"/>
    <w:bookmarkEnd w:id="3"/>
    <w:p w14:paraId="2702C68A" w14:textId="3EF8C984" w:rsidR="006B5338" w:rsidRPr="000D6DA3" w:rsidRDefault="006B5338" w:rsidP="006B5338">
      <w:pPr>
        <w:pStyle w:val="Heading2"/>
        <w:rPr>
          <w:rFonts w:cs="Arial"/>
          <w:b w:val="0"/>
          <w:bCs/>
          <w:szCs w:val="28"/>
        </w:rPr>
      </w:pPr>
      <w:r w:rsidRPr="000D6DA3">
        <w:rPr>
          <w:rFonts w:cs="Arial" w:hint="cs"/>
          <w:b w:val="0"/>
          <w:bCs/>
          <w:szCs w:val="28"/>
        </w:rPr>
        <w:t>به سئوالات</w:t>
      </w:r>
      <w:r w:rsidR="00AD58E5" w:rsidRPr="000D6DA3">
        <w:rPr>
          <w:rFonts w:cs="Arial" w:hint="cs"/>
          <w:b w:val="0"/>
          <w:bCs/>
          <w:szCs w:val="28"/>
        </w:rPr>
        <w:t xml:space="preserve"> </w:t>
      </w:r>
      <w:r w:rsidR="00F35D8B" w:rsidRPr="000D6DA3">
        <w:rPr>
          <w:rFonts w:cs="Arial"/>
          <w:b w:val="0"/>
          <w:bCs/>
          <w:szCs w:val="28"/>
        </w:rPr>
        <w:t>طفل</w:t>
      </w:r>
      <w:r w:rsidR="00CB53B0" w:rsidRPr="000D6DA3">
        <w:rPr>
          <w:rFonts w:cs="Arial" w:hint="cs"/>
          <w:b w:val="0"/>
          <w:bCs/>
          <w:szCs w:val="28"/>
        </w:rPr>
        <w:t xml:space="preserve"> </w:t>
      </w:r>
      <w:r w:rsidRPr="000D6DA3">
        <w:rPr>
          <w:rFonts w:cs="Arial"/>
          <w:b w:val="0"/>
          <w:bCs/>
          <w:szCs w:val="28"/>
        </w:rPr>
        <w:t xml:space="preserve">تان </w:t>
      </w:r>
      <w:r w:rsidRPr="000D6DA3">
        <w:rPr>
          <w:rFonts w:cs="Arial" w:hint="cs"/>
          <w:b w:val="0"/>
          <w:bCs/>
          <w:szCs w:val="28"/>
        </w:rPr>
        <w:t>پاسخ دهید</w:t>
      </w:r>
    </w:p>
    <w:p w14:paraId="308763FE" w14:textId="304CB319" w:rsidR="006B5338" w:rsidRPr="000E6682" w:rsidRDefault="006B5338" w:rsidP="006B5338">
      <w:r w:rsidRPr="000E6682">
        <w:t xml:space="preserve">برای هر سؤالی که ممکن است </w:t>
      </w:r>
      <w:r w:rsidR="00F35D8B">
        <w:t>طفل</w:t>
      </w:r>
      <w:r w:rsidR="00CB53B0">
        <w:rPr>
          <w:rFonts w:hint="cs"/>
        </w:rPr>
        <w:t xml:space="preserve"> </w:t>
      </w:r>
      <w:r w:rsidRPr="000E6682">
        <w:t xml:space="preserve">تان داشته باشد، بعضی از پاسخ‌های مناسب برای </w:t>
      </w:r>
      <w:r w:rsidR="00CB53B0">
        <w:rPr>
          <w:rFonts w:hint="cs"/>
        </w:rPr>
        <w:t>اشتوک ها</w:t>
      </w:r>
      <w:r w:rsidRPr="000E6682">
        <w:t xml:space="preserve"> را آماده کنید. در اینجا ب</w:t>
      </w:r>
      <w:r w:rsidR="00CB53B0">
        <w:rPr>
          <w:rFonts w:hint="cs"/>
        </w:rPr>
        <w:t>عضی</w:t>
      </w:r>
      <w:r w:rsidRPr="000E6682">
        <w:t xml:space="preserve"> از پرسش‌ها و پاسخ‌های </w:t>
      </w:r>
      <w:r w:rsidR="00CB53B0">
        <w:rPr>
          <w:rFonts w:hint="cs"/>
        </w:rPr>
        <w:t>مهم</w:t>
      </w:r>
      <w:r w:rsidRPr="000E6682">
        <w:t xml:space="preserve"> وجود دارند که ممکن است در مورد این گفتگو کمک کنند:</w:t>
      </w:r>
    </w:p>
    <w:p w14:paraId="5513C22B" w14:textId="529E24F5" w:rsidR="006B5338" w:rsidRPr="000E6682" w:rsidRDefault="006B5338" w:rsidP="006B5338">
      <w:r w:rsidRPr="000E6682">
        <w:t>از مثال‌های واقعی مانند محافظت از پدر</w:t>
      </w:r>
      <w:r w:rsidR="00CB53B0">
        <w:t>کلان</w:t>
      </w:r>
      <w:r w:rsidR="00AD58E5">
        <w:t xml:space="preserve"> </w:t>
      </w:r>
      <w:r w:rsidRPr="000E6682">
        <w:t>و مادر</w:t>
      </w:r>
      <w:r w:rsidR="00CB53B0">
        <w:t>کلان</w:t>
      </w:r>
      <w:r w:rsidR="00AD58E5">
        <w:t xml:space="preserve"> </w:t>
      </w:r>
      <w:r w:rsidR="00F35D8B">
        <w:t>طفل</w:t>
      </w:r>
      <w:r w:rsidR="00CB53B0">
        <w:rPr>
          <w:rFonts w:hint="cs"/>
        </w:rPr>
        <w:t xml:space="preserve"> </w:t>
      </w:r>
      <w:r w:rsidRPr="000E6682">
        <w:t>تان، و توانایی</w:t>
      </w:r>
      <w:r>
        <w:rPr>
          <w:rFonts w:hint="cs"/>
        </w:rPr>
        <w:t xml:space="preserve"> انجام کارهایی مانند رفتن</w:t>
      </w:r>
      <w:r w:rsidRPr="000E6682">
        <w:t xml:space="preserve"> به م</w:t>
      </w:r>
      <w:r w:rsidR="00CB53B0">
        <w:rPr>
          <w:rFonts w:hint="cs"/>
        </w:rPr>
        <w:t xml:space="preserve">کتب </w:t>
      </w:r>
      <w:r w:rsidRPr="000E6682">
        <w:t>و بازگشت به ورزش‌های گرو</w:t>
      </w:r>
      <w:r w:rsidR="00CB53B0">
        <w:rPr>
          <w:rFonts w:hint="cs"/>
        </w:rPr>
        <w:t>پ</w:t>
      </w:r>
      <w:r w:rsidRPr="000E6682">
        <w:t xml:space="preserve">ی استفاده کنید، اگر فکر می‌کنید این کمک خواهد کرد. </w:t>
      </w:r>
    </w:p>
    <w:p w14:paraId="720CBC9E" w14:textId="3718A468" w:rsidR="006B5338" w:rsidRPr="000E6682" w:rsidRDefault="006B5338" w:rsidP="006B5338">
      <w:r w:rsidRPr="000E6682">
        <w:lastRenderedPageBreak/>
        <w:t xml:space="preserve">در استرالیا، </w:t>
      </w:r>
      <w:r>
        <w:rPr>
          <w:rFonts w:hint="cs"/>
        </w:rPr>
        <w:t>یک سازمان</w:t>
      </w:r>
      <w:r w:rsidRPr="000E6682">
        <w:t xml:space="preserve"> آنها را به طور کامل </w:t>
      </w:r>
      <w:r w:rsidR="00CB53B0">
        <w:rPr>
          <w:rFonts w:hint="cs"/>
        </w:rPr>
        <w:t>تست</w:t>
      </w:r>
      <w:r w:rsidRPr="000E6682">
        <w:t xml:space="preserve"> کرده </w:t>
      </w:r>
      <w:r w:rsidR="00CB53B0">
        <w:rPr>
          <w:rFonts w:hint="cs"/>
        </w:rPr>
        <w:t>است</w:t>
      </w:r>
      <w:r w:rsidRPr="000E6682">
        <w:t xml:space="preserve"> که از </w:t>
      </w:r>
      <w:r w:rsidR="00F35D8B">
        <w:t>مصون</w:t>
      </w:r>
      <w:r w:rsidRPr="000E6682">
        <w:t xml:space="preserve"> بودن همه د</w:t>
      </w:r>
      <w:r w:rsidR="00CB53B0">
        <w:rPr>
          <w:rFonts w:hint="cs"/>
        </w:rPr>
        <w:t>وا</w:t>
      </w:r>
      <w:r w:rsidRPr="000E6682">
        <w:t xml:space="preserve">ها اطمینان حاصل </w:t>
      </w:r>
      <w:r w:rsidR="00D0597A">
        <w:rPr>
          <w:rFonts w:hint="cs"/>
        </w:rPr>
        <w:t>شود</w:t>
      </w:r>
      <w:r w:rsidRPr="000E6682">
        <w:t xml:space="preserve">. اگر آنها </w:t>
      </w:r>
      <w:r w:rsidR="00F35D8B">
        <w:t>مصون</w:t>
      </w:r>
      <w:r w:rsidRPr="000E6682">
        <w:t xml:space="preserve"> نبودند به مردم داده نمی شدند.</w:t>
      </w:r>
    </w:p>
    <w:p w14:paraId="6DACE0CC" w14:textId="695E8D06" w:rsidR="006B5338" w:rsidRPr="000E6682" w:rsidRDefault="006B5338" w:rsidP="006B5338">
      <w:pPr>
        <w:rPr>
          <w:rFonts w:eastAsia="Arial"/>
          <w:lang w:bidi="fa-IR"/>
        </w:rPr>
      </w:pPr>
      <w:r w:rsidRPr="000E6682">
        <w:t xml:space="preserve">اگر </w:t>
      </w:r>
      <w:r w:rsidR="00F35D8B">
        <w:t>طفل</w:t>
      </w:r>
      <w:r w:rsidRPr="000E6682">
        <w:t xml:space="preserve"> شما از </w:t>
      </w:r>
      <w:r w:rsidR="00D46977">
        <w:t>پیچکاری</w:t>
      </w:r>
      <w:r w:rsidRPr="000E6682">
        <w:t xml:space="preserve"> می ترسد، </w:t>
      </w:r>
      <w:r w:rsidR="00D0597A">
        <w:rPr>
          <w:rFonts w:hint="cs"/>
          <w:lang w:bidi="fa-IR"/>
        </w:rPr>
        <w:t>روش</w:t>
      </w:r>
      <w:r>
        <w:rPr>
          <w:rFonts w:hint="cs"/>
          <w:lang w:bidi="fa-IR"/>
        </w:rPr>
        <w:t xml:space="preserve"> های آماده سازی و حواس پرت کردن موثر مهم هستند.</w:t>
      </w:r>
    </w:p>
    <w:p w14:paraId="1C38E56D" w14:textId="51C5AA38" w:rsidR="006B5338" w:rsidRPr="000E6682" w:rsidRDefault="006B5338" w:rsidP="006B5338">
      <w:pPr>
        <w:rPr>
          <w:rFonts w:eastAsia="Arial"/>
        </w:rPr>
      </w:pPr>
      <w:r>
        <w:rPr>
          <w:rFonts w:hint="cs"/>
        </w:rPr>
        <w:t xml:space="preserve">برای </w:t>
      </w:r>
      <w:r w:rsidR="00CB53B0">
        <w:rPr>
          <w:rFonts w:hint="cs"/>
        </w:rPr>
        <w:t>اشتوک های</w:t>
      </w:r>
      <w:r>
        <w:rPr>
          <w:rFonts w:hint="cs"/>
        </w:rPr>
        <w:t xml:space="preserve"> 5 ساله و بالاتر، </w:t>
      </w:r>
      <w:r w:rsidRPr="000E6682">
        <w:t>این ممکن است کمک کند تا در یک مکان</w:t>
      </w:r>
      <w:r>
        <w:rPr>
          <w:rFonts w:hint="cs"/>
        </w:rPr>
        <w:t xml:space="preserve"> </w:t>
      </w:r>
      <w:r w:rsidR="00CB53B0">
        <w:rPr>
          <w:rFonts w:hint="cs"/>
        </w:rPr>
        <w:t>خرد</w:t>
      </w:r>
      <w:r>
        <w:rPr>
          <w:rFonts w:hint="cs"/>
        </w:rPr>
        <w:t>تر و</w:t>
      </w:r>
      <w:r w:rsidRPr="000E6682">
        <w:t xml:space="preserve"> آشناتر مثل </w:t>
      </w:r>
      <w:r w:rsidR="00CB53B0">
        <w:rPr>
          <w:rFonts w:hint="cs"/>
        </w:rPr>
        <w:t>فارمیسی</w:t>
      </w:r>
      <w:r w:rsidRPr="000E6682">
        <w:t xml:space="preserve"> محلی یا </w:t>
      </w:r>
      <w:r w:rsidR="00CB53B0">
        <w:rPr>
          <w:rFonts w:hint="cs"/>
        </w:rPr>
        <w:t>داکتر</w:t>
      </w:r>
      <w:r w:rsidRPr="000E6682">
        <w:t xml:space="preserve"> عمومی حضور یابد. </w:t>
      </w:r>
      <w:r w:rsidRPr="000E6682">
        <w:rPr>
          <w:rFonts w:eastAsia="Arial"/>
        </w:rPr>
        <w:t xml:space="preserve">محل های </w:t>
      </w:r>
      <w:r w:rsidR="00F35D8B">
        <w:rPr>
          <w:rFonts w:eastAsia="Arial"/>
        </w:rPr>
        <w:t>وقایه سازی</w:t>
      </w:r>
      <w:r w:rsidRPr="000E6682">
        <w:rPr>
          <w:rFonts w:eastAsia="Arial"/>
        </w:rPr>
        <w:t xml:space="preserve"> در مقیاس </w:t>
      </w:r>
      <w:r w:rsidR="00CB53B0">
        <w:rPr>
          <w:rFonts w:eastAsia="Arial"/>
        </w:rPr>
        <w:t>کلان</w:t>
      </w:r>
      <w:r w:rsidR="00AD58E5">
        <w:rPr>
          <w:rFonts w:eastAsia="Arial"/>
        </w:rPr>
        <w:t xml:space="preserve"> </w:t>
      </w:r>
      <w:r w:rsidRPr="000E6682">
        <w:rPr>
          <w:rFonts w:eastAsia="Arial"/>
        </w:rPr>
        <w:t xml:space="preserve">ممکن است پر </w:t>
      </w:r>
      <w:r w:rsidR="00D46977">
        <w:rPr>
          <w:rFonts w:eastAsia="Arial" w:hint="cs"/>
        </w:rPr>
        <w:t>غالمغال</w:t>
      </w:r>
      <w:r w:rsidRPr="000E6682">
        <w:rPr>
          <w:rFonts w:eastAsia="Arial"/>
        </w:rPr>
        <w:t xml:space="preserve"> و </w:t>
      </w:r>
      <w:r w:rsidR="00D46977">
        <w:rPr>
          <w:rFonts w:eastAsia="Arial" w:hint="cs"/>
        </w:rPr>
        <w:t>بیروبار</w:t>
      </w:r>
      <w:r w:rsidRPr="000E6682">
        <w:rPr>
          <w:rFonts w:eastAsia="Arial"/>
        </w:rPr>
        <w:t xml:space="preserve"> باشد و پریشانی را افزایش دهد. </w:t>
      </w:r>
    </w:p>
    <w:p w14:paraId="4DC64F0E" w14:textId="4D24187A" w:rsidR="006B5338" w:rsidRDefault="006B5338" w:rsidP="006B5338">
      <w:pPr>
        <w:pStyle w:val="P68B1DB1-Normal2"/>
      </w:pPr>
      <w:r>
        <w:rPr>
          <w:rFonts w:hint="cs"/>
        </w:rPr>
        <w:t>ب</w:t>
      </w:r>
      <w:r w:rsidRPr="00414E85">
        <w:t>را</w:t>
      </w:r>
      <w:r w:rsidRPr="00414E85">
        <w:rPr>
          <w:rFonts w:hint="cs"/>
        </w:rPr>
        <w:t>ی</w:t>
      </w:r>
      <w:r w:rsidRPr="00414E85">
        <w:t xml:space="preserve"> ا</w:t>
      </w:r>
      <w:r w:rsidRPr="00414E85">
        <w:rPr>
          <w:rFonts w:hint="cs"/>
        </w:rPr>
        <w:t>یجاد</w:t>
      </w:r>
      <w:r w:rsidRPr="00414E85">
        <w:t xml:space="preserve"> </w:t>
      </w:r>
      <w:r w:rsidRPr="00414E85">
        <w:rPr>
          <w:rFonts w:hint="cs"/>
        </w:rPr>
        <w:t>یک</w:t>
      </w:r>
      <w:r w:rsidRPr="00414E85">
        <w:t xml:space="preserve"> تجربه مثبت و حواس پرت</w:t>
      </w:r>
      <w:r>
        <w:rPr>
          <w:rFonts w:hint="cs"/>
        </w:rPr>
        <w:t xml:space="preserve"> کننده</w:t>
      </w:r>
      <w:r w:rsidRPr="00414E85">
        <w:rPr>
          <w:rFonts w:hint="cs"/>
        </w:rPr>
        <w:t>،</w:t>
      </w:r>
      <w:r w:rsidRPr="00414E85">
        <w:t xml:space="preserve"> </w:t>
      </w:r>
      <w:r w:rsidR="00D46977">
        <w:rPr>
          <w:rFonts w:hint="cs"/>
        </w:rPr>
        <w:t>سامان های</w:t>
      </w:r>
      <w:r w:rsidRPr="00414E85">
        <w:t xml:space="preserve"> باز</w:t>
      </w:r>
      <w:r w:rsidRPr="00414E85">
        <w:rPr>
          <w:rFonts w:hint="cs"/>
        </w:rPr>
        <w:t>ی</w:t>
      </w:r>
      <w:r w:rsidRPr="00414E85">
        <w:t xml:space="preserve"> </w:t>
      </w:r>
      <w:r w:rsidRPr="00414E85">
        <w:rPr>
          <w:rFonts w:hint="cs"/>
        </w:rPr>
        <w:t>یا</w:t>
      </w:r>
      <w:r w:rsidRPr="00414E85">
        <w:t xml:space="preserve"> کتاب ها</w:t>
      </w:r>
      <w:r w:rsidRPr="00414E85">
        <w:rPr>
          <w:rFonts w:hint="cs"/>
        </w:rPr>
        <w:t>ی</w:t>
      </w:r>
      <w:r w:rsidRPr="00414E85">
        <w:t xml:space="preserve"> مورد علاقه </w:t>
      </w:r>
      <w:r w:rsidR="00F35D8B">
        <w:t>طف</w:t>
      </w:r>
      <w:r w:rsidR="00D0597A">
        <w:rPr>
          <w:rFonts w:hint="cs"/>
        </w:rPr>
        <w:t xml:space="preserve">ل </w:t>
      </w:r>
      <w:r w:rsidRPr="00414E85">
        <w:t xml:space="preserve">تان را </w:t>
      </w:r>
      <w:r>
        <w:rPr>
          <w:rFonts w:hint="cs"/>
        </w:rPr>
        <w:t xml:space="preserve">به </w:t>
      </w:r>
      <w:r w:rsidRPr="00414E85">
        <w:t xml:space="preserve">همراه </w:t>
      </w:r>
      <w:r>
        <w:rPr>
          <w:rFonts w:hint="cs"/>
        </w:rPr>
        <w:t>بیاورید</w:t>
      </w:r>
      <w:r w:rsidRPr="00414E85">
        <w:t>.</w:t>
      </w:r>
    </w:p>
    <w:p w14:paraId="4BD3985D" w14:textId="7CCBD80F" w:rsidR="006B5338" w:rsidRPr="000E6682" w:rsidRDefault="006B5338" w:rsidP="006B5338">
      <w:pPr>
        <w:pStyle w:val="P68B1DB1-Normal2"/>
      </w:pPr>
      <w:r w:rsidRPr="000E6682">
        <w:t xml:space="preserve">اگر </w:t>
      </w:r>
      <w:r w:rsidR="00F35D8B">
        <w:t>طفل</w:t>
      </w:r>
      <w:r w:rsidR="00D0597A">
        <w:rPr>
          <w:rFonts w:hint="cs"/>
        </w:rPr>
        <w:t xml:space="preserve"> </w:t>
      </w:r>
      <w:r w:rsidRPr="000E6682">
        <w:t xml:space="preserve">تان از </w:t>
      </w:r>
      <w:r w:rsidR="00D46977">
        <w:t>پیچکاری</w:t>
      </w:r>
      <w:r w:rsidRPr="000E6682">
        <w:t xml:space="preserve"> می ترسد، از قبل به </w:t>
      </w:r>
      <w:r>
        <w:rPr>
          <w:rFonts w:hint="cs"/>
        </w:rPr>
        <w:t>ارائه دهنده تان</w:t>
      </w:r>
      <w:r w:rsidRPr="000E6682">
        <w:t xml:space="preserve"> اطلاع دهید تا بتوانند زمان کافی را در نظر بگیرند و اطمینان حاصل کنند که این </w:t>
      </w:r>
      <w:r w:rsidR="00D46977">
        <w:rPr>
          <w:rFonts w:hint="cs"/>
        </w:rPr>
        <w:t>کار بطور عاجل</w:t>
      </w:r>
      <w:r w:rsidRPr="000E6682">
        <w:t xml:space="preserve"> یا با اجبار انجام نمی شود. </w:t>
      </w:r>
    </w:p>
    <w:p w14:paraId="0F88FE2E" w14:textId="3FFA9DAA" w:rsidR="006B5338" w:rsidRPr="000E6682" w:rsidRDefault="006B5338" w:rsidP="006B5338">
      <w:r>
        <w:rPr>
          <w:rFonts w:hint="cs"/>
        </w:rPr>
        <w:t>شما</w:t>
      </w:r>
      <w:r w:rsidRPr="000E6682">
        <w:t xml:space="preserve"> می‌توانید برای کسب </w:t>
      </w:r>
      <w:r w:rsidR="00D46977">
        <w:rPr>
          <w:rFonts w:hint="cs"/>
        </w:rPr>
        <w:t>معلومات</w:t>
      </w:r>
      <w:r w:rsidRPr="000E6682">
        <w:t xml:space="preserve"> بیشتر در مورد </w:t>
      </w:r>
      <w:r w:rsidR="00F35D8B">
        <w:t>واکسین</w:t>
      </w:r>
      <w:r w:rsidRPr="000E6682">
        <w:t>، به و</w:t>
      </w:r>
      <w:r w:rsidR="00D46977">
        <w:rPr>
          <w:rFonts w:hint="cs"/>
        </w:rPr>
        <w:t>ی</w:t>
      </w:r>
      <w:r w:rsidRPr="000E6682">
        <w:t xml:space="preserve">ب‌سایت </w:t>
      </w:r>
      <w:hyperlink r:id="rId11" w:history="1">
        <w:r w:rsidR="00866DB5">
          <w:rPr>
            <w:rStyle w:val="Hyperlink"/>
            <w:rtl w:val="0"/>
          </w:rPr>
          <w:t>وزارت صحت و مراقبت از سالمندان</w:t>
        </w:r>
      </w:hyperlink>
      <w:r w:rsidRPr="00414E85" w:rsidDel="00414E85">
        <w:t xml:space="preserve"> </w:t>
      </w:r>
      <w:r w:rsidRPr="000E6682">
        <w:t xml:space="preserve">در </w:t>
      </w:r>
      <w:hyperlink r:id="rId12" w:history="1">
        <w:r w:rsidRPr="00D46977">
          <w:t>www.health.gov.au</w:t>
        </w:r>
      </w:hyperlink>
      <w:r w:rsidRPr="000E6682">
        <w:t xml:space="preserve"> مراجعه کنید. </w:t>
      </w:r>
    </w:p>
    <w:p w14:paraId="158BEEC0" w14:textId="0189CA6D" w:rsidR="006B5338" w:rsidRPr="000E6682" w:rsidRDefault="006B5338" w:rsidP="006B5338">
      <w:r w:rsidRPr="000E6682">
        <w:t xml:space="preserve">شما می‌توانید با </w:t>
      </w:r>
      <w:r w:rsidRPr="001C7628">
        <w:t xml:space="preserve">National Coronavirus </w:t>
      </w:r>
      <w:r w:rsidR="00866DB5">
        <w:rPr>
          <w:rFonts w:hint="cs"/>
          <w:lang w:bidi="fa-IR"/>
        </w:rPr>
        <w:t>و</w:t>
      </w:r>
      <w:r w:rsidRPr="00D46977">
        <w:t xml:space="preserve"> COVID-19 Vaccine</w:t>
      </w:r>
      <w:r w:rsidRPr="000E6682">
        <w:t xml:space="preserve"> به </w:t>
      </w:r>
      <w:r w:rsidR="00D46977">
        <w:rPr>
          <w:rFonts w:hint="cs"/>
        </w:rPr>
        <w:t>نمبر</w:t>
      </w:r>
      <w:r w:rsidRPr="000E6682">
        <w:t xml:space="preserve"> </w:t>
      </w:r>
      <w:r w:rsidRPr="000E6682">
        <w:rPr>
          <w:b/>
          <w:bCs/>
        </w:rPr>
        <w:t>080 020 1800</w:t>
      </w:r>
      <w:r w:rsidRPr="000E6682">
        <w:t xml:space="preserve"> تماس بگیرید.</w:t>
      </w:r>
      <w:r>
        <w:rPr>
          <w:rFonts w:hint="cs"/>
        </w:rPr>
        <w:t xml:space="preserve"> برای خدمات ترجم</w:t>
      </w:r>
      <w:r w:rsidR="00D46977">
        <w:rPr>
          <w:rFonts w:hint="cs"/>
        </w:rPr>
        <w:t>انی</w:t>
      </w:r>
      <w:r>
        <w:rPr>
          <w:rFonts w:hint="cs"/>
        </w:rPr>
        <w:t xml:space="preserve"> شفاهی گزینه 8 را فشار دهید.</w:t>
      </w:r>
    </w:p>
    <w:p w14:paraId="0D6696A9" w14:textId="0498A317" w:rsidR="00DF4332" w:rsidRDefault="006B5338" w:rsidP="00AD58E5">
      <w:r w:rsidRPr="000E6682">
        <w:t>اگر</w:t>
      </w:r>
      <w:r>
        <w:rPr>
          <w:rFonts w:hint="cs"/>
        </w:rPr>
        <w:t xml:space="preserve"> شما ناشنوا هستید یا یک اختلال شنوایی یا گفتاری دارید، به خدمات </w:t>
      </w:r>
      <w:r w:rsidRPr="001C7628">
        <w:t>National Relay</w:t>
      </w:r>
      <w:r>
        <w:rPr>
          <w:rFonts w:hint="cs"/>
        </w:rPr>
        <w:t xml:space="preserve"> در </w:t>
      </w:r>
      <w:r w:rsidR="00AD58E5" w:rsidRPr="00AD58E5">
        <w:rPr>
          <w:rFonts w:hint="cs"/>
          <w:b/>
          <w:bCs/>
        </w:rPr>
        <w:t>677 133</w:t>
      </w:r>
      <w:r>
        <w:rPr>
          <w:rFonts w:hint="cs"/>
        </w:rPr>
        <w:t xml:space="preserve"> </w:t>
      </w:r>
      <w:r w:rsidR="00D46977">
        <w:rPr>
          <w:rFonts w:hint="cs"/>
        </w:rPr>
        <w:t>تلفون کنید.</w:t>
      </w:r>
    </w:p>
    <w:sectPr w:rsidR="00DF4332" w:rsidSect="000B4C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9A5F1" w14:textId="77777777" w:rsidR="0099522B" w:rsidRDefault="0099522B">
      <w:r>
        <w:separator/>
      </w:r>
    </w:p>
  </w:endnote>
  <w:endnote w:type="continuationSeparator" w:id="0">
    <w:p w14:paraId="24E2AA2D" w14:textId="77777777" w:rsidR="0099522B" w:rsidRDefault="0099522B">
      <w:r>
        <w:continuationSeparator/>
      </w:r>
    </w:p>
  </w:endnote>
  <w:endnote w:type="continuationNotice" w:id="1">
    <w:p w14:paraId="7BC605EB" w14:textId="77777777" w:rsidR="0099522B" w:rsidRDefault="009952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DF4332" w:rsidRDefault="00C56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DF4332" w:rsidRDefault="00DF43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tl w:val="0"/>
      </w:rPr>
      <w:id w:val="2003704208"/>
      <w:docPartObj>
        <w:docPartGallery w:val="Page Numbers (Bottom of Page)"/>
        <w:docPartUnique/>
      </w:docPartObj>
    </w:sdtPr>
    <w:sdtContent>
      <w:p w14:paraId="3DB2240A" w14:textId="77777777" w:rsidR="000B4C76" w:rsidRDefault="000B4C76" w:rsidP="000B4C76">
        <w:pPr>
          <w:pStyle w:val="Footer"/>
          <w:framePr w:wrap="none" w:vAnchor="text" w:hAnchor="margin" w:xAlign="right" w:y="1"/>
          <w:bidi w:val="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7EA8103F" w:rsidR="00DF4332" w:rsidRPr="000B4C76" w:rsidRDefault="000B4C76" w:rsidP="000B4C76">
    <w:pPr>
      <w:tabs>
        <w:tab w:val="right" w:pos="9356"/>
      </w:tabs>
      <w:bidi w:val="0"/>
      <w:spacing w:after="0"/>
      <w:ind w:left="-90" w:right="-449"/>
      <w:rPr>
        <w:b/>
      </w:rPr>
    </w:pPr>
    <w:r w:rsidRPr="00167F87">
      <w:t xml:space="preserve">How to speak to children about COVID-19 vaccines - </w:t>
    </w:r>
    <w:r w:rsidR="000D6DA3">
      <w:rPr>
        <w:rFonts w:hint="cs"/>
      </w:rPr>
      <w:t>31082022</w:t>
    </w:r>
    <w:r w:rsidRPr="00167F87">
      <w:t xml:space="preserve"> - </w:t>
    </w:r>
    <w:r>
      <w:rPr>
        <w:rFonts w:hint="cs"/>
      </w:rPr>
      <w:t>Hazaragi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12036" w14:textId="77777777" w:rsidR="000B4C76" w:rsidRDefault="000B4C76" w:rsidP="000B4C76">
    <w:pPr>
      <w:pStyle w:val="Footer"/>
      <w:bidi w:val="0"/>
    </w:pPr>
  </w:p>
  <w:p w14:paraId="56CD90DB" w14:textId="77777777" w:rsidR="000B4C76" w:rsidRDefault="000B4C76" w:rsidP="000B4C76">
    <w:pPr>
      <w:pStyle w:val="Footer"/>
      <w:bidi w:val="0"/>
    </w:pPr>
  </w:p>
  <w:p w14:paraId="273B0836" w14:textId="77777777" w:rsidR="000B4C76" w:rsidRDefault="000B4C76" w:rsidP="000B4C76">
    <w:pPr>
      <w:pStyle w:val="Footer"/>
      <w:bidi w:val="0"/>
    </w:pPr>
    <w:r>
      <w:rPr>
        <w:rFonts w:hint="cs"/>
      </w:rPr>
      <w:t xml:space="preserve"> </w:t>
    </w:r>
  </w:p>
  <w:p w14:paraId="389DF40D" w14:textId="6DDA17C8" w:rsidR="00DF4332" w:rsidRPr="000B4C76" w:rsidRDefault="000B4C76" w:rsidP="000B4C76">
    <w:pPr>
      <w:pStyle w:val="Footer"/>
      <w:bidi w:val="0"/>
      <w:spacing w:after="0"/>
    </w:pPr>
    <w:r w:rsidRPr="00167F87">
      <w:t xml:space="preserve">How to speak to children about COVID-19 vaccines - </w:t>
    </w:r>
    <w:r w:rsidR="006A3B2F">
      <w:rPr>
        <w:rFonts w:hint="cs"/>
      </w:rPr>
      <w:t>31082022</w:t>
    </w:r>
    <w:r w:rsidRPr="00167F87">
      <w:t xml:space="preserve"> - </w:t>
    </w:r>
    <w:r>
      <w:rPr>
        <w:rFonts w:hint="cs"/>
      </w:rPr>
      <w:t>Hazaragi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3F5A5" w14:textId="77777777" w:rsidR="0099522B" w:rsidRDefault="0099522B">
      <w:r>
        <w:separator/>
      </w:r>
    </w:p>
  </w:footnote>
  <w:footnote w:type="continuationSeparator" w:id="0">
    <w:p w14:paraId="48657381" w14:textId="77777777" w:rsidR="0099522B" w:rsidRDefault="0099522B">
      <w:r>
        <w:continuationSeparator/>
      </w:r>
    </w:p>
  </w:footnote>
  <w:footnote w:type="continuationNotice" w:id="1">
    <w:p w14:paraId="463AF793" w14:textId="77777777" w:rsidR="0099522B" w:rsidRDefault="009952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5D2FC" w14:textId="77777777" w:rsidR="006A3B2F" w:rsidRDefault="006A3B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DF4332" w:rsidRDefault="00C56017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81517C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DF4332" w:rsidRDefault="00C5601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3088484">
    <w:abstractNumId w:val="6"/>
  </w:num>
  <w:num w:numId="2" w16cid:durableId="1690177245">
    <w:abstractNumId w:val="16"/>
  </w:num>
  <w:num w:numId="3" w16cid:durableId="1314259866">
    <w:abstractNumId w:val="17"/>
  </w:num>
  <w:num w:numId="4" w16cid:durableId="417603668">
    <w:abstractNumId w:val="11"/>
  </w:num>
  <w:num w:numId="5" w16cid:durableId="269045038">
    <w:abstractNumId w:val="2"/>
  </w:num>
  <w:num w:numId="6" w16cid:durableId="895312738">
    <w:abstractNumId w:val="4"/>
  </w:num>
  <w:num w:numId="7" w16cid:durableId="1027951800">
    <w:abstractNumId w:val="3"/>
  </w:num>
  <w:num w:numId="8" w16cid:durableId="2023389231">
    <w:abstractNumId w:val="7"/>
  </w:num>
  <w:num w:numId="9" w16cid:durableId="1478953559">
    <w:abstractNumId w:val="0"/>
  </w:num>
  <w:num w:numId="10" w16cid:durableId="1401899850">
    <w:abstractNumId w:val="12"/>
  </w:num>
  <w:num w:numId="11" w16cid:durableId="1755857763">
    <w:abstractNumId w:val="14"/>
  </w:num>
  <w:num w:numId="12" w16cid:durableId="1897933020">
    <w:abstractNumId w:val="5"/>
  </w:num>
  <w:num w:numId="13" w16cid:durableId="655493270">
    <w:abstractNumId w:val="1"/>
  </w:num>
  <w:num w:numId="14" w16cid:durableId="84769110">
    <w:abstractNumId w:val="10"/>
  </w:num>
  <w:num w:numId="15" w16cid:durableId="332295853">
    <w:abstractNumId w:val="8"/>
  </w:num>
  <w:num w:numId="16" w16cid:durableId="202637645">
    <w:abstractNumId w:val="13"/>
  </w:num>
  <w:num w:numId="17" w16cid:durableId="1253929443">
    <w:abstractNumId w:val="9"/>
  </w:num>
  <w:num w:numId="18" w16cid:durableId="3448623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37AA6"/>
    <w:rsid w:val="000502BF"/>
    <w:rsid w:val="0005137F"/>
    <w:rsid w:val="00071F59"/>
    <w:rsid w:val="000A554A"/>
    <w:rsid w:val="000B4C76"/>
    <w:rsid w:val="000D21AB"/>
    <w:rsid w:val="000D6DA3"/>
    <w:rsid w:val="00127F8E"/>
    <w:rsid w:val="00144428"/>
    <w:rsid w:val="00170AE5"/>
    <w:rsid w:val="001914D6"/>
    <w:rsid w:val="001D2B8A"/>
    <w:rsid w:val="00291B7E"/>
    <w:rsid w:val="002B2667"/>
    <w:rsid w:val="002F3510"/>
    <w:rsid w:val="003424A2"/>
    <w:rsid w:val="00351D0F"/>
    <w:rsid w:val="003A50D6"/>
    <w:rsid w:val="003C6823"/>
    <w:rsid w:val="0041456A"/>
    <w:rsid w:val="00471203"/>
    <w:rsid w:val="004820F0"/>
    <w:rsid w:val="004E5846"/>
    <w:rsid w:val="005667F7"/>
    <w:rsid w:val="005D63B7"/>
    <w:rsid w:val="00651C29"/>
    <w:rsid w:val="006564FC"/>
    <w:rsid w:val="006800CF"/>
    <w:rsid w:val="006A3B2F"/>
    <w:rsid w:val="006B5338"/>
    <w:rsid w:val="006E1838"/>
    <w:rsid w:val="00703903"/>
    <w:rsid w:val="007114DA"/>
    <w:rsid w:val="007858C2"/>
    <w:rsid w:val="007A551E"/>
    <w:rsid w:val="007A655D"/>
    <w:rsid w:val="007F05AD"/>
    <w:rsid w:val="007F75E0"/>
    <w:rsid w:val="00807195"/>
    <w:rsid w:val="00840DE3"/>
    <w:rsid w:val="00844273"/>
    <w:rsid w:val="00866DB5"/>
    <w:rsid w:val="009314F8"/>
    <w:rsid w:val="00952347"/>
    <w:rsid w:val="00955C51"/>
    <w:rsid w:val="00957CE1"/>
    <w:rsid w:val="00964711"/>
    <w:rsid w:val="00983626"/>
    <w:rsid w:val="009840A5"/>
    <w:rsid w:val="00984419"/>
    <w:rsid w:val="0099522B"/>
    <w:rsid w:val="009E0153"/>
    <w:rsid w:val="009F4399"/>
    <w:rsid w:val="00A13983"/>
    <w:rsid w:val="00A34CF3"/>
    <w:rsid w:val="00A57A73"/>
    <w:rsid w:val="00A66311"/>
    <w:rsid w:val="00A77359"/>
    <w:rsid w:val="00A86136"/>
    <w:rsid w:val="00AA7404"/>
    <w:rsid w:val="00AD58E5"/>
    <w:rsid w:val="00B015CF"/>
    <w:rsid w:val="00B1716B"/>
    <w:rsid w:val="00B40811"/>
    <w:rsid w:val="00B4594C"/>
    <w:rsid w:val="00B70918"/>
    <w:rsid w:val="00B72E5A"/>
    <w:rsid w:val="00B75920"/>
    <w:rsid w:val="00B83EA7"/>
    <w:rsid w:val="00BA384E"/>
    <w:rsid w:val="00C00B47"/>
    <w:rsid w:val="00C56017"/>
    <w:rsid w:val="00C93F1F"/>
    <w:rsid w:val="00CB3A96"/>
    <w:rsid w:val="00CB53B0"/>
    <w:rsid w:val="00CE5B14"/>
    <w:rsid w:val="00CE7D4D"/>
    <w:rsid w:val="00CF4122"/>
    <w:rsid w:val="00D0597A"/>
    <w:rsid w:val="00D21EA9"/>
    <w:rsid w:val="00D46977"/>
    <w:rsid w:val="00D57350"/>
    <w:rsid w:val="00D85C7C"/>
    <w:rsid w:val="00DB062D"/>
    <w:rsid w:val="00DF4332"/>
    <w:rsid w:val="00E1613B"/>
    <w:rsid w:val="00E24041"/>
    <w:rsid w:val="00E3006B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35D8B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rtl/>
        <w:lang w:val="en-US" w:eastAsia="zh-TW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B40811"/>
    <w:pPr>
      <w:bidi w:val="0"/>
    </w:pPr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D5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6</TotalTime>
  <Pages>2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Hazaragi</vt:lpstr>
    </vt:vector>
  </TitlesOfParts>
  <Manager/>
  <Company/>
  <LinksUpToDate>false</LinksUpToDate>
  <CharactersWithSpaces>3521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Hazaragi</dc:title>
  <dc:subject>COVID-19 Vaccine</dc:subject>
  <dc:creator>Australian Government</dc:creator>
  <cp:keywords>COVID-19 Vaccine, Disability, Residential Care</cp:keywords>
  <dc:description/>
  <cp:lastModifiedBy>User</cp:lastModifiedBy>
  <cp:revision>4</cp:revision>
  <cp:lastPrinted>2021-12-10T06:45:00Z</cp:lastPrinted>
  <dcterms:created xsi:type="dcterms:W3CDTF">2022-08-28T23:21:00Z</dcterms:created>
  <dcterms:modified xsi:type="dcterms:W3CDTF">2022-08-29T01:46:00Z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