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D8410" w14:textId="77777777" w:rsidR="00AF2ABA" w:rsidRPr="00E74D10" w:rsidRDefault="00FC1D51">
      <w:pPr>
        <w:pStyle w:val="Heading1"/>
        <w:spacing w:before="1200"/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如何向</w:t>
      </w:r>
      <w:r w:rsidR="001D5A64" w:rsidRPr="00E74D10">
        <w:rPr>
          <w:rFonts w:ascii="Microsoft YaHei" w:eastAsia="Microsoft YaHei" w:hAnsi="Microsoft YaHei"/>
          <w:lang w:eastAsia="zh-TW"/>
        </w:rPr>
        <w:t>小孩</w:t>
      </w:r>
      <w:r w:rsidRPr="00E74D10">
        <w:rPr>
          <w:rFonts w:ascii="Microsoft YaHei" w:eastAsia="Microsoft YaHei" w:hAnsi="Microsoft YaHei"/>
          <w:lang w:eastAsia="zh-TW"/>
        </w:rPr>
        <w:t>講解 COVID-19 疫苗</w:t>
      </w:r>
    </w:p>
    <w:p w14:paraId="25005825" w14:textId="77777777" w:rsidR="00AF2ABA" w:rsidRPr="00E74D10" w:rsidRDefault="00FC1D51">
      <w:pPr>
        <w:pStyle w:val="P68B1DB1-Normal1"/>
        <w:rPr>
          <w:rFonts w:ascii="Microsoft YaHei" w:eastAsia="Microsoft YaHei" w:hAnsi="Microsoft YaHei"/>
          <w:lang w:eastAsia="zh-TW"/>
        </w:rPr>
      </w:pPr>
      <w:bookmarkStart w:id="0" w:name="_Hlk81820337"/>
      <w:r w:rsidRPr="00E74D10">
        <w:rPr>
          <w:rFonts w:ascii="Microsoft YaHei" w:eastAsia="Microsoft YaHei" w:hAnsi="Microsoft YaHei"/>
          <w:lang w:eastAsia="zh-TW"/>
        </w:rPr>
        <w:t>最新更新日期：202</w:t>
      </w:r>
      <w:r w:rsidR="001D5A64" w:rsidRPr="00E74D10">
        <w:rPr>
          <w:rFonts w:ascii="Microsoft YaHei" w:eastAsia="Microsoft YaHei" w:hAnsi="Microsoft YaHei"/>
          <w:lang w:eastAsia="zh-TW"/>
        </w:rPr>
        <w:t>2</w:t>
      </w:r>
      <w:r w:rsidRPr="00E74D10">
        <w:rPr>
          <w:rFonts w:ascii="Microsoft YaHei" w:eastAsia="Microsoft YaHei" w:hAnsi="Microsoft YaHei"/>
          <w:lang w:eastAsia="zh-TW"/>
        </w:rPr>
        <w:t xml:space="preserve"> 年 </w:t>
      </w:r>
      <w:r w:rsidR="001D5A64" w:rsidRPr="00E74D10">
        <w:rPr>
          <w:rFonts w:ascii="Microsoft YaHei" w:eastAsia="Microsoft YaHei" w:hAnsi="Microsoft YaHei"/>
          <w:lang w:eastAsia="zh-TW"/>
        </w:rPr>
        <w:t>8</w:t>
      </w:r>
      <w:r w:rsidRPr="00E74D10">
        <w:rPr>
          <w:rFonts w:ascii="Microsoft YaHei" w:eastAsia="Microsoft YaHei" w:hAnsi="Microsoft YaHei"/>
          <w:lang w:eastAsia="zh-TW"/>
        </w:rPr>
        <w:t xml:space="preserve"> 月 </w:t>
      </w:r>
      <w:r w:rsidR="001D5A64" w:rsidRPr="00E74D10">
        <w:rPr>
          <w:rFonts w:ascii="Microsoft YaHei" w:eastAsia="Microsoft YaHei" w:hAnsi="Microsoft YaHei"/>
          <w:lang w:eastAsia="zh-TW"/>
        </w:rPr>
        <w:t>8</w:t>
      </w:r>
      <w:r w:rsidRPr="00E74D10">
        <w:rPr>
          <w:rFonts w:ascii="Microsoft YaHei" w:eastAsia="Microsoft YaHei" w:hAnsi="Microsoft YaHei"/>
          <w:lang w:eastAsia="zh-TW"/>
        </w:rPr>
        <w:t xml:space="preserve"> 日</w:t>
      </w:r>
    </w:p>
    <w:p w14:paraId="19424083" w14:textId="77777777" w:rsidR="00E74D10" w:rsidRDefault="001E2169" w:rsidP="00E74D10">
      <w:pPr>
        <w:spacing w:after="0"/>
        <w:rPr>
          <w:rFonts w:ascii="Microsoft YaHei" w:eastAsia="Microsoft YaHei" w:hAnsi="Microsoft YaHei"/>
          <w:lang w:eastAsia="zh-TW"/>
        </w:rPr>
      </w:pPr>
      <w:bookmarkStart w:id="1" w:name="_Hlk81820369"/>
      <w:bookmarkStart w:id="2" w:name="_Hlk81820348"/>
      <w:bookmarkEnd w:id="0"/>
      <w:r w:rsidRPr="00E74D10">
        <w:rPr>
          <w:rFonts w:ascii="Microsoft YaHei" w:eastAsia="Microsoft YaHei" w:hAnsi="Microsoft YaHei"/>
          <w:lang w:eastAsia="zh-TW"/>
        </w:rPr>
        <w:t xml:space="preserve">我們也建議一些6 個月大至 4 歲有以下情況的兒童接種疫苗：嚴重免疫力低下、有殘疾、患有複雜和/或多種健康問題會增加患嚴重 COVID-19 風險。 您的孩子很自然會好奇並對接種 </w:t>
      </w:r>
    </w:p>
    <w:p w14:paraId="1DB1967E" w14:textId="77777777" w:rsidR="001E2169" w:rsidRPr="00E74D10" w:rsidRDefault="001E2169" w:rsidP="00E74D10">
      <w:pPr>
        <w:spacing w:after="120"/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COVID-19 疫苗有很多疑問。以下是在兒童接種疫苗前後與他們交談的一些有用建議。</w:t>
      </w:r>
    </w:p>
    <w:p w14:paraId="40E71C64" w14:textId="77777777" w:rsidR="001E2169" w:rsidRPr="00E74D10" w:rsidRDefault="001E2169" w:rsidP="005F47B3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在</w:t>
      </w:r>
      <w:hyperlink r:id="rId10" w:history="1">
        <w:r w:rsidRPr="00D41002">
          <w:rPr>
            <w:rStyle w:val="Hyperlink"/>
            <w:rFonts w:ascii="Microsoft YaHei" w:eastAsia="Microsoft YaHei" w:hAnsi="Microsoft YaHei"/>
            <w:lang w:eastAsia="zh-TW"/>
          </w:rPr>
          <w:t>Department of Health and Aged Care</w:t>
        </w:r>
      </w:hyperlink>
      <w:r w:rsidRPr="00E74D10">
        <w:rPr>
          <w:rFonts w:ascii="Microsoft YaHei" w:eastAsia="Microsoft YaHei" w:hAnsi="Microsoft YaHei"/>
          <w:lang w:eastAsia="zh-TW"/>
        </w:rPr>
        <w:t xml:space="preserve"> 網站上及時了解最新的醫療建議非常重要。</w:t>
      </w:r>
    </w:p>
    <w:p w14:paraId="7D390024" w14:textId="77777777" w:rsidR="001E2169" w:rsidRPr="00E74D10" w:rsidRDefault="001E2169" w:rsidP="005F47B3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在您的孩子接種疫苗之前，您還可以與您的免疫接種提供者或醫生討論您對接種 COVID-19 疫苗的任何疑慮或問題。</w:t>
      </w:r>
    </w:p>
    <w:p w14:paraId="0EC760CA" w14:textId="77777777" w:rsidR="001E2169" w:rsidRPr="00E74D10" w:rsidRDefault="001E2169" w:rsidP="005F47B3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傾聽他們的反應並接受他們對接種疫苗的任何恐懼非常重要。</w:t>
      </w:r>
    </w:p>
    <w:p w14:paraId="11D8D4AA" w14:textId="77777777" w:rsidR="001E2169" w:rsidRPr="00E74D10" w:rsidRDefault="001E2169">
      <w:pPr>
        <w:pStyle w:val="ListParagraph"/>
        <w:numPr>
          <w:ilvl w:val="0"/>
          <w:numId w:val="17"/>
        </w:numPr>
        <w:rPr>
          <w:rFonts w:ascii="Microsoft YaHei" w:eastAsia="Microsoft YaHei" w:hAnsi="Microsoft YaHei"/>
          <w:lang w:eastAsia="zh-TW"/>
        </w:rPr>
      </w:pPr>
      <w:bookmarkStart w:id="3" w:name="_Hlk81820376"/>
      <w:bookmarkEnd w:id="1"/>
      <w:r w:rsidRPr="00E74D10">
        <w:rPr>
          <w:rFonts w:ascii="Microsoft YaHei" w:eastAsia="Microsoft YaHei" w:hAnsi="Microsoft YaHei"/>
          <w:lang w:eastAsia="zh-TW"/>
        </w:rPr>
        <w:t xml:space="preserve">告訴我至今您對 COVID-19 疫苗知道什麼？ </w:t>
      </w:r>
    </w:p>
    <w:p w14:paraId="466348D6" w14:textId="77777777" w:rsidR="001E2169" w:rsidRPr="00E74D10" w:rsidRDefault="001E2169">
      <w:pPr>
        <w:pStyle w:val="ListParagraph"/>
        <w:numPr>
          <w:ilvl w:val="0"/>
          <w:numId w:val="17"/>
        </w:num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 xml:space="preserve">您以前打過疫苗嗎？ </w:t>
      </w:r>
    </w:p>
    <w:p w14:paraId="69EE13BB" w14:textId="77777777" w:rsidR="001E2169" w:rsidRPr="00E74D10" w:rsidRDefault="001E2169" w:rsidP="005F47B3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您的孩子很可能之前已接種過疫苗，而且可能體驗並不太差。</w:t>
      </w:r>
    </w:p>
    <w:p w14:paraId="6D77CC8A" w14:textId="77777777" w:rsidR="001E2169" w:rsidRPr="00E74D10" w:rsidRDefault="001E2169" w:rsidP="00EA026C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以適合他們年齡的方式誠實地解釋您對 COVID-19 疫苗的所知。</w:t>
      </w:r>
    </w:p>
    <w:p w14:paraId="27EEC1A5" w14:textId="77777777" w:rsidR="001E2169" w:rsidRPr="00E74D10" w:rsidRDefault="001E2169" w:rsidP="005F47B3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請謹</w:t>
      </w:r>
      <w:r w:rsidR="00C0017A" w:rsidRPr="00E74D10">
        <w:rPr>
          <w:rFonts w:ascii="Microsoft YaHei" w:eastAsia="Microsoft YaHei" w:hAnsi="Microsoft YaHei"/>
          <w:lang w:eastAsia="zh-TW"/>
        </w:rPr>
        <w:t>記</w:t>
      </w:r>
      <w:r w:rsidRPr="00E74D10">
        <w:rPr>
          <w:rFonts w:ascii="Microsoft YaHei" w:eastAsia="Microsoft YaHei" w:hAnsi="Microsoft YaHei"/>
          <w:lang w:eastAsia="zh-TW"/>
        </w:rPr>
        <w:t>，小孩會受成年人的情感</w:t>
      </w:r>
      <w:r w:rsidR="00C0017A" w:rsidRPr="00E74D10">
        <w:rPr>
          <w:rFonts w:ascii="Microsoft YaHei" w:eastAsia="Microsoft YaHei" w:hAnsi="Microsoft YaHei"/>
          <w:lang w:eastAsia="zh-TW"/>
        </w:rPr>
        <w:t>所</w:t>
      </w:r>
      <w:r w:rsidRPr="00E74D10">
        <w:rPr>
          <w:rFonts w:ascii="Microsoft YaHei" w:eastAsia="Microsoft YaHei" w:hAnsi="Microsoft YaHei"/>
          <w:lang w:eastAsia="zh-TW"/>
        </w:rPr>
        <w:t>感染，因此過度分享恐懼可能沒有建設性，並且可能會使您的孩子感到不舒服。</w:t>
      </w:r>
    </w:p>
    <w:p w14:paraId="0D87A5FF" w14:textId="77777777" w:rsidR="001E2169" w:rsidRPr="00E74D10" w:rsidRDefault="001E2169" w:rsidP="005F47B3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向您的孩子解釋醫生或醫療專業人員會問一些問題、會在他們的手臂上打針（或腿，若他們是 6 個月大至 5 歲以下）、他們會感覺到小小刺痛，以及打針的位置之後可能會有點痛。 再安撫孩子打針的地方有點痛很正常，表示藥物有效。</w:t>
      </w:r>
    </w:p>
    <w:p w14:paraId="27F7CCF4" w14:textId="77777777" w:rsidR="001E2169" w:rsidRPr="00E74D10" w:rsidRDefault="001E2169" w:rsidP="005F47B3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若您的孩子似乎對接種疫苗感到焦慮，請嘗試進一步探索他們的感受，或如有需要，向您的醫生尋求進一步建議。</w:t>
      </w:r>
    </w:p>
    <w:bookmarkEnd w:id="2"/>
    <w:bookmarkEnd w:id="3"/>
    <w:p w14:paraId="687E71A6" w14:textId="77777777" w:rsidR="00AF2ABA" w:rsidRPr="00E74D10" w:rsidRDefault="00FC1D51">
      <w:pPr>
        <w:pStyle w:val="Heading2"/>
        <w:rPr>
          <w:rFonts w:ascii="Microsoft YaHei" w:eastAsia="Microsoft YaHei" w:hAnsi="Microsoft YaHei" w:cs="Arial"/>
          <w:lang w:eastAsia="zh-TW"/>
        </w:rPr>
      </w:pPr>
      <w:r w:rsidRPr="00E74D10">
        <w:rPr>
          <w:rFonts w:ascii="Microsoft YaHei" w:eastAsia="Microsoft YaHei" w:hAnsi="Microsoft YaHei" w:cs="Arial"/>
          <w:lang w:eastAsia="zh-TW"/>
        </w:rPr>
        <w:t>回答孩子的問題</w:t>
      </w:r>
    </w:p>
    <w:p w14:paraId="55DAD24F" w14:textId="77777777" w:rsidR="00AF2ABA" w:rsidRPr="00E74D10" w:rsidRDefault="00FC1D51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為您的孩子可能有的任何問題準備一些適合</w:t>
      </w:r>
      <w:r w:rsidR="00892B7D" w:rsidRPr="00E74D10">
        <w:rPr>
          <w:rFonts w:ascii="Microsoft YaHei" w:eastAsia="Microsoft YaHei" w:hAnsi="Microsoft YaHei"/>
          <w:lang w:eastAsia="zh-TW"/>
        </w:rPr>
        <w:t>小孩</w:t>
      </w:r>
      <w:r w:rsidR="00C63B54" w:rsidRPr="00E74D10">
        <w:rPr>
          <w:rFonts w:ascii="Microsoft YaHei" w:eastAsia="Microsoft YaHei" w:hAnsi="Microsoft YaHei"/>
          <w:lang w:eastAsia="zh-TW"/>
        </w:rPr>
        <w:t>且</w:t>
      </w:r>
      <w:r w:rsidR="00892B7D" w:rsidRPr="00E74D10">
        <w:rPr>
          <w:rFonts w:ascii="Microsoft YaHei" w:eastAsia="Microsoft YaHei" w:hAnsi="Microsoft YaHei"/>
          <w:lang w:eastAsia="zh-TW"/>
        </w:rPr>
        <w:t>隨時可用</w:t>
      </w:r>
      <w:r w:rsidRPr="00E74D10">
        <w:rPr>
          <w:rFonts w:ascii="Microsoft YaHei" w:eastAsia="Microsoft YaHei" w:hAnsi="Microsoft YaHei"/>
          <w:lang w:eastAsia="zh-TW"/>
        </w:rPr>
        <w:t>的答案。 以下是一些可能對</w:t>
      </w:r>
      <w:r w:rsidR="00892B7D" w:rsidRPr="00E74D10">
        <w:rPr>
          <w:rFonts w:ascii="Microsoft YaHei" w:eastAsia="Microsoft YaHei" w:hAnsi="Microsoft YaHei"/>
          <w:lang w:eastAsia="zh-TW"/>
        </w:rPr>
        <w:t>交談</w:t>
      </w:r>
      <w:r w:rsidRPr="00E74D10">
        <w:rPr>
          <w:rFonts w:ascii="Microsoft YaHei" w:eastAsia="Microsoft YaHei" w:hAnsi="Microsoft YaHei"/>
          <w:lang w:eastAsia="zh-TW"/>
        </w:rPr>
        <w:t>有幫助的主要問題和答案：</w:t>
      </w:r>
    </w:p>
    <w:p w14:paraId="46C2F4D8" w14:textId="77777777" w:rsidR="00AF2ABA" w:rsidRPr="00E74D10" w:rsidRDefault="00FC1D51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若您認為會有幫助時使用真實例子，例如保護孩子的祖父母、可以</w:t>
      </w:r>
      <w:r w:rsidR="00BF45E4" w:rsidRPr="00E74D10">
        <w:rPr>
          <w:rFonts w:ascii="Microsoft YaHei" w:eastAsia="Microsoft YaHei" w:hAnsi="Microsoft YaHei"/>
          <w:lang w:eastAsia="zh-TW"/>
        </w:rPr>
        <w:t>繼續做平常做的事，如上</w:t>
      </w:r>
      <w:r w:rsidRPr="00E74D10">
        <w:rPr>
          <w:rFonts w:ascii="Microsoft YaHei" w:eastAsia="Microsoft YaHei" w:hAnsi="Microsoft YaHei"/>
          <w:lang w:eastAsia="zh-TW"/>
        </w:rPr>
        <w:t>學和參加團隊運動。</w:t>
      </w:r>
    </w:p>
    <w:p w14:paraId="4037DBA2" w14:textId="77777777" w:rsidR="00C63B54" w:rsidRPr="00E74D10" w:rsidRDefault="00C63B54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lastRenderedPageBreak/>
        <w:t>在澳洲，疫苗都由一家政府機構完成徹底測試，以確保所有藥物均是安全。 若疫苗不安全，不會向人接種。</w:t>
      </w:r>
    </w:p>
    <w:p w14:paraId="39F1B589" w14:textId="77777777" w:rsidR="00A341A4" w:rsidRPr="00E74D10" w:rsidRDefault="00A341A4" w:rsidP="00A341A4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若您的孩子害怕打針，有效的準備和分散注意力的技巧很重要。</w:t>
      </w:r>
    </w:p>
    <w:p w14:paraId="08CE20E4" w14:textId="77777777" w:rsidR="00A341A4" w:rsidRPr="00E74D10" w:rsidRDefault="00A341A4" w:rsidP="00A341A4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對於 5 歲及以上的孩子，帶他們到較細或較熟悉的地方可能會有幫助，例如當地的藥房或全科醫生診所。 大型的疫苗接種點可能嘈雜而忙碌，並</w:t>
      </w:r>
      <w:r w:rsidR="00C63B54" w:rsidRPr="00E74D10">
        <w:rPr>
          <w:rFonts w:ascii="Microsoft YaHei" w:eastAsia="Microsoft YaHei" w:hAnsi="Microsoft YaHei"/>
          <w:lang w:eastAsia="zh-TW"/>
        </w:rPr>
        <w:t>會</w:t>
      </w:r>
      <w:r w:rsidRPr="00E74D10">
        <w:rPr>
          <w:rFonts w:ascii="Microsoft YaHei" w:eastAsia="Microsoft YaHei" w:hAnsi="Microsoft YaHei"/>
          <w:lang w:eastAsia="zh-TW"/>
        </w:rPr>
        <w:t>增加壓力。</w:t>
      </w:r>
    </w:p>
    <w:p w14:paraId="66D06F51" w14:textId="77777777" w:rsidR="00A341A4" w:rsidRPr="00E74D10" w:rsidRDefault="00A341A4" w:rsidP="00A341A4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帶上您孩子最喜歡的玩具或書籍，以營造正面的體驗和分散他們的注意力。</w:t>
      </w:r>
    </w:p>
    <w:p w14:paraId="654B61DF" w14:textId="77777777" w:rsidR="00A341A4" w:rsidRPr="00E74D10" w:rsidRDefault="00A341A4" w:rsidP="00A341A4">
      <w:pPr>
        <w:pStyle w:val="P68B1DB1-Normal2"/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 xml:space="preserve">若您的孩子害怕打針，請提早告知您的提供者，以便他們預留足夠時間，並確保過程不會傖促或強行進行。 </w:t>
      </w:r>
    </w:p>
    <w:p w14:paraId="17F693FC" w14:textId="77777777" w:rsidR="00A341A4" w:rsidRPr="00E74D10" w:rsidRDefault="00A341A4" w:rsidP="00A341A4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 xml:space="preserve">您可以瀏覽 </w:t>
      </w:r>
      <w:hyperlink r:id="rId11" w:history="1">
        <w:r w:rsidRPr="00D41002">
          <w:rPr>
            <w:rStyle w:val="Hyperlink"/>
            <w:rFonts w:ascii="Microsoft YaHei" w:eastAsia="Microsoft YaHei" w:hAnsi="Microsoft YaHei"/>
            <w:lang w:eastAsia="zh-TW"/>
          </w:rPr>
          <w:t>Department of Health and Aged Care</w:t>
        </w:r>
      </w:hyperlink>
      <w:r w:rsidRPr="00E74D10">
        <w:rPr>
          <w:rFonts w:ascii="Microsoft YaHei" w:eastAsia="Microsoft YaHei" w:hAnsi="Microsoft YaHei"/>
          <w:lang w:eastAsia="zh-TW"/>
        </w:rPr>
        <w:t xml:space="preserve"> 網站</w:t>
      </w:r>
      <w:r w:rsidR="000770BB" w:rsidRPr="00E74D10">
        <w:rPr>
          <w:rFonts w:ascii="Microsoft YaHei" w:eastAsia="Microsoft YaHei" w:hAnsi="Microsoft YaHei"/>
          <w:lang w:eastAsia="zh-TW"/>
        </w:rPr>
        <w:t>：</w:t>
      </w:r>
      <w:hyperlink r:id="rId12" w:history="1">
        <w:r w:rsidRPr="00D41002">
          <w:rPr>
            <w:rStyle w:val="Hyperlink"/>
            <w:rFonts w:ascii="Microsoft YaHei" w:eastAsia="Microsoft YaHei" w:hAnsi="Microsoft YaHei"/>
            <w:b w:val="0"/>
            <w:bCs/>
            <w:color w:val="000000" w:themeColor="text1"/>
            <w:lang w:eastAsia="zh-TW"/>
          </w:rPr>
          <w:t>www.health.gov.au</w:t>
        </w:r>
      </w:hyperlink>
      <w:r w:rsidRPr="00D41002">
        <w:rPr>
          <w:rFonts w:ascii="Microsoft YaHei" w:eastAsia="Microsoft YaHei" w:hAnsi="Microsoft YaHei"/>
          <w:b/>
          <w:bCs/>
          <w:color w:val="000000" w:themeColor="text1"/>
          <w:lang w:eastAsia="zh-TW"/>
        </w:rPr>
        <w:t xml:space="preserve"> </w:t>
      </w:r>
      <w:r w:rsidRPr="00E74D10">
        <w:rPr>
          <w:rFonts w:ascii="Microsoft YaHei" w:eastAsia="Microsoft YaHei" w:hAnsi="Microsoft YaHei"/>
          <w:lang w:eastAsia="zh-TW"/>
        </w:rPr>
        <w:t>了解有關疫苗的更多</w:t>
      </w:r>
      <w:r w:rsidR="00AA5298" w:rsidRPr="00E74D10">
        <w:rPr>
          <w:rFonts w:ascii="Microsoft YaHei" w:eastAsia="Microsoft YaHei" w:hAnsi="Microsoft YaHei"/>
          <w:lang w:eastAsia="zh-TW"/>
        </w:rPr>
        <w:t>資訊</w:t>
      </w:r>
      <w:r w:rsidRPr="00E74D10">
        <w:rPr>
          <w:rFonts w:ascii="Microsoft YaHei" w:eastAsia="Microsoft YaHei" w:hAnsi="Microsoft YaHei"/>
          <w:lang w:eastAsia="zh-TW"/>
        </w:rPr>
        <w:t>。</w:t>
      </w:r>
    </w:p>
    <w:p w14:paraId="6997FA91" w14:textId="77777777" w:rsidR="00A341A4" w:rsidRPr="00E74D10" w:rsidRDefault="00A341A4" w:rsidP="00A341A4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您可以</w:t>
      </w:r>
      <w:r w:rsidR="00AA5298" w:rsidRPr="00E74D10">
        <w:rPr>
          <w:rFonts w:ascii="Microsoft YaHei" w:eastAsia="Microsoft YaHei" w:hAnsi="Microsoft YaHei"/>
          <w:lang w:eastAsia="zh-TW"/>
        </w:rPr>
        <w:t>致電National Coronavirus and COVID-19 Vaccine Helpline（國家冠狀病毒和COVID-19疫苗求助熱線）：</w:t>
      </w:r>
      <w:r w:rsidRPr="00D41002">
        <w:rPr>
          <w:rFonts w:ascii="Microsoft YaHei" w:eastAsia="Microsoft YaHei" w:hAnsi="Microsoft YaHei"/>
          <w:b/>
          <w:bCs/>
          <w:lang w:eastAsia="zh-TW"/>
        </w:rPr>
        <w:t>1800 020 080</w:t>
      </w:r>
      <w:r w:rsidR="000770BB" w:rsidRPr="00E74D10">
        <w:rPr>
          <w:rFonts w:ascii="Microsoft YaHei" w:eastAsia="Microsoft YaHei" w:hAnsi="Microsoft YaHei"/>
          <w:lang w:eastAsia="zh-TW"/>
        </w:rPr>
        <w:t>，</w:t>
      </w:r>
      <w:r w:rsidRPr="00E74D10">
        <w:rPr>
          <w:rFonts w:ascii="Microsoft YaHei" w:eastAsia="Microsoft YaHei" w:hAnsi="Microsoft YaHei"/>
          <w:lang w:eastAsia="zh-TW"/>
        </w:rPr>
        <w:t xml:space="preserve">按選項 8 </w:t>
      </w:r>
      <w:r w:rsidR="00AA5298" w:rsidRPr="00E74D10">
        <w:rPr>
          <w:rFonts w:ascii="Microsoft YaHei" w:eastAsia="Microsoft YaHei" w:hAnsi="Microsoft YaHei"/>
          <w:lang w:eastAsia="zh-TW"/>
        </w:rPr>
        <w:t>取</w:t>
      </w:r>
      <w:r w:rsidRPr="00E74D10">
        <w:rPr>
          <w:rFonts w:ascii="Microsoft YaHei" w:eastAsia="Microsoft YaHei" w:hAnsi="Microsoft YaHei"/>
          <w:lang w:eastAsia="zh-TW"/>
        </w:rPr>
        <w:t>得免費</w:t>
      </w:r>
      <w:r w:rsidR="00AA5298" w:rsidRPr="00E74D10">
        <w:rPr>
          <w:rFonts w:ascii="Microsoft YaHei" w:eastAsia="Microsoft YaHei" w:hAnsi="Microsoft YaHei"/>
          <w:lang w:eastAsia="zh-TW"/>
        </w:rPr>
        <w:t>傳</w:t>
      </w:r>
      <w:r w:rsidRPr="00E74D10">
        <w:rPr>
          <w:rFonts w:ascii="Microsoft YaHei" w:eastAsia="Microsoft YaHei" w:hAnsi="Microsoft YaHei"/>
          <w:lang w:eastAsia="zh-TW"/>
        </w:rPr>
        <w:t>譯服務。</w:t>
      </w:r>
    </w:p>
    <w:p w14:paraId="06748C95" w14:textId="77777777" w:rsidR="00A341A4" w:rsidRPr="00E74D10" w:rsidRDefault="00AA5298" w:rsidP="00A341A4">
      <w:pPr>
        <w:rPr>
          <w:rFonts w:ascii="Microsoft YaHei" w:eastAsia="Microsoft YaHei" w:hAnsi="Microsoft YaHei"/>
          <w:lang w:eastAsia="zh-TW"/>
        </w:rPr>
      </w:pPr>
      <w:r w:rsidRPr="00E74D10">
        <w:rPr>
          <w:rFonts w:ascii="Microsoft YaHei" w:eastAsia="Microsoft YaHei" w:hAnsi="Microsoft YaHei"/>
          <w:lang w:eastAsia="zh-TW"/>
        </w:rPr>
        <w:t>若</w:t>
      </w:r>
      <w:r w:rsidR="00A341A4" w:rsidRPr="00E74D10">
        <w:rPr>
          <w:rFonts w:ascii="Microsoft YaHei" w:eastAsia="Microsoft YaHei" w:hAnsi="Microsoft YaHei"/>
          <w:lang w:eastAsia="zh-TW"/>
        </w:rPr>
        <w:t>您是聾人</w:t>
      </w:r>
      <w:r w:rsidR="000770BB" w:rsidRPr="00E74D10">
        <w:rPr>
          <w:rFonts w:ascii="Microsoft YaHei" w:eastAsia="Microsoft YaHei" w:hAnsi="Microsoft YaHei"/>
          <w:lang w:eastAsia="zh-TW"/>
        </w:rPr>
        <w:t>，或</w:t>
      </w:r>
      <w:r w:rsidR="00A341A4" w:rsidRPr="00E74D10">
        <w:rPr>
          <w:rFonts w:ascii="Microsoft YaHei" w:eastAsia="Microsoft YaHei" w:hAnsi="Microsoft YaHei"/>
          <w:lang w:eastAsia="zh-TW"/>
        </w:rPr>
        <w:t>有聽力或語言障礙，您可以</w:t>
      </w:r>
      <w:r w:rsidRPr="00E74D10">
        <w:rPr>
          <w:rFonts w:ascii="Microsoft YaHei" w:eastAsia="Microsoft YaHei" w:hAnsi="Microsoft YaHei"/>
          <w:lang w:eastAsia="zh-TW"/>
        </w:rPr>
        <w:t>致電National Relay Service（全國聾啞人士傳話服務）</w:t>
      </w:r>
      <w:r w:rsidR="000770BB" w:rsidRPr="00E74D10">
        <w:rPr>
          <w:rFonts w:ascii="Microsoft YaHei" w:eastAsia="Microsoft YaHei" w:hAnsi="Microsoft YaHei"/>
          <w:lang w:eastAsia="zh-TW"/>
        </w:rPr>
        <w:t>，電話</w:t>
      </w:r>
      <w:r w:rsidRPr="00E74D10">
        <w:rPr>
          <w:rFonts w:ascii="Microsoft YaHei" w:eastAsia="Microsoft YaHei" w:hAnsi="Microsoft YaHei"/>
          <w:lang w:eastAsia="zh-TW"/>
        </w:rPr>
        <w:t>：</w:t>
      </w:r>
      <w:r w:rsidR="00A341A4" w:rsidRPr="00D41002">
        <w:rPr>
          <w:rFonts w:ascii="Microsoft YaHei" w:eastAsia="Microsoft YaHei" w:hAnsi="Microsoft YaHei"/>
          <w:b/>
          <w:bCs/>
          <w:lang w:eastAsia="zh-TW"/>
        </w:rPr>
        <w:t>133 677</w:t>
      </w:r>
      <w:r w:rsidR="00A341A4" w:rsidRPr="00E74D10">
        <w:rPr>
          <w:rFonts w:ascii="Microsoft YaHei" w:eastAsia="Microsoft YaHei" w:hAnsi="Microsoft YaHei"/>
          <w:lang w:eastAsia="zh-TW"/>
        </w:rPr>
        <w:t>。</w:t>
      </w:r>
    </w:p>
    <w:p w14:paraId="4041E5ED" w14:textId="77777777" w:rsidR="00A341A4" w:rsidRPr="00E74D10" w:rsidRDefault="00A341A4">
      <w:pPr>
        <w:rPr>
          <w:rFonts w:ascii="Microsoft YaHei" w:eastAsia="Microsoft YaHei" w:hAnsi="Microsoft YaHei"/>
          <w:lang w:eastAsia="zh-TW"/>
        </w:rPr>
      </w:pPr>
    </w:p>
    <w:sectPr w:rsidR="00A341A4" w:rsidRPr="00E74D10" w:rsidSect="00D4100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FC81F" w14:textId="77777777" w:rsidR="007E6E8E" w:rsidRDefault="007E6E8E">
      <w:r>
        <w:separator/>
      </w:r>
    </w:p>
  </w:endnote>
  <w:endnote w:type="continuationSeparator" w:id="0">
    <w:p w14:paraId="3A01E672" w14:textId="77777777" w:rsidR="007E6E8E" w:rsidRDefault="007E6E8E">
      <w:r>
        <w:continuationSeparator/>
      </w:r>
    </w:p>
  </w:endnote>
  <w:endnote w:type="continuationNotice" w:id="1">
    <w:p w14:paraId="701876AD" w14:textId="77777777" w:rsidR="007E6E8E" w:rsidRDefault="007E6E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Gotham Rounded Bold">
    <w:altName w:val="Times New Roman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4FD04F5B" w14:textId="77777777" w:rsidR="00AF2ABA" w:rsidRDefault="00397E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FC1D51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812915" w14:textId="77777777" w:rsidR="00AF2ABA" w:rsidRDefault="00AF2A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1032526A" w14:textId="77777777" w:rsidR="00AF2ABA" w:rsidRDefault="00397E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FC1D51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214E0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59058A3" w14:textId="77777777" w:rsidR="00AF2ABA" w:rsidRPr="00B63356" w:rsidRDefault="00B63356" w:rsidP="00B63356">
    <w:pPr>
      <w:tabs>
        <w:tab w:val="right" w:pos="9356"/>
      </w:tabs>
      <w:spacing w:after="0"/>
      <w:ind w:left="-90" w:right="-449"/>
      <w:rPr>
        <w:b/>
      </w:rPr>
    </w:pPr>
    <w:r w:rsidRPr="00167F87">
      <w:t xml:space="preserve">How to speak to children about COVID-19 vaccines - </w:t>
    </w:r>
    <w:r w:rsidR="00D41002">
      <w:t>31082022</w:t>
    </w:r>
    <w:r w:rsidRPr="00167F87">
      <w:t xml:space="preserve"> </w:t>
    </w:r>
    <w:r>
      <w:t>-</w:t>
    </w:r>
    <w:r w:rsidRPr="00167F87">
      <w:t xml:space="preserve"> </w:t>
    </w:r>
    <w:r>
      <w:t>Chinese Traditional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E9D45" w14:textId="77777777" w:rsidR="00AF2ABA" w:rsidRPr="00D41002" w:rsidRDefault="00D41002" w:rsidP="00D41002">
    <w:pPr>
      <w:tabs>
        <w:tab w:val="right" w:pos="9356"/>
      </w:tabs>
      <w:spacing w:after="0"/>
      <w:ind w:left="-90" w:right="-449"/>
      <w:rPr>
        <w:b/>
      </w:rPr>
    </w:pPr>
    <w:r w:rsidRPr="00167F87">
      <w:t xml:space="preserve">How to speak to children about COVID-19 vaccines - </w:t>
    </w:r>
    <w:r>
      <w:t>31082022</w:t>
    </w:r>
    <w:r w:rsidRPr="00167F87">
      <w:t xml:space="preserve"> </w:t>
    </w:r>
    <w:r>
      <w:t>-</w:t>
    </w:r>
    <w:r w:rsidRPr="00167F87">
      <w:t xml:space="preserve"> </w:t>
    </w:r>
    <w:r>
      <w:t>Chinese Traditional</w:t>
    </w:r>
  </w:p>
  <w:p w14:paraId="3CA44479" w14:textId="77777777" w:rsidR="00B63356" w:rsidRPr="00B63356" w:rsidRDefault="00B63356" w:rsidP="00B63356">
    <w:pPr>
      <w:tabs>
        <w:tab w:val="right" w:pos="9356"/>
      </w:tabs>
      <w:spacing w:after="0"/>
      <w:ind w:left="-90"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766C9" w14:textId="77777777" w:rsidR="007E6E8E" w:rsidRDefault="007E6E8E">
      <w:r>
        <w:separator/>
      </w:r>
    </w:p>
  </w:footnote>
  <w:footnote w:type="continuationSeparator" w:id="0">
    <w:p w14:paraId="09D91AC6" w14:textId="77777777" w:rsidR="007E6E8E" w:rsidRDefault="007E6E8E">
      <w:r>
        <w:continuationSeparator/>
      </w:r>
    </w:p>
  </w:footnote>
  <w:footnote w:type="continuationNotice" w:id="1">
    <w:p w14:paraId="2E7306BF" w14:textId="77777777" w:rsidR="007E6E8E" w:rsidRDefault="007E6E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9ADB2" w14:textId="77777777" w:rsidR="00AF2ABA" w:rsidRDefault="00FC1D51">
    <w:pPr>
      <w:pStyle w:val="Header"/>
    </w:pPr>
    <w:r>
      <w:rPr>
        <w:noProof/>
        <w:lang w:eastAsia="zh-CN" w:bidi="ar-SA"/>
      </w:rPr>
      <w:drawing>
        <wp:anchor distT="0" distB="0" distL="114300" distR="114300" simplePos="0" relativeHeight="251661312" behindDoc="1" locked="1" layoutInCell="1" allowOverlap="1" wp14:anchorId="3DDFC9B9" wp14:editId="4D4A8C2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3" name="Picture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C6C74" w14:textId="77777777" w:rsidR="00AF2ABA" w:rsidRDefault="00FC1D51">
    <w:pPr>
      <w:pStyle w:val="Header"/>
    </w:pPr>
    <w:r>
      <w:rPr>
        <w:noProof/>
        <w:lang w:eastAsia="zh-CN" w:bidi="ar-SA"/>
      </w:rPr>
      <w:drawing>
        <wp:anchor distT="0" distB="0" distL="114300" distR="114300" simplePos="0" relativeHeight="251657216" behindDoc="1" locked="0" layoutInCell="1" allowOverlap="1" wp14:anchorId="3FEECA98" wp14:editId="46DF05AE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4" name="Picture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9155417">
    <w:abstractNumId w:val="6"/>
  </w:num>
  <w:num w:numId="2" w16cid:durableId="1016927163">
    <w:abstractNumId w:val="16"/>
  </w:num>
  <w:num w:numId="3" w16cid:durableId="889389275">
    <w:abstractNumId w:val="17"/>
  </w:num>
  <w:num w:numId="4" w16cid:durableId="817499396">
    <w:abstractNumId w:val="11"/>
  </w:num>
  <w:num w:numId="5" w16cid:durableId="1652709856">
    <w:abstractNumId w:val="2"/>
  </w:num>
  <w:num w:numId="6" w16cid:durableId="1083836371">
    <w:abstractNumId w:val="4"/>
  </w:num>
  <w:num w:numId="7" w16cid:durableId="1448350997">
    <w:abstractNumId w:val="3"/>
  </w:num>
  <w:num w:numId="8" w16cid:durableId="366872724">
    <w:abstractNumId w:val="7"/>
  </w:num>
  <w:num w:numId="9" w16cid:durableId="456029811">
    <w:abstractNumId w:val="0"/>
  </w:num>
  <w:num w:numId="10" w16cid:durableId="914049411">
    <w:abstractNumId w:val="12"/>
  </w:num>
  <w:num w:numId="11" w16cid:durableId="938608412">
    <w:abstractNumId w:val="14"/>
  </w:num>
  <w:num w:numId="12" w16cid:durableId="314337940">
    <w:abstractNumId w:val="5"/>
  </w:num>
  <w:num w:numId="13" w16cid:durableId="2119636829">
    <w:abstractNumId w:val="1"/>
  </w:num>
  <w:num w:numId="14" w16cid:durableId="640770452">
    <w:abstractNumId w:val="10"/>
  </w:num>
  <w:num w:numId="15" w16cid:durableId="986125044">
    <w:abstractNumId w:val="8"/>
  </w:num>
  <w:num w:numId="16" w16cid:durableId="1852911396">
    <w:abstractNumId w:val="13"/>
  </w:num>
  <w:num w:numId="17" w16cid:durableId="2127112745">
    <w:abstractNumId w:val="9"/>
  </w:num>
  <w:num w:numId="18" w16cid:durableId="116636600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920"/>
    <w:rsid w:val="000502BF"/>
    <w:rsid w:val="0005137F"/>
    <w:rsid w:val="00071F59"/>
    <w:rsid w:val="000770BB"/>
    <w:rsid w:val="000A554A"/>
    <w:rsid w:val="000D21AB"/>
    <w:rsid w:val="00122A28"/>
    <w:rsid w:val="00127F8E"/>
    <w:rsid w:val="00170AE5"/>
    <w:rsid w:val="001914D6"/>
    <w:rsid w:val="001D2B8A"/>
    <w:rsid w:val="001D5A64"/>
    <w:rsid w:val="001E2169"/>
    <w:rsid w:val="00251B4E"/>
    <w:rsid w:val="002908E5"/>
    <w:rsid w:val="00291B7E"/>
    <w:rsid w:val="002B2667"/>
    <w:rsid w:val="002F3510"/>
    <w:rsid w:val="003424A2"/>
    <w:rsid w:val="00351D0F"/>
    <w:rsid w:val="00397E4D"/>
    <w:rsid w:val="003A50D6"/>
    <w:rsid w:val="003C6823"/>
    <w:rsid w:val="00410229"/>
    <w:rsid w:val="0041456A"/>
    <w:rsid w:val="00471203"/>
    <w:rsid w:val="004E5846"/>
    <w:rsid w:val="0053792D"/>
    <w:rsid w:val="005667F7"/>
    <w:rsid w:val="005820AD"/>
    <w:rsid w:val="005D63B7"/>
    <w:rsid w:val="005F47B3"/>
    <w:rsid w:val="006214E0"/>
    <w:rsid w:val="00624CFE"/>
    <w:rsid w:val="00651C29"/>
    <w:rsid w:val="006564FC"/>
    <w:rsid w:val="006800CF"/>
    <w:rsid w:val="006E1838"/>
    <w:rsid w:val="00703903"/>
    <w:rsid w:val="007114DA"/>
    <w:rsid w:val="007A551E"/>
    <w:rsid w:val="007A655D"/>
    <w:rsid w:val="007E6E8E"/>
    <w:rsid w:val="007F05AD"/>
    <w:rsid w:val="007F75E0"/>
    <w:rsid w:val="00807195"/>
    <w:rsid w:val="00840DE3"/>
    <w:rsid w:val="00844273"/>
    <w:rsid w:val="00892B7D"/>
    <w:rsid w:val="008C53B6"/>
    <w:rsid w:val="009314F8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341A4"/>
    <w:rsid w:val="00A57A73"/>
    <w:rsid w:val="00A66311"/>
    <w:rsid w:val="00A86136"/>
    <w:rsid w:val="00AA5298"/>
    <w:rsid w:val="00AA7404"/>
    <w:rsid w:val="00AF2ABA"/>
    <w:rsid w:val="00B015CF"/>
    <w:rsid w:val="00B1716B"/>
    <w:rsid w:val="00B4594C"/>
    <w:rsid w:val="00B54CAD"/>
    <w:rsid w:val="00B63356"/>
    <w:rsid w:val="00B63D90"/>
    <w:rsid w:val="00B70918"/>
    <w:rsid w:val="00B72E5A"/>
    <w:rsid w:val="00B75920"/>
    <w:rsid w:val="00B83EA7"/>
    <w:rsid w:val="00BA384E"/>
    <w:rsid w:val="00BC4AA3"/>
    <w:rsid w:val="00BF45E4"/>
    <w:rsid w:val="00C0017A"/>
    <w:rsid w:val="00C00B47"/>
    <w:rsid w:val="00C36FF4"/>
    <w:rsid w:val="00C63B54"/>
    <w:rsid w:val="00CB3A96"/>
    <w:rsid w:val="00CE5B14"/>
    <w:rsid w:val="00CE7D4D"/>
    <w:rsid w:val="00CF4122"/>
    <w:rsid w:val="00D21EA9"/>
    <w:rsid w:val="00D41002"/>
    <w:rsid w:val="00D57350"/>
    <w:rsid w:val="00D62051"/>
    <w:rsid w:val="00D85C7C"/>
    <w:rsid w:val="00DB1143"/>
    <w:rsid w:val="00E1613B"/>
    <w:rsid w:val="00E24041"/>
    <w:rsid w:val="00E31DCF"/>
    <w:rsid w:val="00E74D10"/>
    <w:rsid w:val="00E87600"/>
    <w:rsid w:val="00E97628"/>
    <w:rsid w:val="00EA026C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90B50"/>
    <w:rsid w:val="00FA1F50"/>
    <w:rsid w:val="00FC10A0"/>
    <w:rsid w:val="00FC1D51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180D3"/>
  <w15:docId w15:val="{C07D23F7-0224-6045-A202-DA1D5745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51">
    <w:name w:val="List Table 4 - Accent 5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sid w:val="00BC4AA3"/>
    <w:rPr>
      <w:color w:val="3665AE"/>
    </w:rPr>
  </w:style>
  <w:style w:type="paragraph" w:customStyle="1" w:styleId="P68B1DB1-Normal2">
    <w:name w:val="P68B1DB1-Normal2"/>
    <w:basedOn w:val="Normal"/>
    <w:rsid w:val="00BC4AA3"/>
    <w:rPr>
      <w:rFonts w:eastAsia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1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S:\Design Files\WIPs\COVID-19\05 COVID-19 Vaccinne New brand files\Fact_Sheet_template\V3\COVID-19_VACCINE_template.dotx</Template>
  <TotalTime>1</TotalTime>
  <Pages>2</Pages>
  <Words>642</Words>
  <Characters>766</Characters>
  <Application>Microsoft Office Word</Application>
  <DocSecurity>0</DocSecurity>
  <Lines>27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Chinese Traditional</vt:lpstr>
    </vt:vector>
  </TitlesOfParts>
  <Manager/>
  <Company>HP</Company>
  <LinksUpToDate>false</LinksUpToDate>
  <CharactersWithSpaces>1378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Chinese Traditional</dc:title>
  <dc:subject>COVID-19 Vaccine</dc:subject>
  <dc:creator>Australian Government</dc:creator>
  <cp:keywords>COVID-19 Vaccine, Disability, Residential Care</cp:keywords>
  <dc:description/>
  <cp:lastModifiedBy>Arnel Zamora</cp:lastModifiedBy>
  <cp:revision>2</cp:revision>
  <cp:lastPrinted>2021-12-10T06:45:00Z</cp:lastPrinted>
  <dcterms:created xsi:type="dcterms:W3CDTF">2022-08-29T04:55:00Z</dcterms:created>
  <dcterms:modified xsi:type="dcterms:W3CDTF">2022-08-29T04:55:00Z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