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BFA7" w14:textId="1BB952D8" w:rsidR="00F0319D" w:rsidRPr="00D0466C" w:rsidRDefault="00000000" w:rsidP="003046AB">
      <w:pPr>
        <w:pStyle w:val="Heading1"/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如何向儿童解释接种</w:t>
      </w:r>
      <w:r w:rsidR="00BB7092" w:rsidRPr="00D0466C">
        <w:rPr>
          <w:rFonts w:ascii="Microsoft YaHei" w:eastAsia="Microsoft YaHei" w:hAnsi="Microsoft YaHei"/>
        </w:rPr>
        <w:br/>
      </w:r>
      <w:r w:rsidRPr="00D0466C">
        <w:rPr>
          <w:rFonts w:ascii="Microsoft YaHei" w:eastAsia="Microsoft YaHei" w:hAnsi="Microsoft YaHei"/>
        </w:rPr>
        <w:t>COVID-19 疫苗的事宜</w:t>
      </w:r>
    </w:p>
    <w:p w14:paraId="7C874C0C" w14:textId="643CE21B" w:rsidR="00F0319D" w:rsidRPr="00D0466C" w:rsidRDefault="00000000">
      <w:pPr>
        <w:rPr>
          <w:rFonts w:ascii="Microsoft YaHei" w:eastAsia="Microsoft YaHei" w:hAnsi="Microsoft YaHei"/>
          <w:color w:val="3665AE"/>
        </w:rPr>
      </w:pPr>
      <w:bookmarkStart w:id="0" w:name="_Hlk81820337"/>
      <w:r w:rsidRPr="00D0466C">
        <w:rPr>
          <w:rFonts w:ascii="Microsoft YaHei" w:eastAsia="Microsoft YaHei" w:hAnsi="Microsoft YaHei"/>
          <w:color w:val="3665AE"/>
        </w:rPr>
        <w:t>最近更新日期: 2022 年 8 月 8 日</w:t>
      </w:r>
    </w:p>
    <w:p w14:paraId="25B0D455" w14:textId="63F95D15" w:rsidR="00F0319D" w:rsidRPr="00D0466C" w:rsidRDefault="00000000">
      <w:pPr>
        <w:rPr>
          <w:rFonts w:ascii="Microsoft YaHei" w:eastAsia="Microsoft YaHei" w:hAnsi="Microsoft YaHei"/>
        </w:rPr>
      </w:pPr>
      <w:bookmarkStart w:id="1" w:name="_Hlk80891918"/>
      <w:bookmarkStart w:id="2" w:name="_Hlk81820369"/>
      <w:bookmarkStart w:id="3" w:name="_Hlk81820348"/>
      <w:bookmarkEnd w:id="0"/>
      <w:r w:rsidRPr="00D0466C">
        <w:rPr>
          <w:rStyle w:val="normaltextrun"/>
          <w:rFonts w:ascii="Microsoft YaHei" w:eastAsia="Microsoft YaHei" w:hAnsi="Microsoft YaHei"/>
        </w:rPr>
        <w:t xml:space="preserve">建议一些年龄介于 6 个月至 </w:t>
      </w:r>
      <w:r w:rsidR="00253C7D">
        <w:rPr>
          <w:rStyle w:val="normaltextrun"/>
          <w:rFonts w:ascii="Microsoft YaHei" w:eastAsia="Microsoft YaHei" w:hAnsi="Microsoft YaHei"/>
        </w:rPr>
        <w:t>4</w:t>
      </w:r>
      <w:r w:rsidRPr="00D0466C">
        <w:rPr>
          <w:rStyle w:val="normaltextrun"/>
          <w:rFonts w:ascii="Microsoft YaHei" w:eastAsia="Microsoft YaHei" w:hAnsi="Microsoft YaHei"/>
        </w:rPr>
        <w:t xml:space="preserve"> 岁之间免疫力严重低下或身患残疾的</w:t>
      </w:r>
      <w:r w:rsidR="00BB7092" w:rsidRPr="00D0466C">
        <w:rPr>
          <w:rStyle w:val="normaltextrun"/>
          <w:rFonts w:ascii="Microsoft YaHei" w:eastAsia="Microsoft YaHei" w:hAnsi="Microsoft YaHei" w:hint="eastAsia"/>
        </w:rPr>
        <w:t>儿童</w:t>
      </w:r>
      <w:r w:rsidRPr="00D0466C">
        <w:rPr>
          <w:rStyle w:val="normaltextrun"/>
          <w:rFonts w:ascii="Microsoft YaHei" w:eastAsia="Microsoft YaHei" w:hAnsi="Microsoft YaHei"/>
        </w:rPr>
        <w:t>接种疫苗。此外，也建议患有可导致 COVID-19 重病风险增加的复杂和/或多种健康状况的儿童接种疫苗。</w:t>
      </w:r>
      <w:bookmarkEnd w:id="1"/>
      <w:r w:rsidRPr="00D0466C">
        <w:rPr>
          <w:rFonts w:ascii="Microsoft YaHei" w:eastAsia="Microsoft YaHei" w:hAnsi="Microsoft YaHei"/>
        </w:rPr>
        <w:t>孩子对接种 COVID-19 疫苗感到好奇并有很多疑问是很自然的事情。在孩子接种疫苗之前和之后，可以与他们进行交谈，以下是一些相关建议。</w:t>
      </w:r>
    </w:p>
    <w:p w14:paraId="0C580175" w14:textId="3CCE5632" w:rsidR="00F0319D" w:rsidRPr="00D0466C" w:rsidRDefault="00BB7092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 w:hint="eastAsia"/>
        </w:rPr>
        <w:t>请</w:t>
      </w:r>
      <w:r w:rsidRPr="00D0466C">
        <w:rPr>
          <w:rFonts w:ascii="Microsoft YaHei" w:eastAsia="Microsoft YaHei" w:hAnsi="Microsoft YaHei"/>
        </w:rPr>
        <w:t>在</w:t>
      </w:r>
      <w:hyperlink r:id="rId10" w:history="1">
        <w:r w:rsidRPr="00D0466C">
          <w:rPr>
            <w:rStyle w:val="Hyperlink"/>
            <w:rFonts w:ascii="Microsoft YaHei" w:eastAsia="Microsoft YaHei" w:hAnsi="Microsoft YaHei"/>
          </w:rPr>
          <w:t xml:space="preserve"> Department of Health and Aged Care 网站上</w:t>
        </w:r>
      </w:hyperlink>
      <w:r w:rsidRPr="00D0466C">
        <w:rPr>
          <w:rFonts w:ascii="Microsoft YaHei" w:eastAsia="Microsoft YaHei" w:hAnsi="Microsoft YaHei"/>
        </w:rPr>
        <w:t xml:space="preserve">了解最新的医疗建议。 </w:t>
      </w:r>
    </w:p>
    <w:p w14:paraId="273C8BA5" w14:textId="52CD8345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在孩子接种疫苗之前，可就您对接种 COVID-19 疫苗的任何担忧或疑问向免疫接种机构或医生咨询。</w:t>
      </w:r>
    </w:p>
    <w:p w14:paraId="3EA95869" w14:textId="35B9F263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要倾听孩子的回答并了解他们对接种疫苗的任何恐惧。 </w:t>
      </w:r>
    </w:p>
    <w:p w14:paraId="136470F0" w14:textId="37713DDB" w:rsidR="00F0319D" w:rsidRPr="00D0466C" w:rsidRDefault="00000000">
      <w:pPr>
        <w:pStyle w:val="ListParagraph"/>
        <w:numPr>
          <w:ilvl w:val="0"/>
          <w:numId w:val="17"/>
        </w:numPr>
        <w:rPr>
          <w:rFonts w:ascii="Microsoft YaHei" w:eastAsia="Microsoft YaHei" w:hAnsi="Microsoft YaHei"/>
        </w:rPr>
      </w:pPr>
      <w:bookmarkStart w:id="4" w:name="_Hlk81820376"/>
      <w:bookmarkEnd w:id="2"/>
      <w:r w:rsidRPr="00D0466C">
        <w:rPr>
          <w:rFonts w:ascii="Microsoft YaHei" w:eastAsia="Microsoft YaHei" w:hAnsi="Microsoft YaHei"/>
        </w:rPr>
        <w:t>告诉我</w:t>
      </w:r>
      <w:r w:rsidR="00BB7092" w:rsidRPr="00D0466C">
        <w:rPr>
          <w:rFonts w:ascii="Microsoft YaHei" w:eastAsia="Microsoft YaHei" w:hAnsi="Microsoft YaHei" w:hint="eastAsia"/>
        </w:rPr>
        <w:t>你</w:t>
      </w:r>
      <w:r w:rsidRPr="00D0466C">
        <w:rPr>
          <w:rFonts w:ascii="Microsoft YaHei" w:eastAsia="Microsoft YaHei" w:hAnsi="Microsoft YaHei"/>
        </w:rPr>
        <w:t>对 COVID-19 疫苗了解</w:t>
      </w:r>
      <w:r w:rsidR="00BB7092" w:rsidRPr="00D0466C">
        <w:rPr>
          <w:rFonts w:ascii="Microsoft YaHei" w:eastAsia="Microsoft YaHei" w:hAnsi="Microsoft YaHei" w:hint="eastAsia"/>
        </w:rPr>
        <w:t>多少</w:t>
      </w:r>
      <w:r w:rsidRPr="00D0466C">
        <w:rPr>
          <w:rFonts w:ascii="Microsoft YaHei" w:eastAsia="Microsoft YaHei" w:hAnsi="Microsoft YaHei"/>
        </w:rPr>
        <w:t xml:space="preserve">。 </w:t>
      </w:r>
    </w:p>
    <w:p w14:paraId="0F4D6409" w14:textId="5FF9A7FE" w:rsidR="00F0319D" w:rsidRPr="00D0466C" w:rsidRDefault="00BB7092">
      <w:pPr>
        <w:pStyle w:val="ListParagraph"/>
        <w:numPr>
          <w:ilvl w:val="0"/>
          <w:numId w:val="17"/>
        </w:num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 w:hint="eastAsia"/>
        </w:rPr>
        <w:t>你</w:t>
      </w:r>
      <w:r w:rsidRPr="00D0466C">
        <w:rPr>
          <w:rFonts w:ascii="Microsoft YaHei" w:eastAsia="Microsoft YaHei" w:hAnsi="Microsoft YaHei"/>
        </w:rPr>
        <w:t xml:space="preserve">以前接种过疫苗吗？ </w:t>
      </w:r>
    </w:p>
    <w:p w14:paraId="1E56F6B4" w14:textId="7D7BFED7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孩子以前</w:t>
      </w:r>
      <w:r w:rsidR="00BB7092" w:rsidRPr="00D0466C">
        <w:rPr>
          <w:rFonts w:ascii="Microsoft YaHei" w:eastAsia="Microsoft YaHei" w:hAnsi="Microsoft YaHei" w:hint="eastAsia"/>
        </w:rPr>
        <w:t>很可能</w:t>
      </w:r>
      <w:r w:rsidRPr="00D0466C">
        <w:rPr>
          <w:rFonts w:ascii="Microsoft YaHei" w:eastAsia="Microsoft YaHei" w:hAnsi="Microsoft YaHei"/>
        </w:rPr>
        <w:t xml:space="preserve">接种过疫苗，而且接种疫苗对孩子来说可能也没那么糟糕。 </w:t>
      </w:r>
    </w:p>
    <w:p w14:paraId="6CEAADF9" w14:textId="477C8FA7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以适合孩子年龄的方式诚实地解释您对 COVID-19 疫苗的了解。 </w:t>
      </w:r>
    </w:p>
    <w:p w14:paraId="02211270" w14:textId="0BB9990E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请记住，孩子会接收成年人的情感暗示，因此过度分享恐惧可能</w:t>
      </w:r>
      <w:r w:rsidR="00BB7092" w:rsidRPr="00D0466C">
        <w:rPr>
          <w:rFonts w:ascii="Microsoft YaHei" w:eastAsia="Microsoft YaHei" w:hAnsi="Microsoft YaHei" w:hint="eastAsia"/>
        </w:rPr>
        <w:t>不会有所帮助</w:t>
      </w:r>
      <w:r w:rsidRPr="00D0466C">
        <w:rPr>
          <w:rFonts w:ascii="Microsoft YaHei" w:eastAsia="Microsoft YaHei" w:hAnsi="Microsoft YaHei"/>
        </w:rPr>
        <w:t xml:space="preserve">，并可能会让孩子感到不安。 </w:t>
      </w:r>
    </w:p>
    <w:p w14:paraId="5675AD55" w14:textId="146A87A7" w:rsidR="00F0319D" w:rsidRPr="00D0466C" w:rsidRDefault="00BB7092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 w:hint="eastAsia"/>
        </w:rPr>
        <w:t>要</w:t>
      </w:r>
      <w:r w:rsidRPr="00D0466C">
        <w:rPr>
          <w:rFonts w:ascii="Microsoft YaHei" w:eastAsia="Microsoft YaHei" w:hAnsi="Microsoft YaHei"/>
        </w:rPr>
        <w:t>向孩子解释，医生或医疗专业人员会问他们一些问题，并会在他们的手臂</w:t>
      </w:r>
      <w:r w:rsidRPr="00D0466C">
        <w:rPr>
          <w:rFonts w:ascii="Microsoft YaHei" w:eastAsia="Microsoft YaHei" w:hAnsi="Microsoft YaHei" w:hint="eastAsia"/>
        </w:rPr>
        <w:t>（</w:t>
      </w:r>
      <w:r w:rsidRPr="00D0466C">
        <w:rPr>
          <w:rFonts w:ascii="Microsoft YaHei" w:eastAsia="Microsoft YaHei" w:hAnsi="Microsoft YaHei"/>
        </w:rPr>
        <w:t>或腿部，如果年龄介于 6 个月和 5 岁之间</w:t>
      </w:r>
      <w:r w:rsidRPr="00D0466C">
        <w:rPr>
          <w:rFonts w:ascii="Microsoft YaHei" w:eastAsia="Microsoft YaHei" w:hAnsi="Microsoft YaHei" w:hint="eastAsia"/>
        </w:rPr>
        <w:t>）</w:t>
      </w:r>
      <w:r w:rsidRPr="00D0466C">
        <w:rPr>
          <w:rFonts w:ascii="Microsoft YaHei" w:eastAsia="Microsoft YaHei" w:hAnsi="Microsoft YaHei"/>
        </w:rPr>
        <w:t>上注射疫苗，注射时他们会感觉到些许的刺痛感，之后注射部位可能会</w:t>
      </w:r>
      <w:r w:rsidRPr="00D0466C">
        <w:rPr>
          <w:rFonts w:ascii="Microsoft YaHei" w:eastAsia="Microsoft YaHei" w:hAnsi="Microsoft YaHei" w:hint="eastAsia"/>
        </w:rPr>
        <w:t>有些</w:t>
      </w:r>
      <w:r w:rsidRPr="00D0466C">
        <w:rPr>
          <w:rFonts w:ascii="Microsoft YaHei" w:eastAsia="Microsoft YaHei" w:hAnsi="Microsoft YaHei"/>
        </w:rPr>
        <w:t>疼痛感。</w:t>
      </w:r>
      <w:r w:rsidRPr="00D0466C">
        <w:rPr>
          <w:rFonts w:ascii="Microsoft YaHei" w:eastAsia="Microsoft YaHei" w:hAnsi="Microsoft YaHei" w:hint="eastAsia"/>
        </w:rPr>
        <w:t>但要</w:t>
      </w:r>
      <w:r w:rsidRPr="00D0466C">
        <w:rPr>
          <w:rFonts w:ascii="Microsoft YaHei" w:eastAsia="Microsoft YaHei" w:hAnsi="Microsoft YaHei"/>
        </w:rPr>
        <w:t xml:space="preserve">告诉孩子注射部位有痛感是正常的，这意味着药物正在发挥作用。 </w:t>
      </w:r>
    </w:p>
    <w:p w14:paraId="7B8775EF" w14:textId="4FD2F127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如果孩子显得对接种疫苗感到焦虑，则请尝试进一步了解他们的感受。如有必要，请向医生寻求进一步的建议。</w:t>
      </w:r>
    </w:p>
    <w:bookmarkEnd w:id="3"/>
    <w:bookmarkEnd w:id="4"/>
    <w:p w14:paraId="16C44CC9" w14:textId="3AAD612B" w:rsidR="00F0319D" w:rsidRPr="00D0466C" w:rsidRDefault="00000000">
      <w:pPr>
        <w:pStyle w:val="Heading2"/>
        <w:rPr>
          <w:rFonts w:ascii="Microsoft YaHei" w:eastAsia="Microsoft YaHei" w:hAnsi="Microsoft YaHei" w:cs="Arial"/>
        </w:rPr>
      </w:pPr>
      <w:r w:rsidRPr="00D0466C">
        <w:rPr>
          <w:rFonts w:ascii="Microsoft YaHei" w:eastAsia="Microsoft YaHei" w:hAnsi="Microsoft YaHei" w:cs="Arial"/>
        </w:rPr>
        <w:lastRenderedPageBreak/>
        <w:t>回答孩子的问题</w:t>
      </w:r>
    </w:p>
    <w:p w14:paraId="03C27159" w14:textId="3DCD81E3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为孩子可能提出的任何问题准备一些适合孩子理解的回答。以下是一些关键问题和回答，可能有助于与孩子开展这类对话:</w:t>
      </w:r>
    </w:p>
    <w:p w14:paraId="63D019E6" w14:textId="372E5889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使用来自真实生活的例子</w:t>
      </w:r>
      <w:r w:rsidR="00D0466C" w:rsidRPr="00D0466C">
        <w:rPr>
          <w:rFonts w:ascii="Microsoft YaHei" w:eastAsia="Microsoft YaHei" w:hAnsi="Microsoft YaHei"/>
        </w:rPr>
        <w:t>，</w:t>
      </w:r>
      <w:r w:rsidRPr="00D0466C">
        <w:rPr>
          <w:rFonts w:ascii="Microsoft YaHei" w:eastAsia="Microsoft YaHei" w:hAnsi="Microsoft YaHei"/>
        </w:rPr>
        <w:t>例如接种疫苗可以保护爷爷、奶奶、外公、外婆。此外，接种疫苗后还可继续做一些事情，例如去学校上学，参加团队运动。</w:t>
      </w:r>
    </w:p>
    <w:p w14:paraId="0911DAC4" w14:textId="7BC67797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在澳大利亚，疫苗已由负责所有药物安全的机构进行了彻底检测。如果疫苗不安全，就不会提供给人们接种。</w:t>
      </w:r>
    </w:p>
    <w:p w14:paraId="2BFD4E48" w14:textId="5741553D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如果孩子害怕针头，就要事先做好准备，使用分散孩子注意力的技巧。</w:t>
      </w:r>
    </w:p>
    <w:p w14:paraId="2FB0DA87" w14:textId="7575A438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对于年满 5 岁的孩子，前往规模较小但较熟悉的地方（例如当地药房或全科诊所）可能会有所帮助。规模较大的疫苗接种点可能环境嘈杂且忙碌，会增加了不适感。</w:t>
      </w:r>
    </w:p>
    <w:p w14:paraId="2EBC33A0" w14:textId="77777777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带上孩子最喜欢的玩具或书籍，营造积极的体验，分散孩子的注意力。 </w:t>
      </w:r>
    </w:p>
    <w:p w14:paraId="05155F04" w14:textId="0F6476D9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如果孩子害怕打针，请提前告诉医疗服务机构，以便他们能预留出足够的时间，并确保接种过程有条不紊。 </w:t>
      </w:r>
    </w:p>
    <w:p w14:paraId="0BE4A9E8" w14:textId="3BA208EE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>请访问</w:t>
      </w:r>
      <w:hyperlink r:id="rId11" w:history="1">
        <w:r w:rsidRPr="00D0466C">
          <w:rPr>
            <w:rStyle w:val="Hyperlink"/>
            <w:rFonts w:ascii="Microsoft YaHei" w:eastAsia="Microsoft YaHei" w:hAnsi="Microsoft YaHei"/>
          </w:rPr>
          <w:t>Department of Health and Aged Care 网站</w:t>
        </w:r>
      </w:hyperlink>
      <w:r w:rsidRPr="00D0466C">
        <w:rPr>
          <w:rFonts w:ascii="Microsoft YaHei" w:eastAsia="Microsoft YaHei" w:hAnsi="Microsoft YaHei"/>
        </w:rPr>
        <w:t>：</w:t>
      </w:r>
      <w:hyperlink r:id="rId12" w:history="1">
        <w:r w:rsidR="00D0466C" w:rsidRPr="00D0466C">
          <w:rPr>
            <w:rFonts w:ascii="Microsoft YaHei" w:eastAsia="Microsoft YaHei" w:hAnsi="Microsoft YaHei"/>
          </w:rPr>
          <w:t>www.health.gov.au</w:t>
        </w:r>
      </w:hyperlink>
      <w:r w:rsidRPr="00D0466C">
        <w:rPr>
          <w:rFonts w:ascii="Microsoft YaHei" w:eastAsia="Microsoft YaHei" w:hAnsi="Microsoft YaHei"/>
        </w:rPr>
        <w:t xml:space="preserve">，了解有关疫苗的更多信息。 </w:t>
      </w:r>
    </w:p>
    <w:p w14:paraId="5E56E55F" w14:textId="383A112D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可拨打 </w:t>
      </w:r>
      <w:r w:rsidR="00D0466C" w:rsidRPr="00D0466C">
        <w:rPr>
          <w:rFonts w:ascii="Microsoft YaHei" w:eastAsia="Microsoft YaHei" w:hAnsi="Microsoft YaHei"/>
        </w:rPr>
        <w:t>N</w:t>
      </w:r>
      <w:r w:rsidRPr="00D0466C">
        <w:rPr>
          <w:rFonts w:ascii="Microsoft YaHei" w:eastAsia="Microsoft YaHei" w:hAnsi="Microsoft YaHei"/>
        </w:rPr>
        <w:t xml:space="preserve">ational Coronavirus </w:t>
      </w:r>
      <w:r w:rsidR="00D0466C" w:rsidRPr="00D0466C">
        <w:rPr>
          <w:rFonts w:ascii="Microsoft YaHei" w:eastAsia="Microsoft YaHei" w:hAnsi="Microsoft YaHei" w:hint="eastAsia"/>
        </w:rPr>
        <w:t>和</w:t>
      </w:r>
      <w:r w:rsidRPr="00D0466C">
        <w:rPr>
          <w:rFonts w:ascii="Microsoft YaHei" w:eastAsia="Microsoft YaHei" w:hAnsi="Microsoft YaHei"/>
        </w:rPr>
        <w:t xml:space="preserve"> COVID-19 Vaccine Helpline：</w:t>
      </w:r>
      <w:r w:rsidRPr="00D0466C">
        <w:rPr>
          <w:rFonts w:ascii="Microsoft YaHei" w:eastAsia="Microsoft YaHei" w:hAnsi="Microsoft YaHei"/>
          <w:b/>
          <w:bCs/>
        </w:rPr>
        <w:t>1800</w:t>
      </w:r>
      <w:r w:rsidRPr="00D0466C">
        <w:rPr>
          <w:rFonts w:ascii="Microsoft YaHei" w:eastAsia="Microsoft YaHei" w:hAnsi="Microsoft YaHei"/>
        </w:rPr>
        <w:t xml:space="preserve"> </w:t>
      </w:r>
      <w:r w:rsidRPr="00D0466C">
        <w:rPr>
          <w:rFonts w:ascii="Microsoft YaHei" w:eastAsia="Microsoft YaHei" w:hAnsi="Microsoft YaHei"/>
          <w:b/>
          <w:bCs/>
        </w:rPr>
        <w:t>020</w:t>
      </w:r>
      <w:r w:rsidRPr="00D0466C">
        <w:rPr>
          <w:rFonts w:ascii="Microsoft YaHei" w:eastAsia="Microsoft YaHei" w:hAnsi="Microsoft YaHei"/>
        </w:rPr>
        <w:t xml:space="preserve"> </w:t>
      </w:r>
      <w:r w:rsidRPr="00D0466C">
        <w:rPr>
          <w:rFonts w:ascii="Microsoft YaHei" w:eastAsia="Microsoft YaHei" w:hAnsi="Microsoft YaHei"/>
          <w:b/>
          <w:bCs/>
        </w:rPr>
        <w:t>080</w:t>
      </w:r>
      <w:r w:rsidRPr="00D0466C">
        <w:rPr>
          <w:rFonts w:ascii="Microsoft YaHei" w:eastAsia="Microsoft YaHei" w:hAnsi="Microsoft YaHei"/>
        </w:rPr>
        <w:t>。选按 8 ，获得免费口译服务。</w:t>
      </w:r>
    </w:p>
    <w:p w14:paraId="1162ACA0" w14:textId="0770B2B5" w:rsidR="00F0319D" w:rsidRPr="00D0466C" w:rsidRDefault="00000000">
      <w:pPr>
        <w:rPr>
          <w:rFonts w:ascii="Microsoft YaHei" w:eastAsia="Microsoft YaHei" w:hAnsi="Microsoft YaHei"/>
        </w:rPr>
      </w:pPr>
      <w:r w:rsidRPr="00D0466C">
        <w:rPr>
          <w:rFonts w:ascii="Microsoft YaHei" w:eastAsia="Microsoft YaHei" w:hAnsi="Microsoft YaHei"/>
        </w:rPr>
        <w:t xml:space="preserve">失聪人士，或者听力或语言障碍人士也可拨打 </w:t>
      </w:r>
      <w:r w:rsidRPr="00D0466C">
        <w:rPr>
          <w:rFonts w:ascii="Microsoft YaHei" w:eastAsia="Microsoft YaHei" w:hAnsi="Microsoft YaHei"/>
          <w:b/>
          <w:bCs/>
        </w:rPr>
        <w:t>133 677</w:t>
      </w:r>
      <w:r w:rsidRPr="00D0466C">
        <w:rPr>
          <w:rFonts w:ascii="Microsoft YaHei" w:eastAsia="Microsoft YaHei" w:hAnsi="Microsoft YaHei"/>
        </w:rPr>
        <w:t>，联系National Relay Service。</w:t>
      </w:r>
    </w:p>
    <w:sectPr w:rsidR="00F0319D" w:rsidRPr="00D0466C" w:rsidSect="004B16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71E1C" w14:textId="77777777" w:rsidR="007C52AF" w:rsidRDefault="007C52AF">
      <w:r>
        <w:separator/>
      </w:r>
    </w:p>
  </w:endnote>
  <w:endnote w:type="continuationSeparator" w:id="0">
    <w:p w14:paraId="3465CE51" w14:textId="77777777" w:rsidR="007C52AF" w:rsidRDefault="007C52AF">
      <w:r>
        <w:continuationSeparator/>
      </w:r>
    </w:p>
  </w:endnote>
  <w:endnote w:type="continuationNotice" w:id="1">
    <w:p w14:paraId="28E89BED" w14:textId="77777777" w:rsidR="007C52AF" w:rsidRDefault="007C52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5654FD1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rFonts w:hint="eastAsia"/>
          </w:rPr>
          <w:fldChar w:fldCharType="begin"/>
        </w:r>
        <w:r>
          <w:rPr>
            <w:rStyle w:val="PageNumber"/>
            <w:rFonts w:hint="eastAsia"/>
          </w:rPr>
          <w:instrText xml:space="preserve"> PAGE </w:instrText>
        </w:r>
        <w:r>
          <w:rPr>
            <w:rStyle w:val="PageNumber"/>
            <w:rFonts w:hint="eastAsia"/>
          </w:rPr>
          <w:fldChar w:fldCharType="end"/>
        </w:r>
      </w:p>
    </w:sdtContent>
  </w:sdt>
  <w:p w14:paraId="4AB403A1" w14:textId="77777777" w:rsidR="00F0319D" w:rsidRDefault="00F031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40178AD7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rFonts w:hint="eastAsia"/>
          </w:rPr>
          <w:fldChar w:fldCharType="begin"/>
        </w:r>
        <w:r>
          <w:rPr>
            <w:rStyle w:val="PageNumber"/>
            <w:rFonts w:hint="eastAsia"/>
          </w:rPr>
          <w:instrText xml:space="preserve"> PAGE </w:instrText>
        </w:r>
        <w:r>
          <w:rPr>
            <w:rStyle w:val="PageNumber"/>
            <w:rFonts w:hint="eastAsia"/>
          </w:rPr>
          <w:fldChar w:fldCharType="separate"/>
        </w:r>
        <w:r>
          <w:rPr>
            <w:rStyle w:val="PageNumber"/>
            <w:rFonts w:hint="eastAsia"/>
          </w:rPr>
          <w:t>2</w:t>
        </w:r>
        <w:r>
          <w:rPr>
            <w:rStyle w:val="PageNumber"/>
            <w:rFonts w:hint="eastAsia"/>
          </w:rPr>
          <w:fldChar w:fldCharType="end"/>
        </w:r>
      </w:p>
    </w:sdtContent>
  </w:sdt>
  <w:p w14:paraId="6236433A" w14:textId="5684E7AA" w:rsidR="00F0319D" w:rsidRPr="003046AB" w:rsidRDefault="004B16DA" w:rsidP="004B16DA">
    <w:pPr>
      <w:pStyle w:val="Footer"/>
      <w:ind w:left="-74" w:right="357"/>
    </w:pPr>
    <w:r w:rsidRPr="004B16DA">
      <w:t>How to speak to kids about COVID-19 vaccines - 31082022 - Chinese Simplified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B48C" w14:textId="1C6ED64E" w:rsidR="00F0319D" w:rsidRPr="004B16DA" w:rsidRDefault="004B16DA" w:rsidP="004B16DA">
    <w:pPr>
      <w:pStyle w:val="Footer"/>
    </w:pPr>
    <w:r w:rsidRPr="004B16DA">
      <w:t xml:space="preserve">How to speak to kids about COVID-19 vaccines - 31082022 </w:t>
    </w:r>
    <w:r>
      <w:t>-</w:t>
    </w:r>
    <w:r w:rsidRPr="004B16DA">
      <w:t xml:space="preserve"> </w:t>
    </w:r>
    <w:r>
      <w:t>Chinese Simplified</w:t>
    </w:r>
    <w:r w:rsidRPr="004B16D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DC81C" w14:textId="77777777" w:rsidR="007C52AF" w:rsidRDefault="007C52AF">
      <w:r>
        <w:separator/>
      </w:r>
    </w:p>
  </w:footnote>
  <w:footnote w:type="continuationSeparator" w:id="0">
    <w:p w14:paraId="4FD70A3D" w14:textId="77777777" w:rsidR="007C52AF" w:rsidRDefault="007C52AF">
      <w:r>
        <w:continuationSeparator/>
      </w:r>
    </w:p>
  </w:footnote>
  <w:footnote w:type="continuationNotice" w:id="1">
    <w:p w14:paraId="21A5C741" w14:textId="77777777" w:rsidR="007C52AF" w:rsidRDefault="007C52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CAEE" w14:textId="77777777" w:rsidR="00C66C91" w:rsidRDefault="00C66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D5BC" w14:textId="77777777" w:rsidR="00F0319D" w:rsidRDefault="00000000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1" behindDoc="1" locked="1" layoutInCell="1" allowOverlap="1" wp14:anchorId="2DE7EA92" wp14:editId="351EBE6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6193" w14:textId="77777777" w:rsidR="00F0319D" w:rsidRDefault="00000000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777A52D2" wp14:editId="2AC83C59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8006">
    <w:abstractNumId w:val="6"/>
  </w:num>
  <w:num w:numId="2" w16cid:durableId="1415280840">
    <w:abstractNumId w:val="16"/>
  </w:num>
  <w:num w:numId="3" w16cid:durableId="1860385824">
    <w:abstractNumId w:val="17"/>
  </w:num>
  <w:num w:numId="4" w16cid:durableId="1205288">
    <w:abstractNumId w:val="11"/>
  </w:num>
  <w:num w:numId="5" w16cid:durableId="284889015">
    <w:abstractNumId w:val="2"/>
  </w:num>
  <w:num w:numId="6" w16cid:durableId="1922983566">
    <w:abstractNumId w:val="4"/>
  </w:num>
  <w:num w:numId="7" w16cid:durableId="2057310172">
    <w:abstractNumId w:val="3"/>
  </w:num>
  <w:num w:numId="8" w16cid:durableId="1090083239">
    <w:abstractNumId w:val="7"/>
  </w:num>
  <w:num w:numId="9" w16cid:durableId="1993870186">
    <w:abstractNumId w:val="0"/>
  </w:num>
  <w:num w:numId="10" w16cid:durableId="883097611">
    <w:abstractNumId w:val="12"/>
  </w:num>
  <w:num w:numId="11" w16cid:durableId="1786922076">
    <w:abstractNumId w:val="14"/>
  </w:num>
  <w:num w:numId="12" w16cid:durableId="458915600">
    <w:abstractNumId w:val="5"/>
  </w:num>
  <w:num w:numId="13" w16cid:durableId="1791898612">
    <w:abstractNumId w:val="1"/>
  </w:num>
  <w:num w:numId="14" w16cid:durableId="747653028">
    <w:abstractNumId w:val="10"/>
  </w:num>
  <w:num w:numId="15" w16cid:durableId="2010675749">
    <w:abstractNumId w:val="8"/>
  </w:num>
  <w:num w:numId="16" w16cid:durableId="1288968894">
    <w:abstractNumId w:val="13"/>
  </w:num>
  <w:num w:numId="17" w16cid:durableId="972903795">
    <w:abstractNumId w:val="9"/>
  </w:num>
  <w:num w:numId="18" w16cid:durableId="16209184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9D"/>
    <w:rsid w:val="00045387"/>
    <w:rsid w:val="000B1E5E"/>
    <w:rsid w:val="001C7628"/>
    <w:rsid w:val="00253C7D"/>
    <w:rsid w:val="003046AB"/>
    <w:rsid w:val="003F7EC6"/>
    <w:rsid w:val="004B16DA"/>
    <w:rsid w:val="004F5DC6"/>
    <w:rsid w:val="006501CF"/>
    <w:rsid w:val="007C52AF"/>
    <w:rsid w:val="00A75CF7"/>
    <w:rsid w:val="00BB7092"/>
    <w:rsid w:val="00C66C91"/>
    <w:rsid w:val="00D0466C"/>
    <w:rsid w:val="00F0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EBCA5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60" w:lineRule="exact"/>
    </w:pPr>
    <w:rPr>
      <w:rFonts w:ascii="Arial" w:eastAsia="SimSun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pPr>
      <w:ind w:left="720"/>
      <w:contextualSpacing/>
    </w:pPr>
  </w:style>
  <w:style w:type="paragraph" w:customStyle="1" w:styleId="Breakouttext">
    <w:name w:val="Breakout text"/>
    <w:basedOn w:val="Normal"/>
    <w:qFormat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Pr>
      <w:rFonts w:ascii="Arial" w:eastAsia="SimSun" w:hAnsi="Arial" w:cs="Arial"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otham Rounded Bold" w:eastAsia="SimSun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EastAsia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Pr>
      <w:rFonts w:ascii="Arial" w:eastAsia="SimSun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0</TotalTime>
  <Pages>2</Pages>
  <Words>982</Words>
  <Characters>1156</Characters>
  <Application>Microsoft Office Word</Application>
  <DocSecurity>0</DocSecurity>
  <Lines>40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Chinese Simplified</vt:lpstr>
    </vt:vector>
  </TitlesOfParts>
  <Manager/>
  <Company/>
  <LinksUpToDate>false</LinksUpToDate>
  <CharactersWithSpaces>1224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Chinese Simplified</dc:title>
  <dc:subject>COVID-19 Vaccine</dc:subject>
  <dc:creator>Australian Government</dc:creator>
  <cp:keywords>COVID-19 Vaccine, Disability, Residential Care</cp:keywords>
  <dc:description/>
  <cp:lastModifiedBy>Arnel Zamora</cp:lastModifiedBy>
  <cp:revision>2</cp:revision>
  <dcterms:created xsi:type="dcterms:W3CDTF">2022-08-28T22:57:00Z</dcterms:created>
  <dcterms:modified xsi:type="dcterms:W3CDTF">2022-08-28T22:57:00Z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