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CD7886D" w:rsidR="00175832" w:rsidRPr="00913B03" w:rsidRDefault="005C5350">
      <w:pPr>
        <w:pStyle w:val="Heading1"/>
        <w:spacing w:before="1200"/>
        <w:rPr>
          <w:rFonts w:ascii="Noto Sans" w:hAnsi="Noto Sans" w:cs="Noto Sans"/>
          <w:sz w:val="48"/>
          <w:szCs w:val="48"/>
        </w:rPr>
      </w:pPr>
      <w:proofErr w:type="spellStart"/>
      <w:r w:rsidRPr="00913B03">
        <w:rPr>
          <w:rFonts w:ascii="Myanmar Text" w:hAnsi="Myanmar Text" w:cs="Myanmar Text"/>
          <w:sz w:val="48"/>
          <w:szCs w:val="48"/>
        </w:rPr>
        <w:t>ကလေးများအား</w:t>
      </w:r>
      <w:proofErr w:type="spellEnd"/>
      <w:r w:rsidRPr="00913B03">
        <w:rPr>
          <w:rFonts w:ascii="Noto Sans" w:hAnsi="Noto Sans" w:cs="Noto Sans"/>
          <w:sz w:val="48"/>
          <w:szCs w:val="48"/>
        </w:rPr>
        <w:t xml:space="preserve"> COVID-19 </w:t>
      </w:r>
      <w:proofErr w:type="spellStart"/>
      <w:r w:rsidRPr="00913B03">
        <w:rPr>
          <w:rFonts w:ascii="Myanmar Text" w:hAnsi="Myanmar Text" w:cs="Myanmar Text"/>
          <w:sz w:val="48"/>
          <w:szCs w:val="48"/>
        </w:rPr>
        <w:t>ကာကွယ်ဆေးများအကြောင်း</w:t>
      </w:r>
      <w:proofErr w:type="spellEnd"/>
      <w:r w:rsidRPr="00913B03">
        <w:rPr>
          <w:rFonts w:ascii="Noto Sans" w:hAnsi="Noto Sans" w:cs="Noto Sans"/>
          <w:sz w:val="48"/>
          <w:szCs w:val="48"/>
        </w:rPr>
        <w:t xml:space="preserve"> </w:t>
      </w:r>
      <w:proofErr w:type="spellStart"/>
      <w:r w:rsidRPr="00913B03">
        <w:rPr>
          <w:rFonts w:ascii="Myanmar Text" w:hAnsi="Myanmar Text" w:cs="Myanmar Text"/>
          <w:sz w:val="48"/>
          <w:szCs w:val="48"/>
        </w:rPr>
        <w:t>ပြောဆိုပုံ</w:t>
      </w:r>
      <w:proofErr w:type="spellEnd"/>
    </w:p>
    <w:p w14:paraId="1A4F1296" w14:textId="06E6990D" w:rsidR="00865C63" w:rsidRPr="00EF545C" w:rsidRDefault="005C5350" w:rsidP="00EF545C">
      <w:pPr>
        <w:pStyle w:val="P68B1DB1-Normal1"/>
        <w:rPr>
          <w:rStyle w:val="normaltextrun"/>
          <w:rFonts w:ascii="Noto Sans" w:hAnsi="Noto Sans" w:cs="Noto Sans"/>
          <w:cs/>
        </w:rPr>
      </w:pPr>
      <w:bookmarkStart w:id="0" w:name="_Hlk81820337"/>
      <w:proofErr w:type="spellStart"/>
      <w:r w:rsidRPr="00865C63">
        <w:rPr>
          <w:rFonts w:ascii="Myanmar Text" w:hAnsi="Myanmar Text" w:cs="Myanmar Text"/>
        </w:rPr>
        <w:t>နောက်ဆုံးအကြိမ်တည်းဖြတ်ရက</w:t>
      </w:r>
      <w:proofErr w:type="spellEnd"/>
      <w:r w:rsidRPr="00865C63">
        <w:rPr>
          <w:rFonts w:ascii="Myanmar Text" w:hAnsi="Myanmar Text" w:cs="Myanmar Text"/>
        </w:rPr>
        <w:t>်</w:t>
      </w:r>
      <w:r w:rsidRPr="00865C63">
        <w:rPr>
          <w:rFonts w:ascii="Noto Sans" w:hAnsi="Noto Sans" w:cs="Noto Sans"/>
        </w:rPr>
        <w:t xml:space="preserve">- </w:t>
      </w:r>
      <w:r w:rsidR="009D1623" w:rsidRPr="00865C63">
        <w:rPr>
          <w:rFonts w:ascii="Noto Sans" w:hAnsi="Noto Sans" w:cs="Noto Sans"/>
        </w:rPr>
        <w:t>2022</w:t>
      </w:r>
      <w:r w:rsidRPr="00865C63">
        <w:rPr>
          <w:rFonts w:ascii="Noto Sans" w:hAnsi="Noto Sans" w:cs="Noto Sans"/>
        </w:rPr>
        <w:t xml:space="preserve"> </w:t>
      </w:r>
      <w:proofErr w:type="spellStart"/>
      <w:r w:rsidRPr="00865C63">
        <w:rPr>
          <w:rFonts w:ascii="Myanmar Text" w:hAnsi="Myanmar Text" w:cs="Myanmar Text"/>
        </w:rPr>
        <w:t>ခုနှစ</w:t>
      </w:r>
      <w:proofErr w:type="spellEnd"/>
      <w:r w:rsidRPr="00865C63">
        <w:rPr>
          <w:rFonts w:ascii="Myanmar Text" w:hAnsi="Myanmar Text" w:cs="Myanmar Text"/>
        </w:rPr>
        <w:t>်</w:t>
      </w:r>
      <w:r w:rsidRPr="00865C63">
        <w:rPr>
          <w:rFonts w:ascii="Noto Sans" w:hAnsi="Noto Sans" w:cs="Noto Sans"/>
        </w:rPr>
        <w:t xml:space="preserve"> </w:t>
      </w:r>
      <w:r w:rsidR="009D1623" w:rsidRPr="00865C63">
        <w:rPr>
          <w:rFonts w:ascii="Noto Sans" w:hAnsi="Noto Sans" w:cs="Myanmar Text" w:hint="cs"/>
          <w:cs/>
          <w:lang w:bidi="my-MM"/>
        </w:rPr>
        <w:t>သြဂုတ်</w:t>
      </w:r>
      <w:r w:rsidRPr="00865C63">
        <w:rPr>
          <w:rFonts w:ascii="Myanmar Text" w:hAnsi="Myanmar Text" w:cs="Myanmar Text"/>
        </w:rPr>
        <w:t>လ</w:t>
      </w:r>
      <w:r w:rsidRPr="00865C63">
        <w:rPr>
          <w:rFonts w:ascii="Noto Sans" w:hAnsi="Noto Sans" w:cs="Noto Sans"/>
        </w:rPr>
        <w:t xml:space="preserve"> </w:t>
      </w:r>
      <w:r w:rsidR="009D1623" w:rsidRPr="00865C63">
        <w:rPr>
          <w:rFonts w:ascii="Noto Sans" w:hAnsi="Noto Sans" w:cs="Noto Sans"/>
        </w:rPr>
        <w:t>8</w:t>
      </w:r>
      <w:r w:rsidRPr="00865C63">
        <w:rPr>
          <w:rFonts w:ascii="Noto Sans" w:hAnsi="Noto Sans" w:cs="Noto Sans"/>
        </w:rPr>
        <w:t xml:space="preserve"> </w:t>
      </w:r>
      <w:proofErr w:type="spellStart"/>
      <w:r w:rsidRPr="00865C63">
        <w:rPr>
          <w:rFonts w:ascii="Myanmar Text" w:hAnsi="Myanmar Text" w:cs="Myanmar Text"/>
        </w:rPr>
        <w:t>ရက</w:t>
      </w:r>
      <w:proofErr w:type="spellEnd"/>
      <w:r w:rsidRPr="00865C63">
        <w:rPr>
          <w:rFonts w:ascii="Myanmar Text" w:hAnsi="Myanmar Text" w:cs="Myanmar Text"/>
        </w:rPr>
        <w:t>်</w:t>
      </w:r>
      <w:bookmarkStart w:id="1" w:name="_Hlk80891918"/>
      <w:bookmarkStart w:id="2" w:name="_Hlk81820369"/>
      <w:bookmarkStart w:id="3" w:name="_Hlk81820348"/>
      <w:bookmarkEnd w:id="0"/>
    </w:p>
    <w:p w14:paraId="093F04FB" w14:textId="3D293621" w:rsidR="00C357A1" w:rsidRPr="00865C63" w:rsidRDefault="00C357A1" w:rsidP="004F73F2">
      <w:pPr>
        <w:spacing w:line="360" w:lineRule="exact"/>
        <w:rPr>
          <w:rFonts w:ascii="Noto Sans" w:hAnsi="Noto Sans" w:cs="Noto Sans"/>
        </w:rPr>
      </w:pPr>
      <w:r w:rsidRPr="00865C63">
        <w:rPr>
          <w:rStyle w:val="normaltextrun"/>
          <w:rFonts w:ascii="Noto Sans" w:hAnsi="Noto Sans" w:cs="Myanmar Text" w:hint="cs"/>
          <w:cs/>
          <w:lang w:bidi="my-MM"/>
        </w:rPr>
        <w:t>ကာကွယ်ဆေးထိုးခြင်းကို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ကိုယ်ခံအား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အလွန်အမင်း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နိမ့်ချခံရသည့်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သို့မဟုတ်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မသန်စွမ်းမှုရှိသည့်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အသက်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Noto Sans"/>
          <w:lang w:bidi="my-MM"/>
        </w:rPr>
        <w:t xml:space="preserve">6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လမှ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Noto Sans"/>
          <w:lang w:bidi="my-MM"/>
        </w:rPr>
        <w:t xml:space="preserve">4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နှစ်အရွယ်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ကလေးအချို့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="0031411A">
        <w:rPr>
          <w:rStyle w:val="normaltextrun"/>
          <w:rFonts w:ascii="Noto Sans" w:hAnsi="Noto Sans" w:cs="Myanmar Text" w:hint="cs"/>
          <w:cs/>
          <w:lang w:bidi="my-MM"/>
        </w:rPr>
        <w:t>နှင့်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ပြင်းထန်သော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Noto Sans"/>
          <w:lang w:bidi="my-MM"/>
        </w:rPr>
        <w:t xml:space="preserve">COVID-19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အန္တရာယ်များသည့်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ရှုပ်ထွေးသော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နှင့်</w:t>
      </w:r>
      <w:r w:rsidRPr="00865C63">
        <w:rPr>
          <w:rStyle w:val="normaltextrun"/>
          <w:rFonts w:ascii="Noto Sans" w:hAnsi="Noto Sans" w:cs="Noto Sans"/>
          <w:cs/>
          <w:lang w:bidi="my-MM"/>
        </w:rPr>
        <w:t>/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သို့မဟုတ်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ရောဂါမျိုးစုံရှိသောသူများအားလည်း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ကာကွယ်ဆေးထိုးရန်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အကြံပြုပါသည်။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Noto Sans"/>
          <w:lang w:bidi="my-MM"/>
        </w:rPr>
        <w:t xml:space="preserve">COVID-19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ကာကွယ်ဆေးထိုးခြင်းနှင့်ပတ်သက်ပြီး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သင့်ကလေး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သိချင်စိတ်များ၍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မေးခွန်းအများအပြား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မေးခြင်းမှာ</w:t>
      </w:r>
      <w:r w:rsidRPr="00865C63">
        <w:rPr>
          <w:rStyle w:val="normaltextrun"/>
          <w:rFonts w:ascii="Noto Sans" w:hAnsi="Noto Sans" w:cs="Noto Sans"/>
          <w:cs/>
          <w:lang w:bidi="my-MM"/>
        </w:rPr>
        <w:t xml:space="preserve"> </w:t>
      </w:r>
      <w:r w:rsidRPr="00865C63">
        <w:rPr>
          <w:rStyle w:val="normaltextrun"/>
          <w:rFonts w:ascii="Noto Sans" w:hAnsi="Noto Sans" w:cs="Myanmar Text" w:hint="cs"/>
          <w:cs/>
          <w:lang w:bidi="my-MM"/>
        </w:rPr>
        <w:t>ပုံမှန်ဖြစ်ပါသည်။</w:t>
      </w:r>
      <w:r w:rsidRPr="00865C63">
        <w:rPr>
          <w:rFonts w:ascii="Noto Sans" w:hAnsi="Noto Sans" w:cs="Noto Sans"/>
        </w:rPr>
        <w:t xml:space="preserve"> </w:t>
      </w:r>
      <w:proofErr w:type="spellStart"/>
      <w:r w:rsidRPr="00865C63">
        <w:rPr>
          <w:rFonts w:ascii="Myanmar Text" w:hAnsi="Myanmar Text" w:cs="Myanmar Text"/>
          <w:lang w:bidi="my-MM"/>
        </w:rPr>
        <w:t>ကလေးများ</w:t>
      </w:r>
      <w:proofErr w:type="spellEnd"/>
      <w:r w:rsidRPr="00865C63">
        <w:rPr>
          <w:rFonts w:ascii="Noto Sans" w:hAnsi="Noto Sans" w:cs="Noto Sans"/>
          <w:lang w:bidi="my-MM"/>
        </w:rPr>
        <w:t xml:space="preserve"> </w:t>
      </w:r>
      <w:proofErr w:type="spellStart"/>
      <w:r w:rsidRPr="00865C63">
        <w:rPr>
          <w:rFonts w:ascii="Myanmar Text" w:hAnsi="Myanmar Text" w:cs="Myanmar Text"/>
          <w:lang w:bidi="my-MM"/>
        </w:rPr>
        <w:t>ကာကွယ်ဆေး</w:t>
      </w:r>
      <w:proofErr w:type="spellEnd"/>
      <w:r w:rsidRPr="00865C63">
        <w:rPr>
          <w:rFonts w:ascii="Noto Sans" w:hAnsi="Noto Sans" w:cs="Noto Sans"/>
          <w:lang w:bidi="my-MM"/>
        </w:rPr>
        <w:t xml:space="preserve"> </w:t>
      </w:r>
      <w:proofErr w:type="spellStart"/>
      <w:r w:rsidRPr="00865C63">
        <w:rPr>
          <w:rFonts w:ascii="Myanmar Text" w:hAnsi="Myanmar Text" w:cs="Myanmar Text"/>
          <w:lang w:bidi="my-MM"/>
        </w:rPr>
        <w:t>မထိုးမီနှင</w:t>
      </w:r>
      <w:proofErr w:type="spellEnd"/>
      <w:r w:rsidRPr="00865C63">
        <w:rPr>
          <w:rFonts w:ascii="Myanmar Text" w:hAnsi="Myanmar Text" w:cs="Myanmar Text"/>
          <w:lang w:bidi="my-MM"/>
        </w:rPr>
        <w:t>့်</w:t>
      </w:r>
      <w:r w:rsidRPr="00865C63">
        <w:rPr>
          <w:rFonts w:ascii="Noto Sans" w:hAnsi="Noto Sans" w:cs="Noto Sans"/>
          <w:lang w:bidi="my-MM"/>
        </w:rPr>
        <w:t xml:space="preserve"> </w:t>
      </w:r>
      <w:proofErr w:type="spellStart"/>
      <w:r w:rsidRPr="00865C63">
        <w:rPr>
          <w:rFonts w:ascii="Myanmar Text" w:hAnsi="Myanmar Text" w:cs="Myanmar Text"/>
          <w:lang w:bidi="my-MM"/>
        </w:rPr>
        <w:t>ထိုးပြီးနောက</w:t>
      </w:r>
      <w:proofErr w:type="spellEnd"/>
      <w:r w:rsidRPr="00865C63">
        <w:rPr>
          <w:rFonts w:ascii="Myanmar Text" w:hAnsi="Myanmar Text" w:cs="Myanmar Text"/>
          <w:lang w:bidi="my-MM"/>
        </w:rPr>
        <w:t>်</w:t>
      </w:r>
      <w:r w:rsidRPr="00865C63">
        <w:rPr>
          <w:rFonts w:ascii="Noto Sans" w:hAnsi="Noto Sans" w:cs="Noto Sans"/>
          <w:lang w:bidi="my-MM"/>
        </w:rPr>
        <w:t xml:space="preserve"> </w:t>
      </w:r>
      <w:r w:rsidRPr="00865C63">
        <w:rPr>
          <w:rFonts w:ascii="Myanmar Text" w:hAnsi="Myanmar Text" w:cs="Myanmar Text"/>
          <w:lang w:bidi="my-MM"/>
        </w:rPr>
        <w:t>၎</w:t>
      </w:r>
      <w:proofErr w:type="spellStart"/>
      <w:r w:rsidRPr="00865C63">
        <w:rPr>
          <w:rFonts w:ascii="Myanmar Text" w:hAnsi="Myanmar Text" w:cs="Myanmar Text"/>
          <w:lang w:bidi="my-MM"/>
        </w:rPr>
        <w:t>င်းတို့အား</w:t>
      </w:r>
      <w:proofErr w:type="spellEnd"/>
      <w:r w:rsidRPr="00865C63">
        <w:rPr>
          <w:rFonts w:ascii="Noto Sans" w:hAnsi="Noto Sans" w:cs="Noto Sans"/>
          <w:lang w:bidi="my-MM"/>
        </w:rPr>
        <w:t xml:space="preserve"> </w:t>
      </w:r>
      <w:proofErr w:type="spellStart"/>
      <w:r w:rsidRPr="00865C63">
        <w:rPr>
          <w:rFonts w:ascii="Myanmar Text" w:hAnsi="Myanmar Text" w:cs="Myanmar Text"/>
          <w:lang w:bidi="my-MM"/>
        </w:rPr>
        <w:t>စကားပြောဆိုသည</w:t>
      </w:r>
      <w:proofErr w:type="spellEnd"/>
      <w:r w:rsidRPr="00865C63">
        <w:rPr>
          <w:rFonts w:ascii="Myanmar Text" w:hAnsi="Myanmar Text" w:cs="Myanmar Text"/>
          <w:lang w:bidi="my-MM"/>
        </w:rPr>
        <w:t>့်</w:t>
      </w:r>
      <w:proofErr w:type="spellStart"/>
      <w:r w:rsidRPr="00865C63">
        <w:rPr>
          <w:rFonts w:ascii="Myanmar Text" w:hAnsi="Myanmar Text" w:cs="Myanmar Text"/>
          <w:lang w:bidi="my-MM"/>
        </w:rPr>
        <w:t>အခ</w:t>
      </w:r>
      <w:proofErr w:type="spellEnd"/>
      <w:r w:rsidRPr="00865C63">
        <w:rPr>
          <w:rFonts w:ascii="Myanmar Text" w:hAnsi="Myanmar Text" w:cs="Myanmar Text"/>
          <w:lang w:bidi="my-MM"/>
        </w:rPr>
        <w:t>ါ</w:t>
      </w:r>
      <w:r w:rsidRPr="00865C63">
        <w:rPr>
          <w:rFonts w:ascii="Noto Sans" w:hAnsi="Noto Sans" w:cs="Noto Sans"/>
          <w:lang w:bidi="my-MM"/>
        </w:rPr>
        <w:t xml:space="preserve"> </w:t>
      </w:r>
      <w:proofErr w:type="spellStart"/>
      <w:r w:rsidRPr="00865C63">
        <w:rPr>
          <w:rFonts w:ascii="Myanmar Text" w:hAnsi="Myanmar Text" w:cs="Myanmar Text"/>
          <w:lang w:bidi="my-MM"/>
        </w:rPr>
        <w:t>သင</w:t>
      </w:r>
      <w:proofErr w:type="spellEnd"/>
      <w:r w:rsidRPr="00865C63">
        <w:rPr>
          <w:rFonts w:ascii="Myanmar Text" w:hAnsi="Myanmar Text" w:cs="Myanmar Text"/>
          <w:lang w:bidi="my-MM"/>
        </w:rPr>
        <w:t>့်</w:t>
      </w:r>
      <w:proofErr w:type="spellStart"/>
      <w:r w:rsidRPr="00865C63">
        <w:rPr>
          <w:rFonts w:ascii="Myanmar Text" w:hAnsi="Myanmar Text" w:cs="Myanmar Text"/>
          <w:lang w:bidi="my-MM"/>
        </w:rPr>
        <w:t>အတွက</w:t>
      </w:r>
      <w:proofErr w:type="spellEnd"/>
      <w:r w:rsidRPr="00865C63">
        <w:rPr>
          <w:rFonts w:ascii="Myanmar Text" w:hAnsi="Myanmar Text" w:cs="Myanmar Text"/>
          <w:lang w:bidi="my-MM"/>
        </w:rPr>
        <w:t>်</w:t>
      </w:r>
      <w:r w:rsidRPr="00865C63">
        <w:rPr>
          <w:rFonts w:ascii="Noto Sans" w:hAnsi="Noto Sans" w:cs="Noto Sans"/>
          <w:lang w:bidi="my-MM"/>
        </w:rPr>
        <w:t xml:space="preserve"> </w:t>
      </w:r>
      <w:proofErr w:type="spellStart"/>
      <w:r w:rsidRPr="00865C63">
        <w:rPr>
          <w:rFonts w:ascii="Myanmar Text" w:hAnsi="Myanmar Text" w:cs="Myanmar Text"/>
          <w:lang w:bidi="my-MM"/>
        </w:rPr>
        <w:t>အသုံးဝင်နိုင်သည</w:t>
      </w:r>
      <w:proofErr w:type="spellEnd"/>
      <w:r w:rsidRPr="00865C63">
        <w:rPr>
          <w:rFonts w:ascii="Myanmar Text" w:hAnsi="Myanmar Text" w:cs="Myanmar Text"/>
          <w:lang w:bidi="my-MM"/>
        </w:rPr>
        <w:t>့်</w:t>
      </w:r>
      <w:r w:rsidRPr="00865C63">
        <w:rPr>
          <w:rFonts w:ascii="Noto Sans" w:hAnsi="Noto Sans" w:cs="Noto Sans"/>
          <w:lang w:bidi="my-MM"/>
        </w:rPr>
        <w:t xml:space="preserve"> </w:t>
      </w:r>
      <w:proofErr w:type="spellStart"/>
      <w:r w:rsidRPr="00865C63">
        <w:rPr>
          <w:rFonts w:ascii="Myanmar Text" w:hAnsi="Myanmar Text" w:cs="Myanmar Text"/>
          <w:lang w:bidi="my-MM"/>
        </w:rPr>
        <w:t>အကြံဉာဏ်အချို</w:t>
      </w:r>
      <w:proofErr w:type="spellEnd"/>
      <w:r w:rsidRPr="00865C63">
        <w:rPr>
          <w:rFonts w:ascii="Myanmar Text" w:hAnsi="Myanmar Text" w:cs="Myanmar Text"/>
          <w:lang w:bidi="my-MM"/>
        </w:rPr>
        <w:t>့</w:t>
      </w:r>
      <w:r w:rsidRPr="00865C63">
        <w:rPr>
          <w:rFonts w:ascii="Noto Sans" w:hAnsi="Noto Sans" w:cs="Noto Sans"/>
          <w:lang w:bidi="my-MM"/>
        </w:rPr>
        <w:t xml:space="preserve"> </w:t>
      </w:r>
      <w:proofErr w:type="spellStart"/>
      <w:r w:rsidRPr="00865C63">
        <w:rPr>
          <w:rFonts w:ascii="Myanmar Text" w:hAnsi="Myanmar Text" w:cs="Myanmar Text"/>
          <w:lang w:bidi="my-MM"/>
        </w:rPr>
        <w:t>ဤတွင်ရှိသည</w:t>
      </w:r>
      <w:proofErr w:type="spellEnd"/>
      <w:r w:rsidRPr="00865C63">
        <w:rPr>
          <w:rFonts w:ascii="Myanmar Text" w:hAnsi="Myanmar Text" w:cs="Myanmar Text"/>
          <w:lang w:bidi="my-MM"/>
        </w:rPr>
        <w:t>်။</w:t>
      </w:r>
    </w:p>
    <w:p w14:paraId="51AEC9E7" w14:textId="3AEEE4DC" w:rsidR="00C357A1" w:rsidRPr="00865C63" w:rsidRDefault="00000000" w:rsidP="004F73F2">
      <w:pPr>
        <w:spacing w:line="360" w:lineRule="exact"/>
        <w:rPr>
          <w:rFonts w:ascii="Noto Sans" w:hAnsi="Noto Sans" w:cs="Noto Sans"/>
        </w:rPr>
      </w:pPr>
      <w:hyperlink r:id="rId10" w:history="1">
        <w:r w:rsidR="00C357A1" w:rsidRPr="00EF545C">
          <w:rPr>
            <w:rStyle w:val="Hyperlink"/>
            <w:rFonts w:ascii="Noto Sans" w:hAnsi="Noto Sans" w:cs="Noto Sans"/>
            <w:lang w:bidi="my-MM"/>
          </w:rPr>
          <w:t xml:space="preserve">Department of Health and Aged Care </w:t>
        </w:r>
        <w:r w:rsidR="00C357A1" w:rsidRPr="00EF545C">
          <w:rPr>
            <w:rStyle w:val="Hyperlink"/>
            <w:rFonts w:ascii="Noto Sans" w:hAnsi="Noto Sans" w:cs="Myanmar Text" w:hint="cs"/>
            <w:b w:val="0"/>
            <w:bCs/>
            <w:cs/>
            <w:lang w:bidi="my-MM"/>
          </w:rPr>
          <w:t>ဝက်ဘ်ဆိုက်တွင်</w:t>
        </w:r>
      </w:hyperlink>
      <w:r w:rsidR="00C357A1" w:rsidRPr="00865C63">
        <w:rPr>
          <w:rFonts w:ascii="Noto Sans" w:hAnsi="Noto Sans" w:cs="Noto Sans"/>
          <w:cs/>
          <w:lang w:bidi="my-MM"/>
        </w:rPr>
        <w:t xml:space="preserve"> </w:t>
      </w:r>
      <w:r w:rsidR="00C357A1" w:rsidRPr="00865C63">
        <w:rPr>
          <w:rFonts w:ascii="Noto Sans" w:hAnsi="Noto Sans" w:cs="Myanmar Text" w:hint="cs"/>
          <w:cs/>
          <w:lang w:bidi="my-MM"/>
        </w:rPr>
        <w:t>ရရှိနိုင်သော</w:t>
      </w:r>
      <w:r w:rsidR="00C357A1" w:rsidRPr="00865C63">
        <w:rPr>
          <w:rFonts w:ascii="Noto Sans" w:hAnsi="Noto Sans" w:cs="Noto Sans"/>
          <w:cs/>
          <w:lang w:bidi="my-MM"/>
        </w:rPr>
        <w:t xml:space="preserve"> </w:t>
      </w:r>
      <w:r w:rsidR="00C357A1" w:rsidRPr="00865C63">
        <w:rPr>
          <w:rFonts w:ascii="Noto Sans" w:hAnsi="Noto Sans" w:cs="Myanmar Text" w:hint="cs"/>
          <w:cs/>
          <w:lang w:bidi="my-MM"/>
        </w:rPr>
        <w:t>နောက်ဆုံးထုတ်</w:t>
      </w:r>
      <w:r w:rsidR="00C357A1" w:rsidRPr="00865C63">
        <w:rPr>
          <w:rFonts w:ascii="Noto Sans" w:hAnsi="Noto Sans" w:cs="Noto Sans"/>
          <w:cs/>
          <w:lang w:bidi="my-MM"/>
        </w:rPr>
        <w:t xml:space="preserve"> </w:t>
      </w:r>
      <w:r w:rsidR="00C357A1" w:rsidRPr="00865C63">
        <w:rPr>
          <w:rFonts w:ascii="Noto Sans" w:hAnsi="Noto Sans" w:cs="Myanmar Text" w:hint="cs"/>
          <w:cs/>
          <w:lang w:bidi="my-MM"/>
        </w:rPr>
        <w:t>ဆေးဘက်ဆိုင်ရာ</w:t>
      </w:r>
      <w:r w:rsidR="00C357A1" w:rsidRPr="00865C63">
        <w:rPr>
          <w:rFonts w:ascii="Noto Sans" w:hAnsi="Noto Sans" w:cs="Noto Sans"/>
          <w:cs/>
          <w:lang w:bidi="my-MM"/>
        </w:rPr>
        <w:t xml:space="preserve"> </w:t>
      </w:r>
      <w:r w:rsidR="00C357A1" w:rsidRPr="00865C63">
        <w:rPr>
          <w:rFonts w:ascii="Noto Sans" w:hAnsi="Noto Sans" w:cs="Myanmar Text" w:hint="cs"/>
          <w:cs/>
          <w:lang w:bidi="my-MM"/>
        </w:rPr>
        <w:t>အကြံဉာဏ်ကို</w:t>
      </w:r>
      <w:r w:rsidR="00C357A1" w:rsidRPr="00865C63">
        <w:rPr>
          <w:rFonts w:ascii="Noto Sans" w:hAnsi="Noto Sans" w:cs="Noto Sans"/>
          <w:cs/>
          <w:lang w:bidi="my-MM"/>
        </w:rPr>
        <w:t xml:space="preserve"> </w:t>
      </w:r>
      <w:r w:rsidR="00C357A1" w:rsidRPr="00865C63">
        <w:rPr>
          <w:rFonts w:ascii="Noto Sans" w:hAnsi="Noto Sans" w:cs="Myanmar Text" w:hint="cs"/>
          <w:cs/>
          <w:lang w:bidi="my-MM"/>
        </w:rPr>
        <w:t>သိရှိနေစေရန်</w:t>
      </w:r>
      <w:r w:rsidR="00C357A1" w:rsidRPr="00865C63">
        <w:rPr>
          <w:rFonts w:ascii="Noto Sans" w:hAnsi="Noto Sans" w:cs="Noto Sans"/>
          <w:cs/>
          <w:lang w:bidi="my-MM"/>
        </w:rPr>
        <w:t xml:space="preserve"> </w:t>
      </w:r>
      <w:r w:rsidR="00C357A1" w:rsidRPr="00865C63">
        <w:rPr>
          <w:rFonts w:ascii="Noto Sans" w:hAnsi="Noto Sans" w:cs="Myanmar Text" w:hint="cs"/>
          <w:cs/>
          <w:lang w:bidi="my-MM"/>
        </w:rPr>
        <w:t>အရေးကြီးပါသည်။</w:t>
      </w:r>
      <w:r w:rsidR="00C357A1" w:rsidRPr="00865C63">
        <w:rPr>
          <w:rFonts w:ascii="Noto Sans" w:hAnsi="Noto Sans" w:cs="Noto Sans"/>
        </w:rPr>
        <w:t xml:space="preserve"> </w:t>
      </w:r>
    </w:p>
    <w:p w14:paraId="39849004" w14:textId="594AAC2F" w:rsidR="00C357A1" w:rsidRPr="00865C63" w:rsidRDefault="00C357A1" w:rsidP="004F73F2">
      <w:pPr>
        <w:spacing w:line="360" w:lineRule="exact"/>
        <w:rPr>
          <w:rFonts w:ascii="Noto Sans" w:hAnsi="Noto Sans" w:cs="Noto Sans"/>
        </w:rPr>
      </w:pPr>
      <w:r w:rsidRPr="00865C63">
        <w:rPr>
          <w:rFonts w:ascii="Noto Sans" w:hAnsi="Noto Sans" w:cs="Noto Sans"/>
          <w:lang w:bidi="my-MM"/>
        </w:rPr>
        <w:t xml:space="preserve">COVID-19 </w:t>
      </w:r>
      <w:r w:rsidRPr="00865C63">
        <w:rPr>
          <w:rFonts w:ascii="Noto Sans" w:hAnsi="Noto Sans" w:cs="Myanmar Text" w:hint="cs"/>
          <w:cs/>
          <w:lang w:bidi="my-MM"/>
        </w:rPr>
        <w:t>ကာကွယ်ဆေးထိုးခြင်းနှင့်ပတ်သက်သည့်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သင့်တွင်ရှိသော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စိုးရိမ်ပူပန်မှု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သို့မဟုတ်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မေးခွန်းတစ်စုံတစ်ရာကိုလည်း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သင်၏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ကာကွယ်ဆေးထိုးဌာန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နှင့်</w:t>
      </w:r>
      <w:r w:rsidRPr="00865C63">
        <w:rPr>
          <w:rFonts w:ascii="Noto Sans" w:hAnsi="Noto Sans" w:cs="Noto Sans"/>
          <w:cs/>
          <w:lang w:bidi="my-MM"/>
        </w:rPr>
        <w:t>/</w:t>
      </w:r>
      <w:r w:rsidRPr="00865C63">
        <w:rPr>
          <w:rFonts w:ascii="Noto Sans" w:hAnsi="Noto Sans" w:cs="Myanmar Text" w:hint="cs"/>
          <w:cs/>
          <w:lang w:bidi="my-MM"/>
        </w:rPr>
        <w:t>သို့မဟုတ်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အထွေထွေ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ရောဂါကုဆရာဝန်နှင့်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ကာကွယ်ဆေးမထိုးမီ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ဆွေးနွေးနိုင်သည်။</w:t>
      </w:r>
    </w:p>
    <w:p w14:paraId="2D95AEEA" w14:textId="77777777" w:rsidR="00C357A1" w:rsidRPr="00865C63" w:rsidRDefault="00C357A1" w:rsidP="004F73F2">
      <w:pPr>
        <w:spacing w:line="360" w:lineRule="exact"/>
        <w:contextualSpacing/>
        <w:rPr>
          <w:rFonts w:ascii="Noto Sans" w:hAnsi="Noto Sans" w:cs="Noto Sans"/>
        </w:rPr>
      </w:pPr>
      <w:r w:rsidRPr="00865C63">
        <w:rPr>
          <w:rFonts w:ascii="Noto Sans" w:hAnsi="Noto Sans" w:cs="Myanmar Text" w:hint="cs"/>
          <w:cs/>
          <w:lang w:bidi="my-MM"/>
        </w:rPr>
        <w:t>ကာကွယ်ဆေးထိုးခြင်းနှင့်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ပတ်သက်သည့်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ကလေးများ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သိရှိသည့်အကြောင်းအချက်နှင့်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ကြောက်ရွံ့မှုကို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နားထောင်ပေးရန်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အရေးကြီးပါသည်။</w:t>
      </w:r>
      <w:r w:rsidRPr="00865C63">
        <w:rPr>
          <w:rFonts w:ascii="Noto Sans" w:hAnsi="Noto Sans" w:cs="Noto Sans"/>
        </w:rPr>
        <w:t xml:space="preserve"> </w:t>
      </w:r>
    </w:p>
    <w:p w14:paraId="62640918" w14:textId="658F673A" w:rsidR="00C357A1" w:rsidRPr="00865C63" w:rsidRDefault="00C357A1" w:rsidP="004F73F2">
      <w:pPr>
        <w:pStyle w:val="ListParagraph"/>
        <w:numPr>
          <w:ilvl w:val="0"/>
          <w:numId w:val="17"/>
        </w:numPr>
        <w:spacing w:line="360" w:lineRule="exact"/>
        <w:rPr>
          <w:rFonts w:ascii="Noto Sans" w:hAnsi="Noto Sans" w:cs="Noto Sans"/>
        </w:rPr>
      </w:pPr>
      <w:r w:rsidRPr="00865C63">
        <w:rPr>
          <w:rFonts w:ascii="Noto Sans" w:hAnsi="Noto Sans" w:cs="Noto Sans"/>
          <w:lang w:bidi="my-MM"/>
        </w:rPr>
        <w:t xml:space="preserve">COVID-19 </w:t>
      </w:r>
      <w:r w:rsidRPr="00865C63">
        <w:rPr>
          <w:rFonts w:ascii="Noto Sans" w:hAnsi="Noto Sans" w:cs="Myanmar Text" w:hint="cs"/>
          <w:cs/>
          <w:lang w:bidi="my-MM"/>
        </w:rPr>
        <w:t>ကာကွယ်ဆေးအကြောင်း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အခု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သိသလောက်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ပြောပြပါ</w:t>
      </w:r>
      <w:r w:rsidR="0067424A" w:rsidRPr="00865C63">
        <w:rPr>
          <w:rFonts w:ascii="Noto Sans" w:hAnsi="Noto Sans" w:cs="Myanmar Text" w:hint="cs"/>
          <w:cs/>
          <w:lang w:bidi="my-MM"/>
        </w:rPr>
        <w:t>။</w:t>
      </w:r>
      <w:r w:rsidRPr="00865C63">
        <w:rPr>
          <w:rFonts w:ascii="Noto Sans" w:hAnsi="Noto Sans" w:cs="Noto Sans"/>
        </w:rPr>
        <w:t xml:space="preserve"> </w:t>
      </w:r>
    </w:p>
    <w:p w14:paraId="32BDBF80" w14:textId="77777777" w:rsidR="00C357A1" w:rsidRPr="00865C63" w:rsidRDefault="00C357A1" w:rsidP="004F73F2">
      <w:pPr>
        <w:pStyle w:val="ListParagraph"/>
        <w:numPr>
          <w:ilvl w:val="0"/>
          <w:numId w:val="17"/>
        </w:numPr>
        <w:spacing w:line="360" w:lineRule="exact"/>
        <w:rPr>
          <w:rFonts w:ascii="Noto Sans" w:hAnsi="Noto Sans" w:cs="Noto Sans"/>
        </w:rPr>
      </w:pPr>
      <w:r w:rsidRPr="00865C63">
        <w:rPr>
          <w:rFonts w:ascii="Noto Sans" w:hAnsi="Noto Sans" w:cs="Myanmar Text" w:hint="cs"/>
          <w:cs/>
          <w:lang w:bidi="my-MM"/>
        </w:rPr>
        <w:t>ယခင်က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ကာကွယ်ဆေးထိုးဘူးသလား။</w:t>
      </w:r>
      <w:r w:rsidRPr="00865C63">
        <w:rPr>
          <w:rFonts w:ascii="Noto Sans" w:hAnsi="Noto Sans" w:cs="Noto Sans"/>
        </w:rPr>
        <w:t xml:space="preserve"> </w:t>
      </w:r>
    </w:p>
    <w:p w14:paraId="34686CEA" w14:textId="77777777" w:rsidR="00C357A1" w:rsidRPr="00865C63" w:rsidRDefault="00C357A1" w:rsidP="004F73F2">
      <w:pPr>
        <w:spacing w:line="360" w:lineRule="exact"/>
        <w:rPr>
          <w:rFonts w:ascii="Noto Sans" w:hAnsi="Noto Sans" w:cs="Noto Sans"/>
        </w:rPr>
      </w:pPr>
      <w:r w:rsidRPr="00865C63">
        <w:rPr>
          <w:rFonts w:ascii="Noto Sans" w:hAnsi="Noto Sans" w:cs="Myanmar Text" w:hint="cs"/>
          <w:cs/>
          <w:lang w:bidi="my-MM"/>
        </w:rPr>
        <w:t>သင့်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ကလေးအနေဖြင့်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ယခင်က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ကာကွယ်ဆေးထိုးခဲ့နိုင်ပြီး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အလွန်ဆိုးဝါးမှု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မဖြစ်နိုင်ခဲ့ပါ။</w:t>
      </w:r>
      <w:r w:rsidRPr="00865C63">
        <w:rPr>
          <w:rFonts w:ascii="Noto Sans" w:hAnsi="Noto Sans" w:cs="Noto Sans"/>
        </w:rPr>
        <w:t xml:space="preserve"> </w:t>
      </w:r>
    </w:p>
    <w:p w14:paraId="28ED21E1" w14:textId="77777777" w:rsidR="00C357A1" w:rsidRPr="00865C63" w:rsidRDefault="00C357A1" w:rsidP="004F73F2">
      <w:pPr>
        <w:spacing w:line="360" w:lineRule="exact"/>
        <w:rPr>
          <w:rFonts w:ascii="Noto Sans" w:hAnsi="Noto Sans" w:cs="Noto Sans"/>
        </w:rPr>
      </w:pPr>
      <w:bookmarkStart w:id="4" w:name="_Hlk112476434"/>
      <w:r w:rsidRPr="00865C63">
        <w:rPr>
          <w:rFonts w:ascii="Noto Sans" w:hAnsi="Noto Sans" w:cs="Noto Sans"/>
          <w:lang w:bidi="my-MM"/>
        </w:rPr>
        <w:t xml:space="preserve">COVID-19 </w:t>
      </w:r>
      <w:r w:rsidRPr="00865C63">
        <w:rPr>
          <w:rFonts w:ascii="Noto Sans" w:hAnsi="Noto Sans" w:cs="Myanmar Text" w:hint="cs"/>
          <w:cs/>
          <w:lang w:bidi="my-MM"/>
        </w:rPr>
        <w:t>ကာကွယ်ဆေးအကြောင်း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သင်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သိသမျှကို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ရိုးရိုးသားသားနှင့်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ကလေးအသက်အရွယ်နှင့်</w:t>
      </w:r>
      <w:r w:rsidRPr="00865C63">
        <w:rPr>
          <w:rFonts w:ascii="Noto Sans" w:hAnsi="Noto Sans" w:cs="Noto Sans"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သင့်တော်သည့်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နည်းလမ်းဖြင့်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ရှင်းပြပါ။</w:t>
      </w:r>
      <w:r w:rsidRPr="00865C63">
        <w:rPr>
          <w:rFonts w:ascii="Noto Sans" w:hAnsi="Noto Sans" w:cs="Noto Sans"/>
        </w:rPr>
        <w:t xml:space="preserve"> </w:t>
      </w:r>
    </w:p>
    <w:p w14:paraId="7EF30786" w14:textId="6C5CDB28" w:rsidR="00865C63" w:rsidRPr="00865C63" w:rsidRDefault="00C357A1" w:rsidP="004F73F2">
      <w:pPr>
        <w:spacing w:line="360" w:lineRule="exact"/>
        <w:rPr>
          <w:rFonts w:ascii="Noto Sans" w:hAnsi="Noto Sans" w:cs="Myanmar Text"/>
          <w:cs/>
          <w:lang w:bidi="my-MM"/>
        </w:rPr>
      </w:pPr>
      <w:r w:rsidRPr="00865C63">
        <w:rPr>
          <w:rFonts w:ascii="Noto Sans" w:hAnsi="Noto Sans" w:cs="Myanmar Text" w:hint="cs"/>
          <w:cs/>
          <w:lang w:bidi="my-MM"/>
        </w:rPr>
        <w:t>ကလေးများသည်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လူကြီးများ</w:t>
      </w:r>
      <w:r w:rsidR="00534A55">
        <w:rPr>
          <w:rFonts w:ascii="Noto Sans" w:hAnsi="Noto Sans" w:cs="Myanmar Text" w:hint="cs"/>
          <w:cs/>
          <w:lang w:bidi="my-MM"/>
        </w:rPr>
        <w:t>ထံ</w:t>
      </w:r>
      <w:r w:rsidRPr="00865C63">
        <w:rPr>
          <w:rFonts w:ascii="Noto Sans" w:hAnsi="Noto Sans" w:cs="Myanmar Text" w:hint="cs"/>
          <w:cs/>
          <w:lang w:bidi="my-MM"/>
        </w:rPr>
        <w:t>မှ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စိတ်ခံစားမှု</w:t>
      </w:r>
      <w:r w:rsidR="00C61429">
        <w:rPr>
          <w:rFonts w:ascii="Noto Sans" w:hAnsi="Noto Sans" w:cs="Myanmar Text" w:hint="cs"/>
          <w:cs/>
          <w:lang w:bidi="my-MM"/>
        </w:rPr>
        <w:t>ဖြစ်ပေါ်သည့်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လက္ခဏာများကို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အတုယူတတ်သည်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ထို့ကြောင့်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အကြောက်လွန်ခြင်း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ပြသမှုမှာ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မသင့်တော်နိုင်သည့်အပြင်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သင့်ကလေးအဖို့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မသက်သောင့်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မသက်သာ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ခံစားရနိုင်သည်။</w:t>
      </w:r>
    </w:p>
    <w:p w14:paraId="33540F89" w14:textId="16AFBE93" w:rsidR="00C357A1" w:rsidRPr="00865C63" w:rsidRDefault="00C357A1" w:rsidP="004F73F2">
      <w:pPr>
        <w:spacing w:line="360" w:lineRule="exact"/>
        <w:rPr>
          <w:rFonts w:ascii="Noto Sans" w:hAnsi="Noto Sans" w:cs="Noto Sans"/>
        </w:rPr>
      </w:pPr>
      <w:r w:rsidRPr="00865C63">
        <w:rPr>
          <w:rFonts w:ascii="Noto Sans" w:hAnsi="Noto Sans" w:cs="Myanmar Text" w:hint="cs"/>
          <w:cs/>
          <w:lang w:bidi="my-MM"/>
        </w:rPr>
        <w:lastRenderedPageBreak/>
        <w:t>ဆရာဝန်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သို့မဟုတ်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ဆေးဘက်အတတ်ပညာရှင်က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သင့်ကလေးကို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မေးခွန်းအချို့မေးမည်ကို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ရှင်းပြပါ၊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သင့်ကလေးအနေဖြင့်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လက်မောင်း</w:t>
      </w:r>
      <w:r w:rsidRPr="00865C63">
        <w:rPr>
          <w:rFonts w:ascii="Noto Sans" w:hAnsi="Noto Sans" w:cs="Noto Sans"/>
          <w:cs/>
          <w:lang w:bidi="my-MM"/>
        </w:rPr>
        <w:t xml:space="preserve"> (</w:t>
      </w:r>
      <w:r w:rsidRPr="00865C63">
        <w:rPr>
          <w:rFonts w:ascii="Noto Sans" w:hAnsi="Noto Sans" w:cs="Myanmar Text" w:hint="cs"/>
          <w:cs/>
          <w:lang w:bidi="my-MM"/>
        </w:rPr>
        <w:t>သို့မဟုတ်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အသက်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Noto Sans"/>
          <w:lang w:bidi="my-MM"/>
        </w:rPr>
        <w:t xml:space="preserve">6 </w:t>
      </w:r>
      <w:r w:rsidRPr="00865C63">
        <w:rPr>
          <w:rFonts w:ascii="Noto Sans" w:hAnsi="Noto Sans" w:cs="Myanmar Text" w:hint="cs"/>
          <w:cs/>
          <w:lang w:bidi="my-MM"/>
        </w:rPr>
        <w:t>လမှ</w:t>
      </w:r>
      <w:r w:rsidRPr="00865C63">
        <w:rPr>
          <w:rFonts w:ascii="Noto Sans" w:hAnsi="Noto Sans" w:cs="Noto Sans"/>
          <w:lang w:bidi="my-MM"/>
        </w:rPr>
        <w:t xml:space="preserve"> 5 </w:t>
      </w:r>
      <w:r w:rsidRPr="00865C63">
        <w:rPr>
          <w:rFonts w:ascii="Noto Sans" w:hAnsi="Noto Sans" w:cs="Myanmar Text" w:hint="cs"/>
          <w:cs/>
          <w:lang w:bidi="my-MM"/>
        </w:rPr>
        <w:t>နှစ်အရွယ်ဖြစ်လျှင်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ခြေထောက်</w:t>
      </w:r>
      <w:r w:rsidRPr="00865C63">
        <w:rPr>
          <w:rFonts w:ascii="Noto Sans" w:hAnsi="Noto Sans" w:cs="Noto Sans"/>
          <w:cs/>
          <w:lang w:bidi="my-MM"/>
        </w:rPr>
        <w:t xml:space="preserve">) </w:t>
      </w:r>
      <w:r w:rsidRPr="00865C63">
        <w:rPr>
          <w:rFonts w:ascii="Noto Sans" w:hAnsi="Noto Sans" w:cs="Myanmar Text" w:hint="cs"/>
          <w:cs/>
          <w:lang w:bidi="my-MM"/>
        </w:rPr>
        <w:t>တွင်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ဆေးထိုးအပ်ထိုးခံရမည်ဖြစ်ပြီး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အနည်းငယ်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စူးရှခံစားရမည်အပြင်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နောက်ပိုင်း၌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အပ်ထိုးသွင်းရာနေရာတွင်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အနည်းငယ်နာကျင်နေနိုင်သည်ကို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ရှင်းပြပါ။</w:t>
      </w:r>
      <w:r w:rsidRPr="00865C63">
        <w:rPr>
          <w:rFonts w:ascii="Noto Sans" w:hAnsi="Noto Sans" w:cs="Noto Sans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ဆေးထိုးအပ်ထိုးသွင်းရာနေရာတွင်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အနည်းငယ်နာနေသည်မှာ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ပုံမှန်ဖြစ်ကြောင်းနှင့်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ဆေးမှာ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ပုံမှန်လုပ်</w:t>
      </w:r>
      <w:r w:rsidR="00514624">
        <w:rPr>
          <w:rFonts w:ascii="Noto Sans" w:hAnsi="Noto Sans" w:cs="Myanmar Text" w:hint="cs"/>
          <w:cs/>
          <w:lang w:bidi="my-MM"/>
        </w:rPr>
        <w:t>ကိုင်</w:t>
      </w:r>
      <w:r w:rsidRPr="00865C63">
        <w:rPr>
          <w:rFonts w:ascii="Noto Sans" w:hAnsi="Noto Sans" w:cs="Myanmar Text" w:hint="cs"/>
          <w:cs/>
          <w:lang w:bidi="my-MM"/>
        </w:rPr>
        <w:t>နေကြောင်း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သင့်ကလေးကို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ပြောပြပြီး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အားပေးထားပါ။</w:t>
      </w:r>
      <w:r w:rsidRPr="00865C63">
        <w:rPr>
          <w:rFonts w:ascii="Noto Sans" w:hAnsi="Noto Sans" w:cs="Noto Sans"/>
        </w:rPr>
        <w:t xml:space="preserve"> </w:t>
      </w:r>
    </w:p>
    <w:p w14:paraId="066340BF" w14:textId="50E429A5" w:rsidR="00913B03" w:rsidRPr="00BB600F" w:rsidRDefault="00C357A1" w:rsidP="004F73F2">
      <w:pPr>
        <w:spacing w:line="360" w:lineRule="exact"/>
        <w:contextualSpacing/>
        <w:rPr>
          <w:rFonts w:ascii="Noto Sans" w:hAnsi="Noto Sans" w:cs="Noto Sans"/>
        </w:rPr>
      </w:pPr>
      <w:r w:rsidRPr="00865C63">
        <w:rPr>
          <w:rFonts w:ascii="Noto Sans" w:hAnsi="Noto Sans" w:cs="Myanmar Text" w:hint="cs"/>
          <w:cs/>
          <w:lang w:bidi="my-MM"/>
        </w:rPr>
        <w:t>သင့်ကလေး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ကာကွယ်ဆေးထိုးရမည်ကို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ကြောက်နေလျှင်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သူတို့၏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ကြောက်ရွံ့စိတ်ကို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နောက်ထပ်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စုံစမ်းပါ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သို့မဟုတ်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လိုအပ်လျှင်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သင့်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ဆရာဝန်ထံမှ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နောက်ထပ်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အကြံဉာဏ်</w:t>
      </w:r>
      <w:r w:rsidRPr="00865C63">
        <w:rPr>
          <w:rFonts w:ascii="Noto Sans" w:hAnsi="Noto Sans" w:cs="Noto San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တောင်းခံပါ။</w:t>
      </w:r>
      <w:bookmarkStart w:id="5" w:name="_Hlk112476211"/>
    </w:p>
    <w:p w14:paraId="50AAB754" w14:textId="2133E490" w:rsidR="00865C63" w:rsidRPr="00865C63" w:rsidRDefault="00865C63" w:rsidP="00865C63">
      <w:pPr>
        <w:pStyle w:val="Heading2"/>
        <w:rPr>
          <w:rFonts w:ascii="Noto Sans" w:hAnsi="Noto Sans"/>
          <w:b w:val="0"/>
          <w:bCs/>
        </w:rPr>
      </w:pPr>
      <w:r w:rsidRPr="00BB600F">
        <w:rPr>
          <w:rFonts w:ascii="Noto Sans" w:hAnsi="Noto Sans" w:cs="Myanmar Text" w:hint="cs"/>
          <w:b w:val="0"/>
          <w:bCs/>
          <w:cs/>
          <w:lang w:bidi="my-MM"/>
        </w:rPr>
        <w:t>သင့် ကလေး၏ မေးခွန်းများကို ဖြေဆိုပါ</w:t>
      </w:r>
    </w:p>
    <w:p w14:paraId="28B78F1E" w14:textId="22BD3BC5" w:rsidR="00913B03" w:rsidRPr="00865C63" w:rsidRDefault="00913B03" w:rsidP="004F73F2">
      <w:pPr>
        <w:spacing w:line="360" w:lineRule="exact"/>
        <w:rPr>
          <w:rFonts w:ascii="Noto Sans" w:hAnsi="Noto Sans"/>
        </w:rPr>
      </w:pPr>
      <w:r w:rsidRPr="00865C63">
        <w:rPr>
          <w:rFonts w:ascii="Noto Sans" w:hAnsi="Noto Sans" w:cs="Myanmar Text" w:hint="cs"/>
          <w:cs/>
          <w:lang w:bidi="my-MM"/>
        </w:rPr>
        <w:t>သင့်ကလေး</w:t>
      </w:r>
      <w:r w:rsidRPr="00865C63">
        <w:rPr>
          <w:rFonts w:ascii="Noto Sans" w:hAnsi="Noto Sans" w:cstheme="minorBidi" w:hint="c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မေးနိုင်သော</w:t>
      </w:r>
      <w:r w:rsidRPr="00865C63">
        <w:rPr>
          <w:rFonts w:ascii="Noto Sans" w:hAnsi="Noto Sans" w:cstheme="minorBidi" w:hint="c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မေးခွန်းများအတွက်</w:t>
      </w:r>
      <w:r w:rsidRPr="00865C63">
        <w:rPr>
          <w:rFonts w:ascii="Noto Sans" w:hAnsi="Noto Sans" w:cstheme="minorBidi" w:hint="c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ကလေးနှင့်လိုက်ဖက်မည့်</w:t>
      </w:r>
      <w:r w:rsidRPr="00865C63">
        <w:rPr>
          <w:rFonts w:ascii="Noto Sans" w:hAnsi="Noto Sans" w:cstheme="minorBidi" w:hint="c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အဖြေကို</w:t>
      </w:r>
      <w:r w:rsidRPr="00865C63">
        <w:rPr>
          <w:rFonts w:ascii="Noto Sans" w:hAnsi="Noto Sans" w:cstheme="minorBidi" w:hint="c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ဖြေပေးရန်</w:t>
      </w:r>
      <w:r w:rsidRPr="00865C63">
        <w:rPr>
          <w:rFonts w:ascii="Noto Sans" w:hAnsi="Noto Sans" w:cstheme="minorBidi" w:hint="cs"/>
          <w:cs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အဆင်သင့်လုပ်ထားပါ။</w:t>
      </w:r>
      <w:r w:rsidRPr="00865C63">
        <w:rPr>
          <w:rFonts w:ascii="Noto Sans" w:hAnsi="Noto Sans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ဤသို့စကားပြောဆိုရာ၌ အထောက်အကူပြုနိုင်မည့် အဓိကမေးခွန်းများနှင့် အဖြေများရှိပါသည်။</w:t>
      </w:r>
    </w:p>
    <w:p w14:paraId="24FA406D" w14:textId="77777777" w:rsidR="00913B03" w:rsidRPr="00865C63" w:rsidRDefault="00913B03" w:rsidP="004F73F2">
      <w:pPr>
        <w:spacing w:line="360" w:lineRule="exact"/>
        <w:rPr>
          <w:rFonts w:ascii="Noto Sans" w:hAnsi="Noto Sans"/>
        </w:rPr>
      </w:pPr>
      <w:r w:rsidRPr="00865C63">
        <w:rPr>
          <w:rFonts w:ascii="Noto Sans" w:hAnsi="Noto Sans" w:cs="Myanmar Text" w:hint="cs"/>
          <w:cs/>
          <w:lang w:bidi="my-MM"/>
        </w:rPr>
        <w:t>ဖြစ်ရပ်မှန် နမူနာများကို အသုံးပြုပါ၊ ဥပမာ ကလေး၏ အဖိုးအဖွားများကို ကာကွယ်ပေးခြင်း၊ ကျောင်းတက်ခြင်းနှင့် အထောက်အကူပြုမည်ဟု ယူဆလျှင် အသင်းလိုက် အားကစားလုပ်ခြင်းတို့ဖြစ်ကြသည်။</w:t>
      </w:r>
      <w:r w:rsidRPr="00865C63">
        <w:rPr>
          <w:rFonts w:ascii="Noto Sans" w:hAnsi="Noto Sans"/>
        </w:rPr>
        <w:t xml:space="preserve"> </w:t>
      </w:r>
    </w:p>
    <w:p w14:paraId="2F8656DD" w14:textId="77777777" w:rsidR="00913B03" w:rsidRPr="00865C63" w:rsidRDefault="00913B03" w:rsidP="004F73F2">
      <w:pPr>
        <w:spacing w:line="360" w:lineRule="exact"/>
        <w:rPr>
          <w:rFonts w:ascii="Noto Sans" w:hAnsi="Noto Sans"/>
        </w:rPr>
      </w:pPr>
      <w:r w:rsidRPr="00865C63">
        <w:rPr>
          <w:rFonts w:ascii="Noto Sans" w:hAnsi="Noto Sans" w:cs="Myanmar Text" w:hint="cs"/>
          <w:cs/>
          <w:lang w:bidi="my-MM"/>
        </w:rPr>
        <w:t>သြစတြေးလျနိုင်ငံတွင် ဆေးဝါး အားလုံးမှာ ဘေးကင်းကြောင်း အေဂျင်စီတစ်ခုက အသေအချာ စစ်ဆေးပါသည်။</w:t>
      </w:r>
      <w:r w:rsidRPr="00865C63">
        <w:rPr>
          <w:rFonts w:ascii="Noto Sans" w:hAnsi="Noto Sans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အကယ်၍ ၎င်းဆေးဝါးများမှာ ဘေးမကင်းလျှင် လူများအားး သုံးစွဲစေမည် မဟုတ်ပါ။</w:t>
      </w:r>
    </w:p>
    <w:p w14:paraId="4FBF17C7" w14:textId="77777777" w:rsidR="00913B03" w:rsidRPr="00865C63" w:rsidRDefault="00913B03" w:rsidP="004F73F2">
      <w:pPr>
        <w:spacing w:line="360" w:lineRule="exact"/>
        <w:rPr>
          <w:rFonts w:ascii="Noto Sans" w:eastAsia="Arial" w:hAnsi="Noto Sans"/>
        </w:rPr>
      </w:pPr>
      <w:r w:rsidRPr="00865C63">
        <w:rPr>
          <w:rFonts w:ascii="Noto Sans" w:hAnsi="Noto Sans" w:cs="Myanmar Text" w:hint="cs"/>
          <w:cs/>
          <w:lang w:bidi="my-MM"/>
        </w:rPr>
        <w:t>အကယ်၍ သင့်ကလေးသည် ဆေးထိုးအပ်ကို ကြောက်ရွံ့လျှင် ထိရောက်သော ကြိုတင်ပြင်ဆင်မှုနှင့် စိတ်အာရုံပြောင်းလဲပေးသည့် နည်းများမှာ အရေးကြီးပါသည်။</w:t>
      </w:r>
    </w:p>
    <w:p w14:paraId="71000FAC" w14:textId="66BCA948" w:rsidR="00913B03" w:rsidRPr="00865C63" w:rsidRDefault="00913B03" w:rsidP="004F73F2">
      <w:pPr>
        <w:spacing w:line="360" w:lineRule="exact"/>
        <w:rPr>
          <w:rFonts w:ascii="Noto Sans" w:eastAsia="Arial" w:hAnsi="Noto Sans"/>
        </w:rPr>
      </w:pPr>
      <w:r w:rsidRPr="00865C63">
        <w:rPr>
          <w:rFonts w:ascii="Noto Sans" w:hAnsi="Noto Sans" w:cs="Myanmar Text" w:hint="cs"/>
          <w:cs/>
          <w:lang w:bidi="my-MM"/>
        </w:rPr>
        <w:t>ကလေး အသက် ၅ နှစ်နှင့်အထက်အရွယ်တို့အတွက် ဆေးခန်းငယ်ငယ်နှင့်</w:t>
      </w:r>
      <w:r w:rsidR="006344E1">
        <w:rPr>
          <w:rFonts w:ascii="Noto Sans" w:hAnsi="Noto Sans" w:cs="Myanmar Text" w:hint="cs"/>
          <w:cs/>
          <w:lang w:bidi="my-MM"/>
        </w:rPr>
        <w:t xml:space="preserve"> သွားနေကျ</w:t>
      </w:r>
      <w:r w:rsidRPr="00865C63">
        <w:rPr>
          <w:rFonts w:ascii="Noto Sans" w:hAnsi="Noto Sans" w:cs="Myanmar Text" w:hint="cs"/>
          <w:cs/>
          <w:lang w:bidi="my-MM"/>
        </w:rPr>
        <w:t>ယဥ်ပါး</w:t>
      </w:r>
      <w:r w:rsidR="006344E1">
        <w:rPr>
          <w:rFonts w:ascii="Noto Sans" w:hAnsi="Noto Sans" w:cs="Myanmar Text" w:hint="cs"/>
          <w:cs/>
          <w:lang w:bidi="my-MM"/>
        </w:rPr>
        <w:t>နေသ</w:t>
      </w:r>
      <w:r w:rsidRPr="00865C63">
        <w:rPr>
          <w:rFonts w:ascii="Noto Sans" w:hAnsi="Noto Sans" w:cs="Myanmar Text" w:hint="cs"/>
          <w:cs/>
          <w:lang w:bidi="my-MM"/>
        </w:rPr>
        <w:t>ည့် ဆေးခန်းကို သွားရောက်ခြင်းမှာ အထောက်အကူပြုနိုင်သည်၊ ဥပမာ ဒေသတွင်း ဆေးဆိုင် သို့မဟုတ် အထွေထွေ ဆေးကုခန်း</w:t>
      </w:r>
      <w:r w:rsidR="00805CED">
        <w:rPr>
          <w:rFonts w:ascii="Noto Sans" w:hAnsi="Noto Sans" w:cs="Myanmar Text" w:hint="cs"/>
          <w:cs/>
          <w:lang w:bidi="my-MM"/>
        </w:rPr>
        <w:t>တို့ဖြစ်ကြသည်</w:t>
      </w:r>
      <w:r w:rsidRPr="00865C63">
        <w:rPr>
          <w:rFonts w:ascii="Noto Sans" w:hAnsi="Noto Sans" w:cs="Myanmar Text" w:hint="cs"/>
          <w:cs/>
          <w:lang w:bidi="my-MM"/>
        </w:rPr>
        <w:t>။</w:t>
      </w:r>
      <w:r w:rsidRPr="00865C63">
        <w:rPr>
          <w:rFonts w:ascii="Noto Sans" w:hAnsi="Noto Sans"/>
        </w:rPr>
        <w:t xml:space="preserve"> </w:t>
      </w:r>
      <w:r w:rsidRPr="00865C63">
        <w:rPr>
          <w:rFonts w:ascii="Noto Sans" w:eastAsia="Arial" w:hAnsi="Noto Sans" w:cs="Myanmar Text" w:hint="cs"/>
          <w:cs/>
          <w:lang w:bidi="my-MM"/>
        </w:rPr>
        <w:t>ကြီးမားသော ကာကွယ်ဆေးထိုးနေရာများမှာ ဆူညံပြီး လူများပြားကာ စိတ်သောက ပိုရောက်နိုင်သည်။</w:t>
      </w:r>
    </w:p>
    <w:p w14:paraId="2A662648" w14:textId="59EA2916" w:rsidR="00913B03" w:rsidRPr="00865C63" w:rsidRDefault="00913B03" w:rsidP="004F73F2">
      <w:pPr>
        <w:spacing w:line="360" w:lineRule="exact"/>
        <w:rPr>
          <w:rFonts w:ascii="Noto Sans" w:eastAsia="Arial" w:hAnsi="Noto Sans"/>
        </w:rPr>
      </w:pPr>
      <w:r w:rsidRPr="00865C63">
        <w:rPr>
          <w:rFonts w:ascii="Noto Sans" w:eastAsia="Arial" w:hAnsi="Noto Sans" w:cs="Myanmar Text" w:hint="cs"/>
          <w:cs/>
          <w:lang w:bidi="my-MM"/>
        </w:rPr>
        <w:t>ကောင်းမွန်သော အတွေ့အကြုံနှင့် စိတ်အာရုံပြောင်းလဲမှု ဖန်တီးပေးရန် သင့်ကလေး အကြိုက်နှစ်သက်ဆုံး အရုပ်များနှင့် စာအုပ်များကို တစ်ပါးတည်း ယူဆောင်</w:t>
      </w:r>
      <w:r w:rsidR="00B97FA7">
        <w:rPr>
          <w:rFonts w:ascii="Noto Sans" w:eastAsia="Arial" w:hAnsi="Noto Sans" w:cs="Myanmar Text" w:hint="cs"/>
          <w:cs/>
          <w:lang w:bidi="my-MM"/>
        </w:rPr>
        <w:t>သွား</w:t>
      </w:r>
      <w:r w:rsidRPr="00865C63">
        <w:rPr>
          <w:rFonts w:ascii="Noto Sans" w:eastAsia="Arial" w:hAnsi="Noto Sans" w:cs="Myanmar Text" w:hint="cs"/>
          <w:cs/>
          <w:lang w:bidi="my-MM"/>
        </w:rPr>
        <w:t>ပါ။</w:t>
      </w:r>
      <w:r w:rsidRPr="00865C63">
        <w:rPr>
          <w:rFonts w:ascii="Noto Sans" w:eastAsia="Arial" w:hAnsi="Noto Sans"/>
        </w:rPr>
        <w:t xml:space="preserve"> </w:t>
      </w:r>
    </w:p>
    <w:p w14:paraId="2BD7681B" w14:textId="77777777" w:rsidR="00913B03" w:rsidRPr="00865C63" w:rsidRDefault="00913B03" w:rsidP="004F73F2">
      <w:pPr>
        <w:spacing w:line="360" w:lineRule="exact"/>
        <w:rPr>
          <w:rFonts w:ascii="Noto Sans" w:eastAsia="Arial" w:hAnsi="Noto Sans"/>
        </w:rPr>
      </w:pPr>
      <w:r w:rsidRPr="00865C63">
        <w:rPr>
          <w:rFonts w:ascii="Noto Sans" w:eastAsia="Arial" w:hAnsi="Noto Sans" w:cs="Myanmar Text" w:hint="cs"/>
          <w:cs/>
          <w:lang w:bidi="my-MM"/>
        </w:rPr>
        <w:t>သင့် ကလေး ဆေးထိုးအပ်ကို ကြောက်သည် ဟုတ်/မဟုတ် ကြိုတင်၍ ဆေးခန်းကို အသိပေးပါ သို့မှသာ ၎င်းတို့အနေဖြင့် အချိန်လုံလုံလောက်လောက် ပေးထားနိုင်ပြီး အရင်စလို သို့မဟုတ် အတင်းအကျပ်လုပ်ရန် မလိုပါ။</w:t>
      </w:r>
      <w:r w:rsidRPr="00865C63">
        <w:rPr>
          <w:rFonts w:ascii="Noto Sans" w:eastAsia="Arial" w:hAnsi="Noto Sans"/>
        </w:rPr>
        <w:t xml:space="preserve"> </w:t>
      </w:r>
    </w:p>
    <w:p w14:paraId="01C1A662" w14:textId="02B3760E" w:rsidR="00913B03" w:rsidRPr="00865C63" w:rsidRDefault="00913B03" w:rsidP="004F73F2">
      <w:pPr>
        <w:spacing w:line="360" w:lineRule="exact"/>
        <w:rPr>
          <w:rFonts w:ascii="Noto Sans" w:hAnsi="Noto Sans"/>
        </w:rPr>
      </w:pPr>
      <w:r w:rsidRPr="00865C63">
        <w:rPr>
          <w:rFonts w:ascii="Noto Sans" w:hAnsi="Noto Sans" w:cs="Noto Sans"/>
          <w:lang w:bidi="my-MM"/>
        </w:rPr>
        <w:t xml:space="preserve">COVID-19 </w:t>
      </w:r>
      <w:r w:rsidRPr="00865C63">
        <w:rPr>
          <w:rFonts w:ascii="Noto Sans" w:hAnsi="Noto Sans" w:cs="Myanmar Text"/>
          <w:cs/>
          <w:lang w:bidi="my-MM"/>
        </w:rPr>
        <w:t xml:space="preserve">ကာကွယ်ဆေး အစီအစဉ်ကို သင့်ဘာသာစကားဖြင့် ပိုမိုသိရှိရန် </w:t>
      </w:r>
      <w:hyperlink r:id="rId11" w:history="1">
        <w:r w:rsidRPr="00865C63">
          <w:rPr>
            <w:rFonts w:ascii="Noto Sans" w:hAnsi="Noto Sans"/>
            <w:lang w:bidi="my-MM"/>
          </w:rPr>
          <w:t>www.health.gov.au</w:t>
        </w:r>
      </w:hyperlink>
      <w:r w:rsidRPr="00865C63">
        <w:rPr>
          <w:rFonts w:ascii="Noto Sans" w:hAnsi="Noto Sans" w:cstheme="minorBidi" w:hint="cs"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ရှိ</w:t>
      </w:r>
      <w:r w:rsidRPr="00865C63">
        <w:rPr>
          <w:rFonts w:ascii="Noto Sans" w:hAnsi="Noto Sans" w:cs="Myanmar Text"/>
          <w:cs/>
          <w:lang w:bidi="my-MM"/>
        </w:rPr>
        <w:t xml:space="preserve"> </w:t>
      </w:r>
      <w:hyperlink r:id="rId12" w:history="1">
        <w:r w:rsidRPr="00BB600F">
          <w:rPr>
            <w:rStyle w:val="Hyperlink"/>
            <w:rFonts w:ascii="Noto Sans" w:hAnsi="Noto Sans"/>
            <w:lang w:bidi="my-MM"/>
          </w:rPr>
          <w:t xml:space="preserve">Department of Health and Aged Care </w:t>
        </w:r>
        <w:r w:rsidRPr="00BB600F">
          <w:rPr>
            <w:rStyle w:val="Hyperlink"/>
            <w:rFonts w:ascii="Noto Sans" w:hAnsi="Noto Sans" w:cs="Myanmar Text" w:hint="cs"/>
            <w:b w:val="0"/>
            <w:bCs/>
            <w:cs/>
            <w:lang w:bidi="my-MM"/>
          </w:rPr>
          <w:t>ဝက်ဘ်ဆိုက်တွင်</w:t>
        </w:r>
      </w:hyperlink>
      <w:r w:rsidRPr="00865C63">
        <w:rPr>
          <w:rFonts w:ascii="Noto Sans" w:hAnsi="Noto Sans" w:cs="Myanmar Text" w:hint="cs"/>
          <w:cs/>
          <w:lang w:bidi="my-MM"/>
        </w:rPr>
        <w:t xml:space="preserve"> ကြည့်ပါ။</w:t>
      </w:r>
      <w:r w:rsidRPr="00865C63">
        <w:rPr>
          <w:rFonts w:ascii="Noto Sans" w:hAnsi="Noto Sans"/>
        </w:rPr>
        <w:t xml:space="preserve"> </w:t>
      </w:r>
    </w:p>
    <w:p w14:paraId="7D18B785" w14:textId="77777777" w:rsidR="00913B03" w:rsidRPr="00865C63" w:rsidRDefault="00913B03" w:rsidP="004F73F2">
      <w:pPr>
        <w:spacing w:line="360" w:lineRule="exact"/>
        <w:rPr>
          <w:rFonts w:ascii="Noto Sans" w:hAnsi="Noto Sans"/>
        </w:rPr>
      </w:pPr>
      <w:r w:rsidRPr="00865C63">
        <w:rPr>
          <w:rFonts w:ascii="Noto Sans" w:hAnsi="Noto Sans" w:cs="Myanmar Text"/>
          <w:cs/>
          <w:lang w:bidi="my-MM"/>
        </w:rPr>
        <w:t xml:space="preserve">နိုင်ငံလုံးဆိုင်ရာ ကိုရိုနာဗိုင်းရပ်စ်နှင့် </w:t>
      </w:r>
      <w:r w:rsidRPr="00865C63">
        <w:rPr>
          <w:rFonts w:ascii="Noto Sans" w:hAnsi="Noto Sans" w:cs="Noto Sans"/>
          <w:lang w:bidi="my-MM"/>
        </w:rPr>
        <w:t xml:space="preserve">COVID-19 </w:t>
      </w:r>
      <w:r w:rsidRPr="00865C63">
        <w:rPr>
          <w:rFonts w:ascii="Noto Sans" w:hAnsi="Noto Sans" w:cs="Myanmar Text"/>
          <w:cs/>
          <w:lang w:bidi="my-MM"/>
        </w:rPr>
        <w:t xml:space="preserve">ကာကွယ်ဆေး အကူအညီဖုန်းလိုင်း </w:t>
      </w:r>
      <w:r w:rsidRPr="00865C63">
        <w:rPr>
          <w:rFonts w:ascii="Noto Sans" w:hAnsi="Noto Sans"/>
          <w:b/>
          <w:bCs/>
          <w:lang w:bidi="my-MM"/>
        </w:rPr>
        <w:t>1800 020 080</w:t>
      </w:r>
      <w:r w:rsidRPr="00865C63">
        <w:rPr>
          <w:rFonts w:ascii="Noto Sans" w:hAnsi="Noto Sans" w:cs="Noto Sans"/>
          <w:lang w:bidi="my-MM"/>
        </w:rPr>
        <w:t xml:space="preserve"> </w:t>
      </w:r>
      <w:r w:rsidRPr="00865C63">
        <w:rPr>
          <w:rFonts w:ascii="Noto Sans" w:hAnsi="Noto Sans" w:cs="Myanmar Text"/>
          <w:cs/>
          <w:lang w:bidi="my-MM"/>
        </w:rPr>
        <w:t>ကို ဖုန်းဆက်နိုင်သည်</w:t>
      </w:r>
      <w:r w:rsidRPr="00865C63">
        <w:rPr>
          <w:rFonts w:ascii="Noto Sans" w:hAnsi="Noto Sans" w:cs="Myanmar Text" w:hint="cs"/>
          <w:cs/>
          <w:lang w:bidi="my-MM"/>
        </w:rPr>
        <w:t xml:space="preserve">။ အခမဲ့ စကားပြန်ဝန်ဆောင်မှုများအတွက် နံပါတ် </w:t>
      </w:r>
      <w:r w:rsidRPr="00865C63">
        <w:rPr>
          <w:rFonts w:ascii="Noto Sans" w:hAnsi="Noto Sans" w:cs="Myanmar Text"/>
          <w:lang w:bidi="my-MM"/>
        </w:rPr>
        <w:t xml:space="preserve">8 </w:t>
      </w:r>
      <w:r w:rsidRPr="00865C63">
        <w:rPr>
          <w:rFonts w:ascii="Noto Sans" w:hAnsi="Noto Sans" w:cs="Myanmar Text" w:hint="cs"/>
          <w:cs/>
          <w:lang w:bidi="my-MM"/>
        </w:rPr>
        <w:t>ကိုနှိပ်ပါ။</w:t>
      </w:r>
    </w:p>
    <w:p w14:paraId="0D6696A9" w14:textId="364A51F3" w:rsidR="00175832" w:rsidRPr="004F73F2" w:rsidRDefault="00913B03" w:rsidP="004F73F2">
      <w:pPr>
        <w:spacing w:line="360" w:lineRule="exact"/>
        <w:rPr>
          <w:rFonts w:ascii="Noto Sans" w:hAnsi="Noto Sans"/>
        </w:rPr>
      </w:pPr>
      <w:r w:rsidRPr="00865C63">
        <w:rPr>
          <w:rFonts w:ascii="Noto Sans" w:hAnsi="Noto Sans" w:cs="Myanmar Text" w:hint="cs"/>
          <w:cs/>
          <w:lang w:bidi="my-MM"/>
        </w:rPr>
        <w:lastRenderedPageBreak/>
        <w:t>အကယ်၍ သင်သည် နားပင်းနေလျှင် သို့မဟုတ် နားအကြား သို့မဟုတ် စကားပြော ချွတ်ယွင်းချက် ရှိလျှင် နိုင်ငံလုံးဆိုင်ရာ တစ်ဆင့်ခံ ဝန်ဆောင်မှု ဖုန်း</w:t>
      </w:r>
      <w:r w:rsidRPr="00865C63">
        <w:rPr>
          <w:rFonts w:ascii="Noto Sans" w:hAnsi="Noto Sans" w:cs="Noto Sans"/>
          <w:lang w:bidi="my-MM"/>
        </w:rPr>
        <w:t xml:space="preserve"> </w:t>
      </w:r>
      <w:r w:rsidRPr="00865C63">
        <w:rPr>
          <w:rFonts w:ascii="Noto Sans" w:hAnsi="Noto Sans" w:cs="Noto Sans"/>
          <w:b/>
          <w:bCs/>
          <w:lang w:bidi="my-MM"/>
        </w:rPr>
        <w:t>133 677</w:t>
      </w:r>
      <w:r w:rsidRPr="00865C63">
        <w:rPr>
          <w:rFonts w:ascii="Noto Sans" w:hAnsi="Noto Sans" w:cstheme="minorBidi" w:hint="cs"/>
          <w:lang w:bidi="my-MM"/>
        </w:rPr>
        <w:t xml:space="preserve"> </w:t>
      </w:r>
      <w:r w:rsidRPr="00865C63">
        <w:rPr>
          <w:rFonts w:ascii="Noto Sans" w:hAnsi="Noto Sans" w:cs="Myanmar Text" w:hint="cs"/>
          <w:cs/>
          <w:lang w:bidi="my-MM"/>
        </w:rPr>
        <w:t>ကို ဖုန်းခေါ်ဆိုနိုင်သည်။</w:t>
      </w:r>
      <w:bookmarkEnd w:id="1"/>
      <w:bookmarkEnd w:id="2"/>
      <w:bookmarkEnd w:id="3"/>
      <w:bookmarkEnd w:id="4"/>
      <w:bookmarkEnd w:id="5"/>
    </w:p>
    <w:sectPr w:rsidR="00175832" w:rsidRPr="004F73F2" w:rsidSect="00C952CE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37" w:right="1416" w:bottom="1702" w:left="1134" w:header="709" w:footer="3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5B592" w14:textId="77777777" w:rsidR="00050942" w:rsidRDefault="00050942">
      <w:r>
        <w:separator/>
      </w:r>
    </w:p>
  </w:endnote>
  <w:endnote w:type="continuationSeparator" w:id="0">
    <w:p w14:paraId="2BCF8C62" w14:textId="77777777" w:rsidR="00050942" w:rsidRDefault="00050942">
      <w:r>
        <w:continuationSeparator/>
      </w:r>
    </w:p>
  </w:endnote>
  <w:endnote w:type="continuationNotice" w:id="1">
    <w:p w14:paraId="1EC571BA" w14:textId="77777777" w:rsidR="00050942" w:rsidRDefault="000509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175832" w:rsidRDefault="005C535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175832" w:rsidRDefault="0017583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175832" w:rsidRDefault="005C535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2E421F78" w:rsidR="00175832" w:rsidRPr="00C952CE" w:rsidRDefault="0067424A" w:rsidP="0067424A">
    <w:pPr>
      <w:tabs>
        <w:tab w:val="right" w:pos="9356"/>
      </w:tabs>
      <w:spacing w:after="0"/>
      <w:ind w:left="-90" w:right="-449"/>
      <w:rPr>
        <w:b/>
      </w:rPr>
    </w:pPr>
    <w:r w:rsidRPr="0067424A">
      <w:t>How to speak to kids about COVID-19 vaccines - 31082022 - Burmese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40D" w14:textId="02C702F8" w:rsidR="00175832" w:rsidRPr="0067424A" w:rsidRDefault="0067424A" w:rsidP="0067424A">
    <w:pPr>
      <w:pStyle w:val="Footer"/>
    </w:pPr>
    <w:r w:rsidRPr="0067424A">
      <w:t>How to speak to kids about COVID-19 vaccines - 31082022 - Burmese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76A40" w14:textId="77777777" w:rsidR="00050942" w:rsidRDefault="00050942">
      <w:r>
        <w:separator/>
      </w:r>
    </w:p>
  </w:footnote>
  <w:footnote w:type="continuationSeparator" w:id="0">
    <w:p w14:paraId="19EB0CC5" w14:textId="77777777" w:rsidR="00050942" w:rsidRDefault="00050942">
      <w:r>
        <w:continuationSeparator/>
      </w:r>
    </w:p>
  </w:footnote>
  <w:footnote w:type="continuationNotice" w:id="1">
    <w:p w14:paraId="15855EAD" w14:textId="77777777" w:rsidR="00050942" w:rsidRDefault="000509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175832" w:rsidRDefault="005C5350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175832" w:rsidRDefault="005C535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5979738">
    <w:abstractNumId w:val="6"/>
  </w:num>
  <w:num w:numId="2" w16cid:durableId="2064676168">
    <w:abstractNumId w:val="16"/>
  </w:num>
  <w:num w:numId="3" w16cid:durableId="830951254">
    <w:abstractNumId w:val="17"/>
  </w:num>
  <w:num w:numId="4" w16cid:durableId="653070174">
    <w:abstractNumId w:val="11"/>
  </w:num>
  <w:num w:numId="5" w16cid:durableId="2046055109">
    <w:abstractNumId w:val="2"/>
  </w:num>
  <w:num w:numId="6" w16cid:durableId="1344698000">
    <w:abstractNumId w:val="4"/>
  </w:num>
  <w:num w:numId="7" w16cid:durableId="922298595">
    <w:abstractNumId w:val="3"/>
  </w:num>
  <w:num w:numId="8" w16cid:durableId="988436567">
    <w:abstractNumId w:val="7"/>
  </w:num>
  <w:num w:numId="9" w16cid:durableId="158158740">
    <w:abstractNumId w:val="0"/>
  </w:num>
  <w:num w:numId="10" w16cid:durableId="1779178760">
    <w:abstractNumId w:val="12"/>
  </w:num>
  <w:num w:numId="11" w16cid:durableId="978535093">
    <w:abstractNumId w:val="14"/>
  </w:num>
  <w:num w:numId="12" w16cid:durableId="1268537757">
    <w:abstractNumId w:val="5"/>
  </w:num>
  <w:num w:numId="13" w16cid:durableId="44762496">
    <w:abstractNumId w:val="1"/>
  </w:num>
  <w:num w:numId="14" w16cid:durableId="1365254789">
    <w:abstractNumId w:val="10"/>
  </w:num>
  <w:num w:numId="15" w16cid:durableId="642122545">
    <w:abstractNumId w:val="8"/>
  </w:num>
  <w:num w:numId="16" w16cid:durableId="1576864488">
    <w:abstractNumId w:val="13"/>
  </w:num>
  <w:num w:numId="17" w16cid:durableId="395206197">
    <w:abstractNumId w:val="9"/>
  </w:num>
  <w:num w:numId="18" w16cid:durableId="102278318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502BF"/>
    <w:rsid w:val="00050942"/>
    <w:rsid w:val="0005137F"/>
    <w:rsid w:val="00071F59"/>
    <w:rsid w:val="000A554A"/>
    <w:rsid w:val="000D21AB"/>
    <w:rsid w:val="000F53B3"/>
    <w:rsid w:val="00127F8E"/>
    <w:rsid w:val="00170AE5"/>
    <w:rsid w:val="00175832"/>
    <w:rsid w:val="001914D6"/>
    <w:rsid w:val="001D2B8A"/>
    <w:rsid w:val="00291B7E"/>
    <w:rsid w:val="002B2667"/>
    <w:rsid w:val="002E35D0"/>
    <w:rsid w:val="002F3510"/>
    <w:rsid w:val="0031411A"/>
    <w:rsid w:val="003424A2"/>
    <w:rsid w:val="00351D0F"/>
    <w:rsid w:val="00363D07"/>
    <w:rsid w:val="003A50D6"/>
    <w:rsid w:val="003C6823"/>
    <w:rsid w:val="0041456A"/>
    <w:rsid w:val="00471203"/>
    <w:rsid w:val="004E5846"/>
    <w:rsid w:val="004F73F2"/>
    <w:rsid w:val="00514624"/>
    <w:rsid w:val="00534A55"/>
    <w:rsid w:val="005667F7"/>
    <w:rsid w:val="005C5350"/>
    <w:rsid w:val="005D63B7"/>
    <w:rsid w:val="006344E1"/>
    <w:rsid w:val="00635CB1"/>
    <w:rsid w:val="00651C29"/>
    <w:rsid w:val="006564FC"/>
    <w:rsid w:val="0067424A"/>
    <w:rsid w:val="006800CF"/>
    <w:rsid w:val="006E1838"/>
    <w:rsid w:val="00703903"/>
    <w:rsid w:val="007114DA"/>
    <w:rsid w:val="007A551E"/>
    <w:rsid w:val="007A655D"/>
    <w:rsid w:val="007F05AD"/>
    <w:rsid w:val="007F75E0"/>
    <w:rsid w:val="00805CED"/>
    <w:rsid w:val="00807195"/>
    <w:rsid w:val="00832FE8"/>
    <w:rsid w:val="00840DE3"/>
    <w:rsid w:val="00844273"/>
    <w:rsid w:val="00865C63"/>
    <w:rsid w:val="00913B03"/>
    <w:rsid w:val="009314F8"/>
    <w:rsid w:val="00952347"/>
    <w:rsid w:val="00955C51"/>
    <w:rsid w:val="00957CE1"/>
    <w:rsid w:val="00964711"/>
    <w:rsid w:val="00983626"/>
    <w:rsid w:val="009840A5"/>
    <w:rsid w:val="00984419"/>
    <w:rsid w:val="009D1623"/>
    <w:rsid w:val="009E0153"/>
    <w:rsid w:val="009F4399"/>
    <w:rsid w:val="00A13983"/>
    <w:rsid w:val="00A57A73"/>
    <w:rsid w:val="00A66311"/>
    <w:rsid w:val="00A86136"/>
    <w:rsid w:val="00AA7404"/>
    <w:rsid w:val="00B00054"/>
    <w:rsid w:val="00B015CF"/>
    <w:rsid w:val="00B1716B"/>
    <w:rsid w:val="00B4594C"/>
    <w:rsid w:val="00B70918"/>
    <w:rsid w:val="00B72E5A"/>
    <w:rsid w:val="00B75920"/>
    <w:rsid w:val="00B83EA7"/>
    <w:rsid w:val="00B97FA7"/>
    <w:rsid w:val="00BA384E"/>
    <w:rsid w:val="00BB600F"/>
    <w:rsid w:val="00C00B47"/>
    <w:rsid w:val="00C357A1"/>
    <w:rsid w:val="00C61429"/>
    <w:rsid w:val="00C952CE"/>
    <w:rsid w:val="00CB3A96"/>
    <w:rsid w:val="00CC1F9F"/>
    <w:rsid w:val="00CE5B14"/>
    <w:rsid w:val="00CE7D4D"/>
    <w:rsid w:val="00CF4122"/>
    <w:rsid w:val="00D21EA9"/>
    <w:rsid w:val="00D57350"/>
    <w:rsid w:val="00D85C7C"/>
    <w:rsid w:val="00E1613B"/>
    <w:rsid w:val="00E24041"/>
    <w:rsid w:val="00E31DCF"/>
    <w:rsid w:val="00E87600"/>
    <w:rsid w:val="00E97628"/>
    <w:rsid w:val="00E977EF"/>
    <w:rsid w:val="00EA5FAD"/>
    <w:rsid w:val="00EB5230"/>
    <w:rsid w:val="00EC42DD"/>
    <w:rsid w:val="00EC56A6"/>
    <w:rsid w:val="00EF43D0"/>
    <w:rsid w:val="00EF545C"/>
    <w:rsid w:val="00F15EBF"/>
    <w:rsid w:val="00F25051"/>
    <w:rsid w:val="00F269B9"/>
    <w:rsid w:val="00F664F9"/>
    <w:rsid w:val="00F82706"/>
    <w:rsid w:val="00F86F06"/>
    <w:rsid w:val="00F8740C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EF54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health.gov.au/initiatives-and-programs/covid-19-vaccines/transla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ealth.gov.au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health.gov.au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6</TotalTime>
  <Pages>3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- 17122021 - Burmese</vt:lpstr>
    </vt:vector>
  </TitlesOfParts>
  <Manager/>
  <Company/>
  <LinksUpToDate>false</LinksUpToDate>
  <CharactersWithSpaces>4117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Burmese</dc:title>
  <dc:subject>COVID-19 Vaccine</dc:subject>
  <dc:creator>Australian Government</dc:creator>
  <cp:keywords>COVID-19 Vaccine, Disability, Residential Care</cp:keywords>
  <dc:description/>
  <cp:lastModifiedBy>User</cp:lastModifiedBy>
  <cp:revision>5</cp:revision>
  <cp:lastPrinted>2022-08-28T03:28:00Z</cp:lastPrinted>
  <dcterms:created xsi:type="dcterms:W3CDTF">2022-08-28T03:28:00Z</dcterms:created>
  <dcterms:modified xsi:type="dcterms:W3CDTF">2022-08-28T07:26:00Z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