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6CD7886D" w:rsidR="00607A64" w:rsidRPr="00695F07" w:rsidRDefault="00305D1F">
      <w:pPr>
        <w:pStyle w:val="Heading1"/>
        <w:spacing w:before="1200"/>
      </w:pPr>
      <w:proofErr w:type="spellStart"/>
      <w:r w:rsidRPr="00695F07">
        <w:t>Како</w:t>
      </w:r>
      <w:proofErr w:type="spellEnd"/>
      <w:r w:rsidRPr="00695F07">
        <w:t xml:space="preserve"> </w:t>
      </w:r>
      <w:proofErr w:type="spellStart"/>
      <w:r w:rsidRPr="00695F07">
        <w:t>да</w:t>
      </w:r>
      <w:proofErr w:type="spellEnd"/>
      <w:r w:rsidRPr="00695F07">
        <w:t xml:space="preserve"> </w:t>
      </w:r>
      <w:proofErr w:type="spellStart"/>
      <w:r w:rsidRPr="00695F07">
        <w:t>разговарате</w:t>
      </w:r>
      <w:proofErr w:type="spellEnd"/>
      <w:r w:rsidRPr="00695F07">
        <w:t xml:space="preserve"> </w:t>
      </w:r>
      <w:proofErr w:type="spellStart"/>
      <w:r w:rsidRPr="00695F07">
        <w:t>со</w:t>
      </w:r>
      <w:proofErr w:type="spellEnd"/>
      <w:r w:rsidRPr="00695F07">
        <w:t xml:space="preserve"> </w:t>
      </w:r>
      <w:proofErr w:type="spellStart"/>
      <w:r w:rsidRPr="00695F07">
        <w:t>децата</w:t>
      </w:r>
      <w:proofErr w:type="spellEnd"/>
      <w:r w:rsidRPr="00695F07">
        <w:t xml:space="preserve"> </w:t>
      </w:r>
      <w:proofErr w:type="spellStart"/>
      <w:r w:rsidRPr="00695F07">
        <w:t>за</w:t>
      </w:r>
      <w:proofErr w:type="spellEnd"/>
      <w:r w:rsidRPr="00695F07">
        <w:t xml:space="preserve"> </w:t>
      </w:r>
      <w:proofErr w:type="spellStart"/>
      <w:r w:rsidRPr="00695F07">
        <w:t>вакцините</w:t>
      </w:r>
      <w:proofErr w:type="spellEnd"/>
      <w:r w:rsidRPr="00695F07">
        <w:t xml:space="preserve"> </w:t>
      </w:r>
      <w:proofErr w:type="spellStart"/>
      <w:r w:rsidRPr="00695F07">
        <w:t>против</w:t>
      </w:r>
      <w:proofErr w:type="spellEnd"/>
      <w:r w:rsidRPr="00695F07">
        <w:t xml:space="preserve"> COVID-19 </w:t>
      </w:r>
    </w:p>
    <w:p w14:paraId="417E2233" w14:textId="7BBE7017" w:rsidR="009D755A" w:rsidRPr="00695F07" w:rsidRDefault="00305D1F" w:rsidP="009D755A">
      <w:pPr>
        <w:rPr>
          <w:lang w:val="mk-MK"/>
        </w:rPr>
      </w:pPr>
      <w:bookmarkStart w:id="0" w:name="_Hlk81820337"/>
      <w:proofErr w:type="spellStart"/>
      <w:r w:rsidRPr="00695F07">
        <w:rPr>
          <w:color w:val="3665AE"/>
        </w:rPr>
        <w:t>Последно</w:t>
      </w:r>
      <w:proofErr w:type="spellEnd"/>
      <w:r w:rsidRPr="00695F07">
        <w:rPr>
          <w:color w:val="3665AE"/>
        </w:rPr>
        <w:t xml:space="preserve"> </w:t>
      </w:r>
      <w:proofErr w:type="spellStart"/>
      <w:r w:rsidRPr="00695F07">
        <w:rPr>
          <w:color w:val="3665AE"/>
        </w:rPr>
        <w:t>обновување</w:t>
      </w:r>
      <w:proofErr w:type="spellEnd"/>
      <w:r w:rsidRPr="00695F07">
        <w:rPr>
          <w:color w:val="3665AE"/>
        </w:rPr>
        <w:t xml:space="preserve">: </w:t>
      </w:r>
      <w:r w:rsidR="004A35D4" w:rsidRPr="00695F07">
        <w:rPr>
          <w:color w:val="3665AE"/>
          <w:lang w:val="mk-MK"/>
        </w:rPr>
        <w:t>8 август 2022</w:t>
      </w:r>
    </w:p>
    <w:p w14:paraId="62AEF4B5" w14:textId="4FBA6BD5" w:rsidR="00D75295" w:rsidRPr="00695F07" w:rsidRDefault="00D75295" w:rsidP="00033E76">
      <w:pPr>
        <w:rPr>
          <w:rStyle w:val="normaltextrun"/>
          <w:lang w:val="mk-MK"/>
        </w:rPr>
      </w:pPr>
      <w:bookmarkStart w:id="1" w:name="_Hlk80891918"/>
      <w:bookmarkStart w:id="2" w:name="_Hlk81820369"/>
      <w:bookmarkStart w:id="3" w:name="_Hlk81820348"/>
      <w:bookmarkEnd w:id="0"/>
      <w:r w:rsidRPr="00695F07">
        <w:rPr>
          <w:rStyle w:val="normaltextrun"/>
          <w:lang w:val="mk-MK"/>
        </w:rPr>
        <w:t xml:space="preserve">Исто така, вакцинација </w:t>
      </w:r>
      <w:r w:rsidR="00124B6A" w:rsidRPr="00695F07">
        <w:rPr>
          <w:rStyle w:val="normaltextrun"/>
          <w:lang w:val="mk-MK"/>
        </w:rPr>
        <w:t xml:space="preserve">се препорачува </w:t>
      </w:r>
      <w:r w:rsidRPr="00695F07">
        <w:rPr>
          <w:rStyle w:val="normaltextrun"/>
          <w:lang w:val="mk-MK"/>
        </w:rPr>
        <w:t xml:space="preserve">за некои деца на возраст од 6 месеци до 4 години кои имаат сериозно нарушен имунитет или попреченост, како и </w:t>
      </w:r>
      <w:r w:rsidR="00124B6A" w:rsidRPr="00695F07">
        <w:rPr>
          <w:rStyle w:val="normaltextrun"/>
          <w:lang w:val="mk-MK"/>
        </w:rPr>
        <w:t xml:space="preserve">за </w:t>
      </w:r>
      <w:r w:rsidRPr="00695F07">
        <w:rPr>
          <w:rStyle w:val="normaltextrun"/>
          <w:lang w:val="mk-MK"/>
        </w:rPr>
        <w:t>тие кои имаат сложени и/или повеќекратни здравствени состојби кои го зголемуваат ризикот од тешка форма на</w:t>
      </w:r>
      <w:r w:rsidRPr="00695F07">
        <w:rPr>
          <w:rStyle w:val="normaltextrun"/>
        </w:rPr>
        <w:t xml:space="preserve"> COVID-19</w:t>
      </w:r>
      <w:r w:rsidRPr="00695F07">
        <w:rPr>
          <w:rStyle w:val="normaltextrun"/>
          <w:lang w:val="mk-MK"/>
        </w:rPr>
        <w:t xml:space="preserve">. Природно е вашето дете </w:t>
      </w:r>
      <w:r w:rsidR="00C362B2" w:rsidRPr="00695F07">
        <w:rPr>
          <w:rStyle w:val="normaltextrun"/>
          <w:lang w:val="mk-MK"/>
        </w:rPr>
        <w:t xml:space="preserve">да е љубопитно и да има многу прашања за вакцинацијата против </w:t>
      </w:r>
      <w:r w:rsidR="00C362B2" w:rsidRPr="00695F07">
        <w:rPr>
          <w:rStyle w:val="normaltextrun"/>
        </w:rPr>
        <w:t>COVID-19</w:t>
      </w:r>
      <w:r w:rsidR="00C362B2" w:rsidRPr="00695F07">
        <w:rPr>
          <w:rStyle w:val="normaltextrun"/>
          <w:lang w:val="mk-MK"/>
        </w:rPr>
        <w:t xml:space="preserve">. Еве некои совети за </w:t>
      </w:r>
      <w:r w:rsidR="00124B6A" w:rsidRPr="00695F07">
        <w:rPr>
          <w:rStyle w:val="normaltextrun"/>
          <w:lang w:val="mk-MK"/>
        </w:rPr>
        <w:t xml:space="preserve">разговори </w:t>
      </w:r>
      <w:r w:rsidR="00C362B2" w:rsidRPr="00695F07">
        <w:rPr>
          <w:rStyle w:val="normaltextrun"/>
          <w:lang w:val="mk-MK"/>
        </w:rPr>
        <w:t>со деца</w:t>
      </w:r>
      <w:r w:rsidR="00124B6A" w:rsidRPr="00695F07">
        <w:rPr>
          <w:rStyle w:val="normaltextrun"/>
          <w:lang w:val="mk-MK"/>
        </w:rPr>
        <w:t>та</w:t>
      </w:r>
      <w:r w:rsidR="00C362B2" w:rsidRPr="00695F07">
        <w:rPr>
          <w:rStyle w:val="normaltextrun"/>
          <w:lang w:val="mk-MK"/>
        </w:rPr>
        <w:t xml:space="preserve"> пред и после нивно примање на вакцина.</w:t>
      </w:r>
    </w:p>
    <w:p w14:paraId="7A4E36C2" w14:textId="17B0DE4F" w:rsidR="00033E76" w:rsidRPr="00277FEC" w:rsidRDefault="00C362B2" w:rsidP="00033E76">
      <w:pPr>
        <w:rPr>
          <w:rStyle w:val="Hyperlink"/>
        </w:rPr>
      </w:pPr>
      <w:r w:rsidRPr="002A4431">
        <w:rPr>
          <w:rStyle w:val="normaltextrun"/>
          <w:lang w:val="mk-MK"/>
        </w:rPr>
        <w:t xml:space="preserve">Важно е да се одржува чекор со најновите медицински </w:t>
      </w:r>
      <w:r w:rsidR="00D95F43" w:rsidRPr="002A4431">
        <w:rPr>
          <w:rStyle w:val="normaltextrun"/>
          <w:lang w:val="mk-MK"/>
        </w:rPr>
        <w:t>упатства</w:t>
      </w:r>
      <w:r w:rsidRPr="002A4431">
        <w:rPr>
          <w:rStyle w:val="normaltextrun"/>
          <w:lang w:val="mk-MK"/>
        </w:rPr>
        <w:t xml:space="preserve"> достапни на </w:t>
      </w:r>
      <w:r w:rsidR="00277FEC">
        <w:rPr>
          <w:rStyle w:val="normaltextrun"/>
          <w:b/>
          <w:lang w:val="mk-MK"/>
        </w:rPr>
        <w:fldChar w:fldCharType="begin"/>
      </w:r>
      <w:r w:rsidR="00277FEC">
        <w:rPr>
          <w:rStyle w:val="normaltextrun"/>
          <w:b/>
          <w:lang w:val="mk-MK"/>
        </w:rPr>
        <w:instrText xml:space="preserve"> HYPERLINK "https://www.health.gov.au" </w:instrText>
      </w:r>
      <w:r w:rsidR="00277FEC">
        <w:rPr>
          <w:rStyle w:val="normaltextrun"/>
          <w:b/>
          <w:lang w:val="mk-MK"/>
        </w:rPr>
      </w:r>
      <w:r w:rsidR="00277FEC">
        <w:rPr>
          <w:rStyle w:val="normaltextrun"/>
          <w:b/>
          <w:lang w:val="mk-MK"/>
        </w:rPr>
        <w:fldChar w:fldCharType="separate"/>
      </w:r>
      <w:r w:rsidRPr="00277FEC">
        <w:rPr>
          <w:rStyle w:val="Hyperlink"/>
          <w:lang w:val="mk-MK"/>
        </w:rPr>
        <w:t>веб-страницата на Министерството за здравство</w:t>
      </w:r>
      <w:r w:rsidR="002A4431" w:rsidRPr="00277FEC">
        <w:rPr>
          <w:rStyle w:val="Hyperlink"/>
          <w:lang w:val="en-PH"/>
        </w:rPr>
        <w:t xml:space="preserve"> </w:t>
      </w:r>
      <w:r w:rsidR="002A4431" w:rsidRPr="00277FEC">
        <w:rPr>
          <w:rStyle w:val="Hyperlink"/>
          <w:lang w:val="en-PH"/>
        </w:rPr>
        <w:t xml:space="preserve">и </w:t>
      </w:r>
      <w:proofErr w:type="spellStart"/>
      <w:r w:rsidR="002A4431" w:rsidRPr="00277FEC">
        <w:rPr>
          <w:rStyle w:val="Hyperlink"/>
          <w:lang w:val="en-PH"/>
        </w:rPr>
        <w:t>нега</w:t>
      </w:r>
      <w:proofErr w:type="spellEnd"/>
      <w:r w:rsidR="002A4431" w:rsidRPr="00277FEC">
        <w:rPr>
          <w:rStyle w:val="Hyperlink"/>
          <w:lang w:val="en-PH"/>
        </w:rPr>
        <w:t xml:space="preserve"> </w:t>
      </w:r>
      <w:proofErr w:type="spellStart"/>
      <w:r w:rsidR="002A4431" w:rsidRPr="00277FEC">
        <w:rPr>
          <w:rStyle w:val="Hyperlink"/>
          <w:lang w:val="en-PH"/>
        </w:rPr>
        <w:t>на</w:t>
      </w:r>
      <w:proofErr w:type="spellEnd"/>
      <w:r w:rsidR="002A4431" w:rsidRPr="00277FEC">
        <w:rPr>
          <w:rStyle w:val="Hyperlink"/>
          <w:lang w:val="en-PH"/>
        </w:rPr>
        <w:t xml:space="preserve"> </w:t>
      </w:r>
      <w:proofErr w:type="spellStart"/>
      <w:r w:rsidR="002A4431" w:rsidRPr="00277FEC">
        <w:rPr>
          <w:rStyle w:val="Hyperlink"/>
          <w:lang w:val="en-PH"/>
        </w:rPr>
        <w:t>стари</w:t>
      </w:r>
      <w:proofErr w:type="spellEnd"/>
      <w:r w:rsidR="002A4431" w:rsidRPr="00277FEC">
        <w:rPr>
          <w:rStyle w:val="Hyperlink"/>
          <w:lang w:val="en-PH"/>
        </w:rPr>
        <w:t xml:space="preserve"> </w:t>
      </w:r>
      <w:proofErr w:type="spellStart"/>
      <w:r w:rsidR="002A4431" w:rsidRPr="00277FEC">
        <w:rPr>
          <w:rStyle w:val="Hyperlink"/>
          <w:lang w:val="en-PH"/>
        </w:rPr>
        <w:t>лиц</w:t>
      </w:r>
      <w:proofErr w:type="spellEnd"/>
      <w:r w:rsidR="002A4431" w:rsidRPr="00277FEC">
        <w:rPr>
          <w:rStyle w:val="Hyperlink"/>
          <w:lang w:val="mk-MK"/>
        </w:rPr>
        <w:t xml:space="preserve"> (Department of Health and Aged Care)</w:t>
      </w:r>
      <w:r w:rsidRPr="00277FEC">
        <w:rPr>
          <w:rStyle w:val="Hyperlink"/>
        </w:rPr>
        <w:t>.</w:t>
      </w:r>
    </w:p>
    <w:p w14:paraId="2597B34E" w14:textId="70568D43" w:rsidR="00033E76" w:rsidRPr="00695F07" w:rsidRDefault="00277FEC" w:rsidP="00033E76">
      <w:pPr>
        <w:rPr>
          <w:lang w:val="mk-MK"/>
        </w:rPr>
      </w:pPr>
      <w:r>
        <w:rPr>
          <w:rStyle w:val="normaltextrun"/>
          <w:b/>
          <w:lang w:val="mk-MK"/>
        </w:rPr>
        <w:fldChar w:fldCharType="end"/>
      </w:r>
      <w:r w:rsidR="00C362B2" w:rsidRPr="00695F07">
        <w:rPr>
          <w:lang w:val="mk-MK"/>
        </w:rPr>
        <w:t xml:space="preserve">За сите работи што ве загрижуваат или прашања што ги имате во врска со вакцинацијата против </w:t>
      </w:r>
      <w:r w:rsidR="00C362B2" w:rsidRPr="00695F07">
        <w:rPr>
          <w:rStyle w:val="normaltextrun"/>
        </w:rPr>
        <w:t>COVID-19</w:t>
      </w:r>
      <w:r w:rsidR="00C362B2" w:rsidRPr="00695F07">
        <w:rPr>
          <w:rStyle w:val="normaltextrun"/>
          <w:lang w:val="mk-MK"/>
        </w:rPr>
        <w:t xml:space="preserve"> може да разговарате со вашиот давател на имунизација или доктор пред вашето дете да ја прими вакцината.</w:t>
      </w:r>
    </w:p>
    <w:p w14:paraId="47C67082" w14:textId="7477C5C9" w:rsidR="00033E76" w:rsidRPr="00695F07" w:rsidRDefault="00556541" w:rsidP="00033E76">
      <w:pPr>
        <w:rPr>
          <w:lang w:val="mk-MK"/>
        </w:rPr>
      </w:pPr>
      <w:r w:rsidRPr="00695F07">
        <w:rPr>
          <w:lang w:val="mk-MK"/>
        </w:rPr>
        <w:t>Важно е да се слушнат нивните одговори</w:t>
      </w:r>
      <w:r w:rsidR="009127DE" w:rsidRPr="00695F07">
        <w:rPr>
          <w:lang w:val="mk-MK"/>
        </w:rPr>
        <w:t xml:space="preserve"> и да се прифатат сите стравови </w:t>
      </w:r>
      <w:r w:rsidR="00B3102C" w:rsidRPr="00695F07">
        <w:rPr>
          <w:lang w:val="mk-MK"/>
        </w:rPr>
        <w:t>што ги имаат околу тоа да бидат вакцинирани.</w:t>
      </w:r>
    </w:p>
    <w:p w14:paraId="2B9169E1" w14:textId="69BE071D" w:rsidR="00033E76" w:rsidRPr="00695F07" w:rsidRDefault="00B3102C" w:rsidP="00033E76">
      <w:pPr>
        <w:pStyle w:val="ListParagraph"/>
        <w:numPr>
          <w:ilvl w:val="0"/>
          <w:numId w:val="17"/>
        </w:numPr>
      </w:pPr>
      <w:r w:rsidRPr="00695F07">
        <w:rPr>
          <w:lang w:val="mk-MK"/>
        </w:rPr>
        <w:t>Речи ми што знаеш до сега за вакцините против</w:t>
      </w:r>
      <w:r w:rsidR="00033E76" w:rsidRPr="00695F07">
        <w:t xml:space="preserve"> COVID-19</w:t>
      </w:r>
      <w:r w:rsidRPr="00695F07">
        <w:rPr>
          <w:lang w:val="mk-MK"/>
        </w:rPr>
        <w:t>.</w:t>
      </w:r>
    </w:p>
    <w:p w14:paraId="0497A114" w14:textId="48AECADD" w:rsidR="00033E76" w:rsidRPr="00695F07" w:rsidRDefault="00B3102C" w:rsidP="00033E76">
      <w:pPr>
        <w:pStyle w:val="ListParagraph"/>
        <w:numPr>
          <w:ilvl w:val="0"/>
          <w:numId w:val="17"/>
        </w:numPr>
      </w:pPr>
      <w:r w:rsidRPr="00695F07">
        <w:rPr>
          <w:lang w:val="mk-MK"/>
        </w:rPr>
        <w:t>Дали порано си слушнал/слушнала за вакцина?</w:t>
      </w:r>
      <w:r w:rsidR="00033E76" w:rsidRPr="00695F07">
        <w:t xml:space="preserve"> </w:t>
      </w:r>
    </w:p>
    <w:p w14:paraId="480B228E" w14:textId="3DC79FF3" w:rsidR="00033E76" w:rsidRPr="00695F07" w:rsidRDefault="00455154" w:rsidP="00033E76">
      <w:r w:rsidRPr="00695F07">
        <w:rPr>
          <w:lang w:val="mk-MK"/>
        </w:rPr>
        <w:t>Можно е вашето дете да примило вакцина порано и тоа можеби не било лошо.</w:t>
      </w:r>
      <w:r w:rsidR="00033E76" w:rsidRPr="00695F07">
        <w:t xml:space="preserve"> </w:t>
      </w:r>
    </w:p>
    <w:p w14:paraId="6E397474" w14:textId="0489FBCA" w:rsidR="00033E76" w:rsidRPr="00695F07" w:rsidRDefault="00F2762B" w:rsidP="00033E76">
      <w:r w:rsidRPr="00695F07">
        <w:rPr>
          <w:lang w:val="mk-MK"/>
        </w:rPr>
        <w:t xml:space="preserve">На </w:t>
      </w:r>
      <w:r w:rsidR="00455154" w:rsidRPr="00695F07">
        <w:rPr>
          <w:lang w:val="mk-MK"/>
        </w:rPr>
        <w:t xml:space="preserve">начин што е чесен и соодветен за возраста </w:t>
      </w:r>
      <w:r w:rsidRPr="00695F07">
        <w:rPr>
          <w:lang w:val="mk-MK"/>
        </w:rPr>
        <w:t xml:space="preserve">објаснете </w:t>
      </w:r>
      <w:r w:rsidR="00455154" w:rsidRPr="00695F07">
        <w:rPr>
          <w:lang w:val="mk-MK"/>
        </w:rPr>
        <w:t>што знаете за вакцините против</w:t>
      </w:r>
      <w:r w:rsidR="00455154" w:rsidRPr="00695F07">
        <w:t xml:space="preserve"> </w:t>
      </w:r>
      <w:r w:rsidR="00033E76" w:rsidRPr="00695F07">
        <w:t>COVID-19</w:t>
      </w:r>
      <w:r w:rsidR="00455154" w:rsidRPr="00695F07">
        <w:rPr>
          <w:lang w:val="mk-MK"/>
        </w:rPr>
        <w:t>.</w:t>
      </w:r>
    </w:p>
    <w:p w14:paraId="2D35824C" w14:textId="0C1A044B" w:rsidR="00033E76" w:rsidRPr="00695F07" w:rsidRDefault="00455154" w:rsidP="00033E76">
      <w:r w:rsidRPr="00695F07">
        <w:rPr>
          <w:lang w:val="mk-MK"/>
        </w:rPr>
        <w:t xml:space="preserve">Запомнете дека децата ги копираат емоциите на возрасните, па затоа споделувањето на страв може да не биде конструктивно и може да направи </w:t>
      </w:r>
      <w:r w:rsidR="00D6777A" w:rsidRPr="00695F07">
        <w:rPr>
          <w:lang w:val="mk-MK"/>
        </w:rPr>
        <w:t>вашето дете</w:t>
      </w:r>
      <w:r w:rsidRPr="00695F07">
        <w:rPr>
          <w:lang w:val="mk-MK"/>
        </w:rPr>
        <w:t xml:space="preserve"> да се чувствув</w:t>
      </w:r>
      <w:r w:rsidR="00F2762B" w:rsidRPr="00695F07">
        <w:rPr>
          <w:lang w:val="mk-MK"/>
        </w:rPr>
        <w:t>а</w:t>
      </w:r>
      <w:r w:rsidRPr="00695F07">
        <w:rPr>
          <w:lang w:val="mk-MK"/>
        </w:rPr>
        <w:t xml:space="preserve"> непријатно.</w:t>
      </w:r>
    </w:p>
    <w:p w14:paraId="78D476B2" w14:textId="5D235FC6" w:rsidR="00033E76" w:rsidRPr="00695F07" w:rsidRDefault="00D6777A" w:rsidP="00033E76">
      <w:pPr>
        <w:rPr>
          <w:lang w:val="mk-MK"/>
        </w:rPr>
      </w:pPr>
      <w:r w:rsidRPr="00695F07">
        <w:rPr>
          <w:lang w:val="mk-MK"/>
        </w:rPr>
        <w:t xml:space="preserve">Објаснете му на вашето дете дека докторот или здравствениот работник ќе му постави прашања, дека ќе му стави игла во раката (или ногата ако е на возраст помеѓу 6 месеци и 5 години), дека ќе почувствува мало боцкање и дека потоа може малку да го боли местото </w:t>
      </w:r>
      <w:r w:rsidRPr="00695F07">
        <w:rPr>
          <w:lang w:val="mk-MK"/>
        </w:rPr>
        <w:lastRenderedPageBreak/>
        <w:t>каде му е ставена иглата.</w:t>
      </w:r>
      <w:r w:rsidR="00033E76" w:rsidRPr="00695F07">
        <w:t xml:space="preserve"> </w:t>
      </w:r>
      <w:r w:rsidR="007377AD" w:rsidRPr="00695F07">
        <w:rPr>
          <w:lang w:val="mk-MK"/>
        </w:rPr>
        <w:t>Охрабрете го вашето дека е нормално малку да го боли местото каде што му е ставена иглата и дека тоа значи дека лекот работи.</w:t>
      </w:r>
    </w:p>
    <w:p w14:paraId="09DA89BF" w14:textId="4A54D162" w:rsidR="00033E76" w:rsidRPr="00695F07" w:rsidRDefault="007377AD" w:rsidP="00033E76">
      <w:r w:rsidRPr="00695F07">
        <w:rPr>
          <w:lang w:val="mk-MK"/>
        </w:rPr>
        <w:t xml:space="preserve">Ако вашето дете е вознемирено </w:t>
      </w:r>
      <w:r w:rsidR="00C81E02" w:rsidRPr="00695F07">
        <w:rPr>
          <w:lang w:val="mk-MK"/>
        </w:rPr>
        <w:t>за</w:t>
      </w:r>
      <w:r w:rsidRPr="00695F07">
        <w:rPr>
          <w:lang w:val="mk-MK"/>
        </w:rPr>
        <w:t>тоа што ќе се вакцинира, обидете се натаму да ги истражите неговите чувства и побарајте повеќе совети од вашиот доктор, ако биде потребно.</w:t>
      </w:r>
    </w:p>
    <w:p w14:paraId="1FE31A43" w14:textId="25704B3C" w:rsidR="00033E76" w:rsidRPr="00695F07" w:rsidRDefault="00C81E02" w:rsidP="00033E76">
      <w:pPr>
        <w:pStyle w:val="Heading2"/>
      </w:pPr>
      <w:r w:rsidRPr="00695F07">
        <w:rPr>
          <w:lang w:val="mk-MK"/>
        </w:rPr>
        <w:t>Одговорете на прашањата на вашето дете</w:t>
      </w:r>
      <w:r w:rsidRPr="00695F07">
        <w:t xml:space="preserve"> </w:t>
      </w:r>
    </w:p>
    <w:p w14:paraId="667346D1" w14:textId="6CDAEA57" w:rsidR="00033E76" w:rsidRPr="00695F07" w:rsidRDefault="00F2762B" w:rsidP="00033E76">
      <w:r w:rsidRPr="00695F07">
        <w:rPr>
          <w:lang w:val="mk-MK"/>
        </w:rPr>
        <w:t xml:space="preserve">На секое прашање што вашето дете би можело да го има, имајте однапред </w:t>
      </w:r>
      <w:r w:rsidR="00C81E02" w:rsidRPr="00695F07">
        <w:rPr>
          <w:lang w:val="mk-MK"/>
        </w:rPr>
        <w:t>спремни одговори прифатливи за деца. Еве некои</w:t>
      </w:r>
      <w:r w:rsidR="006A583E" w:rsidRPr="00695F07">
        <w:rPr>
          <w:lang w:val="mk-MK"/>
        </w:rPr>
        <w:t xml:space="preserve"> клучни прашања и одговори кои би можеле да помогнат во тој разговор:</w:t>
      </w:r>
    </w:p>
    <w:p w14:paraId="6F70AEE4" w14:textId="597E9030" w:rsidR="00033E76" w:rsidRPr="00695F07" w:rsidRDefault="006A583E" w:rsidP="00033E76">
      <w:r w:rsidRPr="00695F07">
        <w:rPr>
          <w:lang w:val="mk-MK"/>
        </w:rPr>
        <w:t xml:space="preserve">Користете вистински примери, како што е </w:t>
      </w:r>
      <w:r w:rsidR="006A4EF1" w:rsidRPr="00695F07">
        <w:rPr>
          <w:lang w:val="mk-MK"/>
        </w:rPr>
        <w:t xml:space="preserve">заштита </w:t>
      </w:r>
      <w:r w:rsidRPr="00695F07">
        <w:rPr>
          <w:lang w:val="mk-MK"/>
        </w:rPr>
        <w:t xml:space="preserve">на бабите и дедовците на детето, и да биде способно да </w:t>
      </w:r>
      <w:r w:rsidR="006A4EF1" w:rsidRPr="00695F07">
        <w:rPr>
          <w:lang w:val="mk-MK"/>
        </w:rPr>
        <w:t xml:space="preserve">прави </w:t>
      </w:r>
      <w:r w:rsidRPr="00695F07">
        <w:rPr>
          <w:lang w:val="mk-MK"/>
        </w:rPr>
        <w:t xml:space="preserve">нешта како што се одење во училиште и </w:t>
      </w:r>
      <w:r w:rsidR="006A4EF1" w:rsidRPr="00695F07">
        <w:rPr>
          <w:lang w:val="mk-MK"/>
        </w:rPr>
        <w:t xml:space="preserve">или занимавање со </w:t>
      </w:r>
      <w:r w:rsidRPr="00695F07">
        <w:rPr>
          <w:lang w:val="mk-MK"/>
        </w:rPr>
        <w:t>тимски спортови, ако мислите дека тоа ќе помогне.</w:t>
      </w:r>
    </w:p>
    <w:p w14:paraId="50F26168" w14:textId="4BEC4113" w:rsidR="00033E76" w:rsidRPr="00695F07" w:rsidRDefault="00200173" w:rsidP="00033E76">
      <w:r w:rsidRPr="00695F07">
        <w:rPr>
          <w:lang w:val="mk-MK"/>
        </w:rPr>
        <w:t>Во Австралија, вакцините беа темелно испитани од страна на агенција</w:t>
      </w:r>
      <w:r w:rsidR="00A8339E" w:rsidRPr="00695F07">
        <w:rPr>
          <w:lang w:val="mk-MK"/>
        </w:rPr>
        <w:t xml:space="preserve"> која обезбедува дека сите лекови се </w:t>
      </w:r>
      <w:r w:rsidR="006A4EF1" w:rsidRPr="00695F07">
        <w:rPr>
          <w:lang w:val="mk-MK"/>
        </w:rPr>
        <w:t>сигурни</w:t>
      </w:r>
      <w:r w:rsidR="00A8339E" w:rsidRPr="00695F07">
        <w:rPr>
          <w:lang w:val="mk-MK"/>
        </w:rPr>
        <w:t>. Тие не би им биле дадени на луѓето ако не се безбедни.</w:t>
      </w:r>
      <w:r w:rsidRPr="00695F07">
        <w:rPr>
          <w:lang w:val="mk-MK"/>
        </w:rPr>
        <w:t xml:space="preserve"> </w:t>
      </w:r>
    </w:p>
    <w:p w14:paraId="7D8FA0EE" w14:textId="140052CF" w:rsidR="00033E76" w:rsidRPr="00695F07" w:rsidRDefault="00A8339E" w:rsidP="00033E76">
      <w:pPr>
        <w:rPr>
          <w:rFonts w:eastAsia="Arial"/>
        </w:rPr>
      </w:pPr>
      <w:r w:rsidRPr="00695F07">
        <w:rPr>
          <w:lang w:val="mk-MK"/>
        </w:rPr>
        <w:t>Ако вашето дете се плаши</w:t>
      </w:r>
      <w:r w:rsidR="006A4EF1" w:rsidRPr="00695F07">
        <w:rPr>
          <w:lang w:val="mk-MK"/>
        </w:rPr>
        <w:t>,</w:t>
      </w:r>
      <w:r w:rsidRPr="00695F07">
        <w:rPr>
          <w:lang w:val="mk-MK"/>
        </w:rPr>
        <w:t xml:space="preserve"> </w:t>
      </w:r>
      <w:r w:rsidR="006A4EF1" w:rsidRPr="00695F07">
        <w:rPr>
          <w:lang w:val="mk-MK"/>
        </w:rPr>
        <w:t xml:space="preserve">важни се </w:t>
      </w:r>
      <w:r w:rsidRPr="00695F07">
        <w:rPr>
          <w:lang w:val="mk-MK"/>
        </w:rPr>
        <w:t>ефикасни подготовки и техники на одвлекување на вниманието.</w:t>
      </w:r>
    </w:p>
    <w:p w14:paraId="0A1DB59D" w14:textId="15288E03" w:rsidR="00033E76" w:rsidRPr="00695F07" w:rsidRDefault="00A8339E" w:rsidP="00033E76">
      <w:pPr>
        <w:rPr>
          <w:rFonts w:eastAsia="Arial"/>
        </w:rPr>
      </w:pPr>
      <w:r w:rsidRPr="00695F07">
        <w:rPr>
          <w:lang w:val="mk-MK"/>
        </w:rPr>
        <w:t xml:space="preserve">За деца на возраст од 5 години и постари, </w:t>
      </w:r>
      <w:r w:rsidR="007857F8" w:rsidRPr="00695F07">
        <w:rPr>
          <w:lang w:val="mk-MK"/>
        </w:rPr>
        <w:t>може да помогне да се присуствува на помала, попозната локација, како што е локална аптека или клиника по општа медицина. Поголеми</w:t>
      </w:r>
      <w:r w:rsidR="006A4EF1" w:rsidRPr="00695F07">
        <w:rPr>
          <w:lang w:val="mk-MK"/>
        </w:rPr>
        <w:t>те</w:t>
      </w:r>
      <w:r w:rsidR="007857F8" w:rsidRPr="00695F07">
        <w:rPr>
          <w:lang w:val="mk-MK"/>
        </w:rPr>
        <w:t xml:space="preserve"> места за вакцинација може да бидат бучни и со многу народ, и да ја зголемат вознемиреноста.</w:t>
      </w:r>
    </w:p>
    <w:p w14:paraId="30CCF1EC" w14:textId="6B7578A2" w:rsidR="00033E76" w:rsidRPr="00695F07" w:rsidRDefault="006A4EF1" w:rsidP="00033E76">
      <w:pPr>
        <w:rPr>
          <w:rFonts w:eastAsia="Arial"/>
        </w:rPr>
      </w:pPr>
      <w:r w:rsidRPr="00695F07">
        <w:rPr>
          <w:rFonts w:eastAsia="Arial"/>
          <w:lang w:val="mk-MK"/>
        </w:rPr>
        <w:t xml:space="preserve">Понесете </w:t>
      </w:r>
      <w:r w:rsidR="007857F8" w:rsidRPr="00695F07">
        <w:rPr>
          <w:rFonts w:eastAsia="Arial"/>
          <w:lang w:val="mk-MK"/>
        </w:rPr>
        <w:t>со</w:t>
      </w:r>
      <w:r w:rsidRPr="00695F07">
        <w:rPr>
          <w:rFonts w:eastAsia="Arial"/>
          <w:lang w:val="mk-MK"/>
        </w:rPr>
        <w:t xml:space="preserve"> себе</w:t>
      </w:r>
      <w:r w:rsidR="007857F8" w:rsidRPr="00695F07">
        <w:rPr>
          <w:rFonts w:eastAsia="Arial"/>
          <w:lang w:val="mk-MK"/>
        </w:rPr>
        <w:t xml:space="preserve"> омилени играчки или книги на детето за да се создаде позитивно искуство и одв</w:t>
      </w:r>
      <w:r w:rsidR="008047BF" w:rsidRPr="00695F07">
        <w:rPr>
          <w:rFonts w:eastAsia="Arial"/>
          <w:lang w:val="mk-MK"/>
        </w:rPr>
        <w:t>лекување на вниманието.</w:t>
      </w:r>
    </w:p>
    <w:p w14:paraId="4169B2D1" w14:textId="14A1C9DA" w:rsidR="00033E76" w:rsidRPr="00695F07" w:rsidRDefault="006A4EF1" w:rsidP="00033E76">
      <w:pPr>
        <w:rPr>
          <w:rFonts w:eastAsia="Arial"/>
        </w:rPr>
      </w:pPr>
      <w:r w:rsidRPr="00695F07">
        <w:rPr>
          <w:rFonts w:eastAsia="Arial"/>
          <w:lang w:val="mk-MK"/>
        </w:rPr>
        <w:t xml:space="preserve">На </w:t>
      </w:r>
      <w:r w:rsidR="008047BF" w:rsidRPr="00695F07">
        <w:rPr>
          <w:rFonts w:eastAsia="Arial"/>
          <w:lang w:val="mk-MK"/>
        </w:rPr>
        <w:t xml:space="preserve">вашиот давател на вакцинација </w:t>
      </w:r>
      <w:r w:rsidRPr="00695F07">
        <w:rPr>
          <w:rFonts w:eastAsia="Arial"/>
          <w:lang w:val="mk-MK"/>
        </w:rPr>
        <w:t>речете му однапред</w:t>
      </w:r>
      <w:r w:rsidR="00695F07" w:rsidRPr="00695F07">
        <w:rPr>
          <w:rFonts w:eastAsia="Arial"/>
          <w:lang w:val="mk-MK"/>
        </w:rPr>
        <w:t xml:space="preserve"> </w:t>
      </w:r>
      <w:r w:rsidR="008047BF" w:rsidRPr="00695F07">
        <w:rPr>
          <w:rFonts w:eastAsia="Arial"/>
          <w:lang w:val="mk-MK"/>
        </w:rPr>
        <w:t>ако вашето дете се плаши од игла, за да издвојат доволно време и обезбедат процесот да не е избрзан или со присила.</w:t>
      </w:r>
      <w:r w:rsidR="008047BF" w:rsidRPr="00695F07">
        <w:rPr>
          <w:rFonts w:eastAsia="Arial"/>
        </w:rPr>
        <w:t xml:space="preserve"> </w:t>
      </w:r>
    </w:p>
    <w:p w14:paraId="0EFDCBBA" w14:textId="76A6E164" w:rsidR="00033E76" w:rsidRPr="00695F07" w:rsidRDefault="008047BF" w:rsidP="00033E76">
      <w:r w:rsidRPr="00695F07">
        <w:rPr>
          <w:lang w:val="mk-MK"/>
        </w:rPr>
        <w:t xml:space="preserve">За повеќе информации за вакцините може да ја посетите </w:t>
      </w:r>
      <w:hyperlink r:id="rId10" w:history="1">
        <w:r w:rsidRPr="002A4431">
          <w:rPr>
            <w:rStyle w:val="Hyperlink"/>
            <w:bCs/>
            <w:lang w:val="mk-MK"/>
          </w:rPr>
          <w:t>веб-страницата на Министерството за здравство и нега на стари лица</w:t>
        </w:r>
        <w:r w:rsidR="002A4431" w:rsidRPr="002A4431">
          <w:rPr>
            <w:rStyle w:val="Hyperlink"/>
            <w:lang w:val="en-PH"/>
          </w:rPr>
          <w:t xml:space="preserve"> </w:t>
        </w:r>
        <w:r w:rsidR="002A4431" w:rsidRPr="002A4431">
          <w:rPr>
            <w:rStyle w:val="Hyperlink"/>
            <w:lang w:val="en-PH"/>
          </w:rPr>
          <w:t>(Department of Health and Aged Care)</w:t>
        </w:r>
      </w:hyperlink>
      <w:r w:rsidR="002A4431">
        <w:rPr>
          <w:lang w:val="en-PH"/>
        </w:rPr>
        <w:t xml:space="preserve"> </w:t>
      </w:r>
      <w:r w:rsidRPr="00695F07">
        <w:rPr>
          <w:lang w:val="mk-MK"/>
        </w:rPr>
        <w:t>на</w:t>
      </w:r>
      <w:r w:rsidR="00033E76" w:rsidRPr="00695F07">
        <w:t xml:space="preserve"> </w:t>
      </w:r>
      <w:hyperlink r:id="rId11" w:history="1">
        <w:r w:rsidR="00033E76" w:rsidRPr="00695F07">
          <w:t>www.health.gov.au</w:t>
        </w:r>
      </w:hyperlink>
      <w:r w:rsidR="00033E76" w:rsidRPr="00695F07">
        <w:t xml:space="preserve">. </w:t>
      </w:r>
    </w:p>
    <w:p w14:paraId="397D6335" w14:textId="3A9099D5" w:rsidR="00033E76" w:rsidRPr="00695F07" w:rsidRDefault="008047BF" w:rsidP="00033E76">
      <w:r w:rsidRPr="00695F07">
        <w:rPr>
          <w:lang w:val="mk-MK"/>
        </w:rPr>
        <w:t>Може да се јавите на Националната линија за помош во врска со коронавирусот и вакцини против</w:t>
      </w:r>
      <w:r w:rsidRPr="00695F07">
        <w:t xml:space="preserve"> </w:t>
      </w:r>
      <w:r w:rsidR="00033E76" w:rsidRPr="00695F07">
        <w:t xml:space="preserve">COVID-19 </w:t>
      </w:r>
      <w:r w:rsidRPr="00695F07">
        <w:rPr>
          <w:lang w:val="mk-MK"/>
        </w:rPr>
        <w:t>на</w:t>
      </w:r>
      <w:r w:rsidR="00033E76" w:rsidRPr="00695F07">
        <w:t xml:space="preserve"> </w:t>
      </w:r>
      <w:r w:rsidR="00033E76" w:rsidRPr="00695F07">
        <w:rPr>
          <w:b/>
          <w:bCs/>
        </w:rPr>
        <w:t>1800 020 080</w:t>
      </w:r>
      <w:r w:rsidR="00033E76" w:rsidRPr="00695F07">
        <w:t xml:space="preserve">. </w:t>
      </w:r>
      <w:r w:rsidRPr="00695F07">
        <w:rPr>
          <w:lang w:val="mk-MK"/>
        </w:rPr>
        <w:t>Притиснете ја опцијата 8 за бесплатно преведување.</w:t>
      </w:r>
      <w:r w:rsidRPr="00695F07">
        <w:t xml:space="preserve"> </w:t>
      </w:r>
    </w:p>
    <w:p w14:paraId="1A53AA6B" w14:textId="12F993DF" w:rsidR="00033E76" w:rsidRDefault="008047BF" w:rsidP="00033E76">
      <w:r w:rsidRPr="00695F07">
        <w:rPr>
          <w:lang w:val="mk-MK"/>
        </w:rPr>
        <w:t>Ако сте глуви или имате попреченост на слухот или говорот, може да се јавите на</w:t>
      </w:r>
      <w:r w:rsidRPr="00695F07">
        <w:t xml:space="preserve"> </w:t>
      </w:r>
      <w:r w:rsidR="00033E76" w:rsidRPr="00695F07">
        <w:t xml:space="preserve">National Relay Service </w:t>
      </w:r>
      <w:r w:rsidR="00124B6A" w:rsidRPr="00695F07">
        <w:rPr>
          <w:lang w:val="mk-MK"/>
        </w:rPr>
        <w:t>на</w:t>
      </w:r>
      <w:r w:rsidR="00124B6A" w:rsidRPr="00695F07">
        <w:t xml:space="preserve"> </w:t>
      </w:r>
      <w:r w:rsidR="00033E76" w:rsidRPr="00695F07">
        <w:rPr>
          <w:b/>
          <w:bCs/>
        </w:rPr>
        <w:t>133 677</w:t>
      </w:r>
      <w:r w:rsidR="00033E76" w:rsidRPr="00695F07">
        <w:t>.</w:t>
      </w:r>
    </w:p>
    <w:bookmarkEnd w:id="1"/>
    <w:bookmarkEnd w:id="2"/>
    <w:bookmarkEnd w:id="3"/>
    <w:p w14:paraId="0D6696A9" w14:textId="410E1ACB" w:rsidR="00607A64" w:rsidRDefault="00607A64" w:rsidP="00033E76">
      <w:pPr>
        <w:spacing w:line="257" w:lineRule="auto"/>
      </w:pPr>
    </w:p>
    <w:sectPr w:rsidR="00607A64" w:rsidSect="00DD26CE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37" w:right="1416" w:bottom="1702" w:left="1134" w:header="709" w:footer="2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69306" w14:textId="77777777" w:rsidR="00946187" w:rsidRDefault="00946187">
      <w:r>
        <w:separator/>
      </w:r>
    </w:p>
  </w:endnote>
  <w:endnote w:type="continuationSeparator" w:id="0">
    <w:p w14:paraId="71B07E7C" w14:textId="77777777" w:rsidR="00946187" w:rsidRDefault="00946187">
      <w:r>
        <w:continuationSeparator/>
      </w:r>
    </w:p>
  </w:endnote>
  <w:endnote w:type="continuationNotice" w:id="1">
    <w:p w14:paraId="3604B211" w14:textId="77777777" w:rsidR="00946187" w:rsidRDefault="009461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607A64" w:rsidRDefault="00305D1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607A64" w:rsidRDefault="00607A6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607A64" w:rsidRDefault="00305D1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6126410E" w:rsidR="00607A64" w:rsidRDefault="00D1752D" w:rsidP="00D1752D">
    <w:pPr>
      <w:pStyle w:val="Footer"/>
      <w:ind w:left="-91" w:right="357"/>
    </w:pPr>
    <w:r w:rsidRPr="00D1752D">
      <w:t>How to speak to kids about COVID-19 vaccines - 31082022 - Macedonian</w:t>
    </w:r>
    <w:r w:rsidRPr="00D1752D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F6A62" w14:textId="542FDA01" w:rsidR="00D1752D" w:rsidRDefault="00D1752D">
    <w:pPr>
      <w:tabs>
        <w:tab w:val="right" w:pos="9356"/>
      </w:tabs>
      <w:spacing w:after="0"/>
      <w:ind w:right="-449"/>
    </w:pPr>
    <w:r w:rsidRPr="00D1752D">
      <w:t xml:space="preserve">How to speak to kids about COVID-19 vaccines - 31082022 </w:t>
    </w:r>
    <w:r>
      <w:t>-</w:t>
    </w:r>
    <w:r w:rsidRPr="00D1752D">
      <w:t xml:space="preserve"> </w:t>
    </w:r>
    <w:r>
      <w:t>Macedonian</w:t>
    </w:r>
  </w:p>
  <w:p w14:paraId="014217D0" w14:textId="04150938" w:rsidR="00DD26CE" w:rsidRDefault="00D1752D">
    <w:pPr>
      <w:tabs>
        <w:tab w:val="right" w:pos="9356"/>
      </w:tabs>
      <w:spacing w:after="0"/>
      <w:ind w:right="-449"/>
      <w:rPr>
        <w:b/>
      </w:rPr>
    </w:pPr>
    <w:r w:rsidRPr="00D1752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AC2B5" w14:textId="77777777" w:rsidR="00946187" w:rsidRDefault="00946187">
      <w:r>
        <w:separator/>
      </w:r>
    </w:p>
  </w:footnote>
  <w:footnote w:type="continuationSeparator" w:id="0">
    <w:p w14:paraId="4B1725D7" w14:textId="77777777" w:rsidR="00946187" w:rsidRDefault="00946187">
      <w:r>
        <w:continuationSeparator/>
      </w:r>
    </w:p>
  </w:footnote>
  <w:footnote w:type="continuationNotice" w:id="1">
    <w:p w14:paraId="512BD43E" w14:textId="77777777" w:rsidR="00946187" w:rsidRDefault="009461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607A64" w:rsidRDefault="00305D1F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607A64" w:rsidRDefault="00305D1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7697321">
    <w:abstractNumId w:val="6"/>
  </w:num>
  <w:num w:numId="2" w16cid:durableId="1918436263">
    <w:abstractNumId w:val="16"/>
  </w:num>
  <w:num w:numId="3" w16cid:durableId="933322773">
    <w:abstractNumId w:val="17"/>
  </w:num>
  <w:num w:numId="4" w16cid:durableId="660694229">
    <w:abstractNumId w:val="11"/>
  </w:num>
  <w:num w:numId="5" w16cid:durableId="425225497">
    <w:abstractNumId w:val="2"/>
  </w:num>
  <w:num w:numId="6" w16cid:durableId="1174226099">
    <w:abstractNumId w:val="4"/>
  </w:num>
  <w:num w:numId="7" w16cid:durableId="1200975330">
    <w:abstractNumId w:val="3"/>
  </w:num>
  <w:num w:numId="8" w16cid:durableId="1651665943">
    <w:abstractNumId w:val="7"/>
  </w:num>
  <w:num w:numId="9" w16cid:durableId="1705641166">
    <w:abstractNumId w:val="0"/>
  </w:num>
  <w:num w:numId="10" w16cid:durableId="674695971">
    <w:abstractNumId w:val="12"/>
  </w:num>
  <w:num w:numId="11" w16cid:durableId="1795757754">
    <w:abstractNumId w:val="14"/>
  </w:num>
  <w:num w:numId="12" w16cid:durableId="714964521">
    <w:abstractNumId w:val="5"/>
  </w:num>
  <w:num w:numId="13" w16cid:durableId="1757052243">
    <w:abstractNumId w:val="1"/>
  </w:num>
  <w:num w:numId="14" w16cid:durableId="491683359">
    <w:abstractNumId w:val="10"/>
  </w:num>
  <w:num w:numId="15" w16cid:durableId="196242475">
    <w:abstractNumId w:val="8"/>
  </w:num>
  <w:num w:numId="16" w16cid:durableId="1615938381">
    <w:abstractNumId w:val="13"/>
  </w:num>
  <w:num w:numId="17" w16cid:durableId="204215862">
    <w:abstractNumId w:val="9"/>
  </w:num>
  <w:num w:numId="18" w16cid:durableId="53689647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24F20"/>
    <w:rsid w:val="00033E76"/>
    <w:rsid w:val="000502BF"/>
    <w:rsid w:val="0005137F"/>
    <w:rsid w:val="00071F59"/>
    <w:rsid w:val="000A554A"/>
    <w:rsid w:val="000D21AB"/>
    <w:rsid w:val="00124B6A"/>
    <w:rsid w:val="00127F8E"/>
    <w:rsid w:val="00157EA8"/>
    <w:rsid w:val="00170AE5"/>
    <w:rsid w:val="001914D6"/>
    <w:rsid w:val="001D2B8A"/>
    <w:rsid w:val="00200173"/>
    <w:rsid w:val="00277FEC"/>
    <w:rsid w:val="00291B7E"/>
    <w:rsid w:val="002A4431"/>
    <w:rsid w:val="002B1FB9"/>
    <w:rsid w:val="002B2667"/>
    <w:rsid w:val="002F3510"/>
    <w:rsid w:val="00305D1F"/>
    <w:rsid w:val="003424A2"/>
    <w:rsid w:val="00351D0F"/>
    <w:rsid w:val="003A037F"/>
    <w:rsid w:val="003A50D6"/>
    <w:rsid w:val="003C6823"/>
    <w:rsid w:val="0041456A"/>
    <w:rsid w:val="00455154"/>
    <w:rsid w:val="00471203"/>
    <w:rsid w:val="004A35D4"/>
    <w:rsid w:val="004E5846"/>
    <w:rsid w:val="0051459E"/>
    <w:rsid w:val="00556541"/>
    <w:rsid w:val="005667F7"/>
    <w:rsid w:val="005D63B7"/>
    <w:rsid w:val="00607A64"/>
    <w:rsid w:val="0062431A"/>
    <w:rsid w:val="00651C29"/>
    <w:rsid w:val="006564FC"/>
    <w:rsid w:val="006800CF"/>
    <w:rsid w:val="006824D6"/>
    <w:rsid w:val="00695F07"/>
    <w:rsid w:val="006A4EF1"/>
    <w:rsid w:val="006A583E"/>
    <w:rsid w:val="006E1838"/>
    <w:rsid w:val="00703903"/>
    <w:rsid w:val="007114DA"/>
    <w:rsid w:val="007377AD"/>
    <w:rsid w:val="007857F8"/>
    <w:rsid w:val="007A551E"/>
    <w:rsid w:val="007A655D"/>
    <w:rsid w:val="007F05AD"/>
    <w:rsid w:val="007F75E0"/>
    <w:rsid w:val="008047BF"/>
    <w:rsid w:val="00807195"/>
    <w:rsid w:val="00840DE3"/>
    <w:rsid w:val="00844273"/>
    <w:rsid w:val="009127DE"/>
    <w:rsid w:val="009314F8"/>
    <w:rsid w:val="00946187"/>
    <w:rsid w:val="00952347"/>
    <w:rsid w:val="00955C51"/>
    <w:rsid w:val="00957CE1"/>
    <w:rsid w:val="00964711"/>
    <w:rsid w:val="00983626"/>
    <w:rsid w:val="009840A5"/>
    <w:rsid w:val="00984419"/>
    <w:rsid w:val="009D755A"/>
    <w:rsid w:val="009E0153"/>
    <w:rsid w:val="009F4399"/>
    <w:rsid w:val="00A13983"/>
    <w:rsid w:val="00A57A73"/>
    <w:rsid w:val="00A66311"/>
    <w:rsid w:val="00A8339E"/>
    <w:rsid w:val="00A86136"/>
    <w:rsid w:val="00AA7404"/>
    <w:rsid w:val="00B015CF"/>
    <w:rsid w:val="00B1716B"/>
    <w:rsid w:val="00B3102C"/>
    <w:rsid w:val="00B4594C"/>
    <w:rsid w:val="00B70918"/>
    <w:rsid w:val="00B72E5A"/>
    <w:rsid w:val="00B75920"/>
    <w:rsid w:val="00B83EA7"/>
    <w:rsid w:val="00BA384E"/>
    <w:rsid w:val="00C00B47"/>
    <w:rsid w:val="00C31F41"/>
    <w:rsid w:val="00C362B2"/>
    <w:rsid w:val="00C66684"/>
    <w:rsid w:val="00C81E02"/>
    <w:rsid w:val="00CB3A96"/>
    <w:rsid w:val="00CE5B14"/>
    <w:rsid w:val="00CE7D4D"/>
    <w:rsid w:val="00CF4122"/>
    <w:rsid w:val="00D1752D"/>
    <w:rsid w:val="00D21EA9"/>
    <w:rsid w:val="00D57350"/>
    <w:rsid w:val="00D6777A"/>
    <w:rsid w:val="00D75295"/>
    <w:rsid w:val="00D85C7C"/>
    <w:rsid w:val="00D95F43"/>
    <w:rsid w:val="00DD26CE"/>
    <w:rsid w:val="00E1613B"/>
    <w:rsid w:val="00E24041"/>
    <w:rsid w:val="00E31DCF"/>
    <w:rsid w:val="00E77FD4"/>
    <w:rsid w:val="00E87600"/>
    <w:rsid w:val="00E97628"/>
    <w:rsid w:val="00EB5230"/>
    <w:rsid w:val="00EC42DD"/>
    <w:rsid w:val="00EC56A6"/>
    <w:rsid w:val="00EF43D0"/>
    <w:rsid w:val="00F15EBF"/>
    <w:rsid w:val="00F25051"/>
    <w:rsid w:val="00F269B9"/>
    <w:rsid w:val="00F2762B"/>
    <w:rsid w:val="00F664F9"/>
    <w:rsid w:val="00F82706"/>
    <w:rsid w:val="00F86F06"/>
    <w:rsid w:val="00F8740C"/>
    <w:rsid w:val="00F959E2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paragraph" w:styleId="Revision">
    <w:name w:val="Revision"/>
    <w:hidden/>
    <w:uiPriority w:val="99"/>
    <w:semiHidden/>
    <w:rsid w:val="004A35D4"/>
    <w:rPr>
      <w:rFonts w:ascii="Arial" w:eastAsiaTheme="minorEastAsia" w:hAnsi="Arial" w:cs="Arial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2A44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ealth.gov.au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health.gov.au/initiatives-and-programs/covid-19-vaccines/translation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2</TotalTime>
  <Pages>2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- 17122021 - Macedonian</vt:lpstr>
    </vt:vector>
  </TitlesOfParts>
  <Manager/>
  <Company/>
  <LinksUpToDate>false</LinksUpToDate>
  <CharactersWithSpaces>3966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Macedonian</dc:title>
  <dc:subject>COVID-19 Vaccine</dc:subject>
  <dc:creator>Australian Government</dc:creator>
  <cp:keywords>COVID-19 Vaccine, Disability, Residential Care</cp:keywords>
  <dc:description/>
  <cp:lastModifiedBy>Alona Salera</cp:lastModifiedBy>
  <cp:revision>4</cp:revision>
  <cp:lastPrinted>2022-08-27T00:24:00Z</cp:lastPrinted>
  <dcterms:created xsi:type="dcterms:W3CDTF">2022-08-27T00:24:00Z</dcterms:created>
  <dcterms:modified xsi:type="dcterms:W3CDTF">2022-08-27T00:25:00Z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