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0910672A" w:rsidR="00C24B8D" w:rsidRPr="00AF5130" w:rsidRDefault="00D07CE9">
      <w:pPr>
        <w:pStyle w:val="Heading1"/>
        <w:spacing w:before="1200"/>
        <w:rPr>
          <w:lang w:val="it-IT"/>
        </w:rPr>
      </w:pPr>
      <w:r w:rsidRPr="00AF5130">
        <w:rPr>
          <w:lang w:val="it-IT"/>
        </w:rPr>
        <w:t xml:space="preserve">Come parlare </w:t>
      </w:r>
      <w:r w:rsidR="00925A29">
        <w:rPr>
          <w:lang w:val="it-IT"/>
        </w:rPr>
        <w:t xml:space="preserve">ai bambini </w:t>
      </w:r>
      <w:r w:rsidRPr="00AF5130">
        <w:rPr>
          <w:lang w:val="it-IT"/>
        </w:rPr>
        <w:t>dei vaccini contro il COVID-19</w:t>
      </w:r>
    </w:p>
    <w:p w14:paraId="19D10E81" w14:textId="27A60901" w:rsidR="00C24B8D" w:rsidRPr="00AF5130" w:rsidRDefault="00D07CE9">
      <w:pPr>
        <w:pStyle w:val="P68B1DB1-Normal1"/>
        <w:rPr>
          <w:lang w:val="it-IT"/>
        </w:rPr>
      </w:pPr>
      <w:bookmarkStart w:id="0" w:name="_Hlk81820337"/>
      <w:r w:rsidRPr="00AF5130">
        <w:rPr>
          <w:lang w:val="it-IT"/>
        </w:rPr>
        <w:t xml:space="preserve">Ultimo aggiornamento: </w:t>
      </w:r>
      <w:r w:rsidR="00AF5130">
        <w:rPr>
          <w:lang w:val="it-IT"/>
        </w:rPr>
        <w:t>8 agosto</w:t>
      </w:r>
      <w:r w:rsidRPr="00AF5130">
        <w:rPr>
          <w:lang w:val="it-IT"/>
        </w:rPr>
        <w:t xml:space="preserve"> 202</w:t>
      </w:r>
      <w:r w:rsidR="00AF5130">
        <w:rPr>
          <w:lang w:val="it-IT"/>
        </w:rPr>
        <w:t>2</w:t>
      </w:r>
    </w:p>
    <w:p w14:paraId="4D0B038F" w14:textId="69CA1A2C" w:rsidR="0079126D" w:rsidRDefault="00D945D2">
      <w:pPr>
        <w:rPr>
          <w:lang w:val="it-IT"/>
        </w:rPr>
      </w:pPr>
      <w:bookmarkStart w:id="1" w:name="_Hlk81820369"/>
      <w:bookmarkStart w:id="2" w:name="_Hlk81820348"/>
      <w:bookmarkEnd w:id="0"/>
      <w:r>
        <w:rPr>
          <w:lang w:val="it-IT"/>
        </w:rPr>
        <w:t>La vaccinazione è raccomandata anche per alcuni bam</w:t>
      </w:r>
      <w:r w:rsidR="005728A1">
        <w:rPr>
          <w:lang w:val="it-IT"/>
        </w:rPr>
        <w:t xml:space="preserve">bini di età compresa </w:t>
      </w:r>
      <w:r w:rsidR="00DD16C9">
        <w:rPr>
          <w:lang w:val="it-IT"/>
        </w:rPr>
        <w:t>tra 6 mesi e 4 anni</w:t>
      </w:r>
      <w:r w:rsidR="00E63C7F">
        <w:rPr>
          <w:lang w:val="it-IT"/>
        </w:rPr>
        <w:t xml:space="preserve"> che sono gravemente immunocompromessi</w:t>
      </w:r>
      <w:r w:rsidR="00C0553B">
        <w:rPr>
          <w:lang w:val="it-IT"/>
        </w:rPr>
        <w:t xml:space="preserve"> o con disabilità, nonché per coloro che hanno condizioni di salute </w:t>
      </w:r>
      <w:r w:rsidR="00994ADD">
        <w:rPr>
          <w:lang w:val="it-IT"/>
        </w:rPr>
        <w:t>complesse e/o multiple</w:t>
      </w:r>
      <w:r w:rsidR="00AE77A9">
        <w:rPr>
          <w:lang w:val="it-IT"/>
        </w:rPr>
        <w:t xml:space="preserve"> che aumentano il rischio di COVID-19 grave.</w:t>
      </w:r>
      <w:r w:rsidR="007E6D40">
        <w:rPr>
          <w:lang w:val="it-IT"/>
        </w:rPr>
        <w:t xml:space="preserve"> È naturale che </w:t>
      </w:r>
      <w:r w:rsidR="00F85203">
        <w:rPr>
          <w:lang w:val="it-IT"/>
        </w:rPr>
        <w:t xml:space="preserve">tuo figlio sia curioso e abbia molte domande </w:t>
      </w:r>
      <w:r w:rsidR="005B6B7E">
        <w:rPr>
          <w:lang w:val="it-IT"/>
        </w:rPr>
        <w:t xml:space="preserve">su COVID-19. </w:t>
      </w:r>
      <w:r w:rsidR="004610C4">
        <w:rPr>
          <w:lang w:val="it-IT"/>
        </w:rPr>
        <w:t xml:space="preserve">Ecco alcuni suggerimenti per parlare con i bambini prima e dopo </w:t>
      </w:r>
      <w:r w:rsidR="004A6964">
        <w:rPr>
          <w:lang w:val="it-IT"/>
        </w:rPr>
        <w:t>che hanno ricevuto un vaccino.</w:t>
      </w:r>
      <w:r w:rsidR="00DD16C9">
        <w:rPr>
          <w:lang w:val="it-IT"/>
        </w:rPr>
        <w:t xml:space="preserve"> </w:t>
      </w:r>
    </w:p>
    <w:p w14:paraId="452B2C44" w14:textId="2AE464E3" w:rsidR="00C24B8D" w:rsidRPr="00AF5130" w:rsidRDefault="00D07CE9">
      <w:pPr>
        <w:rPr>
          <w:lang w:val="it-IT"/>
        </w:rPr>
      </w:pPr>
      <w:r w:rsidRPr="00AF5130">
        <w:rPr>
          <w:lang w:val="it-IT"/>
        </w:rPr>
        <w:t xml:space="preserve">È importante rimanere aggiornati con le informazioni disponibili </w:t>
      </w:r>
      <w:r w:rsidR="007376C8">
        <w:rPr>
          <w:lang w:val="it-IT"/>
        </w:rPr>
        <w:t>su</w:t>
      </w:r>
      <w:r w:rsidRPr="00AF5130">
        <w:rPr>
          <w:lang w:val="it-IT"/>
        </w:rPr>
        <w:t xml:space="preserve">l sito web del </w:t>
      </w:r>
      <w:hyperlink r:id="rId11" w:history="1">
        <w:r w:rsidRPr="006D068F">
          <w:rPr>
            <w:rStyle w:val="Hyperlink"/>
            <w:lang w:val="it-IT"/>
          </w:rPr>
          <w:t>Department of Health</w:t>
        </w:r>
        <w:r w:rsidR="007376C8" w:rsidRPr="006D068F">
          <w:rPr>
            <w:rStyle w:val="Hyperlink"/>
            <w:lang w:val="it-IT"/>
          </w:rPr>
          <w:t xml:space="preserve"> and </w:t>
        </w:r>
        <w:proofErr w:type="spellStart"/>
        <w:r w:rsidR="007376C8" w:rsidRPr="006D068F">
          <w:rPr>
            <w:rStyle w:val="Hyperlink"/>
            <w:lang w:val="it-IT"/>
          </w:rPr>
          <w:t>Aged</w:t>
        </w:r>
        <w:proofErr w:type="spellEnd"/>
        <w:r w:rsidR="007376C8" w:rsidRPr="006D068F">
          <w:rPr>
            <w:rStyle w:val="Hyperlink"/>
            <w:lang w:val="it-IT"/>
          </w:rPr>
          <w:t xml:space="preserve"> Care</w:t>
        </w:r>
      </w:hyperlink>
    </w:p>
    <w:p w14:paraId="6DB800DA" w14:textId="50FA8BDE" w:rsidR="00C24B8D" w:rsidRDefault="00D07CE9">
      <w:pPr>
        <w:rPr>
          <w:lang w:val="it-IT"/>
        </w:rPr>
      </w:pPr>
      <w:r w:rsidRPr="00AF5130">
        <w:rPr>
          <w:lang w:val="it-IT"/>
        </w:rPr>
        <w:t>Prima che t</w:t>
      </w:r>
      <w:r w:rsidR="003020FB">
        <w:rPr>
          <w:lang w:val="it-IT"/>
        </w:rPr>
        <w:t>u</w:t>
      </w:r>
      <w:r w:rsidRPr="00AF5130">
        <w:rPr>
          <w:lang w:val="it-IT"/>
        </w:rPr>
        <w:t xml:space="preserve">o figlio riceva il vaccino </w:t>
      </w:r>
      <w:r w:rsidR="003020FB">
        <w:rPr>
          <w:lang w:val="it-IT"/>
        </w:rPr>
        <w:t>dovrai essere</w:t>
      </w:r>
      <w:r w:rsidRPr="00AF5130">
        <w:rPr>
          <w:lang w:val="it-IT"/>
        </w:rPr>
        <w:t xml:space="preserve"> anche in grado di discutere con chi </w:t>
      </w:r>
      <w:r w:rsidR="008C1948">
        <w:rPr>
          <w:lang w:val="it-IT"/>
        </w:rPr>
        <w:t>t</w:t>
      </w:r>
      <w:r w:rsidRPr="00AF5130">
        <w:rPr>
          <w:lang w:val="it-IT"/>
        </w:rPr>
        <w:t xml:space="preserve">e lo fornisce </w:t>
      </w:r>
      <w:r w:rsidR="00AB2BE6">
        <w:rPr>
          <w:lang w:val="it-IT"/>
        </w:rPr>
        <w:t>o medico</w:t>
      </w:r>
      <w:r w:rsidRPr="00AF5130">
        <w:rPr>
          <w:lang w:val="it-IT"/>
        </w:rPr>
        <w:t xml:space="preserve"> eventuali domande o preoccupazioni che </w:t>
      </w:r>
      <w:r w:rsidR="008C1948">
        <w:rPr>
          <w:lang w:val="it-IT"/>
        </w:rPr>
        <w:t>potresti</w:t>
      </w:r>
      <w:r w:rsidRPr="00AF5130">
        <w:rPr>
          <w:lang w:val="it-IT"/>
        </w:rPr>
        <w:t xml:space="preserve"> avere relativamente alla vaccinazione contro il COVID-19.</w:t>
      </w:r>
    </w:p>
    <w:p w14:paraId="4E228C1D" w14:textId="0A57D47D" w:rsidR="00DA213F" w:rsidRPr="00AF5130" w:rsidRDefault="00DA213F">
      <w:pPr>
        <w:rPr>
          <w:lang w:val="it-IT"/>
        </w:rPr>
      </w:pPr>
      <w:r>
        <w:rPr>
          <w:lang w:val="it-IT"/>
        </w:rPr>
        <w:t>È importante</w:t>
      </w:r>
      <w:r w:rsidR="0040192B">
        <w:rPr>
          <w:lang w:val="it-IT"/>
        </w:rPr>
        <w:t xml:space="preserve"> ascoltare le loro risposte e riconoscere eventuali paure </w:t>
      </w:r>
      <w:r w:rsidR="00BF2D82">
        <w:rPr>
          <w:lang w:val="it-IT"/>
        </w:rPr>
        <w:t>che hanno sull’essere vaccinati.</w:t>
      </w:r>
    </w:p>
    <w:p w14:paraId="30521277" w14:textId="03982CD8" w:rsidR="00C24B8D" w:rsidRPr="00AF5130" w:rsidRDefault="004D19CE">
      <w:pPr>
        <w:pStyle w:val="ListParagraph"/>
        <w:numPr>
          <w:ilvl w:val="0"/>
          <w:numId w:val="17"/>
        </w:numPr>
        <w:rPr>
          <w:lang w:val="it-IT"/>
        </w:rPr>
      </w:pPr>
      <w:bookmarkStart w:id="3" w:name="_Hlk81820376"/>
      <w:bookmarkEnd w:id="1"/>
      <w:r>
        <w:rPr>
          <w:lang w:val="it-IT"/>
        </w:rPr>
        <w:t>Dim</w:t>
      </w:r>
      <w:r w:rsidR="00D07CE9" w:rsidRPr="00AF5130">
        <w:rPr>
          <w:lang w:val="it-IT"/>
        </w:rPr>
        <w:t xml:space="preserve">mi cosa sai </w:t>
      </w:r>
      <w:r w:rsidR="007B0CC4">
        <w:rPr>
          <w:lang w:val="it-IT"/>
        </w:rPr>
        <w:t xml:space="preserve">finora </w:t>
      </w:r>
      <w:r w:rsidR="00D07CE9" w:rsidRPr="00AF5130">
        <w:rPr>
          <w:lang w:val="it-IT"/>
        </w:rPr>
        <w:t>sul vaccino contro il COVID-19</w:t>
      </w:r>
      <w:r w:rsidR="006D068F">
        <w:rPr>
          <w:lang w:val="it-IT"/>
        </w:rPr>
        <w:t>.</w:t>
      </w:r>
    </w:p>
    <w:p w14:paraId="579B3087" w14:textId="6032249B" w:rsidR="00C24B8D" w:rsidRPr="00AF5130" w:rsidRDefault="00D07CE9">
      <w:pPr>
        <w:pStyle w:val="ListParagraph"/>
        <w:numPr>
          <w:ilvl w:val="0"/>
          <w:numId w:val="17"/>
        </w:numPr>
        <w:rPr>
          <w:lang w:val="it-IT"/>
        </w:rPr>
      </w:pPr>
      <w:r w:rsidRPr="00AF5130">
        <w:rPr>
          <w:lang w:val="it-IT"/>
        </w:rPr>
        <w:t>Hai mai avuto un vaccino</w:t>
      </w:r>
      <w:r w:rsidR="00253672">
        <w:rPr>
          <w:lang w:val="it-IT"/>
        </w:rPr>
        <w:t xml:space="preserve"> prima</w:t>
      </w:r>
      <w:r w:rsidRPr="00AF5130">
        <w:rPr>
          <w:lang w:val="it-IT"/>
        </w:rPr>
        <w:t xml:space="preserve">? </w:t>
      </w:r>
    </w:p>
    <w:p w14:paraId="77A187F3" w14:textId="5239AE6E" w:rsidR="00C24B8D" w:rsidRPr="00141C98" w:rsidRDefault="00D64628" w:rsidP="002F2CAF">
      <w:pPr>
        <w:rPr>
          <w:lang w:val="it-IT"/>
        </w:rPr>
      </w:pPr>
      <w:r w:rsidRPr="00141C98">
        <w:rPr>
          <w:lang w:val="it-IT"/>
        </w:rPr>
        <w:t>È probabile che tuo</w:t>
      </w:r>
      <w:r w:rsidR="00324531" w:rsidRPr="00141C98">
        <w:rPr>
          <w:lang w:val="it-IT"/>
        </w:rPr>
        <w:t xml:space="preserve"> figlio abbia già avuto un vaccino</w:t>
      </w:r>
      <w:r w:rsidR="00F77C85" w:rsidRPr="00141C98">
        <w:rPr>
          <w:lang w:val="it-IT"/>
        </w:rPr>
        <w:t xml:space="preserve"> e potrebbe non essere stato così male.</w:t>
      </w:r>
    </w:p>
    <w:p w14:paraId="01A71C34" w14:textId="109CE4A8" w:rsidR="00C24B8D" w:rsidRDefault="00480DE7">
      <w:pPr>
        <w:rPr>
          <w:lang w:val="it-IT"/>
        </w:rPr>
      </w:pPr>
      <w:r>
        <w:rPr>
          <w:lang w:val="it-IT"/>
        </w:rPr>
        <w:t>S</w:t>
      </w:r>
      <w:r w:rsidR="00D07CE9" w:rsidRPr="00AF5130">
        <w:rPr>
          <w:lang w:val="it-IT"/>
        </w:rPr>
        <w:t>piega onestamente e in modo adatto all'età ciò che sa</w:t>
      </w:r>
      <w:r w:rsidR="00E74249">
        <w:rPr>
          <w:lang w:val="it-IT"/>
        </w:rPr>
        <w:t>i</w:t>
      </w:r>
      <w:r w:rsidR="00D07CE9" w:rsidRPr="00AF5130">
        <w:rPr>
          <w:lang w:val="it-IT"/>
        </w:rPr>
        <w:t xml:space="preserve"> sul vaccino contro il COVID-19. </w:t>
      </w:r>
    </w:p>
    <w:p w14:paraId="3E8E16DD" w14:textId="041299AF" w:rsidR="00B91A7D" w:rsidRPr="00AF5130" w:rsidRDefault="00E74249">
      <w:pPr>
        <w:rPr>
          <w:lang w:val="it-IT"/>
        </w:rPr>
      </w:pPr>
      <w:r>
        <w:rPr>
          <w:lang w:val="it-IT"/>
        </w:rPr>
        <w:t>Ricorda che i bambini prendono spunti emotivi dagli adulti</w:t>
      </w:r>
      <w:r w:rsidR="00CE2352">
        <w:rPr>
          <w:lang w:val="it-IT"/>
        </w:rPr>
        <w:t xml:space="preserve">, quindi condividere paure eccessive </w:t>
      </w:r>
      <w:r w:rsidR="00A202E1">
        <w:rPr>
          <w:lang w:val="it-IT"/>
        </w:rPr>
        <w:t>potrebbe non essere costruttivo e mettere a disagio tuo figlio.</w:t>
      </w:r>
    </w:p>
    <w:p w14:paraId="74EE4B84" w14:textId="0671D36A" w:rsidR="00C24B8D" w:rsidRPr="00AF5130" w:rsidRDefault="00D07CE9">
      <w:pPr>
        <w:rPr>
          <w:lang w:val="it-IT"/>
        </w:rPr>
      </w:pPr>
      <w:r w:rsidRPr="00AF5130">
        <w:rPr>
          <w:lang w:val="it-IT"/>
        </w:rPr>
        <w:t xml:space="preserve">Spiega che il dottore o il professionista </w:t>
      </w:r>
      <w:r w:rsidR="00370EC8">
        <w:rPr>
          <w:lang w:val="it-IT"/>
        </w:rPr>
        <w:t>medico</w:t>
      </w:r>
      <w:r w:rsidRPr="00AF5130">
        <w:rPr>
          <w:lang w:val="it-IT"/>
        </w:rPr>
        <w:t xml:space="preserve"> chieder</w:t>
      </w:r>
      <w:r w:rsidR="00370EC8">
        <w:rPr>
          <w:lang w:val="it-IT"/>
        </w:rPr>
        <w:t>à</w:t>
      </w:r>
      <w:r w:rsidRPr="00AF5130">
        <w:rPr>
          <w:lang w:val="it-IT"/>
        </w:rPr>
        <w:t xml:space="preserve"> al bambino alcune domande, che il bambino riceverà un'iniezione nel braccio </w:t>
      </w:r>
      <w:r w:rsidR="009F4FE3">
        <w:rPr>
          <w:lang w:val="it-IT"/>
        </w:rPr>
        <w:t>(o nella gamb</w:t>
      </w:r>
      <w:r w:rsidR="00427ED7">
        <w:rPr>
          <w:lang w:val="it-IT"/>
        </w:rPr>
        <w:t>a</w:t>
      </w:r>
      <w:r w:rsidR="009F4FE3">
        <w:rPr>
          <w:lang w:val="it-IT"/>
        </w:rPr>
        <w:t xml:space="preserve"> se </w:t>
      </w:r>
      <w:r w:rsidR="00427ED7">
        <w:rPr>
          <w:lang w:val="it-IT"/>
        </w:rPr>
        <w:t>ha tra 6 mesi e 5 anni di età</w:t>
      </w:r>
      <w:r w:rsidR="00F868A9">
        <w:rPr>
          <w:lang w:val="it-IT"/>
        </w:rPr>
        <w:t xml:space="preserve">) </w:t>
      </w:r>
      <w:r w:rsidRPr="00AF5130">
        <w:rPr>
          <w:lang w:val="it-IT"/>
        </w:rPr>
        <w:t xml:space="preserve">e che </w:t>
      </w:r>
      <w:r w:rsidR="00F81A33">
        <w:rPr>
          <w:lang w:val="it-IT"/>
        </w:rPr>
        <w:t xml:space="preserve">avvertirà una piccola </w:t>
      </w:r>
      <w:r w:rsidR="00C2577F">
        <w:rPr>
          <w:lang w:val="it-IT"/>
        </w:rPr>
        <w:t>puntura e</w:t>
      </w:r>
      <w:r w:rsidR="00FF5D91">
        <w:rPr>
          <w:lang w:val="it-IT"/>
        </w:rPr>
        <w:t xml:space="preserve"> che </w:t>
      </w:r>
      <w:r w:rsidRPr="00AF5130">
        <w:rPr>
          <w:lang w:val="it-IT"/>
        </w:rPr>
        <w:t xml:space="preserve">successivamente potrebbe essere un po' </w:t>
      </w:r>
      <w:r w:rsidR="00C95FC1" w:rsidRPr="00AF5130">
        <w:rPr>
          <w:lang w:val="it-IT"/>
        </w:rPr>
        <w:t>indolenzito</w:t>
      </w:r>
      <w:r w:rsidR="00C95FC1">
        <w:rPr>
          <w:lang w:val="it-IT"/>
        </w:rPr>
        <w:t xml:space="preserve"> nel punto di entrata dell’ago</w:t>
      </w:r>
      <w:r w:rsidRPr="00AF5130">
        <w:rPr>
          <w:lang w:val="it-IT"/>
        </w:rPr>
        <w:t xml:space="preserve">. Riassicura il bambino </w:t>
      </w:r>
      <w:r w:rsidR="00C2577F">
        <w:rPr>
          <w:lang w:val="it-IT"/>
        </w:rPr>
        <w:t xml:space="preserve">dicendogli </w:t>
      </w:r>
      <w:r w:rsidRPr="00AF5130">
        <w:rPr>
          <w:lang w:val="it-IT"/>
        </w:rPr>
        <w:t xml:space="preserve">che è normale </w:t>
      </w:r>
      <w:r w:rsidR="006053CF">
        <w:rPr>
          <w:lang w:val="it-IT"/>
        </w:rPr>
        <w:t>essere</w:t>
      </w:r>
      <w:r w:rsidRPr="00AF5130">
        <w:rPr>
          <w:lang w:val="it-IT"/>
        </w:rPr>
        <w:t xml:space="preserve"> un po' indolenzito</w:t>
      </w:r>
      <w:r w:rsidR="006053CF">
        <w:rPr>
          <w:lang w:val="it-IT"/>
        </w:rPr>
        <w:t xml:space="preserve"> </w:t>
      </w:r>
      <w:r w:rsidR="001E0BD7">
        <w:rPr>
          <w:lang w:val="it-IT"/>
        </w:rPr>
        <w:t>nel punto di entrata dell’ago e che significa che la medicina sta f</w:t>
      </w:r>
      <w:r w:rsidR="008729EA">
        <w:rPr>
          <w:lang w:val="it-IT"/>
        </w:rPr>
        <w:t>acendo effetto</w:t>
      </w:r>
      <w:r w:rsidRPr="00AF5130">
        <w:rPr>
          <w:lang w:val="it-IT"/>
        </w:rPr>
        <w:t xml:space="preserve">. </w:t>
      </w:r>
    </w:p>
    <w:p w14:paraId="74D3EBDA" w14:textId="6BE8DACA" w:rsidR="00C24B8D" w:rsidRPr="00AF5130" w:rsidRDefault="00D07CE9">
      <w:pPr>
        <w:rPr>
          <w:lang w:val="it-IT"/>
        </w:rPr>
      </w:pPr>
      <w:r w:rsidRPr="00AF5130">
        <w:rPr>
          <w:lang w:val="it-IT"/>
        </w:rPr>
        <w:lastRenderedPageBreak/>
        <w:t xml:space="preserve">Se </w:t>
      </w:r>
      <w:r w:rsidR="006C6FE8">
        <w:rPr>
          <w:lang w:val="it-IT"/>
        </w:rPr>
        <w:t>tu</w:t>
      </w:r>
      <w:r w:rsidRPr="00AF5130">
        <w:rPr>
          <w:lang w:val="it-IT"/>
        </w:rPr>
        <w:t xml:space="preserve">o figlio sembra essere ansioso al pensiero di essere vaccinato, </w:t>
      </w:r>
      <w:r w:rsidR="000650EB">
        <w:rPr>
          <w:lang w:val="it-IT"/>
        </w:rPr>
        <w:t xml:space="preserve">prova ad esplorare ulteriormente i suoi sentimenti </w:t>
      </w:r>
      <w:r w:rsidR="006E5148">
        <w:rPr>
          <w:lang w:val="it-IT"/>
        </w:rPr>
        <w:t>o</w:t>
      </w:r>
      <w:r w:rsidRPr="00AF5130">
        <w:rPr>
          <w:lang w:val="it-IT"/>
        </w:rPr>
        <w:t xml:space="preserve"> rivolg</w:t>
      </w:r>
      <w:r w:rsidR="006E5148">
        <w:rPr>
          <w:lang w:val="it-IT"/>
        </w:rPr>
        <w:t>iti</w:t>
      </w:r>
      <w:r w:rsidRPr="00AF5130">
        <w:rPr>
          <w:lang w:val="it-IT"/>
        </w:rPr>
        <w:t xml:space="preserve"> al </w:t>
      </w:r>
      <w:r w:rsidR="006E5148">
        <w:rPr>
          <w:lang w:val="it-IT"/>
        </w:rPr>
        <w:t>tu</w:t>
      </w:r>
      <w:r w:rsidRPr="00AF5130">
        <w:rPr>
          <w:lang w:val="it-IT"/>
        </w:rPr>
        <w:t>o medico per ulteriori raccomandazioni</w:t>
      </w:r>
      <w:r w:rsidR="00111A69">
        <w:rPr>
          <w:lang w:val="it-IT"/>
        </w:rPr>
        <w:t>,</w:t>
      </w:r>
      <w:r w:rsidRPr="00AF5130">
        <w:rPr>
          <w:lang w:val="it-IT"/>
        </w:rPr>
        <w:t xml:space="preserve"> se necessario.</w:t>
      </w:r>
    </w:p>
    <w:bookmarkEnd w:id="2"/>
    <w:bookmarkEnd w:id="3"/>
    <w:p w14:paraId="010BF679" w14:textId="64094CA1" w:rsidR="00C24B8D" w:rsidRPr="00AF5130" w:rsidRDefault="00D07CE9">
      <w:pPr>
        <w:pStyle w:val="Heading2"/>
        <w:rPr>
          <w:lang w:val="it-IT"/>
        </w:rPr>
      </w:pPr>
      <w:r w:rsidRPr="00AF5130">
        <w:rPr>
          <w:lang w:val="it-IT"/>
        </w:rPr>
        <w:t>Rispo</w:t>
      </w:r>
      <w:r w:rsidR="009C744A">
        <w:rPr>
          <w:lang w:val="it-IT"/>
        </w:rPr>
        <w:t>ndi alle</w:t>
      </w:r>
      <w:r w:rsidRPr="00AF5130">
        <w:rPr>
          <w:lang w:val="it-IT"/>
        </w:rPr>
        <w:t xml:space="preserve"> domande </w:t>
      </w:r>
      <w:r w:rsidR="00EB1E10">
        <w:rPr>
          <w:lang w:val="it-IT"/>
        </w:rPr>
        <w:t>di</w:t>
      </w:r>
      <w:r w:rsidRPr="00AF5130">
        <w:rPr>
          <w:lang w:val="it-IT"/>
        </w:rPr>
        <w:t xml:space="preserve"> </w:t>
      </w:r>
      <w:r w:rsidR="00EB1E10">
        <w:rPr>
          <w:lang w:val="it-IT"/>
        </w:rPr>
        <w:t>tu</w:t>
      </w:r>
      <w:r w:rsidRPr="00AF5130">
        <w:rPr>
          <w:lang w:val="it-IT"/>
        </w:rPr>
        <w:t>o figlio</w:t>
      </w:r>
    </w:p>
    <w:p w14:paraId="42FB1F34" w14:textId="5D1DA080" w:rsidR="00C24B8D" w:rsidRPr="00AF5130" w:rsidRDefault="00D07CE9">
      <w:pPr>
        <w:rPr>
          <w:lang w:val="it-IT"/>
        </w:rPr>
      </w:pPr>
      <w:r w:rsidRPr="00AF5130">
        <w:rPr>
          <w:lang w:val="it-IT"/>
        </w:rPr>
        <w:t>Si</w:t>
      </w:r>
      <w:r w:rsidR="00126302">
        <w:rPr>
          <w:lang w:val="it-IT"/>
        </w:rPr>
        <w:t>i</w:t>
      </w:r>
      <w:r w:rsidRPr="00AF5130">
        <w:rPr>
          <w:lang w:val="it-IT"/>
        </w:rPr>
        <w:t xml:space="preserve"> pront</w:t>
      </w:r>
      <w:r w:rsidR="00126302">
        <w:rPr>
          <w:lang w:val="it-IT"/>
        </w:rPr>
        <w:t>o</w:t>
      </w:r>
      <w:r w:rsidRPr="00AF5130">
        <w:rPr>
          <w:lang w:val="it-IT"/>
        </w:rPr>
        <w:t xml:space="preserve"> ad avere risposte adatte ai bambini per eventuali domande che </w:t>
      </w:r>
      <w:r w:rsidR="00497963">
        <w:rPr>
          <w:lang w:val="it-IT"/>
        </w:rPr>
        <w:t>tu</w:t>
      </w:r>
      <w:r w:rsidRPr="00AF5130">
        <w:rPr>
          <w:lang w:val="it-IT"/>
        </w:rPr>
        <w:t>o figlio potrebbe avere. Queste sono alcune risposte e domande chiave che potrebbero aiutar</w:t>
      </w:r>
      <w:r w:rsidR="002E6A18">
        <w:rPr>
          <w:lang w:val="it-IT"/>
        </w:rPr>
        <w:t>e</w:t>
      </w:r>
      <w:r w:rsidRPr="00AF5130">
        <w:rPr>
          <w:lang w:val="it-IT"/>
        </w:rPr>
        <w:t xml:space="preserve"> questa conversazione:</w:t>
      </w:r>
    </w:p>
    <w:p w14:paraId="230E4BD7" w14:textId="46D8CECF" w:rsidR="00C24B8D" w:rsidRPr="00AF5130" w:rsidRDefault="00D07CE9">
      <w:pPr>
        <w:rPr>
          <w:lang w:val="it-IT"/>
        </w:rPr>
      </w:pPr>
      <w:r w:rsidRPr="00AF5130">
        <w:rPr>
          <w:lang w:val="it-IT"/>
        </w:rPr>
        <w:t>U</w:t>
      </w:r>
      <w:r w:rsidR="00120478">
        <w:rPr>
          <w:lang w:val="it-IT"/>
        </w:rPr>
        <w:t>sa</w:t>
      </w:r>
      <w:r w:rsidRPr="00AF5130">
        <w:rPr>
          <w:lang w:val="it-IT"/>
        </w:rPr>
        <w:t xml:space="preserve"> degli esempi reali, come proteggere i nonni del bambino, ed essere in grado di </w:t>
      </w:r>
      <w:r w:rsidR="00CE1563">
        <w:rPr>
          <w:lang w:val="it-IT"/>
        </w:rPr>
        <w:t xml:space="preserve">fare cose come </w:t>
      </w:r>
      <w:r w:rsidR="00E44340">
        <w:rPr>
          <w:lang w:val="it-IT"/>
        </w:rPr>
        <w:t>and</w:t>
      </w:r>
      <w:r w:rsidRPr="00AF5130">
        <w:rPr>
          <w:lang w:val="it-IT"/>
        </w:rPr>
        <w:t>are a scuola o a fare sport di squadra, se pens</w:t>
      </w:r>
      <w:r w:rsidR="00E44340">
        <w:rPr>
          <w:lang w:val="it-IT"/>
        </w:rPr>
        <w:t>i</w:t>
      </w:r>
      <w:r w:rsidRPr="00AF5130">
        <w:rPr>
          <w:lang w:val="it-IT"/>
        </w:rPr>
        <w:t xml:space="preserve"> che sia utile. </w:t>
      </w:r>
    </w:p>
    <w:p w14:paraId="61C8F783" w14:textId="338DD012" w:rsidR="00C24B8D" w:rsidRPr="00AF5130" w:rsidRDefault="00D07CE9">
      <w:pPr>
        <w:rPr>
          <w:lang w:val="it-IT"/>
        </w:rPr>
      </w:pPr>
      <w:r w:rsidRPr="00AF5130">
        <w:rPr>
          <w:lang w:val="it-IT"/>
        </w:rPr>
        <w:t>In Australia sono stati testati approfonditamente da</w:t>
      </w:r>
      <w:r w:rsidR="00C70817">
        <w:rPr>
          <w:lang w:val="it-IT"/>
        </w:rPr>
        <w:t xml:space="preserve"> un ente </w:t>
      </w:r>
      <w:r w:rsidRPr="00AF5130">
        <w:rPr>
          <w:lang w:val="it-IT"/>
        </w:rPr>
        <w:t>che assicura che tutte le medicine siano sicure. Non verrebbero dati alle persone se non fossero sicuri.</w:t>
      </w:r>
    </w:p>
    <w:p w14:paraId="348B5311" w14:textId="43DC6D87" w:rsidR="00C24B8D" w:rsidRDefault="00D07CE9">
      <w:pPr>
        <w:rPr>
          <w:lang w:val="it-IT"/>
        </w:rPr>
      </w:pPr>
      <w:r w:rsidRPr="00AF5130">
        <w:rPr>
          <w:lang w:val="it-IT"/>
        </w:rPr>
        <w:t xml:space="preserve">Se </w:t>
      </w:r>
      <w:r w:rsidR="00C93849">
        <w:rPr>
          <w:lang w:val="it-IT"/>
        </w:rPr>
        <w:t>tu</w:t>
      </w:r>
      <w:r w:rsidRPr="00AF5130">
        <w:rPr>
          <w:lang w:val="it-IT"/>
        </w:rPr>
        <w:t xml:space="preserve">o figlio ha paura degli aghi, </w:t>
      </w:r>
      <w:r w:rsidR="00A82087">
        <w:rPr>
          <w:lang w:val="it-IT"/>
        </w:rPr>
        <w:t xml:space="preserve">sono importanti </w:t>
      </w:r>
      <w:r w:rsidR="00323598">
        <w:rPr>
          <w:lang w:val="it-IT"/>
        </w:rPr>
        <w:t>tecniche di pre</w:t>
      </w:r>
      <w:r w:rsidR="003D088A">
        <w:rPr>
          <w:lang w:val="it-IT"/>
        </w:rPr>
        <w:t>pa</w:t>
      </w:r>
      <w:r w:rsidR="00323598">
        <w:rPr>
          <w:lang w:val="it-IT"/>
        </w:rPr>
        <w:t>razione e</w:t>
      </w:r>
      <w:r w:rsidRPr="00AF5130">
        <w:rPr>
          <w:lang w:val="it-IT"/>
        </w:rPr>
        <w:t xml:space="preserve"> distrazione.</w:t>
      </w:r>
    </w:p>
    <w:p w14:paraId="3318EE3F" w14:textId="2101B731" w:rsidR="00C24B8D" w:rsidRDefault="00152388">
      <w:pPr>
        <w:rPr>
          <w:rFonts w:eastAsia="Arial"/>
          <w:lang w:val="it-IT"/>
        </w:rPr>
      </w:pPr>
      <w:r>
        <w:rPr>
          <w:lang w:val="it-IT"/>
        </w:rPr>
        <w:t xml:space="preserve">Per i bambini da 5 anni in su, </w:t>
      </w:r>
      <w:r w:rsidR="0001003C">
        <w:rPr>
          <w:lang w:val="it-IT"/>
        </w:rPr>
        <w:t xml:space="preserve">può essere utile frequentare un </w:t>
      </w:r>
      <w:r w:rsidR="002110E4">
        <w:rPr>
          <w:lang w:val="it-IT"/>
        </w:rPr>
        <w:t xml:space="preserve">luogo più piccolo e familiare, </w:t>
      </w:r>
      <w:r w:rsidR="009749AA">
        <w:rPr>
          <w:lang w:val="it-IT"/>
        </w:rPr>
        <w:t>come una farmacia locale o uno studio medico generico.</w:t>
      </w:r>
      <w:r w:rsidR="00DA15FD">
        <w:rPr>
          <w:lang w:val="it-IT"/>
        </w:rPr>
        <w:t xml:space="preserve"> </w:t>
      </w:r>
      <w:r w:rsidR="00D07CE9" w:rsidRPr="00AF5130">
        <w:rPr>
          <w:lang w:val="it-IT"/>
        </w:rPr>
        <w:t xml:space="preserve">Le </w:t>
      </w:r>
      <w:r w:rsidR="00D07CE9" w:rsidRPr="00AF5130">
        <w:rPr>
          <w:rFonts w:eastAsia="Arial"/>
          <w:lang w:val="it-IT"/>
        </w:rPr>
        <w:t xml:space="preserve">sedi per vaccinazioni su larga scala possono essere rumorose e trafficate e aumentare </w:t>
      </w:r>
      <w:r w:rsidR="00E11108">
        <w:rPr>
          <w:rFonts w:eastAsia="Arial"/>
          <w:lang w:val="it-IT"/>
        </w:rPr>
        <w:t>l’</w:t>
      </w:r>
      <w:r w:rsidR="00D07CE9" w:rsidRPr="00AF5130">
        <w:rPr>
          <w:rFonts w:eastAsia="Arial"/>
          <w:lang w:val="it-IT"/>
        </w:rPr>
        <w:t>agitazione.</w:t>
      </w:r>
    </w:p>
    <w:p w14:paraId="59DDA96B" w14:textId="3F224AFF" w:rsidR="006D068F" w:rsidRPr="00AF5130" w:rsidRDefault="00997D67">
      <w:pPr>
        <w:rPr>
          <w:rFonts w:eastAsia="Arial"/>
          <w:lang w:val="it-IT"/>
        </w:rPr>
      </w:pPr>
      <w:r>
        <w:rPr>
          <w:rFonts w:eastAsia="Arial"/>
          <w:lang w:val="it-IT"/>
        </w:rPr>
        <w:t>Porta con te i giocattoli o i libri preferiti di tuo figlio per creare un’esperienza positiva e distrarlo.</w:t>
      </w:r>
    </w:p>
    <w:p w14:paraId="61E5AF5F" w14:textId="0D813F74" w:rsidR="00C24B8D" w:rsidRPr="00AF5130" w:rsidRDefault="00D07CE9">
      <w:pPr>
        <w:pStyle w:val="P68B1DB1-Normal2"/>
        <w:rPr>
          <w:lang w:val="it-IT"/>
        </w:rPr>
      </w:pPr>
      <w:r w:rsidRPr="00AF5130">
        <w:rPr>
          <w:lang w:val="it-IT"/>
        </w:rPr>
        <w:t>Fa</w:t>
      </w:r>
      <w:r w:rsidR="009B0509">
        <w:rPr>
          <w:lang w:val="it-IT"/>
        </w:rPr>
        <w:t>i</w:t>
      </w:r>
      <w:r w:rsidRPr="00AF5130">
        <w:rPr>
          <w:lang w:val="it-IT"/>
        </w:rPr>
        <w:t xml:space="preserve"> sapere in anticipo al t</w:t>
      </w:r>
      <w:r w:rsidR="009B0509">
        <w:rPr>
          <w:lang w:val="it-IT"/>
        </w:rPr>
        <w:t>u</w:t>
      </w:r>
      <w:r w:rsidRPr="00AF5130">
        <w:rPr>
          <w:lang w:val="it-IT"/>
        </w:rPr>
        <w:t xml:space="preserve">o </w:t>
      </w:r>
      <w:r w:rsidR="009B0509">
        <w:rPr>
          <w:lang w:val="it-IT"/>
        </w:rPr>
        <w:t>fornitore</w:t>
      </w:r>
      <w:r w:rsidRPr="00AF5130">
        <w:rPr>
          <w:lang w:val="it-IT"/>
        </w:rPr>
        <w:t xml:space="preserve"> che il t</w:t>
      </w:r>
      <w:r w:rsidR="00B56E3D">
        <w:rPr>
          <w:lang w:val="it-IT"/>
        </w:rPr>
        <w:t>u</w:t>
      </w:r>
      <w:r w:rsidRPr="00AF5130">
        <w:rPr>
          <w:lang w:val="it-IT"/>
        </w:rPr>
        <w:t xml:space="preserve">o bambino ha paura degli aghi in modo che possa riservare tempo a sufficienza e assicurare che il processo non sia affrettato o forzato. </w:t>
      </w:r>
    </w:p>
    <w:p w14:paraId="3AC8F829" w14:textId="6CBF3B1B" w:rsidR="00C24B8D" w:rsidRPr="00AF5130" w:rsidRDefault="00752F3F">
      <w:pPr>
        <w:rPr>
          <w:lang w:val="it-IT"/>
        </w:rPr>
      </w:pPr>
      <w:r>
        <w:rPr>
          <w:lang w:val="it-IT"/>
        </w:rPr>
        <w:t>Puoi</w:t>
      </w:r>
      <w:r w:rsidR="00D07CE9" w:rsidRPr="00AF5130">
        <w:rPr>
          <w:lang w:val="it-IT"/>
        </w:rPr>
        <w:t xml:space="preserve"> visitare il sito web del </w:t>
      </w:r>
      <w:hyperlink r:id="rId12" w:history="1">
        <w:r w:rsidR="00D07CE9" w:rsidRPr="006D068F">
          <w:rPr>
            <w:rStyle w:val="Hyperlink"/>
            <w:lang w:val="it-IT"/>
          </w:rPr>
          <w:t>Department of Health a</w:t>
        </w:r>
        <w:r w:rsidR="009E008C" w:rsidRPr="006D068F">
          <w:rPr>
            <w:rStyle w:val="Hyperlink"/>
            <w:lang w:val="it-IT"/>
          </w:rPr>
          <w:t>nd Aged</w:t>
        </w:r>
        <w:r w:rsidR="006D068F" w:rsidRPr="006D068F">
          <w:rPr>
            <w:rStyle w:val="Hyperlink"/>
            <w:lang w:val="it-IT"/>
          </w:rPr>
          <w:t xml:space="preserve"> Care</w:t>
        </w:r>
      </w:hyperlink>
      <w:r w:rsidR="009E008C">
        <w:rPr>
          <w:lang w:val="it-IT"/>
        </w:rPr>
        <w:t xml:space="preserve"> </w:t>
      </w:r>
      <w:hyperlink r:id="rId13" w:history="1">
        <w:r w:rsidR="0095728F" w:rsidRPr="006D068F">
          <w:rPr>
            <w:rStyle w:val="Hyperlink"/>
            <w:b w:val="0"/>
            <w:bCs/>
            <w:color w:val="000000" w:themeColor="text1"/>
            <w:lang w:val="it-IT"/>
          </w:rPr>
          <w:t>www.health.gov.au</w:t>
        </w:r>
      </w:hyperlink>
      <w:r w:rsidR="0095728F">
        <w:rPr>
          <w:lang w:val="it-IT"/>
        </w:rPr>
        <w:t xml:space="preserve"> </w:t>
      </w:r>
      <w:r w:rsidR="00D07CE9" w:rsidRPr="00AF5130">
        <w:rPr>
          <w:lang w:val="it-IT"/>
        </w:rPr>
        <w:t xml:space="preserve">per maggiori informazioni sul vaccino. </w:t>
      </w:r>
    </w:p>
    <w:p w14:paraId="4AE51FB9" w14:textId="292FA8C7" w:rsidR="00C24B8D" w:rsidRPr="00AF5130" w:rsidRDefault="00D07CE9">
      <w:pPr>
        <w:rPr>
          <w:lang w:val="it-IT"/>
        </w:rPr>
      </w:pPr>
      <w:r w:rsidRPr="00AF5130">
        <w:rPr>
          <w:lang w:val="it-IT"/>
        </w:rPr>
        <w:t>P</w:t>
      </w:r>
      <w:r w:rsidR="0095728F">
        <w:rPr>
          <w:lang w:val="it-IT"/>
        </w:rPr>
        <w:t>u</w:t>
      </w:r>
      <w:r w:rsidRPr="00AF5130">
        <w:rPr>
          <w:lang w:val="it-IT"/>
        </w:rPr>
        <w:t>o</w:t>
      </w:r>
      <w:r w:rsidR="00D03B08">
        <w:rPr>
          <w:lang w:val="it-IT"/>
        </w:rPr>
        <w:t>i</w:t>
      </w:r>
      <w:r w:rsidRPr="00AF5130">
        <w:rPr>
          <w:lang w:val="it-IT"/>
        </w:rPr>
        <w:t xml:space="preserve"> chiamare la National Coronavirus </w:t>
      </w:r>
      <w:r w:rsidR="00997D67">
        <w:rPr>
          <w:lang w:val="it-IT"/>
        </w:rPr>
        <w:t>e</w:t>
      </w:r>
      <w:r w:rsidR="00A26221">
        <w:rPr>
          <w:lang w:val="it-IT"/>
        </w:rPr>
        <w:t xml:space="preserve"> COVID-19 Vaccine </w:t>
      </w:r>
      <w:proofErr w:type="spellStart"/>
      <w:r w:rsidRPr="00AF5130">
        <w:rPr>
          <w:lang w:val="it-IT"/>
        </w:rPr>
        <w:t>Helpline</w:t>
      </w:r>
      <w:proofErr w:type="spellEnd"/>
      <w:r w:rsidRPr="00AF5130">
        <w:rPr>
          <w:lang w:val="it-IT"/>
        </w:rPr>
        <w:t xml:space="preserve"> al</w:t>
      </w:r>
      <w:r w:rsidRPr="00AF5130">
        <w:rPr>
          <w:b/>
          <w:bCs/>
          <w:lang w:val="it-IT"/>
        </w:rPr>
        <w:t xml:space="preserve"> 1800 020 080</w:t>
      </w:r>
      <w:r w:rsidRPr="00AF5130">
        <w:rPr>
          <w:lang w:val="it-IT"/>
        </w:rPr>
        <w:t>.</w:t>
      </w:r>
      <w:r w:rsidR="00A26221">
        <w:rPr>
          <w:lang w:val="it-IT"/>
        </w:rPr>
        <w:t xml:space="preserve"> Premi 8 per servizi d’interpretariato gratuiti.</w:t>
      </w:r>
    </w:p>
    <w:p w14:paraId="52FEEC73" w14:textId="0E9317E1" w:rsidR="00C24B8D" w:rsidRPr="00AF5130" w:rsidRDefault="00D07CE9">
      <w:pPr>
        <w:rPr>
          <w:lang w:val="it-IT"/>
        </w:rPr>
      </w:pPr>
      <w:r w:rsidRPr="00AF5130">
        <w:rPr>
          <w:lang w:val="it-IT"/>
        </w:rPr>
        <w:t xml:space="preserve">Se </w:t>
      </w:r>
      <w:r w:rsidR="003863E4">
        <w:rPr>
          <w:lang w:val="it-IT"/>
        </w:rPr>
        <w:t>sei sordo o hai problemi di udito o di parola</w:t>
      </w:r>
      <w:r w:rsidRPr="00AF5130">
        <w:rPr>
          <w:lang w:val="it-IT"/>
        </w:rPr>
        <w:t xml:space="preserve">, </w:t>
      </w:r>
      <w:r w:rsidR="003F1673">
        <w:rPr>
          <w:lang w:val="it-IT"/>
        </w:rPr>
        <w:t xml:space="preserve">puoi </w:t>
      </w:r>
      <w:r w:rsidRPr="00AF5130">
        <w:rPr>
          <w:lang w:val="it-IT"/>
        </w:rPr>
        <w:t>chiama</w:t>
      </w:r>
      <w:r w:rsidR="003F1673">
        <w:rPr>
          <w:lang w:val="it-IT"/>
        </w:rPr>
        <w:t>re</w:t>
      </w:r>
      <w:r w:rsidRPr="00AF5130">
        <w:rPr>
          <w:lang w:val="it-IT"/>
        </w:rPr>
        <w:t xml:space="preserve"> il </w:t>
      </w:r>
      <w:r w:rsidR="00DB1FD2">
        <w:rPr>
          <w:lang w:val="it-IT"/>
        </w:rPr>
        <w:t xml:space="preserve">National </w:t>
      </w:r>
      <w:proofErr w:type="spellStart"/>
      <w:r w:rsidR="00DB1FD2">
        <w:rPr>
          <w:lang w:val="it-IT"/>
        </w:rPr>
        <w:t>Relay</w:t>
      </w:r>
      <w:proofErr w:type="spellEnd"/>
      <w:r w:rsidRPr="00AF5130">
        <w:rPr>
          <w:lang w:val="it-IT"/>
        </w:rPr>
        <w:t xml:space="preserve"> Service al </w:t>
      </w:r>
      <w:r w:rsidRPr="00AF5130">
        <w:rPr>
          <w:b/>
          <w:bCs/>
          <w:lang w:val="it-IT"/>
        </w:rPr>
        <w:t>13</w:t>
      </w:r>
      <w:r w:rsidR="00A33590">
        <w:rPr>
          <w:b/>
          <w:bCs/>
          <w:lang w:val="it-IT"/>
        </w:rPr>
        <w:t>3</w:t>
      </w:r>
      <w:r w:rsidRPr="00AF5130">
        <w:rPr>
          <w:b/>
          <w:bCs/>
          <w:lang w:val="it-IT"/>
        </w:rPr>
        <w:t xml:space="preserve"> </w:t>
      </w:r>
      <w:r w:rsidR="00A33590">
        <w:rPr>
          <w:b/>
          <w:bCs/>
          <w:lang w:val="it-IT"/>
        </w:rPr>
        <w:t>677</w:t>
      </w:r>
      <w:r w:rsidRPr="00AF5130">
        <w:rPr>
          <w:lang w:val="it-IT"/>
        </w:rPr>
        <w:t>.</w:t>
      </w:r>
    </w:p>
    <w:p w14:paraId="0D6696A9" w14:textId="339A46B4" w:rsidR="00C24B8D" w:rsidRPr="00AF5130" w:rsidRDefault="00C24B8D">
      <w:pPr>
        <w:rPr>
          <w:lang w:val="it-IT"/>
        </w:rPr>
      </w:pPr>
    </w:p>
    <w:sectPr w:rsidR="00C24B8D" w:rsidRPr="00AF5130" w:rsidSect="000E796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438" w:right="1418" w:bottom="1701" w:left="1134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C793E" w14:textId="77777777" w:rsidR="00635C74" w:rsidRDefault="00635C74">
      <w:r>
        <w:separator/>
      </w:r>
    </w:p>
  </w:endnote>
  <w:endnote w:type="continuationSeparator" w:id="0">
    <w:p w14:paraId="24BE1286" w14:textId="77777777" w:rsidR="00635C74" w:rsidRDefault="00635C74">
      <w:r>
        <w:continuationSeparator/>
      </w:r>
    </w:p>
  </w:endnote>
  <w:endnote w:type="continuationNotice" w:id="1">
    <w:p w14:paraId="6FEC4649" w14:textId="77777777" w:rsidR="00635C74" w:rsidRDefault="00635C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Rounded Bold">
    <w:altName w:val="Times New Roman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C24B8D" w:rsidRDefault="00D07C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C24B8D" w:rsidRDefault="00C24B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C24B8D" w:rsidRDefault="00D07C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C54DD38" w:rsidR="00C24B8D" w:rsidRDefault="009E692C" w:rsidP="009E692C">
    <w:pPr>
      <w:pStyle w:val="Footer"/>
      <w:tabs>
        <w:tab w:val="left" w:pos="3975"/>
      </w:tabs>
      <w:spacing w:after="0"/>
      <w:ind w:left="-91"/>
    </w:pPr>
    <w:r w:rsidRPr="00167F87">
      <w:t xml:space="preserve">How to speak to children about COVID-19 vaccines - </w:t>
    </w:r>
    <w:r w:rsidR="006D068F">
      <w:t>31082022</w:t>
    </w:r>
    <w:r w:rsidRPr="00167F87">
      <w:t xml:space="preserve"> -</w:t>
    </w:r>
    <w:r>
      <w:t xml:space="preserve"> Italian</w:t>
    </w:r>
    <w:r w:rsidR="00C427C9">
      <w:tab/>
    </w:r>
    <w:r w:rsidR="00C427C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6231B" w14:textId="57D6C12B" w:rsidR="0085538A" w:rsidRDefault="006D068F">
    <w:pPr>
      <w:tabs>
        <w:tab w:val="right" w:pos="9356"/>
      </w:tabs>
      <w:spacing w:after="0"/>
      <w:ind w:right="-449"/>
    </w:pPr>
    <w:r w:rsidRPr="00167F87">
      <w:t xml:space="preserve">How to speak to children about COVID-19 vaccines - </w:t>
    </w:r>
    <w:r>
      <w:t>31082022</w:t>
    </w:r>
    <w:r w:rsidRPr="00167F87">
      <w:t xml:space="preserve"> -</w:t>
    </w:r>
    <w:r>
      <w:t xml:space="preserve"> Italian</w:t>
    </w:r>
  </w:p>
  <w:p w14:paraId="0938783B" w14:textId="77777777" w:rsidR="00364B9B" w:rsidRDefault="00364B9B">
    <w:pPr>
      <w:tabs>
        <w:tab w:val="right" w:pos="9356"/>
      </w:tabs>
      <w:spacing w:after="0"/>
      <w:ind w:right="-449"/>
    </w:pPr>
  </w:p>
  <w:p w14:paraId="389DF40D" w14:textId="44682C68" w:rsidR="00C24B8D" w:rsidRDefault="00C24B8D">
    <w:pPr>
      <w:tabs>
        <w:tab w:val="right" w:pos="9356"/>
      </w:tabs>
      <w:spacing w:after="0"/>
      <w:ind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6E0E0" w14:textId="77777777" w:rsidR="00635C74" w:rsidRDefault="00635C74">
      <w:r>
        <w:separator/>
      </w:r>
    </w:p>
  </w:footnote>
  <w:footnote w:type="continuationSeparator" w:id="0">
    <w:p w14:paraId="1656EA88" w14:textId="77777777" w:rsidR="00635C74" w:rsidRDefault="00635C74">
      <w:r>
        <w:continuationSeparator/>
      </w:r>
    </w:p>
  </w:footnote>
  <w:footnote w:type="continuationNotice" w:id="1">
    <w:p w14:paraId="2E551DCB" w14:textId="77777777" w:rsidR="00635C74" w:rsidRDefault="00635C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093FC" w14:textId="77777777" w:rsidR="00922D79" w:rsidRDefault="00922D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C24B8D" w:rsidRDefault="00D07CE9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2C2354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C24B8D" w:rsidRDefault="00D07CE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21845F29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2075475">
    <w:abstractNumId w:val="6"/>
  </w:num>
  <w:num w:numId="2" w16cid:durableId="99109508">
    <w:abstractNumId w:val="16"/>
  </w:num>
  <w:num w:numId="3" w16cid:durableId="442309938">
    <w:abstractNumId w:val="17"/>
  </w:num>
  <w:num w:numId="4" w16cid:durableId="663049267">
    <w:abstractNumId w:val="11"/>
  </w:num>
  <w:num w:numId="5" w16cid:durableId="1592155044">
    <w:abstractNumId w:val="2"/>
  </w:num>
  <w:num w:numId="6" w16cid:durableId="2059166404">
    <w:abstractNumId w:val="4"/>
  </w:num>
  <w:num w:numId="7" w16cid:durableId="392198697">
    <w:abstractNumId w:val="3"/>
  </w:num>
  <w:num w:numId="8" w16cid:durableId="15470148">
    <w:abstractNumId w:val="7"/>
  </w:num>
  <w:num w:numId="9" w16cid:durableId="1343169059">
    <w:abstractNumId w:val="0"/>
  </w:num>
  <w:num w:numId="10" w16cid:durableId="886643403">
    <w:abstractNumId w:val="12"/>
  </w:num>
  <w:num w:numId="11" w16cid:durableId="416177224">
    <w:abstractNumId w:val="14"/>
  </w:num>
  <w:num w:numId="12" w16cid:durableId="366874184">
    <w:abstractNumId w:val="5"/>
  </w:num>
  <w:num w:numId="13" w16cid:durableId="389574474">
    <w:abstractNumId w:val="1"/>
  </w:num>
  <w:num w:numId="14" w16cid:durableId="1920674959">
    <w:abstractNumId w:val="10"/>
  </w:num>
  <w:num w:numId="15" w16cid:durableId="1710563837">
    <w:abstractNumId w:val="8"/>
  </w:num>
  <w:num w:numId="16" w16cid:durableId="158086222">
    <w:abstractNumId w:val="13"/>
  </w:num>
  <w:num w:numId="17" w16cid:durableId="1446656683">
    <w:abstractNumId w:val="9"/>
  </w:num>
  <w:num w:numId="18" w16cid:durableId="16794997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1003C"/>
    <w:rsid w:val="000502BF"/>
    <w:rsid w:val="0005137F"/>
    <w:rsid w:val="000650EB"/>
    <w:rsid w:val="00071F59"/>
    <w:rsid w:val="000A554A"/>
    <w:rsid w:val="000D21AB"/>
    <w:rsid w:val="000E4F73"/>
    <w:rsid w:val="000E796D"/>
    <w:rsid w:val="00111A69"/>
    <w:rsid w:val="00120478"/>
    <w:rsid w:val="00126302"/>
    <w:rsid w:val="00127F8E"/>
    <w:rsid w:val="00141C98"/>
    <w:rsid w:val="00152388"/>
    <w:rsid w:val="00170AE5"/>
    <w:rsid w:val="001914D6"/>
    <w:rsid w:val="001D2B8A"/>
    <w:rsid w:val="001D428A"/>
    <w:rsid w:val="001E0BD7"/>
    <w:rsid w:val="002110E4"/>
    <w:rsid w:val="0023575B"/>
    <w:rsid w:val="00253672"/>
    <w:rsid w:val="00291B7E"/>
    <w:rsid w:val="002B2667"/>
    <w:rsid w:val="002C1927"/>
    <w:rsid w:val="002C3BFF"/>
    <w:rsid w:val="002E6A18"/>
    <w:rsid w:val="002F2CAF"/>
    <w:rsid w:val="002F3510"/>
    <w:rsid w:val="003020FB"/>
    <w:rsid w:val="00323598"/>
    <w:rsid w:val="00324531"/>
    <w:rsid w:val="003424A2"/>
    <w:rsid w:val="00351D0F"/>
    <w:rsid w:val="00364B9B"/>
    <w:rsid w:val="00370EC8"/>
    <w:rsid w:val="003863E4"/>
    <w:rsid w:val="003A50D6"/>
    <w:rsid w:val="003C6823"/>
    <w:rsid w:val="003D088A"/>
    <w:rsid w:val="003E739B"/>
    <w:rsid w:val="003F1673"/>
    <w:rsid w:val="0040192B"/>
    <w:rsid w:val="0041456A"/>
    <w:rsid w:val="00425BD8"/>
    <w:rsid w:val="00427ED7"/>
    <w:rsid w:val="004327C3"/>
    <w:rsid w:val="00452F4E"/>
    <w:rsid w:val="004610C4"/>
    <w:rsid w:val="00471203"/>
    <w:rsid w:val="00480DE7"/>
    <w:rsid w:val="00497963"/>
    <w:rsid w:val="004A6964"/>
    <w:rsid w:val="004B42AC"/>
    <w:rsid w:val="004D19CE"/>
    <w:rsid w:val="004E5846"/>
    <w:rsid w:val="005667F7"/>
    <w:rsid w:val="005728A1"/>
    <w:rsid w:val="005B6B7E"/>
    <w:rsid w:val="005D63B7"/>
    <w:rsid w:val="006053CF"/>
    <w:rsid w:val="00616CF1"/>
    <w:rsid w:val="00635C74"/>
    <w:rsid w:val="00651C29"/>
    <w:rsid w:val="006564FC"/>
    <w:rsid w:val="006800CF"/>
    <w:rsid w:val="006C6FE8"/>
    <w:rsid w:val="006D068F"/>
    <w:rsid w:val="006E1838"/>
    <w:rsid w:val="006E5148"/>
    <w:rsid w:val="00703903"/>
    <w:rsid w:val="007114DA"/>
    <w:rsid w:val="007376C8"/>
    <w:rsid w:val="00752F3F"/>
    <w:rsid w:val="0075534C"/>
    <w:rsid w:val="0079126D"/>
    <w:rsid w:val="007A551E"/>
    <w:rsid w:val="007A655D"/>
    <w:rsid w:val="007B0CC4"/>
    <w:rsid w:val="007C11A5"/>
    <w:rsid w:val="007D727F"/>
    <w:rsid w:val="007E6D40"/>
    <w:rsid w:val="007F05AD"/>
    <w:rsid w:val="007F6EF6"/>
    <w:rsid w:val="007F75E0"/>
    <w:rsid w:val="00807195"/>
    <w:rsid w:val="00840DE3"/>
    <w:rsid w:val="00844273"/>
    <w:rsid w:val="0085538A"/>
    <w:rsid w:val="008729EA"/>
    <w:rsid w:val="008C1948"/>
    <w:rsid w:val="008E424B"/>
    <w:rsid w:val="00922D79"/>
    <w:rsid w:val="00925A29"/>
    <w:rsid w:val="009314F8"/>
    <w:rsid w:val="00952347"/>
    <w:rsid w:val="00955C51"/>
    <w:rsid w:val="0095728F"/>
    <w:rsid w:val="00957CE1"/>
    <w:rsid w:val="00964711"/>
    <w:rsid w:val="009749AA"/>
    <w:rsid w:val="00983626"/>
    <w:rsid w:val="009840A5"/>
    <w:rsid w:val="00984419"/>
    <w:rsid w:val="00994ADD"/>
    <w:rsid w:val="00997D67"/>
    <w:rsid w:val="009B0509"/>
    <w:rsid w:val="009C0F82"/>
    <w:rsid w:val="009C744A"/>
    <w:rsid w:val="009E008C"/>
    <w:rsid w:val="009E0153"/>
    <w:rsid w:val="009E10B3"/>
    <w:rsid w:val="009E692C"/>
    <w:rsid w:val="009F4399"/>
    <w:rsid w:val="009F4FE3"/>
    <w:rsid w:val="00A13983"/>
    <w:rsid w:val="00A202E1"/>
    <w:rsid w:val="00A26221"/>
    <w:rsid w:val="00A327EF"/>
    <w:rsid w:val="00A33590"/>
    <w:rsid w:val="00A57A73"/>
    <w:rsid w:val="00A66311"/>
    <w:rsid w:val="00A82087"/>
    <w:rsid w:val="00A86136"/>
    <w:rsid w:val="00AA6A59"/>
    <w:rsid w:val="00AA7404"/>
    <w:rsid w:val="00AB2BE6"/>
    <w:rsid w:val="00AD6A98"/>
    <w:rsid w:val="00AE662F"/>
    <w:rsid w:val="00AE77A9"/>
    <w:rsid w:val="00AF5130"/>
    <w:rsid w:val="00B015CF"/>
    <w:rsid w:val="00B1716B"/>
    <w:rsid w:val="00B4594C"/>
    <w:rsid w:val="00B56E3D"/>
    <w:rsid w:val="00B70918"/>
    <w:rsid w:val="00B72E5A"/>
    <w:rsid w:val="00B75920"/>
    <w:rsid w:val="00B83EA7"/>
    <w:rsid w:val="00B85E65"/>
    <w:rsid w:val="00B91A7D"/>
    <w:rsid w:val="00BA384E"/>
    <w:rsid w:val="00BD1CA3"/>
    <w:rsid w:val="00BF2D82"/>
    <w:rsid w:val="00C00B47"/>
    <w:rsid w:val="00C0553B"/>
    <w:rsid w:val="00C162A9"/>
    <w:rsid w:val="00C22D97"/>
    <w:rsid w:val="00C24B8D"/>
    <w:rsid w:val="00C2577F"/>
    <w:rsid w:val="00C427C9"/>
    <w:rsid w:val="00C70817"/>
    <w:rsid w:val="00C7632A"/>
    <w:rsid w:val="00C91673"/>
    <w:rsid w:val="00C93849"/>
    <w:rsid w:val="00C95FC1"/>
    <w:rsid w:val="00CA01C9"/>
    <w:rsid w:val="00CB3A96"/>
    <w:rsid w:val="00CE1563"/>
    <w:rsid w:val="00CE2352"/>
    <w:rsid w:val="00CE5B14"/>
    <w:rsid w:val="00CE7D4D"/>
    <w:rsid w:val="00CF4122"/>
    <w:rsid w:val="00D03B08"/>
    <w:rsid w:val="00D07CE9"/>
    <w:rsid w:val="00D17955"/>
    <w:rsid w:val="00D21EA9"/>
    <w:rsid w:val="00D57350"/>
    <w:rsid w:val="00D64628"/>
    <w:rsid w:val="00D85C7C"/>
    <w:rsid w:val="00D945D2"/>
    <w:rsid w:val="00DA15FD"/>
    <w:rsid w:val="00DA213F"/>
    <w:rsid w:val="00DB1FD2"/>
    <w:rsid w:val="00DD16C9"/>
    <w:rsid w:val="00E11108"/>
    <w:rsid w:val="00E1613B"/>
    <w:rsid w:val="00E24041"/>
    <w:rsid w:val="00E31DCF"/>
    <w:rsid w:val="00E44340"/>
    <w:rsid w:val="00E520F4"/>
    <w:rsid w:val="00E63C7F"/>
    <w:rsid w:val="00E74249"/>
    <w:rsid w:val="00E87600"/>
    <w:rsid w:val="00E97628"/>
    <w:rsid w:val="00EB1E10"/>
    <w:rsid w:val="00EB5230"/>
    <w:rsid w:val="00EC42DD"/>
    <w:rsid w:val="00EC56A6"/>
    <w:rsid w:val="00EC5F84"/>
    <w:rsid w:val="00EC6844"/>
    <w:rsid w:val="00EF31ED"/>
    <w:rsid w:val="00EF43D0"/>
    <w:rsid w:val="00F15EBF"/>
    <w:rsid w:val="00F25051"/>
    <w:rsid w:val="00F269B9"/>
    <w:rsid w:val="00F4428D"/>
    <w:rsid w:val="00F664F9"/>
    <w:rsid w:val="00F77C85"/>
    <w:rsid w:val="00F81A33"/>
    <w:rsid w:val="00F82706"/>
    <w:rsid w:val="00F85203"/>
    <w:rsid w:val="00F868A9"/>
    <w:rsid w:val="00F86F06"/>
    <w:rsid w:val="00F8740C"/>
    <w:rsid w:val="00FA1F50"/>
    <w:rsid w:val="00FD7174"/>
    <w:rsid w:val="00FE11C7"/>
    <w:rsid w:val="00FE2BCC"/>
    <w:rsid w:val="00FF513D"/>
    <w:rsid w:val="00FF5D91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C42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E4B191-DCFB-4FFB-9A80-796A03A644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S:\Design Files\WIPs\COVID-19\05 COVID-19 Vaccinne New brand files\Fact_Sheet_template\V3\COVID-19_VACCINE_template.dotx</Template>
  <TotalTime>0</TotalTime>
  <Pages>2</Pages>
  <Words>756</Words>
  <Characters>3025</Characters>
  <Application>Microsoft Office Word</Application>
  <DocSecurity>0</DocSecurity>
  <Lines>46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Italian</vt:lpstr>
    </vt:vector>
  </TitlesOfParts>
  <Manager/>
  <Company/>
  <LinksUpToDate>false</LinksUpToDate>
  <CharactersWithSpaces>3748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Italian</dc:title>
  <dc:subject>COVID-19 Vaccine</dc:subject>
  <dc:creator>Australian Government</dc:creator>
  <cp:keywords>COVID-19 Vaccine, Disability, Residential Care</cp:keywords>
  <dc:description/>
  <cp:lastModifiedBy>Arnel Zamora</cp:lastModifiedBy>
  <cp:revision>3</cp:revision>
  <cp:lastPrinted>2021-12-10T06:45:00Z</cp:lastPrinted>
  <dcterms:created xsi:type="dcterms:W3CDTF">2022-08-28T23:28:00Z</dcterms:created>
  <dcterms:modified xsi:type="dcterms:W3CDTF">2022-08-29T01:41:00Z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