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69CE5" w14:textId="1BF9CA87" w:rsidR="00B5345C" w:rsidRPr="00F64567" w:rsidRDefault="00247C3C" w:rsidP="00F64567">
      <w:pPr>
        <w:pStyle w:val="Heading1"/>
        <w:spacing w:before="360"/>
        <w:ind w:right="426"/>
        <w:rPr>
          <w:sz w:val="62"/>
          <w:szCs w:val="62"/>
        </w:rPr>
      </w:pPr>
      <w:r>
        <w:rPr>
          <w:sz w:val="62"/>
          <w:szCs w:val="62"/>
        </w:rPr>
        <w:t xml:space="preserve"> </w:t>
      </w:r>
      <w:r w:rsidR="00D00AFE" w:rsidRPr="00F64567">
        <w:rPr>
          <w:sz w:val="62"/>
          <w:szCs w:val="62"/>
        </w:rPr>
        <w:t xml:space="preserve">COVID-19 </w:t>
      </w:r>
      <w:r w:rsidR="00F76A99" w:rsidRPr="00F64567">
        <w:rPr>
          <w:sz w:val="62"/>
          <w:szCs w:val="62"/>
        </w:rPr>
        <w:t>v</w:t>
      </w:r>
      <w:r w:rsidR="00D00AFE" w:rsidRPr="00F64567">
        <w:rPr>
          <w:sz w:val="62"/>
          <w:szCs w:val="62"/>
        </w:rPr>
        <w:t xml:space="preserve">accination </w:t>
      </w:r>
      <w:r w:rsidR="00F76A99" w:rsidRPr="00F64567">
        <w:rPr>
          <w:sz w:val="62"/>
          <w:szCs w:val="62"/>
        </w:rPr>
        <w:t>p</w:t>
      </w:r>
      <w:r w:rsidR="00D00AFE" w:rsidRPr="00F64567">
        <w:rPr>
          <w:sz w:val="62"/>
          <w:szCs w:val="62"/>
        </w:rPr>
        <w:t xml:space="preserve">rogram – </w:t>
      </w:r>
      <w:r w:rsidR="00F76A99" w:rsidRPr="00F64567">
        <w:rPr>
          <w:sz w:val="62"/>
          <w:szCs w:val="62"/>
        </w:rPr>
        <w:t>y</w:t>
      </w:r>
      <w:r w:rsidR="00BC1472" w:rsidRPr="00F64567">
        <w:rPr>
          <w:sz w:val="62"/>
          <w:szCs w:val="62"/>
        </w:rPr>
        <w:t xml:space="preserve">outh </w:t>
      </w:r>
      <w:r w:rsidR="00F76A99" w:rsidRPr="00F64567">
        <w:rPr>
          <w:sz w:val="62"/>
          <w:szCs w:val="62"/>
        </w:rPr>
        <w:t>c</w:t>
      </w:r>
      <w:r w:rsidR="00BC1472" w:rsidRPr="00F64567">
        <w:rPr>
          <w:sz w:val="62"/>
          <w:szCs w:val="62"/>
        </w:rPr>
        <w:t xml:space="preserve">ommunity </w:t>
      </w:r>
      <w:r w:rsidR="00F76A99" w:rsidRPr="00F64567">
        <w:rPr>
          <w:sz w:val="62"/>
          <w:szCs w:val="62"/>
        </w:rPr>
        <w:t>k</w:t>
      </w:r>
      <w:r w:rsidR="00BC1472" w:rsidRPr="00F64567">
        <w:rPr>
          <w:sz w:val="62"/>
          <w:szCs w:val="62"/>
        </w:rPr>
        <w:t>it</w:t>
      </w:r>
    </w:p>
    <w:p w14:paraId="61703B92" w14:textId="2960B0F8" w:rsidR="00BC1472" w:rsidRPr="001178FD" w:rsidRDefault="00B5345C" w:rsidP="00F64567">
      <w:pPr>
        <w:ind w:right="426"/>
        <w:rPr>
          <w:rFonts w:cs="Segoe UI"/>
          <w:b/>
          <w:bCs/>
          <w:shd w:val="clear" w:color="auto" w:fill="FFFFFF"/>
        </w:rPr>
      </w:pPr>
      <w:r w:rsidRPr="003B49F0">
        <w:rPr>
          <w:rFonts w:cs="Segoe UI"/>
          <w:b/>
          <w:bCs/>
          <w:shd w:val="clear" w:color="auto" w:fill="FFFFFF"/>
        </w:rPr>
        <w:t xml:space="preserve">Date: </w:t>
      </w:r>
      <w:r w:rsidR="00E94A19">
        <w:rPr>
          <w:rFonts w:cs="Segoe UI"/>
          <w:b/>
          <w:bCs/>
          <w:shd w:val="clear" w:color="auto" w:fill="FFFFFF"/>
        </w:rPr>
        <w:t xml:space="preserve">5 January 2022 </w:t>
      </w:r>
      <w:r w:rsidR="0027615C">
        <w:rPr>
          <w:rFonts w:cs="Segoe UI"/>
          <w:b/>
          <w:bCs/>
          <w:shd w:val="clear" w:color="auto" w:fill="FFFFFF"/>
        </w:rPr>
        <w:t xml:space="preserve">December </w:t>
      </w:r>
      <w:r w:rsidR="00BC1472" w:rsidRPr="003B49F0">
        <w:rPr>
          <w:rFonts w:cs="Segoe UI"/>
          <w:b/>
          <w:bCs/>
          <w:shd w:val="clear" w:color="auto" w:fill="FFFFFF"/>
        </w:rPr>
        <w:t>2021</w:t>
      </w:r>
    </w:p>
    <w:p w14:paraId="056543E7" w14:textId="76FF3A89" w:rsidR="00D00AFE" w:rsidRPr="001178FD" w:rsidRDefault="00BC1472" w:rsidP="00F64567">
      <w:pPr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>V</w:t>
      </w:r>
      <w:r w:rsidR="00D00AFE" w:rsidRPr="001178FD">
        <w:rPr>
          <w:rFonts w:cs="Segoe UI"/>
          <w:shd w:val="clear" w:color="auto" w:fill="FFFFFF"/>
        </w:rPr>
        <w:t>accination is the most effective way to protect against infectious diseases.</w:t>
      </w:r>
    </w:p>
    <w:p w14:paraId="27EEEAAE" w14:textId="6EF1E3EF" w:rsidR="00D00AFE" w:rsidRPr="001178FD" w:rsidRDefault="00D00AFE" w:rsidP="00F64567">
      <w:pPr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 xml:space="preserve">COVID-19 has changed our lives and changed the world. The </w:t>
      </w:r>
      <w:r w:rsidR="002F511A" w:rsidRPr="001178FD">
        <w:rPr>
          <w:rFonts w:cs="Segoe UI"/>
          <w:shd w:val="clear" w:color="auto" w:fill="FFFFFF"/>
        </w:rPr>
        <w:t xml:space="preserve">only </w:t>
      </w:r>
      <w:r w:rsidRPr="001178FD">
        <w:rPr>
          <w:rFonts w:cs="Segoe UI"/>
          <w:shd w:val="clear" w:color="auto" w:fill="FFFFFF"/>
        </w:rPr>
        <w:t xml:space="preserve">path we have </w:t>
      </w:r>
      <w:r w:rsidR="002F511A" w:rsidRPr="001178FD">
        <w:rPr>
          <w:rFonts w:cs="Segoe UI"/>
          <w:shd w:val="clear" w:color="auto" w:fill="FFFFFF"/>
        </w:rPr>
        <w:t>out</w:t>
      </w:r>
      <w:r w:rsidRPr="001178FD">
        <w:rPr>
          <w:rFonts w:cs="Segoe UI"/>
          <w:shd w:val="clear" w:color="auto" w:fill="FFFFFF"/>
        </w:rPr>
        <w:t xml:space="preserve"> </w:t>
      </w:r>
      <w:r w:rsidR="00146E69">
        <w:rPr>
          <w:rFonts w:cs="Segoe UI"/>
          <w:shd w:val="clear" w:color="auto" w:fill="FFFFFF"/>
        </w:rPr>
        <w:t xml:space="preserve">of </w:t>
      </w:r>
      <w:r w:rsidRPr="001178FD">
        <w:rPr>
          <w:rFonts w:cs="Segoe UI"/>
          <w:shd w:val="clear" w:color="auto" w:fill="FFFFFF"/>
        </w:rPr>
        <w:t>this pandemic</w:t>
      </w:r>
      <w:r w:rsidR="002F511A" w:rsidRPr="001178FD">
        <w:rPr>
          <w:rFonts w:cs="Segoe UI"/>
          <w:shd w:val="clear" w:color="auto" w:fill="FFFFFF"/>
        </w:rPr>
        <w:t xml:space="preserve"> – and the devastation i</w:t>
      </w:r>
      <w:r w:rsidR="00BB202F">
        <w:rPr>
          <w:rFonts w:cs="Segoe UI"/>
          <w:shd w:val="clear" w:color="auto" w:fill="FFFFFF"/>
        </w:rPr>
        <w:t>t</w:t>
      </w:r>
      <w:r w:rsidR="002F511A" w:rsidRPr="001178FD">
        <w:rPr>
          <w:rFonts w:cs="Segoe UI"/>
          <w:shd w:val="clear" w:color="auto" w:fill="FFFFFF"/>
        </w:rPr>
        <w:t xml:space="preserve"> has caused – </w:t>
      </w:r>
      <w:r w:rsidRPr="001178FD">
        <w:rPr>
          <w:rFonts w:cs="Segoe UI"/>
          <w:shd w:val="clear" w:color="auto" w:fill="FFFFFF"/>
        </w:rPr>
        <w:t>is by arming ourselves against COVID-19.</w:t>
      </w:r>
    </w:p>
    <w:p w14:paraId="444F92C5" w14:textId="5D172554" w:rsidR="00BC1472" w:rsidRPr="001178FD" w:rsidRDefault="00D00AFE" w:rsidP="00F64567">
      <w:pPr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 xml:space="preserve">The Department of Health developed </w:t>
      </w:r>
      <w:r w:rsidR="008E0515" w:rsidRPr="001178FD">
        <w:rPr>
          <w:rFonts w:cs="Segoe UI"/>
          <w:shd w:val="clear" w:color="auto" w:fill="FFFFFF"/>
        </w:rPr>
        <w:t>the Arm Yourself</w:t>
      </w:r>
      <w:r w:rsidRPr="001178FD">
        <w:rPr>
          <w:rFonts w:cs="Segoe UI"/>
          <w:shd w:val="clear" w:color="auto" w:fill="FFFFFF"/>
        </w:rPr>
        <w:t xml:space="preserve"> campaign to encourage Australians to </w:t>
      </w:r>
      <w:r w:rsidR="00BC1472" w:rsidRPr="001178FD">
        <w:rPr>
          <w:rFonts w:cs="Segoe UI"/>
          <w:shd w:val="clear" w:color="auto" w:fill="FFFFFF"/>
        </w:rPr>
        <w:t>get vaccinated</w:t>
      </w:r>
      <w:r w:rsidRPr="001178FD">
        <w:rPr>
          <w:rFonts w:cs="Segoe UI"/>
          <w:shd w:val="clear" w:color="auto" w:fill="FFFFFF"/>
        </w:rPr>
        <w:t xml:space="preserve"> to protect themselves, the people they care about and the wider communit</w:t>
      </w:r>
      <w:r w:rsidR="00BC1472" w:rsidRPr="001178FD">
        <w:rPr>
          <w:rFonts w:cs="Segoe UI"/>
          <w:shd w:val="clear" w:color="auto" w:fill="FFFFFF"/>
        </w:rPr>
        <w:t>y</w:t>
      </w:r>
      <w:r w:rsidRPr="001178FD">
        <w:rPr>
          <w:rFonts w:cs="Segoe UI"/>
          <w:shd w:val="clear" w:color="auto" w:fill="FFFFFF"/>
        </w:rPr>
        <w:t>.</w:t>
      </w:r>
    </w:p>
    <w:p w14:paraId="27906BA0" w14:textId="77777777" w:rsidR="00DB1BEC" w:rsidRDefault="00FC5FDA" w:rsidP="00F64567">
      <w:pPr>
        <w:ind w:right="426"/>
        <w:rPr>
          <w:rFonts w:cs="Segoe UI"/>
          <w:shd w:val="clear" w:color="auto" w:fill="FFFFFF"/>
        </w:rPr>
      </w:pPr>
      <w:bookmarkStart w:id="0" w:name="_Hlk82627534"/>
      <w:r>
        <w:rPr>
          <w:rFonts w:cs="Segoe UI"/>
          <w:shd w:val="clear" w:color="auto" w:fill="FFFFFF"/>
        </w:rPr>
        <w:t xml:space="preserve">On 5 December the Therapeutic Goods Administration (TGA) provisionally approved </w:t>
      </w:r>
      <w:proofErr w:type="spellStart"/>
      <w:r>
        <w:rPr>
          <w:rFonts w:cs="Segoe UI"/>
          <w:shd w:val="clear" w:color="auto" w:fill="FFFFFF"/>
        </w:rPr>
        <w:t>Comirnaty</w:t>
      </w:r>
      <w:proofErr w:type="spellEnd"/>
      <w:r>
        <w:rPr>
          <w:rFonts w:cs="Segoe UI"/>
          <w:shd w:val="clear" w:color="auto" w:fill="FFFFFF"/>
        </w:rPr>
        <w:t xml:space="preserve"> (Pfizer) vaccine for use among 5</w:t>
      </w:r>
      <w:r w:rsidR="00DB1BEC">
        <w:rPr>
          <w:rFonts w:cs="Segoe UI"/>
          <w:shd w:val="clear" w:color="auto" w:fill="FFFFFF"/>
        </w:rPr>
        <w:t xml:space="preserve"> to 11-year-old children in Australia. </w:t>
      </w:r>
    </w:p>
    <w:bookmarkEnd w:id="0"/>
    <w:p w14:paraId="7FD9BEBB" w14:textId="7D71DECD" w:rsidR="00072997" w:rsidRPr="001178FD" w:rsidRDefault="00DB1BEC" w:rsidP="00F64567">
      <w:pPr>
        <w:ind w:right="426"/>
        <w:rPr>
          <w:rFonts w:cs="Segoe UI"/>
          <w:shd w:val="clear" w:color="auto" w:fill="FFFFFF"/>
        </w:rPr>
      </w:pPr>
      <w:r>
        <w:rPr>
          <w:rFonts w:cs="Segoe UI"/>
          <w:shd w:val="clear" w:color="auto" w:fill="FFFFFF"/>
        </w:rPr>
        <w:t xml:space="preserve">Appointments for 5 to 11-year-olds </w:t>
      </w:r>
      <w:r w:rsidR="00E94A19">
        <w:rPr>
          <w:rFonts w:cs="Segoe UI"/>
          <w:shd w:val="clear" w:color="auto" w:fill="FFFFFF"/>
        </w:rPr>
        <w:t>are</w:t>
      </w:r>
      <w:r>
        <w:rPr>
          <w:rFonts w:cs="Segoe UI"/>
          <w:shd w:val="clear" w:color="auto" w:fill="FFFFFF"/>
        </w:rPr>
        <w:t xml:space="preserve"> available from 10 January 2022. </w:t>
      </w:r>
    </w:p>
    <w:p w14:paraId="13229538" w14:textId="3DA3C0B0" w:rsidR="009D33AF" w:rsidRPr="00AF131F" w:rsidRDefault="00072997" w:rsidP="00AF131F">
      <w:pPr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>The Australian Technical Advisory Group on Immunisation (ATAGI) recommends the</w:t>
      </w:r>
      <w:r w:rsidR="00DB1BEC">
        <w:rPr>
          <w:rFonts w:cs="Segoe UI"/>
          <w:shd w:val="clear" w:color="auto" w:fill="FFFFFF"/>
        </w:rPr>
        <w:t xml:space="preserve"> </w:t>
      </w:r>
      <w:r w:rsidRPr="001178FD">
        <w:rPr>
          <w:rFonts w:cs="Segoe UI"/>
          <w:shd w:val="clear" w:color="auto" w:fill="FFFFFF"/>
        </w:rPr>
        <w:t xml:space="preserve">Pfizer or </w:t>
      </w:r>
      <w:proofErr w:type="spellStart"/>
      <w:r w:rsidRPr="001178FD">
        <w:rPr>
          <w:rFonts w:cs="Segoe UI"/>
          <w:shd w:val="clear" w:color="auto" w:fill="FFFFFF"/>
        </w:rPr>
        <w:t>Spikevax</w:t>
      </w:r>
      <w:proofErr w:type="spellEnd"/>
      <w:r w:rsidRPr="001178FD">
        <w:rPr>
          <w:rFonts w:cs="Segoe UI"/>
          <w:shd w:val="clear" w:color="auto" w:fill="FFFFFF"/>
        </w:rPr>
        <w:t xml:space="preserve"> (</w:t>
      </w:r>
      <w:proofErr w:type="spellStart"/>
      <w:r w:rsidRPr="001178FD">
        <w:rPr>
          <w:rFonts w:cs="Segoe UI"/>
          <w:shd w:val="clear" w:color="auto" w:fill="FFFFFF"/>
        </w:rPr>
        <w:t>Moderna</w:t>
      </w:r>
      <w:proofErr w:type="spellEnd"/>
      <w:r w:rsidRPr="001178FD">
        <w:rPr>
          <w:rFonts w:cs="Segoe UI"/>
          <w:shd w:val="clear" w:color="auto" w:fill="FFFFFF"/>
        </w:rPr>
        <w:t>) vaccine for people 12 years and older.</w:t>
      </w:r>
    </w:p>
    <w:p w14:paraId="20C5A3ED" w14:textId="47B202CF" w:rsidR="00FC5FDA" w:rsidRDefault="00FC5FDA" w:rsidP="00FC5FDA">
      <w:pPr>
        <w:pStyle w:val="Heading2"/>
        <w:ind w:right="426"/>
      </w:pPr>
      <w:r w:rsidRPr="00AF131F">
        <w:t>Boosters</w:t>
      </w:r>
    </w:p>
    <w:p w14:paraId="523A8DC2" w14:textId="147D4DF8" w:rsidR="00855433" w:rsidRPr="00AF131F" w:rsidRDefault="00855433" w:rsidP="00AF131F">
      <w:pPr>
        <w:ind w:right="426"/>
        <w:rPr>
          <w:rFonts w:cs="Segoe UI"/>
          <w:shd w:val="clear" w:color="auto" w:fill="FFFFFF"/>
        </w:rPr>
      </w:pPr>
      <w:r w:rsidRPr="00AF131F">
        <w:rPr>
          <w:rFonts w:cs="Segoe UI"/>
          <w:shd w:val="clear" w:color="auto" w:fill="FFFFFF"/>
        </w:rPr>
        <w:t xml:space="preserve">If you are 18 years and older and have had 2 doses of your COVID-19 vaccine at least </w:t>
      </w:r>
      <w:r w:rsidR="00247C3C">
        <w:rPr>
          <w:rFonts w:cs="Segoe UI"/>
          <w:shd w:val="clear" w:color="auto" w:fill="FFFFFF"/>
        </w:rPr>
        <w:t>4</w:t>
      </w:r>
      <w:r w:rsidR="00AF131F">
        <w:rPr>
          <w:rFonts w:cs="Segoe UI"/>
          <w:shd w:val="clear" w:color="auto" w:fill="FFFFFF"/>
        </w:rPr>
        <w:t xml:space="preserve"> </w:t>
      </w:r>
      <w:r w:rsidRPr="00AF131F">
        <w:rPr>
          <w:rFonts w:cs="Segoe UI"/>
          <w:shd w:val="clear" w:color="auto" w:fill="FFFFFF"/>
        </w:rPr>
        <w:t>months ago, you are eligible for an additional booster dose.</w:t>
      </w:r>
    </w:p>
    <w:p w14:paraId="2B5D39FF" w14:textId="77777777" w:rsidR="00855433" w:rsidRPr="00AF131F" w:rsidRDefault="00855433" w:rsidP="00AF131F">
      <w:pPr>
        <w:ind w:right="426"/>
        <w:rPr>
          <w:rFonts w:cs="Segoe UI"/>
          <w:shd w:val="clear" w:color="auto" w:fill="FFFFFF"/>
        </w:rPr>
      </w:pPr>
      <w:r w:rsidRPr="00AF131F">
        <w:rPr>
          <w:rFonts w:cs="Segoe UI"/>
          <w:shd w:val="clear" w:color="auto" w:fill="FFFFFF"/>
        </w:rPr>
        <w:t>A booster dose increases your protection against:</w:t>
      </w:r>
    </w:p>
    <w:p w14:paraId="3286C268" w14:textId="77777777" w:rsidR="00855433" w:rsidRPr="00AF131F" w:rsidRDefault="00855433" w:rsidP="00AF131F">
      <w:pPr>
        <w:pStyle w:val="ListParagraph"/>
        <w:numPr>
          <w:ilvl w:val="0"/>
          <w:numId w:val="15"/>
        </w:numPr>
        <w:ind w:right="426"/>
        <w:rPr>
          <w:rFonts w:cs="Segoe UI"/>
          <w:shd w:val="clear" w:color="auto" w:fill="FFFFFF"/>
        </w:rPr>
      </w:pPr>
      <w:r w:rsidRPr="00AF131F">
        <w:rPr>
          <w:rFonts w:cs="Segoe UI"/>
          <w:shd w:val="clear" w:color="auto" w:fill="FFFFFF"/>
        </w:rPr>
        <w:t>infection with the virus that causes COVID-19</w:t>
      </w:r>
    </w:p>
    <w:p w14:paraId="76DCD04B" w14:textId="77777777" w:rsidR="00855433" w:rsidRPr="00AF131F" w:rsidRDefault="00855433" w:rsidP="00AF131F">
      <w:pPr>
        <w:pStyle w:val="ListParagraph"/>
        <w:numPr>
          <w:ilvl w:val="0"/>
          <w:numId w:val="15"/>
        </w:numPr>
        <w:ind w:right="426"/>
        <w:rPr>
          <w:rFonts w:cs="Segoe UI"/>
          <w:shd w:val="clear" w:color="auto" w:fill="FFFFFF"/>
        </w:rPr>
      </w:pPr>
      <w:r w:rsidRPr="00AF131F">
        <w:rPr>
          <w:rFonts w:cs="Segoe UI"/>
          <w:shd w:val="clear" w:color="auto" w:fill="FFFFFF"/>
        </w:rPr>
        <w:t>severe disease</w:t>
      </w:r>
    </w:p>
    <w:p w14:paraId="102FB626" w14:textId="77777777" w:rsidR="00855433" w:rsidRPr="00AF131F" w:rsidRDefault="00855433" w:rsidP="00AF131F">
      <w:pPr>
        <w:pStyle w:val="ListParagraph"/>
        <w:numPr>
          <w:ilvl w:val="0"/>
          <w:numId w:val="15"/>
        </w:numPr>
        <w:ind w:right="426"/>
        <w:rPr>
          <w:rFonts w:cs="Segoe UI"/>
          <w:shd w:val="clear" w:color="auto" w:fill="FFFFFF"/>
        </w:rPr>
      </w:pPr>
      <w:r w:rsidRPr="00AF131F">
        <w:rPr>
          <w:rFonts w:cs="Segoe UI"/>
          <w:shd w:val="clear" w:color="auto" w:fill="FFFFFF"/>
        </w:rPr>
        <w:t>dying from COVID-19.</w:t>
      </w:r>
    </w:p>
    <w:p w14:paraId="215B4021" w14:textId="3BCA19F6" w:rsidR="00855433" w:rsidRDefault="00855433" w:rsidP="00AF131F">
      <w:pPr>
        <w:ind w:right="426"/>
        <w:rPr>
          <w:rFonts w:cs="Segoe UI"/>
          <w:shd w:val="clear" w:color="auto" w:fill="FFFFFF"/>
        </w:rPr>
      </w:pPr>
      <w:r w:rsidRPr="00AF131F">
        <w:rPr>
          <w:rFonts w:cs="Segoe UI"/>
          <w:shd w:val="clear" w:color="auto" w:fill="FFFFFF"/>
        </w:rPr>
        <w:t>While you don’t have to get a booster dose, ATAGI recommends that most people get one to maintain protection against COVID-19.</w:t>
      </w:r>
    </w:p>
    <w:p w14:paraId="653DC6E3" w14:textId="4E725F82" w:rsidR="00DB1BEC" w:rsidRPr="001C2A12" w:rsidRDefault="005A1AD3" w:rsidP="001C2A12">
      <w:pPr>
        <w:ind w:right="426"/>
        <w:rPr>
          <w:rFonts w:cs="Segoe UI"/>
          <w:shd w:val="clear" w:color="auto" w:fill="FFFFFF"/>
        </w:rPr>
      </w:pPr>
      <w:r>
        <w:rPr>
          <w:rFonts w:cs="Segoe UI"/>
          <w:shd w:val="clear" w:color="auto" w:fill="FFFFFF"/>
        </w:rPr>
        <w:t xml:space="preserve">You can have either a Pfizer or Moderna vaccine for your booster dose. </w:t>
      </w:r>
    </w:p>
    <w:p w14:paraId="014709FE" w14:textId="34CC668C" w:rsidR="00D00AFE" w:rsidRPr="001178FD" w:rsidRDefault="00405DC9" w:rsidP="00F64567">
      <w:pPr>
        <w:pStyle w:val="Heading2"/>
        <w:ind w:right="426"/>
      </w:pPr>
      <w:r w:rsidRPr="001178FD">
        <w:lastRenderedPageBreak/>
        <w:t>Y</w:t>
      </w:r>
      <w:r w:rsidR="00D00AFE" w:rsidRPr="001178FD">
        <w:t>ou can help</w:t>
      </w:r>
    </w:p>
    <w:p w14:paraId="238FC517" w14:textId="603CA0DA" w:rsidR="00BC1472" w:rsidRPr="001178FD" w:rsidRDefault="00B5345C" w:rsidP="00F64567">
      <w:pPr>
        <w:ind w:right="426"/>
      </w:pPr>
      <w:r w:rsidRPr="001178FD">
        <w:t xml:space="preserve">We need your support to help </w:t>
      </w:r>
      <w:r w:rsidR="00BC1472" w:rsidRPr="001178FD">
        <w:t>tell</w:t>
      </w:r>
      <w:r w:rsidRPr="001178FD">
        <w:t xml:space="preserve"> </w:t>
      </w:r>
      <w:r w:rsidR="00BC1472" w:rsidRPr="001178FD">
        <w:t xml:space="preserve">young people, their </w:t>
      </w:r>
      <w:proofErr w:type="gramStart"/>
      <w:r w:rsidR="00BC1472" w:rsidRPr="001178FD">
        <w:t>parents</w:t>
      </w:r>
      <w:proofErr w:type="gramEnd"/>
      <w:r w:rsidR="00BC1472" w:rsidRPr="001178FD">
        <w:t xml:space="preserve"> or guardians about the vaccines they can receive and how to book their appointment. </w:t>
      </w:r>
    </w:p>
    <w:p w14:paraId="37D9039F" w14:textId="77777777" w:rsidR="00BC1472" w:rsidRPr="00072997" w:rsidRDefault="005B47BB" w:rsidP="00F64567">
      <w:pPr>
        <w:ind w:right="426"/>
      </w:pPr>
      <w:r w:rsidRPr="00072997">
        <w:t>This kit includes</w:t>
      </w:r>
      <w:r w:rsidR="00BC1472" w:rsidRPr="00072997">
        <w:t>:</w:t>
      </w:r>
    </w:p>
    <w:p w14:paraId="13681544" w14:textId="77777777" w:rsidR="00BC1472" w:rsidRPr="00072997" w:rsidRDefault="005B47BB" w:rsidP="00F64567">
      <w:pPr>
        <w:pStyle w:val="ListParagraph"/>
        <w:numPr>
          <w:ilvl w:val="0"/>
          <w:numId w:val="5"/>
        </w:numPr>
        <w:ind w:right="426"/>
      </w:pPr>
      <w:r w:rsidRPr="00072997">
        <w:t>key messages</w:t>
      </w:r>
    </w:p>
    <w:p w14:paraId="1B139DBE" w14:textId="3E0ACC38" w:rsidR="00BC1472" w:rsidRPr="00072997" w:rsidRDefault="00BC1472" w:rsidP="00F64567">
      <w:pPr>
        <w:pStyle w:val="ListParagraph"/>
        <w:numPr>
          <w:ilvl w:val="0"/>
          <w:numId w:val="5"/>
        </w:numPr>
        <w:ind w:right="426"/>
      </w:pPr>
      <w:r w:rsidRPr="00072997">
        <w:t>sample website and newsletter content</w:t>
      </w:r>
    </w:p>
    <w:p w14:paraId="388CDF0C" w14:textId="2C9585B1" w:rsidR="00BC1472" w:rsidRPr="00072997" w:rsidRDefault="005B47BB" w:rsidP="00F64567">
      <w:pPr>
        <w:pStyle w:val="ListParagraph"/>
        <w:numPr>
          <w:ilvl w:val="0"/>
          <w:numId w:val="5"/>
        </w:numPr>
        <w:ind w:right="426"/>
      </w:pPr>
      <w:r w:rsidRPr="00072997">
        <w:t xml:space="preserve">links to </w:t>
      </w:r>
      <w:r w:rsidR="00BC1472" w:rsidRPr="00072997">
        <w:t>videos that you can share on social media channels</w:t>
      </w:r>
    </w:p>
    <w:p w14:paraId="7F36A2C0" w14:textId="74E2098C" w:rsidR="00BC1472" w:rsidRPr="00072997" w:rsidRDefault="00BC1472" w:rsidP="00F64567">
      <w:pPr>
        <w:pStyle w:val="ListParagraph"/>
        <w:numPr>
          <w:ilvl w:val="0"/>
          <w:numId w:val="5"/>
        </w:numPr>
        <w:ind w:right="426"/>
      </w:pPr>
      <w:r w:rsidRPr="00072997">
        <w:t xml:space="preserve">links to information sheets for young people, their </w:t>
      </w:r>
      <w:proofErr w:type="gramStart"/>
      <w:r w:rsidRPr="00072997">
        <w:t>parents</w:t>
      </w:r>
      <w:proofErr w:type="gramEnd"/>
      <w:r w:rsidRPr="00072997">
        <w:t xml:space="preserve"> or guardians. </w:t>
      </w:r>
    </w:p>
    <w:p w14:paraId="142AED15" w14:textId="0E70B576" w:rsidR="00BC1472" w:rsidRPr="001178FD" w:rsidRDefault="005B47BB" w:rsidP="00F64567">
      <w:pPr>
        <w:ind w:right="426"/>
      </w:pPr>
      <w:r w:rsidRPr="001178FD">
        <w:t xml:space="preserve">We encourage you to use </w:t>
      </w:r>
      <w:r w:rsidR="002F511A" w:rsidRPr="001178FD">
        <w:t>the</w:t>
      </w:r>
      <w:r w:rsidRPr="001178FD">
        <w:t xml:space="preserve"> resources</w:t>
      </w:r>
      <w:r w:rsidR="002F511A" w:rsidRPr="001178FD">
        <w:t xml:space="preserve"> provided in this kit</w:t>
      </w:r>
      <w:r w:rsidRPr="001178FD">
        <w:t xml:space="preserve"> to help </w:t>
      </w:r>
      <w:r w:rsidR="00BC1472" w:rsidRPr="001178FD">
        <w:t xml:space="preserve">build understanding about the vaccines available for young people and the importance of getting vaccinated. </w:t>
      </w:r>
    </w:p>
    <w:p w14:paraId="6AFD077D" w14:textId="1FA0969C" w:rsidR="00405DC9" w:rsidRPr="001178FD" w:rsidRDefault="00BC1472" w:rsidP="00AF131F">
      <w:pPr>
        <w:pStyle w:val="Heading3"/>
        <w:ind w:right="426"/>
      </w:pPr>
      <w:r w:rsidRPr="001178FD">
        <w:t>Some things to note</w:t>
      </w:r>
    </w:p>
    <w:p w14:paraId="08153F46" w14:textId="77777777" w:rsidR="00405DC9" w:rsidRPr="001178FD" w:rsidRDefault="00405DC9" w:rsidP="00F64567">
      <w:pPr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 xml:space="preserve">The Therapeutic Goods Administration (TGA) has implemented arrangements to facilitate the communication of information about approved COVID-19 vaccines. These arrangements permit health professionals, businesses, </w:t>
      </w:r>
      <w:proofErr w:type="gramStart"/>
      <w:r w:rsidRPr="001178FD">
        <w:rPr>
          <w:rFonts w:cs="Segoe UI"/>
          <w:shd w:val="clear" w:color="auto" w:fill="FFFFFF"/>
        </w:rPr>
        <w:t>organisations</w:t>
      </w:r>
      <w:proofErr w:type="gramEnd"/>
      <w:r w:rsidRPr="001178FD">
        <w:rPr>
          <w:rFonts w:cs="Segoe UI"/>
          <w:shd w:val="clear" w:color="auto" w:fill="FFFFFF"/>
        </w:rPr>
        <w:t xml:space="preserve"> and media outlets to develop their own materials about TGA-approved COVID-19 vaccines. </w:t>
      </w:r>
    </w:p>
    <w:p w14:paraId="32291375" w14:textId="48058695" w:rsidR="00405DC9" w:rsidRPr="001178FD" w:rsidRDefault="00405DC9" w:rsidP="00F64567">
      <w:pPr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 xml:space="preserve">The arrangements, which will be in place until the end of 2022, have given </w:t>
      </w:r>
      <w:r w:rsidR="00BC1472" w:rsidRPr="001178FD">
        <w:rPr>
          <w:rFonts w:cs="Segoe UI"/>
          <w:shd w:val="clear" w:color="auto" w:fill="FFFFFF"/>
        </w:rPr>
        <w:t>these organisations</w:t>
      </w:r>
      <w:r w:rsidRPr="001178FD">
        <w:rPr>
          <w:rFonts w:cs="Segoe UI"/>
          <w:shd w:val="clear" w:color="auto" w:fill="FFFFFF"/>
        </w:rPr>
        <w:t xml:space="preserve"> more flexibility to contribute to the national conversation about vaccination. </w:t>
      </w:r>
    </w:p>
    <w:p w14:paraId="6CDC3DBA" w14:textId="77777777" w:rsidR="00405DC9" w:rsidRPr="001178FD" w:rsidRDefault="00405DC9" w:rsidP="00F64567">
      <w:pPr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 xml:space="preserve">Under these new arrangements, organisations can generate their own informational materials to support COVID-19 vaccination, provided the content is consistent with Government messaging and </w:t>
      </w:r>
      <w:r w:rsidRPr="001178FD">
        <w:rPr>
          <w:rFonts w:cs="Segoe UI"/>
          <w:b/>
          <w:bCs/>
          <w:shd w:val="clear" w:color="auto" w:fill="FFFFFF"/>
        </w:rPr>
        <w:t>does not contain</w:t>
      </w:r>
      <w:r w:rsidRPr="001178FD">
        <w:rPr>
          <w:rFonts w:cs="Segoe UI"/>
          <w:shd w:val="clear" w:color="auto" w:fill="FFFFFF"/>
        </w:rPr>
        <w:t xml:space="preserve">: </w:t>
      </w:r>
    </w:p>
    <w:p w14:paraId="5838FAAF" w14:textId="77777777" w:rsidR="00405DC9" w:rsidRPr="001178FD" w:rsidRDefault="00405DC9" w:rsidP="00F64567">
      <w:pPr>
        <w:pStyle w:val="ListParagraph"/>
        <w:numPr>
          <w:ilvl w:val="0"/>
          <w:numId w:val="4"/>
        </w:numPr>
        <w:spacing w:line="256" w:lineRule="auto"/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>references to specific brands of vaccines, or compare different COVID-19 vaccines</w:t>
      </w:r>
    </w:p>
    <w:p w14:paraId="1CF5FDFE" w14:textId="77777777" w:rsidR="00405DC9" w:rsidRPr="001178FD" w:rsidRDefault="00405DC9" w:rsidP="00F64567">
      <w:pPr>
        <w:pStyle w:val="ListParagraph"/>
        <w:numPr>
          <w:ilvl w:val="0"/>
          <w:numId w:val="4"/>
        </w:numPr>
        <w:spacing w:line="256" w:lineRule="auto"/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>statements that COVID-19 vaccines cannot cause harm or have no side effects</w:t>
      </w:r>
    </w:p>
    <w:p w14:paraId="241DBAC3" w14:textId="26D0F0CC" w:rsidR="00405DC9" w:rsidRPr="001178FD" w:rsidRDefault="00405DC9" w:rsidP="00F64567">
      <w:pPr>
        <w:pStyle w:val="ListParagraph"/>
        <w:numPr>
          <w:ilvl w:val="0"/>
          <w:numId w:val="4"/>
        </w:numPr>
        <w:spacing w:line="256" w:lineRule="auto"/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>any statement that is false or misleading</w:t>
      </w:r>
      <w:r w:rsidR="00BC1472" w:rsidRPr="001178FD">
        <w:rPr>
          <w:rFonts w:cs="Segoe UI"/>
          <w:shd w:val="clear" w:color="auto" w:fill="FFFFFF"/>
        </w:rPr>
        <w:t>, and</w:t>
      </w:r>
    </w:p>
    <w:p w14:paraId="23929B3D" w14:textId="698B3F8B" w:rsidR="00405DC9" w:rsidRDefault="00405DC9" w:rsidP="00F64567">
      <w:pPr>
        <w:pStyle w:val="ListParagraph"/>
        <w:numPr>
          <w:ilvl w:val="0"/>
          <w:numId w:val="4"/>
        </w:numPr>
        <w:spacing w:line="256" w:lineRule="auto"/>
        <w:ind w:right="426"/>
        <w:rPr>
          <w:rFonts w:cs="Segoe UI"/>
          <w:shd w:val="clear" w:color="auto" w:fill="FFFFFF"/>
        </w:rPr>
      </w:pPr>
      <w:r w:rsidRPr="001178FD">
        <w:rPr>
          <w:rFonts w:cs="Segoe UI"/>
          <w:shd w:val="clear" w:color="auto" w:fill="FFFFFF"/>
        </w:rPr>
        <w:t>promotion of any vaccine that has not been approved by the TGA.</w:t>
      </w:r>
    </w:p>
    <w:p w14:paraId="254CE613" w14:textId="77777777" w:rsidR="00E950AD" w:rsidRDefault="00E950AD" w:rsidP="00E950AD">
      <w:pPr>
        <w:pStyle w:val="Heading3"/>
        <w:rPr>
          <w:rFonts w:ascii="Calibri" w:hAnsi="Calibri"/>
        </w:rPr>
      </w:pPr>
      <w:r>
        <w:t>Proof of COVID-19 v</w:t>
      </w:r>
      <w:r w:rsidRPr="00E950AD">
        <w:t>accinations</w:t>
      </w:r>
    </w:p>
    <w:p w14:paraId="1B047B4D" w14:textId="77777777" w:rsidR="00E950AD" w:rsidRDefault="00E950AD" w:rsidP="00E950AD">
      <w:r>
        <w:t>With the easing of restrictions, we know Australians will need to access proof of their COVID-19 vaccinations.</w:t>
      </w:r>
    </w:p>
    <w:p w14:paraId="12233EDF" w14:textId="74F18954" w:rsidR="00E950AD" w:rsidRDefault="00E950AD" w:rsidP="00E950AD">
      <w:r>
        <w:t>Services Australia has resources to help support your community to get proof of their COVID-19 vaccinations.</w:t>
      </w:r>
    </w:p>
    <w:p w14:paraId="593050C9" w14:textId="77777777" w:rsidR="00E950AD" w:rsidRDefault="00E950AD" w:rsidP="00E950AD">
      <w:r>
        <w:t>Everyone 14 or older, will need to get their own digital certificate or immunisation history statement using either:</w:t>
      </w:r>
    </w:p>
    <w:p w14:paraId="2D981A3E" w14:textId="77777777" w:rsidR="00E950AD" w:rsidRPr="00E950AD" w:rsidRDefault="001C2A12" w:rsidP="00E950AD">
      <w:pPr>
        <w:pStyle w:val="ListParagraph"/>
        <w:numPr>
          <w:ilvl w:val="0"/>
          <w:numId w:val="13"/>
        </w:numPr>
        <w:rPr>
          <w:rFonts w:eastAsia="Times New Roman"/>
          <w:b/>
          <w:bCs/>
        </w:rPr>
      </w:pPr>
      <w:hyperlink r:id="rId8" w:history="1">
        <w:r w:rsidR="00E950AD" w:rsidRPr="00E950AD">
          <w:rPr>
            <w:rStyle w:val="Hyperlink"/>
            <w:rFonts w:eastAsia="Times New Roman"/>
            <w:b w:val="0"/>
            <w:bCs/>
            <w:color w:val="1E5399"/>
            <w:bdr w:val="none" w:sz="0" w:space="0" w:color="auto" w:frame="1"/>
          </w:rPr>
          <w:t>Medicare online account</w:t>
        </w:r>
      </w:hyperlink>
      <w:r w:rsidR="00E950AD" w:rsidRPr="00E950AD">
        <w:rPr>
          <w:rFonts w:eastAsia="Times New Roman"/>
          <w:b/>
          <w:bCs/>
        </w:rPr>
        <w:t> </w:t>
      </w:r>
      <w:r w:rsidR="00E950AD" w:rsidRPr="00E950AD">
        <w:rPr>
          <w:rFonts w:eastAsia="Times New Roman"/>
        </w:rPr>
        <w:t>through</w:t>
      </w:r>
      <w:r w:rsidR="00E950AD" w:rsidRPr="00E950AD">
        <w:rPr>
          <w:rFonts w:eastAsia="Times New Roman"/>
          <w:b/>
          <w:bCs/>
        </w:rPr>
        <w:t> </w:t>
      </w:r>
      <w:proofErr w:type="spellStart"/>
      <w:r w:rsidR="009D33AF">
        <w:fldChar w:fldCharType="begin"/>
      </w:r>
      <w:r w:rsidR="009D33AF">
        <w:instrText xml:space="preserve"> HYPERLINK "https://my.gov.au/" </w:instrText>
      </w:r>
      <w:r w:rsidR="009D33AF">
        <w:fldChar w:fldCharType="separate"/>
      </w:r>
      <w:r w:rsidR="00E950AD" w:rsidRPr="00E950AD">
        <w:rPr>
          <w:rStyle w:val="Hyperlink"/>
          <w:rFonts w:eastAsia="Times New Roman"/>
          <w:b w:val="0"/>
          <w:bCs/>
          <w:color w:val="1E5399"/>
          <w:bdr w:val="none" w:sz="0" w:space="0" w:color="auto" w:frame="1"/>
        </w:rPr>
        <w:t>myGov</w:t>
      </w:r>
      <w:proofErr w:type="spellEnd"/>
      <w:r w:rsidR="009D33AF">
        <w:rPr>
          <w:rStyle w:val="Hyperlink"/>
          <w:rFonts w:eastAsia="Times New Roman"/>
          <w:b w:val="0"/>
          <w:bCs/>
          <w:color w:val="1E5399"/>
          <w:bdr w:val="none" w:sz="0" w:space="0" w:color="auto" w:frame="1"/>
        </w:rPr>
        <w:fldChar w:fldCharType="end"/>
      </w:r>
    </w:p>
    <w:p w14:paraId="3F339397" w14:textId="77777777" w:rsidR="00E950AD" w:rsidRPr="00E950AD" w:rsidRDefault="00E950AD" w:rsidP="00E950AD">
      <w:pPr>
        <w:pStyle w:val="ListParagraph"/>
        <w:numPr>
          <w:ilvl w:val="0"/>
          <w:numId w:val="13"/>
        </w:numPr>
        <w:rPr>
          <w:rFonts w:eastAsia="Times New Roman"/>
          <w:b/>
          <w:bCs/>
        </w:rPr>
      </w:pPr>
      <w:r w:rsidRPr="00E950AD">
        <w:rPr>
          <w:rFonts w:eastAsia="Times New Roman"/>
        </w:rPr>
        <w:lastRenderedPageBreak/>
        <w:t>the</w:t>
      </w:r>
      <w:r w:rsidRPr="00E950AD">
        <w:rPr>
          <w:rFonts w:eastAsia="Times New Roman"/>
          <w:b/>
          <w:bCs/>
        </w:rPr>
        <w:t> </w:t>
      </w:r>
      <w:hyperlink r:id="rId9" w:history="1">
        <w:r w:rsidRPr="00E950AD">
          <w:rPr>
            <w:rStyle w:val="Hyperlink"/>
            <w:rFonts w:eastAsia="Times New Roman"/>
            <w:b w:val="0"/>
            <w:bCs/>
            <w:color w:val="1E5399"/>
            <w:bdr w:val="none" w:sz="0" w:space="0" w:color="auto" w:frame="1"/>
          </w:rPr>
          <w:t>Express Plus Medicare mobile app</w:t>
        </w:r>
      </w:hyperlink>
      <w:r w:rsidRPr="00E950AD">
        <w:rPr>
          <w:rFonts w:eastAsia="Times New Roman"/>
          <w:b/>
          <w:bCs/>
        </w:rPr>
        <w:t>.</w:t>
      </w:r>
    </w:p>
    <w:p w14:paraId="38B1E43E" w14:textId="77777777" w:rsidR="00E950AD" w:rsidRDefault="00E950AD" w:rsidP="00E950AD">
      <w:r>
        <w:t>As a community, we all play an important role in supporting Australians. Services Australia has online resources you can share in your workplace and with your community.</w:t>
      </w:r>
    </w:p>
    <w:p w14:paraId="1B8DF6F1" w14:textId="38792D03" w:rsidR="00E950AD" w:rsidRDefault="00E950AD" w:rsidP="00E950AD">
      <w:r>
        <w:t>There are resources for community groups, including culturally and linguistically diverse and First Nations communities.</w:t>
      </w:r>
    </w:p>
    <w:p w14:paraId="62AF5741" w14:textId="4884ACD9" w:rsidR="00DB4ABE" w:rsidRDefault="00E950AD" w:rsidP="00E950AD">
      <w:r>
        <w:t xml:space="preserve">Visit the </w:t>
      </w:r>
      <w:hyperlink r:id="rId10" w:history="1">
        <w:r w:rsidRPr="00E950AD">
          <w:rPr>
            <w:rStyle w:val="Hyperlink"/>
            <w:b w:val="0"/>
            <w:bCs/>
          </w:rPr>
          <w:t>Services Australia website</w:t>
        </w:r>
      </w:hyperlink>
      <w:r>
        <w:t xml:space="preserve"> for information as well as resources.</w:t>
      </w:r>
    </w:p>
    <w:p w14:paraId="24637689" w14:textId="1BC0A269" w:rsidR="005B47BB" w:rsidRPr="001178FD" w:rsidRDefault="00072997">
      <w:pPr>
        <w:pStyle w:val="Heading2"/>
        <w:ind w:right="426"/>
      </w:pPr>
      <w:r w:rsidRPr="001178FD">
        <w:t>K</w:t>
      </w:r>
      <w:r w:rsidR="005B47BB" w:rsidRPr="001178FD">
        <w:t>ey messages</w:t>
      </w:r>
    </w:p>
    <w:p w14:paraId="73512A58" w14:textId="77777777" w:rsidR="00D427CB" w:rsidRPr="00D427CB" w:rsidRDefault="00D427CB" w:rsidP="00D427CB">
      <w:pPr>
        <w:pStyle w:val="ListParagraph"/>
        <w:numPr>
          <w:ilvl w:val="0"/>
          <w:numId w:val="5"/>
        </w:numPr>
        <w:ind w:right="426"/>
        <w:rPr>
          <w:rFonts w:cs="Segoe UI"/>
          <w:shd w:val="clear" w:color="auto" w:fill="FFFFFF"/>
        </w:rPr>
      </w:pPr>
      <w:r w:rsidRPr="00D427CB">
        <w:rPr>
          <w:rFonts w:cs="Segoe UI"/>
          <w:shd w:val="clear" w:color="auto" w:fill="FFFFFF"/>
        </w:rPr>
        <w:t xml:space="preserve">Appointments for 5 to 11-year-olds will be available from 10 January 2022. </w:t>
      </w:r>
    </w:p>
    <w:p w14:paraId="46D03693" w14:textId="640C46F3" w:rsidR="0015635F" w:rsidRDefault="00072997" w:rsidP="00F64567">
      <w:pPr>
        <w:pStyle w:val="ListParagraph"/>
        <w:numPr>
          <w:ilvl w:val="0"/>
          <w:numId w:val="5"/>
        </w:numPr>
        <w:ind w:right="426"/>
      </w:pPr>
      <w:r w:rsidRPr="00072997">
        <w:t xml:space="preserve">The </w:t>
      </w:r>
      <w:proofErr w:type="spellStart"/>
      <w:r w:rsidRPr="00072997">
        <w:t>Corminaty</w:t>
      </w:r>
      <w:proofErr w:type="spellEnd"/>
      <w:r w:rsidRPr="00072997">
        <w:t xml:space="preserve"> (Pfizer)</w:t>
      </w:r>
      <w:r w:rsidR="0015635F">
        <w:t xml:space="preserve"> COVID-19 vaccine is approved and recommended for people aged 5 years and over</w:t>
      </w:r>
      <w:r w:rsidR="00855433">
        <w:t>.</w:t>
      </w:r>
    </w:p>
    <w:p w14:paraId="49F7109F" w14:textId="240F52AF" w:rsidR="00072997" w:rsidRDefault="00072997" w:rsidP="00F64567">
      <w:pPr>
        <w:pStyle w:val="ListParagraph"/>
        <w:numPr>
          <w:ilvl w:val="0"/>
          <w:numId w:val="5"/>
        </w:numPr>
        <w:ind w:right="426"/>
      </w:pPr>
      <w:proofErr w:type="spellStart"/>
      <w:r w:rsidRPr="00072997">
        <w:t>Spikevax</w:t>
      </w:r>
      <w:proofErr w:type="spellEnd"/>
      <w:r w:rsidRPr="00072997">
        <w:t xml:space="preserve"> (</w:t>
      </w:r>
      <w:proofErr w:type="spellStart"/>
      <w:r w:rsidRPr="00072997">
        <w:t>Moderna</w:t>
      </w:r>
      <w:proofErr w:type="spellEnd"/>
      <w:r w:rsidRPr="00072997">
        <w:t>)</w:t>
      </w:r>
      <w:r w:rsidR="0015635F">
        <w:t xml:space="preserve"> COVID-19 vaccine</w:t>
      </w:r>
      <w:r w:rsidRPr="00072997">
        <w:t xml:space="preserve"> </w:t>
      </w:r>
      <w:r w:rsidR="0015635F">
        <w:t>is</w:t>
      </w:r>
      <w:r w:rsidRPr="00072997">
        <w:t xml:space="preserve"> approved and recommended for people aged 12 and </w:t>
      </w:r>
      <w:r w:rsidR="0020312C">
        <w:t>over</w:t>
      </w:r>
      <w:r>
        <w:t>.</w:t>
      </w:r>
      <w:r w:rsidRPr="00072997">
        <w:t xml:space="preserve"> </w:t>
      </w:r>
    </w:p>
    <w:p w14:paraId="4B06C713" w14:textId="35383FDF" w:rsidR="002F511A" w:rsidRPr="00072997" w:rsidRDefault="002F511A" w:rsidP="00F64567">
      <w:pPr>
        <w:pStyle w:val="ListParagraph"/>
        <w:numPr>
          <w:ilvl w:val="0"/>
          <w:numId w:val="5"/>
        </w:numPr>
        <w:ind w:right="426"/>
      </w:pPr>
      <w:r w:rsidRPr="00072997">
        <w:t>It’s important that everyone arm themselves against COVID-19 as soon as they can.</w:t>
      </w:r>
    </w:p>
    <w:p w14:paraId="0D618264" w14:textId="77D46382" w:rsidR="00C41C9D" w:rsidRPr="00072997" w:rsidRDefault="002F511A" w:rsidP="00F64567">
      <w:pPr>
        <w:pStyle w:val="ListParagraph"/>
        <w:numPr>
          <w:ilvl w:val="0"/>
          <w:numId w:val="5"/>
        </w:numPr>
        <w:ind w:right="426"/>
      </w:pPr>
      <w:r w:rsidRPr="00072997">
        <w:t>By arming yourself, you</w:t>
      </w:r>
      <w:r w:rsidR="00C41C9D" w:rsidRPr="00072997">
        <w:t xml:space="preserve"> protect </w:t>
      </w:r>
      <w:r w:rsidRPr="00072997">
        <w:t>yourself</w:t>
      </w:r>
      <w:r w:rsidR="00C41C9D" w:rsidRPr="00072997">
        <w:t xml:space="preserve">, </w:t>
      </w:r>
      <w:r w:rsidRPr="00072997">
        <w:t>your</w:t>
      </w:r>
      <w:r w:rsidR="00C41C9D" w:rsidRPr="00072997">
        <w:t xml:space="preserve"> loved ones, the people </w:t>
      </w:r>
      <w:r w:rsidRPr="00072997">
        <w:t>you</w:t>
      </w:r>
      <w:r w:rsidR="00C41C9D" w:rsidRPr="00072997">
        <w:t xml:space="preserve"> care about, and the wider community.</w:t>
      </w:r>
    </w:p>
    <w:p w14:paraId="29FA6CE3" w14:textId="69C81027" w:rsidR="002F511A" w:rsidRPr="00072997" w:rsidRDefault="002F511A" w:rsidP="00F64567">
      <w:pPr>
        <w:pStyle w:val="ListParagraph"/>
        <w:numPr>
          <w:ilvl w:val="0"/>
          <w:numId w:val="5"/>
        </w:numPr>
        <w:ind w:right="426"/>
      </w:pPr>
      <w:r w:rsidRPr="00072997">
        <w:t>Australia’s approved vaccines are very effective at preventing severe illness from COVID-19.</w:t>
      </w:r>
    </w:p>
    <w:p w14:paraId="7A9A8A63" w14:textId="7CC07E3A" w:rsidR="002F511A" w:rsidRPr="00072997" w:rsidRDefault="002F511A" w:rsidP="00F64567">
      <w:pPr>
        <w:pStyle w:val="ListParagraph"/>
        <w:numPr>
          <w:ilvl w:val="0"/>
          <w:numId w:val="5"/>
        </w:numPr>
        <w:ind w:right="426"/>
      </w:pPr>
      <w:r w:rsidRPr="00072997">
        <w:t xml:space="preserve">Vaccines are the best chance we </w:t>
      </w:r>
      <w:proofErr w:type="gramStart"/>
      <w:r w:rsidRPr="00072997">
        <w:t>have to</w:t>
      </w:r>
      <w:proofErr w:type="gramEnd"/>
      <w:r w:rsidRPr="00072997">
        <w:t xml:space="preserve"> help end the pandemic.</w:t>
      </w:r>
    </w:p>
    <w:p w14:paraId="54A6E783" w14:textId="22C3360E" w:rsidR="002F511A" w:rsidRPr="00072997" w:rsidRDefault="002F511A" w:rsidP="00F64567">
      <w:pPr>
        <w:pStyle w:val="ListParagraph"/>
        <w:numPr>
          <w:ilvl w:val="0"/>
          <w:numId w:val="5"/>
        </w:numPr>
        <w:ind w:right="426"/>
      </w:pPr>
      <w:r w:rsidRPr="00072997">
        <w:t>It is one thing we can all do to help beat COVID-19.</w:t>
      </w:r>
    </w:p>
    <w:p w14:paraId="17D0A100" w14:textId="73B1543E" w:rsidR="00DB4ABE" w:rsidRDefault="002F511A" w:rsidP="00DB4ABE">
      <w:pPr>
        <w:pStyle w:val="ListParagraph"/>
        <w:numPr>
          <w:ilvl w:val="0"/>
          <w:numId w:val="5"/>
        </w:numPr>
        <w:ind w:right="426"/>
      </w:pPr>
      <w:r w:rsidRPr="00072997">
        <w:t>V</w:t>
      </w:r>
      <w:r w:rsidR="00C41C9D" w:rsidRPr="00072997">
        <w:t>isit Australia.gov.au or call 1800 020 080 to book your vaccination.</w:t>
      </w:r>
    </w:p>
    <w:p w14:paraId="2642538C" w14:textId="7AE3C7C1" w:rsidR="00DB4ABE" w:rsidRPr="001C2A12" w:rsidRDefault="002F3E97" w:rsidP="001C2A12">
      <w:pPr>
        <w:pStyle w:val="Heading2"/>
      </w:pPr>
      <w:r w:rsidRPr="00DB4ABE">
        <w:lastRenderedPageBreak/>
        <w:t>Social media</w:t>
      </w:r>
    </w:p>
    <w:tbl>
      <w:tblPr>
        <w:tblStyle w:val="TableGrid"/>
        <w:tblW w:w="0" w:type="auto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412"/>
        <w:gridCol w:w="4537"/>
        <w:gridCol w:w="3684"/>
      </w:tblGrid>
      <w:tr w:rsidR="00FE587B" w14:paraId="078260E5" w14:textId="77777777" w:rsidTr="00E950AD">
        <w:tc>
          <w:tcPr>
            <w:tcW w:w="1412" w:type="dxa"/>
            <w:shd w:val="clear" w:color="auto" w:fill="EEE3E8"/>
          </w:tcPr>
          <w:p w14:paraId="46DE347B" w14:textId="77777777" w:rsidR="00FE587B" w:rsidRPr="00221323" w:rsidRDefault="00FE587B" w:rsidP="00F64567">
            <w:pPr>
              <w:ind w:right="426"/>
              <w:rPr>
                <w:rFonts w:cs="Arial"/>
                <w:b/>
                <w:bCs/>
              </w:rPr>
            </w:pPr>
            <w:r w:rsidRPr="00221323">
              <w:rPr>
                <w:rFonts w:cs="Arial"/>
                <w:b/>
                <w:bCs/>
              </w:rPr>
              <w:t>Post</w:t>
            </w:r>
          </w:p>
        </w:tc>
        <w:tc>
          <w:tcPr>
            <w:tcW w:w="4537" w:type="dxa"/>
          </w:tcPr>
          <w:p w14:paraId="55902913" w14:textId="2624E15C" w:rsidR="00FE587B" w:rsidRPr="00D427CB" w:rsidRDefault="00D427CB" w:rsidP="00F64567">
            <w:pPr>
              <w:ind w:right="426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t xml:space="preserve">Appointments for COVID-19 vaccinations for 5 to </w:t>
            </w:r>
            <w:proofErr w:type="gramStart"/>
            <w:r>
              <w:rPr>
                <w:rFonts w:cs="Segoe UI"/>
                <w:shd w:val="clear" w:color="auto" w:fill="FFFFFF"/>
              </w:rPr>
              <w:t>11 year</w:t>
            </w:r>
            <w:proofErr w:type="gramEnd"/>
            <w:r>
              <w:rPr>
                <w:rFonts w:cs="Segoe UI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Segoe UI"/>
                <w:shd w:val="clear" w:color="auto" w:fill="FFFFFF"/>
              </w:rPr>
              <w:t>olds</w:t>
            </w:r>
            <w:proofErr w:type="spellEnd"/>
            <w:r>
              <w:rPr>
                <w:rFonts w:cs="Segoe UI"/>
                <w:shd w:val="clear" w:color="auto" w:fill="FFFFFF"/>
              </w:rPr>
              <w:t xml:space="preserve"> </w:t>
            </w:r>
            <w:r w:rsidR="00E94A19">
              <w:rPr>
                <w:rFonts w:cs="Segoe UI"/>
                <w:shd w:val="clear" w:color="auto" w:fill="FFFFFF"/>
              </w:rPr>
              <w:t>are</w:t>
            </w:r>
            <w:r>
              <w:rPr>
                <w:rFonts w:cs="Segoe UI"/>
                <w:shd w:val="clear" w:color="auto" w:fill="FFFFFF"/>
              </w:rPr>
              <w:t xml:space="preserve"> available from 10 January 2022</w:t>
            </w:r>
            <w:r w:rsidR="00FE587B" w:rsidRPr="00221323">
              <w:rPr>
                <w:rFonts w:cs="Arial"/>
              </w:rPr>
              <w:t xml:space="preserve"> </w:t>
            </w:r>
            <w:r w:rsidR="00FE587B" w:rsidRPr="00221323">
              <w:rPr>
                <w:rFonts w:cs="Arial"/>
                <w:noProof/>
              </w:rPr>
              <w:drawing>
                <wp:inline distT="0" distB="0" distL="0" distR="0" wp14:anchorId="2FCBDF46" wp14:editId="3B414F1B">
                  <wp:extent cx="152400" cy="152400"/>
                  <wp:effectExtent l="0" t="0" r="0" b="0"/>
                  <wp:docPr id="25" name="Picture 25" descr="🛡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🛡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4A84E" w14:textId="77777777" w:rsidR="00FE587B" w:rsidRPr="00221323" w:rsidRDefault="00FE587B" w:rsidP="00F64567">
            <w:pPr>
              <w:ind w:right="426"/>
              <w:rPr>
                <w:rFonts w:cs="Arial"/>
              </w:rPr>
            </w:pPr>
            <w:r w:rsidRPr="00221323">
              <w:rPr>
                <w:rFonts w:cs="Arial"/>
              </w:rPr>
              <w:t xml:space="preserve">You can find a clinic and book your COVID-19 vaccine appointment online via 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53848E02" wp14:editId="1F48BC58">
                  <wp:extent cx="152400" cy="152400"/>
                  <wp:effectExtent l="0" t="0" r="0" b="0"/>
                  <wp:docPr id="26" name="Picture 26" descr="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23">
              <w:rPr>
                <w:rFonts w:cs="Arial"/>
              </w:rPr>
              <w:t xml:space="preserve"> </w:t>
            </w:r>
            <w:hyperlink r:id="rId13" w:history="1">
              <w:r w:rsidRPr="00221323">
                <w:rPr>
                  <w:rStyle w:val="Hyperlink"/>
                  <w:rFonts w:cs="Arial"/>
                  <w:b w:val="0"/>
                  <w:bCs/>
                </w:rPr>
                <w:t>https://www.health.gov.au/eligibility-checker</w:t>
              </w:r>
            </w:hyperlink>
          </w:p>
        </w:tc>
        <w:tc>
          <w:tcPr>
            <w:tcW w:w="3684" w:type="dxa"/>
          </w:tcPr>
          <w:p w14:paraId="7A39691C" w14:textId="478618DF" w:rsidR="00FE587B" w:rsidRDefault="0015635F" w:rsidP="0000391C">
            <w:pPr>
              <w:spacing w:after="0" w:line="240" w:lineRule="auto"/>
              <w:ind w:right="426"/>
              <w:contextualSpacing/>
              <w:jc w:val="center"/>
              <w:rPr>
                <w:rFonts w:cs="Segoe UI"/>
                <w:b/>
                <w:color w:val="313131"/>
              </w:rPr>
            </w:pPr>
            <w:r>
              <w:rPr>
                <w:noProof/>
              </w:rPr>
              <w:drawing>
                <wp:inline distT="0" distB="0" distL="0" distR="0" wp14:anchorId="0EC8228A" wp14:editId="2614B2F6">
                  <wp:extent cx="2195830" cy="2195830"/>
                  <wp:effectExtent l="0" t="0" r="0" b="0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7C4" w14:paraId="3888FEE4" w14:textId="77777777" w:rsidTr="00E950AD">
        <w:trPr>
          <w:cantSplit/>
          <w:trHeight w:val="3109"/>
          <w:tblHeader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3E8"/>
          </w:tcPr>
          <w:p w14:paraId="228F1A81" w14:textId="7A4C66AB" w:rsidR="00B167C4" w:rsidRPr="00221323" w:rsidRDefault="00B167C4" w:rsidP="00F64567">
            <w:pPr>
              <w:ind w:right="426"/>
              <w:rPr>
                <w:rFonts w:cs="Arial"/>
                <w:b/>
                <w:bCs/>
              </w:rPr>
            </w:pPr>
            <w:r w:rsidRPr="00221323">
              <w:rPr>
                <w:rFonts w:cs="Arial"/>
                <w:b/>
                <w:bCs/>
              </w:rPr>
              <w:t>Post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06FDE" w14:textId="07B769FF" w:rsidR="00B167C4" w:rsidRPr="00221323" w:rsidRDefault="00B167C4" w:rsidP="00F64567">
            <w:pPr>
              <w:ind w:right="426"/>
              <w:rPr>
                <w:rFonts w:cs="Arial"/>
              </w:rPr>
            </w:pPr>
            <w:r w:rsidRPr="00221323">
              <w:rPr>
                <w:rFonts w:cs="Arial"/>
              </w:rPr>
              <w:t xml:space="preserve">Need a little bit of help when speaking to your kids about </w:t>
            </w:r>
            <w:r w:rsidR="0020312C" w:rsidRPr="00221323">
              <w:rPr>
                <w:rFonts w:cs="Arial"/>
              </w:rPr>
              <w:t xml:space="preserve">COVID-19 </w:t>
            </w:r>
            <w:r w:rsidRPr="00221323">
              <w:rPr>
                <w:rFonts w:cs="Arial"/>
              </w:rPr>
              <w:t xml:space="preserve">vaccination? </w:t>
            </w:r>
          </w:p>
          <w:p w14:paraId="391CEF50" w14:textId="77777777" w:rsidR="00B167C4" w:rsidRPr="00221323" w:rsidRDefault="00B167C4" w:rsidP="00F64567">
            <w:pPr>
              <w:ind w:right="426"/>
              <w:rPr>
                <w:rFonts w:cs="Arial"/>
              </w:rPr>
            </w:pPr>
            <w:r w:rsidRPr="00221323">
              <w:rPr>
                <w:rFonts w:cs="Arial"/>
              </w:rPr>
              <w:t xml:space="preserve">We have some information sheets that may help. </w:t>
            </w:r>
          </w:p>
          <w:p w14:paraId="7C2F2589" w14:textId="77777777" w:rsidR="00B167C4" w:rsidRPr="00221323" w:rsidRDefault="00B167C4" w:rsidP="00F64567">
            <w:pPr>
              <w:ind w:right="426"/>
              <w:rPr>
                <w:rFonts w:cs="Arial"/>
              </w:rPr>
            </w:pPr>
            <w:r w:rsidRPr="00221323">
              <w:rPr>
                <w:rFonts w:cs="Arial"/>
              </w:rPr>
              <w:t>Help them prepare for their vaccinations today:</w:t>
            </w:r>
          </w:p>
          <w:p w14:paraId="66F880B5" w14:textId="17087CA4" w:rsidR="00B167C4" w:rsidRPr="00E950AD" w:rsidRDefault="001C2A12" w:rsidP="00F64567">
            <w:pPr>
              <w:ind w:right="426"/>
              <w:rPr>
                <w:rFonts w:cs="Arial"/>
                <w:b/>
                <w:bCs/>
              </w:rPr>
            </w:pPr>
            <w:hyperlink r:id="rId15" w:history="1">
              <w:r w:rsidR="0000391C" w:rsidRPr="00E950AD">
                <w:rPr>
                  <w:rStyle w:val="Hyperlink"/>
                  <w:rFonts w:cs="Arial"/>
                  <w:b w:val="0"/>
                  <w:bCs/>
                </w:rPr>
                <w:t>https://www.health.gov.au/resources/collections/covid-19-vaccination-patient-resources</w:t>
              </w:r>
            </w:hyperlink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E8248" w14:textId="3282DE4F" w:rsidR="00B167C4" w:rsidRDefault="0000391C" w:rsidP="0000391C">
            <w:pPr>
              <w:ind w:right="42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9756B0" wp14:editId="78F572EE">
                  <wp:extent cx="2178885" cy="2178885"/>
                  <wp:effectExtent l="0" t="0" r="5715" b="5715"/>
                  <wp:docPr id="5" name="Picture 5" descr="Speak to your kids about COVID-19 vacc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peak to your kids about COVID-19 vaccinatio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885" cy="217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BFD" w14:paraId="12373E72" w14:textId="77777777" w:rsidTr="00E950AD">
        <w:trPr>
          <w:cantSplit/>
          <w:trHeight w:val="3109"/>
          <w:tblHeader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3E8"/>
          </w:tcPr>
          <w:p w14:paraId="52F64537" w14:textId="25725694" w:rsidR="00D66BFD" w:rsidRPr="00221323" w:rsidRDefault="00D66BFD" w:rsidP="00F64567">
            <w:pPr>
              <w:ind w:right="426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 xml:space="preserve">Post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A4105" w14:textId="6A4B793D" w:rsidR="00BE4F1B" w:rsidRPr="00221323" w:rsidRDefault="00BE4F1B" w:rsidP="00F64567">
            <w:pPr>
              <w:ind w:right="426"/>
              <w:rPr>
                <w:rFonts w:cs="Arial"/>
              </w:rPr>
            </w:pPr>
            <w:r w:rsidRPr="00BE4F1B">
              <w:rPr>
                <w:rFonts w:cs="Arial"/>
              </w:rPr>
              <w:t xml:space="preserve">If you’ve armed </w:t>
            </w:r>
            <w:r w:rsidRPr="00BE4F1B">
              <w:rPr>
                <w:rFonts w:ascii="Segoe UI Emoji" w:hAnsi="Segoe UI Emoji" w:cs="Segoe UI Emoji"/>
              </w:rPr>
              <w:t>💪</w:t>
            </w:r>
            <w:r w:rsidRPr="00BE4F1B">
              <w:rPr>
                <w:rFonts w:cs="Arial"/>
              </w:rPr>
              <w:t xml:space="preserve"> yourself with a COVID-19 vaccine </w:t>
            </w:r>
            <w:r w:rsidRPr="00BE4F1B">
              <w:rPr>
                <w:rFonts w:ascii="Segoe UI Emoji" w:hAnsi="Segoe UI Emoji" w:cs="Segoe UI Emoji"/>
              </w:rPr>
              <w:t>🛡</w:t>
            </w:r>
            <w:r w:rsidRPr="00BE4F1B">
              <w:rPr>
                <w:rFonts w:cs="Arial"/>
              </w:rPr>
              <w:t xml:space="preserve">️ show your support by using </w:t>
            </w:r>
            <w:r>
              <w:rPr>
                <w:rFonts w:cs="Arial"/>
              </w:rPr>
              <w:t>the</w:t>
            </w:r>
            <w:r w:rsidRPr="00BE4F1B">
              <w:rPr>
                <w:rFonts w:cs="Arial"/>
              </w:rPr>
              <w:t xml:space="preserve"> Arm Yourself filter. </w:t>
            </w:r>
            <w:r w:rsidRPr="00BE4F1B">
              <w:rPr>
                <w:rFonts w:cs="Arial"/>
              </w:rPr>
              <w:br/>
            </w:r>
            <w:r w:rsidRPr="00BE4F1B">
              <w:rPr>
                <w:rFonts w:cs="Arial"/>
              </w:rPr>
              <w:br/>
              <w:t>Follow the simple steps below to set it up.</w:t>
            </w:r>
            <w:r w:rsidRPr="00BE4F1B">
              <w:rPr>
                <w:rFonts w:cs="Arial"/>
              </w:rPr>
              <w:br/>
            </w:r>
            <w:r w:rsidRPr="00BE4F1B">
              <w:rPr>
                <w:rFonts w:ascii="Segoe UI Emoji" w:hAnsi="Segoe UI Emoji" w:cs="Segoe UI Emoji"/>
              </w:rPr>
              <w:t>➕</w:t>
            </w:r>
            <w:r w:rsidRPr="00BE4F1B">
              <w:rPr>
                <w:rFonts w:cs="Arial"/>
              </w:rPr>
              <w:t xml:space="preserve"> Go to upload a story</w:t>
            </w:r>
            <w:r w:rsidRPr="00BE4F1B">
              <w:rPr>
                <w:rFonts w:cs="Arial"/>
              </w:rPr>
              <w:br/>
            </w:r>
            <w:r w:rsidRPr="00BE4F1B">
              <w:rPr>
                <w:rFonts w:ascii="Segoe UI Emoji" w:hAnsi="Segoe UI Emoji" w:cs="Segoe UI Emoji"/>
              </w:rPr>
              <w:t>👉</w:t>
            </w:r>
            <w:r w:rsidRPr="00BE4F1B">
              <w:rPr>
                <w:rFonts w:cs="Arial"/>
              </w:rPr>
              <w:t xml:space="preserve"> Swipe right and click the search button icon for the effects gallery</w:t>
            </w:r>
            <w:r w:rsidRPr="00BE4F1B">
              <w:rPr>
                <w:rFonts w:cs="Arial"/>
              </w:rPr>
              <w:br/>
            </w:r>
            <w:r w:rsidRPr="00BE4F1B">
              <w:rPr>
                <w:rFonts w:ascii="Segoe UI Emoji" w:hAnsi="Segoe UI Emoji" w:cs="Segoe UI Emoji"/>
              </w:rPr>
              <w:t>🖱</w:t>
            </w:r>
            <w:r w:rsidRPr="00BE4F1B">
              <w:rPr>
                <w:rFonts w:cs="Arial"/>
              </w:rPr>
              <w:t xml:space="preserve">️ Click the </w:t>
            </w:r>
            <w:r w:rsidRPr="00BE4F1B">
              <w:rPr>
                <w:rFonts w:ascii="Segoe UI Emoji" w:hAnsi="Segoe UI Emoji" w:cs="Segoe UI Emoji"/>
              </w:rPr>
              <w:t>🔎</w:t>
            </w:r>
            <w:r w:rsidRPr="00BE4F1B">
              <w:rPr>
                <w:rFonts w:cs="Arial"/>
              </w:rPr>
              <w:t xml:space="preserve"> button in the top right corner</w:t>
            </w:r>
            <w:r w:rsidRPr="00BE4F1B">
              <w:rPr>
                <w:rFonts w:cs="Arial"/>
              </w:rPr>
              <w:br/>
            </w:r>
            <w:r w:rsidRPr="00BE4F1B">
              <w:rPr>
                <w:rFonts w:ascii="Segoe UI Emoji" w:hAnsi="Segoe UI Emoji" w:cs="Segoe UI Emoji"/>
              </w:rPr>
              <w:t>⌨</w:t>
            </w:r>
            <w:r w:rsidRPr="00BE4F1B">
              <w:rPr>
                <w:rFonts w:cs="Arial"/>
              </w:rPr>
              <w:t>️ Enter ‘Arm Yourself by Health’ in the search bar and select the filter</w:t>
            </w:r>
            <w:r w:rsidRPr="00BE4F1B">
              <w:rPr>
                <w:rFonts w:cs="Arial"/>
              </w:rPr>
              <w:br/>
            </w:r>
            <w:r w:rsidRPr="00BE4F1B">
              <w:rPr>
                <w:rFonts w:ascii="Segoe UI Emoji" w:hAnsi="Segoe UI Emoji" w:cs="Segoe UI Emoji"/>
              </w:rPr>
              <w:t>📷</w:t>
            </w:r>
            <w:r w:rsidRPr="00BE4F1B">
              <w:rPr>
                <w:rFonts w:cs="Arial"/>
              </w:rPr>
              <w:t xml:space="preserve"> Select ‘Try it’ and upload your photo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C26DC" w14:textId="187AC8F9" w:rsidR="00F72DD7" w:rsidRDefault="00287018" w:rsidP="00233B38">
            <w:pPr>
              <w:ind w:right="426"/>
              <w:jc w:val="center"/>
              <w:rPr>
                <w:i/>
                <w:iCs/>
                <w:noProof/>
              </w:rPr>
            </w:pPr>
            <w:r w:rsidRPr="00287018">
              <w:rPr>
                <w:i/>
                <w:iCs/>
                <w:noProof/>
              </w:rPr>
              <w:t>Share a selfie or photo after receiving your vaccination</w:t>
            </w:r>
            <w:r w:rsidR="00BE4F1B">
              <w:rPr>
                <w:i/>
                <w:iCs/>
                <w:noProof/>
              </w:rPr>
              <w:t xml:space="preserve"> – example of </w:t>
            </w:r>
            <w:r w:rsidR="003B49F0">
              <w:rPr>
                <w:i/>
                <w:iCs/>
                <w:noProof/>
              </w:rPr>
              <w:t>the Department of Health’s</w:t>
            </w:r>
            <w:r w:rsidR="00BE4F1B">
              <w:rPr>
                <w:i/>
                <w:iCs/>
                <w:noProof/>
              </w:rPr>
              <w:t xml:space="preserve"> filter below.</w:t>
            </w:r>
          </w:p>
          <w:p w14:paraId="062D4831" w14:textId="4ABB5785" w:rsidR="00F72DD7" w:rsidRPr="00287018" w:rsidRDefault="00233B38" w:rsidP="00BE4F1B">
            <w:pPr>
              <w:ind w:right="426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 xml:space="preserve"> </w:t>
            </w:r>
            <w:r w:rsidR="00BE4F1B">
              <w:rPr>
                <w:noProof/>
                <w:sz w:val="22"/>
                <w:szCs w:val="22"/>
              </w:rPr>
              <w:drawing>
                <wp:inline distT="0" distB="0" distL="0" distR="0" wp14:anchorId="462F7990" wp14:editId="6E851451">
                  <wp:extent cx="1905000" cy="3386912"/>
                  <wp:effectExtent l="0" t="0" r="0" b="4445"/>
                  <wp:docPr id="6" name="Picture 6" descr="Example of selfie promoting your vacc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Example of selfie promoting your vacc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12" cy="339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7C4" w14:paraId="4B89DF33" w14:textId="77777777" w:rsidTr="00E950AD">
        <w:trPr>
          <w:cantSplit/>
          <w:trHeight w:val="3570"/>
          <w:tblHeader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3E8"/>
          </w:tcPr>
          <w:p w14:paraId="7B5F174A" w14:textId="3B132936" w:rsidR="00B167C4" w:rsidRPr="00221323" w:rsidRDefault="00B167C4" w:rsidP="00F64567">
            <w:pPr>
              <w:ind w:right="426"/>
              <w:rPr>
                <w:rFonts w:cs="Arial"/>
                <w:b/>
                <w:bCs/>
              </w:rPr>
            </w:pPr>
            <w:r w:rsidRPr="00221323">
              <w:rPr>
                <w:rFonts w:cs="Arial"/>
                <w:b/>
                <w:bCs/>
              </w:rPr>
              <w:t>Share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98293" w14:textId="63360A51" w:rsidR="00B167C4" w:rsidRPr="00E950AD" w:rsidRDefault="001C2A12" w:rsidP="00F64567">
            <w:pPr>
              <w:ind w:right="426"/>
              <w:rPr>
                <w:rStyle w:val="Hyperlink"/>
                <w:b w:val="0"/>
                <w:bCs/>
              </w:rPr>
            </w:pPr>
            <w:hyperlink r:id="rId19" w:history="1">
              <w:r w:rsidR="00B167C4" w:rsidRPr="00E950AD">
                <w:rPr>
                  <w:rStyle w:val="Hyperlink"/>
                  <w:b w:val="0"/>
                  <w:bCs/>
                </w:rPr>
                <w:t>https://fb.watch/81wCrrb7E8/</w:t>
              </w:r>
            </w:hyperlink>
            <w:r w:rsidR="00221323" w:rsidRPr="00E950AD">
              <w:rPr>
                <w:rStyle w:val="Hyperlink"/>
                <w:b w:val="0"/>
                <w:bCs/>
              </w:rPr>
              <w:t xml:space="preserve"> </w:t>
            </w:r>
            <w:r w:rsidR="00B167C4" w:rsidRPr="00E950AD">
              <w:rPr>
                <w:rStyle w:val="Hyperlink"/>
                <w:b w:val="0"/>
                <w:bCs/>
              </w:rPr>
              <w:t xml:space="preserve">  </w:t>
            </w:r>
          </w:p>
          <w:p w14:paraId="5F5C308A" w14:textId="53CB31E7" w:rsidR="00B167C4" w:rsidRPr="00221323" w:rsidRDefault="00B167C4" w:rsidP="00F64567">
            <w:pPr>
              <w:ind w:right="426"/>
              <w:rPr>
                <w:rFonts w:cs="Arial"/>
              </w:rPr>
            </w:pPr>
            <w:r w:rsidRPr="00221323">
              <w:rPr>
                <w:rFonts w:cs="Arial"/>
              </w:rPr>
              <w:t xml:space="preserve">What will you do first as we start to </w:t>
            </w:r>
            <w:proofErr w:type="gramStart"/>
            <w:r w:rsidRPr="00221323">
              <w:rPr>
                <w:rFonts w:cs="Arial"/>
              </w:rPr>
              <w:t>open up</w:t>
            </w:r>
            <w:proofErr w:type="gramEnd"/>
            <w:r w:rsidRPr="00221323">
              <w:rPr>
                <w:rFonts w:cs="Arial"/>
              </w:rPr>
              <w:t xml:space="preserve">? Go on a road 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3FA572B2" wp14:editId="0880BE97">
                  <wp:extent cx="152400" cy="152400"/>
                  <wp:effectExtent l="0" t="0" r="0" b="0"/>
                  <wp:docPr id="18" name="Picture 18" descr="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23">
              <w:rPr>
                <w:rFonts w:cs="Arial"/>
              </w:rPr>
              <w:t xml:space="preserve">trip? Get your haircut 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492DEB08" wp14:editId="43F03632">
                  <wp:extent cx="152400" cy="152400"/>
                  <wp:effectExtent l="0" t="0" r="0" b="0"/>
                  <wp:docPr id="17" name="Picture 17" descr="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23">
              <w:rPr>
                <w:rFonts w:cs="Arial"/>
              </w:rPr>
              <w:t xml:space="preserve">or catch up with friends and 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019E7FFB" wp14:editId="442E96D1">
                  <wp:extent cx="152400" cy="152400"/>
                  <wp:effectExtent l="0" t="0" r="0" b="0"/>
                  <wp:docPr id="16" name="Picture 16" descr="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23">
              <w:rPr>
                <w:rFonts w:cs="Arial"/>
              </w:rPr>
              <w:t xml:space="preserve">family? Before we can do the </w:t>
            </w:r>
            <w:proofErr w:type="gramStart"/>
            <w:r w:rsidRPr="00221323">
              <w:rPr>
                <w:rFonts w:cs="Arial"/>
              </w:rPr>
              <w:t>thing</w:t>
            </w:r>
            <w:proofErr w:type="gramEnd"/>
            <w:r w:rsidRPr="00221323">
              <w:rPr>
                <w:rFonts w:cs="Arial"/>
              </w:rPr>
              <w:t xml:space="preserve"> we want to do, there's something we all need to do first. </w:t>
            </w:r>
          </w:p>
          <w:p w14:paraId="593E5BF3" w14:textId="7C32D46A" w:rsidR="00B167C4" w:rsidRPr="00221323" w:rsidRDefault="00B167C4" w:rsidP="00F64567">
            <w:pPr>
              <w:ind w:right="426"/>
              <w:rPr>
                <w:rFonts w:cs="Arial"/>
              </w:rPr>
            </w:pPr>
            <w:r w:rsidRPr="00221323">
              <w:rPr>
                <w:rFonts w:cs="Arial"/>
              </w:rPr>
              <w:t xml:space="preserve">Book your Covid-19 vaccination 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38A06D24" wp14:editId="60A3DEAD">
                  <wp:extent cx="152400" cy="152400"/>
                  <wp:effectExtent l="0" t="0" r="0" b="0"/>
                  <wp:docPr id="15" name="Picture 15" descr="🛡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🛡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23">
              <w:rPr>
                <w:rFonts w:cs="Arial"/>
              </w:rPr>
              <w:t xml:space="preserve">at 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7D87D751" wp14:editId="02B8249E">
                  <wp:extent cx="152400" cy="152400"/>
                  <wp:effectExtent l="0" t="0" r="0" b="0"/>
                  <wp:docPr id="14" name="Picture 14" descr="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23">
              <w:rPr>
                <w:rStyle w:val="Hyperlink"/>
                <w:rFonts w:cs="Arial"/>
                <w:b w:val="0"/>
              </w:rPr>
              <w:t>https://www.australia.gov.au/</w:t>
            </w:r>
            <w:r w:rsidRPr="00221323">
              <w:rPr>
                <w:rFonts w:cs="Arial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A4EB2" w14:textId="6532326C" w:rsidR="00B167C4" w:rsidRDefault="00B167C4" w:rsidP="00F64567">
            <w:pPr>
              <w:ind w:right="4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53612" wp14:editId="29E85474">
                  <wp:extent cx="2550163" cy="1428750"/>
                  <wp:effectExtent l="0" t="0" r="2540" b="0"/>
                  <wp:docPr id="1" name="Picture 1" descr="Two girls in a car on a road trip after being vaccinated and the borders opening. 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wo girls in a car on a road trip after being vaccinated and the borders opening. &#10;&#10;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03" cy="144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7C4" w14:paraId="7865936B" w14:textId="77777777" w:rsidTr="00E950AD">
        <w:trPr>
          <w:cantSplit/>
          <w:tblHeader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3E8"/>
          </w:tcPr>
          <w:p w14:paraId="40548DF2" w14:textId="7C6424CD" w:rsidR="00B167C4" w:rsidRPr="00221323" w:rsidRDefault="00B167C4" w:rsidP="00F64567">
            <w:pPr>
              <w:ind w:right="426"/>
              <w:rPr>
                <w:rFonts w:cs="Arial"/>
                <w:b/>
                <w:bCs/>
                <w:color w:val="050505"/>
              </w:rPr>
            </w:pPr>
            <w:r w:rsidRPr="00221323">
              <w:rPr>
                <w:rFonts w:cs="Arial"/>
                <w:b/>
                <w:bCs/>
              </w:rPr>
              <w:lastRenderedPageBreak/>
              <w:t>Share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5121B" w14:textId="320E7D4C" w:rsidR="00B167C4" w:rsidRPr="00E950AD" w:rsidRDefault="001C2A12" w:rsidP="00F64567">
            <w:pPr>
              <w:ind w:right="426"/>
              <w:rPr>
                <w:rStyle w:val="Hyperlink"/>
                <w:b w:val="0"/>
                <w:bCs/>
              </w:rPr>
            </w:pPr>
            <w:hyperlink r:id="rId24" w:history="1">
              <w:r w:rsidR="00B167C4" w:rsidRPr="00E950AD">
                <w:rPr>
                  <w:rStyle w:val="Hyperlink"/>
                  <w:b w:val="0"/>
                  <w:bCs/>
                </w:rPr>
                <w:t>https://fb.watch/81v-O6gP-b/</w:t>
              </w:r>
            </w:hyperlink>
          </w:p>
          <w:p w14:paraId="2B9C152C" w14:textId="2FCD2FF2" w:rsidR="00B167C4" w:rsidRPr="00221323" w:rsidRDefault="00B167C4" w:rsidP="00F64567">
            <w:pPr>
              <w:ind w:right="426"/>
              <w:rPr>
                <w:rFonts w:cs="Arial"/>
              </w:rPr>
            </w:pPr>
            <w:r w:rsidRPr="00221323">
              <w:rPr>
                <w:rFonts w:cs="Arial"/>
              </w:rPr>
              <w:t>Well done regional NSW! People are rolling up their sleeves 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629880E3" wp14:editId="4469A0F9">
                  <wp:extent cx="152400" cy="152400"/>
                  <wp:effectExtent l="0" t="0" r="0" b="0"/>
                  <wp:docPr id="23" name="Picture 23" descr="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23">
              <w:rPr>
                <w:rFonts w:cs="Arial"/>
              </w:rPr>
              <w:t>to get the COVID-19 vaccine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0F956CB2" wp14:editId="6EF29A2C">
                  <wp:extent cx="152400" cy="152400"/>
                  <wp:effectExtent l="0" t="0" r="0" b="0"/>
                  <wp:docPr id="22" name="Picture 22" descr="🛡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🛡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50304" w14:textId="7AA9D1DC" w:rsidR="00B167C4" w:rsidRPr="00221323" w:rsidRDefault="00B167C4" w:rsidP="00F64567">
            <w:pPr>
              <w:ind w:right="426"/>
              <w:rPr>
                <w:rFonts w:cs="Arial"/>
              </w:rPr>
            </w:pPr>
            <w:r w:rsidRPr="00221323">
              <w:rPr>
                <w:rFonts w:cs="Arial"/>
              </w:rPr>
              <w:t>More than 2000 people armed themselves at the vaccination hubs in Orange &amp; Bathurst on Super Saturday – well done to all involved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72778F2D" wp14:editId="7170423B">
                  <wp:extent cx="152400" cy="152400"/>
                  <wp:effectExtent l="0" t="0" r="0" b="0"/>
                  <wp:docPr id="21" name="Picture 21" descr="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1759C" w14:textId="66CD9559" w:rsidR="00B167C4" w:rsidRPr="00221323" w:rsidRDefault="00B167C4" w:rsidP="00F64567">
            <w:pPr>
              <w:ind w:right="426"/>
              <w:rPr>
                <w:rFonts w:cs="Arial"/>
              </w:rPr>
            </w:pPr>
            <w:r w:rsidRPr="00221323">
              <w:rPr>
                <w:rFonts w:cs="Arial"/>
              </w:rPr>
              <w:t>The vaccine is our best defence against COVID19 and our best step</w:t>
            </w:r>
            <w:r w:rsidRPr="00221323">
              <w:rPr>
                <w:rFonts w:cs="Arial"/>
                <w:noProof/>
              </w:rPr>
              <w:drawing>
                <wp:inline distT="0" distB="0" distL="0" distR="0" wp14:anchorId="6FBC991F" wp14:editId="57335195">
                  <wp:extent cx="152400" cy="152400"/>
                  <wp:effectExtent l="0" t="0" r="0" b="0"/>
                  <wp:docPr id="20" name="Picture 20" descr="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23">
              <w:rPr>
                <w:rFonts w:cs="Arial"/>
              </w:rPr>
              <w:t> forward.</w:t>
            </w:r>
          </w:p>
          <w:p w14:paraId="4289C197" w14:textId="77777777" w:rsidR="00C536AE" w:rsidRDefault="001C2A12" w:rsidP="00F64567">
            <w:pPr>
              <w:ind w:right="426"/>
              <w:rPr>
                <w:rFonts w:cs="Arial"/>
              </w:rPr>
            </w:pPr>
            <w:hyperlink r:id="rId28" w:history="1">
              <w:r w:rsidR="00B167C4" w:rsidRPr="00221323">
                <w:rPr>
                  <w:rFonts w:cs="Arial"/>
                </w:rPr>
                <w:t>#ArmYourself</w:t>
              </w:r>
            </w:hyperlink>
            <w:r w:rsidR="00B167C4" w:rsidRPr="00221323">
              <w:rPr>
                <w:rFonts w:cs="Arial"/>
              </w:rPr>
              <w:t> today and book your</w:t>
            </w:r>
            <w:r w:rsidR="00C536AE">
              <w:rPr>
                <w:rFonts w:cs="Arial"/>
              </w:rPr>
              <w:t xml:space="preserve"> </w:t>
            </w:r>
            <w:r w:rsidR="00B167C4" w:rsidRPr="00221323">
              <w:rPr>
                <w:rFonts w:cs="Arial"/>
              </w:rPr>
              <w:t>appointment </w:t>
            </w:r>
            <w:r w:rsidR="00B167C4" w:rsidRPr="00221323">
              <w:rPr>
                <w:rFonts w:cs="Arial"/>
                <w:noProof/>
              </w:rPr>
              <w:drawing>
                <wp:inline distT="0" distB="0" distL="0" distR="0" wp14:anchorId="314B2A22" wp14:editId="1793C199">
                  <wp:extent cx="152400" cy="152400"/>
                  <wp:effectExtent l="0" t="0" r="0" b="0"/>
                  <wp:docPr id="19" name="Picture 19" descr="🗓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🗓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67C4" w:rsidRPr="00221323">
              <w:rPr>
                <w:rFonts w:cs="Arial"/>
              </w:rPr>
              <w:t> </w:t>
            </w:r>
          </w:p>
          <w:p w14:paraId="57DAB2F0" w14:textId="2D5C21CF" w:rsidR="00B167C4" w:rsidRPr="00221323" w:rsidRDefault="001C2A12" w:rsidP="00F64567">
            <w:pPr>
              <w:ind w:right="426"/>
              <w:rPr>
                <w:rFonts w:cs="Arial"/>
              </w:rPr>
            </w:pPr>
            <w:hyperlink r:id="rId30" w:tgtFrame="_blank" w:history="1">
              <w:r w:rsidR="00B167C4" w:rsidRPr="00221323">
                <w:rPr>
                  <w:rStyle w:val="Hyperlink"/>
                  <w:rFonts w:cs="Arial"/>
                  <w:b w:val="0"/>
                  <w:bCs/>
                </w:rPr>
                <w:t>www.health.gov.au/vaccine-clinic-finder</w:t>
              </w:r>
            </w:hyperlink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F776D" w14:textId="6FAE4ADB" w:rsidR="00B167C4" w:rsidRDefault="00B167C4" w:rsidP="00F64567">
            <w:pPr>
              <w:ind w:right="4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A99C4" wp14:editId="6A367339">
                  <wp:extent cx="2560354" cy="1438275"/>
                  <wp:effectExtent l="0" t="0" r="0" b="0"/>
                  <wp:docPr id="24" name="Picture 24" descr="A screenshot from a video that captures a young man in a mask receiving the vaccine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from a video that captures a young man in a mask receiving the vaccine. &#10;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491" cy="145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BFC" w14:paraId="61A8DBEB" w14:textId="77777777" w:rsidTr="00E950AD">
        <w:trPr>
          <w:cantSplit/>
          <w:tblHeader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3E8"/>
          </w:tcPr>
          <w:p w14:paraId="1E1295E2" w14:textId="6E6078EF" w:rsidR="006F0BFC" w:rsidRPr="00221323" w:rsidRDefault="006F0BFC" w:rsidP="00F64567">
            <w:pPr>
              <w:ind w:right="426"/>
              <w:rPr>
                <w:rFonts w:cs="Arial"/>
                <w:b/>
                <w:bCs/>
              </w:rPr>
            </w:pPr>
            <w:r w:rsidRPr="00221323">
              <w:rPr>
                <w:rFonts w:cs="Arial"/>
                <w:b/>
                <w:bCs/>
              </w:rPr>
              <w:t>Share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4336" w14:textId="224EA685" w:rsidR="00E950AD" w:rsidRPr="00E950AD" w:rsidRDefault="001C2A12" w:rsidP="00E7056D">
            <w:pPr>
              <w:ind w:right="426"/>
              <w:rPr>
                <w:rFonts w:cs="Arial"/>
                <w:b/>
                <w:bCs/>
                <w:color w:val="262626"/>
                <w:bdr w:val="none" w:sz="0" w:space="0" w:color="auto" w:frame="1"/>
                <w:shd w:val="clear" w:color="auto" w:fill="FFFFFF"/>
              </w:rPr>
            </w:pPr>
            <w:hyperlink r:id="rId32" w:history="1">
              <w:r w:rsidR="00E950AD" w:rsidRPr="00E950AD">
                <w:rPr>
                  <w:rStyle w:val="Hyperlink"/>
                  <w:rFonts w:ascii="Segoe UI" w:hAnsi="Segoe UI" w:cs="Segoe UI"/>
                  <w:b w:val="0"/>
                  <w:bCs/>
                  <w:sz w:val="21"/>
                  <w:szCs w:val="21"/>
                  <w:shd w:val="clear" w:color="auto" w:fill="FFFFFF"/>
                </w:rPr>
                <w:t>https://www.instagram.com/reel/CT1ba59Bl02/?utm_source=ig_web_copy_link</w:t>
              </w:r>
            </w:hyperlink>
            <w:r w:rsidR="00E950AD" w:rsidRPr="00E950AD">
              <w:rPr>
                <w:rFonts w:ascii="Segoe UI" w:hAnsi="Segoe UI" w:cs="Segoe UI"/>
                <w:b/>
                <w:bCs/>
                <w:color w:val="262626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0D6CE833" w14:textId="77777777" w:rsidR="001C2A12" w:rsidRDefault="006F0BFC" w:rsidP="00E7056D">
            <w:pPr>
              <w:ind w:right="426"/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</w:pPr>
            <w:r w:rsidRPr="00221323"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  <w:t>‘I’m getting vaccinated to help protect the community, my friends and family, especially the older people, and so we can get back to normal lives.’</w:t>
            </w:r>
          </w:p>
          <w:p w14:paraId="78C32566" w14:textId="3A9BFE05" w:rsidR="001C2A12" w:rsidRDefault="006F0BFC" w:rsidP="00E7056D">
            <w:pPr>
              <w:ind w:right="426"/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</w:pPr>
            <w:r w:rsidRPr="00221323"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  <w:t xml:space="preserve">14-year-old Emilie has armed herself </w:t>
            </w:r>
            <w:r w:rsidRPr="00221323">
              <w:rPr>
                <w:rFonts w:ascii="Segoe UI Emoji" w:hAnsi="Segoe UI Emoji" w:cs="Segoe UI Emoji"/>
                <w:color w:val="262626"/>
                <w:bdr w:val="none" w:sz="0" w:space="0" w:color="auto" w:frame="1"/>
                <w:shd w:val="clear" w:color="auto" w:fill="FFFFFF"/>
              </w:rPr>
              <w:t>💪</w:t>
            </w:r>
            <w:r w:rsidRPr="00221323"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  <w:t xml:space="preserve"> against </w:t>
            </w:r>
            <w:hyperlink r:id="rId33" w:history="1">
              <w:r w:rsidRPr="00221323">
                <w:rPr>
                  <w:rStyle w:val="Hyperlink"/>
                  <w:rFonts w:cs="Arial"/>
                  <w:bdr w:val="none" w:sz="0" w:space="0" w:color="auto" w:frame="1"/>
                  <w:shd w:val="clear" w:color="auto" w:fill="FFFFFF"/>
                </w:rPr>
                <w:t>#COVID19</w:t>
              </w:r>
            </w:hyperlink>
            <w:r w:rsidRPr="00221323"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  <w:t xml:space="preserve"> and is looking forward to feeling safe because she is protected by the vaccine </w:t>
            </w:r>
            <w:r w:rsidRPr="00221323">
              <w:rPr>
                <w:rFonts w:ascii="Segoe UI Emoji" w:hAnsi="Segoe UI Emoji" w:cs="Segoe UI Emoji"/>
                <w:color w:val="262626"/>
                <w:bdr w:val="none" w:sz="0" w:space="0" w:color="auto" w:frame="1"/>
                <w:shd w:val="clear" w:color="auto" w:fill="FFFFFF"/>
              </w:rPr>
              <w:t>🛡</w:t>
            </w:r>
            <w:r w:rsidRPr="00221323"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  <w:t>️</w:t>
            </w:r>
          </w:p>
          <w:p w14:paraId="4A0CD186" w14:textId="0EDABE4C" w:rsidR="006F0BFC" w:rsidRPr="00221323" w:rsidRDefault="00D427CB" w:rsidP="00E7056D">
            <w:pPr>
              <w:ind w:right="426"/>
              <w:rPr>
                <w:rFonts w:cs="Arial"/>
              </w:rPr>
            </w:pPr>
            <w:r>
              <w:rPr>
                <w:rFonts w:cs="Segoe UI"/>
                <w:shd w:val="clear" w:color="auto" w:fill="FFFFFF"/>
              </w:rPr>
              <w:t>You</w:t>
            </w:r>
            <w:r w:rsidR="006F0BFC" w:rsidRPr="00221323"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  <w:t xml:space="preserve"> can find and book an appointment by clicking the link in our bio </w:t>
            </w:r>
            <w:r w:rsidR="006F0BFC" w:rsidRPr="00221323">
              <w:rPr>
                <w:rFonts w:ascii="Segoe UI Emoji" w:hAnsi="Segoe UI Emoji" w:cs="Segoe UI Emoji"/>
                <w:color w:val="262626"/>
                <w:bdr w:val="none" w:sz="0" w:space="0" w:color="auto" w:frame="1"/>
                <w:shd w:val="clear" w:color="auto" w:fill="FFFFFF"/>
              </w:rPr>
              <w:t>☝</w:t>
            </w:r>
            <w:r w:rsidR="006F0BFC" w:rsidRPr="00221323"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  <w:t>️ and selecting</w:t>
            </w:r>
            <w:r w:rsidR="006F0BFC" w:rsidRPr="00221323">
              <w:rPr>
                <w:rFonts w:ascii="Segoe UI Emoji" w:hAnsi="Segoe UI Emoji" w:cs="Segoe UI Emoji"/>
                <w:color w:val="262626"/>
                <w:bdr w:val="none" w:sz="0" w:space="0" w:color="auto" w:frame="1"/>
                <w:shd w:val="clear" w:color="auto" w:fill="FFFFFF"/>
              </w:rPr>
              <w:t>🔎</w:t>
            </w:r>
            <w:r w:rsidR="006F0BFC" w:rsidRPr="00221323">
              <w:rPr>
                <w:rFonts w:cs="Arial"/>
                <w:color w:val="262626"/>
                <w:bdr w:val="none" w:sz="0" w:space="0" w:color="auto" w:frame="1"/>
                <w:shd w:val="clear" w:color="auto" w:fill="FFFFFF"/>
              </w:rPr>
              <w:t xml:space="preserve"> 'Vaccine Clinic Finder'.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ED406" w14:textId="11CED4CF" w:rsidR="006F0BFC" w:rsidRDefault="006F0BFC" w:rsidP="00F64567">
            <w:pPr>
              <w:ind w:right="4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C6C418" wp14:editId="11C8E6AD">
                  <wp:extent cx="1701579" cy="3004845"/>
                  <wp:effectExtent l="0" t="0" r="0" b="5080"/>
                  <wp:docPr id="2" name="Picture 2" descr="Social Media Story image of young girl named Emilie, who is a vaccine recipi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ocial Media Story image of young girl named Emilie, who is a vaccine recipient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014" cy="3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0588D" w14:textId="38C45136" w:rsidR="001178FD" w:rsidRPr="001178FD" w:rsidRDefault="00B167C4" w:rsidP="00F64567">
      <w:pPr>
        <w:pStyle w:val="Heading2"/>
        <w:ind w:right="426"/>
      </w:pPr>
      <w:r>
        <w:lastRenderedPageBreak/>
        <w:t>N</w:t>
      </w:r>
      <w:r w:rsidR="001178FD" w:rsidRPr="001178FD">
        <w:t>ewsletter/website content</w:t>
      </w:r>
    </w:p>
    <w:p w14:paraId="497936BC" w14:textId="55DFF7C5" w:rsidR="001178FD" w:rsidRPr="00271F67" w:rsidRDefault="00271F67" w:rsidP="00F64567">
      <w:pPr>
        <w:ind w:right="426"/>
      </w:pPr>
      <w:r w:rsidRPr="001178FD">
        <w:t xml:space="preserve">Vaccination </w:t>
      </w:r>
      <w:r>
        <w:t xml:space="preserve">against COVID-19 </w:t>
      </w:r>
      <w:r w:rsidRPr="001178FD">
        <w:t xml:space="preserve">protects you, and it also protects your family, </w:t>
      </w:r>
      <w:proofErr w:type="gramStart"/>
      <w:r w:rsidRPr="001178FD">
        <w:t>friends</w:t>
      </w:r>
      <w:proofErr w:type="gramEnd"/>
      <w:r w:rsidRPr="001178FD">
        <w:t xml:space="preserve"> and wider community. </w:t>
      </w:r>
    </w:p>
    <w:p w14:paraId="3CA85E9F" w14:textId="6FE65E16" w:rsidR="00855433" w:rsidRDefault="001178FD" w:rsidP="00F64567">
      <w:pPr>
        <w:ind w:right="426"/>
      </w:pPr>
      <w:r w:rsidRPr="001178FD">
        <w:t xml:space="preserve">Everyone </w:t>
      </w:r>
      <w:r w:rsidR="0020312C">
        <w:t xml:space="preserve">aged 12 and </w:t>
      </w:r>
      <w:r w:rsidRPr="001178FD">
        <w:t>over can now receive a COVID-19 vaccine</w:t>
      </w:r>
      <w:r w:rsidR="008449E6">
        <w:t xml:space="preserve"> and their booster dose if it has been </w:t>
      </w:r>
      <w:r w:rsidR="00247C3C">
        <w:t>4</w:t>
      </w:r>
      <w:r w:rsidR="008449E6">
        <w:t xml:space="preserve"> months or longer since your primary course</w:t>
      </w:r>
      <w:r w:rsidRPr="001178FD">
        <w:t>.</w:t>
      </w:r>
      <w:r w:rsidR="00855433">
        <w:t xml:space="preserve"> </w:t>
      </w:r>
      <w:r w:rsidR="005603FD">
        <w:t>Appointments</w:t>
      </w:r>
      <w:r w:rsidR="00855433">
        <w:t xml:space="preserve"> for 5 to 11-year-olds </w:t>
      </w:r>
      <w:r w:rsidR="005603FD">
        <w:t xml:space="preserve">start from </w:t>
      </w:r>
      <w:r w:rsidR="00855433">
        <w:t xml:space="preserve">10 January 2022. </w:t>
      </w:r>
    </w:p>
    <w:p w14:paraId="5DF1D09B" w14:textId="0147DAFA" w:rsidR="001178FD" w:rsidRPr="001178FD" w:rsidRDefault="001178FD" w:rsidP="00F64567">
      <w:pPr>
        <w:ind w:right="426"/>
        <w:rPr>
          <w:rStyle w:val="normaltextrun"/>
        </w:rPr>
      </w:pPr>
      <w:r w:rsidRPr="001178FD">
        <w:rPr>
          <w:rStyle w:val="normaltextrun"/>
        </w:rPr>
        <w:t>There are lots of reasons for young people to get vaccinated, including:</w:t>
      </w:r>
    </w:p>
    <w:p w14:paraId="20DCB2B0" w14:textId="56DE62AD" w:rsidR="001178FD" w:rsidRPr="001178FD" w:rsidRDefault="001178FD" w:rsidP="00F64567">
      <w:pPr>
        <w:pStyle w:val="ListParagraph"/>
        <w:numPr>
          <w:ilvl w:val="0"/>
          <w:numId w:val="10"/>
        </w:numPr>
        <w:ind w:right="426"/>
        <w:rPr>
          <w:rStyle w:val="normaltextrun"/>
        </w:rPr>
      </w:pPr>
      <w:r w:rsidRPr="001178FD">
        <w:rPr>
          <w:rStyle w:val="normaltextrun"/>
        </w:rPr>
        <w:t>protecting you from catching COVID-19</w:t>
      </w:r>
    </w:p>
    <w:p w14:paraId="4DBFBE63" w14:textId="77777777" w:rsidR="001178FD" w:rsidRPr="001178FD" w:rsidRDefault="001178FD" w:rsidP="00F64567">
      <w:pPr>
        <w:pStyle w:val="ListParagraph"/>
        <w:numPr>
          <w:ilvl w:val="0"/>
          <w:numId w:val="10"/>
        </w:numPr>
        <w:ind w:right="426"/>
        <w:rPr>
          <w:rStyle w:val="normaltextrun"/>
        </w:rPr>
      </w:pPr>
      <w:r w:rsidRPr="001178FD">
        <w:rPr>
          <w:rStyle w:val="normaltextrun"/>
        </w:rPr>
        <w:t>reducing your risk of severe disease, long-term side effects or long COVID</w:t>
      </w:r>
    </w:p>
    <w:p w14:paraId="4FF7BB7F" w14:textId="77777777" w:rsidR="001178FD" w:rsidRPr="001178FD" w:rsidRDefault="001178FD" w:rsidP="00F64567">
      <w:pPr>
        <w:pStyle w:val="ListParagraph"/>
        <w:numPr>
          <w:ilvl w:val="0"/>
          <w:numId w:val="10"/>
        </w:numPr>
        <w:ind w:right="426"/>
        <w:rPr>
          <w:rStyle w:val="normaltextrun"/>
        </w:rPr>
      </w:pPr>
      <w:r w:rsidRPr="001178FD">
        <w:rPr>
          <w:rStyle w:val="normaltextrun"/>
        </w:rPr>
        <w:t xml:space="preserve">helping you get back to school, college or university </w:t>
      </w:r>
    </w:p>
    <w:p w14:paraId="6DE0E7AD" w14:textId="77777777" w:rsidR="001178FD" w:rsidRPr="001178FD" w:rsidRDefault="001178FD" w:rsidP="00F64567">
      <w:pPr>
        <w:pStyle w:val="ListParagraph"/>
        <w:numPr>
          <w:ilvl w:val="0"/>
          <w:numId w:val="10"/>
        </w:numPr>
        <w:ind w:right="426"/>
        <w:rPr>
          <w:rStyle w:val="normaltextrun"/>
        </w:rPr>
      </w:pPr>
      <w:r w:rsidRPr="001178FD">
        <w:rPr>
          <w:rStyle w:val="normaltextrun"/>
        </w:rPr>
        <w:t>reconnecting you with your family and friends</w:t>
      </w:r>
    </w:p>
    <w:p w14:paraId="6824D14E" w14:textId="77777777" w:rsidR="001178FD" w:rsidRPr="001178FD" w:rsidRDefault="001178FD" w:rsidP="00F64567">
      <w:pPr>
        <w:pStyle w:val="ListParagraph"/>
        <w:numPr>
          <w:ilvl w:val="0"/>
          <w:numId w:val="10"/>
        </w:numPr>
        <w:ind w:right="426"/>
        <w:rPr>
          <w:rStyle w:val="normaltextrun"/>
        </w:rPr>
      </w:pPr>
      <w:r w:rsidRPr="001178FD">
        <w:rPr>
          <w:rStyle w:val="normaltextrun"/>
        </w:rPr>
        <w:t>getting you back to doing the things you love, like team sports, going to concerts, travel.</w:t>
      </w:r>
    </w:p>
    <w:p w14:paraId="0E3D7B34" w14:textId="79B359AB" w:rsidR="001178FD" w:rsidRDefault="001178FD" w:rsidP="00F64567">
      <w:pPr>
        <w:ind w:right="426"/>
      </w:pPr>
      <w:r w:rsidRPr="001178FD">
        <w:t>It is important that you get two doses of the vaccine as the second dose is likely to prolong the protection against COVID-19.</w:t>
      </w:r>
    </w:p>
    <w:p w14:paraId="4B533AD4" w14:textId="77777777" w:rsidR="00E950AD" w:rsidRPr="00E950AD" w:rsidRDefault="00E950AD" w:rsidP="00E950AD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E950AD">
        <w:rPr>
          <w:rFonts w:ascii="Arial" w:hAnsi="Arial" w:cs="Arial"/>
          <w:color w:val="000000"/>
        </w:rPr>
        <w:t>With the easing of restrictions, we know Australians will need to access proof of their COVID-19 vaccinations.</w:t>
      </w:r>
    </w:p>
    <w:p w14:paraId="5304C47C" w14:textId="5039FB0B" w:rsidR="00E950AD" w:rsidRPr="00E950AD" w:rsidRDefault="00E950AD" w:rsidP="00E950AD">
      <w:pPr>
        <w:pStyle w:val="NormalWeb"/>
        <w:shd w:val="clear" w:color="auto" w:fill="FFFFFF"/>
        <w:rPr>
          <w:rFonts w:ascii="Arial" w:hAnsi="Arial" w:cs="Arial"/>
        </w:rPr>
      </w:pPr>
      <w:r w:rsidRPr="00E950AD">
        <w:rPr>
          <w:rFonts w:ascii="Arial" w:hAnsi="Arial" w:cs="Arial"/>
          <w:color w:val="000000"/>
        </w:rPr>
        <w:t xml:space="preserve">Everyone </w:t>
      </w:r>
      <w:r w:rsidR="00E94A19">
        <w:rPr>
          <w:rFonts w:ascii="Arial" w:hAnsi="Arial" w:cs="Arial"/>
          <w:color w:val="000000"/>
        </w:rPr>
        <w:t xml:space="preserve">aged </w:t>
      </w:r>
      <w:r w:rsidRPr="00E950AD">
        <w:rPr>
          <w:rFonts w:ascii="Arial" w:hAnsi="Arial" w:cs="Arial"/>
          <w:color w:val="000000"/>
        </w:rPr>
        <w:t>14 or older, will need to get their own digital certificate or immunisation history statement using either:</w:t>
      </w:r>
    </w:p>
    <w:p w14:paraId="78F2B158" w14:textId="77777777" w:rsidR="00E950AD" w:rsidRPr="00E950AD" w:rsidRDefault="001C2A12" w:rsidP="00E950A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bCs/>
          <w:color w:val="000000"/>
        </w:rPr>
      </w:pPr>
      <w:hyperlink r:id="rId35" w:history="1">
        <w:r w:rsidR="00E950AD" w:rsidRPr="00E950AD">
          <w:rPr>
            <w:rStyle w:val="Hyperlink"/>
            <w:rFonts w:eastAsia="Times New Roman" w:cs="Arial"/>
            <w:b w:val="0"/>
            <w:bCs/>
            <w:color w:val="1E5399"/>
            <w:bdr w:val="none" w:sz="0" w:space="0" w:color="auto" w:frame="1"/>
          </w:rPr>
          <w:t>Medicare online account</w:t>
        </w:r>
      </w:hyperlink>
      <w:r w:rsidR="00E950AD" w:rsidRPr="00E950AD">
        <w:rPr>
          <w:rFonts w:eastAsia="Times New Roman" w:cs="Arial"/>
          <w:b/>
          <w:bCs/>
          <w:color w:val="000000"/>
        </w:rPr>
        <w:t> </w:t>
      </w:r>
      <w:r w:rsidR="00E950AD" w:rsidRPr="00E950AD">
        <w:rPr>
          <w:rFonts w:eastAsia="Times New Roman" w:cs="Arial"/>
          <w:color w:val="000000"/>
        </w:rPr>
        <w:t>through </w:t>
      </w:r>
      <w:proofErr w:type="spellStart"/>
      <w:r w:rsidR="003B49F0">
        <w:fldChar w:fldCharType="begin"/>
      </w:r>
      <w:r w:rsidR="003B49F0">
        <w:instrText xml:space="preserve"> HYPERLINK "https://my.gov.au/" </w:instrText>
      </w:r>
      <w:r w:rsidR="003B49F0">
        <w:fldChar w:fldCharType="separate"/>
      </w:r>
      <w:r w:rsidR="00E950AD" w:rsidRPr="00E950AD">
        <w:rPr>
          <w:rStyle w:val="Hyperlink"/>
          <w:rFonts w:eastAsia="Times New Roman" w:cs="Arial"/>
          <w:b w:val="0"/>
          <w:bCs/>
          <w:color w:val="1E5399"/>
          <w:bdr w:val="none" w:sz="0" w:space="0" w:color="auto" w:frame="1"/>
        </w:rPr>
        <w:t>myGov</w:t>
      </w:r>
      <w:proofErr w:type="spellEnd"/>
      <w:r w:rsidR="003B49F0">
        <w:rPr>
          <w:rStyle w:val="Hyperlink"/>
          <w:rFonts w:eastAsia="Times New Roman" w:cs="Arial"/>
          <w:b w:val="0"/>
          <w:bCs/>
          <w:color w:val="1E5399"/>
          <w:bdr w:val="none" w:sz="0" w:space="0" w:color="auto" w:frame="1"/>
        </w:rPr>
        <w:fldChar w:fldCharType="end"/>
      </w:r>
    </w:p>
    <w:p w14:paraId="118A772E" w14:textId="77777777" w:rsidR="00E950AD" w:rsidRPr="00E950AD" w:rsidRDefault="00E950AD" w:rsidP="00E950A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bCs/>
          <w:color w:val="000000"/>
        </w:rPr>
      </w:pPr>
      <w:r w:rsidRPr="00E950AD">
        <w:rPr>
          <w:rFonts w:eastAsia="Times New Roman" w:cs="Arial"/>
          <w:color w:val="000000"/>
        </w:rPr>
        <w:t>the</w:t>
      </w:r>
      <w:r w:rsidRPr="00E950AD">
        <w:rPr>
          <w:rFonts w:eastAsia="Times New Roman" w:cs="Arial"/>
          <w:b/>
          <w:bCs/>
          <w:color w:val="000000"/>
        </w:rPr>
        <w:t> </w:t>
      </w:r>
      <w:hyperlink r:id="rId36" w:history="1">
        <w:r w:rsidRPr="00E950AD">
          <w:rPr>
            <w:rStyle w:val="Hyperlink"/>
            <w:rFonts w:eastAsia="Times New Roman" w:cs="Arial"/>
            <w:b w:val="0"/>
            <w:bCs/>
            <w:color w:val="1E5399"/>
            <w:bdr w:val="none" w:sz="0" w:space="0" w:color="auto" w:frame="1"/>
          </w:rPr>
          <w:t>Express Plus Medicare mobile app</w:t>
        </w:r>
      </w:hyperlink>
      <w:r w:rsidRPr="00E950AD">
        <w:rPr>
          <w:rFonts w:eastAsia="Times New Roman" w:cs="Arial"/>
          <w:b/>
          <w:bCs/>
          <w:color w:val="000000"/>
        </w:rPr>
        <w:t>.</w:t>
      </w:r>
    </w:p>
    <w:p w14:paraId="5677EF4B" w14:textId="13748A70" w:rsidR="00271F67" w:rsidRPr="00E950AD" w:rsidRDefault="00271F67" w:rsidP="00F64567">
      <w:pPr>
        <w:ind w:right="426"/>
        <w:rPr>
          <w:rFonts w:cs="Arial"/>
        </w:rPr>
      </w:pPr>
      <w:r w:rsidRPr="00E950AD">
        <w:rPr>
          <w:rFonts w:cs="Arial"/>
        </w:rPr>
        <w:t xml:space="preserve">For more information about COVID-19 vaccines, there are </w:t>
      </w:r>
      <w:hyperlink r:id="rId37" w:history="1">
        <w:r w:rsidRPr="00E950AD">
          <w:rPr>
            <w:rStyle w:val="Hyperlink"/>
            <w:rFonts w:cs="Arial"/>
            <w:b w:val="0"/>
            <w:bCs/>
          </w:rPr>
          <w:t>information sheets</w:t>
        </w:r>
      </w:hyperlink>
      <w:r w:rsidRPr="00E950AD">
        <w:rPr>
          <w:rFonts w:cs="Arial"/>
        </w:rPr>
        <w:t xml:space="preserve"> available on the Department of Health’s website. To book your vaccination appointment visit: </w:t>
      </w:r>
      <w:hyperlink r:id="rId38" w:history="1">
        <w:r w:rsidRPr="00E950AD">
          <w:rPr>
            <w:rStyle w:val="Hyperlink"/>
            <w:rFonts w:cs="Arial"/>
            <w:b w:val="0"/>
            <w:bCs/>
          </w:rPr>
          <w:t>www.australia.gov.au</w:t>
        </w:r>
      </w:hyperlink>
      <w:r w:rsidRPr="00E950AD">
        <w:rPr>
          <w:rFonts w:cs="Arial"/>
        </w:rPr>
        <w:t xml:space="preserve"> </w:t>
      </w:r>
    </w:p>
    <w:p w14:paraId="31B69BA5" w14:textId="243891DC" w:rsidR="005772B1" w:rsidRPr="001178FD" w:rsidRDefault="00072997" w:rsidP="00F64567">
      <w:pPr>
        <w:pStyle w:val="Heading2"/>
        <w:ind w:right="426"/>
      </w:pPr>
      <w:r w:rsidRPr="001178FD">
        <w:t>Resources</w:t>
      </w:r>
    </w:p>
    <w:p w14:paraId="457DD5E5" w14:textId="01F9ECF9" w:rsidR="005772B1" w:rsidRDefault="005772B1" w:rsidP="00F64567">
      <w:pPr>
        <w:ind w:right="426"/>
        <w:rPr>
          <w:lang w:val="en-US"/>
        </w:rPr>
      </w:pPr>
      <w:r>
        <w:rPr>
          <w:lang w:val="en-US"/>
        </w:rPr>
        <w:t xml:space="preserve">We have a range of tailored resources </w:t>
      </w:r>
      <w:r w:rsidR="00072997">
        <w:rPr>
          <w:lang w:val="en-US"/>
        </w:rPr>
        <w:t>that you may find helpful</w:t>
      </w:r>
      <w:r>
        <w:rPr>
          <w:lang w:val="en-US"/>
        </w:rPr>
        <w:t xml:space="preserve">:  </w:t>
      </w:r>
    </w:p>
    <w:p w14:paraId="468695D9" w14:textId="22CCFE8A" w:rsidR="001178FD" w:rsidRPr="00AF131F" w:rsidRDefault="001C2A12" w:rsidP="00F64567">
      <w:pPr>
        <w:pStyle w:val="ListParagraph"/>
        <w:numPr>
          <w:ilvl w:val="0"/>
          <w:numId w:val="3"/>
        </w:numPr>
        <w:ind w:right="426"/>
        <w:rPr>
          <w:b/>
          <w:bCs/>
        </w:rPr>
      </w:pPr>
      <w:hyperlink r:id="rId39" w:history="1">
        <w:r w:rsidR="001178FD" w:rsidRPr="001178FD">
          <w:rPr>
            <w:rStyle w:val="Hyperlink"/>
            <w:b w:val="0"/>
            <w:bCs/>
          </w:rPr>
          <w:t>COVID-19 vaccine information for adolescents and parents or carers</w:t>
        </w:r>
      </w:hyperlink>
      <w:r w:rsidR="001178FD" w:rsidRPr="00B167C4">
        <w:t>.</w:t>
      </w:r>
    </w:p>
    <w:p w14:paraId="4F10A89C" w14:textId="149D620C" w:rsidR="00B167C4" w:rsidRPr="00271F67" w:rsidRDefault="001C2A12" w:rsidP="00F64567">
      <w:pPr>
        <w:pStyle w:val="ListParagraph"/>
        <w:numPr>
          <w:ilvl w:val="0"/>
          <w:numId w:val="3"/>
        </w:numPr>
        <w:ind w:right="426"/>
        <w:rPr>
          <w:b/>
          <w:bCs/>
        </w:rPr>
      </w:pPr>
      <w:hyperlink r:id="rId40" w:history="1">
        <w:r w:rsidR="00271F67" w:rsidRPr="00271F67">
          <w:rPr>
            <w:rStyle w:val="Hyperlink"/>
            <w:b w:val="0"/>
            <w:bCs/>
          </w:rPr>
          <w:t>How to speak to kids about COVID-19 vaccines.</w:t>
        </w:r>
      </w:hyperlink>
      <w:r w:rsidR="00271F67" w:rsidRPr="00271F67">
        <w:rPr>
          <w:b/>
          <w:bCs/>
        </w:rPr>
        <w:t xml:space="preserve"> </w:t>
      </w:r>
    </w:p>
    <w:p w14:paraId="07837A93" w14:textId="0732E4F7" w:rsidR="005772B1" w:rsidRPr="005772B1" w:rsidRDefault="001C2A12" w:rsidP="00F64567">
      <w:pPr>
        <w:pStyle w:val="ListParagraph"/>
        <w:numPr>
          <w:ilvl w:val="0"/>
          <w:numId w:val="3"/>
        </w:numPr>
        <w:ind w:right="426"/>
        <w:rPr>
          <w:b/>
          <w:bCs/>
        </w:rPr>
      </w:pPr>
      <w:hyperlink r:id="rId41" w:history="1">
        <w:r w:rsidR="005772B1" w:rsidRPr="005772B1">
          <w:rPr>
            <w:rStyle w:val="Hyperlink"/>
            <w:b w:val="0"/>
            <w:bCs/>
          </w:rPr>
          <w:t>Information for people with disability about COVID-19 vaccines</w:t>
        </w:r>
        <w:r w:rsidR="005772B1">
          <w:rPr>
            <w:rStyle w:val="Hyperlink"/>
            <w:b w:val="0"/>
            <w:bCs/>
          </w:rPr>
          <w:t>.</w:t>
        </w:r>
        <w:r w:rsidR="005772B1" w:rsidRPr="005772B1">
          <w:rPr>
            <w:rStyle w:val="Hyperlink"/>
            <w:b w:val="0"/>
            <w:bCs/>
          </w:rPr>
          <w:t xml:space="preserve"> </w:t>
        </w:r>
      </w:hyperlink>
    </w:p>
    <w:p w14:paraId="5A021EB6" w14:textId="77777777" w:rsidR="005772B1" w:rsidRPr="005772B1" w:rsidRDefault="001C2A12" w:rsidP="00F64567">
      <w:pPr>
        <w:pStyle w:val="ListParagraph"/>
        <w:numPr>
          <w:ilvl w:val="0"/>
          <w:numId w:val="3"/>
        </w:numPr>
        <w:ind w:right="426"/>
        <w:rPr>
          <w:rStyle w:val="date-display-single"/>
          <w:b/>
          <w:bCs/>
        </w:rPr>
      </w:pPr>
      <w:hyperlink r:id="rId42" w:history="1">
        <w:r w:rsidR="005772B1" w:rsidRPr="005772B1">
          <w:rPr>
            <w:rStyle w:val="Hyperlink"/>
            <w:b w:val="0"/>
            <w:bCs/>
          </w:rPr>
          <w:t>Information for Aboriginal and Torres Strait Islander peoples about COVID-19 vaccines</w:t>
        </w:r>
        <w:r w:rsidR="005772B1">
          <w:rPr>
            <w:rStyle w:val="Hyperlink"/>
            <w:b w:val="0"/>
            <w:bCs/>
          </w:rPr>
          <w:t>.</w:t>
        </w:r>
      </w:hyperlink>
    </w:p>
    <w:p w14:paraId="1E6106A2" w14:textId="46FE1A53" w:rsidR="005772B1" w:rsidRPr="001178FD" w:rsidRDefault="001C2A12" w:rsidP="00F64567">
      <w:pPr>
        <w:pStyle w:val="ListParagraph"/>
        <w:numPr>
          <w:ilvl w:val="0"/>
          <w:numId w:val="3"/>
        </w:numPr>
        <w:ind w:right="426"/>
        <w:rPr>
          <w:rStyle w:val="Hyperlink"/>
          <w:bCs/>
          <w:color w:val="auto"/>
        </w:rPr>
      </w:pPr>
      <w:hyperlink r:id="rId43" w:history="1">
        <w:r w:rsidR="00072997">
          <w:rPr>
            <w:rStyle w:val="Hyperlink"/>
            <w:b w:val="0"/>
            <w:bCs/>
          </w:rPr>
          <w:t>Translated C</w:t>
        </w:r>
        <w:r w:rsidR="005772B1" w:rsidRPr="005772B1">
          <w:rPr>
            <w:rStyle w:val="Hyperlink"/>
            <w:b w:val="0"/>
            <w:bCs/>
          </w:rPr>
          <w:t xml:space="preserve">OVID-19 vaccine information in </w:t>
        </w:r>
        <w:r w:rsidR="00072997">
          <w:rPr>
            <w:rStyle w:val="Hyperlink"/>
            <w:b w:val="0"/>
            <w:bCs/>
          </w:rPr>
          <w:t>64</w:t>
        </w:r>
        <w:r w:rsidR="005772B1" w:rsidRPr="005772B1">
          <w:rPr>
            <w:rStyle w:val="Hyperlink"/>
            <w:b w:val="0"/>
            <w:bCs/>
          </w:rPr>
          <w:t xml:space="preserve"> language</w:t>
        </w:r>
        <w:r w:rsidR="00072997">
          <w:rPr>
            <w:rStyle w:val="Hyperlink"/>
            <w:b w:val="0"/>
            <w:bCs/>
          </w:rPr>
          <w:t>s</w:t>
        </w:r>
        <w:r w:rsidR="005772B1">
          <w:rPr>
            <w:rStyle w:val="Hyperlink"/>
            <w:b w:val="0"/>
            <w:bCs/>
          </w:rPr>
          <w:t>.</w:t>
        </w:r>
      </w:hyperlink>
    </w:p>
    <w:p w14:paraId="1D44C5A9" w14:textId="7F4B3861" w:rsidR="001178FD" w:rsidRPr="005772B1" w:rsidRDefault="001178FD" w:rsidP="00F64567">
      <w:pPr>
        <w:pStyle w:val="ListParagraph"/>
        <w:numPr>
          <w:ilvl w:val="0"/>
          <w:numId w:val="3"/>
        </w:numPr>
        <w:ind w:right="426"/>
        <w:rPr>
          <w:b/>
          <w:bCs/>
        </w:rPr>
      </w:pPr>
      <w:r>
        <w:rPr>
          <w:shd w:val="clear" w:color="auto" w:fill="FFFFFF"/>
        </w:rPr>
        <w:t xml:space="preserve">The </w:t>
      </w:r>
      <w:r w:rsidRPr="001178FD">
        <w:rPr>
          <w:b/>
          <w:bCs/>
          <w:shd w:val="clear" w:color="auto" w:fill="FFFFFF"/>
        </w:rPr>
        <w:t>‘</w:t>
      </w:r>
      <w:hyperlink r:id="rId44" w:history="1">
        <w:r w:rsidRPr="001178FD">
          <w:rPr>
            <w:rStyle w:val="Hyperlink"/>
            <w:rFonts w:cs="Segoe UI"/>
            <w:b w:val="0"/>
            <w:bCs/>
            <w:i/>
            <w:iCs/>
            <w:shd w:val="clear" w:color="auto" w:fill="FFFFFF"/>
          </w:rPr>
          <w:t>Is it True’</w:t>
        </w:r>
      </w:hyperlink>
      <w:r>
        <w:rPr>
          <w:shd w:val="clear" w:color="auto" w:fill="FFFFFF"/>
        </w:rPr>
        <w:t xml:space="preserve"> web page</w:t>
      </w:r>
      <w:r w:rsidRPr="00310AEC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provides</w:t>
      </w:r>
      <w:r w:rsidRPr="00310AEC">
        <w:rPr>
          <w:shd w:val="clear" w:color="auto" w:fill="FFFFFF"/>
        </w:rPr>
        <w:t xml:space="preserve"> accurate, evidence-based answers to questions about COVID-19 vaccines</w:t>
      </w:r>
      <w:r>
        <w:rPr>
          <w:shd w:val="clear" w:color="auto" w:fill="FFFFFF"/>
        </w:rPr>
        <w:t>.</w:t>
      </w:r>
    </w:p>
    <w:p w14:paraId="0D3F0662" w14:textId="23D3F865" w:rsidR="00B5345C" w:rsidRPr="001178FD" w:rsidRDefault="002F511A" w:rsidP="00F64567">
      <w:pPr>
        <w:pStyle w:val="Heading2"/>
        <w:ind w:right="426"/>
        <w:rPr>
          <w:rStyle w:val="Hyperlink"/>
          <w:b/>
          <w:color w:val="auto"/>
        </w:rPr>
      </w:pPr>
      <w:r w:rsidRPr="001178FD">
        <w:rPr>
          <w:rStyle w:val="Hyperlink"/>
          <w:b/>
          <w:color w:val="auto"/>
        </w:rPr>
        <w:t>C</w:t>
      </w:r>
      <w:r w:rsidR="00310AEC" w:rsidRPr="001178FD">
        <w:rPr>
          <w:rStyle w:val="Hyperlink"/>
          <w:b/>
          <w:color w:val="auto"/>
        </w:rPr>
        <w:t>ontact us</w:t>
      </w:r>
    </w:p>
    <w:p w14:paraId="55086BD3" w14:textId="05BD83CE" w:rsidR="00BF7AF0" w:rsidRPr="00B5345C" w:rsidRDefault="00310AEC" w:rsidP="00F64567">
      <w:pPr>
        <w:ind w:right="426"/>
        <w:rPr>
          <w:rStyle w:val="IntenseEmphasis"/>
          <w:i w:val="0"/>
          <w:iCs w:val="0"/>
          <w:color w:val="auto"/>
        </w:rPr>
      </w:pPr>
      <w:r>
        <w:t xml:space="preserve">Should you </w:t>
      </w:r>
      <w:r w:rsidR="005772B1">
        <w:t>need</w:t>
      </w:r>
      <w:r>
        <w:t xml:space="preserve"> any </w:t>
      </w:r>
      <w:r w:rsidR="005772B1">
        <w:t>more</w:t>
      </w:r>
      <w:r>
        <w:t xml:space="preserve"> information</w:t>
      </w:r>
      <w:r w:rsidR="005772B1">
        <w:t xml:space="preserve">, </w:t>
      </w:r>
      <w:r>
        <w:t xml:space="preserve">we would be more than happy to support you. Please get in touch with us at: </w:t>
      </w:r>
      <w:hyperlink r:id="rId45" w:history="1">
        <w:r w:rsidR="002F511A" w:rsidRPr="00E7056D">
          <w:rPr>
            <w:rStyle w:val="Hyperlink"/>
            <w:b w:val="0"/>
            <w:bCs/>
            <w:lang w:val="en-US"/>
          </w:rPr>
          <w:t>covidvaccinecomms@health.gov.au</w:t>
        </w:r>
      </w:hyperlink>
    </w:p>
    <w:sectPr w:rsidR="00BF7AF0" w:rsidRPr="00B5345C" w:rsidSect="004C5C1A"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2835" w:right="709" w:bottom="1701" w:left="1134" w:header="510" w:footer="107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E73B6" w14:textId="77777777" w:rsidR="00F5644E" w:rsidRDefault="00F5644E" w:rsidP="00CE7D4D">
      <w:r>
        <w:separator/>
      </w:r>
    </w:p>
  </w:endnote>
  <w:endnote w:type="continuationSeparator" w:id="0">
    <w:p w14:paraId="7129CC11" w14:textId="77777777" w:rsidR="00F5644E" w:rsidRDefault="00F5644E" w:rsidP="00CE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Rounded Bold">
    <w:altName w:val="Calibri"/>
    <w:panose1 w:val="00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49021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D28E96" w14:textId="21551324" w:rsidR="008E1DE4" w:rsidRDefault="008E1DE4" w:rsidP="00F732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635DC5" w14:textId="77777777" w:rsidR="008E1DE4" w:rsidRDefault="008E1DE4" w:rsidP="008E1D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017456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B7FA" w14:textId="05E1EF3F" w:rsidR="008E1DE4" w:rsidRDefault="008E1DE4" w:rsidP="00C536AE">
        <w:pPr>
          <w:pStyle w:val="Footer"/>
          <w:framePr w:wrap="none" w:vAnchor="text" w:hAnchor="page" w:x="10800" w:y="74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F5EE8E6" w14:textId="556BD17E" w:rsidR="00B4594C" w:rsidRDefault="00B4594C" w:rsidP="008E1DE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766541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53A11B" w14:textId="2A3EA446" w:rsidR="008E1DE4" w:rsidRDefault="008E1DE4" w:rsidP="004C5C1A">
        <w:pPr>
          <w:pStyle w:val="Footer"/>
          <w:framePr w:wrap="none" w:vAnchor="text" w:hAnchor="margin" w:xAlign="right" w:y="618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CFD4F90" w14:textId="3AED26B4" w:rsidR="00071F59" w:rsidRPr="00071F59" w:rsidRDefault="00071F59" w:rsidP="008E1DE4">
    <w:pPr>
      <w:tabs>
        <w:tab w:val="right" w:pos="9356"/>
      </w:tabs>
      <w:spacing w:after="0"/>
      <w:ind w:right="360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5D3E9" w14:textId="77777777" w:rsidR="00F5644E" w:rsidRDefault="00F5644E" w:rsidP="00CE7D4D">
      <w:r>
        <w:separator/>
      </w:r>
    </w:p>
  </w:footnote>
  <w:footnote w:type="continuationSeparator" w:id="0">
    <w:p w14:paraId="18656B06" w14:textId="77777777" w:rsidR="00F5644E" w:rsidRDefault="00F5644E" w:rsidP="00CE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AB72B" w14:textId="79F21415" w:rsidR="00B4594C" w:rsidRDefault="004C5C1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6F95141" wp14:editId="4686AFAD">
          <wp:simplePos x="0" y="0"/>
          <wp:positionH relativeFrom="column">
            <wp:posOffset>-720090</wp:posOffset>
          </wp:positionH>
          <wp:positionV relativeFrom="paragraph">
            <wp:posOffset>-332903</wp:posOffset>
          </wp:positionV>
          <wp:extent cx="7571387" cy="10701196"/>
          <wp:effectExtent l="0" t="0" r="0" b="508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60" cy="10718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0FE82" w14:textId="77777777" w:rsidR="00071F59" w:rsidRDefault="00071F5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1B77A38E" wp14:editId="3B5BBAB4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2659" cy="10717674"/>
          <wp:effectExtent l="0" t="0" r="0" b="127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659" cy="10717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248D8"/>
    <w:multiLevelType w:val="hybridMultilevel"/>
    <w:tmpl w:val="861EC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E0162"/>
    <w:multiLevelType w:val="hybridMultilevel"/>
    <w:tmpl w:val="52DE78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21701"/>
    <w:multiLevelType w:val="hybridMultilevel"/>
    <w:tmpl w:val="4F864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E13A8"/>
    <w:multiLevelType w:val="hybridMultilevel"/>
    <w:tmpl w:val="7A3A5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45B54"/>
    <w:multiLevelType w:val="hybridMultilevel"/>
    <w:tmpl w:val="CD9A43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A4B5C"/>
    <w:multiLevelType w:val="multilevel"/>
    <w:tmpl w:val="91F4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CA5A96"/>
    <w:multiLevelType w:val="multilevel"/>
    <w:tmpl w:val="D18E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BAA726D"/>
    <w:multiLevelType w:val="hybridMultilevel"/>
    <w:tmpl w:val="8606FFC6"/>
    <w:lvl w:ilvl="0" w:tplc="E6FAC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C51B70"/>
    <w:multiLevelType w:val="hybridMultilevel"/>
    <w:tmpl w:val="7EF87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70243"/>
    <w:multiLevelType w:val="hybridMultilevel"/>
    <w:tmpl w:val="0ADCE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D3081A"/>
    <w:multiLevelType w:val="hybridMultilevel"/>
    <w:tmpl w:val="E086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834B5"/>
    <w:multiLevelType w:val="hybridMultilevel"/>
    <w:tmpl w:val="6C08F10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6761683"/>
    <w:multiLevelType w:val="hybridMultilevel"/>
    <w:tmpl w:val="C10EE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E693C"/>
    <w:multiLevelType w:val="hybridMultilevel"/>
    <w:tmpl w:val="CB24C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260CA"/>
    <w:multiLevelType w:val="hybridMultilevel"/>
    <w:tmpl w:val="DEA04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0"/>
  </w:num>
  <w:num w:numId="5">
    <w:abstractNumId w:val="4"/>
  </w:num>
  <w:num w:numId="6">
    <w:abstractNumId w:val="2"/>
  </w:num>
  <w:num w:numId="7">
    <w:abstractNumId w:val="11"/>
  </w:num>
  <w:num w:numId="8">
    <w:abstractNumId w:val="8"/>
  </w:num>
  <w:num w:numId="9">
    <w:abstractNumId w:val="1"/>
  </w:num>
  <w:num w:numId="10">
    <w:abstractNumId w:val="13"/>
  </w:num>
  <w:num w:numId="11">
    <w:abstractNumId w:val="3"/>
  </w:num>
  <w:num w:numId="12">
    <w:abstractNumId w:val="6"/>
  </w:num>
  <w:num w:numId="13">
    <w:abstractNumId w:val="14"/>
  </w:num>
  <w:num w:numId="14">
    <w:abstractNumId w:val="5"/>
  </w:num>
  <w:num w:numId="1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51A"/>
    <w:rsid w:val="0000391C"/>
    <w:rsid w:val="00036950"/>
    <w:rsid w:val="00040714"/>
    <w:rsid w:val="00053291"/>
    <w:rsid w:val="00071F59"/>
    <w:rsid w:val="00072997"/>
    <w:rsid w:val="0008403C"/>
    <w:rsid w:val="00097898"/>
    <w:rsid w:val="000A20D1"/>
    <w:rsid w:val="000D21AB"/>
    <w:rsid w:val="000F351A"/>
    <w:rsid w:val="00103D34"/>
    <w:rsid w:val="001178FD"/>
    <w:rsid w:val="00122B55"/>
    <w:rsid w:val="001335C0"/>
    <w:rsid w:val="00137F48"/>
    <w:rsid w:val="00146E69"/>
    <w:rsid w:val="0015635F"/>
    <w:rsid w:val="00156DE3"/>
    <w:rsid w:val="001702EE"/>
    <w:rsid w:val="0019379A"/>
    <w:rsid w:val="001C2A12"/>
    <w:rsid w:val="001E1FE8"/>
    <w:rsid w:val="001F653C"/>
    <w:rsid w:val="0020312C"/>
    <w:rsid w:val="00204F23"/>
    <w:rsid w:val="00221323"/>
    <w:rsid w:val="00233B38"/>
    <w:rsid w:val="00244BEF"/>
    <w:rsid w:val="00247C3C"/>
    <w:rsid w:val="00271F67"/>
    <w:rsid w:val="0027615C"/>
    <w:rsid w:val="00287018"/>
    <w:rsid w:val="002D62C4"/>
    <w:rsid w:val="002D75A3"/>
    <w:rsid w:val="002E47AF"/>
    <w:rsid w:val="002F3E97"/>
    <w:rsid w:val="002F511A"/>
    <w:rsid w:val="00310AEC"/>
    <w:rsid w:val="003147AB"/>
    <w:rsid w:val="00351D0F"/>
    <w:rsid w:val="00380E5B"/>
    <w:rsid w:val="00397C24"/>
    <w:rsid w:val="003A1092"/>
    <w:rsid w:val="003B49F0"/>
    <w:rsid w:val="003C16D1"/>
    <w:rsid w:val="00402816"/>
    <w:rsid w:val="00405DC9"/>
    <w:rsid w:val="00440627"/>
    <w:rsid w:val="00445526"/>
    <w:rsid w:val="0045146B"/>
    <w:rsid w:val="00471203"/>
    <w:rsid w:val="004A11C5"/>
    <w:rsid w:val="004B7D2E"/>
    <w:rsid w:val="004C5C1A"/>
    <w:rsid w:val="004E2222"/>
    <w:rsid w:val="00544AE3"/>
    <w:rsid w:val="005603FD"/>
    <w:rsid w:val="005772B1"/>
    <w:rsid w:val="005A1AD3"/>
    <w:rsid w:val="005B47BB"/>
    <w:rsid w:val="006119C1"/>
    <w:rsid w:val="006246EA"/>
    <w:rsid w:val="006538ED"/>
    <w:rsid w:val="006564FC"/>
    <w:rsid w:val="006618A3"/>
    <w:rsid w:val="00661EB7"/>
    <w:rsid w:val="00674178"/>
    <w:rsid w:val="006800CF"/>
    <w:rsid w:val="00684E35"/>
    <w:rsid w:val="006F0BFC"/>
    <w:rsid w:val="006F4BB1"/>
    <w:rsid w:val="007020D0"/>
    <w:rsid w:val="0070378E"/>
    <w:rsid w:val="00703903"/>
    <w:rsid w:val="00707377"/>
    <w:rsid w:val="007115CC"/>
    <w:rsid w:val="0074118C"/>
    <w:rsid w:val="007A43FE"/>
    <w:rsid w:val="007B40C0"/>
    <w:rsid w:val="007C3572"/>
    <w:rsid w:val="007F05AD"/>
    <w:rsid w:val="007F066C"/>
    <w:rsid w:val="007F15A2"/>
    <w:rsid w:val="007F3D0F"/>
    <w:rsid w:val="007F75E0"/>
    <w:rsid w:val="008333D9"/>
    <w:rsid w:val="00842017"/>
    <w:rsid w:val="00844273"/>
    <w:rsid w:val="008449E6"/>
    <w:rsid w:val="00855433"/>
    <w:rsid w:val="008E0515"/>
    <w:rsid w:val="008E1DE4"/>
    <w:rsid w:val="008F7D3D"/>
    <w:rsid w:val="009314F8"/>
    <w:rsid w:val="0095434B"/>
    <w:rsid w:val="00955C51"/>
    <w:rsid w:val="00957CE1"/>
    <w:rsid w:val="009840A5"/>
    <w:rsid w:val="00996F06"/>
    <w:rsid w:val="009B7D92"/>
    <w:rsid w:val="009D33AF"/>
    <w:rsid w:val="009E0153"/>
    <w:rsid w:val="009F3E7E"/>
    <w:rsid w:val="009F4399"/>
    <w:rsid w:val="00A17A17"/>
    <w:rsid w:val="00A34489"/>
    <w:rsid w:val="00A354AF"/>
    <w:rsid w:val="00A90B5C"/>
    <w:rsid w:val="00AA06B5"/>
    <w:rsid w:val="00AA16A2"/>
    <w:rsid w:val="00AC37F7"/>
    <w:rsid w:val="00AE304D"/>
    <w:rsid w:val="00AF131F"/>
    <w:rsid w:val="00B167C4"/>
    <w:rsid w:val="00B1716B"/>
    <w:rsid w:val="00B400FB"/>
    <w:rsid w:val="00B4594C"/>
    <w:rsid w:val="00B46D35"/>
    <w:rsid w:val="00B5345C"/>
    <w:rsid w:val="00B53DD0"/>
    <w:rsid w:val="00B72A89"/>
    <w:rsid w:val="00B83EA7"/>
    <w:rsid w:val="00B8619D"/>
    <w:rsid w:val="00B92EA1"/>
    <w:rsid w:val="00BA384E"/>
    <w:rsid w:val="00BB202F"/>
    <w:rsid w:val="00BC1472"/>
    <w:rsid w:val="00BE4F1B"/>
    <w:rsid w:val="00BF6E25"/>
    <w:rsid w:val="00BF7AF0"/>
    <w:rsid w:val="00C31FDA"/>
    <w:rsid w:val="00C40805"/>
    <w:rsid w:val="00C41C9D"/>
    <w:rsid w:val="00C536AE"/>
    <w:rsid w:val="00C72D20"/>
    <w:rsid w:val="00C77366"/>
    <w:rsid w:val="00CA3806"/>
    <w:rsid w:val="00CC2620"/>
    <w:rsid w:val="00CD5E23"/>
    <w:rsid w:val="00CE22FE"/>
    <w:rsid w:val="00CE7D4D"/>
    <w:rsid w:val="00CF5AE3"/>
    <w:rsid w:val="00D00AFE"/>
    <w:rsid w:val="00D02B52"/>
    <w:rsid w:val="00D126FC"/>
    <w:rsid w:val="00D14C9F"/>
    <w:rsid w:val="00D37AD3"/>
    <w:rsid w:val="00D40672"/>
    <w:rsid w:val="00D427CB"/>
    <w:rsid w:val="00D6156F"/>
    <w:rsid w:val="00D66BFD"/>
    <w:rsid w:val="00D75E6F"/>
    <w:rsid w:val="00D85C7C"/>
    <w:rsid w:val="00D961A9"/>
    <w:rsid w:val="00DB1BEC"/>
    <w:rsid w:val="00DB4ABE"/>
    <w:rsid w:val="00DC2D4B"/>
    <w:rsid w:val="00DC7BF7"/>
    <w:rsid w:val="00DE0861"/>
    <w:rsid w:val="00DF2DCF"/>
    <w:rsid w:val="00DF5CB9"/>
    <w:rsid w:val="00E014E4"/>
    <w:rsid w:val="00E11745"/>
    <w:rsid w:val="00E7056D"/>
    <w:rsid w:val="00E70772"/>
    <w:rsid w:val="00E94A19"/>
    <w:rsid w:val="00E950AD"/>
    <w:rsid w:val="00EC7C43"/>
    <w:rsid w:val="00EE1F3B"/>
    <w:rsid w:val="00EE511D"/>
    <w:rsid w:val="00F227A4"/>
    <w:rsid w:val="00F375B1"/>
    <w:rsid w:val="00F5383E"/>
    <w:rsid w:val="00F5644E"/>
    <w:rsid w:val="00F64567"/>
    <w:rsid w:val="00F723A6"/>
    <w:rsid w:val="00F72DD7"/>
    <w:rsid w:val="00F76A99"/>
    <w:rsid w:val="00FA07AA"/>
    <w:rsid w:val="00FC5FDA"/>
    <w:rsid w:val="00FE587B"/>
    <w:rsid w:val="00FE66B8"/>
    <w:rsid w:val="027F1041"/>
    <w:rsid w:val="0477D0FE"/>
    <w:rsid w:val="0833E507"/>
    <w:rsid w:val="096BD794"/>
    <w:rsid w:val="0B9D044E"/>
    <w:rsid w:val="0F089073"/>
    <w:rsid w:val="0F89B152"/>
    <w:rsid w:val="11D57CA7"/>
    <w:rsid w:val="1398EB70"/>
    <w:rsid w:val="13F8AD8B"/>
    <w:rsid w:val="168B64B7"/>
    <w:rsid w:val="18BAC683"/>
    <w:rsid w:val="1C1176AF"/>
    <w:rsid w:val="1ECBA9A5"/>
    <w:rsid w:val="20F67CB8"/>
    <w:rsid w:val="21191894"/>
    <w:rsid w:val="21D793D0"/>
    <w:rsid w:val="23860B56"/>
    <w:rsid w:val="27FA2752"/>
    <w:rsid w:val="2E08EDAE"/>
    <w:rsid w:val="2F34D807"/>
    <w:rsid w:val="3153C5D7"/>
    <w:rsid w:val="31C9BEDF"/>
    <w:rsid w:val="337D172C"/>
    <w:rsid w:val="3851846E"/>
    <w:rsid w:val="389D1ED4"/>
    <w:rsid w:val="3AD12168"/>
    <w:rsid w:val="3E62D977"/>
    <w:rsid w:val="3FDFC147"/>
    <w:rsid w:val="40A05E52"/>
    <w:rsid w:val="4649BAD9"/>
    <w:rsid w:val="4761AE4F"/>
    <w:rsid w:val="4C10B5E2"/>
    <w:rsid w:val="4E54CCBE"/>
    <w:rsid w:val="4F0FCFD8"/>
    <w:rsid w:val="4FFB736F"/>
    <w:rsid w:val="530F1584"/>
    <w:rsid w:val="555AF8B7"/>
    <w:rsid w:val="574F6FD5"/>
    <w:rsid w:val="57F5F725"/>
    <w:rsid w:val="58F5F006"/>
    <w:rsid w:val="58FD4806"/>
    <w:rsid w:val="5923F75D"/>
    <w:rsid w:val="5D772D95"/>
    <w:rsid w:val="5F2C62C1"/>
    <w:rsid w:val="62BCB596"/>
    <w:rsid w:val="6738F30D"/>
    <w:rsid w:val="6762ADBC"/>
    <w:rsid w:val="68D4C36E"/>
    <w:rsid w:val="69188B6D"/>
    <w:rsid w:val="69C707FA"/>
    <w:rsid w:val="6C3703D2"/>
    <w:rsid w:val="6FC68D65"/>
    <w:rsid w:val="767E7F26"/>
    <w:rsid w:val="77F55B69"/>
    <w:rsid w:val="79AAADCB"/>
    <w:rsid w:val="7A5A9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45A0E7"/>
  <w15:chartTrackingRefBased/>
  <w15:docId w15:val="{AB8EFF2E-2EE6-4B4E-9E93-4DDC6FBB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7AF"/>
    <w:pPr>
      <w:spacing w:after="160" w:line="259" w:lineRule="auto"/>
    </w:pPr>
    <w:rPr>
      <w:rFonts w:ascii="Arial" w:hAnsi="Arial" w:cs="Times New Roman"/>
    </w:rPr>
  </w:style>
  <w:style w:type="paragraph" w:styleId="Heading1">
    <w:name w:val="heading 1"/>
    <w:next w:val="Normal"/>
    <w:link w:val="Heading1Char"/>
    <w:uiPriority w:val="9"/>
    <w:qFormat/>
    <w:rsid w:val="001178F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1178FD"/>
    <w:pPr>
      <w:keepNext/>
      <w:keepLines/>
      <w:spacing w:before="360" w:after="360"/>
      <w:outlineLvl w:val="1"/>
    </w:pPr>
    <w:rPr>
      <w:rFonts w:ascii="Arial" w:eastAsiaTheme="majorEastAsia" w:hAnsi="Arial" w:cstheme="majorBidi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78FD"/>
    <w:pPr>
      <w:keepNext/>
      <w:keepLines/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next w:val="Normal"/>
    <w:link w:val="Heading4Char"/>
    <w:uiPriority w:val="9"/>
    <w:unhideWhenUsed/>
    <w:qFormat/>
    <w:rsid w:val="00CE7D4D"/>
    <w:pPr>
      <w:keepNext/>
      <w:keepLines/>
      <w:spacing w:before="40"/>
      <w:outlineLvl w:val="3"/>
    </w:pPr>
    <w:rPr>
      <w:rFonts w:ascii="Arial" w:eastAsiaTheme="majorEastAsia" w:hAnsi="Arial" w:cs="Arial"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35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1178FD"/>
    <w:rPr>
      <w:rFonts w:ascii="Arial" w:eastAsiaTheme="majorEastAsia" w:hAnsi="Arial" w:cs="Arial"/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178FD"/>
    <w:rPr>
      <w:rFonts w:ascii="Arial" w:eastAsiaTheme="majorEastAsia" w:hAnsi="Arial" w:cstheme="majorBid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178FD"/>
    <w:rPr>
      <w:rFonts w:ascii="Segoe UI" w:eastAsiaTheme="majorEastAsia" w:hAnsi="Segoe UI" w:cstheme="majorBidi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CE7D4D"/>
    <w:rPr>
      <w:rFonts w:ascii="Arial" w:eastAsiaTheme="majorEastAsia" w:hAnsi="Arial" w:cs="Arial"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AU"/>
    </w:rPr>
  </w:style>
  <w:style w:type="table" w:styleId="TableGrid">
    <w:name w:val="Table Grid"/>
    <w:basedOn w:val="TableNormal"/>
    <w:uiPriority w:val="39"/>
    <w:rsid w:val="000F351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0F351A"/>
    <w:rPr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F351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6618A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375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75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75B1"/>
    <w:rPr>
      <w:rFonts w:ascii="Segoe UI" w:hAnsi="Segoe U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75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75B1"/>
    <w:rPr>
      <w:rFonts w:ascii="Segoe UI" w:hAnsi="Segoe U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7AB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7AB"/>
    <w:rPr>
      <w:rFonts w:ascii="Segoe UI" w:hAnsi="Segoe UI" w:cs="Segoe UI"/>
      <w:sz w:val="18"/>
      <w:szCs w:val="18"/>
    </w:rPr>
  </w:style>
  <w:style w:type="paragraph" w:customStyle="1" w:styleId="icon-tick">
    <w:name w:val="icon-tick"/>
    <w:basedOn w:val="Normal"/>
    <w:rsid w:val="0045146B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119C1"/>
    <w:rPr>
      <w:color w:val="605E5C"/>
      <w:shd w:val="clear" w:color="auto" w:fill="E1DFDD"/>
    </w:rPr>
  </w:style>
  <w:style w:type="character" w:customStyle="1" w:styleId="date-display-single">
    <w:name w:val="date-display-single"/>
    <w:basedOn w:val="DefaultParagraphFont"/>
    <w:rsid w:val="00D37AD3"/>
  </w:style>
  <w:style w:type="character" w:customStyle="1" w:styleId="normaltextrun">
    <w:name w:val="normaltextrun"/>
    <w:basedOn w:val="DefaultParagraphFont"/>
    <w:rsid w:val="00B5345C"/>
  </w:style>
  <w:style w:type="character" w:customStyle="1" w:styleId="mtlob">
    <w:name w:val="mtlob"/>
    <w:basedOn w:val="DefaultParagraphFont"/>
    <w:rsid w:val="006F0BFC"/>
  </w:style>
  <w:style w:type="character" w:styleId="PageNumber">
    <w:name w:val="page number"/>
    <w:basedOn w:val="DefaultParagraphFont"/>
    <w:uiPriority w:val="99"/>
    <w:semiHidden/>
    <w:unhideWhenUsed/>
    <w:rsid w:val="008E1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69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6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774">
          <w:marLeft w:val="0"/>
          <w:marRight w:val="6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0567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527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146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9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6712">
          <w:marLeft w:val="0"/>
          <w:marRight w:val="6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7390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1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414141"/>
                <w:bottom w:val="none" w:sz="0" w:space="0" w:color="auto"/>
                <w:right w:val="none" w:sz="0" w:space="0" w:color="auto"/>
              </w:divBdr>
              <w:divsChild>
                <w:div w:id="3579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4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9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414141"/>
                <w:bottom w:val="none" w:sz="0" w:space="0" w:color="auto"/>
                <w:right w:val="none" w:sz="0" w:space="0" w:color="auto"/>
              </w:divBdr>
              <w:divsChild>
                <w:div w:id="59167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9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414141"/>
                <w:bottom w:val="none" w:sz="0" w:space="0" w:color="auto"/>
                <w:right w:val="none" w:sz="0" w:space="0" w:color="auto"/>
              </w:divBdr>
              <w:divsChild>
                <w:div w:id="15588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414141"/>
                <w:bottom w:val="none" w:sz="0" w:space="0" w:color="auto"/>
                <w:right w:val="none" w:sz="0" w:space="0" w:color="auto"/>
              </w:divBdr>
              <w:divsChild>
                <w:div w:id="77510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5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414141"/>
                <w:bottom w:val="none" w:sz="0" w:space="0" w:color="auto"/>
                <w:right w:val="none" w:sz="0" w:space="0" w:color="auto"/>
              </w:divBdr>
              <w:divsChild>
                <w:div w:id="187761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4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6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414141"/>
                <w:bottom w:val="none" w:sz="0" w:space="0" w:color="auto"/>
                <w:right w:val="none" w:sz="0" w:space="0" w:color="auto"/>
              </w:divBdr>
              <w:divsChild>
                <w:div w:id="3402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0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414141"/>
                <w:bottom w:val="none" w:sz="0" w:space="0" w:color="auto"/>
                <w:right w:val="none" w:sz="0" w:space="0" w:color="auto"/>
              </w:divBdr>
              <w:divsChild>
                <w:div w:id="2443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3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alth.gov.au/eligibility-checker" TargetMode="External"/><Relationship Id="rId18" Type="http://schemas.openxmlformats.org/officeDocument/2006/relationships/image" Target="cid:6FEE018C-1276-44F2-B92F-2FDB313C294B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www.health.gov.au/resources/publications/covid-19-vaccine-information-for-teens-and-parentsguardians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hyperlink" Target="https://www.health.gov.au/initiatives-and-programs/covid-19-vaccines/getting-vaccinated-for-covid-19/information-for-aboriginal-and-torres-strait-islander-peoples-about-covid-19-vaccines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hyperlink" Target="https://www.instagram.com/explore/tags/covid19/" TargetMode="External"/><Relationship Id="rId38" Type="http://schemas.openxmlformats.org/officeDocument/2006/relationships/hyperlink" Target="http://www.australia.gov.au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hyperlink" Target="https://www.health.gov.au/initiatives-and-programs/covid-19-vaccines/information-for-service-providers-workers-and-people-with-disability-about-covid-19-vaccin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fb.watch/81v-O6gP-b/" TargetMode="External"/><Relationship Id="rId32" Type="http://schemas.openxmlformats.org/officeDocument/2006/relationships/hyperlink" Target="https://www.instagram.com/reel/CT1ba59Bl02/?utm_source=ig_web_copy_link" TargetMode="External"/><Relationship Id="rId37" Type="http://schemas.openxmlformats.org/officeDocument/2006/relationships/hyperlink" Target="https://www.health.gov.au/resources/collections/covid-19-vaccination-patient-resources" TargetMode="External"/><Relationship Id="rId40" Type="http://schemas.openxmlformats.org/officeDocument/2006/relationships/hyperlink" Target="https://www.health.gov.au/resources/publications/how-to-speak-to-kids-about-covid-19-vaccines" TargetMode="External"/><Relationship Id="rId45" Type="http://schemas.openxmlformats.org/officeDocument/2006/relationships/hyperlink" Target="mailto:covidvaccinecomms@health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ealth.gov.au/resources/collections/covid-19-vaccination-patient-resources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facebook.com/hashtag/armyourself?__eep__=6&amp;__tn__=*NK" TargetMode="External"/><Relationship Id="rId36" Type="http://schemas.openxmlformats.org/officeDocument/2006/relationships/hyperlink" Target="https://www.servicesaustralia.gov.au/individuals/services/medicare/express-plus-medicare-mobile-app" TargetMode="External"/><Relationship Id="rId49" Type="http://schemas.openxmlformats.org/officeDocument/2006/relationships/header" Target="header2.xml"/><Relationship Id="rId10" Type="http://schemas.openxmlformats.org/officeDocument/2006/relationships/hyperlink" Target="https://www.servicesaustralia.gov.au/organisations/community/community-resources-and-help/coronavirus-covid-19-resources" TargetMode="External"/><Relationship Id="rId19" Type="http://schemas.openxmlformats.org/officeDocument/2006/relationships/hyperlink" Target="https://fb.watch/81wCrrb7E8/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www.health.gov.au/initiatives-and-programs/covid-19-vaccines/is-it-true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ervicesaustralia.gov.au/individuals/services/medicare/express-plus-medicare-mobile-ap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yperlink" Target="http://www.health.gov.au/vaccine-clinic-finder?fbclid=IwAR3XeNQFTsR0C94F23N_s4dyTp5-QyajAZdo1hqXLX8Sjdq0TxSGghEA73k" TargetMode="External"/><Relationship Id="rId35" Type="http://schemas.openxmlformats.org/officeDocument/2006/relationships/hyperlink" Target="https://www.servicesaustralia.gov.au/individuals/services/medicare/medicare-online-accounts" TargetMode="External"/><Relationship Id="rId43" Type="http://schemas.openxmlformats.org/officeDocument/2006/relationships/hyperlink" Target="https://www.health.gov.au/initiatives-and-programs/covid-19-vaccines/covid-19-vaccine-information-in-your-language" TargetMode="External"/><Relationship Id="rId48" Type="http://schemas.openxmlformats.org/officeDocument/2006/relationships/footer" Target="footer2.xml"/><Relationship Id="rId8" Type="http://schemas.openxmlformats.org/officeDocument/2006/relationships/hyperlink" Target="https://www.servicesaustralia.gov.au/individuals/services/medicare/medicare-online-accounts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D48136-B66E-3E4F-942A-C93E7795D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COVID-19_VACCINE_template.dotx</Template>
  <TotalTime>1</TotalTime>
  <Pages>8</Pages>
  <Words>1661</Words>
  <Characters>9440</Characters>
  <Application>Microsoft Office Word</Application>
  <DocSecurity>4</DocSecurity>
  <Lines>236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– Youth community kit</vt:lpstr>
    </vt:vector>
  </TitlesOfParts>
  <Manager/>
  <Company/>
  <LinksUpToDate>false</LinksUpToDate>
  <CharactersWithSpaces>10966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– Youth community kit</dc:title>
  <dc:subject>Communicable diseases; Emergency health management; Young people's health</dc:subject>
  <dc:creator>Australian Government Department of Health</dc:creator>
  <cp:keywords>COVID-19 Vaccine, Disability, Immunisation;</cp:keywords>
  <dc:description/>
  <cp:lastModifiedBy>MASCHKE, Elvia</cp:lastModifiedBy>
  <cp:revision>2</cp:revision>
  <cp:lastPrinted>2021-12-15T23:06:00Z</cp:lastPrinted>
  <dcterms:created xsi:type="dcterms:W3CDTF">2022-01-05T21:05:00Z</dcterms:created>
  <dcterms:modified xsi:type="dcterms:W3CDTF">2022-01-05T21:05:00Z</dcterms:modified>
  <cp:category/>
</cp:coreProperties>
</file>