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2AD22" w14:textId="7AC11BE8" w:rsidR="00EF5EE0" w:rsidRPr="00B42C86" w:rsidRDefault="00B024DA" w:rsidP="00A64407">
      <w:r w:rsidRPr="00B42C86">
        <w:rPr>
          <w:noProof/>
          <w:lang w:val="en-AU"/>
        </w:rPr>
        <mc:AlternateContent>
          <mc:Choice Requires="wpg">
            <w:drawing>
              <wp:anchor distT="0" distB="0" distL="114300" distR="114300" simplePos="0" relativeHeight="251658244" behindDoc="1" locked="0" layoutInCell="1" allowOverlap="1" wp14:anchorId="4823107C" wp14:editId="5DC865E8">
                <wp:simplePos x="0" y="0"/>
                <wp:positionH relativeFrom="page">
                  <wp:posOffset>0</wp:posOffset>
                </wp:positionH>
                <wp:positionV relativeFrom="margin">
                  <wp:align>top</wp:align>
                </wp:positionV>
                <wp:extent cx="7559675" cy="5220000"/>
                <wp:effectExtent l="0" t="0" r="3175" b="0"/>
                <wp:wrapNone/>
                <wp:docPr id="471" name="Group 471" descr="Decorative picture of two hands and title of report " title="objec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7559675" cy="5220000"/>
                          <a:chOff x="0" y="0"/>
                          <a:chExt cx="7559675" cy="5220000"/>
                        </a:xfrm>
                      </wpg:grpSpPr>
                      <wps:wsp>
                        <wps:cNvPr id="460" name="Rectangle 460" descr="Decorative"/>
                        <wps:cNvSpPr/>
                        <wps:spPr>
                          <a:xfrm>
                            <a:off x="2133600" y="0"/>
                            <a:ext cx="5426075" cy="522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11" cstate="print">
                            <a:grayscl/>
                            <a:extLst>
                              <a:ext uri="{28A0092B-C50C-407E-A947-70E740481C1C}">
                                <a14:useLocalDpi xmlns:a14="http://schemas.microsoft.com/office/drawing/2010/main" val="0"/>
                              </a:ext>
                            </a:extLst>
                          </a:blip>
                          <a:srcRect t="1172" b="2802"/>
                          <a:stretch/>
                        </pic:blipFill>
                        <pic:spPr bwMode="auto">
                          <a:xfrm>
                            <a:off x="0" y="62204"/>
                            <a:ext cx="7559675" cy="50939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anchor>
            </w:drawing>
          </mc:Choice>
          <mc:Fallback>
            <w:pict>
              <v:group w14:anchorId="28DFB9C2" id="Group 471" o:spid="_x0000_s1026" alt="Title: object - Description: Decorative picture of two hands and title of report " style="position:absolute;margin-left:0;margin-top:0;width:595.25pt;height:411pt;z-index:-251658236;mso-position-horizontal-relative:page;mso-position-vertical:top;mso-position-vertical-relative:margin" coordsize="75596,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">
                <v:rect id="Rectangle 460" o:spid="_x0000_s1027" alt="Decorative" style="position:absolute;left:21336;width:54260;height:5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" fillcolor="#71c9ff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622;width:75596;height:5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">
                  <v:imagedata r:id="rId12" o:title="" croptop="768f" cropbottom="1836f" grayscale="t"/>
                  <v:path arrowok="t"/>
                </v:shape>
                <w10:wrap anchorx="page" anchory="margin"/>
              </v:group>
            </w:pict>
          </mc:Fallback>
        </mc:AlternateContent>
      </w:r>
    </w:p>
    <w:p w14:paraId="22F8B4A1" w14:textId="5D0F32D9" w:rsidR="00713D98" w:rsidRPr="00B42C86" w:rsidRDefault="00035AEB" w:rsidP="00172F3E">
      <w:pPr>
        <w:pStyle w:val="Title"/>
      </w:pPr>
      <w:r w:rsidRPr="00B42C86">
        <w:t xml:space="preserve">Independent </w:t>
      </w:r>
      <w:r w:rsidR="00755C43" w:rsidRPr="00B42C86">
        <w:t>review of legislative provisions governing the use of restraint in residential aged care</w:t>
      </w:r>
    </w:p>
    <w:p w14:paraId="3A36536D" w14:textId="3FF1684E" w:rsidR="00713D98" w:rsidRPr="00B42C86" w:rsidRDefault="00640E61" w:rsidP="00172F3E">
      <w:pPr>
        <w:pStyle w:val="Title2"/>
        <w:rPr>
          <w:rFonts w:asciiTheme="majorHAnsi" w:hAnsiTheme="majorHAnsi"/>
          <w:noProof w:val="0"/>
        </w:rPr>
      </w:pPr>
      <w:r w:rsidRPr="00B42C86">
        <w:rPr>
          <w:rFonts w:asciiTheme="majorHAnsi" w:hAnsiTheme="majorHAnsi"/>
          <w:noProof w:val="0"/>
        </w:rPr>
        <w:t>Supplement</w:t>
      </w:r>
      <w:r w:rsidR="00AA09D3" w:rsidRPr="00B42C86">
        <w:rPr>
          <w:rFonts w:asciiTheme="majorHAnsi" w:hAnsiTheme="majorHAnsi"/>
          <w:noProof w:val="0"/>
        </w:rPr>
        <w:t>ary volume 1: l</w:t>
      </w:r>
      <w:r w:rsidR="00971F0B" w:rsidRPr="00B42C86">
        <w:rPr>
          <w:rFonts w:asciiTheme="majorHAnsi" w:hAnsiTheme="majorHAnsi"/>
          <w:noProof w:val="0"/>
        </w:rPr>
        <w:t>iterature and e</w:t>
      </w:r>
      <w:r w:rsidR="007A2A0C" w:rsidRPr="00B42C86">
        <w:rPr>
          <w:rFonts w:asciiTheme="majorHAnsi" w:hAnsiTheme="majorHAnsi"/>
          <w:noProof w:val="0"/>
        </w:rPr>
        <w:t>nvironmental sca</w:t>
      </w:r>
      <w:r w:rsidR="00713D98" w:rsidRPr="00B42C86">
        <w:rPr>
          <w:rFonts w:asciiTheme="majorHAnsi" w:hAnsiTheme="majorHAnsi"/>
          <w:noProof w:val="0"/>
        </w:rPr>
        <w:t>n</w:t>
      </w:r>
    </w:p>
    <w:p w14:paraId="05CF71C7" w14:textId="437A87E0" w:rsidR="00713D98" w:rsidRPr="00B42C86" w:rsidRDefault="001A6E9F" w:rsidP="00172F3E">
      <w:pPr>
        <w:pStyle w:val="Client"/>
        <w:rPr>
          <w:noProof w:val="0"/>
        </w:rPr>
      </w:pPr>
      <w:r w:rsidRPr="00B42C86">
        <w:rPr>
          <w:lang w:val="en-AU"/>
        </w:rPr>
        <mc:AlternateContent>
          <mc:Choice Requires="wps">
            <w:drawing>
              <wp:anchor distT="0" distB="0" distL="114300" distR="114300" simplePos="0" relativeHeight="251658242" behindDoc="0" locked="0" layoutInCell="1" allowOverlap="1" wp14:anchorId="14D28CD3" wp14:editId="469BB573">
                <wp:simplePos x="0" y="0"/>
                <wp:positionH relativeFrom="margin">
                  <wp:posOffset>1076960</wp:posOffset>
                </wp:positionH>
                <wp:positionV relativeFrom="paragraph">
                  <wp:posOffset>48260</wp:posOffset>
                </wp:positionV>
                <wp:extent cx="3360420" cy="0"/>
                <wp:effectExtent l="0" t="0" r="0" b="0"/>
                <wp:wrapNone/>
                <wp:docPr id="457" name="Straight Connector 457" descr="decorative solid line" title="solid lin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336042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C2BA5" id="Straight Connector 457" o:spid="_x0000_s1026" alt="Title: solid line - Description: decorative solid line"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8pt,3.8pt" to="349.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" strokecolor="white [3212]" strokeweight="1.5pt">
                <w10:wrap anchorx="margin"/>
              </v:line>
            </w:pict>
          </mc:Fallback>
        </mc:AlternateContent>
      </w:r>
      <w:r w:rsidR="00172F3E" w:rsidRPr="00B42C86">
        <w:rPr>
          <w:lang w:val="en-AU"/>
        </w:rPr>
        <mc:AlternateContent>
          <mc:Choice Requires="wpg">
            <w:drawing>
              <wp:anchor distT="0" distB="0" distL="114300" distR="114300" simplePos="0" relativeHeight="251658243" behindDoc="1" locked="0" layoutInCell="1" allowOverlap="1" wp14:anchorId="4C2063E0" wp14:editId="55FDB1B3">
                <wp:simplePos x="0" y="0"/>
                <wp:positionH relativeFrom="margin">
                  <wp:posOffset>-1080135</wp:posOffset>
                </wp:positionH>
                <wp:positionV relativeFrom="margin">
                  <wp:posOffset>8688705</wp:posOffset>
                </wp:positionV>
                <wp:extent cx="7738745" cy="827405"/>
                <wp:effectExtent l="0" t="0" r="0" b="0"/>
                <wp:wrapNone/>
                <wp:docPr id="2" name="Group 2" descr="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7738745" cy="827405"/>
                          <a:chOff x="0" y="112035"/>
                          <a:chExt cx="7713189" cy="922171"/>
                        </a:xfrm>
                      </wpg:grpSpPr>
                      <wps:wsp>
                        <wps:cNvPr id="3" name="Rectangle 26"/>
                        <wps:cNvSpPr>
                          <a:spLocks/>
                        </wps:cNvSpPr>
                        <wps:spPr>
                          <a:xfrm>
                            <a:off x="0" y="442453"/>
                            <a:ext cx="7535034" cy="591753"/>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29"/>
                        <wps:cNvSpPr>
                          <a:spLocks/>
                        </wps:cNvSpPr>
                        <wps:spPr>
                          <a:xfrm>
                            <a:off x="3031735" y="112035"/>
                            <a:ext cx="4681454" cy="63518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6FCAAB" w14:textId="77777777" w:rsidR="00B407D8" w:rsidRPr="00B00D05" w:rsidRDefault="00B407D8" w:rsidP="00B024DA">
                              <w:pPr>
                                <w:ind w:left="142"/>
                              </w:pPr>
                              <w:r>
                                <w:rPr>
                                  <w:noProof/>
                                  <w:lang w:val="en-AU"/>
                                </w:rPr>
                                <w:drawing>
                                  <wp:inline distT="0" distB="0" distL="0" distR="0" wp14:anchorId="5E92DA60" wp14:editId="42D07635">
                                    <wp:extent cx="3948117" cy="396000"/>
                                    <wp:effectExtent l="0" t="0" r="0" b="4445"/>
                                    <wp:docPr id="36" name="Picture 36"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063E0" id="Group 2" o:spid="_x0000_s1026" alt="Decorative" style="position:absolute;left:0;text-align:left;margin-left:-85.05pt;margin-top:684.15pt;width:609.35pt;height:65.15pt;z-index:-251658237;mso-position-horizontal-relative:margin;mso-position-vertical-relative:margin;mso-width-relative:margin;mso-height-relative:margin" coordorigin=",1120" coordsize="7713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">
                <v:rect id="Rectangle 26" o:spid="_x0000_s1027" style="position:absolute;top:4424;width:75350;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" fillcolor="#71c9ff" stroked="f" strokeweight="2pt">
                  <v:path arrowok="t"/>
                </v:rect>
                <v:roundrect id="Rounded Rectangle 29" o:spid="_x0000_s1028" style="position:absolute;left:30317;top:1120;width:46814;height:6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" fillcolor="white [3212]" stroked="f" strokeweight="2pt">
                  <v:path arrowok="t"/>
                  <v:textbox inset="0,0,0,0">
                    <w:txbxContent>
                      <w:p w14:paraId="086FCAAB" w14:textId="77777777" w:rsidR="00B407D8" w:rsidRPr="00B00D05" w:rsidRDefault="00B407D8" w:rsidP="00B024DA">
                        <w:pPr>
                          <w:ind w:left="142"/>
                        </w:pPr>
                        <w:r>
                          <w:rPr>
                            <w:noProof/>
                            <w:lang w:val="en-AU"/>
                          </w:rPr>
                          <w:drawing>
                            <wp:inline distT="0" distB="0" distL="0" distR="0" wp14:anchorId="5E92DA60" wp14:editId="42D07635">
                              <wp:extent cx="3948117" cy="396000"/>
                              <wp:effectExtent l="0" t="0" r="0" b="4445"/>
                              <wp:docPr id="36" name="Picture 36"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roundrect>
                <w10:wrap anchorx="margin" anchory="margin"/>
              </v:group>
            </w:pict>
          </mc:Fallback>
        </mc:AlternateContent>
      </w:r>
      <w:r w:rsidR="00D43B40" w:rsidRPr="00B42C86">
        <w:rPr>
          <w:sz w:val="56"/>
          <w:szCs w:val="56"/>
          <w:lang w:val="en-AU"/>
        </w:rPr>
        <mc:AlternateContent>
          <mc:Choice Requires="wps">
            <w:drawing>
              <wp:anchor distT="0" distB="0" distL="114300" distR="114300" simplePos="0" relativeHeight="251658241" behindDoc="1" locked="0" layoutInCell="1" allowOverlap="1" wp14:anchorId="6D160A18" wp14:editId="638120E7">
                <wp:simplePos x="0" y="0"/>
                <wp:positionH relativeFrom="page">
                  <wp:align>left</wp:align>
                </wp:positionH>
                <wp:positionV relativeFrom="page">
                  <wp:align>top</wp:align>
                </wp:positionV>
                <wp:extent cx="7560000" cy="10692000"/>
                <wp:effectExtent l="0" t="0" r="22225" b="14605"/>
                <wp:wrapNone/>
                <wp:docPr id="701" name="Rectangle 26" descr="decorative solid line" title="lin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tx2"/>
                        </a:solidFill>
                        <a:ln>
                          <a:solidFill>
                            <a:sysClr val="window" lastClr="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4283" id="Rectangle 26" o:spid="_x0000_s1026" alt="Title: line - Description: decorative solid line"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" fillcolor="#0079c1 [3215]" strokecolor="window" strokeweight="2pt">
                <v:path arrowok="t"/>
                <o:lock v:ext="edit" aspectratio="t"/>
                <w10:wrap anchorx="page" anchory="page"/>
              </v:rect>
            </w:pict>
          </mc:Fallback>
        </mc:AlternateContent>
      </w:r>
      <w:r w:rsidR="00A954A1" w:rsidRPr="00B42C86">
        <w:rPr>
          <w:noProof w:val="0"/>
        </w:rPr>
        <w:t>Dec</w:t>
      </w:r>
      <w:r w:rsidR="00971F0B" w:rsidRPr="00B42C86">
        <w:rPr>
          <w:noProof w:val="0"/>
        </w:rPr>
        <w:t>em</w:t>
      </w:r>
      <w:r w:rsidR="00FB7663" w:rsidRPr="00B42C86">
        <w:rPr>
          <w:noProof w:val="0"/>
        </w:rPr>
        <w:t>ber</w:t>
      </w:r>
      <w:r w:rsidR="00713D98" w:rsidRPr="00B42C86">
        <w:rPr>
          <w:noProof w:val="0"/>
        </w:rPr>
        <w:t xml:space="preserve"> 2020</w:t>
      </w:r>
    </w:p>
    <w:p w14:paraId="246FE828" w14:textId="77777777" w:rsidR="00D95B87" w:rsidRPr="00B42C86" w:rsidRDefault="00D95B87" w:rsidP="00AD60D9">
      <w:pPr>
        <w:pStyle w:val="TOCHeading"/>
        <w:sectPr w:rsidR="00D95B87" w:rsidRPr="00B42C86" w:rsidSect="00FA3787">
          <w:headerReference w:type="first" r:id="rId14"/>
          <w:pgSz w:w="11907" w:h="16840" w:code="9"/>
          <w:pgMar w:top="851" w:right="1134" w:bottom="851" w:left="1701" w:header="454" w:footer="567" w:gutter="0"/>
          <w:cols w:space="708"/>
          <w:vAlign w:val="center"/>
          <w:docGrid w:linePitch="272"/>
          <w15:footnoteColumns w:val="1"/>
        </w:sectPr>
      </w:pPr>
    </w:p>
    <w:p w14:paraId="0CE4532A" w14:textId="77777777" w:rsidR="001362B8" w:rsidRPr="00B42C86" w:rsidRDefault="001362B8" w:rsidP="001362B8">
      <w:pPr>
        <w:pStyle w:val="TOCHeading"/>
        <w:spacing w:before="2400"/>
      </w:pPr>
      <w:r w:rsidRPr="00B42C86">
        <w:lastRenderedPageBreak/>
        <w:t>Acknowledgement of Country</w:t>
      </w:r>
    </w:p>
    <w:p w14:paraId="2E572CC7" w14:textId="77777777" w:rsidR="001362B8" w:rsidRPr="00B42C86" w:rsidRDefault="001362B8" w:rsidP="001362B8">
      <w:pPr>
        <w:pStyle w:val="Border"/>
      </w:pPr>
    </w:p>
    <w:p w14:paraId="7EC6F899" w14:textId="77777777" w:rsidR="00D05B92" w:rsidRPr="00B42C86" w:rsidRDefault="00D05B92" w:rsidP="00D05B92">
      <w:pPr>
        <w:pStyle w:val="Paragraph"/>
        <w:rPr>
          <w:lang w:eastAsia="en-AU"/>
        </w:rPr>
      </w:pPr>
      <w:bookmarkStart w:id="0" w:name="_Hlk55986123"/>
      <w:r w:rsidRPr="00B42C86">
        <w:rPr>
          <w:lang w:eastAsia="en-AU"/>
        </w:rPr>
        <w:t>In the spirit of reconciliation, the authors acknowledge and pay respect to the traditional custodians of Country, the Aboriginal and Torres Strait Islander peoples, and their continuing connection to land, waters, sea, and community.</w:t>
      </w:r>
    </w:p>
    <w:p w14:paraId="615DA2CF" w14:textId="038BABF4" w:rsidR="001362B8" w:rsidRPr="00B42C86" w:rsidRDefault="00D05B92" w:rsidP="00D05B92">
      <w:pPr>
        <w:pStyle w:val="Paragraph"/>
      </w:pPr>
      <w:r w:rsidRPr="00B42C86">
        <w:t>AHA is located on the lands of the Kulin Nation. We pay</w:t>
      </w:r>
      <w:r w:rsidR="005635CF" w:rsidRPr="00B42C86">
        <w:t xml:space="preserve"> our </w:t>
      </w:r>
      <w:r w:rsidRPr="00B42C86">
        <w:t>respect</w:t>
      </w:r>
      <w:r w:rsidR="005635CF" w:rsidRPr="00B42C86">
        <w:t>s</w:t>
      </w:r>
      <w:r w:rsidRPr="00B42C86">
        <w:t xml:space="preserve"> to Elders past and present</w:t>
      </w:r>
      <w:r w:rsidR="001362B8" w:rsidRPr="00B42C86">
        <w:t>.</w:t>
      </w:r>
      <w:bookmarkEnd w:id="0"/>
    </w:p>
    <w:p w14:paraId="603BDB34" w14:textId="77777777" w:rsidR="001362B8" w:rsidRPr="00B42C86" w:rsidRDefault="001362B8" w:rsidP="001362B8">
      <w:pPr>
        <w:pStyle w:val="Paragraph"/>
        <w:rPr>
          <w:lang w:eastAsia="en-AU"/>
        </w:rPr>
        <w:sectPr w:rsidR="001362B8" w:rsidRPr="00B42C86" w:rsidSect="00FA3787">
          <w:headerReference w:type="default" r:id="rId15"/>
          <w:footerReference w:type="default" r:id="rId16"/>
          <w:headerReference w:type="first" r:id="rId17"/>
          <w:pgSz w:w="11907" w:h="16840" w:code="9"/>
          <w:pgMar w:top="851" w:right="1134" w:bottom="851" w:left="1701" w:header="454" w:footer="567" w:gutter="0"/>
          <w:pgNumType w:fmt="lowerRoman" w:start="1"/>
          <w:cols w:space="1418"/>
          <w:titlePg/>
          <w:docGrid w:linePitch="272"/>
          <w15:footnoteColumns w:val="1"/>
        </w:sectPr>
      </w:pPr>
    </w:p>
    <w:p w14:paraId="0E1D5A37" w14:textId="68CD68A2" w:rsidR="00F95A95" w:rsidRPr="00B42C86" w:rsidRDefault="00C53301" w:rsidP="00D05B92">
      <w:pPr>
        <w:pStyle w:val="TOCHeading"/>
      </w:pPr>
      <w:r w:rsidRPr="00B42C86">
        <w:lastRenderedPageBreak/>
        <w:t>A</w:t>
      </w:r>
      <w:r w:rsidR="00284D74" w:rsidRPr="00B42C86">
        <w:t>bbreviations</w:t>
      </w:r>
    </w:p>
    <w:tbl>
      <w:tblPr>
        <w:tblStyle w:val="AHALight"/>
        <w:tblW w:w="5000" w:type="pct"/>
        <w:tblLook w:val="06A0" w:firstRow="1" w:lastRow="0" w:firstColumn="1" w:lastColumn="0" w:noHBand="1" w:noVBand="1"/>
        <w:tblCaption w:val="Abbreviations"/>
        <w:tblDescription w:val="terms and definitions used in report"/>
      </w:tblPr>
      <w:tblGrid>
        <w:gridCol w:w="2366"/>
        <w:gridCol w:w="6706"/>
      </w:tblGrid>
      <w:tr w:rsidR="00261FCF" w:rsidRPr="00B42C86" w14:paraId="6CA6ED4B" w14:textId="77777777" w:rsidTr="00F95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Pr>
          <w:p w14:paraId="0693362B" w14:textId="77777777" w:rsidR="00261FCF" w:rsidRPr="00B42C86" w:rsidRDefault="00261FCF" w:rsidP="00693608">
            <w:pPr>
              <w:pStyle w:val="TableHeading1"/>
            </w:pPr>
            <w:r w:rsidRPr="00B42C86">
              <w:t>Term</w:t>
            </w:r>
          </w:p>
        </w:tc>
        <w:tc>
          <w:tcPr>
            <w:tcW w:w="6706" w:type="dxa"/>
          </w:tcPr>
          <w:p w14:paraId="5891CE5F" w14:textId="77777777" w:rsidR="00261FCF" w:rsidRPr="00B42C86" w:rsidRDefault="00261FCF" w:rsidP="005C6124">
            <w:pPr>
              <w:pStyle w:val="TableHeading1"/>
              <w:cnfStyle w:val="100000000000" w:firstRow="1" w:lastRow="0" w:firstColumn="0" w:lastColumn="0" w:oddVBand="0" w:evenVBand="0" w:oddHBand="0" w:evenHBand="0" w:firstRowFirstColumn="0" w:firstRowLastColumn="0" w:lastRowFirstColumn="0" w:lastRowLastColumn="0"/>
            </w:pPr>
            <w:r w:rsidRPr="00B42C86">
              <w:t>Definition</w:t>
            </w:r>
          </w:p>
        </w:tc>
      </w:tr>
      <w:tr w:rsidR="00261FCF" w:rsidRPr="00B42C86" w14:paraId="101ED0AF"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5AEA54B9" w14:textId="77777777" w:rsidR="00261FCF" w:rsidRPr="00B42C86" w:rsidRDefault="00261FCF" w:rsidP="00EF3E70">
            <w:pPr>
              <w:pStyle w:val="TableTextLast"/>
            </w:pPr>
            <w:r w:rsidRPr="00B42C86">
              <w:t>ACQSH</w:t>
            </w:r>
          </w:p>
        </w:tc>
        <w:tc>
          <w:tcPr>
            <w:tcW w:w="6706" w:type="dxa"/>
          </w:tcPr>
          <w:p w14:paraId="6AC12E6C"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Australian Commission for Quality and Safety in Healthcare</w:t>
            </w:r>
          </w:p>
        </w:tc>
      </w:tr>
      <w:tr w:rsidR="00261FCF" w:rsidRPr="00B42C86" w14:paraId="13C46EA0"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09388F30" w14:textId="77777777" w:rsidR="00261FCF" w:rsidRPr="00B42C86" w:rsidRDefault="00261FCF" w:rsidP="00EF3E70">
            <w:pPr>
              <w:pStyle w:val="TableTextLast"/>
            </w:pPr>
            <w:r w:rsidRPr="00B42C86">
              <w:t>AHA</w:t>
            </w:r>
          </w:p>
        </w:tc>
        <w:tc>
          <w:tcPr>
            <w:tcW w:w="6706" w:type="dxa"/>
          </w:tcPr>
          <w:p w14:paraId="59D9CE19"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Australian Healthcare Associates</w:t>
            </w:r>
          </w:p>
        </w:tc>
      </w:tr>
      <w:tr w:rsidR="00261FCF" w:rsidRPr="00B42C86" w14:paraId="1EFE857A"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71D4A5EC" w14:textId="77777777" w:rsidR="00261FCF" w:rsidRPr="00B42C86" w:rsidRDefault="00261FCF" w:rsidP="00EF3E70">
            <w:pPr>
              <w:pStyle w:val="TableTextLast"/>
            </w:pPr>
            <w:r w:rsidRPr="00B42C86">
              <w:rPr>
                <w:lang w:eastAsia="en-AU"/>
              </w:rPr>
              <w:t>ALRC</w:t>
            </w:r>
          </w:p>
        </w:tc>
        <w:tc>
          <w:tcPr>
            <w:tcW w:w="6706" w:type="dxa"/>
          </w:tcPr>
          <w:p w14:paraId="05EE389D"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rPr>
                <w:lang w:eastAsia="en-AU"/>
              </w:rPr>
              <w:t>Australian Law Reform Commission</w:t>
            </w:r>
          </w:p>
        </w:tc>
      </w:tr>
      <w:tr w:rsidR="00261FCF" w:rsidRPr="00B42C86" w14:paraId="7BB6ECE0"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255353C4" w14:textId="77777777" w:rsidR="00261FCF" w:rsidRPr="00B42C86" w:rsidRDefault="00261FCF" w:rsidP="00EF3E70">
            <w:pPr>
              <w:pStyle w:val="TableTextLast"/>
            </w:pPr>
            <w:r w:rsidRPr="00B42C86">
              <w:rPr>
                <w:lang w:eastAsia="en-AU"/>
              </w:rPr>
              <w:t>BPSD</w:t>
            </w:r>
          </w:p>
        </w:tc>
        <w:tc>
          <w:tcPr>
            <w:tcW w:w="6706" w:type="dxa"/>
          </w:tcPr>
          <w:p w14:paraId="08C153C2"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rPr>
                <w:lang w:eastAsia="en-AU"/>
              </w:rPr>
              <w:t>Behavioural and psychological symptoms of dementia</w:t>
            </w:r>
          </w:p>
        </w:tc>
      </w:tr>
      <w:tr w:rsidR="0001201D" w:rsidRPr="00B42C86" w14:paraId="081A191B"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16C13028" w14:textId="0811A55E" w:rsidR="0001201D" w:rsidRPr="00B42C86" w:rsidRDefault="00F4072D" w:rsidP="00FC0E8A">
            <w:pPr>
              <w:pStyle w:val="TableTextLast"/>
            </w:pPr>
            <w:r w:rsidRPr="00B42C86">
              <w:t>The Charter</w:t>
            </w:r>
          </w:p>
        </w:tc>
        <w:tc>
          <w:tcPr>
            <w:tcW w:w="6706" w:type="dxa"/>
          </w:tcPr>
          <w:p w14:paraId="0C613425" w14:textId="3D54F05E" w:rsidR="0001201D" w:rsidRPr="00B42C86" w:rsidRDefault="00EB401E" w:rsidP="00FC0E8A">
            <w:pPr>
              <w:pStyle w:val="TableTextLast"/>
              <w:cnfStyle w:val="000000000000" w:firstRow="0" w:lastRow="0" w:firstColumn="0" w:lastColumn="0" w:oddVBand="0" w:evenVBand="0" w:oddHBand="0" w:evenHBand="0" w:firstRowFirstColumn="0" w:firstRowLastColumn="0" w:lastRowFirstColumn="0" w:lastRowLastColumn="0"/>
            </w:pPr>
            <w:r w:rsidRPr="00B42C86">
              <w:t>the Charter of Aged Care Rights</w:t>
            </w:r>
          </w:p>
        </w:tc>
      </w:tr>
      <w:tr w:rsidR="00261FCF" w:rsidRPr="00B42C86" w14:paraId="1F6CDCCD"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45CD9171" w14:textId="611EBF78" w:rsidR="00261FCF" w:rsidRPr="00B42C86" w:rsidRDefault="00261FCF" w:rsidP="00FC0E8A">
            <w:pPr>
              <w:pStyle w:val="TableTextLast"/>
            </w:pPr>
            <w:r w:rsidRPr="00B42C86">
              <w:t xml:space="preserve">the </w:t>
            </w:r>
            <w:r w:rsidR="000C7EE9" w:rsidRPr="00B42C86">
              <w:t>C</w:t>
            </w:r>
            <w:r w:rsidRPr="00B42C86">
              <w:t>ommission</w:t>
            </w:r>
          </w:p>
        </w:tc>
        <w:tc>
          <w:tcPr>
            <w:tcW w:w="6706" w:type="dxa"/>
          </w:tcPr>
          <w:p w14:paraId="7A5163C1" w14:textId="77777777" w:rsidR="00261FCF" w:rsidRPr="00B42C86" w:rsidRDefault="00261FCF" w:rsidP="00FC0E8A">
            <w:pPr>
              <w:pStyle w:val="TableTextLast"/>
              <w:cnfStyle w:val="000000000000" w:firstRow="0" w:lastRow="0" w:firstColumn="0" w:lastColumn="0" w:oddVBand="0" w:evenVBand="0" w:oddHBand="0" w:evenHBand="0" w:firstRowFirstColumn="0" w:firstRowLastColumn="0" w:lastRowFirstColumn="0" w:lastRowLastColumn="0"/>
            </w:pPr>
            <w:r w:rsidRPr="00B42C86">
              <w:t>the Aged Care Quality and Safety Commission</w:t>
            </w:r>
          </w:p>
        </w:tc>
      </w:tr>
      <w:tr w:rsidR="00261FCF" w:rsidRPr="00B42C86" w14:paraId="63B10C08"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33AA3E71" w14:textId="77777777" w:rsidR="00261FCF" w:rsidRPr="00B42C86" w:rsidRDefault="00261FCF" w:rsidP="00EF3E70">
            <w:pPr>
              <w:pStyle w:val="TableTextLast"/>
              <w:rPr>
                <w:lang w:eastAsia="en-AU"/>
              </w:rPr>
            </w:pPr>
            <w:r w:rsidRPr="00B42C86">
              <w:rPr>
                <w:lang w:eastAsia="en-AU"/>
              </w:rPr>
              <w:t>COVID-19</w:t>
            </w:r>
          </w:p>
        </w:tc>
        <w:tc>
          <w:tcPr>
            <w:tcW w:w="6706" w:type="dxa"/>
          </w:tcPr>
          <w:p w14:paraId="252A52A3" w14:textId="56A486AD"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rPr>
                <w:lang w:eastAsia="en-AU"/>
              </w:rPr>
            </w:pPr>
            <w:r w:rsidRPr="00B42C86">
              <w:rPr>
                <w:lang w:eastAsia="en-AU"/>
              </w:rPr>
              <w:t>Coronavirus disease</w:t>
            </w:r>
          </w:p>
        </w:tc>
      </w:tr>
      <w:tr w:rsidR="00261FCF" w:rsidRPr="00B42C86" w14:paraId="77868349"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1A27806D" w14:textId="77777777" w:rsidR="00261FCF" w:rsidRPr="00B42C86" w:rsidRDefault="00261FCF" w:rsidP="00EF3E70">
            <w:pPr>
              <w:pStyle w:val="TableTextLast"/>
              <w:rPr>
                <w:lang w:eastAsia="en-AU"/>
              </w:rPr>
            </w:pPr>
            <w:r w:rsidRPr="00B42C86">
              <w:rPr>
                <w:lang w:eastAsia="en-AU"/>
              </w:rPr>
              <w:t>DBMAS</w:t>
            </w:r>
          </w:p>
        </w:tc>
        <w:tc>
          <w:tcPr>
            <w:tcW w:w="6706" w:type="dxa"/>
          </w:tcPr>
          <w:p w14:paraId="78769030"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rPr>
                <w:lang w:eastAsia="en-AU"/>
              </w:rPr>
            </w:pPr>
            <w:r w:rsidRPr="00B42C86">
              <w:rPr>
                <w:lang w:eastAsia="en-AU"/>
              </w:rPr>
              <w:t>Dementia Behaviour Management Advisory Service</w:t>
            </w:r>
          </w:p>
        </w:tc>
      </w:tr>
      <w:tr w:rsidR="00261FCF" w:rsidRPr="00B42C86" w14:paraId="5EE1FD30"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578301AB" w14:textId="73A446E4" w:rsidR="00261FCF" w:rsidRPr="00B42C86" w:rsidRDefault="00261FCF" w:rsidP="00FC0E8A">
            <w:pPr>
              <w:pStyle w:val="TableTextLast"/>
            </w:pPr>
            <w:r w:rsidRPr="00B42C86">
              <w:t xml:space="preserve">the </w:t>
            </w:r>
            <w:r w:rsidR="00C9727C" w:rsidRPr="00B42C86">
              <w:t>D</w:t>
            </w:r>
            <w:r w:rsidRPr="00B42C86">
              <w:t>epartment</w:t>
            </w:r>
          </w:p>
        </w:tc>
        <w:tc>
          <w:tcPr>
            <w:tcW w:w="6706" w:type="dxa"/>
          </w:tcPr>
          <w:p w14:paraId="57E3F2AF" w14:textId="77777777" w:rsidR="00261FCF" w:rsidRPr="00B42C86" w:rsidRDefault="00261FCF" w:rsidP="00FC0E8A">
            <w:pPr>
              <w:pStyle w:val="TableTextLast"/>
              <w:cnfStyle w:val="000000000000" w:firstRow="0" w:lastRow="0" w:firstColumn="0" w:lastColumn="0" w:oddVBand="0" w:evenVBand="0" w:oddHBand="0" w:evenHBand="0" w:firstRowFirstColumn="0" w:firstRowLastColumn="0" w:lastRowFirstColumn="0" w:lastRowLastColumn="0"/>
            </w:pPr>
            <w:r w:rsidRPr="00B42C86">
              <w:t>the Australian Government Department of Health</w:t>
            </w:r>
          </w:p>
        </w:tc>
      </w:tr>
      <w:tr w:rsidR="00261FCF" w:rsidRPr="00B42C86" w14:paraId="7399B4C3"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5E3AD644" w14:textId="4855A400" w:rsidR="00261FCF" w:rsidRPr="00B42C86" w:rsidRDefault="00261FCF" w:rsidP="00FC0E8A">
            <w:pPr>
              <w:pStyle w:val="TableTextLast"/>
            </w:pPr>
            <w:r w:rsidRPr="00B42C86">
              <w:t xml:space="preserve">the </w:t>
            </w:r>
            <w:r w:rsidR="0030167B" w:rsidRPr="00B42C86">
              <w:t>J</w:t>
            </w:r>
            <w:r w:rsidRPr="00B42C86">
              <w:t xml:space="preserve">oint </w:t>
            </w:r>
            <w:r w:rsidR="0030167B" w:rsidRPr="00B42C86">
              <w:t>C</w:t>
            </w:r>
            <w:r w:rsidRPr="00B42C86">
              <w:t>ommittee</w:t>
            </w:r>
          </w:p>
        </w:tc>
        <w:tc>
          <w:tcPr>
            <w:tcW w:w="6706" w:type="dxa"/>
          </w:tcPr>
          <w:p w14:paraId="123AC4B9" w14:textId="77777777" w:rsidR="00261FCF" w:rsidRPr="00B42C86" w:rsidRDefault="00261FCF" w:rsidP="00FC0E8A">
            <w:pPr>
              <w:pStyle w:val="TableTextLast"/>
              <w:cnfStyle w:val="000000000000" w:firstRow="0" w:lastRow="0" w:firstColumn="0" w:lastColumn="0" w:oddVBand="0" w:evenVBand="0" w:oddHBand="0" w:evenHBand="0" w:firstRowFirstColumn="0" w:firstRowLastColumn="0" w:lastRowFirstColumn="0" w:lastRowLastColumn="0"/>
            </w:pPr>
            <w:r w:rsidRPr="00B42C86">
              <w:t>the Parliamentary Joint Committee on Human Rights</w:t>
            </w:r>
          </w:p>
        </w:tc>
      </w:tr>
      <w:tr w:rsidR="00261FCF" w:rsidRPr="00B42C86" w14:paraId="021A121B"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7E677F7A" w14:textId="77777777" w:rsidR="00261FCF" w:rsidRPr="00B42C86" w:rsidRDefault="00261FCF" w:rsidP="00EF3E70">
            <w:pPr>
              <w:pStyle w:val="TableTextLast"/>
              <w:rPr>
                <w:lang w:eastAsia="en-AU"/>
              </w:rPr>
            </w:pPr>
            <w:r w:rsidRPr="00B42C86">
              <w:t>NDIS</w:t>
            </w:r>
          </w:p>
        </w:tc>
        <w:tc>
          <w:tcPr>
            <w:tcW w:w="6706" w:type="dxa"/>
          </w:tcPr>
          <w:p w14:paraId="6392642E"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rPr>
                <w:lang w:eastAsia="en-AU"/>
              </w:rPr>
            </w:pPr>
            <w:r w:rsidRPr="00B42C86">
              <w:t>National Disability Insurance Scheme</w:t>
            </w:r>
          </w:p>
        </w:tc>
      </w:tr>
      <w:tr w:rsidR="00FF3DAB" w:rsidRPr="00B42C86" w14:paraId="25E8A2DE"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43104F77" w14:textId="07DB10B5" w:rsidR="00FF3DAB" w:rsidRPr="00B42C86" w:rsidRDefault="00FF3DAB" w:rsidP="00EF3E70">
            <w:pPr>
              <w:pStyle w:val="TableTextLast"/>
            </w:pPr>
            <w:r w:rsidRPr="00B42C86">
              <w:t>NDIS Commission</w:t>
            </w:r>
          </w:p>
        </w:tc>
        <w:tc>
          <w:tcPr>
            <w:tcW w:w="6706" w:type="dxa"/>
          </w:tcPr>
          <w:p w14:paraId="63C55F5F" w14:textId="1FA60040" w:rsidR="00FF3DAB" w:rsidRPr="00B42C86" w:rsidRDefault="002E0DC9" w:rsidP="00EF3E70">
            <w:pPr>
              <w:pStyle w:val="TableTextLast"/>
              <w:cnfStyle w:val="000000000000" w:firstRow="0" w:lastRow="0" w:firstColumn="0" w:lastColumn="0" w:oddVBand="0" w:evenVBand="0" w:oddHBand="0" w:evenHBand="0" w:firstRowFirstColumn="0" w:firstRowLastColumn="0" w:lastRowFirstColumn="0" w:lastRowLastColumn="0"/>
            </w:pPr>
            <w:r w:rsidRPr="00B42C86">
              <w:rPr>
                <w:lang w:eastAsia="en-AU"/>
              </w:rPr>
              <w:t>NDIS Quality and Safeguards Commission</w:t>
            </w:r>
          </w:p>
        </w:tc>
      </w:tr>
      <w:tr w:rsidR="00261FCF" w:rsidRPr="00B42C86" w14:paraId="119AF625"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3D353DAC" w14:textId="77777777" w:rsidR="00261FCF" w:rsidRPr="00B42C86" w:rsidRDefault="00261FCF" w:rsidP="00EF3E70">
            <w:pPr>
              <w:pStyle w:val="TableTextLast"/>
            </w:pPr>
            <w:r w:rsidRPr="00B42C86">
              <w:t>NDIS Rules</w:t>
            </w:r>
          </w:p>
        </w:tc>
        <w:tc>
          <w:tcPr>
            <w:tcW w:w="6706" w:type="dxa"/>
          </w:tcPr>
          <w:p w14:paraId="3E8BBB3D" w14:textId="2C50EC44"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rPr>
                <w:i/>
              </w:rPr>
            </w:pPr>
            <w:r w:rsidRPr="00B42C86">
              <w:rPr>
                <w:i/>
                <w:lang w:eastAsia="en-AU"/>
              </w:rPr>
              <w:t xml:space="preserve">NDIS </w:t>
            </w:r>
            <w:r w:rsidR="00975807" w:rsidRPr="00B42C86">
              <w:rPr>
                <w:i/>
                <w:iCs/>
                <w:lang w:eastAsia="en-AU"/>
              </w:rPr>
              <w:t>(</w:t>
            </w:r>
            <w:r w:rsidRPr="00B42C86">
              <w:rPr>
                <w:i/>
                <w:lang w:eastAsia="en-AU"/>
              </w:rPr>
              <w:t>Restrictive Practices and Behaviour Support</w:t>
            </w:r>
            <w:r w:rsidR="00975807" w:rsidRPr="00B42C86">
              <w:rPr>
                <w:i/>
                <w:iCs/>
                <w:lang w:eastAsia="en-AU"/>
              </w:rPr>
              <w:t>)</w:t>
            </w:r>
            <w:r w:rsidRPr="00B42C86">
              <w:rPr>
                <w:i/>
                <w:lang w:eastAsia="en-AU"/>
              </w:rPr>
              <w:t xml:space="preserve"> Rules</w:t>
            </w:r>
            <w:r w:rsidR="00975807" w:rsidRPr="00B42C86">
              <w:rPr>
                <w:i/>
                <w:iCs/>
                <w:lang w:eastAsia="en-AU"/>
              </w:rPr>
              <w:t xml:space="preserve"> 2018</w:t>
            </w:r>
          </w:p>
        </w:tc>
      </w:tr>
      <w:tr w:rsidR="00261FCF" w:rsidRPr="00B42C86" w14:paraId="20BA1557"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00E19AE6" w14:textId="77777777" w:rsidR="00261FCF" w:rsidRPr="00B42C86" w:rsidRDefault="00261FCF" w:rsidP="00EF3E70">
            <w:pPr>
              <w:pStyle w:val="TableTextLast"/>
            </w:pPr>
            <w:r w:rsidRPr="00B42C86">
              <w:t>NTCAT</w:t>
            </w:r>
          </w:p>
        </w:tc>
        <w:tc>
          <w:tcPr>
            <w:tcW w:w="6706" w:type="dxa"/>
          </w:tcPr>
          <w:p w14:paraId="6A001888"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Northern Territory Civil and Administrative Tribunal</w:t>
            </w:r>
          </w:p>
        </w:tc>
      </w:tr>
      <w:tr w:rsidR="00261FCF" w:rsidRPr="00B42C86" w14:paraId="757D095C"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1DD17A2F" w14:textId="77777777" w:rsidR="00261FCF" w:rsidRPr="00B42C86" w:rsidRDefault="00261FCF" w:rsidP="00EF3E70">
            <w:pPr>
              <w:pStyle w:val="TableTextLast"/>
            </w:pPr>
            <w:r w:rsidRPr="00B42C86">
              <w:t>OPAN</w:t>
            </w:r>
          </w:p>
        </w:tc>
        <w:tc>
          <w:tcPr>
            <w:tcW w:w="6706" w:type="dxa"/>
          </w:tcPr>
          <w:p w14:paraId="08490CCF"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 xml:space="preserve">Older Persons Advocacy Network </w:t>
            </w:r>
          </w:p>
        </w:tc>
      </w:tr>
      <w:tr w:rsidR="00261FCF" w:rsidRPr="00B42C86" w14:paraId="0E5C5C3C"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58DCF60C" w14:textId="77777777" w:rsidR="00261FCF" w:rsidRPr="00B42C86" w:rsidRDefault="00261FCF" w:rsidP="00EF3E70">
            <w:pPr>
              <w:pStyle w:val="TableTextLast"/>
            </w:pPr>
            <w:r w:rsidRPr="00B42C86">
              <w:t>PBS</w:t>
            </w:r>
          </w:p>
        </w:tc>
        <w:tc>
          <w:tcPr>
            <w:tcW w:w="6706" w:type="dxa"/>
          </w:tcPr>
          <w:p w14:paraId="2FD80C4B"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Pharmaceutical Benefits Scheme</w:t>
            </w:r>
          </w:p>
        </w:tc>
      </w:tr>
      <w:tr w:rsidR="00261FCF" w:rsidRPr="00B42C86" w14:paraId="4D1B1D30"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084B2C1D" w14:textId="77777777" w:rsidR="00261FCF" w:rsidRPr="00B42C86" w:rsidRDefault="00261FCF" w:rsidP="00EF3E70">
            <w:pPr>
              <w:pStyle w:val="TableTextLast"/>
            </w:pPr>
            <w:r w:rsidRPr="00B42C86">
              <w:t>PRN</w:t>
            </w:r>
          </w:p>
        </w:tc>
        <w:tc>
          <w:tcPr>
            <w:tcW w:w="6706" w:type="dxa"/>
          </w:tcPr>
          <w:p w14:paraId="46E7FE7F"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rPr>
                <w:i/>
                <w:iCs/>
              </w:rPr>
              <w:t>Pro re nata</w:t>
            </w:r>
            <w:r w:rsidRPr="00B42C86">
              <w:t xml:space="preserve"> (as required)</w:t>
            </w:r>
          </w:p>
        </w:tc>
      </w:tr>
      <w:tr w:rsidR="00C060CB" w:rsidRPr="00B42C86" w14:paraId="5996B5F2"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4CF4DB3F" w14:textId="0D58E3C5" w:rsidR="00C060CB" w:rsidRPr="00B42C86" w:rsidRDefault="00E132E5" w:rsidP="00EF3E70">
            <w:pPr>
              <w:pStyle w:val="TableTextLast"/>
            </w:pPr>
            <w:r w:rsidRPr="00B42C86">
              <w:t>provider</w:t>
            </w:r>
          </w:p>
        </w:tc>
        <w:tc>
          <w:tcPr>
            <w:tcW w:w="6706" w:type="dxa"/>
          </w:tcPr>
          <w:p w14:paraId="688BE32A" w14:textId="545C53BF" w:rsidR="00C060CB" w:rsidRPr="00B42C86" w:rsidRDefault="00E132E5" w:rsidP="00EF3E70">
            <w:pPr>
              <w:pStyle w:val="TableTextLast"/>
              <w:cnfStyle w:val="000000000000" w:firstRow="0" w:lastRow="0" w:firstColumn="0" w:lastColumn="0" w:oddVBand="0" w:evenVBand="0" w:oddHBand="0" w:evenHBand="0" w:firstRowFirstColumn="0" w:firstRowLastColumn="0" w:lastRowFirstColumn="0" w:lastRowLastColumn="0"/>
            </w:pPr>
            <w:r w:rsidRPr="00B42C86">
              <w:t xml:space="preserve">Approved residential aged care provider under the </w:t>
            </w:r>
            <w:r w:rsidRPr="00B42C86">
              <w:rPr>
                <w:i/>
              </w:rPr>
              <w:t>Aged Care Act</w:t>
            </w:r>
            <w:r w:rsidR="00C31DE0" w:rsidRPr="00B42C86">
              <w:rPr>
                <w:i/>
                <w:iCs/>
              </w:rPr>
              <w:t xml:space="preserve"> 1997</w:t>
            </w:r>
          </w:p>
        </w:tc>
      </w:tr>
      <w:tr w:rsidR="00556996" w:rsidRPr="00B42C86" w14:paraId="56F32874" w14:textId="77777777" w:rsidTr="004D4964">
        <w:tc>
          <w:tcPr>
            <w:cnfStyle w:val="001000000000" w:firstRow="0" w:lastRow="0" w:firstColumn="1" w:lastColumn="0" w:oddVBand="0" w:evenVBand="0" w:oddHBand="0" w:evenHBand="0" w:firstRowFirstColumn="0" w:firstRowLastColumn="0" w:lastRowFirstColumn="0" w:lastRowLastColumn="0"/>
            <w:tcW w:w="2366" w:type="dxa"/>
          </w:tcPr>
          <w:p w14:paraId="5F31801F" w14:textId="3C9311CA" w:rsidR="00556996" w:rsidRPr="00B42C86" w:rsidRDefault="00556996" w:rsidP="004D4964">
            <w:pPr>
              <w:pStyle w:val="TableTextLast"/>
            </w:pPr>
            <w:r w:rsidRPr="00B42C86">
              <w:t>Quality Indicator Program</w:t>
            </w:r>
          </w:p>
        </w:tc>
        <w:tc>
          <w:tcPr>
            <w:tcW w:w="6706" w:type="dxa"/>
          </w:tcPr>
          <w:p w14:paraId="090D1BE0" w14:textId="6D08E058" w:rsidR="00556996" w:rsidRPr="00B42C86" w:rsidRDefault="00556996" w:rsidP="004D4964">
            <w:pPr>
              <w:pStyle w:val="TableTextLast"/>
              <w:cnfStyle w:val="000000000000" w:firstRow="0" w:lastRow="0" w:firstColumn="0" w:lastColumn="0" w:oddVBand="0" w:evenVBand="0" w:oddHBand="0" w:evenHBand="0" w:firstRowFirstColumn="0" w:firstRowLastColumn="0" w:lastRowFirstColumn="0" w:lastRowLastColumn="0"/>
            </w:pPr>
            <w:r w:rsidRPr="00B42C86">
              <w:t>National Aged Care Quality Indicator Program</w:t>
            </w:r>
          </w:p>
        </w:tc>
      </w:tr>
      <w:tr w:rsidR="00261FCF" w:rsidRPr="00B42C86" w14:paraId="5F113648" w14:textId="77777777" w:rsidTr="004D4964">
        <w:tc>
          <w:tcPr>
            <w:cnfStyle w:val="001000000000" w:firstRow="0" w:lastRow="0" w:firstColumn="1" w:lastColumn="0" w:oddVBand="0" w:evenVBand="0" w:oddHBand="0" w:evenHBand="0" w:firstRowFirstColumn="0" w:firstRowLastColumn="0" w:lastRowFirstColumn="0" w:lastRowLastColumn="0"/>
            <w:tcW w:w="2366" w:type="dxa"/>
          </w:tcPr>
          <w:p w14:paraId="243B861E" w14:textId="2AD46015" w:rsidR="00261FCF" w:rsidRPr="00B42C86" w:rsidRDefault="00FE4828" w:rsidP="004D4964">
            <w:pPr>
              <w:pStyle w:val="TableTextLast"/>
            </w:pPr>
            <w:r w:rsidRPr="00B42C86">
              <w:t>Q</w:t>
            </w:r>
            <w:r w:rsidR="00261FCF" w:rsidRPr="00B42C86">
              <w:t xml:space="preserve">uality </w:t>
            </w:r>
            <w:r w:rsidRPr="00B42C86">
              <w:t>S</w:t>
            </w:r>
            <w:r w:rsidR="00261FCF" w:rsidRPr="00B42C86">
              <w:t>tandards</w:t>
            </w:r>
          </w:p>
        </w:tc>
        <w:tc>
          <w:tcPr>
            <w:tcW w:w="6706" w:type="dxa"/>
          </w:tcPr>
          <w:p w14:paraId="1A94F1E9" w14:textId="77777777" w:rsidR="00261FCF" w:rsidRPr="00B42C86" w:rsidRDefault="00261FCF" w:rsidP="004D4964">
            <w:pPr>
              <w:pStyle w:val="TableTextLast"/>
              <w:cnfStyle w:val="000000000000" w:firstRow="0" w:lastRow="0" w:firstColumn="0" w:lastColumn="0" w:oddVBand="0" w:evenVBand="0" w:oddHBand="0" w:evenHBand="0" w:firstRowFirstColumn="0" w:firstRowLastColumn="0" w:lastRowFirstColumn="0" w:lastRowLastColumn="0"/>
            </w:pPr>
            <w:r w:rsidRPr="00B42C86">
              <w:t>Aged Care Quality Standards</w:t>
            </w:r>
          </w:p>
        </w:tc>
      </w:tr>
      <w:tr w:rsidR="00261FCF" w:rsidRPr="00B42C86" w14:paraId="052AF96C"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325C62AA" w14:textId="77777777" w:rsidR="00261FCF" w:rsidRPr="00B42C86" w:rsidRDefault="00261FCF" w:rsidP="00EF3E70">
            <w:pPr>
              <w:pStyle w:val="TableTextLast"/>
            </w:pPr>
            <w:r w:rsidRPr="00B42C86">
              <w:t>Restraints Principles</w:t>
            </w:r>
          </w:p>
        </w:tc>
        <w:tc>
          <w:tcPr>
            <w:tcW w:w="6706" w:type="dxa"/>
          </w:tcPr>
          <w:p w14:paraId="1D41ECED"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 xml:space="preserve">Part 4A of the </w:t>
            </w:r>
            <w:r w:rsidRPr="00B42C86">
              <w:rPr>
                <w:i/>
              </w:rPr>
              <w:t>Quality of Care Principles 2014</w:t>
            </w:r>
          </w:p>
        </w:tc>
      </w:tr>
      <w:tr w:rsidR="002A3270" w:rsidRPr="00B42C86" w14:paraId="78845C94"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6BCB65B1" w14:textId="77777777" w:rsidR="002A3270" w:rsidRPr="00B42C86" w:rsidRDefault="002A3270" w:rsidP="00FC0E8A">
            <w:pPr>
              <w:pStyle w:val="TableTextLast"/>
            </w:pPr>
            <w:r w:rsidRPr="00B42C86">
              <w:t>the review</w:t>
            </w:r>
          </w:p>
        </w:tc>
        <w:tc>
          <w:tcPr>
            <w:tcW w:w="6706" w:type="dxa"/>
          </w:tcPr>
          <w:p w14:paraId="75091555" w14:textId="6ABE14FF" w:rsidR="002A3270" w:rsidRPr="00B42C86" w:rsidRDefault="00014962" w:rsidP="00FC0E8A">
            <w:pPr>
              <w:pStyle w:val="TableTextLast"/>
              <w:cnfStyle w:val="000000000000" w:firstRow="0" w:lastRow="0" w:firstColumn="0" w:lastColumn="0" w:oddVBand="0" w:evenVBand="0" w:oddHBand="0" w:evenHBand="0" w:firstRowFirstColumn="0" w:firstRowLastColumn="0" w:lastRowFirstColumn="0" w:lastRowLastColumn="0"/>
            </w:pPr>
            <w:r w:rsidRPr="00B42C86">
              <w:t>Independent review of legislative provisions governing the use of restraint in residential aged care</w:t>
            </w:r>
          </w:p>
        </w:tc>
      </w:tr>
      <w:tr w:rsidR="002A3270" w:rsidRPr="00B42C86" w14:paraId="43554BB7" w14:textId="77777777" w:rsidTr="00FC0E8A">
        <w:tc>
          <w:tcPr>
            <w:cnfStyle w:val="001000000000" w:firstRow="0" w:lastRow="0" w:firstColumn="1" w:lastColumn="0" w:oddVBand="0" w:evenVBand="0" w:oddHBand="0" w:evenHBand="0" w:firstRowFirstColumn="0" w:firstRowLastColumn="0" w:lastRowFirstColumn="0" w:lastRowLastColumn="0"/>
            <w:tcW w:w="2366" w:type="dxa"/>
          </w:tcPr>
          <w:p w14:paraId="76744DA0" w14:textId="5AC6D782" w:rsidR="002A3270" w:rsidRPr="00B42C86" w:rsidRDefault="002A3270" w:rsidP="00FC0E8A">
            <w:pPr>
              <w:pStyle w:val="TableTextLast"/>
            </w:pPr>
            <w:r w:rsidRPr="00B42C86">
              <w:t xml:space="preserve">the </w:t>
            </w:r>
            <w:r w:rsidR="006B6AEF" w:rsidRPr="00B42C86">
              <w:t>R</w:t>
            </w:r>
            <w:r w:rsidRPr="00B42C86">
              <w:t xml:space="preserve">oyal </w:t>
            </w:r>
            <w:r w:rsidR="00081C1F" w:rsidRPr="00B42C86">
              <w:t>C</w:t>
            </w:r>
            <w:r w:rsidRPr="00B42C86">
              <w:t>ommission</w:t>
            </w:r>
          </w:p>
        </w:tc>
        <w:tc>
          <w:tcPr>
            <w:tcW w:w="6706" w:type="dxa"/>
          </w:tcPr>
          <w:p w14:paraId="66D2E2D7" w14:textId="77777777" w:rsidR="002A3270" w:rsidRPr="00B42C86" w:rsidRDefault="002A3270" w:rsidP="00FC0E8A">
            <w:pPr>
              <w:pStyle w:val="TableTextLast"/>
              <w:cnfStyle w:val="000000000000" w:firstRow="0" w:lastRow="0" w:firstColumn="0" w:lastColumn="0" w:oddVBand="0" w:evenVBand="0" w:oddHBand="0" w:evenHBand="0" w:firstRowFirstColumn="0" w:firstRowLastColumn="0" w:lastRowFirstColumn="0" w:lastRowLastColumn="0"/>
            </w:pPr>
            <w:r w:rsidRPr="00B42C86">
              <w:t>the Royal Commission into Aged Care Quality and Safety</w:t>
            </w:r>
          </w:p>
        </w:tc>
      </w:tr>
      <w:tr w:rsidR="00261FCF" w:rsidRPr="00B42C86" w14:paraId="25B8454A"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5CAF55FC" w14:textId="77777777" w:rsidR="00261FCF" w:rsidRPr="00B42C86" w:rsidRDefault="00261FCF" w:rsidP="00EF3E70">
            <w:pPr>
              <w:pStyle w:val="TableTextLast"/>
            </w:pPr>
            <w:r w:rsidRPr="00B42C86">
              <w:t>SACAT</w:t>
            </w:r>
          </w:p>
        </w:tc>
        <w:tc>
          <w:tcPr>
            <w:tcW w:w="6706" w:type="dxa"/>
          </w:tcPr>
          <w:p w14:paraId="4D8295C3"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rPr>
                <w:i/>
                <w:iCs/>
              </w:rPr>
            </w:pPr>
            <w:r w:rsidRPr="00B42C86">
              <w:t>South Australian Civil and Administrative Tribunal</w:t>
            </w:r>
          </w:p>
        </w:tc>
      </w:tr>
      <w:tr w:rsidR="00261FCF" w:rsidRPr="00B42C86" w14:paraId="429DCDA6"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2946ED7E" w14:textId="77777777" w:rsidR="00261FCF" w:rsidRPr="00B42C86" w:rsidRDefault="00261FCF" w:rsidP="00EF3E70">
            <w:pPr>
              <w:pStyle w:val="TableTextLast"/>
            </w:pPr>
            <w:r w:rsidRPr="00B42C86">
              <w:t>SAT</w:t>
            </w:r>
          </w:p>
        </w:tc>
        <w:tc>
          <w:tcPr>
            <w:tcW w:w="6706" w:type="dxa"/>
          </w:tcPr>
          <w:p w14:paraId="2111CACD"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State Administrative Tribunal (WA)</w:t>
            </w:r>
          </w:p>
        </w:tc>
      </w:tr>
      <w:tr w:rsidR="00261FCF" w:rsidRPr="00B42C86" w14:paraId="373A28AD" w14:textId="77777777" w:rsidTr="00F95A95">
        <w:tc>
          <w:tcPr>
            <w:cnfStyle w:val="001000000000" w:firstRow="0" w:lastRow="0" w:firstColumn="1" w:lastColumn="0" w:oddVBand="0" w:evenVBand="0" w:oddHBand="0" w:evenHBand="0" w:firstRowFirstColumn="0" w:firstRowLastColumn="0" w:lastRowFirstColumn="0" w:lastRowLastColumn="0"/>
            <w:tcW w:w="2366" w:type="dxa"/>
          </w:tcPr>
          <w:p w14:paraId="3F23D3F2" w14:textId="77777777" w:rsidR="00261FCF" w:rsidRPr="00B42C86" w:rsidRDefault="00261FCF" w:rsidP="00EF3E70">
            <w:pPr>
              <w:pStyle w:val="TableTextLast"/>
            </w:pPr>
            <w:r w:rsidRPr="00B42C86">
              <w:t>STRC</w:t>
            </w:r>
          </w:p>
        </w:tc>
        <w:tc>
          <w:tcPr>
            <w:tcW w:w="6706" w:type="dxa"/>
          </w:tcPr>
          <w:p w14:paraId="5C86B77D" w14:textId="77777777" w:rsidR="00261FCF" w:rsidRPr="00B42C86" w:rsidRDefault="00261FCF" w:rsidP="00EF3E70">
            <w:pPr>
              <w:pStyle w:val="TableTextLast"/>
              <w:cnfStyle w:val="000000000000" w:firstRow="0" w:lastRow="0" w:firstColumn="0" w:lastColumn="0" w:oddVBand="0" w:evenVBand="0" w:oddHBand="0" w:evenHBand="0" w:firstRowFirstColumn="0" w:firstRowLastColumn="0" w:lastRowFirstColumn="0" w:lastRowLastColumn="0"/>
            </w:pPr>
            <w:r w:rsidRPr="00B42C86">
              <w:t xml:space="preserve">Short-Term Restorative Care </w:t>
            </w:r>
          </w:p>
        </w:tc>
      </w:tr>
    </w:tbl>
    <w:p w14:paraId="69B8F72B" w14:textId="77777777" w:rsidR="00713D98" w:rsidRPr="00B42C86" w:rsidRDefault="00713D98" w:rsidP="00EC4A9F"/>
    <w:p w14:paraId="77EF0FD3" w14:textId="77777777" w:rsidR="00713D98" w:rsidRPr="00B42C86" w:rsidRDefault="00713D98" w:rsidP="00EC4A9F">
      <w:pPr>
        <w:sectPr w:rsidR="00713D98" w:rsidRPr="00B42C86" w:rsidSect="00607837">
          <w:footerReference w:type="first" r:id="rId18"/>
          <w:type w:val="continuous"/>
          <w:pgSz w:w="11907" w:h="16840" w:code="9"/>
          <w:pgMar w:top="851" w:right="1134" w:bottom="851" w:left="1701" w:header="454" w:footer="567" w:gutter="0"/>
          <w:pgNumType w:fmt="lowerRoman" w:start="1"/>
          <w:cols w:space="680"/>
          <w:titlePg/>
          <w:docGrid w:linePitch="272"/>
          <w15:footnoteColumns w:val="1"/>
        </w:sectPr>
      </w:pPr>
    </w:p>
    <w:p w14:paraId="293EFE60" w14:textId="77777777" w:rsidR="00713D98" w:rsidRPr="00B42C86" w:rsidRDefault="00713D98" w:rsidP="00E5236E">
      <w:pPr>
        <w:pStyle w:val="TOCHeading"/>
      </w:pPr>
      <w:r w:rsidRPr="00B42C86">
        <w:lastRenderedPageBreak/>
        <w:t>Contents</w:t>
      </w:r>
    </w:p>
    <w:p w14:paraId="70B171ED" w14:textId="77777777" w:rsidR="00DF61C9" w:rsidRPr="00B42C86" w:rsidRDefault="00DF61C9" w:rsidP="00DF61C9">
      <w:pPr>
        <w:pStyle w:val="Border"/>
      </w:pPr>
    </w:p>
    <w:p w14:paraId="7A876AEA" w14:textId="267166BD" w:rsidR="00FE4465" w:rsidRPr="00B42C86" w:rsidRDefault="00494DD6">
      <w:pPr>
        <w:pStyle w:val="TOC1"/>
        <w:rPr>
          <w:rFonts w:asciiTheme="minorHAnsi" w:eastAsiaTheme="minorEastAsia" w:hAnsiTheme="minorHAnsi" w:cstheme="minorBidi"/>
          <w:b w:val="0"/>
          <w:noProof w:val="0"/>
          <w:color w:val="auto"/>
          <w:sz w:val="22"/>
          <w:szCs w:val="22"/>
          <w:lang w:eastAsia="en-GB"/>
        </w:rPr>
      </w:pPr>
      <w:r w:rsidRPr="00B42C86">
        <w:rPr>
          <w:b w:val="0"/>
          <w:noProof w:val="0"/>
        </w:rPr>
        <w:fldChar w:fldCharType="begin"/>
      </w:r>
      <w:r w:rsidRPr="00B42C86">
        <w:rPr>
          <w:b w:val="0"/>
          <w:noProof w:val="0"/>
        </w:rPr>
        <w:instrText xml:space="preserve"> TOC \o "2-2" \h \z \t "Heading 1,1,Heading 5,1" </w:instrText>
      </w:r>
      <w:r w:rsidRPr="00B42C86">
        <w:rPr>
          <w:b w:val="0"/>
          <w:noProof w:val="0"/>
        </w:rPr>
        <w:fldChar w:fldCharType="separate"/>
      </w:r>
      <w:hyperlink w:anchor="_Toc58326491" w:history="1">
        <w:r w:rsidR="00FE4465" w:rsidRPr="00B42C86">
          <w:rPr>
            <w:rStyle w:val="Hyperlink"/>
            <w:noProof w:val="0"/>
          </w:rPr>
          <w:t>1</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Introduction</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_Toc58326491 \h </w:instrText>
        </w:r>
        <w:r w:rsidR="00FE4465" w:rsidRPr="00B42C86">
          <w:rPr>
            <w:noProof w:val="0"/>
            <w:webHidden/>
          </w:rPr>
        </w:r>
        <w:r w:rsidR="00FE4465" w:rsidRPr="00B42C86">
          <w:rPr>
            <w:noProof w:val="0"/>
            <w:webHidden/>
          </w:rPr>
          <w:fldChar w:fldCharType="separate"/>
        </w:r>
        <w:r w:rsidR="009B098A">
          <w:rPr>
            <w:webHidden/>
          </w:rPr>
          <w:t>1</w:t>
        </w:r>
        <w:r w:rsidR="00FE4465" w:rsidRPr="00B42C86">
          <w:rPr>
            <w:noProof w:val="0"/>
            <w:webHidden/>
          </w:rPr>
          <w:fldChar w:fldCharType="end"/>
        </w:r>
      </w:hyperlink>
    </w:p>
    <w:p w14:paraId="381D94DC" w14:textId="546B6468"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492" w:history="1">
        <w:r w:rsidR="00FE4465" w:rsidRPr="00B42C86">
          <w:rPr>
            <w:rStyle w:val="Hyperlink"/>
            <w:noProof w:val="0"/>
          </w:rPr>
          <w:t>2</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Setting the scene: residential aged care in Australia</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_Toc58326492 \h </w:instrText>
        </w:r>
        <w:r w:rsidR="00FE4465" w:rsidRPr="00B42C86">
          <w:rPr>
            <w:noProof w:val="0"/>
            <w:webHidden/>
          </w:rPr>
        </w:r>
        <w:r w:rsidR="00FE4465" w:rsidRPr="00B42C86">
          <w:rPr>
            <w:noProof w:val="0"/>
            <w:webHidden/>
          </w:rPr>
          <w:fldChar w:fldCharType="separate"/>
        </w:r>
        <w:r w:rsidR="009B098A">
          <w:rPr>
            <w:webHidden/>
          </w:rPr>
          <w:t>2</w:t>
        </w:r>
        <w:r w:rsidR="00FE4465" w:rsidRPr="00B42C86">
          <w:rPr>
            <w:noProof w:val="0"/>
            <w:webHidden/>
          </w:rPr>
          <w:fldChar w:fldCharType="end"/>
        </w:r>
      </w:hyperlink>
    </w:p>
    <w:p w14:paraId="61E48D84" w14:textId="5D237963"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493" w:history="1">
        <w:r w:rsidR="00FE4465" w:rsidRPr="00B42C86">
          <w:rPr>
            <w:rStyle w:val="Hyperlink"/>
            <w:noProof w:val="0"/>
          </w:rPr>
          <w:t>2.1</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Population profile</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_Toc58326493 \h </w:instrText>
        </w:r>
        <w:r w:rsidR="00FE4465" w:rsidRPr="00B42C86">
          <w:rPr>
            <w:noProof w:val="0"/>
            <w:webHidden/>
          </w:rPr>
        </w:r>
        <w:r w:rsidR="00FE4465" w:rsidRPr="00B42C86">
          <w:rPr>
            <w:noProof w:val="0"/>
            <w:webHidden/>
          </w:rPr>
          <w:fldChar w:fldCharType="separate"/>
        </w:r>
        <w:r w:rsidR="009B098A">
          <w:rPr>
            <w:webHidden/>
          </w:rPr>
          <w:t>3</w:t>
        </w:r>
        <w:r w:rsidR="00FE4465" w:rsidRPr="00B42C86">
          <w:rPr>
            <w:noProof w:val="0"/>
            <w:webHidden/>
          </w:rPr>
          <w:fldChar w:fldCharType="end"/>
        </w:r>
      </w:hyperlink>
    </w:p>
    <w:p w14:paraId="1815F9BE" w14:textId="27AE2CA8"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494" w:history="1">
        <w:r w:rsidR="00FE4465" w:rsidRPr="00B42C86">
          <w:rPr>
            <w:rStyle w:val="Hyperlink"/>
            <w:noProof w:val="0"/>
          </w:rPr>
          <w:t>3</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Approaches to the regulation of restraint</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_Toc58326494 \h </w:instrText>
        </w:r>
        <w:r w:rsidR="00FE4465" w:rsidRPr="00B42C86">
          <w:rPr>
            <w:noProof w:val="0"/>
            <w:webHidden/>
          </w:rPr>
        </w:r>
        <w:r w:rsidR="00FE4465" w:rsidRPr="00B42C86">
          <w:rPr>
            <w:noProof w:val="0"/>
            <w:webHidden/>
          </w:rPr>
          <w:fldChar w:fldCharType="separate"/>
        </w:r>
        <w:r w:rsidR="009B098A">
          <w:rPr>
            <w:webHidden/>
          </w:rPr>
          <w:t>4</w:t>
        </w:r>
        <w:r w:rsidR="00FE4465" w:rsidRPr="00B42C86">
          <w:rPr>
            <w:noProof w:val="0"/>
            <w:webHidden/>
          </w:rPr>
          <w:fldChar w:fldCharType="end"/>
        </w:r>
      </w:hyperlink>
    </w:p>
    <w:p w14:paraId="1E1A9A02" w14:textId="2DB7A6DA"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495" w:history="1">
        <w:r w:rsidR="00FE4465" w:rsidRPr="00B42C86">
          <w:rPr>
            <w:rStyle w:val="Hyperlink"/>
            <w:noProof w:val="0"/>
          </w:rPr>
          <w:t>3.1</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Background</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_Toc58326495 \h </w:instrText>
        </w:r>
        <w:r w:rsidR="00FE4465" w:rsidRPr="00B42C86">
          <w:rPr>
            <w:noProof w:val="0"/>
            <w:webHidden/>
          </w:rPr>
        </w:r>
        <w:r w:rsidR="00FE4465" w:rsidRPr="00B42C86">
          <w:rPr>
            <w:noProof w:val="0"/>
            <w:webHidden/>
          </w:rPr>
          <w:fldChar w:fldCharType="separate"/>
        </w:r>
        <w:r w:rsidR="009B098A">
          <w:rPr>
            <w:webHidden/>
          </w:rPr>
          <w:t>4</w:t>
        </w:r>
        <w:r w:rsidR="00FE4465" w:rsidRPr="00B42C86">
          <w:rPr>
            <w:noProof w:val="0"/>
            <w:webHidden/>
          </w:rPr>
          <w:fldChar w:fldCharType="end"/>
        </w:r>
      </w:hyperlink>
    </w:p>
    <w:p w14:paraId="7D930A1A" w14:textId="0DB9589D"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496" w:history="1">
        <w:r w:rsidR="00FE4465" w:rsidRPr="00B42C86">
          <w:rPr>
            <w:rStyle w:val="Hyperlink"/>
            <w:noProof w:val="0"/>
          </w:rPr>
          <w:t>3.2</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Findings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_Toc58326496 \h </w:instrText>
        </w:r>
        <w:r w:rsidR="00FE4465" w:rsidRPr="00B42C86">
          <w:rPr>
            <w:noProof w:val="0"/>
            <w:webHidden/>
          </w:rPr>
        </w:r>
        <w:r w:rsidR="00FE4465" w:rsidRPr="00B42C86">
          <w:rPr>
            <w:noProof w:val="0"/>
            <w:webHidden/>
          </w:rPr>
          <w:fldChar w:fldCharType="separate"/>
        </w:r>
        <w:r w:rsidR="009B098A">
          <w:rPr>
            <w:webHidden/>
          </w:rPr>
          <w:t>4</w:t>
        </w:r>
        <w:r w:rsidR="00FE4465" w:rsidRPr="00B42C86">
          <w:rPr>
            <w:noProof w:val="0"/>
            <w:webHidden/>
          </w:rPr>
          <w:fldChar w:fldCharType="end"/>
        </w:r>
      </w:hyperlink>
    </w:p>
    <w:p w14:paraId="0CF77D50" w14:textId="1D049606"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497" w:history="1">
        <w:r w:rsidR="00FE4465" w:rsidRPr="00B42C86">
          <w:rPr>
            <w:rStyle w:val="Hyperlink"/>
            <w:noProof w:val="0"/>
          </w:rPr>
          <w:t>4</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Key inquiries and reviews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_Toc58326497 \h </w:instrText>
        </w:r>
        <w:r w:rsidR="00FE4465" w:rsidRPr="00B42C86">
          <w:rPr>
            <w:noProof w:val="0"/>
            <w:webHidden/>
          </w:rPr>
        </w:r>
        <w:r w:rsidR="00FE4465" w:rsidRPr="00B42C86">
          <w:rPr>
            <w:noProof w:val="0"/>
            <w:webHidden/>
          </w:rPr>
          <w:fldChar w:fldCharType="separate"/>
        </w:r>
        <w:r w:rsidR="009B098A">
          <w:rPr>
            <w:webHidden/>
          </w:rPr>
          <w:t>10</w:t>
        </w:r>
        <w:r w:rsidR="00FE4465" w:rsidRPr="00B42C86">
          <w:rPr>
            <w:noProof w:val="0"/>
            <w:webHidden/>
          </w:rPr>
          <w:fldChar w:fldCharType="end"/>
        </w:r>
      </w:hyperlink>
    </w:p>
    <w:p w14:paraId="0D8F0EE7" w14:textId="08FC1B84"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498" w:history="1">
        <w:r w:rsidR="00FE4465" w:rsidRPr="00B42C86">
          <w:rPr>
            <w:rStyle w:val="Hyperlink"/>
            <w:noProof w:val="0"/>
          </w:rPr>
          <w:t>5</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Relevant national aged care legislation and initiatives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_Toc58326498 \h </w:instrText>
        </w:r>
        <w:r w:rsidR="00FE4465" w:rsidRPr="00B42C86">
          <w:rPr>
            <w:noProof w:val="0"/>
            <w:webHidden/>
          </w:rPr>
        </w:r>
        <w:r w:rsidR="00FE4465" w:rsidRPr="00B42C86">
          <w:rPr>
            <w:noProof w:val="0"/>
            <w:webHidden/>
          </w:rPr>
          <w:fldChar w:fldCharType="separate"/>
        </w:r>
        <w:r w:rsidR="009B098A">
          <w:rPr>
            <w:webHidden/>
          </w:rPr>
          <w:t>21</w:t>
        </w:r>
        <w:r w:rsidR="00FE4465" w:rsidRPr="00B42C86">
          <w:rPr>
            <w:noProof w:val="0"/>
            <w:webHidden/>
          </w:rPr>
          <w:fldChar w:fldCharType="end"/>
        </w:r>
      </w:hyperlink>
    </w:p>
    <w:p w14:paraId="443B672B" w14:textId="1DE08F0C"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499" w:history="1">
        <w:r w:rsidR="00FE4465" w:rsidRPr="00B42C86">
          <w:rPr>
            <w:rStyle w:val="Hyperlink"/>
            <w:noProof w:val="0"/>
          </w:rPr>
          <w:t>5.1</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The Aged Care Quality Standards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_Toc58326499 \h </w:instrText>
        </w:r>
        <w:r w:rsidR="00FE4465" w:rsidRPr="00B42C86">
          <w:rPr>
            <w:noProof w:val="0"/>
            <w:webHidden/>
          </w:rPr>
        </w:r>
        <w:r w:rsidR="00FE4465" w:rsidRPr="00B42C86">
          <w:rPr>
            <w:noProof w:val="0"/>
            <w:webHidden/>
          </w:rPr>
          <w:fldChar w:fldCharType="separate"/>
        </w:r>
        <w:r w:rsidR="009B098A">
          <w:rPr>
            <w:webHidden/>
          </w:rPr>
          <w:t>21</w:t>
        </w:r>
        <w:r w:rsidR="00FE4465" w:rsidRPr="00B42C86">
          <w:rPr>
            <w:noProof w:val="0"/>
            <w:webHidden/>
          </w:rPr>
          <w:fldChar w:fldCharType="end"/>
        </w:r>
      </w:hyperlink>
    </w:p>
    <w:p w14:paraId="35F1BFC1" w14:textId="05B592D9"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500" w:history="1">
        <w:r w:rsidR="00FE4465" w:rsidRPr="00B42C86">
          <w:rPr>
            <w:rStyle w:val="Hyperlink"/>
            <w:noProof w:val="0"/>
          </w:rPr>
          <w:t>5.2</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National Aged Care Mandatory Quality Indicator Program</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_Toc58326500 \h </w:instrText>
        </w:r>
        <w:r w:rsidR="00FE4465" w:rsidRPr="00B42C86">
          <w:rPr>
            <w:noProof w:val="0"/>
            <w:webHidden/>
          </w:rPr>
        </w:r>
        <w:r w:rsidR="00FE4465" w:rsidRPr="00B42C86">
          <w:rPr>
            <w:noProof w:val="0"/>
            <w:webHidden/>
          </w:rPr>
          <w:fldChar w:fldCharType="separate"/>
        </w:r>
        <w:r w:rsidR="009B098A">
          <w:rPr>
            <w:webHidden/>
          </w:rPr>
          <w:t>25</w:t>
        </w:r>
        <w:r w:rsidR="00FE4465" w:rsidRPr="00B42C86">
          <w:rPr>
            <w:noProof w:val="0"/>
            <w:webHidden/>
          </w:rPr>
          <w:fldChar w:fldCharType="end"/>
        </w:r>
      </w:hyperlink>
    </w:p>
    <w:p w14:paraId="16560E81" w14:textId="2A0F8144"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501" w:history="1">
        <w:r w:rsidR="00FE4465" w:rsidRPr="00B42C86">
          <w:rPr>
            <w:rStyle w:val="Hyperlink"/>
            <w:noProof w:val="0"/>
          </w:rPr>
          <w:t>5.3</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Resources supporting the implementation of the Restraints Principles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_Toc58326501 \h </w:instrText>
        </w:r>
        <w:r w:rsidR="00FE4465" w:rsidRPr="00B42C86">
          <w:rPr>
            <w:noProof w:val="0"/>
            <w:webHidden/>
          </w:rPr>
        </w:r>
        <w:r w:rsidR="00FE4465" w:rsidRPr="00B42C86">
          <w:rPr>
            <w:noProof w:val="0"/>
            <w:webHidden/>
          </w:rPr>
          <w:fldChar w:fldCharType="separate"/>
        </w:r>
        <w:r w:rsidR="009B098A">
          <w:rPr>
            <w:webHidden/>
          </w:rPr>
          <w:t>27</w:t>
        </w:r>
        <w:r w:rsidR="00FE4465" w:rsidRPr="00B42C86">
          <w:rPr>
            <w:noProof w:val="0"/>
            <w:webHidden/>
          </w:rPr>
          <w:fldChar w:fldCharType="end"/>
        </w:r>
      </w:hyperlink>
    </w:p>
    <w:p w14:paraId="7E7737F6" w14:textId="1274730E"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502" w:history="1">
        <w:r w:rsidR="00FE4465" w:rsidRPr="00B42C86">
          <w:rPr>
            <w:rStyle w:val="Hyperlink"/>
            <w:noProof w:val="0"/>
          </w:rPr>
          <w:t>5.4</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PBS changes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_Toc58326502 \h </w:instrText>
        </w:r>
        <w:r w:rsidR="00FE4465" w:rsidRPr="00B42C86">
          <w:rPr>
            <w:noProof w:val="0"/>
            <w:webHidden/>
          </w:rPr>
        </w:r>
        <w:r w:rsidR="00FE4465" w:rsidRPr="00B42C86">
          <w:rPr>
            <w:noProof w:val="0"/>
            <w:webHidden/>
          </w:rPr>
          <w:fldChar w:fldCharType="separate"/>
        </w:r>
        <w:r w:rsidR="009B098A">
          <w:rPr>
            <w:webHidden/>
          </w:rPr>
          <w:t>28</w:t>
        </w:r>
        <w:r w:rsidR="00FE4465" w:rsidRPr="00B42C86">
          <w:rPr>
            <w:noProof w:val="0"/>
            <w:webHidden/>
          </w:rPr>
          <w:fldChar w:fldCharType="end"/>
        </w:r>
      </w:hyperlink>
    </w:p>
    <w:p w14:paraId="3EAAD50C" w14:textId="65E34430"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503" w:history="1">
        <w:r w:rsidR="00FE4465" w:rsidRPr="00B42C86">
          <w:rPr>
            <w:rStyle w:val="Hyperlink"/>
            <w:noProof w:val="0"/>
          </w:rPr>
          <w:t>5.5</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Other measures to minimise the use of restraint</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_Toc58326503 \h </w:instrText>
        </w:r>
        <w:r w:rsidR="00FE4465" w:rsidRPr="00B42C86">
          <w:rPr>
            <w:noProof w:val="0"/>
            <w:webHidden/>
          </w:rPr>
        </w:r>
        <w:r w:rsidR="00FE4465" w:rsidRPr="00B42C86">
          <w:rPr>
            <w:noProof w:val="0"/>
            <w:webHidden/>
          </w:rPr>
          <w:fldChar w:fldCharType="separate"/>
        </w:r>
        <w:r w:rsidR="009B098A">
          <w:rPr>
            <w:webHidden/>
          </w:rPr>
          <w:t>28</w:t>
        </w:r>
        <w:r w:rsidR="00FE4465" w:rsidRPr="00B42C86">
          <w:rPr>
            <w:noProof w:val="0"/>
            <w:webHidden/>
          </w:rPr>
          <w:fldChar w:fldCharType="end"/>
        </w:r>
      </w:hyperlink>
    </w:p>
    <w:p w14:paraId="3ABC10CA" w14:textId="7393EB33" w:rsidR="00FE4465" w:rsidRPr="00B42C86" w:rsidRDefault="004320AC" w:rsidP="00CD1016">
      <w:pPr>
        <w:pStyle w:val="TOC2"/>
        <w:rPr>
          <w:rFonts w:asciiTheme="minorHAnsi" w:eastAsiaTheme="minorEastAsia" w:hAnsiTheme="minorHAnsi" w:cstheme="minorBidi"/>
          <w:noProof w:val="0"/>
          <w:sz w:val="22"/>
          <w:szCs w:val="22"/>
          <w:lang w:eastAsia="en-GB"/>
        </w:rPr>
      </w:pPr>
      <w:hyperlink w:anchor="_Toc58326504" w:history="1">
        <w:r w:rsidR="00FE4465" w:rsidRPr="00B42C86">
          <w:rPr>
            <w:rStyle w:val="Hyperlink"/>
            <w:noProof w:val="0"/>
          </w:rPr>
          <w:t>5.6</w:t>
        </w:r>
        <w:r w:rsidR="00FE4465" w:rsidRPr="00B42C86">
          <w:rPr>
            <w:rFonts w:asciiTheme="minorHAnsi" w:eastAsiaTheme="minorEastAsia" w:hAnsiTheme="minorHAnsi" w:cstheme="minorBidi"/>
            <w:noProof w:val="0"/>
            <w:sz w:val="22"/>
            <w:szCs w:val="22"/>
            <w:lang w:eastAsia="en-GB"/>
          </w:rPr>
          <w:tab/>
        </w:r>
        <w:r w:rsidR="00FE4465" w:rsidRPr="00B42C86">
          <w:rPr>
            <w:rStyle w:val="Hyperlink"/>
            <w:noProof w:val="0"/>
          </w:rPr>
          <w:t>Future directions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_Toc58326504 \h </w:instrText>
        </w:r>
        <w:r w:rsidR="00FE4465" w:rsidRPr="00B42C86">
          <w:rPr>
            <w:noProof w:val="0"/>
            <w:webHidden/>
          </w:rPr>
        </w:r>
        <w:r w:rsidR="00FE4465" w:rsidRPr="00B42C86">
          <w:rPr>
            <w:noProof w:val="0"/>
            <w:webHidden/>
          </w:rPr>
          <w:fldChar w:fldCharType="separate"/>
        </w:r>
        <w:r w:rsidR="009B098A">
          <w:rPr>
            <w:webHidden/>
          </w:rPr>
          <w:t>37</w:t>
        </w:r>
        <w:r w:rsidR="00FE4465" w:rsidRPr="00B42C86">
          <w:rPr>
            <w:noProof w:val="0"/>
            <w:webHidden/>
          </w:rPr>
          <w:fldChar w:fldCharType="end"/>
        </w:r>
      </w:hyperlink>
    </w:p>
    <w:p w14:paraId="5BDCF0A5" w14:textId="47221708"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505" w:history="1">
        <w:r w:rsidR="00FE4465" w:rsidRPr="00B42C86">
          <w:rPr>
            <w:rStyle w:val="Hyperlink"/>
            <w:noProof w:val="0"/>
          </w:rPr>
          <w:t>6</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State and territory policy settings</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_Toc58326505 \h </w:instrText>
        </w:r>
        <w:r w:rsidR="00FE4465" w:rsidRPr="00B42C86">
          <w:rPr>
            <w:noProof w:val="0"/>
            <w:webHidden/>
          </w:rPr>
        </w:r>
        <w:r w:rsidR="00FE4465" w:rsidRPr="00B42C86">
          <w:rPr>
            <w:noProof w:val="0"/>
            <w:webHidden/>
          </w:rPr>
          <w:fldChar w:fldCharType="separate"/>
        </w:r>
        <w:r w:rsidR="009B098A">
          <w:rPr>
            <w:webHidden/>
          </w:rPr>
          <w:t>38</w:t>
        </w:r>
        <w:r w:rsidR="00FE4465" w:rsidRPr="00B42C86">
          <w:rPr>
            <w:noProof w:val="0"/>
            <w:webHidden/>
          </w:rPr>
          <w:fldChar w:fldCharType="end"/>
        </w:r>
      </w:hyperlink>
    </w:p>
    <w:p w14:paraId="4608CCEC" w14:textId="30FC10E2"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506" w:history="1">
        <w:r w:rsidR="00FE4465" w:rsidRPr="00B42C86">
          <w:rPr>
            <w:rStyle w:val="Hyperlink"/>
            <w:noProof w:val="0"/>
          </w:rPr>
          <w:t>7</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Primary care and prescribing in residential aged care</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_Toc58326506 \h </w:instrText>
        </w:r>
        <w:r w:rsidR="00FE4465" w:rsidRPr="00B42C86">
          <w:rPr>
            <w:noProof w:val="0"/>
            <w:webHidden/>
          </w:rPr>
        </w:r>
        <w:r w:rsidR="00FE4465" w:rsidRPr="00B42C86">
          <w:rPr>
            <w:noProof w:val="0"/>
            <w:webHidden/>
          </w:rPr>
          <w:fldChar w:fldCharType="separate"/>
        </w:r>
        <w:r w:rsidR="009B098A">
          <w:rPr>
            <w:webHidden/>
          </w:rPr>
          <w:t>50</w:t>
        </w:r>
        <w:r w:rsidR="00FE4465" w:rsidRPr="00B42C86">
          <w:rPr>
            <w:noProof w:val="0"/>
            <w:webHidden/>
          </w:rPr>
          <w:fldChar w:fldCharType="end"/>
        </w:r>
      </w:hyperlink>
    </w:p>
    <w:p w14:paraId="5AAA518D" w14:textId="63ED20B0"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507" w:history="1">
        <w:r w:rsidR="00FE4465" w:rsidRPr="00B42C86">
          <w:rPr>
            <w:rStyle w:val="Hyperlink"/>
            <w:noProof w:val="0"/>
          </w:rPr>
          <w:t>8</w:t>
        </w:r>
        <w:r w:rsidR="00FE4465" w:rsidRPr="00B42C86">
          <w:rPr>
            <w:rFonts w:asciiTheme="minorHAnsi" w:eastAsiaTheme="minorEastAsia" w:hAnsiTheme="minorHAnsi" w:cstheme="minorBidi"/>
            <w:b w:val="0"/>
            <w:noProof w:val="0"/>
            <w:color w:val="auto"/>
            <w:sz w:val="22"/>
            <w:szCs w:val="22"/>
            <w:lang w:eastAsia="en-GB"/>
          </w:rPr>
          <w:tab/>
        </w:r>
        <w:r w:rsidR="00FE4465" w:rsidRPr="00B42C86">
          <w:rPr>
            <w:rStyle w:val="Hyperlink"/>
            <w:noProof w:val="0"/>
          </w:rPr>
          <w:t>COVID-19 and restraint in aged care</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_Toc58326507 \h </w:instrText>
        </w:r>
        <w:r w:rsidR="00FE4465" w:rsidRPr="00B42C86">
          <w:rPr>
            <w:noProof w:val="0"/>
            <w:webHidden/>
          </w:rPr>
        </w:r>
        <w:r w:rsidR="00FE4465" w:rsidRPr="00B42C86">
          <w:rPr>
            <w:noProof w:val="0"/>
            <w:webHidden/>
          </w:rPr>
          <w:fldChar w:fldCharType="separate"/>
        </w:r>
        <w:r w:rsidR="009B098A">
          <w:rPr>
            <w:webHidden/>
          </w:rPr>
          <w:t>51</w:t>
        </w:r>
        <w:r w:rsidR="00FE4465" w:rsidRPr="00B42C86">
          <w:rPr>
            <w:noProof w:val="0"/>
            <w:webHidden/>
          </w:rPr>
          <w:fldChar w:fldCharType="end"/>
        </w:r>
      </w:hyperlink>
    </w:p>
    <w:p w14:paraId="53076391" w14:textId="31B12D54" w:rsidR="00FE4465" w:rsidRPr="00B42C86" w:rsidRDefault="004320AC">
      <w:pPr>
        <w:pStyle w:val="TOC1"/>
        <w:rPr>
          <w:rFonts w:asciiTheme="minorHAnsi" w:eastAsiaTheme="minorEastAsia" w:hAnsiTheme="minorHAnsi" w:cstheme="minorBidi"/>
          <w:b w:val="0"/>
          <w:noProof w:val="0"/>
          <w:color w:val="auto"/>
          <w:sz w:val="22"/>
          <w:szCs w:val="22"/>
          <w:lang w:eastAsia="en-GB"/>
        </w:rPr>
      </w:pPr>
      <w:hyperlink w:anchor="_Toc58326508" w:history="1">
        <w:r w:rsidR="00FE4465" w:rsidRPr="00B42C86">
          <w:rPr>
            <w:rStyle w:val="Hyperlink"/>
            <w:noProof w:val="0"/>
          </w:rPr>
          <w:t>References cited</w:t>
        </w:r>
        <w:r w:rsidR="00FE4465" w:rsidRPr="00B42C86">
          <w:rPr>
            <w:noProof w:val="0"/>
            <w:webHidden/>
          </w:rPr>
          <w:tab/>
        </w:r>
        <w:r w:rsidR="00FE4465" w:rsidRPr="00B42C86">
          <w:rPr>
            <w:noProof w:val="0"/>
            <w:webHidden/>
          </w:rPr>
          <w:fldChar w:fldCharType="begin"/>
        </w:r>
        <w:r w:rsidR="00FE4465" w:rsidRPr="00B42C86">
          <w:rPr>
            <w:noProof w:val="0"/>
            <w:webHidden/>
          </w:rPr>
          <w:instrText xml:space="preserve"> PAGEREF _Toc58326508 \h </w:instrText>
        </w:r>
        <w:r w:rsidR="00FE4465" w:rsidRPr="00B42C86">
          <w:rPr>
            <w:noProof w:val="0"/>
            <w:webHidden/>
          </w:rPr>
        </w:r>
        <w:r w:rsidR="00FE4465" w:rsidRPr="00B42C86">
          <w:rPr>
            <w:noProof w:val="0"/>
            <w:webHidden/>
          </w:rPr>
          <w:fldChar w:fldCharType="separate"/>
        </w:r>
        <w:r w:rsidR="009B098A">
          <w:rPr>
            <w:webHidden/>
          </w:rPr>
          <w:t>53</w:t>
        </w:r>
        <w:r w:rsidR="00FE4465" w:rsidRPr="00B42C86">
          <w:rPr>
            <w:noProof w:val="0"/>
            <w:webHidden/>
          </w:rPr>
          <w:fldChar w:fldCharType="end"/>
        </w:r>
      </w:hyperlink>
    </w:p>
    <w:p w14:paraId="6F037C36" w14:textId="5D83873E" w:rsidR="00713D98" w:rsidRPr="00B42C86" w:rsidRDefault="00494DD6" w:rsidP="007F5428">
      <w:r w:rsidRPr="00B42C86">
        <w:fldChar w:fldCharType="end"/>
      </w:r>
    </w:p>
    <w:p w14:paraId="73C10D0A" w14:textId="7EC4760B" w:rsidR="00713D98" w:rsidRPr="00B42C86" w:rsidRDefault="00713D98" w:rsidP="00AD60D9">
      <w:pPr>
        <w:pStyle w:val="TOCHeading2"/>
      </w:pPr>
      <w:r w:rsidRPr="00B42C86">
        <w:t>Tables</w:t>
      </w:r>
    </w:p>
    <w:p w14:paraId="337878E4" w14:textId="66B8DF36" w:rsidR="00CD1016" w:rsidRPr="00B42C86" w:rsidRDefault="00D95B87">
      <w:pPr>
        <w:pStyle w:val="TableofFigures"/>
        <w:rPr>
          <w:rFonts w:asciiTheme="minorHAnsi" w:eastAsiaTheme="minorEastAsia" w:hAnsiTheme="minorHAnsi" w:cstheme="minorBidi"/>
          <w:color w:val="auto"/>
          <w:sz w:val="22"/>
          <w:szCs w:val="22"/>
        </w:rPr>
      </w:pPr>
      <w:r w:rsidRPr="00B42C86">
        <w:rPr>
          <w:sz w:val="22"/>
        </w:rPr>
        <w:fldChar w:fldCharType="begin"/>
      </w:r>
      <w:r w:rsidRPr="00B42C86">
        <w:instrText xml:space="preserve"> TOC \h \z \c "Table" </w:instrText>
      </w:r>
      <w:r w:rsidRPr="00B42C86">
        <w:rPr>
          <w:sz w:val="22"/>
        </w:rPr>
        <w:fldChar w:fldCharType="separate"/>
      </w:r>
      <w:hyperlink w:anchor="_Toc58326520" w:history="1">
        <w:r w:rsidR="00CD1016" w:rsidRPr="00B42C86">
          <w:rPr>
            <w:rStyle w:val="Hyperlink"/>
            <w:noProof w:val="0"/>
          </w:rPr>
          <w:t>Table 2</w:t>
        </w:r>
        <w:r w:rsidR="00CD1016" w:rsidRPr="00B42C86">
          <w:rPr>
            <w:rStyle w:val="Hyperlink"/>
            <w:noProof w:val="0"/>
          </w:rPr>
          <w:noBreakHyphen/>
          <w:t>1:</w:t>
        </w:r>
        <w:r w:rsidR="00CD1016" w:rsidRPr="00B42C86">
          <w:rPr>
            <w:rFonts w:asciiTheme="minorHAnsi" w:eastAsiaTheme="minorEastAsia" w:hAnsiTheme="minorHAnsi" w:cstheme="minorBidi"/>
            <w:color w:val="auto"/>
            <w:sz w:val="22"/>
            <w:szCs w:val="22"/>
          </w:rPr>
          <w:tab/>
        </w:r>
        <w:r w:rsidR="00CD1016" w:rsidRPr="00B42C86">
          <w:rPr>
            <w:rStyle w:val="Hyperlink"/>
            <w:noProof w:val="0"/>
          </w:rPr>
          <w:t>Number of operational residential aged care homes and places, as of 30 June 2020</w:t>
        </w:r>
        <w:r w:rsidR="00CD1016" w:rsidRPr="00B42C86">
          <w:rPr>
            <w:webHidden/>
          </w:rPr>
          <w:tab/>
        </w:r>
        <w:r w:rsidR="00CD1016" w:rsidRPr="00B42C86">
          <w:rPr>
            <w:webHidden/>
          </w:rPr>
          <w:fldChar w:fldCharType="begin"/>
        </w:r>
        <w:r w:rsidR="00CD1016" w:rsidRPr="00B42C86">
          <w:rPr>
            <w:webHidden/>
          </w:rPr>
          <w:instrText xml:space="preserve"> PAGEREF _Toc58326520 \h </w:instrText>
        </w:r>
        <w:r w:rsidR="00CD1016" w:rsidRPr="00B42C86">
          <w:rPr>
            <w:webHidden/>
          </w:rPr>
        </w:r>
        <w:r w:rsidR="00CD1016" w:rsidRPr="00B42C86">
          <w:rPr>
            <w:webHidden/>
          </w:rPr>
          <w:fldChar w:fldCharType="separate"/>
        </w:r>
        <w:r w:rsidR="009B098A">
          <w:rPr>
            <w:noProof/>
            <w:webHidden/>
          </w:rPr>
          <w:t>2</w:t>
        </w:r>
        <w:r w:rsidR="00CD1016" w:rsidRPr="00B42C86">
          <w:rPr>
            <w:webHidden/>
          </w:rPr>
          <w:fldChar w:fldCharType="end"/>
        </w:r>
      </w:hyperlink>
    </w:p>
    <w:p w14:paraId="2FC28238" w14:textId="18153B72" w:rsidR="00CD1016" w:rsidRPr="00B42C86" w:rsidRDefault="004320AC">
      <w:pPr>
        <w:pStyle w:val="TableofFigures"/>
        <w:rPr>
          <w:rFonts w:asciiTheme="minorHAnsi" w:eastAsiaTheme="minorEastAsia" w:hAnsiTheme="minorHAnsi" w:cstheme="minorBidi"/>
          <w:color w:val="auto"/>
          <w:sz w:val="22"/>
          <w:szCs w:val="22"/>
        </w:rPr>
      </w:pPr>
      <w:hyperlink w:anchor="_Toc58326521" w:history="1">
        <w:r w:rsidR="00CD1016" w:rsidRPr="00B42C86">
          <w:rPr>
            <w:rStyle w:val="Hyperlink"/>
            <w:noProof w:val="0"/>
          </w:rPr>
          <w:t>Table 2</w:t>
        </w:r>
        <w:r w:rsidR="00CD1016" w:rsidRPr="00B42C86">
          <w:rPr>
            <w:rStyle w:val="Hyperlink"/>
            <w:noProof w:val="0"/>
          </w:rPr>
          <w:noBreakHyphen/>
          <w:t>2:</w:t>
        </w:r>
        <w:r w:rsidR="00CD1016" w:rsidRPr="00B42C86">
          <w:rPr>
            <w:rFonts w:asciiTheme="minorHAnsi" w:eastAsiaTheme="minorEastAsia" w:hAnsiTheme="minorHAnsi" w:cstheme="minorBidi"/>
            <w:color w:val="auto"/>
            <w:sz w:val="22"/>
            <w:szCs w:val="22"/>
          </w:rPr>
          <w:tab/>
        </w:r>
        <w:r w:rsidR="00CD1016" w:rsidRPr="00B42C86">
          <w:rPr>
            <w:rStyle w:val="Hyperlink"/>
            <w:noProof w:val="0"/>
          </w:rPr>
          <w:t>Number and percentage of ownership types of residential aged care approved providers 2020</w:t>
        </w:r>
        <w:r w:rsidR="00CD1016" w:rsidRPr="00B42C86">
          <w:rPr>
            <w:webHidden/>
          </w:rPr>
          <w:tab/>
        </w:r>
        <w:r w:rsidR="00CD1016" w:rsidRPr="00B42C86">
          <w:rPr>
            <w:webHidden/>
          </w:rPr>
          <w:fldChar w:fldCharType="begin"/>
        </w:r>
        <w:r w:rsidR="00CD1016" w:rsidRPr="00B42C86">
          <w:rPr>
            <w:webHidden/>
          </w:rPr>
          <w:instrText xml:space="preserve"> PAGEREF _Toc58326521 \h </w:instrText>
        </w:r>
        <w:r w:rsidR="00CD1016" w:rsidRPr="00B42C86">
          <w:rPr>
            <w:webHidden/>
          </w:rPr>
        </w:r>
        <w:r w:rsidR="00CD1016" w:rsidRPr="00B42C86">
          <w:rPr>
            <w:webHidden/>
          </w:rPr>
          <w:fldChar w:fldCharType="separate"/>
        </w:r>
        <w:r w:rsidR="009B098A">
          <w:rPr>
            <w:noProof/>
            <w:webHidden/>
          </w:rPr>
          <w:t>3</w:t>
        </w:r>
        <w:r w:rsidR="00CD1016" w:rsidRPr="00B42C86">
          <w:rPr>
            <w:webHidden/>
          </w:rPr>
          <w:fldChar w:fldCharType="end"/>
        </w:r>
      </w:hyperlink>
    </w:p>
    <w:p w14:paraId="540A6B72" w14:textId="7E211282" w:rsidR="00CD1016" w:rsidRPr="00B42C86" w:rsidRDefault="004320AC">
      <w:pPr>
        <w:pStyle w:val="TableofFigures"/>
        <w:rPr>
          <w:rFonts w:asciiTheme="minorHAnsi" w:eastAsiaTheme="minorEastAsia" w:hAnsiTheme="minorHAnsi" w:cstheme="minorBidi"/>
          <w:color w:val="auto"/>
          <w:sz w:val="22"/>
          <w:szCs w:val="22"/>
        </w:rPr>
      </w:pPr>
      <w:hyperlink w:anchor="_Toc58326522" w:history="1">
        <w:r w:rsidR="00CD1016" w:rsidRPr="00B42C86">
          <w:rPr>
            <w:rStyle w:val="Hyperlink"/>
            <w:noProof w:val="0"/>
          </w:rPr>
          <w:t>Table 3</w:t>
        </w:r>
        <w:r w:rsidR="00CD1016" w:rsidRPr="00B42C86">
          <w:rPr>
            <w:rStyle w:val="Hyperlink"/>
            <w:noProof w:val="0"/>
          </w:rPr>
          <w:noBreakHyphen/>
          <w:t>1:</w:t>
        </w:r>
        <w:r w:rsidR="00CD1016" w:rsidRPr="00B42C86">
          <w:rPr>
            <w:rFonts w:asciiTheme="minorHAnsi" w:eastAsiaTheme="minorEastAsia" w:hAnsiTheme="minorHAnsi" w:cstheme="minorBidi"/>
            <w:color w:val="auto"/>
            <w:sz w:val="22"/>
            <w:szCs w:val="22"/>
          </w:rPr>
          <w:tab/>
        </w:r>
        <w:r w:rsidR="00CD1016" w:rsidRPr="00B42C86">
          <w:rPr>
            <w:rStyle w:val="Hyperlink"/>
            <w:noProof w:val="0"/>
          </w:rPr>
          <w:t>Key features and potential gaps in regulatory frameworks</w:t>
        </w:r>
        <w:r w:rsidR="00CD1016" w:rsidRPr="00B42C86">
          <w:rPr>
            <w:webHidden/>
          </w:rPr>
          <w:tab/>
        </w:r>
        <w:r w:rsidR="00CD1016" w:rsidRPr="00B42C86">
          <w:rPr>
            <w:webHidden/>
          </w:rPr>
          <w:fldChar w:fldCharType="begin"/>
        </w:r>
        <w:r w:rsidR="00CD1016" w:rsidRPr="00B42C86">
          <w:rPr>
            <w:webHidden/>
          </w:rPr>
          <w:instrText xml:space="preserve"> PAGEREF _Toc58326522 \h </w:instrText>
        </w:r>
        <w:r w:rsidR="00CD1016" w:rsidRPr="00B42C86">
          <w:rPr>
            <w:webHidden/>
          </w:rPr>
        </w:r>
        <w:r w:rsidR="00CD1016" w:rsidRPr="00B42C86">
          <w:rPr>
            <w:webHidden/>
          </w:rPr>
          <w:fldChar w:fldCharType="separate"/>
        </w:r>
        <w:r w:rsidR="009B098A">
          <w:rPr>
            <w:noProof/>
            <w:webHidden/>
          </w:rPr>
          <w:t>6</w:t>
        </w:r>
        <w:r w:rsidR="00CD1016" w:rsidRPr="00B42C86">
          <w:rPr>
            <w:webHidden/>
          </w:rPr>
          <w:fldChar w:fldCharType="end"/>
        </w:r>
      </w:hyperlink>
    </w:p>
    <w:p w14:paraId="2EC8CABC" w14:textId="29F418A9" w:rsidR="00CD1016" w:rsidRPr="00B42C86" w:rsidRDefault="004320AC">
      <w:pPr>
        <w:pStyle w:val="TableofFigures"/>
        <w:rPr>
          <w:rFonts w:asciiTheme="minorHAnsi" w:eastAsiaTheme="minorEastAsia" w:hAnsiTheme="minorHAnsi" w:cstheme="minorBidi"/>
          <w:color w:val="auto"/>
          <w:sz w:val="22"/>
          <w:szCs w:val="22"/>
        </w:rPr>
      </w:pPr>
      <w:hyperlink w:anchor="_Toc58326523" w:history="1">
        <w:r w:rsidR="00CD1016" w:rsidRPr="00B42C86">
          <w:rPr>
            <w:rStyle w:val="Hyperlink"/>
            <w:noProof w:val="0"/>
          </w:rPr>
          <w:t>Table 4</w:t>
        </w:r>
        <w:r w:rsidR="00CD1016" w:rsidRPr="00B42C86">
          <w:rPr>
            <w:rStyle w:val="Hyperlink"/>
            <w:noProof w:val="0"/>
          </w:rPr>
          <w:noBreakHyphen/>
          <w:t>1:</w:t>
        </w:r>
        <w:r w:rsidR="00CD1016" w:rsidRPr="00B42C86">
          <w:rPr>
            <w:rFonts w:asciiTheme="minorHAnsi" w:eastAsiaTheme="minorEastAsia" w:hAnsiTheme="minorHAnsi" w:cstheme="minorBidi"/>
            <w:color w:val="auto"/>
            <w:sz w:val="22"/>
            <w:szCs w:val="22"/>
          </w:rPr>
          <w:tab/>
        </w:r>
        <w:r w:rsidR="00CD1016" w:rsidRPr="00B42C86">
          <w:rPr>
            <w:rStyle w:val="Hyperlink"/>
            <w:noProof w:val="0"/>
          </w:rPr>
          <w:t>Overview of Senate Standing Committee’s review of the Restraints Principles</w:t>
        </w:r>
        <w:r w:rsidR="00CD1016" w:rsidRPr="00B42C86">
          <w:rPr>
            <w:webHidden/>
          </w:rPr>
          <w:tab/>
        </w:r>
        <w:r w:rsidR="00CD1016" w:rsidRPr="00B42C86">
          <w:rPr>
            <w:webHidden/>
          </w:rPr>
          <w:fldChar w:fldCharType="begin"/>
        </w:r>
        <w:r w:rsidR="00CD1016" w:rsidRPr="00B42C86">
          <w:rPr>
            <w:webHidden/>
          </w:rPr>
          <w:instrText xml:space="preserve"> PAGEREF _Toc58326523 \h </w:instrText>
        </w:r>
        <w:r w:rsidR="00CD1016" w:rsidRPr="00B42C86">
          <w:rPr>
            <w:webHidden/>
          </w:rPr>
        </w:r>
        <w:r w:rsidR="00CD1016" w:rsidRPr="00B42C86">
          <w:rPr>
            <w:webHidden/>
          </w:rPr>
          <w:fldChar w:fldCharType="separate"/>
        </w:r>
        <w:r w:rsidR="009B098A">
          <w:rPr>
            <w:noProof/>
            <w:webHidden/>
          </w:rPr>
          <w:t>20</w:t>
        </w:r>
        <w:r w:rsidR="00CD1016" w:rsidRPr="00B42C86">
          <w:rPr>
            <w:webHidden/>
          </w:rPr>
          <w:fldChar w:fldCharType="end"/>
        </w:r>
      </w:hyperlink>
    </w:p>
    <w:p w14:paraId="18B20A6F" w14:textId="68164B5C" w:rsidR="00BD533F" w:rsidRPr="00B42C86" w:rsidRDefault="00D95B87" w:rsidP="002C5A04">
      <w:r w:rsidRPr="00B42C86">
        <w:fldChar w:fldCharType="end"/>
      </w:r>
    </w:p>
    <w:p w14:paraId="04C35506" w14:textId="290AF35B" w:rsidR="00765484" w:rsidRPr="00B42C86" w:rsidRDefault="00765484" w:rsidP="00765484">
      <w:pPr>
        <w:pStyle w:val="TOCHeading2"/>
      </w:pPr>
      <w:r w:rsidRPr="00B42C86">
        <w:t>Figures</w:t>
      </w:r>
    </w:p>
    <w:p w14:paraId="7DD217C0" w14:textId="2E51FF61" w:rsidR="00CD1016" w:rsidRPr="00B42C86" w:rsidRDefault="00852903">
      <w:pPr>
        <w:pStyle w:val="TableofFigures"/>
        <w:rPr>
          <w:rFonts w:asciiTheme="minorHAnsi" w:eastAsiaTheme="minorEastAsia" w:hAnsiTheme="minorHAnsi" w:cstheme="minorBidi"/>
          <w:color w:val="auto"/>
          <w:sz w:val="22"/>
          <w:szCs w:val="22"/>
        </w:rPr>
      </w:pPr>
      <w:r w:rsidRPr="00B42C86">
        <w:fldChar w:fldCharType="begin"/>
      </w:r>
      <w:r w:rsidRPr="00B42C86">
        <w:instrText xml:space="preserve"> TOC \h \z \c "Figure" </w:instrText>
      </w:r>
      <w:r w:rsidRPr="00B42C86">
        <w:fldChar w:fldCharType="separate"/>
      </w:r>
      <w:hyperlink w:anchor="_Toc58326526" w:history="1">
        <w:r w:rsidR="00CD1016" w:rsidRPr="00B42C86">
          <w:rPr>
            <w:rStyle w:val="Hyperlink"/>
            <w:noProof w:val="0"/>
          </w:rPr>
          <w:t>Figure 5</w:t>
        </w:r>
        <w:r w:rsidR="00CD1016" w:rsidRPr="00B42C86">
          <w:rPr>
            <w:rStyle w:val="Hyperlink"/>
            <w:noProof w:val="0"/>
          </w:rPr>
          <w:noBreakHyphen/>
          <w:t>1:</w:t>
        </w:r>
        <w:r w:rsidR="00CD1016" w:rsidRPr="00B42C86">
          <w:rPr>
            <w:rFonts w:asciiTheme="minorHAnsi" w:eastAsiaTheme="minorEastAsia" w:hAnsiTheme="minorHAnsi" w:cstheme="minorBidi"/>
            <w:color w:val="auto"/>
            <w:sz w:val="22"/>
            <w:szCs w:val="22"/>
          </w:rPr>
          <w:tab/>
        </w:r>
        <w:r w:rsidR="00CD1016" w:rsidRPr="00B42C86">
          <w:rPr>
            <w:rStyle w:val="Hyperlink"/>
            <w:noProof w:val="0"/>
          </w:rPr>
          <w:t>New and updated Quality Indicator Program quality indicators from 1 July 2021</w:t>
        </w:r>
        <w:r w:rsidR="00CD1016" w:rsidRPr="00B42C86">
          <w:rPr>
            <w:webHidden/>
          </w:rPr>
          <w:tab/>
        </w:r>
        <w:r w:rsidR="00CD1016" w:rsidRPr="00B42C86">
          <w:rPr>
            <w:webHidden/>
          </w:rPr>
          <w:fldChar w:fldCharType="begin"/>
        </w:r>
        <w:r w:rsidR="00CD1016" w:rsidRPr="00B42C86">
          <w:rPr>
            <w:webHidden/>
          </w:rPr>
          <w:instrText xml:space="preserve"> PAGEREF _Toc58326526 \h </w:instrText>
        </w:r>
        <w:r w:rsidR="00CD1016" w:rsidRPr="00B42C86">
          <w:rPr>
            <w:webHidden/>
          </w:rPr>
        </w:r>
        <w:r w:rsidR="00CD1016" w:rsidRPr="00B42C86">
          <w:rPr>
            <w:webHidden/>
          </w:rPr>
          <w:fldChar w:fldCharType="separate"/>
        </w:r>
        <w:r w:rsidR="009B098A">
          <w:rPr>
            <w:noProof/>
            <w:webHidden/>
          </w:rPr>
          <w:t>26</w:t>
        </w:r>
        <w:r w:rsidR="00CD1016" w:rsidRPr="00B42C86">
          <w:rPr>
            <w:webHidden/>
          </w:rPr>
          <w:fldChar w:fldCharType="end"/>
        </w:r>
      </w:hyperlink>
    </w:p>
    <w:p w14:paraId="198325F3" w14:textId="7FE62392" w:rsidR="00BD533F" w:rsidRPr="00B42C86" w:rsidRDefault="00852903" w:rsidP="00BD533F">
      <w:r w:rsidRPr="00B42C86">
        <w:fldChar w:fldCharType="end"/>
      </w:r>
    </w:p>
    <w:p w14:paraId="01471314" w14:textId="5DA18BF5" w:rsidR="00BD533F" w:rsidRPr="00B42C86" w:rsidRDefault="00BD533F" w:rsidP="00BD533F">
      <w:pPr>
        <w:sectPr w:rsidR="00BD533F" w:rsidRPr="00B42C86" w:rsidSect="00607837">
          <w:type w:val="continuous"/>
          <w:pgSz w:w="11907" w:h="16840" w:code="9"/>
          <w:pgMar w:top="851" w:right="1134" w:bottom="851" w:left="1701" w:header="454" w:footer="567" w:gutter="0"/>
          <w:pgNumType w:fmt="lowerRoman"/>
          <w:cols w:space="1418"/>
          <w:titlePg/>
          <w:docGrid w:linePitch="272"/>
          <w15:footnoteColumns w:val="1"/>
        </w:sectPr>
      </w:pPr>
    </w:p>
    <w:p w14:paraId="1EB39612" w14:textId="77777777" w:rsidR="00713D98" w:rsidRPr="00B42C86" w:rsidRDefault="00DC1AD4" w:rsidP="00B87A9D">
      <w:pPr>
        <w:pStyle w:val="Heading1"/>
      </w:pPr>
      <w:bookmarkStart w:id="1" w:name="_Toc58326491"/>
      <w:r w:rsidRPr="00B42C86">
        <w:lastRenderedPageBreak/>
        <w:t>Introduction</w:t>
      </w:r>
      <w:bookmarkEnd w:id="1"/>
    </w:p>
    <w:p w14:paraId="6A910608" w14:textId="77777777" w:rsidR="00AC1B05" w:rsidRPr="00B42C86" w:rsidRDefault="00AC1B05" w:rsidP="00AC1B05">
      <w:pPr>
        <w:pStyle w:val="Border"/>
        <w:rPr>
          <w:lang w:eastAsia="en-GB"/>
        </w:rPr>
      </w:pPr>
    </w:p>
    <w:p w14:paraId="34FE1A04" w14:textId="77777777" w:rsidR="00DF7C2A" w:rsidRPr="00B42C86" w:rsidRDefault="00DF7C2A" w:rsidP="00DC1AD4">
      <w:pPr>
        <w:pStyle w:val="Paragraph"/>
        <w:rPr>
          <w:lang w:eastAsia="en-AU"/>
        </w:rPr>
        <w:sectPr w:rsidR="00DF7C2A" w:rsidRPr="00B42C86" w:rsidSect="00FA3787">
          <w:headerReference w:type="default" r:id="rId19"/>
          <w:footerReference w:type="default" r:id="rId20"/>
          <w:pgSz w:w="11907" w:h="16840" w:code="9"/>
          <w:pgMar w:top="851" w:right="1134" w:bottom="851" w:left="1701" w:header="454" w:footer="567" w:gutter="0"/>
          <w:pgNumType w:start="1"/>
          <w:cols w:space="1418"/>
          <w:titlePg/>
          <w:docGrid w:linePitch="272"/>
          <w15:footnoteColumns w:val="1"/>
        </w:sectPr>
      </w:pPr>
    </w:p>
    <w:p w14:paraId="39C49781" w14:textId="77777777" w:rsidR="005040F3" w:rsidRPr="00B42C86" w:rsidRDefault="005040F3" w:rsidP="005040F3">
      <w:pPr>
        <w:pStyle w:val="Paragraph"/>
      </w:pPr>
      <w:r w:rsidRPr="00B42C86">
        <w:t xml:space="preserve">On 1 July 2019, the </w:t>
      </w:r>
      <w:r w:rsidRPr="00B42C86">
        <w:rPr>
          <w:i/>
          <w:iCs/>
        </w:rPr>
        <w:t>Quality of Care Amendment (Minimising the Use of Restraints) Principles 2019</w:t>
      </w:r>
      <w:r w:rsidRPr="00B42C86">
        <w:t xml:space="preserve"> (the Restraints Principles) came into effect. </w:t>
      </w:r>
    </w:p>
    <w:p w14:paraId="45F4F2C6" w14:textId="77777777" w:rsidR="005040F3" w:rsidRPr="00B42C86" w:rsidRDefault="005040F3" w:rsidP="005040F3">
      <w:pPr>
        <w:pStyle w:val="ParaKeep"/>
      </w:pPr>
      <w:r w:rsidRPr="00B42C86">
        <w:t>Other reforms taking effect at the same time (directly or indirectly related to the issue of restraint) included:</w:t>
      </w:r>
    </w:p>
    <w:p w14:paraId="611277A2" w14:textId="466015FD" w:rsidR="005040F3" w:rsidRPr="00B42C86" w:rsidRDefault="005040F3" w:rsidP="005040F3">
      <w:pPr>
        <w:pStyle w:val="Bullet1Keep"/>
      </w:pPr>
      <w:r w:rsidRPr="00B42C86">
        <w:t xml:space="preserve">The Aged Care Quality Standards </w:t>
      </w:r>
      <w:r w:rsidR="00AD0F61" w:rsidRPr="00B42C86">
        <w:t>(</w:t>
      </w:r>
      <w:r w:rsidR="00D90EFB" w:rsidRPr="00B42C86">
        <w:t>the</w:t>
      </w:r>
      <w:r w:rsidR="00F47B10" w:rsidRPr="00B42C86">
        <w:t xml:space="preserve"> </w:t>
      </w:r>
      <w:r w:rsidR="00FE4828" w:rsidRPr="00B42C86">
        <w:t>Q</w:t>
      </w:r>
      <w:r w:rsidR="00690C51" w:rsidRPr="00B42C86">
        <w:t xml:space="preserve">uality </w:t>
      </w:r>
      <w:r w:rsidR="00FE4828" w:rsidRPr="00B42C86">
        <w:t>S</w:t>
      </w:r>
      <w:r w:rsidR="00690C51" w:rsidRPr="00B42C86">
        <w:t>tandards</w:t>
      </w:r>
      <w:r w:rsidR="00D90EFB" w:rsidRPr="00B42C86">
        <w:t>)</w:t>
      </w:r>
    </w:p>
    <w:p w14:paraId="1C847CA9" w14:textId="60A09561" w:rsidR="005040F3" w:rsidRPr="00B42C86" w:rsidRDefault="008A6593" w:rsidP="005040F3">
      <w:pPr>
        <w:pStyle w:val="Bullet1"/>
      </w:pPr>
      <w:r w:rsidRPr="00B42C86">
        <w:t>The</w:t>
      </w:r>
      <w:r w:rsidR="005040F3" w:rsidRPr="00B42C86">
        <w:t xml:space="preserve"> Charter of Aged Care Rights </w:t>
      </w:r>
      <w:r w:rsidR="0079299F" w:rsidRPr="00B42C86">
        <w:t>(the Charter)</w:t>
      </w:r>
      <w:r w:rsidR="005040F3" w:rsidRPr="00B42C86">
        <w:t xml:space="preserve"> </w:t>
      </w:r>
    </w:p>
    <w:p w14:paraId="21AF2E12" w14:textId="05CD71EE" w:rsidR="005040F3" w:rsidRPr="00B42C86" w:rsidRDefault="005040F3" w:rsidP="005040F3">
      <w:pPr>
        <w:pStyle w:val="Bullet1"/>
      </w:pPr>
      <w:r w:rsidRPr="00B42C86">
        <w:t>The National Aged Care Quality Indicator Program</w:t>
      </w:r>
      <w:r w:rsidR="00D90EFB" w:rsidRPr="00B42C86">
        <w:t xml:space="preserve"> (</w:t>
      </w:r>
      <w:r w:rsidR="008C0B6E" w:rsidRPr="00B42C86">
        <w:t>Q</w:t>
      </w:r>
      <w:r w:rsidR="000C44D2" w:rsidRPr="00B42C86">
        <w:t xml:space="preserve">uality </w:t>
      </w:r>
      <w:r w:rsidR="008C0B6E" w:rsidRPr="00B42C86">
        <w:t>I</w:t>
      </w:r>
      <w:r w:rsidR="000C44D2" w:rsidRPr="00B42C86">
        <w:t xml:space="preserve">ndicator </w:t>
      </w:r>
      <w:r w:rsidR="008C0B6E" w:rsidRPr="00B42C86">
        <w:t>P</w:t>
      </w:r>
      <w:r w:rsidR="00D90EFB" w:rsidRPr="00B42C86">
        <w:t>rogram)</w:t>
      </w:r>
      <w:r w:rsidRPr="00B42C86">
        <w:t>, introducing mandatory reporting requirements for physical restraint.</w:t>
      </w:r>
    </w:p>
    <w:p w14:paraId="588737BD" w14:textId="77777777" w:rsidR="005040F3" w:rsidRPr="00B42C86" w:rsidRDefault="005040F3" w:rsidP="005040F3">
      <w:pPr>
        <w:pStyle w:val="ParaKeep"/>
      </w:pPr>
      <w:r w:rsidRPr="00B42C86">
        <w:t xml:space="preserve">On 29 November 2019, the </w:t>
      </w:r>
      <w:r w:rsidRPr="00B42C86">
        <w:rPr>
          <w:i/>
          <w:iCs/>
        </w:rPr>
        <w:t>Quality of Care Amendment (Reviewing Restraints Principles) 2019</w:t>
      </w:r>
      <w:r w:rsidRPr="00B42C86">
        <w:t xml:space="preserve"> came into effect. This legislation:</w:t>
      </w:r>
    </w:p>
    <w:p w14:paraId="56722746" w14:textId="77777777" w:rsidR="005040F3" w:rsidRPr="00B42C86" w:rsidRDefault="005040F3" w:rsidP="005040F3">
      <w:pPr>
        <w:pStyle w:val="Bullet1Keep"/>
      </w:pPr>
      <w:r w:rsidRPr="00B42C86">
        <w:t>Clarified that restraint must only be used as a last resort.</w:t>
      </w:r>
    </w:p>
    <w:p w14:paraId="74598B8F" w14:textId="77777777" w:rsidR="005040F3" w:rsidRPr="00B42C86" w:rsidRDefault="005040F3" w:rsidP="005040F3">
      <w:pPr>
        <w:pStyle w:val="Bullet1Keep"/>
      </w:pPr>
      <w:r w:rsidRPr="00B42C86">
        <w:t>Referred to state and territory legislation regarding responsibilities for obtaining informed consent.</w:t>
      </w:r>
    </w:p>
    <w:p w14:paraId="2A4BD2B4" w14:textId="337A20B4" w:rsidR="005040F3" w:rsidRPr="00B42C86" w:rsidRDefault="005040F3" w:rsidP="005040F3">
      <w:pPr>
        <w:pStyle w:val="Bullet1"/>
      </w:pPr>
      <w:r w:rsidRPr="00B42C86">
        <w:t>Required a 12-month review of the Restraint Principles (</w:t>
      </w:r>
      <w:r w:rsidR="00B400ED" w:rsidRPr="00B42C86">
        <w:t>see the</w:t>
      </w:r>
      <w:r w:rsidR="00B400ED" w:rsidRPr="00B42C86">
        <w:rPr>
          <w:i/>
          <w:iCs/>
        </w:rPr>
        <w:t xml:space="preserve"> </w:t>
      </w:r>
      <w:r w:rsidR="00B400ED" w:rsidRPr="00B42C86">
        <w:rPr>
          <w:rStyle w:val="Italic"/>
        </w:rPr>
        <w:t>Review of the Restraints Principles: Final Report</w:t>
      </w:r>
      <w:r w:rsidR="00B400ED" w:rsidRPr="00B42C86">
        <w:t xml:space="preserve"> [final report]</w:t>
      </w:r>
      <w:r w:rsidRPr="00B42C86">
        <w:t>, to which this document is a supplement).</w:t>
      </w:r>
    </w:p>
    <w:p w14:paraId="1338E5AB" w14:textId="3E1B2683" w:rsidR="00DC1AD4" w:rsidRPr="00B42C86" w:rsidRDefault="00DC1AD4" w:rsidP="00DC1AD4">
      <w:pPr>
        <w:pStyle w:val="Paragraph"/>
        <w:rPr>
          <w:lang w:eastAsia="en-AU"/>
        </w:rPr>
      </w:pPr>
      <w:r w:rsidRPr="00B42C86">
        <w:rPr>
          <w:lang w:eastAsia="en-AU"/>
        </w:rPr>
        <w:t xml:space="preserve">Australian Healthcare Associates (AHA) </w:t>
      </w:r>
      <w:r w:rsidR="00FF0AD7" w:rsidRPr="00B42C86">
        <w:rPr>
          <w:lang w:eastAsia="en-AU"/>
        </w:rPr>
        <w:t>w</w:t>
      </w:r>
      <w:r w:rsidRPr="00B42C86">
        <w:rPr>
          <w:lang w:eastAsia="en-AU"/>
        </w:rPr>
        <w:t>as</w:t>
      </w:r>
      <w:r w:rsidR="00560B51" w:rsidRPr="00B42C86">
        <w:rPr>
          <w:lang w:eastAsia="en-AU"/>
        </w:rPr>
        <w:t xml:space="preserve"> </w:t>
      </w:r>
      <w:r w:rsidR="001404CA" w:rsidRPr="00B42C86">
        <w:rPr>
          <w:lang w:eastAsia="en-AU"/>
        </w:rPr>
        <w:t xml:space="preserve">engaged </w:t>
      </w:r>
      <w:r w:rsidRPr="00B42C86">
        <w:rPr>
          <w:lang w:eastAsia="en-AU"/>
        </w:rPr>
        <w:t>by the Australian Government Department of Health</w:t>
      </w:r>
      <w:r w:rsidR="001404CA" w:rsidRPr="00B42C86">
        <w:rPr>
          <w:lang w:eastAsia="en-AU"/>
        </w:rPr>
        <w:t xml:space="preserve"> (the </w:t>
      </w:r>
      <w:r w:rsidR="00124B45" w:rsidRPr="00B42C86">
        <w:rPr>
          <w:lang w:eastAsia="en-AU"/>
        </w:rPr>
        <w:t>D</w:t>
      </w:r>
      <w:r w:rsidR="001404CA" w:rsidRPr="00B42C86">
        <w:rPr>
          <w:lang w:eastAsia="en-AU"/>
        </w:rPr>
        <w:t>epartment)</w:t>
      </w:r>
      <w:r w:rsidRPr="00B42C86">
        <w:rPr>
          <w:lang w:eastAsia="en-AU"/>
        </w:rPr>
        <w:t xml:space="preserve"> to undertake </w:t>
      </w:r>
      <w:r w:rsidR="00BD2319" w:rsidRPr="00B42C86">
        <w:rPr>
          <w:lang w:eastAsia="en-AU"/>
        </w:rPr>
        <w:t>t</w:t>
      </w:r>
      <w:r w:rsidR="00D621D5" w:rsidRPr="00B42C86">
        <w:rPr>
          <w:lang w:eastAsia="en-AU"/>
        </w:rPr>
        <w:t>he required</w:t>
      </w:r>
      <w:r w:rsidRPr="00B42C86">
        <w:rPr>
          <w:lang w:eastAsia="en-AU"/>
        </w:rPr>
        <w:t xml:space="preserve"> </w:t>
      </w:r>
      <w:r w:rsidR="000C44D2" w:rsidRPr="00B42C86">
        <w:rPr>
          <w:lang w:eastAsia="en-AU"/>
        </w:rPr>
        <w:t>r</w:t>
      </w:r>
      <w:r w:rsidRPr="00B42C86">
        <w:rPr>
          <w:lang w:eastAsia="en-AU"/>
        </w:rPr>
        <w:t>eview of the Restraint</w:t>
      </w:r>
      <w:r w:rsidR="0080018C" w:rsidRPr="00B42C86">
        <w:rPr>
          <w:lang w:eastAsia="en-AU"/>
        </w:rPr>
        <w:t>s</w:t>
      </w:r>
      <w:r w:rsidRPr="00B42C86">
        <w:rPr>
          <w:lang w:eastAsia="en-AU"/>
        </w:rPr>
        <w:t xml:space="preserve"> Principles (</w:t>
      </w:r>
      <w:r w:rsidR="00122375" w:rsidRPr="00B42C86">
        <w:rPr>
          <w:lang w:eastAsia="en-AU"/>
        </w:rPr>
        <w:t xml:space="preserve">the </w:t>
      </w:r>
      <w:r w:rsidR="000C44D2" w:rsidRPr="00B42C86">
        <w:rPr>
          <w:lang w:eastAsia="en-AU"/>
        </w:rPr>
        <w:t>r</w:t>
      </w:r>
      <w:r w:rsidRPr="00B42C86">
        <w:rPr>
          <w:lang w:eastAsia="en-AU"/>
        </w:rPr>
        <w:t>eview).</w:t>
      </w:r>
    </w:p>
    <w:p w14:paraId="3F649DF9" w14:textId="3C805AB7" w:rsidR="00DC1AD4" w:rsidRPr="00B42C86" w:rsidRDefault="00DC1AD4" w:rsidP="00392148">
      <w:pPr>
        <w:pStyle w:val="ParaKeep"/>
      </w:pPr>
      <w:r w:rsidRPr="00B42C86">
        <w:t>The purpose of this document is to summarise relevant contextual information t</w:t>
      </w:r>
      <w:r w:rsidR="004B1FB8" w:rsidRPr="00B42C86">
        <w:t>hat informed the d</w:t>
      </w:r>
      <w:r w:rsidR="00610E6A" w:rsidRPr="00B42C86">
        <w:t>e</w:t>
      </w:r>
      <w:r w:rsidR="00916467" w:rsidRPr="00B42C86">
        <w:t xml:space="preserve">sign and </w:t>
      </w:r>
      <w:r w:rsidR="00FD7162" w:rsidRPr="00B42C86">
        <w:t xml:space="preserve">conduct of the </w:t>
      </w:r>
      <w:r w:rsidR="000C44D2" w:rsidRPr="00B42C86">
        <w:t>review</w:t>
      </w:r>
      <w:r w:rsidR="00FD7162" w:rsidRPr="00B42C86">
        <w:t xml:space="preserve">, and to support interpretation of </w:t>
      </w:r>
      <w:r w:rsidR="00467AA7" w:rsidRPr="00B42C86">
        <w:t>findings and recommen</w:t>
      </w:r>
      <w:r w:rsidR="004D3FAC" w:rsidRPr="00B42C86">
        <w:t xml:space="preserve">dations presented in the </w:t>
      </w:r>
      <w:r w:rsidR="00D35183" w:rsidRPr="00B42C86">
        <w:t>final report</w:t>
      </w:r>
      <w:r w:rsidR="009A13FB" w:rsidRPr="00B42C86">
        <w:t xml:space="preserve">. It </w:t>
      </w:r>
      <w:r w:rsidRPr="00B42C86">
        <w:t>summarises:</w:t>
      </w:r>
    </w:p>
    <w:p w14:paraId="7028F530" w14:textId="44A3877E" w:rsidR="00EB12F4" w:rsidRPr="00B42C86" w:rsidRDefault="009F3E17" w:rsidP="00F95A95">
      <w:pPr>
        <w:pStyle w:val="Bullet1"/>
      </w:pPr>
      <w:r w:rsidRPr="00B42C86">
        <w:t xml:space="preserve">The </w:t>
      </w:r>
      <w:r w:rsidR="00EB12F4" w:rsidRPr="00B42C86">
        <w:t xml:space="preserve">Australian residential aged care </w:t>
      </w:r>
      <w:r w:rsidR="00306DD4" w:rsidRPr="00B42C86">
        <w:t>landscape (</w:t>
      </w:r>
      <w:r w:rsidRPr="00B42C86">
        <w:t xml:space="preserve">Chapter </w:t>
      </w:r>
      <w:r w:rsidR="00306DD4" w:rsidRPr="00B42C86">
        <w:fldChar w:fldCharType="begin"/>
      </w:r>
      <w:r w:rsidR="00306DD4" w:rsidRPr="00B42C86">
        <w:instrText xml:space="preserve"> REF _Ref56500104 \r \h </w:instrText>
      </w:r>
      <w:r w:rsidR="00306DD4" w:rsidRPr="00B42C86">
        <w:fldChar w:fldCharType="separate"/>
      </w:r>
      <w:r w:rsidR="009B098A">
        <w:t>2</w:t>
      </w:r>
      <w:r w:rsidR="00306DD4" w:rsidRPr="00B42C86">
        <w:fldChar w:fldCharType="end"/>
      </w:r>
      <w:r w:rsidRPr="00B42C86">
        <w:t>)</w:t>
      </w:r>
    </w:p>
    <w:p w14:paraId="11DDAEC8" w14:textId="0388C632" w:rsidR="00DC1AD4" w:rsidRPr="00B42C86" w:rsidRDefault="00987F7A" w:rsidP="00F95A95">
      <w:pPr>
        <w:pStyle w:val="Bullet1"/>
      </w:pPr>
      <w:r w:rsidRPr="00B42C86">
        <w:t xml:space="preserve">Australian and international legislation </w:t>
      </w:r>
      <w:r w:rsidR="00DC1AD4" w:rsidRPr="00B42C86">
        <w:t xml:space="preserve">for minimising the use of restraint in residential aged care </w:t>
      </w:r>
      <w:r w:rsidRPr="00B42C86">
        <w:t xml:space="preserve">and other relevant </w:t>
      </w:r>
      <w:r w:rsidR="00DC1AD4" w:rsidRPr="00B42C86">
        <w:t>settings</w:t>
      </w:r>
      <w:r w:rsidR="00EB12F4" w:rsidRPr="00B42C86">
        <w:t xml:space="preserve"> (Chapter </w:t>
      </w:r>
      <w:r w:rsidR="00EB12F4" w:rsidRPr="00B42C86">
        <w:fldChar w:fldCharType="begin"/>
      </w:r>
      <w:r w:rsidR="00EB12F4" w:rsidRPr="00B42C86">
        <w:instrText xml:space="preserve"> REF _Ref41570065 \r \h </w:instrText>
      </w:r>
      <w:r w:rsidR="00EB12F4" w:rsidRPr="00B42C86">
        <w:fldChar w:fldCharType="separate"/>
      </w:r>
      <w:r w:rsidR="009B098A">
        <w:t>3</w:t>
      </w:r>
      <w:r w:rsidR="00EB12F4" w:rsidRPr="00B42C86">
        <w:fldChar w:fldCharType="end"/>
      </w:r>
      <w:r w:rsidR="00EB12F4" w:rsidRPr="00B42C86">
        <w:t>)</w:t>
      </w:r>
      <w:r w:rsidR="00DC586E" w:rsidRPr="00B42C86">
        <w:t xml:space="preserve"> </w:t>
      </w:r>
    </w:p>
    <w:p w14:paraId="1589DD7A" w14:textId="68C9057A" w:rsidR="00505E26" w:rsidRPr="00B42C86" w:rsidRDefault="00505E26" w:rsidP="00F47B10">
      <w:pPr>
        <w:pStyle w:val="Bullet1Keep"/>
      </w:pPr>
      <w:r w:rsidRPr="00B42C86">
        <w:t>Views and recommendations of</w:t>
      </w:r>
      <w:r w:rsidR="00CC36DF" w:rsidRPr="00B42C86">
        <w:t xml:space="preserve"> relevant inquiries</w:t>
      </w:r>
      <w:r w:rsidR="007D2AEC" w:rsidRPr="00B42C86">
        <w:t xml:space="preserve"> (Chapter </w:t>
      </w:r>
      <w:r w:rsidR="007D2AEC" w:rsidRPr="00B42C86">
        <w:fldChar w:fldCharType="begin"/>
      </w:r>
      <w:r w:rsidR="007D2AEC" w:rsidRPr="00B42C86">
        <w:instrText xml:space="preserve"> REF _Ref54871752 \r \h </w:instrText>
      </w:r>
      <w:r w:rsidR="007D2AEC" w:rsidRPr="00B42C86">
        <w:fldChar w:fldCharType="separate"/>
      </w:r>
      <w:r w:rsidR="009B098A">
        <w:t>4</w:t>
      </w:r>
      <w:r w:rsidR="007D2AEC" w:rsidRPr="00B42C86">
        <w:fldChar w:fldCharType="end"/>
      </w:r>
      <w:r w:rsidR="007D2AEC" w:rsidRPr="00B42C86">
        <w:t>),</w:t>
      </w:r>
      <w:r w:rsidR="00CC36DF" w:rsidRPr="00B42C86">
        <w:t xml:space="preserve"> including</w:t>
      </w:r>
      <w:r w:rsidR="009F3E17" w:rsidRPr="00B42C86">
        <w:t xml:space="preserve"> </w:t>
      </w:r>
      <w:r w:rsidR="007D2AEC" w:rsidRPr="00B42C86">
        <w:t xml:space="preserve">independent inquiries and </w:t>
      </w:r>
      <w:r w:rsidR="009F3E17" w:rsidRPr="00B42C86">
        <w:t>those conducted by</w:t>
      </w:r>
      <w:r w:rsidRPr="00B42C86">
        <w:t>:</w:t>
      </w:r>
    </w:p>
    <w:p w14:paraId="650254AE" w14:textId="5256286C" w:rsidR="00505E26" w:rsidRPr="00B42C86" w:rsidRDefault="00505E26" w:rsidP="00F47B10">
      <w:pPr>
        <w:pStyle w:val="Bullet2"/>
      </w:pPr>
      <w:r w:rsidRPr="00B42C86">
        <w:t xml:space="preserve">The Royal Commission into Aged Care </w:t>
      </w:r>
      <w:r w:rsidR="00E961BB" w:rsidRPr="00B42C86">
        <w:t xml:space="preserve">Quality and </w:t>
      </w:r>
      <w:r w:rsidRPr="00B42C86">
        <w:t xml:space="preserve">Safety (the </w:t>
      </w:r>
      <w:r w:rsidR="00081C1F" w:rsidRPr="00B42C86">
        <w:t>R</w:t>
      </w:r>
      <w:r w:rsidR="000C4F8B" w:rsidRPr="00B42C86">
        <w:t xml:space="preserve">oyal </w:t>
      </w:r>
      <w:r w:rsidR="00081C1F" w:rsidRPr="00B42C86">
        <w:t>C</w:t>
      </w:r>
      <w:r w:rsidR="000C4F8B" w:rsidRPr="00B42C86">
        <w:t>ommission</w:t>
      </w:r>
      <w:r w:rsidRPr="00B42C86">
        <w:t>)</w:t>
      </w:r>
    </w:p>
    <w:p w14:paraId="25777C5E" w14:textId="0F1E7072" w:rsidR="00505E26" w:rsidRPr="00B42C86" w:rsidRDefault="00505E26" w:rsidP="00F47B10">
      <w:pPr>
        <w:pStyle w:val="Bullet2"/>
      </w:pPr>
      <w:r w:rsidRPr="00B42C86">
        <w:t>The Parliamentary Joint Committee on Human Rights</w:t>
      </w:r>
      <w:r w:rsidR="000C4F8B" w:rsidRPr="00B42C86">
        <w:t xml:space="preserve"> (the </w:t>
      </w:r>
      <w:r w:rsidR="00773EB4" w:rsidRPr="00B42C86">
        <w:t>J</w:t>
      </w:r>
      <w:r w:rsidR="000C4F8B" w:rsidRPr="00B42C86">
        <w:t xml:space="preserve">oint </w:t>
      </w:r>
      <w:r w:rsidR="00773EB4" w:rsidRPr="00B42C86">
        <w:t>C</w:t>
      </w:r>
      <w:r w:rsidR="000C4F8B" w:rsidRPr="00B42C86">
        <w:t>ommittee)</w:t>
      </w:r>
    </w:p>
    <w:p w14:paraId="7C9C787A" w14:textId="77777777" w:rsidR="00505E26" w:rsidRPr="00B42C86" w:rsidRDefault="00505E26" w:rsidP="004D4964">
      <w:pPr>
        <w:pStyle w:val="Bullet2"/>
      </w:pPr>
      <w:r w:rsidRPr="00B42C86">
        <w:t>The Senate Standing Committee on Regulations and Ordinances</w:t>
      </w:r>
      <w:r w:rsidR="007D2AEC" w:rsidRPr="00B42C86">
        <w:t>.</w:t>
      </w:r>
    </w:p>
    <w:p w14:paraId="2294636B" w14:textId="7F7B2BF9" w:rsidR="00B4294C" w:rsidRPr="00B42C86" w:rsidRDefault="003C3107" w:rsidP="00484EB6">
      <w:pPr>
        <w:pStyle w:val="Bullet1"/>
      </w:pPr>
      <w:r w:rsidRPr="00B42C86">
        <w:t>Other</w:t>
      </w:r>
      <w:r w:rsidR="002F6E9A" w:rsidRPr="00B42C86">
        <w:t xml:space="preserve"> </w:t>
      </w:r>
      <w:r w:rsidR="00737BC6" w:rsidRPr="00B42C86">
        <w:t xml:space="preserve">activities and initiatives </w:t>
      </w:r>
      <w:r w:rsidR="007137C0" w:rsidRPr="00B42C86">
        <w:t xml:space="preserve">relevant to </w:t>
      </w:r>
      <w:r w:rsidR="00B4294C" w:rsidRPr="00B42C86">
        <w:t>minimis</w:t>
      </w:r>
      <w:r w:rsidR="00EB5D81" w:rsidRPr="00B42C86">
        <w:t xml:space="preserve">ing </w:t>
      </w:r>
      <w:r w:rsidR="00B4294C" w:rsidRPr="00B42C86">
        <w:t xml:space="preserve">the inappropriate use of restraint in </w:t>
      </w:r>
      <w:r w:rsidRPr="00B42C86">
        <w:t xml:space="preserve">residential aged care (Chapter </w:t>
      </w:r>
      <w:r w:rsidRPr="00B42C86">
        <w:fldChar w:fldCharType="begin"/>
      </w:r>
      <w:r w:rsidRPr="00B42C86">
        <w:instrText xml:space="preserve"> REF _Ref56500324 \r \h </w:instrText>
      </w:r>
      <w:r w:rsidRPr="00B42C86">
        <w:fldChar w:fldCharType="separate"/>
      </w:r>
      <w:r w:rsidR="009B098A">
        <w:t>5</w:t>
      </w:r>
      <w:r w:rsidRPr="00B42C86">
        <w:fldChar w:fldCharType="end"/>
      </w:r>
      <w:r w:rsidRPr="00B42C86">
        <w:t>), including:</w:t>
      </w:r>
    </w:p>
    <w:p w14:paraId="50E8EC2C" w14:textId="59C75A60" w:rsidR="00DC1AD4" w:rsidRPr="00B42C86" w:rsidRDefault="00EB5D81" w:rsidP="00392148">
      <w:pPr>
        <w:pStyle w:val="Bullet2"/>
      </w:pPr>
      <w:r w:rsidRPr="00B42C86">
        <w:t>R</w:t>
      </w:r>
      <w:r w:rsidR="00045F94" w:rsidRPr="00B42C86">
        <w:t xml:space="preserve">ecent </w:t>
      </w:r>
      <w:r w:rsidR="00E24DE4" w:rsidRPr="00B42C86">
        <w:t xml:space="preserve">developments in aged care </w:t>
      </w:r>
      <w:r w:rsidRPr="00B42C86">
        <w:t xml:space="preserve">policy and </w:t>
      </w:r>
      <w:r w:rsidR="00E24DE4" w:rsidRPr="00B42C86">
        <w:t>legislatio</w:t>
      </w:r>
      <w:r w:rsidR="004624BF" w:rsidRPr="00B42C86">
        <w:t xml:space="preserve">n </w:t>
      </w:r>
    </w:p>
    <w:p w14:paraId="12B92476" w14:textId="1516FCDD" w:rsidR="00DC1AD4" w:rsidRPr="00B42C86" w:rsidRDefault="00DC1AD4" w:rsidP="008B4452">
      <w:pPr>
        <w:pStyle w:val="Bullet2"/>
      </w:pPr>
      <w:r w:rsidRPr="00B42C86">
        <w:t xml:space="preserve">Non-regulatory measures </w:t>
      </w:r>
      <w:r w:rsidR="003C3107" w:rsidRPr="00B42C86">
        <w:t>and resources.</w:t>
      </w:r>
    </w:p>
    <w:p w14:paraId="63B884F4" w14:textId="11EEB5FC" w:rsidR="00DC1AD4" w:rsidRPr="00B42C86" w:rsidRDefault="00DC1AD4" w:rsidP="00EE5C78">
      <w:pPr>
        <w:pStyle w:val="Bullet1Keep"/>
      </w:pPr>
      <w:r w:rsidRPr="00B42C86">
        <w:t>Policy settings in Australian states and territories that potentially impact the regulation of restraint in aged care (</w:t>
      </w:r>
      <w:r w:rsidR="00E66BCF" w:rsidRPr="00B42C86">
        <w:t xml:space="preserve">Chapter </w:t>
      </w:r>
      <w:r w:rsidR="00E66BCF" w:rsidRPr="00B42C86">
        <w:fldChar w:fldCharType="begin"/>
      </w:r>
      <w:r w:rsidR="00E66BCF" w:rsidRPr="00B42C86">
        <w:instrText xml:space="preserve"> REF _Ref56500869 \r \h </w:instrText>
      </w:r>
      <w:r w:rsidR="00E66BCF" w:rsidRPr="00B42C86">
        <w:fldChar w:fldCharType="separate"/>
      </w:r>
      <w:r w:rsidR="009B098A">
        <w:t>6</w:t>
      </w:r>
      <w:r w:rsidR="00E66BCF" w:rsidRPr="00B42C86">
        <w:fldChar w:fldCharType="end"/>
      </w:r>
      <w:r w:rsidR="00E66BCF" w:rsidRPr="00B42C86">
        <w:t>)</w:t>
      </w:r>
      <w:r w:rsidR="00DF12C3" w:rsidRPr="00B42C86">
        <w:t>.</w:t>
      </w:r>
    </w:p>
    <w:p w14:paraId="6510FA0C" w14:textId="5498B5AC" w:rsidR="00E66BCF" w:rsidRPr="00B42C86" w:rsidRDefault="002619CE" w:rsidP="00F47B10">
      <w:pPr>
        <w:pStyle w:val="Bullet1Keep"/>
      </w:pPr>
      <w:r w:rsidRPr="00B42C86">
        <w:t>Issues related to the</w:t>
      </w:r>
      <w:r w:rsidR="00BD7D62" w:rsidRPr="00B42C86">
        <w:t xml:space="preserve"> i</w:t>
      </w:r>
      <w:r w:rsidR="003518FB" w:rsidRPr="00B42C86">
        <w:t>nterface between primary and aged care</w:t>
      </w:r>
      <w:r w:rsidR="00FB7667" w:rsidRPr="00B42C86">
        <w:t xml:space="preserve">, and options to enhance this to </w:t>
      </w:r>
      <w:r w:rsidR="00903A58" w:rsidRPr="00B42C86">
        <w:t xml:space="preserve">support reduced use of chemical restraint (Chapter </w:t>
      </w:r>
      <w:r w:rsidR="00903A58" w:rsidRPr="00B42C86">
        <w:fldChar w:fldCharType="begin"/>
      </w:r>
      <w:r w:rsidR="00903A58" w:rsidRPr="00B42C86">
        <w:instrText xml:space="preserve"> REF _Ref56501349 \r \h </w:instrText>
      </w:r>
      <w:r w:rsidR="00903A58" w:rsidRPr="00B42C86">
        <w:fldChar w:fldCharType="separate"/>
      </w:r>
      <w:r w:rsidR="009B098A">
        <w:t>7</w:t>
      </w:r>
      <w:r w:rsidR="00903A58" w:rsidRPr="00B42C86">
        <w:fldChar w:fldCharType="end"/>
      </w:r>
      <w:r w:rsidR="00903A58" w:rsidRPr="00B42C86">
        <w:t>)</w:t>
      </w:r>
      <w:r w:rsidR="003A2885" w:rsidRPr="00B42C86">
        <w:t xml:space="preserve"> </w:t>
      </w:r>
    </w:p>
    <w:p w14:paraId="38D1666C" w14:textId="6762EA97" w:rsidR="006002E7" w:rsidRPr="00B42C86" w:rsidRDefault="00DC1AD4" w:rsidP="00F47B10">
      <w:pPr>
        <w:pStyle w:val="Bullet1Keep"/>
      </w:pPr>
      <w:r w:rsidRPr="00B42C86">
        <w:t xml:space="preserve">The </w:t>
      </w:r>
      <w:r w:rsidR="00220546" w:rsidRPr="00B42C86">
        <w:t xml:space="preserve">potential </w:t>
      </w:r>
      <w:r w:rsidRPr="00B42C86">
        <w:t xml:space="preserve">impact of COVID-19 on </w:t>
      </w:r>
      <w:r w:rsidR="00220546" w:rsidRPr="00B42C86">
        <w:t xml:space="preserve">the use of restraints </w:t>
      </w:r>
      <w:r w:rsidR="00D15308" w:rsidRPr="00B42C86">
        <w:t xml:space="preserve">in </w:t>
      </w:r>
      <w:r w:rsidRPr="00B42C86">
        <w:t xml:space="preserve">residential aged care </w:t>
      </w:r>
      <w:r w:rsidR="00827CEC" w:rsidRPr="00B42C86">
        <w:t xml:space="preserve">settings (Chapter </w:t>
      </w:r>
      <w:r w:rsidR="00827CEC" w:rsidRPr="00B42C86">
        <w:fldChar w:fldCharType="begin"/>
      </w:r>
      <w:r w:rsidR="00827CEC" w:rsidRPr="00B42C86">
        <w:instrText xml:space="preserve"> REF _Ref56501387 \r \h </w:instrText>
      </w:r>
      <w:r w:rsidR="00827CEC" w:rsidRPr="00B42C86">
        <w:fldChar w:fldCharType="separate"/>
      </w:r>
      <w:r w:rsidR="009B098A">
        <w:t>8</w:t>
      </w:r>
      <w:r w:rsidR="00827CEC" w:rsidRPr="00B42C86">
        <w:fldChar w:fldCharType="end"/>
      </w:r>
      <w:r w:rsidR="00827CEC" w:rsidRPr="00B42C86">
        <w:t>)</w:t>
      </w:r>
      <w:r w:rsidR="00C679A7" w:rsidRPr="00B42C86">
        <w:t>.</w:t>
      </w:r>
    </w:p>
    <w:p w14:paraId="545318A5" w14:textId="14FBF8EF" w:rsidR="00195A82" w:rsidRPr="00B42C86" w:rsidRDefault="00195A82" w:rsidP="00195A82">
      <w:pPr>
        <w:pStyle w:val="Paragraph"/>
        <w:sectPr w:rsidR="00195A82" w:rsidRPr="00B42C86" w:rsidSect="00FA3787">
          <w:type w:val="continuous"/>
          <w:pgSz w:w="11907" w:h="16840" w:code="9"/>
          <w:pgMar w:top="851" w:right="1134" w:bottom="851" w:left="1701" w:header="454" w:footer="567" w:gutter="0"/>
          <w:pgNumType w:start="1"/>
          <w:cols w:num="2" w:space="1418"/>
          <w:docGrid w:linePitch="272"/>
          <w15:footnoteColumns w:val="1"/>
        </w:sectPr>
      </w:pPr>
    </w:p>
    <w:p w14:paraId="12E562DD" w14:textId="1D9EFD11" w:rsidR="001801AC" w:rsidRPr="00B42C86" w:rsidRDefault="001801AC" w:rsidP="008926D8">
      <w:pPr>
        <w:pStyle w:val="Heading1"/>
      </w:pPr>
      <w:bookmarkStart w:id="2" w:name="_Ref56500104"/>
      <w:bookmarkStart w:id="3" w:name="_Ref56519185"/>
      <w:bookmarkStart w:id="4" w:name="_Toc58326492"/>
      <w:bookmarkStart w:id="5" w:name="_Ref41571954"/>
      <w:bookmarkStart w:id="6" w:name="_Ref41578172"/>
      <w:r w:rsidRPr="00B42C86">
        <w:lastRenderedPageBreak/>
        <w:t xml:space="preserve">Setting the scene: </w:t>
      </w:r>
      <w:r w:rsidR="00B27716" w:rsidRPr="00B42C86">
        <w:t>r</w:t>
      </w:r>
      <w:r w:rsidRPr="00B42C86">
        <w:t>esidential aged care in</w:t>
      </w:r>
      <w:r w:rsidR="007468FC" w:rsidRPr="00B42C86">
        <w:t> </w:t>
      </w:r>
      <w:r w:rsidRPr="00B42C86">
        <w:t>Australia</w:t>
      </w:r>
      <w:bookmarkEnd w:id="2"/>
      <w:bookmarkEnd w:id="3"/>
      <w:bookmarkEnd w:id="4"/>
    </w:p>
    <w:p w14:paraId="050E6180" w14:textId="77777777" w:rsidR="00AC1B05" w:rsidRPr="00B42C86" w:rsidRDefault="00AC1B05" w:rsidP="00AC1B05">
      <w:pPr>
        <w:pStyle w:val="Border"/>
        <w:rPr>
          <w:lang w:eastAsia="en-GB"/>
        </w:rPr>
      </w:pPr>
    </w:p>
    <w:p w14:paraId="13BF1B3B" w14:textId="77777777" w:rsidR="00DF7C2A" w:rsidRPr="00B42C86" w:rsidRDefault="00DF7C2A" w:rsidP="001801AC">
      <w:pPr>
        <w:pStyle w:val="Paragraph"/>
        <w:rPr>
          <w:lang w:eastAsia="en-AU"/>
        </w:rPr>
        <w:sectPr w:rsidR="00DF7C2A" w:rsidRPr="00B42C86" w:rsidSect="00FA3787">
          <w:pgSz w:w="11907" w:h="16840" w:code="9"/>
          <w:pgMar w:top="851" w:right="1134" w:bottom="851" w:left="1701" w:header="454" w:footer="567" w:gutter="0"/>
          <w:cols w:space="1418"/>
          <w:titlePg/>
          <w:docGrid w:linePitch="272"/>
          <w15:footnoteColumns w:val="1"/>
        </w:sectPr>
      </w:pPr>
    </w:p>
    <w:p w14:paraId="01B0034A" w14:textId="4BA04526" w:rsidR="00687096" w:rsidRPr="00B42C86" w:rsidRDefault="001345D0" w:rsidP="001801AC">
      <w:pPr>
        <w:pStyle w:val="Paragraph"/>
        <w:rPr>
          <w:lang w:eastAsia="en-AU"/>
        </w:rPr>
      </w:pPr>
      <w:r w:rsidRPr="00B42C86">
        <w:rPr>
          <w:lang w:eastAsia="en-AU"/>
        </w:rPr>
        <w:t>In Australia, r</w:t>
      </w:r>
      <w:r w:rsidR="00F36165" w:rsidRPr="00B42C86">
        <w:rPr>
          <w:lang w:eastAsia="en-AU"/>
        </w:rPr>
        <w:t>esidential aged care</w:t>
      </w:r>
      <w:r w:rsidR="001801AC" w:rsidRPr="00B42C86">
        <w:rPr>
          <w:lang w:eastAsia="en-AU"/>
        </w:rPr>
        <w:t xml:space="preserve"> is available on either a permanent or </w:t>
      </w:r>
      <w:r w:rsidR="008E323A" w:rsidRPr="00B42C86">
        <w:rPr>
          <w:lang w:eastAsia="en-AU"/>
        </w:rPr>
        <w:t>sho</w:t>
      </w:r>
      <w:r w:rsidR="00687096" w:rsidRPr="00B42C86">
        <w:rPr>
          <w:lang w:eastAsia="en-AU"/>
        </w:rPr>
        <w:t>rt</w:t>
      </w:r>
      <w:r w:rsidR="005430E3" w:rsidRPr="00B42C86">
        <w:rPr>
          <w:lang w:eastAsia="en-AU"/>
        </w:rPr>
        <w:t>-</w:t>
      </w:r>
      <w:r w:rsidR="00687096" w:rsidRPr="00B42C86">
        <w:rPr>
          <w:lang w:eastAsia="en-AU"/>
        </w:rPr>
        <w:t xml:space="preserve">term basis, the latter being </w:t>
      </w:r>
      <w:r w:rsidR="00F35DB3" w:rsidRPr="00B42C86">
        <w:rPr>
          <w:lang w:eastAsia="en-AU"/>
        </w:rPr>
        <w:t xml:space="preserve">provided </w:t>
      </w:r>
      <w:r w:rsidR="00687096" w:rsidRPr="00B42C86">
        <w:rPr>
          <w:lang w:eastAsia="en-AU"/>
        </w:rPr>
        <w:t xml:space="preserve">either for </w:t>
      </w:r>
      <w:r w:rsidR="001801AC" w:rsidRPr="00B42C86">
        <w:rPr>
          <w:lang w:eastAsia="en-AU"/>
        </w:rPr>
        <w:t xml:space="preserve">respite </w:t>
      </w:r>
      <w:r w:rsidR="00687096" w:rsidRPr="00B42C86">
        <w:rPr>
          <w:lang w:eastAsia="en-AU"/>
        </w:rPr>
        <w:t xml:space="preserve">or as </w:t>
      </w:r>
      <w:r w:rsidR="005E6A04" w:rsidRPr="00B42C86">
        <w:rPr>
          <w:lang w:eastAsia="en-AU"/>
        </w:rPr>
        <w:t>part of the Short-Term Restorative Care (STRC) Programme</w:t>
      </w:r>
      <w:r w:rsidR="001801AC" w:rsidRPr="00B42C86">
        <w:rPr>
          <w:lang w:eastAsia="en-AU"/>
        </w:rPr>
        <w:t>.</w:t>
      </w:r>
      <w:r w:rsidR="004E3B6F" w:rsidRPr="00B42C86">
        <w:rPr>
          <w:rStyle w:val="FootnoteReference"/>
          <w:lang w:eastAsia="en-AU"/>
        </w:rPr>
        <w:footnoteReference w:id="2"/>
      </w:r>
      <w:r w:rsidR="001801AC" w:rsidRPr="00B42C86">
        <w:rPr>
          <w:lang w:eastAsia="en-AU"/>
        </w:rPr>
        <w:t xml:space="preserve"> </w:t>
      </w:r>
    </w:p>
    <w:p w14:paraId="0AF52DA1" w14:textId="48309962" w:rsidR="00974E14" w:rsidRPr="00B42C86" w:rsidRDefault="00673747" w:rsidP="001801AC">
      <w:pPr>
        <w:pStyle w:val="Paragraph"/>
        <w:rPr>
          <w:lang w:eastAsia="en-AU"/>
        </w:rPr>
      </w:pPr>
      <w:r w:rsidRPr="00B42C86">
        <w:rPr>
          <w:lang w:eastAsia="en-AU"/>
        </w:rPr>
        <w:t>Residential care</w:t>
      </w:r>
      <w:r w:rsidR="001801AC" w:rsidRPr="00B42C86">
        <w:rPr>
          <w:lang w:eastAsia="en-AU"/>
        </w:rPr>
        <w:t xml:space="preserve"> provides </w:t>
      </w:r>
      <w:r w:rsidR="000E0FE1" w:rsidRPr="00B42C86">
        <w:rPr>
          <w:lang w:eastAsia="en-AU"/>
        </w:rPr>
        <w:t>hotel-like services (</w:t>
      </w:r>
      <w:r w:rsidR="001801AC" w:rsidRPr="00B42C86">
        <w:rPr>
          <w:lang w:eastAsia="en-AU"/>
        </w:rPr>
        <w:t>accommodation,</w:t>
      </w:r>
      <w:r w:rsidR="00BC665E" w:rsidRPr="00B42C86">
        <w:rPr>
          <w:lang w:eastAsia="en-AU"/>
        </w:rPr>
        <w:t xml:space="preserve"> cleaning, meals), personal care</w:t>
      </w:r>
      <w:r w:rsidR="001801AC" w:rsidRPr="00B42C86">
        <w:rPr>
          <w:lang w:eastAsia="en-AU"/>
        </w:rPr>
        <w:t xml:space="preserve"> </w:t>
      </w:r>
      <w:r w:rsidR="00BC665E" w:rsidRPr="00B42C86">
        <w:rPr>
          <w:lang w:eastAsia="en-AU"/>
        </w:rPr>
        <w:t xml:space="preserve">(bathing, toileting), clinical care (wound care, medications, nursing), and social care (recreation and emotional support) </w:t>
      </w:r>
      <w:r w:rsidR="001801AC" w:rsidRPr="00B42C86">
        <w:rPr>
          <w:lang w:eastAsia="en-AU"/>
        </w:rPr>
        <w:t>to people who require a higher level of care than can be provided at home</w:t>
      </w:r>
      <w:r w:rsidR="00BC665E" w:rsidRPr="00B42C86">
        <w:rPr>
          <w:lang w:eastAsia="en-AU"/>
        </w:rPr>
        <w:t xml:space="preserve"> </w:t>
      </w:r>
      <w:r w:rsidR="00BC665E" w:rsidRPr="00B42C86">
        <w:rPr>
          <w:lang w:eastAsia="en-AU"/>
        </w:rPr>
        <w:fldChar w:fldCharType="begin" w:fldLock="1"/>
      </w:r>
      <w:r w:rsidR="003B60E8" w:rsidRPr="00B42C86">
        <w:rPr>
          <w:lang w:eastAsia="en-AU"/>
        </w:rPr>
        <w:instrText>ADDIN CSL_CITATION {"citationItems":[{"id":"ITEM-1","itemData":{"ISBN":"9781760074128","author":[{"dropping-particle":"","family":"Australian Government Department of Health","given":"","non-dropping-particle":"","parse-names":false,"suffix":""}],"id":"ITEM-1","issue":"November","issued":{"date-parts":[["2019"]]},"publisher":"Australian Government","publisher-place":"Canberra","title":"2018-19 Report on the Operation of the Aged Care Act 1997","type":"book"},"uris":["http://www.mendeley.com/documents/?uuid=1d5f205d-6d13-4a99-bd7a-0fc7f5c81de9"]}],"mendeley":{"formattedCitation":"(Australian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00BC665E" w:rsidRPr="00B42C86">
        <w:rPr>
          <w:lang w:eastAsia="en-AU"/>
        </w:rPr>
        <w:fldChar w:fldCharType="separate"/>
      </w:r>
      <w:r w:rsidR="00BC665E" w:rsidRPr="00B42C86">
        <w:rPr>
          <w:lang w:eastAsia="en-AU"/>
        </w:rPr>
        <w:t>(Australian Government Department of Health 2019a)</w:t>
      </w:r>
      <w:r w:rsidR="00BC665E" w:rsidRPr="00B42C86">
        <w:rPr>
          <w:lang w:eastAsia="en-AU"/>
        </w:rPr>
        <w:fldChar w:fldCharType="end"/>
      </w:r>
      <w:r w:rsidR="001801AC" w:rsidRPr="00B42C86">
        <w:rPr>
          <w:lang w:eastAsia="en-AU"/>
        </w:rPr>
        <w:t xml:space="preserve">. </w:t>
      </w:r>
    </w:p>
    <w:p w14:paraId="0665889A" w14:textId="16A5D66B" w:rsidR="00C06D81" w:rsidRPr="00B42C86" w:rsidRDefault="001B5F24" w:rsidP="000E0FE1">
      <w:pPr>
        <w:pStyle w:val="Paragraph"/>
        <w:rPr>
          <w:lang w:eastAsia="en-AU"/>
        </w:rPr>
      </w:pPr>
      <w:r w:rsidRPr="00B42C86">
        <w:t>It</w:t>
      </w:r>
      <w:r w:rsidR="001801AC" w:rsidRPr="00B42C86">
        <w:t xml:space="preserve"> is primarily funded by</w:t>
      </w:r>
      <w:r w:rsidR="00C03932" w:rsidRPr="00B42C86">
        <w:t xml:space="preserve"> the Australian</w:t>
      </w:r>
      <w:r w:rsidR="001801AC" w:rsidRPr="00B42C86">
        <w:t xml:space="preserve"> Government and accounts for around two</w:t>
      </w:r>
      <w:r w:rsidR="00D95337" w:rsidRPr="00B42C86">
        <w:t>-</w:t>
      </w:r>
      <w:r w:rsidR="001801AC" w:rsidRPr="00B42C86">
        <w:t xml:space="preserve">thirds </w:t>
      </w:r>
      <w:r w:rsidR="009326CD" w:rsidRPr="00B42C86">
        <w:t xml:space="preserve">of government </w:t>
      </w:r>
      <w:r w:rsidR="001801AC" w:rsidRPr="00B42C86">
        <w:t>expenditure on aged care services in Australia</w:t>
      </w:r>
      <w:r w:rsidR="00FB204B" w:rsidRPr="00B42C86">
        <w:t>,</w:t>
      </w:r>
      <w:r w:rsidR="001801AC" w:rsidRPr="00B42C86">
        <w:t xml:space="preserve"> at around $13</w:t>
      </w:r>
      <w:r w:rsidR="009326CD" w:rsidRPr="00B42C86">
        <w:t> </w:t>
      </w:r>
      <w:r w:rsidR="001801AC" w:rsidRPr="00B42C86">
        <w:t xml:space="preserve">billion per annum </w:t>
      </w:r>
      <w:r w:rsidR="001801AC" w:rsidRPr="00B42C86">
        <w:rPr>
          <w:lang w:eastAsia="en-AU"/>
        </w:rPr>
        <w:fldChar w:fldCharType="begin" w:fldLock="1"/>
      </w:r>
      <w:r w:rsidR="00C1011C" w:rsidRPr="00B42C86">
        <w:rPr>
          <w:lang w:eastAsia="en-AU"/>
        </w:rPr>
        <w:instrText>ADDIN CSL_CITATION {"citationItems":[{"id":"ITEM-1","itemData":{"ISBN":"9781760074128","author":[{"dropping-particle":"","family":"Australian Government Department of Health","given":"","non-dropping-particle":"","parse-names":false,"suffix":""}],"id":"ITEM-1","issue":"November","issued":{"date-parts":[["2019"]]},"publisher":"Australian Government","publisher-place":"Canberra","title":"2018-19 Report on the Operation of the Aged Care Act 1997","type":"book"},"uris":["http://www.mendeley.com/documents/?uuid=1d5f205d-6d13-4a99-bd7a-0fc7f5c81de9"]}],"mendeley":{"formattedCitation":"(Australian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001801AC" w:rsidRPr="00B42C86">
        <w:rPr>
          <w:lang w:eastAsia="en-AU"/>
        </w:rPr>
        <w:fldChar w:fldCharType="separate"/>
      </w:r>
      <w:r w:rsidR="00785D9E" w:rsidRPr="00B42C86">
        <w:rPr>
          <w:lang w:eastAsia="en-AU"/>
        </w:rPr>
        <w:t>(Australian Government Department of Health 2019a)</w:t>
      </w:r>
      <w:r w:rsidR="001801AC" w:rsidRPr="00B42C86">
        <w:rPr>
          <w:lang w:eastAsia="en-AU"/>
        </w:rPr>
        <w:fldChar w:fldCharType="end"/>
      </w:r>
      <w:r w:rsidR="001801AC" w:rsidRPr="00B42C86">
        <w:t>. A</w:t>
      </w:r>
      <w:r w:rsidR="001801AC" w:rsidRPr="00B42C86">
        <w:rPr>
          <w:lang w:eastAsia="en-AU"/>
        </w:rPr>
        <w:t>s of 30</w:t>
      </w:r>
      <w:r w:rsidR="009326CD" w:rsidRPr="00B42C86">
        <w:rPr>
          <w:lang w:eastAsia="en-AU"/>
        </w:rPr>
        <w:t> </w:t>
      </w:r>
      <w:r w:rsidR="001801AC" w:rsidRPr="00B42C86">
        <w:rPr>
          <w:lang w:eastAsia="en-AU"/>
        </w:rPr>
        <w:t>June</w:t>
      </w:r>
      <w:r w:rsidR="009326CD" w:rsidRPr="00B42C86">
        <w:rPr>
          <w:lang w:eastAsia="en-AU"/>
        </w:rPr>
        <w:t> </w:t>
      </w:r>
      <w:r w:rsidR="002B1B4F" w:rsidRPr="00B42C86">
        <w:rPr>
          <w:lang w:eastAsia="en-AU"/>
        </w:rPr>
        <w:t>2020</w:t>
      </w:r>
      <w:r w:rsidR="001801AC" w:rsidRPr="00B42C86">
        <w:rPr>
          <w:lang w:eastAsia="en-AU"/>
        </w:rPr>
        <w:t>, there were 8</w:t>
      </w:r>
      <w:r w:rsidR="00B26109" w:rsidRPr="00B42C86">
        <w:rPr>
          <w:lang w:eastAsia="en-AU"/>
        </w:rPr>
        <w:t>45</w:t>
      </w:r>
      <w:r w:rsidR="009326CD" w:rsidRPr="00B42C86">
        <w:rPr>
          <w:lang w:eastAsia="en-AU"/>
        </w:rPr>
        <w:t> </w:t>
      </w:r>
      <w:r w:rsidR="001801AC" w:rsidRPr="00B42C86">
        <w:rPr>
          <w:lang w:eastAsia="en-AU"/>
        </w:rPr>
        <w:t>organisations providing residential aged care</w:t>
      </w:r>
      <w:r w:rsidR="001801AC" w:rsidRPr="00B42C86" w:rsidDel="00C03932">
        <w:rPr>
          <w:lang w:eastAsia="en-AU"/>
        </w:rPr>
        <w:t xml:space="preserve"> </w:t>
      </w:r>
      <w:r w:rsidR="00C03932" w:rsidRPr="00B42C86">
        <w:rPr>
          <w:lang w:eastAsia="en-AU"/>
        </w:rPr>
        <w:t xml:space="preserve">in </w:t>
      </w:r>
      <w:r w:rsidR="001801AC" w:rsidRPr="00B42C86">
        <w:rPr>
          <w:lang w:eastAsia="en-AU"/>
        </w:rPr>
        <w:t>2,</w:t>
      </w:r>
      <w:r w:rsidR="00365944" w:rsidRPr="00B42C86">
        <w:rPr>
          <w:lang w:eastAsia="en-AU"/>
        </w:rPr>
        <w:t>722 </w:t>
      </w:r>
      <w:r w:rsidR="00F35DB3" w:rsidRPr="00B42C86">
        <w:rPr>
          <w:lang w:eastAsia="en-AU"/>
        </w:rPr>
        <w:t>homes</w:t>
      </w:r>
      <w:r w:rsidR="001801AC" w:rsidRPr="00B42C86">
        <w:rPr>
          <w:lang w:eastAsia="en-AU"/>
        </w:rPr>
        <w:t xml:space="preserve"> across Australia (</w:t>
      </w:r>
      <w:r w:rsidR="00043447" w:rsidRPr="00B42C86">
        <w:rPr>
          <w:i/>
          <w:iCs/>
          <w:lang w:eastAsia="en-AU"/>
        </w:rPr>
        <w:fldChar w:fldCharType="begin"/>
      </w:r>
      <w:r w:rsidR="00043447" w:rsidRPr="00B42C86">
        <w:rPr>
          <w:i/>
          <w:iCs/>
          <w:lang w:eastAsia="en-AU"/>
        </w:rPr>
        <w:instrText xml:space="preserve"> REF _Ref43229600 \h </w:instrText>
      </w:r>
      <w:r w:rsidR="00EA0C25" w:rsidRPr="00B42C86">
        <w:rPr>
          <w:i/>
          <w:iCs/>
          <w:lang w:eastAsia="en-AU"/>
        </w:rPr>
        <w:instrText xml:space="preserve"> \* MERGEFORMAT </w:instrText>
      </w:r>
      <w:r w:rsidR="00043447" w:rsidRPr="00B42C86">
        <w:rPr>
          <w:i/>
          <w:iCs/>
          <w:lang w:eastAsia="en-AU"/>
        </w:rPr>
      </w:r>
      <w:r w:rsidR="00043447" w:rsidRPr="00B42C86">
        <w:rPr>
          <w:i/>
          <w:iCs/>
          <w:lang w:eastAsia="en-AU"/>
        </w:rPr>
        <w:fldChar w:fldCharType="separate"/>
      </w:r>
      <w:r w:rsidR="009B098A" w:rsidRPr="00B42C86">
        <w:t>Table </w:t>
      </w:r>
      <w:r w:rsidR="009B098A">
        <w:t>2</w:t>
      </w:r>
      <w:r w:rsidR="009B098A" w:rsidRPr="00B42C86">
        <w:noBreakHyphen/>
      </w:r>
      <w:r w:rsidR="009B098A">
        <w:t>1</w:t>
      </w:r>
      <w:r w:rsidR="00043447" w:rsidRPr="00B42C86">
        <w:rPr>
          <w:i/>
          <w:iCs/>
          <w:lang w:eastAsia="en-AU"/>
        </w:rPr>
        <w:fldChar w:fldCharType="end"/>
      </w:r>
      <w:r w:rsidR="00043447" w:rsidRPr="00B42C86">
        <w:rPr>
          <w:lang w:eastAsia="en-AU"/>
        </w:rPr>
        <w:t xml:space="preserve">) </w:t>
      </w:r>
      <w:r w:rsidR="00BE3AAA" w:rsidRPr="00B42C86">
        <w:rPr>
          <w:lang w:eastAsia="en-AU"/>
        </w:rPr>
        <w:t xml:space="preserve">and </w:t>
      </w:r>
      <w:r w:rsidR="00932539" w:rsidRPr="00B42C86">
        <w:rPr>
          <w:lang w:eastAsia="en-AU"/>
        </w:rPr>
        <w:t xml:space="preserve">94 </w:t>
      </w:r>
      <w:r w:rsidR="00E3363E" w:rsidRPr="00B42C86">
        <w:rPr>
          <w:lang w:eastAsia="en-AU"/>
        </w:rPr>
        <w:t xml:space="preserve">operational services </w:t>
      </w:r>
      <w:r w:rsidR="00695E43" w:rsidRPr="00B42C86">
        <w:rPr>
          <w:lang w:eastAsia="en-AU"/>
        </w:rPr>
        <w:t xml:space="preserve">providing STRC across the country </w:t>
      </w:r>
      <w:r w:rsidR="009C46E8" w:rsidRPr="00B42C86">
        <w:rPr>
          <w:lang w:eastAsia="en-AU"/>
        </w:rPr>
        <w:t>across all settings</w:t>
      </w:r>
      <w:r w:rsidR="00695E43" w:rsidRPr="00B42C86">
        <w:rPr>
          <w:lang w:eastAsia="en-AU"/>
        </w:rPr>
        <w:t xml:space="preserve"> </w:t>
      </w:r>
      <w:r w:rsidR="00043447" w:rsidRPr="00B42C86">
        <w:rPr>
          <w:lang w:eastAsia="en-AU"/>
        </w:rPr>
        <w:fldChar w:fldCharType="begin" w:fldLock="1"/>
      </w:r>
      <w:r w:rsidR="0093344F" w:rsidRPr="00B42C86">
        <w:rPr>
          <w:lang w:eastAsia="en-AU"/>
        </w:rPr>
        <w:instrText>ADDIN CSL_CITATION {"citationItems":[{"id":"ITEM-1","itemData":{"URL":"https://www.gen-agedcaredata.gov.au/Resources/Access-data/2020/October/Aged-care-data-snapshot—2020","accessed":{"date-parts":[["2020","10","12"]]},"author":[{"dropping-particle":"","family":"Australian Institute of Health and Welfare","given":"","non-dropping-particle":"","parse-names":false,"suffix":""}],"id":"ITEM-1","issued":{"date-parts":[["2020"]]},"title":"Aged care data snapshot - 2020","type":"webpage"},"uris":["http://www.mendeley.com/documents/?uuid=f3241e41-0931-41b4-8e0c-2aa986948e8d"]}],"mendeley":{"formattedCitation":"(Australian Institute of Health and Welfare 2020)","plainTextFormattedCitation":"(Australian Institute of Health and Welfare 2020)","previouslyFormattedCitation":"(Australian Institute of Health and Welfare 2020)"},"properties":{"noteIndex":0},"schema":"https://github.com/citation-style-language/schema/raw/master/csl-citation.json"}</w:instrText>
      </w:r>
      <w:r w:rsidR="00043447" w:rsidRPr="00B42C86">
        <w:rPr>
          <w:lang w:eastAsia="en-AU"/>
        </w:rPr>
        <w:fldChar w:fldCharType="separate"/>
      </w:r>
      <w:r w:rsidR="00365944" w:rsidRPr="00B42C86">
        <w:rPr>
          <w:lang w:eastAsia="en-AU"/>
        </w:rPr>
        <w:t>(Australian Institute of Health and Welfare 2020)</w:t>
      </w:r>
      <w:r w:rsidR="00043447" w:rsidRPr="00B42C86">
        <w:rPr>
          <w:lang w:eastAsia="en-AU"/>
        </w:rPr>
        <w:fldChar w:fldCharType="end"/>
      </w:r>
      <w:r w:rsidR="00043447" w:rsidRPr="00B42C86">
        <w:rPr>
          <w:lang w:eastAsia="en-AU"/>
        </w:rPr>
        <w:t>.</w:t>
      </w:r>
      <w:bookmarkStart w:id="7" w:name="_Ref40083955"/>
    </w:p>
    <w:p w14:paraId="63FE2920" w14:textId="245C5CEC" w:rsidR="00C06D81" w:rsidRPr="00B42C86" w:rsidRDefault="00C06D81" w:rsidP="000E0FE1">
      <w:pPr>
        <w:pStyle w:val="Paragraph"/>
        <w:sectPr w:rsidR="00C06D81" w:rsidRPr="00B42C86" w:rsidSect="00FA3787">
          <w:type w:val="continuous"/>
          <w:pgSz w:w="11907" w:h="16840" w:code="9"/>
          <w:pgMar w:top="851" w:right="1134" w:bottom="851" w:left="1701" w:header="454" w:footer="567" w:gutter="0"/>
          <w:cols w:num="2" w:space="1418"/>
          <w:docGrid w:linePitch="272"/>
          <w15:footnoteColumns w:val="1"/>
        </w:sectPr>
      </w:pPr>
    </w:p>
    <w:p w14:paraId="287CA6F0" w14:textId="1D541F42" w:rsidR="001801AC" w:rsidRPr="00B42C86" w:rsidRDefault="001801AC" w:rsidP="009326CD">
      <w:pPr>
        <w:pStyle w:val="Caption"/>
        <w:spacing w:before="0"/>
      </w:pPr>
      <w:bookmarkStart w:id="8" w:name="_Ref43229600"/>
      <w:bookmarkStart w:id="9" w:name="_Toc58326520"/>
      <w:r w:rsidRPr="00B42C86">
        <w:t>Table</w:t>
      </w:r>
      <w:r w:rsidR="00CE4788" w:rsidRPr="00B42C86">
        <w:t> </w:t>
      </w:r>
      <w:r w:rsidR="00D415C7" w:rsidRPr="00B42C86">
        <w:fldChar w:fldCharType="begin"/>
      </w:r>
      <w:r w:rsidR="00D415C7" w:rsidRPr="00B42C86">
        <w:instrText xml:space="preserve"> STYLEREF 1 \s </w:instrText>
      </w:r>
      <w:r w:rsidR="00D415C7" w:rsidRPr="00B42C86">
        <w:fldChar w:fldCharType="separate"/>
      </w:r>
      <w:r w:rsidR="009B098A">
        <w:rPr>
          <w:noProof/>
        </w:rPr>
        <w:t>2</w:t>
      </w:r>
      <w:r w:rsidR="00D415C7" w:rsidRPr="00B42C86">
        <w:fldChar w:fldCharType="end"/>
      </w:r>
      <w:r w:rsidR="00D415C7" w:rsidRPr="00B42C86">
        <w:noBreakHyphen/>
      </w:r>
      <w:r w:rsidR="00D415C7" w:rsidRPr="00B42C86">
        <w:fldChar w:fldCharType="begin"/>
      </w:r>
      <w:r w:rsidR="00D415C7" w:rsidRPr="00B42C86">
        <w:instrText xml:space="preserve"> SEQ Table \* ARABIC \s 1 </w:instrText>
      </w:r>
      <w:r w:rsidR="00D415C7" w:rsidRPr="00B42C86">
        <w:fldChar w:fldCharType="separate"/>
      </w:r>
      <w:r w:rsidR="009B098A">
        <w:rPr>
          <w:noProof/>
        </w:rPr>
        <w:t>1</w:t>
      </w:r>
      <w:r w:rsidR="00D415C7" w:rsidRPr="00B42C86">
        <w:fldChar w:fldCharType="end"/>
      </w:r>
      <w:bookmarkEnd w:id="7"/>
      <w:bookmarkEnd w:id="8"/>
      <w:r w:rsidRPr="00B42C86">
        <w:t>:</w:t>
      </w:r>
      <w:r w:rsidR="00CE4788" w:rsidRPr="00B42C86">
        <w:tab/>
      </w:r>
      <w:r w:rsidRPr="00B42C86">
        <w:t xml:space="preserve">Number of operational residential aged care </w:t>
      </w:r>
      <w:r w:rsidR="00EC524D" w:rsidRPr="00B42C86">
        <w:t>homes</w:t>
      </w:r>
      <w:r w:rsidRPr="00B42C86">
        <w:t xml:space="preserve"> and places, </w:t>
      </w:r>
      <w:r w:rsidR="00E83E57" w:rsidRPr="00B42C86">
        <w:t xml:space="preserve">as </w:t>
      </w:r>
      <w:r w:rsidR="00E67C3A" w:rsidRPr="00B42C86">
        <w:t>of</w:t>
      </w:r>
      <w:r w:rsidR="00E83E57" w:rsidRPr="00B42C86">
        <w:t xml:space="preserve"> 30 June 2020</w:t>
      </w:r>
      <w:bookmarkEnd w:id="9"/>
    </w:p>
    <w:tbl>
      <w:tblPr>
        <w:tblStyle w:val="AHALight"/>
        <w:tblW w:w="5000" w:type="pct"/>
        <w:tblLook w:val="04A0" w:firstRow="1" w:lastRow="0" w:firstColumn="1" w:lastColumn="0" w:noHBand="0" w:noVBand="1"/>
        <w:tblCaption w:val="Residential aged care by state"/>
        <w:tblDescription w:val="This table shows the number of residential aged care homes and places in each state. The percentage of total homes and places in Australia is shown in brackets."/>
      </w:tblPr>
      <w:tblGrid>
        <w:gridCol w:w="2006"/>
        <w:gridCol w:w="835"/>
        <w:gridCol w:w="835"/>
        <w:gridCol w:w="835"/>
        <w:gridCol w:w="772"/>
        <w:gridCol w:w="772"/>
        <w:gridCol w:w="678"/>
        <w:gridCol w:w="678"/>
        <w:gridCol w:w="775"/>
        <w:gridCol w:w="886"/>
      </w:tblGrid>
      <w:tr w:rsidR="00D12BA4" w:rsidRPr="00B42C86" w14:paraId="58BBF030" w14:textId="77777777" w:rsidTr="00351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Pr>
          <w:p w14:paraId="511D17C2" w14:textId="77777777" w:rsidR="001801AC" w:rsidRPr="00B42C86" w:rsidRDefault="001801AC" w:rsidP="004B5FEF">
            <w:pPr>
              <w:pStyle w:val="TableHeading1"/>
            </w:pPr>
            <w:r w:rsidRPr="00B42C86">
              <w:t>Category</w:t>
            </w:r>
          </w:p>
        </w:tc>
        <w:tc>
          <w:tcPr>
            <w:tcW w:w="461" w:type="pct"/>
          </w:tcPr>
          <w:p w14:paraId="64254DC2"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NSW</w:t>
            </w:r>
          </w:p>
        </w:tc>
        <w:tc>
          <w:tcPr>
            <w:tcW w:w="461" w:type="pct"/>
          </w:tcPr>
          <w:p w14:paraId="0624F4FB"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Vic</w:t>
            </w:r>
          </w:p>
        </w:tc>
        <w:tc>
          <w:tcPr>
            <w:tcW w:w="461" w:type="pct"/>
          </w:tcPr>
          <w:p w14:paraId="52D6EB11"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Qld</w:t>
            </w:r>
          </w:p>
        </w:tc>
        <w:tc>
          <w:tcPr>
            <w:tcW w:w="426" w:type="pct"/>
          </w:tcPr>
          <w:p w14:paraId="1A04D99F"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WA</w:t>
            </w:r>
          </w:p>
        </w:tc>
        <w:tc>
          <w:tcPr>
            <w:tcW w:w="426" w:type="pct"/>
          </w:tcPr>
          <w:p w14:paraId="471D788F"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SA</w:t>
            </w:r>
          </w:p>
        </w:tc>
        <w:tc>
          <w:tcPr>
            <w:tcW w:w="374" w:type="pct"/>
          </w:tcPr>
          <w:p w14:paraId="50A6F0F2"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Tas</w:t>
            </w:r>
          </w:p>
        </w:tc>
        <w:tc>
          <w:tcPr>
            <w:tcW w:w="374" w:type="pct"/>
          </w:tcPr>
          <w:p w14:paraId="2F765C71"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ACT</w:t>
            </w:r>
          </w:p>
        </w:tc>
        <w:tc>
          <w:tcPr>
            <w:tcW w:w="427" w:type="pct"/>
          </w:tcPr>
          <w:p w14:paraId="6AC51D6F"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NT</w:t>
            </w:r>
          </w:p>
        </w:tc>
        <w:tc>
          <w:tcPr>
            <w:tcW w:w="483" w:type="pct"/>
          </w:tcPr>
          <w:p w14:paraId="270728FB" w14:textId="77777777" w:rsidR="001801AC" w:rsidRPr="00B42C86" w:rsidRDefault="001801AC" w:rsidP="004B5FEF">
            <w:pPr>
              <w:pStyle w:val="TableHeading1"/>
              <w:jc w:val="right"/>
              <w:cnfStyle w:val="100000000000" w:firstRow="1" w:lastRow="0" w:firstColumn="0" w:lastColumn="0" w:oddVBand="0" w:evenVBand="0" w:oddHBand="0" w:evenHBand="0" w:firstRowFirstColumn="0" w:firstRowLastColumn="0" w:lastRowFirstColumn="0" w:lastRowLastColumn="0"/>
            </w:pPr>
            <w:r w:rsidRPr="00B42C86">
              <w:t>Total</w:t>
            </w:r>
          </w:p>
        </w:tc>
      </w:tr>
      <w:tr w:rsidR="008B0587" w:rsidRPr="00B42C86" w14:paraId="701233C4" w14:textId="77777777" w:rsidTr="00351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Pr>
          <w:p w14:paraId="3CFA3475" w14:textId="1E98AF66" w:rsidR="001801AC" w:rsidRPr="00B42C86" w:rsidRDefault="001801AC" w:rsidP="00CF4C14">
            <w:pPr>
              <w:pStyle w:val="TableText"/>
            </w:pPr>
            <w:r w:rsidRPr="00B42C86">
              <w:t xml:space="preserve">Residential aged care </w:t>
            </w:r>
            <w:r w:rsidR="00F35DB3" w:rsidRPr="00B42C86">
              <w:t>homes</w:t>
            </w:r>
          </w:p>
        </w:tc>
        <w:tc>
          <w:tcPr>
            <w:tcW w:w="461" w:type="pct"/>
          </w:tcPr>
          <w:p w14:paraId="65BB503B" w14:textId="0D4CBB39" w:rsidR="001801AC" w:rsidRPr="00B42C86" w:rsidRDefault="00E83E57" w:rsidP="00AD60D9">
            <w:pPr>
              <w:jc w:val="right"/>
              <w:cnfStyle w:val="000000100000" w:firstRow="0" w:lastRow="0" w:firstColumn="0" w:lastColumn="0" w:oddVBand="0" w:evenVBand="0" w:oddHBand="1" w:evenHBand="0" w:firstRowFirstColumn="0" w:firstRowLastColumn="0" w:lastRowFirstColumn="0" w:lastRowLastColumn="0"/>
            </w:pPr>
            <w:r w:rsidRPr="00B42C86">
              <w:t xml:space="preserve">882 </w:t>
            </w:r>
            <w:r w:rsidR="001801AC" w:rsidRPr="00B42C86">
              <w:t>(32%)</w:t>
            </w:r>
          </w:p>
        </w:tc>
        <w:tc>
          <w:tcPr>
            <w:tcW w:w="461" w:type="pct"/>
          </w:tcPr>
          <w:p w14:paraId="5E01DE91" w14:textId="66DD6A17" w:rsidR="001801AC" w:rsidRPr="00B42C86" w:rsidRDefault="00E83E57" w:rsidP="00AD60D9">
            <w:pPr>
              <w:jc w:val="right"/>
              <w:cnfStyle w:val="000000100000" w:firstRow="0" w:lastRow="0" w:firstColumn="0" w:lastColumn="0" w:oddVBand="0" w:evenVBand="0" w:oddHBand="1" w:evenHBand="0" w:firstRowFirstColumn="0" w:firstRowLastColumn="0" w:lastRowFirstColumn="0" w:lastRowLastColumn="0"/>
            </w:pPr>
            <w:r w:rsidRPr="00B42C86">
              <w:t xml:space="preserve">766 </w:t>
            </w:r>
            <w:r w:rsidR="001801AC" w:rsidRPr="00B42C86">
              <w:t>(28%)</w:t>
            </w:r>
          </w:p>
        </w:tc>
        <w:tc>
          <w:tcPr>
            <w:tcW w:w="461" w:type="pct"/>
          </w:tcPr>
          <w:p w14:paraId="08C4598A" w14:textId="610F175D" w:rsidR="001801AC" w:rsidRPr="00B42C86" w:rsidRDefault="00E83E57" w:rsidP="00AD60D9">
            <w:pPr>
              <w:jc w:val="right"/>
              <w:cnfStyle w:val="000000100000" w:firstRow="0" w:lastRow="0" w:firstColumn="0" w:lastColumn="0" w:oddVBand="0" w:evenVBand="0" w:oddHBand="1" w:evenHBand="0" w:firstRowFirstColumn="0" w:firstRowLastColumn="0" w:lastRowFirstColumn="0" w:lastRowLastColumn="0"/>
            </w:pPr>
            <w:r w:rsidRPr="00B42C86">
              <w:t xml:space="preserve">473 </w:t>
            </w:r>
            <w:r w:rsidR="001801AC" w:rsidRPr="00B42C86">
              <w:t>(17%)</w:t>
            </w:r>
          </w:p>
        </w:tc>
        <w:tc>
          <w:tcPr>
            <w:tcW w:w="426" w:type="pct"/>
          </w:tcPr>
          <w:p w14:paraId="6FABB615" w14:textId="2E45A9D9" w:rsidR="001801AC" w:rsidRPr="00B42C86" w:rsidRDefault="00E83E57" w:rsidP="00AD60D9">
            <w:pPr>
              <w:jc w:val="right"/>
              <w:cnfStyle w:val="000000100000" w:firstRow="0" w:lastRow="0" w:firstColumn="0" w:lastColumn="0" w:oddVBand="0" w:evenVBand="0" w:oddHBand="1" w:evenHBand="0" w:firstRowFirstColumn="0" w:firstRowLastColumn="0" w:lastRowFirstColumn="0" w:lastRowLastColumn="0"/>
            </w:pPr>
            <w:r w:rsidRPr="00B42C86">
              <w:t xml:space="preserve">247 </w:t>
            </w:r>
            <w:r w:rsidR="001801AC" w:rsidRPr="00B42C86">
              <w:t>(9%)</w:t>
            </w:r>
          </w:p>
        </w:tc>
        <w:tc>
          <w:tcPr>
            <w:tcW w:w="426" w:type="pct"/>
          </w:tcPr>
          <w:p w14:paraId="29753140" w14:textId="590195EA" w:rsidR="001801AC" w:rsidRPr="00B42C86" w:rsidRDefault="00E83E57" w:rsidP="00AD60D9">
            <w:pPr>
              <w:jc w:val="right"/>
              <w:cnfStyle w:val="000000100000" w:firstRow="0" w:lastRow="0" w:firstColumn="0" w:lastColumn="0" w:oddVBand="0" w:evenVBand="0" w:oddHBand="1" w:evenHBand="0" w:firstRowFirstColumn="0" w:firstRowLastColumn="0" w:lastRowFirstColumn="0" w:lastRowLastColumn="0"/>
            </w:pPr>
            <w:r w:rsidRPr="00B42C86">
              <w:t xml:space="preserve">245 </w:t>
            </w:r>
            <w:r w:rsidR="001801AC" w:rsidRPr="00B42C86">
              <w:t>(9%)</w:t>
            </w:r>
          </w:p>
        </w:tc>
        <w:tc>
          <w:tcPr>
            <w:tcW w:w="374" w:type="pct"/>
          </w:tcPr>
          <w:p w14:paraId="0FEF3434" w14:textId="77777777" w:rsidR="001801AC" w:rsidRPr="00B42C86" w:rsidRDefault="001801AC" w:rsidP="00AD60D9">
            <w:pPr>
              <w:jc w:val="right"/>
              <w:cnfStyle w:val="000000100000" w:firstRow="0" w:lastRow="0" w:firstColumn="0" w:lastColumn="0" w:oddVBand="0" w:evenVBand="0" w:oddHBand="1" w:evenHBand="0" w:firstRowFirstColumn="0" w:firstRowLastColumn="0" w:lastRowFirstColumn="0" w:lastRowLastColumn="0"/>
            </w:pPr>
            <w:r w:rsidRPr="00B42C86">
              <w:t>72 (3%)</w:t>
            </w:r>
          </w:p>
        </w:tc>
        <w:tc>
          <w:tcPr>
            <w:tcW w:w="374" w:type="pct"/>
          </w:tcPr>
          <w:p w14:paraId="66B25B19" w14:textId="77777777" w:rsidR="001801AC" w:rsidRPr="00B42C86" w:rsidRDefault="001801AC" w:rsidP="00AD60D9">
            <w:pPr>
              <w:jc w:val="right"/>
              <w:cnfStyle w:val="000000100000" w:firstRow="0" w:lastRow="0" w:firstColumn="0" w:lastColumn="0" w:oddVBand="0" w:evenVBand="0" w:oddHBand="1" w:evenHBand="0" w:firstRowFirstColumn="0" w:firstRowLastColumn="0" w:lastRowFirstColumn="0" w:lastRowLastColumn="0"/>
            </w:pPr>
            <w:r w:rsidRPr="00B42C86">
              <w:t>25 (1%)</w:t>
            </w:r>
          </w:p>
        </w:tc>
        <w:tc>
          <w:tcPr>
            <w:tcW w:w="427" w:type="pct"/>
          </w:tcPr>
          <w:p w14:paraId="635DAE5D" w14:textId="77777777" w:rsidR="001801AC" w:rsidRPr="00B42C86" w:rsidRDefault="001801AC" w:rsidP="00AD60D9">
            <w:pPr>
              <w:jc w:val="right"/>
              <w:cnfStyle w:val="000000100000" w:firstRow="0" w:lastRow="0" w:firstColumn="0" w:lastColumn="0" w:oddVBand="0" w:evenVBand="0" w:oddHBand="1" w:evenHBand="0" w:firstRowFirstColumn="0" w:firstRowLastColumn="0" w:lastRowFirstColumn="0" w:lastRowLastColumn="0"/>
            </w:pPr>
            <w:r w:rsidRPr="00B42C86">
              <w:t>12 (&lt;1%)</w:t>
            </w:r>
          </w:p>
        </w:tc>
        <w:tc>
          <w:tcPr>
            <w:tcW w:w="483" w:type="pct"/>
          </w:tcPr>
          <w:p w14:paraId="1BF70F49" w14:textId="44E1D191" w:rsidR="001801AC" w:rsidRPr="00B42C86" w:rsidRDefault="001801AC" w:rsidP="008B0587">
            <w:pPr>
              <w:jc w:val="right"/>
              <w:cnfStyle w:val="000000100000" w:firstRow="0" w:lastRow="0" w:firstColumn="0" w:lastColumn="0" w:oddVBand="0" w:evenVBand="0" w:oddHBand="1" w:evenHBand="0" w:firstRowFirstColumn="0" w:firstRowLastColumn="0" w:lastRowFirstColumn="0" w:lastRowLastColumn="0"/>
            </w:pPr>
            <w:r w:rsidRPr="00B42C86">
              <w:rPr>
                <w:b/>
                <w:bCs/>
              </w:rPr>
              <w:t>2,7</w:t>
            </w:r>
            <w:r w:rsidR="002E77CE" w:rsidRPr="00B42C86">
              <w:rPr>
                <w:b/>
                <w:bCs/>
              </w:rPr>
              <w:t>22</w:t>
            </w:r>
            <w:r w:rsidR="008B0587" w:rsidRPr="00B42C86">
              <w:rPr>
                <w:b/>
                <w:bCs/>
              </w:rPr>
              <w:br/>
            </w:r>
            <w:r w:rsidRPr="00B42C86">
              <w:rPr>
                <w:b/>
                <w:bCs/>
              </w:rPr>
              <w:t>(100%)</w:t>
            </w:r>
          </w:p>
        </w:tc>
      </w:tr>
      <w:tr w:rsidR="001801AC" w:rsidRPr="00B42C86" w14:paraId="2EC53540" w14:textId="77777777" w:rsidTr="00351D16">
        <w:tc>
          <w:tcPr>
            <w:cnfStyle w:val="001000000000" w:firstRow="0" w:lastRow="0" w:firstColumn="1" w:lastColumn="0" w:oddVBand="0" w:evenVBand="0" w:oddHBand="0" w:evenHBand="0" w:firstRowFirstColumn="0" w:firstRowLastColumn="0" w:lastRowFirstColumn="0" w:lastRowLastColumn="0"/>
            <w:tcW w:w="1106" w:type="pct"/>
          </w:tcPr>
          <w:p w14:paraId="0558D4A7" w14:textId="77777777" w:rsidR="001801AC" w:rsidRPr="00B42C86" w:rsidRDefault="001801AC" w:rsidP="00CF4C14">
            <w:pPr>
              <w:pStyle w:val="TableText"/>
            </w:pPr>
            <w:r w:rsidRPr="00B42C86">
              <w:t>Residential aged care places</w:t>
            </w:r>
            <w:r w:rsidR="009C4EF3" w:rsidRPr="00B42C86">
              <w:rPr>
                <w:vertAlign w:val="superscript"/>
              </w:rPr>
              <w:t>*</w:t>
            </w:r>
          </w:p>
        </w:tc>
        <w:tc>
          <w:tcPr>
            <w:tcW w:w="461" w:type="pct"/>
          </w:tcPr>
          <w:p w14:paraId="3BE2B441" w14:textId="33D40CDA" w:rsidR="001801AC" w:rsidRPr="00B42C86" w:rsidRDefault="00E67C3A" w:rsidP="00AD60D9">
            <w:pPr>
              <w:jc w:val="right"/>
              <w:cnfStyle w:val="000000000000" w:firstRow="0" w:lastRow="0" w:firstColumn="0" w:lastColumn="0" w:oddVBand="0" w:evenVBand="0" w:oddHBand="0" w:evenHBand="0" w:firstRowFirstColumn="0" w:firstRowLastColumn="0" w:lastRowFirstColumn="0" w:lastRowLastColumn="0"/>
            </w:pPr>
            <w:r w:rsidRPr="00B42C86">
              <w:t>72</w:t>
            </w:r>
            <w:r w:rsidR="001801AC" w:rsidRPr="00B42C86">
              <w:t>,</w:t>
            </w:r>
            <w:r w:rsidRPr="00B42C86">
              <w:t>269</w:t>
            </w:r>
            <w:r w:rsidR="001801AC" w:rsidRPr="00B42C86">
              <w:t xml:space="preserve"> (3</w:t>
            </w:r>
            <w:r w:rsidR="004A7683" w:rsidRPr="00B42C86">
              <w:t>3</w:t>
            </w:r>
            <w:r w:rsidR="001801AC" w:rsidRPr="00B42C86">
              <w:t>%)</w:t>
            </w:r>
          </w:p>
        </w:tc>
        <w:tc>
          <w:tcPr>
            <w:tcW w:w="461" w:type="pct"/>
          </w:tcPr>
          <w:p w14:paraId="0329F430" w14:textId="250F7126"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5</w:t>
            </w:r>
            <w:r w:rsidR="00D038F1" w:rsidRPr="00B42C86">
              <w:t>7</w:t>
            </w:r>
            <w:r w:rsidRPr="00B42C86">
              <w:t>,7</w:t>
            </w:r>
            <w:r w:rsidR="00D038F1" w:rsidRPr="00B42C86">
              <w:t>04</w:t>
            </w:r>
            <w:r w:rsidRPr="00B42C86">
              <w:t xml:space="preserve"> (27%)</w:t>
            </w:r>
          </w:p>
        </w:tc>
        <w:tc>
          <w:tcPr>
            <w:tcW w:w="461" w:type="pct"/>
          </w:tcPr>
          <w:p w14:paraId="7B898F5B" w14:textId="6C0FABDE"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4</w:t>
            </w:r>
            <w:r w:rsidR="00D038F1" w:rsidRPr="00B42C86">
              <w:t>2</w:t>
            </w:r>
            <w:r w:rsidRPr="00B42C86">
              <w:t>,</w:t>
            </w:r>
            <w:r w:rsidR="00D038F1" w:rsidRPr="00B42C86">
              <w:t>072</w:t>
            </w:r>
            <w:r w:rsidRPr="00B42C86">
              <w:t xml:space="preserve"> (19%)</w:t>
            </w:r>
          </w:p>
        </w:tc>
        <w:tc>
          <w:tcPr>
            <w:tcW w:w="426" w:type="pct"/>
          </w:tcPr>
          <w:p w14:paraId="674D7F8F" w14:textId="159CBAC3"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1</w:t>
            </w:r>
            <w:r w:rsidR="00D038F1" w:rsidRPr="00B42C86">
              <w:t>8</w:t>
            </w:r>
            <w:r w:rsidRPr="00B42C86">
              <w:t>,</w:t>
            </w:r>
            <w:r w:rsidR="00D038F1" w:rsidRPr="00B42C86">
              <w:t>509</w:t>
            </w:r>
            <w:r w:rsidRPr="00B42C86">
              <w:t xml:space="preserve"> (</w:t>
            </w:r>
            <w:r w:rsidR="00D12E53" w:rsidRPr="00B42C86">
              <w:t>9</w:t>
            </w:r>
            <w:r w:rsidRPr="00B42C86">
              <w:t>%)</w:t>
            </w:r>
          </w:p>
        </w:tc>
        <w:tc>
          <w:tcPr>
            <w:tcW w:w="426" w:type="pct"/>
          </w:tcPr>
          <w:p w14:paraId="23237847" w14:textId="2171F609"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18,3</w:t>
            </w:r>
            <w:r w:rsidR="00511240" w:rsidRPr="00B42C86">
              <w:t>38</w:t>
            </w:r>
            <w:r w:rsidRPr="00B42C86">
              <w:t xml:space="preserve"> (</w:t>
            </w:r>
            <w:r w:rsidR="00BF2DED" w:rsidRPr="00B42C86">
              <w:t>8</w:t>
            </w:r>
            <w:r w:rsidRPr="00B42C86">
              <w:t>%)</w:t>
            </w:r>
          </w:p>
        </w:tc>
        <w:tc>
          <w:tcPr>
            <w:tcW w:w="374" w:type="pct"/>
          </w:tcPr>
          <w:p w14:paraId="22CA01C7" w14:textId="3942006F"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5,11</w:t>
            </w:r>
            <w:r w:rsidR="00511240" w:rsidRPr="00B42C86">
              <w:t>1</w:t>
            </w:r>
            <w:r w:rsidRPr="00B42C86">
              <w:t xml:space="preserve"> (2%)</w:t>
            </w:r>
          </w:p>
        </w:tc>
        <w:tc>
          <w:tcPr>
            <w:tcW w:w="374" w:type="pct"/>
          </w:tcPr>
          <w:p w14:paraId="3AB2FBCC" w14:textId="2518940E"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2,58</w:t>
            </w:r>
            <w:r w:rsidR="00511240" w:rsidRPr="00B42C86">
              <w:t>3</w:t>
            </w:r>
            <w:r w:rsidRPr="00B42C86">
              <w:t xml:space="preserve"> (1%)</w:t>
            </w:r>
          </w:p>
        </w:tc>
        <w:tc>
          <w:tcPr>
            <w:tcW w:w="427" w:type="pct"/>
          </w:tcPr>
          <w:p w14:paraId="7F72860A" w14:textId="77777777" w:rsidR="001801AC" w:rsidRPr="00B42C86" w:rsidRDefault="001801AC" w:rsidP="00AD60D9">
            <w:pPr>
              <w:jc w:val="right"/>
              <w:cnfStyle w:val="000000000000" w:firstRow="0" w:lastRow="0" w:firstColumn="0" w:lastColumn="0" w:oddVBand="0" w:evenVBand="0" w:oddHBand="0" w:evenHBand="0" w:firstRowFirstColumn="0" w:firstRowLastColumn="0" w:lastRowFirstColumn="0" w:lastRowLastColumn="0"/>
            </w:pPr>
            <w:r w:rsidRPr="00B42C86">
              <w:t>559 (&lt;1%)</w:t>
            </w:r>
          </w:p>
        </w:tc>
        <w:tc>
          <w:tcPr>
            <w:tcW w:w="483" w:type="pct"/>
          </w:tcPr>
          <w:p w14:paraId="678D3207" w14:textId="2D0B3CBC" w:rsidR="001801AC" w:rsidRPr="00B42C86" w:rsidRDefault="001801AC" w:rsidP="000D020E">
            <w:pPr>
              <w:jc w:val="right"/>
              <w:cnfStyle w:val="000000000000" w:firstRow="0" w:lastRow="0" w:firstColumn="0" w:lastColumn="0" w:oddVBand="0" w:evenVBand="0" w:oddHBand="0" w:evenHBand="0" w:firstRowFirstColumn="0" w:firstRowLastColumn="0" w:lastRowFirstColumn="0" w:lastRowLastColumn="0"/>
              <w:rPr>
                <w:b/>
                <w:bCs/>
              </w:rPr>
            </w:pPr>
            <w:r w:rsidRPr="00B42C86">
              <w:rPr>
                <w:b/>
                <w:bCs/>
              </w:rPr>
              <w:t>21</w:t>
            </w:r>
            <w:r w:rsidR="002E77CE" w:rsidRPr="00B42C86">
              <w:rPr>
                <w:b/>
                <w:bCs/>
              </w:rPr>
              <w:t>7</w:t>
            </w:r>
            <w:r w:rsidRPr="00B42C86">
              <w:rPr>
                <w:b/>
                <w:bCs/>
              </w:rPr>
              <w:t>,</w:t>
            </w:r>
            <w:r w:rsidR="002E77CE" w:rsidRPr="00B42C86">
              <w:rPr>
                <w:b/>
                <w:bCs/>
              </w:rPr>
              <w:t>145</w:t>
            </w:r>
            <w:r w:rsidR="000D020E" w:rsidRPr="00B42C86">
              <w:rPr>
                <w:b/>
                <w:bCs/>
              </w:rPr>
              <w:br/>
            </w:r>
            <w:r w:rsidRPr="00B42C86">
              <w:rPr>
                <w:b/>
                <w:bCs/>
              </w:rPr>
              <w:t>(100%)</w:t>
            </w:r>
          </w:p>
        </w:tc>
      </w:tr>
    </w:tbl>
    <w:p w14:paraId="5E9891A5" w14:textId="14AB906F" w:rsidR="001C131C" w:rsidRPr="00B42C86" w:rsidRDefault="001801AC" w:rsidP="00CE4788">
      <w:pPr>
        <w:pStyle w:val="Note"/>
      </w:pPr>
      <w:r w:rsidRPr="00B42C86">
        <w:t xml:space="preserve">Source: </w:t>
      </w:r>
      <w:r w:rsidRPr="00B42C86">
        <w:rPr>
          <w:rStyle w:val="Italic"/>
        </w:rPr>
        <w:t>Aged care data snapshot</w:t>
      </w:r>
      <w:r w:rsidR="00AA2A8D" w:rsidRPr="00B42C86">
        <w:rPr>
          <w:rStyle w:val="Italic"/>
        </w:rPr>
        <w:t xml:space="preserve"> </w:t>
      </w:r>
      <w:r w:rsidRPr="00B42C86">
        <w:rPr>
          <w:rStyle w:val="Italic"/>
        </w:rPr>
        <w:t>20</w:t>
      </w:r>
      <w:r w:rsidR="005A7747" w:rsidRPr="00B42C86">
        <w:rPr>
          <w:rStyle w:val="Italic"/>
        </w:rPr>
        <w:t>20</w:t>
      </w:r>
      <w:r w:rsidRPr="00B42C86">
        <w:t>, published on GEN-agedcaredata.gov.au</w:t>
      </w:r>
    </w:p>
    <w:p w14:paraId="1E184607" w14:textId="6ACCD46D" w:rsidR="001801AC" w:rsidRPr="00B42C86" w:rsidRDefault="009C4EF3" w:rsidP="00CE4788">
      <w:pPr>
        <w:pStyle w:val="Note"/>
      </w:pPr>
      <w:r w:rsidRPr="00B42C86">
        <w:rPr>
          <w:vertAlign w:val="superscript"/>
        </w:rPr>
        <w:t>*</w:t>
      </w:r>
      <w:r w:rsidR="00B30A29" w:rsidRPr="00B42C86">
        <w:rPr>
          <w:vertAlign w:val="superscript"/>
        </w:rPr>
        <w:t xml:space="preserve"> </w:t>
      </w:r>
      <w:r w:rsidR="00B30A29" w:rsidRPr="00B42C86">
        <w:t xml:space="preserve">Includes </w:t>
      </w:r>
      <w:r w:rsidR="00430423" w:rsidRPr="00B42C86">
        <w:t xml:space="preserve">all </w:t>
      </w:r>
      <w:r w:rsidR="00B30A29" w:rsidRPr="00B42C86">
        <w:t>residential places regardless of stay length (permanent or respite)</w:t>
      </w:r>
      <w:r w:rsidR="005D2A4F" w:rsidRPr="00B42C86">
        <w:t>, but not STRC</w:t>
      </w:r>
      <w:r w:rsidR="00827A23" w:rsidRPr="00B42C86">
        <w:t>.</w:t>
      </w:r>
    </w:p>
    <w:p w14:paraId="24434147" w14:textId="77777777" w:rsidR="009B79AE" w:rsidRPr="00B42C86" w:rsidRDefault="009B79AE" w:rsidP="001801AC">
      <w:pPr>
        <w:pStyle w:val="Paragraph"/>
        <w:sectPr w:rsidR="009B79AE" w:rsidRPr="00B42C86" w:rsidSect="00FA3787">
          <w:type w:val="continuous"/>
          <w:pgSz w:w="11907" w:h="16840" w:code="9"/>
          <w:pgMar w:top="851" w:right="1134" w:bottom="851" w:left="1701" w:header="454" w:footer="567" w:gutter="0"/>
          <w:cols w:space="1418"/>
          <w:docGrid w:linePitch="272"/>
          <w15:footnoteColumns w:val="1"/>
        </w:sectPr>
      </w:pPr>
    </w:p>
    <w:p w14:paraId="7741E6C2" w14:textId="77777777" w:rsidR="00C01CD7" w:rsidRPr="00B42C86" w:rsidRDefault="00C01CD7">
      <w:pPr>
        <w:rPr>
          <w:color w:val="262626" w:themeColor="text1" w:themeTint="D9"/>
          <w:sz w:val="20"/>
          <w:lang w:eastAsia="en-GB"/>
        </w:rPr>
      </w:pPr>
      <w:r w:rsidRPr="00B42C86">
        <w:br w:type="page"/>
      </w:r>
    </w:p>
    <w:p w14:paraId="432C0640" w14:textId="475AEDCA" w:rsidR="00043447" w:rsidRPr="00B42C86" w:rsidRDefault="001801AC" w:rsidP="002470F4">
      <w:pPr>
        <w:pStyle w:val="Paragraph"/>
      </w:pPr>
      <w:r w:rsidRPr="00B42C86">
        <w:lastRenderedPageBreak/>
        <w:t xml:space="preserve">Government-subsidised places are allocated to </w:t>
      </w:r>
      <w:r w:rsidR="009C4EF3" w:rsidRPr="00B42C86">
        <w:t xml:space="preserve">residential aged care </w:t>
      </w:r>
      <w:r w:rsidR="00F35DB3" w:rsidRPr="00B42C86">
        <w:t>homes</w:t>
      </w:r>
      <w:r w:rsidRPr="00B42C86">
        <w:t xml:space="preserve"> through a competitive application process</w:t>
      </w:r>
      <w:r w:rsidR="00EC524D" w:rsidRPr="00B42C86">
        <w:t>; a</w:t>
      </w:r>
      <w:r w:rsidR="00876BAF" w:rsidRPr="00B42C86">
        <w:t>t 30 June 2020</w:t>
      </w:r>
      <w:r w:rsidR="00FA6287" w:rsidRPr="00B42C86">
        <w:t xml:space="preserve"> there were </w:t>
      </w:r>
      <w:r w:rsidR="0083080E" w:rsidRPr="00B42C86">
        <w:t>217</w:t>
      </w:r>
      <w:r w:rsidR="00876BAF" w:rsidRPr="00B42C86">
        <w:t xml:space="preserve">,145 places available </w:t>
      </w:r>
      <w:r w:rsidR="000E23BD" w:rsidRPr="00B42C86">
        <w:t>(</w:t>
      </w:r>
      <w:r w:rsidR="000E23BD" w:rsidRPr="00B42C86">
        <w:rPr>
          <w:i/>
          <w:iCs/>
        </w:rPr>
        <w:fldChar w:fldCharType="begin"/>
      </w:r>
      <w:r w:rsidR="000E23BD" w:rsidRPr="00B42C86">
        <w:rPr>
          <w:i/>
          <w:iCs/>
        </w:rPr>
        <w:instrText xml:space="preserve"> REF _Ref43229600 \h </w:instrText>
      </w:r>
      <w:r w:rsidR="00775C7C" w:rsidRPr="00B42C86">
        <w:rPr>
          <w:i/>
          <w:iCs/>
        </w:rPr>
        <w:instrText xml:space="preserve"> \* MERGEFORMAT </w:instrText>
      </w:r>
      <w:r w:rsidR="000E23BD" w:rsidRPr="00B42C86">
        <w:rPr>
          <w:i/>
          <w:iCs/>
        </w:rPr>
      </w:r>
      <w:r w:rsidR="000E23BD" w:rsidRPr="00B42C86">
        <w:rPr>
          <w:i/>
          <w:iCs/>
        </w:rPr>
        <w:fldChar w:fldCharType="separate"/>
      </w:r>
      <w:r w:rsidR="009B098A" w:rsidRPr="00B42C86">
        <w:t>Table </w:t>
      </w:r>
      <w:r w:rsidR="009B098A">
        <w:t>2</w:t>
      </w:r>
      <w:r w:rsidR="009B098A" w:rsidRPr="00B42C86">
        <w:noBreakHyphen/>
      </w:r>
      <w:r w:rsidR="009B098A">
        <w:t>1</w:t>
      </w:r>
      <w:r w:rsidR="000E23BD" w:rsidRPr="00B42C86">
        <w:rPr>
          <w:i/>
          <w:iCs/>
        </w:rPr>
        <w:fldChar w:fldCharType="end"/>
      </w:r>
      <w:r w:rsidR="000E23BD" w:rsidRPr="00B42C86">
        <w:t>).</w:t>
      </w:r>
      <w:r w:rsidRPr="00B42C86">
        <w:t xml:space="preserve"> </w:t>
      </w:r>
      <w:r w:rsidR="001C0BA3" w:rsidRPr="00B42C86">
        <w:t xml:space="preserve">The majority of these (55%) are managed by not-for-profit organisations, </w:t>
      </w:r>
      <w:r w:rsidR="000E23BD" w:rsidRPr="00B42C86">
        <w:t>with private for-profit organisations responsible for most of the remainder</w:t>
      </w:r>
      <w:r w:rsidR="00630CE0" w:rsidRPr="00B42C86">
        <w:t xml:space="preserve"> (</w:t>
      </w:r>
      <w:r w:rsidR="00630CE0" w:rsidRPr="00B42C86">
        <w:fldChar w:fldCharType="begin"/>
      </w:r>
      <w:r w:rsidR="00630CE0" w:rsidRPr="00B42C86">
        <w:instrText xml:space="preserve"> REF _Ref43229655 \h </w:instrText>
      </w:r>
      <w:r w:rsidR="00775C7C" w:rsidRPr="00B42C86">
        <w:instrText xml:space="preserve"> \* MERGEFORMAT </w:instrText>
      </w:r>
      <w:r w:rsidR="00630CE0" w:rsidRPr="00B42C86">
        <w:fldChar w:fldCharType="separate"/>
      </w:r>
      <w:r w:rsidR="009B098A" w:rsidRPr="00B42C86">
        <w:t>Table </w:t>
      </w:r>
      <w:r w:rsidR="009B098A">
        <w:t>2</w:t>
      </w:r>
      <w:r w:rsidR="009B098A" w:rsidRPr="00B42C86">
        <w:noBreakHyphen/>
      </w:r>
      <w:r w:rsidR="009B098A">
        <w:t>2</w:t>
      </w:r>
      <w:r w:rsidR="00630CE0" w:rsidRPr="00B42C86">
        <w:fldChar w:fldCharType="end"/>
      </w:r>
      <w:r w:rsidR="00630CE0" w:rsidRPr="00B42C86">
        <w:t>).</w:t>
      </w:r>
      <w:bookmarkStart w:id="10" w:name="_Ref40161233"/>
      <w:r w:rsidR="00043447" w:rsidRPr="00B42C86">
        <w:t xml:space="preserve"> </w:t>
      </w:r>
    </w:p>
    <w:p w14:paraId="2549199D" w14:textId="628A20ED" w:rsidR="001801AC" w:rsidRPr="00B42C86" w:rsidRDefault="001801AC" w:rsidP="002349F9">
      <w:pPr>
        <w:pStyle w:val="Caption"/>
      </w:pPr>
      <w:bookmarkStart w:id="11" w:name="_Ref43229655"/>
      <w:bookmarkStart w:id="12" w:name="_Toc58326521"/>
      <w:r w:rsidRPr="00B42C86">
        <w:t>Table</w:t>
      </w:r>
      <w:r w:rsidR="00802FDD" w:rsidRPr="00B42C86">
        <w:t> </w:t>
      </w:r>
      <w:r w:rsidR="00D415C7" w:rsidRPr="00B42C86">
        <w:fldChar w:fldCharType="begin"/>
      </w:r>
      <w:r w:rsidR="00D415C7" w:rsidRPr="00B42C86">
        <w:instrText xml:space="preserve"> STYLEREF 1 \s </w:instrText>
      </w:r>
      <w:r w:rsidR="00D415C7" w:rsidRPr="00B42C86">
        <w:fldChar w:fldCharType="separate"/>
      </w:r>
      <w:r w:rsidR="009B098A">
        <w:rPr>
          <w:noProof/>
        </w:rPr>
        <w:t>2</w:t>
      </w:r>
      <w:r w:rsidR="00D415C7" w:rsidRPr="00B42C86">
        <w:fldChar w:fldCharType="end"/>
      </w:r>
      <w:r w:rsidR="00D415C7" w:rsidRPr="00B42C86">
        <w:noBreakHyphen/>
      </w:r>
      <w:r w:rsidR="00D415C7" w:rsidRPr="00B42C86">
        <w:fldChar w:fldCharType="begin"/>
      </w:r>
      <w:r w:rsidR="00D415C7" w:rsidRPr="00B42C86">
        <w:instrText xml:space="preserve"> SEQ Table \* ARABIC \s 1 </w:instrText>
      </w:r>
      <w:r w:rsidR="00D415C7" w:rsidRPr="00B42C86">
        <w:fldChar w:fldCharType="separate"/>
      </w:r>
      <w:r w:rsidR="009B098A">
        <w:rPr>
          <w:noProof/>
        </w:rPr>
        <w:t>2</w:t>
      </w:r>
      <w:r w:rsidR="00D415C7" w:rsidRPr="00B42C86">
        <w:fldChar w:fldCharType="end"/>
      </w:r>
      <w:bookmarkEnd w:id="10"/>
      <w:bookmarkEnd w:id="11"/>
      <w:r w:rsidRPr="00B42C86">
        <w:t>:</w:t>
      </w:r>
      <w:bookmarkStart w:id="13" w:name="OLE_LINK1"/>
      <w:r w:rsidR="00802FDD" w:rsidRPr="00B42C86">
        <w:tab/>
      </w:r>
      <w:r w:rsidRPr="00B42C86">
        <w:t>Number and percentage of ownership types of residential aged care approved providers</w:t>
      </w:r>
      <w:r w:rsidR="0028654D" w:rsidRPr="00B42C86">
        <w:t xml:space="preserve"> 2020</w:t>
      </w:r>
      <w:bookmarkEnd w:id="12"/>
    </w:p>
    <w:tbl>
      <w:tblPr>
        <w:tblStyle w:val="AHALight"/>
        <w:tblW w:w="3969" w:type="dxa"/>
        <w:tblLook w:val="06E0" w:firstRow="1" w:lastRow="1" w:firstColumn="1" w:lastColumn="0" w:noHBand="1" w:noVBand="1"/>
        <w:tblCaption w:val="Who runs residential aged care homes?"/>
        <w:tblDescription w:val="This table shows the number of residential aged care places by owner type (not-for-profit, private for-proft and government). The percentage of total places in Australia is shown in brackets."/>
      </w:tblPr>
      <w:tblGrid>
        <w:gridCol w:w="2133"/>
        <w:gridCol w:w="1836"/>
      </w:tblGrid>
      <w:tr w:rsidR="00E86D6D" w:rsidRPr="00B42C86" w14:paraId="3A9C5434" w14:textId="77777777" w:rsidTr="00E22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tcPr>
          <w:bookmarkEnd w:id="13"/>
          <w:p w14:paraId="00686698" w14:textId="77777777" w:rsidR="001801AC" w:rsidRPr="00B42C86" w:rsidRDefault="001801AC" w:rsidP="00C7386A">
            <w:pPr>
              <w:pStyle w:val="TableHeading1"/>
              <w:rPr>
                <w:szCs w:val="18"/>
              </w:rPr>
            </w:pPr>
            <w:r w:rsidRPr="00B42C86">
              <w:rPr>
                <w:szCs w:val="18"/>
              </w:rPr>
              <w:t>Category</w:t>
            </w:r>
          </w:p>
        </w:tc>
        <w:tc>
          <w:tcPr>
            <w:tcW w:w="1836" w:type="dxa"/>
          </w:tcPr>
          <w:p w14:paraId="403489EE" w14:textId="77777777" w:rsidR="001801AC" w:rsidRPr="00B42C86" w:rsidRDefault="001801AC" w:rsidP="00E87959">
            <w:pPr>
              <w:pStyle w:val="TableHeading1"/>
              <w:jc w:val="right"/>
              <w:cnfStyle w:val="100000000000" w:firstRow="1" w:lastRow="0" w:firstColumn="0" w:lastColumn="0" w:oddVBand="0" w:evenVBand="0" w:oddHBand="0" w:evenHBand="0" w:firstRowFirstColumn="0" w:firstRowLastColumn="0" w:lastRowFirstColumn="0" w:lastRowLastColumn="0"/>
              <w:rPr>
                <w:szCs w:val="18"/>
              </w:rPr>
            </w:pPr>
            <w:r w:rsidRPr="00B42C86">
              <w:rPr>
                <w:szCs w:val="18"/>
              </w:rPr>
              <w:t>Total</w:t>
            </w:r>
          </w:p>
        </w:tc>
      </w:tr>
      <w:tr w:rsidR="002730F6" w:rsidRPr="00B42C86" w14:paraId="38819DAB" w14:textId="77777777" w:rsidTr="00E22F03">
        <w:tc>
          <w:tcPr>
            <w:cnfStyle w:val="001000000000" w:firstRow="0" w:lastRow="0" w:firstColumn="1" w:lastColumn="0" w:oddVBand="0" w:evenVBand="0" w:oddHBand="0" w:evenHBand="0" w:firstRowFirstColumn="0" w:firstRowLastColumn="0" w:lastRowFirstColumn="0" w:lastRowLastColumn="0"/>
            <w:tcW w:w="2133" w:type="dxa"/>
            <w:shd w:val="clear" w:color="auto" w:fill="E2F4FF" w:themeFill="accent1" w:themeFillTint="33"/>
          </w:tcPr>
          <w:p w14:paraId="1A572C2E" w14:textId="5A821407" w:rsidR="002730F6" w:rsidRPr="00B42C86" w:rsidRDefault="002730F6" w:rsidP="00A747F2">
            <w:pPr>
              <w:pStyle w:val="TableHeading2"/>
              <w:rPr>
                <w:b/>
                <w:bCs/>
                <w:szCs w:val="18"/>
              </w:rPr>
            </w:pPr>
            <w:r w:rsidRPr="00B42C86">
              <w:rPr>
                <w:b/>
                <w:bCs/>
                <w:szCs w:val="18"/>
              </w:rPr>
              <w:t>Not-for-profit</w:t>
            </w:r>
            <w:r w:rsidRPr="00B42C86">
              <w:rPr>
                <w:rStyle w:val="Invisible"/>
              </w:rPr>
              <w:t xml:space="preserve"> </w:t>
            </w:r>
            <w:r w:rsidR="008854E7" w:rsidRPr="00B42C86">
              <w:rPr>
                <w:rStyle w:val="Invisible"/>
              </w:rPr>
              <w:t>(total)</w:t>
            </w:r>
          </w:p>
        </w:tc>
        <w:tc>
          <w:tcPr>
            <w:tcW w:w="1836" w:type="dxa"/>
            <w:shd w:val="clear" w:color="auto" w:fill="E2F4FF" w:themeFill="accent1" w:themeFillTint="33"/>
          </w:tcPr>
          <w:p w14:paraId="1D4699A9" w14:textId="676496DA" w:rsidR="002730F6" w:rsidRPr="00B42C86" w:rsidRDefault="002730F6" w:rsidP="00E87959">
            <w:pPr>
              <w:pStyle w:val="TableHeading2"/>
              <w:jc w:val="right"/>
              <w:cnfStyle w:val="000000000000" w:firstRow="0" w:lastRow="0" w:firstColumn="0" w:lastColumn="0" w:oddVBand="0" w:evenVBand="0" w:oddHBand="0" w:evenHBand="0" w:firstRowFirstColumn="0" w:firstRowLastColumn="0" w:lastRowFirstColumn="0" w:lastRowLastColumn="0"/>
              <w:rPr>
                <w:bCs/>
              </w:rPr>
            </w:pPr>
            <w:r w:rsidRPr="00B42C86">
              <w:rPr>
                <w:bCs/>
              </w:rPr>
              <w:t>11</w:t>
            </w:r>
            <w:r w:rsidR="00115765" w:rsidRPr="00B42C86">
              <w:rPr>
                <w:bCs/>
              </w:rPr>
              <w:t>9</w:t>
            </w:r>
            <w:r w:rsidRPr="00B42C86">
              <w:rPr>
                <w:bCs/>
              </w:rPr>
              <w:t>,</w:t>
            </w:r>
            <w:r w:rsidR="00115765" w:rsidRPr="00B42C86">
              <w:rPr>
                <w:bCs/>
              </w:rPr>
              <w:t>276</w:t>
            </w:r>
            <w:r w:rsidRPr="00B42C86">
              <w:rPr>
                <w:bCs/>
              </w:rPr>
              <w:t xml:space="preserve"> (55%)</w:t>
            </w:r>
          </w:p>
        </w:tc>
      </w:tr>
      <w:tr w:rsidR="002730F6" w:rsidRPr="00B42C86" w14:paraId="6E7003D2"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5F8A8894" w14:textId="77777777" w:rsidR="002730F6" w:rsidRPr="00B42C86" w:rsidRDefault="002730F6" w:rsidP="00E87959">
            <w:pPr>
              <w:pStyle w:val="TableTextKeep"/>
              <w:rPr>
                <w:bCs/>
              </w:rPr>
            </w:pPr>
            <w:r w:rsidRPr="00B42C86">
              <w:rPr>
                <w:bCs/>
              </w:rPr>
              <w:t>Religious</w:t>
            </w:r>
          </w:p>
        </w:tc>
        <w:tc>
          <w:tcPr>
            <w:tcW w:w="1836" w:type="dxa"/>
          </w:tcPr>
          <w:p w14:paraId="60A67F57" w14:textId="5AFB7D74" w:rsidR="002730F6" w:rsidRPr="00B42C86" w:rsidRDefault="006B79B2" w:rsidP="00E87959">
            <w:pPr>
              <w:pStyle w:val="TableTextKeep"/>
              <w:jc w:val="right"/>
              <w:cnfStyle w:val="000000000000" w:firstRow="0" w:lastRow="0" w:firstColumn="0" w:lastColumn="0" w:oddVBand="0" w:evenVBand="0" w:oddHBand="0" w:evenHBand="0" w:firstRowFirstColumn="0" w:firstRowLastColumn="0" w:lastRowFirstColumn="0" w:lastRowLastColumn="0"/>
            </w:pPr>
            <w:r w:rsidRPr="00B42C86">
              <w:t>50</w:t>
            </w:r>
            <w:r w:rsidR="002730F6" w:rsidRPr="00B42C86">
              <w:t>,</w:t>
            </w:r>
            <w:r w:rsidRPr="00B42C86">
              <w:t>27</w:t>
            </w:r>
            <w:r w:rsidR="002730F6" w:rsidRPr="00B42C86">
              <w:t>3 (23%)</w:t>
            </w:r>
          </w:p>
        </w:tc>
      </w:tr>
      <w:tr w:rsidR="002730F6" w:rsidRPr="00B42C86" w14:paraId="37F0549A"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5A4F799C" w14:textId="77777777" w:rsidR="002730F6" w:rsidRPr="00B42C86" w:rsidRDefault="002730F6" w:rsidP="00E87959">
            <w:pPr>
              <w:pStyle w:val="TableTextKeep"/>
              <w:rPr>
                <w:bCs/>
              </w:rPr>
            </w:pPr>
            <w:r w:rsidRPr="00B42C86">
              <w:rPr>
                <w:bCs/>
              </w:rPr>
              <w:t>Charitable</w:t>
            </w:r>
          </w:p>
        </w:tc>
        <w:tc>
          <w:tcPr>
            <w:tcW w:w="1836" w:type="dxa"/>
          </w:tcPr>
          <w:p w14:paraId="35F94C49" w14:textId="7ABD6FB8" w:rsidR="002730F6" w:rsidRPr="00B42C86" w:rsidRDefault="002777A3" w:rsidP="00E87959">
            <w:pPr>
              <w:pStyle w:val="TableTextKeep"/>
              <w:jc w:val="right"/>
              <w:cnfStyle w:val="000000000000" w:firstRow="0" w:lastRow="0" w:firstColumn="0" w:lastColumn="0" w:oddVBand="0" w:evenVBand="0" w:oddHBand="0" w:evenHBand="0" w:firstRowFirstColumn="0" w:firstRowLastColumn="0" w:lastRowFirstColumn="0" w:lastRowLastColumn="0"/>
            </w:pPr>
            <w:r w:rsidRPr="00B42C86">
              <w:t>40</w:t>
            </w:r>
            <w:r w:rsidR="002730F6" w:rsidRPr="00B42C86">
              <w:t>,</w:t>
            </w:r>
            <w:r w:rsidRPr="00B42C86">
              <w:t>505</w:t>
            </w:r>
            <w:r w:rsidR="002730F6" w:rsidRPr="00B42C86">
              <w:t xml:space="preserve"> (1</w:t>
            </w:r>
            <w:r w:rsidR="00A071B9" w:rsidRPr="00B42C86">
              <w:t>9</w:t>
            </w:r>
            <w:r w:rsidR="002730F6" w:rsidRPr="00B42C86">
              <w:t>%)</w:t>
            </w:r>
          </w:p>
        </w:tc>
      </w:tr>
      <w:tr w:rsidR="002730F6" w:rsidRPr="00B42C86" w14:paraId="5E04DB57"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19EA67BF" w14:textId="77777777" w:rsidR="002730F6" w:rsidRPr="00B42C86" w:rsidRDefault="002730F6" w:rsidP="00E87959">
            <w:pPr>
              <w:pStyle w:val="TableTextKeep"/>
              <w:rPr>
                <w:bCs/>
              </w:rPr>
            </w:pPr>
            <w:r w:rsidRPr="00B42C86">
              <w:rPr>
                <w:bCs/>
              </w:rPr>
              <w:t>Community-based</w:t>
            </w:r>
          </w:p>
        </w:tc>
        <w:tc>
          <w:tcPr>
            <w:tcW w:w="1836" w:type="dxa"/>
          </w:tcPr>
          <w:p w14:paraId="509ACF05" w14:textId="76DEA3FA" w:rsidR="002730F6" w:rsidRPr="00B42C86" w:rsidRDefault="002730F6" w:rsidP="00E87959">
            <w:pPr>
              <w:pStyle w:val="TableTextKeep"/>
              <w:jc w:val="right"/>
              <w:cnfStyle w:val="000000000000" w:firstRow="0" w:lastRow="0" w:firstColumn="0" w:lastColumn="0" w:oddVBand="0" w:evenVBand="0" w:oddHBand="0" w:evenHBand="0" w:firstRowFirstColumn="0" w:firstRowLastColumn="0" w:lastRowFirstColumn="0" w:lastRowLastColumn="0"/>
            </w:pPr>
            <w:r w:rsidRPr="00B42C86">
              <w:t>28,4</w:t>
            </w:r>
            <w:r w:rsidR="006B79B2" w:rsidRPr="00B42C86">
              <w:t>21</w:t>
            </w:r>
            <w:r w:rsidRPr="00B42C86">
              <w:t xml:space="preserve"> (13%)</w:t>
            </w:r>
          </w:p>
        </w:tc>
      </w:tr>
      <w:tr w:rsidR="002730F6" w:rsidRPr="00B42C86" w14:paraId="010DE2B4"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7B5F815A" w14:textId="77777777" w:rsidR="002730F6" w:rsidRPr="00B42C86" w:rsidRDefault="002730F6" w:rsidP="00E87959">
            <w:pPr>
              <w:pStyle w:val="TableTextKeep"/>
              <w:rPr>
                <w:bCs/>
              </w:rPr>
            </w:pPr>
            <w:r w:rsidRPr="00B42C86">
              <w:rPr>
                <w:bCs/>
              </w:rPr>
              <w:t>Religious/Charitable</w:t>
            </w:r>
          </w:p>
        </w:tc>
        <w:tc>
          <w:tcPr>
            <w:tcW w:w="1836" w:type="dxa"/>
          </w:tcPr>
          <w:p w14:paraId="19F2575A" w14:textId="77777777" w:rsidR="002730F6" w:rsidRPr="00B42C86" w:rsidRDefault="002730F6" w:rsidP="00E87959">
            <w:pPr>
              <w:pStyle w:val="TableTextKeep"/>
              <w:jc w:val="right"/>
              <w:cnfStyle w:val="000000000000" w:firstRow="0" w:lastRow="0" w:firstColumn="0" w:lastColumn="0" w:oddVBand="0" w:evenVBand="0" w:oddHBand="0" w:evenHBand="0" w:firstRowFirstColumn="0" w:firstRowLastColumn="0" w:lastRowFirstColumn="0" w:lastRowLastColumn="0"/>
            </w:pPr>
            <w:r w:rsidRPr="00B42C86">
              <w:t>77 (&lt;1%)</w:t>
            </w:r>
          </w:p>
        </w:tc>
      </w:tr>
      <w:tr w:rsidR="001801AC" w:rsidRPr="00B42C86" w14:paraId="330AFEA1" w14:textId="77777777" w:rsidTr="00E22F03">
        <w:tc>
          <w:tcPr>
            <w:cnfStyle w:val="001000000000" w:firstRow="0" w:lastRow="0" w:firstColumn="1" w:lastColumn="0" w:oddVBand="0" w:evenVBand="0" w:oddHBand="0" w:evenHBand="0" w:firstRowFirstColumn="0" w:firstRowLastColumn="0" w:lastRowFirstColumn="0" w:lastRowLastColumn="0"/>
            <w:tcW w:w="2133" w:type="dxa"/>
            <w:shd w:val="clear" w:color="auto" w:fill="E2F4FF" w:themeFill="accent1" w:themeFillTint="33"/>
          </w:tcPr>
          <w:p w14:paraId="0CBEC00D" w14:textId="66887FAA" w:rsidR="001801AC" w:rsidRPr="00B42C86" w:rsidRDefault="001801AC" w:rsidP="00A747F2">
            <w:pPr>
              <w:pStyle w:val="TableHeading2"/>
              <w:rPr>
                <w:b/>
                <w:bCs/>
                <w:szCs w:val="18"/>
              </w:rPr>
            </w:pPr>
            <w:r w:rsidRPr="00B42C86">
              <w:rPr>
                <w:b/>
                <w:bCs/>
                <w:szCs w:val="18"/>
              </w:rPr>
              <w:t>Private for-profit</w:t>
            </w:r>
            <w:r w:rsidR="00EE7A00" w:rsidRPr="00B42C86">
              <w:rPr>
                <w:rStyle w:val="Invisible"/>
              </w:rPr>
              <w:t xml:space="preserve"> (total)</w:t>
            </w:r>
          </w:p>
        </w:tc>
        <w:tc>
          <w:tcPr>
            <w:tcW w:w="1836" w:type="dxa"/>
            <w:shd w:val="clear" w:color="auto" w:fill="E2F4FF" w:themeFill="accent1" w:themeFillTint="33"/>
          </w:tcPr>
          <w:p w14:paraId="0CDA7018" w14:textId="6606DEC1" w:rsidR="001801AC" w:rsidRPr="00B42C86" w:rsidRDefault="001801AC" w:rsidP="00E87959">
            <w:pPr>
              <w:pStyle w:val="TableHeading2"/>
              <w:jc w:val="right"/>
              <w:cnfStyle w:val="000000000000" w:firstRow="0" w:lastRow="0" w:firstColumn="0" w:lastColumn="0" w:oddVBand="0" w:evenVBand="0" w:oddHBand="0" w:evenHBand="0" w:firstRowFirstColumn="0" w:firstRowLastColumn="0" w:lastRowFirstColumn="0" w:lastRowLastColumn="0"/>
              <w:rPr>
                <w:bCs/>
              </w:rPr>
            </w:pPr>
            <w:r w:rsidRPr="00B42C86">
              <w:rPr>
                <w:bCs/>
              </w:rPr>
              <w:t>8</w:t>
            </w:r>
            <w:r w:rsidR="00A44B05" w:rsidRPr="00B42C86">
              <w:rPr>
                <w:bCs/>
              </w:rPr>
              <w:t>9</w:t>
            </w:r>
            <w:r w:rsidRPr="00B42C86">
              <w:rPr>
                <w:bCs/>
              </w:rPr>
              <w:t>,4</w:t>
            </w:r>
            <w:r w:rsidR="00A44B05" w:rsidRPr="00B42C86">
              <w:rPr>
                <w:bCs/>
              </w:rPr>
              <w:t>39</w:t>
            </w:r>
            <w:r w:rsidRPr="00B42C86">
              <w:t xml:space="preserve"> (41%)</w:t>
            </w:r>
          </w:p>
        </w:tc>
      </w:tr>
      <w:tr w:rsidR="002730F6" w:rsidRPr="00B42C86" w14:paraId="4AD16721" w14:textId="77777777" w:rsidTr="00E22F03">
        <w:tc>
          <w:tcPr>
            <w:cnfStyle w:val="001000000000" w:firstRow="0" w:lastRow="0" w:firstColumn="1" w:lastColumn="0" w:oddVBand="0" w:evenVBand="0" w:oddHBand="0" w:evenHBand="0" w:firstRowFirstColumn="0" w:firstRowLastColumn="0" w:lastRowFirstColumn="0" w:lastRowLastColumn="0"/>
            <w:tcW w:w="2133" w:type="dxa"/>
            <w:shd w:val="clear" w:color="auto" w:fill="E2F4FF" w:themeFill="accent1" w:themeFillTint="33"/>
          </w:tcPr>
          <w:p w14:paraId="47D747A2" w14:textId="118A1E2D" w:rsidR="002730F6" w:rsidRPr="00B42C86" w:rsidRDefault="002730F6" w:rsidP="00A747F2">
            <w:pPr>
              <w:pStyle w:val="TableHeading2"/>
              <w:rPr>
                <w:b/>
                <w:bCs/>
                <w:szCs w:val="18"/>
              </w:rPr>
            </w:pPr>
            <w:r w:rsidRPr="00B42C86">
              <w:rPr>
                <w:b/>
                <w:bCs/>
                <w:szCs w:val="18"/>
              </w:rPr>
              <w:t>Government</w:t>
            </w:r>
            <w:r w:rsidR="00EE7A00" w:rsidRPr="00B42C86">
              <w:rPr>
                <w:rStyle w:val="Invisible"/>
              </w:rPr>
              <w:t xml:space="preserve"> (total)</w:t>
            </w:r>
          </w:p>
        </w:tc>
        <w:tc>
          <w:tcPr>
            <w:tcW w:w="1836" w:type="dxa"/>
            <w:shd w:val="clear" w:color="auto" w:fill="E2F4FF" w:themeFill="accent1" w:themeFillTint="33"/>
          </w:tcPr>
          <w:p w14:paraId="28E3EB94" w14:textId="2E2531AD" w:rsidR="002730F6" w:rsidRPr="00B42C86" w:rsidRDefault="002730F6" w:rsidP="00E87959">
            <w:pPr>
              <w:pStyle w:val="TableHeading2"/>
              <w:jc w:val="right"/>
              <w:cnfStyle w:val="000000000000" w:firstRow="0" w:lastRow="0" w:firstColumn="0" w:lastColumn="0" w:oddVBand="0" w:evenVBand="0" w:oddHBand="0" w:evenHBand="0" w:firstRowFirstColumn="0" w:firstRowLastColumn="0" w:lastRowFirstColumn="0" w:lastRowLastColumn="0"/>
              <w:rPr>
                <w:bCs/>
              </w:rPr>
            </w:pPr>
            <w:r w:rsidRPr="00B42C86">
              <w:rPr>
                <w:bCs/>
              </w:rPr>
              <w:t>8,4</w:t>
            </w:r>
            <w:r w:rsidR="008E0DA7" w:rsidRPr="00B42C86">
              <w:rPr>
                <w:bCs/>
              </w:rPr>
              <w:t>30</w:t>
            </w:r>
            <w:r w:rsidRPr="00B42C86">
              <w:rPr>
                <w:bCs/>
              </w:rPr>
              <w:t xml:space="preserve"> (4%)</w:t>
            </w:r>
          </w:p>
        </w:tc>
      </w:tr>
      <w:tr w:rsidR="001801AC" w:rsidRPr="00B42C86" w14:paraId="5144860C"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5E6E3913" w14:textId="77777777" w:rsidR="001801AC" w:rsidRPr="00B42C86" w:rsidRDefault="001801AC" w:rsidP="008854E7">
            <w:pPr>
              <w:pStyle w:val="TableText"/>
            </w:pPr>
            <w:r w:rsidRPr="00B42C86">
              <w:t xml:space="preserve">State and </w:t>
            </w:r>
            <w:r w:rsidR="002730F6" w:rsidRPr="00B42C86">
              <w:t>t</w:t>
            </w:r>
            <w:r w:rsidRPr="00B42C86">
              <w:t>erritory</w:t>
            </w:r>
          </w:p>
        </w:tc>
        <w:tc>
          <w:tcPr>
            <w:tcW w:w="1836" w:type="dxa"/>
          </w:tcPr>
          <w:p w14:paraId="459070CF" w14:textId="303E9511" w:rsidR="001801AC" w:rsidRPr="00B42C86" w:rsidRDefault="001801AC" w:rsidP="00E87959">
            <w:pPr>
              <w:jc w:val="right"/>
              <w:cnfStyle w:val="000000000000" w:firstRow="0" w:lastRow="0" w:firstColumn="0" w:lastColumn="0" w:oddVBand="0" w:evenVBand="0" w:oddHBand="0" w:evenHBand="0" w:firstRowFirstColumn="0" w:firstRowLastColumn="0" w:lastRowFirstColumn="0" w:lastRowLastColumn="0"/>
              <w:rPr>
                <w:sz w:val="20"/>
              </w:rPr>
            </w:pPr>
            <w:r w:rsidRPr="00B42C86">
              <w:rPr>
                <w:sz w:val="20"/>
              </w:rPr>
              <w:t>7,2</w:t>
            </w:r>
            <w:r w:rsidR="006B1B1B" w:rsidRPr="00B42C86">
              <w:rPr>
                <w:sz w:val="20"/>
              </w:rPr>
              <w:t>55</w:t>
            </w:r>
            <w:r w:rsidRPr="00B42C86">
              <w:rPr>
                <w:sz w:val="20"/>
              </w:rPr>
              <w:t xml:space="preserve"> (3%)</w:t>
            </w:r>
          </w:p>
        </w:tc>
      </w:tr>
      <w:tr w:rsidR="001801AC" w:rsidRPr="00B42C86" w14:paraId="4DBC3E77" w14:textId="77777777" w:rsidTr="00E22F03">
        <w:tc>
          <w:tcPr>
            <w:cnfStyle w:val="001000000000" w:firstRow="0" w:lastRow="0" w:firstColumn="1" w:lastColumn="0" w:oddVBand="0" w:evenVBand="0" w:oddHBand="0" w:evenHBand="0" w:firstRowFirstColumn="0" w:firstRowLastColumn="0" w:lastRowFirstColumn="0" w:lastRowLastColumn="0"/>
            <w:tcW w:w="2133" w:type="dxa"/>
          </w:tcPr>
          <w:p w14:paraId="4CD753D3" w14:textId="77777777" w:rsidR="001801AC" w:rsidRPr="00B42C86" w:rsidRDefault="001801AC" w:rsidP="008854E7">
            <w:pPr>
              <w:pStyle w:val="TableText"/>
            </w:pPr>
            <w:r w:rsidRPr="00B42C86">
              <w:t>Local government</w:t>
            </w:r>
          </w:p>
        </w:tc>
        <w:tc>
          <w:tcPr>
            <w:tcW w:w="1836" w:type="dxa"/>
          </w:tcPr>
          <w:p w14:paraId="7BB79AD8" w14:textId="0AA230FE" w:rsidR="001801AC" w:rsidRPr="00B42C86" w:rsidRDefault="001801AC" w:rsidP="00E87959">
            <w:pPr>
              <w:jc w:val="right"/>
              <w:cnfStyle w:val="000000000000" w:firstRow="0" w:lastRow="0" w:firstColumn="0" w:lastColumn="0" w:oddVBand="0" w:evenVBand="0" w:oddHBand="0" w:evenHBand="0" w:firstRowFirstColumn="0" w:firstRowLastColumn="0" w:lastRowFirstColumn="0" w:lastRowLastColumn="0"/>
              <w:rPr>
                <w:sz w:val="20"/>
              </w:rPr>
            </w:pPr>
            <w:r w:rsidRPr="00B42C86">
              <w:rPr>
                <w:sz w:val="20"/>
              </w:rPr>
              <w:t>1,17</w:t>
            </w:r>
            <w:r w:rsidR="008E0DA7" w:rsidRPr="00B42C86">
              <w:rPr>
                <w:sz w:val="20"/>
              </w:rPr>
              <w:t>5</w:t>
            </w:r>
            <w:r w:rsidRPr="00B42C86">
              <w:rPr>
                <w:sz w:val="20"/>
              </w:rPr>
              <w:t xml:space="preserve"> (</w:t>
            </w:r>
            <w:r w:rsidR="009A6D4F" w:rsidRPr="00B42C86">
              <w:rPr>
                <w:sz w:val="20"/>
              </w:rPr>
              <w:t>&lt;</w:t>
            </w:r>
            <w:r w:rsidRPr="00B42C86">
              <w:rPr>
                <w:sz w:val="20"/>
              </w:rPr>
              <w:t>1%)</w:t>
            </w:r>
          </w:p>
        </w:tc>
      </w:tr>
      <w:tr w:rsidR="001801AC" w:rsidRPr="00B42C86" w14:paraId="66350DAF" w14:textId="77777777" w:rsidTr="00E22F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tcPr>
          <w:p w14:paraId="49B52795" w14:textId="77777777" w:rsidR="001801AC" w:rsidRPr="00B42C86" w:rsidRDefault="001801AC" w:rsidP="00EE7A00">
            <w:pPr>
              <w:pStyle w:val="TableText"/>
            </w:pPr>
            <w:r w:rsidRPr="00B42C86">
              <w:t>Total operational residential aged care places</w:t>
            </w:r>
          </w:p>
        </w:tc>
        <w:tc>
          <w:tcPr>
            <w:tcW w:w="1836" w:type="dxa"/>
          </w:tcPr>
          <w:p w14:paraId="45BC5C7D" w14:textId="12D1A149" w:rsidR="001801AC" w:rsidRPr="00B42C86" w:rsidRDefault="001801AC" w:rsidP="00E87959">
            <w:pPr>
              <w:jc w:val="right"/>
              <w:cnfStyle w:val="010000000000" w:firstRow="0" w:lastRow="1" w:firstColumn="0" w:lastColumn="0" w:oddVBand="0" w:evenVBand="0" w:oddHBand="0" w:evenHBand="0" w:firstRowFirstColumn="0" w:firstRowLastColumn="0" w:lastRowFirstColumn="0" w:lastRowLastColumn="0"/>
              <w:rPr>
                <w:sz w:val="20"/>
              </w:rPr>
            </w:pPr>
            <w:r w:rsidRPr="00B42C86">
              <w:rPr>
                <w:sz w:val="20"/>
              </w:rPr>
              <w:t>21</w:t>
            </w:r>
            <w:r w:rsidR="006074CC" w:rsidRPr="00B42C86">
              <w:rPr>
                <w:sz w:val="20"/>
              </w:rPr>
              <w:t>7</w:t>
            </w:r>
            <w:r w:rsidRPr="00B42C86">
              <w:rPr>
                <w:sz w:val="20"/>
              </w:rPr>
              <w:t>,</w:t>
            </w:r>
            <w:r w:rsidR="006074CC" w:rsidRPr="00B42C86">
              <w:rPr>
                <w:sz w:val="20"/>
              </w:rPr>
              <w:t>145</w:t>
            </w:r>
            <w:r w:rsidR="00E22F03" w:rsidRPr="00B42C86">
              <w:rPr>
                <w:sz w:val="20"/>
              </w:rPr>
              <w:t xml:space="preserve"> (100%)</w:t>
            </w:r>
          </w:p>
        </w:tc>
      </w:tr>
    </w:tbl>
    <w:p w14:paraId="1C5AF075" w14:textId="14D0AE32" w:rsidR="001801AC" w:rsidRPr="00B42C86" w:rsidRDefault="001801AC" w:rsidP="002349F9">
      <w:pPr>
        <w:pStyle w:val="Note"/>
        <w:spacing w:after="240"/>
      </w:pPr>
      <w:r w:rsidRPr="00B42C86">
        <w:t xml:space="preserve">Source: </w:t>
      </w:r>
      <w:r w:rsidRPr="00B42C86">
        <w:rPr>
          <w:rStyle w:val="Italic"/>
        </w:rPr>
        <w:t>Aged care data snapshot</w:t>
      </w:r>
      <w:r w:rsidR="00AA2A8D" w:rsidRPr="00B42C86">
        <w:rPr>
          <w:rStyle w:val="Italic"/>
        </w:rPr>
        <w:t xml:space="preserve"> </w:t>
      </w:r>
      <w:r w:rsidRPr="00B42C86">
        <w:rPr>
          <w:rStyle w:val="Italic"/>
        </w:rPr>
        <w:t>20</w:t>
      </w:r>
      <w:r w:rsidR="00D004DE" w:rsidRPr="00B42C86">
        <w:rPr>
          <w:rStyle w:val="Italic"/>
        </w:rPr>
        <w:t>20</w:t>
      </w:r>
      <w:r w:rsidRPr="00B42C86">
        <w:t>, published on GEN-agedcaredata.gov.au</w:t>
      </w:r>
    </w:p>
    <w:p w14:paraId="696C4382" w14:textId="77777777" w:rsidR="001801AC" w:rsidRPr="00B42C86" w:rsidRDefault="001801AC" w:rsidP="009948A3">
      <w:pPr>
        <w:pStyle w:val="Heading2"/>
        <w:spacing w:before="0"/>
      </w:pPr>
      <w:bookmarkStart w:id="14" w:name="_Ref53148786"/>
      <w:bookmarkStart w:id="15" w:name="_Toc58326493"/>
      <w:r w:rsidRPr="00B42C86">
        <w:t>Population profile</w:t>
      </w:r>
      <w:bookmarkEnd w:id="14"/>
      <w:bookmarkEnd w:id="15"/>
    </w:p>
    <w:p w14:paraId="7966BB33" w14:textId="23B0B713" w:rsidR="009E4BF4" w:rsidRPr="00B42C86" w:rsidRDefault="001801AC" w:rsidP="001801AC">
      <w:pPr>
        <w:pStyle w:val="Paragraph"/>
      </w:pPr>
      <w:r w:rsidRPr="00B42C86">
        <w:t xml:space="preserve">Residents of aged care </w:t>
      </w:r>
      <w:r w:rsidR="00F35DB3" w:rsidRPr="00B42C86">
        <w:t>homes</w:t>
      </w:r>
      <w:r w:rsidRPr="00B42C86">
        <w:t xml:space="preserve"> account for around one</w:t>
      </w:r>
      <w:r w:rsidR="008E7A4F" w:rsidRPr="00B42C86">
        <w:t>-</w:t>
      </w:r>
      <w:r w:rsidRPr="00B42C86">
        <w:t xml:space="preserve">fifth of all aged care consumers. In </w:t>
      </w:r>
      <w:r w:rsidR="004F448D" w:rsidRPr="00B42C86">
        <w:t>2019</w:t>
      </w:r>
      <w:r w:rsidR="00F04F37" w:rsidRPr="00B42C86">
        <w:t>–</w:t>
      </w:r>
      <w:r w:rsidR="004F448D" w:rsidRPr="00B42C86">
        <w:t>20</w:t>
      </w:r>
      <w:r w:rsidRPr="00B42C86">
        <w:t xml:space="preserve">, there were </w:t>
      </w:r>
      <w:r w:rsidR="004F448D" w:rsidRPr="00B42C86">
        <w:t>244,</w:t>
      </w:r>
      <w:r w:rsidR="00EC4899" w:rsidRPr="00B42C86">
        <w:t>363</w:t>
      </w:r>
      <w:r w:rsidRPr="00B42C86">
        <w:t xml:space="preserve"> permanent residents of aged care </w:t>
      </w:r>
      <w:r w:rsidR="00F35DB3" w:rsidRPr="00B42C86">
        <w:t>homes</w:t>
      </w:r>
      <w:r w:rsidRPr="00B42C86">
        <w:t xml:space="preserve"> and </w:t>
      </w:r>
      <w:r w:rsidR="00EC4899" w:rsidRPr="00B42C86">
        <w:t>66,873</w:t>
      </w:r>
      <w:r w:rsidRPr="00B42C86">
        <w:t xml:space="preserve"> respite residents</w:t>
      </w:r>
      <w:r w:rsidR="009E4BF4" w:rsidRPr="00B42C86">
        <w:t>,</w:t>
      </w:r>
      <w:r w:rsidRPr="00B42C86">
        <w:t xml:space="preserve"> </w:t>
      </w:r>
      <w:r w:rsidRPr="00B42C86">
        <w:rPr>
          <w:lang w:eastAsia="en-AU"/>
        </w:rPr>
        <w:t>for a total occupancy rate</w:t>
      </w:r>
      <w:r w:rsidRPr="00B42C86">
        <w:rPr>
          <w:rStyle w:val="FootnoteReference"/>
        </w:rPr>
        <w:footnoteReference w:id="3"/>
      </w:r>
      <w:r w:rsidRPr="00B42C86">
        <w:rPr>
          <w:lang w:eastAsia="en-AU"/>
        </w:rPr>
        <w:t xml:space="preserve"> of 8</w:t>
      </w:r>
      <w:r w:rsidR="00AE2412" w:rsidRPr="00B42C86">
        <w:rPr>
          <w:lang w:eastAsia="en-AU"/>
        </w:rPr>
        <w:t>8</w:t>
      </w:r>
      <w:r w:rsidR="00B9625B" w:rsidRPr="00B42C86">
        <w:rPr>
          <w:lang w:eastAsia="en-AU"/>
        </w:rPr>
        <w:t xml:space="preserve"> per</w:t>
      </w:r>
      <w:r w:rsidR="0048293E" w:rsidRPr="00B42C86">
        <w:rPr>
          <w:lang w:eastAsia="en-AU"/>
        </w:rPr>
        <w:t xml:space="preserve"> </w:t>
      </w:r>
      <w:r w:rsidR="00B9625B" w:rsidRPr="00B42C86">
        <w:rPr>
          <w:lang w:eastAsia="en-AU"/>
        </w:rPr>
        <w:t>cent</w:t>
      </w:r>
      <w:r w:rsidRPr="00B42C86">
        <w:rPr>
          <w:lang w:eastAsia="en-AU"/>
        </w:rPr>
        <w:t xml:space="preserve"> </w:t>
      </w:r>
      <w:r w:rsidRPr="00B42C86">
        <w:fldChar w:fldCharType="begin" w:fldLock="1"/>
      </w:r>
      <w:r w:rsidR="00990AA0" w:rsidRPr="00B42C86">
        <w:instrText>ADDIN CSL_CITATION {"citationItems":[{"id":"ITEM-1","itemData":{"URL":"https://www.gen-agedcaredata.gov.au/Resources/Access-data/2020/October/Aged-care-data-snapshot—2020","accessed":{"date-parts":[["2020","10","12"]]},"author":[{"dropping-particle":"","family":"Australian Institute of Health and Welfare","given":"","non-dropping-particle":"","parse-names":false,"suffix":""}],"id":"ITEM-1","issued":{"date-parts":[["2020"]]},"title":"Aged care data snapshot - 2020","type":"webpage"},"uris":["http://www.mendeley.com/documents/?uuid=f3241e41-0931-41b4-8e0c-2aa986948e8d"]}],"mendeley":{"formattedCitation":"(Australian Institute of Health and Welfare 2020)","plainTextFormattedCitation":"(Australian Institute of Health and Welfare 2020)","previouslyFormattedCitation":"(Australian Institute of Health and Welfare 2020)"},"properties":{"noteIndex":0},"schema":"https://github.com/citation-style-language/schema/raw/master/csl-citation.json"}</w:instrText>
      </w:r>
      <w:r w:rsidRPr="00B42C86">
        <w:fldChar w:fldCharType="separate"/>
      </w:r>
      <w:r w:rsidR="00C56BFD" w:rsidRPr="00B42C86">
        <w:t>(Australian Institute of Health and Welfare 2020)</w:t>
      </w:r>
      <w:r w:rsidRPr="00B42C86">
        <w:fldChar w:fldCharType="end"/>
      </w:r>
      <w:r w:rsidRPr="00B42C86">
        <w:t>.</w:t>
      </w:r>
      <w:r w:rsidR="00B9625B" w:rsidRPr="00B42C86">
        <w:t xml:space="preserve"> Note that the total number of residents exceeds the number of residential care places due to resident turnover </w:t>
      </w:r>
      <w:r w:rsidR="00146B22" w:rsidRPr="00B42C86">
        <w:t xml:space="preserve">in </w:t>
      </w:r>
      <w:r w:rsidR="00B9625B" w:rsidRPr="00B42C86">
        <w:t>the 12</w:t>
      </w:r>
      <w:r w:rsidR="009E4BF4" w:rsidRPr="00B42C86">
        <w:noBreakHyphen/>
      </w:r>
      <w:r w:rsidR="00B9625B" w:rsidRPr="00B42C86">
        <w:t>month period.</w:t>
      </w:r>
      <w:r w:rsidR="00ED26C9" w:rsidRPr="00B42C86">
        <w:rPr>
          <w:rStyle w:val="FootnoteReference"/>
        </w:rPr>
        <w:footnoteReference w:id="4"/>
      </w:r>
      <w:r w:rsidR="004659FB" w:rsidRPr="00B42C86">
        <w:t xml:space="preserve"> </w:t>
      </w:r>
    </w:p>
    <w:p w14:paraId="69EE6FFB" w14:textId="56DC67A3" w:rsidR="001801AC" w:rsidRPr="00B42C86" w:rsidRDefault="001801AC" w:rsidP="001801AC">
      <w:pPr>
        <w:pStyle w:val="Paragraph"/>
        <w:rPr>
          <w:lang w:eastAsia="en-AU"/>
        </w:rPr>
      </w:pPr>
      <w:r w:rsidRPr="00B42C86">
        <w:t>Overall, Australia’s ag</w:t>
      </w:r>
      <w:r w:rsidR="00457974" w:rsidRPr="00B42C86">
        <w:t>e</w:t>
      </w:r>
      <w:r w:rsidRPr="00B42C86">
        <w:t xml:space="preserve">ing population has resulted in </w:t>
      </w:r>
      <w:r w:rsidR="00EC524D" w:rsidRPr="00B42C86">
        <w:t>an</w:t>
      </w:r>
      <w:r w:rsidRPr="00B42C86">
        <w:t xml:space="preserve"> increase in the number of aged care residents </w:t>
      </w:r>
      <w:r w:rsidR="00EC524D" w:rsidRPr="00B42C86">
        <w:t xml:space="preserve">over time (e.g. by </w:t>
      </w:r>
      <w:r w:rsidRPr="00B42C86">
        <w:t>15</w:t>
      </w:r>
      <w:r w:rsidR="00EC524D" w:rsidRPr="00B42C86">
        <w:t>%</w:t>
      </w:r>
      <w:r w:rsidRPr="00B42C86">
        <w:t xml:space="preserve"> in the 10</w:t>
      </w:r>
      <w:r w:rsidR="009E4BF4" w:rsidRPr="00B42C86">
        <w:t> </w:t>
      </w:r>
      <w:r w:rsidRPr="00B42C86">
        <w:t>years to 30</w:t>
      </w:r>
      <w:r w:rsidR="009E4BF4" w:rsidRPr="00B42C86">
        <w:t> </w:t>
      </w:r>
      <w:r w:rsidRPr="00B42C86">
        <w:t>June</w:t>
      </w:r>
      <w:r w:rsidR="009E4BF4" w:rsidRPr="00B42C86">
        <w:t> </w:t>
      </w:r>
      <w:r w:rsidRPr="00B42C86">
        <w:t>2019</w:t>
      </w:r>
      <w:r w:rsidR="00EC524D" w:rsidRPr="00B42C86">
        <w:t>;</w:t>
      </w:r>
      <w:r w:rsidRPr="00B42C86">
        <w:t xml:space="preserve"> </w:t>
      </w:r>
      <w:r w:rsidRPr="00B42C86">
        <w:rPr>
          <w:lang w:eastAsia="en-AU"/>
        </w:rPr>
        <w:fldChar w:fldCharType="begin" w:fldLock="1"/>
      </w:r>
      <w:r w:rsidR="00990AA0" w:rsidRPr="00B42C86">
        <w:rPr>
          <w:lang w:eastAsia="en-AU"/>
        </w:rPr>
        <w:instrText>ADDIN CSL_CITATION {"citationItems":[{"id":"ITEM-1","itemData":{"URL":"https://www.gen-agedcaredata.gov.au/Topics/People-using-aged-care/Explore-people-using-aged-care","accessed":{"date-parts":[["2020","6","9"]]},"author":[{"dropping-particle":"","family":"Australian Government Department of Health","given":"","non-dropping-particle":"","parse-names":false,"suffix":""}],"id":"ITEM-1","issued":{"date-parts":[["2019"]]},"title":"People using aged care","type":"webpage"},"uris":["http://www.mendeley.com/documents/?uuid=7e78db2c-06ef-4afd-8286-9e74ae2d346d"]}],"mendeley":{"formattedCitation":"(Australian Government Department of Health 2019b)","manualFormatting":"Australian Government Department of Health 2019b)","plainTextFormattedCitation":"(Australian Government Department of Health 2019b)","previouslyFormattedCitation":"(Australian Government Department of Health 2019b)"},"properties":{"noteIndex":0},"schema":"https://github.com/citation-style-language/schema/raw/master/csl-citation.json"}</w:instrText>
      </w:r>
      <w:r w:rsidRPr="00B42C86">
        <w:rPr>
          <w:lang w:eastAsia="en-AU"/>
        </w:rPr>
        <w:fldChar w:fldCharType="separate"/>
      </w:r>
      <w:r w:rsidR="00785D9E" w:rsidRPr="00B42C86">
        <w:rPr>
          <w:lang w:eastAsia="en-AU"/>
        </w:rPr>
        <w:t>Australian Government Department of Health 2019b)</w:t>
      </w:r>
      <w:r w:rsidRPr="00B42C86">
        <w:rPr>
          <w:lang w:eastAsia="en-AU"/>
        </w:rPr>
        <w:fldChar w:fldCharType="end"/>
      </w:r>
      <w:r w:rsidRPr="00B42C86">
        <w:rPr>
          <w:lang w:eastAsia="en-AU"/>
        </w:rPr>
        <w:t xml:space="preserve">. </w:t>
      </w:r>
      <w:r w:rsidR="00861B28" w:rsidRPr="00B42C86">
        <w:rPr>
          <w:lang w:eastAsia="en-AU"/>
        </w:rPr>
        <w:t xml:space="preserve">In </w:t>
      </w:r>
      <w:r w:rsidR="00912F77" w:rsidRPr="00B42C86">
        <w:rPr>
          <w:lang w:eastAsia="en-AU"/>
        </w:rPr>
        <w:t>2018</w:t>
      </w:r>
      <w:r w:rsidR="00582FB9" w:rsidRPr="00B42C86">
        <w:rPr>
          <w:lang w:eastAsia="en-AU"/>
        </w:rPr>
        <w:t>–</w:t>
      </w:r>
      <w:r w:rsidR="00912F77" w:rsidRPr="00B42C86">
        <w:rPr>
          <w:lang w:eastAsia="en-AU"/>
        </w:rPr>
        <w:t xml:space="preserve">19 </w:t>
      </w:r>
      <w:r w:rsidR="00912F77" w:rsidRPr="00B42C86">
        <w:t>t</w:t>
      </w:r>
      <w:r w:rsidR="00B57514" w:rsidRPr="00B42C86">
        <w:t xml:space="preserve">he average length of stay in residential aged care </w:t>
      </w:r>
      <w:r w:rsidR="00912F77" w:rsidRPr="00B42C86">
        <w:t>was</w:t>
      </w:r>
      <w:r w:rsidR="00C664BE" w:rsidRPr="00B42C86">
        <w:t xml:space="preserve"> almost</w:t>
      </w:r>
      <w:r w:rsidR="00BB0C76" w:rsidRPr="00B42C86">
        <w:t xml:space="preserve"> </w:t>
      </w:r>
      <w:r w:rsidR="00582FB9" w:rsidRPr="00B42C86">
        <w:t xml:space="preserve">3 </w:t>
      </w:r>
      <w:r w:rsidR="00B57514" w:rsidRPr="00B42C86">
        <w:t xml:space="preserve">years for permanent residents, and </w:t>
      </w:r>
      <w:r w:rsidR="00E252E4" w:rsidRPr="00B42C86">
        <w:t>almost one month (26 days)</w:t>
      </w:r>
      <w:r w:rsidR="00B57514" w:rsidRPr="00B42C86">
        <w:t xml:space="preserve"> for those in respite care</w:t>
      </w:r>
      <w:r w:rsidR="003B60E8" w:rsidRPr="00B42C86">
        <w:t xml:space="preserve"> </w:t>
      </w:r>
      <w:r w:rsidR="003B60E8" w:rsidRPr="00B42C86">
        <w:fldChar w:fldCharType="begin" w:fldLock="1"/>
      </w:r>
      <w:r w:rsidR="00154D4E" w:rsidRPr="00B42C86">
        <w:instrText>ADDIN CSL_CITATION {"citationItems":[{"id":"ITEM-1","itemData":{"ISBN":"9781760074128","author":[{"dropping-particle":"","family":"Australian Government Department of Health","given":"","non-dropping-particle":"","parse-names":false,"suffix":""}],"id":"ITEM-1","issue":"November","issued":{"date-parts":[["2019"]]},"publisher":"Australian Government","publisher-place":"Canberra","title":"2018-19 Report on the Operation of the Aged Care Act 1997","type":"book"},"uris":["http://www.mendeley.com/documents/?uuid=1d5f205d-6d13-4a99-bd7a-0fc7f5c81de9"]}],"mendeley":{"formattedCitation":"(Australian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003B60E8" w:rsidRPr="00B42C86">
        <w:fldChar w:fldCharType="separate"/>
      </w:r>
      <w:r w:rsidR="003B60E8" w:rsidRPr="00B42C86">
        <w:t>(Australian Government Department of Health 2019a)</w:t>
      </w:r>
      <w:r w:rsidR="003B60E8" w:rsidRPr="00B42C86">
        <w:fldChar w:fldCharType="end"/>
      </w:r>
      <w:r w:rsidR="005547EA" w:rsidRPr="00B42C86">
        <w:t>.</w:t>
      </w:r>
    </w:p>
    <w:p w14:paraId="7B4AF1BB" w14:textId="666BC295" w:rsidR="001801AC" w:rsidRPr="00B42C86" w:rsidRDefault="001801AC" w:rsidP="001801AC">
      <w:pPr>
        <w:pStyle w:val="Paragraph"/>
        <w:rPr>
          <w:lang w:eastAsia="en-AU"/>
        </w:rPr>
      </w:pPr>
      <w:r w:rsidRPr="00B42C86">
        <w:rPr>
          <w:lang w:eastAsia="en-AU"/>
        </w:rPr>
        <w:t>Australian women tend to live longer than men and are therefore overrepresented in residential aged care, where they outnumber men at a ratio of 2:1. However</w:t>
      </w:r>
      <w:r w:rsidR="00B74F87" w:rsidRPr="00B42C86">
        <w:rPr>
          <w:lang w:eastAsia="en-AU"/>
        </w:rPr>
        <w:t>,</w:t>
      </w:r>
      <w:r w:rsidRPr="00B42C86">
        <w:rPr>
          <w:lang w:eastAsia="en-AU"/>
        </w:rPr>
        <w:t xml:space="preserve"> men appear to move into residential care sooner and account for a greater proportion of residents in younger age groups </w:t>
      </w:r>
      <w:r w:rsidRPr="00B42C86">
        <w:rPr>
          <w:lang w:eastAsia="en-AU"/>
        </w:rPr>
        <w:fldChar w:fldCharType="begin" w:fldLock="1"/>
      </w:r>
      <w:r w:rsidR="00C1011C" w:rsidRPr="00B42C86">
        <w:rPr>
          <w:lang w:eastAsia="en-AU"/>
        </w:rPr>
        <w:instrText>ADDIN CSL_CITATION {"citationItems":[{"id":"ITEM-1","itemData":{"URL":"https://www.gen-agedcaredata.gov.au/Topics/People-using-aged-care/Explore-people-using-aged-care","accessed":{"date-parts":[["2020","6","9"]]},"author":[{"dropping-particle":"","family":"Australian Government Department of Health","given":"","non-dropping-particle":"","parse-names":false,"suffix":""}],"id":"ITEM-1","issued":{"date-parts":[["2019"]]},"title":"People using aged care","type":"webpage"},"uris":["http://www.mendeley.com/documents/?uuid=7e78db2c-06ef-4afd-8286-9e74ae2d346d"]}],"mendeley":{"formattedCitation":"(Australian Government Department of Health 2019b)","plainTextFormattedCitation":"(Australian Government Department of Health 2019b)","previouslyFormattedCitation":"(Australian Government Department of Health 2019b)"},"properties":{"noteIndex":0},"schema":"https://github.com/citation-style-language/schema/raw/master/csl-citation.json"}</w:instrText>
      </w:r>
      <w:r w:rsidRPr="00B42C86">
        <w:rPr>
          <w:lang w:eastAsia="en-AU"/>
        </w:rPr>
        <w:fldChar w:fldCharType="separate"/>
      </w:r>
      <w:r w:rsidR="00785D9E" w:rsidRPr="00B42C86">
        <w:rPr>
          <w:lang w:eastAsia="en-AU"/>
        </w:rPr>
        <w:t>(Australian Government Department of Health 2019b)</w:t>
      </w:r>
      <w:r w:rsidRPr="00B42C86">
        <w:rPr>
          <w:lang w:eastAsia="en-AU"/>
        </w:rPr>
        <w:fldChar w:fldCharType="end"/>
      </w:r>
      <w:r w:rsidRPr="00B42C86">
        <w:rPr>
          <w:lang w:eastAsia="en-AU"/>
        </w:rPr>
        <w:t>. On average, men</w:t>
      </w:r>
      <w:r w:rsidR="00457974" w:rsidRPr="00B42C86">
        <w:rPr>
          <w:lang w:eastAsia="en-AU"/>
        </w:rPr>
        <w:t xml:space="preserve"> who</w:t>
      </w:r>
      <w:r w:rsidRPr="00B42C86">
        <w:rPr>
          <w:lang w:eastAsia="en-AU"/>
        </w:rPr>
        <w:t xml:space="preserve"> become permanent residents of aged care </w:t>
      </w:r>
      <w:r w:rsidR="00F35DB3" w:rsidRPr="00B42C86">
        <w:rPr>
          <w:lang w:eastAsia="en-AU"/>
        </w:rPr>
        <w:t>homes</w:t>
      </w:r>
      <w:r w:rsidR="00457974" w:rsidRPr="00B42C86">
        <w:rPr>
          <w:lang w:eastAsia="en-AU"/>
        </w:rPr>
        <w:t xml:space="preserve"> do so</w:t>
      </w:r>
      <w:r w:rsidRPr="00B42C86">
        <w:rPr>
          <w:lang w:eastAsia="en-AU"/>
        </w:rPr>
        <w:t xml:space="preserve"> at age 82.</w:t>
      </w:r>
      <w:r w:rsidR="003B4B8C" w:rsidRPr="00B42C86">
        <w:rPr>
          <w:lang w:eastAsia="en-AU"/>
        </w:rPr>
        <w:t>5</w:t>
      </w:r>
      <w:r w:rsidRPr="00B42C86">
        <w:rPr>
          <w:lang w:eastAsia="en-AU"/>
        </w:rPr>
        <w:t xml:space="preserve"> and women at 84.</w:t>
      </w:r>
      <w:r w:rsidR="003B4B8C" w:rsidRPr="00B42C86">
        <w:rPr>
          <w:lang w:eastAsia="en-AU"/>
        </w:rPr>
        <w:t>8</w:t>
      </w:r>
      <w:r w:rsidRPr="00B42C86">
        <w:rPr>
          <w:lang w:eastAsia="en-AU"/>
        </w:rPr>
        <w:t xml:space="preserve"> </w:t>
      </w:r>
      <w:r w:rsidR="00EC524D" w:rsidRPr="00B42C86">
        <w:rPr>
          <w:lang w:eastAsia="en-AU"/>
        </w:rPr>
        <w:t>(</w:t>
      </w:r>
      <w:r w:rsidR="00990AA0" w:rsidRPr="00B42C86">
        <w:rPr>
          <w:lang w:eastAsia="en-AU"/>
        </w:rPr>
        <w:t xml:space="preserve">unpublished </w:t>
      </w:r>
      <w:r w:rsidR="00EC524D" w:rsidRPr="00B42C86">
        <w:rPr>
          <w:lang w:eastAsia="en-AU"/>
        </w:rPr>
        <w:t>ROACA data)</w:t>
      </w:r>
      <w:r w:rsidRPr="00B42C86">
        <w:rPr>
          <w:lang w:eastAsia="en-AU"/>
        </w:rPr>
        <w:t>.</w:t>
      </w:r>
    </w:p>
    <w:p w14:paraId="4DE67BE9" w14:textId="273A2A58" w:rsidR="001801AC" w:rsidRPr="00B42C86" w:rsidRDefault="001801AC" w:rsidP="001801AC">
      <w:pPr>
        <w:pStyle w:val="Paragraph"/>
        <w:rPr>
          <w:lang w:eastAsia="en-AU"/>
        </w:rPr>
      </w:pPr>
      <w:r w:rsidRPr="00B42C86">
        <w:rPr>
          <w:lang w:eastAsia="en-AU"/>
        </w:rPr>
        <w:t xml:space="preserve">Aboriginal and Torres Strait Islander Australians </w:t>
      </w:r>
      <w:r w:rsidR="00EC524D" w:rsidRPr="00B42C86">
        <w:rPr>
          <w:lang w:eastAsia="en-AU"/>
        </w:rPr>
        <w:t xml:space="preserve">and people from culturally and linguistically diverse </w:t>
      </w:r>
      <w:r w:rsidR="00990AA0" w:rsidRPr="00B42C86">
        <w:rPr>
          <w:lang w:eastAsia="en-AU"/>
        </w:rPr>
        <w:t xml:space="preserve">(CALD) </w:t>
      </w:r>
      <w:r w:rsidR="00EC524D" w:rsidRPr="00B42C86">
        <w:rPr>
          <w:lang w:eastAsia="en-AU"/>
        </w:rPr>
        <w:t xml:space="preserve">backgrounds </w:t>
      </w:r>
      <w:r w:rsidRPr="00B42C86">
        <w:rPr>
          <w:lang w:eastAsia="en-AU"/>
        </w:rPr>
        <w:t xml:space="preserve">are underrepresented in residential care </w:t>
      </w:r>
      <w:r w:rsidR="00F35DB3" w:rsidRPr="00B42C86">
        <w:rPr>
          <w:lang w:eastAsia="en-AU"/>
        </w:rPr>
        <w:t>homes</w:t>
      </w:r>
      <w:r w:rsidR="00EC524D" w:rsidRPr="00B42C86">
        <w:rPr>
          <w:lang w:eastAsia="en-AU"/>
        </w:rPr>
        <w:t xml:space="preserve">. </w:t>
      </w:r>
      <w:r w:rsidR="00990AA0" w:rsidRPr="00B42C86">
        <w:rPr>
          <w:lang w:eastAsia="en-AU"/>
        </w:rPr>
        <w:t xml:space="preserve">Specifically, Aboriginal and Torres Strait Islander Australians </w:t>
      </w:r>
      <w:r w:rsidRPr="00B42C86">
        <w:rPr>
          <w:lang w:eastAsia="en-AU"/>
        </w:rPr>
        <w:t>constitut</w:t>
      </w:r>
      <w:r w:rsidR="00EC524D" w:rsidRPr="00B42C86">
        <w:rPr>
          <w:lang w:eastAsia="en-AU"/>
        </w:rPr>
        <w:t>e</w:t>
      </w:r>
      <w:r w:rsidRPr="00B42C86">
        <w:rPr>
          <w:lang w:eastAsia="en-AU"/>
        </w:rPr>
        <w:t xml:space="preserve"> just </w:t>
      </w:r>
      <w:r w:rsidR="00C81CAE" w:rsidRPr="00B42C86">
        <w:rPr>
          <w:lang w:eastAsia="en-AU"/>
        </w:rPr>
        <w:t xml:space="preserve">one </w:t>
      </w:r>
      <w:r w:rsidR="00EB4548" w:rsidRPr="00B42C86">
        <w:rPr>
          <w:lang w:eastAsia="en-AU"/>
        </w:rPr>
        <w:t>per cent</w:t>
      </w:r>
      <w:r w:rsidRPr="00B42C86">
        <w:rPr>
          <w:lang w:eastAsia="en-AU"/>
        </w:rPr>
        <w:t xml:space="preserve"> of permanent </w:t>
      </w:r>
      <w:r w:rsidR="004A42AF" w:rsidRPr="00B42C86">
        <w:t xml:space="preserve">residents </w:t>
      </w:r>
      <w:r w:rsidR="00E95094" w:rsidRPr="00B42C86">
        <w:rPr>
          <w:lang w:eastAsia="en-AU"/>
        </w:rPr>
        <w:fldChar w:fldCharType="begin" w:fldLock="1"/>
      </w:r>
      <w:r w:rsidR="00C56BFD" w:rsidRPr="00B42C86">
        <w:rPr>
          <w:lang w:eastAsia="en-AU"/>
        </w:rPr>
        <w:instrText>ADDIN CSL_CITATION {"citationItems":[{"id":"ITEM-1","itemData":{"URL":"https://www.gen-agedcaredata.gov.au/Resources/Access-data/2020/October/Aged-care-data-snapshot—2020","accessed":{"date-parts":[["2020","10","12"]]},"author":[{"dropping-particle":"","family":"Australian Institute of Health and Welfare","given":"","non-dropping-particle":"","parse-names":false,"suffix":""}],"id":"ITEM-1","issued":{"date-parts":[["2020"]]},"title":"Aged care data snapshot - 2020","type":"webpage"},"uris":["http://www.mendeley.com/documents/?uuid=f3241e41-0931-41b4-8e0c-2aa986948e8d"]}],"mendeley":{"formattedCitation":"(Australian Institute of Health and Welfare 2020)","plainTextFormattedCitation":"(Australian Institute of Health and Welfare 2020)","previouslyFormattedCitation":"(Australian Institute of Health and Welfare 2020)"},"properties":{"noteIndex":0},"schema":"https://github.com/citation-style-language/schema/raw/master/csl-citation.json"}</w:instrText>
      </w:r>
      <w:r w:rsidR="00E95094" w:rsidRPr="00B42C86">
        <w:rPr>
          <w:lang w:eastAsia="en-AU"/>
        </w:rPr>
        <w:fldChar w:fldCharType="separate"/>
      </w:r>
      <w:r w:rsidR="00E95094" w:rsidRPr="00B42C86">
        <w:rPr>
          <w:lang w:eastAsia="en-AU"/>
        </w:rPr>
        <w:t>(Australian Institute of Health and Welfare 2020)</w:t>
      </w:r>
      <w:r w:rsidR="00E95094" w:rsidRPr="00B42C86">
        <w:rPr>
          <w:lang w:eastAsia="en-AU"/>
        </w:rPr>
        <w:fldChar w:fldCharType="end"/>
      </w:r>
      <w:r w:rsidR="00EC524D" w:rsidRPr="00B42C86">
        <w:rPr>
          <w:lang w:eastAsia="en-AU"/>
        </w:rPr>
        <w:t xml:space="preserve"> despite </w:t>
      </w:r>
      <w:r w:rsidR="00990AA0" w:rsidRPr="00B42C86">
        <w:rPr>
          <w:lang w:eastAsia="en-AU"/>
        </w:rPr>
        <w:t>representing</w:t>
      </w:r>
      <w:r w:rsidR="00EC524D" w:rsidRPr="00B42C86">
        <w:rPr>
          <w:lang w:eastAsia="en-AU"/>
        </w:rPr>
        <w:t xml:space="preserve"> 3</w:t>
      </w:r>
      <w:r w:rsidR="00990AA0" w:rsidRPr="00B42C86">
        <w:rPr>
          <w:lang w:eastAsia="en-AU"/>
        </w:rPr>
        <w:t xml:space="preserve"> per cent</w:t>
      </w:r>
      <w:r w:rsidR="00EC524D" w:rsidRPr="00B42C86">
        <w:rPr>
          <w:lang w:eastAsia="en-AU"/>
        </w:rPr>
        <w:t xml:space="preserve"> of the Australian population overall</w:t>
      </w:r>
      <w:r w:rsidR="00990AA0" w:rsidRPr="00B42C86">
        <w:rPr>
          <w:lang w:eastAsia="en-AU"/>
        </w:rPr>
        <w:t xml:space="preserve"> </w:t>
      </w:r>
      <w:r w:rsidR="00990AA0" w:rsidRPr="00B42C86">
        <w:rPr>
          <w:lang w:eastAsia="en-AU"/>
        </w:rPr>
        <w:fldChar w:fldCharType="begin" w:fldLock="1"/>
      </w:r>
      <w:r w:rsidR="00990AA0" w:rsidRPr="00B42C86">
        <w:rPr>
          <w:lang w:eastAsia="en-AU"/>
        </w:rPr>
        <w:instrText>ADDIN CSL_CITATION {"citationItems":[{"id":"ITEM-1","itemData":{"URL":"https://www.aihw.gov.au/reports/australias-welfare/profile-of-indigenous-australians","accessed":{"date-parts":[["2020","11","17"]]},"author":[{"dropping-particle":"","family":"Australian Institute of Health and Welfare (AIHW)","given":"","non-dropping-particle":"","parse-names":false,"suffix":""}],"id":"ITEM-1","issued":{"date-parts":[["2019"]]},"title":"Profile of Indigenous Australians","type":"webpage"},"uris":["http://www.mendeley.com/documents/?uuid=dc331b10-c927-40a4-902f-adeaa9ae50a6"]}],"mendeley":{"formattedCitation":"(Australian Institute of Health and Welfare (AIHW) 2019)","plainTextFormattedCitation":"(Australian Institute of Health and Welfare (AIHW) 2019)"},"properties":{"noteIndex":0},"schema":"https://github.com/citation-style-language/schema/raw/master/csl-citation.json"}</w:instrText>
      </w:r>
      <w:r w:rsidR="00990AA0" w:rsidRPr="00B42C86">
        <w:rPr>
          <w:lang w:eastAsia="en-AU"/>
        </w:rPr>
        <w:fldChar w:fldCharType="separate"/>
      </w:r>
      <w:r w:rsidR="00990AA0" w:rsidRPr="00B42C86">
        <w:rPr>
          <w:lang w:eastAsia="en-AU"/>
        </w:rPr>
        <w:t>(Australian Institute of Health and Welfare (AIHW) 2019)</w:t>
      </w:r>
      <w:r w:rsidR="00990AA0" w:rsidRPr="00B42C86">
        <w:rPr>
          <w:lang w:eastAsia="en-AU"/>
        </w:rPr>
        <w:fldChar w:fldCharType="end"/>
      </w:r>
      <w:r w:rsidR="00990AA0" w:rsidRPr="00B42C86">
        <w:rPr>
          <w:lang w:eastAsia="en-AU"/>
        </w:rPr>
        <w:t>; p</w:t>
      </w:r>
      <w:r w:rsidRPr="00B42C86">
        <w:rPr>
          <w:lang w:eastAsia="en-AU"/>
        </w:rPr>
        <w:t xml:space="preserve">eople from </w:t>
      </w:r>
      <w:r w:rsidR="00990AA0" w:rsidRPr="00B42C86">
        <w:rPr>
          <w:lang w:eastAsia="en-AU"/>
        </w:rPr>
        <w:t>CALD</w:t>
      </w:r>
      <w:r w:rsidRPr="00B42C86">
        <w:rPr>
          <w:lang w:eastAsia="en-AU"/>
        </w:rPr>
        <w:t xml:space="preserve"> </w:t>
      </w:r>
      <w:r w:rsidR="00FA3DC3" w:rsidRPr="00B42C86">
        <w:rPr>
          <w:lang w:eastAsia="en-AU"/>
        </w:rPr>
        <w:t xml:space="preserve">backgrounds </w:t>
      </w:r>
      <w:r w:rsidR="00326E8E" w:rsidRPr="00B42C86">
        <w:rPr>
          <w:lang w:eastAsia="en-AU"/>
        </w:rPr>
        <w:t>account</w:t>
      </w:r>
      <w:r w:rsidRPr="00B42C86">
        <w:rPr>
          <w:lang w:eastAsia="en-AU"/>
        </w:rPr>
        <w:t xml:space="preserve"> for approximately </w:t>
      </w:r>
      <w:r w:rsidR="00C81CAE" w:rsidRPr="00B42C86">
        <w:rPr>
          <w:lang w:eastAsia="en-AU"/>
        </w:rPr>
        <w:t>1</w:t>
      </w:r>
      <w:r w:rsidR="002349F9" w:rsidRPr="00B42C86">
        <w:rPr>
          <w:lang w:eastAsia="en-AU"/>
        </w:rPr>
        <w:t> </w:t>
      </w:r>
      <w:r w:rsidRPr="00B42C86">
        <w:rPr>
          <w:lang w:eastAsia="en-AU"/>
        </w:rPr>
        <w:t>in 5</w:t>
      </w:r>
      <w:r w:rsidR="002349F9" w:rsidRPr="00B42C86">
        <w:rPr>
          <w:lang w:eastAsia="en-AU"/>
        </w:rPr>
        <w:t> </w:t>
      </w:r>
      <w:r w:rsidRPr="00B42C86">
        <w:rPr>
          <w:lang w:eastAsia="en-AU"/>
        </w:rPr>
        <w:t>aged care residents</w:t>
      </w:r>
      <w:r w:rsidR="003A6E71" w:rsidRPr="00B42C86">
        <w:rPr>
          <w:lang w:eastAsia="en-AU"/>
        </w:rPr>
        <w:t>,</w:t>
      </w:r>
      <w:r w:rsidRPr="00B42C86">
        <w:rPr>
          <w:lang w:eastAsia="en-AU"/>
        </w:rPr>
        <w:t xml:space="preserve"> but 1 in 4 older Australians </w:t>
      </w:r>
      <w:r w:rsidRPr="00B42C86">
        <w:rPr>
          <w:lang w:eastAsia="en-AU"/>
        </w:rPr>
        <w:fldChar w:fldCharType="begin" w:fldLock="1"/>
      </w:r>
      <w:r w:rsidR="00C1011C" w:rsidRPr="00B42C86">
        <w:rPr>
          <w:lang w:eastAsia="en-AU"/>
        </w:rPr>
        <w:instrText>ADDIN CSL_CITATION {"citationItems":[{"id":"ITEM-1","itemData":{"ISBN":"9781760074128","author":[{"dropping-particle":"","family":"Australian Government Department of Health","given":"","non-dropping-particle":"","parse-names":false,"suffix":""}],"id":"ITEM-1","issue":"November","issued":{"date-parts":[["2019"]]},"publisher":"Australian Government","publisher-place":"Canberra","title":"2018-19 Report on the Operation of the Aged Care Act 1997","type":"book"},"uris":["http://www.mendeley.com/documents/?uuid=1d5f205d-6d13-4a99-bd7a-0fc7f5c81de9"]}],"mendeley":{"formattedCitation":"(Australian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Pr="00B42C86">
        <w:rPr>
          <w:lang w:eastAsia="en-AU"/>
        </w:rPr>
        <w:fldChar w:fldCharType="separate"/>
      </w:r>
      <w:r w:rsidR="00785D9E" w:rsidRPr="00B42C86">
        <w:rPr>
          <w:lang w:eastAsia="en-AU"/>
        </w:rPr>
        <w:t>(Australian Government Department of Health 2019a)</w:t>
      </w:r>
      <w:r w:rsidRPr="00B42C86">
        <w:rPr>
          <w:lang w:eastAsia="en-AU"/>
        </w:rPr>
        <w:fldChar w:fldCharType="end"/>
      </w:r>
      <w:r w:rsidRPr="00B42C86">
        <w:rPr>
          <w:lang w:eastAsia="en-AU"/>
        </w:rPr>
        <w:t>.</w:t>
      </w:r>
    </w:p>
    <w:p w14:paraId="6C69892A" w14:textId="64E8B14B" w:rsidR="00C01CD7" w:rsidRPr="00B42C86" w:rsidRDefault="00C01CD7" w:rsidP="001801AC">
      <w:pPr>
        <w:pStyle w:val="Paragraph"/>
        <w:rPr>
          <w:lang w:eastAsia="en-AU"/>
        </w:rPr>
        <w:sectPr w:rsidR="00C01CD7" w:rsidRPr="00B42C86" w:rsidSect="00FA3787">
          <w:type w:val="continuous"/>
          <w:pgSz w:w="11907" w:h="16840" w:code="9"/>
          <w:pgMar w:top="851" w:right="1134" w:bottom="851" w:left="1701" w:header="454" w:footer="567" w:gutter="0"/>
          <w:cols w:num="2" w:space="1418"/>
          <w:docGrid w:linePitch="272"/>
          <w15:footnoteColumns w:val="1"/>
        </w:sectPr>
      </w:pPr>
    </w:p>
    <w:p w14:paraId="791A0BB3" w14:textId="4BBB30F8" w:rsidR="00713D98" w:rsidRPr="00B42C86" w:rsidRDefault="006920F3" w:rsidP="008926D8">
      <w:pPr>
        <w:pStyle w:val="Heading1"/>
      </w:pPr>
      <w:bookmarkStart w:id="16" w:name="_Ref41570065"/>
      <w:bookmarkStart w:id="17" w:name="_Ref41652263"/>
      <w:bookmarkStart w:id="18" w:name="_Toc58326494"/>
      <w:bookmarkEnd w:id="5"/>
      <w:bookmarkEnd w:id="6"/>
      <w:r w:rsidRPr="00B42C86">
        <w:lastRenderedPageBreak/>
        <w:t>Approaches to the regulation of</w:t>
      </w:r>
      <w:r w:rsidR="00893B66" w:rsidRPr="00B42C86">
        <w:t xml:space="preserve"> </w:t>
      </w:r>
      <w:r w:rsidR="00DC1AD4" w:rsidRPr="00B42C86">
        <w:t>restraint</w:t>
      </w:r>
      <w:bookmarkEnd w:id="16"/>
      <w:bookmarkEnd w:id="17"/>
      <w:bookmarkEnd w:id="18"/>
    </w:p>
    <w:p w14:paraId="773FCD95" w14:textId="77777777" w:rsidR="00AC1B05" w:rsidRPr="00B42C86" w:rsidRDefault="00AC1B05" w:rsidP="00C01CD7">
      <w:pPr>
        <w:pStyle w:val="Border"/>
        <w:rPr>
          <w:lang w:eastAsia="en-GB"/>
        </w:rPr>
      </w:pPr>
    </w:p>
    <w:p w14:paraId="65BEBB32" w14:textId="77777777" w:rsidR="00A572E1" w:rsidRPr="00B42C86" w:rsidRDefault="00A572E1" w:rsidP="00F6210B">
      <w:pPr>
        <w:pStyle w:val="Heading2"/>
        <w:sectPr w:rsidR="00A572E1" w:rsidRPr="00B42C86" w:rsidSect="00FA3787">
          <w:pgSz w:w="11907" w:h="16840" w:code="9"/>
          <w:pgMar w:top="851" w:right="1134" w:bottom="851" w:left="1701" w:header="454" w:footer="567" w:gutter="0"/>
          <w:cols w:space="1418"/>
          <w:titlePg/>
          <w:docGrid w:linePitch="272"/>
          <w15:footnoteColumns w:val="1"/>
        </w:sectPr>
      </w:pPr>
    </w:p>
    <w:p w14:paraId="612066EC" w14:textId="77777777" w:rsidR="003B5617" w:rsidRPr="00B42C86" w:rsidRDefault="003358B6" w:rsidP="00C01CD7">
      <w:pPr>
        <w:pStyle w:val="Heading2"/>
        <w:spacing w:before="0"/>
      </w:pPr>
      <w:bookmarkStart w:id="19" w:name="_Toc58326495"/>
      <w:r w:rsidRPr="00B42C86">
        <w:t>Background</w:t>
      </w:r>
      <w:bookmarkEnd w:id="19"/>
    </w:p>
    <w:p w14:paraId="33194BF2" w14:textId="08E53F49" w:rsidR="00F52281" w:rsidRPr="00B42C86" w:rsidRDefault="003F3FBB" w:rsidP="00231664">
      <w:pPr>
        <w:pStyle w:val="Paragraph"/>
        <w:rPr>
          <w:lang w:eastAsia="en-AU"/>
        </w:rPr>
      </w:pPr>
      <w:r w:rsidRPr="00B42C86">
        <w:rPr>
          <w:lang w:eastAsia="en-AU"/>
        </w:rPr>
        <w:t xml:space="preserve">A brief literature </w:t>
      </w:r>
      <w:r w:rsidR="00F81550" w:rsidRPr="00B42C86">
        <w:rPr>
          <w:lang w:eastAsia="en-AU"/>
        </w:rPr>
        <w:t>scan</w:t>
      </w:r>
      <w:r w:rsidRPr="00B42C86">
        <w:rPr>
          <w:lang w:eastAsia="en-AU"/>
        </w:rPr>
        <w:t xml:space="preserve"> was undertaken to </w:t>
      </w:r>
      <w:r w:rsidR="00D54A45" w:rsidRPr="00B42C86">
        <w:rPr>
          <w:lang w:eastAsia="en-AU"/>
        </w:rPr>
        <w:t>summarise</w:t>
      </w:r>
      <w:r w:rsidR="00715644" w:rsidRPr="00B42C86">
        <w:rPr>
          <w:lang w:eastAsia="en-AU"/>
        </w:rPr>
        <w:t xml:space="preserve"> what is known about</w:t>
      </w:r>
      <w:r w:rsidR="00D54A45" w:rsidRPr="00B42C86">
        <w:rPr>
          <w:lang w:eastAsia="en-AU"/>
        </w:rPr>
        <w:t xml:space="preserve"> </w:t>
      </w:r>
      <w:r w:rsidR="006920F3" w:rsidRPr="00B42C86">
        <w:rPr>
          <w:lang w:eastAsia="en-AU"/>
        </w:rPr>
        <w:t xml:space="preserve">the role of regulation, </w:t>
      </w:r>
      <w:r w:rsidR="0067255B" w:rsidRPr="00B42C86">
        <w:rPr>
          <w:lang w:eastAsia="en-AU"/>
        </w:rPr>
        <w:t>approaches and examples</w:t>
      </w:r>
      <w:r w:rsidR="0005166D" w:rsidRPr="00B42C86">
        <w:rPr>
          <w:lang w:eastAsia="en-AU"/>
        </w:rPr>
        <w:t xml:space="preserve">, and the effectiveness of </w:t>
      </w:r>
      <w:r w:rsidR="006520DB" w:rsidRPr="00B42C86">
        <w:rPr>
          <w:lang w:eastAsia="en-AU"/>
        </w:rPr>
        <w:t xml:space="preserve">legislation regulating the use </w:t>
      </w:r>
      <w:r w:rsidR="00F52281" w:rsidRPr="00B42C86">
        <w:rPr>
          <w:lang w:eastAsia="en-AU"/>
        </w:rPr>
        <w:t xml:space="preserve">of restraint in aged care </w:t>
      </w:r>
      <w:r w:rsidR="006520DB" w:rsidRPr="00B42C86">
        <w:rPr>
          <w:lang w:eastAsia="en-AU"/>
        </w:rPr>
        <w:t xml:space="preserve">and other relevant </w:t>
      </w:r>
      <w:r w:rsidR="00F52281" w:rsidRPr="00B42C86">
        <w:rPr>
          <w:lang w:eastAsia="en-AU"/>
        </w:rPr>
        <w:t>settings.</w:t>
      </w:r>
      <w:r w:rsidR="00BC7EBE" w:rsidRPr="00B42C86">
        <w:rPr>
          <w:rStyle w:val="FootnoteReference"/>
          <w:lang w:eastAsia="en-AU"/>
        </w:rPr>
        <w:footnoteReference w:id="5"/>
      </w:r>
      <w:r w:rsidR="00F52281" w:rsidRPr="00B42C86">
        <w:rPr>
          <w:lang w:eastAsia="en-AU"/>
        </w:rPr>
        <w:t xml:space="preserve"> </w:t>
      </w:r>
    </w:p>
    <w:p w14:paraId="0217DD01" w14:textId="406CB1F0" w:rsidR="003562F4" w:rsidRPr="00B42C86" w:rsidRDefault="00BF4785" w:rsidP="00DC1AD4">
      <w:pPr>
        <w:pStyle w:val="Paragraph"/>
        <w:rPr>
          <w:lang w:eastAsia="en-AU"/>
        </w:rPr>
      </w:pPr>
      <w:r w:rsidRPr="00B42C86">
        <w:rPr>
          <w:lang w:eastAsia="en-AU"/>
        </w:rPr>
        <w:t>Google and Pub</w:t>
      </w:r>
      <w:r w:rsidR="000B16D7" w:rsidRPr="00B42C86">
        <w:rPr>
          <w:lang w:eastAsia="en-AU"/>
        </w:rPr>
        <w:t>M</w:t>
      </w:r>
      <w:r w:rsidRPr="00B42C86">
        <w:rPr>
          <w:lang w:eastAsia="en-AU"/>
        </w:rPr>
        <w:t xml:space="preserve">ed </w:t>
      </w:r>
      <w:r w:rsidR="00692A5C" w:rsidRPr="00B42C86">
        <w:rPr>
          <w:lang w:eastAsia="en-AU"/>
        </w:rPr>
        <w:t xml:space="preserve">searches </w:t>
      </w:r>
      <w:r w:rsidRPr="00B42C86">
        <w:rPr>
          <w:lang w:eastAsia="en-AU"/>
        </w:rPr>
        <w:t xml:space="preserve">were </w:t>
      </w:r>
      <w:r w:rsidR="00692A5C" w:rsidRPr="00B42C86">
        <w:rPr>
          <w:lang w:eastAsia="en-AU"/>
        </w:rPr>
        <w:t>conducted</w:t>
      </w:r>
      <w:r w:rsidRPr="00B42C86">
        <w:rPr>
          <w:lang w:eastAsia="en-AU"/>
        </w:rPr>
        <w:t xml:space="preserve"> using </w:t>
      </w:r>
      <w:r w:rsidR="00990AA0" w:rsidRPr="00B42C86">
        <w:rPr>
          <w:lang w:eastAsia="en-AU"/>
        </w:rPr>
        <w:t>broad</w:t>
      </w:r>
      <w:r w:rsidRPr="00B42C86">
        <w:rPr>
          <w:lang w:eastAsia="en-AU"/>
        </w:rPr>
        <w:t xml:space="preserve"> terms (e.g. restraint</w:t>
      </w:r>
      <w:r w:rsidR="008022BE" w:rsidRPr="00B42C86">
        <w:rPr>
          <w:lang w:eastAsia="en-AU"/>
        </w:rPr>
        <w:t>/</w:t>
      </w:r>
      <w:r w:rsidR="00321C66" w:rsidRPr="00B42C86">
        <w:rPr>
          <w:lang w:eastAsia="en-AU"/>
        </w:rPr>
        <w:t>​</w:t>
      </w:r>
      <w:r w:rsidRPr="00B42C86">
        <w:rPr>
          <w:lang w:eastAsia="en-AU"/>
        </w:rPr>
        <w:t>residential aged care</w:t>
      </w:r>
      <w:r w:rsidR="008022BE" w:rsidRPr="00B42C86">
        <w:rPr>
          <w:lang w:eastAsia="en-AU"/>
        </w:rPr>
        <w:t>/</w:t>
      </w:r>
      <w:r w:rsidR="00321C66" w:rsidRPr="00B42C86">
        <w:rPr>
          <w:lang w:eastAsia="en-AU"/>
        </w:rPr>
        <w:t>​</w:t>
      </w:r>
      <w:r w:rsidRPr="00B42C86">
        <w:rPr>
          <w:lang w:eastAsia="en-AU"/>
        </w:rPr>
        <w:t xml:space="preserve">regulation). </w:t>
      </w:r>
      <w:r w:rsidR="00433B60" w:rsidRPr="00B42C86">
        <w:rPr>
          <w:lang w:eastAsia="en-AU"/>
        </w:rPr>
        <w:t>Relevant a</w:t>
      </w:r>
      <w:r w:rsidRPr="00B42C86">
        <w:rPr>
          <w:lang w:eastAsia="en-AU"/>
        </w:rPr>
        <w:t>rticles were sourced and</w:t>
      </w:r>
      <w:r w:rsidR="00990AA0" w:rsidRPr="00B42C86">
        <w:rPr>
          <w:lang w:eastAsia="en-AU"/>
        </w:rPr>
        <w:t xml:space="preserve"> reviewed; </w:t>
      </w:r>
      <w:r w:rsidR="00433B60" w:rsidRPr="00B42C86">
        <w:rPr>
          <w:lang w:eastAsia="en-AU"/>
        </w:rPr>
        <w:t>key</w:t>
      </w:r>
      <w:r w:rsidRPr="00B42C86">
        <w:rPr>
          <w:lang w:eastAsia="en-AU"/>
        </w:rPr>
        <w:t xml:space="preserve"> references cited in these articles </w:t>
      </w:r>
      <w:r w:rsidR="003562F4" w:rsidRPr="00B42C86">
        <w:rPr>
          <w:lang w:eastAsia="en-AU"/>
        </w:rPr>
        <w:t xml:space="preserve">were </w:t>
      </w:r>
      <w:r w:rsidRPr="00B42C86">
        <w:rPr>
          <w:lang w:eastAsia="en-AU"/>
        </w:rPr>
        <w:t>also sourced for review</w:t>
      </w:r>
      <w:r w:rsidR="00990AA0" w:rsidRPr="00B42C86">
        <w:rPr>
          <w:lang w:eastAsia="en-AU"/>
        </w:rPr>
        <w:t xml:space="preserve"> if not identified through the </w:t>
      </w:r>
      <w:r w:rsidR="00433B60" w:rsidRPr="00B42C86">
        <w:rPr>
          <w:lang w:eastAsia="en-AU"/>
        </w:rPr>
        <w:t>primary</w:t>
      </w:r>
      <w:r w:rsidR="00990AA0" w:rsidRPr="00B42C86">
        <w:rPr>
          <w:lang w:eastAsia="en-AU"/>
        </w:rPr>
        <w:t xml:space="preserve"> search</w:t>
      </w:r>
      <w:r w:rsidRPr="00B42C86">
        <w:rPr>
          <w:lang w:eastAsia="en-AU"/>
        </w:rPr>
        <w:t>.</w:t>
      </w:r>
    </w:p>
    <w:p w14:paraId="688610DB" w14:textId="77777777" w:rsidR="00CC1C28" w:rsidRPr="00B42C86" w:rsidRDefault="00CC7473" w:rsidP="00DC1AD4">
      <w:pPr>
        <w:pStyle w:val="Paragraph"/>
        <w:rPr>
          <w:lang w:eastAsia="en-AU"/>
        </w:rPr>
      </w:pPr>
      <w:r w:rsidRPr="00B42C86">
        <w:rPr>
          <w:lang w:eastAsia="en-AU"/>
        </w:rPr>
        <w:t xml:space="preserve">This </w:t>
      </w:r>
      <w:r w:rsidR="009A411B" w:rsidRPr="00B42C86">
        <w:rPr>
          <w:lang w:eastAsia="en-AU"/>
        </w:rPr>
        <w:t>c</w:t>
      </w:r>
      <w:r w:rsidRPr="00B42C86">
        <w:rPr>
          <w:lang w:eastAsia="en-AU"/>
        </w:rPr>
        <w:t xml:space="preserve">hapter summarises </w:t>
      </w:r>
      <w:r w:rsidR="009A411B" w:rsidRPr="00B42C86">
        <w:rPr>
          <w:lang w:eastAsia="en-AU"/>
        </w:rPr>
        <w:t>relevant</w:t>
      </w:r>
      <w:r w:rsidR="00B71E47" w:rsidRPr="00B42C86">
        <w:rPr>
          <w:lang w:eastAsia="en-AU"/>
        </w:rPr>
        <w:t xml:space="preserve"> evidence and </w:t>
      </w:r>
      <w:r w:rsidR="00494030" w:rsidRPr="00B42C86">
        <w:rPr>
          <w:lang w:eastAsia="en-AU"/>
        </w:rPr>
        <w:t xml:space="preserve">some of the key issues </w:t>
      </w:r>
      <w:r w:rsidR="000808AC" w:rsidRPr="00B42C86">
        <w:rPr>
          <w:lang w:eastAsia="en-AU"/>
        </w:rPr>
        <w:t xml:space="preserve">for consideration </w:t>
      </w:r>
      <w:r w:rsidR="00494030" w:rsidRPr="00B42C86">
        <w:rPr>
          <w:lang w:eastAsia="en-AU"/>
        </w:rPr>
        <w:t>noted in th</w:t>
      </w:r>
      <w:r w:rsidR="00C40AB7" w:rsidRPr="00B42C86">
        <w:rPr>
          <w:lang w:eastAsia="en-AU"/>
        </w:rPr>
        <w:t>e</w:t>
      </w:r>
      <w:r w:rsidR="00494030" w:rsidRPr="00B42C86">
        <w:rPr>
          <w:lang w:eastAsia="en-AU"/>
        </w:rPr>
        <w:t xml:space="preserve"> </w:t>
      </w:r>
      <w:r w:rsidR="00C40AB7" w:rsidRPr="00B42C86">
        <w:rPr>
          <w:lang w:eastAsia="en-AU"/>
        </w:rPr>
        <w:t xml:space="preserve">identified </w:t>
      </w:r>
      <w:r w:rsidR="00494030" w:rsidRPr="00B42C86">
        <w:rPr>
          <w:lang w:eastAsia="en-AU"/>
        </w:rPr>
        <w:t>p</w:t>
      </w:r>
      <w:r w:rsidR="00C40AB7" w:rsidRPr="00B42C86">
        <w:rPr>
          <w:lang w:eastAsia="en-AU"/>
        </w:rPr>
        <w:t>eer-reviewed</w:t>
      </w:r>
      <w:r w:rsidR="00494030" w:rsidRPr="00B42C86">
        <w:rPr>
          <w:lang w:eastAsia="en-AU"/>
        </w:rPr>
        <w:t xml:space="preserve"> and grey literature.</w:t>
      </w:r>
    </w:p>
    <w:p w14:paraId="7A4182D1" w14:textId="77777777" w:rsidR="00DC1AD4" w:rsidRPr="00B42C86" w:rsidRDefault="00B71E47" w:rsidP="00C44F88">
      <w:pPr>
        <w:pStyle w:val="Heading2"/>
        <w:spacing w:before="360"/>
      </w:pPr>
      <w:bookmarkStart w:id="20" w:name="_Toc58326496"/>
      <w:r w:rsidRPr="00B42C86">
        <w:t>Findings</w:t>
      </w:r>
      <w:bookmarkEnd w:id="20"/>
    </w:p>
    <w:p w14:paraId="3E4473ED" w14:textId="77777777" w:rsidR="00636ECE" w:rsidRPr="00B42C86" w:rsidRDefault="00636ECE" w:rsidP="00C44F88">
      <w:pPr>
        <w:pStyle w:val="Heading3"/>
        <w:spacing w:before="240"/>
      </w:pPr>
      <w:r w:rsidRPr="00B42C86">
        <w:t>The role of regulation</w:t>
      </w:r>
    </w:p>
    <w:p w14:paraId="6320296E" w14:textId="4DFA142B" w:rsidR="00930BAC" w:rsidRPr="00B42C86" w:rsidRDefault="00231664" w:rsidP="00C44F88">
      <w:pPr>
        <w:pStyle w:val="ParaKeep"/>
        <w:spacing w:before="120"/>
      </w:pPr>
      <w:r w:rsidRPr="00B42C86">
        <w:t xml:space="preserve">While the question of how best to regulate restraint in the disability and aged care sectors is </w:t>
      </w:r>
      <w:r w:rsidR="00C81CAE" w:rsidRPr="00B42C86">
        <w:t>‘</w:t>
      </w:r>
      <w:r w:rsidRPr="00B42C86">
        <w:t>the subject of ongoing debate</w:t>
      </w:r>
      <w:r w:rsidR="00C81CAE" w:rsidRPr="00B42C86">
        <w:t>’</w:t>
      </w:r>
      <w:r w:rsidRPr="00B42C86">
        <w:t xml:space="preserve">, there is limited academic </w:t>
      </w:r>
      <w:r w:rsidR="00433B60" w:rsidRPr="00B42C86">
        <w:t>literature</w:t>
      </w:r>
      <w:r w:rsidRPr="00B42C86">
        <w:t xml:space="preserve"> to inform the topic </w:t>
      </w:r>
      <w:r w:rsidRPr="00B42C86">
        <w:fldChar w:fldCharType="begin" w:fldLock="1"/>
      </w:r>
      <w:r w:rsidR="00BC665E" w:rsidRPr="00B42C86">
        <w:instrText>ADDIN CSL_CITATION {"citationItems":[{"id":"ITEM-1","itemData":{"author":[{"dropping-particle":"","family":"Chandler","given":"K","non-dropping-particle":"","parse-names":false,"suffix":""},{"dropping-particle":"","family":"White","given":"B","non-dropping-particle":"","parse-names":false,"suffix":""},{"dropping-particle":"","family":"Willmott","given":"L","non-dropping-particle":"","parse-names":false,"suffix":""}],"id":"ITEM-1","issued":{"date-parts":[["2017"]]},"publisher":"Monash University","publisher-place":"Melbourne","title":"What role for adult guardianship in authorising restrictive practices?","type":"book"},"uris":["http://www.mendeley.com/documents/?uuid=51df504f-ce4b-4384-9921-ee80d721485d"]}],"mendeley":{"formattedCitation":"(Chandler et al. 2017)","plainTextFormattedCitation":"(Chandler et al. 2017)","previouslyFormattedCitation":"(Chandler et al. 2017)"},"properties":{"noteIndex":0},"schema":"https://github.com/citation-style-language/schema/raw/master/csl-citation.json"}</w:instrText>
      </w:r>
      <w:r w:rsidRPr="00B42C86">
        <w:fldChar w:fldCharType="separate"/>
      </w:r>
      <w:r w:rsidRPr="00B42C86">
        <w:t>(Chandler et al. 2017)</w:t>
      </w:r>
      <w:r w:rsidRPr="00B42C86">
        <w:fldChar w:fldCharType="end"/>
      </w:r>
      <w:r w:rsidRPr="00B42C86">
        <w:t>.</w:t>
      </w:r>
      <w:r w:rsidR="00636ECE" w:rsidRPr="00B42C86">
        <w:t xml:space="preserve"> T</w:t>
      </w:r>
      <w:r w:rsidR="00930BAC" w:rsidRPr="00B42C86">
        <w:t>he need for regulation</w:t>
      </w:r>
      <w:r w:rsidR="00636ECE" w:rsidRPr="00B42C86">
        <w:t xml:space="preserve">, however, </w:t>
      </w:r>
      <w:r w:rsidR="00433B60" w:rsidRPr="00B42C86">
        <w:t>appears</w:t>
      </w:r>
      <w:r w:rsidR="00636ECE" w:rsidRPr="00B42C86">
        <w:t xml:space="preserve"> universally agreed</w:t>
      </w:r>
      <w:r w:rsidR="00930BAC" w:rsidRPr="00B42C86">
        <w:t xml:space="preserve">. </w:t>
      </w:r>
      <w:r w:rsidR="00F41FDD" w:rsidRPr="00B42C86">
        <w:t>R</w:t>
      </w:r>
      <w:r w:rsidR="0079784F" w:rsidRPr="00B42C86">
        <w:t>egulation</w:t>
      </w:r>
      <w:r w:rsidR="00F41FDD" w:rsidRPr="00B42C86">
        <w:t xml:space="preserve"> can</w:t>
      </w:r>
      <w:r w:rsidR="0079784F" w:rsidRPr="00B42C86">
        <w:t>:</w:t>
      </w:r>
    </w:p>
    <w:p w14:paraId="63E25519" w14:textId="77777777" w:rsidR="0079784F" w:rsidRPr="00B42C86" w:rsidRDefault="00F41FDD" w:rsidP="00975192">
      <w:pPr>
        <w:pStyle w:val="Bullet1"/>
      </w:pPr>
      <w:r w:rsidRPr="00B42C86">
        <w:t>Provide c</w:t>
      </w:r>
      <w:r w:rsidR="00275FB6" w:rsidRPr="00B42C86">
        <w:t>ertainty</w:t>
      </w:r>
      <w:r w:rsidR="006A2D89" w:rsidRPr="00B42C86">
        <w:t xml:space="preserve"> in law and therefore in practice</w:t>
      </w:r>
      <w:r w:rsidR="00DD0172" w:rsidRPr="00B42C86">
        <w:t xml:space="preserve"> by </w:t>
      </w:r>
      <w:r w:rsidR="00F90926" w:rsidRPr="00B42C86">
        <w:t>clarify</w:t>
      </w:r>
      <w:r w:rsidR="00DD0172" w:rsidRPr="00B42C86">
        <w:t>ing</w:t>
      </w:r>
      <w:r w:rsidR="00F90926" w:rsidRPr="00B42C86">
        <w:t xml:space="preserve"> the legal status of restraint and </w:t>
      </w:r>
      <w:r w:rsidR="00645063" w:rsidRPr="00B42C86">
        <w:t>defin</w:t>
      </w:r>
      <w:r w:rsidR="00EA26BB" w:rsidRPr="00B42C86">
        <w:t>ing the</w:t>
      </w:r>
      <w:r w:rsidR="00645063" w:rsidRPr="00B42C86">
        <w:t xml:space="preserve"> circumstances in which it may/</w:t>
      </w:r>
      <w:r w:rsidR="00EA26BB" w:rsidRPr="00B42C86">
        <w:t>​</w:t>
      </w:r>
      <w:r w:rsidR="00645063" w:rsidRPr="00B42C86">
        <w:t>may not be used</w:t>
      </w:r>
    </w:p>
    <w:p w14:paraId="7CE78EBF" w14:textId="77777777" w:rsidR="000124B1" w:rsidRPr="00B42C86" w:rsidRDefault="000124B1" w:rsidP="00975192">
      <w:pPr>
        <w:pStyle w:val="Bullet1"/>
      </w:pPr>
      <w:r w:rsidRPr="00B42C86">
        <w:t>Set clear and consistent standards</w:t>
      </w:r>
    </w:p>
    <w:p w14:paraId="5A5C4074" w14:textId="4D392A31" w:rsidR="00645063" w:rsidRPr="00B42C86" w:rsidRDefault="00F41FDD" w:rsidP="00D62868">
      <w:pPr>
        <w:pStyle w:val="Bullet1Keep"/>
      </w:pPr>
      <w:r w:rsidRPr="00B42C86">
        <w:t>Protect i</w:t>
      </w:r>
      <w:r w:rsidR="00F71D08" w:rsidRPr="00B42C86">
        <w:t>ndividuals’ right to autonomy</w:t>
      </w:r>
      <w:r w:rsidR="00C81CAE" w:rsidRPr="00B42C86">
        <w:t>,</w:t>
      </w:r>
      <w:r w:rsidR="00FD2686" w:rsidRPr="00B42C86">
        <w:t xml:space="preserve"> </w:t>
      </w:r>
      <w:r w:rsidR="00B54055" w:rsidRPr="00B42C86">
        <w:t>by</w:t>
      </w:r>
      <w:r w:rsidR="00FD2686" w:rsidRPr="00B42C86">
        <w:t xml:space="preserve"> enshrin</w:t>
      </w:r>
      <w:r w:rsidR="00B54055" w:rsidRPr="00B42C86">
        <w:t>ing</w:t>
      </w:r>
      <w:r w:rsidR="00FD2686" w:rsidRPr="00B42C86">
        <w:t xml:space="preserve"> a person’s ‘dignity of risk’</w:t>
      </w:r>
    </w:p>
    <w:p w14:paraId="202180C7" w14:textId="77777777" w:rsidR="00374560" w:rsidRPr="00B42C86" w:rsidRDefault="00F41FDD" w:rsidP="00975192">
      <w:pPr>
        <w:pStyle w:val="Bullet1"/>
      </w:pPr>
      <w:r w:rsidRPr="00B42C86">
        <w:t>Limit provider</w:t>
      </w:r>
      <w:r w:rsidR="007544C4" w:rsidRPr="00B42C86">
        <w:t>s’</w:t>
      </w:r>
      <w:r w:rsidR="00814027" w:rsidRPr="00B42C86">
        <w:t xml:space="preserve"> opportunit</w:t>
      </w:r>
      <w:r w:rsidR="007544C4" w:rsidRPr="00B42C86">
        <w:t xml:space="preserve">ies </w:t>
      </w:r>
      <w:r w:rsidR="00306C42" w:rsidRPr="00B42C86">
        <w:t xml:space="preserve">to </w:t>
      </w:r>
      <w:r w:rsidR="00232FBF" w:rsidRPr="00B42C86">
        <w:t>use restraint inappropriately</w:t>
      </w:r>
      <w:r w:rsidR="008977AE" w:rsidRPr="00B42C86">
        <w:t xml:space="preserve"> </w:t>
      </w:r>
      <w:r w:rsidR="008C3890" w:rsidRPr="00B42C86">
        <w:t>by</w:t>
      </w:r>
      <w:r w:rsidR="008977AE" w:rsidRPr="00B42C86">
        <w:t xml:space="preserve"> provid</w:t>
      </w:r>
      <w:r w:rsidR="008C3890" w:rsidRPr="00B42C86">
        <w:t>ing</w:t>
      </w:r>
      <w:r w:rsidR="008977AE" w:rsidRPr="00B42C86">
        <w:t xml:space="preserve"> evidence-based criteria </w:t>
      </w:r>
      <w:r w:rsidR="008C3890" w:rsidRPr="00B42C86">
        <w:t xml:space="preserve">for </w:t>
      </w:r>
      <w:r w:rsidR="008977AE" w:rsidRPr="00B42C86">
        <w:t xml:space="preserve">when </w:t>
      </w:r>
      <w:r w:rsidR="000E2D09" w:rsidRPr="00B42C86">
        <w:t>restraint might be appropriate</w:t>
      </w:r>
      <w:r w:rsidR="00232FBF" w:rsidRPr="00B42C86">
        <w:t xml:space="preserve"> </w:t>
      </w:r>
    </w:p>
    <w:p w14:paraId="40561594" w14:textId="77777777" w:rsidR="00082831" w:rsidRPr="00B42C86" w:rsidRDefault="00C34D16" w:rsidP="000B77DF">
      <w:pPr>
        <w:pStyle w:val="Bullet1Keep"/>
      </w:pPr>
      <w:r w:rsidRPr="00B42C86">
        <w:t xml:space="preserve">Reduce or prevent </w:t>
      </w:r>
      <w:r w:rsidR="001357AE" w:rsidRPr="00B42C86">
        <w:t xml:space="preserve">abuse </w:t>
      </w:r>
      <w:r w:rsidRPr="00B42C86">
        <w:t xml:space="preserve">of providers’ </w:t>
      </w:r>
      <w:r w:rsidR="00B139E0" w:rsidRPr="00B42C86">
        <w:t>powers</w:t>
      </w:r>
      <w:r w:rsidR="00971585" w:rsidRPr="00B42C86">
        <w:t xml:space="preserve"> by </w:t>
      </w:r>
      <w:r w:rsidR="002D10D6" w:rsidRPr="00B42C86">
        <w:t>help</w:t>
      </w:r>
      <w:r w:rsidR="00971585" w:rsidRPr="00B42C86">
        <w:t>ing</w:t>
      </w:r>
      <w:r w:rsidR="002D10D6" w:rsidRPr="00B42C86">
        <w:t xml:space="preserve"> to </w:t>
      </w:r>
      <w:r w:rsidR="00481682" w:rsidRPr="00B42C86">
        <w:t>protect vulnerable people in a context of significant power imbalance</w:t>
      </w:r>
      <w:r w:rsidR="00B139E0" w:rsidRPr="00B42C86">
        <w:t xml:space="preserve"> </w:t>
      </w:r>
      <w:r w:rsidR="000C2B7C" w:rsidRPr="00B42C86">
        <w:fldChar w:fldCharType="begin" w:fldLock="1"/>
      </w:r>
      <w:r w:rsidR="00686048" w:rsidRPr="00B42C86">
        <w:instrText>ADDIN CSL_CITATION {"citationItems":[{"id":"ITEM-1","itemData":{"ISSN":"11888725","PMID":"15742493","author":[{"dropping-particle":"","family":"McDonald","given":"Fiona","non-dropping-particle":"","parse-names":false,"suffix":""}],"container-title":"Health law review","id":"ITEM-1","issue":"1","issued":{"date-parts":[["2003"]]},"page":"22-28","title":"\"To become old is to become institutionalized and imprisoned\": comparing regulatory frameworks for the use of restraints in long-term care facilities.","type":"article-journal","volume":"12"},"uris":["http://www.mendeley.com/documents/?uuid=075033f2-4861-49ca-a730-44e0bfc82487"]}],"mendeley":{"formattedCitation":"(McDonald 2003)","plainTextFormattedCitation":"(McDonald 2003)","previouslyFormattedCitation":"(McDonald 2003)"},"properties":{"noteIndex":0},"schema":"https://github.com/citation-style-language/schema/raw/master/csl-citation.json"}</w:instrText>
      </w:r>
      <w:r w:rsidR="000C2B7C" w:rsidRPr="00B42C86">
        <w:fldChar w:fldCharType="separate"/>
      </w:r>
      <w:r w:rsidR="0061165E" w:rsidRPr="00B42C86">
        <w:t>(McDonald 2003)</w:t>
      </w:r>
      <w:r w:rsidR="000C2B7C" w:rsidRPr="00B42C86">
        <w:fldChar w:fldCharType="end"/>
      </w:r>
      <w:r w:rsidRPr="00B42C86">
        <w:t>.</w:t>
      </w:r>
    </w:p>
    <w:p w14:paraId="4186ACF3" w14:textId="17ECB8F9" w:rsidR="0084498F" w:rsidRPr="00B42C86" w:rsidRDefault="0061165E" w:rsidP="00F140FA">
      <w:pPr>
        <w:pStyle w:val="ParaKeep"/>
      </w:pPr>
      <w:r w:rsidRPr="00B42C86">
        <w:t xml:space="preserve">The report of the Seclusion and Restraint Project, commissioned by the National Mental Health Commission, </w:t>
      </w:r>
      <w:r w:rsidR="00433B60" w:rsidRPr="00B42C86">
        <w:t xml:space="preserve">similarly </w:t>
      </w:r>
      <w:r w:rsidRPr="00B42C86">
        <w:t>noted that a</w:t>
      </w:r>
      <w:r w:rsidR="000124B1" w:rsidRPr="00B42C86">
        <w:t xml:space="preserve"> legislative structure</w:t>
      </w:r>
      <w:r w:rsidR="0084498F" w:rsidRPr="00B42C86">
        <w:t xml:space="preserve"> can:</w:t>
      </w:r>
    </w:p>
    <w:p w14:paraId="66A5CC7A" w14:textId="77777777" w:rsidR="000124B1" w:rsidRPr="00B42C86" w:rsidRDefault="000124B1" w:rsidP="00975192">
      <w:pPr>
        <w:pStyle w:val="Bullet1"/>
      </w:pPr>
      <w:r w:rsidRPr="00B42C86">
        <w:t xml:space="preserve">Clarify the role of restraint as a ‘last resort’ measure </w:t>
      </w:r>
    </w:p>
    <w:p w14:paraId="01A25B3C" w14:textId="77777777" w:rsidR="000124B1" w:rsidRPr="00B42C86" w:rsidRDefault="000124B1" w:rsidP="00975192">
      <w:pPr>
        <w:pStyle w:val="Bullet1"/>
      </w:pPr>
      <w:r w:rsidRPr="00B42C86">
        <w:t>Set clear and consistent standards</w:t>
      </w:r>
    </w:p>
    <w:p w14:paraId="4C92CA63" w14:textId="77777777" w:rsidR="0084498F" w:rsidRPr="00B42C86" w:rsidRDefault="0084498F" w:rsidP="00975192">
      <w:pPr>
        <w:pStyle w:val="Bullet1"/>
      </w:pPr>
      <w:r w:rsidRPr="00B42C86">
        <w:t>Clarify the circumstances under which a breach occurs</w:t>
      </w:r>
    </w:p>
    <w:p w14:paraId="366B1DA5" w14:textId="77777777" w:rsidR="0084498F" w:rsidRPr="00B42C86" w:rsidRDefault="0084498F" w:rsidP="00975192">
      <w:pPr>
        <w:pStyle w:val="Bullet1"/>
      </w:pPr>
      <w:r w:rsidRPr="00B42C86">
        <w:t>Give a legislat</w:t>
      </w:r>
      <w:r w:rsidR="000124B1" w:rsidRPr="00B42C86">
        <w:t>i</w:t>
      </w:r>
      <w:r w:rsidRPr="00B42C86">
        <w:t>ve structure to policies</w:t>
      </w:r>
    </w:p>
    <w:p w14:paraId="465D148A" w14:textId="77777777" w:rsidR="0084498F" w:rsidRPr="00B42C86" w:rsidRDefault="0084498F" w:rsidP="00975192">
      <w:pPr>
        <w:pStyle w:val="Bullet1"/>
      </w:pPr>
      <w:r w:rsidRPr="00B42C86">
        <w:t xml:space="preserve">Make the regulatory framework </w:t>
      </w:r>
      <w:r w:rsidR="000124B1" w:rsidRPr="00B42C86">
        <w:t>easy to locate</w:t>
      </w:r>
      <w:r w:rsidR="0061165E" w:rsidRPr="00B42C86">
        <w:t>.</w:t>
      </w:r>
    </w:p>
    <w:p w14:paraId="7BE9C48D" w14:textId="77777777" w:rsidR="0061165E" w:rsidRPr="00B42C86" w:rsidRDefault="0061165E" w:rsidP="00F140FA">
      <w:pPr>
        <w:pStyle w:val="ParaKeep"/>
      </w:pPr>
      <w:r w:rsidRPr="00B42C86">
        <w:t xml:space="preserve">On the other hand, ‘softer’ regulatory approaches (e.g. policies, procedures and clinical guidelines) may have different advantages, such as being: </w:t>
      </w:r>
    </w:p>
    <w:p w14:paraId="52264DEE" w14:textId="77777777" w:rsidR="0061165E" w:rsidRPr="00B42C86" w:rsidRDefault="0061165E" w:rsidP="00975192">
      <w:pPr>
        <w:pStyle w:val="Bullet1"/>
      </w:pPr>
      <w:r w:rsidRPr="00B42C86">
        <w:t>Comprehensive and specific</w:t>
      </w:r>
    </w:p>
    <w:p w14:paraId="22889547" w14:textId="77777777" w:rsidR="0061165E" w:rsidRPr="00B42C86" w:rsidRDefault="0061165E" w:rsidP="00975192">
      <w:pPr>
        <w:pStyle w:val="Bullet1"/>
      </w:pPr>
      <w:r w:rsidRPr="00B42C86">
        <w:t>More accessible/</w:t>
      </w:r>
      <w:r w:rsidR="007231DA" w:rsidRPr="00B42C86">
        <w:t>​</w:t>
      </w:r>
      <w:r w:rsidRPr="00B42C86">
        <w:t>understandable</w:t>
      </w:r>
    </w:p>
    <w:p w14:paraId="6CD39B42" w14:textId="656AA5E2" w:rsidR="0061165E" w:rsidRPr="00B42C86" w:rsidRDefault="0061165E" w:rsidP="00975192">
      <w:pPr>
        <w:pStyle w:val="Bullet1"/>
      </w:pPr>
      <w:r w:rsidRPr="00B42C86">
        <w:t>Potentially more uniform across jurisdiction</w:t>
      </w:r>
      <w:r w:rsidR="00433B60" w:rsidRPr="00B42C86">
        <w:t>s</w:t>
      </w:r>
      <w:r w:rsidRPr="00B42C86">
        <w:t xml:space="preserve"> (e.g. national guidelines)</w:t>
      </w:r>
    </w:p>
    <w:p w14:paraId="0CF82459" w14:textId="77777777" w:rsidR="0061165E" w:rsidRPr="00B42C86" w:rsidRDefault="0061165E" w:rsidP="00C44F88">
      <w:pPr>
        <w:pStyle w:val="Bullet1"/>
        <w:ind w:right="-284"/>
      </w:pPr>
      <w:r w:rsidRPr="00B42C86">
        <w:t>Able to give more useful, practical advice</w:t>
      </w:r>
    </w:p>
    <w:p w14:paraId="26971711" w14:textId="77777777" w:rsidR="0061165E" w:rsidRPr="00B42C86" w:rsidRDefault="0061165E" w:rsidP="00EB6105">
      <w:pPr>
        <w:pStyle w:val="Bullet1"/>
        <w:ind w:right="-142"/>
      </w:pPr>
      <w:r w:rsidRPr="00B42C86">
        <w:t xml:space="preserve">More flexible and adaptable to local conditions and circumstances, as well as new information/developments </w:t>
      </w:r>
      <w:r w:rsidRPr="00B42C86">
        <w:fldChar w:fldCharType="begin" w:fldLock="1"/>
      </w:r>
      <w:r w:rsidRPr="00B42C86">
        <w:instrText>ADDIN CSL_CITATION {"citationItems":[{"id":"ITEM-1","itemData":{"abstract":"Prepared for the National Mental Health Commission","author":[{"dropping-particle":"","family":"Melbourne Social Equity Institute","given":"","non-dropping-particle":"","parse-names":false,"suffix":""}],"id":"ITEM-1","issued":{"date-parts":[["2014"]]},"publisher":"Prepared for the National Mental Health Commission by Melbourne Social Equity Institute, University of Melbourne","publisher-place":"Melbourne","title":"Seclusion and Restraint Project: Report","type":"book"},"uris":["http://www.mendeley.com/documents/?uuid=1b6c471d-ed84-4970-8236-60ae45718e8b"]}],"mendeley":{"formattedCitation":"(Melbourne Social Equity Institute 2014)","plainTextFormattedCitation":"(Melbourne Social Equity Institute 2014)","previouslyFormattedCitation":"(Melbourne Social Equity Institute 2014)"},"properties":{"noteIndex":0},"schema":"https://github.com/citation-style-language/schema/raw/master/csl-citation.json"}</w:instrText>
      </w:r>
      <w:r w:rsidRPr="00B42C86">
        <w:fldChar w:fldCharType="separate"/>
      </w:r>
      <w:r w:rsidRPr="00B42C86">
        <w:t>(Melbourne Social Equity Institute 2014)</w:t>
      </w:r>
      <w:r w:rsidRPr="00B42C86">
        <w:fldChar w:fldCharType="end"/>
      </w:r>
      <w:r w:rsidRPr="00B42C86">
        <w:t>.</w:t>
      </w:r>
    </w:p>
    <w:p w14:paraId="0D5CAB84" w14:textId="3702DFAD" w:rsidR="00E71033" w:rsidRPr="00B42C86" w:rsidRDefault="00E71033" w:rsidP="00E71033">
      <w:pPr>
        <w:pStyle w:val="Paragraph"/>
      </w:pPr>
      <w:r w:rsidRPr="00B42C86">
        <w:lastRenderedPageBreak/>
        <w:t>As noted in Chapter</w:t>
      </w:r>
      <w:r w:rsidR="00A21A6A" w:rsidRPr="00B42C86">
        <w:t> </w:t>
      </w:r>
      <w:r w:rsidR="00242D1F" w:rsidRPr="00B42C86">
        <w:fldChar w:fldCharType="begin"/>
      </w:r>
      <w:r w:rsidR="00242D1F" w:rsidRPr="00B42C86">
        <w:instrText xml:space="preserve"> REF _Ref54871752 \w \h </w:instrText>
      </w:r>
      <w:r w:rsidR="000C2761" w:rsidRPr="00B42C86">
        <w:instrText xml:space="preserve"> \* MERGEFORMAT </w:instrText>
      </w:r>
      <w:r w:rsidR="00242D1F" w:rsidRPr="00B42C86">
        <w:fldChar w:fldCharType="separate"/>
      </w:r>
      <w:r w:rsidR="009B098A">
        <w:t>4</w:t>
      </w:r>
      <w:r w:rsidR="00242D1F" w:rsidRPr="00B42C86">
        <w:fldChar w:fldCharType="end"/>
      </w:r>
      <w:r w:rsidRPr="00B42C86">
        <w:t xml:space="preserve">, some stakeholders have called for stronger legislation in Australia to support the minimisation of restraint across all sectors, including aged care. However, a sentiment of </w:t>
      </w:r>
      <w:r w:rsidR="00281F27" w:rsidRPr="00B42C86">
        <w:t>‘</w:t>
      </w:r>
      <w:r w:rsidRPr="00B42C86">
        <w:t>less regulation is better than more</w:t>
      </w:r>
      <w:r w:rsidR="00281F27" w:rsidRPr="00B42C86">
        <w:t>’</w:t>
      </w:r>
      <w:r w:rsidRPr="00B42C86">
        <w:t xml:space="preserve"> has been expressed by other stakeholders, including the president of the </w:t>
      </w:r>
      <w:r w:rsidR="0061165E" w:rsidRPr="00B42C86">
        <w:t xml:space="preserve">Royal Australian College of General Practitioners </w:t>
      </w:r>
      <w:r w:rsidRPr="00B42C86">
        <w:fldChar w:fldCharType="begin" w:fldLock="1"/>
      </w:r>
      <w:r w:rsidRPr="00B42C86">
        <w:instrText>ADDIN CSL_CITATION {"citationItems":[{"id":"ITEM-1","itemData":{"URL":"https://www1.racgp.org.au/newsgp/clinical/restraints-in-aged-care-a-last-resort-racgp-presid","accessed":{"date-parts":[["2020","5","28"]]},"author":[{"dropping-particle":"","family":"Nespolen","given":"Harry","non-dropping-particle":"","parse-names":false,"suffix":""}],"id":"ITEM-1","issued":{"date-parts":[["2019"]]},"title":"Restraints in aged care a last resort: RACGP President","type":"webpage"},"uris":["http://www.mendeley.com/documents/?uuid=ec316bce-0f69-43d1-a470-7891100a08bf"]}],"mendeley":{"formattedCitation":"(Nespolen 2019)","plainTextFormattedCitation":"(Nespolen 2019)","previouslyFormattedCitation":"(Nespolen 2019)"},"properties":{"noteIndex":0},"schema":"https://github.com/citation-style-language/schema/raw/master/csl-citation.json"}</w:instrText>
      </w:r>
      <w:r w:rsidRPr="00B42C86">
        <w:fldChar w:fldCharType="separate"/>
      </w:r>
      <w:r w:rsidRPr="00B42C86">
        <w:t>(Nespolen 2019)</w:t>
      </w:r>
      <w:r w:rsidRPr="00B42C86">
        <w:fldChar w:fldCharType="end"/>
      </w:r>
      <w:r w:rsidRPr="00B42C86">
        <w:t>.</w:t>
      </w:r>
    </w:p>
    <w:p w14:paraId="372C8D3E" w14:textId="77777777" w:rsidR="00BA5FA2" w:rsidRPr="00B42C86" w:rsidRDefault="00BA5FA2" w:rsidP="00EB6105">
      <w:pPr>
        <w:pStyle w:val="Heading3"/>
        <w:spacing w:before="240"/>
      </w:pPr>
      <w:r w:rsidRPr="00B42C86">
        <w:t xml:space="preserve">Regulatory </w:t>
      </w:r>
      <w:r w:rsidR="00A931EA" w:rsidRPr="00B42C86">
        <w:t>approaches</w:t>
      </w:r>
    </w:p>
    <w:p w14:paraId="6CFEDE74" w14:textId="42513130" w:rsidR="00495183" w:rsidRPr="00B42C86" w:rsidRDefault="00495183" w:rsidP="00EB6105">
      <w:pPr>
        <w:pStyle w:val="Paragraph"/>
        <w:spacing w:before="120"/>
      </w:pPr>
      <w:r w:rsidRPr="00B42C86">
        <w:t>A number of sources describe, compare, and contrast legal frameworks addressing restraint in aged care in a number of international jurisdictions</w:t>
      </w:r>
      <w:r w:rsidR="005B0F65" w:rsidRPr="00B42C86">
        <w:t xml:space="preserve"> </w:t>
      </w:r>
      <w:r w:rsidR="005B0F65" w:rsidRPr="00B42C86">
        <w:fldChar w:fldCharType="begin" w:fldLock="1"/>
      </w:r>
      <w:r w:rsidR="00CE5521" w:rsidRPr="00B42C86">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jurisdictions","type":"book"},"uris":["http://www.mendeley.com/documents/?uuid=9a51430e-1f19-4627-ba5b-e89375eb0ff1"]},{"id":"ITEM-2","itemData":{"DOI":"10.1093/geront/gnu179","ISSN":"17585341","abstract":"Continued growth in the number of individuals with dementia residing in assisted living (AL) raises concerns about their safety and protection. In this Forum, we review current AL practices relevant to residents with dementia and present a rationale for examining the government role in protecting these individuals within this context. Since public oversight of AL is currently a state prerogative, we assess states' regulatory activity across 3 domains closely related to safety and protection of persons with dementia: environmental features, staffing, and use of chemical restraints. We then step back to consider the state policymaking environment and assess the feasibility of developing a minimum standard of regulations from one state to the next. This Forum concludes with a historical comparison between the contemporary AL market and the nursing home care market prior to the Nursing Home Reform Act of 1987, and we discuss how an increased amount of federal interest could improve existing state efforts to protect persons with dementia residing in AL.","author":[{"dropping-particle":"","family":"Kaskie","given":"Brian P.","non-dropping-particle":"","parse-names":false,"suffix":""},{"dropping-particle":"","family":"Nattinger","given":"Matthew","non-dropping-particle":"","parse-names":false,"suffix":""},{"dropping-particle":"","family":"Potter","given":"Andrew","non-dropping-particle":"","parse-names":false,"suffix":""}],"container-title":"Gerontologist","id":"ITEM-2","issue":"2","issued":{"date-parts":[["2015"]]},"page":"199-209","title":"Policies to protect persons with dementia in assisted living: Déjà vu all over again?","type":"article-journal","volume":"55"},"uris":["http://www.mendeley.com/documents/?uuid=19ceda04-53c1-491b-91fc-db49fde59df5"]},{"id":"ITEM-3","itemData":{"ISSN":"11888725","PMID":"15742493","author":[{"dropping-particle":"","family":"McDonald","given":"Fiona","non-dropping-particle":"","parse-names":false,"suffix":""}],"container-title":"Health law review","id":"ITEM-3","issue":"1","issued":{"date-parts":[["2003"]]},"page":"22-28","title":"\"To become old is to become institutionalized and imprisoned\": comparing regulatory frameworks for the use of restraints in long-term care facilities.","type":"article-journal","volume":"12"},"uris":["http://www.mendeley.com/documents/?uuid=075033f2-4861-49ca-a730-44e0bfc82487"]}],"mendeley":{"formattedCitation":"(Office of the Public Advocate (Qld) 2017, Kaskie et al. 2015, McDonald 2003)","plainTextFormattedCitation":"(Office of the Public Advocate (Qld) 2017, Kaskie et al. 2015, McDonald 2003)","previouslyFormattedCitation":"(Office of the Public Advocate (Qld) 2017, Kaskie et al. 2015, McDonald 2003)"},"properties":{"noteIndex":0},"schema":"https://github.com/citation-style-language/schema/raw/master/csl-citation.json"}</w:instrText>
      </w:r>
      <w:r w:rsidR="005B0F65" w:rsidRPr="00B42C86">
        <w:fldChar w:fldCharType="separate"/>
      </w:r>
      <w:r w:rsidR="005B0F65" w:rsidRPr="00B42C86">
        <w:t>(Office of the Public Advocate (Qld) 2017, Kaskie et al. 2015, McDonald 2003)</w:t>
      </w:r>
      <w:r w:rsidR="005B0F65" w:rsidRPr="00B42C86">
        <w:fldChar w:fldCharType="end"/>
      </w:r>
      <w:r w:rsidRPr="00B42C86">
        <w:t>. Generally, significant variation</w:t>
      </w:r>
      <w:r w:rsidR="00433B60" w:rsidRPr="00B42C86">
        <w:t xml:space="preserve"> in these frameworks</w:t>
      </w:r>
      <w:r w:rsidRPr="00B42C86">
        <w:t xml:space="preserve"> is noted between countries, and sometimes between states and provinces. </w:t>
      </w:r>
      <w:r w:rsidR="00CE5521" w:rsidRPr="00B42C86">
        <w:t xml:space="preserve">In parallel, the prevalence of the use of restraint also varies widely within and between countries, which may in part be attributable to regulatory factors </w:t>
      </w:r>
      <w:r w:rsidR="00CE5521" w:rsidRPr="00B42C86">
        <w:fldChar w:fldCharType="begin" w:fldLock="1"/>
      </w:r>
      <w:r w:rsidR="00100288" w:rsidRPr="00B42C86">
        <w:instrText>ADDIN CSL_CITATION {"citationItems":[{"id":"ITEM-1","itemData":{"DOI":"10.1002/gps.2232","ISSN":"08856230","PMID":"19280680","abstract":"Objectives: This study compares inter- and intra-country differences in the prevalence of physical restraints and antipsychotic medications in nursing homes, and examines aggregated resident conditions and organizational characteristics correlated with these treatments. Methods: Population-based, cross-sectional data were collected using a standardized Resident Assessment Instrument (RAI) from 14,504 long-term care facilities providing nursing home level services in five countries participating in the interRAI consortium, including Canada, Finland, Hong Kong (Special Administrative Region, China), Switzerland, and the United States. Facility-level prevalence rates of physical restraints and antipsychotic use were examined both between and within the study countries. Results: The prevalence of physical restraint use varied more than five-fold across the study countries, from an average 6% in Switzerland, 9% in the US, 20% in Hong Kong, 28% in Finland, and over 31% in Canada. The prevalence of antipsychotic use ranged from 11% in Hong Kong, between 26-27% in Canada and the US, 34% in Switzerland, and nearly 38% in Finland. Within each country, substantial variations existed across facilities in both physical restraint and antipsychotic use rates. In all countries, neither facility case mix nor organizational characteristics were particularly predictive of the prevalence of either treatment. Conclusions: There exists large, unexplained variability in the prevalence of physical restraint and antipsychotic use in nursing home facilities both between and within countries. Since restraints and antipsychotics are associated with adverse outcomes, it is important to understand the idiosyncratic factors specific to each country that contribute to variation in use rates. Copyright © 2009 John Wiley &amp; Sons, Ltd.","author":[{"dropping-particle":"","family":"Feng","given":"Zhanlian","non-dropping-particle":"","parse-names":false,"suffix":""},{"dropping-particle":"","family":"Hirdes","given":"John P.","non-dropping-particle":"","parse-names":false,"suffix":""},{"dropping-particle":"","family":"Smith","given":"Trevor F.","non-dropping-particle":"","parse-names":false,"suffix":""},{"dropping-particle":"","family":"Finne-Soveri","given":"Harriet","non-dropping-particle":"","parse-names":false,"suffix":""},{"dropping-particle":"","family":"Chi","given":"Iris","non-dropping-particle":"","parse-names":false,"suffix":""},{"dropping-particle":"","family":"Pasquier","given":"Jean Noel","non-dropping-particle":"Du","parse-names":false,"suffix":""},{"dropping-particle":"","family":"Gilgen","given":"Ruedi","non-dropping-particle":"","parse-names":false,"suffix":""},{"dropping-particle":"","family":"Ikegami","given":"Naoki","non-dropping-particle":"","parse-names":false,"suffix":""},{"dropping-particle":"","family":"Mor","given":"Vincent","non-dropping-particle":"","parse-names":false,"suffix":""}],"container-title":"International Journal of Geriatric Psychiatry","id":"ITEM-1","issue":"10","issued":{"date-parts":[["2009"]]},"page":"1110-1118","title":"Use of physical restraints and antipsychotic medications in nursing homes: A cross-national study","type":"article-journal","volume":"24"},"uris":["http://www.mendeley.com/documents/?uuid=3a403b23-15a5-472b-a63b-e915d0a2057e"]}],"mendeley":{"formattedCitation":"(Feng et al. 2009)","plainTextFormattedCitation":"(Feng et al. 2009)","previouslyFormattedCitation":"(Feng et al. 2009)"},"properties":{"noteIndex":0},"schema":"https://github.com/citation-style-language/schema/raw/master/csl-citation.json"}</w:instrText>
      </w:r>
      <w:r w:rsidR="00CE5521" w:rsidRPr="00B42C86">
        <w:fldChar w:fldCharType="separate"/>
      </w:r>
      <w:r w:rsidR="00CE5521" w:rsidRPr="00B42C86">
        <w:t>(Feng et al. 2009)</w:t>
      </w:r>
      <w:r w:rsidR="00CE5521" w:rsidRPr="00B42C86">
        <w:fldChar w:fldCharType="end"/>
      </w:r>
      <w:r w:rsidR="00CE5521" w:rsidRPr="00B42C86">
        <w:t>.</w:t>
      </w:r>
    </w:p>
    <w:p w14:paraId="08A8EA13" w14:textId="5AAC93AD" w:rsidR="00495183" w:rsidRPr="00B42C86" w:rsidRDefault="00495183" w:rsidP="00EB6105">
      <w:pPr>
        <w:pStyle w:val="Paragraph"/>
        <w:spacing w:before="120"/>
      </w:pPr>
      <w:r w:rsidRPr="00B42C86">
        <w:t xml:space="preserve">In Canada, for example, there is no federal legislation to regulate the use of restraint in aged care, but there is local legislation in </w:t>
      </w:r>
      <w:r w:rsidR="00B47703" w:rsidRPr="00B42C86">
        <w:t>8</w:t>
      </w:r>
      <w:r w:rsidRPr="00B42C86">
        <w:t xml:space="preserve"> </w:t>
      </w:r>
      <w:r w:rsidR="00433B60" w:rsidRPr="00B42C86">
        <w:t xml:space="preserve">of the 10 Canadian </w:t>
      </w:r>
      <w:r w:rsidRPr="00B42C86">
        <w:t xml:space="preserve">provinces. New Zealand has mandatory national standards that outline the requirements to be met before physical restraint can be used, provide standards for using restraint and seclusion, and disallow the use of medication as chemical restraint </w:t>
      </w:r>
      <w:r w:rsidRPr="00B42C86">
        <w:fldChar w:fldCharType="begin" w:fldLock="1"/>
      </w:r>
      <w:r w:rsidRPr="00B42C86">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jurisdictions","type":"book"},"uris":["http://www.mendeley.com/documents/?uuid=9a51430e-1f19-4627-ba5b-e89375eb0ff1"]}],"mendeley":{"formattedCitation":"(Office of the Public Advocate (Qld) 2017)","plainTextFormattedCitation":"(Office of the Public Advocate (Qld) 2017)","previouslyFormattedCitation":"(Office of the Public Advocate (Qld) 2017)"},"properties":{"noteIndex":0},"schema":"https://github.com/citation-style-language/schema/raw/master/csl-citation.json"}</w:instrText>
      </w:r>
      <w:r w:rsidRPr="00B42C86">
        <w:fldChar w:fldCharType="separate"/>
      </w:r>
      <w:r w:rsidRPr="00B42C86">
        <w:t>(Office of the Public Advocate (Qld) 2017)</w:t>
      </w:r>
      <w:r w:rsidRPr="00B42C86">
        <w:fldChar w:fldCharType="end"/>
      </w:r>
      <w:r w:rsidRPr="00B42C86">
        <w:t xml:space="preserve">. </w:t>
      </w:r>
      <w:r w:rsidR="00433B60" w:rsidRPr="00B42C86">
        <w:t>Meanwhile, i</w:t>
      </w:r>
      <w:r w:rsidRPr="00B42C86">
        <w:t>n the US, a review of dementia policies in residential care and assisted living regulations found that in 2013:</w:t>
      </w:r>
    </w:p>
    <w:p w14:paraId="53289DF6" w14:textId="77777777" w:rsidR="00495183" w:rsidRPr="00B42C86" w:rsidRDefault="00495183" w:rsidP="00495183">
      <w:pPr>
        <w:pStyle w:val="Bullet1"/>
      </w:pPr>
      <w:r w:rsidRPr="00B42C86">
        <w:t>10 states prohibited the use of chemical restraint, sedatives, and psychotropic medication under any circumstances</w:t>
      </w:r>
    </w:p>
    <w:p w14:paraId="38A1BA7B" w14:textId="77777777" w:rsidR="001677F0" w:rsidRPr="00B42C86" w:rsidRDefault="00495183" w:rsidP="00223C75">
      <w:pPr>
        <w:pStyle w:val="Bullet1"/>
      </w:pPr>
      <w:r w:rsidRPr="00B42C86">
        <w:t xml:space="preserve">24 states permitted the use of chemical restraint when certain conditions were met (e.g. with physician authorisation or during an emergency) </w:t>
      </w:r>
    </w:p>
    <w:p w14:paraId="0162B424" w14:textId="6246290D" w:rsidR="00495183" w:rsidRPr="00B42C86" w:rsidRDefault="00495183" w:rsidP="00223C75">
      <w:pPr>
        <w:pStyle w:val="Bullet1"/>
      </w:pPr>
      <w:r w:rsidRPr="00B42C86">
        <w:t xml:space="preserve">13 states had no policies in place regulating the use of chemical restraints </w:t>
      </w:r>
      <w:r w:rsidRPr="00B42C86">
        <w:fldChar w:fldCharType="begin" w:fldLock="1"/>
      </w:r>
      <w:r w:rsidRPr="00B42C86">
        <w:instrText>ADDIN CSL_CITATION {"citationItems":[{"id":"ITEM-1","itemData":{"DOI":"10.1093/geront/gnu179","ISSN":"17585341","abstract":"Continued growth in the number of individuals with dementia residing in assisted living (AL) raises concerns about their safety and protection. In this Forum, we review current AL practices relevant to residents with dementia and present a rationale for examining the government role in protecting these individuals within this context. Since public oversight of AL is currently a state prerogative, we assess states' regulatory activity across 3 domains closely related to safety and protection of persons with dementia: environmental features, staffing, and use of chemical restraints. We then step back to consider the state policymaking environment and assess the feasibility of developing a minimum standard of regulations from one state to the next. This Forum concludes with a historical comparison between the contemporary AL market and the nursing home care market prior to the Nursing Home Reform Act of 1987, and we discuss how an increased amount of federal interest could improve existing state efforts to protect persons with dementia residing in AL.","author":[{"dropping-particle":"","family":"Kaskie","given":"Brian P.","non-dropping-particle":"","parse-names":false,"suffix":""},{"dropping-particle":"","family":"Nattinger","given":"Matthew","non-dropping-particle":"","parse-names":false,"suffix":""},{"dropping-particle":"","family":"Potter","given":"Andrew","non-dropping-particle":"","parse-names":false,"suffix":""}],"container-title":"Gerontologist","id":"ITEM-1","issue":"2","issued":{"date-parts":[["2015"]]},"page":"199-209","title":"Policies to protect persons with dementia in assisted living: Déjà vu all over again?","type":"article-journal","volume":"55"},"uris":["http://www.mendeley.com/documents/?uuid=19ceda04-53c1-491b-91fc-db49fde59df5"]}],"mendeley":{"formattedCitation":"(Kaskie et al. 2015)","plainTextFormattedCitation":"(Kaskie et al. 2015)","previouslyFormattedCitation":"(Kaskie et al. 2015)"},"properties":{"noteIndex":0},"schema":"https://github.com/citation-style-language/schema/raw/master/csl-citation.json"}</w:instrText>
      </w:r>
      <w:r w:rsidRPr="00B42C86">
        <w:fldChar w:fldCharType="separate"/>
      </w:r>
      <w:r w:rsidRPr="00B42C86">
        <w:t>(Kaskie et al. 2015)</w:t>
      </w:r>
      <w:r w:rsidRPr="00B42C86">
        <w:fldChar w:fldCharType="end"/>
      </w:r>
      <w:r w:rsidRPr="00B42C86">
        <w:t>.</w:t>
      </w:r>
    </w:p>
    <w:p w14:paraId="43335665" w14:textId="2505340C" w:rsidR="00A931EA" w:rsidRPr="00B42C86" w:rsidRDefault="00A931EA" w:rsidP="00F140FA">
      <w:pPr>
        <w:pStyle w:val="ParaKeep"/>
      </w:pPr>
      <w:r w:rsidRPr="00B42C86">
        <w:t xml:space="preserve">A 2003 </w:t>
      </w:r>
      <w:r w:rsidR="002C11A8" w:rsidRPr="00B42C86">
        <w:t xml:space="preserve">comparison of </w:t>
      </w:r>
      <w:r w:rsidR="009C4A26" w:rsidRPr="00B42C86">
        <w:t xml:space="preserve">international regulatory frameworks addressing use of restraint concluded there are </w:t>
      </w:r>
      <w:r w:rsidR="00B47703" w:rsidRPr="00B42C86">
        <w:t>2</w:t>
      </w:r>
      <w:r w:rsidRPr="00B42C86">
        <w:t xml:space="preserve"> </w:t>
      </w:r>
      <w:r w:rsidR="009C4A26" w:rsidRPr="00B42C86">
        <w:t xml:space="preserve">main </w:t>
      </w:r>
      <w:r w:rsidRPr="00B42C86">
        <w:t xml:space="preserve">contrasting approaches to the regulation of physical restraint in aged care. Facility-focused frameworks target institutional compliance, while patient-focused frameworks </w:t>
      </w:r>
      <w:r w:rsidR="00123549" w:rsidRPr="00B42C86">
        <w:t>‘</w:t>
      </w:r>
      <w:r w:rsidRPr="00B42C86">
        <w:t>aim to maximise observance of and respect for the human rights of individuals in health care systems</w:t>
      </w:r>
      <w:r w:rsidR="00123549" w:rsidRPr="00B42C86">
        <w:t>’</w:t>
      </w:r>
      <w:r w:rsidRPr="00B42C86">
        <w:t>. The author recommended a ‘hybrid approach’ in which:</w:t>
      </w:r>
    </w:p>
    <w:p w14:paraId="6EE50C0F" w14:textId="77777777" w:rsidR="00A931EA" w:rsidRPr="00B42C86" w:rsidRDefault="00A931EA" w:rsidP="00975192">
      <w:pPr>
        <w:pStyle w:val="Bullet1"/>
      </w:pPr>
      <w:r w:rsidRPr="00B42C86">
        <w:t>Authorisation for the use of physical restraint is set out in legislation, subject to stringent conditions and safeguards</w:t>
      </w:r>
    </w:p>
    <w:p w14:paraId="640C938F" w14:textId="77777777" w:rsidR="00A931EA" w:rsidRPr="00B42C86" w:rsidRDefault="00A931EA" w:rsidP="00975192">
      <w:pPr>
        <w:pStyle w:val="Bullet1"/>
      </w:pPr>
      <w:r w:rsidRPr="00B42C86">
        <w:t>Providers are required to document the circumstances of restraint and the strategies applied before the use of restraint as a last resort</w:t>
      </w:r>
    </w:p>
    <w:p w14:paraId="5185B562" w14:textId="77777777" w:rsidR="00A931EA" w:rsidRPr="00B42C86" w:rsidRDefault="00A931EA" w:rsidP="00975192">
      <w:pPr>
        <w:pStyle w:val="Bullet1"/>
      </w:pPr>
      <w:r w:rsidRPr="00B42C86">
        <w:t xml:space="preserve">All instances of restraint are to be reported to an independent monitoring agency with powers of random inspection </w:t>
      </w:r>
      <w:r w:rsidRPr="00B42C86">
        <w:fldChar w:fldCharType="begin" w:fldLock="1"/>
      </w:r>
      <w:r w:rsidRPr="00B42C86">
        <w:instrText>ADDIN CSL_CITATION {"citationItems":[{"id":"ITEM-1","itemData":{"ISSN":"11888725","PMID":"15742493","author":[{"dropping-particle":"","family":"McDonald","given":"Fiona","non-dropping-particle":"","parse-names":false,"suffix":""}],"container-title":"Health law review","id":"ITEM-1","issue":"1","issued":{"date-parts":[["2003"]]},"page":"22-28","title":"\"To become old is to become institutionalized and imprisoned\": comparing regulatory frameworks for the use of restraints in long-term care facilities.","type":"article-journal","volume":"12"},"uris":["http://www.mendeley.com/documents/?uuid=075033f2-4861-49ca-a730-44e0bfc82487"]}],"mendeley":{"formattedCitation":"(McDonald 2003)","plainTextFormattedCitation":"(McDonald 2003)","previouslyFormattedCitation":"(McDonald 2003)"},"properties":{"noteIndex":0},"schema":"https://github.com/citation-style-language/schema/raw/master/csl-citation.json"}</w:instrText>
      </w:r>
      <w:r w:rsidRPr="00B42C86">
        <w:fldChar w:fldCharType="separate"/>
      </w:r>
      <w:r w:rsidRPr="00B42C86">
        <w:t>(McDonald 2003)</w:t>
      </w:r>
      <w:r w:rsidRPr="00B42C86">
        <w:fldChar w:fldCharType="end"/>
      </w:r>
      <w:r w:rsidRPr="00B42C86">
        <w:t xml:space="preserve">. </w:t>
      </w:r>
    </w:p>
    <w:p w14:paraId="118C41AD" w14:textId="6AD2D31E" w:rsidR="00713F16" w:rsidRPr="00B42C86" w:rsidRDefault="00DD3449" w:rsidP="00F140FA">
      <w:pPr>
        <w:pStyle w:val="ParaKeep"/>
      </w:pPr>
      <w:r w:rsidRPr="00B42C86">
        <w:t xml:space="preserve">In reviewing ‘lessons learned’ from the Oakden </w:t>
      </w:r>
      <w:r w:rsidR="002A3218" w:rsidRPr="00B42C86">
        <w:t>investigation</w:t>
      </w:r>
      <w:r w:rsidR="00433B60" w:rsidRPr="00B42C86">
        <w:t xml:space="preserve"> (see Chapter </w:t>
      </w:r>
      <w:r w:rsidR="00433B60" w:rsidRPr="00B42C86">
        <w:fldChar w:fldCharType="begin"/>
      </w:r>
      <w:r w:rsidR="00433B60" w:rsidRPr="00B42C86">
        <w:instrText xml:space="preserve"> REF _Ref54871752 \r \h </w:instrText>
      </w:r>
      <w:r w:rsidR="00433B60" w:rsidRPr="00B42C86">
        <w:fldChar w:fldCharType="separate"/>
      </w:r>
      <w:r w:rsidR="009B098A">
        <w:t>4</w:t>
      </w:r>
      <w:r w:rsidR="00433B60" w:rsidRPr="00B42C86">
        <w:fldChar w:fldCharType="end"/>
      </w:r>
      <w:r w:rsidR="00433B60" w:rsidRPr="00B42C86">
        <w:t>)</w:t>
      </w:r>
      <w:r w:rsidRPr="00B42C86">
        <w:t xml:space="preserve">, </w:t>
      </w:r>
      <w:r w:rsidR="00713F16" w:rsidRPr="00B42C86">
        <w:fldChar w:fldCharType="begin" w:fldLock="1"/>
      </w:r>
      <w:r w:rsidR="00E24CEF" w:rsidRPr="00B42C86">
        <w:instrText>ADDIN CSL_CITATION {"citationItems":[{"id":"ITEM-1","itemData":{"DOI":"10.1177/1037969X18817592","ISSN":"1037969X","abstract":"This article argues that there exist unnecessary gaps in the regulation of the use of physical, mechanical and chemical restraints in mental health and aged care settings. While the use of these forms of restraint may be rationalised on the basis of preventing harm to self or others, there are adverse consequences that necessitate the minimisation, if not elimination, of their use. The overuse of mechanical and chemical restraints at the Oakden Older Persons Mental Health Service in South Australia led to several scathing inquiries. This article looks at the lessons learned and suggests a multidimensional, consistent approach is overdue.","author":[{"dropping-particle":"","family":"Maker","given":"Yvette","non-dropping-particle":"","parse-names":false,"suffix":""},{"dropping-particle":"","family":"McSherry","given":"Bernadette","non-dropping-particle":"","parse-names":false,"suffix":""}],"container-title":"Alternative Law Journal","id":"ITEM-1","issue":"1","issued":{"date-parts":[["2019"]]},"page":"29-36","title":"Regulating restraint use in mental health and aged care settings: Lessons from the oakden scandal","type":"article-journal","volume":"44"},"uris":["http://www.mendeley.com/documents/?uuid=cc37b86f-1548-4693-bf28-e7b86edf9d72"]}],"mendeley":{"formattedCitation":"(Maker &amp; McSherry 2019)","manualFormatting":"Maker &amp; McSherry (2019)","plainTextFormattedCitation":"(Maker &amp; McSherry 2019)","previouslyFormattedCitation":"(Maker &amp; McSherry 2019)"},"properties":{"noteIndex":0},"schema":"https://github.com/citation-style-language/schema/raw/master/csl-citation.json"}</w:instrText>
      </w:r>
      <w:r w:rsidR="00713F16" w:rsidRPr="00B42C86">
        <w:fldChar w:fldCharType="separate"/>
      </w:r>
      <w:r w:rsidR="00713F16" w:rsidRPr="00B42C86">
        <w:t xml:space="preserve">Maker &amp; McSherry </w:t>
      </w:r>
      <w:r w:rsidR="00E24CEF" w:rsidRPr="00B42C86">
        <w:t>(</w:t>
      </w:r>
      <w:r w:rsidR="00713F16" w:rsidRPr="00B42C86">
        <w:t>2019)</w:t>
      </w:r>
      <w:r w:rsidR="00713F16" w:rsidRPr="00B42C86">
        <w:fldChar w:fldCharType="end"/>
      </w:r>
      <w:r w:rsidRPr="00B42C86">
        <w:t xml:space="preserve"> highlight</w:t>
      </w:r>
      <w:r w:rsidR="00636ECE" w:rsidRPr="00B42C86">
        <w:t>ed</w:t>
      </w:r>
      <w:r w:rsidRPr="00B42C86">
        <w:t xml:space="preserve"> </w:t>
      </w:r>
      <w:r w:rsidR="00582FB9" w:rsidRPr="00B42C86">
        <w:t>3</w:t>
      </w:r>
      <w:r w:rsidR="003C7870" w:rsidRPr="00B42C86">
        <w:t> </w:t>
      </w:r>
      <w:r w:rsidRPr="00B42C86">
        <w:t xml:space="preserve">main mechanisms </w:t>
      </w:r>
      <w:r w:rsidR="00BF244C" w:rsidRPr="00B42C86">
        <w:t>for regulating the use of restraint:</w:t>
      </w:r>
    </w:p>
    <w:p w14:paraId="4CC051DA" w14:textId="77777777" w:rsidR="00BF244C" w:rsidRPr="00B42C86" w:rsidRDefault="007345A8" w:rsidP="00975192">
      <w:pPr>
        <w:pStyle w:val="Bullet1"/>
      </w:pPr>
      <w:r w:rsidRPr="00B42C86">
        <w:t>L</w:t>
      </w:r>
      <w:r w:rsidR="00FD6671" w:rsidRPr="00B42C86">
        <w:t>egislation</w:t>
      </w:r>
      <w:r w:rsidRPr="00B42C86">
        <w:t xml:space="preserve"> (ideally national)</w:t>
      </w:r>
    </w:p>
    <w:p w14:paraId="09110764" w14:textId="77777777" w:rsidR="006E5406" w:rsidRPr="00B42C86" w:rsidRDefault="006E5406" w:rsidP="00975192">
      <w:pPr>
        <w:pStyle w:val="Bullet1"/>
      </w:pPr>
      <w:r w:rsidRPr="00B42C86">
        <w:t>Policy document</w:t>
      </w:r>
      <w:r w:rsidR="008F776B" w:rsidRPr="00B42C86">
        <w:t>s</w:t>
      </w:r>
      <w:r w:rsidRPr="00B42C86">
        <w:t xml:space="preserve"> (guidelines, codes of practice, policies and procedures</w:t>
      </w:r>
      <w:r w:rsidR="007E0654" w:rsidRPr="00B42C86">
        <w:t>)</w:t>
      </w:r>
    </w:p>
    <w:p w14:paraId="6D555015" w14:textId="77777777" w:rsidR="007E0654" w:rsidRPr="00B42C86" w:rsidRDefault="00BA5FA2" w:rsidP="00975192">
      <w:pPr>
        <w:pStyle w:val="Bullet1"/>
      </w:pPr>
      <w:r w:rsidRPr="00B42C86">
        <w:t>A</w:t>
      </w:r>
      <w:r w:rsidR="009E313D" w:rsidRPr="00B42C86">
        <w:t xml:space="preserve"> body with powers of inspection.</w:t>
      </w:r>
    </w:p>
    <w:p w14:paraId="55F947B7" w14:textId="53E1FD00" w:rsidR="003066F2" w:rsidRPr="00B42C86" w:rsidRDefault="00C107A8" w:rsidP="007E7976">
      <w:pPr>
        <w:pStyle w:val="Paragraph"/>
        <w:rPr>
          <w:lang w:eastAsia="en-AU"/>
        </w:rPr>
      </w:pPr>
      <w:r w:rsidRPr="00B42C86">
        <w:t xml:space="preserve">All of these </w:t>
      </w:r>
      <w:r w:rsidR="00CC02AE" w:rsidRPr="00B42C86">
        <w:t xml:space="preserve">do </w:t>
      </w:r>
      <w:r w:rsidRPr="00B42C86">
        <w:t xml:space="preserve">currently </w:t>
      </w:r>
      <w:r w:rsidR="00FB3876" w:rsidRPr="00B42C86">
        <w:t>exist in the Australian setting</w:t>
      </w:r>
      <w:r w:rsidR="00A832CD" w:rsidRPr="00B42C86">
        <w:t xml:space="preserve">, but with jurisdictional differences and remaining gaps and inadequacies </w:t>
      </w:r>
      <w:r w:rsidR="006E0A5A" w:rsidRPr="00B42C86">
        <w:fldChar w:fldCharType="begin" w:fldLock="1"/>
      </w:r>
      <w:r w:rsidR="00656068" w:rsidRPr="00B42C86">
        <w:instrText>ADDIN CSL_CITATION {"citationItems":[{"id":"ITEM-1","itemData":{"DOI":"10.1177/1037969X18817592","ISSN":"1037969X","abstract":"This article argues that there exist unnecessary gaps in the regulation of the use of physical, mechanical and chemical restraints in mental health and aged care settings. While the use of these forms of restraint may be rationalised on the basis of preventing harm to self or others, there are adverse consequences that necessitate the minimisation, if not elimination, of their use. The overuse of mechanical and chemical restraints at the Oakden Older Persons Mental Health Service in South Australia led to several scathing inquiries. This article looks at the lessons learned and suggests a multidimensional, consistent approach is overdue.","author":[{"dropping-particle":"","family":"Maker","given":"Yvette","non-dropping-particle":"","parse-names":false,"suffix":""},{"dropping-particle":"","family":"McSherry","given":"Bernadette","non-dropping-particle":"","parse-names":false,"suffix":""}],"container-title":"Alternative Law Journal","id":"ITEM-1","issue":"1","issued":{"date-parts":[["2019"]]},"page":"29-36","title":"Regulating restraint use in mental health and aged care settings: Lessons from the oakden scandal","type":"article-journal","volume":"44"},"uris":["http://www.mendeley.com/documents/?uuid=cc37b86f-1548-4693-bf28-e7b86edf9d72"]},{"id":"ITEM-2","itemData":{"ISBN":"9781920838867","abstract":"Volume 1. (x, 258 pages) -- Volume 2. Hearing Overviews and Case Studies (iv, 331 pages) -- Volume 3. Appendices (iii, 180 pages)","author":[{"dropping-particle":"","family":"The Commonwealth of Australia","given":"","non-dropping-particle":"","parse-names":false,"suffix":""}],"id":"ITEM-2","issued":{"date-parts":[["2019"]]},"number-of-pages":"258","title":"Royal Commission into Aged Care Quality and Safety Interim Report: Neglect","type":"book","volume":"1"},"uris":["http://www.mendeley.com/documents/?uuid=0fd3ce16-4a40-48f1-8817-deed172b56d2"]},{"id":"ITEM-3","itemData":{"author":[{"dropping-particle":"","family":"Office of the Public Advocate (Qld)","given":"","non-dropping-particle":"","parse-names":false,"suffix":""}],"id":"ITEM-3","issued":{"date-parts":[["2017"]]},"publisher-place":"Brisbane","title":"Legal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jurisdictions","type":"book"},"uris":["http://www.mendeley.com/documents/?uuid=9a51430e-1f19-4627-ba5b-e89375eb0ff1"]}],"mendeley":{"formattedCitation":"(Maker &amp; McSherry 2019, The Commonwealth of Australia 2019, Office of the Public Advocate (Qld) 2017)","plainTextFormattedCitation":"(Maker &amp; McSherry 2019, The Commonwealth of Australia 2019, Office of the Public Advocate (Qld) 2017)","previouslyFormattedCitation":"(Maker &amp; McSherry 2019, The Commonwealth of Australia 2019, Office of the Public Advocate (Qld) 2017)"},"properties":{"noteIndex":0},"schema":"https://github.com/citation-style-language/schema/raw/master/csl-citation.json"}</w:instrText>
      </w:r>
      <w:r w:rsidR="006E0A5A" w:rsidRPr="00B42C86">
        <w:fldChar w:fldCharType="separate"/>
      </w:r>
      <w:r w:rsidR="006E0A5A" w:rsidRPr="00B42C86">
        <w:t xml:space="preserve">(Maker &amp; McSherry 2019, </w:t>
      </w:r>
      <w:r w:rsidR="008F33B3" w:rsidRPr="00B42C86">
        <w:t>Royal Commission into Aged Care Quality and Safety</w:t>
      </w:r>
      <w:r w:rsidR="006E0A5A" w:rsidRPr="00B42C86">
        <w:t xml:space="preserve"> 2019</w:t>
      </w:r>
      <w:r w:rsidR="00F95660" w:rsidRPr="00B42C86">
        <w:t>b</w:t>
      </w:r>
      <w:r w:rsidR="006E0A5A" w:rsidRPr="00B42C86">
        <w:t>, Office of the Public Advocate (Qld) 2017)</w:t>
      </w:r>
      <w:r w:rsidR="006E0A5A" w:rsidRPr="00B42C86">
        <w:fldChar w:fldCharType="end"/>
      </w:r>
      <w:r w:rsidR="00F07B57" w:rsidRPr="00B42C86">
        <w:t xml:space="preserve">. </w:t>
      </w:r>
      <w:r w:rsidR="00AD4CD4" w:rsidRPr="00B42C86">
        <w:t>K</w:t>
      </w:r>
      <w:r w:rsidR="00D15165" w:rsidRPr="00B42C86">
        <w:t xml:space="preserve">ey features and potential </w:t>
      </w:r>
      <w:r w:rsidR="00C65430" w:rsidRPr="00B42C86">
        <w:t xml:space="preserve">gaps </w:t>
      </w:r>
      <w:r w:rsidR="00D15165" w:rsidRPr="00B42C86">
        <w:t xml:space="preserve">in </w:t>
      </w:r>
      <w:r w:rsidR="00411C7C" w:rsidRPr="00B42C86">
        <w:t xml:space="preserve">various </w:t>
      </w:r>
      <w:r w:rsidR="00D15165" w:rsidRPr="00B42C86">
        <w:t xml:space="preserve">regulatory </w:t>
      </w:r>
      <w:r w:rsidR="00411C7C" w:rsidRPr="00B42C86">
        <w:t xml:space="preserve">approaches </w:t>
      </w:r>
      <w:r w:rsidR="00D15165" w:rsidRPr="00B42C86">
        <w:t>addressing restraint in aged care</w:t>
      </w:r>
      <w:r w:rsidR="00AD4CD4" w:rsidRPr="00B42C86">
        <w:t xml:space="preserve"> are</w:t>
      </w:r>
      <w:r w:rsidR="00441270" w:rsidRPr="00B42C86">
        <w:t xml:space="preserve"> summarised in</w:t>
      </w:r>
      <w:r w:rsidR="00D15165" w:rsidRPr="00B42C86">
        <w:t xml:space="preserve"> </w:t>
      </w:r>
      <w:r w:rsidR="007E7976" w:rsidRPr="00B42C86">
        <w:rPr>
          <w:lang w:eastAsia="en-AU"/>
        </w:rPr>
        <w:fldChar w:fldCharType="begin"/>
      </w:r>
      <w:r w:rsidR="007E7976" w:rsidRPr="00B42C86">
        <w:rPr>
          <w:lang w:eastAsia="en-AU"/>
        </w:rPr>
        <w:instrText xml:space="preserve"> REF _Ref41649419 \h  \* MERGEFORMAT </w:instrText>
      </w:r>
      <w:r w:rsidR="007E7976" w:rsidRPr="00B42C86">
        <w:rPr>
          <w:lang w:eastAsia="en-AU"/>
        </w:rPr>
      </w:r>
      <w:r w:rsidR="007E7976" w:rsidRPr="00B42C86">
        <w:rPr>
          <w:lang w:eastAsia="en-AU"/>
        </w:rPr>
        <w:fldChar w:fldCharType="separate"/>
      </w:r>
      <w:r w:rsidR="009B098A" w:rsidRPr="00B42C86">
        <w:t>Table 3</w:t>
      </w:r>
      <w:r w:rsidR="009B098A" w:rsidRPr="00B42C86">
        <w:noBreakHyphen/>
      </w:r>
      <w:r w:rsidR="009B098A">
        <w:t>1</w:t>
      </w:r>
      <w:r w:rsidR="007E7976" w:rsidRPr="00B42C86">
        <w:rPr>
          <w:lang w:eastAsia="en-AU"/>
        </w:rPr>
        <w:fldChar w:fldCharType="end"/>
      </w:r>
      <w:r w:rsidR="007E7976" w:rsidRPr="00B42C86">
        <w:rPr>
          <w:lang w:eastAsia="en-AU"/>
        </w:rPr>
        <w:t>.</w:t>
      </w:r>
    </w:p>
    <w:p w14:paraId="7550D352" w14:textId="77777777" w:rsidR="00A66FCD" w:rsidRPr="00B42C86" w:rsidRDefault="00A66FCD" w:rsidP="007E7976">
      <w:pPr>
        <w:pStyle w:val="Paragraph"/>
        <w:rPr>
          <w:lang w:eastAsia="en-AU"/>
        </w:rPr>
        <w:sectPr w:rsidR="00A66FCD" w:rsidRPr="00B42C86" w:rsidSect="00FA3787">
          <w:headerReference w:type="default" r:id="rId21"/>
          <w:type w:val="continuous"/>
          <w:pgSz w:w="11907" w:h="16840" w:code="9"/>
          <w:pgMar w:top="851" w:right="1134" w:bottom="851" w:left="1701" w:header="454" w:footer="567" w:gutter="0"/>
          <w:cols w:num="2" w:space="1418"/>
          <w:docGrid w:linePitch="272"/>
          <w15:footnoteColumns w:val="1"/>
        </w:sectPr>
      </w:pPr>
    </w:p>
    <w:p w14:paraId="38C7F171" w14:textId="680BFB90" w:rsidR="007E7976" w:rsidRPr="00B42C86" w:rsidRDefault="007E7976" w:rsidP="00E95894">
      <w:pPr>
        <w:pStyle w:val="Caption"/>
        <w:spacing w:before="0"/>
      </w:pPr>
      <w:bookmarkStart w:id="21" w:name="_Ref41649419"/>
      <w:bookmarkStart w:id="22" w:name="_Ref41649415"/>
      <w:bookmarkStart w:id="23" w:name="_Toc58326522"/>
      <w:r w:rsidRPr="00B42C86">
        <w:lastRenderedPageBreak/>
        <w:t>Table</w:t>
      </w:r>
      <w:r w:rsidR="00F02514" w:rsidRPr="00B42C86">
        <w:t> </w:t>
      </w:r>
      <w:r w:rsidR="007B5E38" w:rsidRPr="00B42C86">
        <w:t>3</w:t>
      </w:r>
      <w:r w:rsidR="00D415C7" w:rsidRPr="00B42C86">
        <w:noBreakHyphen/>
      </w:r>
      <w:r w:rsidR="00D415C7" w:rsidRPr="00B42C86">
        <w:fldChar w:fldCharType="begin"/>
      </w:r>
      <w:r w:rsidR="00D415C7" w:rsidRPr="00B42C86">
        <w:instrText xml:space="preserve"> SEQ Table \* ARABIC \s 1 </w:instrText>
      </w:r>
      <w:r w:rsidR="00D415C7" w:rsidRPr="00B42C86">
        <w:fldChar w:fldCharType="separate"/>
      </w:r>
      <w:r w:rsidR="009B098A">
        <w:rPr>
          <w:noProof/>
        </w:rPr>
        <w:t>1</w:t>
      </w:r>
      <w:r w:rsidR="00D415C7" w:rsidRPr="00B42C86">
        <w:fldChar w:fldCharType="end"/>
      </w:r>
      <w:bookmarkEnd w:id="21"/>
      <w:r w:rsidRPr="00B42C86">
        <w:t>:</w:t>
      </w:r>
      <w:r w:rsidR="00F02514" w:rsidRPr="00B42C86">
        <w:tab/>
      </w:r>
      <w:r w:rsidRPr="00B42C86">
        <w:t>Key features and potential gaps in regulatory frameworks</w:t>
      </w:r>
      <w:bookmarkEnd w:id="22"/>
      <w:bookmarkEnd w:id="23"/>
    </w:p>
    <w:tbl>
      <w:tblPr>
        <w:tblStyle w:val="AHALight"/>
        <w:tblW w:w="9214" w:type="dxa"/>
        <w:tblLook w:val="0620" w:firstRow="1" w:lastRow="0" w:firstColumn="0" w:lastColumn="0" w:noHBand="1" w:noVBand="1"/>
        <w:tblDescription w:val="This table lists the key features and potential gaps in regulatory frameworks"/>
      </w:tblPr>
      <w:tblGrid>
        <w:gridCol w:w="4480"/>
        <w:gridCol w:w="4734"/>
      </w:tblGrid>
      <w:tr w:rsidR="007E7976" w:rsidRPr="00B42C86" w14:paraId="31C5ABAB" w14:textId="77777777" w:rsidTr="00695E43">
        <w:trPr>
          <w:cnfStyle w:val="100000000000" w:firstRow="1" w:lastRow="0" w:firstColumn="0" w:lastColumn="0" w:oddVBand="0" w:evenVBand="0" w:oddHBand="0" w:evenHBand="0" w:firstRowFirstColumn="0" w:firstRowLastColumn="0" w:lastRowFirstColumn="0" w:lastRowLastColumn="0"/>
        </w:trPr>
        <w:tc>
          <w:tcPr>
            <w:tcW w:w="4480" w:type="dxa"/>
          </w:tcPr>
          <w:p w14:paraId="6986513E" w14:textId="77777777" w:rsidR="007E7976" w:rsidRPr="00B42C86" w:rsidRDefault="007E7976" w:rsidP="00905A27">
            <w:pPr>
              <w:pStyle w:val="TableHeading1"/>
            </w:pPr>
            <w:r w:rsidRPr="00B42C86">
              <w:t>Key features</w:t>
            </w:r>
          </w:p>
        </w:tc>
        <w:tc>
          <w:tcPr>
            <w:tcW w:w="4734" w:type="dxa"/>
          </w:tcPr>
          <w:p w14:paraId="60E7A584" w14:textId="77777777" w:rsidR="007E7976" w:rsidRPr="00B42C86" w:rsidRDefault="007E7976" w:rsidP="00905A27">
            <w:pPr>
              <w:pStyle w:val="TableHeading1"/>
            </w:pPr>
            <w:r w:rsidRPr="00B42C86">
              <w:t>Potential gaps</w:t>
            </w:r>
          </w:p>
        </w:tc>
      </w:tr>
      <w:tr w:rsidR="007E7976" w:rsidRPr="00B42C86" w14:paraId="6834C10E" w14:textId="77777777" w:rsidTr="00695E43">
        <w:tc>
          <w:tcPr>
            <w:tcW w:w="4480" w:type="dxa"/>
          </w:tcPr>
          <w:p w14:paraId="07579C7C" w14:textId="77777777" w:rsidR="007E7976" w:rsidRPr="00B42C86" w:rsidRDefault="007E7976" w:rsidP="00DB10FE">
            <w:pPr>
              <w:pStyle w:val="TableBullet1"/>
            </w:pPr>
            <w:r w:rsidRPr="00B42C86">
              <w:t>Implementation of legislation, standards, regulations and safeguards outlining best practice and requirements</w:t>
            </w:r>
          </w:p>
          <w:p w14:paraId="471B00F6" w14:textId="77777777" w:rsidR="007E7976" w:rsidRPr="00B42C86" w:rsidRDefault="007E7976" w:rsidP="00DB10FE">
            <w:pPr>
              <w:pStyle w:val="TableBullet1"/>
            </w:pPr>
            <w:r w:rsidRPr="00B42C86">
              <w:t>Establishing principles that underpin the regulatory framework</w:t>
            </w:r>
          </w:p>
          <w:p w14:paraId="7200B4E1" w14:textId="77777777" w:rsidR="007E7976" w:rsidRPr="00B42C86" w:rsidRDefault="007E7976" w:rsidP="00DB10FE">
            <w:pPr>
              <w:pStyle w:val="TableBullet1"/>
            </w:pPr>
            <w:r w:rsidRPr="00B42C86">
              <w:t>Prohibiting the use of medicines as a form of restraint</w:t>
            </w:r>
          </w:p>
          <w:p w14:paraId="202821F0" w14:textId="77777777" w:rsidR="007E7976" w:rsidRPr="00B42C86" w:rsidRDefault="007E7976" w:rsidP="00DB10FE">
            <w:pPr>
              <w:pStyle w:val="TableBullet1"/>
            </w:pPr>
            <w:r w:rsidRPr="00B42C86">
              <w:t>A rigorous system of auditing</w:t>
            </w:r>
          </w:p>
          <w:p w14:paraId="3EAAB3F4" w14:textId="77777777" w:rsidR="007E7976" w:rsidRPr="00B42C86" w:rsidRDefault="007E7976" w:rsidP="00DB10FE">
            <w:pPr>
              <w:pStyle w:val="TableBullet1"/>
            </w:pPr>
            <w:r w:rsidRPr="00B42C86">
              <w:t>Penalties for non-compliance with relevant standards</w:t>
            </w:r>
          </w:p>
          <w:p w14:paraId="35C66139" w14:textId="77777777" w:rsidR="007E7976" w:rsidRPr="00B42C86" w:rsidRDefault="007E7976" w:rsidP="00DB10FE">
            <w:pPr>
              <w:pStyle w:val="TableBullet1"/>
            </w:pPr>
            <w:r w:rsidRPr="00B42C86">
              <w:t>Congruent national and state regulatory frameworks</w:t>
            </w:r>
          </w:p>
          <w:p w14:paraId="168C896C" w14:textId="77777777" w:rsidR="007E7976" w:rsidRPr="00B42C86" w:rsidRDefault="007E7976" w:rsidP="00DB10FE">
            <w:pPr>
              <w:pStyle w:val="TableBullet1"/>
            </w:pPr>
            <w:r w:rsidRPr="00B42C86">
              <w:t>Encouraging the judiciary to promote older people’s freedoms and independence</w:t>
            </w:r>
          </w:p>
        </w:tc>
        <w:tc>
          <w:tcPr>
            <w:tcW w:w="4734" w:type="dxa"/>
          </w:tcPr>
          <w:p w14:paraId="2880B32D" w14:textId="77777777" w:rsidR="007E7976" w:rsidRPr="00B42C86" w:rsidRDefault="007E7976" w:rsidP="00DB10FE">
            <w:pPr>
              <w:pStyle w:val="TableBullet1"/>
            </w:pPr>
            <w:r w:rsidRPr="00B42C86">
              <w:t>An overly bureaucratic approach/focus on minimum standards rather than person-centred focus/upholding human rights</w:t>
            </w:r>
          </w:p>
          <w:p w14:paraId="6C668F00" w14:textId="77777777" w:rsidR="007E7976" w:rsidRPr="00B42C86" w:rsidRDefault="007E7976" w:rsidP="00DB10FE">
            <w:pPr>
              <w:pStyle w:val="TableBullet1"/>
            </w:pPr>
            <w:r w:rsidRPr="00B42C86">
              <w:t>Inappropriate influence by commercial/for-profit aged care sector</w:t>
            </w:r>
          </w:p>
          <w:p w14:paraId="3588E20B" w14:textId="77777777" w:rsidR="007E7976" w:rsidRPr="00B42C86" w:rsidRDefault="007E7976" w:rsidP="00DB10FE">
            <w:pPr>
              <w:pStyle w:val="TableBullet1"/>
            </w:pPr>
            <w:r w:rsidRPr="00B42C86">
              <w:t>Failure to establish and implement minimum resourcing requirements to support the objectives of legislation</w:t>
            </w:r>
          </w:p>
          <w:p w14:paraId="5F54A154" w14:textId="77777777" w:rsidR="007E7976" w:rsidRPr="00B42C86" w:rsidRDefault="007E7976" w:rsidP="00DB10FE">
            <w:pPr>
              <w:pStyle w:val="TableBullet1"/>
            </w:pPr>
            <w:r w:rsidRPr="00B42C86">
              <w:t>Failure to establish ‘functional interconnections’ between the legislative framework and practice</w:t>
            </w:r>
          </w:p>
          <w:p w14:paraId="4CBDEB7B" w14:textId="77777777" w:rsidR="007E7976" w:rsidRPr="00B42C86" w:rsidRDefault="007E7976" w:rsidP="00DB10FE">
            <w:pPr>
              <w:pStyle w:val="TableBullet1"/>
            </w:pPr>
            <w:r w:rsidRPr="00B42C86">
              <w:t>Auditing criteria that are not sufficiently specific to restraint and aged care</w:t>
            </w:r>
          </w:p>
          <w:p w14:paraId="2CFFB0F7" w14:textId="77777777" w:rsidR="007E7976" w:rsidRPr="00B42C86" w:rsidRDefault="007E7976" w:rsidP="00DB10FE">
            <w:pPr>
              <w:pStyle w:val="TableBullet1"/>
            </w:pPr>
            <w:r w:rsidRPr="00B42C86">
              <w:t>Lack of a consistent data collection and reporting strategy.</w:t>
            </w:r>
          </w:p>
        </w:tc>
      </w:tr>
    </w:tbl>
    <w:p w14:paraId="4908317C" w14:textId="096F6205" w:rsidR="00695E43" w:rsidRPr="00B42C86" w:rsidRDefault="00695E43" w:rsidP="00E95894">
      <w:pPr>
        <w:pStyle w:val="Note"/>
        <w:spacing w:after="240"/>
      </w:pPr>
      <w:r w:rsidRPr="00B42C86">
        <w:t xml:space="preserve">Source: </w:t>
      </w:r>
      <w:r w:rsidRPr="00B42C86">
        <w:fldChar w:fldCharType="begin" w:fldLock="1"/>
      </w:r>
      <w:r w:rsidRPr="00B42C86">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jurisdictions","type":"book"},"uris":["http://www.mendeley.com/documents/?uuid=9a51430e-1f19-4627-ba5b-e89375eb0ff1"]}],"mendeley":{"formattedCitation":"(Office of the Public Advocate (Qld) 2017)","manualFormatting":"Office of the Public Advocate (Qld) 2017","plainTextFormattedCitation":"(Office of the Public Advocate (Qld) 2017)","previouslyFormattedCitation":"(Office of the Public Advocate (Qld) 2017)"},"properties":{"noteIndex":0},"schema":"https://github.com/citation-style-language/schema/raw/master/csl-citation.json"}</w:instrText>
      </w:r>
      <w:r w:rsidRPr="00B42C86">
        <w:fldChar w:fldCharType="separate"/>
      </w:r>
      <w:r w:rsidRPr="00B42C86">
        <w:t>Office of the Public Advocate (Qld) 2017</w:t>
      </w:r>
      <w:r w:rsidRPr="00B42C86">
        <w:fldChar w:fldCharType="end"/>
      </w:r>
      <w:r w:rsidRPr="00B42C86">
        <w:t xml:space="preserve"> </w:t>
      </w:r>
    </w:p>
    <w:p w14:paraId="405CFD97" w14:textId="11A6F7CC" w:rsidR="00754744" w:rsidRPr="00B42C86" w:rsidRDefault="00754744" w:rsidP="004974C7">
      <w:pPr>
        <w:sectPr w:rsidR="00754744" w:rsidRPr="00B42C86" w:rsidSect="00FA3787">
          <w:type w:val="continuous"/>
          <w:pgSz w:w="11907" w:h="16840" w:code="9"/>
          <w:pgMar w:top="851" w:right="1134" w:bottom="851" w:left="1701" w:header="454" w:footer="567" w:gutter="0"/>
          <w:cols w:space="1418"/>
          <w:docGrid w:linePitch="272"/>
          <w15:footnoteColumns w:val="1"/>
        </w:sectPr>
      </w:pPr>
    </w:p>
    <w:p w14:paraId="78EBEFBF" w14:textId="77777777" w:rsidR="00760581" w:rsidRPr="00B42C86" w:rsidRDefault="00760581" w:rsidP="00E00FFA">
      <w:pPr>
        <w:pStyle w:val="Heading3"/>
        <w:spacing w:before="0"/>
      </w:pPr>
      <w:bookmarkStart w:id="24" w:name="_Ref42763653"/>
      <w:r w:rsidRPr="00B42C86">
        <w:t>Restraint in national disability legislation</w:t>
      </w:r>
    </w:p>
    <w:p w14:paraId="0E597BE2" w14:textId="08F59D98" w:rsidR="00760581" w:rsidRPr="00B42C86" w:rsidRDefault="00760581" w:rsidP="00E95894">
      <w:pPr>
        <w:pStyle w:val="Paragraph"/>
        <w:spacing w:before="120"/>
        <w:rPr>
          <w:lang w:eastAsia="en-AU"/>
        </w:rPr>
      </w:pPr>
      <w:r w:rsidRPr="00B42C86">
        <w:rPr>
          <w:lang w:eastAsia="en-AU"/>
        </w:rPr>
        <w:t xml:space="preserve">Of direct interest to consideration of restraint in the aged care sector is how these practices are regulated in the disability sector. </w:t>
      </w:r>
    </w:p>
    <w:p w14:paraId="19F24C92" w14:textId="0E96F6E3" w:rsidR="00760581" w:rsidRPr="00B42C86" w:rsidRDefault="00114644" w:rsidP="00760581">
      <w:pPr>
        <w:pStyle w:val="Paragraph"/>
        <w:rPr>
          <w:lang w:eastAsia="en-AU"/>
        </w:rPr>
      </w:pPr>
      <w:r w:rsidRPr="00B42C86">
        <w:rPr>
          <w:lang w:eastAsia="en-AU"/>
        </w:rPr>
        <w:t xml:space="preserve">Although </w:t>
      </w:r>
      <w:r w:rsidR="00760581" w:rsidRPr="00B42C86">
        <w:rPr>
          <w:lang w:eastAsia="en-AU"/>
        </w:rPr>
        <w:t>disability services are regulated by jurisdictional legislation, there is also national legislation that relates to provision of services under the National Disability Insurance Scheme (NDIS). This legislation includes frameworks and rules that explicitly regulate</w:t>
      </w:r>
      <w:r w:rsidR="000900A8" w:rsidRPr="00B42C86">
        <w:rPr>
          <w:lang w:eastAsia="en-AU"/>
        </w:rPr>
        <w:t xml:space="preserve"> behaviour support and</w:t>
      </w:r>
      <w:r w:rsidR="00760581" w:rsidRPr="00B42C86">
        <w:rPr>
          <w:lang w:eastAsia="en-AU"/>
        </w:rPr>
        <w:t xml:space="preserve"> the use of restraint, with a focus on minimising and eliminating these practices within the sector.</w:t>
      </w:r>
    </w:p>
    <w:p w14:paraId="7F702ABE" w14:textId="74C01048" w:rsidR="00760581" w:rsidRPr="00B42C86" w:rsidRDefault="00760581" w:rsidP="00760581">
      <w:pPr>
        <w:pStyle w:val="ParaKeep"/>
      </w:pPr>
      <w:r w:rsidRPr="00B42C86">
        <w:t xml:space="preserve">The </w:t>
      </w:r>
      <w:r w:rsidRPr="00B42C86">
        <w:rPr>
          <w:i/>
        </w:rPr>
        <w:t>National Disability Insurance Scheme (Restrictive Practices and Behaviour Support) Rules 2018</w:t>
      </w:r>
      <w:r w:rsidRPr="00B42C86">
        <w:t xml:space="preserve"> </w:t>
      </w:r>
      <w:r w:rsidR="0017402B" w:rsidRPr="00B42C86">
        <w:t xml:space="preserve">(the NDIS Rules), </w:t>
      </w:r>
      <w:r w:rsidR="0017402B" w:rsidRPr="00B42C86">
        <w:rPr>
          <w:lang w:eastAsia="en-AU"/>
        </w:rPr>
        <w:t xml:space="preserve">made under the </w:t>
      </w:r>
      <w:r w:rsidR="0017402B" w:rsidRPr="00B42C86">
        <w:rPr>
          <w:rStyle w:val="Italic"/>
        </w:rPr>
        <w:t>NDIS Act 2013</w:t>
      </w:r>
      <w:r w:rsidR="0017402B" w:rsidRPr="00B42C86">
        <w:rPr>
          <w:lang w:eastAsia="en-AU"/>
        </w:rPr>
        <w:t xml:space="preserve"> (Cth),</w:t>
      </w:r>
      <w:r w:rsidR="007D6069" w:rsidRPr="00B42C86">
        <w:rPr>
          <w:lang w:eastAsia="en-AU"/>
        </w:rPr>
        <w:t xml:space="preserve"> </w:t>
      </w:r>
      <w:r w:rsidRPr="00B42C86">
        <w:rPr>
          <w:lang w:eastAsia="en-AU"/>
        </w:rPr>
        <w:t xml:space="preserve">regulate the use of </w:t>
      </w:r>
      <w:r w:rsidR="0017402B" w:rsidRPr="00B42C86">
        <w:rPr>
          <w:lang w:eastAsia="en-AU"/>
        </w:rPr>
        <w:t>certain</w:t>
      </w:r>
      <w:r w:rsidRPr="00B42C86">
        <w:rPr>
          <w:lang w:eastAsia="en-AU"/>
        </w:rPr>
        <w:t xml:space="preserve"> restrictive practices</w:t>
      </w:r>
      <w:r w:rsidR="0017402B" w:rsidRPr="00B42C86">
        <w:rPr>
          <w:lang w:eastAsia="en-AU"/>
        </w:rPr>
        <w:t xml:space="preserve"> by NDIS providers. These include</w:t>
      </w:r>
      <w:r w:rsidRPr="00B42C86">
        <w:t>:</w:t>
      </w:r>
    </w:p>
    <w:p w14:paraId="0D24B396" w14:textId="77777777" w:rsidR="00760581" w:rsidRPr="00B42C86" w:rsidRDefault="00760581" w:rsidP="00760581">
      <w:pPr>
        <w:pStyle w:val="Bullet1"/>
      </w:pPr>
      <w:r w:rsidRPr="00B42C86">
        <w:t>Seclusion</w:t>
      </w:r>
    </w:p>
    <w:p w14:paraId="540A3F02" w14:textId="77777777" w:rsidR="00760581" w:rsidRPr="00B42C86" w:rsidRDefault="00760581" w:rsidP="00760581">
      <w:pPr>
        <w:pStyle w:val="Bullet1"/>
      </w:pPr>
      <w:r w:rsidRPr="00B42C86">
        <w:t>Chemical restraint</w:t>
      </w:r>
    </w:p>
    <w:p w14:paraId="28200E70" w14:textId="77777777" w:rsidR="00760581" w:rsidRPr="00B42C86" w:rsidRDefault="00760581" w:rsidP="00760581">
      <w:pPr>
        <w:pStyle w:val="Bullet1"/>
      </w:pPr>
      <w:r w:rsidRPr="00B42C86">
        <w:t>Mechanical restraint</w:t>
      </w:r>
    </w:p>
    <w:p w14:paraId="6732FA4B" w14:textId="77777777" w:rsidR="007D6069" w:rsidRPr="00B42C86" w:rsidRDefault="007D6069" w:rsidP="00760581">
      <w:pPr>
        <w:pStyle w:val="Bullet1"/>
      </w:pPr>
      <w:r w:rsidRPr="00B42C86">
        <w:t>Physical restraint</w:t>
      </w:r>
    </w:p>
    <w:p w14:paraId="70D6A8F0" w14:textId="45F1C583" w:rsidR="00760581" w:rsidRPr="00B42C86" w:rsidRDefault="00760581" w:rsidP="00760581">
      <w:pPr>
        <w:pStyle w:val="Bullet1"/>
      </w:pPr>
      <w:r w:rsidRPr="00B42C86">
        <w:t>Environmental restraint.</w:t>
      </w:r>
    </w:p>
    <w:p w14:paraId="50165F15" w14:textId="7AA953E6" w:rsidR="0017402B" w:rsidRPr="00B42C86" w:rsidRDefault="00760581" w:rsidP="0017402B">
      <w:pPr>
        <w:pStyle w:val="Paragraph"/>
        <w:rPr>
          <w:lang w:eastAsia="en-AU"/>
        </w:rPr>
      </w:pPr>
      <w:r w:rsidRPr="00B42C86">
        <w:rPr>
          <w:lang w:eastAsia="en-AU"/>
        </w:rPr>
        <w:t xml:space="preserve">The </w:t>
      </w:r>
      <w:r w:rsidR="000C4F8B" w:rsidRPr="00B42C86">
        <w:rPr>
          <w:lang w:eastAsia="en-AU"/>
        </w:rPr>
        <w:t>NDIS Rules</w:t>
      </w:r>
      <w:r w:rsidRPr="00B42C86">
        <w:rPr>
          <w:lang w:eastAsia="en-AU"/>
        </w:rPr>
        <w:t xml:space="preserve"> </w:t>
      </w:r>
      <w:r w:rsidR="0017402B" w:rsidRPr="00B42C86">
        <w:rPr>
          <w:lang w:eastAsia="en-AU"/>
        </w:rPr>
        <w:t xml:space="preserve">also </w:t>
      </w:r>
      <w:r w:rsidRPr="00B42C86">
        <w:rPr>
          <w:lang w:eastAsia="en-AU"/>
        </w:rPr>
        <w:t xml:space="preserve">include the requirement to engage a ‘behaviour support practitioner’ approved by the NDIS </w:t>
      </w:r>
      <w:r w:rsidR="000C7EE9" w:rsidRPr="00B42C86">
        <w:rPr>
          <w:lang w:eastAsia="en-AU"/>
        </w:rPr>
        <w:t>Q</w:t>
      </w:r>
      <w:r w:rsidRPr="00B42C86">
        <w:rPr>
          <w:lang w:eastAsia="en-AU"/>
        </w:rPr>
        <w:t xml:space="preserve">uality and </w:t>
      </w:r>
      <w:r w:rsidR="000C7EE9" w:rsidRPr="00B42C86">
        <w:rPr>
          <w:lang w:eastAsia="en-AU"/>
        </w:rPr>
        <w:t>S</w:t>
      </w:r>
      <w:r w:rsidRPr="00B42C86">
        <w:rPr>
          <w:lang w:eastAsia="en-AU"/>
        </w:rPr>
        <w:t xml:space="preserve">afeguards </w:t>
      </w:r>
      <w:r w:rsidR="000C7EE9" w:rsidRPr="00B42C86">
        <w:rPr>
          <w:lang w:eastAsia="en-AU"/>
        </w:rPr>
        <w:t>C</w:t>
      </w:r>
      <w:r w:rsidRPr="00B42C86">
        <w:rPr>
          <w:lang w:eastAsia="en-AU"/>
        </w:rPr>
        <w:t xml:space="preserve">ommissioner, the development and lodgement of a behaviour support plan, and monthly reporting and oversight by a Senior Practitioner in the </w:t>
      </w:r>
      <w:r w:rsidR="00BE5F46" w:rsidRPr="00B42C86">
        <w:rPr>
          <w:lang w:eastAsia="en-AU"/>
        </w:rPr>
        <w:t xml:space="preserve">NDIS </w:t>
      </w:r>
      <w:r w:rsidRPr="00B42C86">
        <w:rPr>
          <w:lang w:eastAsia="en-AU"/>
        </w:rPr>
        <w:t xml:space="preserve">Quality and Safeguards Commission </w:t>
      </w:r>
      <w:r w:rsidR="002D3BEB" w:rsidRPr="00B42C86">
        <w:rPr>
          <w:lang w:eastAsia="en-AU"/>
        </w:rPr>
        <w:t xml:space="preserve">(the NDIS </w:t>
      </w:r>
      <w:r w:rsidR="002773D0" w:rsidRPr="00B42C86">
        <w:rPr>
          <w:lang w:eastAsia="en-AU"/>
        </w:rPr>
        <w:t>C</w:t>
      </w:r>
      <w:r w:rsidR="002D3BEB" w:rsidRPr="00B42C86">
        <w:rPr>
          <w:lang w:eastAsia="en-AU"/>
        </w:rPr>
        <w:t xml:space="preserve">ommission) </w:t>
      </w:r>
      <w:r w:rsidRPr="00B42C86">
        <w:rPr>
          <w:lang w:eastAsia="en-AU"/>
        </w:rPr>
        <w:fldChar w:fldCharType="begin" w:fldLock="1"/>
      </w:r>
      <w:r w:rsidRPr="00B42C86">
        <w:rPr>
          <w:lang w:eastAsia="en-AU"/>
        </w:rPr>
        <w:instrText>ADDIN CSL_CITATION {"citationItems":[{"id":"ITEM-1","itemData":{"ISBN":"9781920838867","abstract":"Volume 1. (x, 258 pages) -- Volume 2. Hearing Overviews and Case Studies (iv, 331 pages) -- Volume 3. Appendices (iii, 180 pages)","author":[{"dropping-particle":"","family":"The Commonwealth of Australia","given":"","non-dropping-particle":"","parse-names":false,"suffix":""}],"id":"ITEM-1","issued":{"date-parts":[["2019"]]},"number-of-pages":"258","title":"Royal Commission into Aged Care Quality and Safety Interim Report: Neglect","type":"book","volume":"1"},"uris":["http://www.mendeley.com/documents/?uuid=0fd3ce16-4a40-48f1-8817-deed172b56d2"]}],"mendeley":{"formattedCitation":"(The Commonwealth of Australia 2019)","plainTextFormattedCitation":"(The Commonwealth of Australia 2019)","previouslyFormattedCitation":"(The Commonwealth of Australia 2019)"},"properties":{"noteIndex":0},"schema":"https://github.com/citation-style-language/schema/raw/master/csl-citation.json"}</w:instrText>
      </w:r>
      <w:r w:rsidRPr="00B42C86">
        <w:rPr>
          <w:lang w:eastAsia="en-AU"/>
        </w:rPr>
        <w:fldChar w:fldCharType="separate"/>
      </w:r>
      <w:r w:rsidRPr="00B42C86">
        <w:rPr>
          <w:lang w:eastAsia="en-AU"/>
        </w:rPr>
        <w:t>(</w:t>
      </w:r>
      <w:r w:rsidR="005C2E03" w:rsidRPr="00B42C86">
        <w:rPr>
          <w:lang w:eastAsia="en-AU"/>
        </w:rPr>
        <w:t>Royal Commission into Aged Care Quality and Safety</w:t>
      </w:r>
      <w:r w:rsidRPr="00B42C86">
        <w:rPr>
          <w:lang w:eastAsia="en-AU"/>
        </w:rPr>
        <w:t xml:space="preserve"> 2019</w:t>
      </w:r>
      <w:r w:rsidR="005C2E03" w:rsidRPr="00B42C86">
        <w:rPr>
          <w:lang w:eastAsia="en-AU"/>
        </w:rPr>
        <w:t>b</w:t>
      </w:r>
      <w:r w:rsidRPr="00B42C86">
        <w:rPr>
          <w:lang w:eastAsia="en-AU"/>
        </w:rPr>
        <w:t>)</w:t>
      </w:r>
      <w:r w:rsidRPr="00B42C86">
        <w:rPr>
          <w:lang w:eastAsia="en-AU"/>
        </w:rPr>
        <w:fldChar w:fldCharType="end"/>
      </w:r>
      <w:r w:rsidRPr="00B42C86">
        <w:rPr>
          <w:lang w:eastAsia="en-AU"/>
        </w:rPr>
        <w:t xml:space="preserve">. </w:t>
      </w:r>
      <w:r w:rsidR="0017402B" w:rsidRPr="00B42C86">
        <w:rPr>
          <w:lang w:eastAsia="en-AU"/>
        </w:rPr>
        <w:t xml:space="preserve">NDIS services that develop behaviour support plans or use restrictive practices must abide by the </w:t>
      </w:r>
      <w:r w:rsidR="0017402B" w:rsidRPr="00B42C86">
        <w:rPr>
          <w:i/>
          <w:lang w:eastAsia="en-AU"/>
        </w:rPr>
        <w:t>NDIS Quality and Safeguarding Framework</w:t>
      </w:r>
      <w:r w:rsidR="0017402B" w:rsidRPr="00B42C86">
        <w:rPr>
          <w:lang w:eastAsia="en-AU"/>
        </w:rPr>
        <w:t xml:space="preserve"> which, like the legislation, is underpinned by principles of human rights and person-centred care </w:t>
      </w:r>
      <w:r w:rsidR="0017402B" w:rsidRPr="00B42C86">
        <w:rPr>
          <w:lang w:eastAsia="en-AU"/>
        </w:rPr>
        <w:fldChar w:fldCharType="begin" w:fldLock="1"/>
      </w:r>
      <w:r w:rsidR="0017402B" w:rsidRPr="00B42C86">
        <w:rPr>
          <w:lang w:eastAsia="en-AU"/>
        </w:rPr>
        <w:instrText>ADDIN CSL_CITATION {"citationItems":[{"id":"ITEM-1","itemData":{"URL":"https://www.ndiscommission.gov.au/regulated-restrictive-practices","accessed":{"date-parts":[["2020","5","27"]]},"author":[{"dropping-particle":"","family":"NDIS Quality and Safeguards Commission","given":"","non-dropping-particle":"","parse-names":false,"suffix":""}],"id":"ITEM-1","issued":{"date-parts":[["0"]]},"title":"Regulated restrictive practices","type":"webpage"},"uris":["http://www.mendeley.com/documents/?uuid=177a7189-c9ad-4b10-bf4e-4fdf96702947"]}],"mendeley":{"formattedCitation":"(NDIS Quality and Safeguards Commission n.d.)","plainTextFormattedCitation":"(NDIS Quality and Safeguards Commission n.d.)","previouslyFormattedCitation":"(NDIS Quality and Safeguards Commission n.d.)"},"properties":{"noteIndex":0},"schema":"https://github.com/citation-style-language/schema/raw/master/csl-citation.json"}</w:instrText>
      </w:r>
      <w:r w:rsidR="0017402B" w:rsidRPr="00B42C86">
        <w:rPr>
          <w:lang w:eastAsia="en-AU"/>
        </w:rPr>
        <w:fldChar w:fldCharType="separate"/>
      </w:r>
      <w:r w:rsidR="0017402B" w:rsidRPr="00B42C86">
        <w:rPr>
          <w:lang w:eastAsia="en-AU"/>
        </w:rPr>
        <w:t>(NDIS Quality and Safeguards Commission n.d.)</w:t>
      </w:r>
      <w:r w:rsidR="0017402B" w:rsidRPr="00B42C86">
        <w:rPr>
          <w:lang w:eastAsia="en-AU"/>
        </w:rPr>
        <w:fldChar w:fldCharType="end"/>
      </w:r>
      <w:r w:rsidR="0017402B" w:rsidRPr="00B42C86">
        <w:rPr>
          <w:lang w:eastAsia="en-AU"/>
        </w:rPr>
        <w:t>.</w:t>
      </w:r>
    </w:p>
    <w:p w14:paraId="420D49E6" w14:textId="176FB3CE" w:rsidR="00760581" w:rsidRPr="00B42C86" w:rsidRDefault="0017402B" w:rsidP="00760581">
      <w:pPr>
        <w:pStyle w:val="Paragraph"/>
        <w:rPr>
          <w:lang w:eastAsia="en-AU"/>
        </w:rPr>
      </w:pPr>
      <w:r w:rsidRPr="00B42C86">
        <w:rPr>
          <w:lang w:eastAsia="en-AU"/>
        </w:rPr>
        <w:t>Further, under the NDIS Rules</w:t>
      </w:r>
      <w:r w:rsidR="00760581" w:rsidRPr="00B42C86">
        <w:rPr>
          <w:lang w:eastAsia="en-AU"/>
        </w:rPr>
        <w:t xml:space="preserve">, providers must report incidents (and allegations) of the unauthorised use of a restrictive practice in relation to an NDIS participant </w:t>
      </w:r>
      <w:r w:rsidR="00760581" w:rsidRPr="00B42C86">
        <w:rPr>
          <w:lang w:eastAsia="en-AU"/>
        </w:rPr>
        <w:fldChar w:fldCharType="begin" w:fldLock="1"/>
      </w:r>
      <w:r w:rsidR="00760581" w:rsidRPr="00B42C86">
        <w:rPr>
          <w:lang w:eastAsia="en-AU"/>
        </w:rPr>
        <w:instrText>ADDIN CSL_CITATION {"citationItems":[{"id":"ITEM-1","itemData":{"URL":"https://www.ndiscommission.gov.au/participants/incident-mgnt-reportable-incidents","accessed":{"date-parts":[["2020","5","27"]]},"author":[{"dropping-particle":"","family":"NDIS Quality and Safeguards Commission","given":"","non-dropping-particle":"","parse-names":false,"suffix":""}],"id":"ITEM-1","issued":{"date-parts":[["0"]]},"title":"Incident management and reportable incidents (NDIS Participants)","type":"webpage"},"uris":["http://www.mendeley.com/documents/?uuid=d88a3dda-aea4-4e95-aec8-e7715b5b6b09"]}],"mendeley":{"formattedCitation":"(NDIS Quality and Safeguards Commission n.d.)","plainTextFormattedCitation":"(NDIS Quality and Safeguards Commission n.d.)","previouslyFormattedCitation":"(NDIS Quality and Safeguards Commission n.d.)"},"properties":{"noteIndex":0},"schema":"https://github.com/citation-style-language/schema/raw/master/csl-citation.json"}</w:instrText>
      </w:r>
      <w:r w:rsidR="00760581" w:rsidRPr="00B42C86">
        <w:rPr>
          <w:lang w:eastAsia="en-AU"/>
        </w:rPr>
        <w:fldChar w:fldCharType="separate"/>
      </w:r>
      <w:r w:rsidR="00760581" w:rsidRPr="00B42C86">
        <w:rPr>
          <w:lang w:eastAsia="en-AU"/>
        </w:rPr>
        <w:t>(NDIS Quality and Safeguards Commission n.d.)</w:t>
      </w:r>
      <w:r w:rsidR="00760581" w:rsidRPr="00B42C86">
        <w:rPr>
          <w:lang w:eastAsia="en-AU"/>
        </w:rPr>
        <w:fldChar w:fldCharType="end"/>
      </w:r>
      <w:r w:rsidR="00760581" w:rsidRPr="00B42C86">
        <w:rPr>
          <w:lang w:eastAsia="en-AU"/>
        </w:rPr>
        <w:t xml:space="preserve">. </w:t>
      </w:r>
    </w:p>
    <w:p w14:paraId="07D1E3E2" w14:textId="06E2C276" w:rsidR="00760581" w:rsidRPr="00B42C86" w:rsidRDefault="008A6170" w:rsidP="00760581">
      <w:pPr>
        <w:pStyle w:val="Paragraph"/>
        <w:rPr>
          <w:lang w:eastAsia="en-AU"/>
        </w:rPr>
      </w:pPr>
      <w:r w:rsidRPr="00B42C86">
        <w:rPr>
          <w:lang w:eastAsia="en-AU"/>
        </w:rPr>
        <w:br w:type="column"/>
      </w:r>
      <w:r w:rsidR="00760581" w:rsidRPr="00B42C86">
        <w:rPr>
          <w:lang w:eastAsia="en-AU"/>
        </w:rPr>
        <w:lastRenderedPageBreak/>
        <w:t xml:space="preserve">As noted in the </w:t>
      </w:r>
      <w:r w:rsidR="00D46AE2" w:rsidRPr="00B42C86">
        <w:rPr>
          <w:lang w:eastAsia="en-AU"/>
        </w:rPr>
        <w:t>R</w:t>
      </w:r>
      <w:r w:rsidR="00F35DB3" w:rsidRPr="00B42C86">
        <w:rPr>
          <w:lang w:eastAsia="en-AU"/>
        </w:rPr>
        <w:t xml:space="preserve">oyal </w:t>
      </w:r>
      <w:r w:rsidR="00D46AE2" w:rsidRPr="00B42C86">
        <w:rPr>
          <w:lang w:eastAsia="en-AU"/>
        </w:rPr>
        <w:t>C</w:t>
      </w:r>
      <w:r w:rsidR="00F35DB3" w:rsidRPr="00B42C86">
        <w:rPr>
          <w:lang w:eastAsia="en-AU"/>
        </w:rPr>
        <w:t>ommission</w:t>
      </w:r>
      <w:r w:rsidR="00760581" w:rsidRPr="00B42C86">
        <w:rPr>
          <w:lang w:eastAsia="en-AU"/>
        </w:rPr>
        <w:t xml:space="preserve">’s interim report, </w:t>
      </w:r>
      <w:r w:rsidR="00BA100C" w:rsidRPr="00B42C86">
        <w:rPr>
          <w:lang w:eastAsia="en-AU"/>
        </w:rPr>
        <w:t>‘</w:t>
      </w:r>
      <w:r w:rsidR="00760581" w:rsidRPr="00B42C86">
        <w:rPr>
          <w:lang w:eastAsia="en-AU"/>
        </w:rPr>
        <w:t>the new Principles for aged care falls [</w:t>
      </w:r>
      <w:r w:rsidR="00760581" w:rsidRPr="00B42C86">
        <w:rPr>
          <w:i/>
          <w:iCs/>
          <w:lang w:eastAsia="en-AU"/>
        </w:rPr>
        <w:t>sic</w:t>
      </w:r>
      <w:r w:rsidR="00760581" w:rsidRPr="00B42C86">
        <w:rPr>
          <w:lang w:eastAsia="en-AU"/>
        </w:rPr>
        <w:t>] well short of this approach</w:t>
      </w:r>
      <w:r w:rsidR="00BA100C" w:rsidRPr="00B42C86">
        <w:rPr>
          <w:lang w:eastAsia="en-AU"/>
        </w:rPr>
        <w:t>’</w:t>
      </w:r>
      <w:r w:rsidR="00760581" w:rsidRPr="00B42C86">
        <w:rPr>
          <w:lang w:eastAsia="en-AU"/>
        </w:rPr>
        <w:t xml:space="preserve"> </w:t>
      </w:r>
      <w:r w:rsidR="00760581" w:rsidRPr="00B42C86">
        <w:rPr>
          <w:lang w:eastAsia="en-AU"/>
        </w:rPr>
        <w:fldChar w:fldCharType="begin" w:fldLock="1"/>
      </w:r>
      <w:r w:rsidR="004A314A" w:rsidRPr="00B42C86">
        <w:rPr>
          <w:lang w:eastAsia="en-AU"/>
        </w:rPr>
        <w:instrText>ADDIN CSL_CITATION {"citationItems":[{"id":"ITEM-1","itemData":{"ISBN":"9781920838867","abstract":"Volume 1. (x, 258 pages) -- Volume 2. Hearing Overviews and Case Studies (iv, 331 pages) -- Volume 3. Appendices (iii, 180 pages)","author":[{"dropping-particle":"","family":"The Commonwealth of Australia","given":"","non-dropping-particle":"","parse-names":false,"suffix":""}],"id":"ITEM-1","issued":{"date-parts":[["2019"]]},"number-of-pages":"258","title":"Royal Commission into Aged Care Quality and Safety Interim Report: Neglect","type":"book","volume":"1"},"uris":["http://www.mendeley.com/documents/?uuid=0fd3ce16-4a40-48f1-8817-deed172b56d2"]}],"mendeley":{"formattedCitation":"(The Commonwealth of Australia 2019)","manualFormatting":"(Royal Commission into Aged Care Quality and Safety 2019b)","plainTextFormattedCitation":"(The Commonwealth of Australia 2019)","previouslyFormattedCitation":"(The Commonwealth of Australia 2019)"},"properties":{"noteIndex":0},"schema":"https://github.com/citation-style-language/schema/raw/master/csl-citation.json"}</w:instrText>
      </w:r>
      <w:r w:rsidR="00760581" w:rsidRPr="00B42C86">
        <w:rPr>
          <w:lang w:eastAsia="en-AU"/>
        </w:rPr>
        <w:fldChar w:fldCharType="separate"/>
      </w:r>
      <w:r w:rsidR="00760581" w:rsidRPr="00B42C86">
        <w:rPr>
          <w:lang w:eastAsia="en-AU"/>
        </w:rPr>
        <w:t>(</w:t>
      </w:r>
      <w:r w:rsidR="001C391F" w:rsidRPr="00B42C86">
        <w:rPr>
          <w:lang w:eastAsia="en-AU"/>
        </w:rPr>
        <w:t>Royal Commission</w:t>
      </w:r>
      <w:r w:rsidR="00464EFE" w:rsidRPr="00B42C86">
        <w:rPr>
          <w:lang w:eastAsia="en-AU"/>
        </w:rPr>
        <w:t xml:space="preserve"> into Aged Care Quality and Safety 2019b</w:t>
      </w:r>
      <w:r w:rsidR="00760581" w:rsidRPr="00B42C86">
        <w:rPr>
          <w:lang w:eastAsia="en-AU"/>
        </w:rPr>
        <w:t>)</w:t>
      </w:r>
      <w:r w:rsidR="00760581" w:rsidRPr="00B42C86">
        <w:rPr>
          <w:lang w:eastAsia="en-AU"/>
        </w:rPr>
        <w:fldChar w:fldCharType="end"/>
      </w:r>
      <w:r w:rsidR="00760581" w:rsidRPr="00B42C86">
        <w:rPr>
          <w:lang w:eastAsia="en-AU"/>
        </w:rPr>
        <w:t xml:space="preserve">. </w:t>
      </w:r>
    </w:p>
    <w:p w14:paraId="1A1FFCD1" w14:textId="3F6B2707" w:rsidR="00760581" w:rsidRPr="00B42C86" w:rsidRDefault="00760581" w:rsidP="00760581">
      <w:pPr>
        <w:pStyle w:val="Paragraph"/>
        <w:rPr>
          <w:lang w:eastAsia="en-AU"/>
        </w:rPr>
      </w:pPr>
      <w:r w:rsidRPr="00B42C86">
        <w:rPr>
          <w:lang w:eastAsia="en-AU"/>
        </w:rPr>
        <w:t xml:space="preserve">The </w:t>
      </w:r>
      <w:r w:rsidRPr="00B42C86">
        <w:rPr>
          <w:rStyle w:val="Italic"/>
          <w:i w:val="0"/>
        </w:rPr>
        <w:t>NDIS Act</w:t>
      </w:r>
      <w:r w:rsidR="00DC5E36" w:rsidRPr="00B42C86">
        <w:rPr>
          <w:lang w:eastAsia="en-AU"/>
        </w:rPr>
        <w:t xml:space="preserve"> </w:t>
      </w:r>
      <w:r w:rsidRPr="00B42C86">
        <w:rPr>
          <w:lang w:eastAsia="en-AU"/>
        </w:rPr>
        <w:t>also contains reference to capacity and decision</w:t>
      </w:r>
      <w:r w:rsidR="00BA100C" w:rsidRPr="00B42C86">
        <w:rPr>
          <w:lang w:eastAsia="en-AU"/>
        </w:rPr>
        <w:t xml:space="preserve"> </w:t>
      </w:r>
      <w:r w:rsidRPr="00B42C86">
        <w:rPr>
          <w:lang w:eastAsia="en-AU"/>
        </w:rPr>
        <w:t xml:space="preserve">making, </w:t>
      </w:r>
      <w:r w:rsidR="0017402B" w:rsidRPr="00B42C86">
        <w:rPr>
          <w:lang w:eastAsia="en-AU"/>
        </w:rPr>
        <w:t>noting that</w:t>
      </w:r>
      <w:r w:rsidRPr="00B42C86">
        <w:rPr>
          <w:lang w:eastAsia="en-AU"/>
        </w:rPr>
        <w:t xml:space="preserve"> </w:t>
      </w:r>
      <w:r w:rsidR="00BA100C" w:rsidRPr="00B42C86">
        <w:rPr>
          <w:lang w:eastAsia="en-AU"/>
        </w:rPr>
        <w:t>‘</w:t>
      </w:r>
      <w:r w:rsidRPr="00B42C86">
        <w:rPr>
          <w:lang w:eastAsia="en-AU"/>
        </w:rPr>
        <w:t>people with disability are assumed, so far as is reasonable in the circumstances, to have capacity to determine their own best interests and make decisions that affect their own lives</w:t>
      </w:r>
      <w:r w:rsidR="00BA100C" w:rsidRPr="00B42C86">
        <w:rPr>
          <w:lang w:eastAsia="en-AU"/>
        </w:rPr>
        <w:t>’</w:t>
      </w:r>
      <w:r w:rsidR="0017402B" w:rsidRPr="00B42C86">
        <w:rPr>
          <w:lang w:eastAsia="en-AU"/>
        </w:rPr>
        <w:t>.</w:t>
      </w:r>
      <w:r w:rsidRPr="00B42C86">
        <w:rPr>
          <w:lang w:eastAsia="en-AU"/>
        </w:rPr>
        <w:t xml:space="preserve"> </w:t>
      </w:r>
      <w:r w:rsidR="009811B0" w:rsidRPr="00B42C86">
        <w:rPr>
          <w:lang w:eastAsia="en-AU"/>
        </w:rPr>
        <w:t xml:space="preserve">Indeed, as </w:t>
      </w:r>
      <w:r w:rsidR="003C7CEC" w:rsidRPr="00B42C86">
        <w:rPr>
          <w:lang w:eastAsia="en-AU"/>
        </w:rPr>
        <w:t xml:space="preserve">Cukalevski </w:t>
      </w:r>
      <w:r w:rsidR="003C7CEC" w:rsidRPr="00B42C86">
        <w:rPr>
          <w:lang w:eastAsia="en-AU"/>
        </w:rPr>
        <w:fldChar w:fldCharType="begin" w:fldLock="1"/>
      </w:r>
      <w:r w:rsidR="003C7CEC" w:rsidRPr="00B42C86">
        <w:rPr>
          <w:lang w:eastAsia="en-AU"/>
        </w:rPr>
        <w:instrText>ADDIN CSL_CITATION {"citationItems":[{"id":"ITEM-1","itemData":{"DOI":"10.3390/laws8020008","ISSN":"2075-471X","abstract":"In mid-2013, the Australian federal government introduced the National Disability Insurance Scheme (NDIS), a ground-breaking reform of disability support services, encapsulated by the mantra of increasing “choice and control”. The scheme provides eligible persons with disabilities a legislated entitlement to supports they may require to increase their independence and social and economic participation. The NDIS has been hailed as a major step forward in Australia’s efforts to realize the human rights of persons with disabilities, in accordance with the UN Convention on the Rights of Persons with Disabilities (CRPD). A core aspect of the CRPD is guaranteeing persons with disabilities their civil and political right to equality before the law, including their right to enjoy legal capacity on an equal basis with others, as provided by Article 12 of the CRPD. The purpose of this paper is to examine how the concept of choice and control has been operationalized within the NDIS and to critically analyze the extent to which it accords with the requirements of Article 12. It will be argued that even though the NDIS expressly seeks to implement the CRPD as one of its key objectives, it ultimately falls short in fully embracing the obligations of Article 12 and the notions of autonomy and personhood underlying it.","author":[{"dropping-particle":"","family":"Cukalevski","given":"Emily","non-dropping-particle":"","parse-names":false,"suffix":""}],"container-title":"Laws","id":"ITEM-1","issue":"2","issued":{"date-parts":[["2019"]]},"page":"8","title":"Supporting Choice and Control—An Analysis of the Approach Taken to Legal Capacity in Australia’s National Disability Insurance Scheme","type":"article-journal","volume":"8"},"uris":["http://www.mendeley.com/documents/?uuid=751919b2-1ff1-4b8e-af2e-3c96a88dd8dc"]}],"mendeley":{"formattedCitation":"(Cukalevski 2019)","manualFormatting":"(2019)","plainTextFormattedCitation":"(Cukalevski 2019)","previouslyFormattedCitation":"(Cukalevski 2019)"},"properties":{"noteIndex":0},"schema":"https://github.com/citation-style-language/schema/raw/master/csl-citation.json"}</w:instrText>
      </w:r>
      <w:r w:rsidR="003C7CEC" w:rsidRPr="00B42C86">
        <w:rPr>
          <w:lang w:eastAsia="en-AU"/>
        </w:rPr>
        <w:fldChar w:fldCharType="separate"/>
      </w:r>
      <w:r w:rsidR="003C7CEC" w:rsidRPr="00B42C86">
        <w:rPr>
          <w:lang w:eastAsia="en-AU"/>
        </w:rPr>
        <w:t>(2019)</w:t>
      </w:r>
      <w:r w:rsidR="003C7CEC" w:rsidRPr="00B42C86">
        <w:rPr>
          <w:lang w:eastAsia="en-AU"/>
        </w:rPr>
        <w:fldChar w:fldCharType="end"/>
      </w:r>
      <w:r w:rsidR="003C7CEC" w:rsidRPr="00B42C86">
        <w:rPr>
          <w:lang w:eastAsia="en-AU"/>
        </w:rPr>
        <w:t xml:space="preserve"> </w:t>
      </w:r>
      <w:r w:rsidRPr="00B42C86">
        <w:rPr>
          <w:lang w:eastAsia="en-AU"/>
        </w:rPr>
        <w:t>notes</w:t>
      </w:r>
      <w:r w:rsidR="003C7CEC" w:rsidRPr="00B42C86">
        <w:rPr>
          <w:lang w:eastAsia="en-AU"/>
        </w:rPr>
        <w:t>,</w:t>
      </w:r>
      <w:r w:rsidRPr="00B42C86">
        <w:rPr>
          <w:lang w:eastAsia="en-AU"/>
        </w:rPr>
        <w:t xml:space="preserve"> </w:t>
      </w:r>
      <w:r w:rsidR="003C7CEC" w:rsidRPr="00B42C86">
        <w:rPr>
          <w:lang w:eastAsia="en-AU"/>
        </w:rPr>
        <w:t>a key objective of the NDIS i</w:t>
      </w:r>
      <w:r w:rsidRPr="00B42C86">
        <w:rPr>
          <w:lang w:eastAsia="en-AU"/>
        </w:rPr>
        <w:t>s to respect the interests of people with disability in exercising choice and control.</w:t>
      </w:r>
    </w:p>
    <w:p w14:paraId="58329BBE" w14:textId="56B86BC3" w:rsidR="00760581" w:rsidRPr="00B42C86" w:rsidRDefault="00760581" w:rsidP="00760581">
      <w:pPr>
        <w:pStyle w:val="Paragraph"/>
        <w:rPr>
          <w:lang w:eastAsia="en-AU"/>
        </w:rPr>
      </w:pPr>
      <w:r w:rsidRPr="00B42C86">
        <w:t xml:space="preserve">The NDIS </w:t>
      </w:r>
      <w:r w:rsidR="00421380" w:rsidRPr="00B42C86">
        <w:t>C</w:t>
      </w:r>
      <w:r w:rsidRPr="00B42C86">
        <w:t xml:space="preserve">ommission began regulating disability providers </w:t>
      </w:r>
      <w:r w:rsidR="005D2992" w:rsidRPr="00B42C86">
        <w:t xml:space="preserve">operating </w:t>
      </w:r>
      <w:r w:rsidRPr="00B42C86">
        <w:t xml:space="preserve">in South Australia and New South Wales from July 2018; in Victoria, Queensland, Tasmania, Australian Capital Territory and Northern Territory from July 2019 and will </w:t>
      </w:r>
      <w:r w:rsidR="00EB5043" w:rsidRPr="00B42C86">
        <w:t xml:space="preserve">start </w:t>
      </w:r>
      <w:r w:rsidRPr="00B42C86">
        <w:t>regulat</w:t>
      </w:r>
      <w:r w:rsidR="00EB5043" w:rsidRPr="00B42C86">
        <w:t>ing</w:t>
      </w:r>
      <w:r w:rsidRPr="00B42C86">
        <w:t xml:space="preserve"> those in Western Australia from 1 </w:t>
      </w:r>
      <w:r w:rsidR="00893A05" w:rsidRPr="00B42C86">
        <w:t xml:space="preserve">December </w:t>
      </w:r>
      <w:r w:rsidRPr="00B42C86">
        <w:t xml:space="preserve">2020 </w:t>
      </w:r>
      <w:r w:rsidRPr="00B42C86">
        <w:fldChar w:fldCharType="begin" w:fldLock="1"/>
      </w:r>
      <w:r w:rsidRPr="00B42C86">
        <w:instrText>ADDIN CSL_CITATION {"citationItems":[{"id":"ITEM-1","itemData":{"URL":"https://www.ndiscommission.gov.au/sites/default/files/documents/2020-03/then-and-now-wa.pdf","accessed":{"date-parts":[["2020","5","31"]]},"author":[{"dropping-particle":"","family":"NDIS Quality and Safeguards Commission","given":"","non-dropping-particle":"","parse-names":false,"suffix":""}],"id":"ITEM-1","issued":{"date-parts":[["0"]]},"title":"The NDIS Quality and Safeguards Commission","type":"webpage"},"uris":["http://www.mendeley.com/documents/?uuid=d5bd6afe-aa61-4b25-bd49-6c06c2ff633c"]}],"mendeley":{"formattedCitation":"(NDIS Quality and Safeguards Commission n.d.)","plainTextFormattedCitation":"(NDIS Quality and Safeguards Commission n.d.)","previouslyFormattedCitation":"(NDIS Quality and Safeguards Commission n.d.)"},"properties":{"noteIndex":0},"schema":"https://github.com/citation-style-language/schema/raw/master/csl-citation.json"}</w:instrText>
      </w:r>
      <w:r w:rsidRPr="00B42C86">
        <w:fldChar w:fldCharType="separate"/>
      </w:r>
      <w:r w:rsidRPr="00B42C86">
        <w:t>(NDIS Quality and Safeguards Commission n.d.)</w:t>
      </w:r>
      <w:r w:rsidRPr="00B42C86">
        <w:fldChar w:fldCharType="end"/>
      </w:r>
      <w:r w:rsidRPr="00B42C86">
        <w:t xml:space="preserve">. </w:t>
      </w:r>
    </w:p>
    <w:p w14:paraId="288D9C3F" w14:textId="3EBE6D55" w:rsidR="00760581" w:rsidRPr="00B42C86" w:rsidRDefault="00760581" w:rsidP="00760581">
      <w:pPr>
        <w:pStyle w:val="Paragraph"/>
      </w:pPr>
      <w:r w:rsidRPr="00B42C86">
        <w:t xml:space="preserve">Evidence collated through the mandated national reporting system indicates that despite the relatively stronger regulatory environment, restraint practices are still prevalent in the disability sector. In the 6 months between 1 July and 31 December 2019, the NDIS </w:t>
      </w:r>
      <w:r w:rsidR="00421380" w:rsidRPr="00B42C86">
        <w:t>C</w:t>
      </w:r>
      <w:r w:rsidRPr="00B42C86">
        <w:t xml:space="preserve">ommission was notified of over 65,000 incidents of unauthorised restraint, affecting over 2,000 consumers (in other words, an average of 27 incidents per person) </w:t>
      </w:r>
      <w:r w:rsidRPr="00B42C86">
        <w:fldChar w:fldCharType="begin" w:fldLock="1"/>
      </w:r>
      <w:r w:rsidR="00F41739" w:rsidRPr="00B42C86">
        <w:instrText>ADDIN CSL_CITATION {"citationItems":[{"id":"ITEM-1","itemData":{"author":[{"dropping-particle":"","family":"NDIS Quality and Safeguards Commission","given":"","non-dropping-particle":"","parse-names":false,"suffix":""}],"id":"ITEM-1","issued":{"date-parts":[["2020"]]},"title":"Activity report: 1 July 2019 to 31 December 2019","type":"article-journal"},"uris":["http://www.mendeley.com/documents/?uuid=1910f9d5-e4d2-4280-8f98-0b8f1ce16ea9"]}],"mendeley":{"formattedCitation":"(NDIS Quality and Safeguards Commission 2020a)","plainTextFormattedCitation":"(NDIS Quality and Safeguards Commission 2020a)","previouslyFormattedCitation":"(NDIS Quality and Safeguards Commission 2020a)"},"properties":{"noteIndex":0},"schema":"https://github.com/citation-style-language/schema/raw/master/csl-citation.json"}</w:instrText>
      </w:r>
      <w:r w:rsidRPr="00B42C86">
        <w:fldChar w:fldCharType="separate"/>
      </w:r>
      <w:r w:rsidR="00100288" w:rsidRPr="00B42C86">
        <w:t>(NDIS Quality and Safeguards Commission 2020a)</w:t>
      </w:r>
      <w:r w:rsidRPr="00B42C86">
        <w:fldChar w:fldCharType="end"/>
      </w:r>
      <w:r w:rsidRPr="00B42C86">
        <w:t xml:space="preserve">. The majority of reported incidents related to chemical restraint. Consumer groups and others have criticised the </w:t>
      </w:r>
      <w:r w:rsidR="00646DC7" w:rsidRPr="00B42C86">
        <w:t xml:space="preserve">NDIS </w:t>
      </w:r>
      <w:r w:rsidR="00421380" w:rsidRPr="00B42C86">
        <w:t>C</w:t>
      </w:r>
      <w:r w:rsidR="00646DC7" w:rsidRPr="00B42C86">
        <w:t>ommission</w:t>
      </w:r>
      <w:r w:rsidRPr="00B42C86">
        <w:t xml:space="preserve"> for taking action against providers in only a handful of incidents</w:t>
      </w:r>
      <w:r w:rsidR="00454C3A" w:rsidRPr="00B42C86">
        <w:t>;</w:t>
      </w:r>
      <w:r w:rsidRPr="00B42C86">
        <w:t xml:space="preserve"> however</w:t>
      </w:r>
      <w:r w:rsidR="00454C3A" w:rsidRPr="00B42C86">
        <w:t>,</w:t>
      </w:r>
      <w:r w:rsidRPr="00B42C86">
        <w:t xml:space="preserve"> in many cases restraint was reported despite its use complying with relevant state or territory law </w:t>
      </w:r>
      <w:r w:rsidRPr="00B42C86">
        <w:fldChar w:fldCharType="begin" w:fldLock="1"/>
      </w:r>
      <w:r w:rsidR="00F41739" w:rsidRPr="00B42C86">
        <w:instrText>ADDIN CSL_CITATION {"citationItems":[{"id":"ITEM-1","itemData":{"URL":"https://www.theguardian.com/australia-news/2020/may/27/ndis-providers-used-unauthorised-restraints-more-than-65000-times-watchdog-reports","accessed":{"date-parts":[["2020","5","29"]]},"author":[{"dropping-particle":"","family":"Henriques-Gomes","given":"Luke","non-dropping-particle":"","parse-names":false,"suffix":""}],"container-title":"The Guardian Australia","id":"ITEM-1","issued":{"date-parts":[["2020"]]},"page":"27 May","title":"NDIS providers used unauthorised restraints more than 65,000 times, watchdog reports","type":"webpage"},"uris":["http://www.mendeley.com/documents/?uuid=63d9299c-7c8a-41e6-b402-609fd6cf1051"]},{"id":"ITEM-2","itemData":{"author":[{"dropping-particle":"","family":"NDIS Quality and Safeguards Commission","given":"","non-dropping-particle":"","parse-names":false,"suffix":""}],"id":"ITEM-2","issued":{"date-parts":[["2020"]]},"title":"Activity report: 1 July 2019 to 31 December 2019","type":"article-journal"},"uris":["http://www.mendeley.com/documents/?uuid=1910f9d5-e4d2-4280-8f98-0b8f1ce16ea9"]}],"mendeley":{"formattedCitation":"(Henriques-Gomes 2020, NDIS Quality and Safeguards Commission 2020a)","plainTextFormattedCitation":"(Henriques-Gomes 2020, NDIS Quality and Safeguards Commission 2020a)","previouslyFormattedCitation":"(Henriques-Gomes 2020, NDIS Quality and Safeguards Commission 2020a)"},"properties":{"noteIndex":0},"schema":"https://github.com/citation-style-language/schema/raw/master/csl-citation.json"}</w:instrText>
      </w:r>
      <w:r w:rsidRPr="00B42C86">
        <w:fldChar w:fldCharType="separate"/>
      </w:r>
      <w:r w:rsidR="00100288" w:rsidRPr="00B42C86">
        <w:t>(Henriques-Gomes 2020, NDIS Quality and Safeguards Commission 2020a)</w:t>
      </w:r>
      <w:r w:rsidRPr="00B42C86">
        <w:fldChar w:fldCharType="end"/>
      </w:r>
      <w:r w:rsidRPr="00B42C86">
        <w:t xml:space="preserve">. </w:t>
      </w:r>
    </w:p>
    <w:p w14:paraId="5BAFD6A8" w14:textId="55B2CFF9" w:rsidR="00760581" w:rsidRPr="00B42C86" w:rsidRDefault="00760581" w:rsidP="00760581">
      <w:pPr>
        <w:pStyle w:val="ParaKeep"/>
      </w:pPr>
      <w:r w:rsidRPr="00B42C86">
        <w:t xml:space="preserve">The </w:t>
      </w:r>
      <w:r w:rsidR="00FC353C" w:rsidRPr="00B42C86">
        <w:t>NDIS</w:t>
      </w:r>
      <w:r w:rsidRPr="00B42C86">
        <w:t xml:space="preserve"> </w:t>
      </w:r>
      <w:r w:rsidR="00421380" w:rsidRPr="00B42C86">
        <w:t>C</w:t>
      </w:r>
      <w:r w:rsidR="00FC353C" w:rsidRPr="00B42C86">
        <w:t>ommission</w:t>
      </w:r>
      <w:r w:rsidRPr="00B42C86">
        <w:t xml:space="preserve"> also notes that the large increase in reports of unauthorised </w:t>
      </w:r>
      <w:r w:rsidRPr="00B42C86">
        <w:t>use of restrictive practices (</w:t>
      </w:r>
      <w:r w:rsidR="002C1A30" w:rsidRPr="00B42C86">
        <w:t>from 2018</w:t>
      </w:r>
      <w:r w:rsidR="0020642F" w:rsidRPr="00B42C86">
        <w:t>–</w:t>
      </w:r>
      <w:r w:rsidR="002C1A30" w:rsidRPr="00B42C86">
        <w:t xml:space="preserve">19 to </w:t>
      </w:r>
      <w:r w:rsidR="00C2616B" w:rsidRPr="00B42C86">
        <w:t>2019</w:t>
      </w:r>
      <w:r w:rsidR="0020642F" w:rsidRPr="00B42C86">
        <w:t>–</w:t>
      </w:r>
      <w:r w:rsidR="00C2616B" w:rsidRPr="00B42C86">
        <w:t>20</w:t>
      </w:r>
      <w:r w:rsidRPr="00B42C86">
        <w:t>) relates to:</w:t>
      </w:r>
    </w:p>
    <w:p w14:paraId="03CAC699" w14:textId="39B35C51" w:rsidR="00760581" w:rsidRPr="00B42C86" w:rsidRDefault="00760581" w:rsidP="00760581">
      <w:pPr>
        <w:pStyle w:val="Bullet1"/>
      </w:pPr>
      <w:r w:rsidRPr="00B42C86">
        <w:t xml:space="preserve">Increased coverage, with </w:t>
      </w:r>
      <w:r w:rsidR="00B47703" w:rsidRPr="00B42C86">
        <w:t>5</w:t>
      </w:r>
      <w:r w:rsidRPr="00B42C86">
        <w:t xml:space="preserve"> new jurisdictions coming under the </w:t>
      </w:r>
      <w:r w:rsidR="000D26BC" w:rsidRPr="00B42C86">
        <w:t xml:space="preserve">NDIS </w:t>
      </w:r>
      <w:r w:rsidR="00421380" w:rsidRPr="00B42C86">
        <w:t>C</w:t>
      </w:r>
      <w:r w:rsidRPr="00B42C86">
        <w:t>ommission’s remit from 1 July 2019</w:t>
      </w:r>
    </w:p>
    <w:p w14:paraId="15318DB6" w14:textId="1CD9761F" w:rsidR="00760581" w:rsidRPr="00B42C86" w:rsidRDefault="00760581" w:rsidP="00760581">
      <w:pPr>
        <w:pStyle w:val="Bullet1"/>
      </w:pPr>
      <w:r w:rsidRPr="00B42C86">
        <w:t>Increasing reporting compliance by NDIS providers</w:t>
      </w:r>
    </w:p>
    <w:p w14:paraId="29164673" w14:textId="30C1CBC8" w:rsidR="00760581" w:rsidRPr="00B42C86" w:rsidRDefault="00760581" w:rsidP="00760581">
      <w:pPr>
        <w:pStyle w:val="Bullet1"/>
      </w:pPr>
      <w:r w:rsidRPr="00B42C86">
        <w:t xml:space="preserve">The requirement to report individual instances of unauthorised restrictive practices in jurisdictions where no authorisation mechanism exists </w:t>
      </w:r>
      <w:r w:rsidRPr="00B42C86">
        <w:fldChar w:fldCharType="begin" w:fldLock="1"/>
      </w:r>
      <w:r w:rsidR="00F41739" w:rsidRPr="00B42C86">
        <w:instrText>ADDIN CSL_CITATION {"citationItems":[{"id":"ITEM-1","itemData":{"author":[{"dropping-particle":"","family":"NDIS Quality and Safeguards Commission","given":"","non-dropping-particle":"","parse-names":false,"suffix":""}],"id":"ITEM-1","issued":{"date-parts":[["2020"]]},"title":"Activity report 1 July 2019 to 30 June 2020","type":"book"},"uris":["http://www.mendeley.com/documents/?uuid=794b7bed-f9cf-45fa-b0c6-cfbf405bd284"]}],"mendeley":{"formattedCitation":"(NDIS Quality and Safeguards Commission 2020b)","plainTextFormattedCitation":"(NDIS Quality and Safeguards Commission 2020b)","previouslyFormattedCitation":"(NDIS Quality and Safeguards Commission 2020b)"},"properties":{"noteIndex":0},"schema":"https://github.com/citation-style-language/schema/raw/master/csl-citation.json"}</w:instrText>
      </w:r>
      <w:r w:rsidRPr="00B42C86">
        <w:fldChar w:fldCharType="separate"/>
      </w:r>
      <w:r w:rsidR="00100288" w:rsidRPr="00B42C86">
        <w:t>(NDIS Quality and Safeguards Commission 2020b)</w:t>
      </w:r>
      <w:r w:rsidRPr="00B42C86">
        <w:fldChar w:fldCharType="end"/>
      </w:r>
      <w:r w:rsidRPr="00B42C86">
        <w:t>.</w:t>
      </w:r>
    </w:p>
    <w:p w14:paraId="5699809E" w14:textId="5154CEE6" w:rsidR="00760581" w:rsidRPr="00B42C86" w:rsidRDefault="00F05A14" w:rsidP="00760581">
      <w:pPr>
        <w:pStyle w:val="Paragraph"/>
        <w:rPr>
          <w:lang w:eastAsia="en-AU"/>
        </w:rPr>
      </w:pPr>
      <w:r w:rsidRPr="00B42C86">
        <w:rPr>
          <w:lang w:eastAsia="en-AU"/>
        </w:rPr>
        <w:t>However, like</w:t>
      </w:r>
      <w:r w:rsidR="00551DC0" w:rsidRPr="00B42C86">
        <w:rPr>
          <w:lang w:eastAsia="en-AU"/>
        </w:rPr>
        <w:t xml:space="preserve"> other </w:t>
      </w:r>
      <w:r w:rsidRPr="00B42C86">
        <w:rPr>
          <w:lang w:eastAsia="en-AU"/>
        </w:rPr>
        <w:t>sector</w:t>
      </w:r>
      <w:r w:rsidR="00551DC0" w:rsidRPr="00B42C86">
        <w:rPr>
          <w:lang w:eastAsia="en-AU"/>
        </w:rPr>
        <w:t>s</w:t>
      </w:r>
      <w:r w:rsidRPr="00B42C86">
        <w:rPr>
          <w:lang w:eastAsia="en-AU"/>
        </w:rPr>
        <w:t xml:space="preserve">, </w:t>
      </w:r>
      <w:r w:rsidR="00760581" w:rsidRPr="00B42C86">
        <w:rPr>
          <w:lang w:eastAsia="en-AU"/>
        </w:rPr>
        <w:t xml:space="preserve">the disability sector </w:t>
      </w:r>
      <w:r w:rsidRPr="00B42C86">
        <w:rPr>
          <w:lang w:eastAsia="en-AU"/>
        </w:rPr>
        <w:t>also faces</w:t>
      </w:r>
      <w:r w:rsidR="00551DC0" w:rsidRPr="00B42C86">
        <w:rPr>
          <w:lang w:eastAsia="en-AU"/>
        </w:rPr>
        <w:t xml:space="preserve"> </w:t>
      </w:r>
      <w:r w:rsidR="00760581" w:rsidRPr="00B42C86">
        <w:rPr>
          <w:lang w:eastAsia="en-AU"/>
        </w:rPr>
        <w:t xml:space="preserve">the challenge </w:t>
      </w:r>
      <w:r w:rsidR="001E507A" w:rsidRPr="00B42C86">
        <w:rPr>
          <w:lang w:eastAsia="en-AU"/>
        </w:rPr>
        <w:t xml:space="preserve">of </w:t>
      </w:r>
      <w:r w:rsidR="00760581" w:rsidRPr="00B42C86">
        <w:rPr>
          <w:lang w:eastAsia="en-AU"/>
        </w:rPr>
        <w:t xml:space="preserve">providers </w:t>
      </w:r>
      <w:r w:rsidR="001E507A" w:rsidRPr="00B42C86">
        <w:rPr>
          <w:lang w:eastAsia="en-AU"/>
        </w:rPr>
        <w:t xml:space="preserve">needing </w:t>
      </w:r>
      <w:r w:rsidR="00760581" w:rsidRPr="00B42C86">
        <w:rPr>
          <w:lang w:eastAsia="en-AU"/>
        </w:rPr>
        <w:t xml:space="preserve">to simultaneously interpret rules and regulations at both national and state and territory levels. For example, the use of a regulated restrictive practice </w:t>
      </w:r>
      <w:r w:rsidR="0020642F" w:rsidRPr="00B42C86">
        <w:rPr>
          <w:lang w:eastAsia="en-AU"/>
        </w:rPr>
        <w:t>‘</w:t>
      </w:r>
      <w:r w:rsidR="00760581" w:rsidRPr="00B42C86">
        <w:rPr>
          <w:lang w:eastAsia="en-AU"/>
        </w:rPr>
        <w:t>may also require authorisation or consent under the relevant state or territory legislative and policy frameworks</w:t>
      </w:r>
      <w:r w:rsidR="0020642F" w:rsidRPr="00B42C86">
        <w:rPr>
          <w:lang w:eastAsia="en-AU"/>
        </w:rPr>
        <w:t>’</w:t>
      </w:r>
      <w:r w:rsidR="00760581" w:rsidRPr="00B42C86">
        <w:rPr>
          <w:lang w:eastAsia="en-AU"/>
        </w:rPr>
        <w:t xml:space="preserve"> </w:t>
      </w:r>
      <w:r w:rsidR="00760581" w:rsidRPr="00B42C86">
        <w:rPr>
          <w:lang w:eastAsia="en-AU"/>
        </w:rPr>
        <w:fldChar w:fldCharType="begin" w:fldLock="1"/>
      </w:r>
      <w:r w:rsidR="00760581" w:rsidRPr="00B42C86">
        <w:rPr>
          <w:lang w:eastAsia="en-AU"/>
        </w:rPr>
        <w:instrText>ADDIN CSL_CITATION {"citationItems":[{"id":"ITEM-1","itemData":{"URL":"https://www.ndiscommission.gov.au/regulated-restrictive-practices","accessed":{"date-parts":[["2020","5","27"]]},"author":[{"dropping-particle":"","family":"NDIS Quality and Safeguards Commission","given":"","non-dropping-particle":"","parse-names":false,"suffix":""}],"id":"ITEM-1","issued":{"date-parts":[["0"]]},"title":"Regulated restrictive practices","type":"webpage"},"uris":["http://www.mendeley.com/documents/?uuid=177a7189-c9ad-4b10-bf4e-4fdf96702947"]}],"mendeley":{"formattedCitation":"(NDIS Quality and Safeguards Commission n.d.)","plainTextFormattedCitation":"(NDIS Quality and Safeguards Commission n.d.)","previouslyFormattedCitation":"(NDIS Quality and Safeguards Commission n.d.)"},"properties":{"noteIndex":0},"schema":"https://github.com/citation-style-language/schema/raw/master/csl-citation.json"}</w:instrText>
      </w:r>
      <w:r w:rsidR="00760581" w:rsidRPr="00B42C86">
        <w:rPr>
          <w:lang w:eastAsia="en-AU"/>
        </w:rPr>
        <w:fldChar w:fldCharType="separate"/>
      </w:r>
      <w:r w:rsidR="00760581" w:rsidRPr="00B42C86">
        <w:rPr>
          <w:lang w:eastAsia="en-AU"/>
        </w:rPr>
        <w:t>(NDIS Quality and Safeguards Commission n.d.)</w:t>
      </w:r>
      <w:r w:rsidR="00760581" w:rsidRPr="00B42C86">
        <w:rPr>
          <w:lang w:eastAsia="en-AU"/>
        </w:rPr>
        <w:fldChar w:fldCharType="end"/>
      </w:r>
      <w:r w:rsidR="00760581" w:rsidRPr="00B42C86">
        <w:rPr>
          <w:lang w:eastAsia="en-AU"/>
        </w:rPr>
        <w:t>.</w:t>
      </w:r>
    </w:p>
    <w:p w14:paraId="52FE2887" w14:textId="7FD4AA6E" w:rsidR="00F27075" w:rsidRPr="00B42C86" w:rsidRDefault="00F27075" w:rsidP="00760581">
      <w:pPr>
        <w:pStyle w:val="Paragraph"/>
        <w:rPr>
          <w:lang w:eastAsia="en-AU"/>
        </w:rPr>
      </w:pPr>
      <w:r w:rsidRPr="00B42C86">
        <w:rPr>
          <w:lang w:eastAsia="en-AU"/>
        </w:rPr>
        <w:t>Currently, residential aged care providers</w:t>
      </w:r>
      <w:r w:rsidR="0020642F" w:rsidRPr="00B42C86">
        <w:rPr>
          <w:lang w:eastAsia="en-AU"/>
        </w:rPr>
        <w:t>,</w:t>
      </w:r>
      <w:r w:rsidRPr="00B42C86">
        <w:rPr>
          <w:lang w:eastAsia="en-AU"/>
        </w:rPr>
        <w:t xml:space="preserve"> </w:t>
      </w:r>
      <w:r w:rsidR="00B923EB" w:rsidRPr="00B42C86">
        <w:rPr>
          <w:lang w:eastAsia="en-AU"/>
        </w:rPr>
        <w:t>which are also registered NDIS p</w:t>
      </w:r>
      <w:r w:rsidR="00A6710A" w:rsidRPr="00B42C86">
        <w:rPr>
          <w:lang w:eastAsia="en-AU"/>
        </w:rPr>
        <w:t>r</w:t>
      </w:r>
      <w:r w:rsidR="00B923EB" w:rsidRPr="00B42C86">
        <w:rPr>
          <w:lang w:eastAsia="en-AU"/>
        </w:rPr>
        <w:t xml:space="preserve">oviders </w:t>
      </w:r>
      <w:r w:rsidR="00A6710A" w:rsidRPr="00B42C86">
        <w:rPr>
          <w:lang w:eastAsia="en-AU"/>
        </w:rPr>
        <w:t xml:space="preserve">in states and territories where the NDIS </w:t>
      </w:r>
      <w:r w:rsidR="00421380" w:rsidRPr="00B42C86">
        <w:rPr>
          <w:lang w:eastAsia="en-AU"/>
        </w:rPr>
        <w:t>C</w:t>
      </w:r>
      <w:r w:rsidR="00A6710A" w:rsidRPr="00B42C86">
        <w:rPr>
          <w:lang w:eastAsia="en-AU"/>
        </w:rPr>
        <w:t>ommission operates</w:t>
      </w:r>
      <w:r w:rsidR="00064AF8" w:rsidRPr="00B42C86">
        <w:rPr>
          <w:lang w:eastAsia="en-AU"/>
        </w:rPr>
        <w:t>,</w:t>
      </w:r>
      <w:r w:rsidR="00A6710A" w:rsidRPr="00B42C86">
        <w:rPr>
          <w:lang w:eastAsia="en-AU"/>
        </w:rPr>
        <w:t xml:space="preserve"> </w:t>
      </w:r>
      <w:r w:rsidR="00B923EB" w:rsidRPr="00B42C86">
        <w:rPr>
          <w:lang w:eastAsia="en-AU"/>
        </w:rPr>
        <w:t xml:space="preserve">must </w:t>
      </w:r>
      <w:r w:rsidR="00A6710A" w:rsidRPr="00B42C86">
        <w:rPr>
          <w:lang w:eastAsia="en-AU"/>
        </w:rPr>
        <w:t xml:space="preserve">comply with </w:t>
      </w:r>
      <w:r w:rsidR="00820F78" w:rsidRPr="00B42C86">
        <w:rPr>
          <w:lang w:eastAsia="en-AU"/>
        </w:rPr>
        <w:t xml:space="preserve">both NDIS and aged care regulations. </w:t>
      </w:r>
      <w:r w:rsidR="00E64C4E" w:rsidRPr="00B42C86">
        <w:rPr>
          <w:lang w:eastAsia="en-AU"/>
        </w:rPr>
        <w:t xml:space="preserve">Within the NDIS regulations, </w:t>
      </w:r>
      <w:r w:rsidR="00881B16" w:rsidRPr="00B42C86">
        <w:rPr>
          <w:lang w:eastAsia="en-AU"/>
        </w:rPr>
        <w:t xml:space="preserve">as noted above, </w:t>
      </w:r>
      <w:r w:rsidR="00E64C4E" w:rsidRPr="00B42C86">
        <w:rPr>
          <w:lang w:eastAsia="en-AU"/>
        </w:rPr>
        <w:t xml:space="preserve">this includes behaviour support requirements (where applicable) and </w:t>
      </w:r>
      <w:r w:rsidR="00E3030B" w:rsidRPr="00B42C86">
        <w:rPr>
          <w:lang w:eastAsia="en-AU"/>
        </w:rPr>
        <w:t xml:space="preserve">reporting of restrictive practices to the NDIS </w:t>
      </w:r>
      <w:r w:rsidR="00421380" w:rsidRPr="00B42C86">
        <w:rPr>
          <w:lang w:eastAsia="en-AU"/>
        </w:rPr>
        <w:t>C</w:t>
      </w:r>
      <w:r w:rsidR="00E3030B" w:rsidRPr="00B42C86">
        <w:rPr>
          <w:lang w:eastAsia="en-AU"/>
        </w:rPr>
        <w:t xml:space="preserve">ommission. </w:t>
      </w:r>
    </w:p>
    <w:p w14:paraId="59E81B3E" w14:textId="036EF60D" w:rsidR="00760581" w:rsidRPr="00B42C86" w:rsidRDefault="00760581" w:rsidP="00760581">
      <w:pPr>
        <w:pStyle w:val="Paragraph"/>
        <w:rPr>
          <w:lang w:eastAsia="en-AU"/>
        </w:rPr>
      </w:pPr>
      <w:r w:rsidRPr="00B42C86">
        <w:rPr>
          <w:lang w:eastAsia="en-AU"/>
        </w:rPr>
        <w:t>From 1 December 2020,</w:t>
      </w:r>
      <w:r w:rsidR="00F27075" w:rsidRPr="00B42C86">
        <w:rPr>
          <w:lang w:eastAsia="en-AU"/>
        </w:rPr>
        <w:t xml:space="preserve"> all</w:t>
      </w:r>
      <w:r w:rsidRPr="00B42C86">
        <w:rPr>
          <w:lang w:eastAsia="en-AU"/>
        </w:rPr>
        <w:t xml:space="preserve"> residential aged care providers supporting NDIS participants will need to be registered with the NDIS </w:t>
      </w:r>
      <w:r w:rsidR="00421380" w:rsidRPr="00B42C86">
        <w:rPr>
          <w:lang w:eastAsia="en-AU"/>
        </w:rPr>
        <w:t>C</w:t>
      </w:r>
      <w:r w:rsidRPr="00B42C86">
        <w:rPr>
          <w:lang w:eastAsia="en-AU"/>
        </w:rPr>
        <w:t xml:space="preserve">ommission and meet the requirements of the NDIS Act and NDIS provider registration and practice standards rules </w:t>
      </w:r>
      <w:r w:rsidRPr="00B42C86">
        <w:rPr>
          <w:lang w:eastAsia="en-AU"/>
        </w:rPr>
        <w:fldChar w:fldCharType="begin" w:fldLock="1"/>
      </w:r>
      <w:r w:rsidRPr="00B42C86">
        <w:rPr>
          <w:lang w:eastAsia="en-AU"/>
        </w:rPr>
        <w:instrText>ADDIN CSL_CITATION {"citationItems":[{"id":"ITEM-1","itemData":{"URL":"https://ndissupport.agedservicesworkforce.com.au/","accessed":{"date-parts":[["2020","10","21"]]},"author":[{"dropping-particle":"","family":"Aged &amp; Community Services Australia","given":"","non-dropping-particle":"","parse-names":false,"suffix":""}],"id":"ITEM-1","issued":{"date-parts":[["2020"]]},"title":"RAC NDIS Support Hub","type":"webpage"},"uris":["http://www.mendeley.com/documents/?uuid=7864594a-ddd2-4310-8d38-0cb5294fdc55"]}],"mendeley":{"formattedCitation":"(Aged &amp; Community Services Australia 2020)","plainTextFormattedCitation":"(Aged &amp; Community Services Australia 2020)","previouslyFormattedCitation":"(Aged &amp; Community Services Australia 2020)"},"properties":{"noteIndex":0},"schema":"https://github.com/citation-style-language/schema/raw/master/csl-citation.json"}</w:instrText>
      </w:r>
      <w:r w:rsidRPr="00B42C86">
        <w:rPr>
          <w:lang w:eastAsia="en-AU"/>
        </w:rPr>
        <w:fldChar w:fldCharType="separate"/>
      </w:r>
      <w:r w:rsidRPr="00B42C86">
        <w:rPr>
          <w:lang w:eastAsia="en-AU"/>
        </w:rPr>
        <w:t>(Aged &amp; Community Services Australia 2020)</w:t>
      </w:r>
      <w:r w:rsidRPr="00B42C86">
        <w:rPr>
          <w:lang w:eastAsia="en-AU"/>
        </w:rPr>
        <w:fldChar w:fldCharType="end"/>
      </w:r>
      <w:r w:rsidRPr="00B42C86">
        <w:rPr>
          <w:lang w:eastAsia="en-AU"/>
        </w:rPr>
        <w:t xml:space="preserve">. An online hub and telephone support line has been developed specifically to support residential aged care </w:t>
      </w:r>
      <w:r w:rsidR="00F35DB3" w:rsidRPr="00B42C86">
        <w:rPr>
          <w:lang w:eastAsia="en-AU"/>
        </w:rPr>
        <w:t>homes</w:t>
      </w:r>
      <w:r w:rsidRPr="00B42C86">
        <w:rPr>
          <w:lang w:eastAsia="en-AU"/>
        </w:rPr>
        <w:t xml:space="preserve"> in meeting this requirement. </w:t>
      </w:r>
    </w:p>
    <w:p w14:paraId="3869FE4E" w14:textId="516C45CB" w:rsidR="00760581" w:rsidRPr="00B42C86" w:rsidRDefault="00760581" w:rsidP="00760581">
      <w:pPr>
        <w:pStyle w:val="Paragraph"/>
        <w:rPr>
          <w:lang w:eastAsia="en-AU"/>
        </w:rPr>
      </w:pPr>
      <w:r w:rsidRPr="00B42C86">
        <w:rPr>
          <w:lang w:eastAsia="en-AU"/>
        </w:rPr>
        <w:lastRenderedPageBreak/>
        <w:t xml:space="preserve">It is also relevant to note that the Royal Commission into Violence, Abuse, Neglect and Exploitation of People with Disability is currently examining the issue of restraint in the disability sector. In an issues paper relating specifically to restrictive practices (released on 26 May 2020), restrictive practices (both physical and chemical) are highlighted in the definition of violence and abuse. Public responses to the issues paper </w:t>
      </w:r>
      <w:r w:rsidR="00243B0A" w:rsidRPr="00B42C86">
        <w:rPr>
          <w:lang w:eastAsia="en-AU"/>
        </w:rPr>
        <w:t>were</w:t>
      </w:r>
      <w:r w:rsidRPr="00B42C86">
        <w:rPr>
          <w:lang w:eastAsia="en-AU"/>
        </w:rPr>
        <w:t xml:space="preserve"> invited </w:t>
      </w:r>
      <w:r w:rsidR="00243B0A" w:rsidRPr="00B42C86">
        <w:rPr>
          <w:lang w:eastAsia="en-AU"/>
        </w:rPr>
        <w:t xml:space="preserve">up </w:t>
      </w:r>
      <w:r w:rsidRPr="00B42C86">
        <w:rPr>
          <w:lang w:eastAsia="en-AU"/>
        </w:rPr>
        <w:t>until 2 October 2020</w:t>
      </w:r>
      <w:r w:rsidR="00132CAD" w:rsidRPr="00B42C86">
        <w:rPr>
          <w:lang w:eastAsia="en-AU"/>
        </w:rPr>
        <w:t xml:space="preserve"> (although later comments c</w:t>
      </w:r>
      <w:r w:rsidR="006356DF" w:rsidRPr="00B42C86">
        <w:rPr>
          <w:lang w:eastAsia="en-AU"/>
        </w:rPr>
        <w:t>an</w:t>
      </w:r>
      <w:r w:rsidR="00132CAD" w:rsidRPr="00B42C86">
        <w:rPr>
          <w:lang w:eastAsia="en-AU"/>
        </w:rPr>
        <w:t xml:space="preserve"> be </w:t>
      </w:r>
      <w:r w:rsidR="006356DF" w:rsidRPr="00B42C86">
        <w:rPr>
          <w:lang w:eastAsia="en-AU"/>
        </w:rPr>
        <w:t>provided via the general submissions process)</w:t>
      </w:r>
      <w:r w:rsidRPr="00B42C86">
        <w:rPr>
          <w:lang w:eastAsia="en-AU"/>
        </w:rPr>
        <w:t xml:space="preserve">, and questions specifically related to regulation of restraint have been posed </w:t>
      </w:r>
      <w:r w:rsidRPr="00B42C86">
        <w:rPr>
          <w:lang w:eastAsia="en-AU"/>
        </w:rPr>
        <w:fldChar w:fldCharType="begin" w:fldLock="1"/>
      </w:r>
      <w:r w:rsidRPr="00B42C86">
        <w:rPr>
          <w:lang w:eastAsia="en-AU"/>
        </w:rPr>
        <w:instrText>ADDIN CSL_CITATION {"citationItems":[{"id":"ITEM-1","itemData":{"author":[{"dropping-particle":"","family":"Royal Commission into Violence Abuse Neglect and Exploitation of People with Disability","given":"","non-dropping-particle":"","parse-names":false,"suffix":""}],"id":"ITEM-1","issue":"May","issued":{"date-parts":[["2020"]]},"publisher":"Issues Paper.","title":"Issues Paper Restrictive practices","type":"book"},"uris":["http://www.mendeley.com/documents/?uuid=4b7d8590-f48b-4d1e-b9ed-46126303fb3b"]}],"mendeley":{"formattedCitation":"(Royal Commission into Violence Abuse Neglect and Exploitation of People with Disability 2020)","plainTextFormattedCitation":"(Royal Commission into Violence Abuse Neglect and Exploitation of People with Disability 2020)","previouslyFormattedCitation":"(Royal Commission into Violence Abuse Neglect and Exploitation of People with Disability 2020)"},"properties":{"noteIndex":0},"schema":"https://github.com/citation-style-language/schema/raw/master/csl-citation.json"}</w:instrText>
      </w:r>
      <w:r w:rsidRPr="00B42C86">
        <w:rPr>
          <w:lang w:eastAsia="en-AU"/>
        </w:rPr>
        <w:fldChar w:fldCharType="separate"/>
      </w:r>
      <w:r w:rsidRPr="00B42C86">
        <w:rPr>
          <w:lang w:eastAsia="en-AU"/>
        </w:rPr>
        <w:t>(Royal Commission into Violence Abuse Neglect and Exploitation of People with Disability 2020)</w:t>
      </w:r>
      <w:r w:rsidRPr="00B42C86">
        <w:rPr>
          <w:lang w:eastAsia="en-AU"/>
        </w:rPr>
        <w:fldChar w:fldCharType="end"/>
      </w:r>
      <w:r w:rsidRPr="00B42C86">
        <w:rPr>
          <w:lang w:eastAsia="en-AU"/>
        </w:rPr>
        <w:t>.</w:t>
      </w:r>
    </w:p>
    <w:p w14:paraId="554DB593" w14:textId="5666C9D1" w:rsidR="00760581" w:rsidRPr="00B42C86" w:rsidRDefault="00391DDD" w:rsidP="00760581">
      <w:pPr>
        <w:pStyle w:val="Paragraph"/>
        <w:rPr>
          <w:lang w:eastAsia="en-AU"/>
        </w:rPr>
      </w:pPr>
      <w:r w:rsidRPr="00B42C86">
        <w:rPr>
          <w:lang w:eastAsia="en-AU"/>
        </w:rPr>
        <w:t>Over 4 days from</w:t>
      </w:r>
      <w:r w:rsidR="00760581" w:rsidRPr="00B42C86">
        <w:rPr>
          <w:lang w:eastAsia="en-AU"/>
        </w:rPr>
        <w:t xml:space="preserve"> 22 September 2020, public hearing 6 of the </w:t>
      </w:r>
      <w:r w:rsidR="00F93B38" w:rsidRPr="00B42C86">
        <w:rPr>
          <w:lang w:eastAsia="en-AU"/>
        </w:rPr>
        <w:t>disability</w:t>
      </w:r>
      <w:r w:rsidR="00760581" w:rsidRPr="00B42C86">
        <w:rPr>
          <w:lang w:eastAsia="en-AU"/>
        </w:rPr>
        <w:t xml:space="preserve"> </w:t>
      </w:r>
      <w:r w:rsidR="00D46AE2" w:rsidRPr="00B42C86">
        <w:rPr>
          <w:lang w:eastAsia="en-AU"/>
        </w:rPr>
        <w:t>R</w:t>
      </w:r>
      <w:r w:rsidR="00F35DB3" w:rsidRPr="00B42C86">
        <w:rPr>
          <w:lang w:eastAsia="en-AU"/>
        </w:rPr>
        <w:t xml:space="preserve">oyal </w:t>
      </w:r>
      <w:r w:rsidR="00D46AE2" w:rsidRPr="00B42C86">
        <w:rPr>
          <w:lang w:eastAsia="en-AU"/>
        </w:rPr>
        <w:t>C</w:t>
      </w:r>
      <w:r w:rsidR="00F35DB3" w:rsidRPr="00B42C86">
        <w:rPr>
          <w:lang w:eastAsia="en-AU"/>
        </w:rPr>
        <w:t>ommission</w:t>
      </w:r>
      <w:r w:rsidR="00760581" w:rsidRPr="00B42C86">
        <w:rPr>
          <w:lang w:eastAsia="en-AU"/>
        </w:rPr>
        <w:t xml:space="preserve"> explored psychotropic medication, behaviour support and behaviours of concern.</w:t>
      </w:r>
      <w:r w:rsidR="00C83934" w:rsidRPr="00B42C86">
        <w:rPr>
          <w:lang w:eastAsia="en-AU"/>
        </w:rPr>
        <w:t xml:space="preserve"> </w:t>
      </w:r>
      <w:r w:rsidR="00A727DA" w:rsidRPr="00B42C86">
        <w:rPr>
          <w:lang w:eastAsia="en-AU"/>
        </w:rPr>
        <w:t xml:space="preserve">In his opening statement, the Chair referenced overuse of psychotropic medications and the </w:t>
      </w:r>
      <w:r w:rsidR="00C77BDD" w:rsidRPr="00B42C86">
        <w:rPr>
          <w:lang w:eastAsia="en-AU"/>
        </w:rPr>
        <w:t>‘</w:t>
      </w:r>
      <w:r w:rsidR="00A727DA" w:rsidRPr="00B42C86">
        <w:rPr>
          <w:lang w:eastAsia="en-AU"/>
        </w:rPr>
        <w:t>blurred</w:t>
      </w:r>
      <w:r w:rsidR="00C77BDD" w:rsidRPr="00B42C86">
        <w:rPr>
          <w:lang w:eastAsia="en-AU"/>
        </w:rPr>
        <w:t>’</w:t>
      </w:r>
      <w:r w:rsidR="00A727DA" w:rsidRPr="00B42C86">
        <w:rPr>
          <w:lang w:eastAsia="en-AU"/>
        </w:rPr>
        <w:t xml:space="preserve"> distinction between use of these medications </w:t>
      </w:r>
      <w:r w:rsidR="009230E8" w:rsidRPr="00B42C86">
        <w:rPr>
          <w:lang w:eastAsia="en-AU"/>
        </w:rPr>
        <w:t>as medical treatment and as chemical restraint.</w:t>
      </w:r>
    </w:p>
    <w:p w14:paraId="22239CA0" w14:textId="459E3323" w:rsidR="00D65762" w:rsidRPr="00B42C86" w:rsidRDefault="008A6170" w:rsidP="00760581">
      <w:pPr>
        <w:pStyle w:val="Heading3"/>
      </w:pPr>
      <w:r w:rsidRPr="00B42C86">
        <w:br w:type="column"/>
      </w:r>
      <w:r w:rsidR="004222B6" w:rsidRPr="00B42C86">
        <w:t>Restraint in n</w:t>
      </w:r>
      <w:r w:rsidR="00D65762" w:rsidRPr="00B42C86">
        <w:t xml:space="preserve">ational health care </w:t>
      </w:r>
      <w:r w:rsidR="004222B6" w:rsidRPr="00B42C86">
        <w:t>regulation</w:t>
      </w:r>
      <w:bookmarkEnd w:id="24"/>
    </w:p>
    <w:p w14:paraId="4B3C7C24" w14:textId="3420288F" w:rsidR="007D595B" w:rsidRPr="00B42C86" w:rsidRDefault="007D595B" w:rsidP="00D65762">
      <w:pPr>
        <w:pStyle w:val="Paragraph"/>
      </w:pPr>
      <w:r w:rsidRPr="00B42C86">
        <w:t xml:space="preserve">Under the </w:t>
      </w:r>
      <w:r w:rsidRPr="00B42C86">
        <w:rPr>
          <w:i/>
          <w:iCs/>
        </w:rPr>
        <w:t>National Health Reform Act 2011</w:t>
      </w:r>
      <w:r w:rsidR="00D41A50" w:rsidRPr="00B42C86">
        <w:rPr>
          <w:i/>
          <w:iCs/>
        </w:rPr>
        <w:t xml:space="preserve"> </w:t>
      </w:r>
      <w:r w:rsidR="00D41A50" w:rsidRPr="00B42C86">
        <w:t>(Cth)</w:t>
      </w:r>
      <w:r w:rsidRPr="00B42C86">
        <w:t>, the Australian Commission on Safety and Quality in Health Care is responsible for developing standards relating to health care safety and quality and for coordinating the Australian Health Service Safety and Quality Accreditation Scheme.</w:t>
      </w:r>
    </w:p>
    <w:p w14:paraId="6A735EFF" w14:textId="22C13590" w:rsidR="00673473" w:rsidRPr="00B42C86" w:rsidRDefault="00D65762" w:rsidP="004974C7">
      <w:pPr>
        <w:pStyle w:val="ParaKeep"/>
      </w:pPr>
      <w:r w:rsidRPr="00B42C86">
        <w:t xml:space="preserve">The National Safety and Quality Health Service Standards </w:t>
      </w:r>
      <w:r w:rsidR="00673473" w:rsidRPr="00B42C86">
        <w:t>govern the delivery of care in hospitals, day procedure services and public dental services across Australia. They provide nationally</w:t>
      </w:r>
      <w:r w:rsidR="0042243A" w:rsidRPr="00B42C86">
        <w:t xml:space="preserve"> </w:t>
      </w:r>
      <w:r w:rsidR="00673473" w:rsidRPr="00B42C86">
        <w:t xml:space="preserve">consistent expectations regarding the level of care consumers can expect from health service organisations. </w:t>
      </w:r>
    </w:p>
    <w:p w14:paraId="67104862" w14:textId="77777777" w:rsidR="00D65762" w:rsidRPr="00B42C86" w:rsidRDefault="00673473" w:rsidP="00905A27">
      <w:pPr>
        <w:pStyle w:val="Paragraph"/>
      </w:pPr>
      <w:r w:rsidRPr="00B42C86">
        <w:t xml:space="preserve">Specifically, </w:t>
      </w:r>
      <w:r w:rsidR="00686048" w:rsidRPr="00B42C86">
        <w:t xml:space="preserve">under the </w:t>
      </w:r>
      <w:r w:rsidR="00FB563C" w:rsidRPr="00B42C86">
        <w:t>‘comprehensive care’ Standard, ‘</w:t>
      </w:r>
      <w:r w:rsidR="00686048" w:rsidRPr="00B42C86">
        <w:t>minimising patient harm</w:t>
      </w:r>
      <w:r w:rsidR="00FB563C" w:rsidRPr="00B42C86">
        <w:t xml:space="preserve">’ includes </w:t>
      </w:r>
      <w:r w:rsidR="00D65762" w:rsidRPr="00B42C86">
        <w:t>articulate</w:t>
      </w:r>
      <w:r w:rsidR="00FB563C" w:rsidRPr="00B42C86">
        <w:t>d</w:t>
      </w:r>
      <w:r w:rsidR="00D65762" w:rsidRPr="00B42C86">
        <w:t xml:space="preserve"> ‘actions’ relating to the minimisation of restrain</w:t>
      </w:r>
      <w:r w:rsidRPr="00B42C86">
        <w:t>t</w:t>
      </w:r>
      <w:r w:rsidR="00D65762" w:rsidRPr="00B42C86">
        <w:t xml:space="preserve"> (action 5.35) and seclusion (5.36), as well as </w:t>
      </w:r>
      <w:r w:rsidRPr="00B42C86">
        <w:t>preventing falls and harm from falls (5.25)</w:t>
      </w:r>
      <w:r w:rsidR="00FB563C" w:rsidRPr="00B42C86">
        <w:t>, preventing delirium and managing cognitive impairment (5.29)</w:t>
      </w:r>
      <w:r w:rsidRPr="00B42C86">
        <w:t xml:space="preserve"> and </w:t>
      </w:r>
      <w:r w:rsidR="00D65762" w:rsidRPr="00B42C86">
        <w:t xml:space="preserve">predicting, preventing and managing aggression and violence (5.34). </w:t>
      </w:r>
    </w:p>
    <w:p w14:paraId="76B5B915" w14:textId="77777777" w:rsidR="00D65762" w:rsidRPr="00B42C86" w:rsidRDefault="00686048" w:rsidP="00A3157D">
      <w:pPr>
        <w:pStyle w:val="ParaKeep"/>
      </w:pPr>
      <w:r w:rsidRPr="00B42C86">
        <w:t>The actions relating to seclusion and restraint</w:t>
      </w:r>
      <w:r w:rsidR="00673473" w:rsidRPr="00B42C86">
        <w:t xml:space="preserve"> </w:t>
      </w:r>
      <w:r w:rsidR="00D65762" w:rsidRPr="00B42C86">
        <w:t xml:space="preserve">state that where </w:t>
      </w:r>
      <w:r w:rsidRPr="00B42C86">
        <w:t xml:space="preserve">these practices are </w:t>
      </w:r>
      <w:r w:rsidR="00D65762" w:rsidRPr="00B42C86">
        <w:t>clinically necessary to prevent harm, the health service organisation has systems that:</w:t>
      </w:r>
    </w:p>
    <w:p w14:paraId="348A4088" w14:textId="77777777" w:rsidR="00D65762" w:rsidRPr="00B42C86" w:rsidRDefault="00D65762" w:rsidP="00975192">
      <w:pPr>
        <w:pStyle w:val="Bullet1"/>
      </w:pPr>
      <w:r w:rsidRPr="00B42C86">
        <w:t>Minimise and, where possible, eliminate the</w:t>
      </w:r>
      <w:r w:rsidR="00686048" w:rsidRPr="00B42C86">
        <w:t xml:space="preserve">ir </w:t>
      </w:r>
      <w:r w:rsidRPr="00B42C86">
        <w:t xml:space="preserve">use </w:t>
      </w:r>
    </w:p>
    <w:p w14:paraId="36DA7C72" w14:textId="77777777" w:rsidR="00D65762" w:rsidRPr="00B42C86" w:rsidRDefault="00D65762" w:rsidP="00975192">
      <w:pPr>
        <w:pStyle w:val="Bullet1"/>
      </w:pPr>
      <w:r w:rsidRPr="00B42C86">
        <w:t>Govern the</w:t>
      </w:r>
      <w:r w:rsidR="00686048" w:rsidRPr="00B42C86">
        <w:t>ir</w:t>
      </w:r>
      <w:r w:rsidRPr="00B42C86">
        <w:t xml:space="preserve"> use in accordance with legislation</w:t>
      </w:r>
    </w:p>
    <w:p w14:paraId="76E4EF7C" w14:textId="77777777" w:rsidR="00673473" w:rsidRPr="00B42C86" w:rsidRDefault="00D65762" w:rsidP="00975192">
      <w:pPr>
        <w:pStyle w:val="Bullet1"/>
      </w:pPr>
      <w:r w:rsidRPr="00B42C86">
        <w:t xml:space="preserve">Report </w:t>
      </w:r>
      <w:r w:rsidR="00686048" w:rsidRPr="00B42C86">
        <w:t xml:space="preserve">their </w:t>
      </w:r>
      <w:r w:rsidRPr="00B42C86">
        <w:t>use to the governing body</w:t>
      </w:r>
      <w:r w:rsidR="00686048" w:rsidRPr="00B42C86">
        <w:t xml:space="preserve"> </w:t>
      </w:r>
      <w:r w:rsidR="00686048" w:rsidRPr="00B42C86">
        <w:fldChar w:fldCharType="begin" w:fldLock="1"/>
      </w:r>
      <w:r w:rsidR="00E74E46" w:rsidRPr="00B42C86">
        <w:instrText>ADDIN CSL_CITATION {"citationItems":[{"id":"ITEM-1","itemData":{"URL":"https://www.safetyandquality.gov.au/standards/nsqhs-standards/comprehensive-care-standard/minimising-patient-harm","accessed":{"date-parts":[["2020","6","10"]]},"author":[{"dropping-particle":"","family":"Australian Commission on Safety and Quality in Health Care","given":"","non-dropping-particle":"","parse-names":false,"suffix":""}],"id":"ITEM-1","issued":{"date-parts":[["2019"]]},"title":"Minimising patient harm","type":"webpage"},"uris":["http://www.mendeley.com/documents/?uuid=82f5ce48-d26b-41da-aebd-ae47cbda502c"]}],"mendeley":{"formattedCitation":"(Australian Commission on Safety and Quality in Health Care 2019)","plainTextFormattedCitation":"(Australian Commission on Safety and Quality in Health Care 2019)","previouslyFormattedCitation":"(Australian Commission on Safety and Quality in Health Care 2019)"},"properties":{"noteIndex":0},"schema":"https://github.com/citation-style-language/schema/raw/master/csl-citation.json"}</w:instrText>
      </w:r>
      <w:r w:rsidR="00686048" w:rsidRPr="00B42C86">
        <w:fldChar w:fldCharType="separate"/>
      </w:r>
      <w:r w:rsidR="00686048" w:rsidRPr="00B42C86">
        <w:t>(Australian Commission on Safety and Quality in Health Care 2019)</w:t>
      </w:r>
      <w:r w:rsidR="00686048" w:rsidRPr="00B42C86">
        <w:fldChar w:fldCharType="end"/>
      </w:r>
      <w:r w:rsidR="00686048" w:rsidRPr="00B42C86">
        <w:t>.</w:t>
      </w:r>
    </w:p>
    <w:p w14:paraId="41978C8A" w14:textId="67C8F5CA" w:rsidR="007C4B10" w:rsidRPr="00B42C86" w:rsidRDefault="00FA3787" w:rsidP="00BB575D">
      <w:pPr>
        <w:pStyle w:val="Heading3"/>
        <w:ind w:right="-568"/>
      </w:pPr>
      <w:r w:rsidRPr="00B42C86">
        <w:br w:type="column"/>
      </w:r>
      <w:r w:rsidR="007C4B10" w:rsidRPr="00B42C86">
        <w:lastRenderedPageBreak/>
        <w:t>The effectiveness of regulation</w:t>
      </w:r>
    </w:p>
    <w:p w14:paraId="6DF77341" w14:textId="688B5114" w:rsidR="007C4B10" w:rsidRPr="00B42C86" w:rsidRDefault="00937E81" w:rsidP="007C4B10">
      <w:pPr>
        <w:pStyle w:val="Paragraph"/>
        <w:rPr>
          <w:lang w:eastAsia="en-AU"/>
        </w:rPr>
      </w:pPr>
      <w:r w:rsidRPr="00B42C86">
        <w:rPr>
          <w:lang w:eastAsia="en-AU"/>
        </w:rPr>
        <w:t>Determining the</w:t>
      </w:r>
      <w:r w:rsidR="007C4B10" w:rsidRPr="00B42C86">
        <w:rPr>
          <w:lang w:eastAsia="en-AU"/>
        </w:rPr>
        <w:t xml:space="preserve"> effectiveness of regulation (and, in particular, of regulation on its own) is unclear. In some instances, evidence of effectiveness may be significantly hampered by a lack of national data collection. Conversely, the introduction of increased scrutiny and mandatory reporting may lead to an apparent increase in restraint </w:t>
      </w:r>
      <w:r w:rsidR="007C4B10" w:rsidRPr="00B42C86">
        <w:rPr>
          <w:lang w:eastAsia="en-AU"/>
        </w:rPr>
        <w:fldChar w:fldCharType="begin" w:fldLock="1"/>
      </w:r>
      <w:r w:rsidR="007C4B10" w:rsidRPr="00B42C86">
        <w:rPr>
          <w:lang w:eastAsia="en-AU"/>
        </w:rPr>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jurisdictions","type":"book"},"uris":["http://www.mendeley.com/documents/?uuid=9a51430e-1f19-4627-ba5b-e89375eb0ff1"]}],"mendeley":{"formattedCitation":"(Office of the Public Advocate (Qld) 2017)","plainTextFormattedCitation":"(Office of the Public Advocate (Qld) 2017)","previouslyFormattedCitation":"(Office of the Public Advocate (Qld) 2017)"},"properties":{"noteIndex":0},"schema":"https://github.com/citation-style-language/schema/raw/master/csl-citation.json"}</w:instrText>
      </w:r>
      <w:r w:rsidR="007C4B10" w:rsidRPr="00B42C86">
        <w:rPr>
          <w:lang w:eastAsia="en-AU"/>
        </w:rPr>
        <w:fldChar w:fldCharType="separate"/>
      </w:r>
      <w:r w:rsidR="007C4B10" w:rsidRPr="00B42C86">
        <w:rPr>
          <w:lang w:eastAsia="en-AU"/>
        </w:rPr>
        <w:t>(Office of the Public Advocate (Qld) 2017)</w:t>
      </w:r>
      <w:r w:rsidR="007C4B10" w:rsidRPr="00B42C86">
        <w:rPr>
          <w:lang w:eastAsia="en-AU"/>
        </w:rPr>
        <w:fldChar w:fldCharType="end"/>
      </w:r>
      <w:r w:rsidR="007C4B10" w:rsidRPr="00B42C86">
        <w:rPr>
          <w:lang w:eastAsia="en-AU"/>
        </w:rPr>
        <w:t xml:space="preserve">. </w:t>
      </w:r>
    </w:p>
    <w:p w14:paraId="490D7EBF" w14:textId="081A79B0" w:rsidR="007C4B10" w:rsidRPr="00B42C86" w:rsidRDefault="007C4B10" w:rsidP="007C4B10">
      <w:pPr>
        <w:pStyle w:val="Paragraph"/>
        <w:rPr>
          <w:lang w:eastAsia="en-AU"/>
        </w:rPr>
      </w:pPr>
      <w:r w:rsidRPr="00B42C86">
        <w:rPr>
          <w:lang w:eastAsia="en-AU"/>
        </w:rPr>
        <w:t xml:space="preserve">In the US </w:t>
      </w:r>
      <w:r w:rsidR="00E90457" w:rsidRPr="00B42C86">
        <w:rPr>
          <w:lang w:eastAsia="en-AU"/>
        </w:rPr>
        <w:t>‘</w:t>
      </w:r>
      <w:r w:rsidRPr="00B42C86">
        <w:rPr>
          <w:lang w:eastAsia="en-AU"/>
        </w:rPr>
        <w:t>there is general consensus in the literature that the use of restraint in nursing homes has decreased since the introduction of legislation</w:t>
      </w:r>
      <w:r w:rsidR="00E90457" w:rsidRPr="00B42C86">
        <w:rPr>
          <w:lang w:eastAsia="en-AU"/>
        </w:rPr>
        <w:t>’</w:t>
      </w:r>
      <w:r w:rsidRPr="00B42C86">
        <w:rPr>
          <w:lang w:eastAsia="en-AU"/>
        </w:rPr>
        <w:t xml:space="preserve"> </w:t>
      </w:r>
      <w:r w:rsidRPr="00B42C86">
        <w:rPr>
          <w:lang w:eastAsia="en-AU"/>
        </w:rPr>
        <w:fldChar w:fldCharType="begin" w:fldLock="1"/>
      </w:r>
      <w:r w:rsidRPr="00B42C86">
        <w:rPr>
          <w:lang w:eastAsia="en-AU"/>
        </w:rPr>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jurisdictions","type":"book"},"uris":["http://www.mendeley.com/documents/?uuid=9a51430e-1f19-4627-ba5b-e89375eb0ff1"]}],"mendeley":{"formattedCitation":"(Office of the Public Advocate (Qld) 2017)","plainTextFormattedCitation":"(Office of the Public Advocate (Qld) 2017)","previouslyFormattedCitation":"(Office of the Public Advocate (Qld) 2017)"},"properties":{"noteIndex":0},"schema":"https://github.com/citation-style-language/schema/raw/master/csl-citation.json"}</w:instrText>
      </w:r>
      <w:r w:rsidRPr="00B42C86">
        <w:rPr>
          <w:lang w:eastAsia="en-AU"/>
        </w:rPr>
        <w:fldChar w:fldCharType="separate"/>
      </w:r>
      <w:r w:rsidRPr="00B42C86">
        <w:rPr>
          <w:lang w:eastAsia="en-AU"/>
        </w:rPr>
        <w:t>(Office of the Public Advocate (Qld) 2017)</w:t>
      </w:r>
      <w:r w:rsidRPr="00B42C86">
        <w:rPr>
          <w:lang w:eastAsia="en-AU"/>
        </w:rPr>
        <w:fldChar w:fldCharType="end"/>
      </w:r>
      <w:r w:rsidRPr="00B42C86">
        <w:rPr>
          <w:lang w:eastAsia="en-AU"/>
        </w:rPr>
        <w:t xml:space="preserve">. </w:t>
      </w:r>
      <w:r w:rsidRPr="00B42C86">
        <w:rPr>
          <w:lang w:eastAsia="en-AU"/>
        </w:rPr>
        <w:fldChar w:fldCharType="begin" w:fldLock="1"/>
      </w:r>
      <w:r w:rsidRPr="00B42C86">
        <w:rPr>
          <w:lang w:eastAsia="en-AU"/>
        </w:rPr>
        <w:instrText>ADDIN CSL_CITATION {"citationItems":[{"id":"ITEM-1","itemData":{"DOI":"10.1177/0164027502245002","ISSN":"01640275","abstract":"This study examined the impact of the Nursing Home Reform Act of 1987 on resident-and-facility-level risk factors for physical restraint use in nursing homes. Data on the 1990 and 1993 cohorts were obtained from 268 facilities in 10 states, and data on a 1996 cohort were obtained from the Medical Expenditure Panel Survey, which sampled more than 800 nursing homes nationwide. Multivariate logistic regression models were generated for each cohort to identify the impact of resident- and facility-level risk factors for restraint use. The results indicate that the use of physical restraints continues to decline. Thirty-six percent of the 1990 cohort, 26 percent of the 1993 cohort, and 17 percent of the 1996 cohort were physically restrained. Although there was a reduced rate of restraint use from 1990 to 1996, similar resident-level factors but different facility-level factors were associated with restraint use at different points in time.","author":[{"dropping-particle":"","family":"Castle","given":"Nicholas G.","non-dropping-particle":"","parse-names":false,"suffix":""},{"dropping-particle":"","family":"Fogel","given":"Barry","non-dropping-particle":"","parse-names":false,"suffix":""},{"dropping-particle":"","family":"Mor","given":"Vincent","non-dropping-particle":"","parse-names":false,"suffix":""}],"container-title":"The Gerontologist","id":"ITEM-1","issue":"6","issued":{"date-parts":[["1997"]]},"page":"737-47","title":"Risk factors for physical restraint use in nursing homes: The impact of the Nursing Home Reform Act","type":"article-journal","volume":"37"},"uris":["http://www.mendeley.com/documents/?uuid=8ce7b4a1-3b86-4235-9ea9-2363ddaef493"]}],"mendeley":{"formattedCitation":"(Castle et al. 1997)","manualFormatting":"Castle et al. (1997)","plainTextFormattedCitation":"(Castle et al. 1997)","previouslyFormattedCitation":"(Castle et al. 1997)"},"properties":{"noteIndex":0},"schema":"https://github.com/citation-style-language/schema/raw/master/csl-citation.json"}</w:instrText>
      </w:r>
      <w:r w:rsidRPr="00B42C86">
        <w:rPr>
          <w:lang w:eastAsia="en-AU"/>
        </w:rPr>
        <w:fldChar w:fldCharType="separate"/>
      </w:r>
      <w:r w:rsidRPr="00B42C86">
        <w:rPr>
          <w:lang w:eastAsia="en-AU"/>
        </w:rPr>
        <w:t>Castle et al. (1997)</w:t>
      </w:r>
      <w:r w:rsidRPr="00B42C86">
        <w:rPr>
          <w:lang w:eastAsia="en-AU"/>
        </w:rPr>
        <w:fldChar w:fldCharType="end"/>
      </w:r>
      <w:r w:rsidRPr="00B42C86">
        <w:rPr>
          <w:lang w:eastAsia="en-AU"/>
        </w:rPr>
        <w:t xml:space="preserve"> found overall reductions in the use of restraints following legislative change, but that some types of residential </w:t>
      </w:r>
      <w:r w:rsidR="00F35DB3" w:rsidRPr="00B42C86">
        <w:rPr>
          <w:lang w:eastAsia="en-AU"/>
        </w:rPr>
        <w:t>homes</w:t>
      </w:r>
      <w:r w:rsidRPr="00B42C86">
        <w:rPr>
          <w:lang w:eastAsia="en-AU"/>
        </w:rPr>
        <w:t xml:space="preserve"> may be more willing or able to effect change. Staffing levels, average occupancy, competitiveness of the local market, presence of a dementia-specific unit, and funding policies were significantly associated with the use of restraints.</w:t>
      </w:r>
    </w:p>
    <w:p w14:paraId="25C4423A" w14:textId="77777777" w:rsidR="007C4B10" w:rsidRPr="00B42C86" w:rsidRDefault="007C4B10" w:rsidP="007C4B10">
      <w:pPr>
        <w:pStyle w:val="Paragraph"/>
        <w:rPr>
          <w:lang w:eastAsia="en-AU"/>
        </w:rPr>
      </w:pPr>
      <w:r w:rsidRPr="00B42C86">
        <w:rPr>
          <w:lang w:eastAsia="en-AU"/>
        </w:rPr>
        <w:t xml:space="preserve">By contrast, a Canadian study found that the introduction of legislation had little or no effect on the use of restraint in aged care – although the reasons for this could be many, including a baseline of good practice </w:t>
      </w:r>
      <w:r w:rsidRPr="00B42C86">
        <w:rPr>
          <w:lang w:eastAsia="en-AU"/>
        </w:rPr>
        <w:fldChar w:fldCharType="begin" w:fldLock="1"/>
      </w:r>
      <w:r w:rsidRPr="00B42C86">
        <w:rPr>
          <w:lang w:eastAsia="en-AU"/>
        </w:rPr>
        <w:instrText>ADDIN CSL_CITATION {"citationItems":[{"id":"ITEM-1","itemData":{"DOI":"https://doi.org/10.1002/ejlt.201200414","ISBN":"6135625462","ISSN":"0190-9622","abstract":"Dynamic Analysis and Position Control of a Single Flexible-Link Flexible-Joint Robot Manipulator Using Time Delay","author":[{"dropping-particle":"","family":"Ralphs-Thibodeau","given":"Sylvia","non-dropping-particle":"","parse-names":false,"suffix":""}],"id":"ITEM-1","issued":{"date-parts":[["2007"]]},"publisher":"Thesis submitted to the Faculty of Graduate and Postdoctoral Studies in Partial fulfilment of the requirements for the MSc degree in Epidemiology, University of Ottawa","title":"An examination of the impact of Ontario's Patient Restraint Minimisation Act, 2001 on the use of physical and chemical restraints among elderly clients in complex continuing care facilities","type":"book"},"uris":["http://www.mendeley.com/documents/?uuid=931415fb-252f-4e9c-81da-7471a927ac98"]}],"mendeley":{"formattedCitation":"(Ralphs-Thibodeau 2007)","plainTextFormattedCitation":"(Ralphs-Thibodeau 2007)","previouslyFormattedCitation":"(Ralphs-Thibodeau 2007)"},"properties":{"noteIndex":0},"schema":"https://github.com/citation-style-language/schema/raw/master/csl-citation.json"}</w:instrText>
      </w:r>
      <w:r w:rsidRPr="00B42C86">
        <w:rPr>
          <w:lang w:eastAsia="en-AU"/>
        </w:rPr>
        <w:fldChar w:fldCharType="separate"/>
      </w:r>
      <w:r w:rsidRPr="00B42C86">
        <w:rPr>
          <w:lang w:eastAsia="en-AU"/>
        </w:rPr>
        <w:t>(Ralphs-Thibodeau 2007)</w:t>
      </w:r>
      <w:r w:rsidRPr="00B42C86">
        <w:rPr>
          <w:lang w:eastAsia="en-AU"/>
        </w:rPr>
        <w:fldChar w:fldCharType="end"/>
      </w:r>
      <w:r w:rsidRPr="00B42C86">
        <w:rPr>
          <w:lang w:eastAsia="en-AU"/>
        </w:rPr>
        <w:t xml:space="preserve">. </w:t>
      </w:r>
    </w:p>
    <w:p w14:paraId="752D6091" w14:textId="492F1224" w:rsidR="007C4B10" w:rsidRPr="00B42C86" w:rsidRDefault="00BB575D" w:rsidP="007C4B10">
      <w:pPr>
        <w:pStyle w:val="Paragraph"/>
      </w:pPr>
      <w:r w:rsidRPr="00B42C86">
        <w:br w:type="column"/>
      </w:r>
      <w:r w:rsidR="007C4B10" w:rsidRPr="00B42C86">
        <w:t xml:space="preserve">There may be some benefits of regulation other than reducing the incidence of restraint, at least in the short term. For example, the explicit inclusion of restrictive practices provisions in Queensland’s </w:t>
      </w:r>
      <w:r w:rsidR="007C4B10" w:rsidRPr="00B42C86">
        <w:rPr>
          <w:rStyle w:val="Italic"/>
        </w:rPr>
        <w:t xml:space="preserve">Disability Services Act </w:t>
      </w:r>
      <w:r w:rsidR="00EB1D51" w:rsidRPr="00B42C86">
        <w:rPr>
          <w:rStyle w:val="Italic"/>
        </w:rPr>
        <w:t>2006</w:t>
      </w:r>
      <w:r w:rsidR="007C4B10" w:rsidRPr="00B42C86">
        <w:t xml:space="preserve"> (along with related initiatives) is noted to have improved transparency, consistency and accountability in the disability sector. On that basis, the Office of the Public Advocate in that state has recommended </w:t>
      </w:r>
      <w:r w:rsidR="00B30130" w:rsidRPr="00B42C86">
        <w:t>a similar provision</w:t>
      </w:r>
      <w:r w:rsidR="007C4B10" w:rsidRPr="00B42C86">
        <w:t xml:space="preserve"> be considered in the aged care sector (Office of the Public Advocate (Qld) 2017). </w:t>
      </w:r>
    </w:p>
    <w:p w14:paraId="21B8D773" w14:textId="5BBC0268" w:rsidR="002401A2" w:rsidRPr="00B42C86" w:rsidRDefault="00E01E99" w:rsidP="00F55369">
      <w:pPr>
        <w:pStyle w:val="ParaKeep"/>
      </w:pPr>
      <w:r w:rsidRPr="00B42C86">
        <w:t xml:space="preserve">Ultimately, it is broadly acknowledged that legislation and policy alone are necessary, but insufficient, to uphold the rights of individuals and/or to change entrenched practices, and that non-regulatory measures are important drivers of reform </w:t>
      </w:r>
      <w:r w:rsidRPr="00B42C86">
        <w:fldChar w:fldCharType="begin" w:fldLock="1"/>
      </w:r>
      <w:r w:rsidRPr="00B42C86">
        <w:instrText>ADDIN CSL_CITATION {"citationItems":[{"id":"ITEM-1","itemData":{"DOI":"10.1177/1037969X18817592","ISSN":"1037969X","abstract":"This article argues that there exist unnecessary gaps in the regulation of the use of physical, mechanical and chemical restraints in mental health and aged care settings. While the use of these forms of restraint may be rationalised on the basis of preventing harm to self or others, there are adverse consequences that necessitate the minimisation, if not elimination, of their use. The overuse of mechanical and chemical restraints at the Oakden Older Persons Mental Health Service in South Australia led to several scathing inquiries. This article looks at the lessons learned and suggests a multidimensional, consistent approach is overdue.","author":[{"dropping-particle":"","family":"Maker","given":"Yvette","non-dropping-particle":"","parse-names":false,"suffix":""},{"dropping-particle":"","family":"McSherry","given":"Bernadette","non-dropping-particle":"","parse-names":false,"suffix":""}],"container-title":"Alternative Law Journal","id":"ITEM-1","issue":"1","issued":{"date-parts":[["2019"]]},"page":"29-36","title":"Regulating restraint use in mental health and aged care settings: Lessons from the oakden scandal","type":"article-journal","volume":"44"},"uris":["http://www.mendeley.com/documents/?uuid=cc37b86f-1548-4693-bf28-e7b86edf9d72"]},{"id":"ITEM-2","itemData":{"ISSN":"11888725","PMID":"15742493","author":[{"dropping-particle":"","family":"McDonald","given":"Fiona","non-dropping-particle":"","parse-names":false,"suffix":""}],"container-title":"Health law review","id":"ITEM-2","issue":"1","issued":{"date-parts":[["2003"]]},"page":"22-28","title":"\"To become old is to become institutionalized and imprisoned\": comparing regulatory frameworks for the use of restraints in long-term care facilities.","type":"article-journal","volume":"12"},"uris":["http://www.mendeley.com/documents/?uuid=075033f2-4861-49ca-a730-44e0bfc82487"]},{"id":"ITEM-3","itemData":{"author":[{"dropping-particle":"","family":"Schulmann","given":"K","non-dropping-particle":"","parse-names":false,"suffix":""},{"dropping-particle":"","family":"Ilinca","given":"S","non-dropping-particle":"","parse-names":false,"suffix":""},{"dropping-particle":"","family":"Rodrigues","given":"R","non-dropping-particle":"","parse-names":false,"suffix":""},{"dropping-particle":"","family":"Pateisky","given":"D","non-dropping-particle":"","parse-names":false,"suffix":""}],"id":"ITEM-3","issued":{"date-parts":[["2017"]]},"publisher":"European Centre for Social Welfare Policy and Research, Working Paper I: Literature review","publisher-place":"Vienna","title":"From disability rights towards a rights-based approach to long-term care in Europe: Building an index of rights-based policies for older people","type":"book"},"uris":["http://www.mendeley.com/documents/?uuid=7b803d9e-1aaa-4718-8e43-63ae1cff2934"]}],"mendeley":{"formattedCitation":"(Maker &amp; McSherry 2019, McDonald 2003, Schulmann et al. 2017)","plainTextFormattedCitation":"(Maker &amp; McSherry 2019, McDonald 2003, Schulmann et al. 2017)","previouslyFormattedCitation":"(Maker &amp; McSherry 2019, McDonald 2003, Schulmann et al. 2017)"},"properties":{"noteIndex":0},"schema":"https://github.com/citation-style-language/schema/raw/master/csl-citation.json"}</w:instrText>
      </w:r>
      <w:r w:rsidRPr="00B42C86">
        <w:fldChar w:fldCharType="separate"/>
      </w:r>
      <w:r w:rsidRPr="00B42C86">
        <w:t>(Maker &amp; McSherry 2019, McDonald 2003, Schulmann et al. 2017)</w:t>
      </w:r>
      <w:r w:rsidRPr="00B42C86">
        <w:fldChar w:fldCharType="end"/>
      </w:r>
      <w:r w:rsidRPr="00B42C86">
        <w:t xml:space="preserve">. </w:t>
      </w:r>
    </w:p>
    <w:p w14:paraId="4CC3CADE" w14:textId="7CCE06BD" w:rsidR="002401A2" w:rsidRPr="00B42C86" w:rsidRDefault="002A2267" w:rsidP="003572F8">
      <w:pPr>
        <w:pStyle w:val="Paragraph"/>
        <w:rPr>
          <w:color w:val="0D0D0D" w:themeColor="text1" w:themeTint="F2"/>
        </w:rPr>
      </w:pPr>
      <w:r w:rsidRPr="00B42C86">
        <w:t xml:space="preserve">In this context, </w:t>
      </w:r>
      <w:r w:rsidR="00D9211C" w:rsidRPr="00B42C86">
        <w:t xml:space="preserve">it is worth noting that </w:t>
      </w:r>
      <w:r w:rsidR="003572F8" w:rsidRPr="00B42C86">
        <w:t xml:space="preserve">the </w:t>
      </w:r>
      <w:r w:rsidR="00D46AE2" w:rsidRPr="00B42C86">
        <w:t>R</w:t>
      </w:r>
      <w:r w:rsidR="003572F8" w:rsidRPr="00B42C86">
        <w:t xml:space="preserve">oyal </w:t>
      </w:r>
      <w:r w:rsidR="00D46AE2" w:rsidRPr="00B42C86">
        <w:t>C</w:t>
      </w:r>
      <w:r w:rsidR="003572F8" w:rsidRPr="00B42C86">
        <w:t xml:space="preserve">ommission identified several focus areas for non-regulatory initiatives in its interim report (see Chapter </w:t>
      </w:r>
      <w:r w:rsidR="003572F8" w:rsidRPr="00B42C86">
        <w:fldChar w:fldCharType="begin"/>
      </w:r>
      <w:r w:rsidR="003572F8" w:rsidRPr="00B42C86">
        <w:instrText xml:space="preserve"> REF _Ref54871752 \r \h </w:instrText>
      </w:r>
      <w:r w:rsidR="003572F8" w:rsidRPr="00B42C86">
        <w:fldChar w:fldCharType="separate"/>
      </w:r>
      <w:r w:rsidR="009B098A">
        <w:t>4</w:t>
      </w:r>
      <w:r w:rsidR="003572F8" w:rsidRPr="00B42C86">
        <w:fldChar w:fldCharType="end"/>
      </w:r>
      <w:r w:rsidR="003572F8" w:rsidRPr="00B42C86">
        <w:t xml:space="preserve">), and that </w:t>
      </w:r>
      <w:r w:rsidR="00D9211C" w:rsidRPr="00B42C86">
        <w:t xml:space="preserve">a number of relevant resources and initiatives have </w:t>
      </w:r>
      <w:r w:rsidR="0050783E" w:rsidRPr="00B42C86">
        <w:t xml:space="preserve">already </w:t>
      </w:r>
      <w:r w:rsidR="00D9211C" w:rsidRPr="00B42C86">
        <w:t>been implemented to support the minimisation of restraint in aged care</w:t>
      </w:r>
      <w:r w:rsidR="00B23390" w:rsidRPr="00B42C86">
        <w:t>, as</w:t>
      </w:r>
      <w:r w:rsidR="00D9211C" w:rsidRPr="00B42C86">
        <w:t xml:space="preserve"> highlighted in section </w:t>
      </w:r>
      <w:r w:rsidR="00D9211C" w:rsidRPr="00B42C86">
        <w:fldChar w:fldCharType="begin"/>
      </w:r>
      <w:r w:rsidR="00D9211C" w:rsidRPr="00B42C86">
        <w:instrText xml:space="preserve"> REF _Ref54601520 \r \h  \* MERGEFORMAT </w:instrText>
      </w:r>
      <w:r w:rsidR="00D9211C" w:rsidRPr="00B42C86">
        <w:fldChar w:fldCharType="separate"/>
      </w:r>
      <w:r w:rsidR="009B098A">
        <w:t>5.5</w:t>
      </w:r>
      <w:r w:rsidR="00D9211C" w:rsidRPr="00B42C86">
        <w:fldChar w:fldCharType="end"/>
      </w:r>
      <w:r w:rsidR="00D9211C" w:rsidRPr="00B42C86">
        <w:t>.</w:t>
      </w:r>
      <w:r w:rsidR="00B23390" w:rsidRPr="00B42C86">
        <w:t xml:space="preserve"> </w:t>
      </w:r>
    </w:p>
    <w:p w14:paraId="5787490E" w14:textId="6A5AF106" w:rsidR="00D74F89" w:rsidRPr="00B42C86" w:rsidRDefault="00D74F89" w:rsidP="00061ED2">
      <w:pPr>
        <w:pStyle w:val="ParaKeep"/>
        <w:rPr>
          <w:lang w:eastAsia="en-AU"/>
        </w:rPr>
        <w:sectPr w:rsidR="00D74F89" w:rsidRPr="00B42C86" w:rsidSect="00FA3787">
          <w:type w:val="continuous"/>
          <w:pgSz w:w="11907" w:h="16840" w:code="9"/>
          <w:pgMar w:top="851" w:right="1134" w:bottom="851" w:left="1701" w:header="454" w:footer="567" w:gutter="0"/>
          <w:cols w:num="2" w:space="1418"/>
          <w:docGrid w:linePitch="272"/>
          <w15:footnoteColumns w:val="1"/>
        </w:sectPr>
      </w:pPr>
    </w:p>
    <w:p w14:paraId="0C596B7B" w14:textId="61E258F7" w:rsidR="007E24CF" w:rsidRPr="00B42C86" w:rsidRDefault="003C2FF0" w:rsidP="00E00FFA">
      <w:pPr>
        <w:pStyle w:val="Heading1"/>
      </w:pPr>
      <w:bookmarkStart w:id="25" w:name="_Restraint_and_the"/>
      <w:bookmarkStart w:id="26" w:name="_Ref54871752"/>
      <w:bookmarkStart w:id="27" w:name="_Toc58326497"/>
      <w:bookmarkStart w:id="28" w:name="_Ref42861612"/>
      <w:bookmarkEnd w:id="25"/>
      <w:r w:rsidRPr="00B42C86">
        <w:lastRenderedPageBreak/>
        <w:t>Key inquiries and reviews</w:t>
      </w:r>
      <w:bookmarkEnd w:id="26"/>
      <w:bookmarkEnd w:id="27"/>
    </w:p>
    <w:p w14:paraId="26F84CA2" w14:textId="77777777" w:rsidR="00E00FFA" w:rsidRPr="00B42C86" w:rsidRDefault="00E00FFA" w:rsidP="001F7FA7">
      <w:pPr>
        <w:pStyle w:val="Border"/>
        <w:rPr>
          <w:lang w:eastAsia="en-GB"/>
        </w:rPr>
      </w:pPr>
    </w:p>
    <w:p w14:paraId="5D7D164A" w14:textId="77777777" w:rsidR="00D62DFE" w:rsidRPr="00B42C86" w:rsidRDefault="00D62DFE" w:rsidP="00D62DFE">
      <w:pPr>
        <w:pStyle w:val="Paragraph"/>
        <w:rPr>
          <w:lang w:eastAsia="en-AU"/>
        </w:rPr>
        <w:sectPr w:rsidR="00D62DFE" w:rsidRPr="00B42C86" w:rsidSect="00FA3787">
          <w:type w:val="continuous"/>
          <w:pgSz w:w="11907" w:h="16840" w:code="9"/>
          <w:pgMar w:top="851" w:right="1134" w:bottom="851" w:left="1701" w:header="454" w:footer="567" w:gutter="0"/>
          <w:cols w:space="1418"/>
          <w:titlePg/>
          <w:docGrid w:linePitch="272"/>
          <w15:footnoteColumns w:val="1"/>
        </w:sectPr>
      </w:pPr>
    </w:p>
    <w:p w14:paraId="22CCEF19" w14:textId="5796C769" w:rsidR="00D62DFE" w:rsidRPr="00B42C86" w:rsidRDefault="00D62DFE" w:rsidP="00D62DFE">
      <w:pPr>
        <w:pStyle w:val="Paragraph"/>
        <w:rPr>
          <w:lang w:eastAsia="en-AU"/>
        </w:rPr>
      </w:pPr>
      <w:r w:rsidRPr="00B42C86">
        <w:rPr>
          <w:lang w:eastAsia="en-AU"/>
        </w:rPr>
        <w:t xml:space="preserve">There is a long history of concern about the use of restraint in residential </w:t>
      </w:r>
      <w:r w:rsidR="00BC7287" w:rsidRPr="00B42C86">
        <w:rPr>
          <w:lang w:eastAsia="en-AU"/>
        </w:rPr>
        <w:t xml:space="preserve">aged </w:t>
      </w:r>
      <w:r w:rsidRPr="00B42C86">
        <w:rPr>
          <w:lang w:eastAsia="en-AU"/>
        </w:rPr>
        <w:t xml:space="preserve">care. </w:t>
      </w:r>
    </w:p>
    <w:p w14:paraId="2AFD603C" w14:textId="722D268B" w:rsidR="00D62DFE" w:rsidRPr="00B42C86" w:rsidRDefault="00D62DFE" w:rsidP="00D62DFE">
      <w:pPr>
        <w:pStyle w:val="Paragraph"/>
        <w:rPr>
          <w:lang w:eastAsia="en-AU"/>
        </w:rPr>
      </w:pPr>
      <w:r w:rsidRPr="00B42C86">
        <w:rPr>
          <w:lang w:eastAsia="en-AU"/>
        </w:rPr>
        <w:t>Along with concerns about the human rights of those subjected to restraint and seclusion</w:t>
      </w:r>
      <w:r w:rsidR="003C2FF0" w:rsidRPr="00B42C86">
        <w:t xml:space="preserve"> </w:t>
      </w:r>
      <w:r w:rsidR="003C2FF0" w:rsidRPr="00B42C86">
        <w:fldChar w:fldCharType="begin" w:fldLock="1"/>
      </w:r>
      <w:r w:rsidR="003C2FF0" w:rsidRPr="00B42C86">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dementia","type":"book"},"uris":["http://www.mendeley.com/documents/?uuid=3a618523-4d7d-3ef8-bfac-fde4c2b0ad98"]},{"id":"ITEM-2","itemData":{"abstract":"Alzheimer's Australia welcomes the opportunity to provide a submission in response to the Australian Law Reform Commission (ALRC) June 2016 Issues Paper, Elder Abuse. Dementia is a significant and rapidly growing health and social issue in Australia. People living with dementia and other forms of cognitive impairment have a heightened risk of abuse, as they may find it difficult or impossible to fully comprehend, recall, or report the abuse. Even if reported, these reports are sometimes dismissed as being unreliable. With the growing prevalence of dementia, it is imperative that there are national safeguards in place to protect people with dementia from all forms of abuse, be that financial abuse, physical abuse or neglect, sexual abuse, or emotional and psychological abuse. This submission from Alzheimer's Australia takes a broad approach to the issue of elder abuse, as it impacts on people with dementia. Elder abuse encompasses not only the most obvious and more widely acknowledged forms of abuse such as deliberate financial exploitation by families and carers, or intentional physical assault by staff of residential aged care facilities but also more subtle forms of human rights abuses, such as chronic neglect by families and carers, or inappropriate use of physical and chemical restraint of residents in aged care. Our submission, which starts with twenty-four recommendations, outlines the factors that enable such abuses to happen, discusses a number of case studies involving people with dementia, and proposes means to prevent and address abuse of people with dementia in Australia. Alzheimer's Australia believes that a multi-faceted response to elder abuse is needed, which addresses not only the legal context and response, but also addresses the systemic factors which lead to the abuse of the human rights of people with dementia. We argue that broad measures are needed which improve the capacity of family carers and of residential aged care facility staff, to help ensure they can provide adequate care for people with dementia. We argue that measures are needed to improve the performance and quality of aged care services and health services in caring for people with dementia. We put forward a range of proposals for legislative and legal system reforms to prevent and address elder abuse. Finally, we emphasise the importance of consumers having good information on the legal rights of people with dementia, and about how these rights can be enforced; and t…","author":[{"dropping-particle":"","family":"Alzheimers Australia","given":"","non-dropping-particle":"","parse-names":false,"suffix":""}],"id":"ITEM-2","issued":{"date-parts":[["2016"]]},"title":"Alzheimers Australia submission to the Australian Law Reform Commission (ALRC)","type":"report"},"uris":["http://www.mendeley.com/documents/?uuid=8a9a077a-c0ed-31a3-a734-1efe97e1193d"]}],"mendeley":{"formattedCitation":"(Human Rights Watch 2019, Alzheimers Australia 2016)","plainTextFormattedCitation":"(Human Rights Watch 2019, Alzheimers Australia 2016)","previouslyFormattedCitation":"(Human Rights Watch 2019, Alzheimers Australia 2016)"},"properties":{"noteIndex":0},"schema":"https://github.com/citation-style-language/schema/raw/master/csl-citation.json"}</w:instrText>
      </w:r>
      <w:r w:rsidR="003C2FF0" w:rsidRPr="00B42C86">
        <w:fldChar w:fldCharType="separate"/>
      </w:r>
      <w:r w:rsidR="003C2FF0" w:rsidRPr="00B42C86">
        <w:t>(Human Rights Watch 2019, Alzheimers Australia 2016)</w:t>
      </w:r>
      <w:r w:rsidR="003C2FF0" w:rsidRPr="00B42C86">
        <w:fldChar w:fldCharType="end"/>
      </w:r>
      <w:r w:rsidRPr="00B42C86">
        <w:t>,</w:t>
      </w:r>
      <w:r w:rsidRPr="00B42C86">
        <w:rPr>
          <w:lang w:eastAsia="en-AU"/>
        </w:rPr>
        <w:t xml:space="preserve"> the safety and efficacy of these practices has been questioned </w:t>
      </w:r>
      <w:r w:rsidR="003C2FF0" w:rsidRPr="00B42C86">
        <w:t>in</w:t>
      </w:r>
      <w:r w:rsidRPr="00B42C86">
        <w:t xml:space="preserve"> a number of studies and reports</w:t>
      </w:r>
      <w:r w:rsidR="003C2FF0" w:rsidRPr="00B42C86">
        <w:t xml:space="preserve"> </w:t>
      </w:r>
      <w:r w:rsidR="003C2FF0" w:rsidRPr="00B42C86">
        <w:fldChar w:fldCharType="begin" w:fldLock="1"/>
      </w:r>
      <w:r w:rsidR="003C2FF0" w:rsidRPr="00B42C86">
        <w:instrText>ADDIN CSL_CITATION {"citationItems":[{"id":"ITEM-1","itemData":{"ISBN":"978-1-920838-73-7","author":[{"dropping-particle":"","family":"Royal Commission into Aged Care Quality and Safety","given":"","non-dropping-particle":"","parse-names":false,"suffix":""}],"id":"ITEM-1","issued":{"date-parts":[["2019"]]},"number-of-pages":"1-38","title":"Restrictive practices in residential aged care in Australia, Background paper 4","type":"book"},"uris":["http://www.mendeley.com/documents/?uuid=7ec6c002-2b57-4ec1-8314-edd3d9ade3ba"]},{"id":"ITEM-2","itemData":{"abstract":"Prepared for the National Mental Health Commission","author":[{"dropping-particle":"","family":"Melbourne Social Equity Institute","given":"","non-dropping-particle":"","parse-names":false,"suffix":""}],"id":"ITEM-2","issued":{"date-parts":[["2014"]]},"publisher":"Prepared for the National Mental Health Commission by Melbourne Social Equity Institute, University of Melbourne","publisher-place":"Melbourne","title":"Seclusion and Restraint Project: Report","type":"book"},"uris":["http://www.mendeley.com/documents/?uuid=1b6c471d-ed84-4970-8236-60ae45718e8b"]}],"mendeley":{"formattedCitation":"(Royal Commission into Aged Care Quality and Safety 2019a, Melbourne Social Equity Institute 2014)","plainTextFormattedCitation":"(Royal Commission into Aged Care Quality and Safety 2019a, Melbourne Social Equity Institute 2014)","previouslyFormattedCitation":"(Royal Commission into Aged Care Quality and Safety 2019a, Melbourne Social Equity Institute 2014)"},"properties":{"noteIndex":0},"schema":"https://github.com/citation-style-language/schema/raw/master/csl-citation.json"}</w:instrText>
      </w:r>
      <w:r w:rsidR="003C2FF0" w:rsidRPr="00B42C86">
        <w:fldChar w:fldCharType="separate"/>
      </w:r>
      <w:r w:rsidR="003C2FF0" w:rsidRPr="00B42C86">
        <w:t>(Royal Commission into Aged Care Quality and Safety 2019a, Melbourne Social Equity Institute 2014)</w:t>
      </w:r>
      <w:r w:rsidR="003C2FF0" w:rsidRPr="00B42C86">
        <w:fldChar w:fldCharType="end"/>
      </w:r>
      <w:r w:rsidRPr="00B42C86">
        <w:t>, and the economic costs of restraint and seclusion (and conversely cost benefits of minimisation or elimination of these practices) have been described</w:t>
      </w:r>
      <w:r w:rsidR="0092793B" w:rsidRPr="00B42C86">
        <w:t>.</w:t>
      </w:r>
      <w:r w:rsidRPr="00B42C86">
        <w:rPr>
          <w:lang w:eastAsia="en-AU"/>
        </w:rPr>
        <w:t xml:space="preserve"> </w:t>
      </w:r>
      <w:r w:rsidR="00445A75" w:rsidRPr="00B42C86">
        <w:rPr>
          <w:lang w:eastAsia="en-AU"/>
        </w:rPr>
        <w:t>These include, for example, the</w:t>
      </w:r>
      <w:r w:rsidRPr="00B42C86">
        <w:rPr>
          <w:lang w:eastAsia="en-AU"/>
        </w:rPr>
        <w:t xml:space="preserve"> personal costs to the person subjected to these practices, organisational costs </w:t>
      </w:r>
      <w:r w:rsidR="00445A75" w:rsidRPr="00B42C86">
        <w:rPr>
          <w:lang w:eastAsia="en-AU"/>
        </w:rPr>
        <w:t>associated with</w:t>
      </w:r>
      <w:r w:rsidRPr="00B42C86">
        <w:rPr>
          <w:lang w:eastAsia="en-AU"/>
        </w:rPr>
        <w:t xml:space="preserve"> staff turnover</w:t>
      </w:r>
      <w:r w:rsidR="00445A75" w:rsidRPr="00B42C86">
        <w:rPr>
          <w:lang w:eastAsia="en-AU"/>
        </w:rPr>
        <w:t xml:space="preserve"> and</w:t>
      </w:r>
      <w:r w:rsidRPr="00B42C86">
        <w:rPr>
          <w:lang w:eastAsia="en-AU"/>
        </w:rPr>
        <w:t xml:space="preserve"> legal </w:t>
      </w:r>
      <w:r w:rsidR="00445A75" w:rsidRPr="00B42C86">
        <w:rPr>
          <w:lang w:eastAsia="en-AU"/>
        </w:rPr>
        <w:t>proceedings,</w:t>
      </w:r>
      <w:r w:rsidRPr="00B42C86">
        <w:rPr>
          <w:lang w:eastAsia="en-AU"/>
        </w:rPr>
        <w:t xml:space="preserve"> and the opportunity cost of treatment not received when an individual is instead restrained or isolated </w:t>
      </w:r>
      <w:r w:rsidRPr="00B42C86">
        <w:rPr>
          <w:lang w:eastAsia="en-AU"/>
        </w:rPr>
        <w:fldChar w:fldCharType="begin" w:fldLock="1"/>
      </w:r>
      <w:r w:rsidRPr="00B42C86">
        <w:rPr>
          <w:lang w:eastAsia="en-AU"/>
        </w:rPr>
        <w:instrText>ADDIN CSL_CITATION {"citationItems":[{"id":"ITEM-1","itemData":{"ISSN":"1320159X","abstract":"Restraints and seclusion are a common practice in many human service settings despite the increasing evidence questioning their efficacy and appropriateness. There are many detrimental effects on people subject to these practices, such as falls, injury, psychological trauma and even death. In addition to the impact on people being served, there is also a range of negative effects on organisations and the workforce. This article outlines and discusses the costs to organisations in implementing restraints and seclusion, and the economic cost-benefits to be gained in working towards the safe elimination of restraints and seclusion. A brief outline of ethical alternatives to restraints and seclusion is explored. The emerging research evidence suggests that it is possible to achieve the safe elimination of restraints and seclusion in a human service organisation.","author":[{"dropping-particle":"","family":"Chan","given":"Jeffrey","non-dropping-particle":"","parse-names":false,"suffix":""},{"dropping-particle":"","family":"LeBel","given":"Janice","non-dropping-particle":"","parse-names":false,"suffix":""},{"dropping-particle":"","family":"Webber","given":"Lynne","non-dropping-particle":"","parse-names":false,"suffix":""}],"container-title":"Journal of Law and Medicine","id":"ITEM-1","issued":{"date-parts":[["2012"]]},"page":"73-81","title":"The dollars and sense of restraints and seclusion","type":"article-journal","volume":"20"},"uris":["http://www.mendeley.com/documents/?uuid=da48c8c5-bfe5-426e-b487-7cbd8a56230c"]}],"mendeley":{"formattedCitation":"(Chan et al. 2012)","plainTextFormattedCitation":"(Chan et al. 2012)","previouslyFormattedCitation":"(Chan et al. 2012)"},"properties":{"noteIndex":0},"schema":"https://github.com/citation-style-language/schema/raw/master/csl-citation.json"}</w:instrText>
      </w:r>
      <w:r w:rsidRPr="00B42C86">
        <w:rPr>
          <w:lang w:eastAsia="en-AU"/>
        </w:rPr>
        <w:fldChar w:fldCharType="separate"/>
      </w:r>
      <w:r w:rsidRPr="00B42C86">
        <w:rPr>
          <w:lang w:eastAsia="en-AU"/>
        </w:rPr>
        <w:t>(Chan et al. 2012)</w:t>
      </w:r>
      <w:r w:rsidRPr="00B42C86">
        <w:rPr>
          <w:lang w:eastAsia="en-AU"/>
        </w:rPr>
        <w:fldChar w:fldCharType="end"/>
      </w:r>
      <w:r w:rsidRPr="00B42C86">
        <w:rPr>
          <w:lang w:eastAsia="en-AU"/>
        </w:rPr>
        <w:t xml:space="preserve">. </w:t>
      </w:r>
    </w:p>
    <w:p w14:paraId="5561A294" w14:textId="7FACED9C" w:rsidR="00D62DFE" w:rsidRPr="00B42C86" w:rsidRDefault="00D62DFE" w:rsidP="00D62DFE">
      <w:pPr>
        <w:pStyle w:val="Paragraph"/>
      </w:pPr>
      <w:r w:rsidRPr="00B42C86">
        <w:rPr>
          <w:lang w:eastAsia="en-AU"/>
        </w:rPr>
        <w:t xml:space="preserve">However, to understand the development of the Restraints Principles it is sufficient to look only as far back as 2017. That year saw the release of </w:t>
      </w:r>
      <w:r w:rsidR="003A5346" w:rsidRPr="00B42C86">
        <w:rPr>
          <w:lang w:eastAsia="en-AU"/>
        </w:rPr>
        <w:t>3</w:t>
      </w:r>
      <w:r w:rsidRPr="00B42C86">
        <w:rPr>
          <w:lang w:eastAsia="en-AU"/>
        </w:rPr>
        <w:t xml:space="preserve"> landmark reports: </w:t>
      </w:r>
      <w:r w:rsidR="00403A18" w:rsidRPr="00B42C86">
        <w:t>the results of an inquiry into the quality of care being delivered at Oakden Older Persons Mental Health Service in the Northern Adelaide Local Health Network catchment (the Oakden report); the findings of an inquiry by the Australian Law Reform Commission (ALRC) into elder abuse and the outcomes of an independent review of aged care quality regulatory processes</w:t>
      </w:r>
      <w:r w:rsidR="002A5CB0" w:rsidRPr="00B42C86">
        <w:t xml:space="preserve"> (the Carnell–Paterson review)</w:t>
      </w:r>
      <w:r w:rsidR="00403A18" w:rsidRPr="00B42C86">
        <w:t>.</w:t>
      </w:r>
    </w:p>
    <w:p w14:paraId="2A73D794" w14:textId="2C319FC2" w:rsidR="00D62DFE" w:rsidRPr="00B42C86" w:rsidRDefault="00D62DFE" w:rsidP="00D62DFE">
      <w:pPr>
        <w:pStyle w:val="Paragraph"/>
        <w:rPr>
          <w:lang w:eastAsia="en-AU"/>
        </w:rPr>
      </w:pPr>
      <w:r w:rsidRPr="00B42C86">
        <w:rPr>
          <w:lang w:eastAsia="en-AU"/>
        </w:rPr>
        <w:t xml:space="preserve">These reports </w:t>
      </w:r>
      <w:r w:rsidR="0047484E" w:rsidRPr="00B42C86">
        <w:rPr>
          <w:lang w:eastAsia="en-AU"/>
        </w:rPr>
        <w:t>prompted</w:t>
      </w:r>
      <w:r w:rsidRPr="00B42C86">
        <w:rPr>
          <w:lang w:eastAsia="en-AU"/>
        </w:rPr>
        <w:t xml:space="preserve"> a series of events</w:t>
      </w:r>
      <w:r w:rsidR="002B0E55" w:rsidRPr="00B42C86">
        <w:rPr>
          <w:lang w:eastAsia="en-AU"/>
        </w:rPr>
        <w:t>,</w:t>
      </w:r>
      <w:r w:rsidRPr="00B42C86">
        <w:rPr>
          <w:lang w:eastAsia="en-AU"/>
        </w:rPr>
        <w:t xml:space="preserve"> </w:t>
      </w:r>
      <w:r w:rsidR="00426052" w:rsidRPr="00B42C86">
        <w:rPr>
          <w:lang w:eastAsia="en-AU"/>
        </w:rPr>
        <w:t xml:space="preserve">including </w:t>
      </w:r>
      <w:r w:rsidR="00426052" w:rsidRPr="00B42C86">
        <w:t xml:space="preserve">aged care reforms and refinement of the draft </w:t>
      </w:r>
      <w:r w:rsidR="00072BDA" w:rsidRPr="00B42C86">
        <w:t>Q</w:t>
      </w:r>
      <w:r w:rsidR="00690C51" w:rsidRPr="00B42C86">
        <w:t xml:space="preserve">uality </w:t>
      </w:r>
      <w:r w:rsidR="00072BDA" w:rsidRPr="00B42C86">
        <w:t>S</w:t>
      </w:r>
      <w:r w:rsidR="00690C51" w:rsidRPr="00B42C86">
        <w:t>tandards</w:t>
      </w:r>
      <w:r w:rsidR="00426052" w:rsidRPr="00B42C86">
        <w:t xml:space="preserve"> as well as </w:t>
      </w:r>
      <w:r w:rsidRPr="00B42C86">
        <w:rPr>
          <w:lang w:eastAsia="en-AU"/>
        </w:rPr>
        <w:t>the development of the Restraints Principles, their subsequent amendment, and</w:t>
      </w:r>
      <w:r w:rsidR="0051172C" w:rsidRPr="00B42C86">
        <w:rPr>
          <w:lang w:eastAsia="en-AU"/>
        </w:rPr>
        <w:t xml:space="preserve"> </w:t>
      </w:r>
      <w:r w:rsidR="0051172C" w:rsidRPr="00B42C86">
        <w:t>implementation of a range of sup</w:t>
      </w:r>
      <w:r w:rsidR="001D5918" w:rsidRPr="00B42C86">
        <w:t>p</w:t>
      </w:r>
      <w:r w:rsidR="0051172C" w:rsidRPr="00B42C86">
        <w:t>orting non-regulatory measures (see sec</w:t>
      </w:r>
      <w:r w:rsidR="001D5918" w:rsidRPr="00B42C86">
        <w:t xml:space="preserve">tion </w:t>
      </w:r>
      <w:r w:rsidR="001D5918" w:rsidRPr="00B42C86">
        <w:fldChar w:fldCharType="begin"/>
      </w:r>
      <w:r w:rsidR="001D5918" w:rsidRPr="00B42C86">
        <w:instrText xml:space="preserve"> REF _Ref54601520 \r \h </w:instrText>
      </w:r>
      <w:r w:rsidR="003C2FF0" w:rsidRPr="00B42C86">
        <w:instrText xml:space="preserve"> \* MERGEFORMAT </w:instrText>
      </w:r>
      <w:r w:rsidR="001D5918" w:rsidRPr="00B42C86">
        <w:fldChar w:fldCharType="separate"/>
      </w:r>
      <w:r w:rsidR="009B098A">
        <w:t>5.5</w:t>
      </w:r>
      <w:r w:rsidR="001D5918" w:rsidRPr="00B42C86">
        <w:fldChar w:fldCharType="end"/>
      </w:r>
      <w:r w:rsidR="001D5918" w:rsidRPr="00B42C86">
        <w:t>)</w:t>
      </w:r>
      <w:r w:rsidRPr="00B42C86">
        <w:rPr>
          <w:lang w:eastAsia="en-AU"/>
        </w:rPr>
        <w:t xml:space="preserve">. </w:t>
      </w:r>
    </w:p>
    <w:p w14:paraId="14CB971F" w14:textId="4388C527" w:rsidR="00FD1E4D" w:rsidRPr="00B42C86" w:rsidRDefault="00454EE0" w:rsidP="00FD1E4D">
      <w:pPr>
        <w:pStyle w:val="Paragraph"/>
      </w:pPr>
      <w:r w:rsidRPr="00B42C86">
        <w:t xml:space="preserve">This </w:t>
      </w:r>
      <w:r w:rsidR="005047AB" w:rsidRPr="00B42C86">
        <w:t>chapter</w:t>
      </w:r>
      <w:r w:rsidR="00FD1E4D" w:rsidRPr="00B42C86">
        <w:t xml:space="preserve"> </w:t>
      </w:r>
      <w:r w:rsidR="0088368C" w:rsidRPr="00B42C86">
        <w:t>provides an overview of</w:t>
      </w:r>
      <w:bookmarkEnd w:id="28"/>
      <w:r w:rsidR="00FD1E4D" w:rsidRPr="00B42C86">
        <w:t xml:space="preserve"> key inquiries and reviews addressing restraint in residential aged care</w:t>
      </w:r>
      <w:r w:rsidR="005146BC" w:rsidRPr="00B42C86">
        <w:t>,</w:t>
      </w:r>
      <w:r w:rsidR="00FD1E4D" w:rsidRPr="00B42C86">
        <w:t xml:space="preserve"> presented in chronological order </w:t>
      </w:r>
      <w:r w:rsidR="00B321BA" w:rsidRPr="00B42C86">
        <w:t xml:space="preserve">of publication </w:t>
      </w:r>
      <w:r w:rsidR="00FD1E4D" w:rsidRPr="00B42C86">
        <w:t>from April 2017 to present.</w:t>
      </w:r>
    </w:p>
    <w:p w14:paraId="223F8A1C" w14:textId="456CE988" w:rsidR="001E100E" w:rsidRPr="00B42C86" w:rsidRDefault="001E100E" w:rsidP="00FD1E4D">
      <w:pPr>
        <w:pStyle w:val="Paragraph"/>
      </w:pPr>
      <w:r w:rsidRPr="00B42C86">
        <w:rPr>
          <w:lang w:eastAsia="en-AU"/>
        </w:rPr>
        <w:t>Note that the scope of inquiry has typically included but not been limited to the use of restraint or the Restraints Principles themselves; for simplicity, only views and recommendations relevant to restraint are included here.</w:t>
      </w:r>
    </w:p>
    <w:p w14:paraId="6171439F" w14:textId="21F1B882" w:rsidR="00FD1E4D" w:rsidRPr="00B42C86" w:rsidRDefault="00FD1E4D" w:rsidP="00FD1E4D">
      <w:pPr>
        <w:pStyle w:val="Subhead1"/>
        <w:rPr>
          <w:rStyle w:val="Hyperlink"/>
          <w:noProof w:val="0"/>
        </w:rPr>
      </w:pPr>
      <w:bookmarkStart w:id="29" w:name="_Ref56503924"/>
      <w:r w:rsidRPr="00B42C86">
        <w:t>The Oakden Report</w:t>
      </w:r>
      <w:bookmarkEnd w:id="29"/>
    </w:p>
    <w:p w14:paraId="513C0FEA" w14:textId="77777777" w:rsidR="00FD1E4D" w:rsidRPr="00B42C86" w:rsidRDefault="00FD1E4D" w:rsidP="00FD1E4D">
      <w:pPr>
        <w:pStyle w:val="ParaKeep"/>
        <w:rPr>
          <w:lang w:eastAsia="en-AU"/>
        </w:rPr>
      </w:pPr>
      <w:r w:rsidRPr="00B42C86">
        <w:rPr>
          <w:rStyle w:val="Bold"/>
          <w:rFonts w:asciiTheme="majorHAnsi" w:hAnsiTheme="majorHAnsi"/>
          <w:color w:val="262626" w:themeColor="text1" w:themeTint="D9"/>
        </w:rPr>
        <w:t>10 April 2017</w:t>
      </w:r>
      <w:r w:rsidRPr="00B42C86">
        <w:t xml:space="preserve"> </w:t>
      </w:r>
      <w:r w:rsidRPr="00B42C86">
        <w:rPr>
          <w:rStyle w:val="Hyperlink"/>
          <w:noProof w:val="0"/>
          <w:color w:val="262626" w:themeColor="text1" w:themeTint="D9"/>
          <w:u w:val="none"/>
        </w:rPr>
        <w:fldChar w:fldCharType="begin" w:fldLock="1"/>
      </w:r>
      <w:r w:rsidRPr="00B42C86">
        <w:rPr>
          <w:rStyle w:val="Hyperlink"/>
          <w:noProof w:val="0"/>
          <w:color w:val="262626" w:themeColor="text1" w:themeTint="D9"/>
          <w:u w:val="none"/>
        </w:rPr>
        <w:instrText>ADDIN CSL_CITATION {"citationItems":[{"id":"ITEM-1","itemData":{"ISBN":"9781742438511","abstract":"\"On 20 December 2016, the Chief Executive Officer (CEO) of the Northern Adelaide Local Health Network (NALHN), Ms Jackie Hanson contacted the Chief Psychiatrist raising concerns about the level of clinical care provided at the Oakden Older Persons Mental Health Service (OPMHS). Ms Hanson requested the Chief Psychiatrist undertake an external independent review of the Oakden Facility as a matter of urgency with the intention of providing a report in April 2017 ... This report is arranged in sections that cover the background; an outline of the policy context; the history of the Oakden facility; and five Chapters each of which is devoted to one of the terms of reference. The Chapters, addressing each of the Terms of Reference, are arranged in order to describe what the Review considered as the scope of the issue, what was found and finally what recommendations are made to address that aspect of the service. In addition, where it was possible to do so, the Review has given an indicative timeframe for addressing its recommendations. The report is based on numerous interviews, written submissions, reviews of clinical files, written policies, procedures and protocols, and observations made by the Review team whilst onsite at Oakden ...\"--Page 1. 1. Introduction -- 2. Background -- Independence of the Review -- Conduct of the Review -- 3. Policy context -- 4. History of Oakden -- 5. Term of reference -- Model of care -- 6. Term of reference -- Staffing model -- 7. Term of reference -- Quality and safety of care -- 8. Term of reference -- culture -- 9. Term of reference -- Restrictive practices -- 10. Conclusion -- Appendix One. Terms of reference -- Appendix Two. Mental Health Act 2009 -- Chief Psychiatrist -- Appendix Three. Biographical statements -- Appendix Four. Letters to fmilies of consumers at Oakden -- Appendix Five. Document register -- Appendix Six. Mental Health Act 2009 -- Principal Community Visitor &amp; Community Visitor Scheme -- Appendix Seven. Community Visitor Scheme reports 2016-17 -- Appendix Eight. Guardianship and Administration Act 1983 -- Appendix Nine. Media -- Appendix Ten. National mental health policy &amp; planning documents -- Appendix Eleven. SA health dignity of care principles -- Appendix Twelve. Bibliography.","author":[{"dropping-particle":"","family":"Groves","given":"Aaron","non-dropping-particle":"","parse-names":false,"suffix":""},{"dropping-particle":"","family":"Thompson","given":"Del","non-dropping-particle":"","parse-names":false,"suffix":""},{"dropping-particle":"","family":"McKellar","given":"Duncan","non-dropping-particle":"","parse-names":false,"suffix":""},{"dropping-particle":"","family":"Procter","given":"Nicholas Gerard","non-dropping-particle":"","parse-names":false,"suffix":""}],"id":"ITEM-1","issued":{"date-parts":[["2017"]]},"number-of-pages":"146","publisher":"SA Health, Department for Health and Ageing","publisher-place":"Adelaide","title":"The Oakden report","type":"book"},"uris":["http://www.mendeley.com/documents/?uuid=2e1f45ad-64da-4df3-9059-a4368265ca62"]}],"mendeley":{"formattedCitation":"(Groves et al. 2017)","plainTextFormattedCitation":"(Groves et al. 2017)","previouslyFormattedCitation":"(Groves et al. 2017)"},"properties":{"noteIndex":0},"schema":"https://github.com/citation-style-language/schema/raw/master/csl-citation.json"}</w:instrText>
      </w:r>
      <w:r w:rsidRPr="00B42C86">
        <w:rPr>
          <w:rStyle w:val="Hyperlink"/>
          <w:noProof w:val="0"/>
          <w:color w:val="262626" w:themeColor="text1" w:themeTint="D9"/>
          <w:u w:val="none"/>
        </w:rPr>
        <w:fldChar w:fldCharType="separate"/>
      </w:r>
      <w:r w:rsidRPr="00B42C86">
        <w:rPr>
          <w:rStyle w:val="Hyperlink"/>
          <w:noProof w:val="0"/>
          <w:color w:val="262626" w:themeColor="text1" w:themeTint="D9"/>
          <w:u w:val="none"/>
        </w:rPr>
        <w:t>(Groves et al. 2017)</w:t>
      </w:r>
      <w:r w:rsidRPr="00B42C86">
        <w:rPr>
          <w:rStyle w:val="Hyperlink"/>
          <w:noProof w:val="0"/>
          <w:color w:val="262626" w:themeColor="text1" w:themeTint="D9"/>
          <w:u w:val="none"/>
        </w:rPr>
        <w:fldChar w:fldCharType="end"/>
      </w:r>
    </w:p>
    <w:p w14:paraId="083B6618" w14:textId="680C5A25" w:rsidR="00FD1E4D" w:rsidRPr="00B42C86" w:rsidRDefault="00FD1E4D" w:rsidP="00FD1E4D">
      <w:pPr>
        <w:pStyle w:val="Paragraph"/>
      </w:pPr>
      <w:r w:rsidRPr="00B42C86">
        <w:rPr>
          <w:rStyle w:val="ParaHeading"/>
        </w:rPr>
        <w:t>Overview:</w:t>
      </w:r>
      <w:r w:rsidRPr="00B42C86">
        <w:t xml:space="preserve"> Investigation launched </w:t>
      </w:r>
      <w:r w:rsidR="00857AF2" w:rsidRPr="00B42C86">
        <w:t>by the South Aus</w:t>
      </w:r>
      <w:r w:rsidR="004D3D5E" w:rsidRPr="00B42C86">
        <w:t>t</w:t>
      </w:r>
      <w:r w:rsidR="00857AF2" w:rsidRPr="00B42C86">
        <w:t xml:space="preserve">ralian </w:t>
      </w:r>
      <w:r w:rsidR="004D3D5E" w:rsidRPr="00B42C86">
        <w:t xml:space="preserve">Government’s </w:t>
      </w:r>
      <w:r w:rsidR="00857AF2" w:rsidRPr="00B42C86">
        <w:t xml:space="preserve">Chief Psychiatrist </w:t>
      </w:r>
      <w:r w:rsidRPr="00B42C86">
        <w:t xml:space="preserve">in response to </w:t>
      </w:r>
      <w:r w:rsidR="002F467E" w:rsidRPr="00B42C86">
        <w:t xml:space="preserve">concerns from the </w:t>
      </w:r>
      <w:r w:rsidRPr="00B42C86">
        <w:t>CEO of Northern Adelaide Local Health Network</w:t>
      </w:r>
      <w:r w:rsidR="002F467E" w:rsidRPr="00B42C86">
        <w:t xml:space="preserve"> </w:t>
      </w:r>
      <w:r w:rsidRPr="00B42C86">
        <w:t>about care being delivered at the Oakden Older Persons Mental Health Service. Activities included site visits, staff interviews, consultation with families and carers (in person and via written submissions), and review of clinical files.</w:t>
      </w:r>
    </w:p>
    <w:p w14:paraId="69C85147" w14:textId="451C8387" w:rsidR="00FD1E4D" w:rsidRPr="00B42C86" w:rsidRDefault="00FD1E4D" w:rsidP="00FD1E4D">
      <w:pPr>
        <w:pStyle w:val="Paragraph"/>
      </w:pPr>
      <w:r w:rsidRPr="00B42C86">
        <w:rPr>
          <w:rStyle w:val="ParaHeading"/>
        </w:rPr>
        <w:t>Viewpoint:</w:t>
      </w:r>
      <w:r w:rsidRPr="00B42C86">
        <w:t xml:space="preserve"> The authors considered the use of restraint at Oakden to be contrary to all SA Health policies and national standards. They found that staff were insufficiently trained in alternatives </w:t>
      </w:r>
      <w:r w:rsidR="005B5EBF" w:rsidRPr="00B42C86">
        <w:t xml:space="preserve">to restraint </w:t>
      </w:r>
      <w:r w:rsidRPr="00B42C86">
        <w:t>and in the relevant legislation, and that documentation was poor and not used to inform quality improvement.</w:t>
      </w:r>
    </w:p>
    <w:p w14:paraId="44E2F13A" w14:textId="77777777" w:rsidR="00FD1E4D" w:rsidRPr="00B42C86" w:rsidRDefault="00FD1E4D" w:rsidP="00FD1E4D">
      <w:pPr>
        <w:pStyle w:val="ParaKeep"/>
        <w:rPr>
          <w:szCs w:val="18"/>
        </w:rPr>
      </w:pPr>
      <w:r w:rsidRPr="00B42C86">
        <w:rPr>
          <w:rStyle w:val="ParaHeading"/>
        </w:rPr>
        <w:t>Key recommendations:</w:t>
      </w:r>
      <w:r w:rsidRPr="00B42C86">
        <w:t xml:space="preserve"> The Local Health Network should develop and implement an Action Plan based on the principles and strategies of trauma-informed care.</w:t>
      </w:r>
      <w:r w:rsidRPr="00B42C86">
        <w:rPr>
          <w:szCs w:val="18"/>
        </w:rPr>
        <w:t xml:space="preserve"> The Action Plan should:</w:t>
      </w:r>
    </w:p>
    <w:p w14:paraId="514D0F24" w14:textId="65ABA7D4" w:rsidR="00FD1E4D" w:rsidRPr="00B42C86" w:rsidRDefault="00FD1E4D" w:rsidP="00FD1E4D">
      <w:pPr>
        <w:pStyle w:val="Bullet1"/>
      </w:pPr>
      <w:r w:rsidRPr="00B42C86">
        <w:t xml:space="preserve">Be introduced as soon as possible, and ensure compliance with the SA Health </w:t>
      </w:r>
      <w:r w:rsidRPr="00B42C86">
        <w:rPr>
          <w:rStyle w:val="Italic"/>
        </w:rPr>
        <w:t>Restraint and Seclusion Reduction Policy Directive</w:t>
      </w:r>
      <w:r w:rsidRPr="00B42C86">
        <w:t xml:space="preserve"> and </w:t>
      </w:r>
      <w:r w:rsidRPr="00B42C86">
        <w:rPr>
          <w:rStyle w:val="Italic"/>
        </w:rPr>
        <w:t>Restraint and Seclusion in Mental Health Services Policy Guideline</w:t>
      </w:r>
    </w:p>
    <w:p w14:paraId="144AC673" w14:textId="5967D2F7" w:rsidR="00FD1E4D" w:rsidRPr="00B42C86" w:rsidRDefault="00FD1E4D" w:rsidP="00FD1E4D">
      <w:pPr>
        <w:pStyle w:val="Bullet1"/>
      </w:pPr>
      <w:r w:rsidRPr="00B42C86">
        <w:lastRenderedPageBreak/>
        <w:t>Ensure all staff are aware of the legislative basis for restrictive practices</w:t>
      </w:r>
    </w:p>
    <w:p w14:paraId="13ABF29C" w14:textId="20A06958" w:rsidR="00FD1E4D" w:rsidRPr="00B42C86" w:rsidRDefault="00FD1E4D" w:rsidP="00FD1E4D">
      <w:pPr>
        <w:pStyle w:val="Bullet1"/>
      </w:pPr>
      <w:r w:rsidRPr="00B42C86">
        <w:t>Feature targets to markedly reduced rates of restrictive practice, with milestones along the path</w:t>
      </w:r>
    </w:p>
    <w:p w14:paraId="4687136D" w14:textId="78488707" w:rsidR="00FD1E4D" w:rsidRPr="00B42C86" w:rsidRDefault="00FD1E4D" w:rsidP="00FD1E4D">
      <w:pPr>
        <w:pStyle w:val="Bullet1"/>
      </w:pPr>
      <w:r w:rsidRPr="00B42C86">
        <w:t>Enlist the assistance of experts from a range of disciplines that can help rebuild a new approach to the management of severe and persistent challenging behaviours of residents with dementia</w:t>
      </w:r>
    </w:p>
    <w:p w14:paraId="470124BF" w14:textId="3CEB3CF8" w:rsidR="00FD1E4D" w:rsidRPr="00B42C86" w:rsidRDefault="00FD1E4D" w:rsidP="00FD1E4D">
      <w:pPr>
        <w:pStyle w:val="Bullet1"/>
      </w:pPr>
      <w:r w:rsidRPr="00B42C86">
        <w:t>Be externally peer</w:t>
      </w:r>
      <w:r w:rsidR="000C4CBC" w:rsidRPr="00B42C86">
        <w:t xml:space="preserve"> </w:t>
      </w:r>
      <w:r w:rsidRPr="00B42C86">
        <w:t>reviewed by those who operate similar services where restrictive practices are either rare or have been eliminated</w:t>
      </w:r>
    </w:p>
    <w:p w14:paraId="11EB9FA9" w14:textId="1AD84BF6" w:rsidR="00FD1E4D" w:rsidRPr="00B42C86" w:rsidRDefault="00FD1E4D" w:rsidP="00FD1E4D">
      <w:pPr>
        <w:pStyle w:val="Bullet1"/>
      </w:pPr>
      <w:r w:rsidRPr="00B42C86">
        <w:t>Include an expectation that the Chief Psychiatrist and their staff will conduct unannounced inspections.</w:t>
      </w:r>
    </w:p>
    <w:p w14:paraId="557A2B0D" w14:textId="74A4AAF5" w:rsidR="00C23B89" w:rsidRPr="00B42C86" w:rsidRDefault="00C23B89" w:rsidP="00B83FA4">
      <w:pPr>
        <w:pStyle w:val="Bullet1"/>
        <w:numPr>
          <w:ilvl w:val="0"/>
          <w:numId w:val="0"/>
        </w:numPr>
        <w:rPr>
          <w:rFonts w:asciiTheme="majorHAnsi" w:hAnsiTheme="majorHAnsi"/>
          <w:b/>
          <w:bCs/>
          <w:color w:val="262626" w:themeColor="text1" w:themeTint="D9"/>
          <w:lang w:eastAsia="en-GB"/>
        </w:rPr>
      </w:pPr>
      <w:r w:rsidRPr="00B42C86">
        <w:rPr>
          <w:rFonts w:asciiTheme="majorHAnsi" w:hAnsiTheme="majorHAnsi"/>
          <w:b/>
          <w:bCs/>
          <w:color w:val="262626" w:themeColor="text1" w:themeTint="D9"/>
          <w:lang w:eastAsia="en-GB"/>
        </w:rPr>
        <w:t>Response:</w:t>
      </w:r>
      <w:r w:rsidR="00041169" w:rsidRPr="00B42C86">
        <w:rPr>
          <w:rFonts w:asciiTheme="majorHAnsi" w:hAnsiTheme="majorHAnsi"/>
          <w:b/>
          <w:bCs/>
          <w:color w:val="262626" w:themeColor="text1" w:themeTint="D9"/>
          <w:lang w:eastAsia="en-GB"/>
        </w:rPr>
        <w:t xml:space="preserve"> </w:t>
      </w:r>
      <w:r w:rsidR="00B83FA4" w:rsidRPr="00B42C86">
        <w:rPr>
          <w:rStyle w:val="ParagraphChar"/>
        </w:rPr>
        <w:t xml:space="preserve">The SA Health Department established the Response Plan Oversight Committee </w:t>
      </w:r>
      <w:r w:rsidR="00D00223" w:rsidRPr="00B42C86">
        <w:rPr>
          <w:rStyle w:val="ParagraphChar"/>
        </w:rPr>
        <w:t>to oversee the implementation of recommendations made in the Oakden report</w:t>
      </w:r>
      <w:r w:rsidR="00102A3E" w:rsidRPr="00B42C86">
        <w:rPr>
          <w:rStyle w:val="ParagraphChar"/>
        </w:rPr>
        <w:t xml:space="preserve"> </w:t>
      </w:r>
      <w:r w:rsidR="00102A3E" w:rsidRPr="00B42C86">
        <w:rPr>
          <w:rStyle w:val="ParagraphChar"/>
        </w:rPr>
        <w:fldChar w:fldCharType="begin" w:fldLock="1"/>
      </w:r>
      <w:r w:rsidR="00696C40" w:rsidRPr="00B42C86">
        <w:rPr>
          <w:rStyle w:val="ParagraphChar"/>
        </w:rPr>
        <w:instrText>ADDIN CSL_CITATION {"citationItems":[{"id":"ITEM-1","itemData":{"author":[{"dropping-particle":"","family":"SA Health","given":"","non-dropping-particle":"","parse-names":false,"suffix":""}],"id":"ITEM-1","issued":{"date-parts":[["2018"]]},"publisher":"The work of The Oakden Report Response Plan Oversight Committee","title":"The 'Oakden Report' Response","type":"book"},"uris":["http://www.mendeley.com/documents/?uuid=f35d0d19-fbb2-4b2c-b73e-96215c694496"]}],"mendeley":{"formattedCitation":"(SA Health 2018)","plainTextFormattedCitation":"(SA Health 2018)","previouslyFormattedCitation":"(SA Health 2018)"},"properties":{"noteIndex":0},"schema":"https://github.com/citation-style-language/schema/raw/master/csl-citation.json"}</w:instrText>
      </w:r>
      <w:r w:rsidR="00102A3E" w:rsidRPr="00B42C86">
        <w:rPr>
          <w:rStyle w:val="ParagraphChar"/>
        </w:rPr>
        <w:fldChar w:fldCharType="separate"/>
      </w:r>
      <w:r w:rsidR="00102A3E" w:rsidRPr="00B42C86">
        <w:rPr>
          <w:rStyle w:val="ParagraphChar"/>
        </w:rPr>
        <w:t>(SA Health 2018)</w:t>
      </w:r>
      <w:r w:rsidR="00102A3E" w:rsidRPr="00B42C86">
        <w:rPr>
          <w:rStyle w:val="ParagraphChar"/>
        </w:rPr>
        <w:fldChar w:fldCharType="end"/>
      </w:r>
      <w:r w:rsidR="00D00223" w:rsidRPr="00B42C86">
        <w:rPr>
          <w:rStyle w:val="ParagraphChar"/>
        </w:rPr>
        <w:t xml:space="preserve">. </w:t>
      </w:r>
    </w:p>
    <w:p w14:paraId="1758DBEE" w14:textId="362A2A3B" w:rsidR="00FD1E4D" w:rsidRPr="00B42C86" w:rsidRDefault="00FD1E4D" w:rsidP="00FD1E4D">
      <w:pPr>
        <w:pStyle w:val="Subhead1"/>
      </w:pPr>
      <w:r w:rsidRPr="00B42C86">
        <w:t>Elder Abuse—A National Legal Response</w:t>
      </w:r>
    </w:p>
    <w:p w14:paraId="46FA0284" w14:textId="3994741A" w:rsidR="00FD1E4D" w:rsidRPr="00B42C86" w:rsidRDefault="00FD1E4D" w:rsidP="00FD1E4D">
      <w:pPr>
        <w:pStyle w:val="Paragraph"/>
      </w:pPr>
      <w:r w:rsidRPr="00B42C86">
        <w:rPr>
          <w:rStyle w:val="ParaHeading"/>
        </w:rPr>
        <w:t>14 June 2017</w:t>
      </w:r>
      <w:r w:rsidRPr="00B42C86">
        <w:t xml:space="preserve"> </w:t>
      </w:r>
      <w:r w:rsidRPr="00B42C86">
        <w:rPr>
          <w:rStyle w:val="Hyperlink"/>
          <w:rFonts w:cstheme="minorHAnsi"/>
          <w:noProof w:val="0"/>
          <w:color w:val="262626" w:themeColor="text1" w:themeTint="D9"/>
        </w:rPr>
        <w:fldChar w:fldCharType="begin" w:fldLock="1"/>
      </w:r>
      <w:r w:rsidR="00E95094" w:rsidRPr="00B42C86">
        <w:rPr>
          <w:rStyle w:val="Hyperlink"/>
          <w:rFonts w:cstheme="minorHAnsi"/>
          <w:noProof w:val="0"/>
          <w:color w:val="262626" w:themeColor="text1" w:themeTint="D9"/>
        </w:rPr>
        <w:instrText>ADDIN CSL_CITATION {"citationItems":[{"id":"ITEM-1","itemData":{"ISBN":"9780994320254","abstract":"Australian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Commission","given":"","non-dropping-particle":"","parse-names":false,"suffix":""}],"id":"ITEM-1","issue":"May","issued":{"date-parts":[["2017"]]},"number-of-pages":"567","publisher":"ALRC","publisher-place":"Sydney","title":"Elder Abuse - A National Legal Response","type":"book"},"uris":["http://www.mendeley.com/documents/?uuid=e04ab6c2-8a4f-459a-a70e-8ad1a21f711b"]}],"mendeley":{"formattedCitation":"(Australian Law Reform Commission 2017)","manualFormatting":"(Australian Law Reform Commission (ALRC) 2017)","plainTextFormattedCitation":"(Australian Law Reform Commission 2017)","previouslyFormattedCitation":"(Australian Law Reform Commission 2017)"},"properties":{"noteIndex":0},"schema":"https://github.com/citation-style-language/schema/raw/master/csl-citation.json"}</w:instrText>
      </w:r>
      <w:r w:rsidRPr="00B42C86">
        <w:rPr>
          <w:rStyle w:val="Hyperlink"/>
          <w:rFonts w:cstheme="minorHAnsi"/>
          <w:noProof w:val="0"/>
          <w:color w:val="262626" w:themeColor="text1" w:themeTint="D9"/>
        </w:rPr>
        <w:fldChar w:fldCharType="separate"/>
      </w:r>
      <w:r w:rsidRPr="00B42C86">
        <w:rPr>
          <w:rStyle w:val="Hyperlink"/>
          <w:rFonts w:cstheme="minorHAnsi"/>
          <w:noProof w:val="0"/>
          <w:color w:val="262626" w:themeColor="text1" w:themeTint="D9"/>
          <w:u w:val="none"/>
        </w:rPr>
        <w:t>(Australian Law Reform Commission</w:t>
      </w:r>
      <w:r w:rsidR="00911D69" w:rsidRPr="00B42C86">
        <w:rPr>
          <w:rStyle w:val="Hyperlink"/>
          <w:rFonts w:cstheme="minorHAnsi"/>
          <w:noProof w:val="0"/>
          <w:color w:val="262626" w:themeColor="text1" w:themeTint="D9"/>
          <w:u w:val="none"/>
        </w:rPr>
        <w:t xml:space="preserve"> (ALRC)</w:t>
      </w:r>
      <w:r w:rsidRPr="00B42C86">
        <w:rPr>
          <w:rStyle w:val="Hyperlink"/>
          <w:rFonts w:cstheme="minorHAnsi"/>
          <w:noProof w:val="0"/>
          <w:color w:val="262626" w:themeColor="text1" w:themeTint="D9"/>
          <w:u w:val="none"/>
        </w:rPr>
        <w:t xml:space="preserve"> 2017)</w:t>
      </w:r>
      <w:r w:rsidRPr="00B42C86">
        <w:rPr>
          <w:rStyle w:val="Hyperlink"/>
          <w:rFonts w:cstheme="minorHAnsi"/>
          <w:noProof w:val="0"/>
          <w:color w:val="262626" w:themeColor="text1" w:themeTint="D9"/>
        </w:rPr>
        <w:fldChar w:fldCharType="end"/>
      </w:r>
    </w:p>
    <w:p w14:paraId="003F5F9E" w14:textId="1288E12F" w:rsidR="00FD1E4D" w:rsidRPr="00B42C86" w:rsidRDefault="00FD1E4D" w:rsidP="00FD1E4D">
      <w:pPr>
        <w:pStyle w:val="Paragraph"/>
        <w:rPr>
          <w:szCs w:val="18"/>
        </w:rPr>
      </w:pPr>
      <w:r w:rsidRPr="00B42C86">
        <w:rPr>
          <w:rStyle w:val="ParaHeading"/>
        </w:rPr>
        <w:t>Overview:</w:t>
      </w:r>
      <w:r w:rsidRPr="00B42C86">
        <w:rPr>
          <w:szCs w:val="18"/>
        </w:rPr>
        <w:t xml:space="preserve"> Examined laws and frameworks designed to safeguard older people from abuse by formal and informal carers, and the relationship between laws at the Commonwealth and state and territory level. </w:t>
      </w:r>
      <w:r w:rsidR="007C52F0" w:rsidRPr="00B42C86">
        <w:rPr>
          <w:szCs w:val="18"/>
        </w:rPr>
        <w:t>The ALRC conducted a</w:t>
      </w:r>
      <w:r w:rsidRPr="00B42C86">
        <w:rPr>
          <w:szCs w:val="18"/>
        </w:rPr>
        <w:t xml:space="preserve"> desktop review </w:t>
      </w:r>
      <w:r w:rsidR="007C52F0" w:rsidRPr="00B42C86">
        <w:rPr>
          <w:szCs w:val="18"/>
        </w:rPr>
        <w:t>and</w:t>
      </w:r>
      <w:r w:rsidRPr="00B42C86">
        <w:rPr>
          <w:szCs w:val="18"/>
        </w:rPr>
        <w:t xml:space="preserve"> 117 stakeholder consultations</w:t>
      </w:r>
      <w:r w:rsidR="007C52F0" w:rsidRPr="00B42C86">
        <w:rPr>
          <w:szCs w:val="18"/>
        </w:rPr>
        <w:t>, and received</w:t>
      </w:r>
      <w:r w:rsidRPr="00B42C86">
        <w:rPr>
          <w:szCs w:val="18"/>
        </w:rPr>
        <w:t xml:space="preserve"> 458 submissions from individuals and organisations. </w:t>
      </w:r>
    </w:p>
    <w:p w14:paraId="1A43E5D3" w14:textId="5ADEEDFD" w:rsidR="00FD1E4D" w:rsidRPr="00B42C86" w:rsidRDefault="00FD1E4D" w:rsidP="00FD1E4D">
      <w:pPr>
        <w:pStyle w:val="Paragraph"/>
        <w:rPr>
          <w:szCs w:val="18"/>
        </w:rPr>
      </w:pPr>
      <w:r w:rsidRPr="00B42C86">
        <w:rPr>
          <w:rStyle w:val="ParaHeading"/>
        </w:rPr>
        <w:t>Viewpoint:</w:t>
      </w:r>
      <w:r w:rsidRPr="00B42C86">
        <w:rPr>
          <w:szCs w:val="18"/>
        </w:rPr>
        <w:t xml:space="preserve"> The ALRC considered that in some circumstances the use of restraint constitutes elder abuse, and is potentially a civil or criminal offence. Submissions to the ALRC were consistent in the view that restraint should be reduced or eliminated, but opinions varied on whether this is best achieved through legislation or non-</w:t>
      </w:r>
      <w:r w:rsidR="000B556A" w:rsidRPr="00B42C86">
        <w:rPr>
          <w:szCs w:val="18"/>
        </w:rPr>
        <w:t>regulatory</w:t>
      </w:r>
      <w:r w:rsidRPr="00B42C86">
        <w:rPr>
          <w:szCs w:val="18"/>
        </w:rPr>
        <w:t xml:space="preserve"> measures. </w:t>
      </w:r>
    </w:p>
    <w:p w14:paraId="39D496B0" w14:textId="278ED5C7" w:rsidR="00FD1E4D" w:rsidRPr="00B42C86" w:rsidRDefault="00FD1E4D" w:rsidP="00FD1E4D">
      <w:pPr>
        <w:pStyle w:val="Paragraph"/>
        <w:rPr>
          <w:szCs w:val="18"/>
        </w:rPr>
      </w:pPr>
      <w:r w:rsidRPr="00B42C86">
        <w:rPr>
          <w:szCs w:val="18"/>
        </w:rPr>
        <w:t xml:space="preserve">There was also general agreement in submissions that restraint practices be used only when necessary. Suggested safeguards included that restraint should only ever be used after assessment </w:t>
      </w:r>
      <w:r w:rsidR="00911D69" w:rsidRPr="00B42C86">
        <w:rPr>
          <w:szCs w:val="18"/>
        </w:rPr>
        <w:t xml:space="preserve">by a </w:t>
      </w:r>
      <w:r w:rsidRPr="00B42C86">
        <w:rPr>
          <w:szCs w:val="18"/>
        </w:rPr>
        <w:t xml:space="preserve">qualified medical professional, with informed consent, and after systematic consideration or attempt of all alternatives. </w:t>
      </w:r>
    </w:p>
    <w:p w14:paraId="2BA5A746" w14:textId="77777777" w:rsidR="00FD1E4D" w:rsidRPr="00B42C86" w:rsidRDefault="00FD1E4D" w:rsidP="00FD1E4D">
      <w:pPr>
        <w:pStyle w:val="Paragraph"/>
        <w:rPr>
          <w:szCs w:val="18"/>
        </w:rPr>
      </w:pPr>
      <w:r w:rsidRPr="00B42C86">
        <w:rPr>
          <w:szCs w:val="18"/>
        </w:rPr>
        <w:t xml:space="preserve">The ALRC noted that it does not condone the use of restraint but is of the view that it should only be used to prevent </w:t>
      </w:r>
      <w:r w:rsidRPr="00B42C86">
        <w:rPr>
          <w:rStyle w:val="Italic"/>
        </w:rPr>
        <w:t>serious</w:t>
      </w:r>
      <w:r w:rsidRPr="00B42C86">
        <w:rPr>
          <w:i/>
          <w:iCs/>
          <w:szCs w:val="18"/>
        </w:rPr>
        <w:t xml:space="preserve"> </w:t>
      </w:r>
      <w:r w:rsidRPr="00B42C86">
        <w:rPr>
          <w:szCs w:val="18"/>
        </w:rPr>
        <w:t>physical harm (although the report does not discuss how this should be defined).</w:t>
      </w:r>
    </w:p>
    <w:p w14:paraId="0D0F0379" w14:textId="77777777" w:rsidR="00FD1E4D" w:rsidRPr="00B42C86" w:rsidRDefault="00FD1E4D" w:rsidP="00FD1E4D">
      <w:pPr>
        <w:pStyle w:val="ParaKeep"/>
      </w:pPr>
      <w:r w:rsidRPr="00B42C86">
        <w:rPr>
          <w:rStyle w:val="ParaHeading"/>
        </w:rPr>
        <w:t>Key recommendations:</w:t>
      </w:r>
      <w:r w:rsidRPr="00B42C86">
        <w:t xml:space="preserve"> Aged care legislation should regulate the use of restrictive practices in residential aged care. Any restrictive practice should be the least restrictive option and used only:</w:t>
      </w:r>
    </w:p>
    <w:p w14:paraId="1404E0AC" w14:textId="2DAC0B69" w:rsidR="00FD1E4D" w:rsidRPr="00B42C86" w:rsidRDefault="004C7B2F" w:rsidP="00FD1E4D">
      <w:pPr>
        <w:pStyle w:val="Bullet1"/>
      </w:pPr>
      <w:r w:rsidRPr="00B42C86">
        <w:t>A</w:t>
      </w:r>
      <w:r w:rsidR="00FD1E4D" w:rsidRPr="00B42C86">
        <w:t>s a last resort, after alternative strategies have been considered, to prevent serious physical harm</w:t>
      </w:r>
    </w:p>
    <w:p w14:paraId="1A2BE44E" w14:textId="3C3E8600" w:rsidR="00FD1E4D" w:rsidRPr="00B42C86" w:rsidRDefault="004C7B2F" w:rsidP="00FD1E4D">
      <w:pPr>
        <w:pStyle w:val="Bullet1"/>
      </w:pPr>
      <w:r w:rsidRPr="00B42C86">
        <w:t>T</w:t>
      </w:r>
      <w:r w:rsidR="00FD1E4D" w:rsidRPr="00B42C86">
        <w:t>o the extent necessary and proportionate to the risk of harm</w:t>
      </w:r>
    </w:p>
    <w:p w14:paraId="20E23232" w14:textId="45A77315" w:rsidR="00FD1E4D" w:rsidRPr="00B42C86" w:rsidRDefault="004C7B2F" w:rsidP="00FD1E4D">
      <w:pPr>
        <w:pStyle w:val="Bullet1"/>
      </w:pPr>
      <w:r w:rsidRPr="00B42C86">
        <w:t>W</w:t>
      </w:r>
      <w:r w:rsidR="00FD1E4D" w:rsidRPr="00B42C86">
        <w:t>ith the approval of a person authorised by statute to make this decision</w:t>
      </w:r>
    </w:p>
    <w:p w14:paraId="20AC61F0" w14:textId="43F6D89A" w:rsidR="00FD1E4D" w:rsidRPr="00B42C86" w:rsidRDefault="004C7B2F" w:rsidP="00FD1E4D">
      <w:pPr>
        <w:pStyle w:val="Bullet1"/>
      </w:pPr>
      <w:r w:rsidRPr="00B42C86">
        <w:t>A</w:t>
      </w:r>
      <w:r w:rsidR="00FD1E4D" w:rsidRPr="00B42C86">
        <w:t>s prescribed by a person’s behaviour support plan</w:t>
      </w:r>
    </w:p>
    <w:p w14:paraId="1035E964" w14:textId="6FE05BF7" w:rsidR="00FD1E4D" w:rsidRPr="00B42C86" w:rsidRDefault="004C7B2F" w:rsidP="00FD1E4D">
      <w:pPr>
        <w:pStyle w:val="Bullet1"/>
      </w:pPr>
      <w:r w:rsidRPr="00B42C86">
        <w:t>W</w:t>
      </w:r>
      <w:r w:rsidR="00FD1E4D" w:rsidRPr="00B42C86">
        <w:t>hen subject to regular review.</w:t>
      </w:r>
    </w:p>
    <w:p w14:paraId="7F475374" w14:textId="77777777" w:rsidR="00FD1E4D" w:rsidRPr="00B42C86" w:rsidRDefault="00FD1E4D" w:rsidP="00FD1E4D">
      <w:pPr>
        <w:pStyle w:val="ParaKeep"/>
      </w:pPr>
      <w:r w:rsidRPr="00B42C86">
        <w:t>The ALRC also recommended that the Australian Government consider further safeguards in relation to the use of restraints in residential aged care, including:</w:t>
      </w:r>
    </w:p>
    <w:p w14:paraId="6E5976D5" w14:textId="0D3512A3" w:rsidR="00FD1E4D" w:rsidRPr="00B42C86" w:rsidRDefault="004C7B2F" w:rsidP="00FD1E4D">
      <w:pPr>
        <w:pStyle w:val="Bullet1"/>
      </w:pPr>
      <w:r w:rsidRPr="00B42C86">
        <w:t>E</w:t>
      </w:r>
      <w:r w:rsidR="00FD1E4D" w:rsidRPr="00B42C86">
        <w:t>stablishing an independent Senior Practitioner for aged care, to provide expert leadership on and oversight of the use of restrictive practices</w:t>
      </w:r>
    </w:p>
    <w:p w14:paraId="7930C695" w14:textId="4818AD17" w:rsidR="00FD1E4D" w:rsidRPr="00B42C86" w:rsidRDefault="004C7B2F" w:rsidP="00FD1E4D">
      <w:pPr>
        <w:pStyle w:val="Bullet1"/>
      </w:pPr>
      <w:r w:rsidRPr="00B42C86">
        <w:t>R</w:t>
      </w:r>
      <w:r w:rsidR="00FD1E4D" w:rsidRPr="00B42C86">
        <w:t>equiring aged care providers to record and report the use of restrictive practices in residential aged care</w:t>
      </w:r>
    </w:p>
    <w:p w14:paraId="5F3F300C" w14:textId="51844C4A" w:rsidR="00FD1E4D" w:rsidRPr="00B42C86" w:rsidRDefault="004C7B2F" w:rsidP="00FD1E4D">
      <w:pPr>
        <w:pStyle w:val="Bullet1"/>
      </w:pPr>
      <w:r w:rsidRPr="00B42C86">
        <w:t>E</w:t>
      </w:r>
      <w:r w:rsidR="00FD1E4D" w:rsidRPr="00B42C86">
        <w:t xml:space="preserve">nhancing consistency in the way restrictive practices are regulated in aged care and the </w:t>
      </w:r>
      <w:r w:rsidR="00F42445" w:rsidRPr="00B42C86">
        <w:t>NDIS</w:t>
      </w:r>
      <w:r w:rsidR="00FD1E4D" w:rsidRPr="00B42C86">
        <w:t>.</w:t>
      </w:r>
    </w:p>
    <w:p w14:paraId="2D03BAAA" w14:textId="696FDF9E" w:rsidR="006B4CFC" w:rsidRPr="00B42C86" w:rsidRDefault="00FF18A1" w:rsidP="00FD37D9">
      <w:pPr>
        <w:pStyle w:val="Paragraph"/>
        <w:rPr>
          <w:rStyle w:val="ParagraphChar"/>
        </w:rPr>
      </w:pPr>
      <w:r w:rsidRPr="00B42C86">
        <w:rPr>
          <w:rStyle w:val="ParaHeading"/>
        </w:rPr>
        <w:lastRenderedPageBreak/>
        <w:t xml:space="preserve">Response: </w:t>
      </w:r>
      <w:r w:rsidRPr="00B42C86">
        <w:rPr>
          <w:rStyle w:val="ParagraphChar"/>
        </w:rPr>
        <w:t>The</w:t>
      </w:r>
      <w:r w:rsidR="00AA562C" w:rsidRPr="00B42C86">
        <w:rPr>
          <w:rStyle w:val="ParagraphChar"/>
        </w:rPr>
        <w:t xml:space="preserve"> Australian Government</w:t>
      </w:r>
      <w:r w:rsidR="00010734" w:rsidRPr="00B42C86">
        <w:rPr>
          <w:rStyle w:val="ParagraphChar"/>
        </w:rPr>
        <w:t xml:space="preserve">’s response </w:t>
      </w:r>
      <w:r w:rsidR="00633F93" w:rsidRPr="00B42C86">
        <w:rPr>
          <w:rStyle w:val="ParagraphChar"/>
        </w:rPr>
        <w:fldChar w:fldCharType="begin" w:fldLock="1"/>
      </w:r>
      <w:r w:rsidR="0018379B" w:rsidRPr="00B42C86">
        <w:rPr>
          <w:rStyle w:val="ParagraphChar"/>
        </w:rPr>
        <w:instrText>ADDIN CSL_CITATION {"citationItems":[{"id":"ITEM-1","itemData":{"URL":"https://agedcare.royalcommission.gov.au/system/files/2020-06/CTH.1016.1005.0138.pdf","accessed":{"date-parts":[["2020","10","26"]]},"author":[{"dropping-particle":"","family":"Australian Government","given":"","non-dropping-particle":"","parse-names":false,"suffix":""}],"id":"ITEM-1","issued":{"date-parts":[["0"]]},"title":"Australian Government response to the Australian Law Reform Commission Report 131 (draft)","type":"webpage"},"uris":["http://www.mendeley.com/documents/?uuid=8a91e5dc-d5dd-4f3b-9bd4-9049e44158e7"]}],"mendeley":{"formattedCitation":"(Australian Government n.d.)","plainTextFormattedCitation":"(Australian Government n.d.)","previouslyFormattedCitation":"(Australian Government n.d.)"},"properties":{"noteIndex":0},"schema":"https://github.com/citation-style-language/schema/raw/master/csl-citation.json"}</w:instrText>
      </w:r>
      <w:r w:rsidR="00633F93" w:rsidRPr="00B42C86">
        <w:rPr>
          <w:rStyle w:val="ParagraphChar"/>
        </w:rPr>
        <w:fldChar w:fldCharType="separate"/>
      </w:r>
      <w:r w:rsidR="00633F93" w:rsidRPr="00B42C86">
        <w:rPr>
          <w:rStyle w:val="ParagraphChar"/>
        </w:rPr>
        <w:t>(Australian Government n.d.)</w:t>
      </w:r>
      <w:r w:rsidR="00633F93" w:rsidRPr="00B42C86">
        <w:rPr>
          <w:rStyle w:val="ParagraphChar"/>
        </w:rPr>
        <w:fldChar w:fldCharType="end"/>
      </w:r>
      <w:r w:rsidR="000C4394" w:rsidRPr="00B42C86">
        <w:rPr>
          <w:rStyle w:val="ParagraphChar"/>
        </w:rPr>
        <w:t xml:space="preserve"> </w:t>
      </w:r>
      <w:r w:rsidR="00010734" w:rsidRPr="00B42C86">
        <w:rPr>
          <w:rStyle w:val="ParagraphChar"/>
        </w:rPr>
        <w:t xml:space="preserve">included </w:t>
      </w:r>
      <w:r w:rsidR="000C7664" w:rsidRPr="00B42C86">
        <w:rPr>
          <w:rStyle w:val="ParagraphChar"/>
        </w:rPr>
        <w:t>the ‘More Choices for a Longer Life – protecting older Australians</w:t>
      </w:r>
      <w:r w:rsidR="00570BDA" w:rsidRPr="00B42C86">
        <w:rPr>
          <w:rStyle w:val="ParagraphChar"/>
        </w:rPr>
        <w:t xml:space="preserve">’ budget measure (allocated $22.0 million over </w:t>
      </w:r>
      <w:r w:rsidR="00B47703" w:rsidRPr="00B42C86">
        <w:rPr>
          <w:rStyle w:val="ParagraphChar"/>
        </w:rPr>
        <w:t>5</w:t>
      </w:r>
      <w:r w:rsidR="00570BDA" w:rsidRPr="00B42C86">
        <w:rPr>
          <w:rStyle w:val="ParagraphChar"/>
        </w:rPr>
        <w:t xml:space="preserve"> years from 2017–18) and</w:t>
      </w:r>
      <w:r w:rsidR="000C7664" w:rsidRPr="00B42C86">
        <w:rPr>
          <w:rStyle w:val="ParagraphChar"/>
        </w:rPr>
        <w:t xml:space="preserve"> </w:t>
      </w:r>
      <w:r w:rsidR="00010734" w:rsidRPr="00B42C86">
        <w:rPr>
          <w:rStyle w:val="ParagraphChar"/>
        </w:rPr>
        <w:t xml:space="preserve">the development of a </w:t>
      </w:r>
      <w:r w:rsidR="003D41E6" w:rsidRPr="00B42C86">
        <w:rPr>
          <w:rStyle w:val="ParagraphChar"/>
        </w:rPr>
        <w:t>n</w:t>
      </w:r>
      <w:r w:rsidRPr="00B42C86">
        <w:rPr>
          <w:rStyle w:val="ParagraphChar"/>
        </w:rPr>
        <w:t xml:space="preserve">ational </w:t>
      </w:r>
      <w:r w:rsidR="003D41E6" w:rsidRPr="00B42C86">
        <w:rPr>
          <w:rStyle w:val="ParagraphChar"/>
        </w:rPr>
        <w:t>plan (2019</w:t>
      </w:r>
      <w:r w:rsidR="006B4CFC" w:rsidRPr="00B42C86">
        <w:rPr>
          <w:rStyle w:val="ParagraphChar"/>
        </w:rPr>
        <w:t>–</w:t>
      </w:r>
      <w:r w:rsidR="003D41E6" w:rsidRPr="00B42C86">
        <w:rPr>
          <w:rStyle w:val="ParagraphChar"/>
        </w:rPr>
        <w:t xml:space="preserve">2023) </w:t>
      </w:r>
      <w:r w:rsidR="000E28D5" w:rsidRPr="00B42C86">
        <w:rPr>
          <w:rStyle w:val="ParagraphChar"/>
        </w:rPr>
        <w:t xml:space="preserve">to address </w:t>
      </w:r>
      <w:r w:rsidR="00332ADE" w:rsidRPr="00B42C86">
        <w:rPr>
          <w:rStyle w:val="ParagraphChar"/>
        </w:rPr>
        <w:t xml:space="preserve">elder abuse </w:t>
      </w:r>
      <w:r w:rsidR="00696C40" w:rsidRPr="00B42C86">
        <w:rPr>
          <w:rStyle w:val="ParagraphChar"/>
        </w:rPr>
        <w:fldChar w:fldCharType="begin" w:fldLock="1"/>
      </w:r>
      <w:r w:rsidR="00340865" w:rsidRPr="00B42C86">
        <w:rPr>
          <w:rStyle w:val="ParagraphChar"/>
        </w:rPr>
        <w:instrText>ADDIN CSL_CITATION {"citationItems":[{"id":"ITEM-1","itemData":{"ISBN":"9781920838607","abstract":"The Australian Government is working collaboratively with all state and territory governments to reduce the prevalence, severity and impact of elder abuse. This national plan is a key initiative in developing a coordinated national response. This plan, endorsed by the Council of Attorneys-General, provides an overview of the key priority issues involved and initial agreed actions to address them. The key priority areas are: build our understanding of abuse of older people; build community awareness to create the momentum for change; continue to strengthen our service responses; help people better plan for their future; and strengthen safeguards for vulnerable older people. The plan describes why each of these priority areas is important, outlines high level initiatives for governments to pursue, and notes the timeframe for their expected achievement. An implementation plan is being developed to provide further detail.","author":[{"dropping-particle":"","family":"Council of Attorneys-General","given":"","non-dropping-particle":"","parse-names":false,"suffix":""}],"id":"ITEM-1","issued":{"date-parts":[["2019"]]},"title":"National plan to respond to the abuse of older Australians (elder abuse) 2019-2023","type":"book"},"uris":["http://www.mendeley.com/documents/?uuid=a06d1973-837f-42be-93e2-899e2c023e86"]},{"id":"ITEM-2","itemData":{"URL":"https://www.aph.gov.au/About_Parliament/Parliamentary_Departments/Parliamentary_Library/pubs/rp/BudgetReview201819/Elder","accessed":{"date-parts":[["2020","10","26"]]},"author":[{"dropping-particle":"","family":"Ramesh","given":"Kaushik","non-dropping-particle":"","parse-names":false,"suffix":""}],"id":"ITEM-2","issued":{"date-parts":[["2018"]]},"title":"Responding to elder abuse: Budget review 2018-19 Index","type":"webpage"},"uris":["http://www.mendeley.com/documents/?uuid=2436be1a-c502-4674-aaa5-fc908b8c379b"]}],"mendeley":{"formattedCitation":"(Council of Attorneys-General 2019, Ramesh 2018)","plainTextFormattedCitation":"(Council of Attorneys-General 2019, Ramesh 2018)","previouslyFormattedCitation":"(Council of Attorneys-General 2019, Ramesh 2018)"},"properties":{"noteIndex":0},"schema":"https://github.com/citation-style-language/schema/raw/master/csl-citation.json"}</w:instrText>
      </w:r>
      <w:r w:rsidR="00696C40" w:rsidRPr="00B42C86">
        <w:rPr>
          <w:rStyle w:val="ParagraphChar"/>
        </w:rPr>
        <w:fldChar w:fldCharType="separate"/>
      </w:r>
      <w:r w:rsidR="0018379B" w:rsidRPr="00B42C86">
        <w:rPr>
          <w:rStyle w:val="ParagraphChar"/>
        </w:rPr>
        <w:t>(Council of Attorneys-General 2019, Ramesh 2018)</w:t>
      </w:r>
      <w:r w:rsidR="00696C40" w:rsidRPr="00B42C86">
        <w:rPr>
          <w:rStyle w:val="ParagraphChar"/>
        </w:rPr>
        <w:fldChar w:fldCharType="end"/>
      </w:r>
      <w:r w:rsidR="00633F93" w:rsidRPr="00B42C86">
        <w:rPr>
          <w:rStyle w:val="ParagraphChar"/>
        </w:rPr>
        <w:t>.</w:t>
      </w:r>
    </w:p>
    <w:p w14:paraId="1623282F" w14:textId="525BF646" w:rsidR="00FD1E4D" w:rsidRPr="00B42C86" w:rsidRDefault="00FD1E4D" w:rsidP="00CC7874">
      <w:pPr>
        <w:pStyle w:val="Subhead1"/>
        <w:rPr>
          <w:rStyle w:val="Hyperlink"/>
          <w:rFonts w:cstheme="minorHAnsi"/>
          <w:noProof w:val="0"/>
          <w:szCs w:val="18"/>
        </w:rPr>
      </w:pPr>
      <w:r w:rsidRPr="00B42C86">
        <w:t>Review of National Aged Care Quality Regulatory Processes</w:t>
      </w:r>
    </w:p>
    <w:p w14:paraId="5DC95529" w14:textId="26267822" w:rsidR="00FD1E4D" w:rsidRPr="00B42C86" w:rsidRDefault="00FD1E4D" w:rsidP="00FD1E4D">
      <w:pPr>
        <w:pStyle w:val="ParaKeep"/>
      </w:pPr>
      <w:r w:rsidRPr="00B42C86">
        <w:rPr>
          <w:rStyle w:val="ParaHeading"/>
        </w:rPr>
        <w:t>25 October 2017</w:t>
      </w:r>
      <w:r w:rsidRPr="00B42C86">
        <w:rPr>
          <w:rStyle w:val="Bold"/>
        </w:rPr>
        <w:t xml:space="preserve"> </w:t>
      </w:r>
      <w:r w:rsidRPr="00B42C86">
        <w:rPr>
          <w:rStyle w:val="Hyperlink"/>
          <w:rFonts w:cstheme="minorHAnsi"/>
          <w:noProof w:val="0"/>
          <w:color w:val="auto"/>
          <w:szCs w:val="18"/>
        </w:rPr>
        <w:fldChar w:fldCharType="begin" w:fldLock="1"/>
      </w:r>
      <w:r w:rsidR="00E95094" w:rsidRPr="00B42C86">
        <w:rPr>
          <w:rStyle w:val="Hyperlink"/>
          <w:rFonts w:cstheme="minorHAnsi"/>
          <w:noProof w:val="0"/>
          <w:color w:val="auto"/>
          <w:szCs w:val="18"/>
        </w:rPr>
        <w:instrText>ADDIN CSL_CITATION {"citationItems":[{"id":"ITEM-1","itemData":{"author":[{"dropping-particle":"","family":"Carnell","given":"Kate","non-dropping-particle":"","parse-names":false,"suffix":""},{"dropping-particle":"","family":"Paterson","given":"Ron","non-dropping-particle":"","parse-names":false,"suffix":""}],"id":"ITEM-1","issue":"October","issued":{"date-parts":[["2017"]]},"title":"Review of national aged care quality regulatory processes","type":"book"},"uris":["http://www.mendeley.com/documents/?uuid=92240170-0e40-4334-92f5-d9c2381f3cd1"]}],"mendeley":{"formattedCitation":"(Carnell &amp; Paterson 2017)","manualFormatting":"(Carnell and Paterson 2017)","plainTextFormattedCitation":"(Carnell &amp; Paterson 2017)","previouslyFormattedCitation":"(Carnell &amp; Paterson 2017)"},"properties":{"noteIndex":0},"schema":"https://github.com/citation-style-language/schema/raw/master/csl-citation.json"}</w:instrText>
      </w:r>
      <w:r w:rsidRPr="00B42C86">
        <w:rPr>
          <w:rStyle w:val="Hyperlink"/>
          <w:rFonts w:cstheme="minorHAnsi"/>
          <w:noProof w:val="0"/>
          <w:color w:val="auto"/>
          <w:szCs w:val="18"/>
        </w:rPr>
        <w:fldChar w:fldCharType="separate"/>
      </w:r>
      <w:r w:rsidRPr="00B42C86">
        <w:rPr>
          <w:rStyle w:val="Hyperlink"/>
          <w:rFonts w:cstheme="minorHAnsi"/>
          <w:noProof w:val="0"/>
          <w:color w:val="auto"/>
          <w:szCs w:val="18"/>
          <w:u w:val="none"/>
        </w:rPr>
        <w:t>(</w:t>
      </w:r>
      <w:r w:rsidRPr="00B42C86">
        <w:rPr>
          <w:rStyle w:val="Hyperlink"/>
          <w:rFonts w:cstheme="minorHAnsi"/>
          <w:noProof w:val="0"/>
          <w:color w:val="262626" w:themeColor="text1" w:themeTint="D9"/>
          <w:szCs w:val="18"/>
          <w:u w:val="none"/>
        </w:rPr>
        <w:t xml:space="preserve">Carnell </w:t>
      </w:r>
      <w:r w:rsidR="006B4CFC" w:rsidRPr="00B42C86">
        <w:rPr>
          <w:rStyle w:val="Hyperlink"/>
          <w:rFonts w:cstheme="minorHAnsi"/>
          <w:noProof w:val="0"/>
          <w:color w:val="262626" w:themeColor="text1" w:themeTint="D9"/>
          <w:szCs w:val="18"/>
          <w:u w:val="none"/>
        </w:rPr>
        <w:t xml:space="preserve">and </w:t>
      </w:r>
      <w:r w:rsidRPr="00B42C86">
        <w:rPr>
          <w:rStyle w:val="Hyperlink"/>
          <w:rFonts w:cstheme="minorHAnsi"/>
          <w:noProof w:val="0"/>
          <w:color w:val="262626" w:themeColor="text1" w:themeTint="D9"/>
          <w:szCs w:val="18"/>
          <w:u w:val="none"/>
        </w:rPr>
        <w:t>Paterson 2017)</w:t>
      </w:r>
      <w:r w:rsidRPr="00B42C86">
        <w:rPr>
          <w:rStyle w:val="Hyperlink"/>
          <w:rFonts w:cstheme="minorHAnsi"/>
          <w:noProof w:val="0"/>
          <w:color w:val="auto"/>
          <w:szCs w:val="18"/>
        </w:rPr>
        <w:fldChar w:fldCharType="end"/>
      </w:r>
    </w:p>
    <w:p w14:paraId="0FD4E7AE" w14:textId="31546F18" w:rsidR="00FD1E4D" w:rsidRPr="00B42C86" w:rsidRDefault="00FD1E4D" w:rsidP="00FD1E4D">
      <w:pPr>
        <w:pStyle w:val="Paragraph"/>
      </w:pPr>
      <w:r w:rsidRPr="00B42C86">
        <w:rPr>
          <w:rStyle w:val="ParaHeading"/>
        </w:rPr>
        <w:t>Overview</w:t>
      </w:r>
      <w:r w:rsidRPr="00B42C86">
        <w:rPr>
          <w:rFonts w:asciiTheme="majorHAnsi" w:hAnsiTheme="majorHAnsi"/>
          <w:bCs/>
        </w:rPr>
        <w:t>:</w:t>
      </w:r>
      <w:r w:rsidRPr="00B42C86">
        <w:t xml:space="preserve"> Examined why Commonwealth regulatory processes did not detect failures at Oakden. </w:t>
      </w:r>
      <w:r w:rsidR="00E54000" w:rsidRPr="00B42C86">
        <w:t>The review was i</w:t>
      </w:r>
      <w:r w:rsidRPr="00B42C86">
        <w:t>nformed by literature review, environmental scan, and consultation including more than 400 submissions and over 40 interviews.</w:t>
      </w:r>
    </w:p>
    <w:p w14:paraId="75C8B342" w14:textId="3DFBBA85" w:rsidR="00FD1E4D" w:rsidRPr="00B42C86" w:rsidRDefault="00FD1E4D" w:rsidP="00FD1E4D">
      <w:pPr>
        <w:pStyle w:val="Paragraph"/>
      </w:pPr>
      <w:r w:rsidRPr="00B42C86">
        <w:rPr>
          <w:rFonts w:asciiTheme="majorHAnsi" w:hAnsiTheme="majorHAnsi"/>
          <w:bCs/>
        </w:rPr>
        <w:t>Viewpoint</w:t>
      </w:r>
      <w:r w:rsidRPr="00B42C86">
        <w:rPr>
          <w:rStyle w:val="ParaHeading"/>
        </w:rPr>
        <w:t>:</w:t>
      </w:r>
      <w:r w:rsidRPr="00B42C86">
        <w:t xml:space="preserve"> Carnell and Paterson found that at the time of their review, the use of restraint in aged care was not explicitly regulated. Their view was that restraint escalates rather than calms behaviour, and </w:t>
      </w:r>
      <w:r w:rsidR="0008167F" w:rsidRPr="00B42C86">
        <w:t xml:space="preserve">that </w:t>
      </w:r>
      <w:r w:rsidRPr="00B42C86">
        <w:t>the goal should be elimination of the use of restraint altogether. The</w:t>
      </w:r>
      <w:r w:rsidR="0008167F" w:rsidRPr="00B42C86">
        <w:t xml:space="preserve">y further </w:t>
      </w:r>
      <w:r w:rsidR="00DE5694" w:rsidRPr="00B42C86">
        <w:t>considered that there</w:t>
      </w:r>
      <w:r w:rsidRPr="00B42C86">
        <w:t xml:space="preserve"> should be a focus on responsive, flexible</w:t>
      </w:r>
      <w:r w:rsidR="001D6B1B" w:rsidRPr="00B42C86">
        <w:t>,</w:t>
      </w:r>
      <w:r w:rsidRPr="00B42C86">
        <w:t xml:space="preserve"> and individualised care.</w:t>
      </w:r>
    </w:p>
    <w:p w14:paraId="2F91DBE5" w14:textId="60C4D8AD" w:rsidR="00FD1E4D" w:rsidRPr="00B42C86" w:rsidRDefault="00FD1E4D" w:rsidP="00FD1E4D">
      <w:pPr>
        <w:pStyle w:val="ParaKeep"/>
      </w:pPr>
      <w:r w:rsidRPr="00B42C86">
        <w:rPr>
          <w:rStyle w:val="ParaHeading"/>
        </w:rPr>
        <w:t>Key recommendations:</w:t>
      </w:r>
      <w:r w:rsidRPr="00B42C86">
        <w:rPr>
          <w:rStyle w:val="Bold"/>
          <w:color w:val="262626" w:themeColor="text1" w:themeTint="D9"/>
        </w:rPr>
        <w:t xml:space="preserve"> </w:t>
      </w:r>
      <w:r w:rsidRPr="00B42C86">
        <w:t>The Carnell</w:t>
      </w:r>
      <w:r w:rsidR="001D6B1B" w:rsidRPr="00B42C86">
        <w:t>–</w:t>
      </w:r>
      <w:r w:rsidRPr="00B42C86">
        <w:t xml:space="preserve">Paterson review concurred with the ALRC recommendations that any restraints used should be the least restrictive and used only: </w:t>
      </w:r>
    </w:p>
    <w:p w14:paraId="09ADAFD8" w14:textId="7AB941D5" w:rsidR="00FD1E4D" w:rsidRPr="00B42C86" w:rsidRDefault="004C7B2F" w:rsidP="00FD1E4D">
      <w:pPr>
        <w:pStyle w:val="Bullet1"/>
      </w:pPr>
      <w:r w:rsidRPr="00B42C86">
        <w:t>A</w:t>
      </w:r>
      <w:r w:rsidR="00FD1E4D" w:rsidRPr="00B42C86">
        <w:t>s a last resort, after alternative strategies have been considered, to prevent serious physical harm</w:t>
      </w:r>
    </w:p>
    <w:p w14:paraId="673FA82A" w14:textId="301F722E" w:rsidR="00FD1E4D" w:rsidRPr="00B42C86" w:rsidRDefault="004C7B2F" w:rsidP="00FD1E4D">
      <w:pPr>
        <w:pStyle w:val="Bullet1"/>
      </w:pPr>
      <w:r w:rsidRPr="00B42C86">
        <w:t>T</w:t>
      </w:r>
      <w:r w:rsidR="00FD1E4D" w:rsidRPr="00B42C86">
        <w:t>o the extent necessary and proportionate to the risk of harm</w:t>
      </w:r>
    </w:p>
    <w:p w14:paraId="10234407" w14:textId="416C1478" w:rsidR="00FD1E4D" w:rsidRPr="00B42C86" w:rsidRDefault="004C7B2F" w:rsidP="00FD1E4D">
      <w:pPr>
        <w:pStyle w:val="Bullet1"/>
      </w:pPr>
      <w:r w:rsidRPr="00B42C86">
        <w:t>W</w:t>
      </w:r>
      <w:r w:rsidR="00FD1E4D" w:rsidRPr="00B42C86">
        <w:t xml:space="preserve">ith the approval of a person authorised by statute to make this decision </w:t>
      </w:r>
    </w:p>
    <w:p w14:paraId="33F5822E" w14:textId="6A5A1D8D" w:rsidR="00FD1E4D" w:rsidRPr="00B42C86" w:rsidRDefault="004C7B2F" w:rsidP="00FD1E4D">
      <w:pPr>
        <w:pStyle w:val="Bullet1"/>
      </w:pPr>
      <w:r w:rsidRPr="00B42C86">
        <w:t>A</w:t>
      </w:r>
      <w:r w:rsidR="00FD1E4D" w:rsidRPr="00B42C86">
        <w:t>s prescribed by a person’s behaviour support plan</w:t>
      </w:r>
    </w:p>
    <w:p w14:paraId="6C8FFD0B" w14:textId="1E2CA1E3" w:rsidR="00FD1E4D" w:rsidRPr="00B42C86" w:rsidRDefault="004C7B2F" w:rsidP="00FD1E4D">
      <w:pPr>
        <w:pStyle w:val="Bullet1"/>
      </w:pPr>
      <w:r w:rsidRPr="00B42C86">
        <w:t>W</w:t>
      </w:r>
      <w:r w:rsidR="00FD1E4D" w:rsidRPr="00B42C86">
        <w:t xml:space="preserve">hen subject to regular review. </w:t>
      </w:r>
    </w:p>
    <w:p w14:paraId="6AEB8322" w14:textId="4A0716A8" w:rsidR="00FD1E4D" w:rsidRPr="00B42C86" w:rsidRDefault="00FD1E4D" w:rsidP="00FD1E4D">
      <w:pPr>
        <w:pStyle w:val="ParaKeep"/>
      </w:pPr>
      <w:r w:rsidRPr="00B42C86">
        <w:t>The Carnell</w:t>
      </w:r>
      <w:r w:rsidR="001D6B1B" w:rsidRPr="00B42C86">
        <w:t>–</w:t>
      </w:r>
      <w:r w:rsidRPr="00B42C86">
        <w:t>Paterson review also supported the ALRC recommendation that approved providers must record and report the use of restrictive practices in residential aged care, specifying that reports should be submitted to the Aged Care Commission</w:t>
      </w:r>
      <w:r w:rsidR="00C72694" w:rsidRPr="00B42C86">
        <w:t>. E</w:t>
      </w:r>
      <w:r w:rsidR="008A3B7E" w:rsidRPr="00B42C86">
        <w:t>stablishing</w:t>
      </w:r>
      <w:r w:rsidRPr="00B42C86">
        <w:t xml:space="preserve"> </w:t>
      </w:r>
      <w:r w:rsidR="00D66FF6" w:rsidRPr="00B42C86">
        <w:t xml:space="preserve">this agency </w:t>
      </w:r>
      <w:r w:rsidRPr="00B42C86">
        <w:t xml:space="preserve">was also a recommendation of this </w:t>
      </w:r>
      <w:r w:rsidR="000C44D2" w:rsidRPr="00B42C86">
        <w:t>review</w:t>
      </w:r>
      <w:r w:rsidRPr="00B42C86">
        <w:t xml:space="preserve">, and </w:t>
      </w:r>
      <w:r w:rsidR="00C72694" w:rsidRPr="00B42C86">
        <w:t xml:space="preserve">it </w:t>
      </w:r>
      <w:r w:rsidRPr="00B42C86">
        <w:t>is now the</w:t>
      </w:r>
      <w:r w:rsidR="001D6B1B" w:rsidRPr="00B42C86">
        <w:t xml:space="preserve"> Aged Care Quality and Safety Commission</w:t>
      </w:r>
      <w:r w:rsidRPr="00B42C86">
        <w:t xml:space="preserve"> </w:t>
      </w:r>
      <w:r w:rsidR="001D6B1B" w:rsidRPr="00B42C86">
        <w:t>(</w:t>
      </w:r>
      <w:r w:rsidR="00EF3E70" w:rsidRPr="00B42C86">
        <w:t>the</w:t>
      </w:r>
      <w:r w:rsidR="00DC5E36" w:rsidRPr="00B42C86">
        <w:t xml:space="preserve"> </w:t>
      </w:r>
      <w:r w:rsidR="00AC38CE" w:rsidRPr="00B42C86">
        <w:t>C</w:t>
      </w:r>
      <w:r w:rsidR="00EF3E70" w:rsidRPr="00B42C86">
        <w:t>ommission</w:t>
      </w:r>
      <w:r w:rsidRPr="00B42C86">
        <w:t>). Carnell and Paterson also recommended that:</w:t>
      </w:r>
    </w:p>
    <w:p w14:paraId="68129E2B" w14:textId="2DB0ADEC" w:rsidR="00FD1E4D" w:rsidRPr="00B42C86" w:rsidRDefault="004C7B2F" w:rsidP="00FD1E4D">
      <w:pPr>
        <w:pStyle w:val="Bullet1"/>
      </w:pPr>
      <w:r w:rsidRPr="00B42C86">
        <w:t>A</w:t>
      </w:r>
      <w:r w:rsidR="00FD1E4D" w:rsidRPr="00B42C86">
        <w:t>ccreditation assessments should include review of the use of psychotropic agents</w:t>
      </w:r>
    </w:p>
    <w:p w14:paraId="2D4ACA56" w14:textId="2E96F66D" w:rsidR="00FD1E4D" w:rsidRPr="00B42C86" w:rsidRDefault="004C7B2F" w:rsidP="00FD1E4D">
      <w:pPr>
        <w:pStyle w:val="Bullet1"/>
        <w:spacing w:after="0"/>
      </w:pPr>
      <w:r w:rsidRPr="00B42C86">
        <w:t>T</w:t>
      </w:r>
      <w:r w:rsidR="00FD1E4D" w:rsidRPr="00B42C86">
        <w:t xml:space="preserve">he use of antipsychotic medications </w:t>
      </w:r>
      <w:r w:rsidR="0025337E" w:rsidRPr="00B42C86">
        <w:t xml:space="preserve">should </w:t>
      </w:r>
      <w:r w:rsidR="00FD1E4D" w:rsidRPr="00B42C86">
        <w:t xml:space="preserve">be approved by the </w:t>
      </w:r>
      <w:r w:rsidR="00AC38CE" w:rsidRPr="00B42C86">
        <w:t>C</w:t>
      </w:r>
      <w:r w:rsidR="00FD1E4D" w:rsidRPr="00B42C86">
        <w:t xml:space="preserve">ommission’s </w:t>
      </w:r>
      <w:r w:rsidR="00DC5E36" w:rsidRPr="00B42C86">
        <w:t>c</w:t>
      </w:r>
      <w:r w:rsidR="00FD1E4D" w:rsidRPr="00B42C86">
        <w:t xml:space="preserve">hief </w:t>
      </w:r>
      <w:r w:rsidR="00DC5E36" w:rsidRPr="00B42C86">
        <w:t>c</w:t>
      </w:r>
      <w:r w:rsidR="00FD1E4D" w:rsidRPr="00B42C86">
        <w:t xml:space="preserve">linical </w:t>
      </w:r>
      <w:r w:rsidR="00DC5E36" w:rsidRPr="00B42C86">
        <w:t>a</w:t>
      </w:r>
      <w:r w:rsidR="00FD1E4D" w:rsidRPr="00B42C86">
        <w:t>dvisor.</w:t>
      </w:r>
    </w:p>
    <w:p w14:paraId="31454B29" w14:textId="03DD64A0" w:rsidR="00150B43" w:rsidRPr="00B42C86" w:rsidRDefault="00C56268" w:rsidP="00150B43">
      <w:pPr>
        <w:pStyle w:val="Bullet1"/>
        <w:numPr>
          <w:ilvl w:val="0"/>
          <w:numId w:val="0"/>
        </w:numPr>
        <w:rPr>
          <w:rStyle w:val="ParagraphChar"/>
        </w:rPr>
      </w:pPr>
      <w:r w:rsidRPr="00B42C86">
        <w:rPr>
          <w:rFonts w:asciiTheme="majorHAnsi" w:hAnsiTheme="majorHAnsi"/>
          <w:b/>
          <w:bCs/>
          <w:color w:val="262626" w:themeColor="text1" w:themeTint="D9"/>
          <w:lang w:eastAsia="en-GB"/>
        </w:rPr>
        <w:t xml:space="preserve">Response: </w:t>
      </w:r>
      <w:r w:rsidRPr="00B42C86">
        <w:rPr>
          <w:rStyle w:val="ParagraphChar"/>
        </w:rPr>
        <w:t>The Australian Government</w:t>
      </w:r>
      <w:r w:rsidR="00150B43" w:rsidRPr="00B42C86">
        <w:rPr>
          <w:rStyle w:val="ParagraphChar"/>
        </w:rPr>
        <w:t>’s response to the review included:</w:t>
      </w:r>
      <w:r w:rsidR="003C004E" w:rsidRPr="00B42C86">
        <w:rPr>
          <w:rStyle w:val="ParagraphChar"/>
        </w:rPr>
        <w:t xml:space="preserve"> </w:t>
      </w:r>
    </w:p>
    <w:p w14:paraId="0D4860F7" w14:textId="5F69FCA7" w:rsidR="00150B43" w:rsidRPr="00B42C86" w:rsidRDefault="004C7B2F" w:rsidP="00150B43">
      <w:pPr>
        <w:pStyle w:val="Bullet1"/>
        <w:rPr>
          <w:rStyle w:val="ParagraphChar"/>
          <w:color w:val="0D0D0D" w:themeColor="text1" w:themeTint="F2"/>
          <w:lang w:eastAsia="en-AU"/>
        </w:rPr>
      </w:pPr>
      <w:r w:rsidRPr="00B42C86">
        <w:rPr>
          <w:rStyle w:val="ParagraphChar"/>
          <w:color w:val="0D0D0D" w:themeColor="text1" w:themeTint="F2"/>
          <w:lang w:eastAsia="en-AU"/>
        </w:rPr>
        <w:t>I</w:t>
      </w:r>
      <w:r w:rsidR="00150B43" w:rsidRPr="00B42C86">
        <w:rPr>
          <w:rStyle w:val="ParagraphChar"/>
          <w:color w:val="0D0D0D" w:themeColor="text1" w:themeTint="F2"/>
          <w:lang w:eastAsia="en-AU"/>
        </w:rPr>
        <w:t xml:space="preserve">ntroducing unannounced </w:t>
      </w:r>
      <w:r w:rsidR="0052099B" w:rsidRPr="00B42C86">
        <w:rPr>
          <w:rStyle w:val="ParagraphChar"/>
          <w:color w:val="0D0D0D" w:themeColor="text1" w:themeTint="F2"/>
          <w:lang w:eastAsia="en-AU"/>
        </w:rPr>
        <w:t xml:space="preserve">audits </w:t>
      </w:r>
      <w:r w:rsidR="00150B43" w:rsidRPr="00B42C86">
        <w:rPr>
          <w:rStyle w:val="ParagraphChar"/>
          <w:color w:val="0D0D0D" w:themeColor="text1" w:themeTint="F2"/>
          <w:lang w:eastAsia="en-AU"/>
        </w:rPr>
        <w:t>for residential aged care services applying for re-accreditation</w:t>
      </w:r>
    </w:p>
    <w:p w14:paraId="2CBCAD76" w14:textId="17DE2909" w:rsidR="00150B43" w:rsidRPr="00B42C86" w:rsidRDefault="004C7B2F" w:rsidP="00150B43">
      <w:pPr>
        <w:pStyle w:val="Bullet1"/>
        <w:rPr>
          <w:rStyle w:val="ParagraphChar"/>
          <w:color w:val="0D0D0D" w:themeColor="text1" w:themeTint="F2"/>
          <w:lang w:eastAsia="en-AU"/>
        </w:rPr>
      </w:pPr>
      <w:r w:rsidRPr="00B42C86">
        <w:rPr>
          <w:rStyle w:val="ParagraphChar"/>
          <w:color w:val="0D0D0D" w:themeColor="text1" w:themeTint="F2"/>
          <w:lang w:eastAsia="en-AU"/>
        </w:rPr>
        <w:t>E</w:t>
      </w:r>
      <w:r w:rsidR="00150B43" w:rsidRPr="00B42C86">
        <w:rPr>
          <w:rStyle w:val="ParagraphChar"/>
          <w:color w:val="0D0D0D" w:themeColor="text1" w:themeTint="F2"/>
          <w:lang w:eastAsia="en-AU"/>
        </w:rPr>
        <w:t xml:space="preserve">stablishing the </w:t>
      </w:r>
      <w:r w:rsidR="006342E9" w:rsidRPr="00B42C86">
        <w:rPr>
          <w:rStyle w:val="ParagraphChar"/>
          <w:color w:val="0D0D0D" w:themeColor="text1" w:themeTint="F2"/>
          <w:lang w:eastAsia="en-AU"/>
        </w:rPr>
        <w:t>C</w:t>
      </w:r>
      <w:r w:rsidR="00150B43" w:rsidRPr="00B42C86">
        <w:rPr>
          <w:rStyle w:val="ParagraphChar"/>
          <w:color w:val="0D0D0D" w:themeColor="text1" w:themeTint="F2"/>
          <w:lang w:eastAsia="en-AU"/>
        </w:rPr>
        <w:t xml:space="preserve">ommission </w:t>
      </w:r>
    </w:p>
    <w:p w14:paraId="7AC54003" w14:textId="48FD3401" w:rsidR="00150B43" w:rsidRPr="00B42C86" w:rsidRDefault="004C7B2F" w:rsidP="00150B43">
      <w:pPr>
        <w:pStyle w:val="Bullet1"/>
        <w:rPr>
          <w:rStyle w:val="ParagraphChar"/>
          <w:color w:val="0D0D0D" w:themeColor="text1" w:themeTint="F2"/>
          <w:lang w:eastAsia="en-AU"/>
        </w:rPr>
      </w:pPr>
      <w:r w:rsidRPr="00B42C86">
        <w:rPr>
          <w:rStyle w:val="ParagraphChar"/>
          <w:color w:val="0D0D0D" w:themeColor="text1" w:themeTint="F2"/>
          <w:lang w:eastAsia="en-AU"/>
        </w:rPr>
        <w:t>D</w:t>
      </w:r>
      <w:r w:rsidR="00150B43" w:rsidRPr="00B42C86">
        <w:rPr>
          <w:rStyle w:val="ParagraphChar"/>
          <w:color w:val="0D0D0D" w:themeColor="text1" w:themeTint="F2"/>
          <w:lang w:eastAsia="en-AU"/>
        </w:rPr>
        <w:t xml:space="preserve">eveloping options for a </w:t>
      </w:r>
      <w:r w:rsidR="0052099B" w:rsidRPr="00B42C86">
        <w:rPr>
          <w:rStyle w:val="ParagraphChar"/>
          <w:color w:val="0D0D0D" w:themeColor="text1" w:themeTint="F2"/>
          <w:lang w:eastAsia="en-AU"/>
        </w:rPr>
        <w:t>S</w:t>
      </w:r>
      <w:r w:rsidR="00150B43" w:rsidRPr="00B42C86">
        <w:rPr>
          <w:rStyle w:val="ParagraphChar"/>
          <w:color w:val="0D0D0D" w:themeColor="text1" w:themeTint="F2"/>
          <w:lang w:eastAsia="en-AU"/>
        </w:rPr>
        <w:t xml:space="preserve">erious </w:t>
      </w:r>
      <w:r w:rsidR="0052099B" w:rsidRPr="00B42C86">
        <w:rPr>
          <w:rStyle w:val="ParagraphChar"/>
          <w:color w:val="0D0D0D" w:themeColor="text1" w:themeTint="F2"/>
          <w:lang w:eastAsia="en-AU"/>
        </w:rPr>
        <w:t>I</w:t>
      </w:r>
      <w:r w:rsidR="00150B43" w:rsidRPr="00B42C86">
        <w:rPr>
          <w:rStyle w:val="ParagraphChar"/>
          <w:color w:val="0D0D0D" w:themeColor="text1" w:themeTint="F2"/>
          <w:lang w:eastAsia="en-AU"/>
        </w:rPr>
        <w:t xml:space="preserve">ncident </w:t>
      </w:r>
      <w:r w:rsidR="0052099B" w:rsidRPr="00B42C86">
        <w:rPr>
          <w:rStyle w:val="ParagraphChar"/>
          <w:color w:val="0D0D0D" w:themeColor="text1" w:themeTint="F2"/>
          <w:lang w:eastAsia="en-AU"/>
        </w:rPr>
        <w:t>R</w:t>
      </w:r>
      <w:r w:rsidR="00150B43" w:rsidRPr="00B42C86">
        <w:rPr>
          <w:rStyle w:val="ParagraphChar"/>
          <w:color w:val="0D0D0D" w:themeColor="text1" w:themeTint="F2"/>
          <w:lang w:eastAsia="en-AU"/>
        </w:rPr>
        <w:t xml:space="preserve">esponse </w:t>
      </w:r>
      <w:r w:rsidR="0052099B" w:rsidRPr="00B42C86">
        <w:rPr>
          <w:rStyle w:val="ParagraphChar"/>
          <w:color w:val="0D0D0D" w:themeColor="text1" w:themeTint="F2"/>
          <w:lang w:eastAsia="en-AU"/>
        </w:rPr>
        <w:t>S</w:t>
      </w:r>
      <w:r w:rsidR="00150B43" w:rsidRPr="00B42C86">
        <w:rPr>
          <w:rStyle w:val="ParagraphChar"/>
          <w:color w:val="0D0D0D" w:themeColor="text1" w:themeTint="F2"/>
          <w:lang w:eastAsia="en-AU"/>
        </w:rPr>
        <w:t xml:space="preserve">cheme </w:t>
      </w:r>
      <w:r w:rsidR="00340865" w:rsidRPr="00B42C86">
        <w:rPr>
          <w:rStyle w:val="ParagraphChar"/>
          <w:color w:val="0D0D0D" w:themeColor="text1" w:themeTint="F2"/>
          <w:lang w:eastAsia="en-AU"/>
        </w:rPr>
        <w:fldChar w:fldCharType="begin" w:fldLock="1"/>
      </w:r>
      <w:r w:rsidR="004F267C" w:rsidRPr="00B42C86">
        <w:rPr>
          <w:rStyle w:val="ParagraphChar"/>
          <w:color w:val="0D0D0D" w:themeColor="text1" w:themeTint="F2"/>
          <w:lang w:eastAsia="en-AU"/>
        </w:rPr>
        <w:instrText>ADDIN CSL_CITATION {"citationItems":[{"id":"ITEM-1","itemData":{"URL":"https://www.health.gov.au/health-topics/aged-care/aged-care-reforms-and-reviews/review-of-national-aged-care-quality-regulatory-processes","accessed":{"date-parts":[["2020","10","26"]]},"author":[{"dropping-particle":"","family":"Australian Government Department of Health","given":"","non-dropping-particle":"","parse-names":false,"suffix":""}],"id":"ITEM-1","issued":{"date-parts":[["2020"]]},"title":"Review of National Aged Care Quality Regulatory Processes","type":"webpage"},"uris":["http://www.mendeley.com/documents/?uuid=40b62f3c-2b8d-4cd3-97ca-36daf8ca4f67"]}],"mendeley":{"formattedCitation":"(Australian Government Department of Health 2020a)","plainTextFormattedCitation":"(Australian Government Department of Health 2020a)","previouslyFormattedCitation":"(Australian Government Department of Health 2020a)"},"properties":{"noteIndex":0},"schema":"https://github.com/citation-style-language/schema/raw/master/csl-citation.json"}</w:instrText>
      </w:r>
      <w:r w:rsidR="00340865" w:rsidRPr="00B42C86">
        <w:rPr>
          <w:rStyle w:val="ParagraphChar"/>
          <w:color w:val="0D0D0D" w:themeColor="text1" w:themeTint="F2"/>
          <w:lang w:eastAsia="en-AU"/>
        </w:rPr>
        <w:fldChar w:fldCharType="separate"/>
      </w:r>
      <w:r w:rsidR="00340865" w:rsidRPr="00B42C86">
        <w:rPr>
          <w:rStyle w:val="ParagraphChar"/>
          <w:color w:val="0D0D0D" w:themeColor="text1" w:themeTint="F2"/>
          <w:lang w:eastAsia="en-AU"/>
        </w:rPr>
        <w:t>(Australian Government Department of Health 2020a)</w:t>
      </w:r>
      <w:r w:rsidR="00340865" w:rsidRPr="00B42C86">
        <w:rPr>
          <w:rStyle w:val="ParagraphChar"/>
          <w:color w:val="0D0D0D" w:themeColor="text1" w:themeTint="F2"/>
          <w:lang w:eastAsia="en-AU"/>
        </w:rPr>
        <w:fldChar w:fldCharType="end"/>
      </w:r>
      <w:r w:rsidR="00BF2F86" w:rsidRPr="00B42C86">
        <w:rPr>
          <w:rStyle w:val="ParagraphChar"/>
          <w:color w:val="0D0D0D" w:themeColor="text1" w:themeTint="F2"/>
          <w:lang w:eastAsia="en-AU"/>
        </w:rPr>
        <w:t>.</w:t>
      </w:r>
    </w:p>
    <w:p w14:paraId="2941229B" w14:textId="7C5592A9" w:rsidR="00FD1E4D" w:rsidRPr="00B42C86" w:rsidRDefault="003F7605" w:rsidP="00FD1E4D">
      <w:pPr>
        <w:pStyle w:val="Subhead1"/>
        <w:numPr>
          <w:ilvl w:val="0"/>
          <w:numId w:val="0"/>
        </w:numPr>
      </w:pPr>
      <w:r w:rsidRPr="00B42C86">
        <w:br w:type="column"/>
      </w:r>
      <w:r w:rsidR="00FD1E4D" w:rsidRPr="00B42C86">
        <w:lastRenderedPageBreak/>
        <w:t>Report on the Inquiry into the Quality of Care in Residential Aged Care Facilities in Australia</w:t>
      </w:r>
    </w:p>
    <w:p w14:paraId="42D95439" w14:textId="756B10C3" w:rsidR="00FD1E4D" w:rsidRPr="00B42C86" w:rsidRDefault="00FD1E4D" w:rsidP="00FD1E4D">
      <w:pPr>
        <w:pStyle w:val="ParaKeep"/>
      </w:pPr>
      <w:r w:rsidRPr="00B42C86">
        <w:rPr>
          <w:rStyle w:val="ParaHeading"/>
        </w:rPr>
        <w:t xml:space="preserve">24 October 2018 </w:t>
      </w:r>
      <w:r w:rsidRPr="00B42C86">
        <w:rPr>
          <w:rStyle w:val="Hyperlink"/>
          <w:rFonts w:cstheme="minorHAnsi"/>
          <w:noProof w:val="0"/>
          <w:color w:val="262626" w:themeColor="text1" w:themeTint="D9"/>
        </w:rPr>
        <w:fldChar w:fldCharType="begin" w:fldLock="1"/>
      </w:r>
      <w:r w:rsidR="00990AA0" w:rsidRPr="00B42C86">
        <w:rPr>
          <w:rStyle w:val="Hyperlink"/>
          <w:rFonts w:cstheme="minorHAnsi"/>
          <w:noProof w:val="0"/>
          <w:color w:val="262626" w:themeColor="text1" w:themeTint="D9"/>
        </w:rPr>
        <w:instrText>ADDIN CSL_CITATION {"citationItems":[{"id":"ITEM-1","itemData":{"ISBN":"9781743667996","abstract":"Many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Australia","given":"","non-dropping-particle":"","parse-names":false,"suffix":""}],"id":"ITEM-1","issue":"October","issued":{"date-parts":[["2018"]]},"publisher":"Commonwealth of Australia","publisher-place":"Canberra","title":"Report on the inquiry into the quality of care in residential aged care facilities in Australia","type":"book"},"uris":["http://www.mendeley.com/documents/?uuid=271b2662-8cbf-461d-837e-3199566462ca"]}],"mendeley":{"formattedCitation":"(Parliament of the Commonwealth of Australia 2018)","plainTextFormattedCitation":"(Parliament of the Commonwealth of Australia 2018)","previouslyFormattedCitation":"(Parliament of the Commonwealth of Australia 2018)"},"properties":{"noteIndex":0},"schema":"https://github.com/citation-style-language/schema/raw/master/csl-citation.json"}</w:instrText>
      </w:r>
      <w:r w:rsidRPr="00B42C86">
        <w:rPr>
          <w:rStyle w:val="Hyperlink"/>
          <w:rFonts w:cstheme="minorHAnsi"/>
          <w:noProof w:val="0"/>
          <w:color w:val="262626" w:themeColor="text1" w:themeTint="D9"/>
        </w:rPr>
        <w:fldChar w:fldCharType="separate"/>
      </w:r>
      <w:r w:rsidRPr="00B42C86">
        <w:rPr>
          <w:rStyle w:val="Hyperlink"/>
          <w:rFonts w:cstheme="minorHAnsi"/>
          <w:noProof w:val="0"/>
          <w:color w:val="262626" w:themeColor="text1" w:themeTint="D9"/>
          <w:u w:val="none"/>
        </w:rPr>
        <w:t>(Parliament of the Commonwealth of Australia 2018)</w:t>
      </w:r>
      <w:r w:rsidRPr="00B42C86">
        <w:rPr>
          <w:rStyle w:val="Hyperlink"/>
          <w:rFonts w:cstheme="minorHAnsi"/>
          <w:noProof w:val="0"/>
          <w:color w:val="262626" w:themeColor="text1" w:themeTint="D9"/>
        </w:rPr>
        <w:fldChar w:fldCharType="end"/>
      </w:r>
    </w:p>
    <w:p w14:paraId="2680E63A" w14:textId="3DC841A1" w:rsidR="00FD1E4D" w:rsidRPr="00B42C86" w:rsidRDefault="00FD1E4D" w:rsidP="00FD1E4D">
      <w:pPr>
        <w:pStyle w:val="Paragraph"/>
        <w:rPr>
          <w:rFonts w:eastAsia="Times New Roman"/>
        </w:rPr>
      </w:pPr>
      <w:r w:rsidRPr="00B42C86">
        <w:rPr>
          <w:rFonts w:asciiTheme="majorHAnsi" w:hAnsiTheme="majorHAnsi"/>
          <w:bCs/>
        </w:rPr>
        <w:t>Overview:</w:t>
      </w:r>
      <w:r w:rsidRPr="00B42C86">
        <w:rPr>
          <w:rFonts w:eastAsia="Times New Roman"/>
        </w:rPr>
        <w:t xml:space="preserve"> Conducted by the House of Representatives Standing Committee on Health, Aged Care and Sport, this inquiry examined the incidence, reporting, and response to mistreatment of aged care residents,</w:t>
      </w:r>
      <w:r w:rsidR="00035CA9" w:rsidRPr="00B42C86">
        <w:rPr>
          <w:rFonts w:eastAsia="Times New Roman"/>
        </w:rPr>
        <w:t xml:space="preserve"> as well as</w:t>
      </w:r>
      <w:r w:rsidRPr="00B42C86">
        <w:rPr>
          <w:rFonts w:eastAsia="Times New Roman"/>
        </w:rPr>
        <w:t xml:space="preserve"> the effectiveness of regulatory bodies, and the adequacy of consumer protection arrangements. The inquiry received 123 public and invited submissions, 33 exhibits, and held 7 public hearings.</w:t>
      </w:r>
    </w:p>
    <w:p w14:paraId="3A0CF88A" w14:textId="23EA3F44" w:rsidR="00FD1E4D" w:rsidRPr="00B42C86" w:rsidRDefault="00FD1E4D" w:rsidP="00FD1E4D">
      <w:pPr>
        <w:pStyle w:val="Paragraph"/>
        <w:rPr>
          <w:rFonts w:eastAsia="Times New Roman"/>
        </w:rPr>
      </w:pPr>
      <w:r w:rsidRPr="00B42C86">
        <w:rPr>
          <w:rFonts w:asciiTheme="majorHAnsi" w:hAnsiTheme="majorHAnsi"/>
          <w:bCs/>
        </w:rPr>
        <w:t>Viewpoint:</w:t>
      </w:r>
      <w:r w:rsidRPr="00B42C86">
        <w:rPr>
          <w:rFonts w:eastAsia="Times New Roman"/>
        </w:rPr>
        <w:t xml:space="preserve"> GPs reported observing a range of inappropriate practices related to restraint in aged care, such as pressure to prescribe antipsychotics inappropriately. Submissions highlighted concerns around the lack of legislation restricting the use of restraint, or mandating appropriate staff training and use of relevant resources (e.g. the </w:t>
      </w:r>
      <w:r w:rsidR="004138BC" w:rsidRPr="00B42C86">
        <w:rPr>
          <w:rFonts w:eastAsia="Times New Roman"/>
        </w:rPr>
        <w:t>D</w:t>
      </w:r>
      <w:r w:rsidRPr="00B42C86">
        <w:rPr>
          <w:rFonts w:eastAsia="Times New Roman"/>
        </w:rPr>
        <w:t>epartment’s Decision-Making Tool</w:t>
      </w:r>
      <w:r w:rsidR="005D4C9C" w:rsidRPr="00B42C86">
        <w:rPr>
          <w:rFonts w:eastAsia="Times New Roman"/>
        </w:rPr>
        <w:t>; see</w:t>
      </w:r>
      <w:r w:rsidR="001F4162" w:rsidRPr="00B42C86">
        <w:rPr>
          <w:rFonts w:eastAsia="Times New Roman"/>
        </w:rPr>
        <w:t xml:space="preserve"> </w:t>
      </w:r>
      <w:r w:rsidR="001F4162" w:rsidRPr="00B42C86">
        <w:rPr>
          <w:rFonts w:eastAsia="Times New Roman"/>
        </w:rPr>
        <w:fldChar w:fldCharType="begin"/>
      </w:r>
      <w:r w:rsidR="001F4162" w:rsidRPr="00B42C86">
        <w:rPr>
          <w:rFonts w:eastAsia="Times New Roman"/>
        </w:rPr>
        <w:instrText xml:space="preserve"> REF _Ref56510298 \h </w:instrText>
      </w:r>
      <w:r w:rsidR="001F4162" w:rsidRPr="00B42C86">
        <w:rPr>
          <w:rFonts w:eastAsia="Times New Roman"/>
        </w:rPr>
      </w:r>
      <w:r w:rsidR="001F4162" w:rsidRPr="00B42C86">
        <w:rPr>
          <w:rFonts w:eastAsia="Times New Roman"/>
        </w:rPr>
        <w:fldChar w:fldCharType="separate"/>
      </w:r>
      <w:r w:rsidR="009B098A" w:rsidRPr="00B42C86">
        <w:t>Information and resources</w:t>
      </w:r>
      <w:r w:rsidR="001F4162" w:rsidRPr="00B42C86">
        <w:rPr>
          <w:rFonts w:eastAsia="Times New Roman"/>
        </w:rPr>
        <w:fldChar w:fldCharType="end"/>
      </w:r>
      <w:r w:rsidR="002E1340" w:rsidRPr="00B42C86">
        <w:rPr>
          <w:rFonts w:eastAsia="Times New Roman"/>
        </w:rPr>
        <w:t xml:space="preserve"> </w:t>
      </w:r>
      <w:r w:rsidR="001F4162" w:rsidRPr="00B42C86">
        <w:rPr>
          <w:rFonts w:eastAsia="Times New Roman"/>
        </w:rPr>
        <w:t xml:space="preserve">in section </w:t>
      </w:r>
      <w:r w:rsidR="001C6969" w:rsidRPr="00B42C86">
        <w:rPr>
          <w:rFonts w:eastAsia="Times New Roman"/>
        </w:rPr>
        <w:fldChar w:fldCharType="begin"/>
      </w:r>
      <w:r w:rsidR="001C6969" w:rsidRPr="00B42C86">
        <w:rPr>
          <w:rFonts w:eastAsia="Times New Roman"/>
        </w:rPr>
        <w:instrText xml:space="preserve"> REF _Ref54601520 \r \h </w:instrText>
      </w:r>
      <w:r w:rsidR="001C6969" w:rsidRPr="00B42C86">
        <w:rPr>
          <w:rFonts w:eastAsia="Times New Roman"/>
        </w:rPr>
      </w:r>
      <w:r w:rsidR="001C6969" w:rsidRPr="00B42C86">
        <w:rPr>
          <w:rFonts w:eastAsia="Times New Roman"/>
        </w:rPr>
        <w:fldChar w:fldCharType="separate"/>
      </w:r>
      <w:r w:rsidR="009B098A">
        <w:rPr>
          <w:rFonts w:eastAsia="Times New Roman"/>
        </w:rPr>
        <w:t>5.5</w:t>
      </w:r>
      <w:r w:rsidR="001C6969" w:rsidRPr="00B42C86">
        <w:rPr>
          <w:rFonts w:eastAsia="Times New Roman"/>
        </w:rPr>
        <w:fldChar w:fldCharType="end"/>
      </w:r>
      <w:r w:rsidRPr="00B42C86">
        <w:rPr>
          <w:rFonts w:eastAsia="Times New Roman"/>
        </w:rPr>
        <w:t>). There was a view that improved education and implementation of new service models had begun to change the use of chemical restraint, at least in Queensland.</w:t>
      </w:r>
    </w:p>
    <w:p w14:paraId="1EA7AC30" w14:textId="6E0F7237" w:rsidR="00FD1E4D" w:rsidRPr="00B42C86" w:rsidRDefault="000D42EB" w:rsidP="00FD1E4D">
      <w:pPr>
        <w:pStyle w:val="ParaKeep"/>
      </w:pPr>
      <w:r w:rsidRPr="00B42C86">
        <w:rPr>
          <w:rStyle w:val="ParaHeading"/>
        </w:rPr>
        <w:br w:type="column"/>
      </w:r>
      <w:r w:rsidR="00FD1E4D" w:rsidRPr="00B42C86">
        <w:rPr>
          <w:rStyle w:val="ParaHeading"/>
        </w:rPr>
        <w:t>Key recommendations:</w:t>
      </w:r>
      <w:r w:rsidR="00FD1E4D" w:rsidRPr="00B42C86">
        <w:rPr>
          <w:b/>
        </w:rPr>
        <w:t xml:space="preserve"> </w:t>
      </w:r>
      <w:r w:rsidR="00FD1E4D" w:rsidRPr="00B42C86">
        <w:t xml:space="preserve">That the Australian Government amend the </w:t>
      </w:r>
      <w:r w:rsidR="00FD1E4D" w:rsidRPr="00B42C86">
        <w:rPr>
          <w:i/>
          <w:iCs/>
        </w:rPr>
        <w:t>Aged Care Act 1997</w:t>
      </w:r>
      <w:r w:rsidR="00FD1E4D" w:rsidRPr="00B42C86">
        <w:t xml:space="preserve"> </w:t>
      </w:r>
      <w:r w:rsidR="00F0708A" w:rsidRPr="00B42C86">
        <w:t xml:space="preserve">(Cth) </w:t>
      </w:r>
      <w:r w:rsidR="00FD1E4D" w:rsidRPr="00B42C86">
        <w:t>to legislate that:</w:t>
      </w:r>
    </w:p>
    <w:p w14:paraId="2185700D" w14:textId="205B29D2" w:rsidR="00FD1E4D" w:rsidRPr="00B42C86" w:rsidRDefault="00FD1E4D" w:rsidP="00FD1E4D">
      <w:pPr>
        <w:pStyle w:val="Bullet1"/>
      </w:pPr>
      <w:r w:rsidRPr="00B42C86">
        <w:t xml:space="preserve">The use of restraint in residential aged care </w:t>
      </w:r>
      <w:r w:rsidR="00F35DB3" w:rsidRPr="00B42C86">
        <w:t>homes</w:t>
      </w:r>
      <w:r w:rsidRPr="00B42C86">
        <w:t xml:space="preserve"> be limited to the ‘least restrictive’ and applied only as a last resort</w:t>
      </w:r>
    </w:p>
    <w:p w14:paraId="1728688F" w14:textId="27DFC88D" w:rsidR="00FD1E4D" w:rsidRPr="00B42C86" w:rsidRDefault="00FD1E4D" w:rsidP="00FD1E4D">
      <w:pPr>
        <w:pStyle w:val="Bullet1"/>
      </w:pPr>
      <w:r w:rsidRPr="00B42C86">
        <w:t>Providers record any use of restraint, with records to be collected by the Department of Health</w:t>
      </w:r>
    </w:p>
    <w:p w14:paraId="043FF485" w14:textId="11141973" w:rsidR="00FD1E4D" w:rsidRPr="00B42C86" w:rsidRDefault="00FD1E4D" w:rsidP="00FD1E4D">
      <w:pPr>
        <w:pStyle w:val="Bullet1"/>
      </w:pPr>
      <w:r w:rsidRPr="00B42C86">
        <w:t>Restraint only be used after a medical professional has prescribed/recommended such use</w:t>
      </w:r>
    </w:p>
    <w:p w14:paraId="24943922" w14:textId="4DF4C2C9" w:rsidR="00FD1E4D" w:rsidRPr="00B42C86" w:rsidRDefault="00FD1E4D" w:rsidP="00FD1E4D">
      <w:pPr>
        <w:pStyle w:val="Bullet1"/>
      </w:pPr>
      <w:r w:rsidRPr="00B42C86">
        <w:t>The legal guardian and/or family member be immediately advised of the use of restraint.</w:t>
      </w:r>
    </w:p>
    <w:p w14:paraId="1231C350" w14:textId="48BD241E" w:rsidR="008155CD" w:rsidRPr="00B42C86" w:rsidRDefault="008155CD" w:rsidP="008155CD">
      <w:pPr>
        <w:pStyle w:val="Bullet1"/>
        <w:numPr>
          <w:ilvl w:val="0"/>
          <w:numId w:val="0"/>
        </w:numPr>
      </w:pPr>
      <w:r w:rsidRPr="00B42C86">
        <w:rPr>
          <w:rStyle w:val="ParaHeading"/>
        </w:rPr>
        <w:t>Response:</w:t>
      </w:r>
      <w:r w:rsidRPr="00B42C86">
        <w:rPr>
          <w:rFonts w:asciiTheme="majorHAnsi" w:hAnsiTheme="majorHAnsi"/>
          <w:b/>
          <w:bCs/>
          <w:color w:val="262626" w:themeColor="text1" w:themeTint="D9"/>
          <w:lang w:eastAsia="en-GB"/>
        </w:rPr>
        <w:t xml:space="preserve"> </w:t>
      </w:r>
      <w:r w:rsidRPr="00B42C86">
        <w:rPr>
          <w:rStyle w:val="ParagraphChar"/>
        </w:rPr>
        <w:t xml:space="preserve">The Australian Government’s response </w:t>
      </w:r>
      <w:r w:rsidR="007B7128" w:rsidRPr="00B42C86">
        <w:rPr>
          <w:rStyle w:val="ParagraphChar"/>
        </w:rPr>
        <w:t>provided</w:t>
      </w:r>
      <w:r w:rsidR="00CF6AF9" w:rsidRPr="00B42C86">
        <w:rPr>
          <w:rStyle w:val="ParagraphChar"/>
        </w:rPr>
        <w:t xml:space="preserve"> in principle</w:t>
      </w:r>
      <w:r w:rsidR="0026754A" w:rsidRPr="00B42C86">
        <w:rPr>
          <w:rStyle w:val="ParagraphChar"/>
        </w:rPr>
        <w:t xml:space="preserve"> </w:t>
      </w:r>
      <w:r w:rsidR="007B7128" w:rsidRPr="00B42C86">
        <w:rPr>
          <w:rStyle w:val="ParagraphChar"/>
        </w:rPr>
        <w:t xml:space="preserve">support for </w:t>
      </w:r>
      <w:r w:rsidR="0026754A" w:rsidRPr="00B42C86">
        <w:rPr>
          <w:rStyle w:val="ParagraphChar"/>
        </w:rPr>
        <w:t>the recommendations above</w:t>
      </w:r>
      <w:r w:rsidR="00E06653" w:rsidRPr="00B42C86">
        <w:rPr>
          <w:rStyle w:val="ParagraphChar"/>
        </w:rPr>
        <w:t xml:space="preserve">, noting the introduction of </w:t>
      </w:r>
      <w:r w:rsidR="00A10650" w:rsidRPr="00B42C86">
        <w:rPr>
          <w:rStyle w:val="ParagraphChar"/>
        </w:rPr>
        <w:t>t</w:t>
      </w:r>
      <w:r w:rsidR="00E06653" w:rsidRPr="00B42C86">
        <w:rPr>
          <w:rStyle w:val="ParagraphChar"/>
        </w:rPr>
        <w:t>he Restraints Principles</w:t>
      </w:r>
      <w:r w:rsidR="0026754A" w:rsidRPr="00B42C86">
        <w:rPr>
          <w:rStyle w:val="ParagraphChar"/>
        </w:rPr>
        <w:t xml:space="preserve"> </w:t>
      </w:r>
      <w:r w:rsidR="00A01CE9" w:rsidRPr="00B42C86">
        <w:rPr>
          <w:rStyle w:val="ParagraphChar"/>
        </w:rPr>
        <w:t xml:space="preserve">and </w:t>
      </w:r>
      <w:r w:rsidR="00A01CE9" w:rsidRPr="00B42C86">
        <w:t xml:space="preserve">strengthening of providers’ obligations </w:t>
      </w:r>
      <w:r w:rsidR="0034160C" w:rsidRPr="00B42C86">
        <w:t xml:space="preserve">(under the </w:t>
      </w:r>
      <w:r w:rsidR="007642F2" w:rsidRPr="00B42C86">
        <w:t>Q</w:t>
      </w:r>
      <w:r w:rsidR="00690C51" w:rsidRPr="00B42C86">
        <w:t xml:space="preserve">uality </w:t>
      </w:r>
      <w:r w:rsidR="007642F2" w:rsidRPr="00B42C86">
        <w:t>S</w:t>
      </w:r>
      <w:r w:rsidR="00690C51" w:rsidRPr="00B42C86">
        <w:t>tandards</w:t>
      </w:r>
      <w:r w:rsidR="0034160C" w:rsidRPr="00B42C86">
        <w:t xml:space="preserve">) </w:t>
      </w:r>
      <w:r w:rsidR="00A01CE9" w:rsidRPr="00B42C86">
        <w:t>relating to clinical care, including medication management</w:t>
      </w:r>
      <w:r w:rsidR="004F267C" w:rsidRPr="00B42C86">
        <w:rPr>
          <w:rStyle w:val="ParagraphChar"/>
        </w:rPr>
        <w:t xml:space="preserve"> </w:t>
      </w:r>
      <w:r w:rsidR="004F267C" w:rsidRPr="00B42C86">
        <w:rPr>
          <w:rStyle w:val="ParagraphChar"/>
        </w:rPr>
        <w:fldChar w:fldCharType="begin" w:fldLock="1"/>
      </w:r>
      <w:r w:rsidR="006824AF" w:rsidRPr="00B42C86">
        <w:rPr>
          <w:rStyle w:val="ParagraphChar"/>
        </w:rPr>
        <w:instrText>ADDIN CSL_CITATION {"citationItems":[{"id":"ITEM-1","itemData":{"author":[{"dropping-particle":"","family":"Australian Government","given":"","non-dropping-particle":"","parse-names":false,"suffix":""}],"id":"ITEM-1","issued":{"date-parts":[["2019"]]},"title":"Australian Government response to the House of Representatives' Standing Committee on Health, Aged Care and Sport report into the Hearing health and Wellbeing of Australia","type":"book"},"uris":["http://www.mendeley.com/documents/?uuid=af3d30bf-7acc-497d-afcd-3091bd7fa574"]}],"mendeley":{"formattedCitation":"(Australian Government 2019)","plainTextFormattedCitation":"(Australian Government 2019)","previouslyFormattedCitation":"(Australian Government 2019)"},"properties":{"noteIndex":0},"schema":"https://github.com/citation-style-language/schema/raw/master/csl-citation.json"}</w:instrText>
      </w:r>
      <w:r w:rsidR="004F267C" w:rsidRPr="00B42C86">
        <w:rPr>
          <w:rStyle w:val="ParagraphChar"/>
        </w:rPr>
        <w:fldChar w:fldCharType="separate"/>
      </w:r>
      <w:r w:rsidR="004F267C" w:rsidRPr="00B42C86">
        <w:rPr>
          <w:rStyle w:val="ParagraphChar"/>
        </w:rPr>
        <w:t>(Australian Government 2019)</w:t>
      </w:r>
      <w:r w:rsidR="004F267C" w:rsidRPr="00B42C86">
        <w:rPr>
          <w:rStyle w:val="ParagraphChar"/>
        </w:rPr>
        <w:fldChar w:fldCharType="end"/>
      </w:r>
      <w:r w:rsidR="00A01CE9" w:rsidRPr="00B42C86">
        <w:rPr>
          <w:rStyle w:val="ParagraphChar"/>
        </w:rPr>
        <w:t>.</w:t>
      </w:r>
    </w:p>
    <w:p w14:paraId="4AF87207" w14:textId="67A1581E" w:rsidR="00F043A0" w:rsidRPr="00B42C86" w:rsidRDefault="00F95F97" w:rsidP="00FD1E4D">
      <w:pPr>
        <w:pStyle w:val="Subhead1"/>
      </w:pPr>
      <w:r w:rsidRPr="00B42C86">
        <w:br w:type="column"/>
      </w:r>
      <w:r w:rsidR="00F043A0" w:rsidRPr="00B42C86">
        <w:lastRenderedPageBreak/>
        <w:t>Prevention of physical restraint use among nursing home residents in Australia: The top three recommendations from experts and stakeholders</w:t>
      </w:r>
    </w:p>
    <w:p w14:paraId="677D81BD" w14:textId="1D72CB5F" w:rsidR="00C823E7" w:rsidRPr="00B42C86" w:rsidRDefault="00F043A0" w:rsidP="00F043A0">
      <w:pPr>
        <w:pStyle w:val="ParaKeep"/>
      </w:pPr>
      <w:r w:rsidRPr="00B42C86">
        <w:rPr>
          <w:rStyle w:val="ParaHeading"/>
        </w:rPr>
        <w:t>March 2019</w:t>
      </w:r>
      <w:r w:rsidR="00C823E7" w:rsidRPr="00B42C86">
        <w:rPr>
          <w:b/>
          <w:bCs/>
        </w:rPr>
        <w:t xml:space="preserve"> </w:t>
      </w:r>
      <w:r w:rsidR="00C823E7" w:rsidRPr="00B42C86">
        <w:fldChar w:fldCharType="begin" w:fldLock="1"/>
      </w:r>
      <w:r w:rsidR="00C823E7" w:rsidRPr="00B42C86">
        <w:instrText>ADDIN CSL_CITATION {"citationItems":[{"id":"ITEM-1","itemData":{"DOI":"10.1111/opn.12218","ISSN":"17483743","abstract":"Objective: To develop and prioritise recommendations to prevent the use of physical restraints among nursing home residents. Methods: This study comprised two expert and stakeholder consultation forums using a modified nominal group technique and a follow-up electronic survey to rank the final set of recommendations. Results: There were 15 recommendations formulated to prevent the use of physical restraint among nursing home residents. The three recommendations ranked as most important were that: a single definition be mandated for describing “physical restraint”; use of physical restraint acts as a trigger for mandatory referral to a specialist aged care team; and nursing home staff profile and competencies are appropriate to meet the complex needs of residents with dementia and obviate the need to apply physical restraint. Conclusions: Future studies should investigate the feasibility of implementing these recommendations and whether the proposed interventions reduce the use of physical restraint. Implications: Implementation of recommendations to prevent the use of physical restraint may assist nursing home staff, providers and policy makers to deliver improved care that is more aligned with contemporary views of human rights.","author":[{"dropping-particle":"","family":"Bellenger","given":"Emma N.","non-dropping-particle":"","parse-names":false,"suffix":""},{"dropping-particle":"","family":"Ibrahim","given":"Joseph E.","non-dropping-particle":"","parse-names":false,"suffix":""},{"dropping-particle":"","family":"Kennedy","given":"Briohny","non-dropping-particle":"","parse-names":false,"suffix":""},{"dropping-particle":"","family":"Bugeja","given":"Lyndal","non-dropping-particle":"","parse-names":false,"suffix":""}],"container-title":"International Journal of Older People Nursing","id":"ITEM-1","issue":"1","issued":{"date-parts":[["2019"]]},"page":"1-9","title":"Prevention of physical restraint use among nursing home residents: The top three recommendations from experts and stakeholders","type":"article-journal","volume":"14"},"uris":["http://www.mendeley.com/documents/?uuid=e0691151-8eb9-4a33-9e21-07f1b0b2fae3"]}],"mendeley":{"formattedCitation":"(Bellenger et al. 2019)","plainTextFormattedCitation":"(Bellenger et al. 2019)","previouslyFormattedCitation":"(Bellenger et al. 2019)"},"properties":{"noteIndex":0},"schema":"https://github.com/citation-style-language/schema/raw/master/csl-citation.json"}</w:instrText>
      </w:r>
      <w:r w:rsidR="00C823E7" w:rsidRPr="00B42C86">
        <w:fldChar w:fldCharType="separate"/>
      </w:r>
      <w:r w:rsidR="00C823E7" w:rsidRPr="00B42C86">
        <w:t>(Bellenger et al. 2019)</w:t>
      </w:r>
      <w:r w:rsidR="00C823E7" w:rsidRPr="00B42C86">
        <w:fldChar w:fldCharType="end"/>
      </w:r>
      <w:r w:rsidR="00C823E7" w:rsidRPr="00B42C86">
        <w:t>.</w:t>
      </w:r>
    </w:p>
    <w:p w14:paraId="7F0D1C18" w14:textId="74A5ABCC" w:rsidR="00C823E7" w:rsidRPr="00B42C86" w:rsidRDefault="00C823E7" w:rsidP="00F043A0">
      <w:pPr>
        <w:pStyle w:val="ParaKeep"/>
      </w:pPr>
      <w:r w:rsidRPr="00B42C86">
        <w:rPr>
          <w:rStyle w:val="ParaHeading"/>
        </w:rPr>
        <w:t>Overview:</w:t>
      </w:r>
      <w:r w:rsidRPr="00B42C86">
        <w:t xml:space="preserve"> </w:t>
      </w:r>
      <w:r w:rsidR="00F043A0" w:rsidRPr="00B42C86">
        <w:t>A st</w:t>
      </w:r>
      <w:r w:rsidRPr="00B42C86">
        <w:t>akeholder</w:t>
      </w:r>
      <w:r w:rsidR="00F043A0" w:rsidRPr="00B42C86">
        <w:t xml:space="preserve"> consultation process undertaken in Australia in 2016 resulted in a set of 15 </w:t>
      </w:r>
      <w:r w:rsidR="007B4694" w:rsidRPr="00B42C86">
        <w:t xml:space="preserve">consensus-based </w:t>
      </w:r>
      <w:r w:rsidR="00F043A0" w:rsidRPr="00B42C86">
        <w:t xml:space="preserve">recommendations to support the minimisation of physical restraint in residential aged care </w:t>
      </w:r>
      <w:r w:rsidR="00F35DB3" w:rsidRPr="00B42C86">
        <w:t>homes</w:t>
      </w:r>
      <w:r w:rsidRPr="00B42C86">
        <w:t xml:space="preserve">. </w:t>
      </w:r>
    </w:p>
    <w:p w14:paraId="515501D5" w14:textId="32338077" w:rsidR="00C823E7" w:rsidRPr="00B42C86" w:rsidRDefault="00C823E7" w:rsidP="00F043A0">
      <w:pPr>
        <w:pStyle w:val="ParaKeep"/>
      </w:pPr>
      <w:r w:rsidRPr="00B42C86">
        <w:rPr>
          <w:rStyle w:val="ParaHeading"/>
        </w:rPr>
        <w:t>Viewpoint:</w:t>
      </w:r>
      <w:r w:rsidRPr="00B42C86">
        <w:rPr>
          <w:b/>
          <w:bCs/>
        </w:rPr>
        <w:t xml:space="preserve"> </w:t>
      </w:r>
      <w:r w:rsidR="00280498" w:rsidRPr="00B42C86">
        <w:t xml:space="preserve">The authors note </w:t>
      </w:r>
      <w:r w:rsidR="002A6645" w:rsidRPr="00B42C86">
        <w:t xml:space="preserve">increasing support for the minimisation </w:t>
      </w:r>
      <w:r w:rsidR="001D5E3B" w:rsidRPr="00B42C86">
        <w:t>and elimination of physical restraint</w:t>
      </w:r>
      <w:r w:rsidR="00207D52" w:rsidRPr="00B42C86">
        <w:t xml:space="preserve">, </w:t>
      </w:r>
      <w:r w:rsidR="00456440" w:rsidRPr="00B42C86">
        <w:t>but wide variation across Australia in terms of practice</w:t>
      </w:r>
      <w:r w:rsidR="00A41610" w:rsidRPr="00B42C86">
        <w:t xml:space="preserve"> and governance</w:t>
      </w:r>
      <w:r w:rsidR="00456440" w:rsidRPr="00B42C86">
        <w:t xml:space="preserve">. </w:t>
      </w:r>
    </w:p>
    <w:p w14:paraId="6190D9C4" w14:textId="2444536F" w:rsidR="00F043A0" w:rsidRPr="00B42C86" w:rsidRDefault="00C823E7" w:rsidP="00F043A0">
      <w:pPr>
        <w:pStyle w:val="ParaKeep"/>
      </w:pPr>
      <w:r w:rsidRPr="00B42C86">
        <w:rPr>
          <w:rStyle w:val="ParaHeading"/>
        </w:rPr>
        <w:t>Key recommendations:</w:t>
      </w:r>
      <w:r w:rsidRPr="00B42C86">
        <w:rPr>
          <w:b/>
          <w:bCs/>
        </w:rPr>
        <w:t xml:space="preserve"> </w:t>
      </w:r>
      <w:r w:rsidR="009021A3" w:rsidRPr="00B42C86">
        <w:t xml:space="preserve">Stakeholders </w:t>
      </w:r>
      <w:r w:rsidR="00AA30CF" w:rsidRPr="00B42C86">
        <w:t>ranked</w:t>
      </w:r>
      <w:r w:rsidR="00366CC8" w:rsidRPr="00B42C86">
        <w:t xml:space="preserve"> the </w:t>
      </w:r>
      <w:r w:rsidR="00AA30CF" w:rsidRPr="00B42C86">
        <w:t xml:space="preserve">following </w:t>
      </w:r>
      <w:r w:rsidRPr="00B42C86">
        <w:t xml:space="preserve">recommendations </w:t>
      </w:r>
      <w:r w:rsidR="00AA30CF" w:rsidRPr="00B42C86">
        <w:t xml:space="preserve">as the </w:t>
      </w:r>
      <w:r w:rsidR="00582FB9" w:rsidRPr="00B42C86">
        <w:t xml:space="preserve">3 </w:t>
      </w:r>
      <w:r w:rsidR="00AD4B15" w:rsidRPr="00B42C86">
        <w:t>most important</w:t>
      </w:r>
      <w:r w:rsidR="00F043A0" w:rsidRPr="00B42C86">
        <w:t>:</w:t>
      </w:r>
    </w:p>
    <w:p w14:paraId="0CFF305D" w14:textId="03FF94C8" w:rsidR="00F043A0" w:rsidRPr="00B42C86" w:rsidRDefault="00F043A0" w:rsidP="00F043A0">
      <w:pPr>
        <w:pStyle w:val="Bullet1"/>
      </w:pPr>
      <w:r w:rsidRPr="00B42C86">
        <w:t>That a single definition of physical restraint be legislated to ensure common understanding and universal application</w:t>
      </w:r>
    </w:p>
    <w:p w14:paraId="34EF1270" w14:textId="31E114F5" w:rsidR="00F043A0" w:rsidRPr="00B42C86" w:rsidRDefault="00F043A0" w:rsidP="00F043A0">
      <w:pPr>
        <w:pStyle w:val="Bullet1"/>
      </w:pPr>
      <w:r w:rsidRPr="00B42C86">
        <w:t>That physical restraint act as a trigger for mandatory referral to a specialist aged care team to review the resident’s care plan and identify strategies to minimise or eliminate the use of restraint</w:t>
      </w:r>
    </w:p>
    <w:p w14:paraId="52A3246F" w14:textId="467E9E7F" w:rsidR="00F043A0" w:rsidRPr="00B42C86" w:rsidRDefault="00F043A0" w:rsidP="00F043A0">
      <w:pPr>
        <w:pStyle w:val="Bullet1"/>
      </w:pPr>
      <w:r w:rsidRPr="00B42C86">
        <w:t>To ensure that residential aged care staff profiles and competencies are appropriate to meet the needs of residents with dementia</w:t>
      </w:r>
      <w:r w:rsidR="00512F58" w:rsidRPr="00B42C86">
        <w:t>.</w:t>
      </w:r>
      <w:r w:rsidRPr="00B42C86">
        <w:t xml:space="preserve"> </w:t>
      </w:r>
    </w:p>
    <w:p w14:paraId="57B996AE" w14:textId="7A44491D" w:rsidR="00F043A0" w:rsidRPr="00B42C86" w:rsidRDefault="00F043A0" w:rsidP="00F043A0">
      <w:pPr>
        <w:pStyle w:val="Paragraph"/>
      </w:pPr>
      <w:r w:rsidRPr="00B42C86">
        <w:t xml:space="preserve">Other recommendations included </w:t>
      </w:r>
      <w:r w:rsidR="00C71BA0" w:rsidRPr="00B42C86">
        <w:t>that</w:t>
      </w:r>
      <w:r w:rsidRPr="00B42C86">
        <w:t xml:space="preserve"> informed consent </w:t>
      </w:r>
      <w:r w:rsidR="00C71BA0" w:rsidRPr="00B42C86">
        <w:t xml:space="preserve">be obtained and documented prior to </w:t>
      </w:r>
      <w:r w:rsidR="00A73C3C" w:rsidRPr="00B42C86">
        <w:t>the use of restraint if its use was unavoidable,</w:t>
      </w:r>
      <w:r w:rsidR="00C71BA0" w:rsidRPr="00B42C86">
        <w:t xml:space="preserve"> </w:t>
      </w:r>
      <w:r w:rsidRPr="00B42C86">
        <w:t xml:space="preserve">and </w:t>
      </w:r>
      <w:r w:rsidR="008A2D43" w:rsidRPr="00B42C86">
        <w:t xml:space="preserve">that </w:t>
      </w:r>
      <w:r w:rsidRPr="00B42C86">
        <w:t>a systematic, national approach to report</w:t>
      </w:r>
      <w:r w:rsidR="008A2D43" w:rsidRPr="00B42C86">
        <w:t>ing</w:t>
      </w:r>
      <w:r w:rsidRPr="00B42C86">
        <w:t>, monitor</w:t>
      </w:r>
      <w:r w:rsidR="008A2D43" w:rsidRPr="00B42C86">
        <w:t>ing</w:t>
      </w:r>
      <w:r w:rsidRPr="00B42C86">
        <w:t xml:space="preserve"> and investigat</w:t>
      </w:r>
      <w:r w:rsidR="00BA69CB" w:rsidRPr="00B42C86">
        <w:t>ing</w:t>
      </w:r>
      <w:r w:rsidRPr="00B42C86">
        <w:t xml:space="preserve"> the use of physical restraint</w:t>
      </w:r>
      <w:r w:rsidR="00BA69CB" w:rsidRPr="00B42C86">
        <w:t xml:space="preserve"> be adopted</w:t>
      </w:r>
      <w:r w:rsidR="00376E9F" w:rsidRPr="00B42C86">
        <w:t>.</w:t>
      </w:r>
    </w:p>
    <w:p w14:paraId="65608446" w14:textId="7FEF08FB" w:rsidR="00FD1E4D" w:rsidRPr="00B42C86" w:rsidRDefault="00FD1E4D" w:rsidP="000D42EB">
      <w:pPr>
        <w:pStyle w:val="Subhead1"/>
        <w:ind w:right="-1"/>
        <w:rPr>
          <w:rStyle w:val="Hyperlink"/>
          <w:rFonts w:cstheme="minorHAnsi"/>
          <w:noProof w:val="0"/>
          <w:szCs w:val="18"/>
        </w:rPr>
      </w:pPr>
      <w:r w:rsidRPr="00B42C86">
        <w:t>Effectiveness of the Aged Care Quality Assessment and accreditation framework for protecting residents from abuse and poor practices, and ensuring proper clinical and medical care standards are maintained and practised</w:t>
      </w:r>
    </w:p>
    <w:p w14:paraId="42BF50BD" w14:textId="0292C5AE" w:rsidR="00FD1E4D" w:rsidRPr="00B42C86" w:rsidRDefault="00FD1E4D" w:rsidP="00FD1E4D">
      <w:pPr>
        <w:pStyle w:val="ParaKeep"/>
      </w:pPr>
      <w:r w:rsidRPr="00B42C86">
        <w:rPr>
          <w:rStyle w:val="ParaHeading"/>
        </w:rPr>
        <w:t xml:space="preserve">3 April 2019 </w:t>
      </w:r>
      <w:r w:rsidRPr="00B42C86">
        <w:fldChar w:fldCharType="begin" w:fldLock="1"/>
      </w:r>
      <w:r w:rsidR="00990AA0" w:rsidRPr="00B42C86">
        <w:instrText>ADDIN CSL_CITATION {"citationItems":[{"id":"ITEM-1","itemData":{"ISBN":"9781760107079","URL":"https://www.aph.gov.au/Parliamentary_Business/Committees/Senate/Community_Affairs/AgedCareQuality/Interim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Committee","given":"","non-dropping-particle":"","parse-names":false,"suffix":""}],"id":"ITEM-1","issue":"April","issued":{"date-parts":[["2018"]]},"page":"107","title":"Effectiveness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practised","type":"webpage"},"uris":["http://www.mendeley.com/documents/?uuid=e4ab1a6b-6ff2-411c-97c4-793e9055eb95"]}],"mendeley":{"formattedCitation":"(Community Affairs References Committee 2018)","plainTextFormattedCitation":"(Community Affairs References Committee 2018)","previouslyFormattedCitation":"(Community Affairs References Committee 2018)"},"properties":{"noteIndex":0},"schema":"https://github.com/citation-style-language/schema/raw/master/csl-citation.json"}</w:instrText>
      </w:r>
      <w:r w:rsidRPr="00B42C86">
        <w:fldChar w:fldCharType="separate"/>
      </w:r>
      <w:r w:rsidRPr="00B42C86">
        <w:rPr>
          <w:bCs/>
        </w:rPr>
        <w:t>(</w:t>
      </w:r>
      <w:r w:rsidR="007E467B" w:rsidRPr="00B42C86">
        <w:rPr>
          <w:bCs/>
        </w:rPr>
        <w:t xml:space="preserve">Senate </w:t>
      </w:r>
      <w:r w:rsidRPr="00B42C86">
        <w:rPr>
          <w:bCs/>
        </w:rPr>
        <w:t>Community Affairs References Committee 2018)</w:t>
      </w:r>
      <w:r w:rsidRPr="00B42C86">
        <w:fldChar w:fldCharType="end"/>
      </w:r>
    </w:p>
    <w:p w14:paraId="40893E4C" w14:textId="33801F2F" w:rsidR="00FD1E4D" w:rsidRPr="00B42C86" w:rsidRDefault="00FD1E4D" w:rsidP="00FD1E4D">
      <w:pPr>
        <w:pStyle w:val="Paragraph"/>
      </w:pPr>
      <w:r w:rsidRPr="00B42C86">
        <w:rPr>
          <w:rStyle w:val="ParaHeading"/>
        </w:rPr>
        <w:t>Overview:</w:t>
      </w:r>
      <w:r w:rsidRPr="00B42C86">
        <w:t xml:space="preserve"> Inquiry by the Senate Standing Committee on Community Affairs, launched in June 2017 in response to the Oakden report. An interim report was released in February 2018</w:t>
      </w:r>
      <w:r w:rsidR="00F81209" w:rsidRPr="00B42C86">
        <w:t>,</w:t>
      </w:r>
      <w:r w:rsidRPr="00B42C86">
        <w:t xml:space="preserve"> which presented findings of public and confidential hearings; this report reiterated those findings and presented findings of an additional hearing plus regulatory developments.</w:t>
      </w:r>
    </w:p>
    <w:p w14:paraId="6C27C911" w14:textId="280A4BB1" w:rsidR="00FD1E4D" w:rsidRPr="00B42C86" w:rsidRDefault="00FD1E4D" w:rsidP="00FD1E4D">
      <w:pPr>
        <w:pStyle w:val="Paragraph"/>
      </w:pPr>
      <w:r w:rsidRPr="00B42C86">
        <w:rPr>
          <w:rStyle w:val="ParaHeading"/>
        </w:rPr>
        <w:t>Viewpoint:</w:t>
      </w:r>
      <w:r w:rsidRPr="00B42C86">
        <w:t xml:space="preserve"> The </w:t>
      </w:r>
      <w:r w:rsidR="00A65B9F" w:rsidRPr="00B42C86">
        <w:t>c</w:t>
      </w:r>
      <w:r w:rsidRPr="00B42C86">
        <w:t>ommittee noted a fundamental differing of opinion across stakeholders as to whether providers are health care services, or accommodation services in which residents may choose to receive health care. They noted a need for more explicit guidance on where the line is between personal and clinical care</w:t>
      </w:r>
      <w:r w:rsidR="00F81209" w:rsidRPr="00B42C86">
        <w:t>,</w:t>
      </w:r>
      <w:r w:rsidRPr="00B42C86">
        <w:t xml:space="preserve"> and who is responsible for delivery and standards of care. They found that work to date had not adequately reduced the use of restraint. </w:t>
      </w:r>
    </w:p>
    <w:p w14:paraId="4D597AC0" w14:textId="375921C3" w:rsidR="00FD1E4D" w:rsidRPr="00B42C86" w:rsidRDefault="00FD1E4D" w:rsidP="00FD1E4D">
      <w:pPr>
        <w:pStyle w:val="Paragraph"/>
      </w:pPr>
      <w:r w:rsidRPr="00B42C86">
        <w:t xml:space="preserve">The committee viewed the shift towards person-centred care in the (then forthcoming) </w:t>
      </w:r>
      <w:r w:rsidR="007642F2" w:rsidRPr="00B42C86">
        <w:t>Q</w:t>
      </w:r>
      <w:r w:rsidR="00690C51" w:rsidRPr="00B42C86">
        <w:t xml:space="preserve">uality </w:t>
      </w:r>
      <w:r w:rsidR="007642F2" w:rsidRPr="00B42C86">
        <w:t>S</w:t>
      </w:r>
      <w:r w:rsidR="00690C51" w:rsidRPr="00B42C86">
        <w:t>tandards</w:t>
      </w:r>
      <w:r w:rsidRPr="00B42C86">
        <w:t xml:space="preserve"> as a positive step and one that should be accompanied by a change to person-centred regulation. They felt there was a lack of clarity on the extent to which prior reviews and expert opinion have been taken into account in the recent reforms.</w:t>
      </w:r>
    </w:p>
    <w:p w14:paraId="7CC6EF0A" w14:textId="0CB64DF2" w:rsidR="00FD1E4D" w:rsidRPr="00B42C86" w:rsidRDefault="000D42EB" w:rsidP="00FD1E4D">
      <w:pPr>
        <w:pStyle w:val="Paragraph"/>
      </w:pPr>
      <w:r w:rsidRPr="00B42C86">
        <w:br w:type="column"/>
      </w:r>
      <w:r w:rsidR="00FD1E4D" w:rsidRPr="00B42C86">
        <w:lastRenderedPageBreak/>
        <w:t xml:space="preserve">They raised concerns that there </w:t>
      </w:r>
      <w:r w:rsidR="00E550C7" w:rsidRPr="00B42C86">
        <w:t>wa</w:t>
      </w:r>
      <w:r w:rsidR="00FD1E4D" w:rsidRPr="00B42C86">
        <w:t xml:space="preserve">s no indication of how assessors </w:t>
      </w:r>
      <w:r w:rsidR="00002203" w:rsidRPr="00B42C86">
        <w:t>would</w:t>
      </w:r>
      <w:r w:rsidR="00FD1E4D" w:rsidRPr="00B42C86">
        <w:t xml:space="preserve"> review provider processes against best practice guidelines for medication management, or how chemical restraint would be benchmarked. The committee also raised concerns about the relaxing of requirements for clinical governance in the new </w:t>
      </w:r>
      <w:r w:rsidR="007642F2" w:rsidRPr="00B42C86">
        <w:t>Q</w:t>
      </w:r>
      <w:r w:rsidR="00690C51" w:rsidRPr="00B42C86">
        <w:t xml:space="preserve">uality </w:t>
      </w:r>
      <w:r w:rsidR="007642F2" w:rsidRPr="00B42C86">
        <w:t>S</w:t>
      </w:r>
      <w:r w:rsidR="00690C51" w:rsidRPr="00B42C86">
        <w:t>tandards</w:t>
      </w:r>
      <w:r w:rsidR="00FD1E4D" w:rsidRPr="00B42C86">
        <w:t>, and were of the view that oversight of restrictive practice in aged care should not be any less strict than that applied in other contexts (e.g. mental health, disability).</w:t>
      </w:r>
    </w:p>
    <w:p w14:paraId="76CD43EC" w14:textId="77777777" w:rsidR="00FD1E4D" w:rsidRPr="00B42C86" w:rsidRDefault="00FD1E4D" w:rsidP="00FD1E4D">
      <w:pPr>
        <w:pStyle w:val="ParaKeep"/>
        <w:rPr>
          <w:rStyle w:val="ParaHeading"/>
        </w:rPr>
      </w:pPr>
      <w:r w:rsidRPr="00B42C86">
        <w:rPr>
          <w:rStyle w:val="ParaHeading"/>
        </w:rPr>
        <w:t>Key recommendations:</w:t>
      </w:r>
    </w:p>
    <w:p w14:paraId="3BB3A727" w14:textId="03BFA593" w:rsidR="00FD1E4D" w:rsidRPr="00B42C86" w:rsidRDefault="00FD1E4D" w:rsidP="00FD1E4D">
      <w:pPr>
        <w:pStyle w:val="Bullet1"/>
      </w:pPr>
      <w:r w:rsidRPr="00B42C86">
        <w:t>The Australian Government should act urgently to ensure the National Framework for Reducing and Eliminating the Use of Restrictive Practices in the Disability Service Sector is extended to the aged care sector</w:t>
      </w:r>
      <w:r w:rsidR="004C7B2F" w:rsidRPr="00B42C86">
        <w:t>.</w:t>
      </w:r>
    </w:p>
    <w:p w14:paraId="762044BA" w14:textId="51B85591" w:rsidR="00FD1E4D" w:rsidRPr="00B42C86" w:rsidRDefault="00FD1E4D" w:rsidP="00FD1E4D">
      <w:pPr>
        <w:pStyle w:val="Bullet1"/>
      </w:pPr>
      <w:r w:rsidRPr="00B42C86">
        <w:t xml:space="preserve">The Australian Government should urgently investigate changes to ensure that the use of antipsychotic medications in residential aged care </w:t>
      </w:r>
      <w:r w:rsidR="00F35DB3" w:rsidRPr="00B42C86">
        <w:t>homes</w:t>
      </w:r>
      <w:r w:rsidRPr="00B42C86">
        <w:t xml:space="preserve"> are approved by the </w:t>
      </w:r>
      <w:r w:rsidR="00DC5E36" w:rsidRPr="00B42C86">
        <w:t>c</w:t>
      </w:r>
      <w:r w:rsidRPr="00B42C86">
        <w:t xml:space="preserve">hief </w:t>
      </w:r>
      <w:r w:rsidR="00DC5E36" w:rsidRPr="00B42C86">
        <w:t>cl</w:t>
      </w:r>
      <w:r w:rsidRPr="00B42C86">
        <w:t xml:space="preserve">inical </w:t>
      </w:r>
      <w:r w:rsidR="00DC5E36" w:rsidRPr="00B42C86">
        <w:t>a</w:t>
      </w:r>
      <w:r w:rsidRPr="00B42C86">
        <w:t xml:space="preserve">dvisor of the </w:t>
      </w:r>
      <w:r w:rsidR="006342E9" w:rsidRPr="00B42C86">
        <w:t>C</w:t>
      </w:r>
      <w:r w:rsidRPr="00B42C86">
        <w:t>ommission</w:t>
      </w:r>
      <w:r w:rsidR="00A6423F" w:rsidRPr="00B42C86">
        <w:t>.</w:t>
      </w:r>
    </w:p>
    <w:p w14:paraId="5DB26F4E" w14:textId="4A13610C" w:rsidR="00876154" w:rsidRPr="00B42C86" w:rsidRDefault="00876154" w:rsidP="00876154">
      <w:pPr>
        <w:pStyle w:val="Bullet1"/>
        <w:numPr>
          <w:ilvl w:val="0"/>
          <w:numId w:val="0"/>
        </w:numPr>
      </w:pPr>
      <w:r w:rsidRPr="00B42C86">
        <w:rPr>
          <w:rFonts w:asciiTheme="majorHAnsi" w:hAnsiTheme="majorHAnsi"/>
          <w:b/>
          <w:bCs/>
          <w:color w:val="262626" w:themeColor="text1" w:themeTint="D9"/>
          <w:lang w:eastAsia="en-GB"/>
        </w:rPr>
        <w:t xml:space="preserve">Response: </w:t>
      </w:r>
      <w:r w:rsidRPr="00B42C86">
        <w:rPr>
          <w:rStyle w:val="ParagraphChar"/>
        </w:rPr>
        <w:t>The Australian Government</w:t>
      </w:r>
      <w:r w:rsidR="00DD4707" w:rsidRPr="00B42C86">
        <w:rPr>
          <w:rStyle w:val="ParagraphChar"/>
        </w:rPr>
        <w:t xml:space="preserve"> noted the</w:t>
      </w:r>
      <w:r w:rsidR="009908FE" w:rsidRPr="00B42C86">
        <w:rPr>
          <w:rStyle w:val="ParagraphChar"/>
        </w:rPr>
        <w:t xml:space="preserve"> </w:t>
      </w:r>
      <w:r w:rsidR="00DD4707" w:rsidRPr="00B42C86">
        <w:rPr>
          <w:rStyle w:val="ParagraphChar"/>
        </w:rPr>
        <w:t>recommendation</w:t>
      </w:r>
      <w:r w:rsidR="009908FE" w:rsidRPr="00B42C86">
        <w:rPr>
          <w:rStyle w:val="ParagraphChar"/>
        </w:rPr>
        <w:t>s</w:t>
      </w:r>
      <w:r w:rsidR="00DD4707" w:rsidRPr="00B42C86">
        <w:rPr>
          <w:rStyle w:val="ParagraphChar"/>
        </w:rPr>
        <w:t xml:space="preserve"> highlighted above, referring to the introduction of the Restraints Principles and non-regulatory supports</w:t>
      </w:r>
      <w:r w:rsidR="00F81209" w:rsidRPr="00B42C86">
        <w:rPr>
          <w:rStyle w:val="ParagraphChar"/>
        </w:rPr>
        <w:t>,</w:t>
      </w:r>
      <w:r w:rsidR="00EA59C8" w:rsidRPr="00B42C86">
        <w:rPr>
          <w:rStyle w:val="ParagraphChar"/>
        </w:rPr>
        <w:t xml:space="preserve"> and </w:t>
      </w:r>
      <w:r w:rsidR="0071108C" w:rsidRPr="00B42C86">
        <w:rPr>
          <w:rStyle w:val="ParagraphChar"/>
        </w:rPr>
        <w:t>noting the need for individualised</w:t>
      </w:r>
      <w:r w:rsidR="001D41F3" w:rsidRPr="00B42C86">
        <w:rPr>
          <w:rStyle w:val="ParagraphChar"/>
        </w:rPr>
        <w:t xml:space="preserve"> clinical</w:t>
      </w:r>
      <w:r w:rsidR="0071108C" w:rsidRPr="00B42C86">
        <w:rPr>
          <w:rStyle w:val="ParagraphChar"/>
        </w:rPr>
        <w:t xml:space="preserve"> decision-making </w:t>
      </w:r>
      <w:r w:rsidR="001D41F3" w:rsidRPr="00B42C86">
        <w:rPr>
          <w:rStyle w:val="ParagraphChar"/>
        </w:rPr>
        <w:t>regarding the use of antipsychotic medications</w:t>
      </w:r>
      <w:r w:rsidR="006824AF" w:rsidRPr="00B42C86">
        <w:rPr>
          <w:rStyle w:val="ParagraphChar"/>
        </w:rPr>
        <w:t xml:space="preserve"> </w:t>
      </w:r>
      <w:r w:rsidR="006824AF" w:rsidRPr="00B42C86">
        <w:rPr>
          <w:rStyle w:val="ParagraphChar"/>
        </w:rPr>
        <w:fldChar w:fldCharType="begin" w:fldLock="1"/>
      </w:r>
      <w:r w:rsidR="00A25F20" w:rsidRPr="00B42C86">
        <w:rPr>
          <w:rStyle w:val="ParagraphChar"/>
        </w:rPr>
        <w:instrText>ADDIN CSL_CITATION {"citationItems":[{"id":"ITEM-1","itemData":{"author":[{"dropping-particle":"","family":"Australian Government","given":"","non-dropping-particle":"","parse-names":false,"suffix":""}],"id":"ITEM-1","issued":{"date-parts":[["2020"]]},"title":"Australian Government response to the Senate Community Affairs Committee report for the Inquiry into the effectiveness of the aged care quality assessment and accreditation framework for protecting residents from abuse and poor practices, and ensuring pro","type":"book"},"uris":["http://www.mendeley.com/documents/?uuid=dd527503-56a9-4b11-b3e5-ed7a3fbf82eb"]}],"mendeley":{"formattedCitation":"(Australian Government 2020a)","plainTextFormattedCitation":"(Australian Government 2020a)","previouslyFormattedCitation":"(Australian Government 2020a)"},"properties":{"noteIndex":0},"schema":"https://github.com/citation-style-language/schema/raw/master/csl-citation.json"}</w:instrText>
      </w:r>
      <w:r w:rsidR="006824AF" w:rsidRPr="00B42C86">
        <w:rPr>
          <w:rStyle w:val="ParagraphChar"/>
        </w:rPr>
        <w:fldChar w:fldCharType="separate"/>
      </w:r>
      <w:r w:rsidR="006824AF" w:rsidRPr="00B42C86">
        <w:rPr>
          <w:rStyle w:val="ParagraphChar"/>
        </w:rPr>
        <w:t>(Australian Government 2020a)</w:t>
      </w:r>
      <w:r w:rsidR="006824AF" w:rsidRPr="00B42C86">
        <w:rPr>
          <w:rStyle w:val="ParagraphChar"/>
        </w:rPr>
        <w:fldChar w:fldCharType="end"/>
      </w:r>
      <w:r w:rsidR="00DD4707" w:rsidRPr="00B42C86">
        <w:rPr>
          <w:rStyle w:val="ParagraphChar"/>
        </w:rPr>
        <w:t xml:space="preserve">. </w:t>
      </w:r>
    </w:p>
    <w:p w14:paraId="4EF9914D" w14:textId="6423F9AD" w:rsidR="00FD1E4D" w:rsidRPr="00B42C86" w:rsidRDefault="000D42EB" w:rsidP="0073031C">
      <w:pPr>
        <w:pStyle w:val="Subhead1"/>
        <w:numPr>
          <w:ilvl w:val="0"/>
          <w:numId w:val="0"/>
        </w:numPr>
      </w:pPr>
      <w:r w:rsidRPr="00B42C86">
        <w:br w:type="column"/>
      </w:r>
      <w:r w:rsidR="00FD1E4D" w:rsidRPr="00B42C86">
        <w:t>Background paper 4: Restrictive practices in residential aged care in Australia</w:t>
      </w:r>
    </w:p>
    <w:p w14:paraId="57480905" w14:textId="55FE5D57" w:rsidR="00FD1E4D" w:rsidRPr="00B42C86" w:rsidRDefault="00FD1E4D" w:rsidP="00FD1E4D">
      <w:pPr>
        <w:pStyle w:val="ParaKeep"/>
      </w:pPr>
      <w:r w:rsidRPr="00B42C86">
        <w:rPr>
          <w:rStyle w:val="ParaHeading"/>
        </w:rPr>
        <w:t xml:space="preserve">3 May 2019 </w:t>
      </w:r>
      <w:r w:rsidRPr="00B42C86">
        <w:fldChar w:fldCharType="begin" w:fldLock="1"/>
      </w:r>
      <w:r w:rsidRPr="00B42C86">
        <w:instrText>ADDIN CSL_CITATION {"citationItems":[{"id":"ITEM-1","itemData":{"ISBN":"978-1-920838-73-7","author":[{"dropping-particle":"","family":"Royal Commission into Aged Care Quality and Safety","given":"","non-dropping-particle":"","parse-names":false,"suffix":""}],"id":"ITEM-1","issued":{"date-parts":[["2019"]]},"number-of-pages":"1-38","title":"Restrictive practices in residential aged care in Australia, Background paper 4","type":"book"},"uris":["http://www.mendeley.com/documents/?uuid=7ec6c002-2b57-4ec1-8314-edd3d9ade3ba"]}],"mendeley":{"formattedCitation":"(Royal Commission into Aged Care Quality and Safety 2019)","plainTextFormattedCitation":"(Royal Commission into Aged Care Quality and Safety 2019)","previouslyFormattedCitation":"(Royal Commission into Aged Care Quality and Safety 2019)"},"properties":{"noteIndex":0},"schema":"https://github.com/citation-style-language/schema/raw/master/csl-citation.json"}</w:instrText>
      </w:r>
      <w:r w:rsidRPr="00B42C86">
        <w:fldChar w:fldCharType="separate"/>
      </w:r>
      <w:r w:rsidRPr="00B42C86">
        <w:t>(Royal Commission into Aged Care Quality and Safety 2019</w:t>
      </w:r>
      <w:r w:rsidR="00BC19B0" w:rsidRPr="00B42C86">
        <w:t>a</w:t>
      </w:r>
      <w:r w:rsidRPr="00B42C86">
        <w:t>)</w:t>
      </w:r>
      <w:r w:rsidRPr="00B42C86">
        <w:fldChar w:fldCharType="end"/>
      </w:r>
    </w:p>
    <w:p w14:paraId="018EDAB0" w14:textId="48525963" w:rsidR="00FD1E4D" w:rsidRPr="00B42C86" w:rsidRDefault="00FD1E4D" w:rsidP="00FD1E4D">
      <w:pPr>
        <w:pStyle w:val="Paragraph"/>
        <w:rPr>
          <w:rFonts w:cs="Segoe UI"/>
        </w:rPr>
      </w:pPr>
      <w:r w:rsidRPr="00B42C86">
        <w:rPr>
          <w:rStyle w:val="ParaHeading"/>
        </w:rPr>
        <w:t>Overview:</w:t>
      </w:r>
      <w:r w:rsidRPr="00B42C86">
        <w:rPr>
          <w:rFonts w:cs="Segoe UI"/>
        </w:rPr>
        <w:t xml:space="preserve"> One of </w:t>
      </w:r>
      <w:r w:rsidR="00B47703" w:rsidRPr="00B42C86">
        <w:rPr>
          <w:rFonts w:cs="Segoe UI"/>
        </w:rPr>
        <w:t>8</w:t>
      </w:r>
      <w:r w:rsidRPr="00B42C86">
        <w:rPr>
          <w:rFonts w:cs="Segoe UI"/>
        </w:rPr>
        <w:t xml:space="preserve"> background papers developed by the </w:t>
      </w:r>
      <w:r w:rsidR="00D46AE2" w:rsidRPr="00B42C86">
        <w:rPr>
          <w:rFonts w:cs="Segoe UI"/>
        </w:rPr>
        <w:t>R</w:t>
      </w:r>
      <w:r w:rsidR="00F35DB3" w:rsidRPr="00B42C86">
        <w:rPr>
          <w:rFonts w:cs="Segoe UI"/>
        </w:rPr>
        <w:t xml:space="preserve">oyal </w:t>
      </w:r>
      <w:r w:rsidR="00D46AE2" w:rsidRPr="00B42C86">
        <w:rPr>
          <w:rFonts w:cs="Segoe UI"/>
        </w:rPr>
        <w:t>C</w:t>
      </w:r>
      <w:r w:rsidR="00F35DB3" w:rsidRPr="00B42C86">
        <w:rPr>
          <w:rFonts w:cs="Segoe UI"/>
        </w:rPr>
        <w:t>ommission</w:t>
      </w:r>
      <w:r w:rsidRPr="00B42C86">
        <w:rPr>
          <w:rFonts w:cs="Segoe UI"/>
        </w:rPr>
        <w:t xml:space="preserve">, comprising a review of academic literature, clinical guidelines, </w:t>
      </w:r>
      <w:r w:rsidR="006B024B" w:rsidRPr="00B42C86">
        <w:rPr>
          <w:rFonts w:cs="Segoe UI"/>
        </w:rPr>
        <w:t>g</w:t>
      </w:r>
      <w:r w:rsidRPr="00B42C86">
        <w:rPr>
          <w:rFonts w:cs="Segoe UI"/>
        </w:rPr>
        <w:t xml:space="preserve">overnment standards, FDA news, and coronial inquiries. The paper examined definitions and consequences of restraint and the current state of play in Australia (including prevalence of restraint, regulation, legal frameworks). </w:t>
      </w:r>
    </w:p>
    <w:p w14:paraId="60684B8E" w14:textId="05ABD95A" w:rsidR="00FD1E4D" w:rsidRPr="00B42C86" w:rsidRDefault="00FD1E4D" w:rsidP="00FD1E4D">
      <w:pPr>
        <w:pStyle w:val="Paragraph"/>
        <w:rPr>
          <w:rFonts w:cs="Segoe UI"/>
        </w:rPr>
      </w:pPr>
      <w:r w:rsidRPr="00B42C86">
        <w:rPr>
          <w:rStyle w:val="ParaHeading"/>
        </w:rPr>
        <w:t>Viewpoint:</w:t>
      </w:r>
      <w:r w:rsidRPr="00B42C86">
        <w:rPr>
          <w:rFonts w:cs="Segoe UI"/>
        </w:rPr>
        <w:t xml:space="preserve"> The paper found that restraint </w:t>
      </w:r>
      <w:r w:rsidR="009C47C6" w:rsidRPr="00B42C86">
        <w:rPr>
          <w:rFonts w:cs="Segoe UI"/>
        </w:rPr>
        <w:t>(</w:t>
      </w:r>
      <w:r w:rsidRPr="00B42C86">
        <w:rPr>
          <w:rFonts w:cs="Segoe UI"/>
        </w:rPr>
        <w:t>and ways to reduce or avoid it</w:t>
      </w:r>
      <w:r w:rsidR="009C47C6" w:rsidRPr="00B42C86">
        <w:rPr>
          <w:rFonts w:cs="Segoe UI"/>
        </w:rPr>
        <w:t>)</w:t>
      </w:r>
      <w:r w:rsidRPr="00B42C86">
        <w:rPr>
          <w:rFonts w:cs="Segoe UI"/>
        </w:rPr>
        <w:t xml:space="preserve"> is an issue of significant public interest. It identified differing opinions on whether restraint is ever justified but concluded that the available evidence suggested that restraint can cause harm. Reliable data on the prevalence of restraint was found to be lacking, and determining prevalence to be made more challenging due to inconsistencies in the way restraint has been defined. The </w:t>
      </w:r>
      <w:r w:rsidR="00D46AE2" w:rsidRPr="00B42C86">
        <w:rPr>
          <w:rFonts w:cs="Segoe UI"/>
        </w:rPr>
        <w:t>R</w:t>
      </w:r>
      <w:r w:rsidR="00F35DB3" w:rsidRPr="00B42C86">
        <w:rPr>
          <w:rFonts w:cs="Segoe UI"/>
        </w:rPr>
        <w:t xml:space="preserve">oyal </w:t>
      </w:r>
      <w:r w:rsidR="00D46AE2" w:rsidRPr="00B42C86">
        <w:rPr>
          <w:rFonts w:cs="Segoe UI"/>
        </w:rPr>
        <w:t>C</w:t>
      </w:r>
      <w:r w:rsidR="00F35DB3" w:rsidRPr="00B42C86">
        <w:rPr>
          <w:rFonts w:cs="Segoe UI"/>
        </w:rPr>
        <w:t>ommission</w:t>
      </w:r>
      <w:r w:rsidRPr="00B42C86">
        <w:rPr>
          <w:rFonts w:cs="Segoe UI"/>
        </w:rPr>
        <w:t xml:space="preserve"> noted the ‘patchwork’ of federal, state and territory laws and non-regulatory policies and guidance that govern the use of restraint.</w:t>
      </w:r>
    </w:p>
    <w:p w14:paraId="1C277A94" w14:textId="743E8C8E" w:rsidR="00FD1E4D" w:rsidRPr="00B42C86" w:rsidRDefault="00FD1E4D" w:rsidP="00FD1E4D">
      <w:pPr>
        <w:pStyle w:val="Paragraph"/>
        <w:rPr>
          <w:rFonts w:cs="Segoe UI"/>
        </w:rPr>
      </w:pPr>
      <w:r w:rsidRPr="00B42C86">
        <w:rPr>
          <w:rStyle w:val="ParaHeading"/>
        </w:rPr>
        <w:t>Key recommendations:</w:t>
      </w:r>
      <w:r w:rsidRPr="00B42C86">
        <w:rPr>
          <w:rFonts w:cs="Segoe UI"/>
        </w:rPr>
        <w:t xml:space="preserve"> Further inquiry is required into </w:t>
      </w:r>
      <w:r w:rsidR="004F5469" w:rsidRPr="00B42C86">
        <w:rPr>
          <w:rFonts w:cs="Segoe UI"/>
        </w:rPr>
        <w:t xml:space="preserve">the </w:t>
      </w:r>
      <w:r w:rsidRPr="00B42C86">
        <w:rPr>
          <w:rFonts w:cs="Segoe UI"/>
        </w:rPr>
        <w:t>nature and extent of restraint, how to deliver alternatives, and the systemic factors (legal and other frameworks) required to ensure safety and quality of services.</w:t>
      </w:r>
    </w:p>
    <w:p w14:paraId="3945F376" w14:textId="54D7DBAB" w:rsidR="00FD1E4D" w:rsidRPr="00B42C86" w:rsidRDefault="00FD1E4D" w:rsidP="00FD1E4D">
      <w:pPr>
        <w:pStyle w:val="Subhead1"/>
      </w:pPr>
      <w:r w:rsidRPr="00B42C86">
        <w:lastRenderedPageBreak/>
        <w:t>“Fading Away”: How Aged Care Facilities in Australia Chemically Restrain Older People with Dementia</w:t>
      </w:r>
    </w:p>
    <w:p w14:paraId="4B99C969" w14:textId="77777777" w:rsidR="00FD1E4D" w:rsidRPr="00B42C86" w:rsidRDefault="00FD1E4D" w:rsidP="00FD1E4D">
      <w:pPr>
        <w:pStyle w:val="ParaKeep"/>
      </w:pPr>
      <w:r w:rsidRPr="00B42C86">
        <w:rPr>
          <w:rStyle w:val="ParaHeading"/>
        </w:rPr>
        <w:t xml:space="preserve">15 October 2019 </w:t>
      </w:r>
      <w:r w:rsidRPr="00B42C86">
        <w:rPr>
          <w:rStyle w:val="Hyperlink"/>
          <w:rFonts w:cstheme="minorHAnsi"/>
          <w:noProof w:val="0"/>
          <w:color w:val="262626" w:themeColor="text1" w:themeTint="D9"/>
          <w:szCs w:val="18"/>
        </w:rPr>
        <w:fldChar w:fldCharType="begin" w:fldLock="1"/>
      </w:r>
      <w:r w:rsidRPr="00B42C86">
        <w:rPr>
          <w:rStyle w:val="Hyperlink"/>
          <w:rFonts w:cstheme="minorHAnsi"/>
          <w:noProof w:val="0"/>
          <w:color w:val="262626" w:themeColor="text1" w:themeTint="D9"/>
          <w:szCs w:val="18"/>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dementia","type":"book"},"uris":["http://www.mendeley.com/documents/?uuid=3a618523-4d7d-3ef8-bfac-fde4c2b0ad98"]}],"mendeley":{"formattedCitation":"(Human Rights Watch 2019)","plainTextFormattedCitation":"(Human Rights Watch 2019)","previouslyFormattedCitation":"(Human Rights Watch 2019)"},"properties":{"noteIndex":0},"schema":"https://github.com/citation-style-language/schema/raw/master/csl-citation.json"}</w:instrText>
      </w:r>
      <w:r w:rsidRPr="00B42C86">
        <w:rPr>
          <w:rStyle w:val="Hyperlink"/>
          <w:rFonts w:cstheme="minorHAnsi"/>
          <w:noProof w:val="0"/>
          <w:color w:val="262626" w:themeColor="text1" w:themeTint="D9"/>
          <w:szCs w:val="18"/>
        </w:rPr>
        <w:fldChar w:fldCharType="separate"/>
      </w:r>
      <w:r w:rsidRPr="00B42C86">
        <w:rPr>
          <w:rStyle w:val="Hyperlink"/>
          <w:rFonts w:cstheme="minorHAnsi"/>
          <w:noProof w:val="0"/>
          <w:color w:val="262626" w:themeColor="text1" w:themeTint="D9"/>
          <w:szCs w:val="18"/>
          <w:u w:val="none"/>
        </w:rPr>
        <w:t xml:space="preserve">(Human </w:t>
      </w:r>
      <w:r w:rsidRPr="00B42C86">
        <w:rPr>
          <w:rStyle w:val="Hyperlink"/>
          <w:noProof w:val="0"/>
          <w:color w:val="262626" w:themeColor="text1" w:themeTint="D9"/>
          <w:u w:val="none"/>
        </w:rPr>
        <w:t>Rights</w:t>
      </w:r>
      <w:r w:rsidRPr="00B42C86">
        <w:rPr>
          <w:rStyle w:val="Hyperlink"/>
          <w:rFonts w:cstheme="minorHAnsi"/>
          <w:noProof w:val="0"/>
          <w:color w:val="262626" w:themeColor="text1" w:themeTint="D9"/>
          <w:szCs w:val="18"/>
          <w:u w:val="none"/>
        </w:rPr>
        <w:t xml:space="preserve"> Watch 2019)</w:t>
      </w:r>
      <w:r w:rsidRPr="00B42C86">
        <w:rPr>
          <w:rStyle w:val="Hyperlink"/>
          <w:rFonts w:cstheme="minorHAnsi"/>
          <w:noProof w:val="0"/>
          <w:color w:val="262626" w:themeColor="text1" w:themeTint="D9"/>
          <w:szCs w:val="18"/>
        </w:rPr>
        <w:fldChar w:fldCharType="end"/>
      </w:r>
    </w:p>
    <w:p w14:paraId="65D0AF4A" w14:textId="107DAD59" w:rsidR="00FD1E4D" w:rsidRPr="00B42C86" w:rsidRDefault="00FD1E4D" w:rsidP="00FD1E4D">
      <w:pPr>
        <w:pStyle w:val="Paragraph"/>
      </w:pPr>
      <w:r w:rsidRPr="00B42C86">
        <w:rPr>
          <w:rStyle w:val="ParaHeading"/>
        </w:rPr>
        <w:t>Overview</w:t>
      </w:r>
      <w:r w:rsidRPr="00B42C86">
        <w:rPr>
          <w:rFonts w:asciiTheme="majorHAnsi" w:hAnsiTheme="majorHAnsi"/>
          <w:bCs/>
        </w:rPr>
        <w:t>:</w:t>
      </w:r>
      <w:r w:rsidRPr="00B42C86">
        <w:t xml:space="preserve"> Explored human rights concerns associated with chemical restraints in aged care, including obstacles to effective regulation and enforcement of older people’s rights. Eighty-nine interviews were conducted between April 2018 and August 2019 with families, health professionals, advocates, and government officials in Queensland, Victoria, New South Wales and the ACT.</w:t>
      </w:r>
    </w:p>
    <w:p w14:paraId="11E1842D" w14:textId="29132074" w:rsidR="00FD1E4D" w:rsidRPr="00B42C86" w:rsidRDefault="00FD1E4D" w:rsidP="00FD1E4D">
      <w:pPr>
        <w:pStyle w:val="Paragraph"/>
      </w:pPr>
      <w:r w:rsidRPr="00B42C86">
        <w:rPr>
          <w:rFonts w:asciiTheme="majorHAnsi" w:hAnsiTheme="majorHAnsi"/>
          <w:bCs/>
        </w:rPr>
        <w:t>Viewpoint</w:t>
      </w:r>
      <w:r w:rsidRPr="00B42C86">
        <w:rPr>
          <w:rStyle w:val="ParaHeading"/>
        </w:rPr>
        <w:t>:</w:t>
      </w:r>
      <w:r w:rsidRPr="00B42C86">
        <w:t xml:space="preserve"> The Human Rights Watch considered the Restraints Principles </w:t>
      </w:r>
      <w:r w:rsidR="00283174" w:rsidRPr="00B42C86">
        <w:t xml:space="preserve">(as </w:t>
      </w:r>
      <w:r w:rsidR="0036693B" w:rsidRPr="00B42C86">
        <w:t>legislated</w:t>
      </w:r>
      <w:r w:rsidR="00283174" w:rsidRPr="00B42C86">
        <w:t xml:space="preserve"> in July 2019) </w:t>
      </w:r>
      <w:r w:rsidRPr="00B42C86">
        <w:t>to be flawed because they do not prohibit chemical restraint, guarantee the right to informed consent, or provide for a complaint mechanism when a person has been chemically restrained. They considered the current complaints system improved</w:t>
      </w:r>
      <w:r w:rsidR="00BF6C9E" w:rsidRPr="00B42C86">
        <w:t>,</w:t>
      </w:r>
      <w:r w:rsidRPr="00B42C86">
        <w:t xml:space="preserve"> but still difficult to navigate and unclear in its authority to address complaints relating to chemical restraint. The authors were of the view</w:t>
      </w:r>
      <w:r w:rsidR="00BF6C9E" w:rsidRPr="00B42C86">
        <w:t>,</w:t>
      </w:r>
      <w:r w:rsidRPr="00B42C86">
        <w:t xml:space="preserve"> however</w:t>
      </w:r>
      <w:r w:rsidR="00BF6C9E" w:rsidRPr="00B42C86">
        <w:t>,</w:t>
      </w:r>
      <w:r w:rsidRPr="00B42C86">
        <w:t xml:space="preserve"> that improved complaint mechanisms would not replace the need for strengthened and enforced regulations. They also considered the </w:t>
      </w:r>
      <w:r w:rsidR="007642F2" w:rsidRPr="00B42C86">
        <w:t>Q</w:t>
      </w:r>
      <w:r w:rsidR="00690C51" w:rsidRPr="00B42C86">
        <w:t xml:space="preserve">uality </w:t>
      </w:r>
      <w:r w:rsidR="007642F2" w:rsidRPr="00B42C86">
        <w:t>S</w:t>
      </w:r>
      <w:r w:rsidR="00690C51" w:rsidRPr="00B42C86">
        <w:t>tandards</w:t>
      </w:r>
      <w:r w:rsidRPr="00B42C86">
        <w:t xml:space="preserve"> insufficient because they do not mandate the reporting of the use of chemical restraint</w:t>
      </w:r>
      <w:r w:rsidR="00BF6C9E" w:rsidRPr="00B42C86">
        <w:t>,</w:t>
      </w:r>
      <w:r w:rsidRPr="00B42C86">
        <w:t xml:space="preserve"> and highlighted the need to address broader systemic issues of undertraining and understaffing at aged care </w:t>
      </w:r>
      <w:r w:rsidR="00F35DB3" w:rsidRPr="00B42C86">
        <w:t>homes</w:t>
      </w:r>
      <w:r w:rsidRPr="00B42C86">
        <w:t>.</w:t>
      </w:r>
    </w:p>
    <w:p w14:paraId="1398611B" w14:textId="6B345FAB" w:rsidR="00FD1E4D" w:rsidRPr="00B42C86" w:rsidRDefault="00FD1E4D" w:rsidP="00FD1E4D">
      <w:pPr>
        <w:pStyle w:val="Paragraph"/>
      </w:pPr>
      <w:r w:rsidRPr="00B42C86">
        <w:rPr>
          <w:rStyle w:val="ParaHeading"/>
        </w:rPr>
        <w:t>Key recommendation</w:t>
      </w:r>
      <w:r w:rsidR="00DC1BC6" w:rsidRPr="00B42C86">
        <w:rPr>
          <w:rStyle w:val="ParaHeading"/>
        </w:rPr>
        <w:t>s</w:t>
      </w:r>
      <w:r w:rsidRPr="00B42C86">
        <w:rPr>
          <w:rStyle w:val="ParaHeading"/>
        </w:rPr>
        <w:t>:</w:t>
      </w:r>
      <w:r w:rsidRPr="00B42C86">
        <w:t xml:space="preserve"> Parliament should enact legislation to eliminate the use of chemical restraint, specifying:</w:t>
      </w:r>
    </w:p>
    <w:p w14:paraId="57D20978" w14:textId="473118FB" w:rsidR="00FD1E4D" w:rsidRPr="00B42C86" w:rsidRDefault="00FD1E4D" w:rsidP="00FD1E4D">
      <w:pPr>
        <w:pStyle w:val="Bullet1"/>
      </w:pPr>
      <w:r w:rsidRPr="00B42C86">
        <w:t>Mandatory training for all aged care providers in dementia</w:t>
      </w:r>
      <w:r w:rsidR="001D3A8A" w:rsidRPr="00B42C86">
        <w:t xml:space="preserve"> and dementia care</w:t>
      </w:r>
      <w:r w:rsidRPr="00B42C86">
        <w:t xml:space="preserve">, </w:t>
      </w:r>
      <w:r w:rsidR="001D3A8A" w:rsidRPr="00B42C86">
        <w:t>and in</w:t>
      </w:r>
      <w:r w:rsidRPr="00B42C86">
        <w:t xml:space="preserve"> alternative methods to de-escalate unwanted behaviour</w:t>
      </w:r>
    </w:p>
    <w:p w14:paraId="2FC2376E" w14:textId="0E215CC4" w:rsidR="00FD1E4D" w:rsidRPr="00B42C86" w:rsidRDefault="00FD1E4D" w:rsidP="00FD1E4D">
      <w:pPr>
        <w:pStyle w:val="Bullet1"/>
      </w:pPr>
      <w:r w:rsidRPr="00B42C86">
        <w:t>Minimum staffing levels to provide support to older people</w:t>
      </w:r>
    </w:p>
    <w:p w14:paraId="48D553F2" w14:textId="76F749F4" w:rsidR="00FD1E4D" w:rsidRPr="00B42C86" w:rsidRDefault="00FD1E4D" w:rsidP="00FD1E4D">
      <w:pPr>
        <w:pStyle w:val="Bullet1"/>
      </w:pPr>
      <w:r w:rsidRPr="00B42C86">
        <w:t>Adequate enforcement mechanisms to protect older people’s rights.</w:t>
      </w:r>
    </w:p>
    <w:p w14:paraId="3B0254B7" w14:textId="75B7C6CE" w:rsidR="00FD1E4D" w:rsidRPr="00B42C86" w:rsidRDefault="00FD1E4D" w:rsidP="00FD1E4D">
      <w:pPr>
        <w:pStyle w:val="Subhead1"/>
        <w:rPr>
          <w:rStyle w:val="Hyperlink"/>
          <w:noProof w:val="0"/>
        </w:rPr>
      </w:pPr>
      <w:r w:rsidRPr="00B42C86">
        <w:t>Review of the Restraints Principles and their limitations</w:t>
      </w:r>
    </w:p>
    <w:p w14:paraId="6378B63D" w14:textId="0EAD8BBA" w:rsidR="00FD1E4D" w:rsidRPr="00B42C86" w:rsidRDefault="00FD1E4D" w:rsidP="00FD1E4D">
      <w:pPr>
        <w:pStyle w:val="ParaKeep"/>
      </w:pPr>
      <w:r w:rsidRPr="00B42C86">
        <w:rPr>
          <w:rStyle w:val="ParaHeading"/>
        </w:rPr>
        <w:t xml:space="preserve">20 October 2019 </w:t>
      </w:r>
      <w:r w:rsidRPr="00B42C86">
        <w:fldChar w:fldCharType="begin" w:fldLock="1"/>
      </w:r>
      <w:r w:rsidR="00990AA0" w:rsidRPr="00B42C86">
        <w:instrText>ADDIN CSL_CITATION {"citationItems":[{"id":"ITEM-1","itemData":{"DOI":"10.1111/ajag.12757","ISSN":"17416612","abstract":"Objective: To explore the meaning and potential role of new Quality of Care Amendment (Minimising the Use of Restraints) Principles 2019, (Principles) which amend Quality of Care Principles 2014 in improving practice around physical and chemical restraint. Methods: We examined both Principles and accompanying Explanatory Statement in light of best practices around consent and use of chemical and physical restraint. Results: The chemical restraint definition is problematic by exclusion of medications for treating mental disorders, physical illness or physical conditions, which is not considered restraint. Inexplicably, physical restraint requirements are more rigorous than chemical restraint requirements, where assessment is optional, and consent sometimes obtained, after use, and from the person's “representative,” rather than the person first, followed by their proxy decision-maker. Conclusion: Although a start in promoting best practice around physical restraint, the Principles do not address the status quo of poor practice around chemical restraint and may instead codify it.","author":[{"dropping-particle":"","family":"Peisah","given":"Carmelle","non-dropping-particle":"","parse-names":false,"suffix":""},{"dropping-particle":"","family":"Jessop","given":"Tiffany","non-dropping-particle":"","parse-names":false,"suffix":""},{"dropping-particle":"","family":"Breen","given":"Juanita","non-dropping-particle":"","parse-names":false,"suffix":""}],"container-title":"Australasian Journal on Ageing","id":"ITEM-1","issued":{"date-parts":[["2019"]]},"page":"-","publisher":"Blackwell Publishing","title":"A missed opportunity to improve practice around the use of restraints and consent in residential aged care: limitations of the Quality of Care Amendment (Minimising the Use of Restraints) Principles 2019","type":"article-journal"},"uris":["http://www.mendeley.com/documents/?uuid=c957d502-341a-49c4-8f52-c7a676001032"]}],"mendeley":{"formattedCitation":"(Peisah et al. 2019)","plainTextFormattedCitation":"(Peisah et al. 2019)","previouslyFormattedCitation":"(Peisah et al. 2019)"},"properties":{"noteIndex":0},"schema":"https://github.com/citation-style-language/schema/raw/master/csl-citation.json"}</w:instrText>
      </w:r>
      <w:r w:rsidRPr="00B42C86">
        <w:fldChar w:fldCharType="separate"/>
      </w:r>
      <w:r w:rsidRPr="00B42C86">
        <w:rPr>
          <w:bCs/>
        </w:rPr>
        <w:t>(Peisah et al. 2019)</w:t>
      </w:r>
      <w:r w:rsidRPr="00B42C86">
        <w:fldChar w:fldCharType="end"/>
      </w:r>
    </w:p>
    <w:p w14:paraId="28F4201F" w14:textId="0A247274" w:rsidR="00FD1E4D" w:rsidRPr="00B42C86" w:rsidRDefault="00FD1E4D" w:rsidP="00FD1E4D">
      <w:pPr>
        <w:pStyle w:val="Paragraph"/>
      </w:pPr>
      <w:r w:rsidRPr="00B42C86">
        <w:rPr>
          <w:rFonts w:asciiTheme="majorHAnsi" w:hAnsiTheme="majorHAnsi"/>
          <w:bCs/>
        </w:rPr>
        <w:t>Overview:</w:t>
      </w:r>
      <w:r w:rsidRPr="00B42C86">
        <w:t xml:space="preserve"> </w:t>
      </w:r>
      <w:r w:rsidRPr="00B42C86">
        <w:rPr>
          <w:bCs/>
        </w:rPr>
        <w:t xml:space="preserve">Examined the meaning </w:t>
      </w:r>
      <w:r w:rsidRPr="00B42C86">
        <w:t xml:space="preserve">of the </w:t>
      </w:r>
      <w:r w:rsidR="001D3A8A" w:rsidRPr="00B42C86">
        <w:rPr>
          <w:i/>
          <w:iCs/>
        </w:rPr>
        <w:t>Quality of Care Amendment (Minimising the Use of</w:t>
      </w:r>
      <w:r w:rsidRPr="00B42C86">
        <w:rPr>
          <w:i/>
        </w:rPr>
        <w:t xml:space="preserve"> Restraints</w:t>
      </w:r>
      <w:r w:rsidR="001D3A8A" w:rsidRPr="00B42C86">
        <w:rPr>
          <w:i/>
          <w:iCs/>
        </w:rPr>
        <w:t>)</w:t>
      </w:r>
      <w:r w:rsidRPr="00B42C86">
        <w:rPr>
          <w:i/>
        </w:rPr>
        <w:t xml:space="preserve"> Principles </w:t>
      </w:r>
      <w:r w:rsidR="001D3A8A" w:rsidRPr="00B42C86">
        <w:rPr>
          <w:i/>
          <w:iCs/>
        </w:rPr>
        <w:t>2019</w:t>
      </w:r>
      <w:r w:rsidRPr="00B42C86">
        <w:t xml:space="preserve"> and </w:t>
      </w:r>
      <w:r w:rsidR="00774DDF" w:rsidRPr="00B42C86">
        <w:t>accompanying e</w:t>
      </w:r>
      <w:r w:rsidRPr="00B42C86">
        <w:t xml:space="preserve">xplanatory </w:t>
      </w:r>
      <w:r w:rsidR="00774DDF" w:rsidRPr="00B42C86">
        <w:t>s</w:t>
      </w:r>
      <w:r w:rsidRPr="00B42C86">
        <w:t>tatement</w:t>
      </w:r>
      <w:r w:rsidR="00560A1D" w:rsidRPr="00B42C86">
        <w:t>,</w:t>
      </w:r>
      <w:r w:rsidRPr="00B42C86">
        <w:t xml:space="preserve"> and their role in improving practice. The project was led by Capacity Australia, funded by the Australian Government through the Dementia and Aged Care Services Grant.</w:t>
      </w:r>
    </w:p>
    <w:p w14:paraId="3881168F" w14:textId="700AFE2A" w:rsidR="00FD1E4D" w:rsidRPr="00B42C86" w:rsidRDefault="00FD1E4D" w:rsidP="00FD1E4D">
      <w:pPr>
        <w:pStyle w:val="Paragraph"/>
      </w:pPr>
      <w:r w:rsidRPr="00B42C86">
        <w:rPr>
          <w:rFonts w:asciiTheme="majorHAnsi" w:hAnsiTheme="majorHAnsi"/>
          <w:bCs/>
        </w:rPr>
        <w:t>Viewpoint:</w:t>
      </w:r>
      <w:r w:rsidRPr="00B42C86">
        <w:t xml:space="preserve"> The authors considered the Restraints Principles a positive step forward in reducing restraint</w:t>
      </w:r>
      <w:r w:rsidR="00E464A4" w:rsidRPr="00B42C86">
        <w:t>,</w:t>
      </w:r>
      <w:r w:rsidRPr="00B42C86">
        <w:t xml:space="preserve"> but felt that more work was required to bring the requirements for chemical restraint up to the same level of rigour as </w:t>
      </w:r>
      <w:r w:rsidR="00774DDF" w:rsidRPr="00B42C86">
        <w:t xml:space="preserve">those for </w:t>
      </w:r>
      <w:r w:rsidRPr="00B42C86">
        <w:t>physical restraint. In particular, they considered the definition of chemical restraint too vague and open to interpretation, rendering the legislation potentially ineffective. They also viewed the conditions for restraint use as insufficient, noting that providers were not explicitly required to try alternative strategies, and could meet their obligations by simply documenting that none had been attempted. Finally, the authors expressed concern about the different consent requirements for physical and chemical restraint.</w:t>
      </w:r>
    </w:p>
    <w:p w14:paraId="4B4B48DC" w14:textId="77777777" w:rsidR="00FD1E4D" w:rsidRPr="00B42C86" w:rsidRDefault="00FD1E4D" w:rsidP="00FD1E4D">
      <w:pPr>
        <w:pStyle w:val="Paragraph"/>
      </w:pPr>
      <w:r w:rsidRPr="00B42C86">
        <w:rPr>
          <w:rFonts w:asciiTheme="majorHAnsi" w:hAnsiTheme="majorHAnsi"/>
          <w:bCs/>
        </w:rPr>
        <w:t>Recommendations:</w:t>
      </w:r>
      <w:r w:rsidRPr="00B42C86">
        <w:t xml:space="preserve"> Strategies to improve practice around chemical restraint and consent are required beyond the Restraints Principles.</w:t>
      </w:r>
    </w:p>
    <w:p w14:paraId="223702C1" w14:textId="28597591" w:rsidR="00FD1E4D" w:rsidRPr="00B42C86" w:rsidRDefault="00FD1E4D" w:rsidP="00FD1E4D">
      <w:pPr>
        <w:pStyle w:val="Subhead1"/>
        <w:rPr>
          <w:rStyle w:val="Hyperlink"/>
          <w:noProof w:val="0"/>
          <w:color w:val="0079C1" w:themeColor="text2"/>
          <w:u w:val="none"/>
        </w:rPr>
      </w:pPr>
      <w:r w:rsidRPr="00B42C86">
        <w:lastRenderedPageBreak/>
        <w:t xml:space="preserve">Royal </w:t>
      </w:r>
      <w:r w:rsidR="00D46AE2" w:rsidRPr="00B42C86">
        <w:t>C</w:t>
      </w:r>
      <w:r w:rsidRPr="00B42C86">
        <w:t>ommission interim report</w:t>
      </w:r>
    </w:p>
    <w:p w14:paraId="33716FFE" w14:textId="619BC33E" w:rsidR="00FD1E4D" w:rsidRPr="00B42C86" w:rsidRDefault="00FD1E4D" w:rsidP="00FD1E4D">
      <w:pPr>
        <w:pStyle w:val="ParaKeep"/>
      </w:pPr>
      <w:r w:rsidRPr="00B42C86">
        <w:rPr>
          <w:rStyle w:val="ParaHeading"/>
        </w:rPr>
        <w:t xml:space="preserve">31 October 2019 </w:t>
      </w:r>
      <w:r w:rsidRPr="00B42C86">
        <w:rPr>
          <w:rStyle w:val="Hyperlink"/>
          <w:noProof w:val="0"/>
          <w:color w:val="262626" w:themeColor="text1" w:themeTint="D9"/>
          <w:szCs w:val="18"/>
        </w:rPr>
        <w:fldChar w:fldCharType="begin" w:fldLock="1"/>
      </w:r>
      <w:r w:rsidRPr="00B42C86">
        <w:rPr>
          <w:rStyle w:val="Hyperlink"/>
          <w:noProof w:val="0"/>
          <w:color w:val="262626" w:themeColor="text1" w:themeTint="D9"/>
          <w:szCs w:val="18"/>
        </w:rPr>
        <w:instrText>ADDIN CSL_CITATION {"citationItems":[{"id":"ITEM-1","itemData":{"ISBN":"9781920838867","abstract":"Volume 1. (x, 258 pages) -- Volume 2. Hearing Overviews and Case Studies (iv, 331 pages) -- Volume 3. Appendices (iii, 180 pages)","author":[{"dropping-particle":"","family":"The Commonwealth of Australia","given":"","non-dropping-particle":"","parse-names":false,"suffix":""}],"id":"ITEM-1","issued":{"date-parts":[["2019"]]},"number-of-pages":"258","title":"Royal Commission into Aged Care Quality and Safety Interim Report: Neglect","type":"book","volume":"1"},"uris":["http://www.mendeley.com/documents/?uuid=0fd3ce16-4a40-48f1-8817-deed172b56d2"]}],"mendeley":{"formattedCitation":"(The Commonwealth of Australia 2019)","plainTextFormattedCitation":"(The Commonwealth of Australia 2019)","previouslyFormattedCitation":"(The Commonwealth of Australia 2019)"},"properties":{"noteIndex":0},"schema":"https://github.com/citation-style-language/schema/raw/master/csl-citation.json"}</w:instrText>
      </w:r>
      <w:r w:rsidRPr="00B42C86">
        <w:rPr>
          <w:rStyle w:val="Hyperlink"/>
          <w:noProof w:val="0"/>
          <w:color w:val="262626" w:themeColor="text1" w:themeTint="D9"/>
          <w:szCs w:val="18"/>
        </w:rPr>
        <w:fldChar w:fldCharType="separate"/>
      </w:r>
      <w:r w:rsidRPr="00B42C86">
        <w:rPr>
          <w:rStyle w:val="Hyperlink"/>
          <w:noProof w:val="0"/>
          <w:color w:val="262626" w:themeColor="text1" w:themeTint="D9"/>
          <w:szCs w:val="18"/>
          <w:u w:val="none"/>
        </w:rPr>
        <w:t>(</w:t>
      </w:r>
      <w:r w:rsidR="006D1E0E" w:rsidRPr="00B42C86">
        <w:rPr>
          <w:rStyle w:val="Hyperlink"/>
          <w:noProof w:val="0"/>
          <w:color w:val="262626" w:themeColor="text1" w:themeTint="D9"/>
          <w:szCs w:val="18"/>
          <w:u w:val="none"/>
        </w:rPr>
        <w:t>Royal Commission</w:t>
      </w:r>
      <w:r w:rsidR="00544BC0" w:rsidRPr="00B42C86">
        <w:rPr>
          <w:rStyle w:val="Hyperlink"/>
          <w:noProof w:val="0"/>
          <w:color w:val="262626" w:themeColor="text1" w:themeTint="D9"/>
          <w:szCs w:val="18"/>
          <w:u w:val="none"/>
        </w:rPr>
        <w:t xml:space="preserve"> into Aged Care Quality and Safety</w:t>
      </w:r>
      <w:r w:rsidRPr="00B42C86">
        <w:rPr>
          <w:rStyle w:val="Hyperlink"/>
          <w:noProof w:val="0"/>
          <w:color w:val="262626" w:themeColor="text1" w:themeTint="D9"/>
          <w:szCs w:val="18"/>
          <w:u w:val="none"/>
        </w:rPr>
        <w:t xml:space="preserve"> 2019</w:t>
      </w:r>
      <w:r w:rsidR="006D1E0E" w:rsidRPr="00B42C86">
        <w:rPr>
          <w:rStyle w:val="Hyperlink"/>
          <w:noProof w:val="0"/>
          <w:color w:val="262626" w:themeColor="text1" w:themeTint="D9"/>
          <w:szCs w:val="18"/>
          <w:u w:val="none"/>
        </w:rPr>
        <w:t>b</w:t>
      </w:r>
      <w:r w:rsidRPr="00B42C86">
        <w:rPr>
          <w:rStyle w:val="Hyperlink"/>
          <w:noProof w:val="0"/>
          <w:color w:val="262626" w:themeColor="text1" w:themeTint="D9"/>
          <w:szCs w:val="18"/>
          <w:u w:val="none"/>
        </w:rPr>
        <w:t>)</w:t>
      </w:r>
      <w:r w:rsidRPr="00B42C86">
        <w:rPr>
          <w:rStyle w:val="Hyperlink"/>
          <w:noProof w:val="0"/>
          <w:color w:val="262626" w:themeColor="text1" w:themeTint="D9"/>
          <w:szCs w:val="18"/>
        </w:rPr>
        <w:fldChar w:fldCharType="end"/>
      </w:r>
    </w:p>
    <w:p w14:paraId="21E240DC" w14:textId="77777777" w:rsidR="00FD1E4D" w:rsidRPr="00B42C86" w:rsidRDefault="00FD1E4D" w:rsidP="00FD1E4D">
      <w:pPr>
        <w:pStyle w:val="Paragraph"/>
      </w:pPr>
      <w:r w:rsidRPr="00B42C86">
        <w:rPr>
          <w:rStyle w:val="ParaHeading"/>
        </w:rPr>
        <w:t>Overview:</w:t>
      </w:r>
      <w:r w:rsidRPr="00B42C86">
        <w:t xml:space="preserve"> Presented findings primarily from hearings conducted between February and July 2019, with evidence collected up to September 2019 included where possible. The report summarised evidence on the use of restraint, the reasons for it, and presented directions for reform.</w:t>
      </w:r>
    </w:p>
    <w:p w14:paraId="7FDF0CBD" w14:textId="09CF0B85" w:rsidR="00FD1E4D" w:rsidRPr="00B42C86" w:rsidRDefault="00FD1E4D" w:rsidP="00FD1E4D">
      <w:pPr>
        <w:pStyle w:val="Paragraph"/>
      </w:pPr>
      <w:r w:rsidRPr="00B42C86">
        <w:rPr>
          <w:rStyle w:val="ParaHeading"/>
        </w:rPr>
        <w:t>Viewpoint:</w:t>
      </w:r>
      <w:r w:rsidRPr="00B42C86">
        <w:t xml:space="preserve"> The </w:t>
      </w:r>
      <w:r w:rsidR="00D46AE2" w:rsidRPr="00B42C86">
        <w:t>R</w:t>
      </w:r>
      <w:r w:rsidR="00F35DB3" w:rsidRPr="00B42C86">
        <w:t xml:space="preserve">oyal </w:t>
      </w:r>
      <w:r w:rsidR="00D46AE2" w:rsidRPr="00B42C86">
        <w:t>C</w:t>
      </w:r>
      <w:r w:rsidR="00F35DB3" w:rsidRPr="00B42C86">
        <w:t>ommission</w:t>
      </w:r>
      <w:r w:rsidRPr="00B42C86">
        <w:t xml:space="preserve"> considered that restraint is not effective in managing behaviour and can cause harm. It noted that the drivers behind restraint use are multifaceted and include a focus on addressing symptoms rather than their underlying cause, insufficient training and knowledge across professional groups (care workers, health professionals), staffing and workload pressures, and insufficient rules and regulation. The </w:t>
      </w:r>
      <w:r w:rsidR="00D46AE2" w:rsidRPr="00B42C86">
        <w:t>R</w:t>
      </w:r>
      <w:r w:rsidR="00F35DB3" w:rsidRPr="00B42C86">
        <w:t xml:space="preserve">oyal </w:t>
      </w:r>
      <w:r w:rsidR="00D46AE2" w:rsidRPr="00B42C86">
        <w:t>C</w:t>
      </w:r>
      <w:r w:rsidR="00F35DB3" w:rsidRPr="00B42C86">
        <w:t>ommission</w:t>
      </w:r>
      <w:r w:rsidRPr="00B42C86">
        <w:t>’s view was that previous recommendations for reform have not been fully implemented</w:t>
      </w:r>
      <w:r w:rsidR="002655E7" w:rsidRPr="00B42C86">
        <w:t>,</w:t>
      </w:r>
      <w:r w:rsidRPr="00B42C86">
        <w:t xml:space="preserve"> and that the Restraints Principles fall short of regulation in the disability sector.</w:t>
      </w:r>
    </w:p>
    <w:p w14:paraId="2AF8A02E" w14:textId="5FA7812F" w:rsidR="00FD1E4D" w:rsidRPr="00B42C86" w:rsidRDefault="00FD1E4D" w:rsidP="00FD1E4D">
      <w:pPr>
        <w:pStyle w:val="ParaKeep"/>
      </w:pPr>
      <w:r w:rsidRPr="00B42C86">
        <w:rPr>
          <w:rStyle w:val="ParaHeading"/>
        </w:rPr>
        <w:t>Key recommendations:</w:t>
      </w:r>
      <w:r w:rsidRPr="00B42C86">
        <w:t xml:space="preserve"> Recommendations will be made in the final report</w:t>
      </w:r>
      <w:r w:rsidR="002655E7" w:rsidRPr="00B42C86">
        <w:t>;</w:t>
      </w:r>
      <w:r w:rsidRPr="00B42C86">
        <w:t xml:space="preserve"> however</w:t>
      </w:r>
      <w:r w:rsidR="002655E7" w:rsidRPr="00B42C86">
        <w:t>,</w:t>
      </w:r>
      <w:r w:rsidRPr="00B42C86">
        <w:t xml:space="preserve"> suggested directions in th</w:t>
      </w:r>
      <w:r w:rsidR="00C56AE2" w:rsidRPr="00B42C86">
        <w:t>e</w:t>
      </w:r>
      <w:r w:rsidRPr="00B42C86">
        <w:t xml:space="preserve"> interim report included: </w:t>
      </w:r>
    </w:p>
    <w:p w14:paraId="1F25BF62" w14:textId="52326BBF" w:rsidR="00FD1E4D" w:rsidRPr="00B42C86" w:rsidRDefault="00FD1E4D" w:rsidP="00FD1E4D">
      <w:pPr>
        <w:pStyle w:val="Bullet1"/>
      </w:pPr>
      <w:r w:rsidRPr="00B42C86">
        <w:t>Improved training in dementia and its management for aged care staff and GPs</w:t>
      </w:r>
    </w:p>
    <w:p w14:paraId="062BCEB3" w14:textId="754A31B8" w:rsidR="00FD1E4D" w:rsidRPr="00B42C86" w:rsidRDefault="00FD1E4D" w:rsidP="00FD1E4D">
      <w:pPr>
        <w:pStyle w:val="Bullet1"/>
      </w:pPr>
      <w:r w:rsidRPr="00B42C86">
        <w:t>Better support for regular and targeted reviews of aged care residents taking psychotropic medications, through the Residential Medication Management Review service</w:t>
      </w:r>
    </w:p>
    <w:p w14:paraId="59A55010" w14:textId="0712F0FB" w:rsidR="00FD1E4D" w:rsidRPr="00B42C86" w:rsidRDefault="00FD1E4D" w:rsidP="00FD1E4D">
      <w:pPr>
        <w:pStyle w:val="Bullet1"/>
      </w:pPr>
      <w:r w:rsidRPr="00B42C86">
        <w:t>Better monitoring and enforcement of authority requirements under the PBS</w:t>
      </w:r>
    </w:p>
    <w:p w14:paraId="35FD6801" w14:textId="5C5F3C1A" w:rsidR="00FD1E4D" w:rsidRPr="00B42C86" w:rsidRDefault="00FD1E4D" w:rsidP="00FD1E4D">
      <w:pPr>
        <w:pStyle w:val="Bullet1"/>
      </w:pPr>
      <w:r w:rsidRPr="00B42C86">
        <w:t>Mandatory collection and public availability of data on the use of restraint</w:t>
      </w:r>
    </w:p>
    <w:p w14:paraId="558BC14F" w14:textId="40FA6E4E" w:rsidR="00FD1E4D" w:rsidRPr="00B42C86" w:rsidRDefault="00FD1E4D" w:rsidP="00FD1E4D">
      <w:pPr>
        <w:pStyle w:val="Bullet1"/>
      </w:pPr>
      <w:r w:rsidRPr="00B42C86">
        <w:t>Increased implementation of dementia-friendly design principles</w:t>
      </w:r>
    </w:p>
    <w:p w14:paraId="6D83D075" w14:textId="4DD12D04" w:rsidR="00FD1E4D" w:rsidRPr="00B42C86" w:rsidRDefault="00FD1E4D" w:rsidP="00FD1E4D">
      <w:pPr>
        <w:pStyle w:val="Bullet1"/>
      </w:pPr>
      <w:r w:rsidRPr="00B42C86">
        <w:t>A consistent approach to restraint regulation across sectors.</w:t>
      </w:r>
    </w:p>
    <w:p w14:paraId="7D28D429" w14:textId="466DB1FE" w:rsidR="00DC1BC6" w:rsidRPr="00B42C86" w:rsidRDefault="00DC1BC6" w:rsidP="00DC1BC6">
      <w:pPr>
        <w:pStyle w:val="Bullet1"/>
        <w:numPr>
          <w:ilvl w:val="0"/>
          <w:numId w:val="0"/>
        </w:numPr>
        <w:rPr>
          <w:rStyle w:val="ParagraphChar"/>
        </w:rPr>
      </w:pPr>
      <w:r w:rsidRPr="00B42C86">
        <w:rPr>
          <w:rFonts w:asciiTheme="majorHAnsi" w:hAnsiTheme="majorHAnsi"/>
          <w:b/>
          <w:bCs/>
          <w:color w:val="262626" w:themeColor="text1" w:themeTint="D9"/>
          <w:lang w:eastAsia="en-GB"/>
        </w:rPr>
        <w:t xml:space="preserve">Response: </w:t>
      </w:r>
      <w:r w:rsidRPr="00B42C86">
        <w:rPr>
          <w:rStyle w:val="ParagraphChar"/>
        </w:rPr>
        <w:t>The Australian Government</w:t>
      </w:r>
      <w:r w:rsidR="00CE38D8" w:rsidRPr="00B42C86">
        <w:rPr>
          <w:rStyle w:val="ParagraphChar"/>
        </w:rPr>
        <w:t xml:space="preserve"> responded to the interim report by announcing </w:t>
      </w:r>
      <w:r w:rsidR="00691189" w:rsidRPr="00B42C86">
        <w:rPr>
          <w:rStyle w:val="ParagraphChar"/>
        </w:rPr>
        <w:t>a $537 million funding package, including:</w:t>
      </w:r>
    </w:p>
    <w:p w14:paraId="5C633FC2" w14:textId="086E9C84" w:rsidR="00691189" w:rsidRPr="00B42C86" w:rsidRDefault="00691189" w:rsidP="00691189">
      <w:pPr>
        <w:pStyle w:val="Bullet1"/>
      </w:pPr>
      <w:r w:rsidRPr="00B42C86">
        <w:t>$25.5 million to improve medication management programs to reduce chemical restraint in aged care, and new restrictions and education for prescribers</w:t>
      </w:r>
    </w:p>
    <w:p w14:paraId="7952250D" w14:textId="1AD5BA9B" w:rsidR="00691189" w:rsidRPr="00B42C86" w:rsidRDefault="00691189" w:rsidP="00A25F20">
      <w:pPr>
        <w:pStyle w:val="Bullet1"/>
      </w:pPr>
      <w:r w:rsidRPr="00B42C86">
        <w:t xml:space="preserve">$10 million </w:t>
      </w:r>
      <w:r w:rsidR="000D3C5C" w:rsidRPr="00B42C86">
        <w:t xml:space="preserve">(2019-20) </w:t>
      </w:r>
      <w:r w:rsidRPr="00B42C86">
        <w:t xml:space="preserve">for additional dementia training and support for the aged care sector </w:t>
      </w:r>
      <w:r w:rsidR="00A25F20" w:rsidRPr="00B42C86">
        <w:fldChar w:fldCharType="begin" w:fldLock="1"/>
      </w:r>
      <w:r w:rsidR="00C56BFD" w:rsidRPr="00B42C86">
        <w:instrText>ADDIN CSL_CITATION {"citationItems":[{"id":"ITEM-1","itemData":{"URL":"https://www.pm.gov.au/media/response-aged-care-royal-commission-interim-report","accessed":{"date-parts":[["2020","10","26"]]},"author":[{"dropping-particle":"","family":"Prime Minister of Australia","given":"","non-dropping-particle":"","parse-names":false,"suffix":""}],"id":"ITEM-1","issued":{"date-parts":[["2019"]]},"title":"Response to Aged Care Royal Commission Interim Report","type":"webpage"},"uris":["http://www.mendeley.com/documents/?uuid=dc8aeecf-75bd-4919-be42-f8c0c3726bfb"]}],"mendeley":{"formattedCitation":"(Prime Minister of Australia 2019)","manualFormatting":"(Prime Minister of Australia 2019)","plainTextFormattedCitation":"(Prime Minister of Australia 2019)","previouslyFormattedCitation":"(Prime Minister of Australia 2019)"},"properties":{"noteIndex":0},"schema":"https://github.com/citation-style-language/schema/raw/master/csl-citation.json"}</w:instrText>
      </w:r>
      <w:r w:rsidR="00A25F20" w:rsidRPr="00B42C86">
        <w:fldChar w:fldCharType="separate"/>
      </w:r>
      <w:r w:rsidR="005B0F65" w:rsidRPr="00B42C86">
        <w:t>(Pr</w:t>
      </w:r>
      <w:r w:rsidR="00576427" w:rsidRPr="00B42C86">
        <w:t>i</w:t>
      </w:r>
      <w:r w:rsidR="005B0F65" w:rsidRPr="00B42C86">
        <w:t>me Minister of Australia 2019)</w:t>
      </w:r>
      <w:r w:rsidR="00A25F20" w:rsidRPr="00B42C86">
        <w:fldChar w:fldCharType="end"/>
      </w:r>
      <w:r w:rsidRPr="00B42C86">
        <w:t>.</w:t>
      </w:r>
    </w:p>
    <w:p w14:paraId="74E113C2" w14:textId="4D035A49" w:rsidR="00FD1E4D" w:rsidRPr="00B42C86" w:rsidRDefault="00FD1E4D" w:rsidP="00FD1E4D">
      <w:pPr>
        <w:pStyle w:val="Subhead1"/>
      </w:pPr>
      <w:r w:rsidRPr="00B42C86">
        <w:t>Report on the outcome of public consultation on the Serious Incident Response Scheme for Commonwealth funded residential aged care</w:t>
      </w:r>
    </w:p>
    <w:p w14:paraId="79BFF208" w14:textId="77777777" w:rsidR="00FD1E4D" w:rsidRPr="00B42C86" w:rsidRDefault="00FD1E4D" w:rsidP="00FD1E4D">
      <w:pPr>
        <w:pStyle w:val="ParaKeep"/>
      </w:pPr>
      <w:r w:rsidRPr="00B42C86">
        <w:rPr>
          <w:rStyle w:val="ParaHeading"/>
        </w:rPr>
        <w:t xml:space="preserve">November 2019 </w:t>
      </w:r>
      <w:r w:rsidRPr="00B42C86">
        <w:fldChar w:fldCharType="begin" w:fldLock="1"/>
      </w:r>
      <w:r w:rsidRPr="00B42C86">
        <w:instrText>ADDIN CSL_CITATION {"citationItems":[{"id":"ITEM-1","itemData":{"author":[{"dropping-particle":"","family":"Australian Government Department of Health","given":"","non-dropping-particle":"","parse-names":false,"suffix":""}],"id":"ITEM-1","issued":{"date-parts":[["2019"]]},"title":"Report on the outcome of public consultation on the Serious Incident Response Scheme for Commonwealth funded residential aged care","type":"book"},"uris":["http://www.mendeley.com/documents/?uuid=9a230e3a-2626-30fc-91cd-339b4d77e023"]}],"mendeley":{"formattedCitation":"(Australian Government Department of Health 2019c)","plainTextFormattedCitation":"(Australian Government Department of Health 2019c)","previouslyFormattedCitation":"(Australian Government Department of Health 2019c)"},"properties":{"noteIndex":0},"schema":"https://github.com/citation-style-language/schema/raw/master/csl-citation.json"}</w:instrText>
      </w:r>
      <w:r w:rsidRPr="00B42C86">
        <w:fldChar w:fldCharType="separate"/>
      </w:r>
      <w:r w:rsidRPr="00B42C86">
        <w:rPr>
          <w:bCs/>
        </w:rPr>
        <w:t>(Australian Government Department of Health 2019c)</w:t>
      </w:r>
      <w:r w:rsidRPr="00B42C86">
        <w:fldChar w:fldCharType="end"/>
      </w:r>
    </w:p>
    <w:p w14:paraId="53B52726" w14:textId="3A29F537" w:rsidR="00FD1E4D" w:rsidRPr="00B42C86" w:rsidRDefault="00FD1E4D" w:rsidP="00FD1E4D">
      <w:pPr>
        <w:pStyle w:val="Paragraph"/>
        <w:rPr>
          <w:b/>
          <w:bCs/>
          <w:color w:val="404142" w:themeColor="background2" w:themeShade="80"/>
        </w:rPr>
      </w:pPr>
      <w:r w:rsidRPr="00B42C86">
        <w:rPr>
          <w:rFonts w:asciiTheme="majorHAnsi" w:hAnsiTheme="majorHAnsi"/>
          <w:bCs/>
        </w:rPr>
        <w:t>Overview:</w:t>
      </w:r>
      <w:r w:rsidRPr="00B42C86">
        <w:rPr>
          <w:b/>
        </w:rPr>
        <w:t xml:space="preserve"> </w:t>
      </w:r>
      <w:r w:rsidRPr="00B42C86">
        <w:rPr>
          <w:bCs/>
        </w:rPr>
        <w:t>Public comment on</w:t>
      </w:r>
      <w:r w:rsidRPr="00B42C86">
        <w:t xml:space="preserve"> the Serious Incident Response Scheme </w:t>
      </w:r>
      <w:r w:rsidRPr="00B42C86">
        <w:rPr>
          <w:bCs/>
        </w:rPr>
        <w:t xml:space="preserve">was held from 30 August </w:t>
      </w:r>
      <w:r w:rsidR="00C5338C" w:rsidRPr="00B42C86">
        <w:rPr>
          <w:bCs/>
        </w:rPr>
        <w:t xml:space="preserve">to </w:t>
      </w:r>
      <w:r w:rsidRPr="00B42C86">
        <w:rPr>
          <w:bCs/>
        </w:rPr>
        <w:t>11 October 2019. Forty-five</w:t>
      </w:r>
      <w:r w:rsidRPr="00B42C86">
        <w:t xml:space="preserve"> stakeholders </w:t>
      </w:r>
      <w:r w:rsidRPr="00B42C86">
        <w:rPr>
          <w:bCs/>
        </w:rPr>
        <w:t xml:space="preserve">responded to the online consultation paper, representing carers, consumer advocacy organisations, aged care providers, health professionals, assessment teams, and government. </w:t>
      </w:r>
      <w:r w:rsidR="006F69C2" w:rsidRPr="00B42C86">
        <w:rPr>
          <w:bCs/>
        </w:rPr>
        <w:t>The SIRS in residential aged care will be implemented from early 2021.</w:t>
      </w:r>
    </w:p>
    <w:p w14:paraId="67ABBB96" w14:textId="77777777" w:rsidR="00FD1E4D" w:rsidRPr="00B42C86" w:rsidRDefault="00FD1E4D" w:rsidP="00FD1E4D">
      <w:pPr>
        <w:pStyle w:val="ParaKeep"/>
      </w:pPr>
      <w:r w:rsidRPr="00B42C86">
        <w:rPr>
          <w:rStyle w:val="ParaHeading"/>
        </w:rPr>
        <w:t>Viewpoint:</w:t>
      </w:r>
      <w:r w:rsidRPr="00B42C86">
        <w:rPr>
          <w:b/>
        </w:rPr>
        <w:t xml:space="preserve"> </w:t>
      </w:r>
      <w:r w:rsidRPr="00B42C86">
        <w:t>Stakeholders noted a number of issues relating to restraint and the Restraints Principles, including:</w:t>
      </w:r>
    </w:p>
    <w:p w14:paraId="42486114" w14:textId="6D40F875" w:rsidR="00FD1E4D" w:rsidRPr="00B42C86" w:rsidRDefault="00FD1E4D" w:rsidP="00FD1E4D">
      <w:pPr>
        <w:pStyle w:val="Bullet1"/>
      </w:pPr>
      <w:r w:rsidRPr="00B42C86">
        <w:t>Concerns over the adequacy of the Restraints Principles amendment in protecting aged care consumers from the misuse of restraint</w:t>
      </w:r>
    </w:p>
    <w:p w14:paraId="6DC11235" w14:textId="735C55C0" w:rsidR="00FD1E4D" w:rsidRPr="00B42C86" w:rsidRDefault="00FD1E4D" w:rsidP="00FD1E4D">
      <w:pPr>
        <w:pStyle w:val="Bullet1"/>
      </w:pPr>
      <w:r w:rsidRPr="00B42C86">
        <w:t xml:space="preserve">The need for consistent definitions and understandings of restraint (e.g. </w:t>
      </w:r>
      <w:r w:rsidRPr="00B42C86">
        <w:lastRenderedPageBreak/>
        <w:t>between aged care and disability sectors)</w:t>
      </w:r>
    </w:p>
    <w:p w14:paraId="22E46235" w14:textId="38529F03" w:rsidR="00FD1E4D" w:rsidRPr="00B42C86" w:rsidRDefault="00FD1E4D" w:rsidP="00FD1E4D">
      <w:pPr>
        <w:pStyle w:val="Bullet1"/>
      </w:pPr>
      <w:r w:rsidRPr="00B42C86">
        <w:t>Confusion around requirements within the Restraints Principles (e.g. circumstances under which restraint is ‘non-compliant’, ambiguity of the terms ‘as soon as practicable’, ‘minimum time necessary’ and ‘regularly monitor’)</w:t>
      </w:r>
    </w:p>
    <w:p w14:paraId="2E9854E9" w14:textId="3EE2CDEA" w:rsidR="00FD1E4D" w:rsidRPr="00B42C86" w:rsidRDefault="00FD1E4D" w:rsidP="00FD1E4D">
      <w:pPr>
        <w:pStyle w:val="Bullet1"/>
      </w:pPr>
      <w:r w:rsidRPr="00B42C86">
        <w:t>Confusion around the overlap in regulating the use of restraint between the Serious Incident Response Scheme and the Restraints Principles</w:t>
      </w:r>
      <w:r w:rsidR="003C004E" w:rsidRPr="00B42C86">
        <w:t xml:space="preserve"> </w:t>
      </w:r>
    </w:p>
    <w:p w14:paraId="24FE3754" w14:textId="5740B94E" w:rsidR="00FD1E4D" w:rsidRPr="00B42C86" w:rsidRDefault="00FD1E4D" w:rsidP="00FD1E4D">
      <w:pPr>
        <w:pStyle w:val="Bullet1"/>
      </w:pPr>
      <w:r w:rsidRPr="00B42C86">
        <w:t>A lack of guidance regarding the inappropriate use of restraint</w:t>
      </w:r>
    </w:p>
    <w:p w14:paraId="479D4C56" w14:textId="09A78559" w:rsidR="00FD1E4D" w:rsidRPr="00B42C86" w:rsidRDefault="00FD1E4D" w:rsidP="00FD1E4D">
      <w:pPr>
        <w:pStyle w:val="Bullet1"/>
      </w:pPr>
      <w:r w:rsidRPr="00B42C86">
        <w:t>The likelihood of providers self-reporting inappropriate use of physical and chemical restraint.</w:t>
      </w:r>
    </w:p>
    <w:p w14:paraId="78864945" w14:textId="055E403F" w:rsidR="00FD1E4D" w:rsidRPr="00B42C86" w:rsidRDefault="00FD1E4D" w:rsidP="00FD1E4D">
      <w:pPr>
        <w:pStyle w:val="Subhead1"/>
        <w:rPr>
          <w:rStyle w:val="Hyperlink"/>
          <w:noProof w:val="0"/>
          <w:color w:val="0079C1" w:themeColor="text2"/>
          <w:szCs w:val="18"/>
          <w:u w:val="none"/>
        </w:rPr>
      </w:pPr>
      <w:r w:rsidRPr="00B42C86">
        <w:t>Parliamentary Joint Committee on Human Rights inquiry report</w:t>
      </w:r>
    </w:p>
    <w:p w14:paraId="52B5C796" w14:textId="79D6C252" w:rsidR="00FD1E4D" w:rsidRPr="00B42C86" w:rsidRDefault="00FD1E4D" w:rsidP="00FD1E4D">
      <w:pPr>
        <w:pStyle w:val="ParaKeep"/>
      </w:pPr>
      <w:r w:rsidRPr="00B42C86">
        <w:rPr>
          <w:rStyle w:val="ParaHeading"/>
        </w:rPr>
        <w:t xml:space="preserve">13 November 2019 </w:t>
      </w:r>
      <w:r w:rsidRPr="00B42C86">
        <w:rPr>
          <w:rStyle w:val="Hyperlink"/>
          <w:rFonts w:cstheme="minorHAnsi"/>
          <w:noProof w:val="0"/>
          <w:color w:val="262626" w:themeColor="text1" w:themeTint="D9"/>
          <w:szCs w:val="18"/>
        </w:rPr>
        <w:fldChar w:fldCharType="begin" w:fldLock="1"/>
      </w:r>
      <w:r w:rsidR="00990AA0" w:rsidRPr="00B42C86">
        <w:rPr>
          <w:rStyle w:val="Hyperlink"/>
          <w:rFonts w:cstheme="minorHAnsi"/>
          <w:noProof w:val="0"/>
          <w:color w:val="262626" w:themeColor="text1" w:themeTint="D9"/>
          <w:szCs w:val="18"/>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2019)","plainTextFormattedCitation":"(Parliamentary Joint Committee on Human Rights 2019)","previouslyFormattedCitation":"(Parliamentary Joint Committee on Human Rights 2019)"},"properties":{"noteIndex":0},"schema":"https://github.com/citation-style-language/schema/raw/master/csl-citation.json"}</w:instrText>
      </w:r>
      <w:r w:rsidRPr="00B42C86">
        <w:rPr>
          <w:rStyle w:val="Hyperlink"/>
          <w:rFonts w:cstheme="minorHAnsi"/>
          <w:noProof w:val="0"/>
          <w:color w:val="262626" w:themeColor="text1" w:themeTint="D9"/>
          <w:szCs w:val="18"/>
        </w:rPr>
        <w:fldChar w:fldCharType="separate"/>
      </w:r>
      <w:r w:rsidRPr="00B42C86">
        <w:rPr>
          <w:rStyle w:val="Hyperlink"/>
          <w:rFonts w:cstheme="minorHAnsi"/>
          <w:noProof w:val="0"/>
          <w:color w:val="262626" w:themeColor="text1" w:themeTint="D9"/>
          <w:szCs w:val="18"/>
          <w:u w:val="none"/>
        </w:rPr>
        <w:t>(Parliamentary Joint Committee on Human Rights 2019)</w:t>
      </w:r>
      <w:r w:rsidRPr="00B42C86">
        <w:rPr>
          <w:rStyle w:val="Hyperlink"/>
          <w:rFonts w:cstheme="minorHAnsi"/>
          <w:noProof w:val="0"/>
          <w:color w:val="262626" w:themeColor="text1" w:themeTint="D9"/>
          <w:szCs w:val="18"/>
        </w:rPr>
        <w:fldChar w:fldCharType="end"/>
      </w:r>
    </w:p>
    <w:p w14:paraId="22B6B882" w14:textId="41646344" w:rsidR="00FD1E4D" w:rsidRPr="00B42C86" w:rsidRDefault="00FD1E4D" w:rsidP="00FD1E4D">
      <w:pPr>
        <w:pStyle w:val="Paragraph"/>
      </w:pPr>
      <w:r w:rsidRPr="00B42C86">
        <w:rPr>
          <w:rStyle w:val="ParaHeading"/>
        </w:rPr>
        <w:t>Overview:</w:t>
      </w:r>
      <w:r w:rsidRPr="00B42C86">
        <w:t xml:space="preserve"> Inquiry launched in July 2019 after the Parliamentary Joint Committee on Human Rights received letters from the Human Rights Watch and Office of the Public Advocate (Victoria), expressing human rights concerns about the Restraints Principles. The inquiry was conducted as part of the </w:t>
      </w:r>
      <w:r w:rsidR="00773EB4" w:rsidRPr="00B42C86">
        <w:t>J</w:t>
      </w:r>
      <w:r w:rsidRPr="00B42C86">
        <w:t xml:space="preserve">oint </w:t>
      </w:r>
      <w:r w:rsidR="00773EB4" w:rsidRPr="00B42C86">
        <w:t>C</w:t>
      </w:r>
      <w:r w:rsidRPr="00B42C86">
        <w:t xml:space="preserve">ommittee’s function of examining legislative instruments for compatibility with human rights, and involved a one-day public hearing and request for additional information from the </w:t>
      </w:r>
      <w:r w:rsidR="004138BC" w:rsidRPr="00B42C86">
        <w:t>D</w:t>
      </w:r>
      <w:r w:rsidRPr="00B42C86">
        <w:t xml:space="preserve">epartment. </w:t>
      </w:r>
    </w:p>
    <w:p w14:paraId="56D12619" w14:textId="1D63FAB1" w:rsidR="00FD1E4D" w:rsidRPr="00B42C86" w:rsidRDefault="00FD1E4D" w:rsidP="00FD1E4D">
      <w:pPr>
        <w:pStyle w:val="Paragraph"/>
      </w:pPr>
      <w:r w:rsidRPr="00B42C86">
        <w:rPr>
          <w:rFonts w:asciiTheme="majorHAnsi" w:hAnsiTheme="majorHAnsi"/>
          <w:bCs/>
        </w:rPr>
        <w:t>Viewpoint</w:t>
      </w:r>
      <w:r w:rsidRPr="00B42C86">
        <w:rPr>
          <w:rStyle w:val="ParaHeading"/>
        </w:rPr>
        <w:t>:</w:t>
      </w:r>
      <w:r w:rsidRPr="00B42C86">
        <w:t xml:space="preserve"> The </w:t>
      </w:r>
      <w:r w:rsidR="00773EB4" w:rsidRPr="00B42C86">
        <w:t>J</w:t>
      </w:r>
      <w:r w:rsidRPr="00B42C86">
        <w:t xml:space="preserve">oint </w:t>
      </w:r>
      <w:r w:rsidR="00773EB4" w:rsidRPr="00B42C86">
        <w:t>C</w:t>
      </w:r>
      <w:r w:rsidRPr="00B42C86">
        <w:t xml:space="preserve">ommittee supported the intention behind the Restraints Principles but held </w:t>
      </w:r>
      <w:r w:rsidR="00582FB9" w:rsidRPr="00B42C86">
        <w:t xml:space="preserve">3 </w:t>
      </w:r>
      <w:r w:rsidRPr="00B42C86">
        <w:t xml:space="preserve">key concerns: </w:t>
      </w:r>
      <w:r w:rsidR="00576427" w:rsidRPr="00B42C86">
        <w:t>f</w:t>
      </w:r>
      <w:r w:rsidRPr="00B42C86">
        <w:t>irst, that the Restraints Principles create</w:t>
      </w:r>
      <w:r w:rsidR="009F0499" w:rsidRPr="00B42C86">
        <w:t>d</w:t>
      </w:r>
      <w:r w:rsidRPr="00B42C86">
        <w:t xml:space="preserve"> confusion regarding roles and responsibilities of providers and consumers’ representatives, especially in relation to consent. Second, that there was confusion around legal obligations that might inadvertently increase the likelihood of restraint being used without consent. </w:t>
      </w:r>
      <w:r w:rsidRPr="00B42C86">
        <w:t>And finally, that there was no requirement within the Restraints Principles that all reasonable steps be taken to eliminate the need for restraint.</w:t>
      </w:r>
    </w:p>
    <w:p w14:paraId="30AF62E0" w14:textId="159BF005" w:rsidR="00FD1E4D" w:rsidRPr="00B42C86" w:rsidRDefault="00FD1E4D" w:rsidP="00FD1E4D">
      <w:pPr>
        <w:pStyle w:val="Paragraph"/>
      </w:pPr>
      <w:r w:rsidRPr="00B42C86">
        <w:t>The report</w:t>
      </w:r>
      <w:r w:rsidR="009F0499" w:rsidRPr="00B42C86">
        <w:t xml:space="preserve"> also</w:t>
      </w:r>
      <w:r w:rsidRPr="00B42C86">
        <w:t xml:space="preserve"> presented the views of dissenting </w:t>
      </w:r>
      <w:r w:rsidR="00773EB4" w:rsidRPr="00B42C86">
        <w:t>J</w:t>
      </w:r>
      <w:r w:rsidRPr="00B42C86">
        <w:t xml:space="preserve">oint </w:t>
      </w:r>
      <w:r w:rsidR="00773EB4" w:rsidRPr="00B42C86">
        <w:t>C</w:t>
      </w:r>
      <w:r w:rsidRPr="00B42C86">
        <w:t xml:space="preserve">ommittee members, who recommended that the Restraints Principles be disallowed, citing serious concerns about the potential to encourage rather than reduce use of restraint, lack of clarity around informed consent, inconsistency with </w:t>
      </w:r>
      <w:r w:rsidR="009F0499" w:rsidRPr="00B42C86">
        <w:t>the</w:t>
      </w:r>
      <w:r w:rsidRPr="00B42C86">
        <w:t xml:space="preserve"> NDIS regulations and human rights obligations.</w:t>
      </w:r>
    </w:p>
    <w:p w14:paraId="53710464" w14:textId="6E64E924" w:rsidR="00FD1E4D" w:rsidRPr="00B42C86" w:rsidRDefault="00FD1E4D" w:rsidP="00FD1E4D">
      <w:pPr>
        <w:pStyle w:val="ParaKeep"/>
      </w:pPr>
      <w:r w:rsidRPr="00B42C86">
        <w:rPr>
          <w:rStyle w:val="ParaHeading"/>
        </w:rPr>
        <w:t>Recommendations:</w:t>
      </w:r>
      <w:r w:rsidRPr="00B42C86">
        <w:t xml:space="preserve"> The </w:t>
      </w:r>
      <w:r w:rsidR="00773EB4" w:rsidRPr="00B42C86">
        <w:t>J</w:t>
      </w:r>
      <w:r w:rsidRPr="00B42C86">
        <w:t xml:space="preserve">oint </w:t>
      </w:r>
      <w:r w:rsidR="00773EB4" w:rsidRPr="00B42C86">
        <w:t>C</w:t>
      </w:r>
      <w:r w:rsidRPr="00B42C86">
        <w:t>ommittee recommended that at a minimum:</w:t>
      </w:r>
    </w:p>
    <w:p w14:paraId="31C24213" w14:textId="77777777" w:rsidR="00FD1E4D" w:rsidRPr="00B42C86" w:rsidRDefault="00FD1E4D" w:rsidP="00FD1E4D">
      <w:pPr>
        <w:pStyle w:val="Bullet1"/>
      </w:pPr>
      <w:r w:rsidRPr="00B42C86">
        <w:t>The Restraints Principles be amended to clarify that other laws prohibit the use of both physical and chemical restraint without prior informed consent</w:t>
      </w:r>
    </w:p>
    <w:p w14:paraId="046DB344" w14:textId="7CCE4004" w:rsidR="00FD1E4D" w:rsidRPr="00B42C86" w:rsidRDefault="00FD1E4D" w:rsidP="00FD1E4D">
      <w:pPr>
        <w:pStyle w:val="Bullet1"/>
      </w:pPr>
      <w:r w:rsidRPr="00B42C86">
        <w:t xml:space="preserve">Detailed amendments be made to the explanatory </w:t>
      </w:r>
      <w:r w:rsidR="000A0B6E" w:rsidRPr="00B42C86">
        <w:t>statement</w:t>
      </w:r>
      <w:r w:rsidRPr="00B42C86">
        <w:t xml:space="preserve"> accompanying the Restraints Principles to clarify </w:t>
      </w:r>
      <w:r w:rsidR="000A0B6E" w:rsidRPr="00B42C86">
        <w:t>the legislation’s</w:t>
      </w:r>
      <w:r w:rsidRPr="00B42C86">
        <w:t xml:space="preserve"> relationship to state and territory laws, especially </w:t>
      </w:r>
      <w:r w:rsidR="000A0B6E" w:rsidRPr="00B42C86">
        <w:t>regarding</w:t>
      </w:r>
      <w:r w:rsidRPr="00B42C86">
        <w:t xml:space="preserve"> the authorisation of substitute decision</w:t>
      </w:r>
      <w:r w:rsidR="000637AF" w:rsidRPr="00B42C86">
        <w:t xml:space="preserve"> </w:t>
      </w:r>
      <w:r w:rsidRPr="00B42C86">
        <w:t>making</w:t>
      </w:r>
      <w:r w:rsidR="000637AF" w:rsidRPr="00B42C86">
        <w:t>,</w:t>
      </w:r>
      <w:r w:rsidRPr="00B42C86">
        <w:t xml:space="preserve"> and prescriber obligations to exhaust alternative options and obtain informed consent.</w:t>
      </w:r>
    </w:p>
    <w:p w14:paraId="7F82DB71" w14:textId="710C74E7" w:rsidR="00FD1E4D" w:rsidRPr="00B42C86" w:rsidRDefault="00FD1E4D" w:rsidP="00FD1E4D">
      <w:pPr>
        <w:pStyle w:val="ParaKeep"/>
      </w:pPr>
      <w:r w:rsidRPr="00B42C86">
        <w:t xml:space="preserve">The </w:t>
      </w:r>
      <w:r w:rsidR="00773EB4" w:rsidRPr="00B42C86">
        <w:t>J</w:t>
      </w:r>
      <w:r w:rsidRPr="00B42C86">
        <w:t xml:space="preserve">oint </w:t>
      </w:r>
      <w:r w:rsidR="00773EB4" w:rsidRPr="00B42C86">
        <w:t>C</w:t>
      </w:r>
      <w:r w:rsidRPr="00B42C86">
        <w:t xml:space="preserve">ommittee also recommended that extensive consultation with relevant stakeholders be undertaken to work towards better regulation of the use of restraints in residential aged care </w:t>
      </w:r>
      <w:r w:rsidR="00F35DB3" w:rsidRPr="00B42C86">
        <w:t>homes</w:t>
      </w:r>
      <w:r w:rsidRPr="00B42C86">
        <w:t>, including:</w:t>
      </w:r>
    </w:p>
    <w:p w14:paraId="5A29708A" w14:textId="5AD7387E" w:rsidR="00FD1E4D" w:rsidRPr="00B42C86" w:rsidRDefault="00FD1E4D" w:rsidP="00FD1E4D">
      <w:pPr>
        <w:pStyle w:val="Bullet1"/>
      </w:pPr>
      <w:r w:rsidRPr="00B42C86">
        <w:t>An explicit requirement to exhaust alternatives to the use of restraint, including preventative measures, such that restraint be used only as a last resort (noting the approach taken by the N</w:t>
      </w:r>
      <w:r w:rsidR="000C4F8B" w:rsidRPr="00B42C86">
        <w:t>DIS R</w:t>
      </w:r>
      <w:r w:rsidRPr="00B42C86">
        <w:t>ules)</w:t>
      </w:r>
    </w:p>
    <w:p w14:paraId="02CF4CF5" w14:textId="77777777" w:rsidR="00FD1E4D" w:rsidRPr="00B42C86" w:rsidRDefault="00FD1E4D" w:rsidP="00FD1E4D">
      <w:pPr>
        <w:pStyle w:val="Bullet1"/>
      </w:pPr>
      <w:r w:rsidRPr="00B42C86">
        <w:t>Obligations to obtain or confirm informed consent prior to the administration of chemical restraint</w:t>
      </w:r>
    </w:p>
    <w:p w14:paraId="65C7F8EA" w14:textId="77777777" w:rsidR="00FD1E4D" w:rsidRPr="00B42C86" w:rsidRDefault="00FD1E4D" w:rsidP="00FD1E4D">
      <w:pPr>
        <w:pStyle w:val="Bullet1"/>
      </w:pPr>
      <w:r w:rsidRPr="00B42C86">
        <w:t>Improved oversight of restraint use</w:t>
      </w:r>
    </w:p>
    <w:p w14:paraId="43A525C4" w14:textId="77777777" w:rsidR="00FD1E4D" w:rsidRPr="00B42C86" w:rsidRDefault="00FD1E4D" w:rsidP="00FD1E4D">
      <w:pPr>
        <w:pStyle w:val="Bullet1"/>
      </w:pPr>
      <w:r w:rsidRPr="00B42C86">
        <w:t>Mandatory reporting requirements for the use of all types of restraint.</w:t>
      </w:r>
    </w:p>
    <w:p w14:paraId="1E65A3B2" w14:textId="4077FFF6" w:rsidR="00FD1E4D" w:rsidRPr="00B42C86" w:rsidRDefault="00FD1E4D" w:rsidP="00FD1E4D">
      <w:pPr>
        <w:pStyle w:val="Subhead1"/>
        <w:rPr>
          <w:rStyle w:val="Hyperlink"/>
          <w:noProof w:val="0"/>
          <w:color w:val="0079C1" w:themeColor="text2"/>
          <w:szCs w:val="18"/>
          <w:u w:val="none"/>
        </w:rPr>
      </w:pPr>
      <w:r w:rsidRPr="00B42C86">
        <w:lastRenderedPageBreak/>
        <w:t>Government response to the Parliamentary Joint Committee on Human Rights inquiry report</w:t>
      </w:r>
    </w:p>
    <w:p w14:paraId="3C4595F1" w14:textId="0AE8552B" w:rsidR="00FD1E4D" w:rsidRPr="00B42C86" w:rsidRDefault="00FD1E4D" w:rsidP="00FD1E4D">
      <w:pPr>
        <w:pStyle w:val="ParaKeep"/>
      </w:pPr>
      <w:r w:rsidRPr="00B42C86">
        <w:rPr>
          <w:rStyle w:val="ParaHeading"/>
        </w:rPr>
        <w:t xml:space="preserve">4 March 2020 </w:t>
      </w:r>
      <w:r w:rsidRPr="00B42C86">
        <w:rPr>
          <w:rStyle w:val="Hyperlink"/>
          <w:noProof w:val="0"/>
          <w:color w:val="auto"/>
          <w:szCs w:val="18"/>
        </w:rPr>
        <w:fldChar w:fldCharType="begin" w:fldLock="1"/>
      </w:r>
      <w:r w:rsidR="00A25F20" w:rsidRPr="00B42C86">
        <w:rPr>
          <w:rStyle w:val="Hyperlink"/>
          <w:noProof w:val="0"/>
          <w:color w:val="auto"/>
          <w:szCs w:val="18"/>
        </w:rPr>
        <w:instrText>ADDIN CSL_CITATION {"citationItems":[{"id":"ITEM-1","itemData":{"author":[{"dropping-particle":"","family":"Australian Government","given":"","non-dropping-particle":"","parse-names":false,"suffix":""}],"id":"ITEM-1","issued":{"date-parts":[["2020"]]},"publisher-place":"Canberra","title":"Australian Government response to the Parliamentary Joint Committee on Human Rights report on the Quality of Care Amendment (Minimising the Use of Retraints) Principles 2019","type":"book"},"uris":["http://www.mendeley.com/documents/?uuid=344298de-bd60-4aed-b803-83f55a94df85"]}],"mendeley":{"formattedCitation":"(Australian Government 2020b)","plainTextFormattedCitation":"(Australian Government 2020b)","previouslyFormattedCitation":"(Australian Government 2020b)"},"properties":{"noteIndex":0},"schema":"https://github.com/citation-style-language/schema/raw/master/csl-citation.json"}</w:instrText>
      </w:r>
      <w:r w:rsidRPr="00B42C86">
        <w:rPr>
          <w:rStyle w:val="Hyperlink"/>
          <w:noProof w:val="0"/>
          <w:color w:val="auto"/>
          <w:szCs w:val="18"/>
        </w:rPr>
        <w:fldChar w:fldCharType="separate"/>
      </w:r>
      <w:r w:rsidR="006824AF" w:rsidRPr="00B42C86">
        <w:rPr>
          <w:rStyle w:val="Hyperlink"/>
          <w:noProof w:val="0"/>
          <w:color w:val="auto"/>
          <w:szCs w:val="18"/>
          <w:u w:val="none"/>
        </w:rPr>
        <w:t>(Australian Government 2020b)</w:t>
      </w:r>
      <w:r w:rsidRPr="00B42C86">
        <w:rPr>
          <w:rStyle w:val="Hyperlink"/>
          <w:noProof w:val="0"/>
          <w:color w:val="auto"/>
          <w:szCs w:val="18"/>
        </w:rPr>
        <w:fldChar w:fldCharType="end"/>
      </w:r>
    </w:p>
    <w:p w14:paraId="549613D1" w14:textId="6D7B243B" w:rsidR="00FD1E4D" w:rsidRPr="00B42C86" w:rsidRDefault="00FD1E4D" w:rsidP="00FD1E4D">
      <w:pPr>
        <w:pStyle w:val="Paragraph"/>
      </w:pPr>
      <w:r w:rsidRPr="00B42C86">
        <w:rPr>
          <w:rStyle w:val="ParaHeading"/>
        </w:rPr>
        <w:t>Overview:</w:t>
      </w:r>
      <w:r w:rsidRPr="00B42C86">
        <w:t xml:space="preserve"> The Australian Government </w:t>
      </w:r>
      <w:r w:rsidR="008F0F4B" w:rsidRPr="00B42C86">
        <w:t>provided</w:t>
      </w:r>
      <w:r w:rsidRPr="00B42C86">
        <w:t xml:space="preserve"> in principle support for the </w:t>
      </w:r>
      <w:r w:rsidR="00773EB4" w:rsidRPr="00B42C86">
        <w:t>J</w:t>
      </w:r>
      <w:r w:rsidRPr="00B42C86">
        <w:t xml:space="preserve">oint </w:t>
      </w:r>
      <w:r w:rsidR="00773EB4" w:rsidRPr="00B42C86">
        <w:t>C</w:t>
      </w:r>
      <w:r w:rsidRPr="00B42C86">
        <w:t xml:space="preserve">ommittee’s recommendations. The response described the revisions in the </w:t>
      </w:r>
      <w:r w:rsidRPr="00B42C86">
        <w:rPr>
          <w:rStyle w:val="Italic"/>
        </w:rPr>
        <w:t>Quality of Care Amendment (Reviewing Restraints Principles) 2019</w:t>
      </w:r>
      <w:r w:rsidRPr="00B42C86">
        <w:t>. It also highlighted the program of work underway to minimise the use of restraints through non-regulatory measures</w:t>
      </w:r>
      <w:r w:rsidR="000B0E9A" w:rsidRPr="00B42C86">
        <w:t>,</w:t>
      </w:r>
      <w:r w:rsidRPr="00B42C86">
        <w:t xml:space="preserve"> and additional budget measures in progress</w:t>
      </w:r>
      <w:r w:rsidR="000637AF" w:rsidRPr="00B42C86">
        <w:t>,</w:t>
      </w:r>
      <w:r w:rsidRPr="00B42C86">
        <w:t xml:space="preserve"> including the development and piloting of quality indicators relating to chemical restraint.</w:t>
      </w:r>
    </w:p>
    <w:p w14:paraId="6F844C0E" w14:textId="253962A5" w:rsidR="00FD1E4D" w:rsidRPr="00B42C86" w:rsidRDefault="00FD1E4D" w:rsidP="000105A1">
      <w:pPr>
        <w:pStyle w:val="Paragraph"/>
      </w:pPr>
      <w:r w:rsidRPr="00B42C86">
        <w:t xml:space="preserve">The </w:t>
      </w:r>
      <w:r w:rsidR="000C4F8B" w:rsidRPr="00B42C86">
        <w:t>g</w:t>
      </w:r>
      <w:r w:rsidRPr="00B42C86">
        <w:t xml:space="preserve">overnment also noted the recommendation made by dissenting members of the </w:t>
      </w:r>
      <w:r w:rsidR="00773EB4" w:rsidRPr="00B42C86">
        <w:t>J</w:t>
      </w:r>
      <w:r w:rsidRPr="00B42C86">
        <w:t xml:space="preserve">oint </w:t>
      </w:r>
      <w:r w:rsidR="00773EB4" w:rsidRPr="00B42C86">
        <w:t>C</w:t>
      </w:r>
      <w:r w:rsidRPr="00B42C86">
        <w:t>ommittee</w:t>
      </w:r>
      <w:r w:rsidR="009E7145" w:rsidRPr="00B42C86">
        <w:t>,</w:t>
      </w:r>
      <w:r w:rsidRPr="00B42C86">
        <w:t xml:space="preserve"> but put forward the amendment as a more timely solution than disallowance of the Restraints Principles. The response provided in principle support for the recommendation to introduce new legislation and conduct widespread consultation. The amendment was proposed to fit this brief, with the 12-month review required to include consultations expected to consider concerns raised by dissenting members.</w:t>
      </w:r>
    </w:p>
    <w:p w14:paraId="75D0A034" w14:textId="77777777" w:rsidR="00C32833" w:rsidRPr="00B42C86" w:rsidRDefault="00C32833" w:rsidP="005047AB">
      <w:pPr>
        <w:pStyle w:val="Subhead1"/>
      </w:pPr>
      <w:r w:rsidRPr="00B42C86">
        <w:t>Senate review of the Restraints Principles</w:t>
      </w:r>
    </w:p>
    <w:p w14:paraId="58372D27" w14:textId="3A4F53D1" w:rsidR="005B1A9B" w:rsidRPr="00B42C86" w:rsidRDefault="00C32833" w:rsidP="0099578B">
      <w:pPr>
        <w:pStyle w:val="Paragraph"/>
      </w:pPr>
      <w:r w:rsidRPr="00B42C86">
        <w:t xml:space="preserve">The </w:t>
      </w:r>
      <w:r w:rsidRPr="00B42C86">
        <w:rPr>
          <w:i/>
          <w:iCs/>
        </w:rPr>
        <w:t xml:space="preserve">Legislation Act 2003 </w:t>
      </w:r>
      <w:r w:rsidR="00F0708A" w:rsidRPr="00B42C86">
        <w:t>(Cth)</w:t>
      </w:r>
      <w:r w:rsidRPr="00B42C86">
        <w:rPr>
          <w:i/>
          <w:iCs/>
        </w:rPr>
        <w:t xml:space="preserve"> </w:t>
      </w:r>
      <w:r w:rsidRPr="00B42C86">
        <w:t>provides for the disallowance of all delegated legislative instruments (</w:t>
      </w:r>
      <w:r w:rsidR="00EE3B02" w:rsidRPr="00B42C86">
        <w:t>i</w:t>
      </w:r>
      <w:r w:rsidRPr="00B42C86">
        <w:t>.</w:t>
      </w:r>
      <w:r w:rsidR="00EE3B02" w:rsidRPr="00B42C86">
        <w:t>e</w:t>
      </w:r>
      <w:r w:rsidRPr="00B42C86">
        <w:t xml:space="preserve">. those made by someone other than Parliament such as the </w:t>
      </w:r>
      <w:r w:rsidRPr="00B42C86">
        <w:rPr>
          <w:shd w:val="clear" w:color="auto" w:fill="FFFFFF"/>
        </w:rPr>
        <w:t xml:space="preserve">Governor-General or a minister). All legislative instruments are subject to disallowance unless exempted by law. </w:t>
      </w:r>
      <w:r w:rsidRPr="00B42C86">
        <w:t xml:space="preserve">Motions must be filed within 15 sitting days after tabling. If the motion is agreed to, the legislation is disallowed and is effectively repealed. If the legislation repealed an earlier piece of legislation (in full or in part), that part of the earlier legislation is revived. </w:t>
      </w:r>
      <w:r w:rsidRPr="00B42C86">
        <w:rPr>
          <w:shd w:val="clear" w:color="auto" w:fill="FFFFFF"/>
        </w:rPr>
        <w:t xml:space="preserve">The Senate Standing Committee’s role is to ensure that each legislative instrument referred to it complies </w:t>
      </w:r>
      <w:r w:rsidRPr="00B42C86">
        <w:t>with the committee's non-partisan scrutiny principles, which relate to statutory requirements, the protection of individual rights and liberties, and parliamentary oversight. The</w:t>
      </w:r>
      <w:r w:rsidRPr="00B42C86">
        <w:rPr>
          <w:szCs w:val="18"/>
        </w:rPr>
        <w:t xml:space="preserve"> Restraints</w:t>
      </w:r>
      <w:r w:rsidRPr="00B42C86">
        <w:t xml:space="preserve"> Principles, as a delegated legislative instrument, were subject to the</w:t>
      </w:r>
      <w:r w:rsidRPr="00B42C86">
        <w:rPr>
          <w:i/>
        </w:rPr>
        <w:t xml:space="preserve"> </w:t>
      </w:r>
      <w:r w:rsidRPr="00B42C86">
        <w:rPr>
          <w:rStyle w:val="Italic"/>
          <w:i w:val="0"/>
        </w:rPr>
        <w:t>Legislation Act</w:t>
      </w:r>
      <w:r w:rsidRPr="00B42C86">
        <w:rPr>
          <w:rStyle w:val="Italic"/>
        </w:rPr>
        <w:t xml:space="preserve"> </w:t>
      </w:r>
      <w:r w:rsidRPr="00B42C86">
        <w:t>and were referred to Senate Standing Committee on Regulations and Ordinances in July 2019.</w:t>
      </w:r>
    </w:p>
    <w:p w14:paraId="4E362BEB" w14:textId="08B347F2" w:rsidR="0099578B" w:rsidRPr="00B42C86" w:rsidRDefault="00C32833" w:rsidP="0099578B">
      <w:pPr>
        <w:pStyle w:val="Paragraph"/>
      </w:pPr>
      <w:r w:rsidRPr="00B42C86">
        <w:fldChar w:fldCharType="begin"/>
      </w:r>
      <w:r w:rsidRPr="00B42C86">
        <w:instrText xml:space="preserve"> REF _Ref42862002 \h  \* MERGEFORMAT </w:instrText>
      </w:r>
      <w:r w:rsidRPr="00B42C86">
        <w:fldChar w:fldCharType="separate"/>
      </w:r>
      <w:r w:rsidR="009B098A" w:rsidRPr="00B42C86">
        <w:t>Table 4</w:t>
      </w:r>
      <w:r w:rsidR="009B098A" w:rsidRPr="00B42C86">
        <w:noBreakHyphen/>
      </w:r>
      <w:r w:rsidR="009B098A">
        <w:t>1</w:t>
      </w:r>
      <w:r w:rsidRPr="00B42C86">
        <w:fldChar w:fldCharType="end"/>
      </w:r>
      <w:r w:rsidRPr="00B42C86">
        <w:t xml:space="preserve"> summarises the process</w:t>
      </w:r>
      <w:r w:rsidR="00FF5A40" w:rsidRPr="00B42C86">
        <w:t>, culminating in the withdrawal of a motion to disallow the legislation in light of the November 2019 amendment</w:t>
      </w:r>
      <w:r w:rsidR="00915B2C">
        <w:t>.</w:t>
      </w:r>
    </w:p>
    <w:p w14:paraId="63B7B7F8" w14:textId="77777777" w:rsidR="00D21C55" w:rsidRPr="00B42C86" w:rsidRDefault="00D21C55">
      <w:pPr>
        <w:rPr>
          <w:color w:val="262626" w:themeColor="text1" w:themeTint="D9"/>
          <w:sz w:val="20"/>
          <w:lang w:eastAsia="en-GB"/>
        </w:rPr>
      </w:pPr>
      <w:r w:rsidRPr="00B42C86">
        <w:br w:type="page"/>
      </w:r>
    </w:p>
    <w:p w14:paraId="46CAA77E" w14:textId="77777777" w:rsidR="00C32833" w:rsidRPr="00B42C86" w:rsidRDefault="00C32833" w:rsidP="00C32833">
      <w:pPr>
        <w:pStyle w:val="Paragraph"/>
        <w:sectPr w:rsidR="00C32833" w:rsidRPr="00B42C86" w:rsidSect="00FA3787">
          <w:headerReference w:type="default" r:id="rId22"/>
          <w:type w:val="continuous"/>
          <w:pgSz w:w="11907" w:h="16840" w:code="9"/>
          <w:pgMar w:top="851" w:right="1134" w:bottom="851" w:left="1701" w:header="454" w:footer="567" w:gutter="0"/>
          <w:cols w:num="2" w:space="1418"/>
          <w:docGrid w:linePitch="272"/>
          <w15:footnoteColumns w:val="1"/>
        </w:sectPr>
      </w:pPr>
    </w:p>
    <w:p w14:paraId="4FFC1EFD" w14:textId="2A88C26A" w:rsidR="00C32833" w:rsidRPr="00B42C86" w:rsidRDefault="00C32833" w:rsidP="00434C9A">
      <w:pPr>
        <w:pStyle w:val="Caption"/>
      </w:pPr>
      <w:bookmarkStart w:id="30" w:name="_Ref42862002"/>
      <w:bookmarkStart w:id="31" w:name="_Toc58326523"/>
      <w:r w:rsidRPr="00B42C86">
        <w:lastRenderedPageBreak/>
        <w:t>Table </w:t>
      </w:r>
      <w:r w:rsidR="00622E58" w:rsidRPr="00B42C86">
        <w:t>4</w:t>
      </w:r>
      <w:r w:rsidRPr="00B42C86">
        <w:noBreakHyphen/>
      </w:r>
      <w:r w:rsidRPr="00B42C86">
        <w:fldChar w:fldCharType="begin"/>
      </w:r>
      <w:r w:rsidRPr="00B42C86">
        <w:instrText xml:space="preserve"> SEQ Table \* ARABIC \s 1 </w:instrText>
      </w:r>
      <w:r w:rsidRPr="00B42C86">
        <w:fldChar w:fldCharType="separate"/>
      </w:r>
      <w:r w:rsidR="009B098A">
        <w:rPr>
          <w:noProof/>
        </w:rPr>
        <w:t>1</w:t>
      </w:r>
      <w:r w:rsidRPr="00B42C86">
        <w:fldChar w:fldCharType="end"/>
      </w:r>
      <w:bookmarkEnd w:id="30"/>
      <w:r w:rsidRPr="00B42C86">
        <w:t>:</w:t>
      </w:r>
      <w:r w:rsidRPr="00B42C86">
        <w:tab/>
        <w:t>Overview of Senate Standing Committee’s review of the Restraints Principles</w:t>
      </w:r>
      <w:bookmarkEnd w:id="31"/>
      <w:r w:rsidRPr="00B42C86">
        <w:t xml:space="preserve"> </w:t>
      </w:r>
    </w:p>
    <w:tbl>
      <w:tblPr>
        <w:tblStyle w:val="AHALight"/>
        <w:tblW w:w="9072" w:type="dxa"/>
        <w:tblLook w:val="04A0" w:firstRow="1" w:lastRow="0" w:firstColumn="1" w:lastColumn="0" w:noHBand="0" w:noVBand="1"/>
        <w:tblDescription w:val="This table presents a high-level timeline of key events in the Senate Standing Committee's reivew of the Restraints Principles."/>
      </w:tblPr>
      <w:tblGrid>
        <w:gridCol w:w="2127"/>
        <w:gridCol w:w="6945"/>
      </w:tblGrid>
      <w:tr w:rsidR="00C32833" w:rsidRPr="00B42C86" w14:paraId="6A4FABEE" w14:textId="77777777" w:rsidTr="0037276B">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27" w:type="dxa"/>
          </w:tcPr>
          <w:p w14:paraId="163D9F43" w14:textId="77777777" w:rsidR="00C32833" w:rsidRPr="00B42C86" w:rsidRDefault="00C32833" w:rsidP="0099578B">
            <w:pPr>
              <w:pStyle w:val="TableHeading1"/>
              <w:keepNext w:val="0"/>
            </w:pPr>
            <w:r w:rsidRPr="00B42C86">
              <w:t>Date</w:t>
            </w:r>
          </w:p>
        </w:tc>
        <w:tc>
          <w:tcPr>
            <w:tcW w:w="6945" w:type="dxa"/>
          </w:tcPr>
          <w:p w14:paraId="55138E87" w14:textId="77777777" w:rsidR="00C32833" w:rsidRPr="00B42C86" w:rsidRDefault="00C32833" w:rsidP="0099578B">
            <w:pPr>
              <w:pStyle w:val="TableHeading1"/>
              <w:keepNext w:val="0"/>
              <w:cnfStyle w:val="100000000000" w:firstRow="1" w:lastRow="0" w:firstColumn="0" w:lastColumn="0" w:oddVBand="0" w:evenVBand="0" w:oddHBand="0" w:evenHBand="0" w:firstRowFirstColumn="0" w:firstRowLastColumn="0" w:lastRowFirstColumn="0" w:lastRowLastColumn="0"/>
            </w:pPr>
            <w:r w:rsidRPr="00B42C86">
              <w:t>Summary</w:t>
            </w:r>
          </w:p>
        </w:tc>
      </w:tr>
      <w:tr w:rsidR="00C32833" w:rsidRPr="00B42C86" w14:paraId="45AE84DA" w14:textId="77777777" w:rsidTr="0037276B">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27" w:type="dxa"/>
          </w:tcPr>
          <w:p w14:paraId="0D83AFF7" w14:textId="77777777" w:rsidR="00C32833" w:rsidRPr="00B42C86" w:rsidRDefault="00C32833" w:rsidP="00D21C55">
            <w:pPr>
              <w:pStyle w:val="Paragraph"/>
            </w:pPr>
            <w:r w:rsidRPr="00B42C86">
              <w:t>2 July 2019</w:t>
            </w:r>
          </w:p>
        </w:tc>
        <w:tc>
          <w:tcPr>
            <w:tcW w:w="6945" w:type="dxa"/>
          </w:tcPr>
          <w:p w14:paraId="10025CCB" w14:textId="77777777" w:rsidR="00C32833" w:rsidRPr="00B42C86" w:rsidRDefault="00C32833" w:rsidP="00D21C55">
            <w:pPr>
              <w:pStyle w:val="Paragraph"/>
              <w:cnfStyle w:val="000000100000" w:firstRow="0" w:lastRow="0" w:firstColumn="0" w:lastColumn="0" w:oddVBand="0" w:evenVBand="0" w:oddHBand="1" w:evenHBand="0" w:firstRowFirstColumn="0" w:firstRowLastColumn="0" w:lastRowFirstColumn="0" w:lastRowLastColumn="0"/>
            </w:pPr>
            <w:bookmarkStart w:id="32" w:name="_Hlk57724572"/>
            <w:r w:rsidRPr="00B42C86">
              <w:rPr>
                <w:i/>
              </w:rPr>
              <w:t xml:space="preserve">Quality of Care Amendment (Minimising the Use of Restraints) Principles 2019 </w:t>
            </w:r>
            <w:bookmarkEnd w:id="32"/>
            <w:r w:rsidRPr="00B42C86">
              <w:t>tabled in the Senate.</w:t>
            </w:r>
          </w:p>
        </w:tc>
      </w:tr>
      <w:tr w:rsidR="00C32833" w:rsidRPr="00B42C86" w14:paraId="62FEDA7A" w14:textId="77777777" w:rsidTr="0037276B">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532B865F" w14:textId="77777777" w:rsidR="00C32833" w:rsidRPr="00B42C86" w:rsidRDefault="00C32833" w:rsidP="00D21C55">
            <w:pPr>
              <w:pStyle w:val="Paragraph"/>
            </w:pPr>
            <w:r w:rsidRPr="00B42C86">
              <w:t>16 July 2019</w:t>
            </w:r>
          </w:p>
        </w:tc>
        <w:tc>
          <w:tcPr>
            <w:tcW w:w="6945" w:type="dxa"/>
          </w:tcPr>
          <w:p w14:paraId="47CEC8EC" w14:textId="77777777" w:rsidR="00C32833" w:rsidRPr="00B42C86" w:rsidRDefault="00C32833" w:rsidP="00D21C55">
            <w:pPr>
              <w:pStyle w:val="Paragraph"/>
              <w:cnfStyle w:val="000000000000" w:firstRow="0" w:lastRow="0" w:firstColumn="0" w:lastColumn="0" w:oddVBand="0" w:evenVBand="0" w:oddHBand="0" w:evenHBand="0" w:firstRowFirstColumn="0" w:firstRowLastColumn="0" w:lastRowFirstColumn="0" w:lastRowLastColumn="0"/>
            </w:pPr>
            <w:r w:rsidRPr="00B42C86">
              <w:t xml:space="preserve">The Committee lodged a notice of motion to disallow, to provide time for the minister’s advice to be considered. </w:t>
            </w:r>
          </w:p>
        </w:tc>
      </w:tr>
      <w:tr w:rsidR="00C32833" w:rsidRPr="00B42C86" w14:paraId="2DB623AF" w14:textId="77777777" w:rsidTr="0037276B">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27" w:type="dxa"/>
          </w:tcPr>
          <w:p w14:paraId="661064DE" w14:textId="77777777" w:rsidR="00C32833" w:rsidRPr="00B42C86" w:rsidRDefault="00C32833" w:rsidP="00D21C55">
            <w:pPr>
              <w:pStyle w:val="Paragraph"/>
            </w:pPr>
            <w:r w:rsidRPr="00B42C86">
              <w:t>24 July 2019</w:t>
            </w:r>
          </w:p>
        </w:tc>
        <w:tc>
          <w:tcPr>
            <w:tcW w:w="6945" w:type="dxa"/>
          </w:tcPr>
          <w:p w14:paraId="1DFA7DBB" w14:textId="37E518F2" w:rsidR="00C32833" w:rsidRPr="00B42C86" w:rsidRDefault="00C32833" w:rsidP="00D21C55">
            <w:pPr>
              <w:pStyle w:val="Paragraph"/>
              <w:cnfStyle w:val="000000100000" w:firstRow="0" w:lastRow="0" w:firstColumn="0" w:lastColumn="0" w:oddVBand="0" w:evenVBand="0" w:oddHBand="1" w:evenHBand="0" w:firstRowFirstColumn="0" w:firstRowLastColumn="0" w:lastRowFirstColumn="0" w:lastRowLastColumn="0"/>
            </w:pPr>
            <w:r w:rsidRPr="00B42C86">
              <w:t xml:space="preserve">The Committee noted in </w:t>
            </w:r>
            <w:r w:rsidRPr="00B42C86">
              <w:rPr>
                <w:szCs w:val="18"/>
              </w:rPr>
              <w:t xml:space="preserve">Delegated legislation monitor 3 </w:t>
            </w:r>
            <w:r w:rsidRPr="00B42C86">
              <w:t xml:space="preserve">ongoing correspondence with the </w:t>
            </w:r>
            <w:r w:rsidR="00500D2F" w:rsidRPr="00B42C86">
              <w:t>M</w:t>
            </w:r>
            <w:r w:rsidRPr="00B42C86">
              <w:t xml:space="preserve">inister to resolve concerns that the </w:t>
            </w:r>
            <w:r w:rsidRPr="00B42C86">
              <w:rPr>
                <w:szCs w:val="18"/>
              </w:rPr>
              <w:t xml:space="preserve">Restraints </w:t>
            </w:r>
            <w:r w:rsidRPr="00B42C86">
              <w:t xml:space="preserve">Principles </w:t>
            </w:r>
            <w:r w:rsidR="00C358D0" w:rsidRPr="00B42C86">
              <w:t>(</w:t>
            </w:r>
            <w:r w:rsidRPr="00B42C86">
              <w:t xml:space="preserve">a) trespass on personal rights and liberties, and </w:t>
            </w:r>
            <w:r w:rsidR="00C358D0" w:rsidRPr="00B42C86">
              <w:t>(</w:t>
            </w:r>
            <w:r w:rsidRPr="00B42C86">
              <w:t>b) involve significant matters more appropriate for primary rather than delegated legislation</w:t>
            </w:r>
            <w:r w:rsidR="00CA3818">
              <w:t xml:space="preserve"> </w:t>
            </w:r>
            <w:r w:rsidR="00CA3818" w:rsidRPr="00CA3818">
              <w:t>(Senate Standing Committee on Regulations and Ordinances 2019)</w:t>
            </w:r>
            <w:r w:rsidRPr="00B42C86">
              <w:t>.</w:t>
            </w:r>
          </w:p>
        </w:tc>
      </w:tr>
      <w:tr w:rsidR="00C32833" w:rsidRPr="00B42C86" w14:paraId="063A431A" w14:textId="77777777" w:rsidTr="0037276B">
        <w:trPr>
          <w:cantSplit w:val="0"/>
          <w:trHeight w:val="1412"/>
        </w:trPr>
        <w:tc>
          <w:tcPr>
            <w:cnfStyle w:val="001000000000" w:firstRow="0" w:lastRow="0" w:firstColumn="1" w:lastColumn="0" w:oddVBand="0" w:evenVBand="0" w:oddHBand="0" w:evenHBand="0" w:firstRowFirstColumn="0" w:firstRowLastColumn="0" w:lastRowFirstColumn="0" w:lastRowLastColumn="0"/>
            <w:tcW w:w="2127" w:type="dxa"/>
          </w:tcPr>
          <w:p w14:paraId="3F83C59E" w14:textId="77777777" w:rsidR="00C32833" w:rsidRPr="00B42C86" w:rsidRDefault="00C32833" w:rsidP="00D21C55">
            <w:pPr>
              <w:pStyle w:val="Paragraph"/>
            </w:pPr>
            <w:r w:rsidRPr="00B42C86">
              <w:t>16 October 2019</w:t>
            </w:r>
          </w:p>
        </w:tc>
        <w:tc>
          <w:tcPr>
            <w:tcW w:w="6945" w:type="dxa"/>
          </w:tcPr>
          <w:p w14:paraId="3D411E75" w14:textId="439CBEAC" w:rsidR="00C32833" w:rsidRPr="00B42C86" w:rsidRDefault="00C32833" w:rsidP="00D21C55">
            <w:pPr>
              <w:pStyle w:val="Paragraph"/>
              <w:cnfStyle w:val="000000000000" w:firstRow="0" w:lastRow="0" w:firstColumn="0" w:lastColumn="0" w:oddVBand="0" w:evenVBand="0" w:oddHBand="0" w:evenHBand="0" w:firstRowFirstColumn="0" w:firstRowLastColumn="0" w:lastRowFirstColumn="0" w:lastRowLastColumn="0"/>
            </w:pPr>
            <w:r w:rsidRPr="00B42C86">
              <w:rPr>
                <w:szCs w:val="18"/>
              </w:rPr>
              <w:t>Delegated legislation monitor 7</w:t>
            </w:r>
            <w:r w:rsidRPr="00B42C86">
              <w:t xml:space="preserve"> outlined correspondence between the Committee and the </w:t>
            </w:r>
            <w:r w:rsidR="00A97180" w:rsidRPr="00B42C86">
              <w:t>M</w:t>
            </w:r>
            <w:r w:rsidRPr="00B42C86">
              <w:t xml:space="preserve">inister on the issue of whether the </w:t>
            </w:r>
            <w:r w:rsidRPr="00B42C86">
              <w:rPr>
                <w:szCs w:val="18"/>
              </w:rPr>
              <w:t xml:space="preserve">Restraints </w:t>
            </w:r>
            <w:r w:rsidRPr="00B42C86">
              <w:t>Principles should be set out in primary legislation</w:t>
            </w:r>
            <w:r w:rsidR="00C358D0" w:rsidRPr="00B42C86">
              <w:t>,</w:t>
            </w:r>
            <w:r w:rsidRPr="00B42C86">
              <w:t xml:space="preserve"> given the inclusion of significant matters </w:t>
            </w:r>
            <w:r w:rsidR="00C358D0" w:rsidRPr="00B42C86">
              <w:t xml:space="preserve">that </w:t>
            </w:r>
            <w:r w:rsidRPr="00B42C86">
              <w:t xml:space="preserve">may affect personal rights and liberties of aged care consumers. The </w:t>
            </w:r>
            <w:r w:rsidR="002A1FE5" w:rsidRPr="00B42C86">
              <w:t>C</w:t>
            </w:r>
            <w:r w:rsidRPr="00B42C86">
              <w:t xml:space="preserve">ommittee’s view was that neither consistency with existing regulatory measures nor administrative efficiency were sufficient justification for the </w:t>
            </w:r>
            <w:r w:rsidRPr="00B42C86">
              <w:rPr>
                <w:szCs w:val="18"/>
              </w:rPr>
              <w:t xml:space="preserve">Restraints </w:t>
            </w:r>
            <w:r w:rsidRPr="00B42C86">
              <w:t xml:space="preserve">Principles to be included in delegated legislation. It also considered that review of the </w:t>
            </w:r>
            <w:r w:rsidRPr="00B42C86">
              <w:rPr>
                <w:szCs w:val="18"/>
              </w:rPr>
              <w:t>Restraints</w:t>
            </w:r>
            <w:r w:rsidRPr="00B42C86">
              <w:t xml:space="preserve"> Principles by the Parliamentary Joint Committee on Human Rights and </w:t>
            </w:r>
            <w:r w:rsidR="00D46AE2" w:rsidRPr="00B42C86">
              <w:t>R</w:t>
            </w:r>
            <w:r w:rsidR="00F35DB3" w:rsidRPr="00B42C86">
              <w:t xml:space="preserve">oyal </w:t>
            </w:r>
            <w:r w:rsidR="00D46AE2" w:rsidRPr="00B42C86">
              <w:t>C</w:t>
            </w:r>
            <w:r w:rsidR="00F35DB3" w:rsidRPr="00B42C86">
              <w:t>ommission</w:t>
            </w:r>
            <w:r w:rsidRPr="00B42C86">
              <w:t xml:space="preserve"> did not constitute sufficient scrutiny to enact the </w:t>
            </w:r>
            <w:r w:rsidRPr="00B42C86">
              <w:rPr>
                <w:szCs w:val="18"/>
              </w:rPr>
              <w:t xml:space="preserve">Restraints </w:t>
            </w:r>
            <w:r w:rsidRPr="00B42C86">
              <w:t xml:space="preserve">Principles in Parliament. The Committee therefore referred the </w:t>
            </w:r>
            <w:r w:rsidRPr="00B42C86">
              <w:rPr>
                <w:szCs w:val="18"/>
              </w:rPr>
              <w:t xml:space="preserve">Restraints </w:t>
            </w:r>
            <w:r w:rsidRPr="00B42C86">
              <w:t>Principles to the Senate</w:t>
            </w:r>
            <w:r w:rsidR="0037276B">
              <w:t xml:space="preserve"> </w:t>
            </w:r>
            <w:r w:rsidR="00CA3818" w:rsidRPr="00CA3818">
              <w:t>(Senate Standing Committee on Regulations and Ordinances 2019)</w:t>
            </w:r>
            <w:r w:rsidRPr="00B42C86">
              <w:t>.</w:t>
            </w:r>
          </w:p>
        </w:tc>
      </w:tr>
      <w:tr w:rsidR="00C32833" w:rsidRPr="00B42C86" w14:paraId="577F7720" w14:textId="77777777" w:rsidTr="0037276B">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27" w:type="dxa"/>
          </w:tcPr>
          <w:p w14:paraId="042CF2B3" w14:textId="77777777" w:rsidR="00C32833" w:rsidRPr="00B42C86" w:rsidRDefault="00C32833" w:rsidP="00D21C55">
            <w:pPr>
              <w:pStyle w:val="Paragraph"/>
            </w:pPr>
            <w:r w:rsidRPr="00B42C86">
              <w:t>27 November 2019</w:t>
            </w:r>
          </w:p>
        </w:tc>
        <w:tc>
          <w:tcPr>
            <w:tcW w:w="6945" w:type="dxa"/>
          </w:tcPr>
          <w:p w14:paraId="4B675D9F" w14:textId="0C009855" w:rsidR="00C32833" w:rsidRPr="00B42C86" w:rsidRDefault="00C32833" w:rsidP="00D21C55">
            <w:pPr>
              <w:pStyle w:val="Paragraph"/>
              <w:cnfStyle w:val="000000100000" w:firstRow="0" w:lastRow="0" w:firstColumn="0" w:lastColumn="0" w:oddVBand="0" w:evenVBand="0" w:oddHBand="1" w:evenHBand="0" w:firstRowFirstColumn="0" w:firstRowLastColumn="0" w:lastRowFirstColumn="0" w:lastRowLastColumn="0"/>
              <w:rPr>
                <w:szCs w:val="18"/>
              </w:rPr>
            </w:pPr>
            <w:r w:rsidRPr="00B42C86">
              <w:t xml:space="preserve">In </w:t>
            </w:r>
            <w:r w:rsidR="00C358D0" w:rsidRPr="00B42C86">
              <w:rPr>
                <w:szCs w:val="18"/>
              </w:rPr>
              <w:t>Delegated legislation monitor 9</w:t>
            </w:r>
            <w:r w:rsidRPr="00B42C86">
              <w:t xml:space="preserve"> the Committee described a private briefing held on 12 November between itself, the </w:t>
            </w:r>
            <w:r w:rsidR="002A1FE5" w:rsidRPr="00B42C86">
              <w:t>M</w:t>
            </w:r>
            <w:r w:rsidRPr="00B42C86">
              <w:t xml:space="preserve">inister, and senior officers within the Department of Health. In the meeting the </w:t>
            </w:r>
            <w:r w:rsidR="002A1FE5" w:rsidRPr="00B42C86">
              <w:t>M</w:t>
            </w:r>
            <w:r w:rsidRPr="00B42C86">
              <w:t>inister briefed the Committee on forthcoming amendments to the Restraints Principles to provide for a review of operations after 12 months. The Committee viewed this amendment as complying with its scrutiny principles and resolved to withdraw the notice of motion to disallow</w:t>
            </w:r>
            <w:r w:rsidR="0037276B">
              <w:t xml:space="preserve"> </w:t>
            </w:r>
            <w:r w:rsidR="0037276B" w:rsidRPr="0037276B">
              <w:t>(Senate Standing Committee on Regulations and Ordinances 2019)</w:t>
            </w:r>
            <w:r w:rsidR="0037276B">
              <w:t>.</w:t>
            </w:r>
          </w:p>
        </w:tc>
      </w:tr>
      <w:tr w:rsidR="00C32833" w:rsidRPr="00B42C86" w14:paraId="30570E07" w14:textId="77777777" w:rsidTr="0037276B">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5009E2B6" w14:textId="77777777" w:rsidR="00C32833" w:rsidRPr="00B42C86" w:rsidRDefault="00C32833" w:rsidP="00D21C55">
            <w:pPr>
              <w:pStyle w:val="Paragraph"/>
            </w:pPr>
            <w:r w:rsidRPr="00B42C86">
              <w:t>28 November 2019</w:t>
            </w:r>
          </w:p>
        </w:tc>
        <w:tc>
          <w:tcPr>
            <w:tcW w:w="6945" w:type="dxa"/>
          </w:tcPr>
          <w:p w14:paraId="264B4306" w14:textId="77777777" w:rsidR="00C32833" w:rsidRPr="00B42C86" w:rsidRDefault="00C32833" w:rsidP="00D21C55">
            <w:pPr>
              <w:pStyle w:val="Paragraph"/>
              <w:cnfStyle w:val="000000000000" w:firstRow="0" w:lastRow="0" w:firstColumn="0" w:lastColumn="0" w:oddVBand="0" w:evenVBand="0" w:oddHBand="0" w:evenHBand="0" w:firstRowFirstColumn="0" w:firstRowLastColumn="0" w:lastRowFirstColumn="0" w:lastRowLastColumn="0"/>
              <w:rPr>
                <w:szCs w:val="18"/>
              </w:rPr>
            </w:pPr>
            <w:r w:rsidRPr="00B42C86">
              <w:rPr>
                <w:szCs w:val="18"/>
              </w:rPr>
              <w:t>Notice of motion to disallow withdrawn.</w:t>
            </w:r>
          </w:p>
        </w:tc>
      </w:tr>
    </w:tbl>
    <w:p w14:paraId="2CFDC5FE" w14:textId="459BDF32" w:rsidR="00534ECD" w:rsidRPr="00B42C86" w:rsidRDefault="00534ECD" w:rsidP="00534ECD"/>
    <w:p w14:paraId="45629D5B" w14:textId="50C3997B" w:rsidR="00161500" w:rsidRPr="00B42C86" w:rsidRDefault="00161500" w:rsidP="00534ECD">
      <w:pPr>
        <w:sectPr w:rsidR="00161500" w:rsidRPr="00B42C86" w:rsidSect="00FA3787">
          <w:type w:val="continuous"/>
          <w:pgSz w:w="11907" w:h="16840" w:code="9"/>
          <w:pgMar w:top="851" w:right="1134" w:bottom="851" w:left="1701" w:header="454" w:footer="567" w:gutter="0"/>
          <w:cols w:space="1418"/>
          <w:docGrid w:linePitch="272"/>
          <w15:footnoteColumns w:val="1"/>
        </w:sectPr>
      </w:pPr>
    </w:p>
    <w:p w14:paraId="14E23BB3" w14:textId="77777777" w:rsidR="00546083" w:rsidRPr="00B42C86" w:rsidRDefault="00DC1AD4" w:rsidP="00434C9A">
      <w:pPr>
        <w:pStyle w:val="Heading1"/>
        <w:spacing w:after="240"/>
      </w:pPr>
      <w:bookmarkStart w:id="33" w:name="_Ref56500324"/>
      <w:bookmarkStart w:id="34" w:name="_Ref56519490"/>
      <w:bookmarkStart w:id="35" w:name="_Ref56519494"/>
      <w:bookmarkStart w:id="36" w:name="_Toc58326498"/>
      <w:r w:rsidRPr="00B42C86">
        <w:lastRenderedPageBreak/>
        <w:t xml:space="preserve">Relevant national </w:t>
      </w:r>
      <w:r w:rsidR="00C679A7" w:rsidRPr="00B42C86">
        <w:t xml:space="preserve">aged care </w:t>
      </w:r>
      <w:r w:rsidRPr="00B42C86">
        <w:t>legislation and initiative</w:t>
      </w:r>
      <w:r w:rsidR="00546083" w:rsidRPr="00B42C86">
        <w:t>s</w:t>
      </w:r>
      <w:bookmarkEnd w:id="33"/>
      <w:bookmarkEnd w:id="34"/>
      <w:bookmarkEnd w:id="35"/>
      <w:bookmarkEnd w:id="36"/>
    </w:p>
    <w:p w14:paraId="29D64BF2" w14:textId="4E470045" w:rsidR="00546083" w:rsidRPr="00B42C86" w:rsidRDefault="00546083" w:rsidP="00546083">
      <w:pPr>
        <w:pStyle w:val="Border"/>
        <w:rPr>
          <w:lang w:eastAsia="en-GB"/>
        </w:rPr>
        <w:sectPr w:rsidR="00546083" w:rsidRPr="00B42C86" w:rsidSect="00FA3787">
          <w:headerReference w:type="default" r:id="rId23"/>
          <w:type w:val="continuous"/>
          <w:pgSz w:w="11907" w:h="16840" w:code="9"/>
          <w:pgMar w:top="851" w:right="1134" w:bottom="851" w:left="1701" w:header="454" w:footer="567" w:gutter="0"/>
          <w:cols w:space="1418"/>
          <w:docGrid w:linePitch="272"/>
          <w15:footnoteColumns w:val="1"/>
        </w:sectPr>
      </w:pPr>
    </w:p>
    <w:p w14:paraId="59D18CF8" w14:textId="77777777" w:rsidR="00DC1AD4" w:rsidRPr="00B42C86" w:rsidRDefault="00DC1AD4" w:rsidP="00434C9A">
      <w:pPr>
        <w:pStyle w:val="Heading2"/>
        <w:spacing w:before="0"/>
      </w:pPr>
      <w:bookmarkStart w:id="37" w:name="_Ref41895139"/>
      <w:bookmarkStart w:id="38" w:name="_Toc58326499"/>
      <w:r w:rsidRPr="00B42C86">
        <w:t>The Aged Care Quality Standards</w:t>
      </w:r>
      <w:bookmarkEnd w:id="37"/>
      <w:bookmarkEnd w:id="38"/>
    </w:p>
    <w:p w14:paraId="5719FBE1" w14:textId="347D65B7" w:rsidR="00DC1AD4" w:rsidRPr="00B42C86" w:rsidRDefault="00DC1AD4" w:rsidP="00711CE5">
      <w:pPr>
        <w:pStyle w:val="Paragraph"/>
      </w:pPr>
      <w:r w:rsidRPr="00B42C86">
        <w:t xml:space="preserve">The current </w:t>
      </w:r>
      <w:r w:rsidR="007642F2" w:rsidRPr="00B42C86">
        <w:t>Q</w:t>
      </w:r>
      <w:r w:rsidR="00690C51" w:rsidRPr="00B42C86">
        <w:t xml:space="preserve">uality </w:t>
      </w:r>
      <w:r w:rsidR="007642F2" w:rsidRPr="00B42C86">
        <w:t>S</w:t>
      </w:r>
      <w:r w:rsidR="00690C51" w:rsidRPr="00B42C86">
        <w:t>tandards</w:t>
      </w:r>
      <w:r w:rsidRPr="00B42C86">
        <w:t xml:space="preserve"> came into effect on 1 July 2019</w:t>
      </w:r>
      <w:r w:rsidR="00E94420" w:rsidRPr="00B42C86">
        <w:t>, and</w:t>
      </w:r>
      <w:r w:rsidR="00171E41" w:rsidRPr="00B42C86">
        <w:t xml:space="preserve"> </w:t>
      </w:r>
      <w:r w:rsidR="00387DCC" w:rsidRPr="00B42C86">
        <w:t xml:space="preserve">provide a framework of core requirements for quality and safety that apply across all Australian Government-funded aged care settings </w:t>
      </w:r>
      <w:r w:rsidR="00387DCC" w:rsidRPr="00B42C86">
        <w:fldChar w:fldCharType="begin" w:fldLock="1"/>
      </w:r>
      <w:r w:rsidR="00755555" w:rsidRPr="00B42C86">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Commission","given":"","non-dropping-particle":"","parse-names":false,"suffix":""}],"id":"ITEM-1","issued":{"date-parts":[["2019"]]},"publisher":"Australian Government","publisher-place":"Canberra","title":"Guidance and resources for providers to support the new aged care quality standards","type":"book"},"uris":["http://www.mendeley.com/documents/?uuid=e1340434-46a4-4f4c-b0b1-f20b8ea49f49"]}],"mendeley":{"formattedCitation":"(Aged Care Quality and Safety Commission 2019)","plainTextFormattedCitation":"(Aged Care Quality and Safety Commission 2019)","previouslyFormattedCitation":"(Aged Care Quality and Safety Commission 2019)"},"properties":{"noteIndex":0},"schema":"https://github.com/citation-style-language/schema/raw/master/csl-citation.json"}</w:instrText>
      </w:r>
      <w:r w:rsidR="00387DCC" w:rsidRPr="00B42C86">
        <w:fldChar w:fldCharType="separate"/>
      </w:r>
      <w:r w:rsidR="00387DCC" w:rsidRPr="00B42C86">
        <w:t>(Aged Care Quality and Safety Commission 2019)</w:t>
      </w:r>
      <w:r w:rsidR="00387DCC" w:rsidRPr="00B42C86">
        <w:fldChar w:fldCharType="end"/>
      </w:r>
      <w:r w:rsidR="009844FB" w:rsidRPr="00B42C86">
        <w:t>.</w:t>
      </w:r>
      <w:r w:rsidR="00CF4360" w:rsidRPr="00B42C86">
        <w:t xml:space="preserve"> </w:t>
      </w:r>
    </w:p>
    <w:p w14:paraId="48455659" w14:textId="0E11779C" w:rsidR="00794F17" w:rsidRPr="00B42C86" w:rsidRDefault="008D1425" w:rsidP="00711CE5">
      <w:pPr>
        <w:pStyle w:val="Paragraph"/>
      </w:pPr>
      <w:r w:rsidRPr="00B42C86">
        <w:t xml:space="preserve">Providers’ </w:t>
      </w:r>
      <w:r w:rsidR="00D00399" w:rsidRPr="00B42C86">
        <w:t xml:space="preserve">compliance with the </w:t>
      </w:r>
      <w:r w:rsidR="00CE24A9" w:rsidRPr="00B42C86">
        <w:t xml:space="preserve">8 </w:t>
      </w:r>
      <w:r w:rsidR="007642F2" w:rsidRPr="00B42C86">
        <w:t>Q</w:t>
      </w:r>
      <w:r w:rsidR="00690C51" w:rsidRPr="00B42C86">
        <w:t xml:space="preserve">uality </w:t>
      </w:r>
      <w:r w:rsidR="007642F2" w:rsidRPr="00B42C86">
        <w:t>S</w:t>
      </w:r>
      <w:r w:rsidR="00690C51" w:rsidRPr="00B42C86">
        <w:t>tandards</w:t>
      </w:r>
      <w:r w:rsidR="00D00399" w:rsidRPr="00B42C86">
        <w:t xml:space="preserve"> is </w:t>
      </w:r>
      <w:r w:rsidR="004F0243" w:rsidRPr="00B42C86">
        <w:t>determined by performance assessments,</w:t>
      </w:r>
      <w:r w:rsidR="003D5CAE" w:rsidRPr="00B42C86">
        <w:t xml:space="preserve"> in which </w:t>
      </w:r>
      <w:r w:rsidR="006342E9" w:rsidRPr="00B42C86">
        <w:t>C</w:t>
      </w:r>
      <w:r w:rsidR="006E5846" w:rsidRPr="00B42C86">
        <w:t xml:space="preserve">ommission-registered </w:t>
      </w:r>
      <w:r w:rsidR="004F0243" w:rsidRPr="00B42C86">
        <w:t>q</w:t>
      </w:r>
      <w:r w:rsidR="003F6ABD" w:rsidRPr="00B42C86">
        <w:t xml:space="preserve">uality </w:t>
      </w:r>
      <w:r w:rsidR="003D5CAE" w:rsidRPr="00B42C86">
        <w:t>assessors</w:t>
      </w:r>
      <w:r w:rsidR="00794F17" w:rsidRPr="00B42C86">
        <w:t>:</w:t>
      </w:r>
    </w:p>
    <w:p w14:paraId="2E7C1049" w14:textId="1C341106" w:rsidR="00794F17" w:rsidRPr="00B42C86" w:rsidRDefault="00794F17" w:rsidP="00711CE5">
      <w:pPr>
        <w:pStyle w:val="Bullet1"/>
      </w:pPr>
      <w:r w:rsidRPr="00B42C86">
        <w:t>R</w:t>
      </w:r>
      <w:r w:rsidR="0090356B" w:rsidRPr="00B42C86">
        <w:t>eview</w:t>
      </w:r>
      <w:r w:rsidRPr="00B42C86">
        <w:t xml:space="preserve"> relevant</w:t>
      </w:r>
      <w:r w:rsidR="0090356B" w:rsidRPr="00B42C86">
        <w:t xml:space="preserve"> information (e.g. provider self-assessment data, outcomes of previous assessments, complaints received, referrals from other regulatory bodies, and information provided by consumers and their representatives)</w:t>
      </w:r>
      <w:r w:rsidRPr="00B42C86">
        <w:t xml:space="preserve"> </w:t>
      </w:r>
    </w:p>
    <w:p w14:paraId="7AB67B7B" w14:textId="05A8BCB4" w:rsidR="00055C77" w:rsidRPr="00B42C86" w:rsidRDefault="00794F17" w:rsidP="00711CE5">
      <w:pPr>
        <w:pStyle w:val="Bullet1"/>
      </w:pPr>
      <w:r w:rsidRPr="00B42C86">
        <w:t>O</w:t>
      </w:r>
      <w:r w:rsidR="00055C77" w:rsidRPr="00B42C86">
        <w:t>btain and evaluat</w:t>
      </w:r>
      <w:r w:rsidR="003D5CAE" w:rsidRPr="00B42C86">
        <w:t>e</w:t>
      </w:r>
      <w:r w:rsidR="00055C77" w:rsidRPr="00B42C86">
        <w:t xml:space="preserve"> evidence through observations, interviews and documented evidence of the quality of care and services.</w:t>
      </w:r>
    </w:p>
    <w:p w14:paraId="7D6D910E" w14:textId="6B521703" w:rsidR="00DD21D6" w:rsidRPr="00B42C86" w:rsidRDefault="00055C77" w:rsidP="00DC5E36">
      <w:pPr>
        <w:pStyle w:val="Paragraph"/>
      </w:pPr>
      <w:r w:rsidRPr="00B42C86">
        <w:t xml:space="preserve">Following each performance assessment, a delegate of the </w:t>
      </w:r>
      <w:r w:rsidR="00E07987" w:rsidRPr="00B42C86">
        <w:t>C</w:t>
      </w:r>
      <w:r w:rsidRPr="00B42C86">
        <w:t xml:space="preserve">ommissioner considers the </w:t>
      </w:r>
      <w:r w:rsidR="000C74F0" w:rsidRPr="00B42C86">
        <w:t>a</w:t>
      </w:r>
      <w:r w:rsidRPr="00B42C86">
        <w:t xml:space="preserve">ssessment </w:t>
      </w:r>
      <w:r w:rsidR="000C74F0" w:rsidRPr="00B42C86">
        <w:t>t</w:t>
      </w:r>
      <w:r w:rsidRPr="00B42C86">
        <w:t>eam</w:t>
      </w:r>
      <w:r w:rsidR="000C74F0" w:rsidRPr="00B42C86">
        <w:t>’</w:t>
      </w:r>
      <w:r w:rsidRPr="00B42C86">
        <w:t>s report, the provider’s response and other relevant information</w:t>
      </w:r>
      <w:r w:rsidR="00D761F4" w:rsidRPr="00B42C86">
        <w:t>,</w:t>
      </w:r>
      <w:r w:rsidRPr="00B42C86">
        <w:t xml:space="preserve"> and develops a performance report. The report details the delegate’s assessment of the provider’s performance against the </w:t>
      </w:r>
      <w:r w:rsidR="007642F2" w:rsidRPr="00B42C86">
        <w:t>Q</w:t>
      </w:r>
      <w:r w:rsidR="00690C51" w:rsidRPr="00B42C86">
        <w:t xml:space="preserve">uality </w:t>
      </w:r>
      <w:r w:rsidR="007642F2" w:rsidRPr="00B42C86">
        <w:t>S</w:t>
      </w:r>
      <w:r w:rsidR="00690C51" w:rsidRPr="00B42C86">
        <w:t>tandards</w:t>
      </w:r>
      <w:r w:rsidR="00C21E6C" w:rsidRPr="00B42C86">
        <w:t xml:space="preserve"> (met or not met)</w:t>
      </w:r>
      <w:r w:rsidRPr="00B42C86">
        <w:t>.</w:t>
      </w:r>
    </w:p>
    <w:p w14:paraId="437F2AD1" w14:textId="5A747467" w:rsidR="0022583C" w:rsidRPr="00B42C86" w:rsidRDefault="0022583C" w:rsidP="00711CE5">
      <w:pPr>
        <w:pStyle w:val="Paragraph"/>
      </w:pPr>
      <w:r w:rsidRPr="00B42C86">
        <w:t>Commission a</w:t>
      </w:r>
      <w:r w:rsidR="008F24B9" w:rsidRPr="00B42C86">
        <w:t xml:space="preserve">ssessors </w:t>
      </w:r>
      <w:r w:rsidRPr="00B42C86">
        <w:t>also conduc</w:t>
      </w:r>
      <w:r w:rsidR="00512F58" w:rsidRPr="00B42C86">
        <w:t>t</w:t>
      </w:r>
      <w:r w:rsidRPr="00B42C86">
        <w:t xml:space="preserve"> unannounced site audit</w:t>
      </w:r>
      <w:r w:rsidR="008F24B9" w:rsidRPr="00B42C86">
        <w:t>s</w:t>
      </w:r>
      <w:r w:rsidRPr="00B42C86">
        <w:t xml:space="preserve"> between the submission of an application for re-accreditation and the expiry of the service’s period of accreditation.</w:t>
      </w:r>
    </w:p>
    <w:p w14:paraId="1AE0D543" w14:textId="09ABB8F2" w:rsidR="00DC1AD4" w:rsidRPr="00B42C86" w:rsidRDefault="001A01B9" w:rsidP="00711CE5">
      <w:pPr>
        <w:pStyle w:val="Paragraph"/>
      </w:pPr>
      <w:r w:rsidRPr="00B42C86">
        <w:t xml:space="preserve">Six </w:t>
      </w:r>
      <w:r w:rsidR="00387DCC" w:rsidRPr="00B42C86">
        <w:t xml:space="preserve">of the </w:t>
      </w:r>
      <w:r w:rsidR="00B47703" w:rsidRPr="00B42C86">
        <w:t>8</w:t>
      </w:r>
      <w:r w:rsidR="006A47F3" w:rsidRPr="00B42C86">
        <w:t xml:space="preserve"> </w:t>
      </w:r>
      <w:r w:rsidR="007642F2" w:rsidRPr="00B42C86">
        <w:t>Q</w:t>
      </w:r>
      <w:r w:rsidR="00690C51" w:rsidRPr="00B42C86">
        <w:t xml:space="preserve">uality </w:t>
      </w:r>
      <w:r w:rsidR="007642F2" w:rsidRPr="00B42C86">
        <w:t>S</w:t>
      </w:r>
      <w:r w:rsidR="00690C51" w:rsidRPr="00B42C86">
        <w:t>tandards</w:t>
      </w:r>
      <w:r w:rsidR="00DC1AD4" w:rsidRPr="00B42C86">
        <w:t xml:space="preserve"> </w:t>
      </w:r>
      <w:r w:rsidR="00641F68" w:rsidRPr="00B42C86">
        <w:t>include requirements</w:t>
      </w:r>
      <w:r w:rsidR="006A47F3" w:rsidRPr="00B42C86">
        <w:t xml:space="preserve"> </w:t>
      </w:r>
      <w:r w:rsidRPr="00B42C86">
        <w:t xml:space="preserve">directly or indirectly </w:t>
      </w:r>
      <w:r w:rsidR="006A47F3" w:rsidRPr="00B42C86">
        <w:t>relevant</w:t>
      </w:r>
      <w:r w:rsidR="00DC1AD4" w:rsidRPr="00B42C86">
        <w:t xml:space="preserve"> to the use of restraint</w:t>
      </w:r>
      <w:r w:rsidR="00DD6166" w:rsidRPr="00B42C86">
        <w:t xml:space="preserve">. </w:t>
      </w:r>
      <w:r w:rsidR="00ED6EAE" w:rsidRPr="00B42C86">
        <w:t>The</w:t>
      </w:r>
      <w:r w:rsidR="00641F68" w:rsidRPr="00B42C86">
        <w:t xml:space="preserve"> </w:t>
      </w:r>
      <w:r w:rsidR="00387DCC" w:rsidRPr="00B42C86">
        <w:t xml:space="preserve">intent </w:t>
      </w:r>
      <w:r w:rsidR="00ED6EAE" w:rsidRPr="00B42C86">
        <w:t>behind these requirements</w:t>
      </w:r>
      <w:r w:rsidR="009F15C9" w:rsidRPr="00B42C86">
        <w:t xml:space="preserve"> is summarised below, along with </w:t>
      </w:r>
      <w:r w:rsidR="00C116AC" w:rsidRPr="00B42C86">
        <w:t xml:space="preserve">example actions that could be taken and evidence that could be </w:t>
      </w:r>
      <w:r w:rsidR="002404EB" w:rsidRPr="00B42C86">
        <w:t>collected</w:t>
      </w:r>
      <w:r w:rsidR="00C116AC" w:rsidRPr="00B42C86">
        <w:t xml:space="preserve"> by providers</w:t>
      </w:r>
      <w:r w:rsidR="00DC1AD4" w:rsidRPr="00B42C86">
        <w:t xml:space="preserve"> to </w:t>
      </w:r>
      <w:r w:rsidR="00C116AC" w:rsidRPr="00B42C86">
        <w:t xml:space="preserve">implement and </w:t>
      </w:r>
      <w:r w:rsidR="002404EB" w:rsidRPr="00B42C86">
        <w:t>comply with each one</w:t>
      </w:r>
      <w:r w:rsidR="00DC1AD4" w:rsidRPr="00B42C86">
        <w:t xml:space="preserve">. This information has been gathered from: </w:t>
      </w:r>
    </w:p>
    <w:p w14:paraId="3E621BBE" w14:textId="77777777" w:rsidR="00DC1AD4" w:rsidRPr="00B42C86" w:rsidRDefault="00DC1AD4" w:rsidP="00711CE5">
      <w:pPr>
        <w:pStyle w:val="Bullet1"/>
      </w:pPr>
      <w:r w:rsidRPr="00B42C86">
        <w:rPr>
          <w:rStyle w:val="Italic"/>
        </w:rPr>
        <w:t>Guidance and Resources for Providers to support the Aged Care Quality Standards</w:t>
      </w:r>
      <w:r w:rsidRPr="00B42C86">
        <w:t xml:space="preserve"> </w:t>
      </w:r>
      <w:r w:rsidRPr="00B42C86">
        <w:fldChar w:fldCharType="begin" w:fldLock="1"/>
      </w:r>
      <w:r w:rsidRPr="00B42C86">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Commission","given":"","non-dropping-particle":"","parse-names":false,"suffix":""}],"id":"ITEM-1","issued":{"date-parts":[["2019"]]},"publisher":"Australian Government","publisher-place":"Canberra","title":"Guidance and resources for providers to support the new aged care quality standards","type":"book"},"uris":["http://www.mendeley.com/documents/?uuid=e1340434-46a4-4f4c-b0b1-f20b8ea49f49"]}],"mendeley":{"formattedCitation":"(Aged Care Quality and Safety Commission 2019)","plainTextFormattedCitation":"(Aged Care Quality and Safety Commission 2019)","previouslyFormattedCitation":"(Aged Care Quality and Safety Commission 2019)"},"properties":{"noteIndex":0},"schema":"https://github.com/citation-style-language/schema/raw/master/csl-citation.json"}</w:instrText>
      </w:r>
      <w:r w:rsidRPr="00B42C86">
        <w:fldChar w:fldCharType="separate"/>
      </w:r>
      <w:r w:rsidRPr="00B42C86">
        <w:t>(Aged Care Quality and Safety Commission 2019)</w:t>
      </w:r>
      <w:r w:rsidRPr="00B42C86">
        <w:fldChar w:fldCharType="end"/>
      </w:r>
      <w:r w:rsidRPr="00B42C86">
        <w:t xml:space="preserve"> </w:t>
      </w:r>
    </w:p>
    <w:p w14:paraId="54CF2EE6" w14:textId="257AFA53" w:rsidR="002E6663" w:rsidRPr="00B42C86" w:rsidRDefault="00DC1AD4" w:rsidP="00711CE5">
      <w:pPr>
        <w:pStyle w:val="Bullet1"/>
      </w:pPr>
      <w:r w:rsidRPr="00B42C86">
        <w:rPr>
          <w:rStyle w:val="Italic"/>
        </w:rPr>
        <w:t>Regulatory Bulletin RB 2019-08 Regulation of physical and chemical restraint</w:t>
      </w:r>
      <w:r w:rsidRPr="00B42C86">
        <w:t xml:space="preserve"> </w:t>
      </w:r>
      <w:r w:rsidRPr="00B42C86">
        <w:fldChar w:fldCharType="begin" w:fldLock="1"/>
      </w:r>
      <w:r w:rsidR="004D1EFB" w:rsidRPr="00B42C86">
        <w:instrText>ADDIN CSL_CITATION {"citationItems":[{"id":"ITEM-1","itemData":{"author":[{"dropping-particle":"","family":"Aged Care Quality and Safety Commission","given":"","non-dropping-particle":"","parse-names":false,"suffix":""}],"id":"ITEM-1","issued":{"date-parts":[["2020"]]},"publisher":"Australian Government","publisher-place":"Canberra","title":"Regulatory Bulletin: Regulation of physical and chemical restraint","type":"book"},"uris":["http://www.mendeley.com/documents/?uuid=46f6bbcc-e9e6-4c72-b8da-58efb40155ed"]}],"mendeley":{"formattedCitation":"(Aged Care Quality and Safety Commission 2020a)","plainTextFormattedCitation":"(Aged Care Quality and Safety Commission 2020a)","previouslyFormattedCitation":"(Aged Care Quality and Safety Commission 2020a)"},"properties":{"noteIndex":0},"schema":"https://github.com/citation-style-language/schema/raw/master/csl-citation.json"}</w:instrText>
      </w:r>
      <w:r w:rsidRPr="00B42C86">
        <w:fldChar w:fldCharType="separate"/>
      </w:r>
      <w:r w:rsidR="00465DD7" w:rsidRPr="00B42C86">
        <w:t>(Aged Care Quality and Safety Commission 2020a)</w:t>
      </w:r>
      <w:r w:rsidRPr="00B42C86">
        <w:fldChar w:fldCharType="end"/>
      </w:r>
      <w:r w:rsidR="002E6663" w:rsidRPr="00B42C86">
        <w:t>.</w:t>
      </w:r>
    </w:p>
    <w:p w14:paraId="2B471675" w14:textId="77777777" w:rsidR="00293944" w:rsidRPr="00B42C86" w:rsidRDefault="008C6CB0" w:rsidP="00711CE5">
      <w:pPr>
        <w:pStyle w:val="Heading3"/>
      </w:pPr>
      <w:r w:rsidRPr="00B42C86">
        <w:t>Standard 1: Consumer dignity and choice</w:t>
      </w:r>
    </w:p>
    <w:p w14:paraId="6135455E" w14:textId="44EE6CAF" w:rsidR="00510033" w:rsidRPr="00B42C86" w:rsidRDefault="00510033" w:rsidP="00711CE5">
      <w:pPr>
        <w:pStyle w:val="Paragraph"/>
      </w:pPr>
      <w:r w:rsidRPr="00B42C86">
        <w:rPr>
          <w:rStyle w:val="Bold"/>
          <w:rFonts w:asciiTheme="majorHAnsi" w:hAnsiTheme="majorHAnsi"/>
          <w:color w:val="262626" w:themeColor="text1" w:themeTint="D9"/>
        </w:rPr>
        <w:t>Relevant requirement(s):</w:t>
      </w:r>
      <w:r w:rsidRPr="00B42C86">
        <w:rPr>
          <w:rStyle w:val="Bold"/>
          <w:color w:val="262626" w:themeColor="text1" w:themeTint="D9"/>
        </w:rPr>
        <w:t xml:space="preserve"> </w:t>
      </w:r>
      <w:r w:rsidRPr="00B42C86">
        <w:t>1 (3) (d) Each consumer is supported to take risks to enable them to live the best life they can</w:t>
      </w:r>
      <w:r w:rsidR="00CA649B" w:rsidRPr="00B42C86">
        <w:t>.</w:t>
      </w:r>
    </w:p>
    <w:p w14:paraId="53B31032" w14:textId="77777777" w:rsidR="00510033" w:rsidRPr="00B42C86" w:rsidRDefault="00510033" w:rsidP="00711CE5">
      <w:pPr>
        <w:pStyle w:val="Paragraph"/>
      </w:pPr>
      <w:r w:rsidRPr="00B42C86">
        <w:rPr>
          <w:rStyle w:val="Bold"/>
          <w:rFonts w:asciiTheme="majorHAnsi" w:hAnsiTheme="majorHAnsi"/>
          <w:color w:val="262626" w:themeColor="text1" w:themeTint="D9"/>
        </w:rPr>
        <w:t>Intent of this requirement:</w:t>
      </w:r>
      <w:r w:rsidRPr="00B42C86">
        <w:t xml:space="preserve"> All adults have an equal right to make decisions about things that affect their lives and to continue to make those decisions as they get older. Making decisions in everyday life involves risks. This requirement is about how the organisation respects a consumer’s wishes and preferences relating to the risks they choose to take.</w:t>
      </w:r>
    </w:p>
    <w:p w14:paraId="17814155" w14:textId="77777777" w:rsidR="00510033" w:rsidRPr="00B42C86" w:rsidRDefault="00510033" w:rsidP="00711CE5">
      <w:pPr>
        <w:pStyle w:val="Paragraph"/>
      </w:pPr>
      <w:r w:rsidRPr="00B42C86">
        <w:t>Dignity of risk supports a consumer’s independence and self-determination to make their own choices, including to take some risks in life. If consumer choices are possibly harmful to them, organisations are expected to help the consumer understand the risk and how it could be managed to help them live the way they choose.</w:t>
      </w:r>
    </w:p>
    <w:p w14:paraId="54B41452" w14:textId="77777777" w:rsidR="00510033" w:rsidRPr="00B42C86" w:rsidRDefault="00510033" w:rsidP="00711CE5">
      <w:pPr>
        <w:pStyle w:val="Paragraph"/>
      </w:pPr>
      <w:r w:rsidRPr="00B42C86">
        <w:lastRenderedPageBreak/>
        <w:t>Organisations have other responsibilities under law to manage risks to the health and safety of the workforce and others in the service environment. In meeting these obligations</w:t>
      </w:r>
      <w:r w:rsidR="00F73E22" w:rsidRPr="00B42C86">
        <w:t>,</w:t>
      </w:r>
      <w:r w:rsidRPr="00B42C86">
        <w:t xml:space="preserve"> the organisation is expected to show how they involve consumers and look for solutions that are the least restrictive of their choice and independence.</w:t>
      </w:r>
    </w:p>
    <w:p w14:paraId="1B7C81B5" w14:textId="77777777" w:rsidR="00510033" w:rsidRPr="00B42C86" w:rsidRDefault="00510033" w:rsidP="00711CE5">
      <w:pPr>
        <w:pStyle w:val="ParaKeep"/>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1288B028" w14:textId="703173D5" w:rsidR="00510033" w:rsidRPr="00B42C86" w:rsidRDefault="00510033" w:rsidP="00711CE5">
      <w:pPr>
        <w:pStyle w:val="Bullet1"/>
      </w:pPr>
      <w:r w:rsidRPr="00B42C86">
        <w:t>Consumers say they are an active partner in decisions that involve risk and problem-solving solutions to reduce risk where possible</w:t>
      </w:r>
      <w:r w:rsidR="0094717C" w:rsidRPr="00B42C86">
        <w:t>.</w:t>
      </w:r>
    </w:p>
    <w:p w14:paraId="20DAB93D" w14:textId="1DD5B439" w:rsidR="00510033" w:rsidRPr="00B42C86" w:rsidRDefault="00510033" w:rsidP="00711CE5">
      <w:pPr>
        <w:pStyle w:val="Bullet1"/>
      </w:pPr>
      <w:r w:rsidRPr="00B42C86">
        <w:t>The workforce can describe how they use problem-solving solutions to minimise risk and tailor solutions to help the consumer live the life they choose</w:t>
      </w:r>
      <w:r w:rsidR="0094717C" w:rsidRPr="00B42C86">
        <w:t>.</w:t>
      </w:r>
    </w:p>
    <w:p w14:paraId="02011050" w14:textId="77777777" w:rsidR="00510033" w:rsidRPr="00B42C86" w:rsidRDefault="00510033" w:rsidP="00711CE5">
      <w:pPr>
        <w:pStyle w:val="Bullet1"/>
      </w:pPr>
      <w:r w:rsidRPr="00B42C86">
        <w:t>If a consumer’s choices and preferences are restricted, there are policies and procedures that make sure these restrictions are limited and tailored and proportionate to the risk.</w:t>
      </w:r>
    </w:p>
    <w:p w14:paraId="7DDB748C" w14:textId="77777777" w:rsidR="00510033" w:rsidRPr="00B42C86" w:rsidRDefault="00510033" w:rsidP="00711CE5">
      <w:pPr>
        <w:pStyle w:val="Heading3"/>
      </w:pPr>
      <w:r w:rsidRPr="00B42C86">
        <w:t>Standard 2: Ongoing assessment and planning with consumers</w:t>
      </w:r>
    </w:p>
    <w:p w14:paraId="6713147F" w14:textId="4B45365E" w:rsidR="00510033" w:rsidRPr="00B42C86" w:rsidRDefault="00510033" w:rsidP="00711CE5">
      <w:pPr>
        <w:pStyle w:val="Paragraph"/>
        <w:rPr>
          <w:b/>
          <w:bCs/>
        </w:rPr>
      </w:pPr>
      <w:r w:rsidRPr="00B42C86">
        <w:rPr>
          <w:rStyle w:val="Bold"/>
          <w:rFonts w:asciiTheme="majorHAnsi" w:hAnsiTheme="majorHAnsi"/>
          <w:color w:val="262626" w:themeColor="text1" w:themeTint="D9"/>
        </w:rPr>
        <w:t>Relevant requirement(s):</w:t>
      </w:r>
      <w:r w:rsidRPr="00B42C86">
        <w:rPr>
          <w:b/>
          <w:bCs/>
        </w:rPr>
        <w:t xml:space="preserve"> </w:t>
      </w:r>
      <w:r w:rsidRPr="00B42C86">
        <w:t>2 (3) (a) Assessment and planning, including consideration of risks to the consumer’s health and wellbeing, informs the delivery of safe and effective care and services</w:t>
      </w:r>
      <w:r w:rsidR="00CA649B" w:rsidRPr="00B42C86">
        <w:t>.</w:t>
      </w:r>
      <w:r w:rsidRPr="00B42C86">
        <w:rPr>
          <w:b/>
          <w:bCs/>
        </w:rPr>
        <w:t xml:space="preserve"> </w:t>
      </w:r>
    </w:p>
    <w:p w14:paraId="620643CC" w14:textId="3822D776" w:rsidR="00510033" w:rsidRPr="00B42C86" w:rsidRDefault="00510033" w:rsidP="00711CE5">
      <w:pPr>
        <w:pStyle w:val="Paragraph"/>
      </w:pPr>
      <w:r w:rsidRPr="00B42C86">
        <w:rPr>
          <w:rStyle w:val="Bold"/>
          <w:rFonts w:asciiTheme="majorHAnsi" w:hAnsiTheme="majorHAnsi"/>
          <w:color w:val="262626" w:themeColor="text1" w:themeTint="D9"/>
        </w:rPr>
        <w:t>Intent of this requirement:</w:t>
      </w:r>
      <w:r w:rsidRPr="00B42C86">
        <w:t xml:space="preserve"> </w:t>
      </w:r>
      <w:r w:rsidR="00C74D0E" w:rsidRPr="00B42C86">
        <w:t>A</w:t>
      </w:r>
      <w:r w:rsidRPr="00B42C86">
        <w:t xml:space="preserve">ssessment and planning processes </w:t>
      </w:r>
      <w:r w:rsidR="00C74D0E" w:rsidRPr="00B42C86">
        <w:t xml:space="preserve">are </w:t>
      </w:r>
      <w:r w:rsidR="009830E1" w:rsidRPr="00B42C86">
        <w:t>expected to</w:t>
      </w:r>
      <w:r w:rsidRPr="00B42C86">
        <w:t xml:space="preserve"> support organisations to deliver safe and effective care and services. Relevant risks to a consumer’s safety, health and </w:t>
      </w:r>
      <w:r w:rsidR="00CA649B" w:rsidRPr="00B42C86">
        <w:t>wellbeing</w:t>
      </w:r>
      <w:r w:rsidRPr="00B42C86">
        <w:t xml:space="preserve"> </w:t>
      </w:r>
      <w:r w:rsidR="001F4502" w:rsidRPr="00B42C86">
        <w:t>are</w:t>
      </w:r>
      <w:r w:rsidRPr="00B42C86">
        <w:t xml:space="preserve"> to be assessed, discussed with the consumer, and included in planning a consumer’s care. </w:t>
      </w:r>
    </w:p>
    <w:p w14:paraId="2563C606" w14:textId="4B6D2070" w:rsidR="00510033" w:rsidRPr="00B42C86" w:rsidRDefault="00510033" w:rsidP="00711CE5">
      <w:pPr>
        <w:pStyle w:val="Paragraph"/>
      </w:pPr>
      <w:r w:rsidRPr="00B42C86">
        <w:t xml:space="preserve">Where consumers have lost their decision-making capacity and have an advance care directive in place, health professionals have obligations to access and enact the </w:t>
      </w:r>
      <w:r w:rsidRPr="00B42C86">
        <w:t xml:space="preserve">advance care directive. It should be available at the point of care and shared across service providers. Where a consumer has requested care or services </w:t>
      </w:r>
      <w:r w:rsidR="00CA649B" w:rsidRPr="00B42C86">
        <w:t xml:space="preserve">that </w:t>
      </w:r>
      <w:r w:rsidRPr="00B42C86">
        <w:t xml:space="preserve">may pose a risk to their safety, health or </w:t>
      </w:r>
      <w:r w:rsidR="00CA649B" w:rsidRPr="00B42C86">
        <w:t>wellbeing</w:t>
      </w:r>
      <w:r w:rsidRPr="00B42C86">
        <w:t xml:space="preserve">, such as the use of a physical restraint for comfort, organisations are expected to discuss the risks and alternative solutions with the consumer, so the consumer can make an informed decision about their care and services. Arrangements to protect consumers require assessment, documentation in care and services plans, informed consent and regular monitoring and review. When </w:t>
      </w:r>
      <w:r w:rsidR="00B47703" w:rsidRPr="00B42C86">
        <w:t>2</w:t>
      </w:r>
      <w:r w:rsidRPr="00B42C86">
        <w:t xml:space="preserve"> or more organisations share the care and services for a consumer, or where there are integrated care and services, </w:t>
      </w:r>
      <w:r w:rsidR="008138BA" w:rsidRPr="00B42C86">
        <w:t>arrangements</w:t>
      </w:r>
      <w:r w:rsidRPr="00B42C86">
        <w:t xml:space="preserve"> need to be in place to share and combine relevant information. This includes information about any risks to the consumer’s safety, health and </w:t>
      </w:r>
      <w:r w:rsidR="00CA649B" w:rsidRPr="00B42C86">
        <w:t>wellbeing</w:t>
      </w:r>
      <w:r w:rsidRPr="00B42C86">
        <w:t>.</w:t>
      </w:r>
    </w:p>
    <w:p w14:paraId="7FB090A5" w14:textId="77777777" w:rsidR="00510033" w:rsidRPr="00B42C86" w:rsidRDefault="00510033" w:rsidP="00EE099A">
      <w:pPr>
        <w:pStyle w:val="ParaKeep"/>
        <w:spacing w:before="120"/>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33A9FA2F" w14:textId="4DFC9FDB" w:rsidR="00510033" w:rsidRPr="00B42C86" w:rsidRDefault="00510033" w:rsidP="00711CE5">
      <w:pPr>
        <w:pStyle w:val="Bullet1"/>
      </w:pPr>
      <w:r w:rsidRPr="00B42C86">
        <w:t>Where physical or chemical restraint is in use, consumers or their representatives say they have given informed consent, consistent with state and territory law</w:t>
      </w:r>
      <w:r w:rsidR="0094717C" w:rsidRPr="00B42C86">
        <w:t>.</w:t>
      </w:r>
    </w:p>
    <w:p w14:paraId="1AEFBAD0" w14:textId="71B92588" w:rsidR="00510033" w:rsidRPr="00B42C86" w:rsidRDefault="00510033" w:rsidP="00711CE5">
      <w:pPr>
        <w:pStyle w:val="Bullet1"/>
      </w:pPr>
      <w:r w:rsidRPr="00B42C86">
        <w:t>Consumers describe how the workforce took a problem-solving approach to managing or minimising risk or meeting their needs, goals and preferences where a solution wasn’t obvious</w:t>
      </w:r>
      <w:r w:rsidR="0094717C" w:rsidRPr="00B42C86">
        <w:t>.</w:t>
      </w:r>
    </w:p>
    <w:p w14:paraId="79DE79F4" w14:textId="5903D7C4" w:rsidR="00510033" w:rsidRPr="00B42C86" w:rsidRDefault="00510033" w:rsidP="00711CE5">
      <w:pPr>
        <w:pStyle w:val="Bullet1"/>
      </w:pPr>
      <w:r w:rsidRPr="00B42C86">
        <w:t>The workforce can describe how they assess risk, and how they work together with consumers to minimise risk</w:t>
      </w:r>
      <w:r w:rsidR="0094717C" w:rsidRPr="00B42C86">
        <w:t>.</w:t>
      </w:r>
    </w:p>
    <w:p w14:paraId="66F96EEA" w14:textId="77777777" w:rsidR="00510033" w:rsidRPr="00B42C86" w:rsidRDefault="00510033" w:rsidP="00711CE5">
      <w:pPr>
        <w:pStyle w:val="Bullet1"/>
      </w:pPr>
      <w:r w:rsidRPr="00B42C86">
        <w:t>The workforce can describe how consumers, and others who contribute more broadly to care and services (such as medical professionals), work together to deliver a tailored care and services plan, and monitor and review the plan as needed.</w:t>
      </w:r>
    </w:p>
    <w:p w14:paraId="0A20E8CB" w14:textId="77777777" w:rsidR="00E427FA" w:rsidRPr="00B42C86" w:rsidRDefault="00E427FA" w:rsidP="00711CE5">
      <w:pPr>
        <w:pStyle w:val="Heading3"/>
      </w:pPr>
      <w:r w:rsidRPr="00B42C86">
        <w:lastRenderedPageBreak/>
        <w:t>Standard 3: Personal care and clinical care</w:t>
      </w:r>
    </w:p>
    <w:p w14:paraId="2B8F68CC" w14:textId="1BD3D240" w:rsidR="00E427FA" w:rsidRPr="00B42C86" w:rsidRDefault="00E427FA" w:rsidP="00711CE5">
      <w:pPr>
        <w:pStyle w:val="Paragraph"/>
        <w:rPr>
          <w:b/>
          <w:bCs/>
        </w:rPr>
      </w:pPr>
      <w:r w:rsidRPr="00B42C86">
        <w:rPr>
          <w:rStyle w:val="Bold"/>
          <w:rFonts w:asciiTheme="majorHAnsi" w:hAnsiTheme="majorHAnsi"/>
          <w:color w:val="262626" w:themeColor="text1" w:themeTint="D9"/>
        </w:rPr>
        <w:t>Relevant requirement(s):</w:t>
      </w:r>
      <w:r w:rsidRPr="00B42C86">
        <w:rPr>
          <w:b/>
          <w:bCs/>
        </w:rPr>
        <w:t xml:space="preserve"> </w:t>
      </w:r>
      <w:r w:rsidR="0036263D" w:rsidRPr="00B42C86">
        <w:t>3 (3) (b) Effective management of high</w:t>
      </w:r>
      <w:r w:rsidR="00061EF3" w:rsidRPr="00B42C86">
        <w:t>-</w:t>
      </w:r>
      <w:r w:rsidR="0036263D" w:rsidRPr="00B42C86">
        <w:t>impact or high-prevalence risks associated with the care of each consumer</w:t>
      </w:r>
      <w:r w:rsidR="00061EF3" w:rsidRPr="00B42C86">
        <w:t>.</w:t>
      </w:r>
    </w:p>
    <w:p w14:paraId="37B424AA" w14:textId="77777777" w:rsidR="0036263D" w:rsidRPr="00B42C86" w:rsidRDefault="00E427FA" w:rsidP="00711CE5">
      <w:pPr>
        <w:pStyle w:val="Paragraph"/>
      </w:pPr>
      <w:r w:rsidRPr="00B42C86">
        <w:rPr>
          <w:rStyle w:val="Bold"/>
          <w:rFonts w:asciiTheme="majorHAnsi" w:hAnsiTheme="majorHAnsi"/>
          <w:color w:val="262626" w:themeColor="text1" w:themeTint="D9"/>
        </w:rPr>
        <w:t>Intent of this requirement:</w:t>
      </w:r>
      <w:r w:rsidRPr="00B42C86">
        <w:t xml:space="preserve"> </w:t>
      </w:r>
      <w:r w:rsidR="0036263D" w:rsidRPr="00B42C86">
        <w:t xml:space="preserve">Organisations need to deliver personal or clinical care and manage risk in a way that balances the consumer’s rights and preferences with their safety and the safety of others. This includes managing challenging behaviours in ways that involve the consumer and respects their rights, dignity and independence. This means organisations can manage risk and provide personal and clinical care in the least restrictive way and least restrictive service environment, while keeping consumers, the workforce and others safe. </w:t>
      </w:r>
    </w:p>
    <w:p w14:paraId="14EF5D56" w14:textId="2835B399" w:rsidR="00E427FA" w:rsidRPr="00B42C86" w:rsidRDefault="0036263D" w:rsidP="00711CE5">
      <w:pPr>
        <w:pStyle w:val="Paragraph"/>
      </w:pPr>
      <w:r w:rsidRPr="00B42C86">
        <w:t>Dementia affects many consumers receiving care and services. There are some gaps between what generally happens now and what is best practice care for consumers living with dementia. Although antipsychotic medicines may be appropriate for adults with severe mental health issues or long</w:t>
      </w:r>
      <w:r w:rsidR="00061EF3" w:rsidRPr="00B42C86">
        <w:t>-</w:t>
      </w:r>
      <w:r w:rsidRPr="00B42C86">
        <w:t>term mental illness, there is concern that these medicines are being prescribed inappropriately in people aged 65 years and over for their sedative effects – that is, as a form of chemical restraint for people with psychological and behavioural symptoms of dementia or delirium</w:t>
      </w:r>
      <w:r w:rsidR="00E427FA" w:rsidRPr="00B42C86">
        <w:t>.</w:t>
      </w:r>
    </w:p>
    <w:p w14:paraId="3DDC5BF9" w14:textId="4460F919" w:rsidR="008D5311" w:rsidRPr="00B42C86" w:rsidRDefault="0045679A" w:rsidP="00711CE5">
      <w:pPr>
        <w:pStyle w:val="ParaKeep"/>
        <w:ind w:right="283"/>
        <w:rPr>
          <w:rStyle w:val="Bold"/>
        </w:rPr>
      </w:pPr>
      <w:r w:rsidRPr="00B42C86">
        <w:rPr>
          <w:rStyle w:val="Italic"/>
        </w:rPr>
        <w:br w:type="column"/>
      </w:r>
      <w:r w:rsidR="005D2F87" w:rsidRPr="00B42C86">
        <w:rPr>
          <w:rStyle w:val="Italic"/>
        </w:rPr>
        <w:t>Minimising restrictive practices:</w:t>
      </w:r>
      <w:r w:rsidR="003C004E" w:rsidRPr="00B42C86">
        <w:rPr>
          <w:i/>
          <w:iCs/>
          <w:color w:val="404142" w:themeColor="background2" w:themeShade="80"/>
          <w:sz w:val="18"/>
        </w:rPr>
        <w:t xml:space="preserve"> </w:t>
      </w:r>
      <w:r w:rsidR="008D5311" w:rsidRPr="00B42C86">
        <w:t>These interventions have high potential for harm and are practices that organisations can avoid with positive changes in how they assess, plan and deliver personal and clinical care for consumers. If an organisation uses restrictive practices such as physical or chemical restraint, these are expected to be consistent with best practice and used as a last resort, for as short a time as possible and comply with relevant legislation.</w:t>
      </w:r>
    </w:p>
    <w:p w14:paraId="49C12DFB" w14:textId="77777777" w:rsidR="00E427FA" w:rsidRPr="00B42C86" w:rsidRDefault="00E427FA" w:rsidP="00711CE5">
      <w:pPr>
        <w:pStyle w:val="ParaKeep"/>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130DDDD0" w14:textId="14649AF0" w:rsidR="008D5311" w:rsidRPr="00B42C86" w:rsidRDefault="008D5311" w:rsidP="00711CE5">
      <w:pPr>
        <w:pStyle w:val="Bullet1"/>
      </w:pPr>
      <w:r w:rsidRPr="00B42C86">
        <w:t>Consumers say their care is safe and right for them</w:t>
      </w:r>
      <w:r w:rsidR="0094717C" w:rsidRPr="00B42C86">
        <w:t>.</w:t>
      </w:r>
    </w:p>
    <w:p w14:paraId="1603300F" w14:textId="178986C7" w:rsidR="008D5311" w:rsidRPr="00B42C86" w:rsidRDefault="008D5311" w:rsidP="00711CE5">
      <w:pPr>
        <w:pStyle w:val="Bullet1"/>
      </w:pPr>
      <w:r w:rsidRPr="00B42C86">
        <w:t xml:space="preserve">Consumers say members of the workforce explain risks to their </w:t>
      </w:r>
      <w:r w:rsidR="00CA649B" w:rsidRPr="00B42C86">
        <w:t>wellbeing</w:t>
      </w:r>
      <w:r w:rsidRPr="00B42C86">
        <w:t xml:space="preserve"> and they get to have input into the steps to reduce the risks</w:t>
      </w:r>
      <w:r w:rsidR="0094717C" w:rsidRPr="00B42C86">
        <w:t>.</w:t>
      </w:r>
    </w:p>
    <w:p w14:paraId="13576B78" w14:textId="12042C94" w:rsidR="008D5311" w:rsidRPr="00B42C86" w:rsidRDefault="008D5311" w:rsidP="00711CE5">
      <w:pPr>
        <w:pStyle w:val="Bullet1"/>
      </w:pPr>
      <w:r w:rsidRPr="00B42C86">
        <w:t xml:space="preserve">Members of the workforce can describe how they identify, assess and manage high-impact or high-prevalence risks to the safety, health and </w:t>
      </w:r>
      <w:r w:rsidR="00CA649B" w:rsidRPr="00B42C86">
        <w:t>wellbeing</w:t>
      </w:r>
      <w:r w:rsidRPr="00B42C86">
        <w:t xml:space="preserve"> of each consumer when delivering personal or clinical care</w:t>
      </w:r>
      <w:r w:rsidR="0094717C" w:rsidRPr="00B42C86">
        <w:t>.</w:t>
      </w:r>
    </w:p>
    <w:p w14:paraId="1BC2A107" w14:textId="452EEAA7" w:rsidR="008D5311" w:rsidRPr="00B42C86" w:rsidRDefault="008D5311" w:rsidP="00711CE5">
      <w:pPr>
        <w:pStyle w:val="Bullet1"/>
      </w:pPr>
      <w:r w:rsidRPr="00B42C86">
        <w:t>The workforce can describe how they get information or advice on best practice to manage high-impact or high</w:t>
      </w:r>
      <w:r w:rsidR="004876F7" w:rsidRPr="00B42C86">
        <w:t>-</w:t>
      </w:r>
      <w:r w:rsidRPr="00B42C86">
        <w:t>prevalence risks</w:t>
      </w:r>
      <w:r w:rsidR="0094717C" w:rsidRPr="00B42C86">
        <w:t>.</w:t>
      </w:r>
    </w:p>
    <w:p w14:paraId="14A8597F" w14:textId="33ECEE0C" w:rsidR="00E427FA" w:rsidRPr="00B42C86" w:rsidRDefault="008D5311" w:rsidP="00711CE5">
      <w:pPr>
        <w:pStyle w:val="Bullet1"/>
      </w:pPr>
      <w:r w:rsidRPr="00B42C86">
        <w:t xml:space="preserve">The workforce can describe how the organisation supports them to identify and manage the high-impact or high-prevalence risks to the safety, health and </w:t>
      </w:r>
      <w:r w:rsidR="00CA649B" w:rsidRPr="00B42C86">
        <w:t>wellbeing</w:t>
      </w:r>
      <w:r w:rsidRPr="00B42C86">
        <w:t xml:space="preserve"> for each consumer.</w:t>
      </w:r>
    </w:p>
    <w:p w14:paraId="197E0959" w14:textId="0C720F61" w:rsidR="008D5311" w:rsidRPr="00B42C86" w:rsidRDefault="00BF2E9F" w:rsidP="00711CE5">
      <w:pPr>
        <w:pStyle w:val="Heading3"/>
      </w:pPr>
      <w:bookmarkStart w:id="39" w:name="_Ref40950631"/>
      <w:r w:rsidRPr="00B42C86">
        <w:br w:type="column"/>
      </w:r>
      <w:r w:rsidR="008D5311" w:rsidRPr="00B42C86">
        <w:lastRenderedPageBreak/>
        <w:t>Standard 5: Organisation’s service environment</w:t>
      </w:r>
    </w:p>
    <w:p w14:paraId="13395541" w14:textId="01F75728" w:rsidR="008D5311" w:rsidRPr="00B42C86" w:rsidRDefault="008D5311" w:rsidP="00711CE5">
      <w:pPr>
        <w:pStyle w:val="Paragraph"/>
        <w:rPr>
          <w:b/>
          <w:bCs/>
        </w:rPr>
      </w:pPr>
      <w:r w:rsidRPr="00B42C86">
        <w:rPr>
          <w:rStyle w:val="Bold"/>
          <w:rFonts w:asciiTheme="majorHAnsi" w:hAnsiTheme="majorHAnsi"/>
          <w:color w:val="262626" w:themeColor="text1" w:themeTint="D9"/>
        </w:rPr>
        <w:t>Relevant requirement(s):</w:t>
      </w:r>
      <w:r w:rsidRPr="00B42C86">
        <w:rPr>
          <w:b/>
          <w:bCs/>
        </w:rPr>
        <w:t xml:space="preserve"> </w:t>
      </w:r>
      <w:r w:rsidR="00E119F1" w:rsidRPr="00B42C86">
        <w:t>5 (3) (b) The service environment: (i) is safe, clean, well maintained and comfortable; and (ii) enables consumers to move freely, both indoors and outdoors</w:t>
      </w:r>
      <w:r w:rsidR="00C45408" w:rsidRPr="00B42C86">
        <w:t>.</w:t>
      </w:r>
    </w:p>
    <w:p w14:paraId="201AD300" w14:textId="23ED99B8" w:rsidR="008D5311" w:rsidRPr="00B42C86" w:rsidRDefault="008D5311" w:rsidP="00711CE5">
      <w:pPr>
        <w:pStyle w:val="Paragraph"/>
      </w:pPr>
      <w:r w:rsidRPr="00B42C86">
        <w:rPr>
          <w:rStyle w:val="Bold"/>
          <w:rFonts w:asciiTheme="majorHAnsi" w:hAnsiTheme="majorHAnsi"/>
          <w:color w:val="262626" w:themeColor="text1" w:themeTint="D9"/>
        </w:rPr>
        <w:t>Intent of this requirement:</w:t>
      </w:r>
      <w:r w:rsidRPr="00B42C86">
        <w:t xml:space="preserve"> </w:t>
      </w:r>
      <w:r w:rsidR="000E7569" w:rsidRPr="00B42C86">
        <w:t>The service environment is expected to promote the free movement of consumers (including to access outdoor areas). It may be important that the service environment is secure or access to certain areas are restricted to help create a safe service environment for consumers. Arrangements to protect consumers require assessment, documentation in care and services plans, informed consent from the consumer and regular monitoring and review, in line with best practice and legislation</w:t>
      </w:r>
      <w:r w:rsidRPr="00B42C86">
        <w:t>.</w:t>
      </w:r>
    </w:p>
    <w:p w14:paraId="401D6F15" w14:textId="77777777" w:rsidR="008D5311" w:rsidRPr="00B42C86" w:rsidRDefault="008D5311" w:rsidP="00711CE5">
      <w:pPr>
        <w:pStyle w:val="ParaKeep"/>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443B486D" w14:textId="4E40B42F" w:rsidR="000E7569" w:rsidRPr="00B42C86" w:rsidRDefault="000E7569" w:rsidP="00711CE5">
      <w:pPr>
        <w:pStyle w:val="Bullet1"/>
      </w:pPr>
      <w:r w:rsidRPr="00B42C86">
        <w:t>Consumers say they can move freely within the service environment and access the parts of the service they use independently, including the outdoor environment</w:t>
      </w:r>
      <w:r w:rsidR="0094717C" w:rsidRPr="00B42C86">
        <w:t>.</w:t>
      </w:r>
    </w:p>
    <w:p w14:paraId="31566899" w14:textId="20DBBBB3" w:rsidR="008D5311" w:rsidRPr="00B42C86" w:rsidRDefault="000E7569" w:rsidP="00711CE5">
      <w:pPr>
        <w:pStyle w:val="Bullet1"/>
      </w:pPr>
      <w:r w:rsidRPr="00B42C86">
        <w:t>Evidence that any restriction in place at the service environment which impacts a consumer is based on the least restrictive option. The basis for any restriction is also up-to-date, evidence-based, transparent and able to be reviewed.</w:t>
      </w:r>
    </w:p>
    <w:p w14:paraId="3BAC96A6" w14:textId="35FE25CE" w:rsidR="007A6B9A" w:rsidRPr="00B42C86" w:rsidRDefault="005F750A" w:rsidP="00711CE5">
      <w:pPr>
        <w:pStyle w:val="Heading3"/>
      </w:pPr>
      <w:r w:rsidRPr="00B42C86">
        <w:br w:type="column"/>
      </w:r>
      <w:r w:rsidR="007A6B9A" w:rsidRPr="00B42C86">
        <w:t xml:space="preserve">Standard 7: </w:t>
      </w:r>
      <w:r w:rsidR="009C09C7" w:rsidRPr="00B42C86">
        <w:t xml:space="preserve">Human </w:t>
      </w:r>
      <w:r w:rsidR="00946EF5" w:rsidRPr="00B42C86">
        <w:t>r</w:t>
      </w:r>
      <w:r w:rsidR="009C09C7" w:rsidRPr="00B42C86">
        <w:t>esources</w:t>
      </w:r>
    </w:p>
    <w:p w14:paraId="671C2197" w14:textId="61DA4238" w:rsidR="007A6B9A" w:rsidRPr="00B42C86" w:rsidRDefault="007A6B9A" w:rsidP="00711CE5">
      <w:pPr>
        <w:pStyle w:val="Paragraph"/>
        <w:rPr>
          <w:b/>
          <w:bCs/>
        </w:rPr>
      </w:pPr>
      <w:r w:rsidRPr="00B42C86">
        <w:rPr>
          <w:rStyle w:val="Bold"/>
          <w:rFonts w:asciiTheme="majorHAnsi" w:hAnsiTheme="majorHAnsi"/>
          <w:color w:val="262626" w:themeColor="text1" w:themeTint="D9"/>
        </w:rPr>
        <w:t>Relevant requirement(s):</w:t>
      </w:r>
      <w:r w:rsidRPr="00B42C86">
        <w:rPr>
          <w:b/>
          <w:bCs/>
        </w:rPr>
        <w:t xml:space="preserve"> </w:t>
      </w:r>
      <w:r w:rsidR="00AC69EC" w:rsidRPr="00B42C86">
        <w:t>3</w:t>
      </w:r>
      <w:r w:rsidRPr="00B42C86">
        <w:t xml:space="preserve"> (</w:t>
      </w:r>
      <w:r w:rsidR="00AC69EC" w:rsidRPr="00B42C86">
        <w:t>d</w:t>
      </w:r>
      <w:r w:rsidRPr="00B42C86">
        <w:t xml:space="preserve">) </w:t>
      </w:r>
      <w:r w:rsidR="00946EF5" w:rsidRPr="00B42C86">
        <w:t xml:space="preserve">The workforce is recruited, trained, equipped and supported to deliver the outcomes required by </w:t>
      </w:r>
      <w:r w:rsidR="00CE24A9" w:rsidRPr="00B42C86">
        <w:t xml:space="preserve">the </w:t>
      </w:r>
      <w:r w:rsidR="007642F2" w:rsidRPr="00B42C86">
        <w:t>Q</w:t>
      </w:r>
      <w:r w:rsidR="00690C51" w:rsidRPr="00B42C86">
        <w:t xml:space="preserve">uality </w:t>
      </w:r>
      <w:r w:rsidR="007642F2" w:rsidRPr="00B42C86">
        <w:t>S</w:t>
      </w:r>
      <w:r w:rsidR="00690C51" w:rsidRPr="00B42C86">
        <w:t>tandards</w:t>
      </w:r>
      <w:r w:rsidR="00946EF5" w:rsidRPr="00B42C86">
        <w:t>.</w:t>
      </w:r>
    </w:p>
    <w:p w14:paraId="3D417C0A" w14:textId="6DBED716" w:rsidR="007A6B9A" w:rsidRPr="00B42C86" w:rsidRDefault="007A6B9A" w:rsidP="00711CE5">
      <w:pPr>
        <w:pStyle w:val="Paragraph"/>
      </w:pPr>
      <w:r w:rsidRPr="00B42C86">
        <w:rPr>
          <w:rStyle w:val="Bold"/>
          <w:rFonts w:asciiTheme="majorHAnsi" w:hAnsiTheme="majorHAnsi"/>
          <w:color w:val="262626" w:themeColor="text1" w:themeTint="D9"/>
        </w:rPr>
        <w:t>Intent of this requirement:</w:t>
      </w:r>
      <w:r w:rsidRPr="00B42C86">
        <w:t xml:space="preserve"> </w:t>
      </w:r>
      <w:r w:rsidR="001414F0" w:rsidRPr="00B42C86">
        <w:t xml:space="preserve">This requirement is about support for the workforce to deliver outcomes for consumers in line with the </w:t>
      </w:r>
      <w:r w:rsidR="007642F2" w:rsidRPr="00B42C86">
        <w:t>Q</w:t>
      </w:r>
      <w:r w:rsidR="00690C51" w:rsidRPr="00B42C86">
        <w:t xml:space="preserve">uality </w:t>
      </w:r>
      <w:r w:rsidR="007642F2" w:rsidRPr="00B42C86">
        <w:t>S</w:t>
      </w:r>
      <w:r w:rsidR="00690C51" w:rsidRPr="00B42C86">
        <w:t>tandards</w:t>
      </w:r>
      <w:r w:rsidR="001414F0" w:rsidRPr="00B42C86">
        <w:t>. Meeting this requirement will support the workforce in their day-to-day practice</w:t>
      </w:r>
      <w:r w:rsidR="00F82747" w:rsidRPr="00B42C86">
        <w:t xml:space="preserve">, reduce </w:t>
      </w:r>
      <w:r w:rsidR="00404364" w:rsidRPr="00B42C86">
        <w:t>risks and</w:t>
      </w:r>
      <w:r w:rsidR="001414F0" w:rsidRPr="00B42C86">
        <w:t xml:space="preserve"> improve</w:t>
      </w:r>
      <w:r w:rsidR="00404364" w:rsidRPr="00B42C86">
        <w:t xml:space="preserve"> care</w:t>
      </w:r>
      <w:r w:rsidR="001414F0" w:rsidRPr="00B42C86">
        <w:t>.</w:t>
      </w:r>
      <w:r w:rsidR="00F82747" w:rsidRPr="00B42C86">
        <w:t xml:space="preserve"> </w:t>
      </w:r>
      <w:r w:rsidR="00404364" w:rsidRPr="00B42C86">
        <w:t>M</w:t>
      </w:r>
      <w:r w:rsidR="00F82747" w:rsidRPr="00B42C86">
        <w:t>embers of the workforce</w:t>
      </w:r>
      <w:r w:rsidR="00404364" w:rsidRPr="00B42C86">
        <w:t xml:space="preserve"> should</w:t>
      </w:r>
      <w:r w:rsidR="00F82747" w:rsidRPr="00B42C86">
        <w:t xml:space="preserve"> receive the ongoing support, training, professional development, supervision and feedback they need to carry out their role and responsibilities.</w:t>
      </w:r>
    </w:p>
    <w:p w14:paraId="075BEF4B" w14:textId="77777777" w:rsidR="007A6B9A" w:rsidRPr="00B42C86" w:rsidRDefault="007A6B9A" w:rsidP="00711CE5">
      <w:pPr>
        <w:pStyle w:val="ParaKeep"/>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79A0706B" w14:textId="5D66121B" w:rsidR="007A6B9A" w:rsidRPr="00B42C86" w:rsidRDefault="007A6B9A" w:rsidP="00711CE5">
      <w:pPr>
        <w:pStyle w:val="Bullet1"/>
      </w:pPr>
      <w:r w:rsidRPr="00B42C86">
        <w:t xml:space="preserve">Consumers </w:t>
      </w:r>
      <w:r w:rsidR="000B5EFB" w:rsidRPr="00B42C86">
        <w:t xml:space="preserve">say they have confidence in the ability of members of the workforce </w:t>
      </w:r>
      <w:r w:rsidR="00D83CF8" w:rsidRPr="00B42C86">
        <w:t xml:space="preserve">who </w:t>
      </w:r>
      <w:r w:rsidR="000B5EFB" w:rsidRPr="00B42C86">
        <w:t>deliver their care and services</w:t>
      </w:r>
      <w:r w:rsidR="0094717C" w:rsidRPr="00B42C86">
        <w:t>.</w:t>
      </w:r>
    </w:p>
    <w:p w14:paraId="70976742" w14:textId="6920EA95" w:rsidR="00F00BB7" w:rsidRPr="00B42C86" w:rsidRDefault="00F00BB7" w:rsidP="00711CE5">
      <w:pPr>
        <w:pStyle w:val="Bullet1"/>
      </w:pPr>
      <w:r w:rsidRPr="00B42C86">
        <w:t>The workforce can describe the training, support, professional development and supervision for them to be able to carry out their role</w:t>
      </w:r>
      <w:r w:rsidR="0094717C" w:rsidRPr="00B42C86">
        <w:t>.</w:t>
      </w:r>
    </w:p>
    <w:p w14:paraId="1497DFAF" w14:textId="2FD1775E" w:rsidR="007D3731" w:rsidRPr="00B42C86" w:rsidRDefault="00F00BB7" w:rsidP="00711CE5">
      <w:pPr>
        <w:pStyle w:val="Bullet1"/>
      </w:pPr>
      <w:r w:rsidRPr="00B42C86">
        <w:t>Management of the organisation can describe how they work out what training will be needed for the workforce in line with new or changing needs of their consumers</w:t>
      </w:r>
      <w:r w:rsidR="0094717C" w:rsidRPr="00B42C86">
        <w:t>.</w:t>
      </w:r>
    </w:p>
    <w:p w14:paraId="6E63234B" w14:textId="11047C42" w:rsidR="00F00BB7" w:rsidRPr="00B42C86" w:rsidRDefault="007D3731" w:rsidP="00711CE5">
      <w:pPr>
        <w:pStyle w:val="Bullet1"/>
      </w:pPr>
      <w:r w:rsidRPr="00B42C86">
        <w:t>The organisation can provide evidence of induction and other training and development programs for all members of the workforce relevant to the</w:t>
      </w:r>
      <w:r w:rsidR="00CE24A9" w:rsidRPr="00B42C86">
        <w:t xml:space="preserve"> </w:t>
      </w:r>
      <w:r w:rsidR="007642F2" w:rsidRPr="00B42C86">
        <w:t>Q</w:t>
      </w:r>
      <w:r w:rsidR="00690C51" w:rsidRPr="00B42C86">
        <w:t xml:space="preserve">uality </w:t>
      </w:r>
      <w:r w:rsidR="007642F2" w:rsidRPr="00B42C86">
        <w:t>S</w:t>
      </w:r>
      <w:r w:rsidR="00690C51" w:rsidRPr="00B42C86">
        <w:t>tandards</w:t>
      </w:r>
      <w:r w:rsidRPr="00B42C86">
        <w:t>.</w:t>
      </w:r>
    </w:p>
    <w:p w14:paraId="5AF777BE" w14:textId="14DBC0A1" w:rsidR="000E7569" w:rsidRPr="00B42C86" w:rsidRDefault="00BF2E9F" w:rsidP="00711CE5">
      <w:pPr>
        <w:pStyle w:val="Heading3"/>
      </w:pPr>
      <w:r w:rsidRPr="00B42C86">
        <w:br w:type="column"/>
      </w:r>
      <w:r w:rsidR="000E7569" w:rsidRPr="00B42C86">
        <w:lastRenderedPageBreak/>
        <w:t>Standard 8: Organisational governance</w:t>
      </w:r>
    </w:p>
    <w:p w14:paraId="62B99CC5" w14:textId="3B846FD7" w:rsidR="000E7569" w:rsidRPr="00B42C86" w:rsidRDefault="000E7569" w:rsidP="000E7569">
      <w:pPr>
        <w:pStyle w:val="Paragraph"/>
        <w:rPr>
          <w:b/>
          <w:bCs/>
        </w:rPr>
      </w:pPr>
      <w:r w:rsidRPr="00B42C86">
        <w:rPr>
          <w:rStyle w:val="Bold"/>
          <w:rFonts w:asciiTheme="majorHAnsi" w:hAnsiTheme="majorHAnsi"/>
          <w:color w:val="262626" w:themeColor="text1" w:themeTint="D9"/>
        </w:rPr>
        <w:t>Relevant requirement(s):</w:t>
      </w:r>
      <w:r w:rsidRPr="00B42C86">
        <w:rPr>
          <w:b/>
          <w:bCs/>
        </w:rPr>
        <w:t xml:space="preserve"> </w:t>
      </w:r>
      <w:r w:rsidRPr="00B42C86">
        <w:t>8 (3) (e) Where clinical care is provided – a clinical governance framework, including but not limited to the following: (i) antimicrobial stewardship</w:t>
      </w:r>
      <w:r w:rsidR="00653CE3" w:rsidRPr="00B42C86">
        <w:t>,</w:t>
      </w:r>
      <w:r w:rsidRPr="00B42C86">
        <w:t xml:space="preserve"> (ii) </w:t>
      </w:r>
      <w:r w:rsidRPr="00B42C86">
        <w:rPr>
          <w:b/>
        </w:rPr>
        <w:t>minimising the use of restraint</w:t>
      </w:r>
      <w:r w:rsidR="00653CE3" w:rsidRPr="00B42C86">
        <w:rPr>
          <w:bCs/>
        </w:rPr>
        <w:t xml:space="preserve"> and</w:t>
      </w:r>
      <w:r w:rsidRPr="00B42C86">
        <w:t xml:space="preserve"> (iii) open disclosure</w:t>
      </w:r>
    </w:p>
    <w:p w14:paraId="05C02F3A" w14:textId="11DD17A9" w:rsidR="000E7569" w:rsidRPr="00B42C86" w:rsidRDefault="000E7569" w:rsidP="000E7569">
      <w:pPr>
        <w:pStyle w:val="Paragraph"/>
      </w:pPr>
      <w:r w:rsidRPr="00B42C86">
        <w:rPr>
          <w:rStyle w:val="Bold"/>
          <w:rFonts w:asciiTheme="majorHAnsi" w:hAnsiTheme="majorHAnsi"/>
          <w:color w:val="262626" w:themeColor="text1" w:themeTint="D9"/>
        </w:rPr>
        <w:t>Intent of this requirement:</w:t>
      </w:r>
      <w:r w:rsidRPr="00B42C86">
        <w:t xml:space="preserve"> </w:t>
      </w:r>
      <w:r w:rsidR="00B93AFA" w:rsidRPr="00B42C86">
        <w:t>Clinical governance is the set of relationships and responsibilities between the organisation’s governing body, executive, clinicians, consumers and others to achieve good clinical results. It puts systems in place for delivering safe, quality clinical care and for continuously improving services. Clinical governance usually includes involving consumers</w:t>
      </w:r>
      <w:r w:rsidR="005034C9" w:rsidRPr="00B42C86">
        <w:t xml:space="preserve"> and</w:t>
      </w:r>
      <w:r w:rsidR="00B93AFA" w:rsidRPr="00B42C86">
        <w:t xml:space="preserve"> clinicians, clinical review, training, risk management, use of information and workforce management. This requirement describes the clinical governance and safety and quality systems that are required to maintain and improve the reliability, safety and quality of clinical care, and to improve outcomes for consumers where organisations provide clinical care</w:t>
      </w:r>
      <w:r w:rsidRPr="00B42C86">
        <w:t xml:space="preserve">. </w:t>
      </w:r>
    </w:p>
    <w:p w14:paraId="38E068A3" w14:textId="78292CFC" w:rsidR="000E7569" w:rsidRPr="00B42C86" w:rsidRDefault="000E7569" w:rsidP="000E7569">
      <w:pPr>
        <w:pStyle w:val="Paragraph"/>
        <w:rPr>
          <w:rStyle w:val="Bold"/>
        </w:rPr>
      </w:pPr>
      <w:r w:rsidRPr="00B42C86">
        <w:rPr>
          <w:rStyle w:val="Italic"/>
        </w:rPr>
        <w:t xml:space="preserve">Minimising </w:t>
      </w:r>
      <w:r w:rsidR="00B93AFA" w:rsidRPr="00B42C86">
        <w:rPr>
          <w:rStyle w:val="Italic"/>
        </w:rPr>
        <w:t>the use of restraint</w:t>
      </w:r>
      <w:r w:rsidRPr="00B42C86">
        <w:rPr>
          <w:rStyle w:val="Italic"/>
        </w:rPr>
        <w:t>:</w:t>
      </w:r>
      <w:r w:rsidRPr="00B42C86">
        <w:t xml:space="preserve"> </w:t>
      </w:r>
      <w:r w:rsidR="00B93AFA" w:rsidRPr="00B42C86">
        <w:t>Restraint means any practice, device or action that interferes with a consumer’s ability to make a decision or restricts a consumer’s free movement. Where restraint is clinically necessary to prevent harm, the organisation should have systems to manage how restraints are used. This is in accordance with legislation and the organisation’s policies on reporting the use of restraints</w:t>
      </w:r>
      <w:r w:rsidR="005034C9" w:rsidRPr="00B42C86">
        <w:t>.</w:t>
      </w:r>
    </w:p>
    <w:p w14:paraId="141B0145" w14:textId="77777777" w:rsidR="000E7569" w:rsidRPr="00B42C86" w:rsidRDefault="000E7569" w:rsidP="00975192">
      <w:pPr>
        <w:pStyle w:val="ParaKeep"/>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Examples of actions and evidence:</w:t>
      </w:r>
    </w:p>
    <w:p w14:paraId="6B0C758D" w14:textId="72C1CFA5" w:rsidR="00B93AFA" w:rsidRPr="00B42C86" w:rsidRDefault="00B93AFA" w:rsidP="00975192">
      <w:pPr>
        <w:pStyle w:val="Bullet1"/>
      </w:pPr>
      <w:r w:rsidRPr="00B42C86">
        <w:t xml:space="preserve">Consumers say members of the workforce discuss their clinical care with them, including risks and benefits of any clinical treatment and the appropriate use of </w:t>
      </w:r>
      <w:r w:rsidR="00984F83" w:rsidRPr="00B42C86">
        <w:t>medication</w:t>
      </w:r>
      <w:r w:rsidR="0094717C" w:rsidRPr="00B42C86">
        <w:t>.</w:t>
      </w:r>
    </w:p>
    <w:p w14:paraId="580698FC" w14:textId="372C1631" w:rsidR="00B93AFA" w:rsidRPr="00B42C86" w:rsidRDefault="00B93AFA" w:rsidP="00975192">
      <w:pPr>
        <w:pStyle w:val="Bullet1"/>
      </w:pPr>
      <w:r w:rsidRPr="00B42C86">
        <w:t xml:space="preserve">The workforce say open disclosure is part of the organisation’s practice when </w:t>
      </w:r>
      <w:r w:rsidRPr="00B42C86">
        <w:t>a negative event happens. They can also describe the open disclosure process</w:t>
      </w:r>
      <w:r w:rsidR="0094717C" w:rsidRPr="00B42C86">
        <w:t>.</w:t>
      </w:r>
    </w:p>
    <w:p w14:paraId="1027D1A5" w14:textId="2918ED24" w:rsidR="00B93AFA" w:rsidRPr="00B42C86" w:rsidRDefault="00B93AFA" w:rsidP="00975192">
      <w:pPr>
        <w:pStyle w:val="Bullet1"/>
      </w:pPr>
      <w:r w:rsidRPr="00B42C86">
        <w:t>Records that show use of restraint is always as a last resort, the application of restraint is documented and the safety and wellbeing of the consumer is monitored</w:t>
      </w:r>
      <w:r w:rsidR="0094717C" w:rsidRPr="00B42C86">
        <w:t>.</w:t>
      </w:r>
    </w:p>
    <w:p w14:paraId="62A24F1A" w14:textId="06045EBB" w:rsidR="00B93AFA" w:rsidRPr="00B42C86" w:rsidRDefault="00B93AFA" w:rsidP="00975192">
      <w:pPr>
        <w:pStyle w:val="Bullet1"/>
      </w:pPr>
      <w:r w:rsidRPr="00B42C86">
        <w:t>Evidence of appropriate authorisation and consent for the use of restraints</w:t>
      </w:r>
      <w:r w:rsidR="00994F7C" w:rsidRPr="00B42C86">
        <w:t xml:space="preserve"> </w:t>
      </w:r>
      <w:r w:rsidRPr="00B42C86">
        <w:t>in compliance with legislation</w:t>
      </w:r>
      <w:r w:rsidR="00994F7C" w:rsidRPr="00B42C86">
        <w:t>.</w:t>
      </w:r>
    </w:p>
    <w:p w14:paraId="07C18013" w14:textId="25B2D34C" w:rsidR="00A90DDC" w:rsidRPr="00B42C86" w:rsidRDefault="00A90DDC" w:rsidP="00711CE5">
      <w:pPr>
        <w:pStyle w:val="Heading2"/>
      </w:pPr>
      <w:bookmarkStart w:id="40" w:name="_Toc58326500"/>
      <w:bookmarkEnd w:id="39"/>
      <w:r w:rsidRPr="00B42C86">
        <w:t>National Aged Care Mandatory Quality Indicator Program</w:t>
      </w:r>
      <w:bookmarkEnd w:id="40"/>
      <w:r w:rsidR="001C2991" w:rsidRPr="00B42C86">
        <w:t xml:space="preserve"> </w:t>
      </w:r>
    </w:p>
    <w:p w14:paraId="5C4359CA" w14:textId="5B846C2F" w:rsidR="001C21D7" w:rsidRPr="00B42C86" w:rsidRDefault="006E09FB" w:rsidP="001C21D7">
      <w:pPr>
        <w:pStyle w:val="Paragraph"/>
      </w:pPr>
      <w:r w:rsidRPr="00B42C86">
        <w:t>Both in Australia and i</w:t>
      </w:r>
      <w:r w:rsidR="001C21D7" w:rsidRPr="00B42C86">
        <w:t xml:space="preserve">nternationally, quality indicators </w:t>
      </w:r>
      <w:r w:rsidRPr="00B42C86">
        <w:t>are</w:t>
      </w:r>
      <w:r w:rsidR="00C4147D" w:rsidRPr="00B42C86">
        <w:t xml:space="preserve"> utilised to ensure and improve quality of care for people living in residential aged care </w:t>
      </w:r>
      <w:r w:rsidRPr="00B42C86">
        <w:t xml:space="preserve">(and many other) </w:t>
      </w:r>
      <w:r w:rsidR="00C4147D" w:rsidRPr="00B42C86">
        <w:t>settings.</w:t>
      </w:r>
    </w:p>
    <w:p w14:paraId="53762B98" w14:textId="75EB5DB5" w:rsidR="00622A47" w:rsidRPr="00B42C86" w:rsidRDefault="001C21D7" w:rsidP="00622A47">
      <w:pPr>
        <w:pStyle w:val="Paragraph"/>
      </w:pPr>
      <w:r w:rsidRPr="00B42C86">
        <w:t xml:space="preserve">A recent report for the </w:t>
      </w:r>
      <w:r w:rsidR="00D46AE2" w:rsidRPr="00B42C86">
        <w:t>R</w:t>
      </w:r>
      <w:r w:rsidR="00F35DB3" w:rsidRPr="00B42C86">
        <w:t xml:space="preserve">oyal </w:t>
      </w:r>
      <w:r w:rsidR="00D46AE2" w:rsidRPr="00B42C86">
        <w:t>C</w:t>
      </w:r>
      <w:r w:rsidR="00F35DB3" w:rsidRPr="00B42C86">
        <w:t>ommission</w:t>
      </w:r>
      <w:r w:rsidRPr="00B42C86">
        <w:t xml:space="preserve"> noted that </w:t>
      </w:r>
      <w:r w:rsidR="00994F7C" w:rsidRPr="00B42C86">
        <w:t>‘</w:t>
      </w:r>
      <w:r w:rsidRPr="00B42C86">
        <w:t>while there is considerable heterogeneity between indicators measured internationally, several are consistently used, highlighting their importance and agreed value</w:t>
      </w:r>
      <w:r w:rsidR="00FF3D5C" w:rsidRPr="00B42C86">
        <w:t>’</w:t>
      </w:r>
      <w:r w:rsidRPr="00B42C86">
        <w:t xml:space="preserve">. The use of physical restraints and the use of antipsychotic medications are </w:t>
      </w:r>
      <w:r w:rsidR="00B47703" w:rsidRPr="00B42C86">
        <w:t>2</w:t>
      </w:r>
      <w:r w:rsidRPr="00B42C86">
        <w:t xml:space="preserve"> such indicators </w:t>
      </w:r>
      <w:r w:rsidRPr="00B42C86">
        <w:fldChar w:fldCharType="begin" w:fldLock="1"/>
      </w:r>
      <w:r w:rsidR="00ED19FA" w:rsidRPr="00B42C86">
        <w:instrText>ADDIN CSL_CITATION {"citationItems":[{"id":"ITEM-1","itemData":{"ISBN":"9781921091315","author":[{"dropping-particle":"","family":"Caughey","given":"GE","non-dropping-particle":"","parse-names":false,"suffix":""},{"dropping-particle":"","family":"Lang","given":"CE","non-dropping-particle":"","parse-names":false,"suffix":""},{"dropping-particle":"","family":"Bray","given":"SC","non-dropping-particle":"","parse-names":false,"suffix":""},{"dropping-particle":"","family":"Moldovan","given":"M","non-dropping-particle":"","parse-names":false,"suffix":""},{"dropping-particle":"","family":"Jorissen","given":"RN","non-dropping-particle":"","parse-names":false,"suffix":""},{"dropping-particle":"","family":"Wesselingh","given":"S","non-dropping-particle":"","parse-names":false,"suffix":""},{"dropping-particle":"","family":"Inacio","given":"MC","non-dropping-particle":"","parse-names":false,"suffix":""}],"id":"ITEM-1","issued":{"date-parts":[["2020"]]},"publisher":"Report for the Royal Commission into Aged Care Quality and Safety, South Australian Health and Medical Research Institute (SAHMRI)","publisher-place":"Adelaide","title":"International and national quality and safety indicators for aged care","type":"book"},"uris":["http://www.mendeley.com/documents/?uuid=3c3c4a92-bb7f-44f3-92ed-169b053d0242"]}],"mendeley":{"formattedCitation":"(Caughey et al. 2020)","plainTextFormattedCitation":"(Caughey et al. 2020)","previouslyFormattedCitation":"(Caughey et al. 2020)"},"properties":{"noteIndex":0},"schema":"https://github.com/citation-style-language/schema/raw/master/csl-citation.json"}</w:instrText>
      </w:r>
      <w:r w:rsidRPr="00B42C86">
        <w:fldChar w:fldCharType="separate"/>
      </w:r>
      <w:r w:rsidRPr="00B42C86">
        <w:t>(Caughey et al. 2020)</w:t>
      </w:r>
      <w:r w:rsidRPr="00B42C86">
        <w:fldChar w:fldCharType="end"/>
      </w:r>
      <w:r w:rsidRPr="00B42C86">
        <w:t xml:space="preserve">. </w:t>
      </w:r>
    </w:p>
    <w:p w14:paraId="0FA945FE" w14:textId="1A675BBC" w:rsidR="00622A47" w:rsidRPr="00B42C86" w:rsidRDefault="008A6C89" w:rsidP="00622A47">
      <w:pPr>
        <w:pStyle w:val="Paragraph"/>
      </w:pPr>
      <w:r w:rsidRPr="00B42C86">
        <w:t>T</w:t>
      </w:r>
      <w:r w:rsidR="00D12BA4" w:rsidRPr="00B42C86">
        <w:t xml:space="preserve">he </w:t>
      </w:r>
      <w:r w:rsidR="008C0B6E" w:rsidRPr="00B42C86">
        <w:t>Q</w:t>
      </w:r>
      <w:r w:rsidR="000C44D2" w:rsidRPr="00B42C86">
        <w:t xml:space="preserve">uality </w:t>
      </w:r>
      <w:r w:rsidR="008C0B6E" w:rsidRPr="00B42C86">
        <w:t>I</w:t>
      </w:r>
      <w:r w:rsidR="000C44D2" w:rsidRPr="00B42C86">
        <w:t xml:space="preserve">ndicator </w:t>
      </w:r>
      <w:r w:rsidR="008C0B6E" w:rsidRPr="00B42C86">
        <w:t>P</w:t>
      </w:r>
      <w:r w:rsidR="000C44D2" w:rsidRPr="00B42C86">
        <w:t>rogram</w:t>
      </w:r>
      <w:r w:rsidR="00D12BA4" w:rsidRPr="00B42C86">
        <w:t xml:space="preserve"> was made compulsory </w:t>
      </w:r>
      <w:r w:rsidRPr="00B42C86">
        <w:t>across Australia</w:t>
      </w:r>
      <w:r w:rsidR="00D12BA4" w:rsidRPr="00B42C86">
        <w:t xml:space="preserve"> from 1 July 2019, requiring all Commonwealth-subsidised residential aged care </w:t>
      </w:r>
      <w:r w:rsidR="00474E51" w:rsidRPr="00B42C86">
        <w:t>homes</w:t>
      </w:r>
      <w:r w:rsidR="00D12BA4" w:rsidRPr="00B42C86">
        <w:t xml:space="preserve"> to report quarterly on </w:t>
      </w:r>
      <w:r w:rsidR="00474E51" w:rsidRPr="00B42C86">
        <w:t xml:space="preserve">3 </w:t>
      </w:r>
      <w:r w:rsidR="00D12BA4" w:rsidRPr="00B42C86">
        <w:t xml:space="preserve">critical clinical areas </w:t>
      </w:r>
      <w:r w:rsidR="00FF3D5C" w:rsidRPr="00B42C86">
        <w:t>–</w:t>
      </w:r>
      <w:r w:rsidR="00474E51" w:rsidRPr="00B42C86">
        <w:t xml:space="preserve"> </w:t>
      </w:r>
      <w:r w:rsidR="00D12BA4" w:rsidRPr="00B42C86">
        <w:t>pressure injuries, use of physical restraint</w:t>
      </w:r>
      <w:r w:rsidR="00FF3D5C" w:rsidRPr="00B42C86">
        <w:t>,</w:t>
      </w:r>
      <w:r w:rsidR="00D12BA4" w:rsidRPr="00B42C86">
        <w:t xml:space="preserve"> and unplanned weight loss.</w:t>
      </w:r>
    </w:p>
    <w:p w14:paraId="540AC3A9" w14:textId="3245406C" w:rsidR="00F57938" w:rsidRPr="00B42C86" w:rsidRDefault="00D12BA4" w:rsidP="00F57938">
      <w:pPr>
        <w:pStyle w:val="Paragraph"/>
      </w:pPr>
      <w:r w:rsidRPr="00B42C86">
        <w:t xml:space="preserve">The </w:t>
      </w:r>
      <w:r w:rsidR="008C0B6E" w:rsidRPr="00B42C86">
        <w:t>Q</w:t>
      </w:r>
      <w:r w:rsidR="000C44D2" w:rsidRPr="00B42C86">
        <w:t xml:space="preserve">uality </w:t>
      </w:r>
      <w:r w:rsidR="008C0B6E" w:rsidRPr="00B42C86">
        <w:t>I</w:t>
      </w:r>
      <w:r w:rsidR="000C44D2" w:rsidRPr="00B42C86">
        <w:t xml:space="preserve">ndicator </w:t>
      </w:r>
      <w:r w:rsidR="008C0B6E" w:rsidRPr="00B42C86">
        <w:t>P</w:t>
      </w:r>
      <w:r w:rsidR="000C44D2" w:rsidRPr="00B42C86">
        <w:t>rogram</w:t>
      </w:r>
      <w:r w:rsidRPr="00B42C86">
        <w:t xml:space="preserve"> currently </w:t>
      </w:r>
      <w:r w:rsidR="00474E51" w:rsidRPr="00B42C86">
        <w:t xml:space="preserve">requires </w:t>
      </w:r>
      <w:r w:rsidR="000464DE" w:rsidRPr="00B42C86">
        <w:t>aged care homes to carr</w:t>
      </w:r>
      <w:r w:rsidR="00984F83" w:rsidRPr="00B42C86">
        <w:t>y</w:t>
      </w:r>
      <w:r w:rsidR="000464DE" w:rsidRPr="00B42C86">
        <w:t xml:space="preserve"> out observation assessments </w:t>
      </w:r>
      <w:r w:rsidR="00984F83" w:rsidRPr="00B42C86">
        <w:t>on</w:t>
      </w:r>
      <w:r w:rsidR="000464DE" w:rsidRPr="00B42C86">
        <w:t xml:space="preserve"> 3 days every 3 months</w:t>
      </w:r>
      <w:r w:rsidR="00984F83" w:rsidRPr="00B42C86">
        <w:t xml:space="preserve">, counting all observations of </w:t>
      </w:r>
      <w:r w:rsidR="00B47703" w:rsidRPr="00B42C86">
        <w:t>2</w:t>
      </w:r>
      <w:r w:rsidRPr="00B42C86">
        <w:t xml:space="preserve"> categories of physical restraint</w:t>
      </w:r>
      <w:r w:rsidR="00984F83" w:rsidRPr="00B42C86">
        <w:t xml:space="preserve"> use</w:t>
      </w:r>
      <w:r w:rsidRPr="00B42C86">
        <w:t xml:space="preserve">: </w:t>
      </w:r>
      <w:r w:rsidRPr="00B42C86">
        <w:rPr>
          <w:rStyle w:val="Bold"/>
        </w:rPr>
        <w:t>intent to restrain</w:t>
      </w:r>
      <w:r w:rsidRPr="00B42C86">
        <w:t xml:space="preserve"> and </w:t>
      </w:r>
      <w:r w:rsidRPr="00B42C86">
        <w:rPr>
          <w:rStyle w:val="Bold"/>
        </w:rPr>
        <w:t>physical restraint devices</w:t>
      </w:r>
      <w:r w:rsidR="007C7494" w:rsidRPr="00B42C86">
        <w:t xml:space="preserve">. </w:t>
      </w:r>
    </w:p>
    <w:p w14:paraId="5063E8B7" w14:textId="1B592530" w:rsidR="00FC2889" w:rsidRPr="00B42C86" w:rsidRDefault="00D12BA4" w:rsidP="00FC2889">
      <w:pPr>
        <w:pStyle w:val="Paragraph"/>
      </w:pPr>
      <w:r w:rsidRPr="00B42C86">
        <w:lastRenderedPageBreak/>
        <w:t xml:space="preserve">The </w:t>
      </w:r>
      <w:r w:rsidR="004138BC" w:rsidRPr="00B42C86">
        <w:t>D</w:t>
      </w:r>
      <w:r w:rsidRPr="00B42C86">
        <w:t xml:space="preserve">epartment has undertaken an extensive process to expand the </w:t>
      </w:r>
      <w:r w:rsidR="008C0B6E" w:rsidRPr="00B42C86">
        <w:t>Quality Indicator Program</w:t>
      </w:r>
      <w:r w:rsidRPr="00B42C86">
        <w:t xml:space="preserve">, including a national and international evidence-based literature review, national face-to-face and written consultations, expert consultation, and a national pilot in residential aged care services. </w:t>
      </w:r>
      <w:r w:rsidR="009C2A63" w:rsidRPr="00B42C86">
        <w:t>F</w:t>
      </w:r>
      <w:r w:rsidRPr="00B42C86">
        <w:t xml:space="preserve">rom 1 July 2021, </w:t>
      </w:r>
      <w:r w:rsidR="009C2A63" w:rsidRPr="00B42C86">
        <w:t xml:space="preserve">the </w:t>
      </w:r>
      <w:r w:rsidR="008C0B6E" w:rsidRPr="00B42C86">
        <w:t>Quality Indicator Program</w:t>
      </w:r>
      <w:r w:rsidR="002C2746" w:rsidRPr="00B42C86">
        <w:t xml:space="preserve"> </w:t>
      </w:r>
      <w:r w:rsidRPr="00B42C86">
        <w:t xml:space="preserve">will </w:t>
      </w:r>
      <w:r w:rsidR="002C2746" w:rsidRPr="00B42C86">
        <w:t>therefore</w:t>
      </w:r>
      <w:r w:rsidRPr="00B42C86">
        <w:t xml:space="preserve"> include updates to the current quality indicators, as well as </w:t>
      </w:r>
      <w:r w:rsidR="002A1886" w:rsidRPr="00B42C86">
        <w:t xml:space="preserve">2 </w:t>
      </w:r>
      <w:r w:rsidRPr="00B42C86">
        <w:t xml:space="preserve">new </w:t>
      </w:r>
      <w:r w:rsidR="002A1886" w:rsidRPr="00B42C86">
        <w:t>indicators related to</w:t>
      </w:r>
      <w:r w:rsidRPr="00B42C86">
        <w:t xml:space="preserve"> falls and major injury and medication management </w:t>
      </w:r>
      <w:r w:rsidR="004A02E5" w:rsidRPr="00B42C86">
        <w:t>(see</w:t>
      </w:r>
      <w:r w:rsidR="004A02E5" w:rsidRPr="00B42C86">
        <w:rPr>
          <w:i/>
          <w:iCs/>
        </w:rPr>
        <w:t xml:space="preserve"> </w:t>
      </w:r>
      <w:r w:rsidR="00FC2889" w:rsidRPr="00B42C86">
        <w:fldChar w:fldCharType="begin"/>
      </w:r>
      <w:r w:rsidR="00FC2889" w:rsidRPr="00B42C86">
        <w:instrText xml:space="preserve"> REF _Ref54780525 \h  \* MERGEFORMAT </w:instrText>
      </w:r>
      <w:r w:rsidR="00FC2889" w:rsidRPr="00B42C86">
        <w:fldChar w:fldCharType="separate"/>
      </w:r>
      <w:r w:rsidR="009B098A" w:rsidRPr="00B42C86">
        <w:t>Figure 5</w:t>
      </w:r>
      <w:r w:rsidR="009B098A" w:rsidRPr="00B42C86">
        <w:noBreakHyphen/>
      </w:r>
      <w:r w:rsidR="009B098A">
        <w:t>1</w:t>
      </w:r>
      <w:r w:rsidR="00FC2889" w:rsidRPr="00B42C86">
        <w:fldChar w:fldCharType="end"/>
      </w:r>
      <w:r w:rsidR="00FC2889" w:rsidRPr="00B42C86">
        <w:t>)</w:t>
      </w:r>
      <w:r w:rsidRPr="00B42C86">
        <w:t>.</w:t>
      </w:r>
    </w:p>
    <w:p w14:paraId="7D005E05" w14:textId="1A186448" w:rsidR="00742928" w:rsidRPr="00B42C86" w:rsidRDefault="00D12BA4" w:rsidP="00D501A6">
      <w:pPr>
        <w:pStyle w:val="ParaKeep"/>
      </w:pPr>
      <w:r w:rsidRPr="00B42C86">
        <w:t xml:space="preserve">The </w:t>
      </w:r>
      <w:r w:rsidR="00372C20" w:rsidRPr="00B42C86">
        <w:t>Quality Indicator Program</w:t>
      </w:r>
      <w:r w:rsidRPr="00B42C86">
        <w:t xml:space="preserve"> definition of physical restraint aligns with the </w:t>
      </w:r>
      <w:r w:rsidRPr="00B42C86">
        <w:rPr>
          <w:rStyle w:val="Italic"/>
        </w:rPr>
        <w:t xml:space="preserve">Quality of </w:t>
      </w:r>
      <w:r w:rsidRPr="00B42C86">
        <w:rPr>
          <w:rStyle w:val="Italic"/>
        </w:rPr>
        <w:t>Care Principles 2014</w:t>
      </w:r>
      <w:r w:rsidR="009C2A63" w:rsidRPr="00B42C86">
        <w:t>,</w:t>
      </w:r>
      <w:r w:rsidRPr="00B42C86">
        <w:t xml:space="preserve"> with restraint defined as any practice, device or action that interferes with a care recipient’s ability to make a decision or restricts a care recipient’s free movement.</w:t>
      </w:r>
      <w:r w:rsidR="00D501A6" w:rsidRPr="00B42C86">
        <w:t xml:space="preserve"> </w:t>
      </w:r>
    </w:p>
    <w:p w14:paraId="62F7666D" w14:textId="18687C87" w:rsidR="00D12BA4" w:rsidRPr="00B42C86" w:rsidRDefault="00D501A6" w:rsidP="00BF2E9F">
      <w:pPr>
        <w:pStyle w:val="ParaKeep"/>
      </w:pPr>
      <w:r w:rsidRPr="00B42C86">
        <w:t xml:space="preserve">The updated physical restraint quality indicator </w:t>
      </w:r>
      <w:r w:rsidR="002A1886" w:rsidRPr="00B42C86">
        <w:t>will</w:t>
      </w:r>
      <w:r w:rsidRPr="00B42C86">
        <w:t xml:space="preserve"> measure the percentage of people in the service who have been physically restrained</w:t>
      </w:r>
      <w:r w:rsidR="009C2A63" w:rsidRPr="00B42C86">
        <w:t>,</w:t>
      </w:r>
      <w:r w:rsidRPr="00B42C86">
        <w:t xml:space="preserve"> and requires </w:t>
      </w:r>
      <w:r w:rsidR="002A1886" w:rsidRPr="00B42C86">
        <w:t>aged care homes</w:t>
      </w:r>
      <w:r w:rsidRPr="00B42C86">
        <w:t xml:space="preserve"> to perform a single </w:t>
      </w:r>
      <w:r w:rsidR="00B47703" w:rsidRPr="00B42C86">
        <w:t>3</w:t>
      </w:r>
      <w:r w:rsidRPr="00B42C86">
        <w:t xml:space="preserve">-day record review for </w:t>
      </w:r>
      <w:r w:rsidR="002A1886" w:rsidRPr="00B42C86">
        <w:t>every resident,</w:t>
      </w:r>
      <w:r w:rsidRPr="00B42C86">
        <w:t xml:space="preserve"> every quarter. Based on sector feedback, </w:t>
      </w:r>
      <w:r w:rsidR="002A1886" w:rsidRPr="00B42C86">
        <w:t xml:space="preserve">this </w:t>
      </w:r>
      <w:r w:rsidRPr="00B42C86">
        <w:t xml:space="preserve">additional reporting </w:t>
      </w:r>
      <w:r w:rsidR="00765484" w:rsidRPr="00B42C86">
        <w:t>includes</w:t>
      </w:r>
      <w:r w:rsidRPr="00B42C86">
        <w:t xml:space="preserve"> </w:t>
      </w:r>
      <w:r w:rsidR="00765484" w:rsidRPr="00B42C86">
        <w:t>resident</w:t>
      </w:r>
      <w:r w:rsidRPr="00B42C86">
        <w:t>s restrained exclusively through the use of a secure area.</w:t>
      </w:r>
    </w:p>
    <w:p w14:paraId="379440BC" w14:textId="77777777" w:rsidR="000E41B3" w:rsidRPr="00B42C86" w:rsidRDefault="000E41B3" w:rsidP="00D12BA4">
      <w:pPr>
        <w:pStyle w:val="ParaKeep"/>
        <w:sectPr w:rsidR="000E41B3" w:rsidRPr="00B42C86" w:rsidSect="00FA3787">
          <w:headerReference w:type="default" r:id="rId24"/>
          <w:type w:val="continuous"/>
          <w:pgSz w:w="11907" w:h="16840" w:code="9"/>
          <w:pgMar w:top="851" w:right="1134" w:bottom="851" w:left="1701" w:header="454" w:footer="567" w:gutter="0"/>
          <w:cols w:num="2" w:space="1418"/>
          <w:docGrid w:linePitch="272"/>
          <w15:footnoteColumns w:val="1"/>
        </w:sectPr>
      </w:pPr>
    </w:p>
    <w:p w14:paraId="420497E8" w14:textId="736641F0" w:rsidR="00D12BA4" w:rsidRPr="00B42C86" w:rsidRDefault="004A02E5" w:rsidP="0045679A">
      <w:pPr>
        <w:pStyle w:val="Caption"/>
        <w:spacing w:before="480"/>
      </w:pPr>
      <w:bookmarkStart w:id="41" w:name="_Ref54780525"/>
      <w:bookmarkStart w:id="42" w:name="_Toc58326526"/>
      <w:r w:rsidRPr="00B42C86">
        <w:t>Figure</w:t>
      </w:r>
      <w:r w:rsidR="006505B8" w:rsidRPr="00B42C86">
        <w:t> </w:t>
      </w:r>
      <w:r w:rsidR="009C2A63" w:rsidRPr="00B42C86">
        <w:t>5</w:t>
      </w:r>
      <w:r w:rsidRPr="00B42C86">
        <w:noBreakHyphen/>
      </w:r>
      <w:r w:rsidRPr="00B42C86">
        <w:fldChar w:fldCharType="begin"/>
      </w:r>
      <w:r w:rsidRPr="00B42C86">
        <w:instrText xml:space="preserve"> SEQ Figure \* ARABIC \s 1 </w:instrText>
      </w:r>
      <w:r w:rsidRPr="00B42C86">
        <w:fldChar w:fldCharType="separate"/>
      </w:r>
      <w:r w:rsidR="009B098A">
        <w:rPr>
          <w:noProof/>
        </w:rPr>
        <w:t>1</w:t>
      </w:r>
      <w:r w:rsidRPr="00B42C86">
        <w:fldChar w:fldCharType="end"/>
      </w:r>
      <w:bookmarkEnd w:id="41"/>
      <w:r w:rsidRPr="00B42C86">
        <w:t>:</w:t>
      </w:r>
      <w:r w:rsidR="006505B8" w:rsidRPr="00B42C86">
        <w:tab/>
      </w:r>
      <w:r w:rsidR="002168BE" w:rsidRPr="00B42C86">
        <w:t xml:space="preserve">New and updated </w:t>
      </w:r>
      <w:r w:rsidR="00372C20" w:rsidRPr="00B42C86">
        <w:t>Q</w:t>
      </w:r>
      <w:r w:rsidR="000C44D2" w:rsidRPr="00B42C86">
        <w:t xml:space="preserve">uality </w:t>
      </w:r>
      <w:r w:rsidR="00372C20" w:rsidRPr="00B42C86">
        <w:t>I</w:t>
      </w:r>
      <w:r w:rsidR="000C44D2" w:rsidRPr="00B42C86">
        <w:t xml:space="preserve">ndicator </w:t>
      </w:r>
      <w:r w:rsidR="00372C20" w:rsidRPr="00B42C86">
        <w:t>P</w:t>
      </w:r>
      <w:r w:rsidR="000C44D2" w:rsidRPr="00B42C86">
        <w:t>rogram</w:t>
      </w:r>
      <w:r w:rsidR="002168BE" w:rsidRPr="00B42C86">
        <w:t xml:space="preserve"> quality indicators from 1 July 2021</w:t>
      </w:r>
      <w:bookmarkEnd w:id="42"/>
    </w:p>
    <w:tbl>
      <w:tblPr>
        <w:tblStyle w:val="TableGrid"/>
        <w:tblW w:w="9062" w:type="dxa"/>
        <w:tblLook w:val="04A0" w:firstRow="1" w:lastRow="0" w:firstColumn="1" w:lastColumn="0" w:noHBand="0" w:noVBand="1"/>
        <w:tblCaption w:val="Table"/>
        <w:tblDescription w:val="This figure is a table listing the new and update quality indicators. the header of the two columns of this table are column 1 new quality indicators and column two is updated quality indicators"/>
      </w:tblPr>
      <w:tblGrid>
        <w:gridCol w:w="4580"/>
        <w:gridCol w:w="4482"/>
      </w:tblGrid>
      <w:tr w:rsidR="004320AC" w:rsidRPr="00B42C86" w14:paraId="44B961B8" w14:textId="77777777" w:rsidTr="004320AC">
        <w:trPr>
          <w:tblHeader/>
        </w:trPr>
        <w:tc>
          <w:tcPr>
            <w:tcW w:w="4580" w:type="dxa"/>
            <w:tcBorders>
              <w:top w:val="nil"/>
              <w:left w:val="nil"/>
              <w:bottom w:val="nil"/>
              <w:right w:val="nil"/>
            </w:tcBorders>
          </w:tcPr>
          <w:p w14:paraId="120778EA" w14:textId="0C54E09D" w:rsidR="004320AC" w:rsidRPr="00B42C86" w:rsidRDefault="004320AC" w:rsidP="004320AC">
            <w:pPr>
              <w:pStyle w:val="Subhead1"/>
            </w:pPr>
            <w:r w:rsidRPr="00B42C86">
              <w:t>New quality indicator</w:t>
            </w:r>
            <w:bookmarkStart w:id="43" w:name="_GoBack"/>
            <w:bookmarkEnd w:id="43"/>
            <w:r w:rsidRPr="00B42C86">
              <w:t>s</w:t>
            </w:r>
          </w:p>
        </w:tc>
        <w:tc>
          <w:tcPr>
            <w:tcW w:w="4482" w:type="dxa"/>
            <w:tcBorders>
              <w:top w:val="nil"/>
              <w:left w:val="nil"/>
              <w:bottom w:val="nil"/>
              <w:right w:val="nil"/>
            </w:tcBorders>
          </w:tcPr>
          <w:p w14:paraId="43B653CB" w14:textId="6F6F824F" w:rsidR="004320AC" w:rsidRPr="00B42C86" w:rsidRDefault="004320AC" w:rsidP="004320AC">
            <w:pPr>
              <w:pStyle w:val="Subhead1"/>
            </w:pPr>
            <w:r w:rsidRPr="00B42C86">
              <w:t>Updated quality indicators</w:t>
            </w:r>
          </w:p>
        </w:tc>
      </w:tr>
      <w:tr w:rsidR="000E41B3" w:rsidRPr="00B42C86" w14:paraId="60A1EB76" w14:textId="5B5AC04F" w:rsidTr="004320AC">
        <w:tc>
          <w:tcPr>
            <w:tcW w:w="4580" w:type="dxa"/>
            <w:tcBorders>
              <w:top w:val="nil"/>
              <w:left w:val="nil"/>
              <w:bottom w:val="nil"/>
              <w:right w:val="nil"/>
            </w:tcBorders>
          </w:tcPr>
          <w:p w14:paraId="78E7BB63" w14:textId="77777777" w:rsidR="000E41B3" w:rsidRPr="00B42C86" w:rsidRDefault="000E41B3" w:rsidP="00FC2889">
            <w:pPr>
              <w:pStyle w:val="Subhead3"/>
            </w:pPr>
            <w:r w:rsidRPr="00B42C86">
              <w:t>Falls and major injury</w:t>
            </w:r>
          </w:p>
          <w:p w14:paraId="614A92AF" w14:textId="77777777" w:rsidR="000E41B3" w:rsidRPr="00B42C86" w:rsidRDefault="000E41B3" w:rsidP="000E41B3">
            <w:pPr>
              <w:pStyle w:val="Bullet1"/>
            </w:pPr>
            <w:r w:rsidRPr="00B42C86">
              <w:t>Percentage of care recipients who experienced one or more falls</w:t>
            </w:r>
          </w:p>
          <w:p w14:paraId="1BDE2C6D" w14:textId="1F836A2E" w:rsidR="000E41B3" w:rsidRPr="00B42C86" w:rsidRDefault="000E41B3" w:rsidP="000E41B3">
            <w:pPr>
              <w:pStyle w:val="Bullet1"/>
            </w:pPr>
            <w:r w:rsidRPr="00B42C86">
              <w:t xml:space="preserve">Percentage of care recipients who experienced one or more falls resulting in major injury </w:t>
            </w:r>
          </w:p>
          <w:p w14:paraId="4D999478" w14:textId="77777777" w:rsidR="000E41B3" w:rsidRPr="00B42C86" w:rsidRDefault="000E41B3" w:rsidP="00FC2889">
            <w:pPr>
              <w:pStyle w:val="Subhead3"/>
            </w:pPr>
            <w:r w:rsidRPr="00B42C86">
              <w:t>Medication management</w:t>
            </w:r>
          </w:p>
          <w:p w14:paraId="11365117" w14:textId="684E76CA" w:rsidR="000E41B3" w:rsidRPr="00B42C86" w:rsidRDefault="000E41B3" w:rsidP="000E41B3">
            <w:pPr>
              <w:pStyle w:val="Bullet1"/>
            </w:pPr>
            <w:r w:rsidRPr="00B42C86">
              <w:t xml:space="preserve">Percentage of care recipients who were prescribed </w:t>
            </w:r>
            <w:r w:rsidR="00B47703" w:rsidRPr="00B42C86">
              <w:t>9</w:t>
            </w:r>
            <w:r w:rsidRPr="00B42C86">
              <w:t xml:space="preserve"> or more medications</w:t>
            </w:r>
          </w:p>
          <w:p w14:paraId="2E17C309" w14:textId="21DFA985" w:rsidR="000E41B3" w:rsidRPr="00B42C86" w:rsidRDefault="000E41B3" w:rsidP="009B7BD2">
            <w:pPr>
              <w:pStyle w:val="Bullet1"/>
            </w:pPr>
            <w:r w:rsidRPr="00B42C86">
              <w:t>Percentage of care recipients who received antipsychotic medications</w:t>
            </w:r>
          </w:p>
        </w:tc>
        <w:tc>
          <w:tcPr>
            <w:tcW w:w="4482" w:type="dxa"/>
            <w:tcBorders>
              <w:top w:val="nil"/>
              <w:left w:val="nil"/>
              <w:bottom w:val="nil"/>
              <w:right w:val="nil"/>
            </w:tcBorders>
          </w:tcPr>
          <w:p w14:paraId="75918908" w14:textId="77777777" w:rsidR="00C6017A" w:rsidRPr="00B42C86" w:rsidRDefault="00C6017A" w:rsidP="00FC2889">
            <w:pPr>
              <w:pStyle w:val="Subhead3"/>
            </w:pPr>
            <w:r w:rsidRPr="00B42C86">
              <w:t>Pressure injuries</w:t>
            </w:r>
          </w:p>
          <w:p w14:paraId="0465CE37" w14:textId="25300039" w:rsidR="00C6017A" w:rsidRPr="00B42C86" w:rsidRDefault="00C6017A" w:rsidP="00FC2889">
            <w:pPr>
              <w:pStyle w:val="Bullet1"/>
            </w:pPr>
            <w:r w:rsidRPr="00B42C86">
              <w:t xml:space="preserve">Percentage of care recipients with one or more pressure injuries, reported against </w:t>
            </w:r>
            <w:r w:rsidR="005A7DF3" w:rsidRPr="00B42C86">
              <w:t xml:space="preserve">6 </w:t>
            </w:r>
            <w:r w:rsidRPr="00B42C86">
              <w:t>pressure injury stages</w:t>
            </w:r>
          </w:p>
          <w:p w14:paraId="50A4BF37" w14:textId="77777777" w:rsidR="00C6017A" w:rsidRPr="00B42C86" w:rsidRDefault="00C6017A" w:rsidP="00FC2889">
            <w:pPr>
              <w:pStyle w:val="Subhead3"/>
            </w:pPr>
            <w:r w:rsidRPr="00B42C86">
              <w:t>Physical restraint</w:t>
            </w:r>
          </w:p>
          <w:p w14:paraId="5B487366" w14:textId="0E23F954" w:rsidR="00C6017A" w:rsidRPr="00B42C86" w:rsidRDefault="00C6017A" w:rsidP="00FC2889">
            <w:pPr>
              <w:pStyle w:val="Bullet1"/>
            </w:pPr>
            <w:r w:rsidRPr="00B42C86">
              <w:t>Percentage of care recipients who were physically restrained</w:t>
            </w:r>
          </w:p>
          <w:p w14:paraId="1BDD1295" w14:textId="77777777" w:rsidR="00C6017A" w:rsidRPr="00B42C86" w:rsidRDefault="00C6017A" w:rsidP="00FC2889">
            <w:pPr>
              <w:pStyle w:val="Subhead3"/>
              <w:numPr>
                <w:ilvl w:val="0"/>
                <w:numId w:val="0"/>
              </w:numPr>
            </w:pPr>
            <w:r w:rsidRPr="00B42C86">
              <w:t>Unplanned weight loss</w:t>
            </w:r>
          </w:p>
          <w:p w14:paraId="0B1EADA2" w14:textId="04F4B829" w:rsidR="00C6017A" w:rsidRPr="00B42C86" w:rsidRDefault="00C6017A" w:rsidP="00FC2889">
            <w:pPr>
              <w:pStyle w:val="Bullet1"/>
            </w:pPr>
            <w:r w:rsidRPr="00B42C86">
              <w:t>Percentage of care recipients who experienced significant unplanned weight loss (5 per cent or more)</w:t>
            </w:r>
          </w:p>
          <w:p w14:paraId="43907BB4" w14:textId="279349E3" w:rsidR="000E41B3" w:rsidRPr="00B42C86" w:rsidRDefault="00C6017A" w:rsidP="00FC2889">
            <w:pPr>
              <w:pStyle w:val="Bullet1"/>
            </w:pPr>
            <w:r w:rsidRPr="00B42C86">
              <w:t>Percentage of care recipients who experienced consecutive unplanned weight loss</w:t>
            </w:r>
          </w:p>
        </w:tc>
      </w:tr>
    </w:tbl>
    <w:p w14:paraId="32E4CB45" w14:textId="77777777" w:rsidR="0045679A" w:rsidRPr="00B42C86" w:rsidRDefault="0045679A">
      <w:r w:rsidRPr="00B42C86">
        <w:br w:type="page"/>
      </w:r>
    </w:p>
    <w:p w14:paraId="2F3E3F5E" w14:textId="77777777" w:rsidR="00BF2E9F" w:rsidRPr="00B42C86" w:rsidRDefault="00BF2E9F" w:rsidP="00BF2E9F">
      <w:pPr>
        <w:sectPr w:rsidR="00BF2E9F" w:rsidRPr="00B42C86" w:rsidSect="00FA3787">
          <w:type w:val="continuous"/>
          <w:pgSz w:w="11907" w:h="16840" w:code="9"/>
          <w:pgMar w:top="851" w:right="1134" w:bottom="851" w:left="1701" w:header="454" w:footer="567" w:gutter="0"/>
          <w:cols w:space="1418"/>
          <w:docGrid w:linePitch="272"/>
          <w15:footnoteColumns w:val="1"/>
        </w:sectPr>
      </w:pPr>
    </w:p>
    <w:p w14:paraId="1B422456" w14:textId="77777777" w:rsidR="00A90DDC" w:rsidRPr="00B42C86" w:rsidRDefault="00A90DDC" w:rsidP="00D235BA">
      <w:pPr>
        <w:pStyle w:val="Heading2"/>
        <w:spacing w:before="0"/>
        <w:ind w:right="-568"/>
      </w:pPr>
      <w:bookmarkStart w:id="44" w:name="_Ref42266951"/>
      <w:bookmarkStart w:id="45" w:name="_Toc58326501"/>
      <w:r w:rsidRPr="00B42C86">
        <w:lastRenderedPageBreak/>
        <w:t xml:space="preserve">Resources supporting the implementation of the </w:t>
      </w:r>
      <w:r w:rsidR="00A25F95" w:rsidRPr="00B42C86">
        <w:rPr>
          <w:szCs w:val="18"/>
        </w:rPr>
        <w:t xml:space="preserve">Restraints </w:t>
      </w:r>
      <w:r w:rsidRPr="00B42C86">
        <w:t>Principles</w:t>
      </w:r>
      <w:bookmarkEnd w:id="44"/>
      <w:bookmarkEnd w:id="45"/>
    </w:p>
    <w:p w14:paraId="5378C731" w14:textId="59925D1C" w:rsidR="00A90DDC" w:rsidRPr="00B42C86" w:rsidRDefault="006B0509" w:rsidP="00280F51">
      <w:pPr>
        <w:pStyle w:val="ParaKeep"/>
      </w:pPr>
      <w:r w:rsidRPr="00B42C86">
        <w:t>A number of resources have been developed by</w:t>
      </w:r>
      <w:r w:rsidR="00276F58" w:rsidRPr="00B42C86">
        <w:t xml:space="preserve"> the </w:t>
      </w:r>
      <w:r w:rsidR="00E07987" w:rsidRPr="00B42C86">
        <w:t>C</w:t>
      </w:r>
      <w:r w:rsidR="00276F58" w:rsidRPr="00B42C86">
        <w:t>ommission</w:t>
      </w:r>
      <w:r w:rsidR="00096012" w:rsidRPr="00B42C86">
        <w:t xml:space="preserve"> </w:t>
      </w:r>
      <w:r w:rsidRPr="00B42C86">
        <w:t xml:space="preserve">to communicate the </w:t>
      </w:r>
      <w:r w:rsidR="00A25F95" w:rsidRPr="00B42C86">
        <w:rPr>
          <w:szCs w:val="18"/>
        </w:rPr>
        <w:t xml:space="preserve">Restraints </w:t>
      </w:r>
      <w:r w:rsidRPr="00B42C86">
        <w:t xml:space="preserve">Principles </w:t>
      </w:r>
      <w:r w:rsidR="00B66075" w:rsidRPr="00B42C86">
        <w:t xml:space="preserve">to residential aged care providers, </w:t>
      </w:r>
      <w:r w:rsidRPr="00B42C86">
        <w:t>and support their implementation</w:t>
      </w:r>
      <w:r w:rsidR="00945BD1" w:rsidRPr="00B42C86">
        <w:t>.</w:t>
      </w:r>
      <w:r w:rsidR="00642F10" w:rsidRPr="00B42C86">
        <w:t xml:space="preserve"> </w:t>
      </w:r>
      <w:r w:rsidR="00D94D41" w:rsidRPr="00B42C86">
        <w:t>Note that</w:t>
      </w:r>
      <w:r w:rsidR="002B74A2" w:rsidRPr="00B42C86">
        <w:t xml:space="preserve"> </w:t>
      </w:r>
      <w:r w:rsidR="002B74A2" w:rsidRPr="00B42C86">
        <w:rPr>
          <w:lang w:eastAsia="en-AU"/>
        </w:rPr>
        <w:t xml:space="preserve">new resources continue to be </w:t>
      </w:r>
      <w:r w:rsidR="00B66075" w:rsidRPr="00B42C86">
        <w:rPr>
          <w:lang w:eastAsia="en-AU"/>
        </w:rPr>
        <w:t>developed</w:t>
      </w:r>
      <w:r w:rsidR="002B74A2" w:rsidRPr="00B42C86">
        <w:rPr>
          <w:lang w:eastAsia="en-AU"/>
        </w:rPr>
        <w:t xml:space="preserve"> so the list below should not be considered </w:t>
      </w:r>
      <w:r w:rsidR="00220D04" w:rsidRPr="00B42C86">
        <w:rPr>
          <w:lang w:eastAsia="en-AU"/>
        </w:rPr>
        <w:t>exhaustive, however at the time of writing,</w:t>
      </w:r>
      <w:r w:rsidR="00E42D57" w:rsidRPr="00B42C86">
        <w:t xml:space="preserve"> </w:t>
      </w:r>
      <w:r w:rsidR="00E42D57" w:rsidRPr="00B42C86">
        <w:rPr>
          <w:lang w:eastAsia="en-AU"/>
        </w:rPr>
        <w:t>available resources</w:t>
      </w:r>
      <w:r w:rsidR="00642F10" w:rsidRPr="00B42C86">
        <w:t xml:space="preserve"> </w:t>
      </w:r>
      <w:r w:rsidR="003F3862" w:rsidRPr="00B42C86">
        <w:t>include</w:t>
      </w:r>
      <w:r w:rsidR="00642F10" w:rsidRPr="00B42C86">
        <w:t>:</w:t>
      </w:r>
    </w:p>
    <w:p w14:paraId="5B7E755F" w14:textId="77777777" w:rsidR="00642F10" w:rsidRPr="00B42C86" w:rsidRDefault="00642F10" w:rsidP="004E67FE">
      <w:pPr>
        <w:pStyle w:val="Subhead3"/>
      </w:pPr>
      <w:r w:rsidRPr="00B42C86">
        <w:t xml:space="preserve">Regulatory Bulletin RB 2019-08 – Regulation of physical and chemical restraint </w:t>
      </w:r>
    </w:p>
    <w:p w14:paraId="1D699DCC" w14:textId="5C950790" w:rsidR="00642F10" w:rsidRPr="00B42C86" w:rsidRDefault="00642F10" w:rsidP="004E67FE">
      <w:pPr>
        <w:pStyle w:val="Bullet1"/>
      </w:pPr>
      <w:r w:rsidRPr="00B42C86">
        <w:t xml:space="preserve">Includes a summary of the </w:t>
      </w:r>
      <w:r w:rsidR="00B3736F" w:rsidRPr="00B42C86">
        <w:t>Restraints</w:t>
      </w:r>
      <w:r w:rsidRPr="00B42C86">
        <w:t xml:space="preserve"> Principles, </w:t>
      </w:r>
      <w:r w:rsidR="007642F2" w:rsidRPr="00B42C86">
        <w:t>Q</w:t>
      </w:r>
      <w:r w:rsidR="00690C51" w:rsidRPr="00B42C86">
        <w:t xml:space="preserve">uality </w:t>
      </w:r>
      <w:r w:rsidR="007642F2" w:rsidRPr="00B42C86">
        <w:t>S</w:t>
      </w:r>
      <w:r w:rsidR="00690C51" w:rsidRPr="00B42C86">
        <w:t>tandards</w:t>
      </w:r>
      <w:r w:rsidRPr="00B42C86">
        <w:t>, and FAQs</w:t>
      </w:r>
    </w:p>
    <w:p w14:paraId="77D75E3E" w14:textId="38D219EC" w:rsidR="00642F10" w:rsidRPr="00B42C86" w:rsidRDefault="00642F10" w:rsidP="004E67FE">
      <w:pPr>
        <w:pStyle w:val="Bullet1"/>
      </w:pPr>
      <w:r w:rsidRPr="00B42C86">
        <w:t>Informs residential aged care providers of the requirements to be met before and during the use of restraint</w:t>
      </w:r>
    </w:p>
    <w:p w14:paraId="1C476723" w14:textId="77777777" w:rsidR="009838D4" w:rsidRPr="00B42C86" w:rsidRDefault="00570632" w:rsidP="004E67FE">
      <w:pPr>
        <w:pStyle w:val="Subhead3"/>
      </w:pPr>
      <w:r w:rsidRPr="00B42C86">
        <w:t xml:space="preserve">Scenarios involving physical </w:t>
      </w:r>
      <w:r w:rsidR="004A4278" w:rsidRPr="00B42C86">
        <w:t>and/</w:t>
      </w:r>
      <w:r w:rsidRPr="00B42C86">
        <w:t>or</w:t>
      </w:r>
      <w:r w:rsidR="004A4278" w:rsidRPr="00B42C86">
        <w:t xml:space="preserve"> chemical restraint </w:t>
      </w:r>
    </w:p>
    <w:p w14:paraId="7A4C71DE" w14:textId="3BFCFF41" w:rsidR="00B94563" w:rsidRPr="00B42C86" w:rsidRDefault="00DD779D" w:rsidP="004E67FE">
      <w:pPr>
        <w:pStyle w:val="Bullet1"/>
      </w:pPr>
      <w:r w:rsidRPr="00B42C86">
        <w:t xml:space="preserve">Fifteen </w:t>
      </w:r>
      <w:r w:rsidR="00B94563" w:rsidRPr="00B42C86">
        <w:t xml:space="preserve">vignettes illustrating scenarios that constitute physical and/or chemical restraint, as well as scenarios that do not. Each vignette is accompanied by a brief explanation of why the scenario is or is not considered restraint and where relevant, the provider’s responsibilities to the </w:t>
      </w:r>
      <w:r w:rsidR="00AC1DEF" w:rsidRPr="00B42C86">
        <w:rPr>
          <w:szCs w:val="18"/>
        </w:rPr>
        <w:t xml:space="preserve">Restraints </w:t>
      </w:r>
      <w:r w:rsidR="00B94563" w:rsidRPr="00B42C86">
        <w:t>Principles and relevant jurisdictional legislation</w:t>
      </w:r>
    </w:p>
    <w:p w14:paraId="61B94EC7" w14:textId="66CCFE45" w:rsidR="004A4278" w:rsidRPr="00B42C86" w:rsidRDefault="00E35318" w:rsidP="004E67FE">
      <w:pPr>
        <w:pStyle w:val="Bullet1"/>
      </w:pPr>
      <w:r w:rsidRPr="00B42C86">
        <w:t>Designed to h</w:t>
      </w:r>
      <w:r w:rsidR="00113177" w:rsidRPr="00B42C86">
        <w:t>elp care providers understand issues and responsibilities around minimising the use of restraint</w:t>
      </w:r>
    </w:p>
    <w:p w14:paraId="1D100F52" w14:textId="34CAE109" w:rsidR="00EB04C4" w:rsidRPr="00B42C86" w:rsidRDefault="00FE53CA" w:rsidP="004E67FE">
      <w:pPr>
        <w:pStyle w:val="Subhead3"/>
      </w:pPr>
      <w:r w:rsidRPr="00B42C86">
        <w:br w:type="column"/>
      </w:r>
      <w:r w:rsidR="00EB04C4" w:rsidRPr="00B42C86">
        <w:t xml:space="preserve">Self-assessment tool for recording </w:t>
      </w:r>
      <w:r w:rsidR="00754AB1" w:rsidRPr="00B42C86">
        <w:t xml:space="preserve">information on </w:t>
      </w:r>
      <w:r w:rsidR="00EB04C4" w:rsidRPr="00B42C86">
        <w:t>consumers receiving psychotropic medications</w:t>
      </w:r>
    </w:p>
    <w:p w14:paraId="0C288D44" w14:textId="73D93DD2" w:rsidR="00EB04C4" w:rsidRPr="00B42C86" w:rsidRDefault="00EB04C4" w:rsidP="004E67FE">
      <w:pPr>
        <w:pStyle w:val="Bullet1"/>
      </w:pPr>
      <w:r w:rsidRPr="00B42C86">
        <w:t xml:space="preserve">This tool prompts providers to consider and record </w:t>
      </w:r>
      <w:r w:rsidR="00B47703" w:rsidRPr="00B42C86">
        <w:t>9</w:t>
      </w:r>
      <w:r w:rsidRPr="00B42C86">
        <w:t xml:space="preserve"> key factors relevant to use of psychotropic medication, including the non-pharmacological strategies employed and timely discussion with the individual’s representative</w:t>
      </w:r>
    </w:p>
    <w:p w14:paraId="0AC02054" w14:textId="3AA96AE1" w:rsidR="00EB04C4" w:rsidRPr="00B42C86" w:rsidRDefault="00EB04C4" w:rsidP="004E67FE">
      <w:pPr>
        <w:pStyle w:val="Bullet1"/>
      </w:pPr>
      <w:r w:rsidRPr="00B42C86">
        <w:t>Designed to help providers record how use of chemical restraint is managed</w:t>
      </w:r>
    </w:p>
    <w:p w14:paraId="07A4F9F4" w14:textId="1EC30DE8" w:rsidR="00EB04C4" w:rsidRPr="00B42C86" w:rsidRDefault="00096012" w:rsidP="004E67FE">
      <w:pPr>
        <w:pStyle w:val="Subhead3"/>
      </w:pPr>
      <w:r w:rsidRPr="00B42C86">
        <w:t>Stickers for PRN p</w:t>
      </w:r>
      <w:r w:rsidR="00EB04C4" w:rsidRPr="00B42C86">
        <w:t xml:space="preserve">sychotropic medication </w:t>
      </w:r>
    </w:p>
    <w:p w14:paraId="5F15CB66" w14:textId="4A783387" w:rsidR="00EB04C4" w:rsidRPr="00B42C86" w:rsidRDefault="00EB04C4" w:rsidP="004E67FE">
      <w:pPr>
        <w:pStyle w:val="Bullet1"/>
      </w:pPr>
      <w:r w:rsidRPr="00B42C86">
        <w:t>Formatted sticker</w:t>
      </w:r>
      <w:r w:rsidR="00CF44C8" w:rsidRPr="00B42C86">
        <w:t xml:space="preserve"> template</w:t>
      </w:r>
      <w:r w:rsidRPr="00B42C86">
        <w:t xml:space="preserve">s to facilitate accurate recording of PRN </w:t>
      </w:r>
      <w:r w:rsidR="00E74BCC" w:rsidRPr="00B42C86">
        <w:t>(</w:t>
      </w:r>
      <w:r w:rsidR="00E74BCC" w:rsidRPr="00B42C86">
        <w:rPr>
          <w:rStyle w:val="Italic"/>
        </w:rPr>
        <w:t>pro re nata</w:t>
      </w:r>
      <w:r w:rsidR="00E74BCC" w:rsidRPr="00B42C86">
        <w:t xml:space="preserve"> – as required) </w:t>
      </w:r>
      <w:r w:rsidRPr="00B42C86">
        <w:t>medication, including who it was administered by and when, reasons for use, non-pharmacological strategies tried, and outcome</w:t>
      </w:r>
    </w:p>
    <w:p w14:paraId="4D738983" w14:textId="77777777" w:rsidR="0051656A" w:rsidRPr="00B42C86" w:rsidRDefault="00EB04C4" w:rsidP="004E67FE">
      <w:pPr>
        <w:pStyle w:val="Bullet1"/>
      </w:pPr>
      <w:r w:rsidRPr="00B42C86">
        <w:t>Designed to help providers record each use of chemical restraint</w:t>
      </w:r>
    </w:p>
    <w:p w14:paraId="6228E603" w14:textId="08827EA1" w:rsidR="00961B52" w:rsidRPr="00B42C86" w:rsidRDefault="006A709B" w:rsidP="004E67FE">
      <w:pPr>
        <w:pStyle w:val="Bullet1"/>
      </w:pPr>
      <w:r w:rsidRPr="00B42C86">
        <w:t>An</w:t>
      </w:r>
      <w:r w:rsidR="00E0105A" w:rsidRPr="00B42C86">
        <w:t xml:space="preserve"> accompanying</w:t>
      </w:r>
      <w:r w:rsidRPr="00B42C86">
        <w:t xml:space="preserve"> </w:t>
      </w:r>
      <w:r w:rsidR="00D30638" w:rsidRPr="00B42C86">
        <w:t>guide</w:t>
      </w:r>
      <w:r w:rsidRPr="00B42C86">
        <w:t xml:space="preserve"> </w:t>
      </w:r>
      <w:r w:rsidR="00E0105A" w:rsidRPr="00B42C86">
        <w:t>has also been developed</w:t>
      </w:r>
      <w:r w:rsidR="00B621F9" w:rsidRPr="00B42C86">
        <w:t>,</w:t>
      </w:r>
      <w:r w:rsidR="00E0105A" w:rsidRPr="00B42C86">
        <w:t xml:space="preserve"> highlighting the importance of recording PRN medication use and describing how the stickers can assist</w:t>
      </w:r>
      <w:r w:rsidR="00EB04C4" w:rsidRPr="00B42C86" w:rsidDel="00E0105A">
        <w:t>.</w:t>
      </w:r>
    </w:p>
    <w:p w14:paraId="304DF4DC" w14:textId="018FE9CE" w:rsidR="00AD4F71" w:rsidRPr="00B42C86" w:rsidRDefault="00D94D41" w:rsidP="004E67FE">
      <w:pPr>
        <w:pStyle w:val="Subhead3"/>
      </w:pPr>
      <w:r w:rsidRPr="00B42C86">
        <w:t>Perimeter restraint s</w:t>
      </w:r>
      <w:r w:rsidR="001F69E2" w:rsidRPr="00B42C86">
        <w:t>elf-assessment tool</w:t>
      </w:r>
    </w:p>
    <w:p w14:paraId="58BCAC77" w14:textId="42B37E02" w:rsidR="001F69E2" w:rsidRPr="00B42C86" w:rsidRDefault="00706576" w:rsidP="004E67FE">
      <w:pPr>
        <w:pStyle w:val="Bullet1"/>
      </w:pPr>
      <w:r w:rsidRPr="00B42C86">
        <w:rPr>
          <w:lang w:eastAsia="en-GB"/>
        </w:rPr>
        <w:t>Prompts aged care staff to consider the environment and residents</w:t>
      </w:r>
      <w:r w:rsidR="001F69E2" w:rsidRPr="00B42C86">
        <w:rPr>
          <w:lang w:eastAsia="en-GB"/>
        </w:rPr>
        <w:t>’</w:t>
      </w:r>
      <w:r w:rsidRPr="00B42C86">
        <w:rPr>
          <w:lang w:eastAsia="en-GB"/>
        </w:rPr>
        <w:t xml:space="preserve"> own health and functioning to determine whether each individual is subject to restraint</w:t>
      </w:r>
    </w:p>
    <w:p w14:paraId="60538765" w14:textId="0AF31336" w:rsidR="00E42D57" w:rsidRPr="00B42C86" w:rsidRDefault="001F69E2" w:rsidP="004E67FE">
      <w:pPr>
        <w:pStyle w:val="Bullet1"/>
      </w:pPr>
      <w:r w:rsidRPr="00B42C86">
        <w:rPr>
          <w:lang w:eastAsia="en-GB"/>
        </w:rPr>
        <w:t xml:space="preserve">Outlines </w:t>
      </w:r>
      <w:r w:rsidR="00A842C2" w:rsidRPr="00B42C86">
        <w:rPr>
          <w:lang w:eastAsia="en-GB"/>
        </w:rPr>
        <w:t>different actions that may be required for residents being restrained, according to whether or not the restraint is necessary (</w:t>
      </w:r>
      <w:r w:rsidR="00636B33" w:rsidRPr="00B42C86">
        <w:rPr>
          <w:lang w:eastAsia="en-GB"/>
        </w:rPr>
        <w:t>to prevent harm to the resident or someone else</w:t>
      </w:r>
      <w:r w:rsidR="00A842C2" w:rsidRPr="00B42C86">
        <w:rPr>
          <w:lang w:eastAsia="en-GB"/>
        </w:rPr>
        <w:t>) or not.</w:t>
      </w:r>
    </w:p>
    <w:p w14:paraId="560CF8C0" w14:textId="514DC40E" w:rsidR="00945BD1" w:rsidRPr="00B42C86" w:rsidRDefault="00961B52" w:rsidP="00961B52">
      <w:pPr>
        <w:pStyle w:val="Paragraph"/>
      </w:pPr>
      <w:r w:rsidRPr="00B42C86">
        <w:t xml:space="preserve">Other </w:t>
      </w:r>
      <w:r w:rsidR="00B706D7" w:rsidRPr="00B42C86">
        <w:t>C</w:t>
      </w:r>
      <w:r w:rsidR="00401C6D" w:rsidRPr="00B42C86">
        <w:t>ommission</w:t>
      </w:r>
      <w:r w:rsidRPr="00B42C86">
        <w:t xml:space="preserve"> documents also assist </w:t>
      </w:r>
      <w:r w:rsidR="00270322" w:rsidRPr="00B42C86">
        <w:t>providers</w:t>
      </w:r>
      <w:r w:rsidR="001A1E09" w:rsidRPr="00B42C86">
        <w:t xml:space="preserve"> in a more general sense</w:t>
      </w:r>
      <w:r w:rsidR="00270322" w:rsidRPr="00B42C86">
        <w:t xml:space="preserve"> </w:t>
      </w:r>
      <w:r w:rsidR="00CE7412" w:rsidRPr="00B42C86">
        <w:t xml:space="preserve">– </w:t>
      </w:r>
      <w:r w:rsidR="000323F5" w:rsidRPr="00B42C86">
        <w:t>for example,</w:t>
      </w:r>
      <w:r w:rsidR="00CE7412" w:rsidRPr="00B42C86">
        <w:t xml:space="preserve"> </w:t>
      </w:r>
      <w:r w:rsidR="002A14B3" w:rsidRPr="00B42C86">
        <w:t xml:space="preserve">the </w:t>
      </w:r>
      <w:r w:rsidR="002A14B3" w:rsidRPr="00B42C86">
        <w:rPr>
          <w:i/>
          <w:iCs/>
        </w:rPr>
        <w:t xml:space="preserve">Guidance and resources for providers to support the new aged care </w:t>
      </w:r>
      <w:r w:rsidR="007642F2" w:rsidRPr="00B42C86">
        <w:rPr>
          <w:i/>
          <w:iCs/>
        </w:rPr>
        <w:t>Q</w:t>
      </w:r>
      <w:r w:rsidR="002A14B3" w:rsidRPr="00B42C86">
        <w:rPr>
          <w:i/>
          <w:iCs/>
        </w:rPr>
        <w:t xml:space="preserve">uality </w:t>
      </w:r>
      <w:r w:rsidR="007642F2" w:rsidRPr="00B42C86">
        <w:rPr>
          <w:i/>
          <w:iCs/>
        </w:rPr>
        <w:t>S</w:t>
      </w:r>
      <w:r w:rsidR="002A14B3" w:rsidRPr="00B42C86">
        <w:rPr>
          <w:i/>
          <w:iCs/>
        </w:rPr>
        <w:t xml:space="preserve">tandards </w:t>
      </w:r>
      <w:r w:rsidR="001A1E09" w:rsidRPr="00B42C86">
        <w:t xml:space="preserve">addressing the </w:t>
      </w:r>
      <w:r w:rsidR="00B47703" w:rsidRPr="00B42C86">
        <w:t>8</w:t>
      </w:r>
      <w:r w:rsidR="001A1E09" w:rsidRPr="00B42C86">
        <w:t xml:space="preserve"> </w:t>
      </w:r>
      <w:r w:rsidR="007642F2" w:rsidRPr="00B42C86">
        <w:t>Q</w:t>
      </w:r>
      <w:r w:rsidR="00690C51" w:rsidRPr="00B42C86">
        <w:t xml:space="preserve">uality </w:t>
      </w:r>
      <w:r w:rsidR="007642F2" w:rsidRPr="00B42C86">
        <w:t>S</w:t>
      </w:r>
      <w:r w:rsidR="00690C51" w:rsidRPr="00B42C86">
        <w:t>tandards</w:t>
      </w:r>
      <w:r w:rsidR="00D94D41" w:rsidRPr="00B42C86">
        <w:t xml:space="preserve"> (see s</w:t>
      </w:r>
      <w:r w:rsidR="001A1E09" w:rsidRPr="00B42C86">
        <w:rPr>
          <w:rStyle w:val="Italic"/>
          <w:i w:val="0"/>
          <w:iCs/>
        </w:rPr>
        <w:t>e</w:t>
      </w:r>
      <w:r w:rsidR="001A1E09" w:rsidRPr="00B42C86">
        <w:rPr>
          <w:iCs/>
        </w:rPr>
        <w:t>ction</w:t>
      </w:r>
      <w:r w:rsidR="00466227" w:rsidRPr="00B42C86">
        <w:rPr>
          <w:iCs/>
        </w:rPr>
        <w:t> </w:t>
      </w:r>
      <w:r w:rsidR="001A1E09" w:rsidRPr="00B42C86">
        <w:rPr>
          <w:iCs/>
        </w:rPr>
        <w:fldChar w:fldCharType="begin"/>
      </w:r>
      <w:r w:rsidR="001A1E09" w:rsidRPr="00B42C86">
        <w:rPr>
          <w:iCs/>
        </w:rPr>
        <w:instrText xml:space="preserve"> REF _Ref41895139 \r  \* MERGEFORMAT </w:instrText>
      </w:r>
      <w:r w:rsidR="001A1E09" w:rsidRPr="00B42C86">
        <w:rPr>
          <w:iCs/>
        </w:rPr>
        <w:fldChar w:fldCharType="separate"/>
      </w:r>
      <w:r w:rsidR="009B098A">
        <w:rPr>
          <w:iCs/>
        </w:rPr>
        <w:t>5.1</w:t>
      </w:r>
      <w:r w:rsidR="001A1E09" w:rsidRPr="00B42C86">
        <w:rPr>
          <w:iCs/>
        </w:rPr>
        <w:fldChar w:fldCharType="end"/>
      </w:r>
      <w:r w:rsidR="00D94D41" w:rsidRPr="00B42C86">
        <w:rPr>
          <w:iCs/>
        </w:rPr>
        <w:t>)</w:t>
      </w:r>
      <w:r w:rsidR="001A1E09" w:rsidRPr="00B42C86">
        <w:t>.</w:t>
      </w:r>
      <w:r w:rsidR="002A14B3" w:rsidRPr="00B42C86">
        <w:t xml:space="preserve"> </w:t>
      </w:r>
    </w:p>
    <w:p w14:paraId="04C59A9D" w14:textId="5C65E38C" w:rsidR="00A77E63" w:rsidRPr="00B42C86" w:rsidRDefault="00FE53CA" w:rsidP="00396444">
      <w:pPr>
        <w:pStyle w:val="Heading3"/>
      </w:pPr>
      <w:bookmarkStart w:id="46" w:name="_Ref42267011"/>
      <w:bookmarkStart w:id="47" w:name="_Hlk41317633"/>
      <w:r w:rsidRPr="00B42C86">
        <w:br w:type="column"/>
      </w:r>
      <w:r w:rsidR="00A77E63" w:rsidRPr="00B42C86">
        <w:lastRenderedPageBreak/>
        <w:t>Consumer information</w:t>
      </w:r>
    </w:p>
    <w:p w14:paraId="3B29557F" w14:textId="32BDA28A" w:rsidR="000614B5" w:rsidRPr="00B42C86" w:rsidRDefault="00C54A81" w:rsidP="00A701E9">
      <w:pPr>
        <w:pStyle w:val="Paragraph"/>
        <w:spacing w:before="120"/>
      </w:pPr>
      <w:r w:rsidRPr="00B42C86">
        <w:t>In partnership with</w:t>
      </w:r>
      <w:r w:rsidR="003C32DB" w:rsidRPr="00B42C86">
        <w:t xml:space="preserve"> the Older Persons Advocacy Network (</w:t>
      </w:r>
      <w:r w:rsidRPr="00B42C86">
        <w:t>OPAN</w:t>
      </w:r>
      <w:r w:rsidR="003C32DB" w:rsidRPr="00B42C86">
        <w:t>)</w:t>
      </w:r>
      <w:r w:rsidRPr="00B42C86">
        <w:t xml:space="preserve">, the </w:t>
      </w:r>
      <w:r w:rsidR="00B706D7" w:rsidRPr="00B42C86">
        <w:t>C</w:t>
      </w:r>
      <w:r w:rsidR="00401C6D" w:rsidRPr="00B42C86">
        <w:t>ommission</w:t>
      </w:r>
      <w:r w:rsidRPr="00B42C86">
        <w:t xml:space="preserve"> has developed resources to support </w:t>
      </w:r>
      <w:r w:rsidR="00D53A48" w:rsidRPr="00B42C86">
        <w:t>older people (</w:t>
      </w:r>
      <w:r w:rsidR="001E7C7D" w:rsidRPr="00B42C86">
        <w:t xml:space="preserve">and their </w:t>
      </w:r>
      <w:r w:rsidR="00D53A48" w:rsidRPr="00B42C86">
        <w:t>families</w:t>
      </w:r>
      <w:r w:rsidR="00D02A63" w:rsidRPr="00B42C86">
        <w:t>,</w:t>
      </w:r>
      <w:r w:rsidR="00D53A48" w:rsidRPr="00B42C86">
        <w:t xml:space="preserve"> carers</w:t>
      </w:r>
      <w:r w:rsidR="00D02A63" w:rsidRPr="00B42C86">
        <w:t xml:space="preserve"> and representatives</w:t>
      </w:r>
      <w:r w:rsidR="00D53A48" w:rsidRPr="00B42C86">
        <w:t xml:space="preserve">) </w:t>
      </w:r>
      <w:r w:rsidR="001E7C7D" w:rsidRPr="00B42C86">
        <w:t>to</w:t>
      </w:r>
      <w:r w:rsidRPr="00B42C86">
        <w:t xml:space="preserve"> understand </w:t>
      </w:r>
      <w:r w:rsidR="0021152F" w:rsidRPr="00B42C86">
        <w:t xml:space="preserve">chemical restraint and </w:t>
      </w:r>
      <w:r w:rsidR="00D02A63" w:rsidRPr="00B42C86">
        <w:t>their rights</w:t>
      </w:r>
      <w:r w:rsidR="00F21BE4" w:rsidRPr="00B42C86">
        <w:t xml:space="preserve">. These resources include </w:t>
      </w:r>
      <w:r w:rsidR="000614B5" w:rsidRPr="00B42C86">
        <w:t>a brochure, a booklet and an interactive webinar series covering:</w:t>
      </w:r>
    </w:p>
    <w:p w14:paraId="2FF08786" w14:textId="77777777" w:rsidR="00F31DD7" w:rsidRPr="00B42C86" w:rsidRDefault="00F31DD7" w:rsidP="00F31DD7">
      <w:pPr>
        <w:pStyle w:val="Bullet1"/>
      </w:pPr>
      <w:r w:rsidRPr="00B42C86">
        <w:t>What chemical restraint is, why it is used and how to prevent its use</w:t>
      </w:r>
    </w:p>
    <w:p w14:paraId="398BF0E7" w14:textId="46DBC50C" w:rsidR="00F31DD7" w:rsidRPr="00B42C86" w:rsidRDefault="00F31DD7" w:rsidP="00F31DD7">
      <w:pPr>
        <w:pStyle w:val="Bullet1"/>
      </w:pPr>
      <w:r w:rsidRPr="00B42C86">
        <w:t>Medication management and appropriate pharmacological uses of medication (particularly antipsychotics and sedative medications</w:t>
      </w:r>
      <w:r w:rsidR="00296759" w:rsidRPr="00B42C86">
        <w:t>)</w:t>
      </w:r>
    </w:p>
    <w:p w14:paraId="48A5A3DC" w14:textId="77777777" w:rsidR="00F31DD7" w:rsidRPr="00B42C86" w:rsidRDefault="00F31DD7" w:rsidP="00F31DD7">
      <w:pPr>
        <w:pStyle w:val="Bullet1"/>
      </w:pPr>
      <w:r w:rsidRPr="00B42C86">
        <w:t>Understanding and using informed consent</w:t>
      </w:r>
    </w:p>
    <w:p w14:paraId="158C15E0" w14:textId="77777777" w:rsidR="00F31DD7" w:rsidRPr="00B42C86" w:rsidRDefault="00F31DD7" w:rsidP="00F31DD7">
      <w:pPr>
        <w:pStyle w:val="Bullet1"/>
      </w:pPr>
      <w:r w:rsidRPr="00B42C86">
        <w:t>Alternative approaches to chemical restraint</w:t>
      </w:r>
    </w:p>
    <w:p w14:paraId="3A2FFBE1" w14:textId="638C06C4" w:rsidR="00F31DD7" w:rsidRPr="00B42C86" w:rsidRDefault="00F31DD7" w:rsidP="00F31DD7">
      <w:pPr>
        <w:pStyle w:val="Bullet1"/>
      </w:pPr>
      <w:r w:rsidRPr="00B42C86">
        <w:t xml:space="preserve">Current protections </w:t>
      </w:r>
    </w:p>
    <w:p w14:paraId="1700BD58" w14:textId="0C0AB552" w:rsidR="00A77E63" w:rsidRPr="00B42C86" w:rsidRDefault="00F31DD7" w:rsidP="00F31DD7">
      <w:pPr>
        <w:pStyle w:val="Bullet1"/>
      </w:pPr>
      <w:r w:rsidRPr="00B42C86">
        <w:t>Where to go for help and support</w:t>
      </w:r>
      <w:r w:rsidR="000614B5" w:rsidRPr="00B42C86">
        <w:t xml:space="preserve">. </w:t>
      </w:r>
    </w:p>
    <w:p w14:paraId="1F6C7C5D" w14:textId="77777777" w:rsidR="00A97530" w:rsidRPr="00B42C86" w:rsidRDefault="002B7F1A" w:rsidP="00FE53CA">
      <w:pPr>
        <w:pStyle w:val="Heading2"/>
        <w:spacing w:before="360"/>
      </w:pPr>
      <w:bookmarkStart w:id="48" w:name="_Toc58326502"/>
      <w:r w:rsidRPr="00B42C86">
        <w:t xml:space="preserve">PBS </w:t>
      </w:r>
      <w:r w:rsidR="00A97530" w:rsidRPr="00B42C86">
        <w:t>changes</w:t>
      </w:r>
      <w:bookmarkEnd w:id="48"/>
    </w:p>
    <w:p w14:paraId="05B47288" w14:textId="795686BD" w:rsidR="00DF0AFA" w:rsidRPr="00B42C86" w:rsidRDefault="004320AC" w:rsidP="00A701E9">
      <w:pPr>
        <w:pStyle w:val="Heading3"/>
        <w:spacing w:before="120"/>
      </w:pPr>
      <w:hyperlink r:id="rId25" w:history="1">
        <w:r w:rsidR="00DF0AFA" w:rsidRPr="00B42C86">
          <w:rPr>
            <w:rStyle w:val="Hyperlink"/>
            <w:noProof w:val="0"/>
            <w:color w:val="0079C1" w:themeColor="text2"/>
            <w:u w:val="none"/>
          </w:rPr>
          <w:t>Revised PBS listing for risperidone</w:t>
        </w:r>
      </w:hyperlink>
    </w:p>
    <w:p w14:paraId="0FEA9227" w14:textId="0EA18FCD" w:rsidR="00DF0AFA" w:rsidRPr="00B42C86" w:rsidRDefault="009B4E2A" w:rsidP="00A701E9">
      <w:pPr>
        <w:pStyle w:val="Paragraph"/>
        <w:spacing w:before="120"/>
        <w:ind w:right="425"/>
      </w:pPr>
      <w:r w:rsidRPr="00B42C86">
        <w:rPr>
          <w:rFonts w:cstheme="minorHAnsi"/>
        </w:rPr>
        <w:t>On</w:t>
      </w:r>
      <w:r w:rsidR="00DF0AFA" w:rsidRPr="00B42C86">
        <w:rPr>
          <w:rFonts w:cstheme="minorHAnsi"/>
        </w:rPr>
        <w:t xml:space="preserve"> 1 January 2020, changes </w:t>
      </w:r>
      <w:r w:rsidRPr="00B42C86">
        <w:rPr>
          <w:rFonts w:cstheme="minorHAnsi"/>
        </w:rPr>
        <w:t>to the</w:t>
      </w:r>
      <w:r w:rsidR="006740B6" w:rsidRPr="00B42C86">
        <w:rPr>
          <w:rFonts w:cstheme="minorHAnsi"/>
        </w:rPr>
        <w:t xml:space="preserve"> PBS </w:t>
      </w:r>
      <w:r w:rsidRPr="00B42C86">
        <w:rPr>
          <w:rFonts w:cstheme="minorHAnsi"/>
        </w:rPr>
        <w:t xml:space="preserve">came into effect </w:t>
      </w:r>
      <w:r w:rsidR="00905C99" w:rsidRPr="00B42C86">
        <w:rPr>
          <w:rFonts w:cstheme="minorHAnsi"/>
        </w:rPr>
        <w:t>that aim</w:t>
      </w:r>
      <w:r w:rsidR="006740B6" w:rsidRPr="00B42C86">
        <w:rPr>
          <w:rFonts w:cstheme="minorHAnsi"/>
        </w:rPr>
        <w:t xml:space="preserve"> to r</w:t>
      </w:r>
      <w:r w:rsidR="00DF0AFA" w:rsidRPr="00B42C86">
        <w:rPr>
          <w:rFonts w:cstheme="minorHAnsi"/>
        </w:rPr>
        <w:t xml:space="preserve">educe inappropriate prescribing of </w:t>
      </w:r>
      <w:r w:rsidR="006740B6" w:rsidRPr="00B42C86">
        <w:rPr>
          <w:rFonts w:cstheme="minorHAnsi"/>
        </w:rPr>
        <w:t>r</w:t>
      </w:r>
      <w:r w:rsidR="00DF0AFA" w:rsidRPr="00B42C86">
        <w:rPr>
          <w:rFonts w:cstheme="minorHAnsi"/>
        </w:rPr>
        <w:t xml:space="preserve">isperidone </w:t>
      </w:r>
      <w:r w:rsidR="006740B6" w:rsidRPr="00B42C86">
        <w:rPr>
          <w:rFonts w:cstheme="minorHAnsi"/>
        </w:rPr>
        <w:t xml:space="preserve">– </w:t>
      </w:r>
      <w:r w:rsidR="00DF0AFA" w:rsidRPr="00B42C86">
        <w:rPr>
          <w:rFonts w:cstheme="minorHAnsi"/>
        </w:rPr>
        <w:t>the only antipsychotic currently listed on the PBS for dementia. To encourage reduction or cessation of its long-term use, risperidone can only be prescribed initially for a 12-week course. After this period, prescribers must request approval for continued treatment from the Department of Human Services. Repeat prescriptions should not be sought for people who have not responded after 12 weeks.</w:t>
      </w:r>
    </w:p>
    <w:p w14:paraId="51CCE7D9" w14:textId="5A2B2FB0" w:rsidR="002B7F1A" w:rsidRPr="00B42C86" w:rsidRDefault="00F3567A" w:rsidP="00FE53CA">
      <w:pPr>
        <w:pStyle w:val="Heading3"/>
        <w:ind w:right="-284"/>
      </w:pPr>
      <w:r w:rsidRPr="00B42C86">
        <w:t>D</w:t>
      </w:r>
      <w:r w:rsidR="002B7F1A" w:rsidRPr="00B42C86">
        <w:t>ata capture and monitoring</w:t>
      </w:r>
    </w:p>
    <w:p w14:paraId="456241A4" w14:textId="07DA4472" w:rsidR="009242AB" w:rsidRPr="00B42C86" w:rsidRDefault="005A6B3B" w:rsidP="00F2558C">
      <w:pPr>
        <w:pStyle w:val="Paragraph"/>
        <w:rPr>
          <w:lang w:eastAsia="en-AU"/>
        </w:rPr>
      </w:pPr>
      <w:r w:rsidRPr="00B42C86">
        <w:rPr>
          <w:lang w:eastAsia="en-AU"/>
        </w:rPr>
        <w:t xml:space="preserve">Legislative amendments were made in October 2019 to </w:t>
      </w:r>
      <w:r w:rsidR="00282790" w:rsidRPr="00B42C86">
        <w:rPr>
          <w:lang w:eastAsia="en-AU"/>
        </w:rPr>
        <w:t xml:space="preserve">ensure all prescriptions </w:t>
      </w:r>
      <w:r w:rsidR="00B90D81" w:rsidRPr="00B42C86">
        <w:rPr>
          <w:lang w:eastAsia="en-AU"/>
        </w:rPr>
        <w:t>dispensed to</w:t>
      </w:r>
      <w:r w:rsidR="00282790" w:rsidRPr="00B42C86">
        <w:rPr>
          <w:lang w:eastAsia="en-AU"/>
        </w:rPr>
        <w:t xml:space="preserve"> </w:t>
      </w:r>
      <w:r w:rsidRPr="00B42C86">
        <w:rPr>
          <w:lang w:eastAsia="en-AU"/>
        </w:rPr>
        <w:t xml:space="preserve">residential aged care </w:t>
      </w:r>
      <w:r w:rsidR="005D13D5" w:rsidRPr="00B42C86">
        <w:rPr>
          <w:lang w:eastAsia="en-AU"/>
        </w:rPr>
        <w:t>service</w:t>
      </w:r>
      <w:r w:rsidR="00282790" w:rsidRPr="00B42C86">
        <w:rPr>
          <w:lang w:eastAsia="en-AU"/>
        </w:rPr>
        <w:t xml:space="preserve"> consumers </w:t>
      </w:r>
      <w:r w:rsidR="00B90D81" w:rsidRPr="00B42C86">
        <w:rPr>
          <w:lang w:eastAsia="en-AU"/>
        </w:rPr>
        <w:t>are identified</w:t>
      </w:r>
      <w:r w:rsidR="005F508E" w:rsidRPr="00B42C86">
        <w:rPr>
          <w:lang w:eastAsia="en-AU"/>
        </w:rPr>
        <w:t xml:space="preserve"> as such</w:t>
      </w:r>
      <w:r w:rsidR="00D15D3B" w:rsidRPr="00B42C86">
        <w:rPr>
          <w:lang w:eastAsia="en-AU"/>
        </w:rPr>
        <w:t xml:space="preserve">. </w:t>
      </w:r>
      <w:r w:rsidR="003F5747" w:rsidRPr="00B42C86">
        <w:rPr>
          <w:lang w:eastAsia="en-AU"/>
        </w:rPr>
        <w:t xml:space="preserve">Changes to the PBS claiming and payments system to support this mandatory data capture </w:t>
      </w:r>
      <w:r w:rsidR="00F2558C" w:rsidRPr="00B42C86">
        <w:rPr>
          <w:lang w:eastAsia="en-AU"/>
        </w:rPr>
        <w:t xml:space="preserve">took effect in </w:t>
      </w:r>
      <w:r w:rsidR="00E24DDB" w:rsidRPr="00B42C86">
        <w:rPr>
          <w:lang w:eastAsia="en-AU"/>
        </w:rPr>
        <w:t>July</w:t>
      </w:r>
      <w:r w:rsidR="00F2558C" w:rsidRPr="00B42C86">
        <w:rPr>
          <w:lang w:eastAsia="en-AU"/>
        </w:rPr>
        <w:t xml:space="preserve"> 2020.</w:t>
      </w:r>
    </w:p>
    <w:p w14:paraId="4AAFBAA9" w14:textId="596D44B6" w:rsidR="00A90DDC" w:rsidRPr="00B42C86" w:rsidRDefault="00945BD1" w:rsidP="00FE53CA">
      <w:pPr>
        <w:pStyle w:val="Heading2"/>
        <w:spacing w:before="360"/>
      </w:pPr>
      <w:bookmarkStart w:id="49" w:name="_Ref54601520"/>
      <w:bookmarkStart w:id="50" w:name="_Toc58326503"/>
      <w:r w:rsidRPr="00B42C86">
        <w:t xml:space="preserve">Other </w:t>
      </w:r>
      <w:r w:rsidR="00A90DDC" w:rsidRPr="00B42C86">
        <w:t>measures to minimise the use of restraint</w:t>
      </w:r>
      <w:bookmarkEnd w:id="46"/>
      <w:bookmarkEnd w:id="49"/>
      <w:bookmarkEnd w:id="50"/>
    </w:p>
    <w:bookmarkEnd w:id="47"/>
    <w:p w14:paraId="5298C839" w14:textId="706C1B2B" w:rsidR="003E3760" w:rsidRPr="00B42C86" w:rsidRDefault="00A90DDC" w:rsidP="00A90DDC">
      <w:pPr>
        <w:pStyle w:val="Paragraph"/>
        <w:rPr>
          <w:lang w:eastAsia="en-AU"/>
        </w:rPr>
      </w:pPr>
      <w:r w:rsidRPr="00B42C86">
        <w:rPr>
          <w:lang w:eastAsia="en-AU"/>
        </w:rPr>
        <w:t xml:space="preserve">The legislative reforms that are the focus of this </w:t>
      </w:r>
      <w:r w:rsidR="000C44D2" w:rsidRPr="00B42C86">
        <w:rPr>
          <w:lang w:eastAsia="en-AU"/>
        </w:rPr>
        <w:t>review</w:t>
      </w:r>
      <w:r w:rsidRPr="00B42C86">
        <w:rPr>
          <w:lang w:eastAsia="en-AU"/>
        </w:rPr>
        <w:t xml:space="preserve"> are one piece of the puzzle in minimising the use of restraint in residential aged care. </w:t>
      </w:r>
      <w:r w:rsidR="006A4948" w:rsidRPr="00B42C86">
        <w:rPr>
          <w:lang w:eastAsia="en-AU"/>
        </w:rPr>
        <w:t xml:space="preserve">As highlighted in </w:t>
      </w:r>
      <w:r w:rsidR="00107D0B" w:rsidRPr="00B42C86">
        <w:rPr>
          <w:lang w:eastAsia="en-AU"/>
        </w:rPr>
        <w:t xml:space="preserve">Chapter </w:t>
      </w:r>
      <w:r w:rsidR="00F61658" w:rsidRPr="00B42C86">
        <w:t>4</w:t>
      </w:r>
      <w:r w:rsidR="00107D0B" w:rsidRPr="00B42C86">
        <w:rPr>
          <w:lang w:eastAsia="en-AU"/>
        </w:rPr>
        <w:t>,</w:t>
      </w:r>
      <w:r w:rsidRPr="00B42C86">
        <w:rPr>
          <w:lang w:eastAsia="en-AU"/>
        </w:rPr>
        <w:t xml:space="preserve"> changing practice on the ground </w:t>
      </w:r>
      <w:r w:rsidR="00107D0B" w:rsidRPr="00B42C86">
        <w:rPr>
          <w:lang w:eastAsia="en-AU"/>
        </w:rPr>
        <w:t xml:space="preserve">ultimately </w:t>
      </w:r>
      <w:r w:rsidRPr="00B42C86">
        <w:rPr>
          <w:lang w:eastAsia="en-AU"/>
        </w:rPr>
        <w:t xml:space="preserve">requires a multi-pronged approach. To this end, there is an extensive program of non-regulatory work being undertaken alongside the regulatory and compliance measures, </w:t>
      </w:r>
      <w:r w:rsidR="00AB2F5B" w:rsidRPr="00B42C86">
        <w:rPr>
          <w:lang w:eastAsia="en-AU"/>
        </w:rPr>
        <w:t>by Australian Government bodies and others</w:t>
      </w:r>
      <w:r w:rsidRPr="00B42C86">
        <w:rPr>
          <w:lang w:eastAsia="en-AU"/>
        </w:rPr>
        <w:t>, to support the implementation of the Restraint</w:t>
      </w:r>
      <w:r w:rsidR="0041678E" w:rsidRPr="00B42C86">
        <w:rPr>
          <w:lang w:eastAsia="en-AU"/>
        </w:rPr>
        <w:t>s</w:t>
      </w:r>
      <w:r w:rsidRPr="00B42C86">
        <w:rPr>
          <w:lang w:eastAsia="en-AU"/>
        </w:rPr>
        <w:t xml:space="preserve"> Principles in practice</w:t>
      </w:r>
      <w:r w:rsidR="002E0356" w:rsidRPr="00B42C86">
        <w:rPr>
          <w:lang w:eastAsia="en-AU"/>
        </w:rPr>
        <w:t xml:space="preserve"> (including those measures set out in Sections </w:t>
      </w:r>
      <w:r w:rsidR="002E0356" w:rsidRPr="00B42C86">
        <w:rPr>
          <w:lang w:eastAsia="en-AU"/>
        </w:rPr>
        <w:fldChar w:fldCharType="begin"/>
      </w:r>
      <w:r w:rsidR="002E0356" w:rsidRPr="00B42C86">
        <w:rPr>
          <w:lang w:eastAsia="en-AU"/>
        </w:rPr>
        <w:instrText xml:space="preserve"> REF _Ref42266951 \r \h </w:instrText>
      </w:r>
      <w:r w:rsidR="002E0356" w:rsidRPr="00B42C86">
        <w:rPr>
          <w:lang w:eastAsia="en-AU"/>
        </w:rPr>
      </w:r>
      <w:r w:rsidR="002E0356" w:rsidRPr="00B42C86">
        <w:rPr>
          <w:lang w:eastAsia="en-AU"/>
        </w:rPr>
        <w:fldChar w:fldCharType="separate"/>
      </w:r>
      <w:r w:rsidR="009B098A">
        <w:rPr>
          <w:lang w:eastAsia="en-AU"/>
        </w:rPr>
        <w:t>5.3</w:t>
      </w:r>
      <w:r w:rsidR="002E0356" w:rsidRPr="00B42C86">
        <w:rPr>
          <w:lang w:eastAsia="en-AU"/>
        </w:rPr>
        <w:fldChar w:fldCharType="end"/>
      </w:r>
      <w:r w:rsidR="002E0356" w:rsidRPr="00B42C86">
        <w:rPr>
          <w:lang w:eastAsia="en-AU"/>
        </w:rPr>
        <w:t xml:space="preserve"> and </w:t>
      </w:r>
      <w:r w:rsidR="002E0356" w:rsidRPr="00B42C86">
        <w:rPr>
          <w:lang w:eastAsia="en-AU"/>
        </w:rPr>
        <w:fldChar w:fldCharType="begin"/>
      </w:r>
      <w:r w:rsidR="002E0356" w:rsidRPr="00B42C86">
        <w:rPr>
          <w:lang w:eastAsia="en-AU"/>
        </w:rPr>
        <w:instrText xml:space="preserve"> REF _Ref57620499 \r \h </w:instrText>
      </w:r>
      <w:r w:rsidR="002E0356" w:rsidRPr="00B42C86">
        <w:rPr>
          <w:lang w:eastAsia="en-AU"/>
        </w:rPr>
      </w:r>
      <w:r w:rsidR="002E0356" w:rsidRPr="00B42C86">
        <w:rPr>
          <w:lang w:eastAsia="en-AU"/>
        </w:rPr>
        <w:fldChar w:fldCharType="separate"/>
      </w:r>
      <w:r w:rsidR="009B098A">
        <w:rPr>
          <w:b/>
          <w:bCs/>
          <w:lang w:val="en-US" w:eastAsia="en-AU"/>
        </w:rPr>
        <w:t>Error! Reference source not found.</w:t>
      </w:r>
      <w:r w:rsidR="002E0356" w:rsidRPr="00B42C86">
        <w:rPr>
          <w:lang w:eastAsia="en-AU"/>
        </w:rPr>
        <w:fldChar w:fldCharType="end"/>
      </w:r>
      <w:r w:rsidR="002E0356" w:rsidRPr="00B42C86">
        <w:rPr>
          <w:lang w:eastAsia="en-AU"/>
        </w:rPr>
        <w:t>)</w:t>
      </w:r>
      <w:r w:rsidRPr="00B42C86">
        <w:rPr>
          <w:lang w:eastAsia="en-AU"/>
        </w:rPr>
        <w:t xml:space="preserve">. The effectiveness of legislative elements in reducing the use of restraint </w:t>
      </w:r>
      <w:r w:rsidR="00653C28" w:rsidRPr="00B42C86">
        <w:rPr>
          <w:lang w:eastAsia="en-AU"/>
        </w:rPr>
        <w:t xml:space="preserve">must </w:t>
      </w:r>
      <w:r w:rsidRPr="00B42C86">
        <w:rPr>
          <w:lang w:eastAsia="en-AU"/>
        </w:rPr>
        <w:t xml:space="preserve">therefore be considered in light of the broader context into which they were introduced. A summary of key non-regulatory activities is provided </w:t>
      </w:r>
      <w:r w:rsidR="00653C28" w:rsidRPr="00B42C86">
        <w:rPr>
          <w:lang w:eastAsia="en-AU"/>
        </w:rPr>
        <w:t>below</w:t>
      </w:r>
      <w:r w:rsidRPr="00B42C86">
        <w:rPr>
          <w:lang w:eastAsia="en-AU"/>
        </w:rPr>
        <w:t xml:space="preserve">. Note that to date </w:t>
      </w:r>
      <w:r w:rsidR="00173966" w:rsidRPr="00B42C86">
        <w:rPr>
          <w:lang w:eastAsia="en-AU"/>
        </w:rPr>
        <w:t xml:space="preserve">these activities </w:t>
      </w:r>
      <w:r w:rsidRPr="00B42C86">
        <w:rPr>
          <w:lang w:eastAsia="en-AU"/>
        </w:rPr>
        <w:t>have focused primarily on chemical restraint</w:t>
      </w:r>
      <w:r w:rsidR="007B61BB" w:rsidRPr="00B42C86">
        <w:rPr>
          <w:lang w:eastAsia="en-AU"/>
        </w:rPr>
        <w:t>, and</w:t>
      </w:r>
      <w:r w:rsidRPr="00B42C86">
        <w:rPr>
          <w:lang w:eastAsia="en-AU"/>
        </w:rPr>
        <w:t xml:space="preserve"> that new resources continue to be released </w:t>
      </w:r>
      <w:r w:rsidR="007B61BB" w:rsidRPr="00B42C86">
        <w:rPr>
          <w:lang w:eastAsia="en-AU"/>
        </w:rPr>
        <w:t xml:space="preserve">so </w:t>
      </w:r>
      <w:r w:rsidRPr="00B42C86">
        <w:rPr>
          <w:lang w:eastAsia="en-AU"/>
        </w:rPr>
        <w:t>the list below should not be considered exhaustive.</w:t>
      </w:r>
      <w:r w:rsidR="002E61DC" w:rsidRPr="00B42C86">
        <w:rPr>
          <w:rStyle w:val="FootnoteReference"/>
        </w:rPr>
        <w:footnoteReference w:id="6"/>
      </w:r>
    </w:p>
    <w:p w14:paraId="5B6E49BE" w14:textId="77777777" w:rsidR="008F029D" w:rsidRPr="00B42C86" w:rsidRDefault="008F029D" w:rsidP="00545C9D">
      <w:pPr>
        <w:pStyle w:val="Heading4"/>
        <w:sectPr w:rsidR="008F029D" w:rsidRPr="00B42C86" w:rsidSect="00FA3787">
          <w:type w:val="continuous"/>
          <w:pgSz w:w="11907" w:h="16840" w:code="9"/>
          <w:pgMar w:top="851" w:right="1134" w:bottom="851" w:left="1701" w:header="454" w:footer="567" w:gutter="0"/>
          <w:cols w:num="2" w:space="1418"/>
          <w:docGrid w:linePitch="272"/>
          <w15:footnoteColumns w:val="1"/>
        </w:sectPr>
      </w:pPr>
    </w:p>
    <w:p w14:paraId="70304338" w14:textId="00626FF9" w:rsidR="00545C9D" w:rsidRPr="00B42C86" w:rsidRDefault="00545C9D" w:rsidP="008F029D">
      <w:pPr>
        <w:pStyle w:val="Heading4"/>
        <w:spacing w:before="120"/>
      </w:pPr>
      <w:r w:rsidRPr="00B42C86">
        <w:lastRenderedPageBreak/>
        <w:t>D</w:t>
      </w:r>
      <w:r w:rsidR="00633FA8" w:rsidRPr="00B42C86">
        <w:t xml:space="preserve">ementia </w:t>
      </w:r>
      <w:r w:rsidRPr="00B42C86">
        <w:t>B</w:t>
      </w:r>
      <w:r w:rsidR="00633FA8" w:rsidRPr="00B42C86">
        <w:t>ehaviour Management Advisory Service (DB</w:t>
      </w:r>
      <w:r w:rsidRPr="00B42C86">
        <w:t>MAS</w:t>
      </w:r>
      <w:r w:rsidR="00633FA8" w:rsidRPr="00B42C86">
        <w:t>)</w:t>
      </w:r>
    </w:p>
    <w:p w14:paraId="068FA7FE" w14:textId="7804AB5C" w:rsidR="00545C9D" w:rsidRPr="00B42C86" w:rsidRDefault="00545C9D" w:rsidP="006A2FD4">
      <w:pPr>
        <w:pStyle w:val="CompactPara"/>
      </w:pPr>
      <w:r w:rsidRPr="00B42C86">
        <w:rPr>
          <w:rStyle w:val="Subhead3Char"/>
          <w:color w:val="262626" w:themeColor="text1" w:themeTint="D9"/>
          <w:sz w:val="20"/>
          <w:szCs w:val="20"/>
        </w:rPr>
        <w:t>Organisation:</w:t>
      </w:r>
      <w:r w:rsidRPr="00B42C86">
        <w:t xml:space="preserve"> Dementia Support Australia</w:t>
      </w:r>
    </w:p>
    <w:p w14:paraId="502C7D6F" w14:textId="77777777" w:rsidR="00545C9D" w:rsidRPr="00B42C86" w:rsidRDefault="00545C9D" w:rsidP="00E17427">
      <w:pPr>
        <w:pStyle w:val="CompactPara"/>
      </w:pPr>
      <w:r w:rsidRPr="00B42C86">
        <w:rPr>
          <w:rStyle w:val="Subhead3Char"/>
          <w:color w:val="262626" w:themeColor="text1" w:themeTint="D9"/>
          <w:sz w:val="20"/>
          <w:szCs w:val="20"/>
        </w:rPr>
        <w:t>Aim:</w:t>
      </w:r>
      <w:r w:rsidRPr="00B42C86">
        <w:t xml:space="preserve"> To reduce inappropriate prescribing of psychotropics</w:t>
      </w:r>
    </w:p>
    <w:p w14:paraId="55D4F413" w14:textId="015BF273" w:rsidR="00545C9D" w:rsidRPr="00B42C86" w:rsidRDefault="00545C9D" w:rsidP="006A2FD4">
      <w:pPr>
        <w:pStyle w:val="CompactPara"/>
      </w:pPr>
      <w:r w:rsidRPr="00B42C86">
        <w:rPr>
          <w:rStyle w:val="Subhead3Char"/>
          <w:color w:val="262626" w:themeColor="text1" w:themeTint="D9"/>
          <w:sz w:val="20"/>
          <w:szCs w:val="20"/>
        </w:rPr>
        <w:t xml:space="preserve">Overview: </w:t>
      </w:r>
      <w:r w:rsidR="000B1F51" w:rsidRPr="00B42C86">
        <w:rPr>
          <w:rFonts w:cstheme="minorHAnsi"/>
        </w:rPr>
        <w:t xml:space="preserve">Provides </w:t>
      </w:r>
      <w:r w:rsidR="00F41FF2" w:rsidRPr="00B42C86">
        <w:rPr>
          <w:rFonts w:cstheme="minorHAnsi"/>
        </w:rPr>
        <w:t xml:space="preserve">24/7 access to </w:t>
      </w:r>
      <w:r w:rsidR="00F1688A" w:rsidRPr="00B42C86">
        <w:rPr>
          <w:rFonts w:cstheme="minorHAnsi"/>
        </w:rPr>
        <w:t>expertise, advice and short-term case management interventions</w:t>
      </w:r>
    </w:p>
    <w:p w14:paraId="65A45431" w14:textId="5FD983F6" w:rsidR="00545C9D" w:rsidRPr="00B42C86" w:rsidRDefault="00545C9D" w:rsidP="006A2FD4">
      <w:pPr>
        <w:pStyle w:val="CompactPara"/>
      </w:pPr>
      <w:r w:rsidRPr="00B42C86">
        <w:rPr>
          <w:rStyle w:val="Subhead3Char"/>
          <w:color w:val="262626" w:themeColor="text1" w:themeTint="D9"/>
          <w:sz w:val="20"/>
          <w:szCs w:val="20"/>
        </w:rPr>
        <w:t>Target audience:</w:t>
      </w:r>
      <w:r w:rsidR="000B1F51" w:rsidRPr="00B42C86">
        <w:t xml:space="preserve"> </w:t>
      </w:r>
      <w:r w:rsidR="0012614F" w:rsidRPr="00B42C86">
        <w:rPr>
          <w:rFonts w:cstheme="minorHAnsi"/>
        </w:rPr>
        <w:t>S</w:t>
      </w:r>
      <w:r w:rsidR="000B1F51" w:rsidRPr="00B42C86">
        <w:rPr>
          <w:rFonts w:cstheme="minorHAnsi"/>
        </w:rPr>
        <w:t xml:space="preserve">taff and carers in community, residential aged care, acute and primary care settings </w:t>
      </w:r>
    </w:p>
    <w:p w14:paraId="6C3ECD17" w14:textId="0DF60A74" w:rsidR="00545C9D" w:rsidRPr="00B42C86" w:rsidRDefault="00545C9D" w:rsidP="006A2FD4">
      <w:pPr>
        <w:pStyle w:val="CompactPara"/>
        <w:rPr>
          <w:rFonts w:cstheme="minorHAnsi"/>
        </w:rPr>
      </w:pPr>
      <w:r w:rsidRPr="00B42C86">
        <w:rPr>
          <w:rStyle w:val="Subhead3Char"/>
          <w:color w:val="262626" w:themeColor="text1" w:themeTint="D9"/>
          <w:sz w:val="20"/>
          <w:szCs w:val="20"/>
        </w:rPr>
        <w:t>Status:</w:t>
      </w:r>
      <w:r w:rsidRPr="00B42C86">
        <w:rPr>
          <w:rFonts w:cstheme="minorHAnsi"/>
        </w:rPr>
        <w:t xml:space="preserve"> </w:t>
      </w:r>
      <w:r w:rsidR="00F1688A" w:rsidRPr="00B42C86">
        <w:rPr>
          <w:rFonts w:cstheme="minorHAnsi"/>
        </w:rPr>
        <w:t>Ongoing</w:t>
      </w:r>
    </w:p>
    <w:p w14:paraId="404EDDC5" w14:textId="77777777" w:rsidR="00545C9D" w:rsidRPr="00B42C86" w:rsidRDefault="00545C9D" w:rsidP="006A2FD4">
      <w:pPr>
        <w:pStyle w:val="CompactPara"/>
        <w:rPr>
          <w:rStyle w:val="Subhead3Char"/>
          <w:color w:val="262626" w:themeColor="text1" w:themeTint="D9"/>
          <w:sz w:val="20"/>
          <w:szCs w:val="20"/>
        </w:rPr>
      </w:pPr>
      <w:r w:rsidRPr="00B42C86">
        <w:rPr>
          <w:rStyle w:val="Subhead3Char"/>
          <w:color w:val="262626" w:themeColor="text1" w:themeTint="D9"/>
          <w:sz w:val="20"/>
          <w:szCs w:val="20"/>
        </w:rPr>
        <w:t>Relevance to the Restraints Principles:</w:t>
      </w:r>
    </w:p>
    <w:p w14:paraId="2C9EB67E" w14:textId="0A52D3C4" w:rsidR="00545C9D" w:rsidRPr="00B42C86" w:rsidRDefault="00545C9D" w:rsidP="001846D7">
      <w:pPr>
        <w:pStyle w:val="TableIndent"/>
      </w:pPr>
      <w:r w:rsidRPr="00B42C86">
        <w:t>Assessment:</w:t>
      </w:r>
      <w:r w:rsidRPr="00B42C86">
        <w:tab/>
      </w:r>
      <w:r w:rsidR="00EA0F6A" w:rsidRPr="00B42C86">
        <w:t>Yes</w:t>
      </w:r>
    </w:p>
    <w:p w14:paraId="5FCBD723" w14:textId="77777777" w:rsidR="00545C9D" w:rsidRPr="00B42C86" w:rsidRDefault="00545C9D" w:rsidP="001846D7">
      <w:pPr>
        <w:pStyle w:val="TableIndent"/>
        <w:rPr>
          <w:rStyle w:val="Bold"/>
        </w:rPr>
      </w:pPr>
      <w:r w:rsidRPr="00B42C86">
        <w:rPr>
          <w:rStyle w:val="Bold"/>
        </w:rPr>
        <w:t>Alternatives:</w:t>
      </w:r>
      <w:r w:rsidRPr="00B42C86">
        <w:rPr>
          <w:rStyle w:val="Bold"/>
        </w:rPr>
        <w:tab/>
        <w:t>Yes</w:t>
      </w:r>
    </w:p>
    <w:p w14:paraId="2A0951FA" w14:textId="77777777" w:rsidR="00545C9D" w:rsidRPr="00B42C86" w:rsidRDefault="00545C9D" w:rsidP="001846D7">
      <w:pPr>
        <w:pStyle w:val="TableIndent"/>
      </w:pPr>
      <w:r w:rsidRPr="00B42C86">
        <w:t>Consent:</w:t>
      </w:r>
      <w:r w:rsidRPr="00B42C86">
        <w:tab/>
        <w:t>No</w:t>
      </w:r>
    </w:p>
    <w:p w14:paraId="429AABC0" w14:textId="22D81594" w:rsidR="00545C9D" w:rsidRPr="00B42C86" w:rsidRDefault="00545C9D" w:rsidP="001846D7">
      <w:pPr>
        <w:pStyle w:val="TableIndent"/>
        <w:rPr>
          <w:rStyle w:val="Bold"/>
          <w:b w:val="0"/>
        </w:rPr>
      </w:pPr>
      <w:r w:rsidRPr="00B42C86">
        <w:rPr>
          <w:rStyle w:val="Bold"/>
          <w:b w:val="0"/>
        </w:rPr>
        <w:t>Prescribing:</w:t>
      </w:r>
      <w:r w:rsidRPr="00B42C86">
        <w:rPr>
          <w:rStyle w:val="Bold"/>
          <w:b w:val="0"/>
        </w:rPr>
        <w:tab/>
      </w:r>
      <w:r w:rsidR="00EA0F6A" w:rsidRPr="00B42C86">
        <w:rPr>
          <w:rStyle w:val="Bold"/>
          <w:b w:val="0"/>
        </w:rPr>
        <w:t>No</w:t>
      </w:r>
    </w:p>
    <w:p w14:paraId="42BBCCFA" w14:textId="77777777" w:rsidR="00545C9D" w:rsidRPr="00B42C86" w:rsidRDefault="00545C9D" w:rsidP="001846D7">
      <w:pPr>
        <w:pStyle w:val="TableIndent"/>
      </w:pPr>
      <w:r w:rsidRPr="00B42C86">
        <w:t>Documentation:</w:t>
      </w:r>
      <w:r w:rsidRPr="00B42C86">
        <w:tab/>
        <w:t>No</w:t>
      </w:r>
    </w:p>
    <w:p w14:paraId="51BA8821" w14:textId="0176D0F7" w:rsidR="00545C9D" w:rsidRPr="00B42C86" w:rsidRDefault="00545C9D" w:rsidP="001846D7">
      <w:pPr>
        <w:pStyle w:val="TableIndent"/>
        <w:rPr>
          <w:rStyle w:val="Bold"/>
          <w:b w:val="0"/>
          <w:bCs/>
        </w:rPr>
      </w:pPr>
      <w:r w:rsidRPr="00B42C86">
        <w:rPr>
          <w:rStyle w:val="Bold"/>
          <w:b w:val="0"/>
        </w:rPr>
        <w:t>Monitoring:</w:t>
      </w:r>
      <w:r w:rsidRPr="00B42C86">
        <w:rPr>
          <w:rStyle w:val="Bold"/>
          <w:b w:val="0"/>
        </w:rPr>
        <w:tab/>
      </w:r>
      <w:r w:rsidR="00EA0F6A" w:rsidRPr="00B42C86">
        <w:rPr>
          <w:rStyle w:val="Bold"/>
          <w:b w:val="0"/>
        </w:rPr>
        <w:t>No</w:t>
      </w:r>
    </w:p>
    <w:p w14:paraId="1C616B8E" w14:textId="707F6972" w:rsidR="00FE1049" w:rsidRPr="00B42C86" w:rsidRDefault="00FE1049" w:rsidP="00AB2203">
      <w:pPr>
        <w:pStyle w:val="Heading4"/>
        <w:spacing w:after="0"/>
      </w:pPr>
      <w:r w:rsidRPr="00B42C86">
        <w:t>Severe Behaviour Response Teams</w:t>
      </w:r>
    </w:p>
    <w:p w14:paraId="6067D890" w14:textId="77777777" w:rsidR="00FE1049" w:rsidRPr="00B42C86" w:rsidRDefault="00FE1049" w:rsidP="006A2FD4">
      <w:pPr>
        <w:pStyle w:val="CompactPara"/>
      </w:pPr>
      <w:r w:rsidRPr="00B42C86">
        <w:rPr>
          <w:rStyle w:val="Subhead3Char"/>
          <w:color w:val="262626" w:themeColor="text1" w:themeTint="D9"/>
          <w:sz w:val="20"/>
          <w:szCs w:val="20"/>
        </w:rPr>
        <w:t>Organisation:</w:t>
      </w:r>
      <w:r w:rsidRPr="00B42C86">
        <w:t xml:space="preserve"> Dementia Support Australia</w:t>
      </w:r>
    </w:p>
    <w:p w14:paraId="0AEBEC13" w14:textId="77777777" w:rsidR="00FE1049" w:rsidRPr="00B42C86" w:rsidRDefault="00FE1049" w:rsidP="006A2FD4">
      <w:pPr>
        <w:pStyle w:val="CompactPara"/>
      </w:pPr>
      <w:r w:rsidRPr="00B42C86">
        <w:rPr>
          <w:rStyle w:val="Subhead3Char"/>
          <w:color w:val="262626" w:themeColor="text1" w:themeTint="D9"/>
          <w:sz w:val="20"/>
          <w:szCs w:val="20"/>
        </w:rPr>
        <w:t>Aim:</w:t>
      </w:r>
      <w:r w:rsidRPr="00B42C86">
        <w:rPr>
          <w:rFonts w:cstheme="minorHAnsi"/>
        </w:rPr>
        <w:t xml:space="preserve"> To reduce inappropriate prescribing of psychotropics</w:t>
      </w:r>
    </w:p>
    <w:p w14:paraId="17CC4DA0" w14:textId="54D39D90" w:rsidR="00FE1049" w:rsidRPr="00B42C86" w:rsidRDefault="00FE1049" w:rsidP="006A2FD4">
      <w:pPr>
        <w:pStyle w:val="CompactPara"/>
      </w:pPr>
      <w:r w:rsidRPr="00B42C86">
        <w:rPr>
          <w:rStyle w:val="Subhead3Char"/>
          <w:color w:val="262626" w:themeColor="text1" w:themeTint="D9"/>
          <w:sz w:val="20"/>
          <w:szCs w:val="20"/>
        </w:rPr>
        <w:t xml:space="preserve">Overview: </w:t>
      </w:r>
      <w:r w:rsidR="003061B8" w:rsidRPr="00B42C86">
        <w:rPr>
          <w:rFonts w:cstheme="minorHAnsi"/>
        </w:rPr>
        <w:t>A 24/7 mobile service for people with dementia who are experiencing severe behaviours or psychological symptoms of dementia</w:t>
      </w:r>
    </w:p>
    <w:p w14:paraId="13CAB9DC" w14:textId="2658673F" w:rsidR="00FE1049" w:rsidRPr="00B42C86" w:rsidRDefault="00FE1049" w:rsidP="006A2FD4">
      <w:pPr>
        <w:pStyle w:val="CompactPara"/>
      </w:pPr>
      <w:r w:rsidRPr="00B42C86">
        <w:rPr>
          <w:rStyle w:val="Subhead3Char"/>
          <w:color w:val="262626" w:themeColor="text1" w:themeTint="D9"/>
          <w:sz w:val="20"/>
          <w:szCs w:val="20"/>
        </w:rPr>
        <w:t>Target audience:</w:t>
      </w:r>
      <w:r w:rsidRPr="00B42C86">
        <w:t xml:space="preserve"> </w:t>
      </w:r>
      <w:r w:rsidR="002242C3" w:rsidRPr="00B42C86">
        <w:t>Commonwealth-funded approved residential care homes, multi-purpose services, or flexibly funded services</w:t>
      </w:r>
    </w:p>
    <w:p w14:paraId="6348F261" w14:textId="77777777" w:rsidR="00FE1049" w:rsidRPr="00B42C86" w:rsidRDefault="00FE1049" w:rsidP="006A2FD4">
      <w:pPr>
        <w:pStyle w:val="CompactPara"/>
        <w:rPr>
          <w:rFonts w:cstheme="minorHAnsi"/>
        </w:rPr>
      </w:pPr>
      <w:r w:rsidRPr="00B42C86">
        <w:rPr>
          <w:rStyle w:val="Subhead3Char"/>
          <w:color w:val="262626" w:themeColor="text1" w:themeTint="D9"/>
          <w:sz w:val="20"/>
          <w:szCs w:val="20"/>
        </w:rPr>
        <w:t>Status:</w:t>
      </w:r>
      <w:r w:rsidRPr="00B42C86">
        <w:rPr>
          <w:rFonts w:cstheme="minorHAnsi"/>
        </w:rPr>
        <w:t xml:space="preserve"> Ongoing</w:t>
      </w:r>
    </w:p>
    <w:p w14:paraId="00875BB1" w14:textId="77777777" w:rsidR="00FE1049" w:rsidRPr="00B42C86" w:rsidRDefault="00FE1049" w:rsidP="00FE1049">
      <w:pPr>
        <w:rPr>
          <w:rStyle w:val="Subhead3Char"/>
          <w:color w:val="262626" w:themeColor="text1" w:themeTint="D9"/>
          <w:sz w:val="20"/>
          <w:szCs w:val="20"/>
        </w:rPr>
      </w:pPr>
      <w:r w:rsidRPr="00B42C86">
        <w:rPr>
          <w:rStyle w:val="Subhead3Char"/>
          <w:color w:val="262626" w:themeColor="text1" w:themeTint="D9"/>
          <w:sz w:val="20"/>
          <w:szCs w:val="20"/>
        </w:rPr>
        <w:t>Relevance to the Restraints Principles:</w:t>
      </w:r>
    </w:p>
    <w:p w14:paraId="63D550B8" w14:textId="77777777" w:rsidR="00FE1049" w:rsidRPr="00B42C86" w:rsidRDefault="00FE1049" w:rsidP="001846D7">
      <w:pPr>
        <w:pStyle w:val="TableIndent"/>
      </w:pPr>
      <w:r w:rsidRPr="00B42C86">
        <w:t>Assessment:</w:t>
      </w:r>
      <w:r w:rsidRPr="00B42C86">
        <w:tab/>
        <w:t>Yes</w:t>
      </w:r>
    </w:p>
    <w:p w14:paraId="09867E43" w14:textId="77777777" w:rsidR="00FE1049" w:rsidRPr="00B42C86" w:rsidRDefault="00FE1049" w:rsidP="001846D7">
      <w:pPr>
        <w:pStyle w:val="TableIndent"/>
        <w:rPr>
          <w:rStyle w:val="Bold"/>
        </w:rPr>
      </w:pPr>
      <w:r w:rsidRPr="00B42C86">
        <w:rPr>
          <w:rStyle w:val="Bold"/>
        </w:rPr>
        <w:t>Alternatives:</w:t>
      </w:r>
      <w:r w:rsidRPr="00B42C86">
        <w:rPr>
          <w:rStyle w:val="Bold"/>
        </w:rPr>
        <w:tab/>
        <w:t>Yes</w:t>
      </w:r>
    </w:p>
    <w:p w14:paraId="07A67FFF" w14:textId="77777777" w:rsidR="00FE1049" w:rsidRPr="00B42C86" w:rsidRDefault="00FE1049" w:rsidP="001846D7">
      <w:pPr>
        <w:pStyle w:val="TableIndent"/>
      </w:pPr>
      <w:r w:rsidRPr="00B42C86">
        <w:t>Consent:</w:t>
      </w:r>
      <w:r w:rsidRPr="00B42C86">
        <w:tab/>
        <w:t>No</w:t>
      </w:r>
    </w:p>
    <w:p w14:paraId="19892132" w14:textId="77777777" w:rsidR="00FE1049" w:rsidRPr="00B42C86" w:rsidRDefault="00FE1049" w:rsidP="001846D7">
      <w:pPr>
        <w:pStyle w:val="TableIndent"/>
        <w:rPr>
          <w:rStyle w:val="Bold"/>
          <w:b w:val="0"/>
          <w:bCs/>
        </w:rPr>
      </w:pPr>
      <w:r w:rsidRPr="00B42C86">
        <w:rPr>
          <w:rStyle w:val="Bold"/>
          <w:b w:val="0"/>
          <w:bCs/>
        </w:rPr>
        <w:t>Prescribing:</w:t>
      </w:r>
      <w:r w:rsidRPr="00B42C86">
        <w:rPr>
          <w:rStyle w:val="Bold"/>
          <w:b w:val="0"/>
          <w:bCs/>
        </w:rPr>
        <w:tab/>
        <w:t>No</w:t>
      </w:r>
    </w:p>
    <w:p w14:paraId="3CCB408C" w14:textId="425847A7" w:rsidR="00FE1049" w:rsidRPr="00B42C86" w:rsidRDefault="00FE1049" w:rsidP="001846D7">
      <w:pPr>
        <w:pStyle w:val="TableIndent"/>
      </w:pPr>
      <w:r w:rsidRPr="00B42C86">
        <w:t>Documentation:</w:t>
      </w:r>
      <w:r w:rsidRPr="00B42C86">
        <w:tab/>
      </w:r>
      <w:r w:rsidR="00E376FE" w:rsidRPr="00B42C86">
        <w:t>Yes</w:t>
      </w:r>
    </w:p>
    <w:p w14:paraId="700DFE08" w14:textId="2868DA9A" w:rsidR="00BE4F3A" w:rsidRPr="00B42C86" w:rsidRDefault="006B4550" w:rsidP="00201BCD">
      <w:pPr>
        <w:pStyle w:val="Heading4"/>
        <w:rPr>
          <w:rStyle w:val="Subhead3Char"/>
          <w:color w:val="0079C1" w:themeColor="text2"/>
          <w:szCs w:val="160"/>
          <w:lang w:eastAsia="en-AU"/>
        </w:rPr>
      </w:pPr>
      <w:r w:rsidRPr="00B42C86">
        <w:br w:type="column"/>
      </w:r>
      <w:r w:rsidR="00BE4F3A" w:rsidRPr="00B42C86">
        <w:t>Ps</w:t>
      </w:r>
      <w:r w:rsidR="00C21B50" w:rsidRPr="00B42C86">
        <w:t>y</w:t>
      </w:r>
      <w:r w:rsidR="00BE4F3A" w:rsidRPr="00B42C86">
        <w:t>chotropic Medicines in Aged Care Program</w:t>
      </w:r>
      <w:r w:rsidR="00BE4F3A" w:rsidRPr="00B42C86">
        <w:rPr>
          <w:rStyle w:val="Subhead3Char"/>
          <w:color w:val="0079C1" w:themeColor="text2"/>
          <w:szCs w:val="160"/>
          <w:lang w:eastAsia="en-AU"/>
        </w:rPr>
        <w:t xml:space="preserve"> </w:t>
      </w:r>
    </w:p>
    <w:p w14:paraId="138F09CB" w14:textId="13493B28" w:rsidR="0013086A" w:rsidRPr="00B42C86" w:rsidRDefault="0013086A" w:rsidP="006A2FD4">
      <w:pPr>
        <w:pStyle w:val="CompactPara"/>
      </w:pPr>
      <w:r w:rsidRPr="00B42C86">
        <w:rPr>
          <w:rStyle w:val="Subhead3Char"/>
          <w:color w:val="262626" w:themeColor="text1" w:themeTint="D9"/>
          <w:sz w:val="20"/>
          <w:szCs w:val="20"/>
        </w:rPr>
        <w:t>Organisation:</w:t>
      </w:r>
      <w:r w:rsidRPr="00B42C86">
        <w:t xml:space="preserve"> </w:t>
      </w:r>
      <w:r w:rsidR="00BE4F3A" w:rsidRPr="00B42C86">
        <w:t>NPS MedicineWise</w:t>
      </w:r>
    </w:p>
    <w:p w14:paraId="71775D53" w14:textId="39124A09" w:rsidR="0013086A" w:rsidRPr="00B42C86" w:rsidRDefault="0013086A" w:rsidP="006A2FD4">
      <w:pPr>
        <w:pStyle w:val="CompactPara"/>
      </w:pPr>
      <w:r w:rsidRPr="00B42C86">
        <w:rPr>
          <w:rStyle w:val="Subhead3Char"/>
          <w:color w:val="262626" w:themeColor="text1" w:themeTint="D9"/>
          <w:sz w:val="20"/>
          <w:szCs w:val="20"/>
        </w:rPr>
        <w:t>Aim:</w:t>
      </w:r>
      <w:r w:rsidRPr="00B42C86">
        <w:rPr>
          <w:rFonts w:cstheme="minorHAnsi"/>
        </w:rPr>
        <w:t xml:space="preserve"> </w:t>
      </w:r>
      <w:r w:rsidR="009349C3" w:rsidRPr="00B42C86">
        <w:rPr>
          <w:rFonts w:cstheme="minorHAnsi"/>
        </w:rPr>
        <w:t xml:space="preserve">To improve the management of behavioural and psychological symptoms of dementia in those aged ≥65 </w:t>
      </w:r>
    </w:p>
    <w:p w14:paraId="0B443C48" w14:textId="4766F7CF" w:rsidR="0013086A" w:rsidRPr="00B42C86" w:rsidRDefault="0013086A" w:rsidP="006A2FD4">
      <w:pPr>
        <w:pStyle w:val="CompactPara"/>
      </w:pPr>
      <w:r w:rsidRPr="00B42C86">
        <w:rPr>
          <w:rStyle w:val="Subhead3Char"/>
          <w:color w:val="262626" w:themeColor="text1" w:themeTint="D9"/>
          <w:sz w:val="20"/>
          <w:szCs w:val="20"/>
        </w:rPr>
        <w:t xml:space="preserve">Overview: </w:t>
      </w:r>
      <w:r w:rsidR="002D18CD" w:rsidRPr="00B42C86">
        <w:rPr>
          <w:rFonts w:cstheme="minorHAnsi"/>
        </w:rPr>
        <w:t xml:space="preserve">This program delivers multifaceted interventions through a multidisciplinary approach. The interventions include a range of continuing professional development </w:t>
      </w:r>
      <w:r w:rsidR="004876C9" w:rsidRPr="00B42C86">
        <w:rPr>
          <w:rFonts w:cstheme="minorHAnsi"/>
        </w:rPr>
        <w:t xml:space="preserve">activities </w:t>
      </w:r>
      <w:r w:rsidR="0014189A" w:rsidRPr="00B42C86">
        <w:rPr>
          <w:rFonts w:cstheme="minorHAnsi"/>
        </w:rPr>
        <w:t>through a CPD-accredited program</w:t>
      </w:r>
      <w:r w:rsidR="001463B0" w:rsidRPr="00B42C86">
        <w:rPr>
          <w:rFonts w:cstheme="minorHAnsi"/>
        </w:rPr>
        <w:t xml:space="preserve"> </w:t>
      </w:r>
    </w:p>
    <w:p w14:paraId="53C944D6" w14:textId="65B1BC25" w:rsidR="0013086A" w:rsidRPr="00B42C86" w:rsidRDefault="0013086A" w:rsidP="006A2FD4">
      <w:pPr>
        <w:pStyle w:val="CompactPara"/>
      </w:pPr>
      <w:r w:rsidRPr="00B42C86">
        <w:rPr>
          <w:rStyle w:val="Subhead3Char"/>
          <w:color w:val="262626" w:themeColor="text1" w:themeTint="D9"/>
          <w:sz w:val="20"/>
          <w:szCs w:val="20"/>
        </w:rPr>
        <w:t>Target audience:</w:t>
      </w:r>
      <w:r w:rsidRPr="00B42C86">
        <w:t xml:space="preserve"> </w:t>
      </w:r>
      <w:r w:rsidR="002D18CD" w:rsidRPr="00B42C86">
        <w:rPr>
          <w:rFonts w:cstheme="minorHAnsi"/>
        </w:rPr>
        <w:t>Health professionals in the aged care sector</w:t>
      </w:r>
    </w:p>
    <w:p w14:paraId="6B62A5CC" w14:textId="30B7B269" w:rsidR="0013086A" w:rsidRPr="00B42C86" w:rsidRDefault="0013086A" w:rsidP="006A2FD4">
      <w:pPr>
        <w:pStyle w:val="CompactPara"/>
        <w:rPr>
          <w:rFonts w:cstheme="minorHAnsi"/>
        </w:rPr>
      </w:pPr>
      <w:r w:rsidRPr="00B42C86">
        <w:rPr>
          <w:rStyle w:val="Subhead3Char"/>
          <w:color w:val="262626" w:themeColor="text1" w:themeTint="D9"/>
          <w:sz w:val="20"/>
          <w:szCs w:val="20"/>
        </w:rPr>
        <w:t>Status:</w:t>
      </w:r>
      <w:r w:rsidRPr="00B42C86">
        <w:rPr>
          <w:rFonts w:cstheme="minorHAnsi"/>
        </w:rPr>
        <w:t xml:space="preserve"> </w:t>
      </w:r>
      <w:r w:rsidR="000B7EB6" w:rsidRPr="00B42C86">
        <w:rPr>
          <w:rFonts w:cstheme="minorHAnsi"/>
        </w:rPr>
        <w:t>Rollout delayed</w:t>
      </w:r>
      <w:r w:rsidR="003E6A30" w:rsidRPr="00B42C86">
        <w:rPr>
          <w:rFonts w:cstheme="minorHAnsi"/>
        </w:rPr>
        <w:t xml:space="preserve">: </w:t>
      </w:r>
      <w:r w:rsidR="00EF5BA5" w:rsidRPr="00B42C86">
        <w:rPr>
          <w:rFonts w:cstheme="minorHAnsi"/>
        </w:rPr>
        <w:t>fi</w:t>
      </w:r>
      <w:r w:rsidR="0012614F" w:rsidRPr="00B42C86">
        <w:rPr>
          <w:rFonts w:cstheme="minorHAnsi"/>
        </w:rPr>
        <w:t>r</w:t>
      </w:r>
      <w:r w:rsidR="00EF5BA5" w:rsidRPr="00B42C86">
        <w:rPr>
          <w:rFonts w:cstheme="minorHAnsi"/>
        </w:rPr>
        <w:t xml:space="preserve">st webinar scheduled 29 October </w:t>
      </w:r>
    </w:p>
    <w:p w14:paraId="427F7E11" w14:textId="77777777" w:rsidR="0013086A" w:rsidRPr="00B42C86" w:rsidRDefault="0013086A" w:rsidP="006A2FD4">
      <w:pPr>
        <w:pStyle w:val="CompactPara"/>
        <w:rPr>
          <w:rStyle w:val="Subhead3Char"/>
          <w:color w:val="262626" w:themeColor="text1" w:themeTint="D9"/>
          <w:sz w:val="20"/>
          <w:szCs w:val="20"/>
        </w:rPr>
      </w:pPr>
      <w:r w:rsidRPr="00B42C86">
        <w:rPr>
          <w:rStyle w:val="Subhead3Char"/>
          <w:color w:val="262626" w:themeColor="text1" w:themeTint="D9"/>
          <w:sz w:val="20"/>
          <w:szCs w:val="20"/>
        </w:rPr>
        <w:t>Relevance to the Restraints Principles:</w:t>
      </w:r>
    </w:p>
    <w:p w14:paraId="30142EDD" w14:textId="79A5F7A6" w:rsidR="0013086A" w:rsidRPr="00B42C86" w:rsidRDefault="0013086A" w:rsidP="001846D7">
      <w:pPr>
        <w:pStyle w:val="TableIndent"/>
      </w:pPr>
      <w:r w:rsidRPr="00B42C86">
        <w:t>Assessment:</w:t>
      </w:r>
      <w:r w:rsidRPr="00B42C86">
        <w:tab/>
      </w:r>
      <w:r w:rsidR="000B7EB6" w:rsidRPr="00B42C86">
        <w:t>No</w:t>
      </w:r>
    </w:p>
    <w:p w14:paraId="1156A237" w14:textId="77777777" w:rsidR="0013086A" w:rsidRPr="00B42C86" w:rsidRDefault="0013086A" w:rsidP="001846D7">
      <w:pPr>
        <w:pStyle w:val="TableIndent"/>
        <w:rPr>
          <w:rStyle w:val="Bold"/>
        </w:rPr>
      </w:pPr>
      <w:r w:rsidRPr="00B42C86">
        <w:rPr>
          <w:rStyle w:val="Bold"/>
        </w:rPr>
        <w:t>Alternatives:</w:t>
      </w:r>
      <w:r w:rsidRPr="00B42C86">
        <w:rPr>
          <w:rStyle w:val="Bold"/>
        </w:rPr>
        <w:tab/>
        <w:t>Yes</w:t>
      </w:r>
    </w:p>
    <w:p w14:paraId="4399C7DC" w14:textId="77777777" w:rsidR="0013086A" w:rsidRPr="00B42C86" w:rsidRDefault="0013086A" w:rsidP="001846D7">
      <w:pPr>
        <w:pStyle w:val="TableIndent"/>
      </w:pPr>
      <w:r w:rsidRPr="00B42C86">
        <w:t>Consent:</w:t>
      </w:r>
      <w:r w:rsidRPr="00B42C86">
        <w:tab/>
        <w:t>No</w:t>
      </w:r>
    </w:p>
    <w:p w14:paraId="7D951F61" w14:textId="66C0B61A" w:rsidR="0013086A" w:rsidRPr="00B42C86" w:rsidRDefault="0013086A" w:rsidP="001846D7">
      <w:pPr>
        <w:pStyle w:val="TableIndent"/>
        <w:rPr>
          <w:rStyle w:val="Bold"/>
        </w:rPr>
      </w:pPr>
      <w:r w:rsidRPr="00B42C86">
        <w:rPr>
          <w:rStyle w:val="Bold"/>
        </w:rPr>
        <w:t>Prescribing:</w:t>
      </w:r>
      <w:r w:rsidRPr="00B42C86">
        <w:rPr>
          <w:rStyle w:val="Bold"/>
        </w:rPr>
        <w:tab/>
      </w:r>
      <w:r w:rsidR="000B7EB6" w:rsidRPr="00B42C86">
        <w:rPr>
          <w:rStyle w:val="Bold"/>
        </w:rPr>
        <w:t>Yes</w:t>
      </w:r>
    </w:p>
    <w:p w14:paraId="5CE1D1FC" w14:textId="2F57E436" w:rsidR="0013086A" w:rsidRPr="00B42C86" w:rsidRDefault="0013086A" w:rsidP="001846D7">
      <w:pPr>
        <w:pStyle w:val="TableIndent"/>
      </w:pPr>
      <w:r w:rsidRPr="00B42C86">
        <w:t>Documentation:</w:t>
      </w:r>
      <w:r w:rsidRPr="00B42C86">
        <w:tab/>
      </w:r>
      <w:r w:rsidR="000B7EB6" w:rsidRPr="00B42C86">
        <w:t>No</w:t>
      </w:r>
    </w:p>
    <w:p w14:paraId="46934985" w14:textId="4CF8CBA9" w:rsidR="00B140F0" w:rsidRPr="00B42C86" w:rsidRDefault="00080881" w:rsidP="002F3E2E">
      <w:pPr>
        <w:pStyle w:val="Heading4"/>
        <w:spacing w:before="200"/>
      </w:pPr>
      <w:r w:rsidRPr="00B42C86">
        <w:t>Dementia Training Program</w:t>
      </w:r>
    </w:p>
    <w:p w14:paraId="1B7841EB" w14:textId="666DA07A" w:rsidR="00B140F0" w:rsidRPr="00B42C86" w:rsidRDefault="00B140F0" w:rsidP="002F3E2E">
      <w:pPr>
        <w:pStyle w:val="CompactPara"/>
        <w:spacing w:before="0"/>
      </w:pPr>
      <w:r w:rsidRPr="00B42C86">
        <w:rPr>
          <w:rStyle w:val="Subhead3Char"/>
          <w:color w:val="262626" w:themeColor="text1" w:themeTint="D9"/>
          <w:sz w:val="20"/>
          <w:szCs w:val="20"/>
        </w:rPr>
        <w:t>Organisation:</w:t>
      </w:r>
      <w:r w:rsidRPr="00B42C86">
        <w:t xml:space="preserve"> Dementia </w:t>
      </w:r>
      <w:r w:rsidR="00A17B87" w:rsidRPr="00B42C86">
        <w:t xml:space="preserve">Training </w:t>
      </w:r>
      <w:r w:rsidRPr="00B42C86">
        <w:t>Australia</w:t>
      </w:r>
    </w:p>
    <w:p w14:paraId="6F859C99" w14:textId="43EFE054" w:rsidR="00B140F0" w:rsidRPr="00B42C86" w:rsidRDefault="00B140F0" w:rsidP="00D30850">
      <w:pPr>
        <w:pStyle w:val="CompactPara"/>
      </w:pPr>
      <w:r w:rsidRPr="00B42C86">
        <w:rPr>
          <w:rStyle w:val="Subhead3Char"/>
          <w:color w:val="262626" w:themeColor="text1" w:themeTint="D9"/>
          <w:sz w:val="20"/>
          <w:szCs w:val="20"/>
        </w:rPr>
        <w:t>Aim:</w:t>
      </w:r>
      <w:r w:rsidRPr="00B42C86">
        <w:rPr>
          <w:rFonts w:cstheme="minorHAnsi"/>
        </w:rPr>
        <w:t xml:space="preserve"> To </w:t>
      </w:r>
      <w:r w:rsidR="00975EC3" w:rsidRPr="00B42C86">
        <w:rPr>
          <w:rFonts w:cstheme="minorHAnsi"/>
        </w:rPr>
        <w:t>improve the wellbeing of people living with dementia and the staff delivering their care</w:t>
      </w:r>
    </w:p>
    <w:p w14:paraId="73D59DAE" w14:textId="5392B6A2" w:rsidR="00B140F0" w:rsidRPr="00B42C86" w:rsidRDefault="00B140F0" w:rsidP="00D30850">
      <w:pPr>
        <w:pStyle w:val="CompactPara"/>
        <w:rPr>
          <w:rFonts w:cstheme="minorHAnsi"/>
        </w:rPr>
      </w:pPr>
      <w:r w:rsidRPr="00B42C86">
        <w:rPr>
          <w:rStyle w:val="Subhead3Char"/>
          <w:color w:val="262626" w:themeColor="text1" w:themeTint="D9"/>
          <w:sz w:val="20"/>
          <w:szCs w:val="20"/>
        </w:rPr>
        <w:t xml:space="preserve">Overview: </w:t>
      </w:r>
      <w:r w:rsidR="00A17B87" w:rsidRPr="00B42C86">
        <w:rPr>
          <w:rFonts w:cstheme="minorHAnsi"/>
        </w:rPr>
        <w:t>A consortium</w:t>
      </w:r>
      <w:r w:rsidR="001C5ED7" w:rsidRPr="00B42C86">
        <w:rPr>
          <w:rFonts w:cstheme="minorHAnsi"/>
        </w:rPr>
        <w:t xml:space="preserve"> (involving </w:t>
      </w:r>
      <w:r w:rsidR="00B47703" w:rsidRPr="00B42C86">
        <w:rPr>
          <w:rFonts w:cstheme="minorHAnsi"/>
        </w:rPr>
        <w:t>4</w:t>
      </w:r>
      <w:r w:rsidR="001C5ED7" w:rsidRPr="00B42C86">
        <w:rPr>
          <w:rFonts w:cstheme="minorHAnsi"/>
        </w:rPr>
        <w:t xml:space="preserve"> universities and Dementia Australia)</w:t>
      </w:r>
      <w:r w:rsidR="00A17B87" w:rsidRPr="00B42C86">
        <w:rPr>
          <w:rFonts w:cstheme="minorHAnsi"/>
        </w:rPr>
        <w:t xml:space="preserve"> funded by the Australian Government to provide nationwide education and training </w:t>
      </w:r>
      <w:r w:rsidR="00AD11BE" w:rsidRPr="00B42C86">
        <w:rPr>
          <w:rFonts w:cstheme="minorHAnsi"/>
        </w:rPr>
        <w:t>regarding</w:t>
      </w:r>
      <w:r w:rsidR="00A17B87" w:rsidRPr="00B42C86">
        <w:rPr>
          <w:rFonts w:cstheme="minorHAnsi"/>
        </w:rPr>
        <w:t xml:space="preserve"> the care of people living with dementia</w:t>
      </w:r>
      <w:r w:rsidR="00F33F0B" w:rsidRPr="00B42C86">
        <w:rPr>
          <w:rFonts w:cstheme="minorHAnsi"/>
        </w:rPr>
        <w:t>. Services include:</w:t>
      </w:r>
    </w:p>
    <w:p w14:paraId="04790D1F" w14:textId="18BC9FDF" w:rsidR="00F33F0B" w:rsidRPr="00B42C86" w:rsidRDefault="00F33F0B" w:rsidP="00EF52DB">
      <w:pPr>
        <w:pStyle w:val="CompactBullet"/>
      </w:pPr>
      <w:r w:rsidRPr="00B42C86">
        <w:t xml:space="preserve">Accredited dementia care </w:t>
      </w:r>
      <w:r w:rsidR="00923A07" w:rsidRPr="00B42C86">
        <w:t>vocational-level training courses (free to eligible workers)</w:t>
      </w:r>
    </w:p>
    <w:p w14:paraId="174DF7E5" w14:textId="0D5D1B78" w:rsidR="00923A07" w:rsidRPr="00B42C86" w:rsidRDefault="00923A07" w:rsidP="00EF52DB">
      <w:pPr>
        <w:pStyle w:val="CompactBullet"/>
      </w:pPr>
      <w:r w:rsidRPr="00B42C86">
        <w:t>Online training portal</w:t>
      </w:r>
      <w:r w:rsidR="002C41B4" w:rsidRPr="00B42C86">
        <w:t xml:space="preserve"> for web-based training</w:t>
      </w:r>
    </w:p>
    <w:p w14:paraId="47F394EC" w14:textId="46EF3709" w:rsidR="002C41B4" w:rsidRPr="00B42C86" w:rsidRDefault="002C41B4" w:rsidP="00EF52DB">
      <w:pPr>
        <w:pStyle w:val="CompactBullet"/>
      </w:pPr>
      <w:r w:rsidRPr="00B42C86">
        <w:t>Tailored onsite training for aged care providers, including a dementia skills and environment audit</w:t>
      </w:r>
      <w:r w:rsidR="00F07CF8" w:rsidRPr="00B42C86">
        <w:t xml:space="preserve"> and tailored training package</w:t>
      </w:r>
    </w:p>
    <w:p w14:paraId="650EFF0A" w14:textId="7C624C87" w:rsidR="00B140F0" w:rsidRPr="00B42C86" w:rsidRDefault="00B140F0" w:rsidP="008C251C">
      <w:pPr>
        <w:pStyle w:val="CompactPara"/>
      </w:pPr>
      <w:r w:rsidRPr="00B42C86">
        <w:rPr>
          <w:rStyle w:val="Subhead3Char"/>
          <w:color w:val="262626" w:themeColor="text1" w:themeTint="D9"/>
          <w:sz w:val="20"/>
          <w:szCs w:val="20"/>
        </w:rPr>
        <w:t>Target audience:</w:t>
      </w:r>
      <w:r w:rsidRPr="00B42C86">
        <w:t xml:space="preserve"> </w:t>
      </w:r>
      <w:r w:rsidR="00AD11BE" w:rsidRPr="00B42C86">
        <w:t xml:space="preserve">Individuals and organisations caring for people </w:t>
      </w:r>
      <w:r w:rsidR="0028417B" w:rsidRPr="00B42C86">
        <w:t>with dementia</w:t>
      </w:r>
    </w:p>
    <w:p w14:paraId="0B5B12F4" w14:textId="7359D688" w:rsidR="00B140F0" w:rsidRPr="00B42C86" w:rsidRDefault="00B140F0" w:rsidP="008C251C">
      <w:pPr>
        <w:pStyle w:val="CompactPara"/>
      </w:pPr>
      <w:r w:rsidRPr="00B42C86">
        <w:rPr>
          <w:rStyle w:val="Subhead3Char"/>
          <w:color w:val="262626" w:themeColor="text1" w:themeTint="D9"/>
          <w:sz w:val="20"/>
          <w:szCs w:val="20"/>
        </w:rPr>
        <w:t>Status:</w:t>
      </w:r>
      <w:r w:rsidRPr="00B42C86">
        <w:t xml:space="preserve"> </w:t>
      </w:r>
      <w:r w:rsidR="00A17B87" w:rsidRPr="00B42C86">
        <w:t>Established October 2016</w:t>
      </w:r>
      <w:r w:rsidR="004D1402" w:rsidRPr="00B42C86">
        <w:t xml:space="preserve"> a</w:t>
      </w:r>
      <w:r w:rsidR="00132D6B" w:rsidRPr="00B42C86">
        <w:t>nd ongoing</w:t>
      </w:r>
    </w:p>
    <w:p w14:paraId="3FF2D8D5" w14:textId="77777777" w:rsidR="00B140F0" w:rsidRPr="00B42C86" w:rsidRDefault="00B140F0" w:rsidP="00B140F0">
      <w:pPr>
        <w:rPr>
          <w:rStyle w:val="Subhead3Char"/>
          <w:color w:val="262626" w:themeColor="text1" w:themeTint="D9"/>
          <w:sz w:val="20"/>
          <w:szCs w:val="20"/>
        </w:rPr>
      </w:pPr>
      <w:r w:rsidRPr="00B42C86">
        <w:rPr>
          <w:rStyle w:val="Subhead3Char"/>
          <w:color w:val="262626" w:themeColor="text1" w:themeTint="D9"/>
          <w:sz w:val="20"/>
          <w:szCs w:val="20"/>
        </w:rPr>
        <w:t>Relevance to the Restraints Principles:</w:t>
      </w:r>
    </w:p>
    <w:p w14:paraId="62753413" w14:textId="3CE5A7DD" w:rsidR="00B140F0" w:rsidRPr="00B42C86" w:rsidRDefault="00B140F0" w:rsidP="001846D7">
      <w:pPr>
        <w:pStyle w:val="TableIndent"/>
      </w:pPr>
      <w:r w:rsidRPr="00B42C86">
        <w:t>Assessment:</w:t>
      </w:r>
      <w:r w:rsidRPr="00B42C86">
        <w:tab/>
      </w:r>
      <w:r w:rsidR="00BD2F72" w:rsidRPr="00B42C86">
        <w:t>Yes</w:t>
      </w:r>
      <w:r w:rsidR="00A86785" w:rsidRPr="00B42C86">
        <w:t xml:space="preserve"> </w:t>
      </w:r>
    </w:p>
    <w:p w14:paraId="455BAECB" w14:textId="77777777" w:rsidR="00B140F0" w:rsidRPr="00B42C86" w:rsidRDefault="00B140F0" w:rsidP="001846D7">
      <w:pPr>
        <w:pStyle w:val="TableIndent"/>
        <w:rPr>
          <w:rStyle w:val="Bold"/>
        </w:rPr>
      </w:pPr>
      <w:r w:rsidRPr="00B42C86">
        <w:rPr>
          <w:rStyle w:val="Bold"/>
        </w:rPr>
        <w:t>Alternatives:</w:t>
      </w:r>
      <w:r w:rsidRPr="00B42C86">
        <w:rPr>
          <w:rStyle w:val="Bold"/>
        </w:rPr>
        <w:tab/>
        <w:t>Yes</w:t>
      </w:r>
    </w:p>
    <w:p w14:paraId="694D7F2E" w14:textId="77777777" w:rsidR="00B140F0" w:rsidRPr="00B42C86" w:rsidRDefault="00B140F0" w:rsidP="001846D7">
      <w:pPr>
        <w:pStyle w:val="TableIndent"/>
      </w:pPr>
      <w:r w:rsidRPr="00B42C86">
        <w:t>Consent:</w:t>
      </w:r>
      <w:r w:rsidRPr="00B42C86">
        <w:tab/>
        <w:t>No</w:t>
      </w:r>
    </w:p>
    <w:p w14:paraId="5D14F4F4" w14:textId="74824A43" w:rsidR="00B140F0" w:rsidRPr="00B42C86" w:rsidRDefault="00B140F0" w:rsidP="001846D7">
      <w:pPr>
        <w:pStyle w:val="TableIndent"/>
        <w:rPr>
          <w:rStyle w:val="Bold"/>
        </w:rPr>
      </w:pPr>
      <w:r w:rsidRPr="00B42C86">
        <w:rPr>
          <w:rStyle w:val="Bold"/>
        </w:rPr>
        <w:t>Prescribing:</w:t>
      </w:r>
      <w:r w:rsidRPr="00B42C86">
        <w:rPr>
          <w:rStyle w:val="Bold"/>
        </w:rPr>
        <w:tab/>
      </w:r>
      <w:r w:rsidR="00BD2F72" w:rsidRPr="00B42C86">
        <w:rPr>
          <w:rStyle w:val="Bold"/>
        </w:rPr>
        <w:t>Yes</w:t>
      </w:r>
    </w:p>
    <w:p w14:paraId="08062E67" w14:textId="11C1B752" w:rsidR="00B140F0" w:rsidRPr="00B42C86" w:rsidRDefault="00B140F0" w:rsidP="001846D7">
      <w:pPr>
        <w:pStyle w:val="TableIndent"/>
      </w:pPr>
      <w:r w:rsidRPr="00B42C86">
        <w:t>Documentation:</w:t>
      </w:r>
      <w:r w:rsidRPr="00B42C86">
        <w:tab/>
      </w:r>
      <w:r w:rsidR="002921E4" w:rsidRPr="00B42C86">
        <w:t>Yes</w:t>
      </w:r>
    </w:p>
    <w:p w14:paraId="1E618461" w14:textId="49C2412F" w:rsidR="0034235B" w:rsidRPr="00B42C86" w:rsidRDefault="00213B51" w:rsidP="0034235B">
      <w:pPr>
        <w:pStyle w:val="Heading4"/>
      </w:pPr>
      <w:r w:rsidRPr="00B42C86">
        <w:lastRenderedPageBreak/>
        <w:t>A</w:t>
      </w:r>
      <w:r w:rsidR="00401C6D" w:rsidRPr="00B42C86">
        <w:t xml:space="preserve">ged </w:t>
      </w:r>
      <w:r w:rsidRPr="00B42C86">
        <w:t>C</w:t>
      </w:r>
      <w:r w:rsidR="00401C6D" w:rsidRPr="00B42C86">
        <w:t xml:space="preserve">are </w:t>
      </w:r>
      <w:r w:rsidRPr="00B42C86">
        <w:t>Q</w:t>
      </w:r>
      <w:r w:rsidR="00401C6D" w:rsidRPr="00B42C86">
        <w:t xml:space="preserve">uality and </w:t>
      </w:r>
      <w:r w:rsidRPr="00B42C86">
        <w:t>S</w:t>
      </w:r>
      <w:r w:rsidR="00401C6D" w:rsidRPr="00B42C86">
        <w:t xml:space="preserve">afety </w:t>
      </w:r>
      <w:r w:rsidRPr="00B42C86">
        <w:t>C</w:t>
      </w:r>
      <w:r w:rsidR="00401C6D" w:rsidRPr="00B42C86">
        <w:t>ommission</w:t>
      </w:r>
      <w:r w:rsidRPr="00B42C86">
        <w:t xml:space="preserve"> online learning (Alis)</w:t>
      </w:r>
    </w:p>
    <w:p w14:paraId="1E202D1F" w14:textId="1C50F06F" w:rsidR="0034235B" w:rsidRPr="00B42C86" w:rsidRDefault="0034235B" w:rsidP="00EF52DB">
      <w:pPr>
        <w:pStyle w:val="CompactPara"/>
      </w:pPr>
      <w:r w:rsidRPr="00B42C86">
        <w:rPr>
          <w:rStyle w:val="Subhead3Char"/>
          <w:color w:val="262626" w:themeColor="text1" w:themeTint="D9"/>
          <w:sz w:val="20"/>
          <w:szCs w:val="20"/>
        </w:rPr>
        <w:t>Organisation:</w:t>
      </w:r>
      <w:r w:rsidRPr="00B42C86">
        <w:t xml:space="preserve"> </w:t>
      </w:r>
      <w:r w:rsidR="0065681C" w:rsidRPr="00B42C86">
        <w:t>T</w:t>
      </w:r>
      <w:r w:rsidR="00401C6D" w:rsidRPr="00B42C86">
        <w:t xml:space="preserve">he </w:t>
      </w:r>
      <w:r w:rsidR="00B706D7" w:rsidRPr="00B42C86">
        <w:t>C</w:t>
      </w:r>
      <w:r w:rsidR="00401C6D" w:rsidRPr="00B42C86">
        <w:t>ommission</w:t>
      </w:r>
    </w:p>
    <w:p w14:paraId="536FB45C" w14:textId="4BE070E2" w:rsidR="0034235B" w:rsidRPr="00B42C86" w:rsidRDefault="0034235B" w:rsidP="00EF52DB">
      <w:pPr>
        <w:pStyle w:val="CompactPara"/>
      </w:pPr>
      <w:r w:rsidRPr="00B42C86">
        <w:rPr>
          <w:rStyle w:val="Subhead3Char"/>
          <w:color w:val="262626" w:themeColor="text1" w:themeTint="D9"/>
          <w:sz w:val="20"/>
          <w:szCs w:val="20"/>
        </w:rPr>
        <w:t>Aim:</w:t>
      </w:r>
      <w:r w:rsidRPr="00B42C86">
        <w:rPr>
          <w:rFonts w:cstheme="minorHAnsi"/>
        </w:rPr>
        <w:t xml:space="preserve"> To</w:t>
      </w:r>
      <w:r w:rsidR="001D3436" w:rsidRPr="00B42C86">
        <w:rPr>
          <w:rFonts w:cstheme="minorHAnsi"/>
        </w:rPr>
        <w:t xml:space="preserve"> complement the delivery of </w:t>
      </w:r>
      <w:r w:rsidR="00401C6D" w:rsidRPr="00B42C86">
        <w:rPr>
          <w:rFonts w:cstheme="minorHAnsi"/>
        </w:rPr>
        <w:t xml:space="preserve">the </w:t>
      </w:r>
      <w:r w:rsidR="00B706D7" w:rsidRPr="00B42C86">
        <w:rPr>
          <w:rFonts w:cstheme="minorHAnsi"/>
        </w:rPr>
        <w:t>C</w:t>
      </w:r>
      <w:r w:rsidR="00401C6D" w:rsidRPr="00B42C86">
        <w:rPr>
          <w:rFonts w:cstheme="minorHAnsi"/>
        </w:rPr>
        <w:t xml:space="preserve">ommission’s </w:t>
      </w:r>
      <w:r w:rsidR="001D3436" w:rsidRPr="00B42C86">
        <w:rPr>
          <w:rFonts w:cstheme="minorHAnsi"/>
        </w:rPr>
        <w:t>face-to-face education programs</w:t>
      </w:r>
    </w:p>
    <w:p w14:paraId="7F670CCD" w14:textId="7BF2E228" w:rsidR="0034235B" w:rsidRPr="00B42C86" w:rsidRDefault="0034235B" w:rsidP="00EF52DB">
      <w:pPr>
        <w:pStyle w:val="CompactPara"/>
        <w:rPr>
          <w:rFonts w:cstheme="minorHAnsi"/>
        </w:rPr>
      </w:pPr>
      <w:r w:rsidRPr="00B42C86">
        <w:rPr>
          <w:rStyle w:val="Subhead3Char"/>
          <w:color w:val="262626" w:themeColor="text1" w:themeTint="D9"/>
          <w:sz w:val="20"/>
          <w:szCs w:val="20"/>
        </w:rPr>
        <w:t xml:space="preserve">Overview: </w:t>
      </w:r>
      <w:r w:rsidR="00480A09" w:rsidRPr="00B42C86">
        <w:rPr>
          <w:rFonts w:cstheme="minorHAnsi"/>
        </w:rPr>
        <w:t>Th</w:t>
      </w:r>
      <w:r w:rsidR="00740131" w:rsidRPr="00B42C86">
        <w:rPr>
          <w:rFonts w:cstheme="minorHAnsi"/>
        </w:rPr>
        <w:t>e</w:t>
      </w:r>
      <w:r w:rsidR="00480A09" w:rsidRPr="00B42C86">
        <w:rPr>
          <w:rFonts w:cstheme="minorHAnsi"/>
        </w:rPr>
        <w:t xml:space="preserve"> program provides interactive education to help providers </w:t>
      </w:r>
      <w:r w:rsidR="00D51BE4" w:rsidRPr="00B42C86">
        <w:rPr>
          <w:rFonts w:cstheme="minorHAnsi"/>
        </w:rPr>
        <w:t xml:space="preserve">understand the intent and application of the </w:t>
      </w:r>
      <w:r w:rsidR="007642F2" w:rsidRPr="00B42C86">
        <w:rPr>
          <w:rFonts w:cstheme="minorHAnsi"/>
        </w:rPr>
        <w:t>Q</w:t>
      </w:r>
      <w:r w:rsidR="00690C51" w:rsidRPr="00B42C86">
        <w:rPr>
          <w:rFonts w:cstheme="minorHAnsi"/>
        </w:rPr>
        <w:t xml:space="preserve">uality </w:t>
      </w:r>
      <w:r w:rsidR="007642F2" w:rsidRPr="00B42C86">
        <w:rPr>
          <w:rFonts w:cstheme="minorHAnsi"/>
        </w:rPr>
        <w:t>S</w:t>
      </w:r>
      <w:r w:rsidR="00690C51" w:rsidRPr="00B42C86">
        <w:rPr>
          <w:rFonts w:cstheme="minorHAnsi"/>
        </w:rPr>
        <w:t>tandards</w:t>
      </w:r>
      <w:r w:rsidR="00480A09" w:rsidRPr="00B42C86">
        <w:rPr>
          <w:rFonts w:cstheme="minorHAnsi"/>
        </w:rPr>
        <w:t xml:space="preserve">, </w:t>
      </w:r>
      <w:r w:rsidR="00D51BE4" w:rsidRPr="00B42C86">
        <w:rPr>
          <w:rFonts w:cstheme="minorHAnsi"/>
        </w:rPr>
        <w:t>understand key concepts</w:t>
      </w:r>
      <w:r w:rsidR="001F0011" w:rsidRPr="00B42C86">
        <w:rPr>
          <w:rFonts w:cstheme="minorHAnsi"/>
        </w:rPr>
        <w:t>,</w:t>
      </w:r>
      <w:r w:rsidR="00D51BE4" w:rsidRPr="00B42C86">
        <w:rPr>
          <w:rFonts w:cstheme="minorHAnsi"/>
        </w:rPr>
        <w:t xml:space="preserve"> </w:t>
      </w:r>
      <w:r w:rsidR="00770268" w:rsidRPr="00B42C86">
        <w:rPr>
          <w:rFonts w:cstheme="minorHAnsi"/>
        </w:rPr>
        <w:t xml:space="preserve">and support them in </w:t>
      </w:r>
      <w:r w:rsidR="00D51BE4" w:rsidRPr="00B42C86">
        <w:rPr>
          <w:rFonts w:cstheme="minorHAnsi"/>
        </w:rPr>
        <w:t>prepar</w:t>
      </w:r>
      <w:r w:rsidR="00770268" w:rsidRPr="00B42C86">
        <w:rPr>
          <w:rFonts w:cstheme="minorHAnsi"/>
        </w:rPr>
        <w:t>ing</w:t>
      </w:r>
      <w:r w:rsidR="00D51BE4" w:rsidRPr="00B42C86">
        <w:rPr>
          <w:rFonts w:cstheme="minorHAnsi"/>
        </w:rPr>
        <w:t xml:space="preserve"> for assessment against the </w:t>
      </w:r>
      <w:r w:rsidR="007642F2" w:rsidRPr="00B42C86">
        <w:rPr>
          <w:rFonts w:cstheme="minorHAnsi"/>
        </w:rPr>
        <w:t>Q</w:t>
      </w:r>
      <w:r w:rsidR="00690C51" w:rsidRPr="00B42C86">
        <w:rPr>
          <w:rFonts w:cstheme="minorHAnsi"/>
        </w:rPr>
        <w:t xml:space="preserve">uality </w:t>
      </w:r>
      <w:r w:rsidR="007642F2" w:rsidRPr="00B42C86">
        <w:rPr>
          <w:rFonts w:cstheme="minorHAnsi"/>
        </w:rPr>
        <w:t>S</w:t>
      </w:r>
      <w:r w:rsidR="00690C51" w:rsidRPr="00B42C86">
        <w:rPr>
          <w:rFonts w:cstheme="minorHAnsi"/>
        </w:rPr>
        <w:t>tandards</w:t>
      </w:r>
      <w:r w:rsidR="00393718" w:rsidRPr="00B42C86">
        <w:rPr>
          <w:rFonts w:cstheme="minorHAnsi"/>
        </w:rPr>
        <w:t>. Alis includes learning modules regarding:</w:t>
      </w:r>
    </w:p>
    <w:p w14:paraId="5B2CCD25" w14:textId="139A1197" w:rsidR="00393718" w:rsidRPr="00B42C86" w:rsidRDefault="00393718" w:rsidP="00EF52DB">
      <w:pPr>
        <w:pStyle w:val="CompactBullet"/>
      </w:pPr>
      <w:r w:rsidRPr="00B42C86">
        <w:t>Minimising the use of restraint</w:t>
      </w:r>
    </w:p>
    <w:p w14:paraId="18A187B4" w14:textId="179461DB" w:rsidR="00393718" w:rsidRPr="00B42C86" w:rsidRDefault="00393718" w:rsidP="00EF52DB">
      <w:pPr>
        <w:pStyle w:val="CompactBullet"/>
      </w:pPr>
      <w:r w:rsidRPr="00B42C86">
        <w:t xml:space="preserve">Dignity of risk </w:t>
      </w:r>
    </w:p>
    <w:p w14:paraId="327AD8D0" w14:textId="7BF80788" w:rsidR="00393718" w:rsidRPr="00B42C86" w:rsidRDefault="00393718" w:rsidP="00EF52DB">
      <w:pPr>
        <w:pStyle w:val="CompactBullet"/>
      </w:pPr>
      <w:r w:rsidRPr="00B42C86">
        <w:t>Improving quality of life</w:t>
      </w:r>
    </w:p>
    <w:p w14:paraId="7545D60D" w14:textId="5D16CD75" w:rsidR="00393718" w:rsidRPr="00B42C86" w:rsidRDefault="00822CAA" w:rsidP="00EF52DB">
      <w:pPr>
        <w:pStyle w:val="CompactBullet"/>
      </w:pPr>
      <w:r w:rsidRPr="00B42C86">
        <w:t>Optimising independence</w:t>
      </w:r>
    </w:p>
    <w:p w14:paraId="4ED4E84E" w14:textId="7776635B" w:rsidR="00822CAA" w:rsidRPr="00B42C86" w:rsidRDefault="00822CAA" w:rsidP="00EF52DB">
      <w:pPr>
        <w:pStyle w:val="CompactBullet"/>
      </w:pPr>
      <w:r w:rsidRPr="00B42C86">
        <w:t>Partnership</w:t>
      </w:r>
    </w:p>
    <w:p w14:paraId="13CE86EF" w14:textId="3E754B47" w:rsidR="00822CAA" w:rsidRPr="00B42C86" w:rsidRDefault="00822CAA" w:rsidP="00EF52DB">
      <w:pPr>
        <w:pStyle w:val="CompactBullet"/>
      </w:pPr>
      <w:r w:rsidRPr="00B42C86">
        <w:t>Wellbeing</w:t>
      </w:r>
    </w:p>
    <w:p w14:paraId="53BB72B4" w14:textId="6CDD78F5" w:rsidR="0034235B" w:rsidRPr="00B42C86" w:rsidRDefault="0034235B" w:rsidP="00EF52DB">
      <w:pPr>
        <w:pStyle w:val="CompactPara"/>
      </w:pPr>
      <w:r w:rsidRPr="00B42C86">
        <w:rPr>
          <w:rStyle w:val="Subhead3Char"/>
          <w:color w:val="262626" w:themeColor="text1" w:themeTint="D9"/>
          <w:sz w:val="20"/>
          <w:szCs w:val="20"/>
        </w:rPr>
        <w:t>Target audience:</w:t>
      </w:r>
      <w:r w:rsidRPr="00B42C86">
        <w:t xml:space="preserve"> </w:t>
      </w:r>
      <w:r w:rsidR="00A210A0" w:rsidRPr="00B42C86">
        <w:t>Staff of a</w:t>
      </w:r>
      <w:r w:rsidR="0064622F" w:rsidRPr="00B42C86">
        <w:t xml:space="preserve">ged care providers assessed </w:t>
      </w:r>
      <w:r w:rsidR="00132D6B" w:rsidRPr="00B42C86">
        <w:t>against</w:t>
      </w:r>
      <w:r w:rsidR="0064622F" w:rsidRPr="00B42C86">
        <w:t xml:space="preserve"> the </w:t>
      </w:r>
      <w:r w:rsidR="007642F2" w:rsidRPr="00B42C86">
        <w:t>Q</w:t>
      </w:r>
      <w:r w:rsidR="00690C51" w:rsidRPr="00B42C86">
        <w:t xml:space="preserve">uality </w:t>
      </w:r>
      <w:r w:rsidR="007642F2" w:rsidRPr="00B42C86">
        <w:t>S</w:t>
      </w:r>
      <w:r w:rsidR="00690C51" w:rsidRPr="00B42C86">
        <w:t>tandards</w:t>
      </w:r>
    </w:p>
    <w:p w14:paraId="7E955C92" w14:textId="6B1124E8" w:rsidR="0064622F" w:rsidRPr="00B42C86" w:rsidRDefault="0034235B" w:rsidP="00EF52DB">
      <w:pPr>
        <w:pStyle w:val="CompactPara"/>
      </w:pPr>
      <w:r w:rsidRPr="00B42C86">
        <w:rPr>
          <w:rStyle w:val="Subhead3Char"/>
          <w:color w:val="262626" w:themeColor="text1" w:themeTint="D9"/>
          <w:sz w:val="20"/>
          <w:szCs w:val="20"/>
        </w:rPr>
        <w:t>Status:</w:t>
      </w:r>
      <w:r w:rsidRPr="00B42C86">
        <w:t xml:space="preserve"> </w:t>
      </w:r>
      <w:r w:rsidR="0064622F" w:rsidRPr="00B42C86">
        <w:t xml:space="preserve">All Commonwealth-funded aged care service providers that are assessed </w:t>
      </w:r>
      <w:r w:rsidR="00132D6B" w:rsidRPr="00B42C86">
        <w:t>against</w:t>
      </w:r>
      <w:r w:rsidR="0064622F" w:rsidRPr="00B42C86">
        <w:t xml:space="preserve"> the </w:t>
      </w:r>
      <w:r w:rsidR="007642F2" w:rsidRPr="00B42C86">
        <w:t>Q</w:t>
      </w:r>
      <w:r w:rsidR="00690C51" w:rsidRPr="00B42C86">
        <w:t xml:space="preserve">uality </w:t>
      </w:r>
      <w:r w:rsidR="007642F2" w:rsidRPr="00B42C86">
        <w:t>S</w:t>
      </w:r>
      <w:r w:rsidR="00690C51" w:rsidRPr="00B42C86">
        <w:t>tandards</w:t>
      </w:r>
      <w:r w:rsidR="0064622F" w:rsidRPr="00B42C86">
        <w:t xml:space="preserve"> have been offered a number of free registrations so they can evaluate the benefits of Alis. </w:t>
      </w:r>
    </w:p>
    <w:p w14:paraId="592C391B" w14:textId="75903065" w:rsidR="0034235B" w:rsidRPr="00B42C86" w:rsidRDefault="0064622F" w:rsidP="00EF52DB">
      <w:pPr>
        <w:pStyle w:val="CompactPara"/>
      </w:pPr>
      <w:r w:rsidRPr="00B42C86">
        <w:t>These finite free registrations are available until the end of March 2021, with an option to purchase more registrations to support ongoing professional development.</w:t>
      </w:r>
    </w:p>
    <w:p w14:paraId="1097B939" w14:textId="77777777" w:rsidR="0034235B" w:rsidRPr="00B42C86" w:rsidRDefault="0034235B" w:rsidP="00EF52DB">
      <w:pPr>
        <w:pStyle w:val="CompactPara"/>
        <w:rPr>
          <w:rStyle w:val="Subhead3Char"/>
          <w:color w:val="262626" w:themeColor="text1" w:themeTint="D9"/>
          <w:sz w:val="20"/>
          <w:szCs w:val="20"/>
        </w:rPr>
      </w:pPr>
      <w:r w:rsidRPr="00B42C86">
        <w:rPr>
          <w:rStyle w:val="Subhead3Char"/>
          <w:color w:val="262626" w:themeColor="text1" w:themeTint="D9"/>
          <w:sz w:val="20"/>
          <w:szCs w:val="20"/>
        </w:rPr>
        <w:t>Relevance to the Restraints Principles:</w:t>
      </w:r>
    </w:p>
    <w:p w14:paraId="3516AA83" w14:textId="021C0698" w:rsidR="0034235B" w:rsidRPr="00B42C86" w:rsidRDefault="00B55E80" w:rsidP="00EF52DB">
      <w:pPr>
        <w:pStyle w:val="CompactPara"/>
      </w:pPr>
      <w:r w:rsidRPr="00B42C86">
        <w:t xml:space="preserve">The program includes a module </w:t>
      </w:r>
      <w:r w:rsidR="000F61DA" w:rsidRPr="00B42C86">
        <w:t xml:space="preserve">on minimising the use of restraint. </w:t>
      </w:r>
    </w:p>
    <w:p w14:paraId="017FC1A2" w14:textId="3ADD12B9" w:rsidR="00A42A61" w:rsidRPr="00B42C86" w:rsidRDefault="008C251C" w:rsidP="003E1639">
      <w:pPr>
        <w:pStyle w:val="Heading4"/>
      </w:pPr>
      <w:r w:rsidRPr="00B42C86">
        <w:br w:type="column"/>
      </w:r>
      <w:r w:rsidR="00602589" w:rsidRPr="00B42C86">
        <w:t>Targeted prescriber</w:t>
      </w:r>
      <w:r w:rsidR="00A42A61" w:rsidRPr="00B42C86">
        <w:t xml:space="preserve"> outreach</w:t>
      </w:r>
    </w:p>
    <w:p w14:paraId="1D341921" w14:textId="7B8D9154" w:rsidR="00F373BC" w:rsidRPr="00B42C86" w:rsidRDefault="00F373BC" w:rsidP="00EF52DB">
      <w:pPr>
        <w:pStyle w:val="CompactPara"/>
      </w:pPr>
      <w:r w:rsidRPr="00B42C86">
        <w:rPr>
          <w:rStyle w:val="Subhead3Char"/>
          <w:color w:val="262626" w:themeColor="text1" w:themeTint="D9"/>
          <w:sz w:val="20"/>
          <w:szCs w:val="20"/>
        </w:rPr>
        <w:t>Organisation:</w:t>
      </w:r>
      <w:r w:rsidRPr="00B42C86">
        <w:t xml:space="preserve"> </w:t>
      </w:r>
      <w:r w:rsidR="0065681C" w:rsidRPr="00B42C86">
        <w:t>T</w:t>
      </w:r>
      <w:r w:rsidR="002E02EC" w:rsidRPr="00B42C86">
        <w:t xml:space="preserve">he </w:t>
      </w:r>
      <w:r w:rsidR="004138BC" w:rsidRPr="00B42C86">
        <w:t>D</w:t>
      </w:r>
      <w:r w:rsidR="002E02EC" w:rsidRPr="00B42C86">
        <w:t>epartment</w:t>
      </w:r>
    </w:p>
    <w:p w14:paraId="72B4C015" w14:textId="77777777" w:rsidR="00F373BC" w:rsidRPr="00B42C86" w:rsidRDefault="00F373BC" w:rsidP="00EF52DB">
      <w:pPr>
        <w:pStyle w:val="CompactPara"/>
      </w:pPr>
      <w:r w:rsidRPr="00B42C86">
        <w:rPr>
          <w:rStyle w:val="Subhead3Char"/>
          <w:color w:val="262626" w:themeColor="text1" w:themeTint="D9"/>
          <w:sz w:val="20"/>
          <w:szCs w:val="20"/>
        </w:rPr>
        <w:t>Aim:</w:t>
      </w:r>
      <w:r w:rsidRPr="00B42C86">
        <w:rPr>
          <w:rFonts w:cstheme="minorHAnsi"/>
        </w:rPr>
        <w:t xml:space="preserve"> </w:t>
      </w:r>
      <w:r w:rsidR="00B139DD" w:rsidRPr="00B42C86">
        <w:rPr>
          <w:rFonts w:cstheme="minorHAnsi"/>
        </w:rPr>
        <w:t>To reduce inappropriate prescribing of psychotropics</w:t>
      </w:r>
    </w:p>
    <w:p w14:paraId="1B39DAB5" w14:textId="091C5181" w:rsidR="00F373BC" w:rsidRPr="00B42C86" w:rsidRDefault="00F373BC" w:rsidP="00EF52DB">
      <w:pPr>
        <w:pStyle w:val="CompactPara"/>
      </w:pPr>
      <w:r w:rsidRPr="00B42C86">
        <w:rPr>
          <w:rStyle w:val="Subhead3Char"/>
          <w:color w:val="262626" w:themeColor="text1" w:themeTint="D9"/>
          <w:sz w:val="20"/>
          <w:szCs w:val="20"/>
        </w:rPr>
        <w:t xml:space="preserve">Overview: </w:t>
      </w:r>
      <w:r w:rsidR="00B139DD" w:rsidRPr="00B42C86">
        <w:t>A two-stage campaign in which an initial awareness</w:t>
      </w:r>
      <w:r w:rsidR="001F0011" w:rsidRPr="00B42C86">
        <w:t>-</w:t>
      </w:r>
      <w:r w:rsidR="00B139DD" w:rsidRPr="00B42C86">
        <w:t>raising letter was sent to 28,000 prescribers</w:t>
      </w:r>
      <w:r w:rsidR="001F0011" w:rsidRPr="00B42C86">
        <w:t>,</w:t>
      </w:r>
      <w:r w:rsidR="00B139DD" w:rsidRPr="00B42C86">
        <w:t xml:space="preserve"> advising them of best practice for managing behavioural and psychological symptoms of dementia</w:t>
      </w:r>
      <w:r w:rsidR="009D56C0" w:rsidRPr="00B42C86">
        <w:t xml:space="preserve"> (</w:t>
      </w:r>
      <w:r w:rsidR="00902459" w:rsidRPr="00B42C86">
        <w:t xml:space="preserve">the </w:t>
      </w:r>
      <w:r w:rsidR="00902459" w:rsidRPr="00B42C86">
        <w:rPr>
          <w:i/>
        </w:rPr>
        <w:t xml:space="preserve">Six steps </w:t>
      </w:r>
      <w:r w:rsidR="004405AD" w:rsidRPr="00B42C86">
        <w:rPr>
          <w:i/>
        </w:rPr>
        <w:t>for</w:t>
      </w:r>
      <w:r w:rsidR="00902459" w:rsidRPr="00B42C86">
        <w:rPr>
          <w:i/>
        </w:rPr>
        <w:t xml:space="preserve"> safe </w:t>
      </w:r>
      <w:r w:rsidR="00902459" w:rsidRPr="00B42C86">
        <w:rPr>
          <w:i/>
          <w:iCs/>
        </w:rPr>
        <w:t xml:space="preserve">prescribing </w:t>
      </w:r>
      <w:r w:rsidR="00902459" w:rsidRPr="00B42C86">
        <w:rPr>
          <w:i/>
        </w:rPr>
        <w:t>fact sheet</w:t>
      </w:r>
      <w:r w:rsidR="00902459" w:rsidRPr="00B42C86">
        <w:t xml:space="preserve"> was included – see below)</w:t>
      </w:r>
      <w:r w:rsidR="00B139DD" w:rsidRPr="00B42C86">
        <w:t>. A second letter will be sent to a smaller group of high prescribers to prompt reflection on their prescribing rates relative to the average.</w:t>
      </w:r>
    </w:p>
    <w:p w14:paraId="1588115F" w14:textId="74203BF9" w:rsidR="00F373BC" w:rsidRPr="00B42C86" w:rsidRDefault="00F373BC" w:rsidP="00EF52DB">
      <w:pPr>
        <w:pStyle w:val="CompactPara"/>
      </w:pPr>
      <w:r w:rsidRPr="00B42C86">
        <w:rPr>
          <w:rStyle w:val="Subhead3Char"/>
          <w:color w:val="262626" w:themeColor="text1" w:themeTint="D9"/>
          <w:sz w:val="20"/>
          <w:szCs w:val="20"/>
        </w:rPr>
        <w:t>Target audience:</w:t>
      </w:r>
      <w:r w:rsidR="0012614F" w:rsidRPr="00B42C86">
        <w:rPr>
          <w:rStyle w:val="Subhead3Char"/>
          <w:b/>
          <w:bCs/>
          <w:color w:val="262626" w:themeColor="text1" w:themeTint="D9"/>
          <w:sz w:val="20"/>
          <w:szCs w:val="20"/>
        </w:rPr>
        <w:t xml:space="preserve"> </w:t>
      </w:r>
      <w:r w:rsidR="00B139DD" w:rsidRPr="00B42C86">
        <w:rPr>
          <w:rFonts w:cstheme="minorHAnsi"/>
        </w:rPr>
        <w:t xml:space="preserve">Prescribers </w:t>
      </w:r>
      <w:r w:rsidR="00B139DD" w:rsidRPr="00B42C86">
        <w:t>(primarily GPs)</w:t>
      </w:r>
    </w:p>
    <w:p w14:paraId="0011397D" w14:textId="748DCD5C" w:rsidR="00F373BC" w:rsidRPr="00B42C86" w:rsidRDefault="00F373BC" w:rsidP="00EF52DB">
      <w:pPr>
        <w:pStyle w:val="CompactPara"/>
        <w:rPr>
          <w:rFonts w:cstheme="minorHAnsi"/>
        </w:rPr>
      </w:pPr>
      <w:r w:rsidRPr="00B42C86">
        <w:rPr>
          <w:rStyle w:val="Subhead3Char"/>
          <w:color w:val="262626" w:themeColor="text1" w:themeTint="D9"/>
          <w:sz w:val="20"/>
          <w:szCs w:val="20"/>
        </w:rPr>
        <w:t>Status:</w:t>
      </w:r>
      <w:r w:rsidRPr="00B42C86">
        <w:rPr>
          <w:rFonts w:cstheme="minorHAnsi"/>
        </w:rPr>
        <w:t xml:space="preserve"> </w:t>
      </w:r>
      <w:r w:rsidR="00B139DD" w:rsidRPr="00B42C86">
        <w:rPr>
          <w:rFonts w:cstheme="minorHAnsi"/>
        </w:rPr>
        <w:t>In progress. First letter sent in December 2019; second expected in 202</w:t>
      </w:r>
      <w:r w:rsidR="00771C09" w:rsidRPr="00B42C86">
        <w:rPr>
          <w:rFonts w:cstheme="minorHAnsi"/>
        </w:rPr>
        <w:t>1</w:t>
      </w:r>
      <w:r w:rsidR="00B139DD" w:rsidRPr="00B42C86">
        <w:rPr>
          <w:rFonts w:cstheme="minorHAnsi"/>
        </w:rPr>
        <w:t>.</w:t>
      </w:r>
    </w:p>
    <w:p w14:paraId="2FD72E9A" w14:textId="77777777" w:rsidR="00DD3F05" w:rsidRPr="00B42C86" w:rsidRDefault="00EE54B9" w:rsidP="000E322A">
      <w:pPr>
        <w:rPr>
          <w:rStyle w:val="Subhead3Char"/>
          <w:color w:val="262626" w:themeColor="text1" w:themeTint="D9"/>
          <w:sz w:val="20"/>
          <w:szCs w:val="20"/>
        </w:rPr>
      </w:pPr>
      <w:r w:rsidRPr="00B42C86">
        <w:rPr>
          <w:rStyle w:val="Subhead3Char"/>
          <w:color w:val="262626" w:themeColor="text1" w:themeTint="D9"/>
          <w:sz w:val="20"/>
          <w:szCs w:val="20"/>
        </w:rPr>
        <w:t>Relevance</w:t>
      </w:r>
      <w:r w:rsidR="008C219D" w:rsidRPr="00B42C86">
        <w:rPr>
          <w:rStyle w:val="Subhead3Char"/>
          <w:color w:val="262626" w:themeColor="text1" w:themeTint="D9"/>
          <w:sz w:val="20"/>
          <w:szCs w:val="20"/>
        </w:rPr>
        <w:t xml:space="preserve"> to</w:t>
      </w:r>
      <w:r w:rsidR="00DD3F05" w:rsidRPr="00B42C86">
        <w:rPr>
          <w:rStyle w:val="Subhead3Char"/>
          <w:color w:val="262626" w:themeColor="text1" w:themeTint="D9"/>
          <w:sz w:val="20"/>
          <w:szCs w:val="20"/>
        </w:rPr>
        <w:t xml:space="preserve"> the Restraints Principles:</w:t>
      </w:r>
    </w:p>
    <w:p w14:paraId="6D239AA4" w14:textId="4004D8D8" w:rsidR="001F6748" w:rsidRPr="00B42C86" w:rsidRDefault="001F6748" w:rsidP="001846D7">
      <w:pPr>
        <w:pStyle w:val="TableIndent"/>
      </w:pPr>
      <w:r w:rsidRPr="00B42C86">
        <w:t>Assessment:</w:t>
      </w:r>
      <w:r w:rsidRPr="00B42C86">
        <w:tab/>
      </w:r>
      <w:r w:rsidR="002A6BD4" w:rsidRPr="00B42C86">
        <w:t>Yes</w:t>
      </w:r>
    </w:p>
    <w:p w14:paraId="09F0851C" w14:textId="77777777" w:rsidR="001F6748" w:rsidRPr="00B42C86" w:rsidRDefault="001F6748" w:rsidP="001846D7">
      <w:pPr>
        <w:pStyle w:val="TableIndent"/>
        <w:rPr>
          <w:rStyle w:val="Bold"/>
        </w:rPr>
      </w:pPr>
      <w:r w:rsidRPr="00B42C86">
        <w:rPr>
          <w:rStyle w:val="Bold"/>
        </w:rPr>
        <w:t>Alternatives:</w:t>
      </w:r>
      <w:r w:rsidRPr="00B42C86">
        <w:rPr>
          <w:rStyle w:val="Bold"/>
        </w:rPr>
        <w:tab/>
        <w:t>Yes</w:t>
      </w:r>
    </w:p>
    <w:p w14:paraId="6B2F3CA4" w14:textId="77777777" w:rsidR="001F6748" w:rsidRPr="00B42C86" w:rsidRDefault="001F6748" w:rsidP="001846D7">
      <w:pPr>
        <w:pStyle w:val="TableIndent"/>
      </w:pPr>
      <w:r w:rsidRPr="00B42C86">
        <w:t>Consent:</w:t>
      </w:r>
      <w:r w:rsidRPr="00B42C86">
        <w:tab/>
        <w:t>No</w:t>
      </w:r>
    </w:p>
    <w:p w14:paraId="0E3645A2" w14:textId="77777777" w:rsidR="001F6748" w:rsidRPr="00B42C86" w:rsidRDefault="001F6748" w:rsidP="001846D7">
      <w:pPr>
        <w:pStyle w:val="TableIndent"/>
        <w:rPr>
          <w:rStyle w:val="Bold"/>
        </w:rPr>
      </w:pPr>
      <w:r w:rsidRPr="00B42C86">
        <w:rPr>
          <w:rStyle w:val="Bold"/>
        </w:rPr>
        <w:t>Prescribing:</w:t>
      </w:r>
      <w:r w:rsidRPr="00B42C86">
        <w:rPr>
          <w:rStyle w:val="Bold"/>
        </w:rPr>
        <w:tab/>
        <w:t>Yes</w:t>
      </w:r>
    </w:p>
    <w:p w14:paraId="531A1A9D" w14:textId="77777777" w:rsidR="001F6748" w:rsidRPr="00B42C86" w:rsidRDefault="001F6748" w:rsidP="001846D7">
      <w:pPr>
        <w:pStyle w:val="TableIndent"/>
      </w:pPr>
      <w:r w:rsidRPr="00B42C86">
        <w:t>Documentation:</w:t>
      </w:r>
      <w:r w:rsidRPr="00B42C86">
        <w:tab/>
        <w:t>No</w:t>
      </w:r>
    </w:p>
    <w:p w14:paraId="1A0DD40B" w14:textId="61707191" w:rsidR="00664834" w:rsidRPr="00B42C86" w:rsidRDefault="001F6748" w:rsidP="001846D7">
      <w:pPr>
        <w:pStyle w:val="TableIndent"/>
        <w:rPr>
          <w:rStyle w:val="Bold"/>
        </w:rPr>
      </w:pPr>
      <w:r w:rsidRPr="00B42C86">
        <w:rPr>
          <w:rStyle w:val="Bold"/>
        </w:rPr>
        <w:t>Monitoring:</w:t>
      </w:r>
      <w:r w:rsidRPr="00B42C86">
        <w:rPr>
          <w:rStyle w:val="Bold"/>
        </w:rPr>
        <w:tab/>
        <w:t>Yes</w:t>
      </w:r>
    </w:p>
    <w:p w14:paraId="31C1A3C4" w14:textId="130FCBAD" w:rsidR="00AE7AA5" w:rsidRPr="00B42C86" w:rsidRDefault="00AE7AA5">
      <w:pPr>
        <w:rPr>
          <w:rStyle w:val="Bold"/>
        </w:rPr>
      </w:pPr>
      <w:r w:rsidRPr="00B42C86">
        <w:rPr>
          <w:rStyle w:val="Bold"/>
        </w:rPr>
        <w:br w:type="page"/>
      </w:r>
    </w:p>
    <w:p w14:paraId="476CD786" w14:textId="6249351C" w:rsidR="00A42A61" w:rsidRPr="00B42C86" w:rsidRDefault="00A42A61" w:rsidP="00C42912">
      <w:pPr>
        <w:pStyle w:val="Heading4"/>
      </w:pPr>
      <w:bookmarkStart w:id="51" w:name="_Ref56510298"/>
      <w:r w:rsidRPr="00B42C86">
        <w:lastRenderedPageBreak/>
        <w:t>Information and resources</w:t>
      </w:r>
      <w:bookmarkEnd w:id="51"/>
    </w:p>
    <w:p w14:paraId="1820F2C8" w14:textId="6359E285" w:rsidR="001C7FB0" w:rsidRPr="00B42C86" w:rsidRDefault="001C7FB0" w:rsidP="00A36744">
      <w:pPr>
        <w:pStyle w:val="Paragraph"/>
      </w:pPr>
      <w:r w:rsidRPr="00B42C86">
        <w:t>Beyond information on the</w:t>
      </w:r>
      <w:r w:rsidR="003341DE" w:rsidRPr="00B42C86">
        <w:t>ir respective websites, a</w:t>
      </w:r>
      <w:r w:rsidRPr="00B42C86">
        <w:t xml:space="preserve"> number of information resources have been developed by the </w:t>
      </w:r>
      <w:r w:rsidR="004138BC" w:rsidRPr="00B42C86">
        <w:t>D</w:t>
      </w:r>
      <w:r w:rsidR="0065681C" w:rsidRPr="00B42C86">
        <w:t>epartment</w:t>
      </w:r>
      <w:r w:rsidRPr="00B42C86">
        <w:t xml:space="preserve">, </w:t>
      </w:r>
      <w:r w:rsidR="00401C6D" w:rsidRPr="00B42C86">
        <w:t xml:space="preserve">the </w:t>
      </w:r>
      <w:r w:rsidR="00B706D7" w:rsidRPr="00B42C86">
        <w:t>C</w:t>
      </w:r>
      <w:r w:rsidR="00401C6D" w:rsidRPr="00B42C86">
        <w:t>ommission</w:t>
      </w:r>
      <w:r w:rsidRPr="00B42C86">
        <w:t xml:space="preserve"> and others to support </w:t>
      </w:r>
      <w:r w:rsidR="00C76493" w:rsidRPr="00B42C86">
        <w:t xml:space="preserve">the </w:t>
      </w:r>
      <w:r w:rsidRPr="00B42C86">
        <w:t>Restraints Principles and the minimisation of restraint more generally.</w:t>
      </w:r>
    </w:p>
    <w:p w14:paraId="3594FD9B" w14:textId="077BFE2B" w:rsidR="00A42A61" w:rsidRPr="00B42C86" w:rsidRDefault="004320AC" w:rsidP="008716CF">
      <w:pPr>
        <w:pStyle w:val="Subhead2"/>
        <w:rPr>
          <w:rStyle w:val="Hyperlink"/>
          <w:noProof w:val="0"/>
          <w:color w:val="5F6163" w:themeColor="background2" w:themeShade="BF"/>
          <w:u w:val="none"/>
        </w:rPr>
      </w:pPr>
      <w:hyperlink r:id="rId26" w:history="1">
        <w:r w:rsidR="00A42A61" w:rsidRPr="00B42C86">
          <w:rPr>
            <w:rStyle w:val="Hyperlink"/>
            <w:noProof w:val="0"/>
            <w:color w:val="5F6163" w:themeColor="background2" w:themeShade="BF"/>
            <w:u w:val="none"/>
          </w:rPr>
          <w:t>Psychotropic medications used in Australia: Information for aged care</w:t>
        </w:r>
      </w:hyperlink>
    </w:p>
    <w:p w14:paraId="2FD1F98D" w14:textId="07FEBF93" w:rsidR="00BD6B10" w:rsidRPr="00B42C86" w:rsidRDefault="00B139DD" w:rsidP="00201BCD">
      <w:pPr>
        <w:pStyle w:val="CompactPara"/>
      </w:pPr>
      <w:r w:rsidRPr="00B42C86">
        <w:rPr>
          <w:rStyle w:val="Subhead3Char"/>
          <w:color w:val="262626" w:themeColor="text1" w:themeTint="D9"/>
          <w:sz w:val="20"/>
          <w:szCs w:val="20"/>
        </w:rPr>
        <w:t>Organisation:</w:t>
      </w:r>
      <w:r w:rsidRPr="00B42C86">
        <w:rPr>
          <w:sz w:val="16"/>
          <w:szCs w:val="16"/>
        </w:rPr>
        <w:t xml:space="preserve"> </w:t>
      </w:r>
      <w:r w:rsidR="0065681C" w:rsidRPr="00B42C86">
        <w:rPr>
          <w:sz w:val="16"/>
          <w:szCs w:val="16"/>
        </w:rPr>
        <w:t>T</w:t>
      </w:r>
      <w:r w:rsidR="00401C6D" w:rsidRPr="00B42C86">
        <w:t xml:space="preserve">he </w:t>
      </w:r>
      <w:r w:rsidR="00B706D7" w:rsidRPr="00B42C86">
        <w:t>C</w:t>
      </w:r>
      <w:r w:rsidR="00401C6D" w:rsidRPr="00B42C86">
        <w:t>ommission</w:t>
      </w:r>
    </w:p>
    <w:p w14:paraId="255F72B0" w14:textId="77777777" w:rsidR="00B139DD" w:rsidRPr="00B42C86" w:rsidRDefault="00B139DD" w:rsidP="00201BCD">
      <w:pPr>
        <w:pStyle w:val="CompactPara"/>
      </w:pPr>
      <w:r w:rsidRPr="00B42C86">
        <w:rPr>
          <w:rStyle w:val="Subhead3Char"/>
          <w:color w:val="262626" w:themeColor="text1" w:themeTint="D9"/>
          <w:sz w:val="20"/>
          <w:szCs w:val="20"/>
        </w:rPr>
        <w:t>Aim:</w:t>
      </w:r>
      <w:r w:rsidRPr="00B42C86">
        <w:rPr>
          <w:rFonts w:cstheme="minorHAnsi"/>
          <w:sz w:val="16"/>
          <w:szCs w:val="16"/>
        </w:rPr>
        <w:t xml:space="preserve"> </w:t>
      </w:r>
      <w:r w:rsidR="00BD6B10" w:rsidRPr="00B42C86">
        <w:t>To increase knowledge of the main classes of psychotropic medications and their role in dementia care</w:t>
      </w:r>
    </w:p>
    <w:p w14:paraId="59BF82F5" w14:textId="77777777" w:rsidR="00B139DD" w:rsidRPr="00B42C86" w:rsidRDefault="00B139DD" w:rsidP="00201BCD">
      <w:pPr>
        <w:pStyle w:val="CompactPara"/>
      </w:pPr>
      <w:r w:rsidRPr="00B42C86">
        <w:rPr>
          <w:rStyle w:val="Subhead3Char"/>
          <w:b/>
          <w:color w:val="262626" w:themeColor="text1" w:themeTint="D9"/>
          <w:sz w:val="20"/>
          <w:szCs w:val="20"/>
        </w:rPr>
        <w:t>Overview:</w:t>
      </w:r>
      <w:r w:rsidRPr="00B42C86">
        <w:t xml:space="preserve"> </w:t>
      </w:r>
      <w:r w:rsidR="00BD6B10" w:rsidRPr="00B42C86">
        <w:t>Brief information booklet outlining different psychotropics, the need for consent, and how they can be classed as restraint according to the</w:t>
      </w:r>
      <w:r w:rsidR="00BD6B10" w:rsidRPr="00B42C86">
        <w:rPr>
          <w:szCs w:val="18"/>
        </w:rPr>
        <w:t xml:space="preserve"> Restraints</w:t>
      </w:r>
      <w:r w:rsidR="00BD6B10" w:rsidRPr="00B42C86">
        <w:t xml:space="preserve"> Principles</w:t>
      </w:r>
    </w:p>
    <w:p w14:paraId="230FD39D" w14:textId="7095F44F" w:rsidR="00B139DD" w:rsidRPr="00B42C86" w:rsidRDefault="00B139DD" w:rsidP="00201BCD">
      <w:pPr>
        <w:pStyle w:val="CompactPara"/>
      </w:pPr>
      <w:r w:rsidRPr="00B42C86">
        <w:rPr>
          <w:rStyle w:val="Subhead3Char"/>
          <w:b/>
          <w:color w:val="262626" w:themeColor="text1" w:themeTint="D9"/>
          <w:sz w:val="20"/>
          <w:szCs w:val="20"/>
        </w:rPr>
        <w:t>Target audience:</w:t>
      </w:r>
      <w:r w:rsidR="0012614F" w:rsidRPr="00B42C86">
        <w:rPr>
          <w:rStyle w:val="Subhead3Char"/>
          <w:bCs/>
          <w:color w:val="262626" w:themeColor="text1" w:themeTint="D9"/>
          <w:sz w:val="20"/>
          <w:szCs w:val="20"/>
        </w:rPr>
        <w:t xml:space="preserve"> </w:t>
      </w:r>
      <w:r w:rsidR="00BD6B10" w:rsidRPr="00B42C86">
        <w:rPr>
          <w:rFonts w:cstheme="minorHAnsi"/>
        </w:rPr>
        <w:t>Health professionals</w:t>
      </w:r>
    </w:p>
    <w:p w14:paraId="7B52ADAC" w14:textId="77777777" w:rsidR="00B139DD" w:rsidRPr="00B42C86" w:rsidRDefault="00B139DD" w:rsidP="00201BCD">
      <w:pPr>
        <w:pStyle w:val="CompactPara"/>
        <w:rPr>
          <w:rFonts w:cstheme="minorHAnsi"/>
        </w:rPr>
      </w:pPr>
      <w:r w:rsidRPr="00B42C86">
        <w:rPr>
          <w:rStyle w:val="Subhead3Char"/>
          <w:b/>
          <w:color w:val="262626" w:themeColor="text1" w:themeTint="D9"/>
          <w:sz w:val="20"/>
          <w:szCs w:val="20"/>
        </w:rPr>
        <w:t>Status:</w:t>
      </w:r>
      <w:r w:rsidRPr="00B42C86">
        <w:rPr>
          <w:rFonts w:cstheme="minorHAnsi"/>
        </w:rPr>
        <w:t xml:space="preserve"> </w:t>
      </w:r>
      <w:r w:rsidR="00BD6B10" w:rsidRPr="00B42C86">
        <w:t>Released February 2020</w:t>
      </w:r>
    </w:p>
    <w:p w14:paraId="2DDD998B" w14:textId="77777777" w:rsidR="00DD3F05" w:rsidRPr="00B42C86" w:rsidRDefault="00EE54B9"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w:t>
      </w:r>
      <w:r w:rsidR="008C219D" w:rsidRPr="00B42C86">
        <w:rPr>
          <w:rStyle w:val="Bold"/>
          <w:rFonts w:asciiTheme="majorHAnsi" w:hAnsiTheme="majorHAnsi"/>
          <w:color w:val="262626" w:themeColor="text1" w:themeTint="D9"/>
        </w:rPr>
        <w:t xml:space="preserve"> to</w:t>
      </w:r>
      <w:r w:rsidR="00DD3F05" w:rsidRPr="00B42C86">
        <w:rPr>
          <w:rStyle w:val="Bold"/>
          <w:rFonts w:asciiTheme="majorHAnsi" w:hAnsiTheme="majorHAnsi"/>
          <w:color w:val="262626" w:themeColor="text1" w:themeTint="D9"/>
        </w:rPr>
        <w:t xml:space="preserve"> the Restraints Principles:</w:t>
      </w:r>
    </w:p>
    <w:p w14:paraId="29583F4A" w14:textId="77777777" w:rsidR="001F6748" w:rsidRPr="00B42C86" w:rsidRDefault="001F6748" w:rsidP="001846D7">
      <w:pPr>
        <w:pStyle w:val="TableIndent"/>
      </w:pPr>
      <w:r w:rsidRPr="00B42C86">
        <w:t>Assessment:</w:t>
      </w:r>
      <w:r w:rsidRPr="00B42C86">
        <w:tab/>
        <w:t>No</w:t>
      </w:r>
    </w:p>
    <w:p w14:paraId="3980D2E6" w14:textId="77777777" w:rsidR="001F6748" w:rsidRPr="00B42C86" w:rsidRDefault="001F6748" w:rsidP="001846D7">
      <w:pPr>
        <w:pStyle w:val="TableIndent"/>
      </w:pPr>
      <w:r w:rsidRPr="00B42C86">
        <w:t>Alternatives:</w:t>
      </w:r>
      <w:r w:rsidRPr="00B42C86">
        <w:tab/>
        <w:t>No</w:t>
      </w:r>
    </w:p>
    <w:p w14:paraId="1E27934E" w14:textId="77777777" w:rsidR="001F6748" w:rsidRPr="00B42C86" w:rsidRDefault="001F6748" w:rsidP="001846D7">
      <w:pPr>
        <w:pStyle w:val="TableIndent"/>
        <w:rPr>
          <w:rStyle w:val="Bold"/>
        </w:rPr>
      </w:pPr>
      <w:r w:rsidRPr="00B42C86">
        <w:rPr>
          <w:rStyle w:val="Bold"/>
        </w:rPr>
        <w:t>Consent:</w:t>
      </w:r>
      <w:r w:rsidRPr="00B42C86">
        <w:rPr>
          <w:rStyle w:val="Bold"/>
        </w:rPr>
        <w:tab/>
        <w:t>Yes</w:t>
      </w:r>
    </w:p>
    <w:p w14:paraId="6F4AD154" w14:textId="77777777" w:rsidR="001F6748" w:rsidRPr="00B42C86" w:rsidRDefault="001F6748" w:rsidP="001846D7">
      <w:pPr>
        <w:pStyle w:val="TableIndent"/>
        <w:rPr>
          <w:rStyle w:val="Bold"/>
        </w:rPr>
      </w:pPr>
      <w:r w:rsidRPr="00B42C86">
        <w:rPr>
          <w:rStyle w:val="Bold"/>
        </w:rPr>
        <w:t>Prescribing:</w:t>
      </w:r>
      <w:r w:rsidRPr="00B42C86">
        <w:rPr>
          <w:rStyle w:val="Bold"/>
        </w:rPr>
        <w:tab/>
        <w:t>Yes</w:t>
      </w:r>
    </w:p>
    <w:p w14:paraId="244D73FC" w14:textId="77777777" w:rsidR="001F6748" w:rsidRPr="00B42C86" w:rsidRDefault="001F6748" w:rsidP="001846D7">
      <w:pPr>
        <w:pStyle w:val="TableIndent"/>
      </w:pPr>
      <w:r w:rsidRPr="00B42C86">
        <w:t>Documentation:</w:t>
      </w:r>
      <w:r w:rsidRPr="00B42C86">
        <w:tab/>
        <w:t>No</w:t>
      </w:r>
    </w:p>
    <w:p w14:paraId="4A6756C0" w14:textId="77777777" w:rsidR="001F6748" w:rsidRPr="00B42C86" w:rsidRDefault="001F6748" w:rsidP="001846D7">
      <w:pPr>
        <w:pStyle w:val="TableIndent"/>
      </w:pPr>
      <w:r w:rsidRPr="00B42C86">
        <w:t>Monitoring:</w:t>
      </w:r>
      <w:r w:rsidRPr="00B42C86">
        <w:tab/>
        <w:t>No</w:t>
      </w:r>
    </w:p>
    <w:p w14:paraId="7977D32C" w14:textId="74225745" w:rsidR="003A30A7" w:rsidRPr="00B42C86" w:rsidRDefault="003A30A7" w:rsidP="00C80881">
      <w:pPr>
        <w:pStyle w:val="Subhead2"/>
      </w:pPr>
      <w:r w:rsidRPr="00B42C86">
        <w:t xml:space="preserve">Six steps </w:t>
      </w:r>
      <w:r w:rsidR="004405AD" w:rsidRPr="00B42C86">
        <w:t>for</w:t>
      </w:r>
      <w:r w:rsidRPr="00B42C86">
        <w:t xml:space="preserve"> safe prescribing</w:t>
      </w:r>
    </w:p>
    <w:p w14:paraId="04ED2D82" w14:textId="17E48C3A" w:rsidR="003A30A7" w:rsidRPr="00B42C86" w:rsidRDefault="003A30A7" w:rsidP="00201BCD">
      <w:pPr>
        <w:pStyle w:val="CompactPara"/>
      </w:pPr>
      <w:r w:rsidRPr="00B42C86">
        <w:rPr>
          <w:rStyle w:val="Bold"/>
          <w:rFonts w:asciiTheme="majorHAnsi" w:hAnsiTheme="majorHAnsi"/>
          <w:color w:val="262626" w:themeColor="text1" w:themeTint="D9"/>
        </w:rPr>
        <w:t>Organisation</w:t>
      </w:r>
      <w:r w:rsidRPr="00B42C86">
        <w:rPr>
          <w:rStyle w:val="Bold"/>
          <w:rFonts w:asciiTheme="majorHAnsi" w:hAnsiTheme="majorHAnsi"/>
        </w:rPr>
        <w:t>:</w:t>
      </w:r>
      <w:r w:rsidRPr="00B42C86">
        <w:t xml:space="preserve"> </w:t>
      </w:r>
      <w:r w:rsidR="00401C6D" w:rsidRPr="00B42C86">
        <w:t xml:space="preserve">The </w:t>
      </w:r>
      <w:r w:rsidR="00B706D7" w:rsidRPr="00B42C86">
        <w:t>C</w:t>
      </w:r>
      <w:r w:rsidR="00401C6D" w:rsidRPr="00B42C86">
        <w:t>ommission</w:t>
      </w:r>
      <w:r w:rsidR="00486F0B" w:rsidRPr="00B42C86">
        <w:t xml:space="preserve"> and </w:t>
      </w:r>
      <w:r w:rsidR="0065681C" w:rsidRPr="00B42C86">
        <w:t xml:space="preserve">the </w:t>
      </w:r>
      <w:r w:rsidR="00B706D7" w:rsidRPr="00B42C86">
        <w:t>D</w:t>
      </w:r>
      <w:r w:rsidR="00486F0B" w:rsidRPr="00B42C86">
        <w:t>epartment</w:t>
      </w:r>
    </w:p>
    <w:p w14:paraId="19F784B5" w14:textId="77777777" w:rsidR="003A30A7" w:rsidRPr="00B42C86" w:rsidRDefault="003A30A7" w:rsidP="00201BCD">
      <w:pPr>
        <w:pStyle w:val="CompactPara"/>
      </w:pPr>
      <w:r w:rsidRPr="00B42C86">
        <w:rPr>
          <w:rStyle w:val="Bold"/>
          <w:rFonts w:asciiTheme="majorHAnsi" w:hAnsiTheme="majorHAnsi"/>
          <w:color w:val="262626" w:themeColor="text1" w:themeTint="D9"/>
        </w:rPr>
        <w:t>Aim:</w:t>
      </w:r>
      <w:r w:rsidRPr="00B42C86">
        <w:t xml:space="preserve"> To support a person-centred approach to dementia care, with medication a last resort</w:t>
      </w:r>
    </w:p>
    <w:p w14:paraId="47AADB3C" w14:textId="77777777" w:rsidR="003A30A7" w:rsidRPr="00B42C86" w:rsidRDefault="003A30A7" w:rsidP="00201BCD">
      <w:pPr>
        <w:pStyle w:val="CompactPara"/>
      </w:pPr>
      <w:r w:rsidRPr="00B42C86">
        <w:rPr>
          <w:rStyle w:val="Bold"/>
          <w:rFonts w:asciiTheme="majorHAnsi" w:hAnsiTheme="majorHAnsi"/>
          <w:color w:val="262626" w:themeColor="text1" w:themeTint="D9"/>
        </w:rPr>
        <w:t>Overview:</w:t>
      </w:r>
      <w:r w:rsidRPr="00B42C86">
        <w:rPr>
          <w:rStyle w:val="Bold"/>
          <w:color w:val="262626" w:themeColor="text1" w:themeTint="D9"/>
        </w:rPr>
        <w:t xml:space="preserve"> </w:t>
      </w:r>
      <w:r w:rsidRPr="00B42C86">
        <w:t>Flowchart stepping prescribers through best practice for managing the behaviours and psychological symptoms of dementia</w:t>
      </w:r>
    </w:p>
    <w:p w14:paraId="00A97194" w14:textId="3CD03271" w:rsidR="003A30A7" w:rsidRPr="00B42C86" w:rsidRDefault="003A30A7" w:rsidP="00201BCD">
      <w:pPr>
        <w:pStyle w:val="CompactPara"/>
      </w:pPr>
      <w:r w:rsidRPr="00B42C86">
        <w:rPr>
          <w:rStyle w:val="Bold"/>
          <w:rFonts w:asciiTheme="majorHAnsi" w:hAnsiTheme="majorHAnsi"/>
          <w:color w:val="262626" w:themeColor="text1" w:themeTint="D9"/>
        </w:rPr>
        <w:t>Target audience:</w:t>
      </w:r>
      <w:r w:rsidRPr="00B42C86">
        <w:t xml:space="preserve"> Prescribers</w:t>
      </w:r>
    </w:p>
    <w:p w14:paraId="7F76FA00" w14:textId="77777777" w:rsidR="003A30A7" w:rsidRPr="00B42C86" w:rsidRDefault="003A30A7" w:rsidP="00201BCD">
      <w:pPr>
        <w:pStyle w:val="CompactPara"/>
      </w:pPr>
      <w:r w:rsidRPr="00B42C86">
        <w:rPr>
          <w:rStyle w:val="Bold"/>
          <w:rFonts w:asciiTheme="majorHAnsi" w:hAnsiTheme="majorHAnsi"/>
          <w:color w:val="262626" w:themeColor="text1" w:themeTint="D9"/>
        </w:rPr>
        <w:t>Status:</w:t>
      </w:r>
      <w:r w:rsidRPr="00B42C86">
        <w:t xml:space="preserve"> Released March 2020</w:t>
      </w:r>
    </w:p>
    <w:p w14:paraId="1261DDE5" w14:textId="77777777" w:rsidR="00D62003" w:rsidRPr="00B42C86" w:rsidRDefault="00EE54B9"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w:t>
      </w:r>
      <w:r w:rsidR="008C219D" w:rsidRPr="00B42C86">
        <w:rPr>
          <w:rStyle w:val="Bold"/>
          <w:rFonts w:asciiTheme="majorHAnsi" w:hAnsiTheme="majorHAnsi"/>
          <w:color w:val="262626" w:themeColor="text1" w:themeTint="D9"/>
        </w:rPr>
        <w:t xml:space="preserve"> to</w:t>
      </w:r>
      <w:r w:rsidR="00D62003" w:rsidRPr="00B42C86">
        <w:rPr>
          <w:rStyle w:val="Bold"/>
          <w:rFonts w:asciiTheme="majorHAnsi" w:hAnsiTheme="majorHAnsi"/>
          <w:color w:val="262626" w:themeColor="text1" w:themeTint="D9"/>
        </w:rPr>
        <w:t xml:space="preserve"> the Restraints Principles:</w:t>
      </w:r>
    </w:p>
    <w:p w14:paraId="4F8A5E00" w14:textId="77777777" w:rsidR="001F6748" w:rsidRPr="00B42C86" w:rsidRDefault="001F6748" w:rsidP="001846D7">
      <w:pPr>
        <w:pStyle w:val="TableIndent"/>
        <w:rPr>
          <w:rStyle w:val="Bold"/>
        </w:rPr>
      </w:pPr>
      <w:r w:rsidRPr="00B42C86">
        <w:rPr>
          <w:rStyle w:val="Bold"/>
        </w:rPr>
        <w:t>Assessment:</w:t>
      </w:r>
      <w:r w:rsidRPr="00B42C86">
        <w:rPr>
          <w:rStyle w:val="Bold"/>
        </w:rPr>
        <w:tab/>
        <w:t>Yes</w:t>
      </w:r>
    </w:p>
    <w:p w14:paraId="0A450E9A" w14:textId="77777777" w:rsidR="001F6748" w:rsidRPr="00B42C86" w:rsidRDefault="001F6748" w:rsidP="001846D7">
      <w:pPr>
        <w:pStyle w:val="TableIndent"/>
        <w:rPr>
          <w:rStyle w:val="Bold"/>
        </w:rPr>
      </w:pPr>
      <w:r w:rsidRPr="00B42C86">
        <w:rPr>
          <w:rStyle w:val="Bold"/>
        </w:rPr>
        <w:t>Alternatives:</w:t>
      </w:r>
      <w:r w:rsidRPr="00B42C86">
        <w:rPr>
          <w:rStyle w:val="Bold"/>
        </w:rPr>
        <w:tab/>
        <w:t>Yes</w:t>
      </w:r>
    </w:p>
    <w:p w14:paraId="164DF34E" w14:textId="77777777" w:rsidR="001F6748" w:rsidRPr="00B42C86" w:rsidRDefault="001F6748" w:rsidP="001846D7">
      <w:pPr>
        <w:pStyle w:val="TableIndent"/>
        <w:rPr>
          <w:rStyle w:val="Bold"/>
        </w:rPr>
      </w:pPr>
      <w:r w:rsidRPr="00B42C86">
        <w:rPr>
          <w:rStyle w:val="Bold"/>
        </w:rPr>
        <w:t>Consent:</w:t>
      </w:r>
      <w:r w:rsidRPr="00B42C86">
        <w:rPr>
          <w:rStyle w:val="Bold"/>
        </w:rPr>
        <w:tab/>
        <w:t>Yes</w:t>
      </w:r>
    </w:p>
    <w:p w14:paraId="477BA425" w14:textId="77777777" w:rsidR="001F6748" w:rsidRPr="00B42C86" w:rsidRDefault="001F6748" w:rsidP="001846D7">
      <w:pPr>
        <w:pStyle w:val="TableIndent"/>
        <w:rPr>
          <w:rStyle w:val="Bold"/>
        </w:rPr>
      </w:pPr>
      <w:r w:rsidRPr="00B42C86">
        <w:rPr>
          <w:rStyle w:val="Bold"/>
        </w:rPr>
        <w:t>Prescribing:</w:t>
      </w:r>
      <w:r w:rsidRPr="00B42C86">
        <w:rPr>
          <w:rStyle w:val="Bold"/>
        </w:rPr>
        <w:tab/>
        <w:t>Yes</w:t>
      </w:r>
    </w:p>
    <w:p w14:paraId="6D54EABE" w14:textId="77777777" w:rsidR="001F6748" w:rsidRPr="00B42C86" w:rsidRDefault="001F6748" w:rsidP="001846D7">
      <w:pPr>
        <w:pStyle w:val="TableIndent"/>
        <w:rPr>
          <w:rStyle w:val="Bold"/>
        </w:rPr>
      </w:pPr>
      <w:r w:rsidRPr="00B42C86">
        <w:rPr>
          <w:rStyle w:val="Bold"/>
        </w:rPr>
        <w:t>Documentation:</w:t>
      </w:r>
      <w:r w:rsidRPr="00B42C86">
        <w:rPr>
          <w:rStyle w:val="Bold"/>
        </w:rPr>
        <w:tab/>
        <w:t>Yes</w:t>
      </w:r>
    </w:p>
    <w:p w14:paraId="6DBE69EA" w14:textId="37F9C6C5" w:rsidR="001F6748" w:rsidRPr="00B42C86" w:rsidRDefault="001F6748" w:rsidP="001846D7">
      <w:pPr>
        <w:pStyle w:val="TableIndent"/>
        <w:rPr>
          <w:rStyle w:val="Bold"/>
        </w:rPr>
      </w:pPr>
      <w:r w:rsidRPr="00B42C86">
        <w:rPr>
          <w:rStyle w:val="Bold"/>
        </w:rPr>
        <w:t>Monitoring:</w:t>
      </w:r>
      <w:r w:rsidRPr="00B42C86">
        <w:rPr>
          <w:rStyle w:val="Bold"/>
        </w:rPr>
        <w:tab/>
        <w:t>Yes</w:t>
      </w:r>
    </w:p>
    <w:p w14:paraId="0CF13E78" w14:textId="010F33F1" w:rsidR="000A753C" w:rsidRPr="00B42C86" w:rsidRDefault="000A753C" w:rsidP="000A753C">
      <w:pPr>
        <w:pStyle w:val="Subhead2"/>
      </w:pPr>
      <w:r w:rsidRPr="00B42C86">
        <w:t xml:space="preserve">3 simple </w:t>
      </w:r>
      <w:r w:rsidR="006D0C3A" w:rsidRPr="00B42C86">
        <w:t>checks to support your residents</w:t>
      </w:r>
    </w:p>
    <w:p w14:paraId="1DF62BB5" w14:textId="3EB193EB" w:rsidR="000A753C" w:rsidRPr="00B42C86" w:rsidRDefault="000A753C" w:rsidP="00201BCD">
      <w:pPr>
        <w:pStyle w:val="CompactPara"/>
      </w:pPr>
      <w:r w:rsidRPr="00B42C86">
        <w:rPr>
          <w:rStyle w:val="Bold"/>
          <w:rFonts w:asciiTheme="majorHAnsi" w:hAnsiTheme="majorHAnsi"/>
          <w:color w:val="262626" w:themeColor="text1" w:themeTint="D9"/>
        </w:rPr>
        <w:t>Organisation</w:t>
      </w:r>
      <w:r w:rsidRPr="00B42C86">
        <w:rPr>
          <w:rStyle w:val="Bold"/>
          <w:rFonts w:asciiTheme="majorHAnsi" w:hAnsiTheme="majorHAnsi"/>
        </w:rPr>
        <w:t>:</w:t>
      </w:r>
      <w:r w:rsidRPr="00B42C86">
        <w:t xml:space="preserve"> </w:t>
      </w:r>
      <w:r w:rsidR="0065681C" w:rsidRPr="00B42C86">
        <w:t xml:space="preserve">The </w:t>
      </w:r>
      <w:r w:rsidR="004138BC" w:rsidRPr="00B42C86">
        <w:t>D</w:t>
      </w:r>
      <w:r w:rsidR="0065681C" w:rsidRPr="00B42C86">
        <w:t>epartment</w:t>
      </w:r>
    </w:p>
    <w:p w14:paraId="44EBD039" w14:textId="6E704F63" w:rsidR="007D01C1" w:rsidRPr="00B42C86" w:rsidRDefault="000A753C" w:rsidP="00201BCD">
      <w:pPr>
        <w:pStyle w:val="CompactPara"/>
      </w:pPr>
      <w:r w:rsidRPr="00B42C86">
        <w:rPr>
          <w:rStyle w:val="Bold"/>
          <w:rFonts w:asciiTheme="majorHAnsi" w:hAnsiTheme="majorHAnsi"/>
          <w:color w:val="262626" w:themeColor="text1" w:themeTint="D9"/>
        </w:rPr>
        <w:t>Aim:</w:t>
      </w:r>
      <w:r w:rsidRPr="00B42C86">
        <w:t xml:space="preserve"> </w:t>
      </w:r>
      <w:r w:rsidR="007D01C1" w:rsidRPr="00B42C86">
        <w:t xml:space="preserve">To support a person-centred approach to dementia care </w:t>
      </w:r>
    </w:p>
    <w:p w14:paraId="3B5ECDAD" w14:textId="3FFCB3AB" w:rsidR="000A753C" w:rsidRPr="00B42C86" w:rsidRDefault="000A753C" w:rsidP="00201BCD">
      <w:pPr>
        <w:pStyle w:val="CompactPara"/>
      </w:pPr>
      <w:r w:rsidRPr="00B42C86">
        <w:rPr>
          <w:rStyle w:val="Bold"/>
          <w:rFonts w:asciiTheme="majorHAnsi" w:hAnsiTheme="majorHAnsi"/>
          <w:color w:val="262626" w:themeColor="text1" w:themeTint="D9"/>
        </w:rPr>
        <w:t>Overview:</w:t>
      </w:r>
      <w:r w:rsidRPr="00B42C86">
        <w:rPr>
          <w:rStyle w:val="Bold"/>
          <w:color w:val="262626" w:themeColor="text1" w:themeTint="D9"/>
        </w:rPr>
        <w:t xml:space="preserve"> </w:t>
      </w:r>
      <w:r w:rsidR="00CB339B" w:rsidRPr="00B42C86">
        <w:rPr>
          <w:rStyle w:val="Bold"/>
          <w:b w:val="0"/>
          <w:bCs/>
          <w:color w:val="262626" w:themeColor="text1" w:themeTint="D9"/>
        </w:rPr>
        <w:t>Single page fact sheet</w:t>
      </w:r>
      <w:r w:rsidR="007D01C1" w:rsidRPr="00B42C86">
        <w:t xml:space="preserve"> about caring for residents with dementia and managing challenging behaviours</w:t>
      </w:r>
    </w:p>
    <w:p w14:paraId="3F052B9B" w14:textId="4F79B386" w:rsidR="000A753C" w:rsidRPr="00B42C86" w:rsidRDefault="000A753C" w:rsidP="00201BCD">
      <w:pPr>
        <w:pStyle w:val="CompactPara"/>
      </w:pPr>
      <w:r w:rsidRPr="00B42C86">
        <w:rPr>
          <w:rStyle w:val="Bold"/>
          <w:rFonts w:asciiTheme="majorHAnsi" w:hAnsiTheme="majorHAnsi"/>
          <w:color w:val="262626" w:themeColor="text1" w:themeTint="D9"/>
        </w:rPr>
        <w:t>Target audience:</w:t>
      </w:r>
      <w:r w:rsidRPr="00B42C86">
        <w:t xml:space="preserve"> P</w:t>
      </w:r>
      <w:r w:rsidR="000549B4" w:rsidRPr="00B42C86">
        <w:t>ersonal care workers in residential aged care</w:t>
      </w:r>
    </w:p>
    <w:p w14:paraId="4466B745" w14:textId="18316F86" w:rsidR="000A753C" w:rsidRPr="00B42C86" w:rsidRDefault="000A753C" w:rsidP="00201BCD">
      <w:pPr>
        <w:pStyle w:val="CompactPara"/>
      </w:pPr>
      <w:r w:rsidRPr="00B42C86">
        <w:rPr>
          <w:rStyle w:val="Bold"/>
          <w:rFonts w:asciiTheme="majorHAnsi" w:hAnsiTheme="majorHAnsi"/>
          <w:color w:val="262626" w:themeColor="text1" w:themeTint="D9"/>
        </w:rPr>
        <w:t>Status:</w:t>
      </w:r>
      <w:r w:rsidRPr="00B42C86">
        <w:t xml:space="preserve"> </w:t>
      </w:r>
      <w:r w:rsidR="008A1099" w:rsidRPr="00B42C86">
        <w:t>Published</w:t>
      </w:r>
      <w:r w:rsidRPr="00B42C86">
        <w:t xml:space="preserve"> </w:t>
      </w:r>
      <w:r w:rsidR="008A1099" w:rsidRPr="00B42C86">
        <w:t>July</w:t>
      </w:r>
      <w:r w:rsidRPr="00B42C86">
        <w:t xml:space="preserve"> 2020</w:t>
      </w:r>
    </w:p>
    <w:p w14:paraId="3391A35D" w14:textId="77777777" w:rsidR="000A753C" w:rsidRPr="00B42C86" w:rsidRDefault="000A753C"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 the Restraints Principles:</w:t>
      </w:r>
    </w:p>
    <w:p w14:paraId="753503B1" w14:textId="77777777" w:rsidR="000A753C" w:rsidRPr="00B42C86" w:rsidRDefault="000A753C" w:rsidP="001846D7">
      <w:pPr>
        <w:pStyle w:val="TableIndent"/>
        <w:rPr>
          <w:rStyle w:val="Bold"/>
        </w:rPr>
      </w:pPr>
      <w:r w:rsidRPr="00B42C86">
        <w:rPr>
          <w:rStyle w:val="Bold"/>
        </w:rPr>
        <w:t>Assessment:</w:t>
      </w:r>
      <w:r w:rsidRPr="00B42C86">
        <w:rPr>
          <w:rStyle w:val="Bold"/>
        </w:rPr>
        <w:tab/>
        <w:t>Yes</w:t>
      </w:r>
    </w:p>
    <w:p w14:paraId="0DDBA67F" w14:textId="77777777" w:rsidR="000A753C" w:rsidRPr="00B42C86" w:rsidRDefault="000A753C" w:rsidP="001846D7">
      <w:pPr>
        <w:pStyle w:val="TableIndent"/>
        <w:rPr>
          <w:rStyle w:val="Bold"/>
        </w:rPr>
      </w:pPr>
      <w:r w:rsidRPr="00B42C86">
        <w:rPr>
          <w:rStyle w:val="Bold"/>
        </w:rPr>
        <w:t>Alternatives:</w:t>
      </w:r>
      <w:r w:rsidRPr="00B42C86">
        <w:rPr>
          <w:rStyle w:val="Bold"/>
        </w:rPr>
        <w:tab/>
        <w:t>Yes</w:t>
      </w:r>
    </w:p>
    <w:p w14:paraId="3E8F2017" w14:textId="3054B934" w:rsidR="000A753C" w:rsidRPr="00B42C86" w:rsidRDefault="000A753C" w:rsidP="001846D7">
      <w:pPr>
        <w:pStyle w:val="TableIndent"/>
        <w:rPr>
          <w:rStyle w:val="Bold"/>
          <w:b w:val="0"/>
          <w:color w:val="404142" w:themeColor="background2" w:themeShade="80"/>
        </w:rPr>
      </w:pPr>
      <w:r w:rsidRPr="00B42C86">
        <w:rPr>
          <w:rStyle w:val="Bold"/>
          <w:b w:val="0"/>
          <w:color w:val="404142" w:themeColor="background2" w:themeShade="80"/>
        </w:rPr>
        <w:t>Consent:</w:t>
      </w:r>
      <w:r w:rsidRPr="00B42C86">
        <w:rPr>
          <w:rStyle w:val="Bold"/>
          <w:b w:val="0"/>
          <w:color w:val="404142" w:themeColor="background2" w:themeShade="80"/>
        </w:rPr>
        <w:tab/>
      </w:r>
      <w:r w:rsidR="00117E6D" w:rsidRPr="00B42C86">
        <w:rPr>
          <w:rStyle w:val="Bold"/>
          <w:b w:val="0"/>
          <w:color w:val="404142" w:themeColor="background2" w:themeShade="80"/>
        </w:rPr>
        <w:t>No</w:t>
      </w:r>
    </w:p>
    <w:p w14:paraId="13CEF6EA" w14:textId="109397EE" w:rsidR="000A753C" w:rsidRPr="00B42C86" w:rsidRDefault="000A753C" w:rsidP="001846D7">
      <w:pPr>
        <w:pStyle w:val="TableIndent"/>
        <w:rPr>
          <w:rStyle w:val="Bold"/>
          <w:b w:val="0"/>
          <w:bCs/>
        </w:rPr>
      </w:pPr>
      <w:r w:rsidRPr="00B42C86">
        <w:rPr>
          <w:rStyle w:val="Bold"/>
          <w:b w:val="0"/>
          <w:bCs/>
        </w:rPr>
        <w:t>Prescribing:</w:t>
      </w:r>
      <w:r w:rsidRPr="00B42C86">
        <w:rPr>
          <w:rStyle w:val="Bold"/>
          <w:b w:val="0"/>
          <w:bCs/>
        </w:rPr>
        <w:tab/>
      </w:r>
      <w:r w:rsidR="00117E6D" w:rsidRPr="00B42C86">
        <w:rPr>
          <w:rStyle w:val="Bold"/>
          <w:b w:val="0"/>
          <w:bCs/>
        </w:rPr>
        <w:t>No</w:t>
      </w:r>
    </w:p>
    <w:p w14:paraId="05E31959" w14:textId="77777777" w:rsidR="000A753C" w:rsidRPr="00B42C86" w:rsidRDefault="000A753C" w:rsidP="001846D7">
      <w:pPr>
        <w:pStyle w:val="TableIndent"/>
        <w:rPr>
          <w:rStyle w:val="Bold"/>
        </w:rPr>
      </w:pPr>
      <w:r w:rsidRPr="00B42C86">
        <w:rPr>
          <w:rStyle w:val="Bold"/>
        </w:rPr>
        <w:t>Documentation:</w:t>
      </w:r>
      <w:r w:rsidRPr="00B42C86">
        <w:rPr>
          <w:rStyle w:val="Bold"/>
        </w:rPr>
        <w:tab/>
        <w:t>Yes</w:t>
      </w:r>
    </w:p>
    <w:p w14:paraId="044B4D42" w14:textId="5A9FC764" w:rsidR="000A753C" w:rsidRPr="00B42C86" w:rsidRDefault="000A753C" w:rsidP="001846D7">
      <w:pPr>
        <w:pStyle w:val="TableIndent"/>
        <w:rPr>
          <w:rStyle w:val="Bold"/>
          <w:b w:val="0"/>
          <w:bCs/>
        </w:rPr>
      </w:pPr>
      <w:r w:rsidRPr="00B42C86">
        <w:rPr>
          <w:rStyle w:val="Bold"/>
          <w:b w:val="0"/>
          <w:bCs/>
        </w:rPr>
        <w:t>Monitoring:</w:t>
      </w:r>
      <w:r w:rsidRPr="00B42C86">
        <w:rPr>
          <w:rStyle w:val="Bold"/>
          <w:b w:val="0"/>
          <w:bCs/>
        </w:rPr>
        <w:tab/>
      </w:r>
      <w:r w:rsidR="006F6815" w:rsidRPr="00B42C86">
        <w:rPr>
          <w:rStyle w:val="Bold"/>
          <w:b w:val="0"/>
          <w:bCs/>
        </w:rPr>
        <w:t>No</w:t>
      </w:r>
    </w:p>
    <w:p w14:paraId="03DD344F" w14:textId="354C0ABF" w:rsidR="00A653AE" w:rsidRPr="00B42C86" w:rsidRDefault="00D10070" w:rsidP="00D10070">
      <w:pPr>
        <w:pStyle w:val="Subhead2"/>
      </w:pPr>
      <w:r w:rsidRPr="00B42C86">
        <w:t>Informed consent: What families need to know about antipsychotics and benzodiazepines in residential aged care</w:t>
      </w:r>
    </w:p>
    <w:p w14:paraId="582C634F" w14:textId="2E0E58BA" w:rsidR="00A653AE" w:rsidRPr="00B42C86" w:rsidRDefault="00A653AE" w:rsidP="00201BCD">
      <w:pPr>
        <w:pStyle w:val="CompactPara"/>
      </w:pPr>
      <w:r w:rsidRPr="00B42C86">
        <w:rPr>
          <w:rStyle w:val="Bold"/>
          <w:rFonts w:asciiTheme="majorHAnsi" w:hAnsiTheme="majorHAnsi"/>
          <w:color w:val="262626" w:themeColor="text1" w:themeTint="D9"/>
        </w:rPr>
        <w:t>Organisation</w:t>
      </w:r>
      <w:r w:rsidRPr="00B42C86">
        <w:rPr>
          <w:rStyle w:val="Bold"/>
          <w:rFonts w:asciiTheme="majorHAnsi" w:hAnsiTheme="majorHAnsi"/>
        </w:rPr>
        <w:t>:</w:t>
      </w:r>
      <w:r w:rsidRPr="00B42C86">
        <w:t xml:space="preserve"> </w:t>
      </w:r>
      <w:r w:rsidR="0065681C" w:rsidRPr="00B42C86">
        <w:t xml:space="preserve">The </w:t>
      </w:r>
      <w:r w:rsidR="0074075B" w:rsidRPr="00B42C86">
        <w:t>D</w:t>
      </w:r>
      <w:r w:rsidR="0065681C" w:rsidRPr="00B42C86">
        <w:t>epartment</w:t>
      </w:r>
    </w:p>
    <w:p w14:paraId="39EAB8C6" w14:textId="57386490" w:rsidR="00A653AE" w:rsidRPr="00B42C86" w:rsidRDefault="00A653AE" w:rsidP="00201BCD">
      <w:pPr>
        <w:pStyle w:val="CompactPara"/>
      </w:pPr>
      <w:r w:rsidRPr="00B42C86">
        <w:rPr>
          <w:rStyle w:val="Bold"/>
          <w:rFonts w:asciiTheme="majorHAnsi" w:hAnsiTheme="majorHAnsi"/>
          <w:color w:val="262626" w:themeColor="text1" w:themeTint="D9"/>
        </w:rPr>
        <w:t>Aim:</w:t>
      </w:r>
      <w:r w:rsidRPr="00B42C86">
        <w:t xml:space="preserve"> </w:t>
      </w:r>
      <w:r w:rsidR="008C65FE" w:rsidRPr="00B42C86">
        <w:t>To support a person-centred approach to dementia care</w:t>
      </w:r>
    </w:p>
    <w:p w14:paraId="7CBF4D0E" w14:textId="7F100108" w:rsidR="00A653AE" w:rsidRPr="00B42C86" w:rsidRDefault="00A653AE" w:rsidP="00201BCD">
      <w:pPr>
        <w:pStyle w:val="CompactPara"/>
      </w:pPr>
      <w:r w:rsidRPr="00B42C86">
        <w:rPr>
          <w:rStyle w:val="Bold"/>
          <w:rFonts w:asciiTheme="majorHAnsi" w:hAnsiTheme="majorHAnsi"/>
          <w:color w:val="262626" w:themeColor="text1" w:themeTint="D9"/>
        </w:rPr>
        <w:t>Overview:</w:t>
      </w:r>
      <w:r w:rsidRPr="00B42C86">
        <w:rPr>
          <w:rStyle w:val="Bold"/>
          <w:color w:val="262626" w:themeColor="text1" w:themeTint="D9"/>
        </w:rPr>
        <w:t xml:space="preserve"> </w:t>
      </w:r>
      <w:r w:rsidR="00F152E9" w:rsidRPr="00B42C86">
        <w:rPr>
          <w:rStyle w:val="Bold"/>
          <w:b w:val="0"/>
          <w:bCs/>
          <w:color w:val="262626" w:themeColor="text1" w:themeTint="D9"/>
        </w:rPr>
        <w:t>Single page fact sheet</w:t>
      </w:r>
      <w:r w:rsidR="008C65FE" w:rsidRPr="00B42C86">
        <w:t xml:space="preserve"> about alternative strategies, person-centred care and informed consent for medication</w:t>
      </w:r>
    </w:p>
    <w:p w14:paraId="51FC1D14" w14:textId="31750B31" w:rsidR="00A653AE" w:rsidRPr="00B42C86" w:rsidRDefault="00A653AE" w:rsidP="00201BCD">
      <w:pPr>
        <w:pStyle w:val="CompactPara"/>
      </w:pPr>
      <w:r w:rsidRPr="00B42C86">
        <w:rPr>
          <w:rStyle w:val="Bold"/>
          <w:rFonts w:asciiTheme="majorHAnsi" w:hAnsiTheme="majorHAnsi"/>
          <w:color w:val="262626" w:themeColor="text1" w:themeTint="D9"/>
        </w:rPr>
        <w:t>Target audience:</w:t>
      </w:r>
      <w:r w:rsidRPr="00B42C86">
        <w:t xml:space="preserve"> </w:t>
      </w:r>
      <w:r w:rsidR="008D3410" w:rsidRPr="00B42C86">
        <w:t>Reside</w:t>
      </w:r>
      <w:r w:rsidR="000A2100" w:rsidRPr="00B42C86">
        <w:t>nts’ families</w:t>
      </w:r>
    </w:p>
    <w:p w14:paraId="4FF46002" w14:textId="77777777" w:rsidR="00A653AE" w:rsidRPr="00B42C86" w:rsidRDefault="00A653AE" w:rsidP="00201BCD">
      <w:pPr>
        <w:pStyle w:val="CompactPara"/>
      </w:pPr>
      <w:r w:rsidRPr="00B42C86">
        <w:rPr>
          <w:rStyle w:val="Bold"/>
          <w:rFonts w:asciiTheme="majorHAnsi" w:hAnsiTheme="majorHAnsi"/>
          <w:color w:val="262626" w:themeColor="text1" w:themeTint="D9"/>
        </w:rPr>
        <w:t>Status:</w:t>
      </w:r>
      <w:r w:rsidRPr="00B42C86">
        <w:t xml:space="preserve"> Published July 2020</w:t>
      </w:r>
    </w:p>
    <w:p w14:paraId="6D13FB19" w14:textId="77777777" w:rsidR="00A653AE" w:rsidRPr="00B42C86" w:rsidRDefault="00A653AE"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 the Restraints Principles:</w:t>
      </w:r>
    </w:p>
    <w:p w14:paraId="3294EE23" w14:textId="7BC14DDB" w:rsidR="00A653AE" w:rsidRPr="00B42C86" w:rsidRDefault="00A653AE" w:rsidP="006E3AD1">
      <w:pPr>
        <w:pStyle w:val="TableIndent"/>
        <w:rPr>
          <w:rStyle w:val="Bold"/>
          <w:b w:val="0"/>
          <w:bCs/>
        </w:rPr>
      </w:pPr>
      <w:r w:rsidRPr="00B42C86">
        <w:rPr>
          <w:rStyle w:val="Bold"/>
          <w:b w:val="0"/>
          <w:bCs/>
        </w:rPr>
        <w:t>Assessment:</w:t>
      </w:r>
      <w:r w:rsidRPr="00B42C86">
        <w:rPr>
          <w:rStyle w:val="Bold"/>
          <w:b w:val="0"/>
          <w:bCs/>
        </w:rPr>
        <w:tab/>
      </w:r>
      <w:r w:rsidR="003B2303" w:rsidRPr="00B42C86">
        <w:rPr>
          <w:rStyle w:val="Bold"/>
          <w:b w:val="0"/>
          <w:bCs/>
        </w:rPr>
        <w:t>No</w:t>
      </w:r>
    </w:p>
    <w:p w14:paraId="16807887" w14:textId="77777777" w:rsidR="00A653AE" w:rsidRPr="00B42C86" w:rsidRDefault="00A653AE" w:rsidP="006E3AD1">
      <w:pPr>
        <w:pStyle w:val="TableIndent"/>
        <w:rPr>
          <w:rStyle w:val="Bold"/>
        </w:rPr>
      </w:pPr>
      <w:r w:rsidRPr="00B42C86">
        <w:rPr>
          <w:rStyle w:val="Bold"/>
        </w:rPr>
        <w:t>Alternatives:</w:t>
      </w:r>
      <w:r w:rsidRPr="00B42C86">
        <w:rPr>
          <w:rStyle w:val="Bold"/>
        </w:rPr>
        <w:tab/>
        <w:t>Yes</w:t>
      </w:r>
    </w:p>
    <w:p w14:paraId="599C9547" w14:textId="326C3376" w:rsidR="00A653AE" w:rsidRPr="00B42C86" w:rsidRDefault="00A653AE" w:rsidP="006E3AD1">
      <w:pPr>
        <w:pStyle w:val="TableIndent"/>
        <w:rPr>
          <w:rStyle w:val="Bold"/>
        </w:rPr>
      </w:pPr>
      <w:r w:rsidRPr="00B42C86">
        <w:rPr>
          <w:rStyle w:val="Bold"/>
        </w:rPr>
        <w:t>Consent:</w:t>
      </w:r>
      <w:r w:rsidRPr="00B42C86">
        <w:rPr>
          <w:rStyle w:val="Bold"/>
        </w:rPr>
        <w:tab/>
      </w:r>
      <w:r w:rsidR="00DA7A4D" w:rsidRPr="00B42C86">
        <w:rPr>
          <w:rStyle w:val="Bold"/>
        </w:rPr>
        <w:t>Yes</w:t>
      </w:r>
    </w:p>
    <w:p w14:paraId="6717B482" w14:textId="4C2C73B9" w:rsidR="00A653AE" w:rsidRPr="00B42C86" w:rsidRDefault="00A653AE" w:rsidP="006E3AD1">
      <w:pPr>
        <w:pStyle w:val="TableIndent"/>
        <w:rPr>
          <w:rStyle w:val="Bold"/>
          <w:b w:val="0"/>
          <w:bCs/>
        </w:rPr>
      </w:pPr>
      <w:r w:rsidRPr="00B42C86">
        <w:rPr>
          <w:rStyle w:val="Bold"/>
          <w:b w:val="0"/>
          <w:bCs/>
        </w:rPr>
        <w:t>Prescribing:</w:t>
      </w:r>
      <w:r w:rsidRPr="00B42C86">
        <w:rPr>
          <w:rStyle w:val="Bold"/>
          <w:b w:val="0"/>
          <w:bCs/>
        </w:rPr>
        <w:tab/>
      </w:r>
      <w:r w:rsidR="00BD6B32" w:rsidRPr="00B42C86">
        <w:rPr>
          <w:rStyle w:val="Bold"/>
          <w:b w:val="0"/>
          <w:bCs/>
        </w:rPr>
        <w:t>No</w:t>
      </w:r>
    </w:p>
    <w:p w14:paraId="1374D8C3" w14:textId="37EF3A81" w:rsidR="00A653AE" w:rsidRPr="00B42C86" w:rsidRDefault="00A653AE" w:rsidP="006E3AD1">
      <w:pPr>
        <w:pStyle w:val="TableIndent"/>
        <w:rPr>
          <w:rStyle w:val="Bold"/>
          <w:b w:val="0"/>
          <w:bCs/>
        </w:rPr>
      </w:pPr>
      <w:r w:rsidRPr="00B42C86">
        <w:rPr>
          <w:rStyle w:val="Bold"/>
          <w:b w:val="0"/>
          <w:bCs/>
        </w:rPr>
        <w:t>Documentation:</w:t>
      </w:r>
      <w:r w:rsidRPr="00B42C86">
        <w:rPr>
          <w:rStyle w:val="Bold"/>
          <w:b w:val="0"/>
          <w:bCs/>
        </w:rPr>
        <w:tab/>
      </w:r>
      <w:r w:rsidR="00DA7A4D" w:rsidRPr="00B42C86">
        <w:rPr>
          <w:rStyle w:val="Bold"/>
          <w:b w:val="0"/>
          <w:bCs/>
        </w:rPr>
        <w:t>No</w:t>
      </w:r>
    </w:p>
    <w:p w14:paraId="04AC7C26" w14:textId="77777777" w:rsidR="00A653AE" w:rsidRPr="00B42C86" w:rsidRDefault="00A653AE" w:rsidP="006E3AD1">
      <w:pPr>
        <w:pStyle w:val="TableIndent"/>
        <w:rPr>
          <w:rStyle w:val="Bold"/>
          <w:b w:val="0"/>
          <w:bCs/>
        </w:rPr>
      </w:pPr>
      <w:r w:rsidRPr="00B42C86">
        <w:rPr>
          <w:rStyle w:val="Bold"/>
          <w:b w:val="0"/>
          <w:bCs/>
        </w:rPr>
        <w:t>Monitoring:</w:t>
      </w:r>
      <w:r w:rsidRPr="00B42C86">
        <w:rPr>
          <w:rStyle w:val="Bold"/>
          <w:b w:val="0"/>
          <w:bCs/>
        </w:rPr>
        <w:tab/>
        <w:t>No</w:t>
      </w:r>
    </w:p>
    <w:p w14:paraId="3CF22F9E" w14:textId="79A281EE" w:rsidR="003A30A7" w:rsidRPr="00B42C86" w:rsidRDefault="008716CF" w:rsidP="00C80881">
      <w:pPr>
        <w:pStyle w:val="Subhead2"/>
      </w:pPr>
      <w:r w:rsidRPr="00B42C86">
        <w:br w:type="column"/>
      </w:r>
      <w:r w:rsidR="003A30A7" w:rsidRPr="00B42C86">
        <w:lastRenderedPageBreak/>
        <w:t>Medication and restraint in aged care</w:t>
      </w:r>
    </w:p>
    <w:p w14:paraId="321992BF" w14:textId="77777777" w:rsidR="003A30A7" w:rsidRPr="00B42C86" w:rsidRDefault="003A30A7" w:rsidP="00201BCD">
      <w:pPr>
        <w:pStyle w:val="CompactPara"/>
      </w:pPr>
      <w:r w:rsidRPr="00B42C86">
        <w:rPr>
          <w:rStyle w:val="Bold"/>
          <w:rFonts w:asciiTheme="majorHAnsi" w:hAnsiTheme="majorHAnsi"/>
          <w:color w:val="262626" w:themeColor="text1" w:themeTint="D9"/>
        </w:rPr>
        <w:t>Organisation:</w:t>
      </w:r>
      <w:r w:rsidRPr="00B42C86">
        <w:t xml:space="preserve"> Dementia Training Australia</w:t>
      </w:r>
    </w:p>
    <w:p w14:paraId="1A1F74C4" w14:textId="77777777" w:rsidR="003A30A7" w:rsidRPr="00B42C86" w:rsidRDefault="003A30A7" w:rsidP="00201BCD">
      <w:pPr>
        <w:pStyle w:val="CompactPara"/>
      </w:pPr>
      <w:r w:rsidRPr="00B42C86">
        <w:rPr>
          <w:rStyle w:val="Bold"/>
          <w:rFonts w:asciiTheme="majorHAnsi" w:hAnsiTheme="majorHAnsi"/>
          <w:color w:val="262626" w:themeColor="text1" w:themeTint="D9"/>
        </w:rPr>
        <w:t>Aim:</w:t>
      </w:r>
      <w:r w:rsidRPr="00B42C86">
        <w:t xml:space="preserve"> To inform residential aged care providers of issues and responsibilities around minimising the use of restraint</w:t>
      </w:r>
    </w:p>
    <w:p w14:paraId="43CF52B4" w14:textId="0FBA1C23" w:rsidR="003A30A7" w:rsidRPr="00B42C86" w:rsidRDefault="003A30A7"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Pr="00B42C86">
        <w:rPr>
          <w:rFonts w:cstheme="minorHAnsi"/>
        </w:rPr>
        <w:t xml:space="preserve">Video presentation by </w:t>
      </w:r>
      <w:r w:rsidR="00401C6D" w:rsidRPr="00B42C86">
        <w:t xml:space="preserve">the </w:t>
      </w:r>
      <w:r w:rsidR="00B706D7" w:rsidRPr="00B42C86">
        <w:t>C</w:t>
      </w:r>
      <w:r w:rsidR="00401C6D" w:rsidRPr="00B42C86">
        <w:t>ommission</w:t>
      </w:r>
      <w:r w:rsidR="000E322A" w:rsidRPr="00B42C86">
        <w:rPr>
          <w:rFonts w:cstheme="minorHAnsi"/>
        </w:rPr>
        <w:t>’s</w:t>
      </w:r>
      <w:r w:rsidR="00DC5E36" w:rsidRPr="00B42C86">
        <w:rPr>
          <w:rFonts w:cstheme="minorHAnsi"/>
        </w:rPr>
        <w:t xml:space="preserve"> c</w:t>
      </w:r>
      <w:r w:rsidRPr="00B42C86">
        <w:rPr>
          <w:rFonts w:cstheme="minorHAnsi"/>
        </w:rPr>
        <w:t xml:space="preserve">hief </w:t>
      </w:r>
      <w:r w:rsidR="00DC5E36" w:rsidRPr="00B42C86">
        <w:rPr>
          <w:rFonts w:cstheme="minorHAnsi"/>
        </w:rPr>
        <w:t>c</w:t>
      </w:r>
      <w:r w:rsidRPr="00B42C86">
        <w:rPr>
          <w:rFonts w:cstheme="minorHAnsi"/>
        </w:rPr>
        <w:t xml:space="preserve">linical </w:t>
      </w:r>
      <w:r w:rsidR="00DC5E36" w:rsidRPr="00B42C86">
        <w:rPr>
          <w:rFonts w:cstheme="minorHAnsi"/>
        </w:rPr>
        <w:t>a</w:t>
      </w:r>
      <w:r w:rsidRPr="00B42C86">
        <w:rPr>
          <w:rFonts w:cstheme="minorHAnsi"/>
        </w:rPr>
        <w:t xml:space="preserve">dvisor, introducing </w:t>
      </w:r>
      <w:r w:rsidR="0010155F" w:rsidRPr="00B42C86">
        <w:rPr>
          <w:rFonts w:cstheme="minorHAnsi"/>
        </w:rPr>
        <w:t xml:space="preserve">the </w:t>
      </w:r>
      <w:r w:rsidR="007642F2" w:rsidRPr="00B42C86">
        <w:rPr>
          <w:rFonts w:cstheme="minorHAnsi"/>
        </w:rPr>
        <w:t>Q</w:t>
      </w:r>
      <w:r w:rsidR="00690C51" w:rsidRPr="00B42C86">
        <w:rPr>
          <w:rFonts w:cstheme="minorHAnsi"/>
        </w:rPr>
        <w:t xml:space="preserve">uality </w:t>
      </w:r>
      <w:r w:rsidR="007642F2" w:rsidRPr="00B42C86">
        <w:rPr>
          <w:rFonts w:cstheme="minorHAnsi"/>
        </w:rPr>
        <w:t>S</w:t>
      </w:r>
      <w:r w:rsidR="00690C51" w:rsidRPr="00B42C86">
        <w:rPr>
          <w:rFonts w:cstheme="minorHAnsi"/>
        </w:rPr>
        <w:t>tandards</w:t>
      </w:r>
      <w:r w:rsidRPr="00B42C86">
        <w:rPr>
          <w:rFonts w:cstheme="minorHAnsi"/>
        </w:rPr>
        <w:t xml:space="preserve"> and Restraints Principles</w:t>
      </w:r>
    </w:p>
    <w:p w14:paraId="03A49285" w14:textId="4A267D4D" w:rsidR="003A30A7" w:rsidRPr="00B42C86" w:rsidRDefault="003A30A7" w:rsidP="00201BCD">
      <w:pPr>
        <w:pStyle w:val="CompactPara"/>
      </w:pPr>
      <w:r w:rsidRPr="00B42C86">
        <w:rPr>
          <w:rStyle w:val="Bold"/>
          <w:rFonts w:asciiTheme="majorHAnsi" w:hAnsiTheme="majorHAnsi"/>
          <w:color w:val="262626" w:themeColor="text1" w:themeTint="D9"/>
        </w:rPr>
        <w:t>Target audience:</w:t>
      </w:r>
      <w:r w:rsidR="00FD3676" w:rsidRPr="00B42C86">
        <w:rPr>
          <w:rFonts w:asciiTheme="minorHAnsi" w:hAnsiTheme="minorHAnsi" w:cstheme="minorHAnsi"/>
        </w:rPr>
        <w:t xml:space="preserve"> </w:t>
      </w:r>
      <w:r w:rsidRPr="00B42C86">
        <w:rPr>
          <w:rFonts w:cstheme="minorHAnsi"/>
        </w:rPr>
        <w:t>Provider management, health professionals and direct care-staff</w:t>
      </w:r>
    </w:p>
    <w:p w14:paraId="5B95A499" w14:textId="77777777" w:rsidR="003A30A7" w:rsidRPr="00B42C86" w:rsidRDefault="003A30A7"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Released November 2019</w:t>
      </w:r>
    </w:p>
    <w:p w14:paraId="16D868D6" w14:textId="77777777" w:rsidR="00D62003" w:rsidRPr="00B42C86" w:rsidRDefault="00EE54B9" w:rsidP="00D37B68">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w:t>
      </w:r>
      <w:r w:rsidR="008C219D" w:rsidRPr="00B42C86">
        <w:rPr>
          <w:rStyle w:val="Bold"/>
          <w:rFonts w:asciiTheme="majorHAnsi" w:hAnsiTheme="majorHAnsi"/>
          <w:color w:val="262626" w:themeColor="text1" w:themeTint="D9"/>
          <w:sz w:val="20"/>
          <w:lang w:eastAsia="en-GB"/>
        </w:rPr>
        <w:t xml:space="preserve"> to</w:t>
      </w:r>
      <w:r w:rsidR="00D62003" w:rsidRPr="00B42C86">
        <w:rPr>
          <w:rStyle w:val="Bold"/>
          <w:rFonts w:asciiTheme="majorHAnsi" w:hAnsiTheme="majorHAnsi"/>
          <w:color w:val="262626" w:themeColor="text1" w:themeTint="D9"/>
          <w:sz w:val="20"/>
          <w:lang w:eastAsia="en-GB"/>
        </w:rPr>
        <w:t xml:space="preserve"> the Restraints Principles:</w:t>
      </w:r>
    </w:p>
    <w:p w14:paraId="073A98C3" w14:textId="77777777" w:rsidR="001F6748" w:rsidRPr="00B42C86" w:rsidRDefault="001F6748" w:rsidP="006E3AD1">
      <w:pPr>
        <w:pStyle w:val="TableIndent"/>
        <w:rPr>
          <w:rStyle w:val="Bold"/>
        </w:rPr>
      </w:pPr>
      <w:r w:rsidRPr="00B42C86">
        <w:rPr>
          <w:rStyle w:val="Bold"/>
        </w:rPr>
        <w:t>Assessment:</w:t>
      </w:r>
      <w:r w:rsidRPr="00B42C86">
        <w:rPr>
          <w:rStyle w:val="Bold"/>
        </w:rPr>
        <w:tab/>
        <w:t>Yes</w:t>
      </w:r>
    </w:p>
    <w:p w14:paraId="6E031B19" w14:textId="77777777" w:rsidR="001F6748" w:rsidRPr="00B42C86" w:rsidRDefault="001F6748" w:rsidP="006E3AD1">
      <w:pPr>
        <w:pStyle w:val="TableIndent"/>
        <w:rPr>
          <w:rStyle w:val="Bold"/>
        </w:rPr>
      </w:pPr>
      <w:r w:rsidRPr="00B42C86">
        <w:rPr>
          <w:rStyle w:val="Bold"/>
        </w:rPr>
        <w:t>Alternatives:</w:t>
      </w:r>
      <w:r w:rsidRPr="00B42C86">
        <w:rPr>
          <w:rStyle w:val="Bold"/>
        </w:rPr>
        <w:tab/>
        <w:t>Yes</w:t>
      </w:r>
    </w:p>
    <w:p w14:paraId="08337902" w14:textId="77777777" w:rsidR="001F6748" w:rsidRPr="00B42C86" w:rsidRDefault="001F6748" w:rsidP="006E3AD1">
      <w:pPr>
        <w:pStyle w:val="TableIndent"/>
        <w:rPr>
          <w:rStyle w:val="Bold"/>
        </w:rPr>
      </w:pPr>
      <w:r w:rsidRPr="00B42C86">
        <w:rPr>
          <w:rStyle w:val="Bold"/>
        </w:rPr>
        <w:t>Consent:</w:t>
      </w:r>
      <w:r w:rsidRPr="00B42C86">
        <w:rPr>
          <w:rStyle w:val="Bold"/>
        </w:rPr>
        <w:tab/>
        <w:t>Yes</w:t>
      </w:r>
    </w:p>
    <w:p w14:paraId="39B5FCFF" w14:textId="77777777" w:rsidR="001F6748" w:rsidRPr="00B42C86" w:rsidRDefault="001F6748" w:rsidP="006E3AD1">
      <w:pPr>
        <w:pStyle w:val="TableIndent"/>
        <w:rPr>
          <w:rStyle w:val="Bold"/>
        </w:rPr>
      </w:pPr>
      <w:r w:rsidRPr="00B42C86">
        <w:rPr>
          <w:rStyle w:val="Bold"/>
        </w:rPr>
        <w:t>Prescribing:</w:t>
      </w:r>
      <w:r w:rsidRPr="00B42C86">
        <w:rPr>
          <w:rStyle w:val="Bold"/>
        </w:rPr>
        <w:tab/>
        <w:t>Yes</w:t>
      </w:r>
    </w:p>
    <w:p w14:paraId="15B7901E" w14:textId="77777777" w:rsidR="001F6748" w:rsidRPr="00B42C86" w:rsidRDefault="001F6748" w:rsidP="006E3AD1">
      <w:pPr>
        <w:pStyle w:val="TableIndent"/>
        <w:rPr>
          <w:rStyle w:val="Bold"/>
        </w:rPr>
      </w:pPr>
      <w:r w:rsidRPr="00B42C86">
        <w:rPr>
          <w:rStyle w:val="Bold"/>
        </w:rPr>
        <w:t>Documentation:</w:t>
      </w:r>
      <w:r w:rsidRPr="00B42C86">
        <w:rPr>
          <w:rStyle w:val="Bold"/>
        </w:rPr>
        <w:tab/>
        <w:t>Yes</w:t>
      </w:r>
    </w:p>
    <w:p w14:paraId="3E207B55" w14:textId="77777777" w:rsidR="001F6748" w:rsidRPr="00B42C86" w:rsidRDefault="001F6748" w:rsidP="006E3AD1">
      <w:pPr>
        <w:pStyle w:val="TableIndent"/>
        <w:rPr>
          <w:rStyle w:val="Bold"/>
        </w:rPr>
      </w:pPr>
      <w:r w:rsidRPr="00B42C86">
        <w:rPr>
          <w:rStyle w:val="Bold"/>
        </w:rPr>
        <w:t>Monitoring:</w:t>
      </w:r>
      <w:r w:rsidRPr="00B42C86">
        <w:rPr>
          <w:rStyle w:val="Bold"/>
        </w:rPr>
        <w:tab/>
        <w:t>Yes</w:t>
      </w:r>
    </w:p>
    <w:p w14:paraId="7F283AB3" w14:textId="1F7B2B43" w:rsidR="00381E38" w:rsidRPr="00B42C86" w:rsidRDefault="008716CF" w:rsidP="00950E14">
      <w:pPr>
        <w:pStyle w:val="Subhead2"/>
        <w:rPr>
          <w:rStyle w:val="Bold"/>
          <w:bCs/>
          <w:color w:val="404142" w:themeColor="background2" w:themeShade="80"/>
        </w:rPr>
      </w:pPr>
      <w:r w:rsidRPr="00B42C86">
        <w:br w:type="column"/>
      </w:r>
      <w:r w:rsidR="00381E38" w:rsidRPr="00B42C86">
        <w:t>Guiding principles for medication management in residential aged care facilities (and companion guide for residents and families</w:t>
      </w:r>
      <w:r w:rsidR="00E55849" w:rsidRPr="00B42C86">
        <w:t>)</w:t>
      </w:r>
    </w:p>
    <w:p w14:paraId="4560E887" w14:textId="4B5AE8E4" w:rsidR="003A30A7" w:rsidRPr="00B42C86" w:rsidRDefault="003A30A7" w:rsidP="00201BCD">
      <w:pPr>
        <w:pStyle w:val="CompactPara"/>
      </w:pPr>
      <w:r w:rsidRPr="00B42C86">
        <w:rPr>
          <w:rStyle w:val="Bold"/>
          <w:rFonts w:asciiTheme="majorHAnsi" w:hAnsiTheme="majorHAnsi"/>
          <w:color w:val="262626" w:themeColor="text1" w:themeTint="D9"/>
        </w:rPr>
        <w:t>Organisation:</w:t>
      </w:r>
      <w:r w:rsidRPr="00B42C86">
        <w:t xml:space="preserve"> </w:t>
      </w:r>
      <w:r w:rsidR="00AD7FE3" w:rsidRPr="00B42C86">
        <w:t xml:space="preserve">The </w:t>
      </w:r>
      <w:r w:rsidR="00381E38" w:rsidRPr="00B42C86">
        <w:t>Department</w:t>
      </w:r>
    </w:p>
    <w:p w14:paraId="31C5547E" w14:textId="77777777" w:rsidR="003A30A7" w:rsidRPr="00B42C86" w:rsidRDefault="003A30A7" w:rsidP="00201BCD">
      <w:pPr>
        <w:pStyle w:val="CompactPara"/>
      </w:pPr>
      <w:r w:rsidRPr="00B42C86">
        <w:rPr>
          <w:rStyle w:val="Bold"/>
          <w:rFonts w:asciiTheme="majorHAnsi" w:hAnsiTheme="majorHAnsi"/>
          <w:color w:val="262626" w:themeColor="text1" w:themeTint="D9"/>
        </w:rPr>
        <w:t>Aim:</w:t>
      </w:r>
      <w:r w:rsidRPr="00B42C86">
        <w:t xml:space="preserve"> </w:t>
      </w:r>
      <w:r w:rsidR="00381E38" w:rsidRPr="00B42C86">
        <w:t>To promote safe, quality use of medicines and appropriate medication management</w:t>
      </w:r>
    </w:p>
    <w:p w14:paraId="7A472A41" w14:textId="086FF07B" w:rsidR="003A30A7" w:rsidRPr="00B42C86" w:rsidRDefault="003A30A7"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381E38" w:rsidRPr="00B42C86">
        <w:rPr>
          <w:rFonts w:cstheme="minorHAnsi"/>
        </w:rPr>
        <w:t xml:space="preserve">Describes 12 guiding principles for medication management and provides an implementation guide and resources for each. Restraint is not explicitly addressed but the manual provides prompts and resources that may inform how the </w:t>
      </w:r>
      <w:r w:rsidR="00381E38" w:rsidRPr="00B42C86">
        <w:rPr>
          <w:szCs w:val="18"/>
        </w:rPr>
        <w:t xml:space="preserve">Restraints </w:t>
      </w:r>
      <w:r w:rsidR="00381E38" w:rsidRPr="00B42C86">
        <w:rPr>
          <w:rFonts w:cstheme="minorHAnsi"/>
        </w:rPr>
        <w:t xml:space="preserve">Principles are applied (e.g. policies and procedures for use of medication charts, policies for medication administration as required by relevant jurisdiction). The companion guide for residents and families similarly does not address restraint or consent. They </w:t>
      </w:r>
      <w:r w:rsidR="0010155F" w:rsidRPr="00B42C86">
        <w:rPr>
          <w:rFonts w:cstheme="minorHAnsi"/>
        </w:rPr>
        <w:t xml:space="preserve">both </w:t>
      </w:r>
      <w:r w:rsidR="00381E38" w:rsidRPr="00B42C86">
        <w:rPr>
          <w:rFonts w:cstheme="minorHAnsi"/>
        </w:rPr>
        <w:t>describe what the Guiding Principles are and provide general FAQs about medication use and links for more information</w:t>
      </w:r>
    </w:p>
    <w:p w14:paraId="172D0091" w14:textId="7FA685E5" w:rsidR="003A30A7" w:rsidRPr="00B42C86" w:rsidRDefault="003A30A7" w:rsidP="00201BCD">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00381E38" w:rsidRPr="00B42C86">
        <w:rPr>
          <w:rFonts w:cstheme="minorHAnsi"/>
        </w:rPr>
        <w:t>Provider management, health professionals and direct-care staff, residents, carers</w:t>
      </w:r>
    </w:p>
    <w:p w14:paraId="347B8561" w14:textId="274EBDE1" w:rsidR="003A30A7" w:rsidRPr="00B42C86" w:rsidRDefault="003A30A7"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w:t>
      </w:r>
      <w:r w:rsidR="00381E38" w:rsidRPr="00B42C86">
        <w:rPr>
          <w:rFonts w:cstheme="minorHAnsi"/>
        </w:rPr>
        <w:t>Released 2012</w:t>
      </w:r>
      <w:r w:rsidR="00737AE2" w:rsidRPr="00B42C86">
        <w:rPr>
          <w:rFonts w:cstheme="minorHAnsi"/>
        </w:rPr>
        <w:t>.</w:t>
      </w:r>
    </w:p>
    <w:p w14:paraId="01B8B7C1" w14:textId="77777777" w:rsidR="00D62003" w:rsidRPr="00B42C86" w:rsidRDefault="00EE54B9" w:rsidP="00D37B68">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w:t>
      </w:r>
      <w:r w:rsidR="008C219D" w:rsidRPr="00B42C86">
        <w:rPr>
          <w:rStyle w:val="Bold"/>
          <w:rFonts w:asciiTheme="majorHAnsi" w:hAnsiTheme="majorHAnsi"/>
          <w:color w:val="262626" w:themeColor="text1" w:themeTint="D9"/>
          <w:sz w:val="20"/>
          <w:lang w:eastAsia="en-GB"/>
        </w:rPr>
        <w:t xml:space="preserve"> to</w:t>
      </w:r>
      <w:r w:rsidR="00D62003" w:rsidRPr="00B42C86">
        <w:rPr>
          <w:rStyle w:val="Bold"/>
          <w:rFonts w:asciiTheme="majorHAnsi" w:hAnsiTheme="majorHAnsi"/>
          <w:color w:val="262626" w:themeColor="text1" w:themeTint="D9"/>
          <w:sz w:val="20"/>
          <w:lang w:eastAsia="en-GB"/>
        </w:rPr>
        <w:t xml:space="preserve"> the Restraints Principles:</w:t>
      </w:r>
    </w:p>
    <w:p w14:paraId="266E0E9A" w14:textId="77777777" w:rsidR="001F6748" w:rsidRPr="00B42C86" w:rsidRDefault="001F6748" w:rsidP="006E3AD1">
      <w:pPr>
        <w:pStyle w:val="TableIndent"/>
      </w:pPr>
      <w:r w:rsidRPr="00B42C86">
        <w:t>Assessment:</w:t>
      </w:r>
      <w:r w:rsidRPr="00B42C86">
        <w:tab/>
        <w:t>No</w:t>
      </w:r>
    </w:p>
    <w:p w14:paraId="6732F938" w14:textId="77777777" w:rsidR="001F6748" w:rsidRPr="00B42C86" w:rsidRDefault="001F6748" w:rsidP="006E3AD1">
      <w:pPr>
        <w:pStyle w:val="TableIndent"/>
      </w:pPr>
      <w:r w:rsidRPr="00B42C86">
        <w:t>Alternatives:</w:t>
      </w:r>
      <w:r w:rsidRPr="00B42C86">
        <w:tab/>
        <w:t>No</w:t>
      </w:r>
    </w:p>
    <w:p w14:paraId="298FD0EE" w14:textId="77777777" w:rsidR="001F6748" w:rsidRPr="00B42C86" w:rsidRDefault="001F6748" w:rsidP="006E3AD1">
      <w:pPr>
        <w:pStyle w:val="TableIndent"/>
      </w:pPr>
      <w:r w:rsidRPr="00B42C86">
        <w:t>Consent:</w:t>
      </w:r>
      <w:r w:rsidRPr="00B42C86">
        <w:tab/>
        <w:t>No</w:t>
      </w:r>
    </w:p>
    <w:p w14:paraId="0D4F1068" w14:textId="77777777" w:rsidR="001F6748" w:rsidRPr="00B42C86" w:rsidRDefault="001F6748" w:rsidP="006E3AD1">
      <w:pPr>
        <w:pStyle w:val="TableIndent"/>
        <w:rPr>
          <w:rStyle w:val="Bold"/>
        </w:rPr>
      </w:pPr>
      <w:r w:rsidRPr="00B42C86">
        <w:rPr>
          <w:rStyle w:val="Bold"/>
        </w:rPr>
        <w:t>Prescribing:</w:t>
      </w:r>
      <w:r w:rsidRPr="00B42C86">
        <w:rPr>
          <w:rStyle w:val="Bold"/>
        </w:rPr>
        <w:tab/>
        <w:t>Yes</w:t>
      </w:r>
    </w:p>
    <w:p w14:paraId="2D35265F" w14:textId="77777777" w:rsidR="001F6748" w:rsidRPr="00B42C86" w:rsidRDefault="001F6748" w:rsidP="006E3AD1">
      <w:pPr>
        <w:pStyle w:val="TableIndent"/>
        <w:rPr>
          <w:rStyle w:val="Bold"/>
        </w:rPr>
      </w:pPr>
      <w:r w:rsidRPr="00B42C86">
        <w:rPr>
          <w:rStyle w:val="Bold"/>
        </w:rPr>
        <w:t>Documentation:</w:t>
      </w:r>
      <w:r w:rsidRPr="00B42C86">
        <w:rPr>
          <w:rStyle w:val="Bold"/>
        </w:rPr>
        <w:tab/>
        <w:t>Yes</w:t>
      </w:r>
    </w:p>
    <w:p w14:paraId="6B0DD404" w14:textId="77777777" w:rsidR="001F6748" w:rsidRPr="00B42C86" w:rsidRDefault="001F6748" w:rsidP="006E3AD1">
      <w:pPr>
        <w:pStyle w:val="TableIndent"/>
        <w:rPr>
          <w:rStyle w:val="Bold"/>
        </w:rPr>
      </w:pPr>
      <w:r w:rsidRPr="00B42C86">
        <w:rPr>
          <w:rStyle w:val="Bold"/>
        </w:rPr>
        <w:t>Monitoring:</w:t>
      </w:r>
      <w:r w:rsidRPr="00B42C86">
        <w:rPr>
          <w:rStyle w:val="Bold"/>
        </w:rPr>
        <w:tab/>
        <w:t>Yes</w:t>
      </w:r>
    </w:p>
    <w:p w14:paraId="0C8B7E90" w14:textId="77777777" w:rsidR="007B06B1" w:rsidRPr="00B42C86" w:rsidRDefault="00987DB1" w:rsidP="00950E14">
      <w:pPr>
        <w:pStyle w:val="Subhead2"/>
        <w:rPr>
          <w:rStyle w:val="Bold"/>
          <w:bCs/>
          <w:color w:val="404142" w:themeColor="background2" w:themeShade="80"/>
        </w:rPr>
      </w:pPr>
      <w:r w:rsidRPr="00B42C86">
        <w:br w:type="column"/>
      </w:r>
      <w:r w:rsidR="007B06B1" w:rsidRPr="00B42C86">
        <w:lastRenderedPageBreak/>
        <w:t>Prescribing psychotropic medications to people in aged care – information and resources</w:t>
      </w:r>
    </w:p>
    <w:p w14:paraId="5E831D5F" w14:textId="08891B05" w:rsidR="007B06B1" w:rsidRPr="00B42C86" w:rsidRDefault="007B06B1" w:rsidP="00201BCD">
      <w:pPr>
        <w:pStyle w:val="CompactPara"/>
      </w:pPr>
      <w:r w:rsidRPr="00B42C86">
        <w:rPr>
          <w:rStyle w:val="Bold"/>
          <w:rFonts w:asciiTheme="majorHAnsi" w:hAnsiTheme="majorHAnsi"/>
          <w:color w:val="262626" w:themeColor="text1" w:themeTint="D9"/>
        </w:rPr>
        <w:t>Organisation:</w:t>
      </w:r>
      <w:r w:rsidRPr="00B42C86">
        <w:t xml:space="preserve"> </w:t>
      </w:r>
      <w:r w:rsidR="00AD7FE3" w:rsidRPr="00B42C86">
        <w:t xml:space="preserve">The </w:t>
      </w:r>
      <w:r w:rsidRPr="00B42C86">
        <w:t>Department</w:t>
      </w:r>
    </w:p>
    <w:p w14:paraId="670AB527" w14:textId="77777777" w:rsidR="007B06B1" w:rsidRPr="00B42C86" w:rsidRDefault="007B06B1" w:rsidP="00201BCD">
      <w:pPr>
        <w:pStyle w:val="CompactPara"/>
      </w:pPr>
      <w:r w:rsidRPr="00B42C86">
        <w:rPr>
          <w:rStyle w:val="Bold"/>
          <w:rFonts w:asciiTheme="majorHAnsi" w:hAnsiTheme="majorHAnsi"/>
          <w:color w:val="262626" w:themeColor="text1" w:themeTint="D9"/>
        </w:rPr>
        <w:t>Aim:</w:t>
      </w:r>
      <w:r w:rsidRPr="00B42C86">
        <w:t xml:space="preserve"> </w:t>
      </w:r>
      <w:r w:rsidR="00CA2E62" w:rsidRPr="00B42C86">
        <w:t>To increase prescriber awareness of available resources</w:t>
      </w:r>
    </w:p>
    <w:p w14:paraId="20D48BBC" w14:textId="77777777" w:rsidR="007B06B1" w:rsidRPr="00B42C86" w:rsidRDefault="007B06B1"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CA2E62" w:rsidRPr="00B42C86">
        <w:t>Brief information booklet providing links to evidence-based information including clinical guidelines, government services, professional development, and other resources</w:t>
      </w:r>
    </w:p>
    <w:p w14:paraId="15017AB9" w14:textId="25C2A7F4" w:rsidR="007B06B1" w:rsidRPr="00B42C86" w:rsidRDefault="007B06B1" w:rsidP="00201BCD">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00CA2E62" w:rsidRPr="00B42C86">
        <w:rPr>
          <w:rFonts w:cstheme="minorHAnsi"/>
        </w:rPr>
        <w:t>Prescribers</w:t>
      </w:r>
    </w:p>
    <w:p w14:paraId="74CDD35C" w14:textId="77777777" w:rsidR="007B06B1" w:rsidRPr="00B42C86" w:rsidRDefault="007B06B1"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w:t>
      </w:r>
      <w:r w:rsidR="00CA2E62" w:rsidRPr="00B42C86">
        <w:t>Released January 2020</w:t>
      </w:r>
    </w:p>
    <w:p w14:paraId="17326D8E" w14:textId="77777777" w:rsidR="00D62003" w:rsidRPr="00B42C86" w:rsidRDefault="00EE54B9" w:rsidP="00D37B68">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w:t>
      </w:r>
      <w:r w:rsidR="008C219D" w:rsidRPr="00B42C86">
        <w:rPr>
          <w:rStyle w:val="Bold"/>
          <w:rFonts w:asciiTheme="majorHAnsi" w:hAnsiTheme="majorHAnsi"/>
          <w:color w:val="262626" w:themeColor="text1" w:themeTint="D9"/>
          <w:sz w:val="20"/>
          <w:lang w:eastAsia="en-GB"/>
        </w:rPr>
        <w:t xml:space="preserve"> to</w:t>
      </w:r>
      <w:r w:rsidR="00D62003" w:rsidRPr="00B42C86">
        <w:rPr>
          <w:rStyle w:val="Bold"/>
          <w:rFonts w:asciiTheme="majorHAnsi" w:hAnsiTheme="majorHAnsi"/>
          <w:color w:val="262626" w:themeColor="text1" w:themeTint="D9"/>
          <w:sz w:val="20"/>
          <w:lang w:eastAsia="en-GB"/>
        </w:rPr>
        <w:t xml:space="preserve"> the Restraints Principles:</w:t>
      </w:r>
    </w:p>
    <w:p w14:paraId="04A1A141" w14:textId="77777777" w:rsidR="001F6748" w:rsidRPr="00B42C86" w:rsidRDefault="001F6748" w:rsidP="006E3AD1">
      <w:pPr>
        <w:pStyle w:val="TableIndent"/>
      </w:pPr>
      <w:r w:rsidRPr="00B42C86">
        <w:t>Assessment:</w:t>
      </w:r>
      <w:r w:rsidRPr="00B42C86">
        <w:tab/>
        <w:t>No</w:t>
      </w:r>
    </w:p>
    <w:p w14:paraId="47B3E4B9" w14:textId="77777777" w:rsidR="001F6748" w:rsidRPr="00B42C86" w:rsidRDefault="001F6748" w:rsidP="006E3AD1">
      <w:pPr>
        <w:pStyle w:val="TableIndent"/>
        <w:rPr>
          <w:rStyle w:val="Bold"/>
        </w:rPr>
      </w:pPr>
      <w:r w:rsidRPr="00B42C86">
        <w:rPr>
          <w:rStyle w:val="Bold"/>
        </w:rPr>
        <w:t>Alternatives:</w:t>
      </w:r>
      <w:r w:rsidRPr="00B42C86">
        <w:rPr>
          <w:rStyle w:val="Bold"/>
        </w:rPr>
        <w:tab/>
        <w:t>Yes</w:t>
      </w:r>
    </w:p>
    <w:p w14:paraId="5B5A6A31" w14:textId="77777777" w:rsidR="001F6748" w:rsidRPr="00B42C86" w:rsidRDefault="001F6748" w:rsidP="006E3AD1">
      <w:pPr>
        <w:pStyle w:val="TableIndent"/>
      </w:pPr>
      <w:r w:rsidRPr="00B42C86">
        <w:t>Consent:</w:t>
      </w:r>
      <w:r w:rsidRPr="00B42C86">
        <w:tab/>
        <w:t>No</w:t>
      </w:r>
    </w:p>
    <w:p w14:paraId="36A8C39A" w14:textId="77777777" w:rsidR="001F6748" w:rsidRPr="00B42C86" w:rsidRDefault="001F6748" w:rsidP="006E3AD1">
      <w:pPr>
        <w:pStyle w:val="TableIndent"/>
        <w:rPr>
          <w:rStyle w:val="Bold"/>
        </w:rPr>
      </w:pPr>
      <w:r w:rsidRPr="00B42C86">
        <w:rPr>
          <w:rStyle w:val="Bold"/>
        </w:rPr>
        <w:t>Prescribing:</w:t>
      </w:r>
      <w:r w:rsidRPr="00B42C86">
        <w:rPr>
          <w:rStyle w:val="Bold"/>
        </w:rPr>
        <w:tab/>
        <w:t>Yes</w:t>
      </w:r>
    </w:p>
    <w:p w14:paraId="0364B0B5" w14:textId="77777777" w:rsidR="001F6748" w:rsidRPr="00B42C86" w:rsidRDefault="001F6748" w:rsidP="006E3AD1">
      <w:pPr>
        <w:pStyle w:val="TableIndent"/>
      </w:pPr>
      <w:r w:rsidRPr="00B42C86">
        <w:t>Documentation:</w:t>
      </w:r>
      <w:r w:rsidRPr="00B42C86">
        <w:tab/>
        <w:t>No</w:t>
      </w:r>
    </w:p>
    <w:p w14:paraId="48DBC75A" w14:textId="77777777" w:rsidR="001F6748" w:rsidRPr="00B42C86" w:rsidRDefault="001F6748" w:rsidP="006E3AD1">
      <w:pPr>
        <w:pStyle w:val="TableIndent"/>
      </w:pPr>
      <w:r w:rsidRPr="00B42C86">
        <w:t>Monitoring:</w:t>
      </w:r>
      <w:r w:rsidRPr="00B42C86">
        <w:tab/>
        <w:t>No</w:t>
      </w:r>
    </w:p>
    <w:p w14:paraId="327B98FE" w14:textId="1DF00246" w:rsidR="00CA2E62" w:rsidRPr="00B42C86" w:rsidRDefault="00CA2E62" w:rsidP="00950E14">
      <w:pPr>
        <w:pStyle w:val="Subhead2"/>
        <w:rPr>
          <w:rStyle w:val="Bold"/>
          <w:bCs/>
          <w:color w:val="404142" w:themeColor="background2" w:themeShade="80"/>
        </w:rPr>
      </w:pPr>
      <w:bookmarkStart w:id="52" w:name="_Ref56510190"/>
      <w:r w:rsidRPr="00B42C86">
        <w:t>Decision-making tool: Supporting a restraint free environment in residential aged care</w:t>
      </w:r>
      <w:bookmarkEnd w:id="52"/>
    </w:p>
    <w:p w14:paraId="4AA9252F" w14:textId="03FB626B" w:rsidR="00CA2E62" w:rsidRPr="00B42C86" w:rsidRDefault="00CA2E62" w:rsidP="00201BCD">
      <w:pPr>
        <w:pStyle w:val="CompactPara"/>
      </w:pPr>
      <w:r w:rsidRPr="00B42C86">
        <w:rPr>
          <w:rStyle w:val="Bold"/>
          <w:rFonts w:asciiTheme="majorHAnsi" w:hAnsiTheme="majorHAnsi"/>
          <w:color w:val="262626" w:themeColor="text1" w:themeTint="D9"/>
        </w:rPr>
        <w:t>Organisation:</w:t>
      </w:r>
      <w:r w:rsidRPr="00B42C86">
        <w:t xml:space="preserve"> </w:t>
      </w:r>
      <w:r w:rsidR="00AD7FE3" w:rsidRPr="00B42C86">
        <w:t xml:space="preserve">The </w:t>
      </w:r>
      <w:r w:rsidRPr="00B42C86">
        <w:t>Department</w:t>
      </w:r>
    </w:p>
    <w:p w14:paraId="00B9B42A" w14:textId="1BB62E4A" w:rsidR="00CA2E62" w:rsidRPr="00B42C86" w:rsidRDefault="00CA2E62" w:rsidP="00201BCD">
      <w:pPr>
        <w:pStyle w:val="CompactPara"/>
      </w:pPr>
      <w:r w:rsidRPr="00B42C86">
        <w:rPr>
          <w:rStyle w:val="Bold"/>
          <w:rFonts w:asciiTheme="majorHAnsi" w:hAnsiTheme="majorHAnsi"/>
          <w:color w:val="262626" w:themeColor="text1" w:themeTint="D9"/>
        </w:rPr>
        <w:t>Aim:</w:t>
      </w:r>
      <w:r w:rsidRPr="00B42C86">
        <w:t xml:space="preserve"> </w:t>
      </w:r>
      <w:r w:rsidR="004B5062" w:rsidRPr="00B42C86">
        <w:t>To promote person-centred, information-driven, safety-focused care</w:t>
      </w:r>
    </w:p>
    <w:p w14:paraId="6F41667A" w14:textId="77777777" w:rsidR="00CA2E62" w:rsidRPr="00B42C86" w:rsidRDefault="00CA2E62"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6726D3" w:rsidRPr="00B42C86">
        <w:rPr>
          <w:rFonts w:cstheme="minorHAnsi"/>
        </w:rPr>
        <w:t>Provides information and practical tools on providing restraint-free care, including posters flow charts, and an information sheet to share with residents’ families</w:t>
      </w:r>
    </w:p>
    <w:p w14:paraId="3B055181" w14:textId="43C2D8FB" w:rsidR="00CA2E62" w:rsidRPr="00B42C86" w:rsidRDefault="00CA2E62" w:rsidP="00201BCD">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006726D3" w:rsidRPr="00B42C86">
        <w:rPr>
          <w:rFonts w:cstheme="minorHAnsi"/>
        </w:rPr>
        <w:t>Provider management, health professionals and direct-care staff</w:t>
      </w:r>
    </w:p>
    <w:p w14:paraId="5614988E" w14:textId="4BA97CBF" w:rsidR="00CA2E62" w:rsidRPr="00B42C86" w:rsidRDefault="00CA2E62"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w:t>
      </w:r>
      <w:r w:rsidR="006726D3" w:rsidRPr="00B42C86">
        <w:t xml:space="preserve">Released 2012; </w:t>
      </w:r>
      <w:r w:rsidR="00FD3676" w:rsidRPr="00B42C86">
        <w:t>currently under revision</w:t>
      </w:r>
    </w:p>
    <w:p w14:paraId="6F2D5F7E" w14:textId="77777777" w:rsidR="00D62003" w:rsidRPr="00B42C86" w:rsidRDefault="00EE54B9" w:rsidP="00D37B68">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w:t>
      </w:r>
      <w:r w:rsidR="008C219D" w:rsidRPr="00B42C86">
        <w:rPr>
          <w:rStyle w:val="Bold"/>
          <w:rFonts w:asciiTheme="majorHAnsi" w:hAnsiTheme="majorHAnsi"/>
          <w:color w:val="262626" w:themeColor="text1" w:themeTint="D9"/>
          <w:sz w:val="20"/>
          <w:lang w:eastAsia="en-GB"/>
        </w:rPr>
        <w:t xml:space="preserve"> to</w:t>
      </w:r>
      <w:r w:rsidR="00D62003" w:rsidRPr="00B42C86">
        <w:rPr>
          <w:rStyle w:val="Bold"/>
          <w:rFonts w:asciiTheme="majorHAnsi" w:hAnsiTheme="majorHAnsi"/>
          <w:color w:val="262626" w:themeColor="text1" w:themeTint="D9"/>
          <w:sz w:val="20"/>
          <w:lang w:eastAsia="en-GB"/>
        </w:rPr>
        <w:t xml:space="preserve"> the Restraints Principles:</w:t>
      </w:r>
    </w:p>
    <w:p w14:paraId="3AB551CB" w14:textId="77777777" w:rsidR="001F6748" w:rsidRPr="00B42C86" w:rsidRDefault="001F6748" w:rsidP="006E3AD1">
      <w:pPr>
        <w:pStyle w:val="TableIndent"/>
        <w:rPr>
          <w:rStyle w:val="Bold"/>
        </w:rPr>
      </w:pPr>
      <w:r w:rsidRPr="00B42C86">
        <w:rPr>
          <w:rStyle w:val="Bold"/>
        </w:rPr>
        <w:t>Assessment:</w:t>
      </w:r>
      <w:r w:rsidRPr="00B42C86">
        <w:rPr>
          <w:rStyle w:val="Bold"/>
        </w:rPr>
        <w:tab/>
        <w:t>Yes</w:t>
      </w:r>
    </w:p>
    <w:p w14:paraId="590FBDAC" w14:textId="77777777" w:rsidR="001F6748" w:rsidRPr="00B42C86" w:rsidRDefault="001F6748" w:rsidP="006E3AD1">
      <w:pPr>
        <w:pStyle w:val="TableIndent"/>
        <w:rPr>
          <w:rStyle w:val="Bold"/>
        </w:rPr>
      </w:pPr>
      <w:r w:rsidRPr="00B42C86">
        <w:rPr>
          <w:rStyle w:val="Bold"/>
        </w:rPr>
        <w:t>Alternatives:</w:t>
      </w:r>
      <w:r w:rsidRPr="00B42C86">
        <w:rPr>
          <w:rStyle w:val="Bold"/>
        </w:rPr>
        <w:tab/>
        <w:t>Yes</w:t>
      </w:r>
    </w:p>
    <w:p w14:paraId="4BEC6306" w14:textId="77777777" w:rsidR="001F6748" w:rsidRPr="00B42C86" w:rsidRDefault="001F6748" w:rsidP="006E3AD1">
      <w:pPr>
        <w:pStyle w:val="TableIndent"/>
        <w:rPr>
          <w:rStyle w:val="Bold"/>
        </w:rPr>
      </w:pPr>
      <w:r w:rsidRPr="00B42C86">
        <w:rPr>
          <w:rStyle w:val="Bold"/>
        </w:rPr>
        <w:t>Consent:</w:t>
      </w:r>
      <w:r w:rsidRPr="00B42C86">
        <w:rPr>
          <w:rStyle w:val="Bold"/>
        </w:rPr>
        <w:tab/>
        <w:t>Yes</w:t>
      </w:r>
    </w:p>
    <w:p w14:paraId="469FBA77" w14:textId="77777777" w:rsidR="001F6748" w:rsidRPr="00B42C86" w:rsidRDefault="001F6748" w:rsidP="006E3AD1">
      <w:pPr>
        <w:pStyle w:val="TableIndent"/>
      </w:pPr>
      <w:r w:rsidRPr="00B42C86">
        <w:t>Prescribing:</w:t>
      </w:r>
      <w:r w:rsidRPr="00B42C86">
        <w:tab/>
        <w:t>No</w:t>
      </w:r>
    </w:p>
    <w:p w14:paraId="78C14689" w14:textId="77777777" w:rsidR="001F6748" w:rsidRPr="00B42C86" w:rsidRDefault="001F6748" w:rsidP="006E3AD1">
      <w:pPr>
        <w:pStyle w:val="TableIndent"/>
      </w:pPr>
      <w:r w:rsidRPr="00B42C86">
        <w:t>Documentation:</w:t>
      </w:r>
      <w:r w:rsidRPr="00B42C86">
        <w:tab/>
        <w:t>No</w:t>
      </w:r>
    </w:p>
    <w:p w14:paraId="29BBF7C6" w14:textId="77777777" w:rsidR="001F6748" w:rsidRPr="00B42C86" w:rsidRDefault="001F6748" w:rsidP="006E3AD1">
      <w:pPr>
        <w:pStyle w:val="TableIndent"/>
      </w:pPr>
      <w:r w:rsidRPr="00B42C86">
        <w:t>Monitoring:</w:t>
      </w:r>
      <w:r w:rsidRPr="00B42C86">
        <w:tab/>
        <w:t>No</w:t>
      </w:r>
    </w:p>
    <w:p w14:paraId="2B1D201A" w14:textId="77777777" w:rsidR="006726D3" w:rsidRPr="00B42C86" w:rsidRDefault="00987DB1" w:rsidP="0026500E">
      <w:pPr>
        <w:pStyle w:val="Subhead2"/>
        <w:rPr>
          <w:rStyle w:val="Bold"/>
          <w:bCs/>
          <w:color w:val="404142" w:themeColor="background2" w:themeShade="80"/>
        </w:rPr>
      </w:pPr>
      <w:r w:rsidRPr="00B42C86">
        <w:br w:type="column"/>
      </w:r>
      <w:r w:rsidR="006726D3" w:rsidRPr="00B42C86">
        <w:t>Antipsychotic Tracking Tool (APTT)</w:t>
      </w:r>
    </w:p>
    <w:p w14:paraId="17654FA1" w14:textId="77777777" w:rsidR="006726D3" w:rsidRPr="00B42C86" w:rsidRDefault="006726D3" w:rsidP="00201BCD">
      <w:pPr>
        <w:pStyle w:val="CompactPara"/>
        <w:rPr>
          <w:rFonts w:cstheme="minorHAnsi"/>
        </w:rPr>
      </w:pPr>
      <w:r w:rsidRPr="00B42C86">
        <w:rPr>
          <w:rStyle w:val="Bold"/>
          <w:rFonts w:asciiTheme="majorHAnsi" w:hAnsiTheme="majorHAnsi"/>
          <w:color w:val="262626" w:themeColor="text1" w:themeTint="D9"/>
        </w:rPr>
        <w:t>Organisation:</w:t>
      </w:r>
      <w:r w:rsidRPr="00B42C86">
        <w:t xml:space="preserve"> Dementia Training Australia</w:t>
      </w:r>
    </w:p>
    <w:p w14:paraId="24AC8039" w14:textId="2974B78F" w:rsidR="006726D3" w:rsidRPr="00B42C86" w:rsidRDefault="006726D3" w:rsidP="00201BCD">
      <w:pPr>
        <w:pStyle w:val="CompactPara"/>
      </w:pPr>
      <w:r w:rsidRPr="00B42C86">
        <w:rPr>
          <w:rStyle w:val="Bold"/>
          <w:rFonts w:asciiTheme="majorHAnsi" w:hAnsiTheme="majorHAnsi"/>
          <w:color w:val="262626" w:themeColor="text1" w:themeTint="D9"/>
        </w:rPr>
        <w:t>Aim:</w:t>
      </w:r>
      <w:r w:rsidRPr="00B42C86">
        <w:rPr>
          <w:rFonts w:cstheme="minorHAnsi"/>
        </w:rPr>
        <w:t xml:space="preserve"> </w:t>
      </w:r>
      <w:r w:rsidRPr="00B42C86">
        <w:t xml:space="preserve">To help health professionals monitor antipsychotic use in their residential aged care </w:t>
      </w:r>
      <w:r w:rsidR="00EC524D" w:rsidRPr="00B42C86">
        <w:t>home</w:t>
      </w:r>
    </w:p>
    <w:p w14:paraId="08BFCF0C" w14:textId="7F06E984" w:rsidR="006726D3" w:rsidRPr="00B42C86" w:rsidRDefault="006726D3"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Pr="00B42C86">
        <w:t xml:space="preserve">The tool generates audit reports to help determine the prevalence of antipsychotic use in a given </w:t>
      </w:r>
      <w:r w:rsidR="00EC524D" w:rsidRPr="00B42C86">
        <w:t>home</w:t>
      </w:r>
      <w:r w:rsidRPr="00B42C86">
        <w:t xml:space="preserve"> and compare</w:t>
      </w:r>
      <w:r w:rsidR="00E45ADF" w:rsidRPr="00B42C86">
        <w:t xml:space="preserve"> this </w:t>
      </w:r>
      <w:r w:rsidRPr="00B42C86">
        <w:t>to state-based benchmarks (excluding NT; derived from the RedUSe trial described below)</w:t>
      </w:r>
    </w:p>
    <w:p w14:paraId="4176A5A6" w14:textId="1D3077D4" w:rsidR="006726D3" w:rsidRPr="00B42C86" w:rsidRDefault="006726D3" w:rsidP="00201BCD">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Pr="00B42C86">
        <w:t>Health professionals and pharmacists</w:t>
      </w:r>
    </w:p>
    <w:p w14:paraId="7FBDA42C" w14:textId="77777777" w:rsidR="006726D3" w:rsidRPr="00B42C86" w:rsidRDefault="006726D3"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w:t>
      </w:r>
      <w:r w:rsidRPr="00B42C86">
        <w:t>Released 2018</w:t>
      </w:r>
    </w:p>
    <w:p w14:paraId="29502824" w14:textId="77777777" w:rsidR="00D62003" w:rsidRPr="00B42C86" w:rsidRDefault="00EE54B9"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w:t>
      </w:r>
      <w:r w:rsidR="008C219D" w:rsidRPr="00B42C86">
        <w:rPr>
          <w:rStyle w:val="Bold"/>
          <w:rFonts w:asciiTheme="majorHAnsi" w:hAnsiTheme="majorHAnsi"/>
          <w:color w:val="262626" w:themeColor="text1" w:themeTint="D9"/>
        </w:rPr>
        <w:t xml:space="preserve"> to</w:t>
      </w:r>
      <w:r w:rsidR="00D62003" w:rsidRPr="00B42C86">
        <w:rPr>
          <w:rStyle w:val="Bold"/>
          <w:rFonts w:asciiTheme="majorHAnsi" w:hAnsiTheme="majorHAnsi"/>
          <w:color w:val="262626" w:themeColor="text1" w:themeTint="D9"/>
        </w:rPr>
        <w:t xml:space="preserve"> the Restraints Principles:</w:t>
      </w:r>
    </w:p>
    <w:p w14:paraId="0320C62C" w14:textId="77777777" w:rsidR="001F6748" w:rsidRPr="00B42C86" w:rsidRDefault="001F6748" w:rsidP="00AD7FE3">
      <w:pPr>
        <w:pStyle w:val="TableIndent"/>
      </w:pPr>
      <w:r w:rsidRPr="00B42C86">
        <w:t>Assessment:</w:t>
      </w:r>
      <w:r w:rsidRPr="00B42C86">
        <w:tab/>
        <w:t>No</w:t>
      </w:r>
    </w:p>
    <w:p w14:paraId="1B5F3857" w14:textId="77777777" w:rsidR="001F6748" w:rsidRPr="00B42C86" w:rsidRDefault="001F6748" w:rsidP="00AD7FE3">
      <w:pPr>
        <w:pStyle w:val="TableIndent"/>
      </w:pPr>
      <w:r w:rsidRPr="00B42C86">
        <w:t>Alternatives:</w:t>
      </w:r>
      <w:r w:rsidRPr="00B42C86">
        <w:tab/>
        <w:t>No</w:t>
      </w:r>
    </w:p>
    <w:p w14:paraId="2F01177C" w14:textId="77777777" w:rsidR="001F6748" w:rsidRPr="00B42C86" w:rsidRDefault="001F6748" w:rsidP="00AD7FE3">
      <w:pPr>
        <w:pStyle w:val="TableIndent"/>
      </w:pPr>
      <w:r w:rsidRPr="00B42C86">
        <w:t>Consent:</w:t>
      </w:r>
      <w:r w:rsidRPr="00B42C86">
        <w:tab/>
        <w:t>No</w:t>
      </w:r>
    </w:p>
    <w:p w14:paraId="57EEAB2A" w14:textId="77777777" w:rsidR="001F6748" w:rsidRPr="00B42C86" w:rsidRDefault="001F6748" w:rsidP="00AD7FE3">
      <w:pPr>
        <w:pStyle w:val="TableIndent"/>
      </w:pPr>
      <w:r w:rsidRPr="00B42C86">
        <w:t>Prescribing:</w:t>
      </w:r>
      <w:r w:rsidRPr="00B42C86">
        <w:tab/>
        <w:t>No</w:t>
      </w:r>
    </w:p>
    <w:p w14:paraId="7A295028" w14:textId="77777777" w:rsidR="001F6748" w:rsidRPr="00B42C86" w:rsidRDefault="001F6748" w:rsidP="00AD7FE3">
      <w:pPr>
        <w:pStyle w:val="TableIndent"/>
        <w:rPr>
          <w:rStyle w:val="Bold"/>
        </w:rPr>
      </w:pPr>
      <w:r w:rsidRPr="00B42C86">
        <w:rPr>
          <w:rStyle w:val="Bold"/>
        </w:rPr>
        <w:t>Documentation:</w:t>
      </w:r>
      <w:r w:rsidRPr="00B42C86">
        <w:rPr>
          <w:rStyle w:val="Bold"/>
        </w:rPr>
        <w:tab/>
        <w:t>Yes</w:t>
      </w:r>
    </w:p>
    <w:p w14:paraId="1DF50FEF" w14:textId="77777777" w:rsidR="001F6748" w:rsidRPr="00B42C86" w:rsidRDefault="001F6748" w:rsidP="00AD7FE3">
      <w:pPr>
        <w:pStyle w:val="TableIndent"/>
        <w:rPr>
          <w:rStyle w:val="Bold"/>
        </w:rPr>
      </w:pPr>
      <w:r w:rsidRPr="00B42C86">
        <w:rPr>
          <w:rStyle w:val="Bold"/>
        </w:rPr>
        <w:t>Monitoring:</w:t>
      </w:r>
      <w:r w:rsidRPr="00B42C86">
        <w:rPr>
          <w:rStyle w:val="Bold"/>
        </w:rPr>
        <w:tab/>
        <w:t>Yes</w:t>
      </w:r>
    </w:p>
    <w:p w14:paraId="5D7111F9" w14:textId="706D7EBC" w:rsidR="006726D3" w:rsidRPr="00B42C86" w:rsidRDefault="006726D3" w:rsidP="0026500E">
      <w:pPr>
        <w:pStyle w:val="Subhead2"/>
        <w:rPr>
          <w:rStyle w:val="Bold"/>
          <w:bCs/>
          <w:color w:val="404142" w:themeColor="background2" w:themeShade="80"/>
        </w:rPr>
      </w:pPr>
      <w:r w:rsidRPr="00B42C86">
        <w:t>Dementia and psychotropic medications</w:t>
      </w:r>
    </w:p>
    <w:p w14:paraId="55CB689A" w14:textId="77777777" w:rsidR="006726D3" w:rsidRPr="00B42C86" w:rsidRDefault="006726D3" w:rsidP="00201BCD">
      <w:pPr>
        <w:pStyle w:val="CompactPara"/>
        <w:rPr>
          <w:rFonts w:cstheme="minorHAnsi"/>
        </w:rPr>
      </w:pPr>
      <w:r w:rsidRPr="00B42C86">
        <w:rPr>
          <w:rStyle w:val="Bold"/>
          <w:rFonts w:asciiTheme="majorHAnsi" w:hAnsiTheme="majorHAnsi"/>
          <w:color w:val="262626" w:themeColor="text1" w:themeTint="D9"/>
        </w:rPr>
        <w:t>Organisation:</w:t>
      </w:r>
      <w:r w:rsidRPr="00B42C86">
        <w:t xml:space="preserve"> NPS Medicine</w:t>
      </w:r>
      <w:r w:rsidR="009D14DC" w:rsidRPr="00B42C86">
        <w:t>W</w:t>
      </w:r>
      <w:r w:rsidRPr="00B42C86">
        <w:t>ise</w:t>
      </w:r>
    </w:p>
    <w:p w14:paraId="7778D267" w14:textId="77777777" w:rsidR="006726D3" w:rsidRPr="00B42C86" w:rsidRDefault="006726D3" w:rsidP="00201BCD">
      <w:pPr>
        <w:pStyle w:val="CompactPara"/>
      </w:pPr>
      <w:r w:rsidRPr="00B42C86">
        <w:rPr>
          <w:rStyle w:val="Bold"/>
          <w:rFonts w:asciiTheme="majorHAnsi" w:hAnsiTheme="majorHAnsi"/>
          <w:color w:val="262626" w:themeColor="text1" w:themeTint="D9"/>
        </w:rPr>
        <w:t>Aim:</w:t>
      </w:r>
      <w:r w:rsidRPr="00B42C86">
        <w:rPr>
          <w:rFonts w:cstheme="minorHAnsi"/>
        </w:rPr>
        <w:t xml:space="preserve"> </w:t>
      </w:r>
      <w:r w:rsidRPr="00B42C86">
        <w:t>To facilitate use of alternative management strategies, with psychotropic medications as a last resort</w:t>
      </w:r>
    </w:p>
    <w:p w14:paraId="712CC049" w14:textId="77777777" w:rsidR="006726D3" w:rsidRPr="00B42C86" w:rsidRDefault="006726D3"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10425F" w:rsidRPr="00B42C86">
        <w:t>Suite of resources to support best-practice dementia care, including information, clinical tools, consumer handouts, and links to relevant research</w:t>
      </w:r>
    </w:p>
    <w:p w14:paraId="5CD9AEEC" w14:textId="630F4E7E" w:rsidR="006726D3" w:rsidRPr="00B42C86" w:rsidRDefault="006726D3" w:rsidP="00201BCD">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0010425F" w:rsidRPr="00B42C86">
        <w:t>Health professionals and direct-care staff</w:t>
      </w:r>
    </w:p>
    <w:p w14:paraId="26187E0F" w14:textId="6E818FD9" w:rsidR="006726D3" w:rsidRPr="00B42C86" w:rsidRDefault="006726D3" w:rsidP="00201BCD">
      <w:pPr>
        <w:pStyle w:val="CompactPara"/>
        <w:rPr>
          <w:rFonts w:cstheme="minorHAnsi"/>
        </w:rPr>
      </w:pPr>
      <w:r w:rsidRPr="00B42C86">
        <w:rPr>
          <w:rStyle w:val="Bold"/>
          <w:rFonts w:asciiTheme="majorHAnsi" w:hAnsiTheme="majorHAnsi"/>
          <w:color w:val="262626" w:themeColor="text1" w:themeTint="D9"/>
        </w:rPr>
        <w:t>Status:</w:t>
      </w:r>
      <w:r w:rsidRPr="00B42C86">
        <w:rPr>
          <w:rFonts w:cstheme="minorHAnsi"/>
        </w:rPr>
        <w:t xml:space="preserve"> </w:t>
      </w:r>
      <w:r w:rsidR="0010425F" w:rsidRPr="00B42C86">
        <w:t>Released May 2020 (as a cohesive program; individual elements available previously)</w:t>
      </w:r>
      <w:r w:rsidR="00737AE2" w:rsidRPr="00B42C86">
        <w:t>.</w:t>
      </w:r>
    </w:p>
    <w:p w14:paraId="14A8D5A0" w14:textId="77777777" w:rsidR="00D62003" w:rsidRPr="00B42C86" w:rsidRDefault="00EE54B9"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w:t>
      </w:r>
      <w:r w:rsidR="00D62003" w:rsidRPr="00B42C86">
        <w:rPr>
          <w:rStyle w:val="Bold"/>
          <w:rFonts w:asciiTheme="majorHAnsi" w:hAnsiTheme="majorHAnsi"/>
          <w:color w:val="262626" w:themeColor="text1" w:themeTint="D9"/>
        </w:rPr>
        <w:t xml:space="preserve"> the Restraints Principles:</w:t>
      </w:r>
    </w:p>
    <w:p w14:paraId="2C181C3D" w14:textId="77777777" w:rsidR="001F6748" w:rsidRPr="00B42C86" w:rsidRDefault="001F6748" w:rsidP="00AD7FE3">
      <w:pPr>
        <w:pStyle w:val="TableIndent"/>
        <w:rPr>
          <w:rStyle w:val="Bold"/>
        </w:rPr>
      </w:pPr>
      <w:r w:rsidRPr="00B42C86">
        <w:rPr>
          <w:rStyle w:val="Bold"/>
        </w:rPr>
        <w:t>Assessment:</w:t>
      </w:r>
      <w:r w:rsidRPr="00B42C86">
        <w:rPr>
          <w:rStyle w:val="Bold"/>
        </w:rPr>
        <w:tab/>
        <w:t>Yes</w:t>
      </w:r>
    </w:p>
    <w:p w14:paraId="34002415" w14:textId="77777777" w:rsidR="001F6748" w:rsidRPr="00B42C86" w:rsidRDefault="001F6748" w:rsidP="00AD7FE3">
      <w:pPr>
        <w:pStyle w:val="TableIndent"/>
        <w:rPr>
          <w:rStyle w:val="Bold"/>
        </w:rPr>
      </w:pPr>
      <w:r w:rsidRPr="00B42C86">
        <w:rPr>
          <w:rStyle w:val="Bold"/>
        </w:rPr>
        <w:t>Alternatives:</w:t>
      </w:r>
      <w:r w:rsidRPr="00B42C86">
        <w:rPr>
          <w:rStyle w:val="Bold"/>
        </w:rPr>
        <w:tab/>
        <w:t>Yes</w:t>
      </w:r>
    </w:p>
    <w:p w14:paraId="0474FDE4" w14:textId="77777777" w:rsidR="001F6748" w:rsidRPr="00B42C86" w:rsidRDefault="001F6748" w:rsidP="00AD7FE3">
      <w:pPr>
        <w:pStyle w:val="TableIndent"/>
      </w:pPr>
      <w:r w:rsidRPr="00B42C86">
        <w:t>Consent:</w:t>
      </w:r>
      <w:r w:rsidRPr="00B42C86">
        <w:tab/>
        <w:t>No</w:t>
      </w:r>
    </w:p>
    <w:p w14:paraId="173CD984" w14:textId="77777777" w:rsidR="001F6748" w:rsidRPr="00B42C86" w:rsidRDefault="001F6748" w:rsidP="00AD7FE3">
      <w:pPr>
        <w:pStyle w:val="TableIndent"/>
        <w:rPr>
          <w:rStyle w:val="Bold"/>
        </w:rPr>
      </w:pPr>
      <w:r w:rsidRPr="00B42C86">
        <w:rPr>
          <w:rStyle w:val="Bold"/>
        </w:rPr>
        <w:t>Prescribing:</w:t>
      </w:r>
      <w:r w:rsidRPr="00B42C86">
        <w:rPr>
          <w:rStyle w:val="Bold"/>
        </w:rPr>
        <w:tab/>
        <w:t>Yes</w:t>
      </w:r>
    </w:p>
    <w:p w14:paraId="14714D96" w14:textId="77777777" w:rsidR="001F6748" w:rsidRPr="00B42C86" w:rsidRDefault="001F6748" w:rsidP="00AD7FE3">
      <w:pPr>
        <w:pStyle w:val="TableIndent"/>
        <w:rPr>
          <w:rStyle w:val="Bold"/>
        </w:rPr>
      </w:pPr>
      <w:r w:rsidRPr="00B42C86">
        <w:rPr>
          <w:rStyle w:val="Bold"/>
        </w:rPr>
        <w:t>Documentation:</w:t>
      </w:r>
      <w:r w:rsidRPr="00B42C86">
        <w:rPr>
          <w:rStyle w:val="Bold"/>
        </w:rPr>
        <w:tab/>
        <w:t>Yes</w:t>
      </w:r>
    </w:p>
    <w:p w14:paraId="59BA228C" w14:textId="77777777" w:rsidR="001F6748" w:rsidRPr="00B42C86" w:rsidRDefault="001F6748" w:rsidP="00AD7FE3">
      <w:pPr>
        <w:pStyle w:val="TableIndent"/>
        <w:rPr>
          <w:rStyle w:val="Bold"/>
        </w:rPr>
      </w:pPr>
      <w:r w:rsidRPr="00B42C86">
        <w:rPr>
          <w:rStyle w:val="Bold"/>
        </w:rPr>
        <w:t>Monitoring:</w:t>
      </w:r>
      <w:r w:rsidRPr="00B42C86">
        <w:rPr>
          <w:rStyle w:val="Bold"/>
        </w:rPr>
        <w:tab/>
        <w:t>Yes</w:t>
      </w:r>
    </w:p>
    <w:p w14:paraId="57FFF7E7" w14:textId="534AC5BF" w:rsidR="005B33E9" w:rsidRPr="00B42C86" w:rsidRDefault="00987DB1" w:rsidP="00201BCD">
      <w:pPr>
        <w:pStyle w:val="Subhead2"/>
        <w:rPr>
          <w:rStyle w:val="Bold"/>
          <w:bCs/>
          <w:color w:val="404142" w:themeColor="background2" w:themeShade="80"/>
        </w:rPr>
      </w:pPr>
      <w:r w:rsidRPr="00B42C86">
        <w:br w:type="column"/>
      </w:r>
      <w:r w:rsidR="005B33E9" w:rsidRPr="00B42C86">
        <w:lastRenderedPageBreak/>
        <w:t>TOP 5 toolkit</w:t>
      </w:r>
    </w:p>
    <w:p w14:paraId="11D648DD" w14:textId="77777777" w:rsidR="005B33E9" w:rsidRPr="00B42C86" w:rsidRDefault="005B33E9" w:rsidP="00201BCD">
      <w:pPr>
        <w:pStyle w:val="CompactPara"/>
        <w:rPr>
          <w:rFonts w:cstheme="minorHAnsi"/>
        </w:rPr>
      </w:pPr>
      <w:r w:rsidRPr="00B42C86">
        <w:rPr>
          <w:rStyle w:val="Bold"/>
          <w:rFonts w:asciiTheme="majorHAnsi" w:hAnsiTheme="majorHAnsi"/>
          <w:color w:val="262626" w:themeColor="text1" w:themeTint="D9"/>
        </w:rPr>
        <w:t xml:space="preserve">Organisation: </w:t>
      </w:r>
      <w:r w:rsidRPr="00B42C86">
        <w:t>Clinical Excellence Commission, NSW Government</w:t>
      </w:r>
    </w:p>
    <w:p w14:paraId="64B607FF" w14:textId="77777777" w:rsidR="005B33E9" w:rsidRPr="00B42C86" w:rsidRDefault="005B33E9" w:rsidP="00201BCD">
      <w:pPr>
        <w:pStyle w:val="CompactPara"/>
      </w:pPr>
      <w:r w:rsidRPr="00B42C86">
        <w:rPr>
          <w:rStyle w:val="Bold"/>
          <w:rFonts w:asciiTheme="majorHAnsi" w:hAnsiTheme="majorHAnsi"/>
          <w:color w:val="262626" w:themeColor="text1" w:themeTint="D9"/>
        </w:rPr>
        <w:t>Aim:</w:t>
      </w:r>
      <w:r w:rsidRPr="00B42C86">
        <w:rPr>
          <w:rFonts w:cstheme="minorHAnsi"/>
        </w:rPr>
        <w:t xml:space="preserve"> </w:t>
      </w:r>
      <w:r w:rsidRPr="00B42C86">
        <w:t xml:space="preserve">To improve communication between health </w:t>
      </w:r>
      <w:r w:rsidR="00074B00" w:rsidRPr="00B42C86">
        <w:t>professionals</w:t>
      </w:r>
      <w:r w:rsidRPr="00B42C86">
        <w:t xml:space="preserve"> and families and support patient-centred care</w:t>
      </w:r>
    </w:p>
    <w:p w14:paraId="365DA6F1" w14:textId="5A5AE326" w:rsidR="005B33E9" w:rsidRPr="00B42C86" w:rsidRDefault="005B33E9"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Pr="00B42C86">
        <w:t>TOP 5 is a structured approach to identifying non-pharmacological management strategies and developing a personalised care plan. The TOP 5 toolkit includes a range of resources to support both implementation and evaluation</w:t>
      </w:r>
      <w:r w:rsidR="00EA116F" w:rsidRPr="00B42C86">
        <w:t>.</w:t>
      </w:r>
    </w:p>
    <w:p w14:paraId="41DA3535" w14:textId="6BC9117A" w:rsidR="005B33E9" w:rsidRPr="00B42C86" w:rsidRDefault="005B33E9" w:rsidP="00201BCD">
      <w:pPr>
        <w:pStyle w:val="CompactPara"/>
      </w:pPr>
      <w:r w:rsidRPr="00B42C86">
        <w:rPr>
          <w:rStyle w:val="Bold"/>
          <w:rFonts w:asciiTheme="majorHAnsi" w:hAnsiTheme="majorHAnsi"/>
          <w:b w:val="0"/>
          <w:color w:val="262626" w:themeColor="text1" w:themeTint="D9"/>
        </w:rPr>
        <w:t>Key findings:</w:t>
      </w:r>
      <w:r w:rsidRPr="00B42C86">
        <w:t xml:space="preserve"> In a 12</w:t>
      </w:r>
      <w:r w:rsidR="00074B00" w:rsidRPr="00B42C86">
        <w:t>-</w:t>
      </w:r>
      <w:r w:rsidRPr="00B42C86">
        <w:t xml:space="preserve">month evaluation of the TOP 5 intervention in 7 providers in NSW, the toolkit was perceived positively. The majority of staff found it useful and easy to use, and agreed that </w:t>
      </w:r>
      <w:r w:rsidR="00077B0C" w:rsidRPr="00B42C86">
        <w:t xml:space="preserve">the toolkit </w:t>
      </w:r>
      <w:r w:rsidRPr="00B42C86">
        <w:t>improved patient care</w:t>
      </w:r>
    </w:p>
    <w:p w14:paraId="6B37FAEF" w14:textId="07A965BE" w:rsidR="005B33E9" w:rsidRPr="00B42C86" w:rsidRDefault="005B33E9" w:rsidP="00201BCD">
      <w:pPr>
        <w:pStyle w:val="CompactPara"/>
      </w:pPr>
      <w:r w:rsidRPr="00B42C86">
        <w:rPr>
          <w:rStyle w:val="Bold"/>
          <w:rFonts w:asciiTheme="majorHAnsi" w:hAnsiTheme="majorHAnsi"/>
          <w:b w:val="0"/>
          <w:color w:val="262626" w:themeColor="text1" w:themeTint="D9"/>
        </w:rPr>
        <w:t>Target audience:</w:t>
      </w:r>
      <w:r w:rsidR="002E2262" w:rsidRPr="00B42C86">
        <w:rPr>
          <w:rFonts w:cstheme="minorHAnsi"/>
        </w:rPr>
        <w:t xml:space="preserve"> </w:t>
      </w:r>
      <w:r w:rsidRPr="00B42C86">
        <w:t>Health professionals and direct-care staff</w:t>
      </w:r>
    </w:p>
    <w:p w14:paraId="5DA28401" w14:textId="5A2C57C6" w:rsidR="005B33E9" w:rsidRPr="00B42C86" w:rsidRDefault="005B33E9" w:rsidP="00201BCD">
      <w:pPr>
        <w:pStyle w:val="CompactPara"/>
      </w:pPr>
      <w:r w:rsidRPr="00B42C86">
        <w:rPr>
          <w:rStyle w:val="Bold"/>
          <w:rFonts w:asciiTheme="majorHAnsi" w:hAnsiTheme="majorHAnsi"/>
          <w:b w:val="0"/>
          <w:color w:val="262626" w:themeColor="text1" w:themeTint="D9"/>
        </w:rPr>
        <w:t>Status:</w:t>
      </w:r>
      <w:r w:rsidRPr="00B42C86">
        <w:rPr>
          <w:rFonts w:cstheme="minorHAnsi"/>
        </w:rPr>
        <w:t xml:space="preserve"> </w:t>
      </w:r>
      <w:r w:rsidRPr="00B42C86">
        <w:t>Released 2014, with trial conducted 2014–2015</w:t>
      </w:r>
    </w:p>
    <w:p w14:paraId="3EAF0AD5" w14:textId="77777777" w:rsidR="00D62003" w:rsidRPr="00B42C86" w:rsidRDefault="00EE54B9"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w:t>
      </w:r>
      <w:r w:rsidR="00D62003" w:rsidRPr="00B42C86">
        <w:rPr>
          <w:rStyle w:val="Bold"/>
          <w:rFonts w:asciiTheme="majorHAnsi" w:hAnsiTheme="majorHAnsi"/>
          <w:color w:val="262626" w:themeColor="text1" w:themeTint="D9"/>
        </w:rPr>
        <w:t xml:space="preserve"> the Restraints Principles:</w:t>
      </w:r>
    </w:p>
    <w:p w14:paraId="5C3F5981" w14:textId="77777777" w:rsidR="001F6748" w:rsidRPr="00B42C86" w:rsidRDefault="001F6748" w:rsidP="00112A61">
      <w:pPr>
        <w:pStyle w:val="TableIndent"/>
        <w:rPr>
          <w:rStyle w:val="Bold"/>
        </w:rPr>
      </w:pPr>
      <w:r w:rsidRPr="00B42C86">
        <w:rPr>
          <w:rStyle w:val="Bold"/>
        </w:rPr>
        <w:t>Assessment:</w:t>
      </w:r>
      <w:r w:rsidRPr="00B42C86">
        <w:rPr>
          <w:rStyle w:val="Bold"/>
        </w:rPr>
        <w:tab/>
        <w:t>Yes</w:t>
      </w:r>
    </w:p>
    <w:p w14:paraId="055998B0" w14:textId="77777777" w:rsidR="001F6748" w:rsidRPr="00B42C86" w:rsidRDefault="001F6748" w:rsidP="00112A61">
      <w:pPr>
        <w:pStyle w:val="TableIndent"/>
        <w:rPr>
          <w:rStyle w:val="Bold"/>
        </w:rPr>
      </w:pPr>
      <w:r w:rsidRPr="00B42C86">
        <w:rPr>
          <w:rStyle w:val="Bold"/>
        </w:rPr>
        <w:t>Alternatives:</w:t>
      </w:r>
      <w:r w:rsidRPr="00B42C86">
        <w:rPr>
          <w:rStyle w:val="Bold"/>
        </w:rPr>
        <w:tab/>
        <w:t>Yes</w:t>
      </w:r>
    </w:p>
    <w:p w14:paraId="59433DDA" w14:textId="77777777" w:rsidR="001F6748" w:rsidRPr="00B42C86" w:rsidRDefault="001F6748" w:rsidP="00112A61">
      <w:pPr>
        <w:pStyle w:val="TableIndent"/>
      </w:pPr>
      <w:r w:rsidRPr="00B42C86">
        <w:t>Consent:</w:t>
      </w:r>
      <w:r w:rsidRPr="00B42C86">
        <w:tab/>
        <w:t>No</w:t>
      </w:r>
    </w:p>
    <w:p w14:paraId="03A8AA97" w14:textId="77777777" w:rsidR="001F6748" w:rsidRPr="00B42C86" w:rsidRDefault="001F6748" w:rsidP="00112A61">
      <w:pPr>
        <w:pStyle w:val="TableIndent"/>
      </w:pPr>
      <w:r w:rsidRPr="00B42C86">
        <w:t>Prescribing:</w:t>
      </w:r>
      <w:r w:rsidRPr="00B42C86">
        <w:tab/>
        <w:t>No</w:t>
      </w:r>
    </w:p>
    <w:p w14:paraId="78A526E3" w14:textId="77777777" w:rsidR="001F6748" w:rsidRPr="00B42C86" w:rsidRDefault="001F6748" w:rsidP="00112A61">
      <w:pPr>
        <w:pStyle w:val="TableIndent"/>
        <w:rPr>
          <w:rStyle w:val="Bold"/>
        </w:rPr>
      </w:pPr>
      <w:r w:rsidRPr="00B42C86">
        <w:rPr>
          <w:rStyle w:val="Bold"/>
        </w:rPr>
        <w:t>Documentation:</w:t>
      </w:r>
      <w:r w:rsidRPr="00B42C86">
        <w:rPr>
          <w:rStyle w:val="Bold"/>
        </w:rPr>
        <w:tab/>
        <w:t>Yes</w:t>
      </w:r>
    </w:p>
    <w:p w14:paraId="32031D57" w14:textId="77777777" w:rsidR="008716CF" w:rsidRPr="00B42C86" w:rsidRDefault="001F6748" w:rsidP="00112A61">
      <w:pPr>
        <w:pStyle w:val="TableIndent"/>
      </w:pPr>
      <w:r w:rsidRPr="00B42C86">
        <w:t>Monitoring:</w:t>
      </w:r>
      <w:r w:rsidRPr="00B42C86">
        <w:tab/>
        <w:t>No</w:t>
      </w:r>
    </w:p>
    <w:p w14:paraId="3072133F" w14:textId="26A0BE6F" w:rsidR="00A041D2" w:rsidRPr="00B42C86" w:rsidRDefault="00A041D2" w:rsidP="008716CF">
      <w:pPr>
        <w:pStyle w:val="Subhead2"/>
      </w:pPr>
      <w:r w:rsidRPr="00B42C86">
        <w:t>Reviewing and tapering antipsychotic medicines for BPSD</w:t>
      </w:r>
      <w:r w:rsidR="00CC4475" w:rsidRPr="00B42C86">
        <w:rPr>
          <w:rStyle w:val="FootnoteReference"/>
          <w:b/>
          <w:bCs/>
        </w:rPr>
        <w:footnoteReference w:id="7"/>
      </w:r>
    </w:p>
    <w:p w14:paraId="23592774" w14:textId="6C28D514" w:rsidR="00A041D2" w:rsidRPr="00B42C86" w:rsidRDefault="00A041D2" w:rsidP="00201BCD">
      <w:pPr>
        <w:pStyle w:val="CompactPara"/>
        <w:rPr>
          <w:rFonts w:cstheme="minorHAnsi"/>
        </w:rPr>
      </w:pPr>
      <w:r w:rsidRPr="00B42C86">
        <w:rPr>
          <w:rStyle w:val="Bold"/>
          <w:rFonts w:asciiTheme="majorHAnsi" w:hAnsiTheme="majorHAnsi"/>
          <w:color w:val="262626" w:themeColor="text1" w:themeTint="D9"/>
        </w:rPr>
        <w:t xml:space="preserve">Organisation: </w:t>
      </w:r>
      <w:r w:rsidRPr="00B42C86">
        <w:t>NPS Medicine</w:t>
      </w:r>
      <w:r w:rsidR="00CC2984" w:rsidRPr="00B42C86">
        <w:t>W</w:t>
      </w:r>
      <w:r w:rsidRPr="00B42C86">
        <w:t>ise</w:t>
      </w:r>
    </w:p>
    <w:p w14:paraId="2E4B53FD" w14:textId="3F066D77" w:rsidR="00A041D2" w:rsidRPr="00B42C86" w:rsidRDefault="00A041D2" w:rsidP="00201BCD">
      <w:pPr>
        <w:pStyle w:val="CompactPara"/>
      </w:pPr>
      <w:r w:rsidRPr="00B42C86">
        <w:rPr>
          <w:rStyle w:val="Bold"/>
          <w:rFonts w:asciiTheme="majorHAnsi" w:hAnsiTheme="majorHAnsi"/>
          <w:color w:val="262626" w:themeColor="text1" w:themeTint="D9"/>
        </w:rPr>
        <w:t>Aim:</w:t>
      </w:r>
      <w:r w:rsidRPr="00B42C86">
        <w:rPr>
          <w:rFonts w:cstheme="minorHAnsi"/>
        </w:rPr>
        <w:t xml:space="preserve"> </w:t>
      </w:r>
      <w:r w:rsidRPr="00B42C86">
        <w:t xml:space="preserve">To provide </w:t>
      </w:r>
      <w:r w:rsidR="007A64FA" w:rsidRPr="00B42C86">
        <w:t>guidance to clinicians and support documentation</w:t>
      </w:r>
      <w:r w:rsidR="003C004E" w:rsidRPr="00B42C86">
        <w:t xml:space="preserve"> </w:t>
      </w:r>
    </w:p>
    <w:p w14:paraId="1AE1CDA4" w14:textId="1B6ABE4A" w:rsidR="00A041D2" w:rsidRPr="00B42C86" w:rsidRDefault="00A041D2"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8A2E40" w:rsidRPr="00B42C86">
        <w:t xml:space="preserve">Prompts documentation of reason for review, </w:t>
      </w:r>
      <w:r w:rsidR="009C3270" w:rsidRPr="00B42C86">
        <w:t xml:space="preserve">recommendations and </w:t>
      </w:r>
      <w:r w:rsidR="003859CF" w:rsidRPr="00B42C86">
        <w:t xml:space="preserve">outcomes </w:t>
      </w:r>
    </w:p>
    <w:p w14:paraId="639ADBAA" w14:textId="170356D4" w:rsidR="00A041D2" w:rsidRPr="00B42C86" w:rsidRDefault="00A041D2" w:rsidP="00201BCD">
      <w:pPr>
        <w:pStyle w:val="CompactPara"/>
      </w:pPr>
      <w:r w:rsidRPr="00B42C86">
        <w:rPr>
          <w:rStyle w:val="Bold"/>
          <w:rFonts w:asciiTheme="majorHAnsi" w:hAnsiTheme="majorHAnsi"/>
          <w:b w:val="0"/>
          <w:color w:val="262626" w:themeColor="text1" w:themeTint="D9"/>
        </w:rPr>
        <w:t>Target audience:</w:t>
      </w:r>
      <w:r w:rsidRPr="00B42C86">
        <w:rPr>
          <w:rFonts w:cstheme="minorHAnsi"/>
        </w:rPr>
        <w:t xml:space="preserve"> </w:t>
      </w:r>
      <w:r w:rsidRPr="00B42C86">
        <w:t xml:space="preserve">Health professionals </w:t>
      </w:r>
    </w:p>
    <w:p w14:paraId="46E9EB1A" w14:textId="0F91AEE8" w:rsidR="00A041D2" w:rsidRPr="00B42C86" w:rsidRDefault="00A041D2" w:rsidP="00201BCD">
      <w:pPr>
        <w:pStyle w:val="CompactPara"/>
      </w:pPr>
      <w:r w:rsidRPr="00B42C86">
        <w:rPr>
          <w:rStyle w:val="Bold"/>
          <w:rFonts w:asciiTheme="majorHAnsi" w:hAnsiTheme="majorHAnsi"/>
          <w:b w:val="0"/>
          <w:color w:val="262626" w:themeColor="text1" w:themeTint="D9"/>
        </w:rPr>
        <w:t>Status:</w:t>
      </w:r>
      <w:r w:rsidRPr="00B42C86">
        <w:rPr>
          <w:rFonts w:cstheme="minorHAnsi"/>
        </w:rPr>
        <w:t xml:space="preserve"> </w:t>
      </w:r>
      <w:r w:rsidR="009C3270" w:rsidRPr="00B42C86">
        <w:t xml:space="preserve">Published </w:t>
      </w:r>
      <w:r w:rsidR="004F09DD" w:rsidRPr="00B42C86">
        <w:t xml:space="preserve">November </w:t>
      </w:r>
      <w:r w:rsidR="009C3270" w:rsidRPr="00B42C86">
        <w:t>2019</w:t>
      </w:r>
    </w:p>
    <w:p w14:paraId="16ED1A9E" w14:textId="77777777" w:rsidR="00A041D2" w:rsidRPr="00B42C86" w:rsidRDefault="00A041D2" w:rsidP="00201BCD">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 the Restraints Principles:</w:t>
      </w:r>
    </w:p>
    <w:p w14:paraId="2122CE88" w14:textId="77777777" w:rsidR="00A041D2" w:rsidRPr="00B42C86" w:rsidRDefault="00A041D2" w:rsidP="00112A61">
      <w:pPr>
        <w:pStyle w:val="TableIndent"/>
        <w:rPr>
          <w:rStyle w:val="Bold"/>
        </w:rPr>
      </w:pPr>
      <w:r w:rsidRPr="00B42C86">
        <w:rPr>
          <w:rStyle w:val="Bold"/>
        </w:rPr>
        <w:t>Assessment:</w:t>
      </w:r>
      <w:r w:rsidRPr="00B42C86">
        <w:rPr>
          <w:rStyle w:val="Bold"/>
        </w:rPr>
        <w:tab/>
        <w:t>Yes</w:t>
      </w:r>
    </w:p>
    <w:p w14:paraId="4F59F48C" w14:textId="11D7EA09" w:rsidR="00A041D2" w:rsidRPr="00B42C86" w:rsidRDefault="00A041D2" w:rsidP="00112A61">
      <w:pPr>
        <w:pStyle w:val="TableIndent"/>
        <w:rPr>
          <w:rStyle w:val="Bold"/>
          <w:b w:val="0"/>
          <w:bCs/>
        </w:rPr>
      </w:pPr>
      <w:r w:rsidRPr="00B42C86">
        <w:rPr>
          <w:rStyle w:val="Bold"/>
          <w:b w:val="0"/>
          <w:bCs/>
        </w:rPr>
        <w:t>Alternatives:</w:t>
      </w:r>
      <w:r w:rsidRPr="00B42C86">
        <w:rPr>
          <w:rStyle w:val="Bold"/>
          <w:b w:val="0"/>
          <w:bCs/>
        </w:rPr>
        <w:tab/>
      </w:r>
      <w:r w:rsidR="004F09DD" w:rsidRPr="00B42C86">
        <w:rPr>
          <w:rStyle w:val="Bold"/>
          <w:b w:val="0"/>
          <w:bCs/>
        </w:rPr>
        <w:t>No</w:t>
      </w:r>
    </w:p>
    <w:p w14:paraId="49078117" w14:textId="714A8939" w:rsidR="00A041D2" w:rsidRPr="00B42C86" w:rsidRDefault="00A041D2" w:rsidP="00112A61">
      <w:pPr>
        <w:pStyle w:val="TableIndent"/>
        <w:rPr>
          <w:bCs/>
        </w:rPr>
      </w:pPr>
      <w:r w:rsidRPr="00B42C86">
        <w:rPr>
          <w:bCs/>
        </w:rPr>
        <w:t>Consent:</w:t>
      </w:r>
      <w:r w:rsidRPr="00B42C86">
        <w:rPr>
          <w:bCs/>
        </w:rPr>
        <w:tab/>
      </w:r>
      <w:r w:rsidR="004F09DD" w:rsidRPr="00B42C86">
        <w:rPr>
          <w:bCs/>
        </w:rPr>
        <w:t>No</w:t>
      </w:r>
    </w:p>
    <w:p w14:paraId="3FF02E37" w14:textId="77777777" w:rsidR="00A041D2" w:rsidRPr="00B42C86" w:rsidRDefault="00A041D2" w:rsidP="00112A61">
      <w:pPr>
        <w:pStyle w:val="TableIndent"/>
      </w:pPr>
      <w:r w:rsidRPr="00B42C86">
        <w:t>Prescribing:</w:t>
      </w:r>
      <w:r w:rsidRPr="00B42C86">
        <w:tab/>
        <w:t>Yes</w:t>
      </w:r>
    </w:p>
    <w:p w14:paraId="7C29CC2B" w14:textId="77777777" w:rsidR="00A041D2" w:rsidRPr="00B42C86" w:rsidRDefault="00A041D2" w:rsidP="00112A61">
      <w:pPr>
        <w:pStyle w:val="TableIndent"/>
        <w:rPr>
          <w:rStyle w:val="Bold"/>
        </w:rPr>
      </w:pPr>
      <w:r w:rsidRPr="00B42C86">
        <w:rPr>
          <w:rStyle w:val="Bold"/>
        </w:rPr>
        <w:t>Documentation:</w:t>
      </w:r>
      <w:r w:rsidRPr="00B42C86">
        <w:rPr>
          <w:rStyle w:val="Bold"/>
        </w:rPr>
        <w:tab/>
        <w:t>Yes</w:t>
      </w:r>
    </w:p>
    <w:p w14:paraId="4B2B2C99" w14:textId="0EABF038" w:rsidR="001C4E70" w:rsidRPr="00B42C86" w:rsidRDefault="00A041D2" w:rsidP="0073031C">
      <w:pPr>
        <w:pStyle w:val="TableIndent"/>
      </w:pPr>
      <w:r w:rsidRPr="00B42C86">
        <w:t>Monitoring:</w:t>
      </w:r>
      <w:r w:rsidRPr="00B42C86">
        <w:tab/>
        <w:t>Yes</w:t>
      </w:r>
    </w:p>
    <w:p w14:paraId="670E467D" w14:textId="13E20E66" w:rsidR="004D704F" w:rsidRPr="00B42C86" w:rsidRDefault="004D704F" w:rsidP="00201BCD">
      <w:pPr>
        <w:pStyle w:val="Subhead2"/>
      </w:pPr>
      <w:r w:rsidRPr="00B42C86">
        <w:t>Deprescribing guide for antipsychotics for treatment of</w:t>
      </w:r>
      <w:r w:rsidR="00954D06" w:rsidRPr="00B42C86">
        <w:t xml:space="preserve"> </w:t>
      </w:r>
      <w:r w:rsidRPr="00B42C86">
        <w:t>behavioural and psychological</w:t>
      </w:r>
      <w:r w:rsidR="00954D06" w:rsidRPr="00B42C86">
        <w:t xml:space="preserve"> </w:t>
      </w:r>
      <w:r w:rsidRPr="00B42C86">
        <w:t>symptoms of dementia</w:t>
      </w:r>
    </w:p>
    <w:p w14:paraId="1FDF4B73" w14:textId="4F93614C" w:rsidR="00DD3E1C" w:rsidRPr="00B42C86" w:rsidRDefault="00DD3E1C" w:rsidP="00201BCD">
      <w:pPr>
        <w:pStyle w:val="CompactPara"/>
        <w:rPr>
          <w:rFonts w:cstheme="minorHAnsi"/>
        </w:rPr>
      </w:pPr>
      <w:r w:rsidRPr="00B42C86">
        <w:rPr>
          <w:rStyle w:val="Bold"/>
          <w:rFonts w:asciiTheme="majorHAnsi" w:hAnsiTheme="majorHAnsi"/>
          <w:color w:val="262626" w:themeColor="text1" w:themeTint="D9"/>
        </w:rPr>
        <w:t xml:space="preserve">Organisation: </w:t>
      </w:r>
      <w:r w:rsidR="00954D06" w:rsidRPr="00B42C86">
        <w:t>NSW Therapeutic Advisory Group</w:t>
      </w:r>
    </w:p>
    <w:p w14:paraId="545E42B5" w14:textId="06DF6855" w:rsidR="00DD3E1C" w:rsidRPr="00B42C86" w:rsidRDefault="00DD3E1C" w:rsidP="00201BCD">
      <w:pPr>
        <w:pStyle w:val="CompactPara"/>
      </w:pPr>
      <w:r w:rsidRPr="00B42C86">
        <w:rPr>
          <w:rStyle w:val="Bold"/>
          <w:rFonts w:asciiTheme="majorHAnsi" w:hAnsiTheme="majorHAnsi"/>
          <w:color w:val="262626" w:themeColor="text1" w:themeTint="D9"/>
        </w:rPr>
        <w:t>Aim:</w:t>
      </w:r>
      <w:r w:rsidRPr="00B42C86">
        <w:rPr>
          <w:rFonts w:cstheme="minorHAnsi"/>
        </w:rPr>
        <w:t xml:space="preserve"> </w:t>
      </w:r>
      <w:r w:rsidRPr="00B42C86">
        <w:t xml:space="preserve">To </w:t>
      </w:r>
      <w:r w:rsidR="00BB7903" w:rsidRPr="00B42C86">
        <w:t>provide</w:t>
      </w:r>
      <w:r w:rsidR="001E579F" w:rsidRPr="00B42C86">
        <w:t xml:space="preserve"> </w:t>
      </w:r>
      <w:r w:rsidR="00BB7903" w:rsidRPr="00B42C86">
        <w:t>information that can be applied to communication</w:t>
      </w:r>
      <w:r w:rsidR="001E579F" w:rsidRPr="00B42C86">
        <w:t xml:space="preserve">s </w:t>
      </w:r>
      <w:r w:rsidR="00BB7903" w:rsidRPr="00B42C86">
        <w:t>between</w:t>
      </w:r>
      <w:r w:rsidR="001E579F" w:rsidRPr="00B42C86">
        <w:t xml:space="preserve"> </w:t>
      </w:r>
      <w:r w:rsidR="00BB7903" w:rsidRPr="00B42C86">
        <w:t xml:space="preserve">clinicians, patients and/or carers. </w:t>
      </w:r>
    </w:p>
    <w:p w14:paraId="3F3201FB" w14:textId="435F5EC3" w:rsidR="00DD3E1C" w:rsidRPr="00B42C86" w:rsidRDefault="00DD3E1C" w:rsidP="00201BCD">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C14580" w:rsidRPr="00B42C86">
        <w:t>Covers patient assessment and deprescribing strategies</w:t>
      </w:r>
      <w:r w:rsidRPr="00B42C86">
        <w:t xml:space="preserve"> </w:t>
      </w:r>
    </w:p>
    <w:p w14:paraId="401B723A" w14:textId="456D1BA4" w:rsidR="00DD3E1C" w:rsidRPr="00B42C86" w:rsidRDefault="00DD3E1C" w:rsidP="00201BCD">
      <w:pPr>
        <w:pStyle w:val="CompactPara"/>
      </w:pPr>
      <w:r w:rsidRPr="00B42C86">
        <w:rPr>
          <w:rStyle w:val="Bold"/>
          <w:rFonts w:asciiTheme="majorHAnsi" w:hAnsiTheme="majorHAnsi"/>
          <w:b w:val="0"/>
          <w:color w:val="262626" w:themeColor="text1" w:themeTint="D9"/>
        </w:rPr>
        <w:t>Target audience:</w:t>
      </w:r>
      <w:r w:rsidRPr="00B42C86">
        <w:rPr>
          <w:rFonts w:cstheme="minorHAnsi"/>
        </w:rPr>
        <w:t xml:space="preserve"> </w:t>
      </w:r>
      <w:r w:rsidRPr="00B42C86">
        <w:t xml:space="preserve">Health professionals </w:t>
      </w:r>
    </w:p>
    <w:p w14:paraId="77F9E492" w14:textId="55AC13E0" w:rsidR="00DD3E1C" w:rsidRPr="00B42C86" w:rsidRDefault="00DD3E1C" w:rsidP="00201BCD">
      <w:pPr>
        <w:pStyle w:val="CompactPara"/>
      </w:pPr>
      <w:r w:rsidRPr="00B42C86">
        <w:rPr>
          <w:rStyle w:val="Bold"/>
          <w:rFonts w:asciiTheme="majorHAnsi" w:hAnsiTheme="majorHAnsi"/>
          <w:b w:val="0"/>
          <w:color w:val="262626" w:themeColor="text1" w:themeTint="D9"/>
        </w:rPr>
        <w:t>Status:</w:t>
      </w:r>
      <w:r w:rsidRPr="00B42C86">
        <w:rPr>
          <w:rFonts w:cstheme="minorHAnsi"/>
        </w:rPr>
        <w:t xml:space="preserve"> </w:t>
      </w:r>
      <w:r w:rsidR="00CE75C5" w:rsidRPr="00B42C86">
        <w:t>First published October 2018</w:t>
      </w:r>
    </w:p>
    <w:p w14:paraId="48C2BC82" w14:textId="77777777" w:rsidR="00DD3E1C" w:rsidRPr="00B42C86" w:rsidRDefault="00DD3E1C" w:rsidP="00DD3E1C">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 to the Restraints Principles:</w:t>
      </w:r>
    </w:p>
    <w:p w14:paraId="71C6B0A6" w14:textId="77777777" w:rsidR="00DD3E1C" w:rsidRPr="00B42C86" w:rsidRDefault="00DD3E1C" w:rsidP="00112A61">
      <w:pPr>
        <w:pStyle w:val="TableIndent"/>
        <w:rPr>
          <w:rStyle w:val="Bold"/>
        </w:rPr>
      </w:pPr>
      <w:r w:rsidRPr="00B42C86">
        <w:rPr>
          <w:rStyle w:val="Bold"/>
        </w:rPr>
        <w:t>Assessment:</w:t>
      </w:r>
      <w:r w:rsidRPr="00B42C86">
        <w:rPr>
          <w:rStyle w:val="Bold"/>
        </w:rPr>
        <w:tab/>
        <w:t>Yes</w:t>
      </w:r>
    </w:p>
    <w:p w14:paraId="6E73BFF2" w14:textId="77777777" w:rsidR="00DD3E1C" w:rsidRPr="00B42C86" w:rsidRDefault="00DD3E1C" w:rsidP="00112A61">
      <w:pPr>
        <w:pStyle w:val="TableIndent"/>
        <w:rPr>
          <w:rStyle w:val="Bold"/>
        </w:rPr>
      </w:pPr>
      <w:r w:rsidRPr="00B42C86">
        <w:rPr>
          <w:rStyle w:val="Bold"/>
        </w:rPr>
        <w:t>Alternatives:</w:t>
      </w:r>
      <w:r w:rsidRPr="00B42C86">
        <w:rPr>
          <w:rStyle w:val="Bold"/>
        </w:rPr>
        <w:tab/>
        <w:t>Yes</w:t>
      </w:r>
    </w:p>
    <w:p w14:paraId="699799A1" w14:textId="0ED6780A" w:rsidR="00DD3E1C" w:rsidRPr="00B42C86" w:rsidRDefault="00DD3E1C" w:rsidP="00112A61">
      <w:pPr>
        <w:pStyle w:val="TableIndent"/>
      </w:pPr>
      <w:r w:rsidRPr="00B42C86">
        <w:t>Consent:</w:t>
      </w:r>
      <w:r w:rsidRPr="00B42C86">
        <w:tab/>
      </w:r>
      <w:r w:rsidR="009E116C" w:rsidRPr="00B42C86">
        <w:t>Yes</w:t>
      </w:r>
    </w:p>
    <w:p w14:paraId="77ED92EC" w14:textId="5894BEAA" w:rsidR="00DD3E1C" w:rsidRPr="00B42C86" w:rsidRDefault="00DD3E1C" w:rsidP="00112A61">
      <w:pPr>
        <w:pStyle w:val="TableIndent"/>
      </w:pPr>
      <w:r w:rsidRPr="00B42C86">
        <w:t>Prescribing:</w:t>
      </w:r>
      <w:r w:rsidRPr="00B42C86">
        <w:tab/>
      </w:r>
      <w:r w:rsidR="009E116C" w:rsidRPr="00B42C86">
        <w:t>Yes</w:t>
      </w:r>
    </w:p>
    <w:p w14:paraId="702A54FA" w14:textId="77777777" w:rsidR="00DD3E1C" w:rsidRPr="00B42C86" w:rsidRDefault="00DD3E1C" w:rsidP="00112A61">
      <w:pPr>
        <w:pStyle w:val="TableIndent"/>
        <w:rPr>
          <w:rStyle w:val="Bold"/>
        </w:rPr>
      </w:pPr>
      <w:r w:rsidRPr="00B42C86">
        <w:rPr>
          <w:rStyle w:val="Bold"/>
        </w:rPr>
        <w:t>Documentation:</w:t>
      </w:r>
      <w:r w:rsidRPr="00B42C86">
        <w:rPr>
          <w:rStyle w:val="Bold"/>
        </w:rPr>
        <w:tab/>
        <w:t>Yes</w:t>
      </w:r>
    </w:p>
    <w:p w14:paraId="230AF4BB" w14:textId="47575A1E" w:rsidR="00DD3E1C" w:rsidRPr="00B42C86" w:rsidRDefault="00DD3E1C" w:rsidP="00112A61">
      <w:pPr>
        <w:pStyle w:val="TableIndent"/>
      </w:pPr>
      <w:r w:rsidRPr="00B42C86">
        <w:t>Monitoring:</w:t>
      </w:r>
      <w:r w:rsidRPr="00B42C86">
        <w:tab/>
      </w:r>
      <w:r w:rsidR="009E116C" w:rsidRPr="00B42C86">
        <w:t>Yes</w:t>
      </w:r>
    </w:p>
    <w:p w14:paraId="67CC3004" w14:textId="3AD274B0" w:rsidR="005B33E9" w:rsidRPr="00B42C86" w:rsidRDefault="008716CF" w:rsidP="005B33E9">
      <w:pPr>
        <w:pStyle w:val="Heading4"/>
        <w:numPr>
          <w:ilvl w:val="3"/>
          <w:numId w:val="1"/>
        </w:numPr>
      </w:pPr>
      <w:r w:rsidRPr="00B42C86">
        <w:br w:type="column"/>
      </w:r>
      <w:hyperlink r:id="rId27" w:history="1">
        <w:r w:rsidR="005B33E9" w:rsidRPr="00B42C86">
          <w:t>Trials of workf</w:t>
        </w:r>
      </w:hyperlink>
      <w:r w:rsidR="005B33E9" w:rsidRPr="00B42C86">
        <w:t>orce initiatives</w:t>
      </w:r>
    </w:p>
    <w:p w14:paraId="1F5AF37B" w14:textId="77777777" w:rsidR="00DF276A" w:rsidRPr="00B42C86" w:rsidRDefault="00DF276A" w:rsidP="00DF276A">
      <w:pPr>
        <w:pStyle w:val="Subhead2"/>
        <w:numPr>
          <w:ilvl w:val="8"/>
          <w:numId w:val="1"/>
        </w:numPr>
      </w:pPr>
      <w:r w:rsidRPr="00B42C86">
        <w:t>Embedded residential care pharmacists</w:t>
      </w:r>
    </w:p>
    <w:p w14:paraId="7F3B69FB" w14:textId="77777777" w:rsidR="00DF276A" w:rsidRPr="00B42C86" w:rsidRDefault="00DF276A" w:rsidP="008716CF">
      <w:pPr>
        <w:pStyle w:val="CompactPara"/>
        <w:rPr>
          <w:rFonts w:cstheme="minorHAnsi"/>
        </w:rPr>
      </w:pPr>
      <w:r w:rsidRPr="00B42C86">
        <w:rPr>
          <w:rStyle w:val="Bold"/>
          <w:rFonts w:asciiTheme="majorHAnsi" w:hAnsiTheme="majorHAnsi"/>
          <w:color w:val="262626" w:themeColor="text1" w:themeTint="D9"/>
        </w:rPr>
        <w:t>Organisation:</w:t>
      </w:r>
      <w:r w:rsidRPr="00B42C86">
        <w:t xml:space="preserve"> University of Canberra</w:t>
      </w:r>
    </w:p>
    <w:p w14:paraId="255DBA25" w14:textId="77777777" w:rsidR="00DF276A" w:rsidRPr="00B42C86" w:rsidRDefault="00DF276A" w:rsidP="008716CF">
      <w:pPr>
        <w:pStyle w:val="CompactPara"/>
      </w:pPr>
      <w:r w:rsidRPr="00B42C86">
        <w:rPr>
          <w:rStyle w:val="Bold"/>
          <w:rFonts w:asciiTheme="majorHAnsi" w:hAnsiTheme="majorHAnsi"/>
          <w:color w:val="262626" w:themeColor="text1" w:themeTint="D9"/>
        </w:rPr>
        <w:t>Aim:</w:t>
      </w:r>
      <w:r w:rsidRPr="00B42C86">
        <w:rPr>
          <w:rFonts w:cstheme="minorHAnsi"/>
        </w:rPr>
        <w:t xml:space="preserve"> To i</w:t>
      </w:r>
      <w:r w:rsidRPr="00B42C86">
        <w:t>mprove quality and safety of medicine use, especially by reducing inappropriate modification (e.g., crushing tablets)</w:t>
      </w:r>
    </w:p>
    <w:p w14:paraId="17BAEFF1" w14:textId="7524789A" w:rsidR="00DF276A" w:rsidRPr="00B42C86" w:rsidRDefault="00DF276A" w:rsidP="008716CF">
      <w:pPr>
        <w:pStyle w:val="CompactPara"/>
      </w:pPr>
      <w:r w:rsidRPr="00B42C86">
        <w:rPr>
          <w:rStyle w:val="Bold"/>
          <w:rFonts w:asciiTheme="majorHAnsi" w:hAnsiTheme="majorHAnsi"/>
          <w:color w:val="262626" w:themeColor="text1" w:themeTint="D9"/>
        </w:rPr>
        <w:t>Overview:</w:t>
      </w:r>
      <w:r w:rsidRPr="00B42C86">
        <w:rPr>
          <w:rStyle w:val="Bold"/>
        </w:rPr>
        <w:t xml:space="preserve"> </w:t>
      </w:r>
      <w:r w:rsidR="00D86121" w:rsidRPr="00B42C86">
        <w:rPr>
          <w:rStyle w:val="Bold"/>
          <w:b w:val="0"/>
          <w:bCs/>
        </w:rPr>
        <w:t xml:space="preserve">Originally </w:t>
      </w:r>
      <w:r w:rsidR="00D86121" w:rsidRPr="00B42C86">
        <w:t>a</w:t>
      </w:r>
      <w:r w:rsidRPr="00B42C86">
        <w:t xml:space="preserve"> controlled trial conducted at two sites (one control, one intervention) </w:t>
      </w:r>
      <w:r w:rsidR="008C74F4" w:rsidRPr="00B42C86">
        <w:t xml:space="preserve">of </w:t>
      </w:r>
      <w:r w:rsidRPr="00B42C86">
        <w:t xml:space="preserve">one </w:t>
      </w:r>
      <w:r w:rsidR="008C74F4" w:rsidRPr="00B42C86">
        <w:t xml:space="preserve">multi-site </w:t>
      </w:r>
      <w:r w:rsidRPr="00B42C86">
        <w:t>residential aged care provider in the ACT. The program involved creation of a provider-based pharmacist position to perform medication reviews and quality improvement activities</w:t>
      </w:r>
    </w:p>
    <w:p w14:paraId="7993A380" w14:textId="1333B25F" w:rsidR="00DF276A" w:rsidRPr="00B42C86" w:rsidRDefault="00DF276A" w:rsidP="008716CF">
      <w:pPr>
        <w:pStyle w:val="CompactPara"/>
      </w:pPr>
      <w:r w:rsidRPr="00B42C86">
        <w:rPr>
          <w:rStyle w:val="Bold"/>
          <w:rFonts w:asciiTheme="majorHAnsi" w:hAnsiTheme="majorHAnsi"/>
          <w:b w:val="0"/>
          <w:color w:val="262626" w:themeColor="text1" w:themeTint="D9"/>
        </w:rPr>
        <w:t>Key findings:</w:t>
      </w:r>
      <w:r w:rsidRPr="00B42C86">
        <w:t xml:space="preserve"> The proportion of medications that were inappropriately modified was reduced at the site with the pharmacist but not at the control site. The </w:t>
      </w:r>
      <w:r w:rsidR="00B936EE" w:rsidRPr="00B42C86">
        <w:t>intervention</w:t>
      </w:r>
      <w:r w:rsidRPr="00B42C86">
        <w:t xml:space="preserve"> was also associated with more efficient medication rounds and increased documentation </w:t>
      </w:r>
      <w:r w:rsidRPr="00B42C86">
        <w:fldChar w:fldCharType="begin" w:fldLock="1"/>
      </w:r>
      <w:r w:rsidR="00C1011C" w:rsidRPr="00B42C86">
        <w:instrText>ADDIN CSL_CITATION {"citationItems":[{"id":"ITEM-1","itemData":{"DOI":"10.1111/jcpt.12822","ISSN":"13652710","abstract":"What is known and objective: With the ageing of the population also comes increasing comorbidities and the use of multiple medications and administration methods, along with greater susceptibility to adverse drug reactions. Dosage form modification to facilitate drug administration in older adults can be potentially problematic as altering the original licensed formulation can affect medication safety and efficacy. The reporting of adverse drug reactions and medication incidents is a key strategy in avoiding preventable adverse drug events for aged care residents. This study evaluated the effect of an on-site clinical pharmacist on reducing inappropriate dosage form modification and staff time spent on medication administration, and optimizing the documentation of drug allergies, adverse drug reactions and medication incidents. Methods: A pilot-controlled trial was performed in a purposive sample of two residential aged care homes. Both homes belonged to the same organization; the study site had 104 beds and the control site had 100 beds. All permanent residents were eligible for inclusion in the study if written consent was provided. A residential care pharmacist position was implemented at the study site for six months, with a focus on performing medication reviews and quality improvement activities. Observational audits of medication rounds were performed, and documentation relating to allergies, adverse drug reactions, and medication incidents was obtained from both sites before and after the pharmacist trial period. Results: At the study site, there was a significant reduction over the trial in the proportion of inappropriate dosage form modification (from 24% to 0% of all dosage form modifications; P &lt; 0.01). Mean time spent on medication rounds per resident reduced from 4.8 minutes per resident (SD 1.1) to 3.2 minutes per resident (SD 1.7) per round (P &lt; 0.05). The incidence of previous allergy and adverse drug reaction documentation significantly improved from 77% of residents pre-study to 100% of residents post-study (P &lt; 0.01). Mean monthly medication incident reports significantly improved from 13.3 (SD 7.4) pre-study to 25.7 (SD 10.8) post-study (P &lt; 0.05). There was no change in these outcomes at the control site. What is new and conclusion: Including a pharmacist in a residential aged care home can improve medication administration practices by reducing inappropriate dosage form modification and staff time spent on medication administratio…","author":[{"dropping-particle":"","family":"McDerby","given":"Nicole","non-dropping-particle":"","parse-names":false,"suffix":""},{"dropping-particle":"","family":"Kosari","given":"Sam","non-dropping-particle":"","parse-names":false,"suffix":""},{"dropping-particle":"","family":"Bail","given":"Kasia","non-dropping-particle":"","parse-names":false,"suffix":""},{"dropping-particle":"","family":"Shield","given":"Alison","non-dropping-particle":"","parse-names":false,"suffix":""},{"dropping-particle":"","family":"Peterson","given":"Gregory","non-dropping-particle":"","parse-names":false,"suffix":""},{"dropping-particle":"","family":"Naunton","given":"Mark","non-dropping-particle":"","parse-names":false,"suffix":""}],"container-title":"Journal of Clinical Pharmacy and Therapeutics","id":"ITEM-1","issue":"4","issued":{"date-parts":[["2019"]]},"page":"595-602","title":"The effect of a residential care pharmacist on medication administration practices in aged care: A controlled trial","type":"article-journal","volume":"44"},"uris":["http://www.mendeley.com/documents/?uuid=13c4b3ed-78e6-4bb7-b106-ec8d95d44f46"]}],"mendeley":{"formattedCitation":"(McDerby et al. 2019)","plainTextFormattedCitation":"(McDerby et al. 2019)","previouslyFormattedCitation":"(McDerby et al. 2019)"},"properties":{"noteIndex":0},"schema":"https://github.com/citation-style-language/schema/raw/master/csl-citation.json"}</w:instrText>
      </w:r>
      <w:r w:rsidRPr="00B42C86">
        <w:fldChar w:fldCharType="separate"/>
      </w:r>
      <w:r w:rsidRPr="00B42C86">
        <w:t>(McDerby et al. 2019)</w:t>
      </w:r>
      <w:r w:rsidRPr="00B42C86">
        <w:fldChar w:fldCharType="end"/>
      </w:r>
    </w:p>
    <w:p w14:paraId="2FF4531F" w14:textId="7FE47A68" w:rsidR="00DF276A" w:rsidRPr="00B42C86" w:rsidRDefault="00DF276A" w:rsidP="008716CF">
      <w:pPr>
        <w:pStyle w:val="CompactPara"/>
      </w:pPr>
      <w:r w:rsidRPr="00B42C86">
        <w:rPr>
          <w:rStyle w:val="Bold"/>
          <w:rFonts w:asciiTheme="majorHAnsi" w:hAnsiTheme="majorHAnsi"/>
          <w:b w:val="0"/>
          <w:color w:val="262626" w:themeColor="text1" w:themeTint="D9"/>
        </w:rPr>
        <w:t>Target audience:</w:t>
      </w:r>
      <w:r w:rsidRPr="00B42C86">
        <w:t xml:space="preserve"> Pharmacists. Health professionals and other direct-care staff were indirectly targeted, through the pharmacist</w:t>
      </w:r>
    </w:p>
    <w:p w14:paraId="4B259C36" w14:textId="13496FCA" w:rsidR="00DF276A" w:rsidRPr="00B42C86" w:rsidRDefault="00DF276A" w:rsidP="008716CF">
      <w:pPr>
        <w:pStyle w:val="CompactPara"/>
      </w:pPr>
      <w:r w:rsidRPr="00B42C86">
        <w:rPr>
          <w:rStyle w:val="Bold"/>
          <w:rFonts w:asciiTheme="majorHAnsi" w:hAnsiTheme="majorHAnsi"/>
          <w:b w:val="0"/>
          <w:color w:val="262626" w:themeColor="text1" w:themeTint="D9"/>
        </w:rPr>
        <w:t>Status:</w:t>
      </w:r>
      <w:r w:rsidRPr="00B42C86">
        <w:rPr>
          <w:rFonts w:cstheme="minorHAnsi"/>
        </w:rPr>
        <w:t xml:space="preserve"> </w:t>
      </w:r>
      <w:r w:rsidRPr="00B42C86">
        <w:t>T</w:t>
      </w:r>
      <w:r w:rsidR="00DC5E36" w:rsidRPr="00B42C86">
        <w:t>he t</w:t>
      </w:r>
      <w:r w:rsidRPr="00B42C86">
        <w:t xml:space="preserve">rial was conducted 2017–2018; rollout to all aged care </w:t>
      </w:r>
      <w:r w:rsidR="00F35DB3" w:rsidRPr="00B42C86">
        <w:t>homes</w:t>
      </w:r>
      <w:r w:rsidRPr="00B42C86">
        <w:t xml:space="preserve"> across the ACT announced March 2019</w:t>
      </w:r>
      <w:r w:rsidR="00733667" w:rsidRPr="00B42C86">
        <w:t xml:space="preserve">. The Government has provided funding of $3.7 million </w:t>
      </w:r>
      <w:r w:rsidR="003531B2" w:rsidRPr="00B42C86">
        <w:t>to the ACT</w:t>
      </w:r>
      <w:r w:rsidR="00D47F5E" w:rsidRPr="00B42C86">
        <w:t xml:space="preserve"> primary health network (</w:t>
      </w:r>
      <w:r w:rsidR="003531B2" w:rsidRPr="00B42C86">
        <w:t xml:space="preserve">PHN) for this expansion of the trial. </w:t>
      </w:r>
      <w:r w:rsidR="00B460FD" w:rsidRPr="00B42C86">
        <w:t xml:space="preserve">Country </w:t>
      </w:r>
      <w:r w:rsidR="00B936EE" w:rsidRPr="00B42C86">
        <w:t>SA</w:t>
      </w:r>
      <w:r w:rsidR="00B460FD" w:rsidRPr="00B42C86">
        <w:t xml:space="preserve"> PHN has engaged the Pharmaceutical Society of Australia to implement a similar model </w:t>
      </w:r>
      <w:r w:rsidR="00B52E8F" w:rsidRPr="00B42C86">
        <w:t>in that region</w:t>
      </w:r>
      <w:r w:rsidR="00EA116F" w:rsidRPr="00B42C86">
        <w:t>.</w:t>
      </w:r>
    </w:p>
    <w:p w14:paraId="7CE6962F" w14:textId="77777777" w:rsidR="00DF276A" w:rsidRPr="00B42C86" w:rsidRDefault="00EE54B9" w:rsidP="00D37B68">
      <w:pPr>
        <w:rPr>
          <w:rStyle w:val="Bold"/>
          <w:rFonts w:asciiTheme="majorHAnsi" w:hAnsiTheme="majorHAnsi"/>
          <w:color w:val="262626" w:themeColor="text1" w:themeTint="D9"/>
          <w:sz w:val="20"/>
          <w:lang w:eastAsia="en-GB"/>
        </w:rPr>
      </w:pPr>
      <w:r w:rsidRPr="00B42C86">
        <w:rPr>
          <w:rStyle w:val="Bold"/>
          <w:rFonts w:asciiTheme="majorHAnsi" w:hAnsiTheme="majorHAnsi"/>
          <w:color w:val="262626" w:themeColor="text1" w:themeTint="D9"/>
          <w:sz w:val="20"/>
          <w:lang w:eastAsia="en-GB"/>
        </w:rPr>
        <w:t>Relevance to</w:t>
      </w:r>
      <w:r w:rsidR="00DF276A" w:rsidRPr="00B42C86">
        <w:rPr>
          <w:rStyle w:val="Bold"/>
          <w:rFonts w:asciiTheme="majorHAnsi" w:hAnsiTheme="majorHAnsi"/>
          <w:color w:val="262626" w:themeColor="text1" w:themeTint="D9"/>
          <w:sz w:val="20"/>
          <w:lang w:eastAsia="en-GB"/>
        </w:rPr>
        <w:t xml:space="preserve"> the Restraints Principles:</w:t>
      </w:r>
    </w:p>
    <w:p w14:paraId="351C8FB9" w14:textId="77777777" w:rsidR="001F6748" w:rsidRPr="00B42C86" w:rsidRDefault="001F6748" w:rsidP="008716CF">
      <w:pPr>
        <w:pStyle w:val="TableIndent"/>
      </w:pPr>
      <w:r w:rsidRPr="00B42C86">
        <w:t>Assessment:</w:t>
      </w:r>
      <w:r w:rsidRPr="00B42C86">
        <w:tab/>
        <w:t>No</w:t>
      </w:r>
    </w:p>
    <w:p w14:paraId="23C26F6B" w14:textId="77777777" w:rsidR="001F6748" w:rsidRPr="00B42C86" w:rsidRDefault="001F6748" w:rsidP="008716CF">
      <w:pPr>
        <w:pStyle w:val="TableIndent"/>
      </w:pPr>
      <w:r w:rsidRPr="00B42C86">
        <w:t>Alternatives:</w:t>
      </w:r>
      <w:r w:rsidRPr="00B42C86">
        <w:tab/>
        <w:t>No</w:t>
      </w:r>
    </w:p>
    <w:p w14:paraId="75393316" w14:textId="77777777" w:rsidR="001F6748" w:rsidRPr="00B42C86" w:rsidRDefault="001F6748" w:rsidP="008716CF">
      <w:pPr>
        <w:pStyle w:val="TableIndent"/>
      </w:pPr>
      <w:r w:rsidRPr="00B42C86">
        <w:t>Consent:</w:t>
      </w:r>
      <w:r w:rsidRPr="00B42C86">
        <w:tab/>
        <w:t>No</w:t>
      </w:r>
    </w:p>
    <w:p w14:paraId="2E69BD51" w14:textId="77777777" w:rsidR="001F6748" w:rsidRPr="00B42C86" w:rsidRDefault="001F6748" w:rsidP="008716CF">
      <w:pPr>
        <w:pStyle w:val="TableIndent"/>
      </w:pPr>
      <w:r w:rsidRPr="00B42C86">
        <w:t>Prescribing:</w:t>
      </w:r>
      <w:r w:rsidRPr="00B42C86">
        <w:tab/>
        <w:t>No</w:t>
      </w:r>
    </w:p>
    <w:p w14:paraId="29909CAD" w14:textId="77777777" w:rsidR="001F6748" w:rsidRPr="00B42C86" w:rsidRDefault="001F6748" w:rsidP="008716CF">
      <w:pPr>
        <w:pStyle w:val="TableIndent"/>
        <w:rPr>
          <w:rStyle w:val="Bold"/>
        </w:rPr>
      </w:pPr>
      <w:r w:rsidRPr="00B42C86">
        <w:rPr>
          <w:rStyle w:val="Bold"/>
        </w:rPr>
        <w:t>Documentation:</w:t>
      </w:r>
      <w:r w:rsidRPr="00B42C86">
        <w:rPr>
          <w:rStyle w:val="Bold"/>
        </w:rPr>
        <w:tab/>
        <w:t>Yes</w:t>
      </w:r>
    </w:p>
    <w:p w14:paraId="2BD760EE" w14:textId="77777777" w:rsidR="001F6748" w:rsidRPr="00B42C86" w:rsidRDefault="001F6748" w:rsidP="008716CF">
      <w:pPr>
        <w:pStyle w:val="TableIndent"/>
        <w:rPr>
          <w:rStyle w:val="Bold"/>
        </w:rPr>
      </w:pPr>
      <w:r w:rsidRPr="00B42C86">
        <w:rPr>
          <w:rStyle w:val="Bold"/>
        </w:rPr>
        <w:t>Monitoring:</w:t>
      </w:r>
      <w:r w:rsidRPr="00B42C86">
        <w:rPr>
          <w:rStyle w:val="Bold"/>
        </w:rPr>
        <w:tab/>
        <w:t>Yes</w:t>
      </w:r>
    </w:p>
    <w:p w14:paraId="019AD678" w14:textId="77777777" w:rsidR="001326E9" w:rsidRPr="00B42C86" w:rsidRDefault="00DF276A" w:rsidP="001326E9">
      <w:pPr>
        <w:pStyle w:val="Subhead2"/>
      </w:pPr>
      <w:r w:rsidRPr="00B42C86">
        <w:br w:type="column"/>
      </w:r>
      <w:r w:rsidR="001326E9" w:rsidRPr="00B42C86">
        <w:t>Reducing Use of Sedatives (RedUSe)</w:t>
      </w:r>
    </w:p>
    <w:p w14:paraId="2C226BDF" w14:textId="77777777" w:rsidR="001326E9" w:rsidRPr="00B42C86" w:rsidRDefault="001326E9" w:rsidP="001326E9">
      <w:pPr>
        <w:pStyle w:val="CompactPara"/>
        <w:rPr>
          <w:rFonts w:cstheme="minorHAnsi"/>
        </w:rPr>
      </w:pPr>
      <w:r w:rsidRPr="00B42C86">
        <w:rPr>
          <w:rStyle w:val="Bold"/>
          <w:rFonts w:asciiTheme="majorHAnsi" w:hAnsiTheme="majorHAnsi"/>
          <w:b w:val="0"/>
          <w:color w:val="262626" w:themeColor="text1" w:themeTint="D9"/>
        </w:rPr>
        <w:t>Organisation:</w:t>
      </w:r>
      <w:r w:rsidRPr="00B42C86">
        <w:t xml:space="preserve"> University of Tasmania</w:t>
      </w:r>
    </w:p>
    <w:p w14:paraId="3F911F48" w14:textId="77777777" w:rsidR="001326E9" w:rsidRPr="00B42C86" w:rsidRDefault="001326E9" w:rsidP="001326E9">
      <w:pPr>
        <w:pStyle w:val="CompactPara"/>
      </w:pPr>
      <w:r w:rsidRPr="00B42C86">
        <w:rPr>
          <w:rStyle w:val="Bold"/>
          <w:rFonts w:asciiTheme="majorHAnsi" w:hAnsiTheme="majorHAnsi"/>
          <w:b w:val="0"/>
          <w:color w:val="262626" w:themeColor="text1" w:themeTint="D9"/>
        </w:rPr>
        <w:t>Aim:</w:t>
      </w:r>
      <w:r w:rsidRPr="00B42C86">
        <w:rPr>
          <w:rFonts w:cstheme="minorHAnsi"/>
        </w:rPr>
        <w:t xml:space="preserve"> </w:t>
      </w:r>
      <w:r w:rsidRPr="00B42C86">
        <w:t>To reduce antipsychotic and benzodiazepine use in residential aged care</w:t>
      </w:r>
    </w:p>
    <w:p w14:paraId="3D69E742" w14:textId="77777777" w:rsidR="001326E9" w:rsidRPr="00B42C86" w:rsidRDefault="001326E9" w:rsidP="001326E9">
      <w:pPr>
        <w:pStyle w:val="CompactPara"/>
      </w:pPr>
      <w:r w:rsidRPr="00B42C86">
        <w:rPr>
          <w:rStyle w:val="Bold"/>
          <w:rFonts w:asciiTheme="majorHAnsi" w:hAnsiTheme="majorHAnsi"/>
          <w:b w:val="0"/>
          <w:color w:val="262626" w:themeColor="text1" w:themeTint="D9"/>
        </w:rPr>
        <w:t>Overview:</w:t>
      </w:r>
      <w:r w:rsidRPr="00B42C86">
        <w:rPr>
          <w:rStyle w:val="Bold"/>
        </w:rPr>
        <w:t xml:space="preserve"> </w:t>
      </w:r>
      <w:r w:rsidRPr="00B42C86">
        <w:t>Single arm trial conducted in 150 residential aged care homes across Australia, after a pilot trial in Tasmania (25 sites, 2008-09). The program involved: (a) creation of a champion nurse role to drive practice change within each home, and (b) a structured 3-step approach to medication review</w:t>
      </w:r>
    </w:p>
    <w:p w14:paraId="22D9A5E5" w14:textId="77777777" w:rsidR="001326E9" w:rsidRPr="00B42C86" w:rsidRDefault="001326E9" w:rsidP="001326E9">
      <w:pPr>
        <w:pStyle w:val="CompactPara"/>
      </w:pPr>
      <w:r w:rsidRPr="00B42C86">
        <w:rPr>
          <w:rStyle w:val="Bold"/>
          <w:rFonts w:asciiTheme="majorHAnsi" w:hAnsiTheme="majorHAnsi"/>
          <w:color w:val="262626" w:themeColor="text1" w:themeTint="D9"/>
        </w:rPr>
        <w:t>Key findings:</w:t>
      </w:r>
      <w:r w:rsidRPr="00B42C86">
        <w:t xml:space="preserve"> After 6 months, antipsychotics and benzodiazepines were ceased or reduced for 40% of residents </w:t>
      </w:r>
      <w:r w:rsidRPr="00B42C86">
        <w:fldChar w:fldCharType="begin" w:fldLock="1"/>
      </w:r>
      <w:r w:rsidRPr="00B42C86">
        <w:instrText>ADDIN CSL_CITATION {"citationItems":[{"id":"ITEM-1","itemData":{"DOI":"10.5694/mja17.00857","ISSN":"13265377","PMID":"29747564","abstract":"Objective: To assess the impact of a multi-strategic, interdisciplinary intervention on antipsychotic and benzodiazepine prescribing in residential aged care facilities (RACFs). Design, setting: Prospective, longitudinal intervention in Australian RACFs, April 2014-March 2016. Participants: 150 RACFs (with 12 157 residents) comprised the main participant group; two further groups were consultant pharmacists (staff education) and community pharmacies (prescribing data). Data for all RACF residents, excluding residents receiving respite or end-stage palliative care, were included. Intervention: A multi-strategic program comprising psychotropic medication audit and feedback, staff education, and interdisciplinary case review at baseline and 3 months; final audit at 6 months. Main outcome measure: Mean prevalence of regular antipsychotic and benzodiazepine prescribing at baseline, and at 3 and 6 months. Secondary measures: chlorpromazine and diazepam equivalent doses/day/resident; proportions of residents for whom drug was ceased or the dose reduced; prevalence of antidepressant and prn (as required) psychotropic prescribing (to detect any substitution practice). Results: During the 6-month intervention, the proportion of residents prescribed antipsychotics declined by 13% (from 21.6% [95% CI, 20.4-22.9%] to 18.9% [95% CI, 17.7-20.1%]), and that of residents regularly prescribed benzodiazepines by 21% (from 22.2% [95% CI, 21.0-23.5%] to 17.6% [95% CI, 16.5-18.7]; each, P &lt; 0.001). Mean chlorpromazine equivalent dose declined from 22.9 mg/resident/day (95% CI, 19.8-26.0) to 20.2 mg/resident/day (95% CI, 17.5-22.9; P &lt; 0.001); mean diazepam equivalent dose declined from 1.4 mg/resident/day (95% CI, 1.3-1.5) to 1.1 mg/resident/day (95% CI, 0.9-1.2; P &lt; 0.001). For 39% of residents prescribed antipsychotics and benzodiazepines at baseline, these agents had been ceased or their doses reduced by 6 months. There was no substitution by sedating antidepressants or prn prescribing of other psychotropic agents. Conclusions: The RedUSe program achieved significant reductions in the proportions of RACF residents prescribed antipsychotics and benzodiazepines. Trial registration: Australian New Zealand Clinical Trials, ACTRN12617001257358.","author":[{"dropping-particle":"","family":"Westbury","given":"Juanita L.","non-dropping-particle":"","parse-names":false,"suffix":""},{"dropping-particle":"","family":"Gee","given":"Peter","non-dropping-particle":"","parse-names":false,"suffix":""},{"dropping-particle":"","family":"Ling","given":"Tristan","non-dropping-particle":"","parse-names":false,"suffix":""},{"dropping-particle":"","family":"Brown","given":"Donnamay T.","non-dropping-particle":"","parse-names":false,"suffix":""},{"dropping-particle":"","family":"Franks","given":"Katherine H.","non-dropping-particle":"","parse-names":false,"suffix":""},{"dropping-particle":"","family":"Bindoff","given":"Ivan","non-dropping-particle":"","parse-names":false,"suffix":""},{"dropping-particle":"","family":"Bindoff","given":"Aidan","non-dropping-particle":"","parse-names":false,"suffix":""},{"dropping-particle":"","family":"Peterson","given":"Gregory M.","non-dropping-particle":"","parse-names":false,"suffix":""}],"container-title":"Medical Journal of Australia","id":"ITEM-1","issue":"9","issued":{"date-parts":[["2018"]]},"page":"398-403","title":"RedUSe: Reducing antipsychotic and benzodiazepine prescribing in residential aged care facilities","type":"article-journal","volume":"208"},"uris":["http://www.mendeley.com/documents/?uuid=5b9d1502-df7e-4ec3-9319-0097d060203d"]}],"mendeley":{"formattedCitation":"(Westbury et al. 2018)","plainTextFormattedCitation":"(Westbury et al. 2018)","previouslyFormattedCitation":"(Westbury et al. 2018)"},"properties":{"noteIndex":0},"schema":"https://github.com/citation-style-language/schema/raw/master/csl-citation.json"}</w:instrText>
      </w:r>
      <w:r w:rsidRPr="00B42C86">
        <w:fldChar w:fldCharType="separate"/>
      </w:r>
      <w:r w:rsidRPr="00B42C86">
        <w:t>(Westbury et al. 2018)</w:t>
      </w:r>
      <w:r w:rsidRPr="00B42C86">
        <w:fldChar w:fldCharType="end"/>
      </w:r>
      <w:r w:rsidRPr="00B42C86">
        <w:t xml:space="preserve">. This reduction was not offset by increases in prescribing of other medications (e.g. antidepressant). In comparison, 5% of psychotropics were ceased or reduced in an earlier study of usual care </w:t>
      </w:r>
      <w:r w:rsidRPr="00B42C86">
        <w:fldChar w:fldCharType="begin" w:fldLock="1"/>
      </w:r>
      <w:r w:rsidRPr="00B42C86">
        <w:instrText>ADDIN CSL_CITATION {"citationItems":[{"id":"ITEM-1","itemData":{"abstract":"BACKGROUND The frequent long-term use of psychotropic medicines in aged care facilities (ACF) has been of worldwide concern for many decades. In Australia, 49% of residents regularly take psychotropic medicines. To date, there has been a lack of literature on the monitoring practices for psychotropic medicines in Australian aged care facilities. OBJECTIVE The primary objectives of this study were to determine the proportion of psychotropic medicines prescribed to ACF residents, which have been clinically reviewed within the preceding six months and to describe the nature of such reviews. METHODS A convenience sample of 17 aged care facilities in New South Wales was included. De-identified data containing: patient demographics, medication order, presence, date and type of review and reviewer, were provided by accredited pharmacists from Meditrax Pty Ltd, as part of the Psychotropic Medicine Audit process. RESULTS Of 1086 residents, 622 (57%) residents were on psychotropic medicines for six months or longer. Data was collected from 522 residents, prescribed 950 psychotropic medicines. Of these medicines, 53% (n=505) were clinically reviewed by a prescriber (92% GPs, n=494). In 17% (n=84) of reviews a change in therapy occurred, with more than half (52%) resulting in dosage escalation. DISCUSSION Half of all psychotropic medicines were not reviewed within the preceding six months. Few reviews resulted in a change in therapy, with the minority resulting in dosage reduction. Thus, current psychotropic monitoring practices are not effective in reducing the use of psychotropic medicines, nor compliant with current guidance.","author":[{"dropping-particle":"","family":"Yang","given":"Y","non-dropping-particle":"","parse-names":false,"suffix":""},{"dropping-particle":"","family":"Chen","given":"T","non-dropping-particle":"","parse-names":false,"suffix":""},{"dropping-particle":"","family":"Beazley","given":"B","non-dropping-particle":"","parse-names":false,"suffix":""},{"dropping-particle":"","family":"Hannan","given":"P","non-dropping-particle":"","parse-names":false,"suffix":""},{"dropping-particle":"","family":"Schneider","given":"C.R.","non-dropping-particle":"","parse-names":false,"suffix":""}],"container-title":"Australasian Pharmaceutical Society of Australia, Brisbane, 5-7 December 2014","id":"ITEM-1","issued":{"date-parts":[["2014"]]},"page":"132","title":"An audit of psychotropic medication monitoring in Australian aged care facilities","type":"paper-conference"},"uris":["http://www.mendeley.com/documents/?uuid=f103b7b8-9ee7-4076-a76f-e0d5963e5471"]}],"mendeley":{"formattedCitation":"(Yang et al. 2014)","plainTextFormattedCitation":"(Yang et al. 2014)","previouslyFormattedCitation":"(Yang et al. 2014)"},"properties":{"noteIndex":0},"schema":"https://github.com/citation-style-language/schema/raw/master/csl-citation.json"}</w:instrText>
      </w:r>
      <w:r w:rsidRPr="00B42C86">
        <w:fldChar w:fldCharType="separate"/>
      </w:r>
      <w:r w:rsidRPr="00B42C86">
        <w:t>(Yang et al. 2014)</w:t>
      </w:r>
      <w:r w:rsidRPr="00B42C86">
        <w:fldChar w:fldCharType="end"/>
      </w:r>
      <w:r w:rsidRPr="00B42C86">
        <w:t>. Direct-care staff reported increased knowledge of psychotropics, but wanted to learn more about non-pharmacological approaches</w:t>
      </w:r>
    </w:p>
    <w:p w14:paraId="12BE10A5" w14:textId="77777777" w:rsidR="001326E9" w:rsidRPr="00B42C86" w:rsidRDefault="001326E9" w:rsidP="001326E9">
      <w:pPr>
        <w:pStyle w:val="CompactPara"/>
      </w:pPr>
      <w:r w:rsidRPr="00B42C86">
        <w:rPr>
          <w:rStyle w:val="Bold"/>
          <w:rFonts w:asciiTheme="majorHAnsi" w:hAnsiTheme="majorHAnsi"/>
          <w:color w:val="262626" w:themeColor="text1" w:themeTint="D9"/>
        </w:rPr>
        <w:t>Target audience:</w:t>
      </w:r>
      <w:r w:rsidRPr="00B42C86">
        <w:rPr>
          <w:rFonts w:cstheme="minorHAnsi"/>
        </w:rPr>
        <w:t xml:space="preserve"> </w:t>
      </w:r>
      <w:r w:rsidRPr="00B42C86">
        <w:t>Registered nurses working within residential aged care, associated GPs and pharmacists. Other direct-care staff were indirectly targeted, through nurse champions</w:t>
      </w:r>
    </w:p>
    <w:p w14:paraId="2091443D" w14:textId="3F795CAB" w:rsidR="001326E9" w:rsidRPr="00B42C86" w:rsidRDefault="001326E9" w:rsidP="001326E9">
      <w:pPr>
        <w:pStyle w:val="CompactPara"/>
      </w:pPr>
      <w:r w:rsidRPr="00B42C86">
        <w:rPr>
          <w:rStyle w:val="Bold"/>
          <w:rFonts w:asciiTheme="majorHAnsi" w:hAnsiTheme="majorHAnsi"/>
          <w:color w:val="262626" w:themeColor="text1" w:themeTint="D9"/>
        </w:rPr>
        <w:t>Status:</w:t>
      </w:r>
      <w:r w:rsidRPr="00B42C86">
        <w:rPr>
          <w:rFonts w:cstheme="minorHAnsi"/>
        </w:rPr>
        <w:t xml:space="preserve"> </w:t>
      </w:r>
      <w:r w:rsidRPr="00B42C86">
        <w:t>T</w:t>
      </w:r>
      <w:r w:rsidR="00DC5E36" w:rsidRPr="00B42C86">
        <w:t>he t</w:t>
      </w:r>
      <w:r w:rsidRPr="00B42C86">
        <w:t xml:space="preserve">rial was conducted 2014–2016 </w:t>
      </w:r>
      <w:r w:rsidRPr="00B42C86">
        <w:fldChar w:fldCharType="begin" w:fldLock="1"/>
      </w:r>
      <w:r w:rsidRPr="00B42C86">
        <w:instrText>ADDIN CSL_CITATION {"citationItems":[{"id":"ITEM-1","itemData":{"URL":"https://ajp.com.au/news/embedded-pharmacists-a-way-forward/","accessed":{"date-parts":[["2020","5","22"]]},"author":[{"dropping-particle":"","family":"Paola","given":"Sheshtyn","non-dropping-particle":"","parse-names":false,"suffix":""}],"container-title":"AJP","id":"ITEM-1","issued":{"date-parts":[["2019"]]},"title":"Embedded pharmacists: A way forward?","type":"webpage"},"uris":["http://www.mendeley.com/documents/?uuid=ad3b802e-efe5-482a-9491-65f8360d5903"]}],"mendeley":{"formattedCitation":"(Paola 2019)","plainTextFormattedCitation":"(Paola 2019)","previouslyFormattedCitation":"(Paola 2019)"},"properties":{"noteIndex":0},"schema":"https://github.com/citation-style-language/schema/raw/master/csl-citation.json"}</w:instrText>
      </w:r>
      <w:r w:rsidRPr="00B42C86">
        <w:fldChar w:fldCharType="separate"/>
      </w:r>
      <w:r w:rsidRPr="00B42C86">
        <w:t>(Paola 2019)</w:t>
      </w:r>
      <w:r w:rsidRPr="00B42C86">
        <w:fldChar w:fldCharType="end"/>
      </w:r>
      <w:r w:rsidRPr="00B42C86">
        <w:t xml:space="preserve">. In 2019, 11 pharmacists were appointed by the </w:t>
      </w:r>
      <w:r w:rsidR="004E5865" w:rsidRPr="00B42C86">
        <w:t>C</w:t>
      </w:r>
      <w:r w:rsidRPr="00B42C86">
        <w:t>ommission to deliver the RedUSe program to nominated champion nurses and champion pharmacists in remote and very remote locations. They will also provide advice and support to others, including community pharmacists and GPs.</w:t>
      </w:r>
    </w:p>
    <w:p w14:paraId="7FF397C5" w14:textId="77777777" w:rsidR="001326E9" w:rsidRPr="00B42C86" w:rsidRDefault="001326E9" w:rsidP="001326E9">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 the Restraints Principles:</w:t>
      </w:r>
    </w:p>
    <w:p w14:paraId="3F1268F0" w14:textId="77777777" w:rsidR="001326E9" w:rsidRPr="00B42C86" w:rsidRDefault="001326E9" w:rsidP="001326E9">
      <w:pPr>
        <w:pStyle w:val="TableIndent"/>
        <w:rPr>
          <w:rStyle w:val="Bold"/>
        </w:rPr>
      </w:pPr>
      <w:r w:rsidRPr="00B42C86">
        <w:rPr>
          <w:rStyle w:val="Bold"/>
        </w:rPr>
        <w:t>Assessment:</w:t>
      </w:r>
      <w:r w:rsidRPr="00B42C86">
        <w:rPr>
          <w:rStyle w:val="Bold"/>
        </w:rPr>
        <w:tab/>
        <w:t>Yes</w:t>
      </w:r>
    </w:p>
    <w:p w14:paraId="40508924" w14:textId="77777777" w:rsidR="001326E9" w:rsidRPr="00B42C86" w:rsidRDefault="001326E9" w:rsidP="001326E9">
      <w:pPr>
        <w:pStyle w:val="TableIndent"/>
      </w:pPr>
      <w:r w:rsidRPr="00B42C86">
        <w:t>Alternatives:</w:t>
      </w:r>
      <w:r w:rsidRPr="00B42C86">
        <w:tab/>
        <w:t>No</w:t>
      </w:r>
    </w:p>
    <w:p w14:paraId="6CAA0EA1" w14:textId="77777777" w:rsidR="001326E9" w:rsidRPr="00B42C86" w:rsidRDefault="001326E9" w:rsidP="001326E9">
      <w:pPr>
        <w:pStyle w:val="TableIndent"/>
      </w:pPr>
      <w:r w:rsidRPr="00B42C86">
        <w:t>Consent:</w:t>
      </w:r>
      <w:r w:rsidRPr="00B42C86">
        <w:tab/>
        <w:t>No</w:t>
      </w:r>
    </w:p>
    <w:p w14:paraId="53002D8C" w14:textId="77777777" w:rsidR="001326E9" w:rsidRPr="00B42C86" w:rsidRDefault="001326E9" w:rsidP="001326E9">
      <w:pPr>
        <w:pStyle w:val="TableIndent"/>
      </w:pPr>
      <w:r w:rsidRPr="00B42C86">
        <w:t>Prescribing:</w:t>
      </w:r>
      <w:r w:rsidRPr="00B42C86">
        <w:tab/>
        <w:t>No</w:t>
      </w:r>
    </w:p>
    <w:p w14:paraId="48E045D3" w14:textId="77777777" w:rsidR="001326E9" w:rsidRPr="00B42C86" w:rsidRDefault="001326E9" w:rsidP="001326E9">
      <w:pPr>
        <w:pStyle w:val="TableIndent"/>
        <w:rPr>
          <w:rStyle w:val="Bold"/>
        </w:rPr>
      </w:pPr>
      <w:r w:rsidRPr="00B42C86">
        <w:rPr>
          <w:rStyle w:val="Bold"/>
        </w:rPr>
        <w:t>Documentation:</w:t>
      </w:r>
      <w:r w:rsidRPr="00B42C86">
        <w:rPr>
          <w:rStyle w:val="Bold"/>
        </w:rPr>
        <w:tab/>
        <w:t>Yes</w:t>
      </w:r>
    </w:p>
    <w:p w14:paraId="5EE3940E" w14:textId="77777777" w:rsidR="001326E9" w:rsidRPr="00B42C86" w:rsidRDefault="001326E9" w:rsidP="001326E9">
      <w:pPr>
        <w:pStyle w:val="TableIndent"/>
        <w:rPr>
          <w:rStyle w:val="Bold"/>
        </w:rPr>
      </w:pPr>
      <w:r w:rsidRPr="00B42C86">
        <w:rPr>
          <w:rStyle w:val="Bold"/>
        </w:rPr>
        <w:t>Monitoring:</w:t>
      </w:r>
      <w:r w:rsidRPr="00B42C86">
        <w:rPr>
          <w:rStyle w:val="Bold"/>
        </w:rPr>
        <w:tab/>
        <w:t>Yes</w:t>
      </w:r>
    </w:p>
    <w:p w14:paraId="00AE5A44" w14:textId="2CB4DF65" w:rsidR="000205EE" w:rsidRPr="00B42C86" w:rsidRDefault="00DF276A" w:rsidP="001326E9">
      <w:pPr>
        <w:pStyle w:val="Subhead2"/>
        <w:numPr>
          <w:ilvl w:val="0"/>
          <w:numId w:val="0"/>
        </w:numPr>
        <w:rPr>
          <w:rStyle w:val="Bold"/>
          <w:bCs/>
          <w:color w:val="404142" w:themeColor="background2" w:themeShade="80"/>
        </w:rPr>
      </w:pPr>
      <w:r w:rsidRPr="00B42C86">
        <w:rPr>
          <w:rStyle w:val="Bold"/>
          <w:color w:val="404142" w:themeColor="background2" w:themeShade="80"/>
          <w:highlight w:val="lightGray"/>
        </w:rPr>
        <w:br w:type="column"/>
      </w:r>
      <w:r w:rsidR="000205EE" w:rsidRPr="00B42C86">
        <w:lastRenderedPageBreak/>
        <w:t>Halting Antipsychotic use in Long</w:t>
      </w:r>
      <w:r w:rsidR="00DC487E" w:rsidRPr="00B42C86">
        <w:noBreakHyphen/>
      </w:r>
      <w:r w:rsidR="000205EE" w:rsidRPr="00B42C86">
        <w:t>Term care (HALT)</w:t>
      </w:r>
    </w:p>
    <w:p w14:paraId="3BC980FA" w14:textId="77777777" w:rsidR="000205EE" w:rsidRPr="00B42C86" w:rsidRDefault="000205EE" w:rsidP="00A701E9">
      <w:pPr>
        <w:pStyle w:val="Paragraph"/>
        <w:rPr>
          <w:rFonts w:cstheme="minorHAnsi"/>
        </w:rPr>
      </w:pPr>
      <w:r w:rsidRPr="00B42C86">
        <w:rPr>
          <w:rStyle w:val="Bold"/>
          <w:rFonts w:asciiTheme="majorHAnsi" w:hAnsiTheme="majorHAnsi"/>
          <w:color w:val="262626" w:themeColor="text1" w:themeTint="D9"/>
        </w:rPr>
        <w:t>Organisation:</w:t>
      </w:r>
      <w:r w:rsidRPr="00B42C86">
        <w:t xml:space="preserve"> Dementia Centre for Research Collaboration</w:t>
      </w:r>
    </w:p>
    <w:p w14:paraId="3C65B8FC" w14:textId="77777777" w:rsidR="000205EE" w:rsidRPr="00B42C86" w:rsidRDefault="000205EE" w:rsidP="00A701E9">
      <w:pPr>
        <w:pStyle w:val="Paragraph"/>
      </w:pPr>
      <w:r w:rsidRPr="00B42C86">
        <w:rPr>
          <w:rStyle w:val="Bold"/>
          <w:rFonts w:asciiTheme="majorHAnsi" w:hAnsiTheme="majorHAnsi"/>
          <w:color w:val="262626" w:themeColor="text1" w:themeTint="D9"/>
        </w:rPr>
        <w:t>Aim:</w:t>
      </w:r>
      <w:r w:rsidRPr="00B42C86">
        <w:rPr>
          <w:rFonts w:cstheme="minorHAnsi"/>
        </w:rPr>
        <w:t xml:space="preserve"> </w:t>
      </w:r>
      <w:r w:rsidRPr="00B42C86">
        <w:t>To reduce antipsychotic use in residential aged care</w:t>
      </w:r>
    </w:p>
    <w:p w14:paraId="25766966" w14:textId="36095FBB" w:rsidR="000205EE" w:rsidRPr="00B42C86" w:rsidRDefault="000205EE" w:rsidP="00A701E9">
      <w:pPr>
        <w:pStyle w:val="Paragraph"/>
      </w:pPr>
      <w:r w:rsidRPr="00B42C86">
        <w:rPr>
          <w:rStyle w:val="Bold"/>
          <w:rFonts w:asciiTheme="majorHAnsi" w:hAnsiTheme="majorHAnsi"/>
          <w:color w:val="262626" w:themeColor="text1" w:themeTint="D9"/>
        </w:rPr>
        <w:t>Overview:</w:t>
      </w:r>
      <w:r w:rsidRPr="00B42C86">
        <w:rPr>
          <w:rStyle w:val="Bold"/>
        </w:rPr>
        <w:t xml:space="preserve"> </w:t>
      </w:r>
      <w:r w:rsidRPr="00B42C86">
        <w:t xml:space="preserve">Single-arm trial conducted in 23 nursing homes in Sydney. The program involved: </w:t>
      </w:r>
      <w:r w:rsidR="00D47F5E" w:rsidRPr="00B42C86">
        <w:t>(</w:t>
      </w:r>
      <w:r w:rsidRPr="00B42C86">
        <w:t xml:space="preserve">a) education for residential care nurses, GPs, and pharmacists on antipsychotics and alternative management strategies; and </w:t>
      </w:r>
      <w:r w:rsidR="00D47F5E" w:rsidRPr="00B42C86">
        <w:t>(</w:t>
      </w:r>
      <w:r w:rsidRPr="00B42C86">
        <w:t>b) a tailored deprescribing protocol. Nurse ‘champions’ within each nursing home trained other staff members and promoted practice change on the ground</w:t>
      </w:r>
    </w:p>
    <w:p w14:paraId="1BA3311B" w14:textId="644444FC" w:rsidR="008A4292" w:rsidRPr="00B42C86" w:rsidRDefault="000205EE" w:rsidP="00A701E9">
      <w:pPr>
        <w:pStyle w:val="Paragraph"/>
      </w:pPr>
      <w:r w:rsidRPr="00B42C86">
        <w:rPr>
          <w:rStyle w:val="Bold"/>
          <w:rFonts w:asciiTheme="majorHAnsi" w:hAnsiTheme="majorHAnsi"/>
          <w:b w:val="0"/>
          <w:color w:val="262626" w:themeColor="text1" w:themeTint="D9"/>
        </w:rPr>
        <w:t>Key findings:</w:t>
      </w:r>
      <w:r w:rsidRPr="00B42C86">
        <w:t xml:space="preserve"> </w:t>
      </w:r>
      <w:r w:rsidR="008A4292" w:rsidRPr="00B42C86">
        <w:t xml:space="preserve">Analysis of retrospective and baseline data found that contraindications for psychotropics were common, and standard procedures (particularly a doctor’s or pharmacist’s recommendation for review) had been insufficient to ensure evidence-based prescribing. </w:t>
      </w:r>
      <w:r w:rsidR="007A35EE" w:rsidRPr="00B42C86">
        <w:t>Written c</w:t>
      </w:r>
      <w:r w:rsidR="008A4292" w:rsidRPr="00B42C86">
        <w:t xml:space="preserve">onsent was accessible for only one </w:t>
      </w:r>
      <w:r w:rsidR="00FD746E" w:rsidRPr="00B42C86">
        <w:t>resident</w:t>
      </w:r>
      <w:r w:rsidR="00382C32" w:rsidRPr="00B42C86">
        <w:t xml:space="preserve"> – </w:t>
      </w:r>
      <w:r w:rsidR="00FE5725" w:rsidRPr="00B42C86">
        <w:t xml:space="preserve">a record of </w:t>
      </w:r>
      <w:r w:rsidR="00382C32" w:rsidRPr="00B42C86">
        <w:t xml:space="preserve">consent was either </w:t>
      </w:r>
      <w:r w:rsidR="00FE0A76" w:rsidRPr="00B42C86">
        <w:t xml:space="preserve">lacking </w:t>
      </w:r>
      <w:r w:rsidR="008F77C8" w:rsidRPr="00B42C86">
        <w:t xml:space="preserve">(55%) </w:t>
      </w:r>
      <w:r w:rsidR="00382C32" w:rsidRPr="00B42C86">
        <w:t xml:space="preserve">or unclear </w:t>
      </w:r>
      <w:r w:rsidR="008F77C8" w:rsidRPr="00B42C86">
        <w:t>(</w:t>
      </w:r>
      <w:r w:rsidR="00395E1C" w:rsidRPr="00B42C86">
        <w:t>29</w:t>
      </w:r>
      <w:r w:rsidR="008F77C8" w:rsidRPr="00B42C86">
        <w:t xml:space="preserve">%) </w:t>
      </w:r>
      <w:r w:rsidR="00395E1C" w:rsidRPr="00B42C86">
        <w:t xml:space="preserve">for the vast majority </w:t>
      </w:r>
      <w:r w:rsidR="00FE5725" w:rsidRPr="00B42C86">
        <w:t xml:space="preserve">of resident prescribed a psychotropic agent </w:t>
      </w:r>
      <w:r w:rsidR="00BC1290" w:rsidRPr="00B42C86">
        <w:fldChar w:fldCharType="begin" w:fldLock="1"/>
      </w:r>
      <w:r w:rsidR="00494A1E" w:rsidRPr="00B42C86">
        <w:instrText>ADDIN CSL_CITATION {"citationItems":[{"id":"ITEM-1","itemData":{"DOI":"10.1017/S1041610219002011","ISSN":"1741203X","PMID":"31969207","abstract":"Objectives: Use of antipsychotic drugs in long-term aged care (LTC) is prevalent and commonly exceeds the recommended duration, but contributors to this problem are not well understood. The objective of this study is to provide a snapshot of the features of and contributors to prolonged use of antipsychotic medications (&gt;12 weeks) among a sample of LTC residents.Design: We present retrospective and baseline data collected for the Australian Halting Antipsychotic Use in Long-Term Care (HALT) single-arm longitudinal deprescribing trial.Setting: Twenty-four long-term care facilities in Sydney, Australia.Participants: The HALT study included 146 older people living in 24 Sydney LTC homes who had been prescribed a regular antipsychotic medication for at least 3 months at baseline.Measurements: Detailed file audit was conducted to identify the date and indication recorded at initial prescription, consenting practices, longitudinal course of prescribing, and recommendations for review of antipsychotic medication. Behavioural and psychological symptoms of dementia (BPSD) and functional dependence at baseline were assessed via LTC staff interview. Cognition at baseline was assessed in a participant interview (where possible).Results: Antipsychotics were prescribed for 2.2 years on average despite recommendations by a doctor or pharmacist for review in 62% of cases. Consent for antipsychotic prescription was accessible for only one case and contraindications for use were common. Longer use of antipsychotics was independently associated with higher dose of the antipsychotic drug and greater apathy, but not with other BPSD.Conclusion: Antipsychotic medications appeared to be prescribed in this sample as a maintenance treatment in the absence of active indicated symptoms and without informed consent. Standard interventions, including recommendations for review, had been insufficient to ensure evidence-based prescribing.","author":[{"dropping-particle":"","family":"Harrison","given":"Fleur","non-dropping-particle":"","parse-names":false,"suffix":""},{"dropping-particle":"","family":"Cations","given":"Monica","non-dropping-particle":"","parse-names":false,"suffix":""},{"dropping-particle":"","family":"Jessop","given":"Tiffany","non-dropping-particle":"","parse-names":false,"suffix":""},{"dropping-particle":"","family":"Aerts","given":"Liesbeth","non-dropping-particle":"","parse-names":false,"suffix":""},{"dropping-particle":"","family":"Chenoweth","given":"Lynn","non-dropping-particle":"","parse-names":false,"suffix":""},{"dropping-particle":"","family":"Shell","given":"Allan","non-dropping-particle":"","parse-names":false,"suffix":""},{"dropping-particle":"","family":"Sachdev","given":"Perminder","non-dropping-particle":"","parse-names":false,"suffix":""},{"dropping-particle":"","family":"Hilmer","given":"Sarah","non-dropping-particle":"","parse-names":false,"suffix":""},{"dropping-particle":"","family":"Draper","given":"Brian","non-dropping-particle":"","parse-names":false,"suffix":""},{"dropping-particle":"","family":"Brodaty","given":"Henry","non-dropping-particle":"","parse-names":false,"suffix":""}],"container-title":"International Psychogeriatrics","id":"ITEM-1","issue":"3","issued":{"date-parts":[["2020"]]},"page":"335-345","title":"Prolonged use of antipsychotic medications in long-term aged care in Australia: A snapshot from the HALT project","type":"article-journal","volume":"32"},"uris":["http://www.mendeley.com/documents/?uuid=a4dbbabd-2455-44c9-9e2c-005bc40edb2e"]}],"mendeley":{"formattedCitation":"(Harrison et al. 2020)","plainTextFormattedCitation":"(Harrison et al. 2020)","previouslyFormattedCitation":"(Harrison et al. 2020)"},"properties":{"noteIndex":0},"schema":"https://github.com/citation-style-language/schema/raw/master/csl-citation.json"}</w:instrText>
      </w:r>
      <w:r w:rsidR="00BC1290" w:rsidRPr="00B42C86">
        <w:fldChar w:fldCharType="separate"/>
      </w:r>
      <w:r w:rsidR="00BC1290" w:rsidRPr="00B42C86">
        <w:t>(Harrison et al. 2020)</w:t>
      </w:r>
      <w:r w:rsidR="00BC1290" w:rsidRPr="00B42C86">
        <w:fldChar w:fldCharType="end"/>
      </w:r>
      <w:r w:rsidR="00EA116F" w:rsidRPr="00B42C86">
        <w:t>.</w:t>
      </w:r>
    </w:p>
    <w:p w14:paraId="4AB63D54" w14:textId="1937551D" w:rsidR="000205EE" w:rsidRPr="00B42C86" w:rsidRDefault="000205EE" w:rsidP="00A701E9">
      <w:pPr>
        <w:pStyle w:val="Paragraph"/>
      </w:pPr>
      <w:r w:rsidRPr="00B42C86">
        <w:t>There was an 80% reduction in</w:t>
      </w:r>
      <w:r w:rsidR="002748BF" w:rsidRPr="00B42C86">
        <w:t xml:space="preserve"> the</w:t>
      </w:r>
      <w:r w:rsidRPr="00B42C86">
        <w:t xml:space="preserve"> number of residents on regular antipsychotics at 12 months, with no effect on behavioural/psychological symptoms of dementia </w:t>
      </w:r>
      <w:r w:rsidRPr="00B42C86">
        <w:fldChar w:fldCharType="begin" w:fldLock="1"/>
      </w:r>
      <w:r w:rsidR="00C1011C" w:rsidRPr="00B42C86">
        <w:instrText>ADDIN CSL_CITATION {"citationItems":[{"id":"ITEM-1","itemData":{"DOI":"10.1016/j.jamda.2018.05.002","ISSN":"15389375","abstract":"Objectives: Despite limited efficacy and significant safety concerns, antipsychotic medications are frequently used to treat behavioral and psychological symptoms of dementia (BPSD) in long-term residential care. This study evaluates the sustained reduction of antipsychotic use for BPSD through a deprescribing intervention and education of health care professionals. Design: Repeated-measures, longitudinal, single-arm study. Setting: Long-term residential care of older adults. Participants: Nursing staff from 23 nursing homes recruited 139 residents taking regular antipsychotic medication for ≥3 months, without primary psychotic illness, such as schizophrenia or bipolar disorder, or severe BPSD. Intervention: An antipsychotic deprescribing protocol was established. Education of general practitioners, pharmacists, and residential care nurses focused on nonpharmacological prevention and management of BPSD. Measurements: The primary outcome was antipsychotic use over 12-month follow-up; secondary outcomes were BPSD (Neuropsychiatric Inventory, Cohen-Mansfield Agitation Inventory, and social withdrawal) and adverse outcomes (falls, hospitalizations, and cognitive decline). Results: The number of older adults on regular antipsychotics over 12 months reduced by 81.7% (95% confidence interval: 72.4-89.0). Withdrawal was not accompanied by drug substitution or a significant increase in pro-re-nata antipsychotic or benzodiazepine administration. There was no change in BPSD or in adverse outcomes. Conclusion: In a selected sample of older adults living in long-term residential care, sustained reduction in regular antipsychotic use is feasible without an increase of BPSD.","author":[{"dropping-particle":"","family":"Brodaty","given":"Henry","non-dropping-particle":"","parse-names":false,"suffix":""},{"dropping-particle":"","family":"Aerts","given":"Liesbeth","non-dropping-particle":"","parse-names":false,"suffix":""},{"dropping-particle":"","family":"Harrison","given":"Fleur","non-dropping-particle":"","parse-names":false,"suffix":""},{"dropping-particle":"","family":"Jessop","given":"Tiffany","non-dropping-particle":"","parse-names":false,"suffix":""},{"dropping-particle":"","family":"Cations","given":"Monica","non-dropping-particle":"","parse-names":false,"suffix":""},{"dropping-particle":"","family":"Chenoweth","given":"Lynn","non-dropping-particle":"","parse-names":false,"suffix":""},{"dropping-particle":"","family":"Shell","given":"Allan","non-dropping-particle":"","parse-names":false,"suffix":""},{"dropping-particle":"","family":"Popovic","given":"Gordana C.","non-dropping-particle":"","parse-names":false,"suffix":""},{"dropping-particle":"","family":"Heffernan","given":"Megan","non-dropping-particle":"","parse-names":false,"suffix":""},{"dropping-particle":"","family":"Hilmer","given":"Sarah","non-dropping-particle":"","parse-names":false,"suffix":""},{"dropping-particle":"","family":"Sachdev","given":"Perminder S.","non-dropping-particle":"","parse-names":false,"suffix":""},{"dropping-particle":"","family":"Draper","given":"Brian","non-dropping-particle":"","parse-names":false,"suffix":""}],"container-title":"Journal of the American Medical Directors Association","id":"ITEM-1","issue":"7","issued":{"date-parts":[["2018"]]},"page":"592-600.e7","publisher":"Elsevier Inc.","title":"Antipsychotic Deprescription for Older Adults in Long-term Care: The HALT Study","type":"article-journal","volume":"19"},"uris":["http://www.mendeley.com/documents/?uuid=c9e56d21-8c52-4f1d-84d7-f7533e1f8946"]}],"mendeley":{"formattedCitation":"(Brodaty et al. 2018)","plainTextFormattedCitation":"(Brodaty et al. 2018)","previouslyFormattedCitation":"(Brodaty et al. 2018)"},"properties":{"noteIndex":0},"schema":"https://github.com/citation-style-language/schema/raw/master/csl-citation.json"}</w:instrText>
      </w:r>
      <w:r w:rsidRPr="00B42C86">
        <w:fldChar w:fldCharType="separate"/>
      </w:r>
      <w:r w:rsidRPr="00B42C86">
        <w:t>(Brodaty et al. 2018)</w:t>
      </w:r>
      <w:r w:rsidRPr="00B42C86">
        <w:fldChar w:fldCharType="end"/>
      </w:r>
      <w:r w:rsidRPr="00B42C86">
        <w:t xml:space="preserve">. Nurses were key drivers of deprescribing and reported that direct care staff were enthusiastic about and willing to apply the person-centred care approach. Nurse champions saw the intervention as effective in increasing understanding of the potential harms associated with antipsychotic treatment, and awareness of alternatives to antipsychotics </w:t>
      </w:r>
      <w:r w:rsidRPr="00B42C86">
        <w:fldChar w:fldCharType="begin" w:fldLock="1"/>
      </w:r>
      <w:r w:rsidR="00C1011C" w:rsidRPr="00B42C86">
        <w:instrText>ADDIN CSL_CITATION {"citationItems":[{"id":"ITEM-1","itemData":{"DOI":"10.1155/2018/7148515","ISSN":"23146141","abstract":"Antipsychotic and other tranquilising medicines are prescribed to help care staff manages behaviour in one-quarter of older people living in Australian long-term care homes. While these medicines pose significant health risks, particularly for people with dementia, reliance on their use occurs when staff are not educated to respond to resident behaviour using nonpharmacological approaches. The Halting Antipsychotic use in Long-Term care (HALT) single-arm study was undertaken to address this issue with 139 people 60 years and over with behaviours of concern for staff living in 24 care homes. A train-the-trainer approach delivered person-centred care education and support for 22 HALT (nurse) champions and 135 direct care staff, dementia management education for visiting general practitioners (GP) and pharmacists, use of an individualised deprescribing protocol for residents, and awareness-raising for the resident's family. The HALT champions completed open-ended questionnaires and semistructured interviews to identify the contextual elements they considered most critical to facilitating, educating care staff, and achieving success with the study intervention. They reported that person-centred approaches helped care staff to respond proactively to resident behaviours in the absence of antipsychotic medicines; the champions considered that this required strong managerial support, champion empowerment to lead change, reeducation of care staff, and the cooperation of families and GPs.","author":[{"dropping-particle":"","family":"Chenoweth","given":"Lynn","non-dropping-particle":"","parse-names":false,"suffix":""},{"dropping-particle":"","family":"Jessop","given":"Tiffany","non-dropping-particle":"","parse-names":false,"suffix":""},{"dropping-particle":"","family":"Harrison","given":"Fleur","non-dropping-particle":"","parse-names":false,"suffix":""},{"dropping-particle":"","family":"Cations","given":"Monica","non-dropping-particle":"","parse-names":false,"suffix":""},{"dropping-particle":"","family":"Cook","given":"Janet","non-dropping-particle":"","parse-names":false,"suffix":""},{"dropping-particle":"","family":"Brodaty","given":"Henry","non-dropping-particle":"","parse-names":false,"suffix":""}],"container-title":"BioMed Research International","id":"ITEM-1","issued":{"date-parts":[["2018"]]},"title":"Critical Contextual Elements in Facilitating and Achieving Success with a Person-Centred Care Intervention to Support Antipsychotic Deprescribing for Older People in Long-Term Care","type":"article-journal","volume":"2018"},"uris":["http://www.mendeley.com/documents/?uuid=b5a10982-7eb2-4db9-b645-cf4127834be4"]}],"mendeley":{"formattedCitation":"(Chenoweth et al. 2018)","plainTextFormattedCitation":"(Chenoweth et al. 2018)","previouslyFormattedCitation":"(Chenoweth et al. 2018)"},"properties":{"noteIndex":0},"schema":"https://github.com/citation-style-language/schema/raw/master/csl-citation.json"}</w:instrText>
      </w:r>
      <w:r w:rsidRPr="00B42C86">
        <w:fldChar w:fldCharType="separate"/>
      </w:r>
      <w:r w:rsidRPr="00B42C86">
        <w:t>(Chenoweth et al. 2018)</w:t>
      </w:r>
      <w:r w:rsidRPr="00B42C86">
        <w:fldChar w:fldCharType="end"/>
      </w:r>
      <w:r w:rsidRPr="00B42C86">
        <w:t xml:space="preserve">. They also felt the program gave direct-care staff a chance to see that antipsychotics could be deprescribed without adverse effects on residents’ behaviour. However the train-the-trainer model was considered insufficient to improve staff competence in delivering non-pharmacological approaches </w:t>
      </w:r>
      <w:r w:rsidRPr="00B42C86">
        <w:fldChar w:fldCharType="begin" w:fldLock="1"/>
      </w:r>
      <w:r w:rsidR="00C1011C" w:rsidRPr="00B42C86">
        <w:instrText>ADDIN CSL_CITATION {"citationItems":[{"id":"ITEM-1","itemData":{"DOI":"10.1002/gps.5167","ISSN":"10991166","PMID":"31276255","abstract":"Introduction: Antipsychotic medications are commonly used to manage behavioural and psychological symptoms of dementia despite their side effects and harms. While the Halting Antipsychotic Use in Long-Term care (HALT) deprescribing trial was successful at reducing antipsychotic use, 19% of participants had their antipsychotics represcribed or never reached a dose of zero. The aim of this study was to investigate the reasons for represcription of antipsychotic medication and factors associated with ongoing antipsychotic use, relating to care staff requests and perceived behavioural changes. Materials and methods: Thirty-nine of 133 HALT participants never ceased their antipsychotic medication or were represcribed a regular or pro re nata (PRN) antipsychotic after initial deprescribing. The views of nursing staff, general practitioner, and family on the circumstances leading up to these outcomes were collected via a questionnaire-based approach. This information was triangulated with observation and detailed file audit (including progress notes, medical notes, medication charts, incident reports, and hospital discharge summaries). A consensus panel reconstructed the represcribing context. Results: Nurses were the most common drivers of represcribing (63.2%), followed by family members (39.5%), GPs (23.7%), specialists (13.2%), and hospital staff (10.5%). There were multiple drivers for antipsychotic use in 46.2% of participants. Increased agitated and aggressive behaviours were the most commonly reported reasons for represcribing even though these changes were not identified over time on objective measures. Consent and dosage practices remained poor despite education. Discussion: Nursing staff are the key drivers of deprescribing particularly in response to perceived worsening agitation and aggression among male residents. The train-the-trainer model used in the HALT trial may have been insufficient on its own to improve staff competence and confidence in applying nonpharmacological approaches when responding to behaviour change.","author":[{"dropping-particle":"","family":"Aerts","given":"Liesbeth","non-dropping-particle":"","parse-names":false,"suffix":""},{"dropping-particle":"","family":"Cations","given":"Monica","non-dropping-particle":"","parse-names":false,"suffix":""},{"dropping-particle":"","family":"Harrison","given":"Fleur","non-dropping-particle":"","parse-names":false,"suffix":""},{"dropping-particle":"","family":"Jessop","given":"Tiffany","non-dropping-particle":"","parse-names":false,"suffix":""},{"dropping-particle":"","family":"Shell","given":"Allan","non-dropping-particle":"","parse-names":false,"suffix":""},{"dropping-particle":"","family":"Chenoweth","given":"Lynn","non-dropping-particle":"","parse-names":false,"suffix":""},{"dropping-particle":"","family":"Brodaty","given":"Henry","non-dropping-particle":"","parse-names":false,"suffix":""}],"container-title":"International Journal of Geriatric Psychiatry","id":"ITEM-1","issue":"11","issued":{"date-parts":[["2019"]]},"page":"1572-1581","title":"Why deprescribing antipsychotics in older people with dementia in long-term care is not always successful: Insights from the HALT study","type":"article-journal","volume":"34"},"uris":["http://www.mendeley.com/documents/?uuid=099c8b24-2995-4418-98af-bce855fdd10b"]}],"mendeley":{"formattedCitation":"(Aerts et al. 2019)","plainTextFormattedCitation":"(Aerts et al. 2019)","previouslyFormattedCitation":"(Aerts et al. 2019)"},"properties":{"noteIndex":0},"schema":"https://github.com/citation-style-language/schema/raw/master/csl-citation.json"}</w:instrText>
      </w:r>
      <w:r w:rsidRPr="00B42C86">
        <w:fldChar w:fldCharType="separate"/>
      </w:r>
      <w:r w:rsidRPr="00B42C86">
        <w:t>(Aerts et al. 2019)</w:t>
      </w:r>
      <w:r w:rsidRPr="00B42C86">
        <w:fldChar w:fldCharType="end"/>
      </w:r>
      <w:r w:rsidR="002A3A7E" w:rsidRPr="00B42C86">
        <w:t xml:space="preserve">. </w:t>
      </w:r>
    </w:p>
    <w:p w14:paraId="4C5BA019" w14:textId="2EB77B43" w:rsidR="007235D9" w:rsidRPr="00B42C86" w:rsidRDefault="000205EE" w:rsidP="00A701E9">
      <w:pPr>
        <w:pStyle w:val="Paragraph"/>
      </w:pPr>
      <w:r w:rsidRPr="00B42C86">
        <w:rPr>
          <w:rStyle w:val="Bold"/>
          <w:rFonts w:asciiTheme="majorHAnsi" w:hAnsiTheme="majorHAnsi"/>
          <w:b w:val="0"/>
          <w:color w:val="262626" w:themeColor="text1" w:themeTint="D9"/>
        </w:rPr>
        <w:t>Target audience:</w:t>
      </w:r>
      <w:r w:rsidR="002E2262" w:rsidRPr="00B42C86">
        <w:rPr>
          <w:rFonts w:cstheme="minorHAnsi"/>
        </w:rPr>
        <w:t xml:space="preserve"> </w:t>
      </w:r>
      <w:r w:rsidR="007235D9" w:rsidRPr="00B42C86">
        <w:t>Registered nurses working within residential aged care, associated GPs and pharmacists. Other direct-care staff were indirectly targeted, through nurse champions</w:t>
      </w:r>
    </w:p>
    <w:p w14:paraId="7219BE17" w14:textId="5E7D3E30" w:rsidR="000205EE" w:rsidRPr="00B42C86" w:rsidRDefault="000205EE" w:rsidP="00A701E9">
      <w:pPr>
        <w:pStyle w:val="Paragraph"/>
      </w:pPr>
      <w:r w:rsidRPr="00B42C86">
        <w:rPr>
          <w:rStyle w:val="Bold"/>
          <w:rFonts w:asciiTheme="majorHAnsi" w:hAnsiTheme="majorHAnsi"/>
          <w:b w:val="0"/>
          <w:color w:val="262626" w:themeColor="text1" w:themeTint="D9"/>
        </w:rPr>
        <w:t>Status:</w:t>
      </w:r>
      <w:r w:rsidRPr="00B42C86">
        <w:rPr>
          <w:rFonts w:cstheme="minorHAnsi"/>
        </w:rPr>
        <w:t xml:space="preserve"> </w:t>
      </w:r>
      <w:r w:rsidR="007235D9" w:rsidRPr="00B42C86">
        <w:t>Trial was conducted 2014 – 2016</w:t>
      </w:r>
      <w:r w:rsidR="00EA116F" w:rsidRPr="00B42C86">
        <w:t>.</w:t>
      </w:r>
    </w:p>
    <w:p w14:paraId="609E5E7B" w14:textId="77777777" w:rsidR="00D62003" w:rsidRPr="00B42C86" w:rsidRDefault="00EE54B9" w:rsidP="008716CF">
      <w:pPr>
        <w:pStyle w:val="CompactPara"/>
        <w:rPr>
          <w:rStyle w:val="Bold"/>
          <w:rFonts w:asciiTheme="majorHAnsi" w:hAnsiTheme="majorHAnsi"/>
          <w:color w:val="262626" w:themeColor="text1" w:themeTint="D9"/>
        </w:rPr>
      </w:pPr>
      <w:r w:rsidRPr="00B42C86">
        <w:rPr>
          <w:rStyle w:val="Bold"/>
          <w:rFonts w:asciiTheme="majorHAnsi" w:hAnsiTheme="majorHAnsi"/>
          <w:color w:val="262626" w:themeColor="text1" w:themeTint="D9"/>
        </w:rPr>
        <w:t>Relevance to</w:t>
      </w:r>
      <w:r w:rsidR="00D62003" w:rsidRPr="00B42C86">
        <w:rPr>
          <w:rStyle w:val="Bold"/>
          <w:rFonts w:asciiTheme="majorHAnsi" w:hAnsiTheme="majorHAnsi"/>
          <w:color w:val="262626" w:themeColor="text1" w:themeTint="D9"/>
        </w:rPr>
        <w:t xml:space="preserve"> the Restraints Principles:</w:t>
      </w:r>
    </w:p>
    <w:p w14:paraId="369B84B4" w14:textId="77777777" w:rsidR="001F6748" w:rsidRPr="00B42C86" w:rsidRDefault="001F6748" w:rsidP="008716CF">
      <w:pPr>
        <w:pStyle w:val="TableIndent"/>
        <w:rPr>
          <w:rStyle w:val="Bold"/>
        </w:rPr>
      </w:pPr>
      <w:r w:rsidRPr="00B42C86">
        <w:rPr>
          <w:rStyle w:val="Bold"/>
        </w:rPr>
        <w:t>Assessment:</w:t>
      </w:r>
      <w:r w:rsidRPr="00B42C86">
        <w:rPr>
          <w:rStyle w:val="Bold"/>
        </w:rPr>
        <w:tab/>
        <w:t>Yes</w:t>
      </w:r>
    </w:p>
    <w:p w14:paraId="073EB613" w14:textId="77777777" w:rsidR="001F6748" w:rsidRPr="00B42C86" w:rsidRDefault="001F6748" w:rsidP="008716CF">
      <w:pPr>
        <w:pStyle w:val="TableIndent"/>
        <w:rPr>
          <w:rStyle w:val="Bold"/>
        </w:rPr>
      </w:pPr>
      <w:r w:rsidRPr="00B42C86">
        <w:rPr>
          <w:rStyle w:val="Bold"/>
        </w:rPr>
        <w:t>Alternatives:</w:t>
      </w:r>
      <w:r w:rsidRPr="00B42C86">
        <w:rPr>
          <w:rStyle w:val="Bold"/>
        </w:rPr>
        <w:tab/>
        <w:t>Yes</w:t>
      </w:r>
    </w:p>
    <w:p w14:paraId="0BDBB1B9" w14:textId="77777777" w:rsidR="001F6748" w:rsidRPr="00B42C86" w:rsidRDefault="001F6748" w:rsidP="008716CF">
      <w:pPr>
        <w:pStyle w:val="TableIndent"/>
      </w:pPr>
      <w:r w:rsidRPr="00B42C86">
        <w:t>Consent:</w:t>
      </w:r>
      <w:r w:rsidRPr="00B42C86">
        <w:tab/>
        <w:t>No</w:t>
      </w:r>
    </w:p>
    <w:p w14:paraId="063DD03D" w14:textId="77777777" w:rsidR="001F6748" w:rsidRPr="00B42C86" w:rsidRDefault="001F6748" w:rsidP="008716CF">
      <w:pPr>
        <w:pStyle w:val="TableIndent"/>
      </w:pPr>
      <w:r w:rsidRPr="00B42C86">
        <w:t>Prescribing:</w:t>
      </w:r>
      <w:r w:rsidRPr="00B42C86">
        <w:tab/>
        <w:t>No</w:t>
      </w:r>
    </w:p>
    <w:p w14:paraId="0C6A7953" w14:textId="77777777" w:rsidR="001F6748" w:rsidRPr="00B42C86" w:rsidRDefault="001F6748" w:rsidP="008716CF">
      <w:pPr>
        <w:pStyle w:val="TableIndent"/>
        <w:rPr>
          <w:rStyle w:val="Bold"/>
        </w:rPr>
      </w:pPr>
      <w:r w:rsidRPr="00B42C86">
        <w:rPr>
          <w:rStyle w:val="Bold"/>
        </w:rPr>
        <w:t>Documentation:</w:t>
      </w:r>
      <w:r w:rsidRPr="00B42C86">
        <w:rPr>
          <w:rStyle w:val="Bold"/>
        </w:rPr>
        <w:tab/>
        <w:t>Yes</w:t>
      </w:r>
    </w:p>
    <w:p w14:paraId="6BBD0B5D" w14:textId="77777777" w:rsidR="001F6748" w:rsidRPr="00B42C86" w:rsidRDefault="001F6748" w:rsidP="008716CF">
      <w:pPr>
        <w:pStyle w:val="TableIndent"/>
        <w:rPr>
          <w:rStyle w:val="Bold"/>
        </w:rPr>
      </w:pPr>
      <w:r w:rsidRPr="00B42C86">
        <w:rPr>
          <w:rStyle w:val="Bold"/>
        </w:rPr>
        <w:t>Monitoring:</w:t>
      </w:r>
      <w:r w:rsidRPr="00B42C86">
        <w:rPr>
          <w:rStyle w:val="Bold"/>
        </w:rPr>
        <w:tab/>
        <w:t>Yes</w:t>
      </w:r>
    </w:p>
    <w:p w14:paraId="600747D0" w14:textId="05C71071" w:rsidR="00EA5C3A" w:rsidRPr="00B42C86" w:rsidRDefault="00EA5C3A" w:rsidP="008716CF">
      <w:pPr>
        <w:pStyle w:val="TableIndent"/>
        <w:rPr>
          <w:rStyle w:val="Bold"/>
        </w:rPr>
        <w:sectPr w:rsidR="00EA5C3A" w:rsidRPr="00B42C86" w:rsidSect="00FA3787">
          <w:pgSz w:w="11907" w:h="16840" w:code="9"/>
          <w:pgMar w:top="851" w:right="1134" w:bottom="851" w:left="1418" w:header="454" w:footer="567" w:gutter="0"/>
          <w:cols w:num="2" w:space="624"/>
          <w:docGrid w:linePitch="272"/>
          <w15:footnoteColumns w:val="1"/>
        </w:sectPr>
      </w:pPr>
    </w:p>
    <w:p w14:paraId="1115901A" w14:textId="740396AD" w:rsidR="00525424" w:rsidRPr="00B42C86" w:rsidRDefault="002B77B8" w:rsidP="00D51FEC">
      <w:pPr>
        <w:pStyle w:val="Heading2"/>
        <w:spacing w:before="0"/>
        <w:rPr>
          <w:rStyle w:val="Bold"/>
          <w:b w:val="0"/>
          <w:color w:val="0079C1" w:themeColor="text2"/>
        </w:rPr>
      </w:pPr>
      <w:bookmarkStart w:id="53" w:name="_Toc58326504"/>
      <w:r w:rsidRPr="00B42C86">
        <w:rPr>
          <w:rStyle w:val="Bold"/>
          <w:b w:val="0"/>
          <w:color w:val="0079C1" w:themeColor="text2"/>
        </w:rPr>
        <w:lastRenderedPageBreak/>
        <w:t>Future directions</w:t>
      </w:r>
      <w:bookmarkEnd w:id="53"/>
    </w:p>
    <w:p w14:paraId="64A0A2BA" w14:textId="77777777" w:rsidR="00CA5C3F" w:rsidRPr="00B42C86" w:rsidRDefault="00CA5C3F" w:rsidP="006B1888">
      <w:pPr>
        <w:pStyle w:val="Paragraph"/>
        <w:rPr>
          <w:lang w:eastAsia="en-AU"/>
        </w:rPr>
        <w:sectPr w:rsidR="00CA5C3F" w:rsidRPr="00B42C86" w:rsidSect="00FA3787">
          <w:pgSz w:w="11907" w:h="16840" w:code="9"/>
          <w:pgMar w:top="851" w:right="1134" w:bottom="851" w:left="1701" w:header="454" w:footer="567" w:gutter="0"/>
          <w:cols w:space="680"/>
          <w:docGrid w:linePitch="272"/>
          <w15:footnoteColumns w:val="1"/>
        </w:sectPr>
      </w:pPr>
    </w:p>
    <w:p w14:paraId="530DDE4F" w14:textId="271DF20C" w:rsidR="00414F75" w:rsidRPr="00B42C86" w:rsidRDefault="00414F75" w:rsidP="006B1888">
      <w:pPr>
        <w:pStyle w:val="Paragraph"/>
        <w:rPr>
          <w:lang w:eastAsia="en-AU"/>
        </w:rPr>
      </w:pPr>
      <w:r w:rsidRPr="00B42C86">
        <w:rPr>
          <w:lang w:eastAsia="en-AU"/>
        </w:rPr>
        <w:t xml:space="preserve">The </w:t>
      </w:r>
      <w:r w:rsidR="00D46AE2" w:rsidRPr="00B42C86">
        <w:rPr>
          <w:lang w:eastAsia="en-AU"/>
        </w:rPr>
        <w:t>R</w:t>
      </w:r>
      <w:r w:rsidR="00DC5E36" w:rsidRPr="00B42C86">
        <w:rPr>
          <w:lang w:eastAsia="en-AU"/>
        </w:rPr>
        <w:t xml:space="preserve">oyal </w:t>
      </w:r>
      <w:r w:rsidR="00D46AE2" w:rsidRPr="00B42C86">
        <w:rPr>
          <w:lang w:eastAsia="en-AU"/>
        </w:rPr>
        <w:t>C</w:t>
      </w:r>
      <w:r w:rsidR="00DC5E36" w:rsidRPr="00B42C86">
        <w:rPr>
          <w:lang w:eastAsia="en-AU"/>
        </w:rPr>
        <w:t>ommission</w:t>
      </w:r>
      <w:r w:rsidRPr="00B42C86">
        <w:rPr>
          <w:lang w:eastAsia="en-AU"/>
        </w:rPr>
        <w:t xml:space="preserve"> is due to deliver its final report by February 2021.</w:t>
      </w:r>
    </w:p>
    <w:p w14:paraId="102FD563" w14:textId="05B3D94C" w:rsidR="00685836" w:rsidRPr="00B42C86" w:rsidRDefault="00AB6EBA" w:rsidP="00685836">
      <w:pPr>
        <w:pStyle w:val="Paragraph"/>
        <w:rPr>
          <w:lang w:eastAsia="en-AU"/>
        </w:rPr>
      </w:pPr>
      <w:r w:rsidRPr="00B42C86">
        <w:rPr>
          <w:lang w:eastAsia="en-AU"/>
        </w:rPr>
        <w:t xml:space="preserve">Counsel </w:t>
      </w:r>
      <w:r w:rsidR="00D15DB6" w:rsidRPr="00B42C86">
        <w:rPr>
          <w:lang w:eastAsia="en-AU"/>
        </w:rPr>
        <w:t>A</w:t>
      </w:r>
      <w:r w:rsidRPr="00B42C86">
        <w:rPr>
          <w:lang w:eastAsia="en-AU"/>
        </w:rPr>
        <w:t xml:space="preserve">ssisting’s final </w:t>
      </w:r>
      <w:r w:rsidR="003D6743" w:rsidRPr="00B42C86">
        <w:rPr>
          <w:lang w:eastAsia="en-AU"/>
        </w:rPr>
        <w:t>recomm</w:t>
      </w:r>
      <w:r w:rsidR="002B0A79" w:rsidRPr="00B42C86">
        <w:rPr>
          <w:lang w:eastAsia="en-AU"/>
        </w:rPr>
        <w:t>endations</w:t>
      </w:r>
      <w:r w:rsidRPr="00B42C86">
        <w:rPr>
          <w:lang w:eastAsia="en-AU"/>
        </w:rPr>
        <w:t xml:space="preserve"> </w:t>
      </w:r>
      <w:r w:rsidR="00083903" w:rsidRPr="00B42C86">
        <w:rPr>
          <w:lang w:eastAsia="en-AU"/>
        </w:rPr>
        <w:t xml:space="preserve">include </w:t>
      </w:r>
      <w:r w:rsidR="002B0A79" w:rsidRPr="00B42C86">
        <w:rPr>
          <w:lang w:eastAsia="en-AU"/>
        </w:rPr>
        <w:t xml:space="preserve">several relevant to this </w:t>
      </w:r>
      <w:r w:rsidR="000C44D2" w:rsidRPr="00B42C86">
        <w:rPr>
          <w:lang w:eastAsia="en-AU"/>
        </w:rPr>
        <w:t>review</w:t>
      </w:r>
      <w:r w:rsidR="002B0A79" w:rsidRPr="00B42C86">
        <w:rPr>
          <w:lang w:eastAsia="en-AU"/>
        </w:rPr>
        <w:t xml:space="preserve">, including </w:t>
      </w:r>
      <w:r w:rsidR="00B73FC9" w:rsidRPr="00B42C86">
        <w:rPr>
          <w:lang w:eastAsia="en-AU"/>
        </w:rPr>
        <w:t>recommendation 29</w:t>
      </w:r>
      <w:r w:rsidR="00D128D2" w:rsidRPr="00B42C86">
        <w:rPr>
          <w:lang w:eastAsia="en-AU"/>
        </w:rPr>
        <w:t xml:space="preserve"> which </w:t>
      </w:r>
      <w:r w:rsidR="00502E48" w:rsidRPr="00B42C86">
        <w:rPr>
          <w:lang w:eastAsia="en-AU"/>
        </w:rPr>
        <w:t xml:space="preserve">specifically </w:t>
      </w:r>
      <w:r w:rsidR="00D128D2" w:rsidRPr="00B42C86">
        <w:rPr>
          <w:lang w:eastAsia="en-AU"/>
        </w:rPr>
        <w:t>addresses</w:t>
      </w:r>
      <w:r w:rsidR="00502E48" w:rsidRPr="00B42C86">
        <w:rPr>
          <w:lang w:eastAsia="en-AU"/>
        </w:rPr>
        <w:t xml:space="preserve"> </w:t>
      </w:r>
      <w:r w:rsidR="00083903" w:rsidRPr="00B42C86">
        <w:rPr>
          <w:lang w:eastAsia="en-AU"/>
        </w:rPr>
        <w:t xml:space="preserve">the regulation of restraint </w:t>
      </w:r>
      <w:r w:rsidR="00FA750F" w:rsidRPr="00B42C86">
        <w:rPr>
          <w:lang w:eastAsia="en-AU"/>
        </w:rPr>
        <w:t>(</w:t>
      </w:r>
      <w:r w:rsidR="00EE76E5" w:rsidRPr="00B42C86">
        <w:rPr>
          <w:lang w:eastAsia="en-AU"/>
        </w:rPr>
        <w:t>see box</w:t>
      </w:r>
      <w:r w:rsidR="00685836" w:rsidRPr="00B42C86">
        <w:rPr>
          <w:lang w:eastAsia="en-AU"/>
        </w:rPr>
        <w:t xml:space="preserve"> below</w:t>
      </w:r>
      <w:r w:rsidR="00FA750F" w:rsidRPr="00B42C86">
        <w:rPr>
          <w:lang w:eastAsia="en-AU"/>
        </w:rPr>
        <w:t>)</w:t>
      </w:r>
      <w:r w:rsidR="00E2546D" w:rsidRPr="00B42C86">
        <w:rPr>
          <w:lang w:eastAsia="en-AU"/>
        </w:rPr>
        <w:t xml:space="preserve">, </w:t>
      </w:r>
      <w:r w:rsidR="00653042" w:rsidRPr="00B42C86">
        <w:rPr>
          <w:lang w:eastAsia="en-AU"/>
        </w:rPr>
        <w:t>a</w:t>
      </w:r>
      <w:r w:rsidR="000344D2" w:rsidRPr="00B42C86">
        <w:rPr>
          <w:lang w:eastAsia="en-AU"/>
        </w:rPr>
        <w:t xml:space="preserve">s well as </w:t>
      </w:r>
      <w:r w:rsidR="00083903" w:rsidRPr="00B42C86">
        <w:rPr>
          <w:lang w:eastAsia="en-AU"/>
        </w:rPr>
        <w:t xml:space="preserve">recommendations regarding the </w:t>
      </w:r>
      <w:r w:rsidR="00663032" w:rsidRPr="00B42C86">
        <w:rPr>
          <w:lang w:eastAsia="en-AU"/>
        </w:rPr>
        <w:t>need for</w:t>
      </w:r>
      <w:r w:rsidR="00E2546D" w:rsidRPr="00B42C86">
        <w:rPr>
          <w:lang w:eastAsia="en-AU"/>
        </w:rPr>
        <w:t xml:space="preserve"> mandatory minimum qualifications </w:t>
      </w:r>
      <w:r w:rsidR="00581DAE" w:rsidRPr="00B42C86">
        <w:rPr>
          <w:lang w:eastAsia="en-AU"/>
        </w:rPr>
        <w:t>and national registration of personal care workers (recommendations 48 and 47)</w:t>
      </w:r>
      <w:r w:rsidR="00D153F0" w:rsidRPr="00B42C86">
        <w:rPr>
          <w:lang w:eastAsia="en-AU"/>
        </w:rPr>
        <w:t>,</w:t>
      </w:r>
      <w:r w:rsidR="00D02568" w:rsidRPr="00B42C86">
        <w:rPr>
          <w:lang w:eastAsia="en-AU"/>
        </w:rPr>
        <w:t xml:space="preserve"> accreditation of general practi</w:t>
      </w:r>
      <w:r w:rsidR="001C67C3" w:rsidRPr="00B42C86">
        <w:rPr>
          <w:lang w:eastAsia="en-AU"/>
        </w:rPr>
        <w:t xml:space="preserve">ces </w:t>
      </w:r>
      <w:r w:rsidR="003B28D1" w:rsidRPr="00B42C86">
        <w:rPr>
          <w:lang w:eastAsia="en-AU"/>
        </w:rPr>
        <w:t>providing primary healt</w:t>
      </w:r>
      <w:r w:rsidR="001C67C3" w:rsidRPr="00B42C86">
        <w:rPr>
          <w:lang w:eastAsia="en-AU"/>
        </w:rPr>
        <w:t>h</w:t>
      </w:r>
      <w:r w:rsidR="003B28D1" w:rsidRPr="00B42C86">
        <w:rPr>
          <w:lang w:eastAsia="en-AU"/>
        </w:rPr>
        <w:t xml:space="preserve"> care services for aged care recipients</w:t>
      </w:r>
      <w:r w:rsidR="001C67C3" w:rsidRPr="00B42C86">
        <w:rPr>
          <w:lang w:eastAsia="en-AU"/>
        </w:rPr>
        <w:t xml:space="preserve"> exclusively (</w:t>
      </w:r>
      <w:r w:rsidR="003E168B" w:rsidRPr="00B42C86">
        <w:rPr>
          <w:lang w:eastAsia="en-AU"/>
        </w:rPr>
        <w:t>recommendation 63)</w:t>
      </w:r>
      <w:r w:rsidR="00FA750F" w:rsidRPr="00B42C86">
        <w:rPr>
          <w:lang w:eastAsia="en-AU"/>
        </w:rPr>
        <w:t xml:space="preserve"> and the restricted prescription of antipsychotics (recommendation 71)</w:t>
      </w:r>
      <w:r w:rsidR="004A2460" w:rsidRPr="00B42C86">
        <w:rPr>
          <w:lang w:eastAsia="en-AU"/>
        </w:rPr>
        <w:t xml:space="preserve"> </w:t>
      </w:r>
      <w:r w:rsidR="004A2460" w:rsidRPr="00B42C86">
        <w:rPr>
          <w:lang w:eastAsia="en-AU"/>
        </w:rPr>
        <w:fldChar w:fldCharType="begin" w:fldLock="1"/>
      </w:r>
      <w:r w:rsidR="005B3959" w:rsidRPr="00B42C86">
        <w:rPr>
          <w:lang w:eastAsia="en-AU"/>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Safety","given":"","non-dropping-particle":"","parse-names":false,"suffix":""}],"id":"ITEM-1","issued":{"date-parts":[["0"]]},"title":"Counsel Assisting's final submissions: proposed recommendations","type":"webpage"},"uris":["http://www.mendeley.com/documents/?uuid=f8d8c691-7a89-4d5c-a102-37f911a77a4e"]}],"mendeley":{"formattedCitation":"(Royal Commission into Aged Care Quality and Safety n.d.)","plainTextFormattedCitation":"(Royal Commission into Aged Care Quality and Safety n.d.)","previouslyFormattedCitation":"(Royal Commission into Aged Care Quality and Safety n.d.)"},"properties":{"noteIndex":0},"schema":"https://github.com/citation-style-language/schema/raw/master/csl-citation.json"}</w:instrText>
      </w:r>
      <w:r w:rsidR="004A2460" w:rsidRPr="00B42C86">
        <w:rPr>
          <w:lang w:eastAsia="en-AU"/>
        </w:rPr>
        <w:fldChar w:fldCharType="separate"/>
      </w:r>
      <w:r w:rsidR="004A2460" w:rsidRPr="00B42C86">
        <w:rPr>
          <w:lang w:eastAsia="en-AU"/>
        </w:rPr>
        <w:t xml:space="preserve">(Royal </w:t>
      </w:r>
      <w:r w:rsidR="004A2460" w:rsidRPr="00B42C86">
        <w:rPr>
          <w:lang w:eastAsia="en-AU"/>
        </w:rPr>
        <w:t xml:space="preserve">Commission into Aged Care Quality and Safety </w:t>
      </w:r>
      <w:r w:rsidR="006C7FC1" w:rsidRPr="00B42C86">
        <w:rPr>
          <w:lang w:eastAsia="en-AU"/>
        </w:rPr>
        <w:t>2020a</w:t>
      </w:r>
      <w:r w:rsidR="004A2460" w:rsidRPr="00B42C86">
        <w:rPr>
          <w:lang w:eastAsia="en-AU"/>
        </w:rPr>
        <w:t>)</w:t>
      </w:r>
      <w:r w:rsidR="004A2460" w:rsidRPr="00B42C86">
        <w:rPr>
          <w:lang w:eastAsia="en-AU"/>
        </w:rPr>
        <w:fldChar w:fldCharType="end"/>
      </w:r>
      <w:r w:rsidR="00FA750F" w:rsidRPr="00B42C86">
        <w:rPr>
          <w:lang w:eastAsia="en-AU"/>
        </w:rPr>
        <w:t xml:space="preserve">. </w:t>
      </w:r>
    </w:p>
    <w:p w14:paraId="337E20C9" w14:textId="5139FAB1" w:rsidR="00685836" w:rsidRPr="00B42C86" w:rsidRDefault="00685836" w:rsidP="00685836">
      <w:pPr>
        <w:pStyle w:val="Paragraph"/>
        <w:rPr>
          <w:lang w:eastAsia="en-AU"/>
        </w:rPr>
      </w:pPr>
      <w:r w:rsidRPr="00B42C86">
        <w:rPr>
          <w:lang w:eastAsia="en-AU"/>
        </w:rPr>
        <w:t xml:space="preserve">In the meantime, the Australian Government’s 2020–21 budget </w:t>
      </w:r>
      <w:r w:rsidR="0025082C" w:rsidRPr="00B42C86">
        <w:rPr>
          <w:lang w:eastAsia="en-AU"/>
        </w:rPr>
        <w:t>committed</w:t>
      </w:r>
      <w:r w:rsidRPr="00B42C86">
        <w:rPr>
          <w:lang w:eastAsia="en-AU"/>
        </w:rPr>
        <w:t xml:space="preserve"> $408.5 million </w:t>
      </w:r>
      <w:r w:rsidR="0025082C" w:rsidRPr="00B42C86">
        <w:rPr>
          <w:lang w:eastAsia="en-AU"/>
        </w:rPr>
        <w:t>to</w:t>
      </w:r>
      <w:r w:rsidRPr="00B42C86">
        <w:rPr>
          <w:lang w:eastAsia="en-AU"/>
        </w:rPr>
        <w:t xml:space="preserve"> improving the aged care system, in </w:t>
      </w:r>
      <w:r w:rsidR="0025082C" w:rsidRPr="00B42C86">
        <w:rPr>
          <w:lang w:eastAsia="en-AU"/>
        </w:rPr>
        <w:t>part to respond</w:t>
      </w:r>
      <w:r w:rsidRPr="00B42C86">
        <w:rPr>
          <w:lang w:eastAsia="en-AU"/>
        </w:rPr>
        <w:t xml:space="preserve"> to both the </w:t>
      </w:r>
      <w:r w:rsidR="00623A72" w:rsidRPr="00B42C86">
        <w:rPr>
          <w:lang w:eastAsia="en-AU"/>
        </w:rPr>
        <w:t>R</w:t>
      </w:r>
      <w:r w:rsidR="00F35DB3" w:rsidRPr="00B42C86">
        <w:rPr>
          <w:lang w:eastAsia="en-AU"/>
        </w:rPr>
        <w:t xml:space="preserve">oyal </w:t>
      </w:r>
      <w:r w:rsidR="00623A72" w:rsidRPr="00B42C86">
        <w:rPr>
          <w:lang w:eastAsia="en-AU"/>
        </w:rPr>
        <w:t>C</w:t>
      </w:r>
      <w:r w:rsidR="00F35DB3" w:rsidRPr="00B42C86">
        <w:rPr>
          <w:lang w:eastAsia="en-AU"/>
        </w:rPr>
        <w:t>ommission</w:t>
      </w:r>
      <w:r w:rsidRPr="00B42C86">
        <w:rPr>
          <w:lang w:eastAsia="en-AU"/>
        </w:rPr>
        <w:t xml:space="preserve">’s </w:t>
      </w:r>
      <w:r w:rsidR="0025082C" w:rsidRPr="00B42C86">
        <w:rPr>
          <w:lang w:eastAsia="en-AU"/>
        </w:rPr>
        <w:t xml:space="preserve">interim </w:t>
      </w:r>
      <w:r w:rsidRPr="00B42C86">
        <w:rPr>
          <w:lang w:eastAsia="en-AU"/>
        </w:rPr>
        <w:t>findings and the COVID-19 pandemic</w:t>
      </w:r>
      <w:r w:rsidR="0025082C" w:rsidRPr="00B42C86">
        <w:rPr>
          <w:lang w:eastAsia="en-AU"/>
        </w:rPr>
        <w:t>.</w:t>
      </w:r>
      <w:r w:rsidRPr="00B42C86">
        <w:rPr>
          <w:lang w:eastAsia="en-AU"/>
        </w:rPr>
        <w:t xml:space="preserve"> </w:t>
      </w:r>
    </w:p>
    <w:p w14:paraId="28476F34" w14:textId="1F947E9D" w:rsidR="00685836" w:rsidRPr="00B42C86" w:rsidRDefault="00685836" w:rsidP="00685836">
      <w:pPr>
        <w:pStyle w:val="Paragraph"/>
      </w:pPr>
      <w:r w:rsidRPr="00B42C86">
        <w:rPr>
          <w:lang w:eastAsia="en-AU"/>
        </w:rPr>
        <w:t xml:space="preserve">The </w:t>
      </w:r>
      <w:r w:rsidR="003923C0" w:rsidRPr="00B42C86">
        <w:rPr>
          <w:lang w:eastAsia="en-AU"/>
        </w:rPr>
        <w:t>government has committed</w:t>
      </w:r>
      <w:r w:rsidRPr="00B42C86">
        <w:rPr>
          <w:lang w:eastAsia="en-AU"/>
        </w:rPr>
        <w:t xml:space="preserve"> </w:t>
      </w:r>
      <w:r w:rsidR="00ED1365" w:rsidRPr="00B42C86">
        <w:rPr>
          <w:lang w:eastAsia="en-AU"/>
        </w:rPr>
        <w:t>a further</w:t>
      </w:r>
      <w:r w:rsidRPr="00B42C86">
        <w:rPr>
          <w:lang w:eastAsia="en-AU"/>
        </w:rPr>
        <w:t xml:space="preserve"> $11.3 million to provide a</w:t>
      </w:r>
      <w:r w:rsidRPr="00B42C86">
        <w:t xml:space="preserve">dditional support and training services for the aged care sector and informal carers of people experiencing BPSD </w:t>
      </w:r>
      <w:r w:rsidRPr="00B42C86">
        <w:fldChar w:fldCharType="begin" w:fldLock="1"/>
      </w:r>
      <w:r w:rsidR="00E95094" w:rsidRPr="00B42C86">
        <w:instrText>ADDIN CSL_CITATION {"citationItems":[{"id":"ITEM-1","itemData":{"URL":"https://www.health.gov.au/sites/default/files/documents/2020/10/budget-2020-21-aged-care-funding-for-dementia-care-and-support.pdf","accessed":{"date-parts":[["2020","10","27"]]},"author":[{"dropping-particle":"","family":"Australian Government Department of Health","given":"","non-dropping-particle":"","parse-names":false,"suffix":""}],"id":"ITEM-1","issued":{"date-parts":[["2020"]]},"title":"Aged Care – funding for dementia care and support","type":"webpage"},"uris":["http://www.mendeley.com/documents/?uuid=a5d8a0de-60ef-4f24-987f-7130d4b0e482"]},{"id":"ITEM-2","itemData":{"URL":"https://www.health.gov.au/ministers/the-hon-greg-hunt-mp/media/budget-2020-21-record-health-and-aged-care-investment-under-australias-covid-19-pandemic-plan","accessed":{"date-parts":[["2020","10","29"]]},"author":[{"dropping-particle":"","family":"Australian Government Department of Health","given":"","non-dropping-particle":"","parse-names":false,"suffix":""}],"id":"ITEM-2","issued":{"date-parts":[["0"]]},"title":"Budget 2020-21: Record health and aged care investment under Australia’s COVID-19 pandemic plan","type":"webpage"},"uris":["http://www.mendeley.com/documents/?uuid=4d0b7b73-fb91-42fa-9bdd-29ebc949fce4"]}],"mendeley":{"formattedCitation":"(Australian Government Department of Health 2020b, Australian Government Department of Health n.d.)","plainTextFormattedCitation":"(Australian Government Department of Health 2020b, Australian Government Department of Health n.d.)","previouslyFormattedCitation":"(Australian Government Department of Health 2020b, Australian Government Department of Health n.d.)"},"properties":{"noteIndex":0},"schema":"https://github.com/citation-style-language/schema/raw/master/csl-citation.json"}</w:instrText>
      </w:r>
      <w:r w:rsidRPr="00B42C86">
        <w:fldChar w:fldCharType="separate"/>
      </w:r>
      <w:r w:rsidRPr="00B42C86">
        <w:t>(Australian Government Department of Health 2020b, Australian Government Department of Health n.d.)</w:t>
      </w:r>
      <w:r w:rsidRPr="00B42C86">
        <w:fldChar w:fldCharType="end"/>
      </w:r>
    </w:p>
    <w:p w14:paraId="1F38EDFF" w14:textId="540D962F" w:rsidR="00685836" w:rsidRPr="00B42C86" w:rsidRDefault="00685836" w:rsidP="00685836">
      <w:pPr>
        <w:pStyle w:val="Paragraph"/>
        <w:sectPr w:rsidR="00685836" w:rsidRPr="00B42C86" w:rsidSect="00FA3787">
          <w:type w:val="continuous"/>
          <w:pgSz w:w="11907" w:h="16840" w:code="9"/>
          <w:pgMar w:top="851" w:right="1134" w:bottom="851" w:left="1701" w:header="454" w:footer="567" w:gutter="0"/>
          <w:cols w:num="2" w:space="680"/>
          <w:docGrid w:linePitch="272"/>
          <w15:footnoteColumns w:val="1"/>
        </w:sectPr>
      </w:pPr>
    </w:p>
    <w:p w14:paraId="57434987" w14:textId="6F63251A" w:rsidR="005833B5" w:rsidRPr="00B42C86" w:rsidRDefault="00502E48" w:rsidP="005833B5">
      <w:pPr>
        <w:pStyle w:val="Subhead1"/>
      </w:pPr>
      <w:r w:rsidRPr="00B42C86">
        <w:rPr>
          <w:noProof/>
          <w:lang w:val="en-AU" w:eastAsia="en-AU"/>
        </w:rPr>
        <mc:AlternateContent>
          <mc:Choice Requires="wps">
            <w:drawing>
              <wp:anchor distT="0" distB="0" distL="114300" distR="114300" simplePos="0" relativeHeight="251658240" behindDoc="1" locked="0" layoutInCell="1" allowOverlap="1" wp14:anchorId="0EBD6919" wp14:editId="79BB866D">
                <wp:simplePos x="0" y="0"/>
                <wp:positionH relativeFrom="margin">
                  <wp:align>left</wp:align>
                </wp:positionH>
                <wp:positionV relativeFrom="paragraph">
                  <wp:posOffset>80010</wp:posOffset>
                </wp:positionV>
                <wp:extent cx="5825067" cy="4933950"/>
                <wp:effectExtent l="0" t="0" r="4445" b="0"/>
                <wp:wrapNone/>
                <wp:docPr id="8" name="Rectangle 8" descr="Decorative"/>
                <wp:cNvGraphicFramePr/>
                <a:graphic xmlns:a="http://schemas.openxmlformats.org/drawingml/2006/main">
                  <a:graphicData uri="http://schemas.microsoft.com/office/word/2010/wordprocessingShape">
                    <wps:wsp>
                      <wps:cNvSpPr/>
                      <wps:spPr>
                        <a:xfrm>
                          <a:off x="0" y="0"/>
                          <a:ext cx="5825067" cy="49339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77FF77" id="Rectangle 8" o:spid="_x0000_s1026" alt="Decorative" style="position:absolute;margin-left:0;margin-top:6.3pt;width:458.65pt;height:388.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" fillcolor="#e2f4ff [660]" stroked="f" strokeweight="2pt">
                <w10:wrap anchorx="margin"/>
              </v:rect>
            </w:pict>
          </mc:Fallback>
        </mc:AlternateContent>
      </w:r>
      <w:r w:rsidR="005833B5" w:rsidRPr="00B42C86">
        <w:t xml:space="preserve">Counsel Assisting’s final submissions </w:t>
      </w:r>
    </w:p>
    <w:p w14:paraId="4B689370" w14:textId="77777777" w:rsidR="005833B5" w:rsidRPr="00B42C86" w:rsidRDefault="005833B5" w:rsidP="005833B5">
      <w:pPr>
        <w:pStyle w:val="Subhead2"/>
      </w:pPr>
      <w:r w:rsidRPr="00B42C86">
        <w:t>Recommendation 29: Regulation of restraints</w:t>
      </w:r>
    </w:p>
    <w:p w14:paraId="05ED1B5D" w14:textId="2A32D87D" w:rsidR="005833B5" w:rsidRPr="00B42C86" w:rsidRDefault="005833B5" w:rsidP="00D207A2">
      <w:pPr>
        <w:pStyle w:val="Paragraph"/>
        <w:rPr>
          <w:lang w:eastAsia="en-AU"/>
        </w:rPr>
      </w:pPr>
      <w:r w:rsidRPr="00B42C86">
        <w:rPr>
          <w:lang w:eastAsia="en-AU"/>
        </w:rPr>
        <w:t>By 1 July 2021, the Australian Government should introduce new requirements regulating the use of chemical and physical restraints in residential aged care to replace Part 4A of the Quality of Care Principles 2014 (Cth).</w:t>
      </w:r>
    </w:p>
    <w:p w14:paraId="743F72EF" w14:textId="2F14281D" w:rsidR="005833B5" w:rsidRPr="00B42C86" w:rsidRDefault="005833B5" w:rsidP="00D207A2">
      <w:pPr>
        <w:pStyle w:val="Paragraph"/>
        <w:rPr>
          <w:lang w:eastAsia="en-AU"/>
        </w:rPr>
      </w:pPr>
      <w:r w:rsidRPr="00B42C86">
        <w:rPr>
          <w:lang w:eastAsia="en-AU"/>
        </w:rPr>
        <w:t>The new requirements should comprehensively regulate the use of chemical and physical restraints in residential aged care and should be informed by:</w:t>
      </w:r>
    </w:p>
    <w:p w14:paraId="412924D9" w14:textId="6AFAD870" w:rsidR="005833B5" w:rsidRPr="00B42C86" w:rsidRDefault="0088710F" w:rsidP="00D207A2">
      <w:pPr>
        <w:pStyle w:val="Bullet1"/>
      </w:pPr>
      <w:r w:rsidRPr="00B42C86">
        <w:t>T</w:t>
      </w:r>
      <w:r w:rsidR="005833B5" w:rsidRPr="00B42C86">
        <w:t xml:space="preserve">he report of the review conducted pursuant to section 15H of the </w:t>
      </w:r>
      <w:r w:rsidR="005833B5" w:rsidRPr="00B42C86">
        <w:rPr>
          <w:i/>
          <w:iCs/>
        </w:rPr>
        <w:t xml:space="preserve">Quality of Care Principles 2014 </w:t>
      </w:r>
      <w:r w:rsidR="005833B5" w:rsidRPr="00B42C86">
        <w:t>(Cth)</w:t>
      </w:r>
      <w:r w:rsidR="005833B5" w:rsidRPr="00B42C86">
        <w:rPr>
          <w:rStyle w:val="FootnoteReference"/>
        </w:rPr>
        <w:footnoteReference w:id="8"/>
      </w:r>
      <w:r w:rsidR="005833B5" w:rsidRPr="00B42C86">
        <w:t>;</w:t>
      </w:r>
    </w:p>
    <w:p w14:paraId="62777392" w14:textId="0913AF26" w:rsidR="005833B5" w:rsidRPr="00B42C86" w:rsidRDefault="0088710F" w:rsidP="00D207A2">
      <w:pPr>
        <w:pStyle w:val="Bullet1"/>
      </w:pPr>
      <w:r w:rsidRPr="00B42C86">
        <w:t>T</w:t>
      </w:r>
      <w:r w:rsidR="005833B5" w:rsidRPr="00B42C86">
        <w:t xml:space="preserve">he report of the Parliamentary Joint Committee on Human Rights on the </w:t>
      </w:r>
      <w:r w:rsidR="005833B5" w:rsidRPr="00B42C86">
        <w:rPr>
          <w:i/>
          <w:iCs/>
        </w:rPr>
        <w:t xml:space="preserve">Quality of Care Amendment (Minimising the Use of Restraints) Principles 2019 </w:t>
      </w:r>
      <w:r w:rsidR="005833B5" w:rsidRPr="00B42C86">
        <w:t xml:space="preserve">(Cth); and </w:t>
      </w:r>
    </w:p>
    <w:p w14:paraId="1B99809B" w14:textId="3F344BBF" w:rsidR="005833B5" w:rsidRPr="00B42C86" w:rsidRDefault="0088710F" w:rsidP="00D207A2">
      <w:pPr>
        <w:pStyle w:val="Bullet1"/>
      </w:pPr>
      <w:r w:rsidRPr="00B42C86">
        <w:t>T</w:t>
      </w:r>
      <w:r w:rsidR="005833B5" w:rsidRPr="00B42C86">
        <w:t xml:space="preserve">he operation of the </w:t>
      </w:r>
      <w:r w:rsidR="005833B5" w:rsidRPr="00B42C86">
        <w:rPr>
          <w:i/>
          <w:iCs/>
        </w:rPr>
        <w:t xml:space="preserve">National Disability Insurance Scheme (Restrictive Practices and Behaviour Support) Rules 2018 </w:t>
      </w:r>
      <w:r w:rsidR="005833B5" w:rsidRPr="00B42C86">
        <w:t>(Cth).</w:t>
      </w:r>
    </w:p>
    <w:p w14:paraId="6AE7889B" w14:textId="4F16C53E" w:rsidR="005833B5" w:rsidRPr="00B42C86" w:rsidRDefault="005833B5" w:rsidP="00D207A2">
      <w:pPr>
        <w:pStyle w:val="Paragraph"/>
        <w:rPr>
          <w:lang w:eastAsia="en-AU"/>
        </w:rPr>
      </w:pPr>
      <w:r w:rsidRPr="00B42C86">
        <w:rPr>
          <w:lang w:eastAsia="en-AU"/>
        </w:rPr>
        <w:t>A person receiving aged care who is the subject of a restraint should be readily able to seek an independent review of the lawfulness of the conduct.</w:t>
      </w:r>
    </w:p>
    <w:p w14:paraId="4F709B64" w14:textId="2DC0BC19" w:rsidR="005833B5" w:rsidRPr="00B42C86" w:rsidRDefault="005833B5" w:rsidP="00D207A2">
      <w:pPr>
        <w:pStyle w:val="Paragraph"/>
        <w:rPr>
          <w:lang w:eastAsia="en-AU"/>
        </w:rPr>
      </w:pPr>
      <w:r w:rsidRPr="00B42C86">
        <w:rPr>
          <w:lang w:eastAsia="en-AU"/>
        </w:rPr>
        <w:t>Any breach by an approved provider of the new requirements should expose the provider to a civil penalty.</w:t>
      </w:r>
    </w:p>
    <w:p w14:paraId="2E06398D" w14:textId="7D44A398" w:rsidR="005833B5" w:rsidRPr="00B42C86" w:rsidRDefault="005833B5" w:rsidP="00D207A2">
      <w:pPr>
        <w:pStyle w:val="Paragraph"/>
        <w:rPr>
          <w:b/>
          <w:bCs/>
          <w:lang w:eastAsia="en-AU"/>
        </w:rPr>
      </w:pPr>
      <w:r w:rsidRPr="00B42C86">
        <w:rPr>
          <w:lang w:eastAsia="en-AU"/>
        </w:rPr>
        <w:t>The Australian Commission on Safety and Quality in Health and Aged Care should review the operation of the new requirements as part of its first comprehensive review of the Aged Care Quality Standards.</w:t>
      </w:r>
    </w:p>
    <w:p w14:paraId="66F67092" w14:textId="36388546" w:rsidR="00D62003" w:rsidRPr="00B42C86" w:rsidRDefault="00D62003" w:rsidP="008B1A6F">
      <w:bookmarkStart w:id="54" w:name="_Ref41568693"/>
      <w:r w:rsidRPr="00B42C86">
        <w:br w:type="page"/>
      </w:r>
    </w:p>
    <w:p w14:paraId="4E68EC29" w14:textId="77777777" w:rsidR="00DC7830" w:rsidRPr="00B42C86" w:rsidRDefault="00DC7830" w:rsidP="00DC7830">
      <w:pPr>
        <w:pStyle w:val="Heading1"/>
        <w:sectPr w:rsidR="00DC7830" w:rsidRPr="00B42C86" w:rsidSect="00FA3787">
          <w:type w:val="continuous"/>
          <w:pgSz w:w="11907" w:h="16840" w:code="9"/>
          <w:pgMar w:top="851" w:right="1304" w:bottom="851" w:left="1871" w:header="454" w:footer="567" w:gutter="0"/>
          <w:cols w:space="680"/>
          <w:docGrid w:linePitch="272"/>
          <w15:footnoteColumns w:val="1"/>
        </w:sectPr>
      </w:pPr>
    </w:p>
    <w:p w14:paraId="17498841" w14:textId="55A8D62E" w:rsidR="003E3760" w:rsidRPr="00B42C86" w:rsidRDefault="003E3760" w:rsidP="00DC7830">
      <w:pPr>
        <w:pStyle w:val="Heading1"/>
        <w:rPr>
          <w:sz w:val="52"/>
          <w:szCs w:val="96"/>
        </w:rPr>
      </w:pPr>
      <w:bookmarkStart w:id="55" w:name="_Ref56500869"/>
      <w:bookmarkStart w:id="56" w:name="_Ref56519718"/>
      <w:bookmarkStart w:id="57" w:name="_Ref56519722"/>
      <w:bookmarkStart w:id="58" w:name="_Toc58326505"/>
      <w:r w:rsidRPr="00B42C86">
        <w:rPr>
          <w:sz w:val="52"/>
          <w:szCs w:val="96"/>
        </w:rPr>
        <w:lastRenderedPageBreak/>
        <w:t>State and territory policy settings</w:t>
      </w:r>
      <w:bookmarkEnd w:id="54"/>
      <w:bookmarkEnd w:id="55"/>
      <w:bookmarkEnd w:id="56"/>
      <w:bookmarkEnd w:id="57"/>
      <w:bookmarkEnd w:id="58"/>
    </w:p>
    <w:p w14:paraId="492D75F5" w14:textId="77777777" w:rsidR="00576D47" w:rsidRPr="00B42C86" w:rsidRDefault="00576D47" w:rsidP="00576D47">
      <w:pPr>
        <w:pStyle w:val="Border"/>
        <w:rPr>
          <w:lang w:eastAsia="en-GB"/>
        </w:rPr>
      </w:pPr>
    </w:p>
    <w:p w14:paraId="52887025" w14:textId="77777777" w:rsidR="00DC7830" w:rsidRPr="00B42C86" w:rsidRDefault="00DC7830" w:rsidP="00DC7830">
      <w:pPr>
        <w:pStyle w:val="Border"/>
        <w:rPr>
          <w:lang w:eastAsia="en-GB"/>
        </w:rPr>
        <w:sectPr w:rsidR="00DC7830" w:rsidRPr="00B42C86" w:rsidSect="00FA3787">
          <w:headerReference w:type="default" r:id="rId28"/>
          <w:type w:val="continuous"/>
          <w:pgSz w:w="11907" w:h="16840" w:code="9"/>
          <w:pgMar w:top="851" w:right="1134" w:bottom="851" w:left="1701" w:header="454" w:footer="567" w:gutter="0"/>
          <w:cols w:space="1418"/>
          <w:docGrid w:linePitch="272"/>
          <w15:footnoteColumns w:val="1"/>
        </w:sectPr>
      </w:pPr>
    </w:p>
    <w:p w14:paraId="7AFCD8B6" w14:textId="6A81E0B0" w:rsidR="002B6C77" w:rsidRPr="00B42C86" w:rsidRDefault="002B6C77" w:rsidP="002B6C77">
      <w:pPr>
        <w:pStyle w:val="Paragraph"/>
        <w:rPr>
          <w:lang w:eastAsia="en-AU"/>
        </w:rPr>
      </w:pPr>
      <w:r w:rsidRPr="00B42C86">
        <w:rPr>
          <w:lang w:eastAsia="en-AU"/>
        </w:rPr>
        <w:t xml:space="preserve">Each Australian state and territory has enacted similar, but not </w:t>
      </w:r>
      <w:r w:rsidR="00381269" w:rsidRPr="00B42C86">
        <w:rPr>
          <w:lang w:eastAsia="en-AU"/>
        </w:rPr>
        <w:t>identical</w:t>
      </w:r>
      <w:r w:rsidRPr="00B42C86">
        <w:rPr>
          <w:lang w:eastAsia="en-AU"/>
        </w:rPr>
        <w:t xml:space="preserve">, legislation regarding a range of relevant issues including consent to medical treatment, mental health and disability services and regulation of unregistered health workers. </w:t>
      </w:r>
      <w:r w:rsidR="00BD232F" w:rsidRPr="00B42C86">
        <w:rPr>
          <w:lang w:eastAsia="en-AU"/>
        </w:rPr>
        <w:t>The relevant legislation is discussed below.</w:t>
      </w:r>
      <w:r w:rsidR="003D5481" w:rsidRPr="00B42C86">
        <w:rPr>
          <w:rStyle w:val="FootnoteReference"/>
          <w:lang w:eastAsia="en-AU"/>
        </w:rPr>
        <w:footnoteReference w:id="9"/>
      </w:r>
    </w:p>
    <w:p w14:paraId="5112B9AC" w14:textId="218AC1D4" w:rsidR="001A2526" w:rsidRPr="00B42C86" w:rsidRDefault="001A2526" w:rsidP="003E1639">
      <w:pPr>
        <w:pStyle w:val="Heading3"/>
      </w:pPr>
      <w:bookmarkStart w:id="59" w:name="_Ref41570470"/>
      <w:r w:rsidRPr="00B42C86">
        <w:t>Restraint</w:t>
      </w:r>
      <w:bookmarkEnd w:id="59"/>
    </w:p>
    <w:p w14:paraId="5669E98E" w14:textId="7CE27701" w:rsidR="0006758D" w:rsidRPr="00B42C86" w:rsidRDefault="00BA12D3" w:rsidP="003B152F">
      <w:pPr>
        <w:pStyle w:val="ParaKeep"/>
      </w:pPr>
      <w:r w:rsidRPr="00B42C86">
        <w:t xml:space="preserve">There is </w:t>
      </w:r>
      <w:r w:rsidR="0006758D" w:rsidRPr="00B42C86">
        <w:t>significant variation in how restraint is defined and regulated in state and territory legislation</w:t>
      </w:r>
      <w:r w:rsidR="00090B8E" w:rsidRPr="00B42C86">
        <w:t>.</w:t>
      </w:r>
      <w:r w:rsidR="0087039B" w:rsidRPr="00B42C86">
        <w:t xml:space="preserve"> For example, in guardianship legislation:</w:t>
      </w:r>
    </w:p>
    <w:p w14:paraId="3831BFE8" w14:textId="13BBC769" w:rsidR="00577875" w:rsidRPr="00B42C86" w:rsidRDefault="009F5A77" w:rsidP="00975192">
      <w:pPr>
        <w:pStyle w:val="Bullet1"/>
      </w:pPr>
      <w:r w:rsidRPr="00B42C86">
        <w:t xml:space="preserve">Queensland and Tasmania </w:t>
      </w:r>
      <w:r w:rsidR="00BE7A6F" w:rsidRPr="00B42C86">
        <w:t>have specific provisions for restrictive practices in their guardianship legislation</w:t>
      </w:r>
      <w:r w:rsidR="00A73A6F" w:rsidRPr="00B42C86">
        <w:t xml:space="preserve">; the </w:t>
      </w:r>
      <w:r w:rsidR="00896ACD" w:rsidRPr="00B42C86">
        <w:t xml:space="preserve">Queensland </w:t>
      </w:r>
      <w:r w:rsidR="00A73A6F" w:rsidRPr="00B42C86">
        <w:t xml:space="preserve">Civil and Administrative Tribunal (QCAT) </w:t>
      </w:r>
      <w:r w:rsidR="00896ACD" w:rsidRPr="00B42C86">
        <w:t xml:space="preserve">and </w:t>
      </w:r>
      <w:r w:rsidR="00A73A6F" w:rsidRPr="00B42C86">
        <w:t xml:space="preserve">the </w:t>
      </w:r>
      <w:r w:rsidR="00896ACD" w:rsidRPr="00B42C86">
        <w:t xml:space="preserve">Guardianship and Administration Board </w:t>
      </w:r>
      <w:r w:rsidR="00C34ED6" w:rsidRPr="00B42C86">
        <w:t xml:space="preserve">in Tasmania </w:t>
      </w:r>
      <w:r w:rsidR="00A73A6F" w:rsidRPr="00B42C86">
        <w:t xml:space="preserve">have legislation granting </w:t>
      </w:r>
      <w:r w:rsidR="00896ACD" w:rsidRPr="00B42C86">
        <w:t>powers to consent to restraint. Both states’ legislation includes conditions that must be met before restraint can be consented to, and time limits and requirements for review are imposed.</w:t>
      </w:r>
      <w:r w:rsidR="00896ACD" w:rsidRPr="00B42C86">
        <w:rPr>
          <w:rStyle w:val="FootnoteReference"/>
        </w:rPr>
        <w:footnoteReference w:id="10"/>
      </w:r>
    </w:p>
    <w:p w14:paraId="66CCD4F7" w14:textId="70C533E0" w:rsidR="00577875" w:rsidRPr="00B42C86" w:rsidRDefault="004C4296" w:rsidP="00975192">
      <w:pPr>
        <w:pStyle w:val="Bullet1"/>
      </w:pPr>
      <w:r w:rsidRPr="00B42C86">
        <w:t xml:space="preserve">New South Wales, Tasmania, Victoria and South Australia </w:t>
      </w:r>
      <w:r w:rsidR="00C34ED6" w:rsidRPr="00B42C86">
        <w:t>‘</w:t>
      </w:r>
      <w:r w:rsidRPr="00B42C86">
        <w:t xml:space="preserve">confer a legislative </w:t>
      </w:r>
      <w:r w:rsidR="00057938" w:rsidRPr="00B42C86">
        <w:t xml:space="preserve">grant to guardians of </w:t>
      </w:r>
      <w:r w:rsidR="00C34ED6" w:rsidRPr="00B42C86">
        <w:t>“</w:t>
      </w:r>
      <w:r w:rsidR="00057938" w:rsidRPr="00B42C86">
        <w:t>coercive powers</w:t>
      </w:r>
      <w:r w:rsidR="00C34ED6" w:rsidRPr="00B42C86">
        <w:t>”’</w:t>
      </w:r>
      <w:r w:rsidR="00577875" w:rsidRPr="00B42C86">
        <w:t>. South Australian legislation (</w:t>
      </w:r>
      <w:r w:rsidR="00577875" w:rsidRPr="00B42C86">
        <w:rPr>
          <w:i/>
          <w:iCs/>
        </w:rPr>
        <w:t>Guardianship and Administration Act 1993</w:t>
      </w:r>
      <w:r w:rsidR="00577875" w:rsidRPr="00B42C86">
        <w:t xml:space="preserve">) </w:t>
      </w:r>
      <w:r w:rsidR="00C34ED6" w:rsidRPr="00B42C86">
        <w:t>‘</w:t>
      </w:r>
      <w:r w:rsidR="00577875" w:rsidRPr="00B42C86">
        <w:t>explicitly provides for a tribunal to determine where a person should live</w:t>
      </w:r>
      <w:r w:rsidR="00BB56F7" w:rsidRPr="00B42C86">
        <w:t>,</w:t>
      </w:r>
      <w:r w:rsidR="00577875" w:rsidRPr="00B42C86">
        <w:t xml:space="preserve"> detention in that place and use of force</w:t>
      </w:r>
      <w:r w:rsidR="00577875" w:rsidRPr="00B42C86">
        <w:rPr>
          <w:i/>
          <w:iCs/>
        </w:rPr>
        <w:t xml:space="preserve"> </w:t>
      </w:r>
      <w:r w:rsidR="00577875" w:rsidRPr="00B42C86">
        <w:t>in providing care or treatment</w:t>
      </w:r>
      <w:r w:rsidR="00C34ED6" w:rsidRPr="00B42C86">
        <w:t>’</w:t>
      </w:r>
      <w:r w:rsidR="00577875" w:rsidRPr="00B42C86">
        <w:rPr>
          <w:i/>
          <w:iCs/>
        </w:rPr>
        <w:t xml:space="preserve"> </w:t>
      </w:r>
      <w:r w:rsidR="00577875" w:rsidRPr="00B42C86">
        <w:t>(Royal Commission into Aged Care Quality and Safety 2019</w:t>
      </w:r>
      <w:r w:rsidR="001B551A" w:rsidRPr="00B42C86">
        <w:t>a</w:t>
      </w:r>
      <w:r w:rsidR="00577875" w:rsidRPr="00B42C86">
        <w:t>).</w:t>
      </w:r>
    </w:p>
    <w:p w14:paraId="5B130216" w14:textId="23F01EE6" w:rsidR="00BE7A6F" w:rsidRPr="00B42C86" w:rsidRDefault="00057938" w:rsidP="00975192">
      <w:pPr>
        <w:pStyle w:val="Bullet1"/>
      </w:pPr>
      <w:r w:rsidRPr="00B42C86">
        <w:t xml:space="preserve">The Northern Territory, ACT and </w:t>
      </w:r>
      <w:r w:rsidR="00181FC1" w:rsidRPr="00B42C86">
        <w:t>W</w:t>
      </w:r>
      <w:r w:rsidR="00400104" w:rsidRPr="00B42C86">
        <w:t xml:space="preserve">estern </w:t>
      </w:r>
      <w:r w:rsidR="00181FC1" w:rsidRPr="00B42C86">
        <w:t>A</w:t>
      </w:r>
      <w:r w:rsidR="00400104" w:rsidRPr="00B42C86">
        <w:t>ustralia</w:t>
      </w:r>
      <w:r w:rsidR="00181FC1" w:rsidRPr="00B42C86">
        <w:t xml:space="preserve"> do not specifically </w:t>
      </w:r>
      <w:r w:rsidR="00181FC1" w:rsidRPr="00B42C86">
        <w:t xml:space="preserve">mention restrictive practices or </w:t>
      </w:r>
      <w:r w:rsidR="0087039B" w:rsidRPr="00B42C86">
        <w:t xml:space="preserve">coercive powers </w:t>
      </w:r>
      <w:r w:rsidR="0087039B" w:rsidRPr="00B42C86">
        <w:fldChar w:fldCharType="begin" w:fldLock="1"/>
      </w:r>
      <w:r w:rsidR="00BC665E" w:rsidRPr="00B42C86">
        <w:instrText>ADDIN CSL_CITATION {"citationItems":[{"id":"ITEM-1","itemData":{"author":[{"dropping-particle":"","family":"Chandler","given":"K","non-dropping-particle":"","parse-names":false,"suffix":""},{"dropping-particle":"","family":"White","given":"B","non-dropping-particle":"","parse-names":false,"suffix":""},{"dropping-particle":"","family":"Willmott","given":"L","non-dropping-particle":"","parse-names":false,"suffix":""}],"id":"ITEM-1","issued":{"date-parts":[["2017"]]},"publisher":"Monash University","publisher-place":"Melbourne","title":"What role for adult guardianship in authorising restrictive practices?","type":"book"},"uris":["http://www.mendeley.com/documents/?uuid=51df504f-ce4b-4384-9921-ee80d721485d"]}],"mendeley":{"formattedCitation":"(Chandler et al. 2017)","plainTextFormattedCitation":"(Chandler et al. 2017)","previouslyFormattedCitation":"(Chandler et al. 2017)"},"properties":{"noteIndex":0},"schema":"https://github.com/citation-style-language/schema/raw/master/csl-citation.json"}</w:instrText>
      </w:r>
      <w:r w:rsidR="0087039B" w:rsidRPr="00B42C86">
        <w:fldChar w:fldCharType="separate"/>
      </w:r>
      <w:r w:rsidR="0087039B" w:rsidRPr="00B42C86">
        <w:t>(Chandler et al. 2017)</w:t>
      </w:r>
      <w:r w:rsidR="0087039B" w:rsidRPr="00B42C86">
        <w:fldChar w:fldCharType="end"/>
      </w:r>
      <w:r w:rsidR="000D45ED" w:rsidRPr="00B42C86">
        <w:t>.</w:t>
      </w:r>
    </w:p>
    <w:p w14:paraId="0343F796" w14:textId="78C9EC37" w:rsidR="00642798" w:rsidRPr="00B42C86" w:rsidRDefault="00642798" w:rsidP="00BA12D3">
      <w:pPr>
        <w:pStyle w:val="Paragraph"/>
        <w:rPr>
          <w:lang w:eastAsia="en-AU"/>
        </w:rPr>
      </w:pPr>
      <w:r w:rsidRPr="00B42C86">
        <w:rPr>
          <w:lang w:eastAsia="en-AU"/>
        </w:rPr>
        <w:t xml:space="preserve">However, as articulated by the Office of the Public Advocate (Victoria) </w:t>
      </w:r>
      <w:r w:rsidR="009302E0" w:rsidRPr="00B42C86">
        <w:rPr>
          <w:lang w:eastAsia="en-AU"/>
        </w:rPr>
        <w:t>‘</w:t>
      </w:r>
      <w:r w:rsidRPr="00B42C86">
        <w:rPr>
          <w:lang w:eastAsia="en-AU"/>
        </w:rPr>
        <w:t>guardianship [is] considered a last resort, if there is no less restrictive alternative to protect and promote the human rights of an adult with disability</w:t>
      </w:r>
      <w:r w:rsidR="009302E0" w:rsidRPr="00B42C86">
        <w:rPr>
          <w:lang w:eastAsia="en-AU"/>
        </w:rPr>
        <w:t>’</w:t>
      </w:r>
      <w:r w:rsidRPr="00B42C86">
        <w:rPr>
          <w:lang w:eastAsia="en-AU"/>
        </w:rPr>
        <w:t xml:space="preserve"> (Office of the Public Advocate (Victoria) n.d.). </w:t>
      </w:r>
    </w:p>
    <w:p w14:paraId="617DF70D" w14:textId="7577FDED" w:rsidR="001A2526" w:rsidRPr="00B42C86" w:rsidRDefault="00F6058B" w:rsidP="002D6030">
      <w:pPr>
        <w:pStyle w:val="Paragraph"/>
      </w:pPr>
      <w:r w:rsidRPr="00B42C86">
        <w:t xml:space="preserve">Besides guardianship, </w:t>
      </w:r>
      <w:r w:rsidR="003700FE" w:rsidRPr="00B42C86">
        <w:t xml:space="preserve">state and territory mental health and disability legislation </w:t>
      </w:r>
      <w:r w:rsidRPr="00B42C86">
        <w:t xml:space="preserve">may </w:t>
      </w:r>
      <w:r w:rsidR="007C73CE" w:rsidRPr="00B42C86">
        <w:t>address</w:t>
      </w:r>
      <w:r w:rsidRPr="00B42C86">
        <w:t xml:space="preserve"> </w:t>
      </w:r>
      <w:r w:rsidR="006C5BF6" w:rsidRPr="00B42C86">
        <w:t xml:space="preserve">restraint. </w:t>
      </w:r>
      <w:r w:rsidR="004F3DAB" w:rsidRPr="00B42C86">
        <w:t>However,</w:t>
      </w:r>
      <w:r w:rsidR="00DD0B23" w:rsidRPr="00B42C86">
        <w:t xml:space="preserve"> </w:t>
      </w:r>
      <w:r w:rsidR="007C73CE" w:rsidRPr="00B42C86">
        <w:t>this</w:t>
      </w:r>
      <w:r w:rsidR="003700FE" w:rsidRPr="00B42C86">
        <w:t xml:space="preserve"> legislation </w:t>
      </w:r>
      <w:r w:rsidR="00DD0B23" w:rsidRPr="00B42C86">
        <w:t>variously</w:t>
      </w:r>
      <w:r w:rsidR="003700FE" w:rsidRPr="00B42C86">
        <w:t xml:space="preserve"> omits restrictive practices entirely (ACT disability, NSW mental health and disability,</w:t>
      </w:r>
      <w:r w:rsidR="00215D10" w:rsidRPr="00B42C86">
        <w:t xml:space="preserve"> </w:t>
      </w:r>
      <w:r w:rsidR="003700FE" w:rsidRPr="00B42C86">
        <w:t>WA disability), explicitly excludes conditions related to ageing (VIC</w:t>
      </w:r>
      <w:r w:rsidR="00090B8E" w:rsidRPr="00B42C86">
        <w:t xml:space="preserve"> </w:t>
      </w:r>
      <w:r w:rsidR="003700FE" w:rsidRPr="00B42C86">
        <w:t>disability</w:t>
      </w:r>
      <w:r w:rsidR="00896ACD" w:rsidRPr="00B42C86">
        <w:rPr>
          <w:rStyle w:val="FootnoteReference"/>
        </w:rPr>
        <w:footnoteReference w:id="11"/>
      </w:r>
      <w:r w:rsidR="003700FE" w:rsidRPr="00B42C86">
        <w:t xml:space="preserve">), or only covers specific disability and mental health services (ACT mental health, NT disability and mental health, </w:t>
      </w:r>
      <w:r w:rsidR="00917FFC" w:rsidRPr="00B42C86">
        <w:t>QLD disability</w:t>
      </w:r>
      <w:r w:rsidR="00DD0B23" w:rsidRPr="00B42C86">
        <w:t xml:space="preserve"> and mental health</w:t>
      </w:r>
      <w:r w:rsidR="00D23324" w:rsidRPr="00B42C86">
        <w:t>,</w:t>
      </w:r>
      <w:r w:rsidR="00917FFC" w:rsidRPr="00B42C86">
        <w:t xml:space="preserve"> </w:t>
      </w:r>
      <w:r w:rsidR="003700FE" w:rsidRPr="00B42C86">
        <w:t xml:space="preserve">SA disability and mental health, TAS disability and mental health, VIC mental health, WA mental health). </w:t>
      </w:r>
    </w:p>
    <w:p w14:paraId="7B6D6A09" w14:textId="301A4EC4" w:rsidR="0034070A" w:rsidRPr="00B42C86" w:rsidRDefault="00215D10" w:rsidP="003B152F">
      <w:pPr>
        <w:pStyle w:val="ParaKeep"/>
      </w:pPr>
      <w:r w:rsidRPr="00B42C86">
        <w:t xml:space="preserve">Though </w:t>
      </w:r>
      <w:r w:rsidR="00635E13" w:rsidRPr="00B42C86">
        <w:t xml:space="preserve">not currently applicable to residential aged care, </w:t>
      </w:r>
      <w:r w:rsidR="003C538C" w:rsidRPr="00B42C86">
        <w:t xml:space="preserve">explicit inclusion of restrictive practices provisions in Queensland’s </w:t>
      </w:r>
      <w:r w:rsidR="003C538C" w:rsidRPr="00B42C86">
        <w:rPr>
          <w:i/>
        </w:rPr>
        <w:t xml:space="preserve">Disability Services Act </w:t>
      </w:r>
      <w:r w:rsidR="00B52662" w:rsidRPr="00B42C86">
        <w:rPr>
          <w:i/>
          <w:iCs/>
        </w:rPr>
        <w:t>2006</w:t>
      </w:r>
      <w:r w:rsidR="003C538C" w:rsidRPr="00B42C86">
        <w:t xml:space="preserve"> (along with related initiatives) is noted to have</w:t>
      </w:r>
      <w:r w:rsidR="0034070A" w:rsidRPr="00B42C86">
        <w:t>:</w:t>
      </w:r>
    </w:p>
    <w:p w14:paraId="2F89E6DD" w14:textId="77777777" w:rsidR="0034070A" w:rsidRPr="00B42C86" w:rsidRDefault="0096147B" w:rsidP="00975192">
      <w:pPr>
        <w:pStyle w:val="Bullet1"/>
      </w:pPr>
      <w:r w:rsidRPr="00B42C86">
        <w:t xml:space="preserve">Improved </w:t>
      </w:r>
      <w:r w:rsidR="00782104" w:rsidRPr="00B42C86">
        <w:t>t</w:t>
      </w:r>
      <w:r w:rsidR="003C538C" w:rsidRPr="00B42C86">
        <w:t xml:space="preserve">ransparency, consistency and accountability </w:t>
      </w:r>
      <w:r w:rsidR="0034070A" w:rsidRPr="00B42C86">
        <w:t>around the use of restrictive practices</w:t>
      </w:r>
    </w:p>
    <w:p w14:paraId="586A6F0C" w14:textId="77777777" w:rsidR="0079303C" w:rsidRPr="00B42C86" w:rsidRDefault="009F1458" w:rsidP="00975192">
      <w:pPr>
        <w:pStyle w:val="Bullet1"/>
      </w:pPr>
      <w:r w:rsidRPr="00B42C86">
        <w:t xml:space="preserve">Increased </w:t>
      </w:r>
      <w:r w:rsidR="0096147B" w:rsidRPr="00B42C86">
        <w:t>c</w:t>
      </w:r>
      <w:r w:rsidR="00A36947" w:rsidRPr="00B42C86">
        <w:t>onsistency</w:t>
      </w:r>
      <w:r w:rsidR="008B23EF" w:rsidRPr="00B42C86">
        <w:t xml:space="preserve">, </w:t>
      </w:r>
      <w:r w:rsidR="007A0F16" w:rsidRPr="00B42C86">
        <w:t>professionalism and oversight</w:t>
      </w:r>
      <w:r w:rsidR="00AF5F77" w:rsidRPr="00B42C86">
        <w:t xml:space="preserve"> of behaviour support practices</w:t>
      </w:r>
    </w:p>
    <w:p w14:paraId="0632F322" w14:textId="42913D41" w:rsidR="008E6261" w:rsidRPr="00B42C86" w:rsidRDefault="00B27687" w:rsidP="00975192">
      <w:pPr>
        <w:pStyle w:val="Bullet1"/>
      </w:pPr>
      <w:r w:rsidRPr="00B42C86">
        <w:t xml:space="preserve">Contributed to </w:t>
      </w:r>
      <w:r w:rsidR="006F4D73" w:rsidRPr="00B42C86">
        <w:t xml:space="preserve">reduced use of restraints and </w:t>
      </w:r>
      <w:r w:rsidR="0028126E" w:rsidRPr="00B42C86">
        <w:t xml:space="preserve">improved outcomes for people </w:t>
      </w:r>
      <w:r w:rsidR="0028126E" w:rsidRPr="00B42C86">
        <w:lastRenderedPageBreak/>
        <w:t>with disability (Office of the Public Advocate (Qld) 2017).</w:t>
      </w:r>
      <w:r w:rsidR="003C004E" w:rsidRPr="00B42C86">
        <w:t xml:space="preserve"> </w:t>
      </w:r>
    </w:p>
    <w:p w14:paraId="6BA615AC" w14:textId="249F3764" w:rsidR="003C538C" w:rsidRPr="00B42C86" w:rsidRDefault="003C538C" w:rsidP="001A2526">
      <w:pPr>
        <w:pStyle w:val="Paragraph"/>
      </w:pPr>
      <w:r w:rsidRPr="00B42C86">
        <w:t>On that basis, the Office of the Public Advocate in that state has recommended it be considered in the aged care sector (where it is not currently applicable) (Office of the Public Advocate (Qld) 2017).</w:t>
      </w:r>
      <w:r w:rsidR="001C2991" w:rsidRPr="00B42C86">
        <w:t xml:space="preserve"> </w:t>
      </w:r>
    </w:p>
    <w:p w14:paraId="5D9A5BC6" w14:textId="1068F5B0" w:rsidR="0084498F" w:rsidRPr="00B42C86" w:rsidRDefault="0084498F" w:rsidP="001A2526">
      <w:pPr>
        <w:pStyle w:val="Paragraph"/>
      </w:pPr>
      <w:r w:rsidRPr="00B42C86">
        <w:t xml:space="preserve">The disability sector is also supported by legislation and ongoing national reform driven by the NDIS Quality and Safeguards Commission (see section </w:t>
      </w:r>
      <w:r w:rsidR="00BD4C92" w:rsidRPr="00B42C86">
        <w:fldChar w:fldCharType="begin"/>
      </w:r>
      <w:r w:rsidR="00BD4C92" w:rsidRPr="00B42C86">
        <w:instrText xml:space="preserve"> REF _Ref57631660 \r \h </w:instrText>
      </w:r>
      <w:r w:rsidR="00BD4C92" w:rsidRPr="00B42C86">
        <w:fldChar w:fldCharType="separate"/>
      </w:r>
      <w:r w:rsidR="009B098A">
        <w:rPr>
          <w:b/>
          <w:bCs/>
          <w:lang w:val="en-US"/>
        </w:rPr>
        <w:t>Error! Reference source not found.</w:t>
      </w:r>
      <w:r w:rsidR="00BD4C92" w:rsidRPr="00B42C86">
        <w:fldChar w:fldCharType="end"/>
      </w:r>
      <w:r w:rsidR="00EA7DA6" w:rsidRPr="00B42C86">
        <w:t xml:space="preserve"> </w:t>
      </w:r>
      <w:r w:rsidRPr="00B42C86">
        <w:t>for more information)</w:t>
      </w:r>
      <w:r w:rsidR="00EA7DA6" w:rsidRPr="00B42C86">
        <w:t>.</w:t>
      </w:r>
    </w:p>
    <w:p w14:paraId="05BF912D" w14:textId="052E5445" w:rsidR="005D171E" w:rsidRPr="00B42C86" w:rsidRDefault="00941D13" w:rsidP="003B152F">
      <w:pPr>
        <w:pStyle w:val="ParaKeep"/>
      </w:pPr>
      <w:r w:rsidRPr="00B42C86">
        <w:t xml:space="preserve">Although </w:t>
      </w:r>
      <w:r w:rsidR="00C61391" w:rsidRPr="00B42C86">
        <w:t>Australian governments have long been commit</w:t>
      </w:r>
      <w:r w:rsidR="00137F76" w:rsidRPr="00B42C86">
        <w:t>t</w:t>
      </w:r>
      <w:r w:rsidR="00C61391" w:rsidRPr="00B42C86">
        <w:t xml:space="preserve">ed to </w:t>
      </w:r>
      <w:r w:rsidR="00137F76" w:rsidRPr="00B42C86">
        <w:t>the reduction of restraint in mental health settings</w:t>
      </w:r>
      <w:r w:rsidR="00F62DCA" w:rsidRPr="00B42C86">
        <w:t xml:space="preserve">, there is no national legislation regarding restraint in </w:t>
      </w:r>
      <w:r w:rsidR="00FE47B3" w:rsidRPr="00B42C86">
        <w:t>these</w:t>
      </w:r>
      <w:r w:rsidR="00F62DCA" w:rsidRPr="00B42C86">
        <w:t xml:space="preserve"> settings </w:t>
      </w:r>
      <w:r w:rsidR="0007164B" w:rsidRPr="00B42C86">
        <w:fldChar w:fldCharType="begin" w:fldLock="1"/>
      </w:r>
      <w:r w:rsidR="00C1011C" w:rsidRPr="00B42C86">
        <w:instrText>ADDIN CSL_CITATION {"citationItems":[{"id":"ITEM-1","itemData":{"author":[{"dropping-particle":"","family":"Royal Commission into Violence Abuse Neglect and Exploitation of People with Disability","given":"","non-dropping-particle":"","parse-names":false,"suffix":""}],"id":"ITEM-1","issue":"May","issued":{"date-parts":[["2020"]]},"publisher":"Issues Paper.","title":"Issues Paper Restrictive practices","type":"book"},"uris":["http://www.mendeley.com/documents/?uuid=4b7d8590-f48b-4d1e-b9ed-46126303fb3b"]}],"mendeley":{"formattedCitation":"(Royal Commission into Violence Abuse Neglect and Exploitation of People with Disability 2020)","plainTextFormattedCitation":"(Royal Commission into Violence Abuse Neglect and Exploitation of People with Disability 2020)","previouslyFormattedCitation":"(Royal Commission into Violence Abuse Neglect and Exploitation of People with Disability 2020)"},"properties":{"noteIndex":0},"schema":"https://github.com/citation-style-language/schema/raw/master/csl-citation.json"}</w:instrText>
      </w:r>
      <w:r w:rsidR="0007164B" w:rsidRPr="00B42C86">
        <w:fldChar w:fldCharType="separate"/>
      </w:r>
      <w:r w:rsidR="00BF10F1" w:rsidRPr="00B42C86">
        <w:t>(Royal Commission into Violence Abuse Neglect and Exploitation of People with Disability 2020)</w:t>
      </w:r>
      <w:r w:rsidR="0007164B" w:rsidRPr="00B42C86">
        <w:fldChar w:fldCharType="end"/>
      </w:r>
      <w:r w:rsidR="003623E9" w:rsidRPr="00B42C86">
        <w:t>, and no consistent definition of restraint</w:t>
      </w:r>
      <w:r w:rsidR="0029384E" w:rsidRPr="00B42C86">
        <w:t xml:space="preserve"> </w:t>
      </w:r>
      <w:r w:rsidR="00154D4E" w:rsidRPr="00B42C86">
        <w:t xml:space="preserve">across state/territory </w:t>
      </w:r>
      <w:r w:rsidR="00DC487E" w:rsidRPr="00B42C86">
        <w:t xml:space="preserve">mental health acts </w:t>
      </w:r>
      <w:r w:rsidR="00154D4E" w:rsidRPr="00B42C86">
        <w:fldChar w:fldCharType="begin" w:fldLock="1"/>
      </w:r>
      <w:r w:rsidR="0095619D" w:rsidRPr="00B42C86">
        <w:instrText>ADDIN CSL_CITATION {"citationItems":[{"id":"ITEM-1","itemData":{"author":[{"dropping-particle":"","family":"RANZCP","given":"","non-dropping-particle":"","parse-names":false,"suffix":""}],"id":"ITEM-1","issued":{"date-parts":[["2017"]]},"publisher":"Royal Australian &amp; New Zealand College of Psychiatrists","title":"Restraint in Australian and New Zealand Mental Health Acts","type":"book"},"uris":["http://www.mendeley.com/documents/?uuid=cacb07f0-2a2d-4276-a059-195463221faa"]}],"mendeley":{"formattedCitation":"(RANZCP 2017)","plainTextFormattedCitation":"(RANZCP 2017)","previouslyFormattedCitation":"(RANZCP 2017)"},"properties":{"noteIndex":0},"schema":"https://github.com/citation-style-language/schema/raw/master/csl-citation.json"}</w:instrText>
      </w:r>
      <w:r w:rsidR="00154D4E" w:rsidRPr="00B42C86">
        <w:fldChar w:fldCharType="separate"/>
      </w:r>
      <w:r w:rsidR="00F72FAD" w:rsidRPr="00B42C86">
        <w:t>(RANZCP 2017)</w:t>
      </w:r>
      <w:r w:rsidR="00154D4E" w:rsidRPr="00B42C86">
        <w:fldChar w:fldCharType="end"/>
      </w:r>
      <w:r w:rsidR="00131888" w:rsidRPr="00B42C86">
        <w:t>.</w:t>
      </w:r>
      <w:r w:rsidR="00137F76" w:rsidRPr="00B42C86">
        <w:t xml:space="preserve"> </w:t>
      </w:r>
      <w:r w:rsidR="00B31832" w:rsidRPr="00B42C86">
        <w:t xml:space="preserve">In 2015, a position paper released by the </w:t>
      </w:r>
      <w:r w:rsidR="00122298" w:rsidRPr="00B42C86">
        <w:t xml:space="preserve">National Mental Health Commission </w:t>
      </w:r>
      <w:r w:rsidR="00EB139E" w:rsidRPr="00B42C86">
        <w:t xml:space="preserve">recommended a number of actions </w:t>
      </w:r>
      <w:r w:rsidR="00833B28" w:rsidRPr="00B42C86">
        <w:t xml:space="preserve">to reduce the use of seclusion and restraints in </w:t>
      </w:r>
      <w:r w:rsidR="007750AA" w:rsidRPr="00B42C86">
        <w:t xml:space="preserve">mental health settings, </w:t>
      </w:r>
      <w:r w:rsidR="00040601" w:rsidRPr="00B42C86">
        <w:t xml:space="preserve">building on the </w:t>
      </w:r>
      <w:r w:rsidR="0046712C" w:rsidRPr="00B42C86">
        <w:t xml:space="preserve">Seclusion and Restraint Project </w:t>
      </w:r>
      <w:r w:rsidR="008338A3" w:rsidRPr="00B42C86">
        <w:t xml:space="preserve">by the Melbourne Social Equity Institute of the University of Melbourne. </w:t>
      </w:r>
      <w:r w:rsidR="00660C7D" w:rsidRPr="00B42C86">
        <w:t xml:space="preserve">These </w:t>
      </w:r>
      <w:r w:rsidR="00120558" w:rsidRPr="00B42C86">
        <w:t>included</w:t>
      </w:r>
      <w:r w:rsidR="005D171E" w:rsidRPr="00B42C86">
        <w:t>:</w:t>
      </w:r>
    </w:p>
    <w:p w14:paraId="21312173" w14:textId="77777777" w:rsidR="006972DA" w:rsidRPr="00B42C86" w:rsidRDefault="001B3AA1" w:rsidP="00975192">
      <w:pPr>
        <w:pStyle w:val="Bullet1"/>
      </w:pPr>
      <w:r w:rsidRPr="00B42C86">
        <w:t>Education for mental health practitioners</w:t>
      </w:r>
    </w:p>
    <w:p w14:paraId="74DCF1CB" w14:textId="77777777" w:rsidR="000D2078" w:rsidRPr="00B42C86" w:rsidRDefault="006972DA" w:rsidP="00975192">
      <w:pPr>
        <w:pStyle w:val="Bullet1"/>
      </w:pPr>
      <w:r w:rsidRPr="00B42C86">
        <w:t xml:space="preserve">Agreed </w:t>
      </w:r>
      <w:r w:rsidR="000D2078" w:rsidRPr="00B42C86">
        <w:t>definitions, targets and reporting frameworks</w:t>
      </w:r>
    </w:p>
    <w:p w14:paraId="5B3501B7" w14:textId="77777777" w:rsidR="000D2078" w:rsidRPr="00B42C86" w:rsidRDefault="000D2078" w:rsidP="00975192">
      <w:pPr>
        <w:pStyle w:val="Bullet1"/>
      </w:pPr>
      <w:r w:rsidRPr="00B42C86">
        <w:t>Evaluation of seclusion and restraint practices and interventions</w:t>
      </w:r>
    </w:p>
    <w:p w14:paraId="1B8FA4D2" w14:textId="77777777" w:rsidR="00C61391" w:rsidRPr="00B42C86" w:rsidRDefault="000D2078" w:rsidP="00975192">
      <w:pPr>
        <w:pStyle w:val="Bullet1"/>
      </w:pPr>
      <w:r w:rsidRPr="00B42C86">
        <w:t>A national approach to regulation</w:t>
      </w:r>
      <w:r w:rsidR="0084498F" w:rsidRPr="00B42C86">
        <w:t xml:space="preserve"> </w:t>
      </w:r>
      <w:r w:rsidR="0084498F" w:rsidRPr="00B42C86">
        <w:fldChar w:fldCharType="begin" w:fldLock="1"/>
      </w:r>
      <w:r w:rsidR="000124B1" w:rsidRPr="00B42C86">
        <w:instrText>ADDIN CSL_CITATION {"citationItems":[{"id":"ITEM-1","itemData":{"DOI":"10.1016/S0965-2590(09)70043-X","ISSN":"09652590","author":[{"dropping-particle":"","family":"National Mental Health Commission","given":"","non-dropping-particle":"","parse-names":false,"suffix":""}],"id":"ITEM-1","issued":{"date-parts":[["2015"]]},"publisher":"Australian Government","publisher-place":"Canberra","title":"A case for change: Position Paper on seclusion, restraint and restrictive practices in mental health services","type":"book"},"uris":["http://www.mendeley.com/documents/?uuid=2b7fde13-ad2f-4ede-92c5-85fcc6c34a6c"]}],"mendeley":{"formattedCitation":"(National Mental Health Commission 2015)","plainTextFormattedCitation":"(National Mental Health Commission 2015)","previouslyFormattedCitation":"(National Mental Health Commission 2015)"},"properties":{"noteIndex":0},"schema":"https://github.com/citation-style-language/schema/raw/master/csl-citation.json"}</w:instrText>
      </w:r>
      <w:r w:rsidR="0084498F" w:rsidRPr="00B42C86">
        <w:fldChar w:fldCharType="separate"/>
      </w:r>
      <w:r w:rsidR="0084498F" w:rsidRPr="00B42C86">
        <w:t>(National Mental Health Commission 2015)</w:t>
      </w:r>
      <w:r w:rsidR="0084498F" w:rsidRPr="00B42C86">
        <w:fldChar w:fldCharType="end"/>
      </w:r>
      <w:r w:rsidR="004B6176" w:rsidRPr="00B42C86">
        <w:t>.</w:t>
      </w:r>
      <w:r w:rsidR="001C2991" w:rsidRPr="00B42C86">
        <w:t xml:space="preserve"> </w:t>
      </w:r>
    </w:p>
    <w:p w14:paraId="473EBFB6" w14:textId="77777777" w:rsidR="00816544" w:rsidRPr="00B42C86" w:rsidRDefault="0069545A" w:rsidP="001A2526">
      <w:pPr>
        <w:pStyle w:val="Paragraph"/>
      </w:pPr>
      <w:r w:rsidRPr="00B42C86">
        <w:t>In Victoria</w:t>
      </w:r>
      <w:r w:rsidR="00AE4176" w:rsidRPr="00B42C86">
        <w:t xml:space="preserve">, the </w:t>
      </w:r>
      <w:r w:rsidR="00AE4176" w:rsidRPr="00B42C86">
        <w:rPr>
          <w:i/>
        </w:rPr>
        <w:t>Supported Residential Services (Private Proprietors) Act 2010</w:t>
      </w:r>
      <w:r w:rsidR="00AE4176" w:rsidRPr="00B42C86">
        <w:t xml:space="preserve"> </w:t>
      </w:r>
      <w:r w:rsidR="003C6D96" w:rsidRPr="00B42C86">
        <w:t>provides for specific rights and protections for people living in privately</w:t>
      </w:r>
      <w:r w:rsidR="00620832" w:rsidRPr="00B42C86">
        <w:t xml:space="preserve"> </w:t>
      </w:r>
      <w:r w:rsidR="003C6D96" w:rsidRPr="00B42C86">
        <w:t xml:space="preserve">funded residential aged care services. </w:t>
      </w:r>
    </w:p>
    <w:p w14:paraId="70B2CFDF" w14:textId="4A120043" w:rsidR="003C6D96" w:rsidRPr="00B42C86" w:rsidRDefault="00816544" w:rsidP="001A2526">
      <w:pPr>
        <w:pStyle w:val="Paragraph"/>
      </w:pPr>
      <w:r w:rsidRPr="00B42C86">
        <w:br w:type="column"/>
      </w:r>
      <w:r w:rsidR="001F09ED" w:rsidRPr="00B42C86">
        <w:t xml:space="preserve">The Act sets out </w:t>
      </w:r>
      <w:r w:rsidR="006064A9" w:rsidRPr="00B42C86">
        <w:t>rights and principles including</w:t>
      </w:r>
      <w:r w:rsidR="00785D7E" w:rsidRPr="00B42C86">
        <w:t xml:space="preserve"> dignity and respect and freedom from abuse, neglect or exploitation</w:t>
      </w:r>
      <w:r w:rsidR="00A047B2" w:rsidRPr="00B42C86">
        <w:t xml:space="preserve">. </w:t>
      </w:r>
      <w:r w:rsidR="00835733" w:rsidRPr="00B42C86">
        <w:t xml:space="preserve">It goes on to </w:t>
      </w:r>
      <w:r w:rsidR="001779C6" w:rsidRPr="00B42C86">
        <w:t xml:space="preserve">state </w:t>
      </w:r>
      <w:r w:rsidR="0077361C" w:rsidRPr="00B42C86">
        <w:t>‘</w:t>
      </w:r>
      <w:r w:rsidR="001779C6" w:rsidRPr="00B42C86">
        <w:t>i</w:t>
      </w:r>
      <w:r w:rsidR="00AE5CA7" w:rsidRPr="00B42C86">
        <w:t>f a restriction on the rights of any resident set out in the principles</w:t>
      </w:r>
      <w:r w:rsidR="0077361C" w:rsidRPr="00B42C86">
        <w:t xml:space="preserve"> </w:t>
      </w:r>
      <w:r w:rsidR="001779C6" w:rsidRPr="00B42C86">
        <w:t>…</w:t>
      </w:r>
      <w:r w:rsidR="0077361C" w:rsidRPr="00B42C86">
        <w:t xml:space="preserve"> </w:t>
      </w:r>
      <w:r w:rsidR="00AE5CA7" w:rsidRPr="00B42C86">
        <w:t>is necessary, and more than one option is available in implementing that restriction, the option chosen must be that which is the least restrictive of the resident's rights in the circumstances</w:t>
      </w:r>
      <w:r w:rsidR="0077361C" w:rsidRPr="00B42C86">
        <w:t>’</w:t>
      </w:r>
      <w:r w:rsidR="001779C6" w:rsidRPr="00B42C86">
        <w:t xml:space="preserve">. </w:t>
      </w:r>
      <w:r w:rsidR="003C6D96" w:rsidRPr="00B42C86">
        <w:t xml:space="preserve">However, the statute does not </w:t>
      </w:r>
      <w:r w:rsidR="001779C6" w:rsidRPr="00B42C86">
        <w:t>apply to</w:t>
      </w:r>
      <w:r w:rsidR="003C6D96" w:rsidRPr="00B42C86">
        <w:t xml:space="preserve"> residential aged care services that are government</w:t>
      </w:r>
      <w:r w:rsidR="000C5E6A" w:rsidRPr="00B42C86">
        <w:t xml:space="preserve"> </w:t>
      </w:r>
      <w:r w:rsidR="003C6D96" w:rsidRPr="00B42C86">
        <w:t>subsidised, effectively exclud</w:t>
      </w:r>
      <w:r w:rsidR="001779C6" w:rsidRPr="00B42C86">
        <w:t>ing</w:t>
      </w:r>
      <w:r w:rsidR="003C6D96" w:rsidRPr="00B42C86">
        <w:t xml:space="preserve"> the majority of aged care services from its operation (Office of the Public Advocate (Qld) 2017).</w:t>
      </w:r>
    </w:p>
    <w:p w14:paraId="21377031" w14:textId="3E04DB88" w:rsidR="00944791" w:rsidRPr="00B42C86" w:rsidRDefault="00900FA1" w:rsidP="001A2526">
      <w:pPr>
        <w:pStyle w:val="Paragraph"/>
      </w:pPr>
      <w:r w:rsidRPr="00B42C86">
        <w:t>In</w:t>
      </w:r>
      <w:r w:rsidR="00944791" w:rsidRPr="00B42C86">
        <w:t xml:space="preserve"> recent NSW case law</w:t>
      </w:r>
      <w:r w:rsidRPr="00B42C86">
        <w:t xml:space="preserve">, the </w:t>
      </w:r>
      <w:r w:rsidR="007A7B96" w:rsidRPr="00B42C86">
        <w:t xml:space="preserve">Guardianship Division of the Civil and Administrative Tribunal decided that </w:t>
      </w:r>
      <w:r w:rsidR="000C5E6A" w:rsidRPr="00B42C86">
        <w:t>‘</w:t>
      </w:r>
      <w:r w:rsidR="00A82EF2" w:rsidRPr="00B42C86">
        <w:t>the definitions of physical and chemical restraint contained in the [Restraint] Principles in relation to people living in residential aged care should also be used by this Tribunal when there is evidence that such restraints are being used on a person who is unable to provide their own consent</w:t>
      </w:r>
      <w:r w:rsidR="000C5E6A" w:rsidRPr="00B42C86">
        <w:t>’</w:t>
      </w:r>
      <w:r w:rsidR="00CF6CF2" w:rsidRPr="00B42C86">
        <w:t xml:space="preserve"> </w:t>
      </w:r>
      <w:r w:rsidR="00CF6CF2" w:rsidRPr="00B42C86">
        <w:fldChar w:fldCharType="begin" w:fldLock="1"/>
      </w:r>
      <w:r w:rsidR="00612A33" w:rsidRPr="00B42C86">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2020)","plainTextFormattedCitation":"(NSW Civil and Administrative Tribunal 2020)","previouslyFormattedCitation":"(NSW Civil and Administrative Tribunal 2020)"},"properties":{"noteIndex":0},"schema":"https://github.com/citation-style-language/schema/raw/master/csl-citation.json"}</w:instrText>
      </w:r>
      <w:r w:rsidR="00CF6CF2" w:rsidRPr="00B42C86">
        <w:fldChar w:fldCharType="separate"/>
      </w:r>
      <w:r w:rsidR="0031572A" w:rsidRPr="00B42C86">
        <w:t>(</w:t>
      </w:r>
      <w:r w:rsidR="001F5C37" w:rsidRPr="00B42C86">
        <w:rPr>
          <w:i/>
          <w:iCs/>
        </w:rPr>
        <w:t>VZM</w:t>
      </w:r>
      <w:r w:rsidR="0031572A" w:rsidRPr="00B42C86">
        <w:t xml:space="preserve"> 2020)</w:t>
      </w:r>
      <w:r w:rsidR="00CF6CF2" w:rsidRPr="00B42C86">
        <w:fldChar w:fldCharType="end"/>
      </w:r>
      <w:r w:rsidR="00A82EF2" w:rsidRPr="00B42C86">
        <w:t>.</w:t>
      </w:r>
    </w:p>
    <w:p w14:paraId="4DC53B77" w14:textId="15BE41F7" w:rsidR="00DE29CD" w:rsidRPr="00B42C86" w:rsidRDefault="00D22B3E" w:rsidP="001F5615">
      <w:pPr>
        <w:pStyle w:val="ParaKeep"/>
      </w:pPr>
      <w:r w:rsidRPr="00B42C86">
        <w:t xml:space="preserve">Other relevant initiatives include the policy directive from </w:t>
      </w:r>
      <w:r w:rsidR="00E22557" w:rsidRPr="00B42C86">
        <w:t xml:space="preserve">the </w:t>
      </w:r>
      <w:r w:rsidRPr="00B42C86">
        <w:t>NS</w:t>
      </w:r>
      <w:r w:rsidR="00E22557" w:rsidRPr="00B42C86">
        <w:t xml:space="preserve">W Government regarding seclusion and restraint in </w:t>
      </w:r>
      <w:r w:rsidR="003374EB" w:rsidRPr="00B42C86">
        <w:t xml:space="preserve">public </w:t>
      </w:r>
      <w:r w:rsidR="00E22557" w:rsidRPr="00B42C86">
        <w:t>health settings</w:t>
      </w:r>
      <w:r w:rsidR="003374EB" w:rsidRPr="00B42C86">
        <w:t xml:space="preserve"> (published March 2020) that highlights concepts of </w:t>
      </w:r>
      <w:r w:rsidR="00B26EA2" w:rsidRPr="00B42C86">
        <w:t xml:space="preserve">prevention and </w:t>
      </w:r>
      <w:r w:rsidR="003374EB" w:rsidRPr="00B42C86">
        <w:t xml:space="preserve">least restrictive practice, </w:t>
      </w:r>
      <w:r w:rsidR="008030FC" w:rsidRPr="00B42C86">
        <w:t>governance and reporting</w:t>
      </w:r>
      <w:r w:rsidR="00AF624F" w:rsidRPr="00B42C86">
        <w:t xml:space="preserve">. The Directive includes a paragraph on </w:t>
      </w:r>
      <w:r w:rsidR="004B43C0" w:rsidRPr="00B42C86">
        <w:t>residential aged care</w:t>
      </w:r>
      <w:r w:rsidR="00326405" w:rsidRPr="00B42C86">
        <w:t xml:space="preserve"> that highlights key components of the </w:t>
      </w:r>
      <w:r w:rsidR="000C5E6A" w:rsidRPr="00B42C86">
        <w:t xml:space="preserve">Restraints </w:t>
      </w:r>
      <w:r w:rsidR="00326405" w:rsidRPr="00B42C86">
        <w:t>Principles (</w:t>
      </w:r>
      <w:r w:rsidR="001143B0" w:rsidRPr="00B42C86">
        <w:t>with a focus on</w:t>
      </w:r>
      <w:r w:rsidR="00326405" w:rsidRPr="00B42C86">
        <w:t xml:space="preserve"> physical restraint)</w:t>
      </w:r>
      <w:r w:rsidR="00DE29CD" w:rsidRPr="00B42C86">
        <w:t xml:space="preserve"> and explicitly bans</w:t>
      </w:r>
      <w:r w:rsidR="000F4754" w:rsidRPr="00B42C86">
        <w:t xml:space="preserve"> the use of</w:t>
      </w:r>
      <w:r w:rsidR="00DE29CD" w:rsidRPr="00B42C86">
        <w:t>:</w:t>
      </w:r>
    </w:p>
    <w:p w14:paraId="6693F5C1" w14:textId="27466854" w:rsidR="00DE29CD" w:rsidRPr="00B42C86" w:rsidRDefault="00DE29CD" w:rsidP="0079059B">
      <w:pPr>
        <w:pStyle w:val="Bullet1"/>
      </w:pPr>
      <w:r w:rsidRPr="00B42C86">
        <w:t>Seclusion</w:t>
      </w:r>
    </w:p>
    <w:p w14:paraId="3AB8FAC8" w14:textId="1576FFB8" w:rsidR="000F4754" w:rsidRPr="00B42C86" w:rsidRDefault="000F4754">
      <w:pPr>
        <w:pStyle w:val="Bullet1"/>
      </w:pPr>
      <w:r w:rsidRPr="00B42C86">
        <w:t>Posey crisscross vests</w:t>
      </w:r>
    </w:p>
    <w:p w14:paraId="3281A190" w14:textId="1F09254E" w:rsidR="000F4754" w:rsidRPr="00B42C86" w:rsidRDefault="000F4754">
      <w:pPr>
        <w:pStyle w:val="Bullet1"/>
      </w:pPr>
      <w:r w:rsidRPr="00B42C86">
        <w:t>Leg or ankle restraint</w:t>
      </w:r>
      <w:r w:rsidR="00E77DAA" w:rsidRPr="00B42C86">
        <w:t>s</w:t>
      </w:r>
    </w:p>
    <w:p w14:paraId="080283D1" w14:textId="273806C8" w:rsidR="000F4754" w:rsidRPr="00B42C86" w:rsidRDefault="000F4754">
      <w:pPr>
        <w:pStyle w:val="Bullet1"/>
      </w:pPr>
      <w:r w:rsidRPr="00B42C86">
        <w:t>Manacles/shackles</w:t>
      </w:r>
      <w:r w:rsidR="002E74C4" w:rsidRPr="00B42C86">
        <w:t xml:space="preserve"> (hard)</w:t>
      </w:r>
    </w:p>
    <w:p w14:paraId="651BFB78" w14:textId="39D6EC7A" w:rsidR="00D22B3E" w:rsidRPr="00B42C86" w:rsidRDefault="002E74C4" w:rsidP="00E77DAA">
      <w:pPr>
        <w:pStyle w:val="Bullet1"/>
      </w:pPr>
      <w:r w:rsidRPr="00B42C86">
        <w:t>Soft wrist</w:t>
      </w:r>
      <w:r w:rsidR="00E77DAA" w:rsidRPr="00B42C86">
        <w:t>/</w:t>
      </w:r>
      <w:r w:rsidRPr="00B42C86">
        <w:t xml:space="preserve">hand restraints </w:t>
      </w:r>
      <w:r w:rsidR="0095619D" w:rsidRPr="00B42C86">
        <w:fldChar w:fldCharType="begin" w:fldLock="1"/>
      </w:r>
      <w:r w:rsidR="00ED19FA" w:rsidRPr="00B42C86">
        <w:instrText>ADDIN CSL_CITATION {"citationItems":[{"id":"ITEM-1","itemData":{"author":[{"dropping-particle":"","family":"NSW Government","given":"","non-dropping-particle":"","parse-names":false,"suffix":""}],"id":"ITEM-1","issued":{"date-parts":[["2020"]]},"publisher":"Policy Directive, NSW Government","publisher-place":"Sydney","title":"Seclusion and Restraint in NSW Health Settings","type":"book"},"uris":["http://www.mendeley.com/documents/?uuid=75cedf72-dba8-42a2-89db-af92e768ab4d"]}],"mendeley":{"formattedCitation":"(NSW Government 2020)","plainTextFormattedCitation":"(NSW Government 2020)","previouslyFormattedCitation":"(NSW Government 2020)"},"properties":{"noteIndex":0},"schema":"https://github.com/citation-style-language/schema/raw/master/csl-citation.json"}</w:instrText>
      </w:r>
      <w:r w:rsidR="0095619D" w:rsidRPr="00B42C86">
        <w:fldChar w:fldCharType="separate"/>
      </w:r>
      <w:r w:rsidR="005A369D" w:rsidRPr="00B42C86">
        <w:t>(NSW Government 2020)</w:t>
      </w:r>
      <w:r w:rsidR="0095619D" w:rsidRPr="00B42C86">
        <w:fldChar w:fldCharType="end"/>
      </w:r>
      <w:r w:rsidR="00E22557" w:rsidRPr="00B42C86">
        <w:t xml:space="preserve">. </w:t>
      </w:r>
    </w:p>
    <w:p w14:paraId="16DD9813" w14:textId="2A88A6F1" w:rsidR="003E3760" w:rsidRPr="00B42C86" w:rsidRDefault="00455A17" w:rsidP="003E1639">
      <w:pPr>
        <w:pStyle w:val="Heading3"/>
      </w:pPr>
      <w:r w:rsidRPr="00B42C86">
        <w:br w:type="column"/>
      </w:r>
      <w:r w:rsidR="003E3760" w:rsidRPr="00B42C86">
        <w:lastRenderedPageBreak/>
        <w:t>Consent and substitute decision</w:t>
      </w:r>
      <w:r w:rsidR="000C5E6A" w:rsidRPr="00B42C86">
        <w:t xml:space="preserve"> </w:t>
      </w:r>
      <w:r w:rsidR="003E3760" w:rsidRPr="00B42C86">
        <w:t>making</w:t>
      </w:r>
    </w:p>
    <w:p w14:paraId="4E1FC055" w14:textId="42B9688C" w:rsidR="00584EBC" w:rsidRPr="00B42C86" w:rsidRDefault="005E436D" w:rsidP="003B152F">
      <w:pPr>
        <w:pStyle w:val="ParaKeep"/>
      </w:pPr>
      <w:r w:rsidRPr="00B42C86">
        <w:t>In 2014, the</w:t>
      </w:r>
      <w:r w:rsidR="00276727" w:rsidRPr="00B42C86">
        <w:t xml:space="preserve"> Australian Law Reform Commission recommended </w:t>
      </w:r>
      <w:r w:rsidR="00584EBC" w:rsidRPr="00B42C86">
        <w:t xml:space="preserve">reform of </w:t>
      </w:r>
      <w:r w:rsidR="00DE0A94" w:rsidRPr="00B42C86">
        <w:t>national</w:t>
      </w:r>
      <w:r w:rsidR="00D0776C" w:rsidRPr="00B42C86">
        <w:t xml:space="preserve">, </w:t>
      </w:r>
      <w:r w:rsidR="00584EBC" w:rsidRPr="00B42C86">
        <w:t>state and territory laws</w:t>
      </w:r>
      <w:r w:rsidR="00D0776C" w:rsidRPr="00B42C86">
        <w:t>,</w:t>
      </w:r>
      <w:r w:rsidR="00584EBC" w:rsidRPr="00B42C86">
        <w:t xml:space="preserve"> and legal frameworks concerning individual decision</w:t>
      </w:r>
      <w:r w:rsidR="00D0776C" w:rsidRPr="00B42C86">
        <w:t xml:space="preserve"> </w:t>
      </w:r>
      <w:r w:rsidR="00584EBC" w:rsidRPr="00B42C86">
        <w:t>making to ensure that:</w:t>
      </w:r>
    </w:p>
    <w:p w14:paraId="332255E5" w14:textId="5DEC944E" w:rsidR="00584EBC" w:rsidRPr="00B42C86" w:rsidRDefault="00584EBC" w:rsidP="0063477D">
      <w:pPr>
        <w:pStyle w:val="Bullet1Keep"/>
      </w:pPr>
      <w:r w:rsidRPr="00B42C86">
        <w:t>Supported decision</w:t>
      </w:r>
      <w:r w:rsidR="00D0776C" w:rsidRPr="00B42C86">
        <w:t xml:space="preserve"> </w:t>
      </w:r>
      <w:r w:rsidRPr="00B42C86">
        <w:t>making is encouraged</w:t>
      </w:r>
    </w:p>
    <w:p w14:paraId="474603F0" w14:textId="58025F2F" w:rsidR="00584EBC" w:rsidRPr="00B42C86" w:rsidRDefault="00584EBC" w:rsidP="002D6030">
      <w:pPr>
        <w:pStyle w:val="Bullet1Keep"/>
      </w:pPr>
      <w:r w:rsidRPr="00B42C86">
        <w:t>Representative decision</w:t>
      </w:r>
      <w:r w:rsidR="00D0776C" w:rsidRPr="00B42C86">
        <w:t xml:space="preserve"> </w:t>
      </w:r>
      <w:r w:rsidRPr="00B42C86">
        <w:t>makers are appointed only as a last resort</w:t>
      </w:r>
    </w:p>
    <w:p w14:paraId="6411EE8B" w14:textId="16233ECB" w:rsidR="00123893" w:rsidRPr="00B42C86" w:rsidRDefault="00584EBC" w:rsidP="00975192">
      <w:pPr>
        <w:pStyle w:val="Bullet1"/>
      </w:pPr>
      <w:r w:rsidRPr="00B42C86">
        <w:t xml:space="preserve">The will, preferences and rights of persons </w:t>
      </w:r>
      <w:r w:rsidR="000C3A22" w:rsidRPr="00B42C86">
        <w:t>who may require</w:t>
      </w:r>
      <w:r w:rsidR="00A47E23" w:rsidRPr="00B42C86">
        <w:t xml:space="preserve"> decision-making support must </w:t>
      </w:r>
      <w:r w:rsidRPr="00B42C86">
        <w:t xml:space="preserve">direct decisions that affect their lives </w:t>
      </w:r>
      <w:r w:rsidRPr="00B42C86">
        <w:fldChar w:fldCharType="begin" w:fldLock="1"/>
      </w:r>
      <w:r w:rsidR="00C312A9" w:rsidRPr="00B42C86">
        <w:instrText>ADDIN CSL_CITATION {"citationItems":[{"id":"ITEM-1","itemData":{"ISBN":"9780992406936","author":[{"dropping-particle":"","family":"Australian Law Reform Commission","given":"","non-dropping-particle":"","parse-names":false,"suffix":""}],"id":"ITEM-1","issued":{"date-parts":[["2014"]]},"publisher":"Final report. Australian Government","title":"Equality, capacity and disability in Commonwealth laws","type":"book"},"uris":["http://www.mendeley.com/documents/?uuid=d4b91944-831e-455e-926a-ee6b70dd5d6f"]}],"mendeley":{"formattedCitation":"(Australian Law Reform Commission 2014)","plainTextFormattedCitation":"(Australian Law Reform Commission 2014)","previouslyFormattedCitation":"(Australian Law Reform Commission 2014)"},"properties":{"noteIndex":0},"schema":"https://github.com/citation-style-language/schema/raw/master/csl-citation.json"}</w:instrText>
      </w:r>
      <w:r w:rsidRPr="00B42C86">
        <w:fldChar w:fldCharType="separate"/>
      </w:r>
      <w:r w:rsidRPr="00B42C86">
        <w:t>(Australian Law Reform Commission 2014)</w:t>
      </w:r>
      <w:r w:rsidRPr="00B42C86">
        <w:fldChar w:fldCharType="end"/>
      </w:r>
      <w:r w:rsidRPr="00B42C86">
        <w:t>.</w:t>
      </w:r>
    </w:p>
    <w:p w14:paraId="1EF93AF7" w14:textId="77777777" w:rsidR="0092285B" w:rsidRPr="00B42C86" w:rsidRDefault="00F762BD" w:rsidP="003E3760">
      <w:pPr>
        <w:pStyle w:val="Paragraph"/>
      </w:pPr>
      <w:r w:rsidRPr="00B42C86">
        <w:t xml:space="preserve">However, </w:t>
      </w:r>
      <w:r w:rsidR="00A95A4A" w:rsidRPr="00B42C86">
        <w:t xml:space="preserve">such reform </w:t>
      </w:r>
      <w:r w:rsidR="0013512E" w:rsidRPr="00B42C86">
        <w:t>is in early stages</w:t>
      </w:r>
      <w:r w:rsidR="00E86A1B" w:rsidRPr="00B42C86">
        <w:t xml:space="preserve">, </w:t>
      </w:r>
      <w:r w:rsidR="006B5FDB" w:rsidRPr="00B42C86">
        <w:t>and there are</w:t>
      </w:r>
      <w:r w:rsidR="00F27F12" w:rsidRPr="00B42C86">
        <w:t xml:space="preserve"> numerous challenges to overcome in embedding the principles</w:t>
      </w:r>
      <w:r w:rsidR="00F0590A" w:rsidRPr="00B42C86">
        <w:t xml:space="preserve"> recommended by the Law Reform Commission</w:t>
      </w:r>
      <w:r w:rsidR="00C312A9" w:rsidRPr="00B42C86">
        <w:t xml:space="preserve"> </w:t>
      </w:r>
      <w:r w:rsidR="00C312A9" w:rsidRPr="00B42C86">
        <w:fldChar w:fldCharType="begin" w:fldLock="1"/>
      </w:r>
      <w:r w:rsidR="00D60655" w:rsidRPr="00B42C86">
        <w:instrText>ADDIN CSL_CITATION {"citationItems":[{"id":"ITEM-1","itemData":{"DOI":"10.1016/j.alter.2011.07.002","ISSN":"18750672","abstract":"The United Nations Convention on the Rights of Persons with Disabilities (CRPD) entered into force in May 2008. It is the first legally binding international treaty aimed specifically at protecting the rights of persons with disabilities. Ratifying State Parties have to either incorporate new laws or change existing laws, to meet their obligations of implementing the CRPD. Article 12 (Equal Recognition before the Law) of the CRPD supports legal capacity (recognition of a person's right to make decisions). It has been claimed that 'it challenges literally centuries of legal practice which may now be directly contrary to Article 12 and therefore requires examination by States to ensure that legislation complies with the Convention...' (McLay, 2008). In relation to the interpretation of Article 12, most jurisdictions have incorporated substitute decision-making (e.g., guardianship) rather than supported decision-making in their legislation. The best interpretation of Article 12 requires a supported decision-making model. This paper will illustrate this point by (a) examining different approaches to legal capacity, (b) clarifying the distinction between substituted and supported decision-making, (c) examining the history of Article 12 in light of substituted and supported decision-making, and (d) arguing on the basis of history and the deliberation process of the CRPD, that Article 12 requires state parties to implement supported decision-making. © 2011 Association ALTER.","author":[{"dropping-particle":"","family":"Alston","given":"Bruce","non-dropping-particle":"","parse-names":false,"suffix":""}],"container-title":"Law in Context","id":"ITEM-1","issued":{"date-parts":[["2017"]]},"page":"21-43","title":"Towards supported decision-making: Article 12 of the Convention on the Rights of Persons with Disabilities and guardianship law reform","type":"article-journal","volume":"35"},"uris":["http://www.mendeley.com/documents/?uuid=d61a31e7-a0d1-40f0-9789-835b7c950ef8"]}],"mendeley":{"formattedCitation":"(Alston 2017)","plainTextFormattedCitation":"(Alston 2017)","previouslyFormattedCitation":"(Alston 2017)"},"properties":{"noteIndex":0},"schema":"https://github.com/citation-style-language/schema/raw/master/csl-citation.json"}</w:instrText>
      </w:r>
      <w:r w:rsidR="00C312A9" w:rsidRPr="00B42C86">
        <w:fldChar w:fldCharType="separate"/>
      </w:r>
      <w:r w:rsidR="00C312A9" w:rsidRPr="00B42C86">
        <w:t>(Alston 2017)</w:t>
      </w:r>
      <w:r w:rsidR="00C312A9" w:rsidRPr="00B42C86">
        <w:fldChar w:fldCharType="end"/>
      </w:r>
      <w:r w:rsidR="005C0C03" w:rsidRPr="00B42C86">
        <w:t xml:space="preserve">. </w:t>
      </w:r>
    </w:p>
    <w:p w14:paraId="5A57E1DB" w14:textId="205E0C63" w:rsidR="003E3760" w:rsidRPr="00B42C86" w:rsidRDefault="003E3760" w:rsidP="003B152F">
      <w:pPr>
        <w:pStyle w:val="ParaKeep"/>
      </w:pPr>
      <w:r w:rsidRPr="00B42C86">
        <w:t>Across Australia, it is presumed that all adults have decision-making capacity (</w:t>
      </w:r>
      <w:r w:rsidR="00295B8E" w:rsidRPr="00B42C86">
        <w:t>e</w:t>
      </w:r>
      <w:r w:rsidRPr="00B42C86">
        <w:t>.</w:t>
      </w:r>
      <w:r w:rsidR="00295B8E" w:rsidRPr="00B42C86">
        <w:t>g</w:t>
      </w:r>
      <w:r w:rsidRPr="00B42C86">
        <w:t>. to consent to or refuse treatment) unless it is proven otherwise. In common law, a person has capacity to make treatment decisions if they are able to both:</w:t>
      </w:r>
    </w:p>
    <w:p w14:paraId="78807D60" w14:textId="77777777" w:rsidR="003E3760" w:rsidRPr="00B42C86" w:rsidRDefault="003E3760" w:rsidP="00AA5365">
      <w:pPr>
        <w:pStyle w:val="Bullet1"/>
      </w:pPr>
      <w:r w:rsidRPr="00B42C86">
        <w:t>Understand and remember the information needed to make the decision and its consequences of the decision</w:t>
      </w:r>
    </w:p>
    <w:p w14:paraId="7456BE83" w14:textId="77777777" w:rsidR="003E3760" w:rsidRPr="00B42C86" w:rsidRDefault="003E3760" w:rsidP="00975192">
      <w:pPr>
        <w:pStyle w:val="Bullet1"/>
      </w:pPr>
      <w:r w:rsidRPr="00B42C86">
        <w:t>Use and weigh that information as part of their decision-making process (Queensland University of Technology 2020a).</w:t>
      </w:r>
    </w:p>
    <w:p w14:paraId="3ED7A47F" w14:textId="77777777" w:rsidR="003E3760" w:rsidRPr="00B42C86" w:rsidRDefault="003E3760" w:rsidP="003E3760">
      <w:pPr>
        <w:pStyle w:val="Paragraph"/>
        <w:rPr>
          <w:color w:val="auto"/>
        </w:rPr>
      </w:pPr>
      <w:r w:rsidRPr="00B42C86">
        <w:rPr>
          <w:color w:val="auto"/>
        </w:rPr>
        <w:t>State and territory legislation also includes a presumption of capacity, unless the contrary is shown.</w:t>
      </w:r>
    </w:p>
    <w:p w14:paraId="71CE6E2E" w14:textId="7478AAD4" w:rsidR="003E3760" w:rsidRPr="00B42C86" w:rsidRDefault="003E3760" w:rsidP="001F5615">
      <w:pPr>
        <w:pStyle w:val="ParaKeep"/>
      </w:pPr>
      <w:r w:rsidRPr="00B42C86">
        <w:t>If a person lacks such capacity</w:t>
      </w:r>
      <w:r w:rsidR="00295B8E" w:rsidRPr="00B42C86">
        <w:t>,</w:t>
      </w:r>
      <w:r w:rsidR="00E75E55" w:rsidRPr="00B42C86">
        <w:rPr>
          <w:rStyle w:val="FootnoteReference"/>
        </w:rPr>
        <w:footnoteReference w:id="12"/>
      </w:r>
      <w:r w:rsidRPr="00B42C86">
        <w:t xml:space="preserve"> legislation exists in each state and territory that allows for the formal appointment of a guardian </w:t>
      </w:r>
      <w:r w:rsidRPr="00B42C86">
        <w:t xml:space="preserve">and otherwise identifies substitute </w:t>
      </w:r>
      <w:r w:rsidR="000E0FDC" w:rsidRPr="00B42C86">
        <w:t>decision maker</w:t>
      </w:r>
      <w:r w:rsidRPr="00B42C86">
        <w:t xml:space="preserve">s (known variously as a healthcare </w:t>
      </w:r>
      <w:r w:rsidR="000E0FDC" w:rsidRPr="00B42C86">
        <w:t>decision maker</w:t>
      </w:r>
      <w:r w:rsidRPr="00B42C86">
        <w:t xml:space="preserve">, health attorney, person responsible, medical treatment </w:t>
      </w:r>
      <w:r w:rsidR="000E0FDC" w:rsidRPr="00B42C86">
        <w:t>decision maker</w:t>
      </w:r>
      <w:r w:rsidRPr="00B42C86">
        <w:t>).</w:t>
      </w:r>
      <w:r w:rsidR="001C2991" w:rsidRPr="00B42C86">
        <w:t xml:space="preserve"> </w:t>
      </w:r>
      <w:r w:rsidRPr="00B42C86">
        <w:t xml:space="preserve">However, this jurisdictional legislation has been described as a ‘patchwork’, with the frameworks relating to substitute </w:t>
      </w:r>
      <w:r w:rsidR="000E0FDC" w:rsidRPr="00B42C86">
        <w:t>decision maker</w:t>
      </w:r>
      <w:r w:rsidRPr="00B42C86">
        <w:t>s variously contained in (or paired with) legislation relating to guardianship or advance care planning (Northern Territory Government 2019). However, similarities in the legislation include:</w:t>
      </w:r>
    </w:p>
    <w:p w14:paraId="38F3BBAF" w14:textId="543E8891" w:rsidR="003E3760" w:rsidRPr="00B42C86" w:rsidRDefault="003E3760" w:rsidP="00975192">
      <w:pPr>
        <w:pStyle w:val="Bullet1"/>
      </w:pPr>
      <w:r w:rsidRPr="00B42C86">
        <w:t xml:space="preserve">A framework to determine a person’s substitute </w:t>
      </w:r>
      <w:r w:rsidR="000E0FDC" w:rsidRPr="00B42C86">
        <w:t>decision maker</w:t>
      </w:r>
      <w:r w:rsidRPr="00B42C86">
        <w:t xml:space="preserve"> for health care according to a hierarchy (that includes a person appointed in an advance directive or enduring power of attorney, a guardian appointed in a guardianship order and family</w:t>
      </w:r>
      <w:r w:rsidR="00295B8E" w:rsidRPr="00B42C86">
        <w:t>,</w:t>
      </w:r>
      <w:r w:rsidRPr="00B42C86">
        <w:t xml:space="preserve"> and other people who have a relationship to the individual concerned</w:t>
      </w:r>
    </w:p>
    <w:p w14:paraId="79740422" w14:textId="7E09FEC2" w:rsidR="003E3760" w:rsidRPr="00B42C86" w:rsidRDefault="003E3760" w:rsidP="00975192">
      <w:pPr>
        <w:pStyle w:val="Bullet1"/>
      </w:pPr>
      <w:r w:rsidRPr="00B42C86">
        <w:t xml:space="preserve">Principles to guide healthcare </w:t>
      </w:r>
      <w:r w:rsidR="000E0FDC" w:rsidRPr="00B42C86">
        <w:t>decision maker</w:t>
      </w:r>
      <w:r w:rsidRPr="00B42C86">
        <w:t>s</w:t>
      </w:r>
    </w:p>
    <w:p w14:paraId="72CF8B34" w14:textId="77777777" w:rsidR="003E3760" w:rsidRPr="00B42C86" w:rsidRDefault="003E3760" w:rsidP="00975192">
      <w:pPr>
        <w:pStyle w:val="Bullet1"/>
      </w:pPr>
      <w:r w:rsidRPr="00B42C86">
        <w:t>Provisions to authorise healthcare without consent (e.g. in an emergency, or for routine/minor healthcare treatments)</w:t>
      </w:r>
    </w:p>
    <w:p w14:paraId="1F1C37AA" w14:textId="607F61BE" w:rsidR="003E3760" w:rsidRPr="00B42C86" w:rsidRDefault="003E3760" w:rsidP="00975192">
      <w:pPr>
        <w:pStyle w:val="Bullet1"/>
      </w:pPr>
      <w:r w:rsidRPr="00B42C86">
        <w:t xml:space="preserve">Provisions for obtaining consent when a </w:t>
      </w:r>
      <w:r w:rsidR="000E0FDC" w:rsidRPr="00B42C86">
        <w:t>decision maker</w:t>
      </w:r>
      <w:r w:rsidRPr="00B42C86">
        <w:t xml:space="preserve"> is not available</w:t>
      </w:r>
    </w:p>
    <w:p w14:paraId="18902C48" w14:textId="77777777" w:rsidR="00A90DDC" w:rsidRPr="00B42C86" w:rsidRDefault="003E3760" w:rsidP="00975192">
      <w:pPr>
        <w:pStyle w:val="Bullet1"/>
      </w:pPr>
      <w:r w:rsidRPr="00B42C86">
        <w:t>Provisions related to participation in medical research (Northern Territory Government 2019).</w:t>
      </w:r>
    </w:p>
    <w:p w14:paraId="6DFF907C" w14:textId="44C35E5D" w:rsidR="005E793B" w:rsidRPr="00B42C86" w:rsidRDefault="00295B8E" w:rsidP="005E793B">
      <w:pPr>
        <w:pStyle w:val="Paragraph"/>
        <w:rPr>
          <w:color w:val="auto"/>
        </w:rPr>
      </w:pPr>
      <w:r w:rsidRPr="00B42C86">
        <w:rPr>
          <w:color w:val="auto"/>
        </w:rPr>
        <w:t xml:space="preserve">Although </w:t>
      </w:r>
      <w:r w:rsidR="005E793B" w:rsidRPr="00B42C86">
        <w:rPr>
          <w:color w:val="auto"/>
        </w:rPr>
        <w:t>informed consent of the individual (</w:t>
      </w:r>
      <w:r w:rsidRPr="00B42C86">
        <w:rPr>
          <w:color w:val="auto"/>
        </w:rPr>
        <w:t>e</w:t>
      </w:r>
      <w:r w:rsidR="005E793B" w:rsidRPr="00B42C86">
        <w:rPr>
          <w:color w:val="auto"/>
        </w:rPr>
        <w:t>.</w:t>
      </w:r>
      <w:r w:rsidRPr="00B42C86">
        <w:rPr>
          <w:color w:val="auto"/>
        </w:rPr>
        <w:t>g</w:t>
      </w:r>
      <w:r w:rsidR="005E793B" w:rsidRPr="00B42C86">
        <w:rPr>
          <w:color w:val="auto"/>
        </w:rPr>
        <w:t xml:space="preserve">. resident in an aged care </w:t>
      </w:r>
      <w:r w:rsidR="00EC524D" w:rsidRPr="00B42C86">
        <w:rPr>
          <w:color w:val="auto"/>
        </w:rPr>
        <w:t>home</w:t>
      </w:r>
      <w:r w:rsidR="005E793B" w:rsidRPr="00B42C86">
        <w:rPr>
          <w:color w:val="auto"/>
        </w:rPr>
        <w:t xml:space="preserve">) is considered best practice, in many instances individuals most likely to be subjected to restraint may also be deemed to lack the decision-making capacity (e.g. due to disability or dementia). For this reason, state and territory legislation regarding guardianship, powers of attorney and advance care directives and the like </w:t>
      </w:r>
      <w:r w:rsidR="005E793B" w:rsidRPr="00B42C86">
        <w:rPr>
          <w:color w:val="auto"/>
        </w:rPr>
        <w:lastRenderedPageBreak/>
        <w:t>are relevant to consent and decision</w:t>
      </w:r>
      <w:r w:rsidR="008379C4" w:rsidRPr="00B42C86">
        <w:rPr>
          <w:color w:val="auto"/>
        </w:rPr>
        <w:t xml:space="preserve"> </w:t>
      </w:r>
      <w:r w:rsidR="005E793B" w:rsidRPr="00B42C86">
        <w:rPr>
          <w:color w:val="auto"/>
        </w:rPr>
        <w:t>making by proxy.</w:t>
      </w:r>
      <w:r w:rsidR="001C2991" w:rsidRPr="00B42C86">
        <w:rPr>
          <w:color w:val="auto"/>
        </w:rPr>
        <w:t xml:space="preserve"> </w:t>
      </w:r>
    </w:p>
    <w:p w14:paraId="0056C615" w14:textId="50E74FD6" w:rsidR="000129C9" w:rsidRPr="00B42C86" w:rsidRDefault="008461DF" w:rsidP="005E793B">
      <w:pPr>
        <w:pStyle w:val="Paragraph"/>
        <w:rPr>
          <w:color w:val="auto"/>
        </w:rPr>
      </w:pPr>
      <w:r w:rsidRPr="00B42C86">
        <w:rPr>
          <w:color w:val="auto"/>
        </w:rPr>
        <w:t>L</w:t>
      </w:r>
      <w:r w:rsidR="005E793B" w:rsidRPr="00B42C86">
        <w:rPr>
          <w:color w:val="auto"/>
        </w:rPr>
        <w:t>egislation relevant to consent and medical decision</w:t>
      </w:r>
      <w:r w:rsidR="008379C4" w:rsidRPr="00B42C86">
        <w:rPr>
          <w:color w:val="auto"/>
        </w:rPr>
        <w:t xml:space="preserve"> </w:t>
      </w:r>
      <w:r w:rsidR="005E793B" w:rsidRPr="00B42C86">
        <w:rPr>
          <w:color w:val="auto"/>
        </w:rPr>
        <w:t>making in Australian states and territories</w:t>
      </w:r>
      <w:r w:rsidRPr="00B42C86">
        <w:rPr>
          <w:color w:val="auto"/>
        </w:rPr>
        <w:t xml:space="preserve"> is summarised below</w:t>
      </w:r>
      <w:r w:rsidR="005E793B" w:rsidRPr="00B42C86">
        <w:rPr>
          <w:color w:val="auto"/>
        </w:rPr>
        <w:t>.</w:t>
      </w:r>
      <w:r w:rsidR="00BE4BF4" w:rsidRPr="00B42C86">
        <w:rPr>
          <w:color w:val="auto"/>
        </w:rPr>
        <w:t xml:space="preserve"> </w:t>
      </w:r>
      <w:r w:rsidR="008379C4" w:rsidRPr="00B42C86">
        <w:rPr>
          <w:color w:val="auto"/>
        </w:rPr>
        <w:t xml:space="preserve">Though </w:t>
      </w:r>
      <w:r w:rsidR="00CC2459" w:rsidRPr="00B42C86">
        <w:rPr>
          <w:color w:val="auto"/>
        </w:rPr>
        <w:t xml:space="preserve">focused on </w:t>
      </w:r>
      <w:r w:rsidR="008379C4" w:rsidRPr="00B42C86">
        <w:rPr>
          <w:color w:val="auto"/>
        </w:rPr>
        <w:t xml:space="preserve">decision making for </w:t>
      </w:r>
      <w:r w:rsidR="00CC2459" w:rsidRPr="00B42C86">
        <w:rPr>
          <w:color w:val="auto"/>
        </w:rPr>
        <w:t>palliative and end-of-life care, relevant information</w:t>
      </w:r>
      <w:r w:rsidR="00A76C38" w:rsidRPr="00B42C86">
        <w:rPr>
          <w:color w:val="auto"/>
        </w:rPr>
        <w:t>, including capacity and consent</w:t>
      </w:r>
      <w:r w:rsidR="003D3C65" w:rsidRPr="00B42C86">
        <w:rPr>
          <w:color w:val="auto"/>
        </w:rPr>
        <w:t xml:space="preserve"> to medical treatment and substitute decision</w:t>
      </w:r>
      <w:r w:rsidR="008379C4" w:rsidRPr="00B42C86">
        <w:rPr>
          <w:color w:val="auto"/>
        </w:rPr>
        <w:t xml:space="preserve"> </w:t>
      </w:r>
      <w:r w:rsidR="003D3C65" w:rsidRPr="00B42C86">
        <w:rPr>
          <w:color w:val="auto"/>
        </w:rPr>
        <w:t>making,</w:t>
      </w:r>
      <w:r w:rsidR="00CC2459" w:rsidRPr="00B42C86">
        <w:rPr>
          <w:color w:val="auto"/>
        </w:rPr>
        <w:t xml:space="preserve"> </w:t>
      </w:r>
      <w:r w:rsidR="00135CA5" w:rsidRPr="00B42C86">
        <w:rPr>
          <w:color w:val="auto"/>
        </w:rPr>
        <w:t xml:space="preserve">has been summarised </w:t>
      </w:r>
      <w:r w:rsidR="00AD491C" w:rsidRPr="00B42C86">
        <w:rPr>
          <w:color w:val="auto"/>
        </w:rPr>
        <w:t>(</w:t>
      </w:r>
      <w:r w:rsidR="00ED3564" w:rsidRPr="00B42C86">
        <w:rPr>
          <w:color w:val="auto"/>
        </w:rPr>
        <w:t xml:space="preserve">by jurisdiction) </w:t>
      </w:r>
      <w:r w:rsidR="002B1003" w:rsidRPr="00B42C86">
        <w:rPr>
          <w:color w:val="auto"/>
        </w:rPr>
        <w:t xml:space="preserve">by the </w:t>
      </w:r>
      <w:r w:rsidR="00BE45AF" w:rsidRPr="00B42C86">
        <w:rPr>
          <w:color w:val="auto"/>
        </w:rPr>
        <w:t>End of Life Research Program at the Australian Centre for Health Law Research, Q</w:t>
      </w:r>
      <w:r w:rsidR="00D64711" w:rsidRPr="00B42C86">
        <w:rPr>
          <w:color w:val="auto"/>
        </w:rPr>
        <w:t>ueensland University of Technology</w:t>
      </w:r>
      <w:r w:rsidR="00A83916" w:rsidRPr="00B42C86">
        <w:rPr>
          <w:color w:val="auto"/>
        </w:rPr>
        <w:t xml:space="preserve"> </w:t>
      </w:r>
      <w:r w:rsidR="00A83916" w:rsidRPr="00B42C86">
        <w:rPr>
          <w:color w:val="auto"/>
        </w:rPr>
        <w:fldChar w:fldCharType="begin" w:fldLock="1"/>
      </w:r>
      <w:r w:rsidR="00062869" w:rsidRPr="00B42C86">
        <w:rPr>
          <w:color w:val="auto"/>
        </w:rPr>
        <w:instrText>ADDIN CSL_CITATION {"citationItems":[{"id":"ITEM-1","itemData":{"URL":"https://end-of-life.qut.edu.au/","accessed":{"date-parts":[["2020","6","10"]]},"author":[{"dropping-particle":"","family":"White","given":"Ben","non-dropping-particle":"","parse-names":false,"suffix":""},{"dropping-particle":"","family":"Willmott","given":"Lindy","non-dropping-particle":"","parse-names":false,"suffix":""},{"dropping-particle":"","family":"Neller","given":"Penny","non-dropping-particle":"","parse-names":false,"suffix":""}],"id":"ITEM-1","issued":{"date-parts":[["0"]]},"title":"End of life law in Australia","type":"webpage"},"uris":["http://www.mendeley.com/documents/?uuid=92c28fd2-e2b1-4d9d-87c3-79ec08c298de"]}],"mendeley":{"formattedCitation":"(White et al. n.d.)","plainTextFormattedCitation":"(White et al. n.d.)","previouslyFormattedCitation":"(White et al. n.d.)"},"properties":{"noteIndex":0},"schema":"https://github.com/citation-style-language/schema/raw/master/csl-citation.json"}</w:instrText>
      </w:r>
      <w:r w:rsidR="00A83916" w:rsidRPr="00B42C86">
        <w:rPr>
          <w:color w:val="auto"/>
        </w:rPr>
        <w:fldChar w:fldCharType="separate"/>
      </w:r>
      <w:r w:rsidR="00A83916" w:rsidRPr="00B42C86">
        <w:rPr>
          <w:color w:val="auto"/>
        </w:rPr>
        <w:t>(White et al. n.d.)</w:t>
      </w:r>
      <w:r w:rsidR="00A83916" w:rsidRPr="00B42C86">
        <w:rPr>
          <w:color w:val="auto"/>
        </w:rPr>
        <w:fldChar w:fldCharType="end"/>
      </w:r>
      <w:r w:rsidR="00BE45AF" w:rsidRPr="00B42C86">
        <w:rPr>
          <w:color w:val="auto"/>
        </w:rPr>
        <w:t>.</w:t>
      </w:r>
    </w:p>
    <w:p w14:paraId="1BF9CFCD" w14:textId="473CCDD4" w:rsidR="003E3760" w:rsidRPr="00B42C86" w:rsidRDefault="00BE4BF4" w:rsidP="00A90DDC">
      <w:pPr>
        <w:pStyle w:val="Paragraph"/>
        <w:rPr>
          <w:color w:val="auto"/>
        </w:rPr>
      </w:pPr>
      <w:r w:rsidRPr="00B42C86">
        <w:rPr>
          <w:color w:val="auto"/>
        </w:rPr>
        <w:t xml:space="preserve">It should be noted, however, that </w:t>
      </w:r>
      <w:r w:rsidR="00D81231" w:rsidRPr="00B42C86">
        <w:rPr>
          <w:color w:val="auto"/>
        </w:rPr>
        <w:t xml:space="preserve">a legal argument can be made </w:t>
      </w:r>
      <w:r w:rsidR="0016559D" w:rsidRPr="00B42C86">
        <w:rPr>
          <w:color w:val="auto"/>
        </w:rPr>
        <w:t xml:space="preserve">that chemical restraint does not </w:t>
      </w:r>
      <w:r w:rsidR="004B0C23" w:rsidRPr="00B42C86">
        <w:rPr>
          <w:color w:val="auto"/>
        </w:rPr>
        <w:t xml:space="preserve">constitute medical treatment or health care </w:t>
      </w:r>
      <w:r w:rsidR="004B0C23" w:rsidRPr="00B42C86">
        <w:rPr>
          <w:color w:val="auto"/>
        </w:rPr>
        <w:fldChar w:fldCharType="begin" w:fldLock="1"/>
      </w:r>
      <w:r w:rsidR="00BC665E" w:rsidRPr="00B42C86">
        <w:rPr>
          <w:color w:val="auto"/>
        </w:rPr>
        <w:instrText>ADDIN CSL_CITATION {"citationItems":[{"id":"ITEM-1","itemData":{"author":[{"dropping-particle":"","family":"Chandler","given":"K","non-dropping-particle":"","parse-names":false,"suffix":""},{"dropping-particle":"","family":"White","given":"B","non-dropping-particle":"","parse-names":false,"suffix":""},{"dropping-particle":"","family":"Willmott","given":"L","non-dropping-particle":"","parse-names":false,"suffix":""}],"id":"ITEM-1","issued":{"date-parts":[["2017"]]},"publisher":"Monash University","publisher-place":"Melbourne","title":"What role for adult guardianship in authorising restrictive practices?","type":"book"},"uris":["http://www.mendeley.com/documents/?uuid=51df504f-ce4b-4384-9921-ee80d721485d"]}],"mendeley":{"formattedCitation":"(Chandler et al. 2017)","plainTextFormattedCitation":"(Chandler et al. 2017)","previouslyFormattedCitation":"(Chandler et al. 2017)"},"properties":{"noteIndex":0},"schema":"https://github.com/citation-style-language/schema/raw/master/csl-citation.json"}</w:instrText>
      </w:r>
      <w:r w:rsidR="004B0C23" w:rsidRPr="00B42C86">
        <w:rPr>
          <w:color w:val="auto"/>
        </w:rPr>
        <w:fldChar w:fldCharType="separate"/>
      </w:r>
      <w:r w:rsidR="004B0C23" w:rsidRPr="00B42C86">
        <w:rPr>
          <w:color w:val="auto"/>
        </w:rPr>
        <w:t>(Chandler et al. 2017)</w:t>
      </w:r>
      <w:r w:rsidR="004B0C23" w:rsidRPr="00B42C86">
        <w:rPr>
          <w:color w:val="auto"/>
        </w:rPr>
        <w:fldChar w:fldCharType="end"/>
      </w:r>
      <w:r w:rsidR="00501E21" w:rsidRPr="00B42C86">
        <w:rPr>
          <w:color w:val="auto"/>
        </w:rPr>
        <w:t>.</w:t>
      </w:r>
    </w:p>
    <w:p w14:paraId="59A5997B" w14:textId="77777777" w:rsidR="00CF45F8" w:rsidRPr="00B42C86" w:rsidRDefault="00CF45F8" w:rsidP="00E33BDA">
      <w:pPr>
        <w:pStyle w:val="Heading4"/>
      </w:pPr>
      <w:r w:rsidRPr="00B42C86">
        <w:t>A</w:t>
      </w:r>
      <w:r w:rsidR="00E33BDA" w:rsidRPr="00B42C86">
        <w:t xml:space="preserve">ustralian </w:t>
      </w:r>
      <w:r w:rsidRPr="00B42C86">
        <w:t>C</w:t>
      </w:r>
      <w:r w:rsidR="00E33BDA" w:rsidRPr="00B42C86">
        <w:t xml:space="preserve">apital </w:t>
      </w:r>
      <w:r w:rsidRPr="00B42C86">
        <w:t>T</w:t>
      </w:r>
      <w:r w:rsidR="00E33BDA" w:rsidRPr="00B42C86">
        <w:t>erritory</w:t>
      </w:r>
    </w:p>
    <w:p w14:paraId="40FDD9C7" w14:textId="77777777" w:rsidR="00E33BDA" w:rsidRPr="00B42C86" w:rsidRDefault="004D42F7" w:rsidP="009640FC">
      <w:pPr>
        <w:pStyle w:val="Subhead3"/>
      </w:pPr>
      <w:r w:rsidRPr="00B42C86">
        <w:t>R</w:t>
      </w:r>
      <w:r w:rsidR="00E33BDA" w:rsidRPr="00B42C86">
        <w:t>elevant legislation:</w:t>
      </w:r>
    </w:p>
    <w:p w14:paraId="659875D1" w14:textId="77777777" w:rsidR="00CF45F8" w:rsidRPr="00B42C86" w:rsidRDefault="00CF45F8" w:rsidP="009240B7">
      <w:pPr>
        <w:pStyle w:val="CompactParaKeep"/>
        <w:rPr>
          <w:rStyle w:val="Italic"/>
        </w:rPr>
      </w:pPr>
      <w:r w:rsidRPr="00B42C86">
        <w:rPr>
          <w:rStyle w:val="Italic"/>
        </w:rPr>
        <w:t xml:space="preserve">Medical Treatment (Health Directions) Act 2006 </w:t>
      </w:r>
    </w:p>
    <w:p w14:paraId="24ECBA8E" w14:textId="77777777" w:rsidR="00CF45F8" w:rsidRPr="00B42C86" w:rsidRDefault="00CF45F8" w:rsidP="009240B7">
      <w:pPr>
        <w:pStyle w:val="CompactParaKeep"/>
        <w:rPr>
          <w:rStyle w:val="Italic"/>
        </w:rPr>
      </w:pPr>
      <w:r w:rsidRPr="00B42C86">
        <w:rPr>
          <w:rStyle w:val="Italic"/>
        </w:rPr>
        <w:t xml:space="preserve">Guardianship and Management of Property Act 1991 </w:t>
      </w:r>
    </w:p>
    <w:p w14:paraId="28BD9515" w14:textId="77777777" w:rsidR="00CF45F8" w:rsidRPr="00B42C86" w:rsidRDefault="00CF45F8" w:rsidP="009240B7">
      <w:pPr>
        <w:pStyle w:val="CompactParaKeep"/>
        <w:rPr>
          <w:rStyle w:val="Italic"/>
        </w:rPr>
      </w:pPr>
      <w:r w:rsidRPr="00B42C86">
        <w:rPr>
          <w:rStyle w:val="Italic"/>
        </w:rPr>
        <w:t xml:space="preserve">Powers of Attorney Act 2006 </w:t>
      </w:r>
    </w:p>
    <w:p w14:paraId="0C0D02A6" w14:textId="77777777" w:rsidR="00E33BDA" w:rsidRPr="00B42C86" w:rsidRDefault="00E33BDA" w:rsidP="002401A5">
      <w:pPr>
        <w:pStyle w:val="Subhead3"/>
      </w:pPr>
      <w:r w:rsidRPr="00B42C86">
        <w:t>Notes:</w:t>
      </w:r>
    </w:p>
    <w:p w14:paraId="6A2B60BC" w14:textId="54EEAE2A" w:rsidR="00CF45F8" w:rsidRPr="00B42C86" w:rsidRDefault="00CF45F8" w:rsidP="001F5615">
      <w:pPr>
        <w:pStyle w:val="Paragraph"/>
      </w:pPr>
      <w:r w:rsidRPr="00B42C86">
        <w:t xml:space="preserve">A person is presumed to have the capacity to make healthcare decisions. </w:t>
      </w:r>
    </w:p>
    <w:p w14:paraId="1D2B029C" w14:textId="03A41A20" w:rsidR="00CF45F8" w:rsidRPr="00B42C86" w:rsidRDefault="00CF45F8" w:rsidP="001F5615">
      <w:pPr>
        <w:pStyle w:val="Paragraph"/>
      </w:pPr>
      <w:r w:rsidRPr="00B42C86">
        <w:t>The definition of capacity is slightly different depending on whether the substitute decision</w:t>
      </w:r>
      <w:r w:rsidR="00E82503" w:rsidRPr="00B42C86">
        <w:t xml:space="preserve"> </w:t>
      </w:r>
      <w:r w:rsidRPr="00B42C86">
        <w:t xml:space="preserve">maker is an attorney appointed under an enduring power of attorney, a guardian or a health attorney (default </w:t>
      </w:r>
      <w:r w:rsidR="000E0FDC" w:rsidRPr="00B42C86">
        <w:t>decision maker</w:t>
      </w:r>
      <w:r w:rsidRPr="00B42C86">
        <w:t xml:space="preserve"> – see below) </w:t>
      </w:r>
      <w:r w:rsidRPr="00B42C86">
        <w:fldChar w:fldCharType="begin" w:fldLock="1"/>
      </w:r>
      <w:r w:rsidRPr="00B42C86">
        <w:instrText>ADDIN CSL_CITATION {"citationItems":[{"id":"ITEM-1","itemData":{"URL":"https://end-of-life.qut.edu.au/treatment-decisions/adults/state-and-territory-laws/australian-capital-territory","accessed":{"date-parts":[["2020","6","10"]]},"author":[{"dropping-particle":"","family":"Queensland University of Technology","given":"","non-dropping-particle":"","parse-names":false,"suffix":""}],"id":"ITEM-1","issued":{"date-parts":[["2020"]]},"title":"Australian Capital Territory","type":"webpage"},"uris":["http://www.mendeley.com/documents/?uuid=a6543303-72da-4c2c-ab79-b93186a48497"]}],"mendeley":{"formattedCitation":"(Queensland University of Technology 2020a)","plainTextFormattedCitation":"(Queensland University of Technology 2020a)","previouslyFormattedCitation":"(Queensland University of Technology 2020a)"},"properties":{"noteIndex":0},"schema":"https://github.com/citation-style-language/schema/raw/master/csl-citation.json"}</w:instrText>
      </w:r>
      <w:r w:rsidRPr="00B42C86">
        <w:fldChar w:fldCharType="separate"/>
      </w:r>
      <w:r w:rsidRPr="00B42C86">
        <w:t>(Queensland University of Technology 2020a)</w:t>
      </w:r>
      <w:r w:rsidRPr="00B42C86">
        <w:fldChar w:fldCharType="end"/>
      </w:r>
      <w:r w:rsidR="00E82503" w:rsidRPr="00B42C86">
        <w:t>.</w:t>
      </w:r>
      <w:r w:rsidRPr="00B42C86">
        <w:t xml:space="preserve"> </w:t>
      </w:r>
    </w:p>
    <w:p w14:paraId="13FC6E0F" w14:textId="77777777" w:rsidR="002733A2" w:rsidRPr="00B42C86" w:rsidRDefault="00CF45F8" w:rsidP="001F5615">
      <w:pPr>
        <w:pStyle w:val="Paragraph"/>
      </w:pPr>
      <w:r w:rsidRPr="00B42C86">
        <w:t>An adult can make an advance health direction to refuse, or require the withdrawal of, medical treatment generally or a particular kind of medical treatment.</w:t>
      </w:r>
      <w:r w:rsidR="001C2991" w:rsidRPr="00B42C86">
        <w:t xml:space="preserve"> </w:t>
      </w:r>
    </w:p>
    <w:p w14:paraId="160FED3F" w14:textId="561700C0" w:rsidR="00CF45F8" w:rsidRPr="00B42C86" w:rsidRDefault="002733A2" w:rsidP="001F5615">
      <w:pPr>
        <w:pStyle w:val="Paragraph"/>
      </w:pPr>
      <w:r w:rsidRPr="00B42C86">
        <w:br w:type="column"/>
      </w:r>
      <w:r w:rsidR="00CF45F8" w:rsidRPr="00B42C86">
        <w:t xml:space="preserve">A health direction may be made in writing, orally or in any other way, but cannot be made by a person for whom a guardian is appointed under the </w:t>
      </w:r>
      <w:r w:rsidR="00CF45F8" w:rsidRPr="00B42C86">
        <w:rPr>
          <w:i/>
        </w:rPr>
        <w:t>Guardianship and Management of Property Act 1991</w:t>
      </w:r>
      <w:r w:rsidR="00CF45F8" w:rsidRPr="00B42C86">
        <w:t xml:space="preserve"> or anyone else who has impaired decision-making capacity. </w:t>
      </w:r>
    </w:p>
    <w:p w14:paraId="7C0D43CE" w14:textId="5978B7A1" w:rsidR="00CF45F8" w:rsidRPr="00B42C86" w:rsidRDefault="00CF45F8" w:rsidP="001F5615">
      <w:pPr>
        <w:pStyle w:val="ParaKeep"/>
      </w:pPr>
      <w:r w:rsidRPr="00B42C86">
        <w:t xml:space="preserve">If there is no relevant </w:t>
      </w:r>
      <w:r w:rsidR="00E82503" w:rsidRPr="00B42C86">
        <w:t>h</w:t>
      </w:r>
      <w:r w:rsidRPr="00B42C86">
        <w:t xml:space="preserve">ealth </w:t>
      </w:r>
      <w:r w:rsidR="00E82503" w:rsidRPr="00B42C86">
        <w:t>d</w:t>
      </w:r>
      <w:r w:rsidRPr="00B42C86">
        <w:t>irection in place and no enduring power of attorney or guardian has been appointed, the default decision</w:t>
      </w:r>
      <w:r w:rsidR="00E82503" w:rsidRPr="00B42C86">
        <w:t xml:space="preserve"> </w:t>
      </w:r>
      <w:r w:rsidRPr="00B42C86">
        <w:t>maker (‘health attorney’) is the first adult of:</w:t>
      </w:r>
    </w:p>
    <w:p w14:paraId="23EF1F56" w14:textId="783EB512" w:rsidR="00CF45F8" w:rsidRPr="00B42C86" w:rsidRDefault="0060294A" w:rsidP="0041289A">
      <w:pPr>
        <w:pStyle w:val="Bullet1"/>
      </w:pPr>
      <w:r w:rsidRPr="00B42C86">
        <w:t>T</w:t>
      </w:r>
      <w:r w:rsidR="00CF45F8" w:rsidRPr="00B42C86">
        <w:t>he person’s domestic partner (in a close and continuing relationship)</w:t>
      </w:r>
    </w:p>
    <w:p w14:paraId="2791F67E" w14:textId="18B56A61" w:rsidR="00CF45F8" w:rsidRPr="00B42C86" w:rsidRDefault="0060294A" w:rsidP="0041289A">
      <w:pPr>
        <w:pStyle w:val="Bullet1"/>
      </w:pPr>
      <w:r w:rsidRPr="00B42C86">
        <w:t>U</w:t>
      </w:r>
      <w:r w:rsidR="00CF45F8" w:rsidRPr="00B42C86">
        <w:t>npaid carer</w:t>
      </w:r>
    </w:p>
    <w:p w14:paraId="25AA07DB" w14:textId="02BEC204" w:rsidR="00CF45F8" w:rsidRPr="00B42C86" w:rsidRDefault="0060294A" w:rsidP="0041289A">
      <w:pPr>
        <w:pStyle w:val="Bullet1"/>
      </w:pPr>
      <w:r w:rsidRPr="00B42C86">
        <w:t>C</w:t>
      </w:r>
      <w:r w:rsidR="00CF45F8" w:rsidRPr="00B42C86">
        <w:t xml:space="preserve">lose relative or friend </w:t>
      </w:r>
      <w:r w:rsidR="00CF45F8" w:rsidRPr="00B42C86">
        <w:fldChar w:fldCharType="begin" w:fldLock="1"/>
      </w:r>
      <w:r w:rsidR="00CF45F8" w:rsidRPr="00B42C86">
        <w:instrText>ADDIN CSL_CITATION {"citationItems":[{"id":"ITEM-1","itemData":{"URL":"https://end-of-life.qut.edu.au/treatment-decisions/adults/state-and-territory-laws/australian-capital-territory#547973","accessed":{"date-parts":[["2020","5","6"]]},"author":[{"dropping-particle":"","family":"Queensland University of Technology","given":"","non-dropping-particle":"","parse-names":false,"suffix":""}],"id":"ITEM-1","issued":{"date-parts":[["2020"]]},"title":"End of life law in Australia: Australian Capital Territory","type":"webpage"},"uris":["http://www.mendeley.com/documents/?uuid=61c0dd23-a048-46a2-9b13-6d1c658b49b9"]}],"mendeley":{"formattedCitation":"(Queensland University of Technology 2020b)","plainTextFormattedCitation":"(Queensland University of Technology 2020b)","previouslyFormattedCitation":"(Queensland University of Technology 2020b)"},"properties":{"noteIndex":0},"schema":"https://github.com/citation-style-language/schema/raw/master/csl-citation.json"}</w:instrText>
      </w:r>
      <w:r w:rsidR="00CF45F8" w:rsidRPr="00B42C86">
        <w:fldChar w:fldCharType="separate"/>
      </w:r>
      <w:r w:rsidR="00CF45F8" w:rsidRPr="00B42C86">
        <w:t>(Queensland University of Technology 2020b)</w:t>
      </w:r>
      <w:r w:rsidR="00CF45F8" w:rsidRPr="00B42C86">
        <w:fldChar w:fldCharType="end"/>
      </w:r>
      <w:r w:rsidR="00CF45F8" w:rsidRPr="00B42C86">
        <w:t xml:space="preserve">. </w:t>
      </w:r>
    </w:p>
    <w:p w14:paraId="06FC2C5C" w14:textId="77777777" w:rsidR="00CF45F8" w:rsidRPr="00B42C86" w:rsidRDefault="00CF45F8" w:rsidP="001F5615">
      <w:pPr>
        <w:pStyle w:val="Paragraph"/>
      </w:pPr>
      <w:r w:rsidRPr="00B42C86">
        <w:t xml:space="preserve">However, a health attorney does not have specific power to refuse treatment or withdraw consent to treatment </w:t>
      </w:r>
      <w:r w:rsidRPr="00B42C86">
        <w:fldChar w:fldCharType="begin" w:fldLock="1"/>
      </w:r>
      <w:r w:rsidRPr="00B42C86">
        <w:instrText>ADDIN CSL_CITATION {"citationItems":[{"id":"ITEM-1","itemData":{"URL":"https://end-of-life.qut.edu.au/treatment-decisions/adults/state-and-territory-laws/australian-capital-territory#547973","accessed":{"date-parts":[["2020","5","6"]]},"author":[{"dropping-particle":"","family":"Queensland University of Technology","given":"","non-dropping-particle":"","parse-names":false,"suffix":""}],"id":"ITEM-1","issued":{"date-parts":[["2020"]]},"title":"End of life law in Australia: Australian Capital Territory","type":"webpage"},"uris":["http://www.mendeley.com/documents/?uuid=61c0dd23-a048-46a2-9b13-6d1c658b49b9"]}],"mendeley":{"formattedCitation":"(Queensland University of Technology 2020b)","plainTextFormattedCitation":"(Queensland University of Technology 2020b)","previouslyFormattedCitation":"(Queensland University of Technology 2020b)"},"properties":{"noteIndex":0},"schema":"https://github.com/citation-style-language/schema/raw/master/csl-citation.json"}</w:instrText>
      </w:r>
      <w:r w:rsidRPr="00B42C86">
        <w:fldChar w:fldCharType="separate"/>
      </w:r>
      <w:r w:rsidRPr="00B42C86">
        <w:t>(Queensland University of Technology 2020b)</w:t>
      </w:r>
      <w:r w:rsidRPr="00B42C86">
        <w:fldChar w:fldCharType="end"/>
      </w:r>
      <w:r w:rsidRPr="00B42C86">
        <w:t>.</w:t>
      </w:r>
      <w:r w:rsidR="001C2991" w:rsidRPr="00B42C86">
        <w:t xml:space="preserve"> </w:t>
      </w:r>
    </w:p>
    <w:p w14:paraId="133E8A0F" w14:textId="2E24E811" w:rsidR="00CF45F8" w:rsidRPr="00B42C86" w:rsidRDefault="00CF45F8" w:rsidP="001F5615">
      <w:pPr>
        <w:pStyle w:val="Paragraph"/>
      </w:pPr>
      <w:r w:rsidRPr="00B42C86">
        <w:t xml:space="preserve">An attorney (under an enduring power of attorney) may only consent to treatment for mental illness if the principal lacks decision-making capacity, does not have an advance consent direction under the </w:t>
      </w:r>
      <w:r w:rsidRPr="00B42C86">
        <w:rPr>
          <w:i/>
        </w:rPr>
        <w:t>Mental Health Act 2015</w:t>
      </w:r>
      <w:r w:rsidRPr="00B42C86">
        <w:t xml:space="preserve"> authorising the treatment and expresses willingness to receive the treatment. </w:t>
      </w:r>
    </w:p>
    <w:p w14:paraId="6143239C" w14:textId="6B25BE76" w:rsidR="00CF45F8" w:rsidRPr="00B42C86" w:rsidRDefault="00CF45F8" w:rsidP="001F5615">
      <w:pPr>
        <w:pStyle w:val="Paragraph"/>
      </w:pPr>
      <w:r w:rsidRPr="00B42C86">
        <w:t>A decision</w:t>
      </w:r>
      <w:r w:rsidR="00051276" w:rsidRPr="00B42C86">
        <w:t>-</w:t>
      </w:r>
      <w:r w:rsidRPr="00B42C86">
        <w:t xml:space="preserve">maker must give effect to the protected person’s wishes wherever possible, and the protected person’s life (including lifestyle) must be interfered with to the smallest extent necessary. </w:t>
      </w:r>
    </w:p>
    <w:p w14:paraId="67BA006B" w14:textId="48099A51" w:rsidR="00564E0A" w:rsidRPr="00B42C86" w:rsidRDefault="00214A5D" w:rsidP="00564E0A">
      <w:pPr>
        <w:pStyle w:val="Heading4"/>
        <w:numPr>
          <w:ilvl w:val="3"/>
          <w:numId w:val="1"/>
        </w:numPr>
      </w:pPr>
      <w:r w:rsidRPr="00B42C86">
        <w:br w:type="column"/>
      </w:r>
      <w:r w:rsidR="00564E0A" w:rsidRPr="00B42C86">
        <w:lastRenderedPageBreak/>
        <w:t>New South Wales</w:t>
      </w:r>
    </w:p>
    <w:p w14:paraId="65AF0686" w14:textId="77777777" w:rsidR="00564E0A" w:rsidRPr="00B42C86" w:rsidRDefault="004D42F7" w:rsidP="002401A5">
      <w:pPr>
        <w:pStyle w:val="Subhead3"/>
      </w:pPr>
      <w:r w:rsidRPr="00B42C86">
        <w:t>R</w:t>
      </w:r>
      <w:r w:rsidR="00564E0A" w:rsidRPr="00B42C86">
        <w:t>elevant legislation:</w:t>
      </w:r>
    </w:p>
    <w:p w14:paraId="069A33FA" w14:textId="77777777" w:rsidR="00564E0A" w:rsidRPr="00B42C86" w:rsidRDefault="00564E0A" w:rsidP="003323A1">
      <w:pPr>
        <w:pStyle w:val="CompactParaKeep"/>
        <w:rPr>
          <w:rStyle w:val="Italic"/>
        </w:rPr>
      </w:pPr>
      <w:r w:rsidRPr="00B42C86">
        <w:rPr>
          <w:rStyle w:val="Italic"/>
        </w:rPr>
        <w:t>Guardianship Act 1987</w:t>
      </w:r>
    </w:p>
    <w:p w14:paraId="64C8A382" w14:textId="77777777" w:rsidR="00564E0A" w:rsidRPr="00B42C86" w:rsidRDefault="00564E0A" w:rsidP="001B784B">
      <w:pPr>
        <w:pStyle w:val="Subhead3"/>
      </w:pPr>
      <w:r w:rsidRPr="00B42C86">
        <w:t>Notes:</w:t>
      </w:r>
    </w:p>
    <w:p w14:paraId="00359A15" w14:textId="77777777" w:rsidR="00564E0A" w:rsidRPr="00B42C86" w:rsidRDefault="00564E0A" w:rsidP="001F5615">
      <w:pPr>
        <w:pStyle w:val="Paragraph"/>
      </w:pPr>
      <w:r w:rsidRPr="00B42C86">
        <w:t xml:space="preserve">To obtain valid consent, health practitioners must tell the patient the general nature and effects of the proposed treatment, the associated risks and the general nature, effects benefits and risks of alternative treatments (including no treatment). A patient has the right to give or withhold consent to any proposed treatment </w:t>
      </w:r>
      <w:r w:rsidRPr="00B42C86">
        <w:fldChar w:fldCharType="begin" w:fldLock="1"/>
      </w:r>
      <w:r w:rsidRPr="00B42C86">
        <w:instrText>ADDIN CSL_CITATION {"citationItems":[{"id":"ITEM-1","itemData":{"ISBN":"9780975834497","author":[{"dropping-particle":"","family":"Public Guardian (NSW)","given":"","non-dropping-particle":"","parse-names":false,"suffix":""}],"id":"ITEM-1","issued":{"date-parts":[["2011"]]},"publisher":"Part 5 NSW Guardianship Act 1987","title":"Substitute consent: what the law says","type":"book"},"uris":["http://www.mendeley.com/documents/?uuid=2a5f9563-c99d-412e-a364-c626f69e36e0"]}],"mendeley":{"formattedCitation":"(Public Guardian (NSW) 2011)","plainTextFormattedCitation":"(Public Guardian (NSW) 2011)","previouslyFormattedCitation":"(Public Guardian (NSW) 2011)"},"properties":{"noteIndex":0},"schema":"https://github.com/citation-style-language/schema/raw/master/csl-citation.json"}</w:instrText>
      </w:r>
      <w:r w:rsidRPr="00B42C86">
        <w:fldChar w:fldCharType="separate"/>
      </w:r>
      <w:r w:rsidRPr="00B42C86">
        <w:t>(Public Guardian (NSW) 2011)</w:t>
      </w:r>
      <w:r w:rsidRPr="00B42C86">
        <w:fldChar w:fldCharType="end"/>
      </w:r>
      <w:r w:rsidRPr="00B42C86">
        <w:t xml:space="preserve">. </w:t>
      </w:r>
    </w:p>
    <w:p w14:paraId="2364C1AA" w14:textId="4B0C710A" w:rsidR="00564E0A" w:rsidRPr="00B42C86" w:rsidRDefault="00FA74BC" w:rsidP="001F5615">
      <w:pPr>
        <w:pStyle w:val="Paragraph"/>
      </w:pPr>
      <w:r w:rsidRPr="00B42C86">
        <w:t>‘</w:t>
      </w:r>
      <w:r w:rsidR="00564E0A" w:rsidRPr="00B42C86">
        <w:t xml:space="preserve">In New South Wales if a medical practitioner believes that a person has impaired capacity and is unable to make a decision concerning their care, they must seek consent from a person who is authorised to provide consent under the </w:t>
      </w:r>
      <w:r w:rsidR="00564E0A" w:rsidRPr="00B42C86">
        <w:rPr>
          <w:i/>
        </w:rPr>
        <w:t>Guardianship Act 1987</w:t>
      </w:r>
      <w:r w:rsidR="00564E0A" w:rsidRPr="00B42C86">
        <w:t xml:space="preserve"> (NSW)</w:t>
      </w:r>
      <w:r w:rsidR="00CB28FC" w:rsidRPr="00B42C86">
        <w:t>.</w:t>
      </w:r>
      <w:r w:rsidRPr="00B42C86">
        <w:t>’</w:t>
      </w:r>
    </w:p>
    <w:p w14:paraId="6B666CC6" w14:textId="77777777" w:rsidR="00564E0A" w:rsidRPr="00B42C86" w:rsidRDefault="00564E0A" w:rsidP="001F5615">
      <w:pPr>
        <w:pStyle w:val="ParaKeep"/>
      </w:pPr>
      <w:r w:rsidRPr="00B42C86">
        <w:t>The Guardianship Act does not define capacity, but rather states that a person is incapable of giving consent if he or she cannot:</w:t>
      </w:r>
    </w:p>
    <w:p w14:paraId="5367E43C" w14:textId="1E411FA3" w:rsidR="00564E0A" w:rsidRPr="00B42C86" w:rsidRDefault="0060294A" w:rsidP="00564460">
      <w:pPr>
        <w:pStyle w:val="Bullet1"/>
      </w:pPr>
      <w:r w:rsidRPr="00B42C86">
        <w:t>U</w:t>
      </w:r>
      <w:r w:rsidR="00564E0A" w:rsidRPr="00B42C86">
        <w:t>nderstand the general nature and effect of the proposed treatment</w:t>
      </w:r>
    </w:p>
    <w:p w14:paraId="53ABB8D3" w14:textId="436764BD" w:rsidR="00564E0A" w:rsidRPr="00B42C86" w:rsidRDefault="0060294A" w:rsidP="00564460">
      <w:pPr>
        <w:pStyle w:val="Bullet1"/>
      </w:pPr>
      <w:r w:rsidRPr="00B42C86">
        <w:t>I</w:t>
      </w:r>
      <w:r w:rsidR="00564E0A" w:rsidRPr="00B42C86">
        <w:t xml:space="preserve">ndicate whether or not he or she consents to the treatment </w:t>
      </w:r>
      <w:r w:rsidR="00564E0A" w:rsidRPr="00B42C86">
        <w:fldChar w:fldCharType="begin" w:fldLock="1"/>
      </w:r>
      <w:r w:rsidR="00564E0A" w:rsidRPr="00B42C86">
        <w:instrText>ADDIN CSL_CITATION {"citationItems":[{"id":"ITEM-1","itemData":{"URL":"https://end-of-life.qut.edu.au/capacity","accessed":{"date-parts":[["2020","5","6"]]},"author":[{"dropping-particle":"","family":"Queensland University of Technology","given":"","non-dropping-particle":"","parse-names":false,"suffix":""}],"id":"ITEM-1","issued":{"date-parts":[["2020"]]},"title":"End of life law in Australia: Capacity and consent to medical treatment","type":"webpage"},"uris":["http://www.mendeley.com/documents/?uuid=46c32beb-33bd-42f0-a017-e3862eed20df"]}],"mendeley":{"formattedCitation":"(Queensland University of Technology 2020c)","plainTextFormattedCitation":"(Queensland University of Technology 2020c)","previouslyFormattedCitation":"(Queensland University of Technology 2020c)"},"properties":{"noteIndex":0},"schema":"https://github.com/citation-style-language/schema/raw/master/csl-citation.json"}</w:instrText>
      </w:r>
      <w:r w:rsidR="00564E0A" w:rsidRPr="00B42C86">
        <w:fldChar w:fldCharType="separate"/>
      </w:r>
      <w:r w:rsidR="00564E0A" w:rsidRPr="00B42C86">
        <w:t>(Queensland University of Technology 2020c)</w:t>
      </w:r>
      <w:r w:rsidR="00564E0A" w:rsidRPr="00B42C86">
        <w:fldChar w:fldCharType="end"/>
      </w:r>
      <w:r w:rsidR="00564E0A" w:rsidRPr="00B42C86">
        <w:t xml:space="preserve">. </w:t>
      </w:r>
    </w:p>
    <w:p w14:paraId="7DDE471F" w14:textId="77777777" w:rsidR="00564E0A" w:rsidRPr="00B42C86" w:rsidRDefault="00564E0A" w:rsidP="001F5615">
      <w:pPr>
        <w:pStyle w:val="ParaKeep"/>
      </w:pPr>
      <w:r w:rsidRPr="00B42C86">
        <w:t xml:space="preserve">The ‘Person Responsible’ for a patient will be the individual highest on the hierarchy: </w:t>
      </w:r>
    </w:p>
    <w:p w14:paraId="535B739C" w14:textId="77777777" w:rsidR="00564E0A" w:rsidRPr="00B42C86" w:rsidRDefault="00564E0A" w:rsidP="00564460">
      <w:pPr>
        <w:pStyle w:val="Bullet1"/>
      </w:pPr>
      <w:r w:rsidRPr="00B42C86">
        <w:t>An appointed guardian (including enduring guardian) with the function of consenting to medical and dental treatment</w:t>
      </w:r>
    </w:p>
    <w:p w14:paraId="766F118B" w14:textId="77777777" w:rsidR="00564E0A" w:rsidRPr="00B42C86" w:rsidRDefault="00564E0A" w:rsidP="00564460">
      <w:pPr>
        <w:pStyle w:val="Bullet1"/>
      </w:pPr>
      <w:r w:rsidRPr="00B42C86">
        <w:t>A spouse or de facto spouse who has a close and continuing relationship with the person</w:t>
      </w:r>
    </w:p>
    <w:p w14:paraId="1E00F497" w14:textId="77777777" w:rsidR="00564E0A" w:rsidRPr="00B42C86" w:rsidRDefault="00564E0A" w:rsidP="00564460">
      <w:pPr>
        <w:pStyle w:val="Bullet1"/>
      </w:pPr>
      <w:r w:rsidRPr="00B42C86">
        <w:t>The carer or person who provides or arranges domestic services and care regularly or did so before the person went into residential care, and who is unpaid (note: the carers pension does not count as payment)</w:t>
      </w:r>
    </w:p>
    <w:p w14:paraId="25B3F855" w14:textId="77777777" w:rsidR="00564E0A" w:rsidRPr="00B42C86" w:rsidRDefault="00564E0A" w:rsidP="00564460">
      <w:pPr>
        <w:pStyle w:val="Bullet1"/>
      </w:pPr>
      <w:r w:rsidRPr="00B42C86">
        <w:t>A close friend or relative, provided they are not receiving remuneration for any services provided.</w:t>
      </w:r>
    </w:p>
    <w:p w14:paraId="044AA68E" w14:textId="4595D0C9" w:rsidR="00564E0A" w:rsidRPr="00B42C86" w:rsidRDefault="00564E0A" w:rsidP="00564460">
      <w:pPr>
        <w:pStyle w:val="Paragraph"/>
      </w:pPr>
      <w:r w:rsidRPr="00B42C86">
        <w:t xml:space="preserve">However, </w:t>
      </w:r>
      <w:r w:rsidR="00FA74BC" w:rsidRPr="00B42C86">
        <w:t>‘</w:t>
      </w:r>
      <w:r w:rsidRPr="00B42C86">
        <w:t xml:space="preserve">a </w:t>
      </w:r>
      <w:r w:rsidR="00FA74BC" w:rsidRPr="00B42C86">
        <w:t>“</w:t>
      </w:r>
      <w:r w:rsidRPr="00B42C86">
        <w:t>person responsible</w:t>
      </w:r>
      <w:r w:rsidR="00FA74BC" w:rsidRPr="00B42C86">
        <w:t>”</w:t>
      </w:r>
      <w:r w:rsidRPr="00B42C86">
        <w:t xml:space="preserve"> cannot consent to using any restrictive practices on behalf of a person with a disability</w:t>
      </w:r>
      <w:r w:rsidR="00FA74BC" w:rsidRPr="00B42C86">
        <w:t>’</w:t>
      </w:r>
      <w:r w:rsidRPr="00B42C86">
        <w:t xml:space="preserve"> </w:t>
      </w:r>
      <w:r w:rsidRPr="00B42C86">
        <w:fldChar w:fldCharType="begin" w:fldLock="1"/>
      </w:r>
      <w:r w:rsidRPr="00B42C86">
        <w:instrText>ADDIN CSL_CITATION {"citationItems":[{"id":"ITEM-1","itemData":{"author":[{"dropping-particle":"","family":"NCAT","given":"","non-dropping-particle":"","parse-names":false,"suffix":""}],"id":"ITEM-1","issued":{"date-parts":[["2019"]]},"publisher":"NSW Civil &amp; Administrative Tribunal (NACT)","publisher-place":"Sydney","title":"Restrictive practices and guardianship","type":"book"},"uris":["http://www.mendeley.com/documents/?uuid=4989c6ed-61dd-4ec6-8a7c-0efc5c257e4e"]}],"mendeley":{"formattedCitation":"(NCAT 2019)","plainTextFormattedCitation":"(NCAT 2019)","previouslyFormattedCitation":"(NCAT 2019)"},"properties":{"noteIndex":0},"schema":"https://github.com/citation-style-language/schema/raw/master/csl-citation.json"}</w:instrText>
      </w:r>
      <w:r w:rsidRPr="00B42C86">
        <w:fldChar w:fldCharType="separate"/>
      </w:r>
      <w:r w:rsidRPr="00B42C86">
        <w:t>(NCAT 2019)</w:t>
      </w:r>
      <w:r w:rsidRPr="00B42C86">
        <w:fldChar w:fldCharType="end"/>
      </w:r>
      <w:r w:rsidRPr="00B42C86">
        <w:t xml:space="preserve">. This is echoed in NSW Health’s advice regarding consent for adults lacking capacity to consent (in the state’s public health setting): </w:t>
      </w:r>
      <w:r w:rsidR="00FA74BC" w:rsidRPr="00B42C86">
        <w:t>‘</w:t>
      </w:r>
      <w:r w:rsidRPr="00B42C86">
        <w:t>If the purpose of the intervention is not to treat a medical condition (for example, the purpose is to address a behavioural issue) the person responsible may not be able to provide consent, and consent from a guardian with a restrictive practices function may be required</w:t>
      </w:r>
      <w:r w:rsidR="00CD3B68" w:rsidRPr="00B42C86">
        <w:t>’</w:t>
      </w:r>
      <w:r w:rsidRPr="00B42C86">
        <w:t xml:space="preserve"> </w:t>
      </w:r>
      <w:r w:rsidRPr="00B42C86">
        <w:fldChar w:fldCharType="begin" w:fldLock="1"/>
      </w:r>
      <w:r w:rsidRPr="00B42C86">
        <w:instrText>ADDIN CSL_CITATION {"citationItems":[{"id":"ITEM-1","itemData":{"author":[{"dropping-particle":"","family":"NSW Health","given":"","non-dropping-particle":"","parse-names":false,"suffix":""}],"id":"ITEM-1","issued":{"date-parts":[["2020"]]},"publisher":"NSW Ministry of Health","publisher-place":"St Leonards, NSW","title":"NSW Health Consent to Medical and Healthcare Treatment Manual","type":"book"},"uris":["http://www.mendeley.com/documents/?uuid=0c8066d3-468e-4362-b258-0e395e9e5e53"]}],"mendeley":{"formattedCitation":"(NSW Health 2020)","plainTextFormattedCitation":"(NSW Health 2020)","previouslyFormattedCitation":"(NSW Health 2020)"},"properties":{"noteIndex":0},"schema":"https://github.com/citation-style-language/schema/raw/master/csl-citation.json"}</w:instrText>
      </w:r>
      <w:r w:rsidRPr="00B42C86">
        <w:fldChar w:fldCharType="separate"/>
      </w:r>
      <w:r w:rsidRPr="00B42C86">
        <w:t>(NSW Health 2020)</w:t>
      </w:r>
      <w:r w:rsidRPr="00B42C86">
        <w:fldChar w:fldCharType="end"/>
      </w:r>
      <w:r w:rsidRPr="00B42C86">
        <w:t>.</w:t>
      </w:r>
    </w:p>
    <w:p w14:paraId="3EE4489D" w14:textId="77777777" w:rsidR="00564E0A" w:rsidRPr="00B42C86" w:rsidRDefault="00564E0A" w:rsidP="00D72E90">
      <w:pPr>
        <w:pStyle w:val="ParaKeep"/>
      </w:pPr>
      <w:r w:rsidRPr="00B42C86">
        <w:t>The NSW Civil &amp; Administrative Tribunal states that:</w:t>
      </w:r>
    </w:p>
    <w:p w14:paraId="56C27D42" w14:textId="136E444A" w:rsidR="00564E0A" w:rsidRPr="00B42C86" w:rsidRDefault="00CD3B68" w:rsidP="00D72E90">
      <w:pPr>
        <w:pStyle w:val="Bullet1"/>
      </w:pPr>
      <w:r w:rsidRPr="00B42C86">
        <w:t>‘</w:t>
      </w:r>
      <w:r w:rsidR="00564E0A" w:rsidRPr="00B42C86">
        <w:t>If a person can provide their own valid consent to the use of restrictive practices, then there is no need for substitute consent</w:t>
      </w:r>
      <w:r w:rsidR="00E71256" w:rsidRPr="00B42C86">
        <w:t>’</w:t>
      </w:r>
    </w:p>
    <w:p w14:paraId="7E4C3F17" w14:textId="416539A5" w:rsidR="00564E0A" w:rsidRPr="00B42C86" w:rsidRDefault="00CD3B68" w:rsidP="00D72E90">
      <w:pPr>
        <w:pStyle w:val="Bullet1"/>
      </w:pPr>
      <w:r w:rsidRPr="00B42C86">
        <w:t>‘</w:t>
      </w:r>
      <w:r w:rsidR="00564E0A" w:rsidRPr="00B42C86">
        <w:t>If substitute consent is needed, only a guardian with a restrictive practices function can provide consent</w:t>
      </w:r>
      <w:r w:rsidRPr="00B42C86">
        <w:t>’</w:t>
      </w:r>
    </w:p>
    <w:p w14:paraId="0D3860F7" w14:textId="77777777" w:rsidR="004F3632" w:rsidRPr="00B42C86" w:rsidRDefault="00564E0A" w:rsidP="00D72E90">
      <w:pPr>
        <w:pStyle w:val="Bullet1"/>
      </w:pPr>
      <w:r w:rsidRPr="00B42C86">
        <w:t xml:space="preserve">The guardian should consent to restraint only as a last resort, and when there are no less restrictive options available </w:t>
      </w:r>
      <w:r w:rsidRPr="00B42C86">
        <w:fldChar w:fldCharType="begin" w:fldLock="1"/>
      </w:r>
      <w:r w:rsidRPr="00B42C86">
        <w:instrText>ADDIN CSL_CITATION {"citationItems":[{"id":"ITEM-1","itemData":{"author":[{"dropping-particle":"","family":"NCAT","given":"","non-dropping-particle":"","parse-names":false,"suffix":""}],"id":"ITEM-1","issued":{"date-parts":[["2019"]]},"publisher":"NSW Civil &amp; Administrative Tribunal (NACT)","publisher-place":"Sydney","title":"Restrictive practices and guardianship","type":"book"},"uris":["http://www.mendeley.com/documents/?uuid=4989c6ed-61dd-4ec6-8a7c-0efc5c257e4e"]}],"mendeley":{"formattedCitation":"(NCAT 2019)","plainTextFormattedCitation":"(NCAT 2019)","previouslyFormattedCitation":"(NCAT 2019)"},"properties":{"noteIndex":0},"schema":"https://github.com/citation-style-language/schema/raw/master/csl-citation.json"}</w:instrText>
      </w:r>
      <w:r w:rsidRPr="00B42C86">
        <w:fldChar w:fldCharType="separate"/>
      </w:r>
      <w:r w:rsidRPr="00B42C86">
        <w:t>(NCAT 2019)</w:t>
      </w:r>
      <w:r w:rsidRPr="00B42C86">
        <w:fldChar w:fldCharType="end"/>
      </w:r>
      <w:r w:rsidRPr="00B42C86">
        <w:t>.</w:t>
      </w:r>
    </w:p>
    <w:p w14:paraId="4E1D47B2" w14:textId="7362789C" w:rsidR="00564E0A" w:rsidRPr="00B42C86" w:rsidRDefault="007E786D" w:rsidP="0073031C">
      <w:pPr>
        <w:pStyle w:val="Paragraph"/>
      </w:pPr>
      <w:r w:rsidRPr="00B42C86">
        <w:t xml:space="preserve">In a recent decision, the Tribunal explicitly noted that </w:t>
      </w:r>
      <w:r w:rsidR="00CD3B68" w:rsidRPr="00B42C86">
        <w:t xml:space="preserve">although </w:t>
      </w:r>
      <w:r w:rsidR="00617D62" w:rsidRPr="00B42C86">
        <w:t xml:space="preserve">an aged care provider may comply with the </w:t>
      </w:r>
      <w:r w:rsidR="00CD3B68" w:rsidRPr="00B42C86">
        <w:t xml:space="preserve">Restraint </w:t>
      </w:r>
      <w:r w:rsidR="00617D62" w:rsidRPr="00B42C86">
        <w:t xml:space="preserve">Principles (and its obligations under the </w:t>
      </w:r>
      <w:r w:rsidR="00617D62" w:rsidRPr="00B42C86">
        <w:rPr>
          <w:i/>
        </w:rPr>
        <w:t>Aged Care Act</w:t>
      </w:r>
      <w:r w:rsidR="00B52662" w:rsidRPr="00B42C86">
        <w:rPr>
          <w:i/>
          <w:iCs/>
        </w:rPr>
        <w:t xml:space="preserve"> 1997 </w:t>
      </w:r>
      <w:r w:rsidR="00B52662" w:rsidRPr="00B42C86">
        <w:t>(Cth)</w:t>
      </w:r>
      <w:r w:rsidR="00617D62" w:rsidRPr="00B42C86">
        <w:t>) by seeking consent f</w:t>
      </w:r>
      <w:r w:rsidR="00CD3B68" w:rsidRPr="00B42C86">
        <w:t>or</w:t>
      </w:r>
      <w:r w:rsidR="00617D62" w:rsidRPr="00B42C86">
        <w:t xml:space="preserve"> restraint from a ‘consumer’s representative’, in NSW only a guardian appointed under</w:t>
      </w:r>
      <w:r w:rsidR="009E0225" w:rsidRPr="00B42C86">
        <w:t xml:space="preserve"> </w:t>
      </w:r>
      <w:r w:rsidR="00617D62" w:rsidRPr="00B42C86">
        <w:t>the Guardianship Act with the appropriate decision</w:t>
      </w:r>
      <w:r w:rsidR="009E0225" w:rsidRPr="00B42C86">
        <w:t>-</w:t>
      </w:r>
      <w:r w:rsidR="00617D62" w:rsidRPr="00B42C86">
        <w:t xml:space="preserve">making authority </w:t>
      </w:r>
      <w:r w:rsidR="009E0225" w:rsidRPr="00B42C86">
        <w:t>has</w:t>
      </w:r>
      <w:r w:rsidR="00617D62" w:rsidRPr="00B42C86">
        <w:t xml:space="preserve"> the legal authority to consent to physical or chemical restraint if the person is incapable of giving their own consent</w:t>
      </w:r>
      <w:r w:rsidR="009E0225" w:rsidRPr="00B42C86">
        <w:t xml:space="preserve"> </w:t>
      </w:r>
      <w:r w:rsidR="009E0225" w:rsidRPr="00B42C86">
        <w:fldChar w:fldCharType="begin" w:fldLock="1"/>
      </w:r>
      <w:r w:rsidR="00612A33" w:rsidRPr="00B42C86">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2020)","plainTextFormattedCitation":"(NSW Civil and Administrative Tribunal 2020)","previouslyFormattedCitation":"(NSW Civil and Administrative Tribunal 2020)"},"properties":{"noteIndex":0},"schema":"https://github.com/citation-style-language/schema/raw/master/csl-citation.json"}</w:instrText>
      </w:r>
      <w:r w:rsidR="009E0225" w:rsidRPr="00B42C86">
        <w:fldChar w:fldCharType="separate"/>
      </w:r>
      <w:r w:rsidR="0031572A" w:rsidRPr="00B42C86">
        <w:t>(</w:t>
      </w:r>
      <w:r w:rsidR="007E4529" w:rsidRPr="00B42C86">
        <w:rPr>
          <w:i/>
          <w:iCs/>
        </w:rPr>
        <w:t>VZM</w:t>
      </w:r>
      <w:r w:rsidR="0031572A" w:rsidRPr="00B42C86">
        <w:rPr>
          <w:i/>
          <w:iCs/>
        </w:rPr>
        <w:t xml:space="preserve"> </w:t>
      </w:r>
      <w:r w:rsidR="0031572A" w:rsidRPr="00B42C86">
        <w:t>2020)</w:t>
      </w:r>
      <w:r w:rsidR="009E0225" w:rsidRPr="00B42C86">
        <w:fldChar w:fldCharType="end"/>
      </w:r>
      <w:r w:rsidR="00617D62" w:rsidRPr="00B42C86">
        <w:t>.</w:t>
      </w:r>
    </w:p>
    <w:p w14:paraId="545458B2" w14:textId="2625A17E" w:rsidR="00564E0A" w:rsidRPr="00B42C86" w:rsidRDefault="002733A2" w:rsidP="00B91F1B">
      <w:pPr>
        <w:pStyle w:val="Paragraph"/>
      </w:pPr>
      <w:r w:rsidRPr="00B42C86">
        <w:br w:type="column"/>
      </w:r>
      <w:r w:rsidR="00564E0A" w:rsidRPr="00B42C86">
        <w:lastRenderedPageBreak/>
        <w:t xml:space="preserve">In addition, a person considered incapable of providing consent to their own treatment is still considered to be objecting to treatment if they indicate or have previously indicated, by whatever means, that they do not want the treatment carried out and have not withdrawn their objection </w:t>
      </w:r>
      <w:r w:rsidR="00564E0A" w:rsidRPr="00B42C86">
        <w:fldChar w:fldCharType="begin" w:fldLock="1"/>
      </w:r>
      <w:r w:rsidR="00564E0A" w:rsidRPr="00B42C86">
        <w:instrText>ADDIN CSL_CITATION {"citationItems":[{"id":"ITEM-1","itemData":{"ISBN":"9780975834497","author":[{"dropping-particle":"","family":"Public Guardian (NSW)","given":"","non-dropping-particle":"","parse-names":false,"suffix":""}],"id":"ITEM-1","issued":{"date-parts":[["2011"]]},"publisher":"Part 5 NSW Guardianship Act 1987","title":"Substitute consent: what the law says","type":"book"},"uris":["http://www.mendeley.com/documents/?uuid=2a5f9563-c99d-412e-a364-c626f69e36e0"]}],"mendeley":{"formattedCitation":"(Public Guardian (NSW) 2011)","plainTextFormattedCitation":"(Public Guardian (NSW) 2011)","previouslyFormattedCitation":"(Public Guardian (NSW) 2011)"},"properties":{"noteIndex":0},"schema":"https://github.com/citation-style-language/schema/raw/master/csl-citation.json"}</w:instrText>
      </w:r>
      <w:r w:rsidR="00564E0A" w:rsidRPr="00B42C86">
        <w:fldChar w:fldCharType="separate"/>
      </w:r>
      <w:r w:rsidR="00564E0A" w:rsidRPr="00B42C86">
        <w:t>(Public Guardian (NSW) 2011)</w:t>
      </w:r>
      <w:r w:rsidR="00564E0A" w:rsidRPr="00B42C86">
        <w:fldChar w:fldCharType="end"/>
      </w:r>
      <w:r w:rsidR="00564E0A" w:rsidRPr="00B42C86">
        <w:t xml:space="preserve">. </w:t>
      </w:r>
    </w:p>
    <w:p w14:paraId="42DB871F" w14:textId="77777777" w:rsidR="00564E0A" w:rsidRPr="00B42C86" w:rsidRDefault="00564E0A" w:rsidP="00B91F1B">
      <w:pPr>
        <w:pStyle w:val="Paragraph"/>
      </w:pPr>
      <w:r w:rsidRPr="00B42C86">
        <w:t>The Guardianship Act details how an enduring guardian can be appointed and the decisions he/she can make on behalf of the appointer, including where he/she is to live and what health and personal care he/she is to receive. It also governs guardianship orders.</w:t>
      </w:r>
    </w:p>
    <w:p w14:paraId="7ADB7DA9" w14:textId="595C86BE" w:rsidR="00564E0A" w:rsidRPr="00B42C86" w:rsidRDefault="00564E0A" w:rsidP="00B91F1B">
      <w:pPr>
        <w:pStyle w:val="ParaKeep"/>
      </w:pPr>
      <w:r w:rsidRPr="00B42C86">
        <w:t xml:space="preserve">Part 5 </w:t>
      </w:r>
      <w:r w:rsidR="004D43D2" w:rsidRPr="00B42C86">
        <w:t xml:space="preserve">of the Guardianship Act </w:t>
      </w:r>
      <w:r w:rsidRPr="00B42C86">
        <w:t xml:space="preserve">specifically refers to medical and dental treatment. The objects of the Part are to ensure individuals are not deprived of necessary treatment due to lack of capacity AND to ensure that any medical or dental treatment provided is provided for the purpose of promoting and maintaining their health and </w:t>
      </w:r>
      <w:r w:rsidR="00CA649B" w:rsidRPr="00B42C86">
        <w:t>wellbeing</w:t>
      </w:r>
      <w:r w:rsidRPr="00B42C86">
        <w:t xml:space="preserve">. Part 5 details the hierarchy of ‘persons responsible’ and able to give consent on another’s behalf, and when treatment may be provided without another person’s consent of a person responsible. </w:t>
      </w:r>
      <w:r w:rsidR="006A3B54" w:rsidRPr="00B42C86">
        <w:t xml:space="preserve">A </w:t>
      </w:r>
      <w:r w:rsidRPr="00B42C86">
        <w:t>medical practitioner providing ‘minor treatment’ is required to certify in writing in the patient’s clinical record that:</w:t>
      </w:r>
    </w:p>
    <w:p w14:paraId="5170AE96" w14:textId="4DAA01B0" w:rsidR="00564E0A" w:rsidRPr="00B42C86" w:rsidRDefault="00564E0A" w:rsidP="00B91F1B">
      <w:pPr>
        <w:pStyle w:val="Bullet1"/>
      </w:pPr>
      <w:r w:rsidRPr="00B42C86">
        <w:t xml:space="preserve">(a) the treatment is necessary and is the form of treatment that will most successfully promote the patient’s health and </w:t>
      </w:r>
      <w:r w:rsidR="00CA649B" w:rsidRPr="00B42C86">
        <w:t>wellbeing</w:t>
      </w:r>
      <w:r w:rsidRPr="00B42C86">
        <w:t>, and</w:t>
      </w:r>
    </w:p>
    <w:p w14:paraId="6AE6836F" w14:textId="373BD42E" w:rsidR="00564E0A" w:rsidRPr="00B42C86" w:rsidRDefault="00564E0A" w:rsidP="00B91F1B">
      <w:pPr>
        <w:pStyle w:val="Bullet1"/>
      </w:pPr>
      <w:r w:rsidRPr="00B42C86">
        <w:t xml:space="preserve">(b) the patient does not object to the carrying out of the treatment. </w:t>
      </w:r>
    </w:p>
    <w:p w14:paraId="284D3C73" w14:textId="77777777" w:rsidR="00D856C4" w:rsidRPr="00B42C86" w:rsidRDefault="00D856C4" w:rsidP="00D856C4">
      <w:pPr>
        <w:pStyle w:val="Heading4"/>
        <w:numPr>
          <w:ilvl w:val="3"/>
          <w:numId w:val="1"/>
        </w:numPr>
      </w:pPr>
      <w:r w:rsidRPr="00B42C86">
        <w:t>Northern Territory</w:t>
      </w:r>
    </w:p>
    <w:p w14:paraId="3614DCD2" w14:textId="77777777" w:rsidR="00D856C4" w:rsidRPr="00B42C86" w:rsidRDefault="004D42F7" w:rsidP="002401A5">
      <w:pPr>
        <w:pStyle w:val="Subhead3"/>
      </w:pPr>
      <w:r w:rsidRPr="00B42C86">
        <w:t>R</w:t>
      </w:r>
      <w:r w:rsidR="00D856C4" w:rsidRPr="00B42C86">
        <w:t>elevant legislation:</w:t>
      </w:r>
    </w:p>
    <w:p w14:paraId="59684459" w14:textId="77777777" w:rsidR="00D856C4" w:rsidRPr="00B42C86" w:rsidRDefault="00D856C4" w:rsidP="003323A1">
      <w:pPr>
        <w:pStyle w:val="CompactParaKeep"/>
        <w:rPr>
          <w:rStyle w:val="Italic"/>
        </w:rPr>
      </w:pPr>
      <w:r w:rsidRPr="00B42C86">
        <w:rPr>
          <w:rStyle w:val="Italic"/>
        </w:rPr>
        <w:t xml:space="preserve">Advance Personal Planning Act 2013 </w:t>
      </w:r>
    </w:p>
    <w:p w14:paraId="1012DEEE" w14:textId="77777777" w:rsidR="00D856C4" w:rsidRPr="00B42C86" w:rsidRDefault="00D856C4" w:rsidP="003323A1">
      <w:pPr>
        <w:pStyle w:val="CompactParaKeep"/>
        <w:rPr>
          <w:rStyle w:val="Italic"/>
        </w:rPr>
      </w:pPr>
      <w:r w:rsidRPr="00B42C86">
        <w:rPr>
          <w:rStyle w:val="Italic"/>
        </w:rPr>
        <w:t xml:space="preserve">Guardianship of Adults Act 2016 </w:t>
      </w:r>
    </w:p>
    <w:p w14:paraId="3EFF06B6" w14:textId="22FB0D48" w:rsidR="00D856C4" w:rsidRPr="00B42C86" w:rsidRDefault="00D856C4" w:rsidP="003323A1">
      <w:pPr>
        <w:pStyle w:val="CompactParaKeep"/>
        <w:rPr>
          <w:rStyle w:val="Italic"/>
        </w:rPr>
      </w:pPr>
      <w:r w:rsidRPr="00B42C86">
        <w:rPr>
          <w:rStyle w:val="Italic"/>
        </w:rPr>
        <w:t xml:space="preserve">Powers of Attorney Act </w:t>
      </w:r>
      <w:r w:rsidR="00B52662" w:rsidRPr="00B42C86">
        <w:rPr>
          <w:rStyle w:val="Italic"/>
        </w:rPr>
        <w:t>1980</w:t>
      </w:r>
    </w:p>
    <w:p w14:paraId="58B13B13" w14:textId="77777777" w:rsidR="00D856C4" w:rsidRPr="00B42C86" w:rsidRDefault="00D856C4" w:rsidP="002401A5">
      <w:pPr>
        <w:pStyle w:val="Subhead3"/>
      </w:pPr>
      <w:r w:rsidRPr="00B42C86">
        <w:t>Notes:</w:t>
      </w:r>
    </w:p>
    <w:p w14:paraId="22342245" w14:textId="0E0F8E8A" w:rsidR="004B375D" w:rsidRPr="00B42C86" w:rsidRDefault="004B375D" w:rsidP="00B91F1B">
      <w:pPr>
        <w:pStyle w:val="ParaKeep"/>
      </w:pPr>
      <w:r w:rsidRPr="00B42C86">
        <w:t>A person is presumed to have capacity to make healthcare decisions. A person has decision-making capacity if he or she can:</w:t>
      </w:r>
    </w:p>
    <w:p w14:paraId="451366CA" w14:textId="05DBF032" w:rsidR="004B375D" w:rsidRPr="00B42C86" w:rsidRDefault="0060294A" w:rsidP="00B91F1B">
      <w:pPr>
        <w:pStyle w:val="Bullet1"/>
      </w:pPr>
      <w:r w:rsidRPr="00B42C86">
        <w:t>U</w:t>
      </w:r>
      <w:r w:rsidR="004B375D" w:rsidRPr="00B42C86">
        <w:t>nderstand and retain information about the matter</w:t>
      </w:r>
    </w:p>
    <w:p w14:paraId="145B364B" w14:textId="619A5A25" w:rsidR="004B375D" w:rsidRPr="00B42C86" w:rsidRDefault="0060294A" w:rsidP="00B91F1B">
      <w:pPr>
        <w:pStyle w:val="Bullet1"/>
      </w:pPr>
      <w:r w:rsidRPr="00B42C86">
        <w:t>W</w:t>
      </w:r>
      <w:r w:rsidR="004B375D" w:rsidRPr="00B42C86">
        <w:t>eigh the information in order to make a decision</w:t>
      </w:r>
    </w:p>
    <w:p w14:paraId="0A3E85BC" w14:textId="79812F2E" w:rsidR="004B375D" w:rsidRPr="00B42C86" w:rsidRDefault="0060294A" w:rsidP="00B91F1B">
      <w:pPr>
        <w:pStyle w:val="Bullet1"/>
      </w:pPr>
      <w:r w:rsidRPr="00B42C86">
        <w:t>C</w:t>
      </w:r>
      <w:r w:rsidR="004B375D" w:rsidRPr="00B42C86">
        <w:t>ommunicate that decision in some way.</w:t>
      </w:r>
    </w:p>
    <w:p w14:paraId="1B9D3067" w14:textId="77777777" w:rsidR="004B375D" w:rsidRPr="00B42C86" w:rsidRDefault="004B375D" w:rsidP="00B91F1B">
      <w:pPr>
        <w:pStyle w:val="Paragraph"/>
      </w:pPr>
      <w:r w:rsidRPr="00B42C86">
        <w:t xml:space="preserve">A person is not deemed to have impaired capacity just because he or she engages in ‘unconventional behaviour’ </w:t>
      </w:r>
      <w:r w:rsidRPr="00B42C86">
        <w:fldChar w:fldCharType="begin" w:fldLock="1"/>
      </w:r>
      <w:r w:rsidRPr="00B42C86">
        <w:instrText>ADDIN CSL_CITATION {"citationItems":[{"id":"ITEM-1","itemData":{"URL":"https://end-of-life.qut.edu.au/treatment-decisions/adults/state-and-territory-laws/northern-territory","accessed":{"date-parts":[["2020","5","8"]]},"author":[{"dropping-particle":"","family":"Queensland University of Technology","given":"","non-dropping-particle":"","parse-names":false,"suffix":""}],"id":"ITEM-1","issued":{"date-parts":[["2020"]]},"title":"End of life law in Australia: Northern Territory","type":"webpage"},"uris":["http://www.mendeley.com/documents/?uuid=3d965c94-59ab-43d7-80e5-bb971702431b"]}],"mendeley":{"formattedCitation":"(Queensland University of Technology 2020d)","plainTextFormattedCitation":"(Queensland University of Technology 2020d)","previouslyFormattedCitation":"(Queensland University of Technology 2020d)"},"properties":{"noteIndex":0},"schema":"https://github.com/citation-style-language/schema/raw/master/csl-citation.json"}</w:instrText>
      </w:r>
      <w:r w:rsidRPr="00B42C86">
        <w:fldChar w:fldCharType="separate"/>
      </w:r>
      <w:r w:rsidRPr="00B42C86">
        <w:t>(Queensland University of Technology 2020d)</w:t>
      </w:r>
      <w:r w:rsidRPr="00B42C86">
        <w:fldChar w:fldCharType="end"/>
      </w:r>
      <w:r w:rsidRPr="00B42C86">
        <w:t>.</w:t>
      </w:r>
    </w:p>
    <w:p w14:paraId="78568E3F" w14:textId="4CDABD20" w:rsidR="00D856C4" w:rsidRPr="00B42C86" w:rsidRDefault="004B375D" w:rsidP="00B91F1B">
      <w:pPr>
        <w:pStyle w:val="Paragraph"/>
      </w:pPr>
      <w:r w:rsidRPr="00B42C86">
        <w:t xml:space="preserve">An adult with capacity can make an advance personal plan that may give directions regarding health care or medical treatment, or appoint a substitute </w:t>
      </w:r>
      <w:r w:rsidR="000E0FDC" w:rsidRPr="00B42C86">
        <w:t>decision maker</w:t>
      </w:r>
      <w:r w:rsidRPr="00B42C86">
        <w:t>, to take effect if they lose capacity</w:t>
      </w:r>
      <w:r w:rsidR="004964DD" w:rsidRPr="00B42C86">
        <w:t>.</w:t>
      </w:r>
    </w:p>
    <w:p w14:paraId="2B9BF4E2" w14:textId="6AE77BE8" w:rsidR="004B375D" w:rsidRPr="00B42C86" w:rsidRDefault="004B375D" w:rsidP="00B91F1B">
      <w:pPr>
        <w:pStyle w:val="Paragraph"/>
      </w:pPr>
      <w:r w:rsidRPr="00B42C86">
        <w:t xml:space="preserve">If an advance personal plan has not been made, or does not contain directions relevant to the situation (including appointment of a substitute </w:t>
      </w:r>
      <w:r w:rsidR="000E0FDC" w:rsidRPr="00B42C86">
        <w:t>decision maker</w:t>
      </w:r>
      <w:r w:rsidRPr="00B42C86">
        <w:t xml:space="preserve">), a guardian can be appointed by the </w:t>
      </w:r>
      <w:r w:rsidR="00A223C8" w:rsidRPr="00B42C86">
        <w:t>Northern Territory Civil and Administrative Tribunal (</w:t>
      </w:r>
      <w:r w:rsidRPr="00B42C86">
        <w:t>NTCAT</w:t>
      </w:r>
      <w:r w:rsidR="00A223C8" w:rsidRPr="00B42C86">
        <w:t>).</w:t>
      </w:r>
      <w:r w:rsidRPr="00B42C86">
        <w:t xml:space="preserve"> Unlike other jurisdictions, the NT does not legally recognise default </w:t>
      </w:r>
      <w:r w:rsidR="000E0FDC" w:rsidRPr="00B42C86">
        <w:t>decision maker</w:t>
      </w:r>
      <w:r w:rsidRPr="00B42C86">
        <w:t>s. If a legally</w:t>
      </w:r>
      <w:r w:rsidR="007A528F" w:rsidRPr="00B42C86">
        <w:t xml:space="preserve"> </w:t>
      </w:r>
      <w:r w:rsidRPr="00B42C86">
        <w:t xml:space="preserve">recognised </w:t>
      </w:r>
      <w:r w:rsidR="000E0FDC" w:rsidRPr="00B42C86">
        <w:t>decision maker</w:t>
      </w:r>
      <w:r w:rsidRPr="00B42C86">
        <w:t xml:space="preserve"> has not been appointed, NTCAT has the power to give or refuse consent to treatment </w:t>
      </w:r>
      <w:r w:rsidRPr="00B42C86">
        <w:fldChar w:fldCharType="begin" w:fldLock="1"/>
      </w:r>
      <w:r w:rsidRPr="00B42C86">
        <w:instrText>ADDIN CSL_CITATION {"citationItems":[{"id":"ITEM-1","itemData":{"URL":"https://end-of-life.qut.edu.au/treatment-decisions/adults/state-and-territory-laws/northern-territory","accessed":{"date-parts":[["2020","5","8"]]},"author":[{"dropping-particle":"","family":"Queensland University of Technology","given":"","non-dropping-particle":"","parse-names":false,"suffix":""}],"id":"ITEM-1","issued":{"date-parts":[["2020"]]},"title":"End of life law in Australia: Northern Territory","type":"webpage"},"uris":["http://www.mendeley.com/documents/?uuid=3d965c94-59ab-43d7-80e5-bb971702431b"]}],"mendeley":{"formattedCitation":"(Queensland University of Technology 2020d)","plainTextFormattedCitation":"(Queensland University of Technology 2020d)","previouslyFormattedCitation":"(Queensland University of Technology 2020d)"},"properties":{"noteIndex":0},"schema":"https://github.com/citation-style-language/schema/raw/master/csl-citation.json"}</w:instrText>
      </w:r>
      <w:r w:rsidRPr="00B42C86">
        <w:fldChar w:fldCharType="separate"/>
      </w:r>
      <w:r w:rsidRPr="00B42C86">
        <w:t>(Queensland University of Technology 2020d)</w:t>
      </w:r>
      <w:r w:rsidRPr="00B42C86">
        <w:fldChar w:fldCharType="end"/>
      </w:r>
      <w:r w:rsidRPr="00B42C86">
        <w:t xml:space="preserve">. </w:t>
      </w:r>
    </w:p>
    <w:p w14:paraId="190E4E75" w14:textId="4D89671F" w:rsidR="004B375D" w:rsidRPr="00B42C86" w:rsidRDefault="004B375D" w:rsidP="00B91F1B">
      <w:pPr>
        <w:pStyle w:val="Paragraph"/>
      </w:pPr>
      <w:r w:rsidRPr="00B42C86">
        <w:t xml:space="preserve">Law reform is currently being explored to optimise the principle of ‘least restrictive interference’, to recognise a person’s family and other support people as potential </w:t>
      </w:r>
      <w:r w:rsidR="000E0FDC" w:rsidRPr="00B42C86">
        <w:t>decision maker</w:t>
      </w:r>
      <w:r w:rsidRPr="00B42C86">
        <w:t>s</w:t>
      </w:r>
      <w:r w:rsidR="00874B0E" w:rsidRPr="00B42C86">
        <w:t>,</w:t>
      </w:r>
      <w:r w:rsidRPr="00B42C86">
        <w:t xml:space="preserve"> and to simplify </w:t>
      </w:r>
      <w:r w:rsidRPr="00B42C86">
        <w:lastRenderedPageBreak/>
        <w:t xml:space="preserve">arrangements for consent to ‘routine’ health care </w:t>
      </w:r>
      <w:r w:rsidRPr="00B42C86">
        <w:fldChar w:fldCharType="begin" w:fldLock="1"/>
      </w:r>
      <w:r w:rsidR="00C1011C" w:rsidRPr="00B42C86">
        <w:instrText>ADDIN CSL_CITATION {"citationItems":[{"id":"ITEM-1","itemData":{"author":[{"dropping-particle":"","family":"Northern Territory Government","given":"","non-dropping-particle":"","parse-names":false,"suffix":""}],"id":"ITEM-1","issued":{"date-parts":[["2019"]]},"publisher":"Department of the Attorney-General and Justice (Policy Coordination and Office of the Public Guardian)","publisher-place":"Darwin","title":"Northern Territory health care decision makers discussion paper","type":"book"},"uris":["http://www.mendeley.com/documents/?uuid=a9f28d15-d37b-43c0-ac59-abae465853f3"]}],"mendeley":{"formattedCitation":"(Northern Territory Government 2019)","plainTextFormattedCitation":"(Northern Territory Government 2019)","previouslyFormattedCitation":"(Northern Territory Government 2019)"},"properties":{"noteIndex":0},"schema":"https://github.com/citation-style-language/schema/raw/master/csl-citation.json"}</w:instrText>
      </w:r>
      <w:r w:rsidRPr="00B42C86">
        <w:fldChar w:fldCharType="separate"/>
      </w:r>
      <w:r w:rsidRPr="00B42C86">
        <w:t>(Northern Territory Government 2019)</w:t>
      </w:r>
      <w:r w:rsidRPr="00B42C86">
        <w:fldChar w:fldCharType="end"/>
      </w:r>
      <w:r w:rsidR="00874B0E" w:rsidRPr="00B42C86">
        <w:t>.</w:t>
      </w:r>
    </w:p>
    <w:p w14:paraId="54E49580" w14:textId="77777777" w:rsidR="00A223C8" w:rsidRPr="00B42C86" w:rsidRDefault="00A223C8" w:rsidP="00A223C8">
      <w:pPr>
        <w:pStyle w:val="Heading4"/>
        <w:numPr>
          <w:ilvl w:val="3"/>
          <w:numId w:val="1"/>
        </w:numPr>
      </w:pPr>
      <w:r w:rsidRPr="00B42C86">
        <w:t>Queensland</w:t>
      </w:r>
    </w:p>
    <w:p w14:paraId="604835C7" w14:textId="77777777" w:rsidR="00A223C8" w:rsidRPr="00B42C86" w:rsidRDefault="004D42F7" w:rsidP="002401A5">
      <w:pPr>
        <w:pStyle w:val="Subhead3"/>
      </w:pPr>
      <w:r w:rsidRPr="00B42C86">
        <w:t>R</w:t>
      </w:r>
      <w:r w:rsidR="00A223C8" w:rsidRPr="00B42C86">
        <w:t>elevant legislation:</w:t>
      </w:r>
    </w:p>
    <w:p w14:paraId="4D43EACF" w14:textId="77777777" w:rsidR="00A223C8" w:rsidRPr="00B42C86" w:rsidRDefault="00A223C8" w:rsidP="003323A1">
      <w:pPr>
        <w:pStyle w:val="CompactParaKeep"/>
        <w:rPr>
          <w:rStyle w:val="Italic"/>
        </w:rPr>
      </w:pPr>
      <w:r w:rsidRPr="00B42C86">
        <w:rPr>
          <w:rStyle w:val="Italic"/>
        </w:rPr>
        <w:t xml:space="preserve">Guardianship and Administration Act 2000 </w:t>
      </w:r>
    </w:p>
    <w:p w14:paraId="4193E708" w14:textId="77777777" w:rsidR="00A223C8" w:rsidRPr="00B42C86" w:rsidRDefault="00A223C8" w:rsidP="003323A1">
      <w:pPr>
        <w:pStyle w:val="CompactParaKeep"/>
        <w:rPr>
          <w:rStyle w:val="Italic"/>
        </w:rPr>
      </w:pPr>
      <w:r w:rsidRPr="00B42C86">
        <w:rPr>
          <w:rStyle w:val="Italic"/>
        </w:rPr>
        <w:t xml:space="preserve">Powers of Attorney Act 1998 </w:t>
      </w:r>
    </w:p>
    <w:p w14:paraId="621303F5" w14:textId="77777777" w:rsidR="00A223C8" w:rsidRPr="00B42C86" w:rsidRDefault="00A223C8" w:rsidP="002401A5">
      <w:pPr>
        <w:pStyle w:val="Subhead3"/>
      </w:pPr>
      <w:r w:rsidRPr="00B42C86">
        <w:t>Notes:</w:t>
      </w:r>
    </w:p>
    <w:p w14:paraId="0E8BB6FB" w14:textId="77777777" w:rsidR="00A223C8" w:rsidRPr="00B42C86" w:rsidRDefault="00A223C8" w:rsidP="00B91F1B">
      <w:pPr>
        <w:pStyle w:val="ParaKeep"/>
      </w:pPr>
      <w:r w:rsidRPr="00B42C86">
        <w:t>A person is presumed to have decision-making capacity, as long as they are able to:</w:t>
      </w:r>
    </w:p>
    <w:p w14:paraId="20F78105" w14:textId="2B45E335" w:rsidR="00A223C8" w:rsidRPr="00B42C86" w:rsidRDefault="0060294A" w:rsidP="00B91F1B">
      <w:pPr>
        <w:pStyle w:val="Bullet1"/>
      </w:pPr>
      <w:r w:rsidRPr="00B42C86">
        <w:t>U</w:t>
      </w:r>
      <w:r w:rsidR="00A223C8" w:rsidRPr="00B42C86">
        <w:t xml:space="preserve">nderstand the nature and effect of healthcare decisions </w:t>
      </w:r>
    </w:p>
    <w:p w14:paraId="521D5B61" w14:textId="332A4504" w:rsidR="00A223C8" w:rsidRPr="00B42C86" w:rsidRDefault="0060294A" w:rsidP="00B91F1B">
      <w:pPr>
        <w:pStyle w:val="Bullet1"/>
      </w:pPr>
      <w:r w:rsidRPr="00B42C86">
        <w:t>F</w:t>
      </w:r>
      <w:r w:rsidR="00A223C8" w:rsidRPr="00B42C86">
        <w:t xml:space="preserve">reely and voluntarily make those decisions </w:t>
      </w:r>
    </w:p>
    <w:p w14:paraId="4B478BC7" w14:textId="77A67F58" w:rsidR="00A223C8" w:rsidRPr="00B42C86" w:rsidRDefault="0060294A" w:rsidP="00B91F1B">
      <w:pPr>
        <w:pStyle w:val="Bullet1"/>
      </w:pPr>
      <w:r w:rsidRPr="00B42C86">
        <w:t>C</w:t>
      </w:r>
      <w:r w:rsidR="00A223C8" w:rsidRPr="00B42C86">
        <w:t xml:space="preserve">ommunicate their decision </w:t>
      </w:r>
      <w:r w:rsidR="00A223C8" w:rsidRPr="00B42C86">
        <w:fldChar w:fldCharType="begin" w:fldLock="1"/>
      </w:r>
      <w:r w:rsidR="00A223C8" w:rsidRPr="00B42C86">
        <w:instrText>ADDIN CSL_CITATION {"citationItems":[{"id":"ITEM-1","itemData":{"URL":"https://end-of-life.qut.edu.au/treatment-decisions/adults/state-and-territory-laws/queensland","accessed":{"date-parts":[["2020","5","8"]]},"author":[{"dropping-particle":"","family":"Queensland University of Technology","given":"","non-dropping-particle":"","parse-names":false,"suffix":""}],"id":"ITEM-1","issued":{"date-parts":[["2020"]]},"title":"End of life law in Australia: Queensland","type":"webpage"},"uris":["http://www.mendeley.com/documents/?uuid=eb27216a-2c42-4f3a-9bb1-d64746e73e7f"]}],"mendeley":{"formattedCitation":"(Queensland University of Technology 2020e)","plainTextFormattedCitation":"(Queensland University of Technology 2020e)","previouslyFormattedCitation":"(Queensland University of Technology 2020e)"},"properties":{"noteIndex":0},"schema":"https://github.com/citation-style-language/schema/raw/master/csl-citation.json"}</w:instrText>
      </w:r>
      <w:r w:rsidR="00A223C8" w:rsidRPr="00B42C86">
        <w:fldChar w:fldCharType="separate"/>
      </w:r>
      <w:r w:rsidR="00A223C8" w:rsidRPr="00B42C86">
        <w:t>(Queensland University of Technology 2020e)</w:t>
      </w:r>
      <w:r w:rsidR="00A223C8" w:rsidRPr="00B42C86">
        <w:fldChar w:fldCharType="end"/>
      </w:r>
      <w:r w:rsidR="00A223C8" w:rsidRPr="00B42C86">
        <w:t>.</w:t>
      </w:r>
    </w:p>
    <w:p w14:paraId="12CA2E95" w14:textId="49704B74" w:rsidR="00A223C8" w:rsidRPr="00B42C86" w:rsidRDefault="00A223C8" w:rsidP="00B91F1B">
      <w:pPr>
        <w:pStyle w:val="ParaKeep"/>
      </w:pPr>
      <w:r w:rsidRPr="00B42C86">
        <w:t xml:space="preserve">If a person has lost capacity and does not have an Advance Health Directive with relevant provisions, the first person on the following list who is available, willing and able to act can be a substitute </w:t>
      </w:r>
      <w:r w:rsidR="000E0FDC" w:rsidRPr="00B42C86">
        <w:t>decision maker</w:t>
      </w:r>
      <w:r w:rsidRPr="00B42C86">
        <w:t>, make health care directions or provide consent for another person:</w:t>
      </w:r>
    </w:p>
    <w:p w14:paraId="7169C312" w14:textId="77777777" w:rsidR="00A223C8" w:rsidRPr="00B42C86" w:rsidRDefault="00A223C8" w:rsidP="00B91F1B">
      <w:pPr>
        <w:pStyle w:val="Bullet1"/>
      </w:pPr>
      <w:r w:rsidRPr="00B42C86">
        <w:t>A guardian appointed by the Q</w:t>
      </w:r>
      <w:r w:rsidR="006C59E3" w:rsidRPr="00B42C86">
        <w:t xml:space="preserve">ueensland </w:t>
      </w:r>
      <w:r w:rsidRPr="00B42C86">
        <w:t>C</w:t>
      </w:r>
      <w:r w:rsidR="006C59E3" w:rsidRPr="00B42C86">
        <w:t xml:space="preserve">ivil and </w:t>
      </w:r>
      <w:r w:rsidR="005D5718" w:rsidRPr="00B42C86">
        <w:t>Administrative Tribunal</w:t>
      </w:r>
    </w:p>
    <w:p w14:paraId="016D8B8B" w14:textId="77777777" w:rsidR="00A223C8" w:rsidRPr="00B42C86" w:rsidRDefault="00A223C8" w:rsidP="00B91F1B">
      <w:pPr>
        <w:pStyle w:val="Bullet1"/>
      </w:pPr>
      <w:r w:rsidRPr="00B42C86">
        <w:t>An attorney appointed under an enduring power of attorney or an advance health directive</w:t>
      </w:r>
    </w:p>
    <w:p w14:paraId="628F0CAA" w14:textId="77ECBBAE" w:rsidR="00A223C8" w:rsidRPr="00B42C86" w:rsidRDefault="00A223C8" w:rsidP="00B91F1B">
      <w:pPr>
        <w:pStyle w:val="Bullet1Keep"/>
      </w:pPr>
      <w:r w:rsidRPr="00B42C86">
        <w:t xml:space="preserve">A default </w:t>
      </w:r>
      <w:r w:rsidR="000E0FDC" w:rsidRPr="00B42C86">
        <w:t>decision maker</w:t>
      </w:r>
      <w:r w:rsidRPr="00B42C86">
        <w:t xml:space="preserve"> (‘statutory health attorney’) – the first of the following available and willing to act as </w:t>
      </w:r>
      <w:r w:rsidR="000E0FDC" w:rsidRPr="00B42C86">
        <w:t>decision maker</w:t>
      </w:r>
      <w:r w:rsidRPr="00B42C86">
        <w:t>:</w:t>
      </w:r>
    </w:p>
    <w:p w14:paraId="24E5C64E" w14:textId="77777777" w:rsidR="00A223C8" w:rsidRPr="00B42C86" w:rsidRDefault="00A223C8" w:rsidP="00B91F1B">
      <w:pPr>
        <w:pStyle w:val="Bullet2"/>
      </w:pPr>
      <w:r w:rsidRPr="00B42C86">
        <w:t>Spouse or partner</w:t>
      </w:r>
    </w:p>
    <w:p w14:paraId="1DF55689" w14:textId="77777777" w:rsidR="00A223C8" w:rsidRPr="00B42C86" w:rsidRDefault="00A223C8" w:rsidP="00B91F1B">
      <w:pPr>
        <w:pStyle w:val="Bullet2"/>
      </w:pPr>
      <w:r w:rsidRPr="00B42C86">
        <w:t>Unpaid carer</w:t>
      </w:r>
    </w:p>
    <w:p w14:paraId="68058216" w14:textId="77777777" w:rsidR="00A223C8" w:rsidRPr="00B42C86" w:rsidRDefault="00A223C8" w:rsidP="00B91F1B">
      <w:pPr>
        <w:pStyle w:val="Bullet2"/>
      </w:pPr>
      <w:r w:rsidRPr="00B42C86">
        <w:t xml:space="preserve">Close relative or friend </w:t>
      </w:r>
      <w:r w:rsidRPr="00B42C86">
        <w:fldChar w:fldCharType="begin" w:fldLock="1"/>
      </w:r>
      <w:r w:rsidRPr="00B42C86">
        <w:instrText>ADDIN CSL_CITATION {"citationItems":[{"id":"ITEM-1","itemData":{"URL":"https://end-of-life.qut.edu.au/treatment-decisions/adults/state-and-territory-laws/queensland","accessed":{"date-parts":[["2020","5","8"]]},"author":[{"dropping-particle":"","family":"Queensland University of Technology","given":"","non-dropping-particle":"","parse-names":false,"suffix":""}],"id":"ITEM-1","issued":{"date-parts":[["2020"]]},"title":"End of life law in Australia: Queensland","type":"webpage"},"uris":["http://www.mendeley.com/documents/?uuid=eb27216a-2c42-4f3a-9bb1-d64746e73e7f"]}],"mendeley":{"formattedCitation":"(Queensland University of Technology 2020e)","plainTextFormattedCitation":"(Queensland University of Technology 2020e)","previouslyFormattedCitation":"(Queensland University of Technology 2020e)"},"properties":{"noteIndex":0},"schema":"https://github.com/citation-style-language/schema/raw/master/csl-citation.json"}</w:instrText>
      </w:r>
      <w:r w:rsidRPr="00B42C86">
        <w:fldChar w:fldCharType="separate"/>
      </w:r>
      <w:r w:rsidRPr="00B42C86">
        <w:t>(Queensland University of Technology 2020e)</w:t>
      </w:r>
      <w:r w:rsidRPr="00B42C86">
        <w:fldChar w:fldCharType="end"/>
      </w:r>
      <w:r w:rsidRPr="00B42C86">
        <w:t>.</w:t>
      </w:r>
    </w:p>
    <w:p w14:paraId="365C684D" w14:textId="05A3F3BA" w:rsidR="00A223C8" w:rsidRPr="00B42C86" w:rsidRDefault="00A223C8" w:rsidP="00B91F1B">
      <w:pPr>
        <w:pStyle w:val="Paragraph"/>
      </w:pPr>
      <w:r w:rsidRPr="00B42C86">
        <w:t xml:space="preserve">The restrictive practices provisions in the </w:t>
      </w:r>
      <w:r w:rsidRPr="00B42C86">
        <w:rPr>
          <w:i/>
        </w:rPr>
        <w:t>Guardianship and Administration Act 2000</w:t>
      </w:r>
      <w:r w:rsidRPr="00B42C86">
        <w:t xml:space="preserve"> specifically apply to people with intellectual or cognitive disability who are </w:t>
      </w:r>
      <w:r w:rsidRPr="00B42C86">
        <w:t xml:space="preserve">receiving care from a Queensland Government-funded disability service provider under the </w:t>
      </w:r>
      <w:r w:rsidRPr="00B42C86">
        <w:rPr>
          <w:i/>
        </w:rPr>
        <w:t>Disability Services Act</w:t>
      </w:r>
      <w:r w:rsidR="00B52662" w:rsidRPr="00B42C86">
        <w:rPr>
          <w:i/>
          <w:iCs/>
        </w:rPr>
        <w:t xml:space="preserve"> 2006</w:t>
      </w:r>
      <w:r w:rsidRPr="00B42C86">
        <w:t xml:space="preserve">. Similarly, </w:t>
      </w:r>
      <w:r w:rsidR="004A4A6D" w:rsidRPr="00B42C86">
        <w:t xml:space="preserve">though </w:t>
      </w:r>
      <w:r w:rsidRPr="00B42C86">
        <w:t xml:space="preserve">dementia </w:t>
      </w:r>
      <w:r w:rsidR="00C578FC" w:rsidRPr="00B42C86">
        <w:t xml:space="preserve">has in some cases been </w:t>
      </w:r>
      <w:r w:rsidRPr="00B42C86">
        <w:t xml:space="preserve">considered a mental illness and therefore technically in scope of the Mental Health Act, this Act only relates to involuntary assessment and treatment of mental illness. Therefore provisions regarding use of restraints in both of these instruments do not apply to residential aged care services. </w:t>
      </w:r>
      <w:r w:rsidRPr="00B42C86">
        <w:fldChar w:fldCharType="begin" w:fldLock="1"/>
      </w:r>
      <w:r w:rsidRPr="00B42C86">
        <w:instrText>ADDIN CSL_CITATION {"citationItems":[{"id":"ITEM-1","itemData":{"author":[{"dropping-particle":"","family":"Office of the Public Advocate (Qld)","given":"","non-dropping-particle":"","parse-names":false,"suffix":""}],"id":"ITEM-1","issued":{"date-parts":[["2017"]]},"publisher-place":"Brisbane","title":"Legal frameworks for the use of restrictive practices in residential aged care: An analysis of Australian and international jurisdictions","type":"book"},"uris":["http://www.mendeley.com/documents/?uuid=9a51430e-1f19-4627-ba5b-e89375eb0ff1"]}],"mendeley":{"formattedCitation":"(Office of the Public Advocate (Qld) 2017)","plainTextFormattedCitation":"(Office of the Public Advocate (Qld) 2017)","previouslyFormattedCitation":"(Office of the Public Advocate (Qld) 2017)"},"properties":{"noteIndex":0},"schema":"https://github.com/citation-style-language/schema/raw/master/csl-citation.json"}</w:instrText>
      </w:r>
      <w:r w:rsidRPr="00B42C86">
        <w:fldChar w:fldCharType="separate"/>
      </w:r>
      <w:r w:rsidRPr="00B42C86">
        <w:t>(Office of the Public Advocate (Qld) 2017)</w:t>
      </w:r>
      <w:r w:rsidRPr="00B42C86">
        <w:fldChar w:fldCharType="end"/>
      </w:r>
      <w:r w:rsidRPr="00B42C86">
        <w:t>.</w:t>
      </w:r>
    </w:p>
    <w:p w14:paraId="0D1BC9C3" w14:textId="77777777" w:rsidR="00A223C8" w:rsidRPr="00B42C86" w:rsidRDefault="00A223C8" w:rsidP="00A223C8">
      <w:pPr>
        <w:pStyle w:val="Heading4"/>
        <w:numPr>
          <w:ilvl w:val="3"/>
          <w:numId w:val="1"/>
        </w:numPr>
      </w:pPr>
      <w:r w:rsidRPr="00B42C86">
        <w:t>South Australia</w:t>
      </w:r>
    </w:p>
    <w:p w14:paraId="7E17E9AB" w14:textId="77777777" w:rsidR="00A223C8" w:rsidRPr="00B42C86" w:rsidRDefault="004D42F7" w:rsidP="002401A5">
      <w:pPr>
        <w:pStyle w:val="Subhead3"/>
      </w:pPr>
      <w:r w:rsidRPr="00B42C86">
        <w:t>R</w:t>
      </w:r>
      <w:r w:rsidR="00A223C8" w:rsidRPr="00B42C86">
        <w:t>elevant legislation:</w:t>
      </w:r>
    </w:p>
    <w:p w14:paraId="766C4F49" w14:textId="77777777" w:rsidR="00A223C8" w:rsidRPr="00B42C86" w:rsidRDefault="00A223C8" w:rsidP="003323A1">
      <w:pPr>
        <w:pStyle w:val="CompactParaKeep"/>
        <w:rPr>
          <w:rStyle w:val="Italic"/>
        </w:rPr>
      </w:pPr>
      <w:r w:rsidRPr="00B42C86">
        <w:rPr>
          <w:rStyle w:val="Italic"/>
        </w:rPr>
        <w:t xml:space="preserve">Advance Care Directives Act 2013 </w:t>
      </w:r>
    </w:p>
    <w:p w14:paraId="342AA1A0" w14:textId="77777777" w:rsidR="00A223C8" w:rsidRPr="00B42C86" w:rsidRDefault="00A223C8" w:rsidP="003323A1">
      <w:pPr>
        <w:pStyle w:val="CompactParaKeep"/>
        <w:rPr>
          <w:rStyle w:val="Italic"/>
        </w:rPr>
      </w:pPr>
      <w:r w:rsidRPr="00B42C86">
        <w:rPr>
          <w:rStyle w:val="Italic"/>
        </w:rPr>
        <w:t xml:space="preserve">Consent to Medical Treatment and Palliative Care Act 1995 </w:t>
      </w:r>
    </w:p>
    <w:p w14:paraId="62874593" w14:textId="77777777" w:rsidR="00A223C8" w:rsidRPr="00B42C86" w:rsidRDefault="00A223C8" w:rsidP="003323A1">
      <w:pPr>
        <w:pStyle w:val="CompactParaKeep"/>
        <w:rPr>
          <w:rStyle w:val="Italic"/>
        </w:rPr>
      </w:pPr>
      <w:r w:rsidRPr="00B42C86">
        <w:rPr>
          <w:rStyle w:val="Italic"/>
        </w:rPr>
        <w:t>Guardianship and Administration Act 1993</w:t>
      </w:r>
    </w:p>
    <w:p w14:paraId="7A84F90E" w14:textId="77777777" w:rsidR="00A223C8" w:rsidRPr="00B42C86" w:rsidRDefault="00A223C8" w:rsidP="002401A5">
      <w:pPr>
        <w:pStyle w:val="Subhead3"/>
      </w:pPr>
      <w:r w:rsidRPr="00B42C86">
        <w:t>Notes:</w:t>
      </w:r>
    </w:p>
    <w:p w14:paraId="5A539A6D" w14:textId="77777777" w:rsidR="0094410E" w:rsidRPr="00B42C86" w:rsidRDefault="0094410E" w:rsidP="001F6FEE">
      <w:pPr>
        <w:pStyle w:val="ParaKeep"/>
      </w:pPr>
      <w:r w:rsidRPr="00B42C86">
        <w:t>A person is presumed to have capacity to make medical treatment decisions unless they cannot:</w:t>
      </w:r>
    </w:p>
    <w:p w14:paraId="545829AE" w14:textId="374E026E" w:rsidR="0094410E" w:rsidRPr="00B42C86" w:rsidRDefault="0060294A" w:rsidP="001F6FEE">
      <w:pPr>
        <w:pStyle w:val="Bullet1"/>
      </w:pPr>
      <w:r w:rsidRPr="00B42C86">
        <w:t>U</w:t>
      </w:r>
      <w:r w:rsidR="0094410E" w:rsidRPr="00B42C86">
        <w:t>nderstand information relevant to the treatment decision</w:t>
      </w:r>
    </w:p>
    <w:p w14:paraId="5543C922" w14:textId="46C00D07" w:rsidR="0094410E" w:rsidRPr="00B42C86" w:rsidRDefault="0060294A" w:rsidP="001F6FEE">
      <w:pPr>
        <w:pStyle w:val="Bullet1"/>
      </w:pPr>
      <w:r w:rsidRPr="00B42C86">
        <w:t>R</w:t>
      </w:r>
      <w:r w:rsidR="0094410E" w:rsidRPr="00B42C86">
        <w:t>etain such information</w:t>
      </w:r>
    </w:p>
    <w:p w14:paraId="2487FDC9" w14:textId="50C0A1EE" w:rsidR="0094410E" w:rsidRPr="00B42C86" w:rsidRDefault="0060294A" w:rsidP="001F6FEE">
      <w:pPr>
        <w:pStyle w:val="Bullet1"/>
      </w:pPr>
      <w:r w:rsidRPr="00B42C86">
        <w:t>U</w:t>
      </w:r>
      <w:r w:rsidR="0094410E" w:rsidRPr="00B42C86">
        <w:t xml:space="preserve">se such information in the course of making the decision OR </w:t>
      </w:r>
    </w:p>
    <w:p w14:paraId="101FD918" w14:textId="0910FFE1" w:rsidR="0094410E" w:rsidRPr="00B42C86" w:rsidRDefault="0060294A" w:rsidP="001F6FEE">
      <w:pPr>
        <w:pStyle w:val="Bullet1"/>
      </w:pPr>
      <w:r w:rsidRPr="00B42C86">
        <w:t>C</w:t>
      </w:r>
      <w:r w:rsidR="0094410E" w:rsidRPr="00B42C86">
        <w:t>ommunicate their decision.</w:t>
      </w:r>
    </w:p>
    <w:p w14:paraId="30D835BA" w14:textId="77777777" w:rsidR="0094410E" w:rsidRPr="00B42C86" w:rsidRDefault="0094410E" w:rsidP="001F6FEE">
      <w:pPr>
        <w:pStyle w:val="ParaKeep"/>
      </w:pPr>
      <w:r w:rsidRPr="00B42C86">
        <w:t>However, a person:</w:t>
      </w:r>
    </w:p>
    <w:p w14:paraId="7191E966" w14:textId="6C351B19" w:rsidR="0094410E" w:rsidRPr="00B42C86" w:rsidRDefault="0060294A" w:rsidP="001F6FEE">
      <w:pPr>
        <w:pStyle w:val="Bullet1"/>
      </w:pPr>
      <w:r w:rsidRPr="00B42C86">
        <w:t>I</w:t>
      </w:r>
      <w:r w:rsidR="0094410E" w:rsidRPr="00B42C86">
        <w:t>s not incapable of understanding information simply because he/she can’t understand technical or trivial matters</w:t>
      </w:r>
    </w:p>
    <w:p w14:paraId="05B3DD2D" w14:textId="4C5D8F68" w:rsidR="0094410E" w:rsidRPr="00B42C86" w:rsidRDefault="0060294A" w:rsidP="001F6FEE">
      <w:pPr>
        <w:pStyle w:val="Bullet1"/>
      </w:pPr>
      <w:r w:rsidRPr="00B42C86">
        <w:t>I</w:t>
      </w:r>
      <w:r w:rsidR="0094410E" w:rsidRPr="00B42C86">
        <w:t>s not incapable of retaining information even if they can only do so for a limited time</w:t>
      </w:r>
    </w:p>
    <w:p w14:paraId="6038C935" w14:textId="3C537667" w:rsidR="0094410E" w:rsidRPr="00B42C86" w:rsidRDefault="0060294A" w:rsidP="001F6FEE">
      <w:pPr>
        <w:pStyle w:val="Bullet1"/>
      </w:pPr>
      <w:r w:rsidRPr="00B42C86">
        <w:t>M</w:t>
      </w:r>
      <w:r w:rsidR="0094410E" w:rsidRPr="00B42C86">
        <w:t>ay fluctuate between having impaired and full decision-making capacity</w:t>
      </w:r>
    </w:p>
    <w:p w14:paraId="7D8BE97D" w14:textId="68F21D4A" w:rsidR="0094410E" w:rsidRPr="00B42C86" w:rsidRDefault="0060294A" w:rsidP="001F6FEE">
      <w:pPr>
        <w:pStyle w:val="Bullet1"/>
      </w:pPr>
      <w:r w:rsidRPr="00B42C86">
        <w:t>D</w:t>
      </w:r>
      <w:r w:rsidR="0094410E" w:rsidRPr="00B42C86">
        <w:t xml:space="preserve">oes not have impaired decision-making capacity simply because a decision results (or may result) in an </w:t>
      </w:r>
      <w:r w:rsidR="0094410E" w:rsidRPr="00B42C86">
        <w:lastRenderedPageBreak/>
        <w:t xml:space="preserve">adverse outcome </w:t>
      </w:r>
      <w:r w:rsidR="0094410E" w:rsidRPr="00B42C86">
        <w:fldChar w:fldCharType="begin" w:fldLock="1"/>
      </w:r>
      <w:r w:rsidR="0094410E" w:rsidRPr="00B42C86">
        <w:instrText>ADDIN CSL_CITATION {"citationItems":[{"id":"ITEM-1","itemData":{"URL":"https://end-of-life.qut.edu.au/capacity","accessed":{"date-parts":[["2020","5","6"]]},"author":[{"dropping-particle":"","family":"Queensland University of Technology","given":"","non-dropping-particle":"","parse-names":false,"suffix":""}],"id":"ITEM-1","issued":{"date-parts":[["2020"]]},"title":"End of life law in Australia: Capacity and consent to medical treatment","type":"webpage"},"uris":["http://www.mendeley.com/documents/?uuid=46c32beb-33bd-42f0-a017-e3862eed20df"]}],"mendeley":{"formattedCitation":"(Queensland University of Technology 2020c)","plainTextFormattedCitation":"(Queensland University of Technology 2020c)","previouslyFormattedCitation":"(Queensland University of Technology 2020c)"},"properties":{"noteIndex":0},"schema":"https://github.com/citation-style-language/schema/raw/master/csl-citation.json"}</w:instrText>
      </w:r>
      <w:r w:rsidR="0094410E" w:rsidRPr="00B42C86">
        <w:fldChar w:fldCharType="separate"/>
      </w:r>
      <w:r w:rsidR="0094410E" w:rsidRPr="00B42C86">
        <w:t>(Queensland University of Technology 2020c)</w:t>
      </w:r>
      <w:r w:rsidR="0094410E" w:rsidRPr="00B42C86">
        <w:fldChar w:fldCharType="end"/>
      </w:r>
      <w:r w:rsidR="0094410E" w:rsidRPr="00B42C86">
        <w:t>.</w:t>
      </w:r>
    </w:p>
    <w:p w14:paraId="7B896E8C" w14:textId="0C661ED9" w:rsidR="0094410E" w:rsidRPr="00B42C86" w:rsidRDefault="004A4A6D" w:rsidP="001F6FEE">
      <w:pPr>
        <w:pStyle w:val="ParaKeep"/>
      </w:pPr>
      <w:r w:rsidRPr="00B42C86">
        <w:t xml:space="preserve">Although </w:t>
      </w:r>
      <w:r w:rsidR="0094410E" w:rsidRPr="00B42C86">
        <w:t xml:space="preserve">they have capacity, a person can appoint a substitute </w:t>
      </w:r>
      <w:r w:rsidR="000E0FDC" w:rsidRPr="00B42C86">
        <w:t>decision maker</w:t>
      </w:r>
      <w:r w:rsidR="0094410E" w:rsidRPr="00B42C86">
        <w:t xml:space="preserve"> (in an Advance Care Directive), A Medical Agent (under a Medical Power of Attorney) or an Enduring Guardian (under an Enduring Power of Guardianship).</w:t>
      </w:r>
      <w:r w:rsidR="0094410E" w:rsidRPr="00B42C86">
        <w:rPr>
          <w:rStyle w:val="FootnoteReference"/>
        </w:rPr>
        <w:footnoteReference w:id="13"/>
      </w:r>
      <w:r w:rsidR="0094410E" w:rsidRPr="00B42C86">
        <w:t xml:space="preserve"> If none of these have been appointed, the default </w:t>
      </w:r>
      <w:r w:rsidR="000E0FDC" w:rsidRPr="00B42C86">
        <w:t>decision maker</w:t>
      </w:r>
      <w:r w:rsidR="0094410E" w:rsidRPr="00B42C86">
        <w:t xml:space="preserve"> (‘person responsible’) is the first of the following available and willing to make the decision:</w:t>
      </w:r>
    </w:p>
    <w:p w14:paraId="065420C2" w14:textId="77777777" w:rsidR="0094410E" w:rsidRPr="00B42C86" w:rsidRDefault="0094410E" w:rsidP="001F6FEE">
      <w:pPr>
        <w:pStyle w:val="Bullet1"/>
      </w:pPr>
      <w:r w:rsidRPr="00B42C86">
        <w:t xml:space="preserve">A guardian appointed by </w:t>
      </w:r>
      <w:r w:rsidR="004563EB" w:rsidRPr="00B42C86">
        <w:t>the South Australian Civil and Administrative Tribunal (</w:t>
      </w:r>
      <w:r w:rsidRPr="00B42C86">
        <w:t>SACAT</w:t>
      </w:r>
      <w:r w:rsidR="004563EB" w:rsidRPr="00B42C86">
        <w:t>)</w:t>
      </w:r>
      <w:r w:rsidRPr="00B42C86">
        <w:t xml:space="preserve"> with the power to consent to medical treatment</w:t>
      </w:r>
    </w:p>
    <w:p w14:paraId="64795624" w14:textId="77777777" w:rsidR="0094410E" w:rsidRPr="00B42C86" w:rsidRDefault="0094410E" w:rsidP="001F6FEE">
      <w:pPr>
        <w:pStyle w:val="Bullet1"/>
      </w:pPr>
      <w:r w:rsidRPr="00B42C86">
        <w:t>A prescribed relative if the relationship is close and continuing (there is no hierarchy within the list of prescribed relatives)</w:t>
      </w:r>
    </w:p>
    <w:p w14:paraId="1DEA8E9A" w14:textId="77777777" w:rsidR="0094410E" w:rsidRPr="00B42C86" w:rsidRDefault="0094410E" w:rsidP="001F6FEE">
      <w:pPr>
        <w:pStyle w:val="Bullet1"/>
      </w:pPr>
      <w:r w:rsidRPr="00B42C86">
        <w:t>An adult friend (with a close and continuing relationship)</w:t>
      </w:r>
    </w:p>
    <w:p w14:paraId="4A6D7686" w14:textId="77777777" w:rsidR="0094410E" w:rsidRPr="00B42C86" w:rsidRDefault="0094410E" w:rsidP="001F6FEE">
      <w:pPr>
        <w:pStyle w:val="Bullet1"/>
      </w:pPr>
      <w:r w:rsidRPr="00B42C86">
        <w:t>An adult who oversees the person’s day-to-day supervision, care and wellbeing</w:t>
      </w:r>
    </w:p>
    <w:p w14:paraId="6468BE95" w14:textId="77777777" w:rsidR="0094410E" w:rsidRPr="00B42C86" w:rsidRDefault="0094410E" w:rsidP="001F6FEE">
      <w:pPr>
        <w:pStyle w:val="Bullet1"/>
      </w:pPr>
      <w:r w:rsidRPr="00B42C86">
        <w:t>The SACAT (on application).</w:t>
      </w:r>
    </w:p>
    <w:p w14:paraId="2164340C" w14:textId="2E1A028D" w:rsidR="0094410E" w:rsidRPr="00B42C86" w:rsidRDefault="0094410E" w:rsidP="001F6FEE">
      <w:pPr>
        <w:pStyle w:val="Paragraph"/>
      </w:pPr>
      <w:r w:rsidRPr="00B42C86">
        <w:t xml:space="preserve">The Office of the Public Advocate (SA) has published a document titled ‘Guardian Consent for Restrictive Practices in Residential Aged Care Settings’. The document is a guide for Guardians of the </w:t>
      </w:r>
      <w:r w:rsidR="00AD51DF" w:rsidRPr="00B42C86">
        <w:t>Office of the Public Advocate</w:t>
      </w:r>
      <w:r w:rsidRPr="00B42C86">
        <w:t xml:space="preserve">, but ‘can be used as a guide’ by private guardians or substitute </w:t>
      </w:r>
      <w:r w:rsidR="000E0FDC" w:rsidRPr="00B42C86">
        <w:t>decision maker</w:t>
      </w:r>
      <w:r w:rsidRPr="00B42C86">
        <w:t xml:space="preserve">s. The stated purpose is to, whenever possible, prevent and minimise the use of restrictive practices. This document notes that a guardian or substitute </w:t>
      </w:r>
      <w:r w:rsidR="000E0FDC" w:rsidRPr="00B42C86">
        <w:t>decision maker</w:t>
      </w:r>
      <w:r w:rsidRPr="00B42C86">
        <w:t xml:space="preserve"> can provide consent for physical, mechanical or chemical restraint (of behaviour not due to a mental illness and not requiring the use of force to administer). </w:t>
      </w:r>
    </w:p>
    <w:p w14:paraId="1C2D62A4" w14:textId="63C5ED0C" w:rsidR="0094410E" w:rsidRPr="00B42C86" w:rsidRDefault="0094410E" w:rsidP="001F6FEE">
      <w:pPr>
        <w:pStyle w:val="Paragraph"/>
      </w:pPr>
      <w:r w:rsidRPr="00B42C86">
        <w:t xml:space="preserve">However, this document also notes </w:t>
      </w:r>
      <w:r w:rsidR="00672CE8" w:rsidRPr="00B42C86">
        <w:t>‘</w:t>
      </w:r>
      <w:r w:rsidRPr="00B42C86">
        <w:t xml:space="preserve">although a person overseeing ongoing </w:t>
      </w:r>
      <w:r w:rsidRPr="00B42C86">
        <w:t>day to day supervision, care and wellbeing of a patient can provide health consent generally, the A</w:t>
      </w:r>
      <w:r w:rsidR="007B69C7" w:rsidRPr="00B42C86">
        <w:t xml:space="preserve">dvanced Care Directive </w:t>
      </w:r>
      <w:r w:rsidRPr="00B42C86">
        <w:t>Regulations forbid such a person providing consent to chemical restraint</w:t>
      </w:r>
      <w:r w:rsidR="00672CE8" w:rsidRPr="00B42C86">
        <w:t>’</w:t>
      </w:r>
      <w:r w:rsidRPr="00B42C86">
        <w:t xml:space="preserve">. </w:t>
      </w:r>
    </w:p>
    <w:p w14:paraId="142DDC7C" w14:textId="3B23C1D2" w:rsidR="0094410E" w:rsidRPr="00B42C86" w:rsidRDefault="0094410E" w:rsidP="001F6FEE">
      <w:pPr>
        <w:pStyle w:val="Paragraph"/>
      </w:pPr>
      <w:r w:rsidRPr="00B42C86">
        <w:t xml:space="preserve">If force is required to administer chemical restraint (of behaviour not due to a mental illness), consent of a more formally-appointed </w:t>
      </w:r>
      <w:r w:rsidR="000E0FDC" w:rsidRPr="00B42C86">
        <w:t>decision maker</w:t>
      </w:r>
      <w:r w:rsidRPr="00B42C86">
        <w:t xml:space="preserve"> is required </w:t>
      </w:r>
      <w:r w:rsidRPr="00B42C86">
        <w:fldChar w:fldCharType="begin" w:fldLock="1"/>
      </w:r>
      <w:r w:rsidR="0066096B" w:rsidRPr="00B42C86">
        <w:instrText>ADDIN CSL_CITATION {"citationItems":[{"id":"ITEM-1","itemData":{"author":[{"dropping-particle":"","family":"Public Advocate (SA)","given":"","non-dropping-particle":"","parse-names":false,"suffix":""}],"id":"ITEM-1","issued":{"date-parts":[["2015"]]},"title":"Guardian consent for restrictive practices in residential aged care settings","type":"book"},"uris":["http://www.mendeley.com/documents/?uuid=73582653-b8aa-4207-896e-c025e2d6ed9f"]}],"mendeley":{"formattedCitation":"(Public Advocate (SA) 2015)","plainTextFormattedCitation":"(Public Advocate (SA) 2015)","previouslyFormattedCitation":"(Public Advocate (SA) 2015)"},"properties":{"noteIndex":0},"schema":"https://github.com/citation-style-language/schema/raw/master/csl-citation.json"}</w:instrText>
      </w:r>
      <w:r w:rsidRPr="00B42C86">
        <w:fldChar w:fldCharType="separate"/>
      </w:r>
      <w:r w:rsidR="00C1011C" w:rsidRPr="00B42C86">
        <w:t>(Public Advocate (SA) 2015)</w:t>
      </w:r>
      <w:r w:rsidRPr="00B42C86">
        <w:fldChar w:fldCharType="end"/>
      </w:r>
      <w:r w:rsidRPr="00B42C86">
        <w:t>.</w:t>
      </w:r>
    </w:p>
    <w:p w14:paraId="3E704FA6" w14:textId="0DE2DF35" w:rsidR="00F73A5B" w:rsidRPr="00B42C86" w:rsidRDefault="0094410E" w:rsidP="001F6FEE">
      <w:pPr>
        <w:pStyle w:val="Paragraph"/>
      </w:pPr>
      <w:r w:rsidRPr="00B42C86">
        <w:t xml:space="preserve">Under the </w:t>
      </w:r>
      <w:r w:rsidRPr="00B42C86">
        <w:rPr>
          <w:i/>
        </w:rPr>
        <w:t>Guardianship and Administration Act 1993</w:t>
      </w:r>
      <w:r w:rsidRPr="00B42C86">
        <w:t xml:space="preserve">, the SACAT has the power to determine where a person should live, including detention in that place, and may authorise use of force in providing care and treatment </w:t>
      </w:r>
      <w:r w:rsidRPr="00B42C86">
        <w:fldChar w:fldCharType="begin" w:fldLock="1"/>
      </w:r>
      <w:r w:rsidRPr="00B42C86">
        <w:instrText>ADDIN CSL_CITATION {"citationItems":[{"id":"ITEM-1","itemData":{"ISBN":"978-1-920838-73-7","author":[{"dropping-particle":"","family":"Royal Commission into Aged Care Quality and Safety","given":"","non-dropping-particle":"","parse-names":false,"suffix":""}],"id":"ITEM-1","issued":{"date-parts":[["2019"]]},"number-of-pages":"1-38","title":"Restrictive practices in residential aged care in Australia, Background paper 4","type":"book"},"uris":["http://www.mendeley.com/documents/?uuid=7ec6c002-2b57-4ec1-8314-edd3d9ade3ba"]}],"mendeley":{"formattedCitation":"(Royal Commission into Aged Care Quality and Safety 2019)","plainTextFormattedCitation":"(Royal Commission into Aged Care Quality and Safety 2019)","previouslyFormattedCitation":"(Royal Commission into Aged Care Quality and Safety 2019)"},"properties":{"noteIndex":0},"schema":"https://github.com/citation-style-language/schema/raw/master/csl-citation.json"}</w:instrText>
      </w:r>
      <w:r w:rsidRPr="00B42C86">
        <w:fldChar w:fldCharType="separate"/>
      </w:r>
      <w:r w:rsidRPr="00B42C86">
        <w:t>(Royal Commission into Aged Care Quality and Safety 2019</w:t>
      </w:r>
      <w:r w:rsidR="00845045" w:rsidRPr="00B42C86">
        <w:t>a</w:t>
      </w:r>
      <w:r w:rsidRPr="00B42C86">
        <w:t>)</w:t>
      </w:r>
      <w:r w:rsidRPr="00B42C86">
        <w:fldChar w:fldCharType="end"/>
      </w:r>
      <w:r w:rsidR="00F73A5B" w:rsidRPr="00B42C86">
        <w:t>.</w:t>
      </w:r>
    </w:p>
    <w:p w14:paraId="75AC5B88" w14:textId="77777777" w:rsidR="00F73A5B" w:rsidRPr="00B42C86" w:rsidRDefault="00F73A5B" w:rsidP="00F73A5B">
      <w:pPr>
        <w:pStyle w:val="Heading4"/>
        <w:numPr>
          <w:ilvl w:val="3"/>
          <w:numId w:val="1"/>
        </w:numPr>
      </w:pPr>
      <w:r w:rsidRPr="00B42C86">
        <w:t>Tasmania</w:t>
      </w:r>
    </w:p>
    <w:p w14:paraId="70407481" w14:textId="77777777" w:rsidR="00F73A5B" w:rsidRPr="00B42C86" w:rsidRDefault="004D42F7" w:rsidP="002401A5">
      <w:pPr>
        <w:pStyle w:val="Subhead3"/>
      </w:pPr>
      <w:r w:rsidRPr="00B42C86">
        <w:t>R</w:t>
      </w:r>
      <w:r w:rsidR="00F73A5B" w:rsidRPr="00B42C86">
        <w:t>elevant legislation:</w:t>
      </w:r>
    </w:p>
    <w:p w14:paraId="73C25BB1" w14:textId="77777777" w:rsidR="00F73A5B" w:rsidRPr="00B42C86" w:rsidRDefault="003A5972" w:rsidP="003323A1">
      <w:pPr>
        <w:pStyle w:val="CompactParaKeep"/>
        <w:rPr>
          <w:rStyle w:val="Italic"/>
        </w:rPr>
      </w:pPr>
      <w:r w:rsidRPr="00B42C86">
        <w:rPr>
          <w:rStyle w:val="Italic"/>
        </w:rPr>
        <w:t>Guardianship and Administration Act 1995</w:t>
      </w:r>
      <w:r w:rsidR="00F73A5B" w:rsidRPr="00B42C86">
        <w:rPr>
          <w:rStyle w:val="Italic"/>
        </w:rPr>
        <w:t xml:space="preserve"> </w:t>
      </w:r>
    </w:p>
    <w:p w14:paraId="0244859F" w14:textId="77777777" w:rsidR="00F73A5B" w:rsidRPr="00B42C86" w:rsidRDefault="00F73A5B" w:rsidP="002401A5">
      <w:pPr>
        <w:pStyle w:val="Subhead3"/>
      </w:pPr>
      <w:r w:rsidRPr="00B42C86">
        <w:t>Notes:</w:t>
      </w:r>
    </w:p>
    <w:p w14:paraId="19C6E308" w14:textId="77777777" w:rsidR="003A5972" w:rsidRPr="00B42C86" w:rsidRDefault="003A5972" w:rsidP="001F6FEE">
      <w:pPr>
        <w:pStyle w:val="ParaKeep"/>
      </w:pPr>
      <w:r w:rsidRPr="00B42C86">
        <w:t>A person is presumed to have capacity to make medical treatment decisions, but is considered incapable of giving consent if they cannot:</w:t>
      </w:r>
    </w:p>
    <w:p w14:paraId="7E005B35" w14:textId="65CF74AC" w:rsidR="003A5972" w:rsidRPr="00B42C86" w:rsidRDefault="0060294A" w:rsidP="001F6FEE">
      <w:pPr>
        <w:pStyle w:val="Bullet1"/>
      </w:pPr>
      <w:r w:rsidRPr="00B42C86">
        <w:t>U</w:t>
      </w:r>
      <w:r w:rsidR="003A5972" w:rsidRPr="00B42C86">
        <w:t>nderstand the general nature and effect of the proposed treatment</w:t>
      </w:r>
    </w:p>
    <w:p w14:paraId="6EB80506" w14:textId="62BBCD17" w:rsidR="003A5972" w:rsidRPr="00B42C86" w:rsidRDefault="0060294A" w:rsidP="001F6FEE">
      <w:pPr>
        <w:pStyle w:val="Bullet1"/>
      </w:pPr>
      <w:r w:rsidRPr="00B42C86">
        <w:t>I</w:t>
      </w:r>
      <w:r w:rsidR="003A5972" w:rsidRPr="00B42C86">
        <w:t xml:space="preserve">ndicate whether or not they consent to the treatment </w:t>
      </w:r>
      <w:r w:rsidR="003A5972" w:rsidRPr="00B42C86">
        <w:fldChar w:fldCharType="begin" w:fldLock="1"/>
      </w:r>
      <w:r w:rsidR="003A5972" w:rsidRPr="00B42C86">
        <w:instrText>ADDIN CSL_CITATION {"citationItems":[{"id":"ITEM-1","itemData":{"URL":"https://end-of-life.qut.edu.au/capacity","accessed":{"date-parts":[["2020","5","6"]]},"author":[{"dropping-particle":"","family":"Queensland University of Technology","given":"","non-dropping-particle":"","parse-names":false,"suffix":""}],"id":"ITEM-1","issued":{"date-parts":[["2020"]]},"title":"End of life law in Australia: Capacity and consent to medical treatment","type":"webpage"},"uris":["http://www.mendeley.com/documents/?uuid=46c32beb-33bd-42f0-a017-e3862eed20df"]}],"mendeley":{"formattedCitation":"(Queensland University of Technology 2020c)","plainTextFormattedCitation":"(Queensland University of Technology 2020c)","previouslyFormattedCitation":"(Queensland University of Technology 2020c)"},"properties":{"noteIndex":0},"schema":"https://github.com/citation-style-language/schema/raw/master/csl-citation.json"}</w:instrText>
      </w:r>
      <w:r w:rsidR="003A5972" w:rsidRPr="00B42C86">
        <w:fldChar w:fldCharType="separate"/>
      </w:r>
      <w:r w:rsidR="003A5972" w:rsidRPr="00B42C86">
        <w:t>(Queensland University of Technology 2020c)</w:t>
      </w:r>
      <w:r w:rsidR="003A5972" w:rsidRPr="00B42C86">
        <w:fldChar w:fldCharType="end"/>
      </w:r>
      <w:r w:rsidR="003A5972" w:rsidRPr="00B42C86">
        <w:t>.</w:t>
      </w:r>
    </w:p>
    <w:p w14:paraId="24A5B24A" w14:textId="77777777" w:rsidR="003A5972" w:rsidRPr="00B42C86" w:rsidRDefault="003A5972" w:rsidP="001F6FEE">
      <w:pPr>
        <w:pStyle w:val="Paragraph"/>
      </w:pPr>
      <w:r w:rsidRPr="00B42C86">
        <w:t xml:space="preserve">If a person with a disability is incapable of giving consent and a common law Advance Care Directive doesn’t exist, consent for medical treatment must be given by the ‘person responsible’ or the Guardianship Board. The Act sets out the hierarchy of ‘persons responsible’ (guardian, spouse, carer, close friend or relative). </w:t>
      </w:r>
    </w:p>
    <w:p w14:paraId="03B58526" w14:textId="77777777" w:rsidR="003A5972" w:rsidRPr="00B42C86" w:rsidRDefault="003A5972" w:rsidP="00092E1D">
      <w:pPr>
        <w:pStyle w:val="Paragraph"/>
      </w:pPr>
      <w:r w:rsidRPr="00B42C86">
        <w:lastRenderedPageBreak/>
        <w:t xml:space="preserve">Treatment can be carried out without consent if there is no person responsible, the treatment is necessary to promote the person’s health and wellbeing and the person does not object to the treatment </w:t>
      </w:r>
      <w:r w:rsidRPr="00B42C86">
        <w:fldChar w:fldCharType="begin" w:fldLock="1"/>
      </w:r>
      <w:r w:rsidRPr="00B42C86">
        <w:instrText>ADDIN CSL_CITATION {"citationItems":[{"id":"ITEM-1","itemData":{"URL":"https://end-of-life.qut.edu.au/capacity","accessed":{"date-parts":[["2020","5","6"]]},"author":[{"dropping-particle":"","family":"Queensland University of Technology","given":"","non-dropping-particle":"","parse-names":false,"suffix":""}],"id":"ITEM-1","issued":{"date-parts":[["2020"]]},"title":"End of life law in Australia: Capacity and consent to medical treatment","type":"webpage"},"uris":["http://www.mendeley.com/documents/?uuid=46c32beb-33bd-42f0-a017-e3862eed20df"]}],"mendeley":{"formattedCitation":"(Queensland University of Technology 2020c)","plainTextFormattedCitation":"(Queensland University of Technology 2020c)","previouslyFormattedCitation":"(Queensland University of Technology 2020c)"},"properties":{"noteIndex":0},"schema":"https://github.com/citation-style-language/schema/raw/master/csl-citation.json"}</w:instrText>
      </w:r>
      <w:r w:rsidRPr="00B42C86">
        <w:fldChar w:fldCharType="separate"/>
      </w:r>
      <w:r w:rsidRPr="00B42C86">
        <w:t>(Queensland University of Technology 2020c)</w:t>
      </w:r>
      <w:r w:rsidRPr="00B42C86">
        <w:fldChar w:fldCharType="end"/>
      </w:r>
      <w:r w:rsidRPr="00B42C86">
        <w:t xml:space="preserve">. </w:t>
      </w:r>
    </w:p>
    <w:p w14:paraId="65C1A21F" w14:textId="4CB5ABCC" w:rsidR="00A223C8" w:rsidRPr="00B42C86" w:rsidRDefault="003A5972" w:rsidP="00092E1D">
      <w:pPr>
        <w:pStyle w:val="Paragraph"/>
      </w:pPr>
      <w:r w:rsidRPr="00B42C86">
        <w:t>An appointed guardian can decide where a represented person is to live, restrict or prohibit visits to/from individuals if in the best interests of the represented person and to consent to any health care in the best interests of the represented person, and to refuse or withdraw consent for any such person.</w:t>
      </w:r>
    </w:p>
    <w:p w14:paraId="50757C9E" w14:textId="77777777" w:rsidR="001745C0" w:rsidRPr="00B42C86" w:rsidRDefault="00A54AA2" w:rsidP="001745C0">
      <w:pPr>
        <w:pStyle w:val="Heading4"/>
        <w:numPr>
          <w:ilvl w:val="3"/>
          <w:numId w:val="1"/>
        </w:numPr>
      </w:pPr>
      <w:r w:rsidRPr="00B42C86">
        <w:t>Victoria</w:t>
      </w:r>
    </w:p>
    <w:p w14:paraId="463A8ED1" w14:textId="77777777" w:rsidR="001745C0" w:rsidRPr="00B42C86" w:rsidRDefault="004D42F7" w:rsidP="002401A5">
      <w:pPr>
        <w:pStyle w:val="Subhead3"/>
      </w:pPr>
      <w:r w:rsidRPr="00B42C86">
        <w:t>R</w:t>
      </w:r>
      <w:r w:rsidR="001745C0" w:rsidRPr="00B42C86">
        <w:t>elevant legislation:</w:t>
      </w:r>
    </w:p>
    <w:p w14:paraId="4F85C476" w14:textId="77777777" w:rsidR="00A54AA2" w:rsidRPr="00B42C86" w:rsidRDefault="00A54AA2" w:rsidP="001F6FEE">
      <w:pPr>
        <w:pStyle w:val="CompactParaKeep"/>
        <w:rPr>
          <w:rStyle w:val="Italic"/>
        </w:rPr>
      </w:pPr>
      <w:r w:rsidRPr="00B42C86">
        <w:rPr>
          <w:rStyle w:val="Italic"/>
        </w:rPr>
        <w:t xml:space="preserve">Medical Treatment Planning and Decisions Act 2016 </w:t>
      </w:r>
    </w:p>
    <w:p w14:paraId="6D0A47D3" w14:textId="16BB157A" w:rsidR="00A54AA2" w:rsidRPr="00B42C86" w:rsidRDefault="00A54AA2" w:rsidP="001F6FEE">
      <w:pPr>
        <w:pStyle w:val="CompactParaKeep"/>
        <w:rPr>
          <w:rStyle w:val="Italic"/>
        </w:rPr>
      </w:pPr>
      <w:r w:rsidRPr="00B42C86">
        <w:rPr>
          <w:rStyle w:val="Italic"/>
        </w:rPr>
        <w:t xml:space="preserve">Guardianship and Administration Act </w:t>
      </w:r>
      <w:r w:rsidR="00E13912" w:rsidRPr="00B42C86">
        <w:rPr>
          <w:rStyle w:val="Italic"/>
        </w:rPr>
        <w:t xml:space="preserve">2019 </w:t>
      </w:r>
    </w:p>
    <w:p w14:paraId="3E726BBA" w14:textId="77777777" w:rsidR="001745C0" w:rsidRPr="00B42C86" w:rsidRDefault="00A54AA2" w:rsidP="001F6FEE">
      <w:pPr>
        <w:pStyle w:val="CompactParaKeep"/>
        <w:rPr>
          <w:rStyle w:val="Italic"/>
        </w:rPr>
      </w:pPr>
      <w:r w:rsidRPr="00B42C86">
        <w:rPr>
          <w:rStyle w:val="Italic"/>
        </w:rPr>
        <w:t>Powers of Attorney Act 2014</w:t>
      </w:r>
      <w:r w:rsidR="001745C0" w:rsidRPr="00B42C86">
        <w:rPr>
          <w:rStyle w:val="Italic"/>
        </w:rPr>
        <w:t xml:space="preserve"> </w:t>
      </w:r>
    </w:p>
    <w:p w14:paraId="469BA4FF" w14:textId="77777777" w:rsidR="001745C0" w:rsidRPr="00B42C86" w:rsidRDefault="001745C0" w:rsidP="002401A5">
      <w:pPr>
        <w:pStyle w:val="Subhead3"/>
      </w:pPr>
      <w:r w:rsidRPr="00B42C86">
        <w:t>Notes:</w:t>
      </w:r>
    </w:p>
    <w:p w14:paraId="5C15B017" w14:textId="77777777" w:rsidR="00A54AA2" w:rsidRPr="00B42C86" w:rsidRDefault="00A54AA2" w:rsidP="00092E1D">
      <w:pPr>
        <w:pStyle w:val="ParaKeep"/>
      </w:pPr>
      <w:r w:rsidRPr="00B42C86">
        <w:t>An adult is presumed to have decision-making capacity, meaning they are able to:</w:t>
      </w:r>
    </w:p>
    <w:p w14:paraId="471139F2" w14:textId="59B7C6B1" w:rsidR="00A54AA2" w:rsidRPr="00B42C86" w:rsidRDefault="0060294A" w:rsidP="00092E1D">
      <w:pPr>
        <w:pStyle w:val="Bullet1"/>
      </w:pPr>
      <w:r w:rsidRPr="00B42C86">
        <w:t>U</w:t>
      </w:r>
      <w:r w:rsidR="00A54AA2" w:rsidRPr="00B42C86">
        <w:t>nderstand information relevant to the decision and the effect of the decision</w:t>
      </w:r>
    </w:p>
    <w:p w14:paraId="7AE8DFB6" w14:textId="7A4E5E3F" w:rsidR="00A54AA2" w:rsidRPr="00B42C86" w:rsidRDefault="0060294A" w:rsidP="00092E1D">
      <w:pPr>
        <w:pStyle w:val="Bullet1"/>
      </w:pPr>
      <w:r w:rsidRPr="00B42C86">
        <w:t>R</w:t>
      </w:r>
      <w:r w:rsidR="00A54AA2" w:rsidRPr="00B42C86">
        <w:t>etain that information to the extent necessary to make the decision</w:t>
      </w:r>
    </w:p>
    <w:p w14:paraId="52DB5169" w14:textId="2B8290F2" w:rsidR="00A54AA2" w:rsidRPr="00B42C86" w:rsidRDefault="0060294A" w:rsidP="00092E1D">
      <w:pPr>
        <w:pStyle w:val="Bullet1"/>
      </w:pPr>
      <w:r w:rsidRPr="00B42C86">
        <w:t>U</w:t>
      </w:r>
      <w:r w:rsidR="00A54AA2" w:rsidRPr="00B42C86">
        <w:t>se or weigh that information as part of the decision-making process</w:t>
      </w:r>
    </w:p>
    <w:p w14:paraId="42CF1292" w14:textId="4AFF69B5" w:rsidR="00A54AA2" w:rsidRPr="00B42C86" w:rsidRDefault="0060294A" w:rsidP="00092E1D">
      <w:pPr>
        <w:pStyle w:val="Bullet1"/>
      </w:pPr>
      <w:r w:rsidRPr="00B42C86">
        <w:t>C</w:t>
      </w:r>
      <w:r w:rsidR="00A54AA2" w:rsidRPr="00B42C86">
        <w:t xml:space="preserve">ommunicate the decision and the person's views and needs about the decision </w:t>
      </w:r>
      <w:r w:rsidR="00A54AA2" w:rsidRPr="00B42C86">
        <w:fldChar w:fldCharType="begin" w:fldLock="1"/>
      </w:r>
      <w:r w:rsidR="00A54AA2" w:rsidRPr="00B42C86">
        <w:instrText>ADDIN CSL_CITATION {"citationItems":[{"id":"ITEM-1","itemData":{"URL":"https://end-of-life.qut.edu.au/capacity","accessed":{"date-parts":[["2020","5","6"]]},"author":[{"dropping-particle":"","family":"Queensland University of Technology","given":"","non-dropping-particle":"","parse-names":false,"suffix":""}],"id":"ITEM-1","issued":{"date-parts":[["2020"]]},"title":"End of life law in Australia: Capacity and consent to medical treatment","type":"webpage"},"uris":["http://www.mendeley.com/documents/?uuid=46c32beb-33bd-42f0-a017-e3862eed20df"]}],"mendeley":{"formattedCitation":"(Queensland University of Technology 2020c)","plainTextFormattedCitation":"(Queensland University of Technology 2020c)","previouslyFormattedCitation":"(Queensland University of Technology 2020c)"},"properties":{"noteIndex":0},"schema":"https://github.com/citation-style-language/schema/raw/master/csl-citation.json"}</w:instrText>
      </w:r>
      <w:r w:rsidR="00A54AA2" w:rsidRPr="00B42C86">
        <w:fldChar w:fldCharType="separate"/>
      </w:r>
      <w:r w:rsidR="00A54AA2" w:rsidRPr="00B42C86">
        <w:t>(Queensland University of Technology 2020c)</w:t>
      </w:r>
      <w:r w:rsidR="00A54AA2" w:rsidRPr="00B42C86">
        <w:fldChar w:fldCharType="end"/>
      </w:r>
      <w:r w:rsidR="00A54AA2" w:rsidRPr="00B42C86">
        <w:t xml:space="preserve">. </w:t>
      </w:r>
    </w:p>
    <w:p w14:paraId="1D083452" w14:textId="43871DC5" w:rsidR="00A54AA2" w:rsidRPr="00B42C86" w:rsidRDefault="00A54AA2" w:rsidP="00092E1D">
      <w:pPr>
        <w:pStyle w:val="ParaKeep"/>
      </w:pPr>
      <w:r w:rsidRPr="00B42C86">
        <w:t xml:space="preserve">If a person lacks capacity to make a decision about a proposed treatment, and there is no relevant Advance Care Directive, a medical treatment </w:t>
      </w:r>
      <w:r w:rsidR="000E0FDC" w:rsidRPr="00B42C86">
        <w:t>decision maker</w:t>
      </w:r>
      <w:r w:rsidRPr="00B42C86">
        <w:t xml:space="preserve"> is the first of the following who is </w:t>
      </w:r>
      <w:r w:rsidRPr="00B42C86">
        <w:t>available, willing and able to make the decision:</w:t>
      </w:r>
    </w:p>
    <w:p w14:paraId="5ECBF9FD" w14:textId="318DE050" w:rsidR="00A54AA2" w:rsidRPr="00B42C86" w:rsidRDefault="00A54AA2" w:rsidP="00092E1D">
      <w:pPr>
        <w:pStyle w:val="Bullet1"/>
      </w:pPr>
      <w:r w:rsidRPr="00B42C86">
        <w:t xml:space="preserve">A </w:t>
      </w:r>
      <w:r w:rsidR="000E0FDC" w:rsidRPr="00B42C86">
        <w:t>decision maker</w:t>
      </w:r>
      <w:r w:rsidRPr="00B42C86">
        <w:t xml:space="preserve"> appointed by the individual (under the Medical Treatment Act or earlier legislation)</w:t>
      </w:r>
    </w:p>
    <w:p w14:paraId="524254B2" w14:textId="77777777" w:rsidR="00A54AA2" w:rsidRPr="00B42C86" w:rsidRDefault="00A54AA2" w:rsidP="00092E1D">
      <w:pPr>
        <w:pStyle w:val="Bullet1"/>
      </w:pPr>
      <w:r w:rsidRPr="00B42C86">
        <w:t xml:space="preserve">A guardian appointed by </w:t>
      </w:r>
      <w:r w:rsidR="007B69C7" w:rsidRPr="00B42C86">
        <w:t>the Victorian Civil and Administrative Tribunal</w:t>
      </w:r>
    </w:p>
    <w:p w14:paraId="55B81F2F" w14:textId="2AE33D6C" w:rsidR="00A54AA2" w:rsidRPr="00B42C86" w:rsidRDefault="00A54AA2" w:rsidP="00092E1D">
      <w:pPr>
        <w:pStyle w:val="Bullet1Keep"/>
      </w:pPr>
      <w:r w:rsidRPr="00B42C86">
        <w:t xml:space="preserve">A default </w:t>
      </w:r>
      <w:r w:rsidR="000E0FDC" w:rsidRPr="00B42C86">
        <w:t>decision maker</w:t>
      </w:r>
      <w:r w:rsidRPr="00B42C86">
        <w:t xml:space="preserve"> – the first of the following in a close and continuing relationship wit</w:t>
      </w:r>
      <w:r w:rsidR="004970CE" w:rsidRPr="00B42C86">
        <w:t>h</w:t>
      </w:r>
      <w:r w:rsidRPr="00B42C86">
        <w:t xml:space="preserve"> the person, and available and willing to act:</w:t>
      </w:r>
    </w:p>
    <w:p w14:paraId="139124D8" w14:textId="77777777" w:rsidR="00A54AA2" w:rsidRPr="00B42C86" w:rsidRDefault="00A54AA2" w:rsidP="00092E1D">
      <w:pPr>
        <w:pStyle w:val="Bullet2"/>
      </w:pPr>
      <w:r w:rsidRPr="00B42C86">
        <w:t>Spouse or domestic partner</w:t>
      </w:r>
    </w:p>
    <w:p w14:paraId="423F32FB" w14:textId="77777777" w:rsidR="00A54AA2" w:rsidRPr="00B42C86" w:rsidRDefault="00A54AA2" w:rsidP="00092E1D">
      <w:pPr>
        <w:pStyle w:val="Bullet2"/>
      </w:pPr>
      <w:r w:rsidRPr="00B42C86">
        <w:t>Primary carer who is in a care relationship with the person and has principal responsibility for the person’s care</w:t>
      </w:r>
    </w:p>
    <w:p w14:paraId="0D93B016" w14:textId="62CAA7B9" w:rsidR="00A54AA2" w:rsidRPr="00B42C86" w:rsidRDefault="00A54AA2" w:rsidP="00092E1D">
      <w:pPr>
        <w:pStyle w:val="Bullet2"/>
      </w:pPr>
      <w:r w:rsidRPr="00B42C86">
        <w:t>The first of the person’s oldest adult child, oldest parent, or olde</w:t>
      </w:r>
      <w:r w:rsidR="008D0C3A" w:rsidRPr="00B42C86">
        <w:t>st</w:t>
      </w:r>
      <w:r w:rsidRPr="00B42C86">
        <w:t xml:space="preserve"> </w:t>
      </w:r>
      <w:r w:rsidR="00C90815" w:rsidRPr="00B42C86">
        <w:t xml:space="preserve">adult </w:t>
      </w:r>
      <w:r w:rsidRPr="00B42C86">
        <w:t xml:space="preserve">sibling </w:t>
      </w:r>
      <w:r w:rsidRPr="00B42C86">
        <w:fldChar w:fldCharType="begin" w:fldLock="1"/>
      </w:r>
      <w:r w:rsidRPr="00B42C86">
        <w:instrText>ADDIN CSL_CITATION {"citationItems":[{"id":"ITEM-1","itemData":{"URL":"https://end-of-life.qut.edu.au/treatment-decisions/adults/state-and-territory-laws/victoria","accessed":{"date-parts":[["2020","5","8"]]},"author":[{"dropping-particle":"","family":"Queensland University of Technology","given":"","non-dropping-particle":"","parse-names":false,"suffix":""}],"id":"ITEM-1","issued":{"date-parts":[["2020"]]},"title":"Treatment decisions: Victoria","type":"webpage"},"uris":["http://www.mendeley.com/documents/?uuid=29663352-de8b-4f7d-a3ef-b98bb5acded1"]}],"mendeley":{"formattedCitation":"(Queensland University of Technology 2020f)","plainTextFormattedCitation":"(Queensland University of Technology 2020f)","previouslyFormattedCitation":"(Queensland University of Technology 2020f)"},"properties":{"noteIndex":0},"schema":"https://github.com/citation-style-language/schema/raw/master/csl-citation.json"}</w:instrText>
      </w:r>
      <w:r w:rsidRPr="00B42C86">
        <w:fldChar w:fldCharType="separate"/>
      </w:r>
      <w:r w:rsidRPr="00B42C86">
        <w:t>(Queensland University of Technology 2020f)</w:t>
      </w:r>
      <w:r w:rsidRPr="00B42C86">
        <w:fldChar w:fldCharType="end"/>
      </w:r>
      <w:r w:rsidRPr="00B42C86">
        <w:t xml:space="preserve">. </w:t>
      </w:r>
    </w:p>
    <w:p w14:paraId="75D6FADB" w14:textId="00CA29BA" w:rsidR="001745C0" w:rsidRPr="00B42C86" w:rsidRDefault="00A54AA2" w:rsidP="00092E1D">
      <w:pPr>
        <w:pStyle w:val="Paragraph"/>
      </w:pPr>
      <w:r w:rsidRPr="00B42C86">
        <w:t xml:space="preserve">The Medical Treatment Act in Victoria also allows for the appointment of a support person to facilitate ‘supported decision-making’. </w:t>
      </w:r>
      <w:r w:rsidR="00476A9E" w:rsidRPr="00B42C86">
        <w:t xml:space="preserve">Though </w:t>
      </w:r>
      <w:r w:rsidRPr="00B42C86">
        <w:t xml:space="preserve">the primary role of the support person is to assist someone with decision-making capacity to make his/her own decisions, an official guide to the Act notes that a support person </w:t>
      </w:r>
      <w:r w:rsidR="00476A9E" w:rsidRPr="00B42C86">
        <w:t>‘</w:t>
      </w:r>
      <w:r w:rsidRPr="00B42C86">
        <w:t>may play a role in medical treatment decisions if the person does not have decision-making capacity</w:t>
      </w:r>
      <w:r w:rsidR="00476A9E" w:rsidRPr="00B42C86">
        <w:t>’</w:t>
      </w:r>
      <w:r w:rsidRPr="00B42C86">
        <w:t xml:space="preserve">. In these circumstances, the support person’s role will be </w:t>
      </w:r>
      <w:r w:rsidR="00476A9E" w:rsidRPr="00B42C86">
        <w:t>‘</w:t>
      </w:r>
      <w:r w:rsidRPr="00B42C86">
        <w:t>to advocate for the person and to ensure treatment is provided in accordance with the person’s preferences and values</w:t>
      </w:r>
      <w:r w:rsidR="00476A9E" w:rsidRPr="00B42C86">
        <w:t>’</w:t>
      </w:r>
      <w:r w:rsidRPr="00B42C86">
        <w:t xml:space="preserve"> </w:t>
      </w:r>
      <w:r w:rsidRPr="00B42C86">
        <w:fldChar w:fldCharType="begin" w:fldLock="1"/>
      </w:r>
      <w:r w:rsidRPr="00B42C86">
        <w:instrText>ADDIN CSL_CITATION {"citationItems":[{"id":"ITEM-1","itemData":{"author":[{"dropping-particle":"","family":"Victorian Government","given":"","non-dropping-particle":"","parse-names":false,"suffix":""}],"edition":"2","id":"ITEM-1","issued":{"date-parts":[["2019"]]},"publisher":"State of Victoria, Department of Health and Human Services","publisher-place":"Melbourne","title":"A guide to the Medical Treatment Planning and Decisions Act 2016 for health practitioners","type":"book"},"uris":["http://www.mendeley.com/documents/?uuid=ec30d33a-a56e-43c8-94b9-44ef8b5f42be"]}],"mendeley":{"formattedCitation":"(Victorian Government 2019)","plainTextFormattedCitation":"(Victorian Government 2019)","previouslyFormattedCitation":"(Victorian Government 2019)"},"properties":{"noteIndex":0},"schema":"https://github.com/citation-style-language/schema/raw/master/csl-citation.json"}</w:instrText>
      </w:r>
      <w:r w:rsidRPr="00B42C86">
        <w:fldChar w:fldCharType="separate"/>
      </w:r>
      <w:r w:rsidRPr="00B42C86">
        <w:t>(Victorian Government 2019)</w:t>
      </w:r>
      <w:r w:rsidRPr="00B42C86">
        <w:fldChar w:fldCharType="end"/>
      </w:r>
      <w:r w:rsidR="004970CE" w:rsidRPr="00B42C86">
        <w:t>.</w:t>
      </w:r>
    </w:p>
    <w:p w14:paraId="53628C9B" w14:textId="7571FDA1" w:rsidR="00B54CA9" w:rsidRPr="00B42C86" w:rsidRDefault="00F46911" w:rsidP="00B54CA9">
      <w:pPr>
        <w:pStyle w:val="Heading4"/>
        <w:numPr>
          <w:ilvl w:val="3"/>
          <w:numId w:val="1"/>
        </w:numPr>
      </w:pPr>
      <w:r w:rsidRPr="00B42C86">
        <w:br w:type="column"/>
      </w:r>
      <w:r w:rsidR="00B54CA9" w:rsidRPr="00B42C86">
        <w:lastRenderedPageBreak/>
        <w:t>Western Australia</w:t>
      </w:r>
    </w:p>
    <w:p w14:paraId="06B909A1" w14:textId="77777777" w:rsidR="00B54CA9" w:rsidRPr="00B42C86" w:rsidRDefault="004D42F7" w:rsidP="002401A5">
      <w:pPr>
        <w:pStyle w:val="Subhead3"/>
      </w:pPr>
      <w:r w:rsidRPr="00B42C86">
        <w:t>R</w:t>
      </w:r>
      <w:r w:rsidR="00B54CA9" w:rsidRPr="00B42C86">
        <w:t>elevant legislation:</w:t>
      </w:r>
    </w:p>
    <w:p w14:paraId="03B30782" w14:textId="77777777" w:rsidR="00B54CA9" w:rsidRPr="00B42C86" w:rsidRDefault="00B54CA9" w:rsidP="001F6FEE">
      <w:pPr>
        <w:pStyle w:val="CompactParaKeep"/>
        <w:rPr>
          <w:rStyle w:val="Italic"/>
        </w:rPr>
      </w:pPr>
      <w:r w:rsidRPr="00B42C86">
        <w:rPr>
          <w:rStyle w:val="Italic"/>
        </w:rPr>
        <w:t xml:space="preserve">Guardianship and Administration Act 1990 </w:t>
      </w:r>
    </w:p>
    <w:p w14:paraId="0633CB8A" w14:textId="77777777" w:rsidR="00B54CA9" w:rsidRPr="00B42C86" w:rsidRDefault="00B54CA9" w:rsidP="001F6FEE">
      <w:pPr>
        <w:pStyle w:val="Subhead2"/>
      </w:pPr>
      <w:r w:rsidRPr="00B42C86">
        <w:t>Notes:</w:t>
      </w:r>
    </w:p>
    <w:p w14:paraId="0C142149" w14:textId="77777777" w:rsidR="00725149" w:rsidRPr="00B42C86" w:rsidRDefault="00725149" w:rsidP="00092E1D">
      <w:pPr>
        <w:pStyle w:val="Paragraph"/>
      </w:pPr>
      <w:r w:rsidRPr="00B42C86">
        <w:t xml:space="preserve">A person is presumed to have capacity to make healthcare and treatment decisions unless he/she unable to make reasonable judgments in relation to the proposed treatment. </w:t>
      </w:r>
    </w:p>
    <w:p w14:paraId="7B4DB12D" w14:textId="66AF623D" w:rsidR="00725149" w:rsidRPr="00B42C86" w:rsidRDefault="00725149" w:rsidP="00092E1D">
      <w:pPr>
        <w:pStyle w:val="ParaKeep"/>
      </w:pPr>
      <w:r w:rsidRPr="00B42C86">
        <w:t xml:space="preserve">If a person lacks capacity, and relevant instructions in an Advance Health Directive, the first of the following available, willing and able to act as a substitute </w:t>
      </w:r>
      <w:r w:rsidR="000E0FDC" w:rsidRPr="00B42C86">
        <w:t>decision maker</w:t>
      </w:r>
      <w:r w:rsidRPr="00B42C86">
        <w:t xml:space="preserve"> may provide consent:</w:t>
      </w:r>
    </w:p>
    <w:p w14:paraId="6E930C5F" w14:textId="77777777" w:rsidR="00725149" w:rsidRPr="00B42C86" w:rsidRDefault="00725149" w:rsidP="00092E1D">
      <w:pPr>
        <w:pStyle w:val="Bullet1"/>
      </w:pPr>
      <w:r w:rsidRPr="00B42C86">
        <w:t>An Enduring Guardian appointed under an Enduring Power of Guardianship</w:t>
      </w:r>
    </w:p>
    <w:p w14:paraId="1A4E90A0" w14:textId="77777777" w:rsidR="00725149" w:rsidRPr="00B42C86" w:rsidRDefault="00725149" w:rsidP="00092E1D">
      <w:pPr>
        <w:pStyle w:val="Bullet1"/>
      </w:pPr>
      <w:r w:rsidRPr="00B42C86">
        <w:t>A guardian appointed by the State Administrative Tribunal (SAT)</w:t>
      </w:r>
    </w:p>
    <w:p w14:paraId="530F0432" w14:textId="3140951E" w:rsidR="00725149" w:rsidRPr="00B42C86" w:rsidRDefault="00725149" w:rsidP="00092E1D">
      <w:pPr>
        <w:pStyle w:val="Bullet1Keep"/>
      </w:pPr>
      <w:r w:rsidRPr="00B42C86">
        <w:t xml:space="preserve">A default </w:t>
      </w:r>
      <w:r w:rsidR="000E0FDC" w:rsidRPr="00B42C86">
        <w:t>decision maker</w:t>
      </w:r>
      <w:r w:rsidRPr="00B42C86">
        <w:t xml:space="preserve"> (‘person responsible’) – </w:t>
      </w:r>
      <w:r w:rsidR="00810807" w:rsidRPr="00B42C86">
        <w:t>e</w:t>
      </w:r>
      <w:r w:rsidRPr="00B42C86">
        <w:t>.</w:t>
      </w:r>
      <w:r w:rsidR="00810807" w:rsidRPr="00B42C86">
        <w:t>g</w:t>
      </w:r>
      <w:r w:rsidRPr="00B42C86">
        <w:t>. the first of the following adults:</w:t>
      </w:r>
    </w:p>
    <w:p w14:paraId="0220C33E" w14:textId="77777777" w:rsidR="00725149" w:rsidRPr="00B42C86" w:rsidRDefault="00725149" w:rsidP="00092E1D">
      <w:pPr>
        <w:pStyle w:val="Bullet2"/>
      </w:pPr>
      <w:r w:rsidRPr="00B42C86">
        <w:t>The person’s spouse or de facto partner</w:t>
      </w:r>
    </w:p>
    <w:p w14:paraId="3DEEC32B" w14:textId="77777777" w:rsidR="00725149" w:rsidRPr="00B42C86" w:rsidRDefault="00725149" w:rsidP="00092E1D">
      <w:pPr>
        <w:pStyle w:val="Bullet2"/>
      </w:pPr>
      <w:r w:rsidRPr="00B42C86">
        <w:t>The person’s nearest relative who maintains a close relationship</w:t>
      </w:r>
    </w:p>
    <w:p w14:paraId="0BC21175" w14:textId="77777777" w:rsidR="00725149" w:rsidRPr="00B42C86" w:rsidRDefault="00725149" w:rsidP="00092E1D">
      <w:pPr>
        <w:pStyle w:val="Bullet2"/>
      </w:pPr>
      <w:r w:rsidRPr="00B42C86">
        <w:t>An unpaid primary provider of care and support</w:t>
      </w:r>
    </w:p>
    <w:p w14:paraId="2F246EE6" w14:textId="77777777" w:rsidR="00725149" w:rsidRPr="00B42C86" w:rsidRDefault="00725149" w:rsidP="00092E1D">
      <w:pPr>
        <w:pStyle w:val="Bullet2"/>
      </w:pPr>
      <w:r w:rsidRPr="00B42C86">
        <w:t>Any other person who maintains a close personal relationship with the person.</w:t>
      </w:r>
    </w:p>
    <w:p w14:paraId="23BF4CA4" w14:textId="77777777" w:rsidR="00D969F5" w:rsidRPr="00B42C86" w:rsidRDefault="00725149" w:rsidP="00092E1D">
      <w:pPr>
        <w:pStyle w:val="Paragraph"/>
      </w:pPr>
      <w:r w:rsidRPr="00B42C86">
        <w:t>If none of these are available, the SAT may appoint a guardian</w:t>
      </w:r>
      <w:r w:rsidR="00B02C39" w:rsidRPr="00B42C86">
        <w:t>.</w:t>
      </w:r>
      <w:bookmarkStart w:id="60" w:name="_Hlk41317482"/>
    </w:p>
    <w:bookmarkEnd w:id="60"/>
    <w:p w14:paraId="1EB7F7A1" w14:textId="77777777" w:rsidR="002F67AF" w:rsidRPr="00B42C86" w:rsidRDefault="002F67AF" w:rsidP="00E50FA2">
      <w:r w:rsidRPr="00B42C86">
        <w:br w:type="page"/>
      </w:r>
    </w:p>
    <w:p w14:paraId="4BF6F4CC" w14:textId="31262075" w:rsidR="00035524" w:rsidRPr="00B42C86" w:rsidRDefault="00035524" w:rsidP="007E6031">
      <w:pPr>
        <w:pStyle w:val="Heading3"/>
      </w:pPr>
      <w:r w:rsidRPr="00B42C86">
        <w:lastRenderedPageBreak/>
        <w:t xml:space="preserve">Health </w:t>
      </w:r>
      <w:r w:rsidR="004414F1" w:rsidRPr="00B42C86">
        <w:t>professional</w:t>
      </w:r>
      <w:r w:rsidRPr="00B42C86">
        <w:t xml:space="preserve"> regulation</w:t>
      </w:r>
    </w:p>
    <w:p w14:paraId="68E12DA9" w14:textId="7180A01F" w:rsidR="0083791B" w:rsidRPr="00B42C86" w:rsidRDefault="0083791B" w:rsidP="00035524">
      <w:pPr>
        <w:pStyle w:val="Paragraph"/>
        <w:rPr>
          <w:lang w:eastAsia="en-AU"/>
        </w:rPr>
      </w:pPr>
      <w:r w:rsidRPr="00B42C86">
        <w:rPr>
          <w:lang w:eastAsia="en-AU"/>
        </w:rPr>
        <w:t xml:space="preserve">The proportion of the direct care </w:t>
      </w:r>
      <w:r w:rsidR="003C3B0D" w:rsidRPr="00B42C86">
        <w:rPr>
          <w:lang w:eastAsia="en-AU"/>
        </w:rPr>
        <w:t xml:space="preserve">workforce in residential aged care that </w:t>
      </w:r>
      <w:r w:rsidR="00237F3D" w:rsidRPr="00B42C86">
        <w:rPr>
          <w:lang w:eastAsia="en-AU"/>
        </w:rPr>
        <w:t>are</w:t>
      </w:r>
      <w:r w:rsidRPr="00B42C86">
        <w:rPr>
          <w:lang w:eastAsia="en-AU"/>
        </w:rPr>
        <w:t xml:space="preserve"> registered nurses</w:t>
      </w:r>
      <w:r w:rsidR="00237F3D" w:rsidRPr="00B42C86">
        <w:rPr>
          <w:lang w:eastAsia="en-AU"/>
        </w:rPr>
        <w:t>, enrolled nurses or allied health professionals</w:t>
      </w:r>
      <w:r w:rsidR="003C3B0D" w:rsidRPr="00B42C86">
        <w:rPr>
          <w:lang w:eastAsia="en-AU"/>
        </w:rPr>
        <w:t xml:space="preserve"> has decreased </w:t>
      </w:r>
      <w:r w:rsidR="00237F3D" w:rsidRPr="00B42C86">
        <w:rPr>
          <w:lang w:eastAsia="en-AU"/>
        </w:rPr>
        <w:t>significantly over recent years</w:t>
      </w:r>
      <w:r w:rsidR="003B5BE0" w:rsidRPr="00B42C86">
        <w:rPr>
          <w:lang w:eastAsia="en-AU"/>
        </w:rPr>
        <w:t xml:space="preserve">, with their work increasingly delegated to </w:t>
      </w:r>
      <w:r w:rsidR="005339F0" w:rsidRPr="00B42C86">
        <w:rPr>
          <w:lang w:eastAsia="en-AU"/>
        </w:rPr>
        <w:t>unregistered</w:t>
      </w:r>
      <w:r w:rsidR="0088716B" w:rsidRPr="00B42C86">
        <w:rPr>
          <w:lang w:eastAsia="en-AU"/>
        </w:rPr>
        <w:t xml:space="preserve"> and </w:t>
      </w:r>
      <w:r w:rsidR="005339F0" w:rsidRPr="00B42C86">
        <w:rPr>
          <w:lang w:eastAsia="en-AU"/>
        </w:rPr>
        <w:t>often</w:t>
      </w:r>
      <w:r w:rsidR="0088716B" w:rsidRPr="00B42C86">
        <w:rPr>
          <w:lang w:eastAsia="en-AU"/>
        </w:rPr>
        <w:t xml:space="preserve"> unqualified</w:t>
      </w:r>
      <w:r w:rsidR="00BF136A" w:rsidRPr="00B42C86">
        <w:rPr>
          <w:lang w:eastAsia="en-AU"/>
        </w:rPr>
        <w:t xml:space="preserve"> </w:t>
      </w:r>
      <w:r w:rsidR="004B3C26" w:rsidRPr="00B42C86">
        <w:rPr>
          <w:lang w:eastAsia="en-AU"/>
        </w:rPr>
        <w:t xml:space="preserve">and untrained </w:t>
      </w:r>
      <w:r w:rsidR="00BF136A" w:rsidRPr="00B42C86">
        <w:rPr>
          <w:lang w:eastAsia="en-AU"/>
        </w:rPr>
        <w:t>personal care workers</w:t>
      </w:r>
      <w:r w:rsidR="003B5BE0" w:rsidRPr="00B42C86">
        <w:rPr>
          <w:lang w:eastAsia="en-AU"/>
        </w:rPr>
        <w:t xml:space="preserve"> </w:t>
      </w:r>
      <w:r w:rsidR="00F72FAD" w:rsidRPr="00B42C86">
        <w:rPr>
          <w:lang w:eastAsia="en-AU"/>
        </w:rPr>
        <w:fldChar w:fldCharType="begin" w:fldLock="1"/>
      </w:r>
      <w:r w:rsidR="00FB4F33" w:rsidRPr="00B42C86">
        <w:rPr>
          <w:lang w:eastAsia="en-AU"/>
        </w:rPr>
        <w:instrText>ADDIN CSL_CITATION {"citationItems":[{"id":"ITEM-1","itemData":{"author":[{"dropping-particle":"","family":"Counsel Assisting","given":"","non-dropping-particle":"","parse-names":false,"suffix":""}],"id":"ITEM-1","issued":{"date-parts":[["2020"]]},"publisher":"Royal Commission into Aged Care Quality and Safety","title":"Counsel Assisting's submissions on workforce","type":"book"},"uris":["http://www.mendeley.com/documents/?uuid=245d6e68-401e-4146-96c9-24932316f88b","http://www.mendeley.com/documents/?uuid=80b1bb8d-a8f0-4e3b-bed4-d8c251ec1fd1"]}],"mendeley":{"formattedCitation":"(Counsel Assisting 2020)","manualFormatting":"(Royal Commission into Aged Care Quality and Safety 2020a)","plainTextFormattedCitation":"(Counsel Assisting 2020)","previouslyFormattedCitation":"(Counsel Assisting 2020)"},"properties":{"noteIndex":0},"schema":"https://github.com/citation-style-language/schema/raw/master/csl-citation.json"}</w:instrText>
      </w:r>
      <w:r w:rsidR="00F72FAD" w:rsidRPr="00B42C86">
        <w:rPr>
          <w:lang w:eastAsia="en-AU"/>
        </w:rPr>
        <w:fldChar w:fldCharType="separate"/>
      </w:r>
      <w:r w:rsidR="00F72FAD" w:rsidRPr="00B42C86">
        <w:rPr>
          <w:lang w:eastAsia="en-AU"/>
        </w:rPr>
        <w:t>(</w:t>
      </w:r>
      <w:r w:rsidR="007C0F96" w:rsidRPr="00B42C86">
        <w:rPr>
          <w:lang w:eastAsia="en-AU"/>
        </w:rPr>
        <w:t xml:space="preserve">Royal </w:t>
      </w:r>
      <w:r w:rsidR="007C7235" w:rsidRPr="00B42C86">
        <w:rPr>
          <w:lang w:eastAsia="en-AU"/>
        </w:rPr>
        <w:t>Commission into Aged Care Quality and Safety</w:t>
      </w:r>
      <w:r w:rsidR="00275D3D" w:rsidRPr="00B42C86">
        <w:rPr>
          <w:lang w:eastAsia="en-AU"/>
        </w:rPr>
        <w:t xml:space="preserve"> 2020a</w:t>
      </w:r>
      <w:r w:rsidR="00F72FAD" w:rsidRPr="00B42C86">
        <w:rPr>
          <w:lang w:eastAsia="en-AU"/>
        </w:rPr>
        <w:t>)</w:t>
      </w:r>
      <w:r w:rsidR="00F72FAD" w:rsidRPr="00B42C86">
        <w:rPr>
          <w:lang w:eastAsia="en-AU"/>
        </w:rPr>
        <w:fldChar w:fldCharType="end"/>
      </w:r>
      <w:r w:rsidR="003B5BE0" w:rsidRPr="00B42C86">
        <w:rPr>
          <w:lang w:eastAsia="en-AU"/>
        </w:rPr>
        <w:t>.</w:t>
      </w:r>
      <w:r w:rsidR="00790E6D" w:rsidRPr="00B42C86">
        <w:rPr>
          <w:lang w:eastAsia="en-AU"/>
        </w:rPr>
        <w:t xml:space="preserve"> At the same time, as noted in section </w:t>
      </w:r>
      <w:r w:rsidR="00790E6D" w:rsidRPr="00B42C86">
        <w:rPr>
          <w:lang w:eastAsia="en-AU"/>
        </w:rPr>
        <w:fldChar w:fldCharType="begin"/>
      </w:r>
      <w:r w:rsidR="00790E6D" w:rsidRPr="00B42C86">
        <w:rPr>
          <w:lang w:eastAsia="en-AU"/>
        </w:rPr>
        <w:instrText xml:space="preserve"> REF _Ref53148786 \r \h  \* MERGEFORMAT </w:instrText>
      </w:r>
      <w:r w:rsidR="00790E6D" w:rsidRPr="00B42C86">
        <w:rPr>
          <w:lang w:eastAsia="en-AU"/>
        </w:rPr>
      </w:r>
      <w:r w:rsidR="00790E6D" w:rsidRPr="00B42C86">
        <w:rPr>
          <w:lang w:eastAsia="en-AU"/>
        </w:rPr>
        <w:fldChar w:fldCharType="separate"/>
      </w:r>
      <w:r w:rsidR="009B098A">
        <w:rPr>
          <w:lang w:eastAsia="en-AU"/>
        </w:rPr>
        <w:t>2.1</w:t>
      </w:r>
      <w:r w:rsidR="00790E6D" w:rsidRPr="00B42C86">
        <w:rPr>
          <w:lang w:eastAsia="en-AU"/>
        </w:rPr>
        <w:fldChar w:fldCharType="end"/>
      </w:r>
      <w:r w:rsidR="00790E6D" w:rsidRPr="00B42C86">
        <w:rPr>
          <w:lang w:eastAsia="en-AU"/>
        </w:rPr>
        <w:t xml:space="preserve">, the level and complexity of residents’ needs have been increasing. </w:t>
      </w:r>
    </w:p>
    <w:p w14:paraId="0C86A243" w14:textId="001AD5F9" w:rsidR="00AB6E4C" w:rsidRPr="00B42C86" w:rsidRDefault="00AB6E4C" w:rsidP="00CC7215">
      <w:pPr>
        <w:pStyle w:val="Paragraph"/>
        <w:rPr>
          <w:lang w:eastAsia="en-AU"/>
        </w:rPr>
      </w:pPr>
      <w:r w:rsidRPr="00B42C86">
        <w:rPr>
          <w:lang w:eastAsia="en-AU"/>
        </w:rPr>
        <w:t>In 2018</w:t>
      </w:r>
      <w:r w:rsidR="00A62B2B" w:rsidRPr="00B42C86">
        <w:rPr>
          <w:lang w:eastAsia="en-AU"/>
        </w:rPr>
        <w:t xml:space="preserve">, the Aged Care Workforce Strategy Taskforce noted that </w:t>
      </w:r>
      <w:r w:rsidR="00CC7215" w:rsidRPr="00B42C86">
        <w:rPr>
          <w:lang w:eastAsia="en-AU"/>
        </w:rPr>
        <w:t>current challenges include poor employee engagement</w:t>
      </w:r>
      <w:r w:rsidR="00980D9C" w:rsidRPr="00B42C86">
        <w:rPr>
          <w:lang w:eastAsia="en-AU"/>
        </w:rPr>
        <w:t xml:space="preserve"> </w:t>
      </w:r>
      <w:r w:rsidR="00CC7215" w:rsidRPr="00B42C86">
        <w:rPr>
          <w:lang w:eastAsia="en-AU"/>
        </w:rPr>
        <w:t>and enablement</w:t>
      </w:r>
      <w:r w:rsidR="00346E55" w:rsidRPr="00B42C86">
        <w:rPr>
          <w:lang w:eastAsia="en-AU"/>
        </w:rPr>
        <w:t xml:space="preserve"> along with </w:t>
      </w:r>
      <w:r w:rsidR="00980D9C" w:rsidRPr="00B42C86">
        <w:t>key capability gaps</w:t>
      </w:r>
      <w:r w:rsidR="00810807" w:rsidRPr="00B42C86">
        <w:t>,</w:t>
      </w:r>
      <w:r w:rsidR="00980D9C" w:rsidRPr="00B42C86">
        <w:t xml:space="preserve"> and skills and competencies misalignment</w:t>
      </w:r>
      <w:r w:rsidR="00ED19FA" w:rsidRPr="00B42C86">
        <w:t xml:space="preserve"> </w:t>
      </w:r>
      <w:r w:rsidR="00ED19FA" w:rsidRPr="00B42C86">
        <w:fldChar w:fldCharType="begin" w:fldLock="1"/>
      </w:r>
      <w:r w:rsidR="004D25F9" w:rsidRPr="00B42C86">
        <w:instrText>ADDIN CSL_CITATION {"citationItems":[{"id":"ITEM-1","itemData":{"abstract":"The aged care industry is part of Australia's broad and rapidly growing health care and social assistance industry and a significant contributor to regional and rural economies. It operates across residential care, home care and community-based care, and interfaces with services provided through the health system and disability and social supports. The direct aged care workforce includes personal care workers, nurses, support staff and allied health professionals. The Aged Care Workforce Strategy Taskforce set up in November 2017 by the Minister for Aged Care was chaired by John Pollaers. The purpose of the taskforce was to develop a strategy for growing and sustaining the workforce providing aged care services and support for older people, to meet their care needs in a variety of settings across Australia., This strategy, developed with the industry, for the industry, outlines 14 areas for action to support Australia's aged care workforce. The actions identified in this strategy aim to support industry to invest in better workforce planning, implement better job pathways to allow for career progression, build leadership across the industry at all levels, foster the next generation of leaders, implement practical strategies for attracting and retaining the right people with the right fit, and keep valued skills and talented people. The view of the Taskforce is that this strategy can be executed in one to three years and in doing so will then position the industry for the next four to seven years., Edited excerpts from publication with additional information.","author":[{"dropping-particle":"","family":"Aged Care Workforce Strategy Taskforce","given":"","non-dropping-particle":"","parse-names":false,"suffix":""}],"editor":[{"dropping-particle":"","family":"Australian Government","given":"","non-dropping-particle":"","parse-names":false,"suffix":""}],"id":"ITEM-1","issue":"June","issued":{"date-parts":[["2018"]]},"number-of-pages":"132","publisher-place":"Canberra","title":"A Matter of Care: Australia's Aged Care Workforce Strategy Report of the Aged Care Workforce Strategy Taskforce","type":"book"},"uris":["http://www.mendeley.com/documents/?uuid=b95aeb22-28d2-40ba-a338-71eac0442be4"]}],"mendeley":{"formattedCitation":"(Aged Care Workforce Strategy Taskforce 2018)","plainTextFormattedCitation":"(Aged Care Workforce Strategy Taskforce 2018)","previouslyFormattedCitation":"(Aged Care Workforce Strategy Taskforce 2018)"},"properties":{"noteIndex":0},"schema":"https://github.com/citation-style-language/schema/raw/master/csl-citation.json"}</w:instrText>
      </w:r>
      <w:r w:rsidR="00ED19FA" w:rsidRPr="00B42C86">
        <w:fldChar w:fldCharType="separate"/>
      </w:r>
      <w:r w:rsidR="00ED19FA" w:rsidRPr="00B42C86">
        <w:t>(Aged Care Workforce Strategy Taskforce 2018)</w:t>
      </w:r>
      <w:r w:rsidR="00ED19FA" w:rsidRPr="00B42C86">
        <w:fldChar w:fldCharType="end"/>
      </w:r>
      <w:r w:rsidR="00346E55" w:rsidRPr="00B42C86">
        <w:t>.</w:t>
      </w:r>
    </w:p>
    <w:p w14:paraId="679E1C85" w14:textId="63070A74" w:rsidR="00635184" w:rsidRPr="00B42C86" w:rsidRDefault="00635184" w:rsidP="00635184">
      <w:pPr>
        <w:pStyle w:val="Paragraph"/>
        <w:rPr>
          <w:color w:val="1F497D"/>
          <w:lang w:eastAsia="en-AU"/>
        </w:rPr>
      </w:pPr>
      <w:r w:rsidRPr="00B42C86">
        <w:rPr>
          <w:color w:val="auto"/>
          <w:lang w:eastAsia="en-AU"/>
        </w:rPr>
        <w:t>Though a number of health disciplines</w:t>
      </w:r>
      <w:r w:rsidRPr="00B42C86">
        <w:rPr>
          <w:strike/>
          <w:color w:val="auto"/>
          <w:lang w:eastAsia="en-AU"/>
        </w:rPr>
        <w:t xml:space="preserve"> </w:t>
      </w:r>
      <w:r w:rsidRPr="00B42C86">
        <w:rPr>
          <w:color w:val="auto"/>
          <w:lang w:eastAsia="en-AU"/>
        </w:rPr>
        <w:t>are regulated by national boards, unregistered health workers (which include</w:t>
      </w:r>
      <w:r w:rsidRPr="00B42C86">
        <w:rPr>
          <w:color w:val="1F497D"/>
          <w:lang w:eastAsia="en-AU"/>
        </w:rPr>
        <w:t>s</w:t>
      </w:r>
      <w:r w:rsidRPr="00B42C86">
        <w:rPr>
          <w:color w:val="auto"/>
          <w:lang w:eastAsia="en-AU"/>
        </w:rPr>
        <w:t xml:space="preserve"> the personal care workers comprising 70 per cent of the total workforce providing direct care in residential aged care settings) are not subject to the national regulation arrangements under the </w:t>
      </w:r>
      <w:bookmarkStart w:id="61" w:name="_Hlk57723980"/>
      <w:r w:rsidRPr="00B42C86">
        <w:rPr>
          <w:i/>
          <w:color w:val="auto"/>
          <w:lang w:eastAsia="en-AU"/>
        </w:rPr>
        <w:t>Health Practitioner Regulation National Law Act</w:t>
      </w:r>
      <w:bookmarkEnd w:id="61"/>
      <w:r w:rsidR="00B52662" w:rsidRPr="00B42C86">
        <w:rPr>
          <w:i/>
          <w:iCs/>
          <w:color w:val="auto"/>
          <w:lang w:eastAsia="en-AU"/>
        </w:rPr>
        <w:t xml:space="preserve"> 2009 </w:t>
      </w:r>
      <w:r w:rsidR="00B52662" w:rsidRPr="00B42C86">
        <w:rPr>
          <w:color w:val="auto"/>
          <w:lang w:eastAsia="en-AU"/>
        </w:rPr>
        <w:t>(Cth)</w:t>
      </w:r>
      <w:r w:rsidRPr="00B42C86">
        <w:rPr>
          <w:color w:val="auto"/>
          <w:lang w:eastAsia="en-AU"/>
        </w:rPr>
        <w:t xml:space="preserve">, nor required to hold formal registration. </w:t>
      </w:r>
    </w:p>
    <w:p w14:paraId="6F729D76" w14:textId="77777777" w:rsidR="009A442A" w:rsidRPr="00B42C86" w:rsidRDefault="00635184" w:rsidP="00DB5F89">
      <w:pPr>
        <w:pStyle w:val="Paragraph"/>
        <w:rPr>
          <w:rFonts w:ascii="Calibri" w:hAnsi="Calibri" w:cs="Calibri"/>
          <w:color w:val="1F497D"/>
          <w:sz w:val="22"/>
          <w:szCs w:val="22"/>
          <w:lang w:eastAsia="en-AU"/>
        </w:rPr>
      </w:pPr>
      <w:r w:rsidRPr="00B42C86">
        <w:rPr>
          <w:color w:val="0D0D0D" w:themeColor="text1" w:themeTint="F2"/>
          <w:lang w:eastAsia="en-AU"/>
        </w:rPr>
        <w:t>The Department is currently exploring options for aged care worker regulation and has completed the first stage of this project. This project involved extensive stakeholder consultation to ascertain views regarding requirements for worker regulation, in particular for personal care workers. Following this consultation, a second stage is planned to explore options for national worker screening arrangements that would align with requirements for workers in the NDIS. This second stage will also explore, in parallel, a code of conduct for aged care workers, with stakeholders indicating a preference for a code that aligns with the NDIS code.</w:t>
      </w:r>
    </w:p>
    <w:p w14:paraId="721E89B3" w14:textId="1BF1A095" w:rsidR="00DB5F89" w:rsidRPr="00B42C86" w:rsidRDefault="00726F45" w:rsidP="00DB5F89">
      <w:pPr>
        <w:pStyle w:val="Paragraph"/>
        <w:rPr>
          <w:lang w:eastAsia="en-AU"/>
        </w:rPr>
      </w:pPr>
      <w:r w:rsidRPr="00B42C86">
        <w:rPr>
          <w:lang w:eastAsia="en-AU"/>
        </w:rPr>
        <w:t>Alongside th</w:t>
      </w:r>
      <w:r w:rsidR="00325E3C" w:rsidRPr="00B42C86">
        <w:rPr>
          <w:lang w:eastAsia="en-AU"/>
        </w:rPr>
        <w:t>is initiative</w:t>
      </w:r>
      <w:r w:rsidR="00D05F0D" w:rsidRPr="00B42C86">
        <w:rPr>
          <w:lang w:eastAsia="en-AU"/>
        </w:rPr>
        <w:t>, a</w:t>
      </w:r>
      <w:r w:rsidR="00035524" w:rsidRPr="00B42C86">
        <w:rPr>
          <w:lang w:eastAsia="en-AU"/>
        </w:rPr>
        <w:t xml:space="preserve"> national code of conduct</w:t>
      </w:r>
      <w:r w:rsidR="00D45B0B" w:rsidRPr="00B42C86">
        <w:rPr>
          <w:lang w:eastAsia="en-AU"/>
        </w:rPr>
        <w:t xml:space="preserve"> (code)</w:t>
      </w:r>
      <w:r w:rsidR="00035524" w:rsidRPr="00B42C86">
        <w:rPr>
          <w:lang w:eastAsia="en-AU"/>
        </w:rPr>
        <w:t xml:space="preserve"> </w:t>
      </w:r>
      <w:r w:rsidRPr="00B42C86">
        <w:rPr>
          <w:lang w:eastAsia="en-AU"/>
        </w:rPr>
        <w:t>is being</w:t>
      </w:r>
      <w:r w:rsidR="00035524" w:rsidRPr="00B42C86">
        <w:rPr>
          <w:lang w:eastAsia="en-AU"/>
        </w:rPr>
        <w:t xml:space="preserve"> implemented to guide unregistered </w:t>
      </w:r>
      <w:r w:rsidR="005D20E5" w:rsidRPr="00B42C86">
        <w:rPr>
          <w:lang w:eastAsia="en-AU"/>
        </w:rPr>
        <w:t xml:space="preserve">health </w:t>
      </w:r>
      <w:r w:rsidR="00035524" w:rsidRPr="00B42C86">
        <w:rPr>
          <w:lang w:eastAsia="en-AU"/>
        </w:rPr>
        <w:t xml:space="preserve">workers, and allow complaints agencies in each jurisdiction to respond to breaches of the code and take disciplinary action </w:t>
      </w:r>
      <w:r w:rsidR="007B65A4" w:rsidRPr="00B42C86">
        <w:rPr>
          <w:lang w:eastAsia="en-AU"/>
        </w:rPr>
        <w:fldChar w:fldCharType="begin" w:fldLock="1"/>
      </w:r>
      <w:r w:rsidR="0070025B" w:rsidRPr="00B42C86">
        <w:rPr>
          <w:lang w:eastAsia="en-AU"/>
        </w:rPr>
        <w:instrText>ADDIN CSL_CITATION {"citationItems":[{"id":"ITEM-1","itemData":{"abstract":"A National Code of Conduct for health care workers Health Ministers met in Sydney and considered the final report A National Code of Conduct for health care workers and the results of a national consultation on standards of conduct for all health care workers who are not registered under the National Registration and Accreditation Scheme for health practitioners. Health Ministers noted that the report's findings that while the vast majority of unregistered health care workers practise in a safe, competent and ethical manner, \" there are however, a small proportion of unregistered health care workers who present a serious risk to the public because they are incompetent, impaired or they engage in exploitative, predatory and illegal conduct such that if they were a registered health practitioner, would result in cancellation of their registration and removal of their right to practise \" . The report notes that code-regulation regimes are already operating in three states: NSW, South Australia and Queensland. In releasing this report, Ministers agreed to the terms of the first National Code of Conduct for health care workers, at Attachment 1 to this Communique. The National Code will set standards of conduct and practice for all unregistered health care workers. Ministers agreed to use their best endeavours to give effect to the National Code and code-regulation regime, noting that those jurisdictions with existing schemes will consider adjustments to their codes and arrangements to achieve national consistency. Ministers also agreed to a policy framework to underpin nationally consistent implementation of the National Code and code-regulation regime.","author":[{"dropping-particle":"","family":"COAG Health Council","given":"","non-dropping-particle":"","parse-names":false,"suffix":""}],"id":"ITEM-1","issued":{"date-parts":[["2015"]]},"title":"Communique: A National Code of Conduct for health care workers","type":"book"},"uris":["http://www.mendeley.com/documents/?uuid=19e73261-18e0-4194-b03f-f6c80d8180c4"]},{"id":"ITEM-2","itemData":{"ISBN":"978-1-920838-73-7","author":[{"dropping-particle":"","family":"Royal Commission into Aged Care Quality and Safety","given":"","non-dropping-particle":"","parse-names":false,"suffix":""}],"id":"ITEM-2","issued":{"date-parts":[["2019"]]},"number-of-pages":"1-38","title":"Restrictive practices in residential aged care in Australia, Background paper 4","type":"book"},"uris":["http://www.mendeley.com/documents/?uuid=7ec6c002-2b57-4ec1-8314-edd3d9ade3ba"]}],"mendeley":{"formattedCitation":"(COAG Health Council 2015, Royal Commission into Aged Care Quality and Safety 2019)","plainTextFormattedCitation":"(COAG Health Council 2015, Royal Commission into Aged Care Quality and Safety 2019)","previouslyFormattedCitation":"(COAG Health Council 2015, Royal Commission into Aged Care Quality and Safety 2019)"},"properties":{"noteIndex":0},"schema":"https://github.com/citation-style-language/schema/raw/master/csl-citation.json"}</w:instrText>
      </w:r>
      <w:r w:rsidR="007B65A4" w:rsidRPr="00B42C86">
        <w:rPr>
          <w:lang w:eastAsia="en-AU"/>
        </w:rPr>
        <w:fldChar w:fldCharType="separate"/>
      </w:r>
      <w:r w:rsidR="007B65A4" w:rsidRPr="00B42C86">
        <w:rPr>
          <w:lang w:eastAsia="en-AU"/>
        </w:rPr>
        <w:t>(COAG Health Council 2015, Royal Commission into Aged Care Quality and Safety 2019</w:t>
      </w:r>
      <w:r w:rsidR="0087250F" w:rsidRPr="00B42C86">
        <w:rPr>
          <w:lang w:eastAsia="en-AU"/>
        </w:rPr>
        <w:t>a</w:t>
      </w:r>
      <w:r w:rsidR="007B65A4" w:rsidRPr="00B42C86">
        <w:rPr>
          <w:lang w:eastAsia="en-AU"/>
        </w:rPr>
        <w:t>)</w:t>
      </w:r>
      <w:r w:rsidR="007B65A4" w:rsidRPr="00B42C86">
        <w:rPr>
          <w:lang w:eastAsia="en-AU"/>
        </w:rPr>
        <w:fldChar w:fldCharType="end"/>
      </w:r>
      <w:r w:rsidR="007B65A4" w:rsidRPr="00B42C86">
        <w:rPr>
          <w:lang w:eastAsia="en-AU"/>
        </w:rPr>
        <w:t xml:space="preserve">. </w:t>
      </w:r>
      <w:r w:rsidR="00DB5F89" w:rsidRPr="00B42C86">
        <w:rPr>
          <w:lang w:eastAsia="en-AU"/>
        </w:rPr>
        <w:t xml:space="preserve">However, as noted by the </w:t>
      </w:r>
      <w:r w:rsidR="0063060F" w:rsidRPr="00B42C86">
        <w:rPr>
          <w:lang w:eastAsia="en-AU"/>
        </w:rPr>
        <w:t>R</w:t>
      </w:r>
      <w:r w:rsidR="00F35DB3" w:rsidRPr="00B42C86">
        <w:rPr>
          <w:lang w:eastAsia="en-AU"/>
        </w:rPr>
        <w:t xml:space="preserve">oyal </w:t>
      </w:r>
      <w:r w:rsidR="0063060F" w:rsidRPr="00B42C86">
        <w:rPr>
          <w:lang w:eastAsia="en-AU"/>
        </w:rPr>
        <w:t>C</w:t>
      </w:r>
      <w:r w:rsidR="00F35DB3" w:rsidRPr="00B42C86">
        <w:rPr>
          <w:lang w:eastAsia="en-AU"/>
        </w:rPr>
        <w:t>ommission</w:t>
      </w:r>
      <w:r w:rsidR="00DB5F89" w:rsidRPr="00B42C86">
        <w:rPr>
          <w:lang w:eastAsia="en-AU"/>
        </w:rPr>
        <w:t xml:space="preserve">, </w:t>
      </w:r>
      <w:r w:rsidR="000D76E8" w:rsidRPr="00B42C86">
        <w:rPr>
          <w:lang w:eastAsia="en-AU"/>
        </w:rPr>
        <w:t>‘</w:t>
      </w:r>
      <w:r w:rsidR="00DB5F89" w:rsidRPr="00B42C86">
        <w:rPr>
          <w:lang w:eastAsia="en-AU"/>
        </w:rPr>
        <w:t>there may be some ambiguity about the extent to which personal care workers provide health services that come within the ambit of the regime, [and] health services may have different meaning in each state or territory legislatio</w:t>
      </w:r>
      <w:r w:rsidR="000D76E8" w:rsidRPr="00B42C86">
        <w:rPr>
          <w:lang w:eastAsia="en-AU"/>
        </w:rPr>
        <w:t>n’</w:t>
      </w:r>
      <w:r w:rsidR="00DB5F89" w:rsidRPr="00B42C86">
        <w:rPr>
          <w:lang w:eastAsia="en-AU"/>
        </w:rPr>
        <w:t xml:space="preserve"> (Royal Commission into Aged Care Quality and Safety 2019</w:t>
      </w:r>
      <w:r w:rsidR="00E97375" w:rsidRPr="00B42C86">
        <w:rPr>
          <w:lang w:eastAsia="en-AU"/>
        </w:rPr>
        <w:t>b</w:t>
      </w:r>
      <w:r w:rsidR="00DB5F89" w:rsidRPr="00B42C86">
        <w:rPr>
          <w:lang w:eastAsia="en-AU"/>
        </w:rPr>
        <w:t xml:space="preserve">). </w:t>
      </w:r>
    </w:p>
    <w:p w14:paraId="3E489DD1" w14:textId="77777777" w:rsidR="00035524" w:rsidRPr="00B42C86" w:rsidRDefault="00CD480B" w:rsidP="007E6031">
      <w:pPr>
        <w:pStyle w:val="ParaKeep"/>
      </w:pPr>
      <w:r w:rsidRPr="00B42C86">
        <w:t>Putting this caveat aside</w:t>
      </w:r>
      <w:r w:rsidR="00DB5F89" w:rsidRPr="00B42C86">
        <w:t xml:space="preserve">, </w:t>
      </w:r>
      <w:r w:rsidRPr="00B42C86">
        <w:t xml:space="preserve">in order </w:t>
      </w:r>
      <w:r w:rsidR="00DB5F89" w:rsidRPr="00B42C86">
        <w:t>t</w:t>
      </w:r>
      <w:r w:rsidR="007B65A4" w:rsidRPr="00B42C86">
        <w:t>o b</w:t>
      </w:r>
      <w:r w:rsidR="00035524" w:rsidRPr="00B42C86">
        <w:t>e operational in each jurisdiction</w:t>
      </w:r>
      <w:r w:rsidR="00DB5F89" w:rsidRPr="00B42C86">
        <w:t xml:space="preserve"> the code</w:t>
      </w:r>
      <w:r w:rsidR="00035524" w:rsidRPr="00B42C86">
        <w:t xml:space="preserve"> must be supported by local legislation. Therefore, the extent to which the code has been implemented in each jurisdiction varies. For example:</w:t>
      </w:r>
    </w:p>
    <w:p w14:paraId="02DB433B" w14:textId="69BD9312" w:rsidR="005E761E" w:rsidRPr="00B42C86" w:rsidRDefault="007C2525" w:rsidP="00975192">
      <w:pPr>
        <w:pStyle w:val="Bullet1"/>
      </w:pPr>
      <w:r w:rsidRPr="00B42C86">
        <w:t xml:space="preserve">In the ACT, </w:t>
      </w:r>
      <w:r w:rsidR="00D80546" w:rsidRPr="00B42C86">
        <w:t xml:space="preserve">the legislation to </w:t>
      </w:r>
      <w:r w:rsidR="005E761E" w:rsidRPr="00B42C86">
        <w:t xml:space="preserve">implement the </w:t>
      </w:r>
      <w:r w:rsidR="00D80546" w:rsidRPr="00B42C86">
        <w:t xml:space="preserve">code was </w:t>
      </w:r>
      <w:r w:rsidR="005E761E" w:rsidRPr="00B42C86">
        <w:t>scheduled for introduction to the ACT Legislative Assembly in early 2019.</w:t>
      </w:r>
      <w:r w:rsidR="000E3BE1" w:rsidRPr="00B42C86">
        <w:t xml:space="preserve"> Once passed by the Assembly, the National Code will be enforceable in the ACT, through amendments to the </w:t>
      </w:r>
      <w:r w:rsidR="000E3BE1" w:rsidRPr="00B42C86">
        <w:rPr>
          <w:i/>
        </w:rPr>
        <w:t>Human Rights Commission Act 2005</w:t>
      </w:r>
      <w:r w:rsidR="00301216" w:rsidRPr="00B42C86">
        <w:t xml:space="preserve"> </w:t>
      </w:r>
      <w:r w:rsidR="00301216" w:rsidRPr="00B42C86">
        <w:fldChar w:fldCharType="begin" w:fldLock="1"/>
      </w:r>
      <w:r w:rsidR="00C5754A" w:rsidRPr="00B42C86">
        <w:instrText>ADDIN CSL_CITATION {"citationItems":[{"id":"ITEM-1","itemData":{"URL":"https://health.act.gov.au/about-our-health-system/consumer-involvement/community-consultation/national-code-conduct-health","accessed":{"date-parts":[["2020","5","31"]]},"author":[{"dropping-particle":"","family":"ACT Government Department of Health","given":"","non-dropping-particle":"","parse-names":false,"suffix":""}],"id":"ITEM-1","issued":{"date-parts":[["2018"]]},"title":"National Code of Conduct for Health Care Workers","type":"webpage"},"uris":["http://www.mendeley.com/documents/?uuid=6765e106-dda1-494f-a59e-8d328292ddc3"]}],"mendeley":{"formattedCitation":"(ACT Government Department of Health 2018)","plainTextFormattedCitation":"(ACT Government Department of Health 2018)","previouslyFormattedCitation":"(ACT Government Department of Health 2018)"},"properties":{"noteIndex":0},"schema":"https://github.com/citation-style-language/schema/raw/master/csl-citation.json"}</w:instrText>
      </w:r>
      <w:r w:rsidR="00301216" w:rsidRPr="00B42C86">
        <w:fldChar w:fldCharType="separate"/>
      </w:r>
      <w:r w:rsidR="00301216" w:rsidRPr="00B42C86">
        <w:t>(ACT Government Department of Health 2018)</w:t>
      </w:r>
      <w:r w:rsidR="00301216" w:rsidRPr="00B42C86">
        <w:fldChar w:fldCharType="end"/>
      </w:r>
      <w:r w:rsidR="000E3BE1" w:rsidRPr="00B42C86">
        <w:t>.</w:t>
      </w:r>
    </w:p>
    <w:p w14:paraId="30AEDBEB" w14:textId="3E107463" w:rsidR="00C5754A" w:rsidRPr="00B42C86" w:rsidRDefault="00C5754A" w:rsidP="00975192">
      <w:pPr>
        <w:pStyle w:val="Bullet1"/>
      </w:pPr>
      <w:r w:rsidRPr="00B42C86">
        <w:t xml:space="preserve">In NSW </w:t>
      </w:r>
      <w:r w:rsidR="00C0516C" w:rsidRPr="00B42C86">
        <w:t xml:space="preserve">Schedule 3 of the Public Health Regulation 2012 sets out the code </w:t>
      </w:r>
      <w:r w:rsidRPr="00B42C86">
        <w:fldChar w:fldCharType="begin" w:fldLock="1"/>
      </w:r>
      <w:r w:rsidR="000D55AC" w:rsidRPr="00B42C86">
        <w:instrText>ADDIN CSL_CITATION {"citationItems":[{"id":"ITEM-1","itemData":{"URL":"https://www.health.nsw.gov.au/phact/Pages/code-of-conduct.aspx","accessed":{"date-parts":[["2020","5","31"]]},"author":[{"dropping-particle":"","family":"NSW Government Department of Health","given":"","non-dropping-particle":"","parse-names":false,"suffix":""}],"id":"ITEM-1","issued":{"date-parts":[["2017"]]},"title":"Code of conduct for unregistered health professionals","type":"webpage"},"uris":["http://www.mendeley.com/documents/?uuid=a0f4bba0-4fe5-452f-8553-8dc576f053dc"]}],"mendeley":{"formattedCitation":"(NSW Government Department of Health 2017)","plainTextFormattedCitation":"(NSW Government Department of Health 2017)","previouslyFormattedCitation":"(NSW Government Department of Health 2017)"},"properties":{"noteIndex":0},"schema":"https://github.com/citation-style-language/schema/raw/master/csl-citation.json"}</w:instrText>
      </w:r>
      <w:r w:rsidRPr="00B42C86">
        <w:fldChar w:fldCharType="separate"/>
      </w:r>
      <w:r w:rsidR="00FE44A3" w:rsidRPr="00B42C86">
        <w:t>(NSW Government Department of Health 2017)</w:t>
      </w:r>
      <w:r w:rsidRPr="00B42C86">
        <w:fldChar w:fldCharType="end"/>
      </w:r>
      <w:r w:rsidR="000D76E8" w:rsidRPr="00B42C86">
        <w:t>.</w:t>
      </w:r>
    </w:p>
    <w:p w14:paraId="3F3783AA" w14:textId="77777777" w:rsidR="00035524" w:rsidRPr="00B42C86" w:rsidRDefault="00035524" w:rsidP="00975192">
      <w:pPr>
        <w:pStyle w:val="Bullet1"/>
      </w:pPr>
      <w:r w:rsidRPr="00B42C86">
        <w:t>In Queensland, the code has been in operation since 1 October 2015, under the Health Ombudsman Regulation 2014</w:t>
      </w:r>
      <w:r w:rsidR="00FE44A3" w:rsidRPr="00B42C86">
        <w:t xml:space="preserve"> </w:t>
      </w:r>
      <w:r w:rsidR="00FE44A3" w:rsidRPr="00B42C86">
        <w:fldChar w:fldCharType="begin" w:fldLock="1"/>
      </w:r>
      <w:r w:rsidR="000D55AC" w:rsidRPr="00B42C86">
        <w:instrText>ADDIN CSL_CITATION {"citationItems":[{"id":"ITEM-1","itemData":{"URL":"https://www.health.qld.gov.au/system-governance/policies-standards/national-code-of-conduct","accessed":{"date-parts":[["2020","5","31"]]},"author":[{"dropping-particle":"","family":"Queensland Health","given":"","non-dropping-particle":"","parse-names":false,"suffix":""}],"id":"ITEM-1","issued":{"date-parts":[["2015"]]},"title":"The National Code of Conduct for Health Care Workers (Queensland)","type":"webpage"},"uris":["http://www.mendeley.com/documents/?uuid=084868b9-68d7-4302-9457-fd1a62e14b05"]}],"mendeley":{"formattedCitation":"(Queensland Health 2015)","plainTextFormattedCitation":"(Queensland Health 2015)","previouslyFormattedCitation":"(Queensland Health 2015)"},"properties":{"noteIndex":0},"schema":"https://github.com/citation-style-language/schema/raw/master/csl-citation.json"}</w:instrText>
      </w:r>
      <w:r w:rsidR="00FE44A3" w:rsidRPr="00B42C86">
        <w:fldChar w:fldCharType="separate"/>
      </w:r>
      <w:r w:rsidR="00FE44A3" w:rsidRPr="00B42C86">
        <w:t>(Queensland Health 2015)</w:t>
      </w:r>
      <w:r w:rsidR="00FE44A3" w:rsidRPr="00B42C86">
        <w:fldChar w:fldCharType="end"/>
      </w:r>
      <w:r w:rsidRPr="00B42C86">
        <w:t>.</w:t>
      </w:r>
    </w:p>
    <w:p w14:paraId="4FC2F191" w14:textId="1D152CE8" w:rsidR="00035524" w:rsidRPr="00B42C86" w:rsidRDefault="00035524" w:rsidP="00975192">
      <w:pPr>
        <w:pStyle w:val="Bullet1"/>
      </w:pPr>
      <w:r w:rsidRPr="00B42C86">
        <w:t>From 18 March 2019</w:t>
      </w:r>
      <w:r w:rsidR="000D76E8" w:rsidRPr="00B42C86">
        <w:t>,</w:t>
      </w:r>
      <w:r w:rsidRPr="00B42C86">
        <w:t xml:space="preserve"> South Australia has implemented the Code of Conduct for Certain Health Care Workers under the Health and Community Services Complaints Regulations 2019. This replaces the previous Code of Conduct for Unregistered Health Practitioners and aligns South Australia with the </w:t>
      </w:r>
      <w:r w:rsidR="003073EE" w:rsidRPr="00B42C86">
        <w:lastRenderedPageBreak/>
        <w:t>n</w:t>
      </w:r>
      <w:r w:rsidRPr="00B42C86">
        <w:t xml:space="preserve">ational </w:t>
      </w:r>
      <w:r w:rsidR="003073EE" w:rsidRPr="00B42C86">
        <w:t>code</w:t>
      </w:r>
      <w:r w:rsidRPr="00B42C86">
        <w:t xml:space="preserve"> approved by the COAG Health Council (Health and Community Services Complaints Commissioner 2019).</w:t>
      </w:r>
    </w:p>
    <w:p w14:paraId="04BA153B" w14:textId="37484C20" w:rsidR="004F45E1" w:rsidRPr="00B42C86" w:rsidRDefault="004F45E1" w:rsidP="00975192">
      <w:pPr>
        <w:pStyle w:val="Bullet1"/>
      </w:pPr>
      <w:r w:rsidRPr="00B42C86">
        <w:t xml:space="preserve">In Victoria, Schedule 2 of the </w:t>
      </w:r>
      <w:r w:rsidRPr="00B42C86">
        <w:rPr>
          <w:i/>
        </w:rPr>
        <w:t>Health Complaints Act 2016</w:t>
      </w:r>
      <w:r w:rsidRPr="00B42C86">
        <w:t xml:space="preserve"> sets out the code </w:t>
      </w:r>
      <w:r w:rsidRPr="00B42C86">
        <w:fldChar w:fldCharType="begin" w:fldLock="1"/>
      </w:r>
      <w:r w:rsidR="0066096B" w:rsidRPr="00B42C86">
        <w:instrText>ADDIN CSL_CITATION {"citationItems":[{"id":"ITEM-1","itemData":{"URL":"https://hcc.vic.gov.au/sites/default/files/media/general_code_of_conduct_-_a3_3.pdf","accessed":{"date-parts":[["2020","5","31"]]},"author":[{"dropping-particle":"","family":"Health Complaints Commissioner","given":"","non-dropping-particle":"","parse-names":false,"suffix":""}],"id":"ITEM-1","issued":{"date-parts":[["0"]]},"title":"Code of conduct for general health services","type":"webpage"},"uris":["http://www.mendeley.com/documents/?uuid=e9f79aab-092d-4f98-8fa6-de1f03242600"]}],"mendeley":{"formattedCitation":"(Health Complaints Commissioner n.d.)","plainTextFormattedCitation":"(Health Complaints Commissioner n.d.)","previouslyFormattedCitation":"(Health Complaints Commissioner n.d.)"},"properties":{"noteIndex":0},"schema":"https://github.com/citation-style-language/schema/raw/master/csl-citation.json"}</w:instrText>
      </w:r>
      <w:r w:rsidRPr="00B42C86">
        <w:fldChar w:fldCharType="separate"/>
      </w:r>
      <w:r w:rsidR="00C1011C" w:rsidRPr="00B42C86">
        <w:t>(Health Complaints Commissioner n.d.)</w:t>
      </w:r>
      <w:r w:rsidRPr="00B42C86">
        <w:fldChar w:fldCharType="end"/>
      </w:r>
      <w:r w:rsidRPr="00B42C86">
        <w:t>.</w:t>
      </w:r>
    </w:p>
    <w:p w14:paraId="71CD2BD5" w14:textId="3050F17C" w:rsidR="00435D21" w:rsidRPr="00B42C86" w:rsidRDefault="00907157" w:rsidP="00975192">
      <w:pPr>
        <w:pStyle w:val="Bullet1"/>
      </w:pPr>
      <w:r w:rsidRPr="00B42C86">
        <w:t>In 2017 t</w:t>
      </w:r>
      <w:r w:rsidR="00435D21" w:rsidRPr="00B42C86">
        <w:t>he Northern Territory released a discussion paper relating to the code</w:t>
      </w:r>
      <w:r w:rsidR="001A000A" w:rsidRPr="00B42C86">
        <w:t>.</w:t>
      </w:r>
      <w:r w:rsidR="00435D21" w:rsidRPr="00B42C86">
        <w:t xml:space="preserve"> If implemented in the NT, the code would be established under the Regulation of the </w:t>
      </w:r>
      <w:r w:rsidR="00435D21" w:rsidRPr="00B42C86">
        <w:rPr>
          <w:i/>
        </w:rPr>
        <w:t xml:space="preserve">Health and Community Services Complaints Act </w:t>
      </w:r>
      <w:r w:rsidR="00B52662" w:rsidRPr="00B42C86">
        <w:rPr>
          <w:i/>
          <w:iCs/>
        </w:rPr>
        <w:t>1998</w:t>
      </w:r>
      <w:r w:rsidR="00435D21" w:rsidRPr="00B42C86">
        <w:t xml:space="preserve"> </w:t>
      </w:r>
      <w:r w:rsidR="00F15A65" w:rsidRPr="00B42C86">
        <w:fldChar w:fldCharType="begin" w:fldLock="1"/>
      </w:r>
      <w:r w:rsidR="00C73888" w:rsidRPr="00B42C86">
        <w:instrText>ADDIN CSL_CITATION {"citationItems":[{"id":"ITEM-1","itemData":{"URL":"http://www.hcscc.nt.gov.au/wp-content/uploads/2017/11/National_Code_of_Conduct_NT_Information_Paper.pdf","accessed":{"date-parts":[["2020","6","10"]]},"author":[{"dropping-particle":"","family":"Northern Territory Department of Health","given":"","non-dropping-particle":"","parse-names":false,"suffix":""}],"id":"ITEM-1","issued":{"date-parts":[["2017"]]},"title":"National Code of Conduct for health care Workers who are not registered in the National Registration and Accreditation Scheme: Information paper","type":"webpage"},"uris":["http://www.mendeley.com/documents/?uuid=033c6807-4c8b-4466-8dcc-2674165506a3"]}],"mendeley":{"formattedCitation":"(Northern Territory Department of Health 2017)","plainTextFormattedCitation":"(Northern Territory Department of Health 2017)","previouslyFormattedCitation":"(Northern Territory Department of Health 2017)"},"properties":{"noteIndex":0},"schema":"https://github.com/citation-style-language/schema/raw/master/csl-citation.json"}</w:instrText>
      </w:r>
      <w:r w:rsidR="00F15A65" w:rsidRPr="00B42C86">
        <w:fldChar w:fldCharType="separate"/>
      </w:r>
      <w:r w:rsidR="00F15A65" w:rsidRPr="00B42C86">
        <w:t>(Northern Territory Department of Health 2017)</w:t>
      </w:r>
      <w:r w:rsidR="00F15A65" w:rsidRPr="00B42C86">
        <w:fldChar w:fldCharType="end"/>
      </w:r>
      <w:r w:rsidR="00435D21" w:rsidRPr="00B42C86">
        <w:t xml:space="preserve">. </w:t>
      </w:r>
    </w:p>
    <w:p w14:paraId="17E29F28" w14:textId="77777777" w:rsidR="003642B5" w:rsidRPr="00B42C86" w:rsidRDefault="00035524" w:rsidP="009242AB">
      <w:pPr>
        <w:pStyle w:val="Bullet1"/>
      </w:pPr>
      <w:r w:rsidRPr="00B42C86">
        <w:t>Currently</w:t>
      </w:r>
      <w:r w:rsidR="001549ED" w:rsidRPr="00B42C86">
        <w:t xml:space="preserve">, </w:t>
      </w:r>
      <w:r w:rsidRPr="00B42C86">
        <w:t xml:space="preserve">the </w:t>
      </w:r>
      <w:r w:rsidR="001549ED" w:rsidRPr="00B42C86">
        <w:t>code</w:t>
      </w:r>
      <w:r w:rsidRPr="00B42C86">
        <w:t xml:space="preserve"> is not in effect in Western Australia. Legislative changes are required to give effect to the </w:t>
      </w:r>
      <w:r w:rsidR="00D45B0B" w:rsidRPr="00B42C86">
        <w:t>code</w:t>
      </w:r>
      <w:r w:rsidRPr="00B42C86">
        <w:t>, and at this stage there is no timeline available for completing the necessary legislative amendments (personal communication, Health and Disability Complaints Office).</w:t>
      </w:r>
    </w:p>
    <w:p w14:paraId="0AE7A201" w14:textId="2AFA8345" w:rsidR="00A5554A" w:rsidRPr="00B42C86" w:rsidRDefault="003642B5" w:rsidP="009242AB">
      <w:pPr>
        <w:pStyle w:val="Bullet1"/>
      </w:pPr>
      <w:r w:rsidRPr="00B42C86">
        <w:t>I</w:t>
      </w:r>
      <w:r w:rsidR="00A5554A" w:rsidRPr="00B42C86">
        <w:t xml:space="preserve">mplementation of the code in Tasmania is via amendments to the Tasmanian </w:t>
      </w:r>
      <w:r w:rsidR="00A5554A" w:rsidRPr="00B42C86">
        <w:rPr>
          <w:i/>
        </w:rPr>
        <w:t>Health Complaints Act 1995</w:t>
      </w:r>
      <w:r w:rsidR="00A5554A" w:rsidRPr="00B42C86">
        <w:t xml:space="preserve">. The </w:t>
      </w:r>
      <w:r w:rsidR="00A5554A" w:rsidRPr="00B42C86">
        <w:rPr>
          <w:i/>
        </w:rPr>
        <w:t>Health Complaints Amendment (Code of Conduct) Act 2018</w:t>
      </w:r>
      <w:r w:rsidR="00A5554A" w:rsidRPr="00B42C86">
        <w:t xml:space="preserve"> was passed by Tasmanian Parliament in 2018 but has not yet been proclaimed. As such, the amendments are yet to commence. The </w:t>
      </w:r>
      <w:r w:rsidR="00A5554A" w:rsidRPr="00B42C86">
        <w:rPr>
          <w:i/>
        </w:rPr>
        <w:t>Health Complaints Amendment (Code of Conduct) Act</w:t>
      </w:r>
      <w:r w:rsidR="00A5554A" w:rsidRPr="00B42C86">
        <w:t xml:space="preserve"> provides for the code of conduct to be prescribed and drafting of regulations for this purpose has commenced. The intention is for the amendments to commence in line with the making of the regulations</w:t>
      </w:r>
      <w:r w:rsidR="002F5ACF" w:rsidRPr="00B42C86">
        <w:t xml:space="preserve"> (personal communication, representative of the Department of Health, Tasmania).</w:t>
      </w:r>
    </w:p>
    <w:p w14:paraId="733EAED1" w14:textId="77777777" w:rsidR="00050D9E" w:rsidRPr="00B42C86" w:rsidRDefault="000F16E8" w:rsidP="00035524">
      <w:pPr>
        <w:pStyle w:val="Paragraph"/>
        <w:rPr>
          <w:lang w:eastAsia="en-AU"/>
        </w:rPr>
      </w:pPr>
      <w:r w:rsidRPr="00B42C86">
        <w:rPr>
          <w:lang w:eastAsia="en-AU"/>
        </w:rPr>
        <w:t>A</w:t>
      </w:r>
      <w:r w:rsidR="008B49DB" w:rsidRPr="00B42C86">
        <w:rPr>
          <w:lang w:eastAsia="en-AU"/>
        </w:rPr>
        <w:t xml:space="preserve">s at December 2019, the code is not in effect in </w:t>
      </w:r>
      <w:r w:rsidR="00050D9E" w:rsidRPr="00B42C86">
        <w:rPr>
          <w:lang w:eastAsia="en-AU"/>
        </w:rPr>
        <w:t>the ACT, Tasmania, NT or WA</w:t>
      </w:r>
      <w:r w:rsidR="00A504AD" w:rsidRPr="00B42C86">
        <w:rPr>
          <w:lang w:eastAsia="en-AU"/>
        </w:rPr>
        <w:t xml:space="preserve"> </w:t>
      </w:r>
      <w:r w:rsidR="00A504AD" w:rsidRPr="00B42C86">
        <w:rPr>
          <w:lang w:eastAsia="en-AU"/>
        </w:rPr>
        <w:fldChar w:fldCharType="begin" w:fldLock="1"/>
      </w:r>
      <w:r w:rsidR="003E785D" w:rsidRPr="00B42C86">
        <w:rPr>
          <w:lang w:eastAsia="en-AU"/>
        </w:rPr>
        <w:instrText>ADDIN CSL_CITATION {"citationItems":[{"id":"ITEM-1","itemData":{"URL":"https://www.pacfa.org.au/practitioner-resources/government-codes-of-conduct/","accessed":{"date-parts":[["2020","5","31"]]},"author":[{"dropping-particle":"","family":"PACFA","given":"","non-dropping-particle":"","parse-names":false,"suffix":""}],"id":"ITEM-1","issued":{"date-parts":[["2019"]]},"title":"Government codes of conduct","type":"webpage"},"uris":["http://www.mendeley.com/documents/?uuid=d8f61bc4-259b-4f66-9ca8-c6bce7c7fef0"]}],"mendeley":{"formattedCitation":"(PACFA 2019)","plainTextFormattedCitation":"(PACFA 2019)","previouslyFormattedCitation":"(PACFA 2019)"},"properties":{"noteIndex":0},"schema":"https://github.com/citation-style-language/schema/raw/master/csl-citation.json"}</w:instrText>
      </w:r>
      <w:r w:rsidR="00A504AD" w:rsidRPr="00B42C86">
        <w:rPr>
          <w:lang w:eastAsia="en-AU"/>
        </w:rPr>
        <w:fldChar w:fldCharType="separate"/>
      </w:r>
      <w:r w:rsidR="00A504AD" w:rsidRPr="00B42C86">
        <w:rPr>
          <w:lang w:eastAsia="en-AU"/>
        </w:rPr>
        <w:t>(PACFA 2019)</w:t>
      </w:r>
      <w:r w:rsidR="00A504AD" w:rsidRPr="00B42C86">
        <w:rPr>
          <w:lang w:eastAsia="en-AU"/>
        </w:rPr>
        <w:fldChar w:fldCharType="end"/>
      </w:r>
      <w:r w:rsidR="00050D9E" w:rsidRPr="00B42C86">
        <w:rPr>
          <w:lang w:eastAsia="en-AU"/>
        </w:rPr>
        <w:t xml:space="preserve">. </w:t>
      </w:r>
    </w:p>
    <w:p w14:paraId="46C57971" w14:textId="1B2146E1" w:rsidR="00F15A65" w:rsidRPr="00B42C86" w:rsidRDefault="004618B7" w:rsidP="007E6031">
      <w:pPr>
        <w:pStyle w:val="ParaKeep"/>
      </w:pPr>
      <w:r w:rsidRPr="00B42C86">
        <w:br w:type="column"/>
      </w:r>
      <w:r w:rsidR="00F15A65" w:rsidRPr="00B42C86">
        <w:t>In Victoria, however, a newly</w:t>
      </w:r>
      <w:r w:rsidR="00636821" w:rsidRPr="00B42C86">
        <w:t xml:space="preserve"> </w:t>
      </w:r>
      <w:r w:rsidR="00F15A65" w:rsidRPr="00B42C86">
        <w:t xml:space="preserve">created Victorian Disability Worker Commission </w:t>
      </w:r>
      <w:r w:rsidR="002641B3" w:rsidRPr="00B42C86">
        <w:t>came</w:t>
      </w:r>
      <w:r w:rsidR="00F15A65" w:rsidRPr="00B42C86">
        <w:t xml:space="preserve"> </w:t>
      </w:r>
      <w:r w:rsidR="008B4B52" w:rsidRPr="00B42C86">
        <w:t>into</w:t>
      </w:r>
      <w:r w:rsidR="00F15A65" w:rsidRPr="00B42C86">
        <w:t xml:space="preserve"> effect on 1 July 2020. Under its direction, the Disability Service Safeguards Code of Conduct articulates the obligations </w:t>
      </w:r>
      <w:r w:rsidR="00C73888" w:rsidRPr="00B42C86">
        <w:t xml:space="preserve">of </w:t>
      </w:r>
      <w:r w:rsidR="00F15A65" w:rsidRPr="00B42C86">
        <w:t>Victorian disability workers and provides a standard to protect people with disability from harm and abuse</w:t>
      </w:r>
      <w:r w:rsidR="00C73888" w:rsidRPr="00B42C86">
        <w:t>. It is designed to ensure consistency between disability workers regulated by the national NDIS legislation and those who are not. Of most relevance to the use of restraints are the stated obligations to:</w:t>
      </w:r>
    </w:p>
    <w:p w14:paraId="20D0C516" w14:textId="4D80B65D" w:rsidR="00C73888" w:rsidRPr="00B42C86" w:rsidRDefault="00C73888" w:rsidP="00975192">
      <w:pPr>
        <w:pStyle w:val="Bullet1"/>
      </w:pPr>
      <w:r w:rsidRPr="00B42C86">
        <w:t>Act with respect for individual rights to freedom of expression, self-determination and decision</w:t>
      </w:r>
      <w:r w:rsidR="002641B3" w:rsidRPr="00B42C86">
        <w:t xml:space="preserve"> </w:t>
      </w:r>
      <w:r w:rsidRPr="00B42C86">
        <w:t>making in accordance with applicable laws and conventions</w:t>
      </w:r>
    </w:p>
    <w:p w14:paraId="555E331D" w14:textId="77777777" w:rsidR="00B60EF0" w:rsidRPr="00B42C86" w:rsidRDefault="00C73888" w:rsidP="009242AB">
      <w:pPr>
        <w:pStyle w:val="Bullet1"/>
      </w:pPr>
      <w:r w:rsidRPr="00B42C86">
        <w:t xml:space="preserve">Provide supports and services in a safe and competent manner, with care and skill </w:t>
      </w:r>
    </w:p>
    <w:p w14:paraId="1DA8AD99" w14:textId="77777777" w:rsidR="00E41C8D" w:rsidRPr="00B42C86" w:rsidRDefault="00C73888" w:rsidP="00ED34BA">
      <w:pPr>
        <w:pStyle w:val="Bullet1"/>
      </w:pPr>
      <w:r w:rsidRPr="00B42C86">
        <w:t>Promptly take steps to raise and act on concerns about matters that may impact the quality and safety of supports and services provided to people with disability</w:t>
      </w:r>
    </w:p>
    <w:p w14:paraId="608FA5CF" w14:textId="6576E7D4" w:rsidR="002641B3" w:rsidRPr="00B42C86" w:rsidRDefault="00C73888" w:rsidP="00ED34BA">
      <w:pPr>
        <w:pStyle w:val="Bullet1"/>
      </w:pPr>
      <w:r w:rsidRPr="00B42C86">
        <w:t xml:space="preserve">Take all reasonable steps to prevent and respond to all forms of violence against, and exploitation, neglect and abuse of, people with disability </w:t>
      </w:r>
      <w:r w:rsidRPr="00B42C86">
        <w:fldChar w:fldCharType="begin" w:fldLock="1"/>
      </w:r>
      <w:r w:rsidR="00FF27FD" w:rsidRPr="00B42C86">
        <w:instrText>ADDIN CSL_CITATION {"citationItems":[{"id":"ITEM-1","itemData":{"URL":"https://www.vdwc.vic.gov.au/rights-and-responsibilities/disability-worker-code-of-conduct","accessed":{"date-parts":[["2020","6","9"]]},"author":[{"dropping-particle":"","family":"Victorian Disability Worker Commission","given":"","non-dropping-particle":"","parse-names":false,"suffix":""}],"id":"ITEM-1","issued":{"date-parts":[["2020"]]},"title":"Disability service safeguards - code of conduct","type":"webpage"},"uris":["http://www.mendeley.com/documents/?uuid=50b985f2-099d-4377-80a2-5b65ad303a63"]}],"mendeley":{"formattedCitation":"(Victorian Disability Worker Commission 2020a)","plainTextFormattedCitation":"(Victorian Disability Worker Commission 2020a)","previouslyFormattedCitation":"(Victorian Disability Worker Commission 2020a)"},"properties":{"noteIndex":0},"schema":"https://github.com/citation-style-language/schema/raw/master/csl-citation.json"}</w:instrText>
      </w:r>
      <w:r w:rsidRPr="00B42C86">
        <w:fldChar w:fldCharType="separate"/>
      </w:r>
      <w:r w:rsidR="00070759" w:rsidRPr="00B42C86">
        <w:t>(Victorian Disability Worker Commission 2020a)</w:t>
      </w:r>
      <w:r w:rsidRPr="00B42C86">
        <w:fldChar w:fldCharType="end"/>
      </w:r>
      <w:r w:rsidR="009910A8" w:rsidRPr="00B42C86">
        <w:t>.</w:t>
      </w:r>
    </w:p>
    <w:p w14:paraId="45D5B12C" w14:textId="35DB0E30" w:rsidR="00090B8E" w:rsidRPr="00B42C86" w:rsidRDefault="00A1581E" w:rsidP="009910A8">
      <w:pPr>
        <w:pStyle w:val="Bullet1"/>
        <w:numPr>
          <w:ilvl w:val="0"/>
          <w:numId w:val="0"/>
        </w:numPr>
        <w:rPr>
          <w:rFonts w:asciiTheme="minorHAnsi" w:hAnsiTheme="minorHAnsi" w:cstheme="minorHAnsi"/>
          <w:color w:val="auto"/>
        </w:rPr>
        <w:sectPr w:rsidR="00090B8E" w:rsidRPr="00B42C86" w:rsidSect="00FA3787">
          <w:headerReference w:type="default" r:id="rId29"/>
          <w:type w:val="continuous"/>
          <w:pgSz w:w="11907" w:h="16840" w:code="9"/>
          <w:pgMar w:top="851" w:right="1134" w:bottom="851" w:left="1701" w:header="454" w:footer="567" w:gutter="0"/>
          <w:cols w:num="2" w:space="1418"/>
          <w:docGrid w:linePitch="272"/>
          <w15:footnoteColumns w:val="1"/>
        </w:sectPr>
      </w:pPr>
      <w:r w:rsidRPr="00B42C86">
        <w:rPr>
          <w:rFonts w:asciiTheme="minorHAnsi" w:hAnsiTheme="minorHAnsi" w:cstheme="minorHAnsi"/>
          <w:color w:val="auto"/>
        </w:rPr>
        <w:t xml:space="preserve">The legislation also requires mandatory notification (by employers and workers) if </w:t>
      </w:r>
      <w:r w:rsidR="009730BA" w:rsidRPr="00B42C86">
        <w:rPr>
          <w:rFonts w:asciiTheme="minorHAnsi" w:hAnsiTheme="minorHAnsi" w:cstheme="minorHAnsi"/>
          <w:color w:val="auto"/>
        </w:rPr>
        <w:t>‘</w:t>
      </w:r>
      <w:r w:rsidRPr="00B42C86">
        <w:rPr>
          <w:rFonts w:asciiTheme="minorHAnsi" w:hAnsiTheme="minorHAnsi" w:cstheme="minorHAnsi"/>
          <w:color w:val="auto"/>
        </w:rPr>
        <w:t>a disability worker practised, or is practising, as a disability worker in a manner that constitutes a significant departure from accepted professional standards</w:t>
      </w:r>
      <w:r w:rsidR="009730BA" w:rsidRPr="00B42C86">
        <w:rPr>
          <w:rFonts w:asciiTheme="minorHAnsi" w:hAnsiTheme="minorHAnsi" w:cstheme="minorHAnsi"/>
          <w:color w:val="auto"/>
        </w:rPr>
        <w:t>’</w:t>
      </w:r>
      <w:r w:rsidRPr="00B42C86">
        <w:rPr>
          <w:rFonts w:asciiTheme="minorHAnsi" w:hAnsiTheme="minorHAnsi" w:cstheme="minorHAnsi"/>
          <w:color w:val="auto"/>
        </w:rPr>
        <w:t xml:space="preserve"> </w:t>
      </w:r>
      <w:r w:rsidRPr="00B42C86">
        <w:rPr>
          <w:rFonts w:asciiTheme="minorHAnsi" w:hAnsiTheme="minorHAnsi" w:cstheme="minorHAnsi"/>
          <w:color w:val="auto"/>
        </w:rPr>
        <w:fldChar w:fldCharType="begin" w:fldLock="1"/>
      </w:r>
      <w:r w:rsidR="00FF27FD" w:rsidRPr="00B42C86">
        <w:rPr>
          <w:rFonts w:asciiTheme="minorHAnsi" w:hAnsiTheme="minorHAnsi" w:cstheme="minorHAnsi"/>
          <w:color w:val="auto"/>
        </w:rPr>
        <w:instrText>ADDIN CSL_CITATION {"citationItems":[{"id":"ITEM-1","itemData":{"URL":"https://www.vdwc.vic.gov.au/sites/default/files/2020-06/VDWC_Mandatory notifications_fact sheet_5June20.pdf","accessed":{"date-parts":[["2020","6","10"]]},"author":[{"dropping-particle":"","family":"Victorian Disability Worker Commission","given":"","non-dropping-particle":"","parse-names":false,"suffix":""}],"id":"ITEM-1","issued":{"date-parts":[["2020"]]},"title":"About mandatory notifications","type":"webpage"},"uris":["http://www.mendeley.com/documents/?uuid=63095d71-c1bd-472d-9c13-3cdeba0f16df"]}],"mendeley":{"formattedCitation":"(Victorian Disability Worker Commission 2020b)","plainTextFormattedCitation":"(Victorian Disability Worker Commission 2020b)","previouslyFormattedCitation":"(Victorian Disability Worker Commission 2020b)"},"properties":{"noteIndex":0},"schema":"https://github.com/citation-style-language/schema/raw/master/csl-citation.json"}</w:instrText>
      </w:r>
      <w:r w:rsidRPr="00B42C86">
        <w:rPr>
          <w:rFonts w:asciiTheme="minorHAnsi" w:hAnsiTheme="minorHAnsi" w:cstheme="minorHAnsi"/>
          <w:color w:val="auto"/>
        </w:rPr>
        <w:fldChar w:fldCharType="separate"/>
      </w:r>
      <w:r w:rsidR="00070759" w:rsidRPr="00B42C86">
        <w:rPr>
          <w:rFonts w:asciiTheme="minorHAnsi" w:hAnsiTheme="minorHAnsi" w:cstheme="minorHAnsi"/>
          <w:color w:val="auto"/>
        </w:rPr>
        <w:t>(Victorian Disability Worker Commission 2020b)</w:t>
      </w:r>
      <w:r w:rsidRPr="00B42C86">
        <w:rPr>
          <w:rFonts w:asciiTheme="minorHAnsi" w:hAnsiTheme="minorHAnsi" w:cstheme="minorHAnsi"/>
          <w:color w:val="auto"/>
        </w:rPr>
        <w:fldChar w:fldCharType="end"/>
      </w:r>
      <w:r w:rsidR="00B60EF0" w:rsidRPr="00B42C86">
        <w:rPr>
          <w:rFonts w:asciiTheme="minorHAnsi" w:hAnsiTheme="minorHAnsi" w:cstheme="minorHAnsi"/>
          <w:color w:val="auto"/>
        </w:rPr>
        <w:t>.</w:t>
      </w:r>
    </w:p>
    <w:p w14:paraId="4B20200D" w14:textId="6E55DD2C" w:rsidR="007E2C97" w:rsidRPr="00B42C86" w:rsidRDefault="007E2C97" w:rsidP="00090B8E">
      <w:pPr>
        <w:pStyle w:val="Heading1"/>
      </w:pPr>
      <w:bookmarkStart w:id="62" w:name="_Ref56501349"/>
      <w:bookmarkStart w:id="63" w:name="_Toc58326506"/>
      <w:r w:rsidRPr="00B42C86">
        <w:lastRenderedPageBreak/>
        <w:t>Primary care and prescribing in residential aged care</w:t>
      </w:r>
      <w:bookmarkEnd w:id="62"/>
      <w:bookmarkEnd w:id="63"/>
    </w:p>
    <w:p w14:paraId="6F12C5C3" w14:textId="77777777" w:rsidR="00092E1D" w:rsidRPr="00B42C86" w:rsidRDefault="00092E1D" w:rsidP="00092E1D">
      <w:pPr>
        <w:pStyle w:val="Border"/>
        <w:rPr>
          <w:lang w:eastAsia="en-GB"/>
        </w:rPr>
      </w:pPr>
    </w:p>
    <w:p w14:paraId="0E899517" w14:textId="77777777" w:rsidR="00090B8E" w:rsidRPr="00B42C86" w:rsidRDefault="00090B8E" w:rsidP="00090B8E">
      <w:pPr>
        <w:pStyle w:val="Border"/>
        <w:rPr>
          <w:lang w:eastAsia="en-GB"/>
        </w:rPr>
        <w:sectPr w:rsidR="00090B8E" w:rsidRPr="00B42C86" w:rsidSect="00FA3787">
          <w:headerReference w:type="default" r:id="rId30"/>
          <w:pgSz w:w="11907" w:h="16840" w:code="9"/>
          <w:pgMar w:top="851" w:right="1134" w:bottom="851" w:left="1701" w:header="454" w:footer="567" w:gutter="0"/>
          <w:cols w:space="1418"/>
          <w:docGrid w:linePitch="272"/>
          <w15:footnoteColumns w:val="1"/>
        </w:sectPr>
      </w:pPr>
    </w:p>
    <w:p w14:paraId="2574A2AC" w14:textId="727346C9" w:rsidR="007C5EDF" w:rsidRPr="00B42C86" w:rsidRDefault="007C5EDF" w:rsidP="00971463">
      <w:pPr>
        <w:pStyle w:val="Paragraph"/>
      </w:pPr>
      <w:r w:rsidRPr="00B42C86">
        <w:t xml:space="preserve">The interface between </w:t>
      </w:r>
      <w:r w:rsidR="00090B8E" w:rsidRPr="00B42C86">
        <w:t xml:space="preserve">clinical care and other </w:t>
      </w:r>
      <w:r w:rsidR="00612A33" w:rsidRPr="00B42C86">
        <w:t xml:space="preserve">types of </w:t>
      </w:r>
      <w:r w:rsidRPr="00B42C86">
        <w:t xml:space="preserve">care delivered in residential aged care </w:t>
      </w:r>
      <w:r w:rsidR="00F35DB3" w:rsidRPr="00B42C86">
        <w:t>homes</w:t>
      </w:r>
      <w:r w:rsidR="00F43963" w:rsidRPr="00B42C86">
        <w:t xml:space="preserve"> </w:t>
      </w:r>
      <w:r w:rsidRPr="00B42C86">
        <w:t>is somewhat unclear</w:t>
      </w:r>
      <w:r w:rsidR="004B0CD9" w:rsidRPr="00B42C86">
        <w:t xml:space="preserve">, </w:t>
      </w:r>
      <w:r w:rsidR="00895036" w:rsidRPr="00B42C86">
        <w:t xml:space="preserve">and </w:t>
      </w:r>
      <w:r w:rsidR="00F43963" w:rsidRPr="00B42C86">
        <w:t xml:space="preserve">therefore </w:t>
      </w:r>
      <w:r w:rsidR="00895036" w:rsidRPr="00B42C86">
        <w:t xml:space="preserve">accountability </w:t>
      </w:r>
      <w:r w:rsidR="00F43963" w:rsidRPr="00B42C86">
        <w:t xml:space="preserve">is </w:t>
      </w:r>
      <w:r w:rsidR="00895036" w:rsidRPr="00B42C86">
        <w:t>sometimes uncertain</w:t>
      </w:r>
      <w:r w:rsidRPr="00B42C86">
        <w:t xml:space="preserve"> </w:t>
      </w:r>
      <w:r w:rsidRPr="00B42C86">
        <w:fldChar w:fldCharType="begin" w:fldLock="1"/>
      </w:r>
      <w:r w:rsidRPr="00B42C86">
        <w:instrText>ADDIN CSL_CITATION {"citationItems":[{"id":"ITEM-1","itemData":{"DOI":"10.5694/mja2.50168","ISSN":"13265377","author":[{"dropping-particle":"","family":"Ibrahim","given":"Joseph E.","non-dropping-particle":"","parse-names":false,"suffix":""}],"container-title":"Medical Journal of Australia","id":"ITEM-1","issued":{"date-parts":[["2019"]]},"title":"Royal Commission into Aged Care Quality and Safety: the key clinical issues","type":"article-journal"},"uris":["http://www.mendeley.com/documents/?uuid=33c9d18b-792e-4264-9465-226a2e75907b"]}],"mendeley":{"formattedCitation":"(Ibrahim 2019)","plainTextFormattedCitation":"(Ibrahim 2019)","previouslyFormattedCitation":"(Ibrahim 2019)"},"properties":{"noteIndex":0},"schema":"https://github.com/citation-style-language/schema/raw/master/csl-citation.json"}</w:instrText>
      </w:r>
      <w:r w:rsidRPr="00B42C86">
        <w:fldChar w:fldCharType="separate"/>
      </w:r>
      <w:r w:rsidRPr="00B42C86">
        <w:t>(Ibrahim 2019)</w:t>
      </w:r>
      <w:r w:rsidRPr="00B42C86">
        <w:fldChar w:fldCharType="end"/>
      </w:r>
      <w:r w:rsidRPr="00B42C86">
        <w:t xml:space="preserve">. </w:t>
      </w:r>
    </w:p>
    <w:p w14:paraId="08723154" w14:textId="7AE5C8E8" w:rsidR="00F43963" w:rsidRPr="00B42C86" w:rsidRDefault="00F43963" w:rsidP="00BE0584">
      <w:pPr>
        <w:pStyle w:val="Paragraph"/>
      </w:pPr>
      <w:r w:rsidRPr="00B42C86">
        <w:t xml:space="preserve">Although </w:t>
      </w:r>
      <w:r w:rsidR="0081528D" w:rsidRPr="00B42C86">
        <w:t xml:space="preserve">good access to primary healthcare is of great importance to the complex cohort of people living in residential aged care </w:t>
      </w:r>
      <w:r w:rsidR="00F35DB3" w:rsidRPr="00B42C86">
        <w:t>homes</w:t>
      </w:r>
      <w:r w:rsidR="0081528D" w:rsidRPr="00B42C86">
        <w:t>, challenges have been noted</w:t>
      </w:r>
      <w:r w:rsidR="0071354A" w:rsidRPr="00B42C86">
        <w:t>, including a lack of attractive remuneration for providing such services</w:t>
      </w:r>
      <w:r w:rsidR="00664AE0" w:rsidRPr="00B42C86">
        <w:t xml:space="preserve">. </w:t>
      </w:r>
      <w:r w:rsidR="009316CA" w:rsidRPr="00B42C86">
        <w:t xml:space="preserve">In </w:t>
      </w:r>
      <w:r w:rsidR="00664AE0" w:rsidRPr="00B42C86">
        <w:t>particular, ‘usual’ remuneration (through the M</w:t>
      </w:r>
      <w:r w:rsidRPr="00B42C86">
        <w:t xml:space="preserve">edicare </w:t>
      </w:r>
      <w:r w:rsidR="00664AE0" w:rsidRPr="00B42C86">
        <w:t>B</w:t>
      </w:r>
      <w:r w:rsidRPr="00B42C86">
        <w:t xml:space="preserve">enefits </w:t>
      </w:r>
      <w:r w:rsidR="00664AE0" w:rsidRPr="00B42C86">
        <w:t>S</w:t>
      </w:r>
      <w:r w:rsidRPr="00B42C86">
        <w:t>chedule</w:t>
      </w:r>
      <w:r w:rsidR="00664AE0" w:rsidRPr="00B42C86">
        <w:t>) may</w:t>
      </w:r>
      <w:r w:rsidR="003D6385" w:rsidRPr="00B42C86">
        <w:t xml:space="preserve"> be inadequate</w:t>
      </w:r>
      <w:r w:rsidR="00664AE0" w:rsidRPr="00B42C86">
        <w:t xml:space="preserve"> consider</w:t>
      </w:r>
      <w:r w:rsidR="007C46B5" w:rsidRPr="00B42C86">
        <w:t>ing</w:t>
      </w:r>
      <w:r w:rsidR="009316CA" w:rsidRPr="00B42C86">
        <w:t xml:space="preserve"> associated </w:t>
      </w:r>
      <w:r w:rsidR="007C46B5" w:rsidRPr="00B42C86">
        <w:t xml:space="preserve">travel time and </w:t>
      </w:r>
      <w:r w:rsidR="009316CA" w:rsidRPr="00B42C86">
        <w:t xml:space="preserve">non-contact hours necessitated by the context (e.g. liaison with </w:t>
      </w:r>
      <w:r w:rsidR="00AA3BE6" w:rsidRPr="00B42C86">
        <w:t xml:space="preserve">families and aged care </w:t>
      </w:r>
      <w:r w:rsidR="009316CA" w:rsidRPr="00B42C86">
        <w:t xml:space="preserve">staff) </w:t>
      </w:r>
      <w:r w:rsidR="009316CA" w:rsidRPr="00B42C86">
        <w:fldChar w:fldCharType="begin" w:fldLock="1"/>
      </w:r>
      <w:r w:rsidR="00061DFE" w:rsidRPr="00B42C86">
        <w:instrText>ADDIN CSL_CITATION {"citationItems":[{"id":"ITEM-1","itemData":{"ISSN":"03008495","PMID":"25901399","abstract":"BACKGROUND: Provision of timely and high-quality general practitioner (GP) services to patients in residential aged care facilities (RACFs) is essential for this group of patients as they have high medical needs. OBJECTIVE: The aim of this article is to describe different models for general practice care for patients in RACFs. DISCUSSION: Models for general practice services include the Continuity Model, where GPs follow long-term patients; the RACF Panel model, where GPs provide care to several patients in nearby RACFs; the GPs with Special Interest in Residential Aged Care (GPwSI RAC) model, where GPs provide regularly scheduled services to larger groups of patients; the Longitudinal General Practice Team (LGPT) model, where GPs provide team-based care; and RACF-based models of care, where GPs partner with RACFs. Hospital-based models of care have also been developed to provide in-reach services to patients in RACFs during episodes of acute illness. There is limited evidence for which of these models is most effective. Developing and testing different models of general practice care should be a priority.","author":[{"dropping-particle":"","family":"Reed","given":"Richard L.","non-dropping-particle":"","parse-names":false,"suffix":""}],"container-title":"Australian Family Physician","id":"ITEM-1","issue":"4","issued":{"date-parts":[["2015"]]},"page":"176-179","title":"Models of general practitioner services in residential aged care facilities","type":"article-journal","volume":"44"},"uris":["http://www.mendeley.com/documents/?uuid=06e9ba27-6b50-4aab-8e00-e8f9d0f5c3e2"]},{"id":"ITEM-2","itemData":{"author":[{"dropping-particle":"","family":"Belcher","given":"J","non-dropping-particle":"","parse-names":false,"suffix":""},{"dropping-particle":"","family":"Warwar","given":"S","non-dropping-particle":"","parse-names":false,"suffix":""},{"dropping-particle":"","family":"Mak","given":"J","non-dropping-particle":"","parse-names":false,"suffix":""}],"id":"ITEM-2","issued":{"date-parts":[["2020"]]},"publisher":"NPS Medicinewise","publisher-place":"Sydney","title":"Formative research: Psychotropic medicines in older people (community and aged care)","type":"book"},"uris":["http://www.mendeley.com/documents/?uuid=8685a1ad-58ec-40aa-a675-e3ef5387f565"]},{"id":"ITEM-3","itemData":{"DOI":"10.5694/mja2.50168","ISSN":"13265377","author":[{"dropping-particle":"","family":"Ibrahim","given":"Joseph E.","non-dropping-particle":"","parse-names":false,"suffix":""}],"container-title":"Medical Journal of Australia","id":"ITEM-3","issued":{"date-parts":[["2019"]]},"title":"Royal Commission into Aged Care Quality and Safety: the key clinical issues","type":"article-journal"},"uris":["http://www.mendeley.com/documents/?uuid=33c9d18b-792e-4264-9465-226a2e75907b"]}],"mendeley":{"formattedCitation":"(Reed 2015, Belcher et al. 2020, Ibrahim 2019)","plainTextFormattedCitation":"(Reed 2015, Belcher et al. 2020, Ibrahim 2019)","previouslyFormattedCitation":"(Reed 2015, Belcher et al. 2020, Ibrahim 2019)"},"properties":{"noteIndex":0},"schema":"https://github.com/citation-style-language/schema/raw/master/csl-citation.json"}</w:instrText>
      </w:r>
      <w:r w:rsidR="009316CA" w:rsidRPr="00B42C86">
        <w:fldChar w:fldCharType="separate"/>
      </w:r>
      <w:r w:rsidR="00971463" w:rsidRPr="00B42C86">
        <w:t>(Reed 2015, Belcher et al. 2020, Ibrahim 2019)</w:t>
      </w:r>
      <w:r w:rsidR="009316CA" w:rsidRPr="00B42C86">
        <w:fldChar w:fldCharType="end"/>
      </w:r>
      <w:r w:rsidR="009316CA" w:rsidRPr="00B42C86">
        <w:t xml:space="preserve">. </w:t>
      </w:r>
    </w:p>
    <w:p w14:paraId="1EB85339" w14:textId="050D24A6" w:rsidR="008817A0" w:rsidRPr="00B42C86" w:rsidRDefault="008817A0" w:rsidP="0073031C">
      <w:pPr>
        <w:pStyle w:val="Paragraph"/>
      </w:pPr>
      <w:r w:rsidRPr="00B42C86">
        <w:t>A number of models exist for the provision of primary health and prescribing services in residential aged care</w:t>
      </w:r>
      <w:r w:rsidR="00E46CC0" w:rsidRPr="00B42C86">
        <w:t>, including</w:t>
      </w:r>
      <w:r w:rsidRPr="00B42C86">
        <w:t>:</w:t>
      </w:r>
    </w:p>
    <w:p w14:paraId="1282A7E1" w14:textId="01F1140C" w:rsidR="005342CA" w:rsidRPr="00B42C86" w:rsidRDefault="005F0970" w:rsidP="005F0970">
      <w:pPr>
        <w:pStyle w:val="Bullet1"/>
      </w:pPr>
      <w:r w:rsidRPr="00B42C86">
        <w:t xml:space="preserve">A ‘continuity model’, where GPs effectively ‘follow’ long-term patients as they move into residential aged care </w:t>
      </w:r>
    </w:p>
    <w:p w14:paraId="40301F36" w14:textId="3F5206D0" w:rsidR="009146F2" w:rsidRPr="00B42C86" w:rsidRDefault="009146F2" w:rsidP="005F0970">
      <w:pPr>
        <w:pStyle w:val="Bullet1"/>
      </w:pPr>
      <w:r w:rsidRPr="00B42C86">
        <w:t>A</w:t>
      </w:r>
      <w:r w:rsidR="006B70E2" w:rsidRPr="00B42C86">
        <w:t xml:space="preserve"> ‘panel model’, in </w:t>
      </w:r>
      <w:r w:rsidRPr="00B42C86">
        <w:t xml:space="preserve">which GPs provide care to several patients in nearby </w:t>
      </w:r>
      <w:r w:rsidR="00F35DB3" w:rsidRPr="00B42C86">
        <w:t>homes</w:t>
      </w:r>
      <w:r w:rsidR="00940B48" w:rsidRPr="00B42C86">
        <w:t xml:space="preserve"> </w:t>
      </w:r>
      <w:r w:rsidRPr="00B42C86">
        <w:t>(and are eligible for an associated practice incentive payment)</w:t>
      </w:r>
    </w:p>
    <w:p w14:paraId="189ABF1E" w14:textId="51B7001D" w:rsidR="005F0970" w:rsidRPr="00B42C86" w:rsidRDefault="00432447" w:rsidP="005F0970">
      <w:pPr>
        <w:pStyle w:val="Bullet1"/>
      </w:pPr>
      <w:r w:rsidRPr="00B42C86">
        <w:t xml:space="preserve">GPs with a special interest in residential aged care </w:t>
      </w:r>
      <w:r w:rsidR="00EA7CD8" w:rsidRPr="00B42C86">
        <w:t>provid</w:t>
      </w:r>
      <w:r w:rsidR="00940B48" w:rsidRPr="00B42C86">
        <w:t>ing</w:t>
      </w:r>
      <w:r w:rsidR="00EA7CD8" w:rsidRPr="00B42C86">
        <w:t xml:space="preserve"> regular services to larger groups of patients in these settings</w:t>
      </w:r>
      <w:r w:rsidR="008D699E" w:rsidRPr="00B42C86">
        <w:t xml:space="preserve"> </w:t>
      </w:r>
    </w:p>
    <w:p w14:paraId="1EFCFB17" w14:textId="65CD37E0" w:rsidR="00EA7CD8" w:rsidRPr="00B42C86" w:rsidRDefault="00BB3E05" w:rsidP="00BB3E05">
      <w:pPr>
        <w:pStyle w:val="Bullet1"/>
      </w:pPr>
      <w:r w:rsidRPr="00B42C86">
        <w:t>GPs providing team-based care</w:t>
      </w:r>
      <w:r w:rsidR="006E2B72" w:rsidRPr="00B42C86">
        <w:t xml:space="preserve"> in residential </w:t>
      </w:r>
      <w:r w:rsidR="00F35DB3" w:rsidRPr="00B42C86">
        <w:t>homes</w:t>
      </w:r>
      <w:r w:rsidR="00B32279" w:rsidRPr="00B42C86">
        <w:t xml:space="preserve"> (e.g. supported by practice nurses</w:t>
      </w:r>
      <w:r w:rsidR="0094444D" w:rsidRPr="00B42C86">
        <w:t xml:space="preserve"> or nurse practitioners</w:t>
      </w:r>
      <w:r w:rsidR="00E574E8" w:rsidRPr="00B42C86">
        <w:t>)</w:t>
      </w:r>
    </w:p>
    <w:p w14:paraId="29004F88" w14:textId="4BB7897B" w:rsidR="006E2B72" w:rsidRPr="00B42C86" w:rsidRDefault="006E2B72" w:rsidP="00BB3E05">
      <w:pPr>
        <w:pStyle w:val="Bullet1"/>
      </w:pPr>
      <w:r w:rsidRPr="00B42C86">
        <w:t xml:space="preserve">GPs partnering with residential aged care </w:t>
      </w:r>
      <w:r w:rsidR="00F35DB3" w:rsidRPr="00B42C86">
        <w:t>homes</w:t>
      </w:r>
      <w:r w:rsidRPr="00B42C86">
        <w:t xml:space="preserve"> to provide primary care services</w:t>
      </w:r>
      <w:r w:rsidR="00DB2C71" w:rsidRPr="00B42C86">
        <w:t xml:space="preserve"> (and potentially clinical governance)</w:t>
      </w:r>
    </w:p>
    <w:p w14:paraId="3FB94B76" w14:textId="7BAE007B" w:rsidR="00BB3E05" w:rsidRPr="00B42C86" w:rsidRDefault="0093344F" w:rsidP="0093344F">
      <w:pPr>
        <w:pStyle w:val="Bullet1"/>
      </w:pPr>
      <w:r w:rsidRPr="00B42C86">
        <w:t xml:space="preserve">Hospital-based in-reach services for acute illnesses </w:t>
      </w:r>
      <w:r w:rsidRPr="00B42C86">
        <w:fldChar w:fldCharType="begin" w:fldLock="1"/>
      </w:r>
      <w:r w:rsidR="0081528D" w:rsidRPr="00B42C86">
        <w:instrText>ADDIN CSL_CITATION {"citationItems":[{"id":"ITEM-1","itemData":{"ISSN":"03008495","PMID":"25901399","abstract":"BACKGROUND: Provision of timely and high-quality general practitioner (GP) services to patients in residential aged care facilities (RACFs) is essential for this group of patients as they have high medical needs. OBJECTIVE: The aim of this article is to describe different models for general practice care for patients in RACFs. DISCUSSION: Models for general practice services include the Continuity Model, where GPs follow long-term patients; the RACF Panel model, where GPs provide care to several patients in nearby RACFs; the GPs with Special Interest in Residential Aged Care (GPwSI RAC) model, where GPs provide regularly scheduled services to larger groups of patients; the Longitudinal General Practice Team (LGPT) model, where GPs provide team-based care; and RACF-based models of care, where GPs partner with RACFs. Hospital-based models of care have also been developed to provide in-reach services to patients in RACFs during episodes of acute illness. There is limited evidence for which of these models is most effective. Developing and testing different models of general practice care should be a priority.","author":[{"dropping-particle":"","family":"Reed","given":"Richard L.","non-dropping-particle":"","parse-names":false,"suffix":""}],"container-title":"Australian Family Physician","id":"ITEM-1","issue":"4","issued":{"date-parts":[["2015"]]},"page":"176-179","title":"Models of general practitioner services in residential aged care facilities","type":"article-journal","volume":"44"},"uris":["http://www.mendeley.com/documents/?uuid=06e9ba27-6b50-4aab-8e00-e8f9d0f5c3e2"]}],"mendeley":{"formattedCitation":"(Reed 2015)","plainTextFormattedCitation":"(Reed 2015)","previouslyFormattedCitation":"(Reed 2015)"},"properties":{"noteIndex":0},"schema":"https://github.com/citation-style-language/schema/raw/master/csl-citation.json"}</w:instrText>
      </w:r>
      <w:r w:rsidRPr="00B42C86">
        <w:fldChar w:fldCharType="separate"/>
      </w:r>
      <w:r w:rsidRPr="00B42C86">
        <w:t>(Reed 2015)</w:t>
      </w:r>
      <w:r w:rsidRPr="00B42C86">
        <w:fldChar w:fldCharType="end"/>
      </w:r>
      <w:r w:rsidRPr="00B42C86">
        <w:t>.</w:t>
      </w:r>
    </w:p>
    <w:p w14:paraId="06AF587E" w14:textId="356BC080" w:rsidR="005342CA" w:rsidRPr="00B42C86" w:rsidRDefault="00E041E4" w:rsidP="00BE0584">
      <w:pPr>
        <w:pStyle w:val="Paragraph"/>
      </w:pPr>
      <w:r w:rsidRPr="00B42C86">
        <w:t xml:space="preserve">Though </w:t>
      </w:r>
      <w:r w:rsidR="00C3691E" w:rsidRPr="00B42C86">
        <w:t xml:space="preserve">the continuity model may be </w:t>
      </w:r>
      <w:r w:rsidR="00F86430" w:rsidRPr="00B42C86">
        <w:t>the preferred model</w:t>
      </w:r>
      <w:r w:rsidRPr="00B42C86">
        <w:t xml:space="preserve">, </w:t>
      </w:r>
      <w:r w:rsidR="00F86430" w:rsidRPr="00B42C86">
        <w:t xml:space="preserve">according to the </w:t>
      </w:r>
      <w:r w:rsidRPr="00B42C86">
        <w:t>Royal Australian College of General Practitioners (</w:t>
      </w:r>
      <w:r w:rsidR="00F86430" w:rsidRPr="00B42C86">
        <w:t>RACGP</w:t>
      </w:r>
      <w:r w:rsidRPr="00B42C86">
        <w:t xml:space="preserve">), </w:t>
      </w:r>
      <w:r w:rsidR="003B0B25" w:rsidRPr="00B42C86">
        <w:t xml:space="preserve">in reality most patients change GPs </w:t>
      </w:r>
      <w:r w:rsidR="00AF4F26" w:rsidRPr="00B42C86">
        <w:t>within months of moving into residential care</w:t>
      </w:r>
      <w:r w:rsidR="00612A33" w:rsidRPr="00B42C86">
        <w:t xml:space="preserve"> </w:t>
      </w:r>
      <w:r w:rsidR="00612A33" w:rsidRPr="00B42C86">
        <w:fldChar w:fldCharType="begin" w:fldLock="1"/>
      </w:r>
      <w:r w:rsidR="004A2460" w:rsidRPr="00B42C86">
        <w:instrText>ADDIN CSL_CITATION {"citationItems":[{"id":"ITEM-1","itemData":{"ISSN":"03008495","PMID":"25901399","abstract":"BACKGROUND: Provision of timely and high-quality general practitioner (GP) services to patients in residential aged care facilities (RACFs) is essential for this group of patients as they have high medical needs. OBJECTIVE: The aim of this article is to describe different models for general practice care for patients in RACFs. DISCUSSION: Models for general practice services include the Continuity Model, where GPs follow long-term patients; the RACF Panel model, where GPs provide care to several patients in nearby RACFs; the GPs with Special Interest in Residential Aged Care (GPwSI RAC) model, where GPs provide regularly scheduled services to larger groups of patients; the Longitudinal General Practice Team (LGPT) model, where GPs provide team-based care; and RACF-based models of care, where GPs partner with RACFs. Hospital-based models of care have also been developed to provide in-reach services to patients in RACFs during episodes of acute illness. There is limited evidence for which of these models is most effective. Developing and testing different models of general practice care should be a priority.","author":[{"dropping-particle":"","family":"Reed","given":"Richard L.","non-dropping-particle":"","parse-names":false,"suffix":""}],"container-title":"Australian Family Physician","id":"ITEM-1","issue":"4","issued":{"date-parts":[["2015"]]},"page":"176-179","title":"Models of general practitioner services in residential aged care facilities","type":"article-journal","volume":"44"},"uris":["http://www.mendeley.com/documents/?uuid=06e9ba27-6b50-4aab-8e00-e8f9d0f5c3e2"]}],"mendeley":{"formattedCitation":"(Reed 2015)","plainTextFormattedCitation":"(Reed 2015)","previouslyFormattedCitation":"(Reed 2015)"},"properties":{"noteIndex":0},"schema":"https://github.com/citation-style-language/schema/raw/master/csl-citation.json"}</w:instrText>
      </w:r>
      <w:r w:rsidR="00612A33" w:rsidRPr="00B42C86">
        <w:fldChar w:fldCharType="separate"/>
      </w:r>
      <w:r w:rsidR="00612A33" w:rsidRPr="00B42C86">
        <w:t>(Reed 2015)</w:t>
      </w:r>
      <w:r w:rsidR="00612A33" w:rsidRPr="00B42C86">
        <w:fldChar w:fldCharType="end"/>
      </w:r>
      <w:r w:rsidR="00F37210" w:rsidRPr="00B42C86">
        <w:t>.</w:t>
      </w:r>
    </w:p>
    <w:p w14:paraId="1D7AE1D6" w14:textId="11617453" w:rsidR="0054755F" w:rsidRPr="00B42C86" w:rsidRDefault="0054755F" w:rsidP="00BE0584">
      <w:pPr>
        <w:pStyle w:val="Paragraph"/>
      </w:pPr>
      <w:r w:rsidRPr="00B42C86">
        <w:t xml:space="preserve">To support GPs caring for older Australians, the RACGP publishes </w:t>
      </w:r>
      <w:r w:rsidR="00B3346B" w:rsidRPr="00B42C86">
        <w:t>an aged care clinical guide (</w:t>
      </w:r>
      <w:r w:rsidR="002420EB" w:rsidRPr="00B42C86">
        <w:t xml:space="preserve">the </w:t>
      </w:r>
      <w:r w:rsidR="000529F9" w:rsidRPr="00B42C86">
        <w:rPr>
          <w:i/>
          <w:iCs/>
        </w:rPr>
        <w:t>Silver Book</w:t>
      </w:r>
      <w:r w:rsidR="000529F9" w:rsidRPr="00B42C86">
        <w:t>).</w:t>
      </w:r>
      <w:r w:rsidRPr="00B42C86">
        <w:t xml:space="preserve"> </w:t>
      </w:r>
    </w:p>
    <w:p w14:paraId="1661CF44" w14:textId="3BFC7774" w:rsidR="00A83A8B" w:rsidRPr="00B42C86" w:rsidRDefault="00501A22" w:rsidP="00A83A8B">
      <w:pPr>
        <w:pStyle w:val="Paragraph"/>
      </w:pPr>
      <w:r w:rsidRPr="00B42C86">
        <w:t xml:space="preserve">Replacing previous editions of the RACGP’s </w:t>
      </w:r>
      <w:r w:rsidRPr="00B42C86">
        <w:rPr>
          <w:i/>
          <w:iCs/>
        </w:rPr>
        <w:t>Medical care of older persons in residential aged care facilities</w:t>
      </w:r>
      <w:r w:rsidRPr="00B42C86">
        <w:t xml:space="preserve"> guide, t</w:t>
      </w:r>
      <w:r w:rsidR="00DB0C93" w:rsidRPr="00B42C86">
        <w:t xml:space="preserve">he </w:t>
      </w:r>
      <w:r w:rsidR="00DB0C93" w:rsidRPr="00B42C86">
        <w:rPr>
          <w:i/>
          <w:iCs/>
        </w:rPr>
        <w:t>Silver Book</w:t>
      </w:r>
      <w:r w:rsidR="00DB0C93" w:rsidRPr="00B42C86">
        <w:t xml:space="preserve"> currently addresses </w:t>
      </w:r>
      <w:r w:rsidR="00C056CF" w:rsidRPr="00B42C86">
        <w:t>‘</w:t>
      </w:r>
      <w:r w:rsidR="00DB0C93" w:rsidRPr="00B42C86">
        <w:t>Common clinical conditions in aged care</w:t>
      </w:r>
      <w:r w:rsidR="00C056CF" w:rsidRPr="00B42C86">
        <w:t>’</w:t>
      </w:r>
      <w:r w:rsidR="00DB0C93" w:rsidRPr="00B42C86">
        <w:t xml:space="preserve"> (Part A) and </w:t>
      </w:r>
      <w:r w:rsidR="00C056CF" w:rsidRPr="00B42C86">
        <w:t>‘</w:t>
      </w:r>
      <w:r w:rsidR="00DB0C93" w:rsidRPr="00B42C86">
        <w:t>General approaches to aged care</w:t>
      </w:r>
      <w:r w:rsidR="00C056CF" w:rsidRPr="00B42C86">
        <w:t>’</w:t>
      </w:r>
      <w:r w:rsidR="00DB0C93" w:rsidRPr="00B42C86">
        <w:t xml:space="preserve"> (Part B). Part A includes guidance on the management of BPSD (including short-term use of pharmacotherapy) and deprescribing, while Part B provides specific advice on the use of PRN medications for the management of changed behaviours</w:t>
      </w:r>
      <w:r w:rsidRPr="00B42C86">
        <w:t>.</w:t>
      </w:r>
      <w:r w:rsidR="00DB0C93" w:rsidRPr="00B42C86">
        <w:t xml:space="preserve"> Part C of the guide (</w:t>
      </w:r>
      <w:r w:rsidR="00C056CF" w:rsidRPr="00B42C86">
        <w:t>‘</w:t>
      </w:r>
      <w:r w:rsidR="00DB0C93" w:rsidRPr="00B42C86">
        <w:t>Organisational approaches to aged care</w:t>
      </w:r>
      <w:r w:rsidR="00C056CF" w:rsidRPr="00B42C86">
        <w:t>’</w:t>
      </w:r>
      <w:r w:rsidR="00DB0C93" w:rsidRPr="00B42C86">
        <w:t xml:space="preserve">) is due for release </w:t>
      </w:r>
      <w:r w:rsidR="00B910DF" w:rsidRPr="00B42C86">
        <w:t xml:space="preserve">in </w:t>
      </w:r>
      <w:r w:rsidR="00DB0C93" w:rsidRPr="00B42C86">
        <w:t>late 2020</w:t>
      </w:r>
      <w:r w:rsidRPr="00B42C86">
        <w:t xml:space="preserve"> </w:t>
      </w:r>
      <w:r w:rsidR="00EF5C6C" w:rsidRPr="00B42C86">
        <w:fldChar w:fldCharType="begin" w:fldLock="1"/>
      </w:r>
      <w:r w:rsidR="00465DD7" w:rsidRPr="00B42C86">
        <w:instrText>ADDIN CSL_CITATION {"citationItems":[{"id":"ITEM-1","itemData":{"ISBN":"9780869065433","ISSN":"0815936X","PMID":"2002145667","author":[{"dropping-particle":"","family":"Royal Australian College of General Practitioners","given":"","non-dropping-particle":"","parse-names":false,"suffix":""}],"edition":"5","id":"ITEM-1","issued":{"date-parts":[["2019"]]},"publisher":"RACGP","publisher-place":"East Melbourne","title":"RACGP Aged Care Clinical Guide (Silver Book)","type":"book"},"uris":["http://www.mendeley.com/documents/?uuid=1ac1a7a7-b4ec-4df5-9b35-38f701dc8a6f"]}],"mendeley":{"formattedCitation":"(Royal Australian College of General Practitioners 2019)","plainTextFormattedCitation":"(Royal Australian College of General Practitioners 2019)","previouslyFormattedCitation":"(Royal Australian College of General Practitioners 2019)"},"properties":{"noteIndex":0},"schema":"https://github.com/citation-style-language/schema/raw/master/csl-citation.json"}</w:instrText>
      </w:r>
      <w:r w:rsidR="00EF5C6C" w:rsidRPr="00B42C86">
        <w:fldChar w:fldCharType="separate"/>
      </w:r>
      <w:r w:rsidR="001514EB" w:rsidRPr="00B42C86">
        <w:t>(Royal Australian College of General Practitioners 2019)</w:t>
      </w:r>
      <w:r w:rsidR="00EF5C6C" w:rsidRPr="00B42C86">
        <w:fldChar w:fldCharType="end"/>
      </w:r>
      <w:r w:rsidRPr="00B42C86">
        <w:t>.</w:t>
      </w:r>
    </w:p>
    <w:p w14:paraId="5B4A8FF0" w14:textId="616EC1D1" w:rsidR="00710985" w:rsidRPr="00B42C86" w:rsidRDefault="006C25B7" w:rsidP="00A83A8B">
      <w:pPr>
        <w:pStyle w:val="Paragraph"/>
        <w:sectPr w:rsidR="00710985" w:rsidRPr="00B42C86" w:rsidSect="00FA3787">
          <w:type w:val="continuous"/>
          <w:pgSz w:w="11907" w:h="16840" w:code="9"/>
          <w:pgMar w:top="851" w:right="1134" w:bottom="851" w:left="1701" w:header="454" w:footer="567" w:gutter="0"/>
          <w:cols w:num="2" w:space="1418"/>
          <w:docGrid w:linePitch="272"/>
          <w15:footnoteColumns w:val="1"/>
        </w:sectPr>
      </w:pPr>
      <w:r w:rsidRPr="00B42C86">
        <w:t xml:space="preserve">In the context of chemical restraint, one of the key issues with respect to the implementation of the Restraints Principles is the interface between residential aged care </w:t>
      </w:r>
      <w:r w:rsidR="00D71DE1" w:rsidRPr="00B42C86">
        <w:t xml:space="preserve">providers and prescribers. Their respective obligations (regarding assessment and consent, for example) is particularly </w:t>
      </w:r>
      <w:r w:rsidR="009E1E01" w:rsidRPr="00B42C86">
        <w:t>ambiguous when it comes to medications prescribed for non-regular</w:t>
      </w:r>
      <w:r w:rsidR="0008007D" w:rsidRPr="00B42C86">
        <w:t xml:space="preserve"> </w:t>
      </w:r>
      <w:r w:rsidR="009E1E01" w:rsidRPr="00B42C86">
        <w:t>administration</w:t>
      </w:r>
      <w:r w:rsidR="0008007D" w:rsidRPr="00B42C86">
        <w:t>, such as PRN</w:t>
      </w:r>
      <w:r w:rsidR="00D06AA5" w:rsidRPr="00B42C86">
        <w:t xml:space="preserve"> </w:t>
      </w:r>
      <w:r w:rsidR="0008007D" w:rsidRPr="00B42C86">
        <w:t>administration</w:t>
      </w:r>
      <w:r w:rsidR="009E1E01" w:rsidRPr="00B42C86">
        <w:t xml:space="preserve">. </w:t>
      </w:r>
    </w:p>
    <w:p w14:paraId="5680DC27" w14:textId="77777777" w:rsidR="00035524" w:rsidRPr="00B42C86" w:rsidRDefault="00035524" w:rsidP="008926D8">
      <w:pPr>
        <w:pStyle w:val="Heading1"/>
      </w:pPr>
      <w:bookmarkStart w:id="64" w:name="_Ref56501387"/>
      <w:bookmarkStart w:id="65" w:name="_Ref56519793"/>
      <w:bookmarkStart w:id="66" w:name="_Ref56519797"/>
      <w:bookmarkStart w:id="67" w:name="_Toc58326507"/>
      <w:r w:rsidRPr="00B42C86">
        <w:lastRenderedPageBreak/>
        <w:t>COVID-19 and restraint in aged care</w:t>
      </w:r>
      <w:bookmarkEnd w:id="64"/>
      <w:bookmarkEnd w:id="65"/>
      <w:bookmarkEnd w:id="66"/>
      <w:bookmarkEnd w:id="67"/>
    </w:p>
    <w:p w14:paraId="288AA893" w14:textId="77777777" w:rsidR="008C4543" w:rsidRPr="00B42C86" w:rsidRDefault="008C4543" w:rsidP="008C4543">
      <w:pPr>
        <w:pStyle w:val="Border"/>
        <w:rPr>
          <w:lang w:eastAsia="en-GB"/>
        </w:rPr>
      </w:pPr>
    </w:p>
    <w:p w14:paraId="6A71D229" w14:textId="77777777" w:rsidR="00BE1EB8" w:rsidRPr="00B42C86" w:rsidRDefault="00BE1EB8" w:rsidP="00035524">
      <w:pPr>
        <w:pStyle w:val="Paragraph"/>
        <w:rPr>
          <w:rStyle w:val="Hyperlink"/>
          <w:noProof w:val="0"/>
          <w:color w:val="262626" w:themeColor="text1" w:themeTint="D9"/>
          <w:u w:val="none"/>
        </w:rPr>
        <w:sectPr w:rsidR="00BE1EB8" w:rsidRPr="00B42C86" w:rsidSect="00FA3787">
          <w:headerReference w:type="default" r:id="rId31"/>
          <w:pgSz w:w="11907" w:h="16840" w:code="9"/>
          <w:pgMar w:top="851" w:right="1134" w:bottom="851" w:left="1701" w:header="454" w:footer="567" w:gutter="0"/>
          <w:cols w:space="851"/>
          <w:docGrid w:linePitch="272"/>
          <w15:footnoteColumns w:val="1"/>
        </w:sectPr>
      </w:pPr>
    </w:p>
    <w:p w14:paraId="2B986907" w14:textId="7AA23498" w:rsidR="00035524" w:rsidRPr="00B42C86" w:rsidRDefault="00035524" w:rsidP="00035524">
      <w:pPr>
        <w:pStyle w:val="Paragraph"/>
        <w:rPr>
          <w:rStyle w:val="Hyperlink"/>
          <w:noProof w:val="0"/>
          <w:color w:val="262626" w:themeColor="text1" w:themeTint="D9"/>
          <w:u w:val="none"/>
        </w:rPr>
      </w:pPr>
      <w:r w:rsidRPr="00B42C86">
        <w:rPr>
          <w:rStyle w:val="Hyperlink"/>
          <w:noProof w:val="0"/>
          <w:color w:val="262626" w:themeColor="text1" w:themeTint="D9"/>
          <w:u w:val="none"/>
        </w:rPr>
        <w:t xml:space="preserve">Australian authorities’ classification of COVID-19 as a pandemic on </w:t>
      </w:r>
      <w:r w:rsidR="00CF6A00" w:rsidRPr="00B42C86">
        <w:rPr>
          <w:rStyle w:val="Hyperlink"/>
          <w:noProof w:val="0"/>
          <w:color w:val="262626" w:themeColor="text1" w:themeTint="D9"/>
          <w:u w:val="none"/>
        </w:rPr>
        <w:t xml:space="preserve">27 February 2020 resulted in a raft of </w:t>
      </w:r>
      <w:r w:rsidR="003E1BC6" w:rsidRPr="00B42C86">
        <w:rPr>
          <w:rStyle w:val="Hyperlink"/>
          <w:noProof w:val="0"/>
          <w:color w:val="262626" w:themeColor="text1" w:themeTint="D9"/>
          <w:u w:val="none"/>
        </w:rPr>
        <w:t xml:space="preserve">actions aimed at prevention and control of the disease. </w:t>
      </w:r>
      <w:r w:rsidRPr="00B42C86">
        <w:rPr>
          <w:rStyle w:val="Hyperlink"/>
          <w:noProof w:val="0"/>
          <w:color w:val="262626" w:themeColor="text1" w:themeTint="D9"/>
          <w:u w:val="none"/>
        </w:rPr>
        <w:t xml:space="preserve">This section summarises national advice </w:t>
      </w:r>
      <w:r w:rsidR="001C14EA" w:rsidRPr="00B42C86">
        <w:rPr>
          <w:rStyle w:val="Hyperlink"/>
          <w:noProof w:val="0"/>
          <w:color w:val="262626" w:themeColor="text1" w:themeTint="D9"/>
          <w:u w:val="none"/>
        </w:rPr>
        <w:t xml:space="preserve">(at the time of writing) </w:t>
      </w:r>
      <w:r w:rsidRPr="00B42C86">
        <w:rPr>
          <w:rStyle w:val="Hyperlink"/>
          <w:noProof w:val="0"/>
          <w:color w:val="262626" w:themeColor="text1" w:themeTint="D9"/>
          <w:u w:val="none"/>
        </w:rPr>
        <w:t xml:space="preserve">on guidance related to COVID-19 that may have had an impact on service providers’ use of restraint (e.g. </w:t>
      </w:r>
      <w:r w:rsidR="00E02587" w:rsidRPr="00B42C86">
        <w:rPr>
          <w:rStyle w:val="Hyperlink"/>
          <w:noProof w:val="0"/>
          <w:color w:val="262626" w:themeColor="text1" w:themeTint="D9"/>
          <w:u w:val="none"/>
        </w:rPr>
        <w:t xml:space="preserve">prevention/risk management and </w:t>
      </w:r>
      <w:r w:rsidRPr="00B42C86">
        <w:rPr>
          <w:rStyle w:val="Hyperlink"/>
          <w:noProof w:val="0"/>
          <w:color w:val="262626" w:themeColor="text1" w:themeTint="D9"/>
          <w:u w:val="none"/>
        </w:rPr>
        <w:t xml:space="preserve">containment protocols in </w:t>
      </w:r>
      <w:r w:rsidR="00F35DB3" w:rsidRPr="00B42C86">
        <w:rPr>
          <w:rStyle w:val="Hyperlink"/>
          <w:noProof w:val="0"/>
          <w:color w:val="262626" w:themeColor="text1" w:themeTint="D9"/>
          <w:u w:val="none"/>
        </w:rPr>
        <w:t>homes</w:t>
      </w:r>
      <w:r w:rsidRPr="00B42C86">
        <w:rPr>
          <w:rStyle w:val="Hyperlink"/>
          <w:noProof w:val="0"/>
          <w:color w:val="262626" w:themeColor="text1" w:themeTint="D9"/>
          <w:u w:val="none"/>
        </w:rPr>
        <w:t xml:space="preserve"> with confirmed case/s of the disease).</w:t>
      </w:r>
    </w:p>
    <w:p w14:paraId="11020E3C" w14:textId="2A4C6E0A" w:rsidR="00E02587" w:rsidRPr="00B42C86" w:rsidRDefault="00C679A7" w:rsidP="00035524">
      <w:pPr>
        <w:pStyle w:val="Paragraph"/>
        <w:rPr>
          <w:rStyle w:val="Hyperlink"/>
          <w:noProof w:val="0"/>
          <w:color w:val="262626" w:themeColor="text1" w:themeTint="D9"/>
          <w:u w:val="none"/>
        </w:rPr>
      </w:pPr>
      <w:r w:rsidRPr="00B42C86">
        <w:rPr>
          <w:rStyle w:val="Hyperlink"/>
          <w:noProof w:val="0"/>
          <w:color w:val="262626" w:themeColor="text1" w:themeTint="D9"/>
          <w:u w:val="none"/>
        </w:rPr>
        <w:t>The</w:t>
      </w:r>
      <w:r w:rsidR="00C93D25" w:rsidRPr="00B42C86">
        <w:rPr>
          <w:rStyle w:val="Hyperlink"/>
          <w:noProof w:val="0"/>
          <w:color w:val="262626" w:themeColor="text1" w:themeTint="D9"/>
          <w:u w:val="none"/>
        </w:rPr>
        <w:t xml:space="preserve"> impact of COVID-19 on the </w:t>
      </w:r>
      <w:r w:rsidRPr="00B42C86">
        <w:rPr>
          <w:rStyle w:val="Hyperlink"/>
          <w:noProof w:val="0"/>
          <w:color w:val="262626" w:themeColor="text1" w:themeTint="D9"/>
          <w:u w:val="none"/>
        </w:rPr>
        <w:t xml:space="preserve">conduct of the </w:t>
      </w:r>
      <w:r w:rsidR="000C44D2" w:rsidRPr="00B42C86">
        <w:rPr>
          <w:rStyle w:val="Hyperlink"/>
          <w:noProof w:val="0"/>
          <w:color w:val="262626" w:themeColor="text1" w:themeTint="D9"/>
          <w:u w:val="none"/>
        </w:rPr>
        <w:t>review</w:t>
      </w:r>
      <w:r w:rsidR="00C93D25" w:rsidRPr="00B42C86">
        <w:rPr>
          <w:rStyle w:val="Hyperlink"/>
          <w:noProof w:val="0"/>
          <w:color w:val="262626" w:themeColor="text1" w:themeTint="D9"/>
          <w:u w:val="none"/>
        </w:rPr>
        <w:t xml:space="preserve"> </w:t>
      </w:r>
      <w:r w:rsidRPr="00B42C86">
        <w:rPr>
          <w:rStyle w:val="Hyperlink"/>
          <w:noProof w:val="0"/>
          <w:color w:val="262626" w:themeColor="text1" w:themeTint="D9"/>
          <w:u w:val="none"/>
        </w:rPr>
        <w:t xml:space="preserve">(as opposed to restraint practices) </w:t>
      </w:r>
      <w:r w:rsidR="00F9301B" w:rsidRPr="00B42C86">
        <w:rPr>
          <w:rStyle w:val="Hyperlink"/>
          <w:noProof w:val="0"/>
          <w:color w:val="262626" w:themeColor="text1" w:themeTint="D9"/>
          <w:u w:val="none"/>
        </w:rPr>
        <w:t>was</w:t>
      </w:r>
      <w:r w:rsidR="00C93D25" w:rsidRPr="00B42C86">
        <w:rPr>
          <w:rStyle w:val="Hyperlink"/>
          <w:noProof w:val="0"/>
          <w:color w:val="262626" w:themeColor="text1" w:themeTint="D9"/>
          <w:u w:val="none"/>
        </w:rPr>
        <w:t xml:space="preserve"> </w:t>
      </w:r>
      <w:r w:rsidRPr="00B42C86">
        <w:rPr>
          <w:rStyle w:val="Hyperlink"/>
          <w:noProof w:val="0"/>
          <w:color w:val="262626" w:themeColor="text1" w:themeTint="D9"/>
          <w:u w:val="none"/>
        </w:rPr>
        <w:t>considered</w:t>
      </w:r>
      <w:r w:rsidR="00C93D25" w:rsidRPr="00B42C86">
        <w:rPr>
          <w:rStyle w:val="Hyperlink"/>
          <w:noProof w:val="0"/>
          <w:color w:val="262626" w:themeColor="text1" w:themeTint="D9"/>
          <w:u w:val="none"/>
        </w:rPr>
        <w:t xml:space="preserve"> </w:t>
      </w:r>
      <w:r w:rsidR="00452FAF" w:rsidRPr="00B42C86">
        <w:rPr>
          <w:rStyle w:val="Hyperlink"/>
          <w:noProof w:val="0"/>
          <w:color w:val="262626" w:themeColor="text1" w:themeTint="D9"/>
          <w:u w:val="none"/>
        </w:rPr>
        <w:t xml:space="preserve">in the </w:t>
      </w:r>
      <w:r w:rsidR="00F9301B" w:rsidRPr="00B42C86">
        <w:rPr>
          <w:rStyle w:val="Hyperlink"/>
          <w:noProof w:val="0"/>
          <w:color w:val="262626" w:themeColor="text1" w:themeTint="D9"/>
          <w:u w:val="none"/>
        </w:rPr>
        <w:t>p</w:t>
      </w:r>
      <w:r w:rsidR="00452FAF" w:rsidRPr="00B42C86">
        <w:rPr>
          <w:rStyle w:val="Hyperlink"/>
          <w:noProof w:val="0"/>
          <w:color w:val="262626" w:themeColor="text1" w:themeTint="D9"/>
          <w:u w:val="none"/>
        </w:rPr>
        <w:t xml:space="preserve">roject and </w:t>
      </w:r>
      <w:r w:rsidR="00F9301B" w:rsidRPr="00B42C86">
        <w:rPr>
          <w:rStyle w:val="Hyperlink"/>
          <w:noProof w:val="0"/>
          <w:color w:val="262626" w:themeColor="text1" w:themeTint="D9"/>
          <w:u w:val="none"/>
        </w:rPr>
        <w:t>e</w:t>
      </w:r>
      <w:r w:rsidR="00452FAF" w:rsidRPr="00B42C86">
        <w:rPr>
          <w:rStyle w:val="Hyperlink"/>
          <w:noProof w:val="0"/>
          <w:color w:val="262626" w:themeColor="text1" w:themeTint="D9"/>
          <w:u w:val="none"/>
        </w:rPr>
        <w:t xml:space="preserve">valuation </w:t>
      </w:r>
      <w:r w:rsidR="00F9301B" w:rsidRPr="00B42C86">
        <w:rPr>
          <w:rStyle w:val="Hyperlink"/>
          <w:noProof w:val="0"/>
          <w:color w:val="262626" w:themeColor="text1" w:themeTint="D9"/>
          <w:u w:val="none"/>
        </w:rPr>
        <w:t>p</w:t>
      </w:r>
      <w:r w:rsidR="00452FAF" w:rsidRPr="00B42C86">
        <w:rPr>
          <w:rStyle w:val="Hyperlink"/>
          <w:noProof w:val="0"/>
          <w:color w:val="262626" w:themeColor="text1" w:themeTint="D9"/>
          <w:u w:val="none"/>
        </w:rPr>
        <w:t>lan</w:t>
      </w:r>
      <w:r w:rsidR="00C93D25" w:rsidRPr="00B42C86">
        <w:rPr>
          <w:rStyle w:val="Hyperlink"/>
          <w:noProof w:val="0"/>
          <w:color w:val="262626" w:themeColor="text1" w:themeTint="D9"/>
          <w:u w:val="none"/>
        </w:rPr>
        <w:t>.</w:t>
      </w:r>
    </w:p>
    <w:p w14:paraId="16E8BB5D" w14:textId="780EB869" w:rsidR="004372C8" w:rsidRPr="00B42C86" w:rsidRDefault="004372C8" w:rsidP="009E232C">
      <w:pPr>
        <w:pStyle w:val="Paragraph"/>
      </w:pPr>
      <w:r w:rsidRPr="00B42C86">
        <w:t>Since March 2020, multiple guidelines have been issued on the management of COVID-19 in residential aged care settings, including those by the Infection Control Expert Group</w:t>
      </w:r>
      <w:r w:rsidRPr="00B42C86">
        <w:rPr>
          <w:rStyle w:val="FootnoteReference"/>
        </w:rPr>
        <w:footnoteReference w:id="14"/>
      </w:r>
      <w:r w:rsidRPr="00B42C86">
        <w:t xml:space="preserve"> </w:t>
      </w:r>
      <w:r w:rsidRPr="00B42C86">
        <w:fldChar w:fldCharType="begin" w:fldLock="1"/>
      </w:r>
      <w:r w:rsidR="00990AA0" w:rsidRPr="00B42C86">
        <w:instrText>ADDIN CSL_CITATION {"citationItems":[{"id":"ITEM-1","itemData":{"abstract":"2 April 2020","author":[{"dropping-particle":"","family":"Australian Government Department of Health","given":"","non-dropping-particle":"","parse-names":false,"suffix":""}],"id":"ITEM-1","issued":{"date-parts":[["2020"]]},"title":"Infection Control Expert Group COVID-19 Infection Prevention and Control for Residential Care Facilities","type":"report"},"uris":["http://www.mendeley.com/documents/?uuid=555e71a4-cb65-3a1d-9d97-eb6b616016dd"]}],"mendeley":{"formattedCitation":"(Australian Government Department of Health 2020c)","plainTextFormattedCitation":"(Australian Government Department of Health 2020c)","previouslyFormattedCitation":"(Department of Health 2020a)"},"properties":{"noteIndex":0},"schema":"https://github.com/citation-style-language/schema/raw/master/csl-citation.json"}</w:instrText>
      </w:r>
      <w:r w:rsidRPr="00B42C86">
        <w:fldChar w:fldCharType="separate"/>
      </w:r>
      <w:r w:rsidR="00990AA0" w:rsidRPr="00B42C86">
        <w:t>(Australian Government Department of Health 2020c)</w:t>
      </w:r>
      <w:r w:rsidRPr="00B42C86">
        <w:fldChar w:fldCharType="end"/>
      </w:r>
      <w:r w:rsidRPr="00B42C86">
        <w:t xml:space="preserve">, the Communicable Diseases Network Australia </w:t>
      </w:r>
      <w:r w:rsidRPr="00B42C86">
        <w:fldChar w:fldCharType="begin" w:fldLock="1"/>
      </w:r>
      <w:r w:rsidR="00161658" w:rsidRPr="00B42C86">
        <w:instrText>ADDIN CSL_CITATION {"citationItems":[{"id":"ITEM-1","itemData":{"DOI":"10.1101/2020.02.07.937862v1.full.pdf","author":[{"dropping-particle":"","family":"CDNA","given":"","non-dropping-particle":"","parse-names":false,"suffix":""}],"id":"ITEM-1","issued":{"date-parts":[["2020"]]},"title":"Coronavirus Disease 2019 (COVID-19) CDNA National Guidelines for Public Health Units","type":"book"},"uris":["http://www.mendeley.com/documents/?uuid=0adc33e0-834f-3b7e-95b9-2790fe5f4705"]}],"mendeley":{"formattedCitation":"(CDNA 2020)","plainTextFormattedCitation":"(CDNA 2020)","previouslyFormattedCitation":"(CDNA 2020)"},"properties":{"noteIndex":0},"schema":"https://github.com/citation-style-language/schema/raw/master/csl-citation.json"}</w:instrText>
      </w:r>
      <w:r w:rsidRPr="00B42C86">
        <w:fldChar w:fldCharType="separate"/>
      </w:r>
      <w:r w:rsidR="00FC0316" w:rsidRPr="00B42C86">
        <w:t>(CDNA 2020)</w:t>
      </w:r>
      <w:r w:rsidRPr="00B42C86">
        <w:fldChar w:fldCharType="end"/>
      </w:r>
      <w:r w:rsidRPr="00B42C86">
        <w:t xml:space="preserve">, Commonwealth Department of Health </w:t>
      </w:r>
      <w:r w:rsidRPr="00B42C86">
        <w:fldChar w:fldCharType="begin" w:fldLock="1"/>
      </w:r>
      <w:r w:rsidR="00990AA0" w:rsidRPr="00B42C86">
        <w:instrText>ADDIN CSL_CITATION {"citationItems":[{"id":"ITEM-1","itemData":{"abstract":"Published 18 Feb 2020\nLast update 22 April 2020\n","author":[{"dropping-particle":"","family":"Australian Government Department of Health","given":"","non-dropping-particle":"","parse-names":false,"suffix":""}],"id":"ITEM-1","issued":{"date-parts":[["2020"]]},"title":"Australian Health Sector Emergency Response Plan for Novel Coronavirus (2020).","type":"report"},"uris":["http://www.mendeley.com/documents/?uuid=80f9b056-4d7f-38c2-a690-a04ae6be26e5"]},{"id":"ITEM-2","itemData":{"DOI":"10.1101/2020.02.07.937862v1.full.pdf","author":[{"dropping-particle":"","family":"CDNA","given":"","non-dropping-particle":"","parse-names":false,"suffix":""}],"id":"ITEM-2","issued":{"date-parts":[["2020"]]},"title":"Coronavirus Disease 2019 (COVID-19) CDNA National Guidelines for Public Health Units","type":"book"},"uris":["http://www.mendeley.com/documents/?uuid=0adc33e0-834f-3b7e-95b9-2790fe5f4705"]}],"mendeley":{"formattedCitation":"(Australian Government Department of Health 2020d, CDNA 2020)","plainTextFormattedCitation":"(Australian Government Department of Health 2020d, CDNA 2020)","previouslyFormattedCitation":"(Department of Health 2020b, CDNA 2020)"},"properties":{"noteIndex":0},"schema":"https://github.com/citation-style-language/schema/raw/master/csl-citation.json"}</w:instrText>
      </w:r>
      <w:r w:rsidRPr="00B42C86">
        <w:fldChar w:fldCharType="separate"/>
      </w:r>
      <w:r w:rsidR="00990AA0" w:rsidRPr="00B42C86">
        <w:t>(Australian Government Department of Health 2020d, CDNA 2020)</w:t>
      </w:r>
      <w:r w:rsidRPr="00B42C86">
        <w:fldChar w:fldCharType="end"/>
      </w:r>
      <w:r w:rsidRPr="00B42C86">
        <w:t xml:space="preserve">, Dementia Support Australia (DSA) </w:t>
      </w:r>
      <w:r w:rsidRPr="00B42C86">
        <w:fldChar w:fldCharType="begin" w:fldLock="1"/>
      </w:r>
      <w:r w:rsidR="00161658" w:rsidRPr="00B42C86">
        <w:instrText>ADDIN CSL_CITATION {"citationItems":[{"id":"ITEM-1","itemData":{"abstract":"V 2 – updated 17 April 2020","author":[{"dropping-particle":"","family":"Dementia Support Australia","given":"","non-dropping-particle":"","parse-names":false,"suffix":""}],"id":"ITEM-1","issued":{"date-parts":[["2020"]]},"title":"Restrictive practices: understanding and managing behaviours in a time of pandemic","type":"report"},"uris":["http://www.mendeley.com/documents/?uuid=60a9c063-fdcb-3249-af64-6bb6b022a7b6"]}],"mendeley":{"formattedCitation":"(Dementia Support Australia 2020)","plainTextFormattedCitation":"(Dementia Support Australia 2020)","previouslyFormattedCitation":"(Dementia Support Australia 2020)"},"properties":{"noteIndex":0},"schema":"https://github.com/citation-style-language/schema/raw/master/csl-citation.json"}</w:instrText>
      </w:r>
      <w:r w:rsidRPr="00B42C86">
        <w:fldChar w:fldCharType="separate"/>
      </w:r>
      <w:r w:rsidR="00FC0316" w:rsidRPr="00B42C86">
        <w:t>(Dementia Support Australia 2020)</w:t>
      </w:r>
      <w:r w:rsidRPr="00B42C86">
        <w:fldChar w:fldCharType="end"/>
      </w:r>
      <w:r w:rsidRPr="00B42C86">
        <w:t xml:space="preserve"> and, </w:t>
      </w:r>
      <w:r w:rsidR="0089346A" w:rsidRPr="00B42C86">
        <w:t xml:space="preserve">more </w:t>
      </w:r>
      <w:r w:rsidRPr="00B42C86">
        <w:t>recently, by a consortium of consumer and carers peak organisations</w:t>
      </w:r>
      <w:r w:rsidRPr="00B42C86">
        <w:rPr>
          <w:rStyle w:val="FootnoteReference"/>
        </w:rPr>
        <w:footnoteReference w:id="15"/>
      </w:r>
      <w:r w:rsidRPr="00B42C86">
        <w:t xml:space="preserve"> </w:t>
      </w:r>
      <w:r w:rsidRPr="00B42C86">
        <w:fldChar w:fldCharType="begin" w:fldLock="1"/>
      </w:r>
      <w:r w:rsidR="009E0693" w:rsidRPr="00B42C86">
        <w:instrText>ADDIN CSL_CITATION {"citationItems":[{"id":"ITEM-1","itemData":{"URL":"https://www.cota.org.au/wp-content/uploads/2020/05/Industry-Code-RACH-Visits-during-COVID-10-FINAL-as-at-11-May-2020.pdf","abstract":"The Industry Code for Visiting Residential Aged Care Homes during COVID-19 has been developed and endorsed by: Consumer and Carers peak organisations • Carers Australia • Council on the Ageing (COTA) Australia • Dementia Australia • Federation of Ethnic Communities Council of Australia • National Seniors Australia • Older Persons Advocacy Network Aged sector provider peak organisations • Aged &amp; Community Services Australia • Aged Care Guild • Anglicare Australia • Baptist Care Australia • Catholic Health Australia • Leading Age Services Australia • UnitingCare Australia The Code was endorsed on Monday 11 May 2020 and will be reviewed three weeks after its implementation to provide opportunity to adjust any implementation issues that may have arisen and to ensure it remains current. It will next be reviewed on Friday 29 May 2020.","accessed":{"date-parts":[["2020","5","27"]]},"id":"ITEM-1","issued":{"date-parts":[["2020"]]},"title":"Industry code for visiting residential aged care homes during COVID-19","type":"webpage"},"uris":["http://www.mendeley.com/documents/?uuid=e887f4a2-1290-3d32-81a7-6ac235cbb121"]}],"mendeley":{"formattedCitation":"(Industry code for visiting residential aged care homes during COVID-19 2020)","plainTextFormattedCitation":"(Industry code for visiting residential aged care homes during COVID-19 2020)","previouslyFormattedCitation":"(Industry code for visiting residential aged care homes during COVID-19 2020)"},"properties":{"noteIndex":0},"schema":"https://github.com/citation-style-language/schema/raw/master/csl-citation.json"}</w:instrText>
      </w:r>
      <w:r w:rsidRPr="00B42C86">
        <w:fldChar w:fldCharType="separate"/>
      </w:r>
      <w:r w:rsidR="00662F2B" w:rsidRPr="00B42C86">
        <w:t>(Industry code for visiting residential aged care homes during COVID-19 2020)</w:t>
      </w:r>
      <w:r w:rsidRPr="00B42C86">
        <w:fldChar w:fldCharType="end"/>
      </w:r>
      <w:r w:rsidRPr="00B42C86">
        <w:t xml:space="preserve">. </w:t>
      </w:r>
    </w:p>
    <w:p w14:paraId="7A6C24EA" w14:textId="66813081" w:rsidR="004372C8" w:rsidRPr="00B42C86" w:rsidRDefault="00343C6B" w:rsidP="009E232C">
      <w:pPr>
        <w:pStyle w:val="Paragraph"/>
      </w:pPr>
      <w:r w:rsidRPr="00B42C86">
        <w:t>These guidelines recommend restrictions such as social distancing and self-isolation,</w:t>
      </w:r>
      <w:r w:rsidR="009506CC" w:rsidRPr="00B42C86">
        <w:t xml:space="preserve"> consistent with</w:t>
      </w:r>
      <w:r w:rsidR="007476E4" w:rsidRPr="00B42C86">
        <w:t xml:space="preserve"> COVID-19 safety measures recommended to </w:t>
      </w:r>
      <w:r w:rsidR="009506CC" w:rsidRPr="00B42C86">
        <w:t>the</w:t>
      </w:r>
      <w:r w:rsidRPr="00B42C86">
        <w:t xml:space="preserve"> general population. However, </w:t>
      </w:r>
      <w:r w:rsidR="007476E4" w:rsidRPr="00B42C86">
        <w:t xml:space="preserve">in the context of residential aged care, </w:t>
      </w:r>
      <w:r w:rsidRPr="00B42C86">
        <w:t>some of th</w:t>
      </w:r>
      <w:r w:rsidR="007476E4" w:rsidRPr="00B42C86">
        <w:t xml:space="preserve">ese measures </w:t>
      </w:r>
      <w:r w:rsidRPr="00B42C86">
        <w:t xml:space="preserve">could be </w:t>
      </w:r>
      <w:r w:rsidRPr="00B42C86">
        <w:t>considered physical restraint</w:t>
      </w:r>
      <w:r w:rsidR="0062244B" w:rsidRPr="00B42C86">
        <w:t xml:space="preserve">. </w:t>
      </w:r>
      <w:r w:rsidR="004372C8" w:rsidRPr="00B42C86">
        <w:t xml:space="preserve">DSA argues that </w:t>
      </w:r>
      <w:r w:rsidR="00CF6F3A" w:rsidRPr="00B42C86">
        <w:t>‘</w:t>
      </w:r>
      <w:r w:rsidR="00FD094C" w:rsidRPr="00B42C86">
        <w:t xml:space="preserve">enforced </w:t>
      </w:r>
      <w:r w:rsidR="004372C8" w:rsidRPr="00B42C86">
        <w:t>immobility should only be considered as a last resort and in line with guidelines and specific protocol for use (consent, other options exhausted, monitor and review regularly)</w:t>
      </w:r>
      <w:r w:rsidR="00CF6F3A" w:rsidRPr="00B42C86">
        <w:t>’</w:t>
      </w:r>
      <w:r w:rsidR="004372C8" w:rsidRPr="00B42C86">
        <w:t xml:space="preserve"> </w:t>
      </w:r>
      <w:r w:rsidR="004372C8" w:rsidRPr="00B42C86">
        <w:fldChar w:fldCharType="begin" w:fldLock="1"/>
      </w:r>
      <w:r w:rsidR="00161658" w:rsidRPr="00B42C86">
        <w:instrText>ADDIN CSL_CITATION {"citationItems":[{"id":"ITEM-1","itemData":{"abstract":"V 2 – updated 17 April 2020","author":[{"dropping-particle":"","family":"Dementia Support Australia","given":"","non-dropping-particle":"","parse-names":false,"suffix":""}],"id":"ITEM-1","issued":{"date-parts":[["2020"]]},"title":"Restrictive practices: understanding and managing behaviours in a time of pandemic","type":"report"},"uris":["http://www.mendeley.com/documents/?uuid=60a9c063-fdcb-3249-af64-6bb6b022a7b6"]}],"mendeley":{"formattedCitation":"(Dementia Support Australia 2020)","plainTextFormattedCitation":"(Dementia Support Australia 2020)","previouslyFormattedCitation":"(Dementia Support Australia 2020)"},"properties":{"noteIndex":0},"schema":"https://github.com/citation-style-language/schema/raw/master/csl-citation.json"}</w:instrText>
      </w:r>
      <w:r w:rsidR="004372C8" w:rsidRPr="00B42C86">
        <w:fldChar w:fldCharType="separate"/>
      </w:r>
      <w:r w:rsidR="00FC0316" w:rsidRPr="00B42C86">
        <w:t>(Dementia Support Australia 2020)</w:t>
      </w:r>
      <w:r w:rsidR="004372C8" w:rsidRPr="00B42C86">
        <w:fldChar w:fldCharType="end"/>
      </w:r>
      <w:r w:rsidR="004372C8" w:rsidRPr="00B42C86">
        <w:t>.</w:t>
      </w:r>
    </w:p>
    <w:p w14:paraId="6E8AA600" w14:textId="1017142F" w:rsidR="004372C8" w:rsidRPr="00B42C86" w:rsidRDefault="00CD3D5A" w:rsidP="0062244B">
      <w:pPr>
        <w:pStyle w:val="Paragraph"/>
      </w:pPr>
      <w:r w:rsidRPr="00B42C86">
        <w:t>R</w:t>
      </w:r>
      <w:r w:rsidR="004372C8" w:rsidRPr="00B42C86">
        <w:t xml:space="preserve">estrictions </w:t>
      </w:r>
      <w:r w:rsidR="006F1CCD" w:rsidRPr="00B42C86">
        <w:t xml:space="preserve">that </w:t>
      </w:r>
      <w:r w:rsidR="00F679F7" w:rsidRPr="00B42C86">
        <w:t>potentially constitut</w:t>
      </w:r>
      <w:r w:rsidR="006F1CCD" w:rsidRPr="00B42C86">
        <w:t>e</w:t>
      </w:r>
      <w:r w:rsidR="00F679F7" w:rsidRPr="00B42C86">
        <w:t xml:space="preserve"> restraint</w:t>
      </w:r>
      <w:r w:rsidR="006F1CCD" w:rsidRPr="00B42C86">
        <w:t xml:space="preserve">, </w:t>
      </w:r>
      <w:r w:rsidRPr="00B42C86">
        <w:t>recommended</w:t>
      </w:r>
      <w:r w:rsidR="004372C8" w:rsidRPr="00B42C86">
        <w:t xml:space="preserve"> in </w:t>
      </w:r>
      <w:r w:rsidR="0062244B" w:rsidRPr="00B42C86">
        <w:t xml:space="preserve">COVID-19 </w:t>
      </w:r>
      <w:r w:rsidR="004372C8" w:rsidRPr="00B42C86">
        <w:t>guidelines</w:t>
      </w:r>
      <w:r w:rsidR="0062244B" w:rsidRPr="00B42C86">
        <w:t xml:space="preserve"> released to date</w:t>
      </w:r>
      <w:r w:rsidRPr="00B42C86">
        <w:t>, include:</w:t>
      </w:r>
    </w:p>
    <w:p w14:paraId="580F47FB" w14:textId="6998C384" w:rsidR="004372C8" w:rsidRPr="00B42C86" w:rsidRDefault="004372C8" w:rsidP="001E7710">
      <w:pPr>
        <w:pStyle w:val="Bullet1Keep"/>
      </w:pPr>
      <w:r w:rsidRPr="00B42C86">
        <w:t xml:space="preserve">Restricted movement inside/outside the </w:t>
      </w:r>
      <w:r w:rsidR="00EC524D" w:rsidRPr="00B42C86">
        <w:t>home</w:t>
      </w:r>
      <w:r w:rsidRPr="00B42C86">
        <w:t>. For residents, this may involve:</w:t>
      </w:r>
    </w:p>
    <w:p w14:paraId="5D495D4C" w14:textId="77777777" w:rsidR="004372C8" w:rsidRPr="00B42C86" w:rsidRDefault="004372C8" w:rsidP="0063477D">
      <w:pPr>
        <w:pStyle w:val="Bullet2"/>
      </w:pPr>
      <w:r w:rsidRPr="00B42C86">
        <w:t>Social isolation in a single room</w:t>
      </w:r>
    </w:p>
    <w:p w14:paraId="628D02C6" w14:textId="77777777" w:rsidR="004372C8" w:rsidRPr="00B42C86" w:rsidRDefault="004372C8" w:rsidP="0063477D">
      <w:pPr>
        <w:pStyle w:val="Bullet2"/>
      </w:pPr>
      <w:r w:rsidRPr="00B42C86">
        <w:t xml:space="preserve">Being </w:t>
      </w:r>
      <w:r w:rsidR="00500333" w:rsidRPr="00B42C86">
        <w:t>housed together (‘</w:t>
      </w:r>
      <w:r w:rsidRPr="00B42C86">
        <w:t>cohorted</w:t>
      </w:r>
      <w:r w:rsidR="00500333" w:rsidRPr="00B42C86">
        <w:t>’)</w:t>
      </w:r>
      <w:r w:rsidRPr="00B42C86">
        <w:t xml:space="preserve"> with suitable roommates</w:t>
      </w:r>
    </w:p>
    <w:p w14:paraId="56B061C9" w14:textId="77777777" w:rsidR="004372C8" w:rsidRPr="00B42C86" w:rsidRDefault="004372C8" w:rsidP="0063477D">
      <w:pPr>
        <w:pStyle w:val="Bullet2"/>
      </w:pPr>
      <w:r w:rsidRPr="00B42C86">
        <w:t>Not having access to:</w:t>
      </w:r>
    </w:p>
    <w:p w14:paraId="47A43F86" w14:textId="122FFB14" w:rsidR="004372C8" w:rsidRPr="00B42C86" w:rsidRDefault="004372C8" w:rsidP="003C440E">
      <w:pPr>
        <w:pStyle w:val="Bullet3"/>
      </w:pPr>
      <w:r w:rsidRPr="00B42C86">
        <w:t xml:space="preserve">Their usual allied health or support staff if these staff are confined to one wing of the </w:t>
      </w:r>
      <w:r w:rsidR="00EC524D" w:rsidRPr="00B42C86">
        <w:t>home</w:t>
      </w:r>
      <w:r w:rsidRPr="00B42C86">
        <w:t xml:space="preserve"> to limit the risk of infection</w:t>
      </w:r>
    </w:p>
    <w:p w14:paraId="0325D9EA" w14:textId="77777777" w:rsidR="004372C8" w:rsidRPr="00B42C86" w:rsidRDefault="004372C8" w:rsidP="003C440E">
      <w:pPr>
        <w:pStyle w:val="Bullet3"/>
      </w:pPr>
      <w:r w:rsidRPr="00B42C86">
        <w:t>Outdoor areas on a regular basis</w:t>
      </w:r>
    </w:p>
    <w:p w14:paraId="5E259E81" w14:textId="77777777" w:rsidR="004372C8" w:rsidRPr="00B42C86" w:rsidRDefault="004372C8" w:rsidP="001E7710">
      <w:pPr>
        <w:pStyle w:val="Bullet1Keep"/>
      </w:pPr>
      <w:r w:rsidRPr="00B42C86">
        <w:t>Restricted engagement with other residents:</w:t>
      </w:r>
    </w:p>
    <w:p w14:paraId="643E930E" w14:textId="77777777" w:rsidR="004372C8" w:rsidRPr="00B42C86" w:rsidRDefault="004372C8" w:rsidP="0063477D">
      <w:pPr>
        <w:pStyle w:val="Bullet2"/>
      </w:pPr>
      <w:r w:rsidRPr="00B42C86">
        <w:t>While exercising</w:t>
      </w:r>
    </w:p>
    <w:p w14:paraId="4F9C68E9" w14:textId="77777777" w:rsidR="004372C8" w:rsidRPr="00B42C86" w:rsidRDefault="004372C8" w:rsidP="0063477D">
      <w:pPr>
        <w:pStyle w:val="Bullet2"/>
      </w:pPr>
      <w:r w:rsidRPr="00B42C86">
        <w:t xml:space="preserve">In common areas </w:t>
      </w:r>
    </w:p>
    <w:p w14:paraId="3E7190E8" w14:textId="6AA552A4" w:rsidR="004372C8" w:rsidRPr="00B42C86" w:rsidRDefault="004372C8" w:rsidP="001E7710">
      <w:pPr>
        <w:pStyle w:val="Bullet1Keep"/>
      </w:pPr>
      <w:r w:rsidRPr="00B42C86">
        <w:t>Visitor restrictions</w:t>
      </w:r>
      <w:r w:rsidR="00363CDE" w:rsidRPr="00B42C86">
        <w:t xml:space="preserve">, </w:t>
      </w:r>
      <w:r w:rsidR="00DC5E36" w:rsidRPr="00B42C86">
        <w:t>relating to</w:t>
      </w:r>
      <w:r w:rsidRPr="00B42C86">
        <w:t>:</w:t>
      </w:r>
    </w:p>
    <w:p w14:paraId="25D0DB17" w14:textId="19803F0A" w:rsidR="004372C8" w:rsidRPr="00B42C86" w:rsidRDefault="004372C8" w:rsidP="0063477D">
      <w:pPr>
        <w:pStyle w:val="Bullet2"/>
      </w:pPr>
      <w:r w:rsidRPr="00B42C86">
        <w:t xml:space="preserve">The number/frequency of visitors permitted – often guidelines state that only one care and support visit can </w:t>
      </w:r>
      <w:r w:rsidR="0079059B" w:rsidRPr="00B42C86">
        <w:t xml:space="preserve">be </w:t>
      </w:r>
      <w:r w:rsidRPr="00B42C86">
        <w:t>made to a resident per day</w:t>
      </w:r>
    </w:p>
    <w:p w14:paraId="5871CDC8" w14:textId="50DB937A" w:rsidR="004372C8" w:rsidRPr="00B42C86" w:rsidRDefault="004372C8" w:rsidP="0063477D">
      <w:pPr>
        <w:pStyle w:val="Bullet2"/>
      </w:pPr>
      <w:r w:rsidRPr="00B42C86">
        <w:t>Duration of visit – this may range from 30 minutes to two hours in the case of short and long visits</w:t>
      </w:r>
      <w:r w:rsidR="00D42967" w:rsidRPr="00B42C86">
        <w:t>,</w:t>
      </w:r>
      <w:r w:rsidRPr="00B42C86">
        <w:t xml:space="preserve"> respectively</w:t>
      </w:r>
    </w:p>
    <w:p w14:paraId="20F055FD" w14:textId="4D0A7640" w:rsidR="004372C8" w:rsidRPr="00B42C86" w:rsidRDefault="004372C8" w:rsidP="0063477D">
      <w:pPr>
        <w:pStyle w:val="Bullet2"/>
      </w:pPr>
      <w:r w:rsidRPr="00B42C86">
        <w:t>Visitor age – persons aged under 16 years are generally not permitted to visit</w:t>
      </w:r>
    </w:p>
    <w:p w14:paraId="3F1F86B4" w14:textId="77777777" w:rsidR="004372C8" w:rsidRPr="00B42C86" w:rsidRDefault="004372C8" w:rsidP="003C440E">
      <w:pPr>
        <w:pStyle w:val="Bullet2Keep"/>
      </w:pPr>
      <w:r w:rsidRPr="00B42C86">
        <w:lastRenderedPageBreak/>
        <w:t>Requirement that visitors:</w:t>
      </w:r>
    </w:p>
    <w:p w14:paraId="377F7F48" w14:textId="77777777" w:rsidR="004372C8" w:rsidRPr="00B42C86" w:rsidRDefault="004372C8" w:rsidP="003C440E">
      <w:pPr>
        <w:pStyle w:val="Bullet3"/>
      </w:pPr>
      <w:r w:rsidRPr="00B42C86">
        <w:t>Provide proof of immunisation for the 2020 influenza season before entry (unless medically exempt)</w:t>
      </w:r>
    </w:p>
    <w:p w14:paraId="3142C978" w14:textId="77777777" w:rsidR="004372C8" w:rsidRPr="00B42C86" w:rsidRDefault="004372C8" w:rsidP="003C440E">
      <w:pPr>
        <w:pStyle w:val="Bullet3"/>
      </w:pPr>
      <w:r w:rsidRPr="00B42C86">
        <w:t>Book timeslots for visits (which may limit resident access to visitors because available timeslots may not align with visitor availability).</w:t>
      </w:r>
    </w:p>
    <w:p w14:paraId="6A37D20A" w14:textId="77777777" w:rsidR="004372C8" w:rsidRPr="00B42C86" w:rsidRDefault="00DB441F" w:rsidP="001E7710">
      <w:pPr>
        <w:pStyle w:val="ParaKeep"/>
      </w:pPr>
      <w:r w:rsidRPr="00B42C86">
        <w:t xml:space="preserve">Noting that complaints against rigid and inflexible visitation processes have been made in response to COVID-19 related measures, DSA suggests that </w:t>
      </w:r>
      <w:r w:rsidR="004372C8" w:rsidRPr="00B42C86">
        <w:t>exception</w:t>
      </w:r>
      <w:r w:rsidRPr="00B42C86">
        <w:t>s</w:t>
      </w:r>
      <w:r w:rsidR="004372C8" w:rsidRPr="00B42C86">
        <w:t xml:space="preserve"> to visitor restrictions</w:t>
      </w:r>
      <w:r w:rsidRPr="00B42C86">
        <w:t xml:space="preserve"> (specifically, allowing for longer visits) may be made</w:t>
      </w:r>
      <w:r w:rsidR="004372C8" w:rsidRPr="00B42C86">
        <w:t xml:space="preserve"> on compassionate grounds in cases where a resident:</w:t>
      </w:r>
    </w:p>
    <w:p w14:paraId="7A81B47A" w14:textId="77777777" w:rsidR="004372C8" w:rsidRPr="00B42C86" w:rsidRDefault="004372C8" w:rsidP="00975192">
      <w:pPr>
        <w:pStyle w:val="Bullet1"/>
      </w:pPr>
      <w:r w:rsidRPr="00B42C86">
        <w:t>Is dying or in palliative care</w:t>
      </w:r>
    </w:p>
    <w:p w14:paraId="5CF5AD45" w14:textId="77777777" w:rsidR="00DB441F" w:rsidRPr="00B42C86" w:rsidRDefault="004372C8" w:rsidP="00975192">
      <w:pPr>
        <w:pStyle w:val="Bullet1"/>
      </w:pPr>
      <w:r w:rsidRPr="00B42C86">
        <w:t>Has dementia</w:t>
      </w:r>
      <w:r w:rsidR="00DB441F" w:rsidRPr="00B42C86">
        <w:t xml:space="preserve"> (e.g. where a visitor has a clearly established and regular pattern of involvement in a resident’s care and support, including behaviour support for people with dementia) </w:t>
      </w:r>
    </w:p>
    <w:p w14:paraId="58052122" w14:textId="77777777" w:rsidR="004372C8" w:rsidRPr="00B42C86" w:rsidRDefault="00DB441F" w:rsidP="00975192">
      <w:pPr>
        <w:pStyle w:val="Bullet1"/>
      </w:pPr>
      <w:r w:rsidRPr="00B42C86">
        <w:t xml:space="preserve">Has visitors from family and friends who have travelled extensive distances to visit </w:t>
      </w:r>
      <w:r w:rsidRPr="00B42C86">
        <w:fldChar w:fldCharType="begin" w:fldLock="1"/>
      </w:r>
      <w:r w:rsidR="00A1581E" w:rsidRPr="00B42C86">
        <w:instrText>ADDIN CSL_CITATION {"citationItems":[{"id":"ITEM-1","itemData":{"abstract":"V 2 – updated 17 April 2020","author":[{"dropping-particle":"","family":"Dementia Support Australia","given":"","non-dropping-particle":"","parse-names":false,"suffix":""}],"id":"ITEM-1","issued":{"date-parts":[["2020"]]},"title":"Restrictive practices: understanding and managing behaviours in a time of pandemic","type":"report"},"uris":["http://www.mendeley.com/documents/?uuid=60a9c063-fdcb-3249-af64-6bb6b022a7b6"]}],"mendeley":{"formattedCitation":"(Dementia Support Australia 2020)","plainTextFormattedCitation":"(Dementia Support Australia 2020)","previouslyFormattedCitation":"(Dementia Support Australia 2020)"},"properties":{"noteIndex":0},"schema":"https://github.com/citation-style-language/schema/raw/master/csl-citation.json"}</w:instrText>
      </w:r>
      <w:r w:rsidRPr="00B42C86">
        <w:fldChar w:fldCharType="separate"/>
      </w:r>
      <w:r w:rsidRPr="00B42C86">
        <w:t>(Dementia Support Australia 2020)</w:t>
      </w:r>
      <w:r w:rsidRPr="00B42C86">
        <w:fldChar w:fldCharType="end"/>
      </w:r>
      <w:r w:rsidRPr="00B42C86">
        <w:t>.</w:t>
      </w:r>
    </w:p>
    <w:p w14:paraId="2851BF17" w14:textId="390DAE1A" w:rsidR="008808A7" w:rsidRPr="00B42C86" w:rsidRDefault="008808A7" w:rsidP="004372C8">
      <w:pPr>
        <w:pStyle w:val="Paragraph"/>
      </w:pPr>
      <w:r w:rsidRPr="00B42C86">
        <w:t xml:space="preserve">It is important to note that all </w:t>
      </w:r>
      <w:r w:rsidR="00F35DB3" w:rsidRPr="00B42C86">
        <w:t>homes</w:t>
      </w:r>
      <w:r w:rsidRPr="00B42C86">
        <w:t xml:space="preserve"> must comply with their state or territory Emergency and Health Directives should an outbreak occur. </w:t>
      </w:r>
    </w:p>
    <w:p w14:paraId="57D4F2DC" w14:textId="621B9D8C" w:rsidR="004372C8" w:rsidRPr="00B42C86" w:rsidRDefault="004372C8" w:rsidP="004372C8">
      <w:pPr>
        <w:pStyle w:val="Paragraph"/>
      </w:pPr>
      <w:r w:rsidRPr="00B42C86">
        <w:t xml:space="preserve">During previous infectious </w:t>
      </w:r>
      <w:r w:rsidR="00FD094C" w:rsidRPr="00B42C86">
        <w:t xml:space="preserve">disease </w:t>
      </w:r>
      <w:r w:rsidRPr="00B42C86">
        <w:t xml:space="preserve">outbreaks, compassionate visits have been restricted </w:t>
      </w:r>
      <w:r w:rsidRPr="00B42C86">
        <w:fldChar w:fldCharType="begin" w:fldLock="1"/>
      </w:r>
      <w:r w:rsidR="009E0693" w:rsidRPr="00B42C86">
        <w:instrText>ADDIN CSL_CITATION {"citationItems":[{"id":"ITEM-1","itemData":{"URL":"https://www.cota.org.au/wp-content/uploads/2020/05/Industry-Code-RACH-Visits-during-COVID-10-FINAL-as-at-11-May-2020.pdf","abstract":"The Industry Code for Visiting Residential Aged Care Homes during COVID-19 has been developed and endorsed by: Consumer and Carers peak organisations • Carers Australia • Council on the Ageing (COTA) Australia • Dementia Australia • Federation of Ethnic Communities Council of Australia • National Seniors Australia • Older Persons Advocacy Network Aged sector provider peak organisations • Aged &amp; Community Services Australia • Aged Care Guild • Anglicare Australia • Baptist Care Australia • Catholic Health Australia • Leading Age Services Australia • UnitingCare Australia The Code was endorsed on Monday 11 May 2020 and will be reviewed three weeks after its implementation to provide opportunity to adjust any implementation issues that may have arisen and to ensure it remains current. It will next be reviewed on Friday 29 May 2020.","accessed":{"date-parts":[["2020","5","27"]]},"id":"ITEM-1","issued":{"date-parts":[["2020"]]},"title":"Industry code for visiting residential aged care homes during COVID-19","type":"webpage"},"uris":["http://www.mendeley.com/documents/?uuid=e887f4a2-1290-3d32-81a7-6ac235cbb121"]}],"mendeley":{"formattedCitation":"(Industry code for visiting residential aged care homes during COVID-19 2020)","plainTextFormattedCitation":"(Industry code for visiting residential aged care homes during COVID-19 2020)","previouslyFormattedCitation":"(Industry code for visiting residential aged care homes during COVID-19 2020)"},"properties":{"noteIndex":0},"schema":"https://github.com/citation-style-language/schema/raw/master/csl-citation.json"}</w:instrText>
      </w:r>
      <w:r w:rsidRPr="00B42C86">
        <w:fldChar w:fldCharType="separate"/>
      </w:r>
      <w:r w:rsidR="00662F2B" w:rsidRPr="00B42C86">
        <w:t>(Industry code for visiting residential aged care homes during COVID-19 2020)</w:t>
      </w:r>
      <w:r w:rsidRPr="00B42C86">
        <w:fldChar w:fldCharType="end"/>
      </w:r>
      <w:r w:rsidRPr="00B42C86">
        <w:t xml:space="preserve">. However, COVID-19 </w:t>
      </w:r>
      <w:r w:rsidR="00D42967" w:rsidRPr="00B42C86">
        <w:t xml:space="preserve">has </w:t>
      </w:r>
      <w:r w:rsidRPr="00B42C86">
        <w:t>necessitate</w:t>
      </w:r>
      <w:r w:rsidR="00D42967" w:rsidRPr="00B42C86">
        <w:t>d</w:t>
      </w:r>
      <w:r w:rsidRPr="00B42C86">
        <w:t xml:space="preserve"> a more sustained period of action compared to the usual period for other infectious outbreaks. </w:t>
      </w:r>
      <w:r w:rsidR="00945608" w:rsidRPr="00B42C86">
        <w:t xml:space="preserve">The </w:t>
      </w:r>
      <w:r w:rsidR="0063060F" w:rsidRPr="00B42C86">
        <w:t>C</w:t>
      </w:r>
      <w:r w:rsidR="00945608" w:rsidRPr="00B42C86">
        <w:t xml:space="preserve">ommission </w:t>
      </w:r>
      <w:r w:rsidR="00051FBE" w:rsidRPr="00B42C86">
        <w:t xml:space="preserve">released a fact sheet to accompany the </w:t>
      </w:r>
      <w:r w:rsidR="00185163" w:rsidRPr="00B42C86">
        <w:t>industry c</w:t>
      </w:r>
      <w:r w:rsidR="0021681F" w:rsidRPr="00B42C86">
        <w:t xml:space="preserve">ode, which </w:t>
      </w:r>
      <w:r w:rsidR="002B7609" w:rsidRPr="00B42C86">
        <w:t xml:space="preserve">outlines how the </w:t>
      </w:r>
      <w:r w:rsidR="00185163" w:rsidRPr="00B42C86">
        <w:t>c</w:t>
      </w:r>
      <w:r w:rsidR="002B7609" w:rsidRPr="00B42C86">
        <w:t>ode will be considered in the management of regulatory and complaints activities</w:t>
      </w:r>
      <w:r w:rsidR="004D1EFB" w:rsidRPr="00B42C86">
        <w:t xml:space="preserve"> </w:t>
      </w:r>
      <w:r w:rsidR="004D1EFB" w:rsidRPr="00B42C86">
        <w:fldChar w:fldCharType="begin" w:fldLock="1"/>
      </w:r>
      <w:r w:rsidR="00365944" w:rsidRPr="00B42C86">
        <w:instrText>ADDIN CSL_CITATION {"citationItems":[{"id":"ITEM-1","itemData":{"URL":"https://www.agedcarequality.gov.au/sites/default/files/media/acqsc_fact_sheet_industry_code_covid_visit.pdf","accessed":{"date-parts":[["2020","10","12"]]},"author":[{"dropping-particle":"","family":"Aged Care Quality and Safety Commission","given":"","non-dropping-particle":"","parse-names":false,"suffix":""}],"id":"ITEM-1","issued":{"date-parts":[["2020"]]},"title":"The industry code for visiting residential aged care homes during COVID-19","type":"webpage"},"uris":["http://www.mendeley.com/documents/?uuid=7c6d50b2-2c71-4d56-993d-30bd12b23de0"]}],"mendeley":{"formattedCitation":"(Aged Care Quality and Safety Commission 2020b)","plainTextFormattedCitation":"(Aged Care Quality and Safety Commission 2020b)","previouslyFormattedCitation":"(Aged Care Quality and Safety Commission 2020b)"},"properties":{"noteIndex":0},"schema":"https://github.com/citation-style-language/schema/raw/master/csl-citation.json"}</w:instrText>
      </w:r>
      <w:r w:rsidR="004D1EFB" w:rsidRPr="00B42C86">
        <w:fldChar w:fldCharType="separate"/>
      </w:r>
      <w:r w:rsidR="004D1EFB" w:rsidRPr="00B42C86">
        <w:t>(Aged Care Quality and Safety Commission 2020b)</w:t>
      </w:r>
      <w:r w:rsidR="004D1EFB" w:rsidRPr="00B42C86">
        <w:fldChar w:fldCharType="end"/>
      </w:r>
      <w:r w:rsidR="004D1EFB" w:rsidRPr="00B42C86">
        <w:t>.</w:t>
      </w:r>
    </w:p>
    <w:p w14:paraId="6302E200" w14:textId="4A84D0F3" w:rsidR="006C4EA3" w:rsidRPr="00B42C86" w:rsidRDefault="00DC5E36" w:rsidP="004372C8">
      <w:pPr>
        <w:pStyle w:val="Paragraph"/>
      </w:pPr>
      <w:r w:rsidRPr="00B42C86">
        <w:br w:type="column"/>
      </w:r>
      <w:r w:rsidR="004D1EFB" w:rsidRPr="00B42C86">
        <w:t>I</w:t>
      </w:r>
      <w:r w:rsidR="0019666F" w:rsidRPr="00B42C86">
        <w:t>n March</w:t>
      </w:r>
      <w:r w:rsidR="00A037DE" w:rsidRPr="00B42C86">
        <w:t>,</w:t>
      </w:r>
      <w:r w:rsidR="0019666F" w:rsidRPr="00B42C86">
        <w:t xml:space="preserve"> </w:t>
      </w:r>
      <w:r w:rsidR="004D1EFB" w:rsidRPr="00B42C86">
        <w:t>t</w:t>
      </w:r>
      <w:r w:rsidR="006C4EA3" w:rsidRPr="00B42C86">
        <w:t xml:space="preserve">he </w:t>
      </w:r>
      <w:r w:rsidR="0063060F" w:rsidRPr="00B42C86">
        <w:t>C</w:t>
      </w:r>
      <w:r w:rsidR="00D42967" w:rsidRPr="00B42C86">
        <w:t>ommission</w:t>
      </w:r>
      <w:r w:rsidR="006C4EA3" w:rsidRPr="00B42C86">
        <w:t xml:space="preserve"> </w:t>
      </w:r>
      <w:r w:rsidR="00334F6D" w:rsidRPr="00B42C86">
        <w:t>wrote to all residential</w:t>
      </w:r>
      <w:r w:rsidR="006C4EA3" w:rsidRPr="00B42C86">
        <w:t xml:space="preserve"> aged care providers</w:t>
      </w:r>
      <w:r w:rsidR="00334F6D" w:rsidRPr="00B42C86">
        <w:t xml:space="preserve"> to advise that they</w:t>
      </w:r>
      <w:r w:rsidR="006C4EA3" w:rsidRPr="00B42C86">
        <w:t xml:space="preserve"> are expected to exercise care and compassion in applying infection control restrictions</w:t>
      </w:r>
      <w:r w:rsidR="00327C5C" w:rsidRPr="00B42C86">
        <w:t xml:space="preserve"> during </w:t>
      </w:r>
      <w:r w:rsidR="00A07741" w:rsidRPr="00B42C86">
        <w:t>the COVID-19 pandemic</w:t>
      </w:r>
      <w:r w:rsidR="00A037DE" w:rsidRPr="00B42C86">
        <w:t>,</w:t>
      </w:r>
      <w:r w:rsidR="005E05F9" w:rsidRPr="00B42C86">
        <w:t xml:space="preserve"> and provided examples </w:t>
      </w:r>
      <w:r w:rsidR="001805B3" w:rsidRPr="00B42C86">
        <w:t>of innovative ways providers have been supporting consumers to stay connected with loved ones</w:t>
      </w:r>
      <w:r w:rsidR="00E11DAA" w:rsidRPr="00B42C86">
        <w:t xml:space="preserve">. Examples of </w:t>
      </w:r>
      <w:r w:rsidR="000D27E1" w:rsidRPr="00B42C86">
        <w:t>innovation include:</w:t>
      </w:r>
    </w:p>
    <w:p w14:paraId="5F8BAB40" w14:textId="347EC8FC" w:rsidR="000D27E1" w:rsidRPr="00B42C86" w:rsidRDefault="00AA7C49" w:rsidP="000D27E1">
      <w:pPr>
        <w:pStyle w:val="Bullet1"/>
      </w:pPr>
      <w:r w:rsidRPr="00B42C86">
        <w:t xml:space="preserve">Communicating with residents and families through </w:t>
      </w:r>
      <w:r w:rsidR="00DF79C9" w:rsidRPr="00B42C86">
        <w:t>newsletters and website updates</w:t>
      </w:r>
    </w:p>
    <w:p w14:paraId="6CCBD1C6" w14:textId="46A40638" w:rsidR="00DF79C9" w:rsidRPr="00B42C86" w:rsidRDefault="00CB6B85" w:rsidP="000D27E1">
      <w:pPr>
        <w:pStyle w:val="Bullet1"/>
      </w:pPr>
      <w:r w:rsidRPr="00B42C86">
        <w:t>Enabling visits outside</w:t>
      </w:r>
      <w:r w:rsidR="008353B7" w:rsidRPr="00B42C86">
        <w:t xml:space="preserve"> where social distancing can be maintained</w:t>
      </w:r>
    </w:p>
    <w:p w14:paraId="6537F384" w14:textId="6E0BA27E" w:rsidR="008353B7" w:rsidRPr="00B42C86" w:rsidRDefault="009D2869" w:rsidP="000D27E1">
      <w:pPr>
        <w:pStyle w:val="Bullet1"/>
      </w:pPr>
      <w:r w:rsidRPr="00B42C86">
        <w:t>Encouraging residents and their families to write letters and postcards</w:t>
      </w:r>
    </w:p>
    <w:p w14:paraId="799968B8" w14:textId="1EBE6A17" w:rsidR="009D2869" w:rsidRPr="00B42C86" w:rsidRDefault="006F2DAA" w:rsidP="00AF024D">
      <w:pPr>
        <w:pStyle w:val="Bullet1"/>
      </w:pPr>
      <w:r w:rsidRPr="00B42C86">
        <w:t>Facilitating video calls using platforms such as Facetime, Zoom and Skype</w:t>
      </w:r>
      <w:r w:rsidR="00465DD7" w:rsidRPr="00B42C86">
        <w:t xml:space="preserve"> </w:t>
      </w:r>
      <w:r w:rsidR="00465DD7" w:rsidRPr="00B42C86">
        <w:fldChar w:fldCharType="begin" w:fldLock="1"/>
      </w:r>
      <w:r w:rsidR="00365944" w:rsidRPr="00B42C86">
        <w:instrText>ADDIN CSL_CITATION {"citationItems":[{"id":"ITEM-1","itemData":{"URL":"https://www.agedcarequality.gov.au/providers/visitor-restrictions-residential-aged-care-services#examples of innovation","accessed":{"date-parts":[["2020","10","12"]]},"author":[{"dropping-particle":"","family":"Aged Care Quality and Safety Commission","given":"","non-dropping-particle":"","parse-names":false,"suffix":""}],"id":"ITEM-1","issued":{"date-parts":[["2020"]]},"title":"Visitor restrictions for residential aged care services","type":"webpage"},"uris":["http://www.mendeley.com/documents/?uuid=6759c157-f0fe-4282-9aaf-c8422c05c91d"]}],"mendeley":{"formattedCitation":"(Aged Care Quality and Safety Commission 2020c)","plainTextFormattedCitation":"(Aged Care Quality and Safety Commission 2020c)","previouslyFormattedCitation":"(Aged Care Quality and Safety Commission 2020c)"},"properties":{"noteIndex":0},"schema":"https://github.com/citation-style-language/schema/raw/master/csl-citation.json"}</w:instrText>
      </w:r>
      <w:r w:rsidR="00465DD7" w:rsidRPr="00B42C86">
        <w:fldChar w:fldCharType="separate"/>
      </w:r>
      <w:r w:rsidR="004D1EFB" w:rsidRPr="00B42C86">
        <w:t>(Aged Care Quality and Safety Commission 2020c)</w:t>
      </w:r>
      <w:r w:rsidR="00465DD7" w:rsidRPr="00B42C86">
        <w:fldChar w:fldCharType="end"/>
      </w:r>
      <w:r w:rsidR="00D1197B" w:rsidRPr="00B42C86">
        <w:t xml:space="preserve">. </w:t>
      </w:r>
    </w:p>
    <w:p w14:paraId="007A299A" w14:textId="74772F35" w:rsidR="00D131C5" w:rsidRPr="00B42C86" w:rsidRDefault="00D556CA" w:rsidP="0074594E">
      <w:pPr>
        <w:pStyle w:val="Paragraph"/>
      </w:pPr>
      <w:r w:rsidRPr="00B42C86">
        <w:t xml:space="preserve">On 22 July 2020, </w:t>
      </w:r>
      <w:r w:rsidR="00A037DE" w:rsidRPr="00B42C86">
        <w:t xml:space="preserve">the </w:t>
      </w:r>
      <w:r w:rsidR="00DC5E36" w:rsidRPr="00B42C86">
        <w:t>OPAN</w:t>
      </w:r>
      <w:r w:rsidR="00B428E5" w:rsidRPr="00B42C86">
        <w:t xml:space="preserve"> hosted a webinar, entitled ‘Caring for people with dementia during COVID-19 restrictions</w:t>
      </w:r>
      <w:r w:rsidRPr="00B42C86">
        <w:t>’</w:t>
      </w:r>
      <w:r w:rsidR="00D131C5" w:rsidRPr="00B42C86">
        <w:t xml:space="preserve"> </w:t>
      </w:r>
      <w:r w:rsidR="00D131C5" w:rsidRPr="00B42C86">
        <w:fldChar w:fldCharType="begin" w:fldLock="1"/>
      </w:r>
      <w:r w:rsidR="00FF0EF5" w:rsidRPr="00B42C86">
        <w:instrText>ADDIN CSL_CITATION {"citationItems":[{"id":"ITEM-1","itemData":{"URL":"https://opan.com.au/caring-for-people-with-dementia-during-covid-19-restrictions-22-july-2020/","accessed":{"date-parts":[["2020","10","27"]]},"author":[{"dropping-particle":"","family":"OPAN","given":"","non-dropping-particle":"","parse-names":false,"suffix":""}],"id":"ITEM-1","issued":{"date-parts":[["2020"]]},"title":"Caring for people with dementia during COVID-19 restrictions, 22 July 2020","type":"webpage"},"uris":["http://www.mendeley.com/documents/?uuid=568905bf-3ffd-4c93-b6f6-7b28c55e453f"]}],"mendeley":{"formattedCitation":"(OPAN 2020)","plainTextFormattedCitation":"(OPAN 2020)","previouslyFormattedCitation":"(OPAN 2020)"},"properties":{"noteIndex":0},"schema":"https://github.com/citation-style-language/schema/raw/master/csl-citation.json"}</w:instrText>
      </w:r>
      <w:r w:rsidR="00D131C5" w:rsidRPr="00B42C86">
        <w:fldChar w:fldCharType="separate"/>
      </w:r>
      <w:r w:rsidR="00D131C5" w:rsidRPr="00B42C86">
        <w:t>(OPAN 2020)</w:t>
      </w:r>
      <w:r w:rsidR="00D131C5" w:rsidRPr="00B42C86">
        <w:fldChar w:fldCharType="end"/>
      </w:r>
      <w:r w:rsidR="00D131C5" w:rsidRPr="00B42C86">
        <w:t>. The webinar covered:</w:t>
      </w:r>
    </w:p>
    <w:p w14:paraId="6D181415" w14:textId="2AB5D6B1" w:rsidR="00D131C5" w:rsidRPr="00B42C86" w:rsidRDefault="006D3EF1" w:rsidP="00643039">
      <w:pPr>
        <w:pStyle w:val="Bullet1"/>
      </w:pPr>
      <w:r w:rsidRPr="00B42C86">
        <w:t>What it’s like for a person living with dementia during COVID-19</w:t>
      </w:r>
    </w:p>
    <w:p w14:paraId="1CFA135A" w14:textId="1C61DCB2" w:rsidR="006D3EF1" w:rsidRPr="00B42C86" w:rsidRDefault="008808A7" w:rsidP="00643039">
      <w:pPr>
        <w:pStyle w:val="Bullet1"/>
      </w:pPr>
      <w:r w:rsidRPr="00B42C86">
        <w:t>Lessons learned from the first wave</w:t>
      </w:r>
    </w:p>
    <w:p w14:paraId="7AC674BD" w14:textId="084A8123" w:rsidR="008808A7" w:rsidRPr="00B42C86" w:rsidRDefault="008808A7" w:rsidP="00643039">
      <w:pPr>
        <w:pStyle w:val="Bullet1"/>
      </w:pPr>
      <w:r w:rsidRPr="00B42C86">
        <w:t>Strategies for caring for a person with dementia during COVID-19</w:t>
      </w:r>
    </w:p>
    <w:p w14:paraId="2D48C141" w14:textId="29D94E07" w:rsidR="008808A7" w:rsidRPr="00B42C86" w:rsidRDefault="008808A7" w:rsidP="00643039">
      <w:pPr>
        <w:pStyle w:val="Bullet1"/>
      </w:pPr>
      <w:r w:rsidRPr="00B42C86">
        <w:t>Risks of chemical restraint.</w:t>
      </w:r>
    </w:p>
    <w:p w14:paraId="5CD185C8" w14:textId="1C054D3A" w:rsidR="00E748FC" w:rsidRPr="00B42C86" w:rsidRDefault="0073187B" w:rsidP="0097160C">
      <w:pPr>
        <w:pStyle w:val="Paragraph"/>
      </w:pPr>
      <w:r w:rsidRPr="00B42C86">
        <w:t xml:space="preserve">The </w:t>
      </w:r>
      <w:r w:rsidR="0063060F" w:rsidRPr="00B42C86">
        <w:t>C</w:t>
      </w:r>
      <w:r w:rsidR="00401C6D" w:rsidRPr="00B42C86">
        <w:t>ommission</w:t>
      </w:r>
      <w:r w:rsidRPr="00B42C86">
        <w:t xml:space="preserve"> has </w:t>
      </w:r>
      <w:r w:rsidR="004722A5" w:rsidRPr="00B42C86">
        <w:t xml:space="preserve">developed a page dedicated to COVID-19 information for aged care providers, including </w:t>
      </w:r>
      <w:r w:rsidR="00DB6906" w:rsidRPr="00B42C86">
        <w:t>links to updated s</w:t>
      </w:r>
      <w:r w:rsidR="009954F3" w:rsidRPr="00B42C86">
        <w:t>t</w:t>
      </w:r>
      <w:r w:rsidR="00DB6906" w:rsidRPr="00B42C86">
        <w:t>ate/territory advice on visitor restrictions</w:t>
      </w:r>
      <w:r w:rsidR="00EA05E7" w:rsidRPr="00B42C86">
        <w:t xml:space="preserve"> and exclusions</w:t>
      </w:r>
      <w:r w:rsidR="00B75B37" w:rsidRPr="00B42C86">
        <w:t xml:space="preserve"> </w:t>
      </w:r>
      <w:r w:rsidR="003A6556" w:rsidRPr="00B42C86">
        <w:fldChar w:fldCharType="begin" w:fldLock="1"/>
      </w:r>
      <w:r w:rsidR="00CF6CF2" w:rsidRPr="00B42C86">
        <w:instrText>ADDIN CSL_CITATION {"citationItems":[{"id":"ITEM-1","itemData":{"URL":"https://www.agedcarequality.gov.au/covid-19-coronavirus-information","accessed":{"date-parts":[["2020","10","27"]]},"author":[{"dropping-particle":"","family":"Aged Care Quality and Safety Commission","given":"","non-dropping-particle":"","parse-names":false,"suffix":""}],"id":"ITEM-1","issued":{"date-parts":[["2020"]]},"title":"COVID-19 (coronavirus) information","type":"webpage"},"uris":["http://www.mendeley.com/documents/?uuid=e36f8abb-5beb-43be-a336-60d8e8d59bed"]}],"mendeley":{"formattedCitation":"(Aged Care Quality and Safety Commission 2020d)","plainTextFormattedCitation":"(Aged Care Quality and Safety Commission 2020d)","previouslyFormattedCitation":"(Aged Care Quality and Safety Commission 2020d)"},"properties":{"noteIndex":0},"schema":"https://github.com/citation-style-language/schema/raw/master/csl-citation.json"}</w:instrText>
      </w:r>
      <w:r w:rsidR="003A6556" w:rsidRPr="00B42C86">
        <w:fldChar w:fldCharType="separate"/>
      </w:r>
      <w:r w:rsidR="003A6556" w:rsidRPr="00B42C86">
        <w:t>(Aged Care Quality and Safety Commission 2020d)</w:t>
      </w:r>
      <w:r w:rsidR="003A6556" w:rsidRPr="00B42C86">
        <w:fldChar w:fldCharType="end"/>
      </w:r>
      <w:r w:rsidR="00DB6906" w:rsidRPr="00B42C86">
        <w:t>.</w:t>
      </w:r>
    </w:p>
    <w:p w14:paraId="6D062FC8" w14:textId="77777777" w:rsidR="0095168C" w:rsidRPr="00B42C86" w:rsidRDefault="0095168C" w:rsidP="002470F4">
      <w:pPr>
        <w:pStyle w:val="Bullet1"/>
        <w:sectPr w:rsidR="0095168C" w:rsidRPr="00B42C86" w:rsidSect="00FA3787">
          <w:headerReference w:type="default" r:id="rId32"/>
          <w:type w:val="continuous"/>
          <w:pgSz w:w="11907" w:h="16840" w:code="9"/>
          <w:pgMar w:top="851" w:right="1134" w:bottom="851" w:left="1701" w:header="454" w:footer="567" w:gutter="0"/>
          <w:cols w:num="2" w:space="851"/>
          <w:docGrid w:linePitch="272"/>
          <w15:footnoteColumns w:val="1"/>
        </w:sectPr>
      </w:pPr>
    </w:p>
    <w:p w14:paraId="2163FB9A" w14:textId="560DFD3B" w:rsidR="00713D98" w:rsidRPr="00B42C86" w:rsidRDefault="00713D98" w:rsidP="00851A65">
      <w:pPr>
        <w:pStyle w:val="Heading1"/>
        <w:numPr>
          <w:ilvl w:val="0"/>
          <w:numId w:val="0"/>
        </w:numPr>
      </w:pPr>
      <w:bookmarkStart w:id="68" w:name="_Ref56519833"/>
      <w:bookmarkStart w:id="69" w:name="_Toc58326508"/>
      <w:r w:rsidRPr="00B42C86">
        <w:lastRenderedPageBreak/>
        <w:t>References</w:t>
      </w:r>
      <w:bookmarkEnd w:id="68"/>
      <w:r w:rsidR="007F5428" w:rsidRPr="00B42C86">
        <w:t xml:space="preserve"> cited</w:t>
      </w:r>
      <w:bookmarkEnd w:id="69"/>
    </w:p>
    <w:p w14:paraId="13B804CF" w14:textId="77777777" w:rsidR="00D172EB" w:rsidRPr="00B42C86" w:rsidRDefault="00D172EB" w:rsidP="00D172EB">
      <w:pPr>
        <w:pStyle w:val="Border"/>
      </w:pPr>
    </w:p>
    <w:p w14:paraId="158992A5" w14:textId="25D0959F" w:rsidR="00345C17" w:rsidRPr="00B42C86" w:rsidRDefault="00345C17" w:rsidP="00345C17">
      <w:pPr>
        <w:pStyle w:val="Paragraph"/>
        <w:rPr>
          <w:lang w:eastAsia="en-AU"/>
        </w:rPr>
        <w:sectPr w:rsidR="00345C17" w:rsidRPr="00B42C86" w:rsidSect="00FA3787">
          <w:pgSz w:w="11907" w:h="16840" w:code="9"/>
          <w:pgMar w:top="851" w:right="1134" w:bottom="851" w:left="1701" w:header="454" w:footer="567" w:gutter="0"/>
          <w:cols w:space="851"/>
          <w:titlePg/>
          <w:docGrid w:linePitch="272"/>
          <w15:footnoteColumns w:val="1"/>
        </w:sectPr>
      </w:pPr>
    </w:p>
    <w:p w14:paraId="2D9D0C4D" w14:textId="540102AE" w:rsidR="008342DE" w:rsidRPr="00B42C86" w:rsidRDefault="00302743" w:rsidP="002500CA">
      <w:pPr>
        <w:widowControl w:val="0"/>
        <w:autoSpaceDE w:val="0"/>
        <w:autoSpaceDN w:val="0"/>
        <w:adjustRightInd w:val="0"/>
        <w:spacing w:after="120"/>
        <w:ind w:left="284" w:hanging="284"/>
        <w:rPr>
          <w:rFonts w:cs="Segoe UI"/>
          <w:sz w:val="20"/>
          <w:szCs w:val="24"/>
        </w:rPr>
      </w:pPr>
      <w:r w:rsidRPr="00B42C86">
        <w:rPr>
          <w:lang w:bidi="th-TH"/>
        </w:rPr>
        <w:fldChar w:fldCharType="begin" w:fldLock="1"/>
      </w:r>
      <w:r w:rsidRPr="00B42C86">
        <w:rPr>
          <w:lang w:bidi="th-TH"/>
        </w:rPr>
        <w:instrText xml:space="preserve">ADDIN Mendeley Bibliography CSL_BIBLIOGRAPHY </w:instrText>
      </w:r>
      <w:r w:rsidRPr="00B42C86">
        <w:rPr>
          <w:lang w:bidi="th-TH"/>
        </w:rPr>
        <w:fldChar w:fldCharType="separate"/>
      </w:r>
      <w:r w:rsidR="008342DE" w:rsidRPr="00B42C86">
        <w:rPr>
          <w:rFonts w:cs="Calibri"/>
          <w:lang w:bidi="th-TH"/>
        </w:rPr>
        <w:fldChar w:fldCharType="begin" w:fldLock="1"/>
      </w:r>
      <w:r w:rsidR="008342DE" w:rsidRPr="00B42C86">
        <w:rPr>
          <w:lang w:bidi="th-TH"/>
        </w:rPr>
        <w:instrText xml:space="preserve">ADDIN Mendeley Bibliography CSL_BIBLIOGRAPHY </w:instrText>
      </w:r>
      <w:r w:rsidR="008342DE" w:rsidRPr="00B42C86">
        <w:rPr>
          <w:rFonts w:cs="Calibri"/>
          <w:lang w:bidi="th-TH"/>
        </w:rPr>
        <w:fldChar w:fldCharType="separate"/>
      </w:r>
      <w:r w:rsidR="008342DE" w:rsidRPr="00B42C86">
        <w:rPr>
          <w:rFonts w:cs="Segoe UI"/>
          <w:sz w:val="20"/>
          <w:szCs w:val="24"/>
        </w:rPr>
        <w:t>ACT Government Department of Health 2018, National Code of Conduct for Health Care Workers, accessed 31 May 2020, &lt;https://health.act.gov.au/about-our-health-system/consumer-involvement/community-consultation/national-code-conduct-health&gt;.</w:t>
      </w:r>
    </w:p>
    <w:p w14:paraId="7CEDAB3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Aerts L, Cations M, Harrison  F, Jessop T, Shell A, Chenoweth L, and Brodaty, H (2019) 'Why deprescribing antipsychotics in older people with dementia in long-term care is not always successful: Insights from the HALT study', </w:t>
      </w:r>
      <w:r w:rsidRPr="00B42C86">
        <w:rPr>
          <w:rFonts w:cs="Segoe UI"/>
          <w:i/>
          <w:sz w:val="20"/>
          <w:szCs w:val="24"/>
        </w:rPr>
        <w:t>International Journal of Geriatric Psychiatry</w:t>
      </w:r>
      <w:r w:rsidRPr="00B42C86">
        <w:rPr>
          <w:rFonts w:cs="Segoe UI"/>
          <w:sz w:val="20"/>
          <w:szCs w:val="24"/>
        </w:rPr>
        <w:t>, 34(11):1572–1581.</w:t>
      </w:r>
    </w:p>
    <w:p w14:paraId="44CDE3C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Aged &amp; Community Services Australia (2020) RAC NDIS Support Hub, accessed 21 October 2020, &lt;https://ndissupport.agedservicesworkforce.com.au/&gt;.</w:t>
      </w:r>
    </w:p>
    <w:p w14:paraId="29A8F75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Aged Care Quality and Safety Commission (2019) </w:t>
      </w:r>
      <w:r w:rsidRPr="00B42C86">
        <w:rPr>
          <w:rFonts w:cs="Segoe UI"/>
          <w:i/>
          <w:sz w:val="20"/>
          <w:szCs w:val="24"/>
        </w:rPr>
        <w:t>Guidance and resources for providers to support the new aged care quality standards</w:t>
      </w:r>
      <w:r w:rsidRPr="00B42C86">
        <w:rPr>
          <w:rFonts w:cs="Segoe UI"/>
          <w:sz w:val="20"/>
          <w:szCs w:val="24"/>
        </w:rPr>
        <w:t>, Australian Government, Canberra.</w:t>
      </w:r>
    </w:p>
    <w:p w14:paraId="522532C6"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Aged Care Quality and Safety Commission (2020a) </w:t>
      </w:r>
      <w:r w:rsidRPr="00B42C86">
        <w:rPr>
          <w:rFonts w:cs="Segoe UI"/>
          <w:i/>
          <w:sz w:val="20"/>
          <w:szCs w:val="24"/>
        </w:rPr>
        <w:t>Regulatory Bulletin: Regulation of physical and chemical restraint</w:t>
      </w:r>
      <w:r w:rsidRPr="00B42C86">
        <w:rPr>
          <w:rFonts w:cs="Segoe UI"/>
          <w:sz w:val="20"/>
          <w:szCs w:val="24"/>
        </w:rPr>
        <w:t>, Australian Government, Canberra.</w:t>
      </w:r>
    </w:p>
    <w:p w14:paraId="7819A6E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Aged Care Quality and Safety Commission (2020b) The industry code for visiting residential aged care homes during COVID-19, accessed 12 October 2020, &lt;https://www.agedcarequality.gov.au/sites/default/files/media/acqsc_fact_sheet_industry_code_covid_visit.pdf&gt;.</w:t>
      </w:r>
    </w:p>
    <w:p w14:paraId="0B25B981"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Aged Care Quality and Safety Commission (2020c), Visitor restrictions for residential aged care services, accessed 12 October 2020, &lt;https://www.agedcarequality.gov.au/providers/visitor-restrictions-residential-aged-care-services#examples of innovation&gt;.</w:t>
      </w:r>
    </w:p>
    <w:p w14:paraId="414A307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Aged Care Quality and Safety Commission (2020d), COVID-19 (coronavirus) information, accessed</w:t>
      </w:r>
      <w:r w:rsidRPr="00B42C86" w:rsidDel="005966A6">
        <w:rPr>
          <w:rFonts w:cs="Segoe UI"/>
          <w:sz w:val="20"/>
          <w:szCs w:val="24"/>
        </w:rPr>
        <w:t xml:space="preserve"> </w:t>
      </w:r>
      <w:r w:rsidRPr="00B42C86">
        <w:rPr>
          <w:rFonts w:cs="Segoe UI"/>
          <w:sz w:val="20"/>
          <w:szCs w:val="24"/>
        </w:rPr>
        <w:t>27 October 2020, &lt;https://www.agedcarequality.gov.au/covid-19-coronavirus-information&gt;</w:t>
      </w:r>
    </w:p>
    <w:p w14:paraId="56319A8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Aged Care Workforce Strategy Taskforce 2018, A Matter of Care: Australia’s Aged Care Workforce Strategy, Aged Care Workforce Strategy Taskforce, Australian Government (ed.), Canberra, June 2018.</w:t>
      </w:r>
    </w:p>
    <w:p w14:paraId="4801CBF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Alston B (2017) 'Towards supported decision-making: Article 12 of the Convention on the Rights of Persons with Disabilities and guardianship law reform', </w:t>
      </w:r>
      <w:r w:rsidRPr="00B42C86">
        <w:rPr>
          <w:rFonts w:cs="Segoe UI"/>
          <w:i/>
          <w:sz w:val="20"/>
          <w:szCs w:val="24"/>
        </w:rPr>
        <w:t>Law in Context</w:t>
      </w:r>
      <w:r w:rsidRPr="00B42C86">
        <w:rPr>
          <w:rFonts w:cs="Segoe UI"/>
          <w:sz w:val="20"/>
          <w:szCs w:val="24"/>
        </w:rPr>
        <w:t>, 35: 21–43.</w:t>
      </w:r>
    </w:p>
    <w:p w14:paraId="07FB836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Commission on Safety and Quality in Health Care (2019) Minimising patient harm, accessed 10 June 2020, &lt;https://www.safetyandquality.gov.au/standards/nsqhs-standards/comprehensive-care-standard/minimising-patient-harm&gt;.</w:t>
      </w:r>
    </w:p>
    <w:p w14:paraId="56EDB04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(n.d.) Australian Government response to the Australian Law Reform Commission Report 131 (draft), accessed 26 October 2020, &lt;https://agedcare.royalcommission.gov.au/system/files/2020-06/CTH.1016.1005.0138.pdf&gt;.</w:t>
      </w:r>
    </w:p>
    <w:p w14:paraId="778FAEA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(2019) Australian Government response to the House of Representatives’ Standing Committee on Health, Aged Care and Sport report into the Hearing health and Wellbeing of Australia.</w:t>
      </w:r>
    </w:p>
    <w:p w14:paraId="5E2B9B2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(2020a) Australian Government response to the Senate Community Affairs Committee report for the Inquiry into the effectiveness of the aged care quality assessment and accreditation framework for protecting residents from abuse and poor practices, and ensuring pro.</w:t>
      </w:r>
    </w:p>
    <w:p w14:paraId="49ECDFD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(2020b), Australian Government response to the Parliamentary Joint Committee on Human Rights report on the Quality of Care Amendment (Minimising the Use of Retraints) Principles 2019, Canberra.</w:t>
      </w:r>
    </w:p>
    <w:p w14:paraId="1F543AC9" w14:textId="0E0A82A1"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Australian Government Department of Health (n.d.) Budget 2020-21: Record health and aged care investment under Australia’s COVID-19 pandemic plan, accessed 29 October 2020, </w:t>
      </w:r>
      <w:r w:rsidRPr="00B42C86">
        <w:rPr>
          <w:rFonts w:cs="Segoe UI"/>
          <w:sz w:val="20"/>
          <w:szCs w:val="24"/>
        </w:rPr>
        <w:lastRenderedPageBreak/>
        <w:t>&lt;https://www.health.gov.au/ministers/the-hon-greg-hunt-mp/media/budget-2020-21-record-health-and-aged-care-investment-under-australias-covid-19-pandemic-plan&gt;.</w:t>
      </w:r>
    </w:p>
    <w:p w14:paraId="7D5FF846"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Department of Health (2017) Glossary, accessed 10 June 2020, &lt;https://gen-agedcaredata.gov.au/Resources/Glossary&gt;.</w:t>
      </w:r>
    </w:p>
    <w:p w14:paraId="65C48BA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Australian Government Department of Health (2019a) </w:t>
      </w:r>
      <w:r w:rsidRPr="00B42C86">
        <w:rPr>
          <w:rFonts w:cs="Segoe UI"/>
          <w:i/>
          <w:sz w:val="20"/>
          <w:szCs w:val="24"/>
        </w:rPr>
        <w:t>2018-19 Report on the Operation of the Aged Care Act 1997</w:t>
      </w:r>
      <w:r w:rsidRPr="00B42C86">
        <w:rPr>
          <w:rFonts w:cs="Segoe UI"/>
          <w:sz w:val="20"/>
          <w:szCs w:val="24"/>
        </w:rPr>
        <w:t>, Australian Government, Canberra.</w:t>
      </w:r>
    </w:p>
    <w:p w14:paraId="402EEAE0"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Department of Health (2019b) People using aged care, accessed 9 June 2020, &lt;https://www.gen-agedcaredata.gov.au/Topics/People-using-aged-care/Explore-people-using-aged-care&gt;.</w:t>
      </w:r>
    </w:p>
    <w:p w14:paraId="62F55F5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Australian Government Department of Health (2019c) </w:t>
      </w:r>
      <w:r w:rsidRPr="00B42C86">
        <w:rPr>
          <w:rFonts w:cs="Segoe UI"/>
          <w:i/>
          <w:sz w:val="20"/>
          <w:szCs w:val="24"/>
        </w:rPr>
        <w:t>Report on the outcome of public consultation on the Serious Incident Response Scheme for Commonwealth funded residential aged care</w:t>
      </w:r>
      <w:r w:rsidRPr="00B42C86">
        <w:rPr>
          <w:rFonts w:cs="Segoe UI"/>
          <w:sz w:val="20"/>
          <w:szCs w:val="24"/>
        </w:rPr>
        <w:t>.</w:t>
      </w:r>
    </w:p>
    <w:p w14:paraId="7A57E09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Department of Health (2020a) Review of National Aged Care Quality Regulatory Processes, accessed</w:t>
      </w:r>
      <w:r w:rsidRPr="00B42C86" w:rsidDel="00795DCC">
        <w:rPr>
          <w:rFonts w:cs="Segoe UI"/>
          <w:sz w:val="20"/>
          <w:szCs w:val="24"/>
        </w:rPr>
        <w:t xml:space="preserve"> </w:t>
      </w:r>
      <w:r w:rsidRPr="00B42C86">
        <w:rPr>
          <w:rFonts w:cs="Segoe UI"/>
          <w:sz w:val="20"/>
          <w:szCs w:val="24"/>
        </w:rPr>
        <w:t>26 October 2020, &lt;https://www.health.gov.au/health-topics/aged-care/aged-care-reforms-and-reviews/review-of-national-aged-care-quality-regulatory-processes&gt;.</w:t>
      </w:r>
    </w:p>
    <w:p w14:paraId="184F624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Department of Health (2020b) Aged Care – funding for dementia care and support, accessed 27 October 2020, &lt;https://www.health.gov.au/sites/default/files/documents/2020/10/budget-2020-21-aged-care-funding-for-dementia-care-and-support.pdf&gt;.</w:t>
      </w:r>
    </w:p>
    <w:p w14:paraId="387A602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Government Department of Health (2020c), About the Short-Term Restorative Care (STRC) Programme, accessed</w:t>
      </w:r>
      <w:r w:rsidRPr="00B42C86" w:rsidDel="00795DCC">
        <w:rPr>
          <w:rFonts w:cs="Segoe UI"/>
          <w:sz w:val="20"/>
          <w:szCs w:val="24"/>
        </w:rPr>
        <w:t xml:space="preserve"> </w:t>
      </w:r>
      <w:r w:rsidRPr="00B42C86">
        <w:rPr>
          <w:rFonts w:cs="Segoe UI"/>
          <w:sz w:val="20"/>
          <w:szCs w:val="24"/>
        </w:rPr>
        <w:t>26 October 2020, &lt;https://www.health.gov.au/initiatives-and-programs/short-term-restorative-care-strc-programme/about-the-short-term-restorative-care-strc-programme&gt;.</w:t>
      </w:r>
    </w:p>
    <w:p w14:paraId="49C7F656"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Institute of Health and Welfare (2020) Aged care data snapshot - 2020, accessed</w:t>
      </w:r>
      <w:r w:rsidRPr="00B42C86" w:rsidDel="00795DCC">
        <w:rPr>
          <w:rFonts w:cs="Segoe UI"/>
          <w:sz w:val="20"/>
          <w:szCs w:val="24"/>
        </w:rPr>
        <w:t xml:space="preserve"> </w:t>
      </w:r>
      <w:r w:rsidRPr="00B42C86">
        <w:rPr>
          <w:rFonts w:cs="Segoe UI"/>
          <w:sz w:val="20"/>
          <w:szCs w:val="24"/>
        </w:rPr>
        <w:t xml:space="preserve">12 October 2020, </w:t>
      </w:r>
      <w:r w:rsidRPr="00B42C86">
        <w:rPr>
          <w:rFonts w:cs="Segoe UI"/>
          <w:sz w:val="20"/>
          <w:szCs w:val="24"/>
        </w:rPr>
        <w:t>&lt;https://www.gen-agedcaredata.gov.au/Resources/Access-data/2020/October/Aged-care-data-snapshot—2020&gt;.</w:t>
      </w:r>
    </w:p>
    <w:p w14:paraId="17421B3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Law Reform Commission (2014), E</w:t>
      </w:r>
      <w:r w:rsidRPr="00B42C86">
        <w:rPr>
          <w:rFonts w:cs="Segoe UI"/>
          <w:i/>
          <w:sz w:val="20"/>
          <w:szCs w:val="24"/>
        </w:rPr>
        <w:t>quality, capacity and disability in Commonwealth laws</w:t>
      </w:r>
      <w:r w:rsidRPr="00B42C86">
        <w:rPr>
          <w:rFonts w:cs="Segoe UI"/>
          <w:sz w:val="20"/>
          <w:szCs w:val="24"/>
        </w:rPr>
        <w:t>, Final report. Australian Government.</w:t>
      </w:r>
    </w:p>
    <w:p w14:paraId="5E1B860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Australian Law Reform Commission (2017) Elder Abuse - A National Legal Response, ALRC, Sydney.</w:t>
      </w:r>
    </w:p>
    <w:p w14:paraId="60F2252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Belcher J, Warwa, S and Mak J (2020) </w:t>
      </w:r>
      <w:r w:rsidRPr="00B42C86">
        <w:rPr>
          <w:rFonts w:cs="Segoe UI"/>
          <w:i/>
          <w:sz w:val="20"/>
          <w:szCs w:val="24"/>
        </w:rPr>
        <w:t>Formative research: Psychotropic medicines in older people (community and aged care)</w:t>
      </w:r>
      <w:r w:rsidRPr="00B42C86">
        <w:rPr>
          <w:rFonts w:cs="Segoe UI"/>
          <w:sz w:val="20"/>
          <w:szCs w:val="24"/>
        </w:rPr>
        <w:t>, NPS Medicinewise, Sydney.</w:t>
      </w:r>
    </w:p>
    <w:p w14:paraId="4487CB6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Bellenger EN, Ibrahim JE, Kennedy B and Bugeja L (2019) 'Prevention of physical restraint use among nursing home residents: The top three recommendations from experts and stakeholders', </w:t>
      </w:r>
      <w:r w:rsidRPr="00B42C86">
        <w:rPr>
          <w:rFonts w:cs="Segoe UI"/>
          <w:i/>
          <w:sz w:val="20"/>
          <w:szCs w:val="24"/>
        </w:rPr>
        <w:t>International Journal of Older People Nursing</w:t>
      </w:r>
      <w:r w:rsidRPr="00B42C86">
        <w:rPr>
          <w:rFonts w:cs="Segoe UI"/>
          <w:sz w:val="20"/>
          <w:szCs w:val="24"/>
        </w:rPr>
        <w:t>, 14(1):1–9.</w:t>
      </w:r>
    </w:p>
    <w:p w14:paraId="28938C9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Brodaty H, Aerts L, Harrison F, Jessop T, Cations M, Chenoweth L, Shell A, Popovic GC, Heffernan M, Hilmer S, Sachdev PS, and Draper B (2018) 'Antipsychotic Deprescription for Older Adults in Long-term Care: The HALT Study', </w:t>
      </w:r>
      <w:r w:rsidRPr="00B42C86">
        <w:rPr>
          <w:rFonts w:cs="Segoe UI"/>
          <w:i/>
          <w:sz w:val="20"/>
          <w:szCs w:val="24"/>
        </w:rPr>
        <w:t>Journal of the American Medical Directors Association</w:t>
      </w:r>
      <w:r w:rsidRPr="00B42C86">
        <w:rPr>
          <w:rFonts w:cs="Segoe UI"/>
          <w:sz w:val="20"/>
          <w:szCs w:val="24"/>
        </w:rPr>
        <w:t>, 19(7):592-600.e7.</w:t>
      </w:r>
    </w:p>
    <w:p w14:paraId="3F84F94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Carnell K and Paterson R (2017) </w:t>
      </w:r>
      <w:r w:rsidRPr="00B42C86">
        <w:rPr>
          <w:rFonts w:cs="Segoe UI"/>
          <w:i/>
          <w:sz w:val="20"/>
          <w:szCs w:val="24"/>
        </w:rPr>
        <w:t>Review of national aged care quality regulatory processes.</w:t>
      </w:r>
    </w:p>
    <w:p w14:paraId="6B5B3D9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Castle NG, Fogel B, and Mor V (1997) Risk factors for physical restraint use in nursing homes: The impact of the Nursing Home Reform Act, </w:t>
      </w:r>
      <w:r w:rsidRPr="00B42C86">
        <w:rPr>
          <w:rFonts w:cs="Segoe UI"/>
          <w:i/>
          <w:sz w:val="20"/>
          <w:szCs w:val="24"/>
        </w:rPr>
        <w:t>The Gerontologist</w:t>
      </w:r>
      <w:r w:rsidRPr="00B42C86">
        <w:rPr>
          <w:rFonts w:cs="Segoe UI"/>
          <w:sz w:val="20"/>
          <w:szCs w:val="24"/>
        </w:rPr>
        <w:t>, 37(6):737–47.</w:t>
      </w:r>
    </w:p>
    <w:p w14:paraId="26573AF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Caughey G, Lang C, Bray S, Moldovan M, Jorissen R, Wesselingh S and Inacio M (2020) </w:t>
      </w:r>
      <w:r w:rsidRPr="00B42C86">
        <w:rPr>
          <w:rFonts w:cs="Segoe UI"/>
          <w:i/>
          <w:sz w:val="20"/>
          <w:szCs w:val="24"/>
        </w:rPr>
        <w:t>International and national quality and safety indicators for aged care, Report for the Royal Commission into Aged Care Quality and Safety</w:t>
      </w:r>
      <w:r w:rsidRPr="00B42C86">
        <w:rPr>
          <w:rFonts w:cs="Segoe UI"/>
          <w:sz w:val="20"/>
          <w:szCs w:val="24"/>
        </w:rPr>
        <w:t>, South Australian Health and Medical Research Institute (SAHMRI), Adelaide.</w:t>
      </w:r>
    </w:p>
    <w:p w14:paraId="7B7E5060"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CDNA (2020) </w:t>
      </w:r>
      <w:r w:rsidRPr="00B42C86">
        <w:rPr>
          <w:rFonts w:cs="Segoe UI"/>
          <w:i/>
          <w:sz w:val="20"/>
          <w:szCs w:val="24"/>
        </w:rPr>
        <w:t>Coronavirus Disease 2019 (COVID-19)</w:t>
      </w:r>
      <w:r w:rsidRPr="00B42C86">
        <w:rPr>
          <w:rFonts w:cs="Segoe UI"/>
          <w:sz w:val="20"/>
          <w:szCs w:val="24"/>
        </w:rPr>
        <w:t>, CDNA National Guidelines for Public Health Units.</w:t>
      </w:r>
    </w:p>
    <w:p w14:paraId="5C333744" w14:textId="77777777" w:rsidR="00C03E8D" w:rsidRDefault="00C03E8D" w:rsidP="002500CA">
      <w:pPr>
        <w:widowControl w:val="0"/>
        <w:autoSpaceDE w:val="0"/>
        <w:autoSpaceDN w:val="0"/>
        <w:adjustRightInd w:val="0"/>
        <w:spacing w:after="120"/>
        <w:ind w:left="284" w:hanging="284"/>
        <w:rPr>
          <w:rFonts w:cs="Segoe UI"/>
          <w:sz w:val="20"/>
          <w:szCs w:val="24"/>
        </w:rPr>
      </w:pPr>
    </w:p>
    <w:p w14:paraId="37DE5E9F" w14:textId="7B43341D"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lastRenderedPageBreak/>
        <w:t xml:space="preserve">Chan J, LeBel J and Webber L (2012) 'The dollars and sense of restraints and seclusion', </w:t>
      </w:r>
      <w:r w:rsidRPr="00B42C86">
        <w:rPr>
          <w:rFonts w:cs="Segoe UI"/>
          <w:i/>
          <w:sz w:val="20"/>
          <w:szCs w:val="24"/>
        </w:rPr>
        <w:t>Journal of Law and Medicine</w:t>
      </w:r>
      <w:r w:rsidRPr="00B42C86">
        <w:rPr>
          <w:rFonts w:cs="Segoe UI"/>
          <w:sz w:val="20"/>
          <w:szCs w:val="24"/>
        </w:rPr>
        <w:t>, 20:3–81.</w:t>
      </w:r>
    </w:p>
    <w:p w14:paraId="68E0DB6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Chandler K, White B and Willmott L (2017) </w:t>
      </w:r>
      <w:r w:rsidRPr="00B42C86">
        <w:rPr>
          <w:rFonts w:cs="Segoe UI"/>
          <w:i/>
          <w:sz w:val="20"/>
          <w:szCs w:val="24"/>
        </w:rPr>
        <w:t>What role for adult guardianship in authorising restrictive practices?</w:t>
      </w:r>
      <w:r w:rsidRPr="00B42C86">
        <w:rPr>
          <w:rFonts w:cs="Segoe UI"/>
          <w:sz w:val="20"/>
          <w:szCs w:val="24"/>
        </w:rPr>
        <w:t>, Monash University, Melbourne.</w:t>
      </w:r>
    </w:p>
    <w:p w14:paraId="154D7F2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Chenoweth L, Jessop T, Harrison F, Cations M, Cook J, and Brodaty H (2018) 'Critical Contextual Elements in Facilitating and Achieving Success with a Person-Centred Care Intervention to Support Antipsychotic Deprescribing for Older People in Long-Term Care', </w:t>
      </w:r>
      <w:r w:rsidRPr="00B42C86">
        <w:rPr>
          <w:rFonts w:cs="Segoe UI"/>
          <w:i/>
          <w:sz w:val="20"/>
          <w:szCs w:val="24"/>
        </w:rPr>
        <w:t>BioMed Research International</w:t>
      </w:r>
      <w:r w:rsidRPr="00B42C86">
        <w:rPr>
          <w:rFonts w:cs="Segoe UI"/>
          <w:sz w:val="20"/>
          <w:szCs w:val="24"/>
        </w:rPr>
        <w:t>, vol. 2018.</w:t>
      </w:r>
    </w:p>
    <w:p w14:paraId="5914676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COAG Health Council (2015) Communique: A National Code of Conduct for health care workers.</w:t>
      </w:r>
    </w:p>
    <w:p w14:paraId="7ED042B1"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Council of Attorneys-General (2019), National plan to respond to the abuse of older Australians (elder abuse) 2019-2023.</w:t>
      </w:r>
    </w:p>
    <w:p w14:paraId="169B83CE"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Cukalevski E (2019) 'Supporting Choice and Control—An Analysis of the Approach Taken to Legal Capacity in Australia’s National Disability Insurance Scheme', </w:t>
      </w:r>
      <w:r w:rsidRPr="00B42C86">
        <w:rPr>
          <w:rFonts w:cs="Segoe UI"/>
          <w:i/>
          <w:sz w:val="20"/>
          <w:szCs w:val="24"/>
        </w:rPr>
        <w:t>Laws</w:t>
      </w:r>
      <w:r w:rsidRPr="00B42C86">
        <w:rPr>
          <w:rFonts w:cs="Segoe UI"/>
          <w:sz w:val="20"/>
          <w:szCs w:val="24"/>
        </w:rPr>
        <w:t>, 8(2):8.</w:t>
      </w:r>
    </w:p>
    <w:p w14:paraId="671C20EB"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Dementia Support Australia (2020) </w:t>
      </w:r>
      <w:r w:rsidRPr="00B42C86">
        <w:rPr>
          <w:rFonts w:cs="Segoe UI"/>
          <w:i/>
          <w:sz w:val="20"/>
          <w:szCs w:val="24"/>
        </w:rPr>
        <w:t>Restrictive Practices: Understanding and Managing Behaviours in a Time of Pandemic</w:t>
      </w:r>
      <w:r w:rsidRPr="00B42C86">
        <w:rPr>
          <w:rFonts w:cs="Segoe UI"/>
          <w:sz w:val="20"/>
          <w:szCs w:val="24"/>
        </w:rPr>
        <w:t>.</w:t>
      </w:r>
    </w:p>
    <w:p w14:paraId="3D27C23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Department of Health (2020a), </w:t>
      </w:r>
      <w:r w:rsidRPr="00B42C86">
        <w:rPr>
          <w:rFonts w:cs="Segoe UI"/>
          <w:i/>
          <w:sz w:val="20"/>
          <w:szCs w:val="24"/>
        </w:rPr>
        <w:t>Infection Control Expert Group COVID-19 Infection Prevention and Control for Residential Care Facilities</w:t>
      </w:r>
      <w:r w:rsidRPr="00B42C86">
        <w:rPr>
          <w:rFonts w:cs="Segoe UI"/>
          <w:sz w:val="20"/>
          <w:szCs w:val="24"/>
        </w:rPr>
        <w:t>.</w:t>
      </w:r>
    </w:p>
    <w:p w14:paraId="3952B8EF"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Department of Health (2020b), </w:t>
      </w:r>
      <w:r w:rsidRPr="00B42C86">
        <w:rPr>
          <w:rFonts w:cs="Segoe UI"/>
          <w:i/>
          <w:sz w:val="20"/>
          <w:szCs w:val="24"/>
        </w:rPr>
        <w:t>Australian Health Sector Emergency Response Plan for Novel Coronavirus (COVID-19).</w:t>
      </w:r>
    </w:p>
    <w:p w14:paraId="358D737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Feng Z, Hirdes JP, Smith TF, Finne-Soveri H, Chi I, Du Pasquier JN, Gilgen R, Ikegami N, and Mor V (2009) 'Use of physical restraints and antipsychotic medications in nursing homes: A cross-national study', </w:t>
      </w:r>
      <w:r w:rsidRPr="00B42C86">
        <w:rPr>
          <w:rFonts w:cs="Segoe UI"/>
          <w:i/>
          <w:sz w:val="20"/>
          <w:szCs w:val="24"/>
        </w:rPr>
        <w:t>International Journal of Geriatric Psychiatry</w:t>
      </w:r>
      <w:r w:rsidRPr="00B42C86">
        <w:rPr>
          <w:rFonts w:cs="Segoe UI"/>
          <w:sz w:val="20"/>
          <w:szCs w:val="24"/>
        </w:rPr>
        <w:t>, 24(10):1110–1118.</w:t>
      </w:r>
    </w:p>
    <w:p w14:paraId="0E92FFB0"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Groves A, Thompson D, McKellar D, and Procter NG (2017) </w:t>
      </w:r>
      <w:r w:rsidRPr="00B42C86">
        <w:rPr>
          <w:rFonts w:cs="Segoe UI"/>
          <w:i/>
          <w:sz w:val="20"/>
          <w:szCs w:val="24"/>
        </w:rPr>
        <w:t>The Oakden report</w:t>
      </w:r>
      <w:r w:rsidRPr="00B42C86">
        <w:rPr>
          <w:rFonts w:cs="Segoe UI"/>
          <w:sz w:val="20"/>
          <w:szCs w:val="24"/>
        </w:rPr>
        <w:t>, SA Health, Department for Health and Ageing, Adelaide.</w:t>
      </w:r>
    </w:p>
    <w:p w14:paraId="3867AE8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Harrison F, Cations M, Jessop T, Aerts L, Chenoweth L, Shell A, Sachdev P, Hilmer S, </w:t>
      </w:r>
      <w:r w:rsidRPr="00B42C86">
        <w:rPr>
          <w:rFonts w:cs="Segoe UI"/>
          <w:sz w:val="20"/>
          <w:szCs w:val="24"/>
        </w:rPr>
        <w:t xml:space="preserve">Draper B, and Brodaty H (2020) 'Prolonged use of antipsychotic medications in long-term aged care in Australia: A snapshot from the HALT project', </w:t>
      </w:r>
      <w:r w:rsidRPr="00B42C86">
        <w:rPr>
          <w:rFonts w:cs="Segoe UI"/>
          <w:i/>
          <w:sz w:val="20"/>
          <w:szCs w:val="24"/>
        </w:rPr>
        <w:t>International Psychogeriatrics</w:t>
      </w:r>
      <w:r w:rsidRPr="00B42C86">
        <w:rPr>
          <w:rFonts w:cs="Segoe UI"/>
          <w:sz w:val="20"/>
          <w:szCs w:val="24"/>
        </w:rPr>
        <w:t>, 32(3):335–345.</w:t>
      </w:r>
    </w:p>
    <w:p w14:paraId="7C9FFFC1"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Health Complaints Commissioner (n.d). Code of conduct for general health services, accessed 31 May 2020, &lt;https://hcc.vic.gov.au/sites/default/files/media/general_code_of_conduct_-_a3_3.pdf&gt;.</w:t>
      </w:r>
    </w:p>
    <w:p w14:paraId="2123999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Henriques-Gomes L (2020) 'NDIS providers used unauthorised restraints more than 65,000 times, watchdog reports', </w:t>
      </w:r>
      <w:r w:rsidRPr="00B42C86">
        <w:rPr>
          <w:rFonts w:cs="Segoe UI"/>
          <w:i/>
          <w:sz w:val="20"/>
          <w:szCs w:val="24"/>
        </w:rPr>
        <w:t>The Guardian Australia</w:t>
      </w:r>
      <w:r w:rsidRPr="00B42C86">
        <w:rPr>
          <w:rFonts w:cs="Segoe UI"/>
          <w:sz w:val="20"/>
          <w:szCs w:val="24"/>
        </w:rPr>
        <w:t>, p. 27 May, accessed 29 May 2020, &lt;https://www.theguardian.com/australia-news/2020/may/27/ndis-providers-used-unauthorised-restraints-more-than-65000-times-watchdog-reports&gt;.</w:t>
      </w:r>
    </w:p>
    <w:p w14:paraId="6DC7B661"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Human Rights Watch (2019) </w:t>
      </w:r>
      <w:r w:rsidRPr="00B42C86">
        <w:rPr>
          <w:rFonts w:cs="Segoe UI"/>
          <w:i/>
          <w:sz w:val="20"/>
          <w:szCs w:val="24"/>
        </w:rPr>
        <w:t>‘Fading away’ : how aged care facilities in Australia chemically restrain older people with dementia</w:t>
      </w:r>
      <w:r w:rsidRPr="00B42C86">
        <w:rPr>
          <w:rFonts w:cs="Segoe UI"/>
          <w:sz w:val="20"/>
        </w:rPr>
        <w:t xml:space="preserve">, accessed </w:t>
      </w:r>
      <w:r w:rsidRPr="00B42C86">
        <w:rPr>
          <w:sz w:val="20"/>
        </w:rPr>
        <w:t>31 May 2020, https://www.hrw.org/report/2019/10/15/fading-away/how-aged-care-facilities-australia-chemically-restrain-older-people</w:t>
      </w:r>
      <w:r w:rsidRPr="00B42C86">
        <w:rPr>
          <w:rFonts w:cs="Segoe UI"/>
          <w:i/>
          <w:sz w:val="20"/>
        </w:rPr>
        <w:t>.</w:t>
      </w:r>
    </w:p>
    <w:p w14:paraId="21AC8B7F"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Ibrahim JE (2019) Royal Commission into Aged Care Quality and Safety: the key clinical issues, </w:t>
      </w:r>
      <w:r w:rsidRPr="00B42C86">
        <w:rPr>
          <w:rFonts w:cs="Segoe UI"/>
          <w:i/>
          <w:sz w:val="20"/>
          <w:szCs w:val="24"/>
        </w:rPr>
        <w:t>Medical Journal of Australia</w:t>
      </w:r>
      <w:r w:rsidRPr="00B42C86">
        <w:rPr>
          <w:rFonts w:cs="Segoe UI"/>
          <w:sz w:val="20"/>
          <w:szCs w:val="24"/>
        </w:rPr>
        <w:t>.</w:t>
      </w:r>
    </w:p>
    <w:p w14:paraId="73703C1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Industry code for visiting residential aged care homes during COVID-19 2020, accessed 27 May 2020, &lt;https://www.cota.org.au/wp-content/uploads/2020/05/Industry-Code-RACH-Visits-during-COVID-10-FINAL-as-at-11-May-2020.pdf&gt;.</w:t>
      </w:r>
    </w:p>
    <w:p w14:paraId="33BEE81F"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Kaskie BP, Nattinger M, and Potter A (2015) 'Policies to protect persons with dementia in assisted living: Déjà vu all over again?', </w:t>
      </w:r>
      <w:r w:rsidRPr="00B42C86">
        <w:rPr>
          <w:rFonts w:cs="Segoe UI"/>
          <w:i/>
          <w:sz w:val="20"/>
          <w:szCs w:val="24"/>
        </w:rPr>
        <w:t>Gerontologist</w:t>
      </w:r>
      <w:r w:rsidRPr="00B42C86">
        <w:rPr>
          <w:rFonts w:cs="Segoe UI"/>
          <w:sz w:val="20"/>
          <w:szCs w:val="24"/>
        </w:rPr>
        <w:t>, 55(2):99–209.</w:t>
      </w:r>
    </w:p>
    <w:p w14:paraId="3DDBC11B"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Maker Y and McSherry B (2019) 'Regulating restraint use in mental health and aged care settings: Lessons from the oakden scandal', </w:t>
      </w:r>
      <w:r w:rsidRPr="00B42C86">
        <w:rPr>
          <w:rFonts w:cs="Segoe UI"/>
          <w:i/>
          <w:sz w:val="20"/>
          <w:szCs w:val="24"/>
        </w:rPr>
        <w:t>Alternative Law Journal</w:t>
      </w:r>
      <w:r w:rsidRPr="00B42C86">
        <w:rPr>
          <w:rFonts w:cs="Segoe UI"/>
          <w:sz w:val="20"/>
          <w:szCs w:val="24"/>
        </w:rPr>
        <w:t>, 44(1):29–36.</w:t>
      </w:r>
    </w:p>
    <w:p w14:paraId="328C0C77"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McDerby N, Kosari S, Bail K, Shield A, Peterson G, and Naunton M (2019) 'The effect of a residential care pharmacist on medication administration practices in aged care: A controlled trial', </w:t>
      </w:r>
      <w:r w:rsidRPr="00B42C86">
        <w:rPr>
          <w:rFonts w:cs="Segoe UI"/>
          <w:i/>
          <w:sz w:val="20"/>
          <w:szCs w:val="24"/>
        </w:rPr>
        <w:t>Journal of Clinical Pharmacy and Therapeutics</w:t>
      </w:r>
      <w:r w:rsidRPr="00B42C86">
        <w:rPr>
          <w:rFonts w:cs="Segoe UI"/>
          <w:sz w:val="20"/>
          <w:szCs w:val="24"/>
        </w:rPr>
        <w:t>, 44(4):595–602.</w:t>
      </w:r>
    </w:p>
    <w:p w14:paraId="41C6FB09"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lastRenderedPageBreak/>
        <w:t xml:space="preserve">McDonald F (2003) '"To become old is to become institutionalized and imprisoned": comparing regulatory frameworks for the use of restraints in long-term care facilities', </w:t>
      </w:r>
      <w:r w:rsidRPr="00B42C86">
        <w:rPr>
          <w:rFonts w:cs="Segoe UI"/>
          <w:i/>
          <w:sz w:val="20"/>
          <w:szCs w:val="24"/>
        </w:rPr>
        <w:t>Health law review</w:t>
      </w:r>
      <w:r w:rsidRPr="00B42C86">
        <w:rPr>
          <w:rFonts w:cs="Segoe UI"/>
          <w:sz w:val="20"/>
          <w:szCs w:val="24"/>
        </w:rPr>
        <w:t>, 12(1):22–28.</w:t>
      </w:r>
    </w:p>
    <w:p w14:paraId="09995EE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Meditrax (2019) 'Restrictive practices - chemical restraint', </w:t>
      </w:r>
      <w:r w:rsidRPr="00B42C86">
        <w:rPr>
          <w:rFonts w:cs="Segoe UI"/>
          <w:i/>
          <w:sz w:val="20"/>
          <w:szCs w:val="24"/>
        </w:rPr>
        <w:t>GP newsletter</w:t>
      </w:r>
      <w:r w:rsidRPr="00B42C86">
        <w:rPr>
          <w:rFonts w:cs="Segoe UI"/>
          <w:sz w:val="20"/>
          <w:szCs w:val="24"/>
        </w:rPr>
        <w:t>, vol. 22.</w:t>
      </w:r>
    </w:p>
    <w:p w14:paraId="5BDA0367"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Melbourne Social Equity Institute (2014) </w:t>
      </w:r>
      <w:r w:rsidRPr="00B42C86">
        <w:rPr>
          <w:rFonts w:cs="Segoe UI"/>
          <w:i/>
          <w:sz w:val="20"/>
          <w:szCs w:val="24"/>
        </w:rPr>
        <w:t>Seclusion and Restraint Project: Report, Prepared for the National Mental Health Commission by Melbourne Social Equity Institute</w:t>
      </w:r>
      <w:r w:rsidRPr="00B42C86">
        <w:rPr>
          <w:rFonts w:cs="Segoe UI"/>
          <w:sz w:val="20"/>
          <w:szCs w:val="24"/>
        </w:rPr>
        <w:t>, University of Melbourne, Melbourne.</w:t>
      </w:r>
    </w:p>
    <w:p w14:paraId="55C1778F"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National Mental Health Commission (2015) </w:t>
      </w:r>
      <w:r w:rsidRPr="00B42C86">
        <w:rPr>
          <w:rFonts w:cs="Segoe UI"/>
          <w:i/>
          <w:sz w:val="20"/>
          <w:szCs w:val="24"/>
        </w:rPr>
        <w:t>A case for change: Position Paper on seclusion, restraint and restrictive practices in mental health services</w:t>
      </w:r>
      <w:r w:rsidRPr="00B42C86">
        <w:rPr>
          <w:rFonts w:cs="Segoe UI"/>
          <w:sz w:val="20"/>
          <w:szCs w:val="24"/>
        </w:rPr>
        <w:t>, Australian Government, Canberra.</w:t>
      </w:r>
    </w:p>
    <w:p w14:paraId="7A148D6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NCAT (2019), Restrictive practices and guardianship, NSW Civil &amp; Administrative Tribunal (NACT), Sydney.</w:t>
      </w:r>
    </w:p>
    <w:p w14:paraId="01827EB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NDIS Quality and Safeguards Commission (n.d.) Regulated restrictive practices, accessed 27 May 2020 a, &lt;https://www.ndiscommission.gov.au/regulated-restrictive-practices&gt;.</w:t>
      </w:r>
    </w:p>
    <w:p w14:paraId="06431BF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NDIS Quality and Safeguards Commission (n.d.) Incident management and reportable incidents (NDIS Participants), accessed 27 May 2020 b, &lt;https://www.ndiscommission.gov.au/participants/incident-mgnt-reportable-incidents&gt;.</w:t>
      </w:r>
    </w:p>
    <w:p w14:paraId="57941657"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NDIS Quality and Safeguards Commission (n.d.) The NDIS Quality and Safeguards Commission, accessed 31 May 2020 c, &lt;https://www.ndiscommission.gov.au/sites/default/files/documents/2020-03/then-and-now-wa.pdf&gt;.</w:t>
      </w:r>
    </w:p>
    <w:p w14:paraId="6729DD81"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NDIS Quality and Safeguards Commission (2020a) </w:t>
      </w:r>
      <w:r w:rsidRPr="00B42C86">
        <w:rPr>
          <w:rFonts w:cs="Segoe UI"/>
          <w:i/>
          <w:sz w:val="20"/>
          <w:szCs w:val="24"/>
        </w:rPr>
        <w:t>Activity report: 1 July 2019 to 31 December 2019</w:t>
      </w:r>
      <w:r w:rsidRPr="00B42C86">
        <w:rPr>
          <w:rFonts w:cs="Segoe UI"/>
          <w:sz w:val="20"/>
          <w:szCs w:val="24"/>
        </w:rPr>
        <w:t>.</w:t>
      </w:r>
    </w:p>
    <w:p w14:paraId="4C238CE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NDIS Quality and Safeguards Commission (2020b) </w:t>
      </w:r>
      <w:r w:rsidRPr="00B42C86">
        <w:rPr>
          <w:rFonts w:cs="Segoe UI"/>
          <w:i/>
          <w:sz w:val="20"/>
          <w:szCs w:val="24"/>
        </w:rPr>
        <w:t>Activity report: 1 July 2019 to 30 June 2020</w:t>
      </w:r>
      <w:r w:rsidRPr="00B42C86">
        <w:rPr>
          <w:rFonts w:cs="Segoe UI"/>
          <w:sz w:val="20"/>
          <w:szCs w:val="24"/>
        </w:rPr>
        <w:t>.</w:t>
      </w:r>
    </w:p>
    <w:p w14:paraId="0AE1817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Nespolen H (2019) Restraints in aged care a last resort: RACGP President, accessed 28 May 2020, &lt;https://www1.racgp.org.au/newsgp/clinical/restraints-in-aged-care-a-last-resort-</w:t>
      </w:r>
      <w:r w:rsidRPr="00B42C86">
        <w:rPr>
          <w:rFonts w:cs="Segoe UI"/>
          <w:sz w:val="20"/>
          <w:szCs w:val="24"/>
        </w:rPr>
        <w:t>racgp-presid&gt;.</w:t>
      </w:r>
    </w:p>
    <w:p w14:paraId="08307C4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Northern Territory Department of Health (2017) National Code of Conduct for health care Workers who are not registered in the National Registration and Accreditation Scheme: Information paper, accessed 10 June 2020, &lt;http://www.hcscc.nt.gov.au/wp-content/uploads/2017/11/National_Code_of_Conduct_NT_Information_Paper.pdf&gt;.</w:t>
      </w:r>
    </w:p>
    <w:p w14:paraId="471BDB80"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Northern Territory Government (2019) </w:t>
      </w:r>
      <w:r w:rsidRPr="00B42C86">
        <w:rPr>
          <w:rFonts w:cs="Segoe UI"/>
          <w:i/>
          <w:sz w:val="20"/>
          <w:szCs w:val="24"/>
        </w:rPr>
        <w:t>Northern Territory health care decision makers discussion paper</w:t>
      </w:r>
      <w:r w:rsidRPr="00B42C86">
        <w:rPr>
          <w:rFonts w:cs="Segoe UI"/>
          <w:sz w:val="20"/>
          <w:szCs w:val="24"/>
        </w:rPr>
        <w:t>, Department of the Attorney-General and Justice (Policy Coordination and Office of the Public Guardian), Darwin.</w:t>
      </w:r>
    </w:p>
    <w:p w14:paraId="12C08A1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NSW Government (2020), </w:t>
      </w:r>
      <w:r w:rsidRPr="00B42C86">
        <w:rPr>
          <w:rFonts w:cs="Segoe UI"/>
          <w:i/>
          <w:sz w:val="20"/>
          <w:szCs w:val="24"/>
        </w:rPr>
        <w:t>Seclusion and Restraint in NSW Health Settings</w:t>
      </w:r>
      <w:r w:rsidRPr="00B42C86">
        <w:rPr>
          <w:rFonts w:cs="Segoe UI"/>
          <w:sz w:val="20"/>
          <w:szCs w:val="24"/>
        </w:rPr>
        <w:t>, Policy Directive, NSW Government, Sydney.</w:t>
      </w:r>
    </w:p>
    <w:p w14:paraId="7F7DED2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NSW Government Department of Health (2017) Code of conduct for unregistered health professionals, accessed 31 May 2020, &lt;https://www.health.nsw.gov.au/phact/Pages/code-of-conduct.aspx&gt;.</w:t>
      </w:r>
    </w:p>
    <w:p w14:paraId="1D00648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NSW Health (2020) </w:t>
      </w:r>
      <w:r w:rsidRPr="00B42C86">
        <w:rPr>
          <w:rFonts w:cs="Segoe UI"/>
          <w:i/>
          <w:sz w:val="20"/>
          <w:szCs w:val="24"/>
        </w:rPr>
        <w:t>NSW Health Consent to Medical and Healthcare Treatment Manual</w:t>
      </w:r>
      <w:r w:rsidRPr="00B42C86">
        <w:rPr>
          <w:rFonts w:cs="Segoe UI"/>
          <w:sz w:val="20"/>
          <w:szCs w:val="24"/>
        </w:rPr>
        <w:t>, NSW Ministry of Health, St Leonards, NSW.</w:t>
      </w:r>
    </w:p>
    <w:p w14:paraId="331DB469"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Office of the Public Advocate (Qld) (2017) </w:t>
      </w:r>
      <w:r w:rsidRPr="00B42C86">
        <w:rPr>
          <w:rFonts w:cs="Segoe UI"/>
          <w:i/>
          <w:sz w:val="20"/>
          <w:szCs w:val="24"/>
        </w:rPr>
        <w:t>Legal frameworks for the use of restrictive practices in residential aged care: An analysis of Australian and international jurisdictions</w:t>
      </w:r>
      <w:r w:rsidRPr="00B42C86">
        <w:rPr>
          <w:rFonts w:cs="Segoe UI"/>
          <w:sz w:val="20"/>
          <w:szCs w:val="24"/>
        </w:rPr>
        <w:t>, Brisbane.</w:t>
      </w:r>
    </w:p>
    <w:p w14:paraId="159EF56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OPAN (2020) Caring for people with dementia during COVID-19 restrictions, 22 July 2020, accessed 27 October 2020, &lt;https://opan.com.au/caring-for-people-with-dementia-during-covid-19-restrictions-22-july-2020/&gt;.</w:t>
      </w:r>
    </w:p>
    <w:p w14:paraId="0E39B21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PACFA (2019) Government codes of conduct, accessed 31 May 2020, &lt;https://www.pacfa.org.au/practitioner-resources/government-codes-of-conduct/&gt;.</w:t>
      </w:r>
    </w:p>
    <w:p w14:paraId="5672A467"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Paola S (2019) 'Embedded pharmacists: A way forward?', </w:t>
      </w:r>
      <w:r w:rsidRPr="00B42C86">
        <w:rPr>
          <w:rFonts w:cs="Segoe UI"/>
          <w:i/>
          <w:sz w:val="20"/>
          <w:szCs w:val="24"/>
        </w:rPr>
        <w:t>AJP</w:t>
      </w:r>
      <w:r w:rsidRPr="00B42C86">
        <w:rPr>
          <w:rFonts w:cs="Segoe UI"/>
          <w:sz w:val="20"/>
          <w:szCs w:val="24"/>
        </w:rPr>
        <w:t>, accessed 22 May 2020, &lt;https://ajp.com.au/news/embedded-pharmacists-a-way-forward/&gt;.</w:t>
      </w:r>
    </w:p>
    <w:p w14:paraId="0719E12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Parliament of the Commonwealth of Australia (2018), </w:t>
      </w:r>
      <w:r w:rsidRPr="00B42C86">
        <w:rPr>
          <w:rFonts w:cs="Segoe UI"/>
          <w:i/>
          <w:sz w:val="20"/>
          <w:szCs w:val="24"/>
        </w:rPr>
        <w:t xml:space="preserve">Report on the inquiry into the </w:t>
      </w:r>
      <w:r w:rsidRPr="00B42C86">
        <w:rPr>
          <w:rFonts w:cs="Segoe UI"/>
          <w:i/>
          <w:sz w:val="20"/>
          <w:szCs w:val="24"/>
        </w:rPr>
        <w:lastRenderedPageBreak/>
        <w:t>quality of care in residential aged care facilities in Australia</w:t>
      </w:r>
      <w:r w:rsidRPr="00B42C86">
        <w:rPr>
          <w:rFonts w:cs="Segoe UI"/>
          <w:sz w:val="20"/>
          <w:szCs w:val="24"/>
        </w:rPr>
        <w:t>.</w:t>
      </w:r>
    </w:p>
    <w:p w14:paraId="06DF77E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Parliamentary Joint Committee on Human Rights (2019) </w:t>
      </w:r>
      <w:r w:rsidRPr="00B42C86">
        <w:rPr>
          <w:rFonts w:cs="Segoe UI"/>
          <w:i/>
          <w:sz w:val="20"/>
          <w:szCs w:val="24"/>
        </w:rPr>
        <w:t>Quality of Care Amendment (Minimising the Use of Restraints) Principles Inquiry Report</w:t>
      </w:r>
      <w:r w:rsidRPr="00B42C86">
        <w:rPr>
          <w:rFonts w:cs="Segoe UI"/>
          <w:sz w:val="20"/>
          <w:szCs w:val="24"/>
        </w:rPr>
        <w:t>, Parliamentary Joint Committee on Human Rights, Australian Government, accessed 15 November 2020.  https://www.aph.gov.au/Parliamentary_Business/Committees/Joint/Human_Rights/QualityCareAmendment/Report</w:t>
      </w:r>
    </w:p>
    <w:p w14:paraId="4608820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Peisah C, Jessop T and Breen J (2019) 'A missed opportunity to improve practice around the use of restraints and consent in residential aged care: Limitations of the Quality of Care Amendment (Minimising the Use of Restraints) Principles 2019', </w:t>
      </w:r>
      <w:r w:rsidRPr="00B42C86">
        <w:rPr>
          <w:rFonts w:cs="Segoe UI"/>
          <w:i/>
          <w:sz w:val="20"/>
          <w:szCs w:val="24"/>
        </w:rPr>
        <w:t>Australasian Journal on Ageing</w:t>
      </w:r>
      <w:r w:rsidRPr="00B42C86">
        <w:rPr>
          <w:rFonts w:cs="Segoe UI"/>
          <w:sz w:val="20"/>
          <w:szCs w:val="24"/>
        </w:rPr>
        <w:t>, July:1–5.</w:t>
      </w:r>
    </w:p>
    <w:p w14:paraId="4F70686F" w14:textId="41FDD0E0"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Pr</w:t>
      </w:r>
      <w:r w:rsidR="009974C2" w:rsidRPr="00B42C86">
        <w:rPr>
          <w:rFonts w:cs="Segoe UI"/>
          <w:sz w:val="20"/>
          <w:szCs w:val="24"/>
        </w:rPr>
        <w:t>i</w:t>
      </w:r>
      <w:r w:rsidRPr="00B42C86">
        <w:rPr>
          <w:rFonts w:cs="Segoe UI"/>
          <w:sz w:val="20"/>
          <w:szCs w:val="24"/>
        </w:rPr>
        <w:t>me Minister of Australia (2019) Response to Aged Care Royal Commission Interim Report, accessed 26 October 2020, &lt;https://www.pm.gov.au/media/response-aged-care-royal-commission-interim-report&gt;.</w:t>
      </w:r>
    </w:p>
    <w:p w14:paraId="26633EC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Public Advocate (SA) (2015) Guardian consent for restrictive practices in residential aged care settings.</w:t>
      </w:r>
    </w:p>
    <w:p w14:paraId="486BDA3E"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Public Guardian (NSW) (2011) Substitute consent: what the law says, Part 5 NSW Guardianship Act 1987.</w:t>
      </w:r>
    </w:p>
    <w:p w14:paraId="6CA04BB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Health (2015) The National Code of Conduct for Health Care Workers (Queensland), accessed 31 May 2020, &lt;https://www.health.qld.gov.au/system-governance/policies-standards/national-code-of-conduct&gt;.</w:t>
      </w:r>
    </w:p>
    <w:p w14:paraId="5C85D1D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(2020a) Australian Capital Territory, accessed 10 June 2020, &lt;https://end-of-life.qut.edu.au/treatment-decisions/adults/state-and-territory-laws/australian-capital-territory&gt;.</w:t>
      </w:r>
    </w:p>
    <w:p w14:paraId="14CF486C"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(2020b), End of life accessed 6 May 2020, &lt;https://end-of-life.qut.edu.au/treatment-decisions/adults/state-and-territory-laws/australian-capital-territory#547973&gt;.</w:t>
      </w:r>
    </w:p>
    <w:p w14:paraId="6F1A169F"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(2020c) End of life law in Australia: Capacity and consent to medical treatment, accessed  6 May 2020, &lt;https://end-of-</w:t>
      </w:r>
      <w:r w:rsidRPr="00B42C86">
        <w:rPr>
          <w:rFonts w:cs="Segoe UI"/>
          <w:sz w:val="20"/>
          <w:szCs w:val="24"/>
        </w:rPr>
        <w:t>life.qut.edu.au/capacity&gt;.</w:t>
      </w:r>
    </w:p>
    <w:p w14:paraId="56E2C53A"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(2020d) End of life law in Australia: Northern Territory, accessed 8 May 2020, &lt;https://end-of-life.qut.edu.au/treatment-decisions/adults/state-and-territory-laws/northern-territory&gt;.</w:t>
      </w:r>
    </w:p>
    <w:p w14:paraId="54B51876"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(2020e) End of life law in Australia: Queensland, accessed 8 May 2020, &lt;https://end-of-life.qut.edu.au/treatment-decisions/adults/state-and-territory-laws/queensland&gt;.</w:t>
      </w:r>
    </w:p>
    <w:p w14:paraId="4278514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(2020f), Treatment decisions: Victoria, accessed 8 May 2020, &lt;https://end-of-life.qut.edu.au/treatment-decisions/adults/state-and-territory-laws/victoria&gt;.</w:t>
      </w:r>
    </w:p>
    <w:p w14:paraId="1CD274D9"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Queensland University of Technology (2020g) Treatment decisions: South Australia, accessed  8 May 2020, &lt;https://end-of-life.qut.edu.au/treatment-decisions/adults/state-and-territory-laws/south-australia#SAET&gt;.</w:t>
      </w:r>
    </w:p>
    <w:p w14:paraId="50D965D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Ralphs-Thibodeau S (2007) </w:t>
      </w:r>
      <w:r w:rsidRPr="00B42C86">
        <w:rPr>
          <w:rFonts w:cs="Segoe UI"/>
          <w:i/>
          <w:sz w:val="20"/>
          <w:szCs w:val="24"/>
        </w:rPr>
        <w:t>An examination of the impact of Ontario’s Patient Restraint Minimisation Act, 2001 on the use of physical and chemical restraints among elderly clients in complex continuing care facilities</w:t>
      </w:r>
      <w:r w:rsidRPr="00B42C86">
        <w:rPr>
          <w:rFonts w:cs="Segoe UI"/>
          <w:sz w:val="20"/>
          <w:szCs w:val="24"/>
        </w:rPr>
        <w:t>, Thesis submitted to the Faculty of Graduate and Postdoctoral Studies in Partial fulfilment of the requirements for the MSc degree in Epidemiology, University of Ottawa.</w:t>
      </w:r>
    </w:p>
    <w:p w14:paraId="3F2423F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Ramesh K (2018) Responding to elder abuse: Budget review 2018-19 Index, accessed 26 October 2020, &lt;https://www.aph.gov.au/About_Parliament/Parliamentary_Departments/Parliamentary_Library/pubs/rp/BudgetReview201819/Elder&gt;.</w:t>
      </w:r>
    </w:p>
    <w:p w14:paraId="6883E20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RANZCP (2017) </w:t>
      </w:r>
      <w:r w:rsidRPr="00B42C86">
        <w:rPr>
          <w:rFonts w:cs="Segoe UI"/>
          <w:i/>
          <w:sz w:val="20"/>
          <w:szCs w:val="24"/>
        </w:rPr>
        <w:t>Restraint in Australian and New Zealand Mental Health Acts</w:t>
      </w:r>
      <w:r w:rsidRPr="00B42C86">
        <w:rPr>
          <w:rFonts w:cs="Segoe UI"/>
          <w:sz w:val="20"/>
          <w:szCs w:val="24"/>
        </w:rPr>
        <w:t>, Royal Australian &amp; New Zealand College of Psychiatrists.</w:t>
      </w:r>
    </w:p>
    <w:p w14:paraId="26828AE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Reed RL (2015) 'Models of general practitioner services in residential aged care facilities', </w:t>
      </w:r>
      <w:r w:rsidRPr="00B42C86">
        <w:rPr>
          <w:rFonts w:cs="Segoe UI"/>
          <w:i/>
          <w:sz w:val="20"/>
          <w:szCs w:val="24"/>
        </w:rPr>
        <w:t>Australian Family Physician</w:t>
      </w:r>
      <w:r w:rsidRPr="00B42C86">
        <w:rPr>
          <w:rFonts w:cs="Segoe UI"/>
          <w:sz w:val="20"/>
          <w:szCs w:val="24"/>
        </w:rPr>
        <w:t>, 44(4):176–179.</w:t>
      </w:r>
    </w:p>
    <w:p w14:paraId="79174C0E"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Royal Australian College of General Practitioners (2019) </w:t>
      </w:r>
      <w:r w:rsidRPr="00B42C86">
        <w:rPr>
          <w:rFonts w:cs="Segoe UI"/>
          <w:i/>
          <w:sz w:val="20"/>
          <w:szCs w:val="24"/>
        </w:rPr>
        <w:t xml:space="preserve">RACGP Aged Care </w:t>
      </w:r>
      <w:r w:rsidRPr="00B42C86">
        <w:rPr>
          <w:rFonts w:cs="Segoe UI"/>
          <w:i/>
          <w:sz w:val="20"/>
          <w:szCs w:val="24"/>
        </w:rPr>
        <w:lastRenderedPageBreak/>
        <w:t>Clinical Guide (Silver Book)</w:t>
      </w:r>
      <w:r w:rsidRPr="00B42C86">
        <w:rPr>
          <w:rFonts w:cs="Segoe UI"/>
          <w:sz w:val="20"/>
          <w:szCs w:val="24"/>
        </w:rPr>
        <w:t>, 5th edn, RACGP, East Melbourne.</w:t>
      </w:r>
    </w:p>
    <w:p w14:paraId="0DCD9F43"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Royal Commission into Aged Care Quality and Safety (2019a) </w:t>
      </w:r>
      <w:r w:rsidRPr="00B42C86">
        <w:rPr>
          <w:rFonts w:cs="Segoe UI"/>
          <w:i/>
          <w:sz w:val="20"/>
          <w:szCs w:val="24"/>
        </w:rPr>
        <w:t>Restrictive practices in residential aged care in Australia – background paper 4</w:t>
      </w:r>
      <w:r w:rsidRPr="00B42C86">
        <w:rPr>
          <w:rFonts w:cs="Segoe UI"/>
          <w:sz w:val="20"/>
          <w:szCs w:val="24"/>
        </w:rPr>
        <w:t>, Office of the Royal Commission, Australian Government, accessed 8 November 2020, &lt;https://agedcare.royalcommission.gov.au/publications/background-paper-4-restrictive-practices-residential-aged-care-australia&gt;.</w:t>
      </w:r>
    </w:p>
    <w:p w14:paraId="24638FA7"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Royal Commission into Aged Care Quality and Safety (2019b) </w:t>
      </w:r>
      <w:r w:rsidRPr="00B42C86">
        <w:rPr>
          <w:rFonts w:cs="Segoe UI"/>
          <w:i/>
          <w:sz w:val="20"/>
          <w:szCs w:val="24"/>
        </w:rPr>
        <w:t>Interim Report: Neglect</w:t>
      </w:r>
      <w:r w:rsidRPr="00B42C86">
        <w:rPr>
          <w:rFonts w:cs="Segoe UI"/>
          <w:sz w:val="20"/>
          <w:szCs w:val="24"/>
        </w:rPr>
        <w:t>, Vol. 1, Royal Commission into Aged Care Quality and Safety, Australian Government, accessed 8 November 2020, &lt;https://agedcare.royalcommission.gov.au/publications/interim-report-volume-1&gt;.</w:t>
      </w:r>
    </w:p>
    <w:p w14:paraId="1A8AC9FE"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Royal Commission into Aged Care Quality and Safety (2020a) Counsel Assisting’s final submissions: proposed recommendations, accessed 29 October 2020, &lt;https://agedcare.royalcommission.gov.au/sites/default/files/2020-10/RCD.9999.0540.0001_1.pdf&gt;.</w:t>
      </w:r>
    </w:p>
    <w:p w14:paraId="5973E452"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Royal Commission into Aged Care Quality and Safety (2020b) Counsel Assisting’s submissions on workforce, Royal Commission into Aged Care Quality and Safety, Australian Government., accessed 9 June 2020, &lt;https://agedcare.royalcommission.gov.au/sites/default/files/2020-03/submissions-by-counsel-assisting.pdf&gt;.</w:t>
      </w:r>
    </w:p>
    <w:p w14:paraId="4E0B0FD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Royal Commission into Violence Abuse Neglect and Exploitation of People with Disability (2020),</w:t>
      </w:r>
      <w:r w:rsidRPr="00B42C86">
        <w:rPr>
          <w:rFonts w:cs="Segoe UI"/>
          <w:i/>
          <w:sz w:val="20"/>
          <w:szCs w:val="24"/>
        </w:rPr>
        <w:t xml:space="preserve"> Issues Paper: Restrictive Practices</w:t>
      </w:r>
      <w:r w:rsidRPr="00B42C86">
        <w:rPr>
          <w:rFonts w:cs="Segoe UI"/>
          <w:sz w:val="20"/>
          <w:szCs w:val="24"/>
        </w:rPr>
        <w:t>.</w:t>
      </w:r>
    </w:p>
    <w:p w14:paraId="196B2364"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SA Health (2018) The ‘Oakden Report’ Response, The work of The Oakden Report Response Plan Oversight Committee.</w:t>
      </w:r>
    </w:p>
    <w:p w14:paraId="3E3971F8"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Schulmann K, Ilinca S, Rodrigues R, and Pateisky D (2017) </w:t>
      </w:r>
      <w:r w:rsidRPr="00B42C86">
        <w:rPr>
          <w:rFonts w:cs="Segoe UI"/>
          <w:i/>
          <w:sz w:val="20"/>
          <w:szCs w:val="24"/>
        </w:rPr>
        <w:t>From disability rights towards a rights-based approach to long-term care in Europe: Building an index of rights-based policies for older people</w:t>
      </w:r>
      <w:r w:rsidRPr="00B42C86">
        <w:rPr>
          <w:rFonts w:cs="Segoe UI"/>
          <w:sz w:val="20"/>
          <w:szCs w:val="24"/>
        </w:rPr>
        <w:t>, European Centre for Social Welfare Policy and Research, Working Paper I: Literature review, Vienna.</w:t>
      </w:r>
    </w:p>
    <w:p w14:paraId="3CD60B3D"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Senate Community Affairs References </w:t>
      </w:r>
      <w:r w:rsidRPr="00B42C86">
        <w:rPr>
          <w:rFonts w:cs="Segoe UI"/>
          <w:sz w:val="20"/>
          <w:szCs w:val="24"/>
        </w:rPr>
        <w:t>Committee (2018</w:t>
      </w:r>
      <w:r w:rsidRPr="00F60294">
        <w:rPr>
          <w:rFonts w:cs="Segoe UI"/>
          <w:sz w:val="20"/>
          <w:szCs w:val="24"/>
        </w:rPr>
        <w:t xml:space="preserve">) Effectiveness of the Aged Care Quality Assessment and accreditation framework for protecting residents from abuse and poor practices, and ensuring proper clinical and medical care standards are maintained and practised, </w:t>
      </w:r>
      <w:r w:rsidRPr="00B42C86">
        <w:rPr>
          <w:rFonts w:cs="Segoe UI"/>
          <w:sz w:val="20"/>
          <w:szCs w:val="24"/>
        </w:rPr>
        <w:t>Parliament of Australia, accessed 9 June 2020, &lt;https://www.aph.gov.au/Parliamentary_Business/Committees/Senate/Community_Affairs/AgedCareQuality/Interim report&gt;.</w:t>
      </w:r>
    </w:p>
    <w:p w14:paraId="269E34E3" w14:textId="2E63F13B" w:rsidR="00967844" w:rsidRDefault="00967844" w:rsidP="002500CA">
      <w:pPr>
        <w:widowControl w:val="0"/>
        <w:autoSpaceDE w:val="0"/>
        <w:autoSpaceDN w:val="0"/>
        <w:adjustRightInd w:val="0"/>
        <w:spacing w:after="120"/>
        <w:ind w:left="284" w:hanging="284"/>
        <w:rPr>
          <w:rFonts w:cs="Segoe UI"/>
          <w:sz w:val="20"/>
          <w:szCs w:val="24"/>
        </w:rPr>
      </w:pPr>
      <w:bookmarkStart w:id="70" w:name="_Hlk58408047"/>
      <w:r>
        <w:rPr>
          <w:rFonts w:cs="Segoe UI"/>
          <w:sz w:val="20"/>
          <w:szCs w:val="24"/>
        </w:rPr>
        <w:t>S</w:t>
      </w:r>
      <w:r w:rsidR="00EB1B0D">
        <w:rPr>
          <w:rFonts w:cs="Segoe UI"/>
          <w:sz w:val="20"/>
          <w:szCs w:val="24"/>
        </w:rPr>
        <w:t>enate Standing Committee on Regulations and Ordinances</w:t>
      </w:r>
      <w:r w:rsidR="008C39AD">
        <w:rPr>
          <w:rFonts w:cs="Segoe UI"/>
          <w:sz w:val="20"/>
          <w:szCs w:val="24"/>
        </w:rPr>
        <w:t xml:space="preserve"> (2019</w:t>
      </w:r>
      <w:bookmarkEnd w:id="70"/>
      <w:r w:rsidR="008C39AD">
        <w:rPr>
          <w:rFonts w:cs="Segoe UI"/>
          <w:sz w:val="20"/>
          <w:szCs w:val="24"/>
        </w:rPr>
        <w:t>)</w:t>
      </w:r>
      <w:r w:rsidR="00EB1B0D">
        <w:rPr>
          <w:rFonts w:cs="Segoe UI"/>
          <w:sz w:val="20"/>
          <w:szCs w:val="24"/>
        </w:rPr>
        <w:t xml:space="preserve">, </w:t>
      </w:r>
      <w:r w:rsidR="00D45015">
        <w:rPr>
          <w:rFonts w:cs="Segoe UI"/>
          <w:sz w:val="20"/>
          <w:szCs w:val="24"/>
        </w:rPr>
        <w:t>Delegated Legislation Monitor, Parliament of Australia, accessed</w:t>
      </w:r>
      <w:r w:rsidR="00850A66">
        <w:rPr>
          <w:rFonts w:cs="Segoe UI"/>
          <w:sz w:val="20"/>
          <w:szCs w:val="24"/>
        </w:rPr>
        <w:t xml:space="preserve"> </w:t>
      </w:r>
      <w:r w:rsidR="00980CBA">
        <w:rPr>
          <w:rFonts w:cs="Segoe UI"/>
          <w:sz w:val="20"/>
          <w:szCs w:val="24"/>
        </w:rPr>
        <w:t xml:space="preserve">3 November 2020, </w:t>
      </w:r>
      <w:r w:rsidR="00F60294" w:rsidRPr="00F60294">
        <w:rPr>
          <w:rFonts w:cs="Segoe UI"/>
          <w:sz w:val="20"/>
          <w:szCs w:val="24"/>
        </w:rPr>
        <w:t>https://www.aph.gov.au/Parliamentary_Business/Committees/Senate/Scrutiny_of_Delegated_Legislation/Monitor/mon2019/index</w:t>
      </w:r>
    </w:p>
    <w:p w14:paraId="7A79FC52" w14:textId="4A6BDA30"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Victorian Disability Worker Commission (2020a) Disability service safeguards - code of conduct, accessed 9 June 2020, &lt;https://www.vdwc.vic.gov.au/rights-and-responsibilities/disability-worker-code-of-conduct&gt;.</w:t>
      </w:r>
    </w:p>
    <w:p w14:paraId="34D1DBD6"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Victorian Disability Worker Commission (2020b) About mandatory notifications, accessed</w:t>
      </w:r>
      <w:r w:rsidRPr="00B42C86" w:rsidDel="007E25A9">
        <w:rPr>
          <w:rFonts w:cs="Segoe UI"/>
          <w:sz w:val="20"/>
          <w:szCs w:val="24"/>
        </w:rPr>
        <w:t xml:space="preserve"> </w:t>
      </w:r>
      <w:r w:rsidRPr="00B42C86">
        <w:rPr>
          <w:rFonts w:cs="Segoe UI"/>
          <w:sz w:val="20"/>
          <w:szCs w:val="24"/>
        </w:rPr>
        <w:t>10 June 2020, &lt;https://www.vdwc.vic.gov.au/sites/default/files/2020-06/VDWC_Mandatory notifications_fact sheet_5June20.pdf&gt;.</w:t>
      </w:r>
    </w:p>
    <w:p w14:paraId="71EB78EE"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Victorian Government (2019 </w:t>
      </w:r>
      <w:r w:rsidRPr="00B42C86">
        <w:rPr>
          <w:rFonts w:cs="Segoe UI"/>
          <w:i/>
          <w:sz w:val="20"/>
          <w:szCs w:val="24"/>
        </w:rPr>
        <w:t>A guide to the Medical Treatment Planning and Decisions Act 2016 for health practitioners</w:t>
      </w:r>
      <w:r w:rsidRPr="00B42C86">
        <w:rPr>
          <w:rFonts w:cs="Segoe UI"/>
          <w:sz w:val="20"/>
          <w:szCs w:val="24"/>
        </w:rPr>
        <w:t>, 2nd edn, State of Victoria, Department of Health and Human Services, Melbourne.</w:t>
      </w:r>
    </w:p>
    <w:p w14:paraId="718B3AA5" w14:textId="74898282" w:rsidR="008342DE"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Victorian Senior Practitioner (2019) Physical restraint guidelines and standards, Disability Act 2006, Victorian Senior Practitioner Direction.</w:t>
      </w:r>
    </w:p>
    <w:p w14:paraId="0555B345"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 xml:space="preserve">Westbury JL, Gee P, Ling T, Brown DT, Franks KH, Bindoff I, Bindoff A, and Peterson GM (2018) 'RedUSe: Reducing antipsychotic and benzodiazepine prescribing in residential aged care facilities', </w:t>
      </w:r>
      <w:r w:rsidRPr="00B42C86">
        <w:rPr>
          <w:rFonts w:cs="Segoe UI"/>
          <w:i/>
          <w:sz w:val="20"/>
          <w:szCs w:val="24"/>
        </w:rPr>
        <w:t>Medical Journal of Australia</w:t>
      </w:r>
      <w:r w:rsidRPr="00B42C86">
        <w:rPr>
          <w:rFonts w:cs="Segoe UI"/>
          <w:sz w:val="20"/>
          <w:szCs w:val="24"/>
        </w:rPr>
        <w:t>, 208,(9):398–403.</w:t>
      </w:r>
    </w:p>
    <w:p w14:paraId="43CB2420" w14:textId="77777777" w:rsidR="008342DE" w:rsidRPr="00B42C86" w:rsidRDefault="008342DE" w:rsidP="002500CA">
      <w:pPr>
        <w:widowControl w:val="0"/>
        <w:autoSpaceDE w:val="0"/>
        <w:autoSpaceDN w:val="0"/>
        <w:adjustRightInd w:val="0"/>
        <w:spacing w:after="120"/>
        <w:ind w:left="284" w:hanging="284"/>
        <w:rPr>
          <w:rFonts w:cs="Segoe UI"/>
          <w:sz w:val="20"/>
          <w:szCs w:val="24"/>
        </w:rPr>
      </w:pPr>
      <w:r w:rsidRPr="00B42C86">
        <w:rPr>
          <w:rFonts w:cs="Segoe UI"/>
          <w:sz w:val="20"/>
          <w:szCs w:val="24"/>
        </w:rPr>
        <w:t>White B, Willmott L, and Neller P (n.d.) End of life law in Australia, accessed 10 June 2020, &lt;https://end-of-life.qut.edu.au/&gt;.</w:t>
      </w:r>
    </w:p>
    <w:p w14:paraId="6335B318" w14:textId="77777777" w:rsidR="008342DE" w:rsidRPr="00B42C86" w:rsidRDefault="008342DE" w:rsidP="002500CA">
      <w:pPr>
        <w:widowControl w:val="0"/>
        <w:autoSpaceDE w:val="0"/>
        <w:autoSpaceDN w:val="0"/>
        <w:adjustRightInd w:val="0"/>
        <w:spacing w:after="120"/>
        <w:ind w:left="284" w:hanging="284"/>
        <w:rPr>
          <w:rFonts w:cs="Segoe UI"/>
          <w:sz w:val="20"/>
        </w:rPr>
      </w:pPr>
      <w:r w:rsidRPr="00B42C86">
        <w:rPr>
          <w:rFonts w:cs="Segoe UI"/>
          <w:sz w:val="20"/>
          <w:szCs w:val="24"/>
        </w:rPr>
        <w:t xml:space="preserve">Yang Y, Chen T, Beazley B, Hannan P, and Schneider CR (2014) 'An audit of psychotropic medication monitoring in </w:t>
      </w:r>
      <w:r w:rsidRPr="00B42C86">
        <w:rPr>
          <w:rFonts w:cs="Segoe UI"/>
          <w:sz w:val="20"/>
          <w:szCs w:val="24"/>
        </w:rPr>
        <w:lastRenderedPageBreak/>
        <w:t xml:space="preserve">Australian aged care facilities', in </w:t>
      </w:r>
      <w:r w:rsidRPr="00B42C86">
        <w:rPr>
          <w:rFonts w:cs="Segoe UI"/>
          <w:i/>
          <w:sz w:val="20"/>
          <w:szCs w:val="24"/>
        </w:rPr>
        <w:t>Australasian Pharmaceutical Society of Australia, Brisbane, 5-7 December 2014</w:t>
      </w:r>
      <w:r w:rsidRPr="00B42C86">
        <w:rPr>
          <w:rFonts w:cs="Segoe UI"/>
          <w:sz w:val="20"/>
          <w:szCs w:val="24"/>
        </w:rPr>
        <w:t>, p.132.</w:t>
      </w:r>
    </w:p>
    <w:p w14:paraId="5E9C1C85" w14:textId="11E0F321" w:rsidR="003C7DA9" w:rsidRPr="00B42C86" w:rsidRDefault="008342DE" w:rsidP="002500CA">
      <w:pPr>
        <w:pStyle w:val="Subhead1"/>
        <w:ind w:left="284" w:hanging="284"/>
      </w:pPr>
      <w:r w:rsidRPr="00B42C86">
        <w:rPr>
          <w:lang w:bidi="th-TH"/>
        </w:rPr>
        <w:fldChar w:fldCharType="end"/>
      </w:r>
      <w:r w:rsidR="003C7DA9" w:rsidRPr="00B42C86">
        <w:t>Legislation</w:t>
      </w:r>
    </w:p>
    <w:p w14:paraId="24AE1B4F" w14:textId="0985A1F3" w:rsidR="00AF2BCC" w:rsidRPr="00B42C86" w:rsidRDefault="00AF2BCC" w:rsidP="002500CA">
      <w:pPr>
        <w:pStyle w:val="Subhead2"/>
        <w:ind w:left="284" w:hanging="284"/>
      </w:pPr>
      <w:r w:rsidRPr="00B42C86">
        <w:t>National</w:t>
      </w:r>
    </w:p>
    <w:p w14:paraId="752E0931" w14:textId="77777777" w:rsidR="005732E8" w:rsidRPr="00B42C86" w:rsidRDefault="005732E8" w:rsidP="002500CA">
      <w:pPr>
        <w:pStyle w:val="References"/>
        <w:rPr>
          <w:i/>
        </w:rPr>
      </w:pPr>
      <w:r w:rsidRPr="00B42C86">
        <w:rPr>
          <w:i/>
        </w:rPr>
        <w:t xml:space="preserve">Aged Care Act 1997 </w:t>
      </w:r>
    </w:p>
    <w:p w14:paraId="02238C73" w14:textId="77777777" w:rsidR="005732E8" w:rsidRPr="00B42C86" w:rsidRDefault="005732E8" w:rsidP="002500CA">
      <w:pPr>
        <w:pStyle w:val="References"/>
        <w:rPr>
          <w:i/>
        </w:rPr>
      </w:pPr>
      <w:r w:rsidRPr="00B42C86">
        <w:rPr>
          <w:i/>
        </w:rPr>
        <w:t xml:space="preserve">Health Practitioner Regulation National Law Act 2009 </w:t>
      </w:r>
    </w:p>
    <w:p w14:paraId="28CFBDC5" w14:textId="77777777" w:rsidR="005732E8" w:rsidRPr="00B42C86" w:rsidRDefault="005732E8" w:rsidP="002500CA">
      <w:pPr>
        <w:pStyle w:val="References"/>
        <w:rPr>
          <w:i/>
        </w:rPr>
      </w:pPr>
      <w:r w:rsidRPr="00B42C86">
        <w:rPr>
          <w:i/>
        </w:rPr>
        <w:t xml:space="preserve">Legislation Act 2003 </w:t>
      </w:r>
    </w:p>
    <w:p w14:paraId="44AFE591" w14:textId="77777777" w:rsidR="005732E8" w:rsidRPr="00B42C86" w:rsidRDefault="005732E8" w:rsidP="002500CA">
      <w:pPr>
        <w:pStyle w:val="References"/>
        <w:rPr>
          <w:rFonts w:cs="Segoe UI"/>
          <w:i/>
          <w:szCs w:val="24"/>
        </w:rPr>
      </w:pPr>
      <w:r w:rsidRPr="00B42C86">
        <w:rPr>
          <w:rFonts w:cs="Segoe UI"/>
          <w:i/>
          <w:szCs w:val="24"/>
        </w:rPr>
        <w:t>National Disability Insurance Scheme Act 2013</w:t>
      </w:r>
    </w:p>
    <w:p w14:paraId="2B06C298" w14:textId="77777777" w:rsidR="005732E8" w:rsidRPr="00B42C86" w:rsidRDefault="005732E8" w:rsidP="002500CA">
      <w:pPr>
        <w:pStyle w:val="References"/>
        <w:rPr>
          <w:rFonts w:cs="Segoe UI"/>
          <w:i/>
          <w:szCs w:val="24"/>
        </w:rPr>
      </w:pPr>
      <w:r w:rsidRPr="00B42C86">
        <w:rPr>
          <w:rFonts w:cs="Segoe UI"/>
          <w:i/>
          <w:szCs w:val="24"/>
        </w:rPr>
        <w:t>National Disability Insurance Scheme (Restrictive Practices and Behaviour Support) Rules 2018</w:t>
      </w:r>
    </w:p>
    <w:p w14:paraId="3D640FAB" w14:textId="77777777" w:rsidR="005732E8" w:rsidRPr="00B42C86" w:rsidRDefault="005732E8" w:rsidP="002500CA">
      <w:pPr>
        <w:pStyle w:val="References"/>
        <w:rPr>
          <w:rFonts w:cs="Segoe UI"/>
          <w:i/>
          <w:szCs w:val="24"/>
        </w:rPr>
      </w:pPr>
      <w:bookmarkStart w:id="71" w:name="_Hlk57192589"/>
      <w:r w:rsidRPr="00B42C86">
        <w:rPr>
          <w:rFonts w:cs="Segoe UI"/>
          <w:i/>
          <w:szCs w:val="24"/>
        </w:rPr>
        <w:t>National Health Reform Act 2011</w:t>
      </w:r>
    </w:p>
    <w:p w14:paraId="42B9F3C7" w14:textId="77777777" w:rsidR="005732E8" w:rsidRPr="00B42C86" w:rsidRDefault="005732E8" w:rsidP="002500CA">
      <w:pPr>
        <w:pStyle w:val="References"/>
        <w:rPr>
          <w:rFonts w:cs="Segoe UI"/>
          <w:i/>
          <w:szCs w:val="24"/>
        </w:rPr>
      </w:pPr>
      <w:r w:rsidRPr="00B42C86">
        <w:rPr>
          <w:rFonts w:cs="Segoe UI"/>
          <w:i/>
          <w:szCs w:val="24"/>
        </w:rPr>
        <w:t>Quality of Care Amendment (Minimising the Use of Restraints) Principles 2019:</w:t>
      </w:r>
      <w:bookmarkEnd w:id="71"/>
      <w:r w:rsidRPr="00B42C86">
        <w:rPr>
          <w:rFonts w:cs="Segoe UI"/>
          <w:i/>
          <w:szCs w:val="24"/>
        </w:rPr>
        <w:t xml:space="preserve"> Explanatory statement</w:t>
      </w:r>
    </w:p>
    <w:p w14:paraId="4A52DC13" w14:textId="2FF8711B" w:rsidR="005732E8" w:rsidRPr="00B42C86" w:rsidRDefault="005732E8" w:rsidP="002500CA">
      <w:pPr>
        <w:pStyle w:val="References"/>
        <w:rPr>
          <w:rFonts w:cs="Segoe UI"/>
          <w:i/>
          <w:szCs w:val="24"/>
        </w:rPr>
      </w:pPr>
      <w:r w:rsidRPr="00B42C86">
        <w:rPr>
          <w:rFonts w:cs="Segoe UI"/>
          <w:i/>
          <w:szCs w:val="24"/>
        </w:rPr>
        <w:t>Quality of Care Amendment (Reviewing Restraints Principles) Principles 2019</w:t>
      </w:r>
    </w:p>
    <w:p w14:paraId="7717BE3F" w14:textId="70972C41" w:rsidR="003A43E3" w:rsidRPr="00B42C86" w:rsidRDefault="00C85801" w:rsidP="002500CA">
      <w:pPr>
        <w:pStyle w:val="Subhead2"/>
        <w:ind w:left="284" w:hanging="284"/>
      </w:pPr>
      <w:r w:rsidRPr="00B42C86">
        <w:t>ACT</w:t>
      </w:r>
      <w:r w:rsidR="003A43E3" w:rsidRPr="00B42C86">
        <w:t xml:space="preserve"> </w:t>
      </w:r>
    </w:p>
    <w:p w14:paraId="756B4298" w14:textId="77777777" w:rsidR="00EA3615" w:rsidRPr="00B42C86" w:rsidRDefault="00EA3615" w:rsidP="002500CA">
      <w:pPr>
        <w:pStyle w:val="References"/>
        <w:rPr>
          <w:rFonts w:cs="Segoe UI"/>
          <w:i/>
          <w:szCs w:val="24"/>
        </w:rPr>
      </w:pPr>
      <w:r w:rsidRPr="00B42C86">
        <w:rPr>
          <w:i/>
        </w:rPr>
        <w:t>Guardianship and Management of Property Act 1991</w:t>
      </w:r>
    </w:p>
    <w:p w14:paraId="2EE6BDD3" w14:textId="77777777" w:rsidR="00EA3615" w:rsidRPr="00B42C86" w:rsidRDefault="00EA3615" w:rsidP="002500CA">
      <w:pPr>
        <w:pStyle w:val="References"/>
        <w:rPr>
          <w:rFonts w:cs="Segoe UI"/>
          <w:i/>
          <w:szCs w:val="24"/>
        </w:rPr>
      </w:pPr>
      <w:r w:rsidRPr="00B42C86">
        <w:rPr>
          <w:i/>
        </w:rPr>
        <w:t>Human Rights Commission Act 2005</w:t>
      </w:r>
    </w:p>
    <w:p w14:paraId="650D2430" w14:textId="77777777" w:rsidR="00EA3615" w:rsidRPr="00B42C86" w:rsidRDefault="00EA3615" w:rsidP="002500CA">
      <w:pPr>
        <w:pStyle w:val="References"/>
        <w:rPr>
          <w:rFonts w:cs="Segoe UI"/>
          <w:i/>
          <w:szCs w:val="24"/>
        </w:rPr>
      </w:pPr>
      <w:r w:rsidRPr="00B42C86">
        <w:rPr>
          <w:i/>
        </w:rPr>
        <w:t>Medical Treatment (Health Directions) Act 2006</w:t>
      </w:r>
    </w:p>
    <w:p w14:paraId="44322BCA" w14:textId="77777777" w:rsidR="00EA3615" w:rsidRPr="00B42C86" w:rsidRDefault="00EA3615" w:rsidP="002500CA">
      <w:pPr>
        <w:pStyle w:val="References"/>
        <w:rPr>
          <w:rFonts w:cs="Segoe UI"/>
          <w:i/>
          <w:szCs w:val="24"/>
        </w:rPr>
      </w:pPr>
      <w:r w:rsidRPr="00B42C86">
        <w:rPr>
          <w:i/>
        </w:rPr>
        <w:t xml:space="preserve">Mental Health Act 2015 </w:t>
      </w:r>
    </w:p>
    <w:p w14:paraId="5A5A2A8C" w14:textId="724DEAF0" w:rsidR="00EA3615" w:rsidRPr="00B42C86" w:rsidRDefault="00EA3615" w:rsidP="002500CA">
      <w:pPr>
        <w:pStyle w:val="References"/>
        <w:rPr>
          <w:rFonts w:cs="Segoe UI"/>
          <w:i/>
          <w:szCs w:val="24"/>
        </w:rPr>
      </w:pPr>
      <w:r w:rsidRPr="00B42C86">
        <w:rPr>
          <w:i/>
        </w:rPr>
        <w:t xml:space="preserve">Powers of </w:t>
      </w:r>
      <w:r w:rsidR="004A0B4E" w:rsidRPr="00B42C86">
        <w:rPr>
          <w:i/>
        </w:rPr>
        <w:t>Attorney</w:t>
      </w:r>
      <w:r w:rsidRPr="00B42C86">
        <w:rPr>
          <w:i/>
        </w:rPr>
        <w:t xml:space="preserve"> Act 2006</w:t>
      </w:r>
    </w:p>
    <w:p w14:paraId="3F11885A" w14:textId="18E6083E" w:rsidR="00EA4CB0" w:rsidRPr="00B42C86" w:rsidRDefault="00EA4CB0" w:rsidP="002500CA">
      <w:pPr>
        <w:pStyle w:val="Subhead2"/>
        <w:ind w:left="284" w:hanging="284"/>
        <w:rPr>
          <w:bCs/>
        </w:rPr>
      </w:pPr>
      <w:r w:rsidRPr="00B42C86">
        <w:t>Northern Territory</w:t>
      </w:r>
    </w:p>
    <w:p w14:paraId="7A1630EE" w14:textId="5AE081F2" w:rsidR="0003037A" w:rsidRPr="00B42C86" w:rsidRDefault="0003037A" w:rsidP="002500CA">
      <w:pPr>
        <w:pStyle w:val="References"/>
        <w:rPr>
          <w:rFonts w:cs="Segoe UI"/>
          <w:i/>
          <w:color w:val="auto"/>
          <w:szCs w:val="24"/>
        </w:rPr>
      </w:pPr>
      <w:r w:rsidRPr="00B42C86">
        <w:rPr>
          <w:i/>
        </w:rPr>
        <w:t>Advance Personal Planning Act 2013</w:t>
      </w:r>
    </w:p>
    <w:p w14:paraId="40EEC8E3" w14:textId="331A74CE" w:rsidR="0003037A" w:rsidRPr="00B42C86" w:rsidRDefault="0003037A" w:rsidP="002500CA">
      <w:pPr>
        <w:pStyle w:val="References"/>
        <w:rPr>
          <w:rFonts w:cs="Segoe UI"/>
          <w:i/>
          <w:color w:val="auto"/>
          <w:szCs w:val="24"/>
        </w:rPr>
      </w:pPr>
      <w:r w:rsidRPr="00B42C86">
        <w:rPr>
          <w:i/>
        </w:rPr>
        <w:t>Guardianship of Adults Act 2016</w:t>
      </w:r>
    </w:p>
    <w:p w14:paraId="239D77D8" w14:textId="2857233E" w:rsidR="0003037A" w:rsidRPr="00B42C86" w:rsidRDefault="0003037A" w:rsidP="002500CA">
      <w:pPr>
        <w:pStyle w:val="References"/>
        <w:rPr>
          <w:rFonts w:cs="Segoe UI"/>
          <w:i/>
          <w:color w:val="auto"/>
          <w:szCs w:val="24"/>
        </w:rPr>
      </w:pPr>
      <w:r w:rsidRPr="00B42C86">
        <w:rPr>
          <w:i/>
        </w:rPr>
        <w:t>Health and Community Services Complaints Act 1998</w:t>
      </w:r>
    </w:p>
    <w:p w14:paraId="4D62D273" w14:textId="7F456849" w:rsidR="00EA4CB0" w:rsidRPr="00B42C86" w:rsidRDefault="0003037A" w:rsidP="002500CA">
      <w:pPr>
        <w:pStyle w:val="References"/>
        <w:rPr>
          <w:rFonts w:cs="Segoe UI"/>
          <w:i/>
          <w:color w:val="auto"/>
          <w:szCs w:val="24"/>
        </w:rPr>
      </w:pPr>
      <w:r w:rsidRPr="00B42C86">
        <w:rPr>
          <w:i/>
        </w:rPr>
        <w:t>Powers of Attorney Act 1980</w:t>
      </w:r>
    </w:p>
    <w:p w14:paraId="1D8CC468" w14:textId="51ABE6E0" w:rsidR="00BA65D1" w:rsidRPr="00B42C86" w:rsidRDefault="00BA65D1" w:rsidP="002500CA">
      <w:pPr>
        <w:pStyle w:val="Subhead2"/>
        <w:ind w:left="284" w:hanging="284"/>
        <w:rPr>
          <w:bCs/>
        </w:rPr>
      </w:pPr>
      <w:r w:rsidRPr="00B42C86">
        <w:t>NSW</w:t>
      </w:r>
    </w:p>
    <w:p w14:paraId="2D5AC5EF" w14:textId="2DDA9B88" w:rsidR="00A21C0E" w:rsidRPr="00B42C86" w:rsidRDefault="00A21C0E" w:rsidP="002500CA">
      <w:pPr>
        <w:pStyle w:val="References"/>
        <w:rPr>
          <w:rFonts w:cs="Segoe UI"/>
          <w:i/>
          <w:color w:val="auto"/>
          <w:szCs w:val="24"/>
        </w:rPr>
      </w:pPr>
      <w:r w:rsidRPr="00B42C86">
        <w:rPr>
          <w:i/>
        </w:rPr>
        <w:t>Guardianship Act 1987</w:t>
      </w:r>
    </w:p>
    <w:p w14:paraId="593E78C3" w14:textId="29E0DA13" w:rsidR="00BA65D1" w:rsidRPr="00B42C86" w:rsidRDefault="00A21C0E" w:rsidP="002500CA">
      <w:pPr>
        <w:pStyle w:val="References"/>
        <w:rPr>
          <w:rFonts w:cs="Segoe UI"/>
          <w:i/>
          <w:color w:val="auto"/>
          <w:szCs w:val="24"/>
        </w:rPr>
      </w:pPr>
      <w:r w:rsidRPr="00B42C86">
        <w:rPr>
          <w:i/>
        </w:rPr>
        <w:t>Public Health Regulation 2012</w:t>
      </w:r>
    </w:p>
    <w:p w14:paraId="7CBAE015" w14:textId="112F9C14" w:rsidR="00EA3615" w:rsidRPr="00B42C86" w:rsidRDefault="00083E89" w:rsidP="002500CA">
      <w:pPr>
        <w:pStyle w:val="Subhead2"/>
        <w:ind w:left="284" w:hanging="284"/>
        <w:rPr>
          <w:bCs/>
        </w:rPr>
      </w:pPr>
      <w:r w:rsidRPr="00B42C86">
        <w:br w:type="column"/>
      </w:r>
      <w:r w:rsidR="008B5436" w:rsidRPr="00B42C86">
        <w:t>South Australia</w:t>
      </w:r>
    </w:p>
    <w:p w14:paraId="05CFF415" w14:textId="2134C946" w:rsidR="000B7F9D" w:rsidRPr="00B42C86" w:rsidRDefault="000B7F9D" w:rsidP="002500CA">
      <w:pPr>
        <w:pStyle w:val="References"/>
        <w:rPr>
          <w:rFonts w:cs="Segoe UI"/>
          <w:i/>
          <w:szCs w:val="24"/>
        </w:rPr>
      </w:pPr>
      <w:r w:rsidRPr="00B42C86">
        <w:rPr>
          <w:i/>
        </w:rPr>
        <w:t>Advance Care Directives Act 2013</w:t>
      </w:r>
    </w:p>
    <w:p w14:paraId="15D38AE5" w14:textId="0570482A" w:rsidR="000B7F9D" w:rsidRPr="00B42C86" w:rsidRDefault="000B7F9D" w:rsidP="002500CA">
      <w:pPr>
        <w:pStyle w:val="References"/>
        <w:rPr>
          <w:rFonts w:cs="Segoe UI"/>
          <w:i/>
          <w:szCs w:val="24"/>
        </w:rPr>
      </w:pPr>
      <w:r w:rsidRPr="00B42C86">
        <w:rPr>
          <w:i/>
        </w:rPr>
        <w:t>Consent to Medical Treatment and Palliative Care Act 1995</w:t>
      </w:r>
    </w:p>
    <w:p w14:paraId="3CFFD1F5" w14:textId="1F8DB6A5" w:rsidR="000B7F9D" w:rsidRPr="00B42C86" w:rsidRDefault="000B7F9D" w:rsidP="002500CA">
      <w:pPr>
        <w:pStyle w:val="References"/>
        <w:rPr>
          <w:rFonts w:cs="Segoe UI"/>
          <w:i/>
          <w:szCs w:val="24"/>
        </w:rPr>
      </w:pPr>
      <w:r w:rsidRPr="00B42C86">
        <w:rPr>
          <w:i/>
        </w:rPr>
        <w:t>Guardianship and Administration Act 1993</w:t>
      </w:r>
    </w:p>
    <w:p w14:paraId="3D266A83" w14:textId="1B1C7A7B" w:rsidR="000B7F9D" w:rsidRPr="00B42C86" w:rsidRDefault="000B7F9D" w:rsidP="002500CA">
      <w:pPr>
        <w:pStyle w:val="References"/>
        <w:rPr>
          <w:rFonts w:cs="Segoe UI"/>
          <w:i/>
          <w:szCs w:val="24"/>
        </w:rPr>
      </w:pPr>
      <w:r w:rsidRPr="00B42C86">
        <w:rPr>
          <w:i/>
        </w:rPr>
        <w:t>Health and Community Services Complaints Regulations 2019</w:t>
      </w:r>
    </w:p>
    <w:p w14:paraId="6DF78C2C" w14:textId="4D7F6950" w:rsidR="008B5436" w:rsidRPr="00B42C86" w:rsidRDefault="00455860" w:rsidP="002500CA">
      <w:pPr>
        <w:pStyle w:val="Subhead2"/>
        <w:ind w:left="284" w:hanging="284"/>
        <w:rPr>
          <w:bCs/>
        </w:rPr>
      </w:pPr>
      <w:r w:rsidRPr="00B42C86">
        <w:t>Tasmania</w:t>
      </w:r>
    </w:p>
    <w:p w14:paraId="44E3A460" w14:textId="4874583C" w:rsidR="004A6443" w:rsidRPr="00B42C86" w:rsidRDefault="004A6443" w:rsidP="002500CA">
      <w:pPr>
        <w:pStyle w:val="References"/>
        <w:rPr>
          <w:rFonts w:cs="Segoe UI"/>
          <w:i/>
          <w:szCs w:val="24"/>
        </w:rPr>
      </w:pPr>
      <w:r w:rsidRPr="00B42C86">
        <w:rPr>
          <w:i/>
        </w:rPr>
        <w:t>Guardianship and Administration Act 1995</w:t>
      </w:r>
    </w:p>
    <w:p w14:paraId="1E97E572" w14:textId="342922E2" w:rsidR="00310FFB" w:rsidRPr="00B42C86" w:rsidRDefault="00310FFB" w:rsidP="002500CA">
      <w:pPr>
        <w:pStyle w:val="References"/>
        <w:rPr>
          <w:rFonts w:cs="Segoe UI"/>
          <w:i/>
          <w:szCs w:val="24"/>
        </w:rPr>
      </w:pPr>
      <w:r w:rsidRPr="00B42C86">
        <w:rPr>
          <w:i/>
        </w:rPr>
        <w:t>Health Complaints Act 1995</w:t>
      </w:r>
    </w:p>
    <w:p w14:paraId="6C25DB5A" w14:textId="6BC08E9C" w:rsidR="004A6443" w:rsidRPr="00B42C86" w:rsidRDefault="004A6443" w:rsidP="002500CA">
      <w:pPr>
        <w:pStyle w:val="References"/>
        <w:rPr>
          <w:rFonts w:cs="Segoe UI"/>
          <w:i/>
          <w:szCs w:val="24"/>
        </w:rPr>
      </w:pPr>
      <w:r w:rsidRPr="00B42C86">
        <w:rPr>
          <w:i/>
        </w:rPr>
        <w:t>Health Complaints Amendment (Code of Conduct) Act 2018</w:t>
      </w:r>
    </w:p>
    <w:p w14:paraId="2B1CFA37" w14:textId="1E741767" w:rsidR="002F46F4" w:rsidRPr="00B42C86" w:rsidRDefault="002F46F4" w:rsidP="002500CA">
      <w:pPr>
        <w:pStyle w:val="Subhead2"/>
        <w:ind w:left="284" w:hanging="284"/>
        <w:rPr>
          <w:bCs/>
        </w:rPr>
      </w:pPr>
      <w:r w:rsidRPr="00B42C86">
        <w:t>Queensland</w:t>
      </w:r>
    </w:p>
    <w:p w14:paraId="10904F59" w14:textId="5196BC3E" w:rsidR="009D44FB" w:rsidRPr="00B42C86" w:rsidRDefault="009D44FB" w:rsidP="002500CA">
      <w:pPr>
        <w:pStyle w:val="References"/>
        <w:rPr>
          <w:rFonts w:cs="Segoe UI"/>
          <w:i/>
          <w:szCs w:val="24"/>
        </w:rPr>
      </w:pPr>
      <w:r w:rsidRPr="00B42C86">
        <w:rPr>
          <w:i/>
        </w:rPr>
        <w:t>Disability Services Act 2006</w:t>
      </w:r>
    </w:p>
    <w:p w14:paraId="0B40B5EB" w14:textId="1D4D9C75" w:rsidR="009D44FB" w:rsidRPr="00B42C86" w:rsidRDefault="009D44FB" w:rsidP="002500CA">
      <w:pPr>
        <w:pStyle w:val="References"/>
        <w:rPr>
          <w:rFonts w:cs="Segoe UI"/>
          <w:i/>
          <w:szCs w:val="24"/>
        </w:rPr>
      </w:pPr>
      <w:r w:rsidRPr="00B42C86">
        <w:rPr>
          <w:i/>
        </w:rPr>
        <w:t>Guardianship and Administration Act 2000</w:t>
      </w:r>
    </w:p>
    <w:p w14:paraId="4C8FAEC5" w14:textId="2358853D" w:rsidR="009D44FB" w:rsidRPr="00B42C86" w:rsidRDefault="009D44FB" w:rsidP="002500CA">
      <w:pPr>
        <w:pStyle w:val="References"/>
        <w:rPr>
          <w:rFonts w:cs="Segoe UI"/>
          <w:i/>
          <w:szCs w:val="24"/>
        </w:rPr>
      </w:pPr>
      <w:r w:rsidRPr="00B42C86">
        <w:rPr>
          <w:i/>
        </w:rPr>
        <w:t>Health Ombudsman Regulation 2014</w:t>
      </w:r>
    </w:p>
    <w:p w14:paraId="3F309076" w14:textId="60BB1151" w:rsidR="009D44FB" w:rsidRPr="00B42C86" w:rsidRDefault="009D44FB" w:rsidP="002500CA">
      <w:pPr>
        <w:pStyle w:val="References"/>
        <w:rPr>
          <w:rFonts w:cs="Segoe UI"/>
          <w:i/>
          <w:szCs w:val="24"/>
        </w:rPr>
      </w:pPr>
      <w:r w:rsidRPr="00B42C86">
        <w:rPr>
          <w:i/>
        </w:rPr>
        <w:t>Mental Health Act 2016</w:t>
      </w:r>
    </w:p>
    <w:p w14:paraId="2EA34774" w14:textId="6164895D" w:rsidR="002F46F4" w:rsidRPr="00B42C86" w:rsidRDefault="009D44FB" w:rsidP="002500CA">
      <w:pPr>
        <w:pStyle w:val="References"/>
        <w:rPr>
          <w:rFonts w:cs="Segoe UI"/>
          <w:i/>
          <w:szCs w:val="24"/>
        </w:rPr>
      </w:pPr>
      <w:r w:rsidRPr="00B42C86">
        <w:rPr>
          <w:i/>
        </w:rPr>
        <w:t>Powers of Attorney Act 1998</w:t>
      </w:r>
    </w:p>
    <w:p w14:paraId="08A3FA6F" w14:textId="7640FCD8" w:rsidR="00C96D8A" w:rsidRPr="00B42C86" w:rsidRDefault="00C96D8A" w:rsidP="002500CA">
      <w:pPr>
        <w:pStyle w:val="Subhead2"/>
        <w:ind w:left="284" w:hanging="284"/>
        <w:rPr>
          <w:bCs/>
        </w:rPr>
      </w:pPr>
      <w:r w:rsidRPr="00B42C86">
        <w:t>Victoria</w:t>
      </w:r>
    </w:p>
    <w:p w14:paraId="3CC8DF26" w14:textId="0A048DA5" w:rsidR="00C96D8A" w:rsidRPr="00B42C86" w:rsidRDefault="00C96D8A" w:rsidP="002500CA">
      <w:pPr>
        <w:pStyle w:val="References"/>
        <w:rPr>
          <w:rFonts w:cs="Segoe UI"/>
          <w:i/>
          <w:szCs w:val="24"/>
        </w:rPr>
      </w:pPr>
      <w:r w:rsidRPr="00B42C86">
        <w:rPr>
          <w:i/>
        </w:rPr>
        <w:t>Disability Act 2006</w:t>
      </w:r>
    </w:p>
    <w:p w14:paraId="012589DA" w14:textId="255C9D2C" w:rsidR="00C96D8A" w:rsidRPr="00B42C86" w:rsidRDefault="00C96D8A" w:rsidP="002500CA">
      <w:pPr>
        <w:pStyle w:val="References"/>
        <w:rPr>
          <w:rFonts w:cs="Segoe UI"/>
          <w:i/>
          <w:szCs w:val="24"/>
        </w:rPr>
      </w:pPr>
      <w:r w:rsidRPr="00B42C86">
        <w:rPr>
          <w:i/>
        </w:rPr>
        <w:t xml:space="preserve">Disability Service </w:t>
      </w:r>
      <w:r w:rsidRPr="00B42C86">
        <w:rPr>
          <w:rFonts w:cs="Segoe UI"/>
          <w:i/>
          <w:szCs w:val="24"/>
        </w:rPr>
        <w:t>Safeguards Act 2018</w:t>
      </w:r>
    </w:p>
    <w:p w14:paraId="182629E5" w14:textId="41CE21B9" w:rsidR="00C96D8A" w:rsidRPr="00B42C86" w:rsidRDefault="00C96D8A" w:rsidP="002500CA">
      <w:pPr>
        <w:pStyle w:val="References"/>
        <w:rPr>
          <w:rFonts w:cs="Segoe UI"/>
          <w:i/>
          <w:szCs w:val="24"/>
        </w:rPr>
      </w:pPr>
      <w:r w:rsidRPr="00B42C86">
        <w:rPr>
          <w:i/>
        </w:rPr>
        <w:t xml:space="preserve">Guardianship and Administration Act </w:t>
      </w:r>
      <w:r w:rsidRPr="00B42C86">
        <w:rPr>
          <w:rFonts w:cs="Segoe UI"/>
          <w:i/>
          <w:szCs w:val="24"/>
        </w:rPr>
        <w:t>2019</w:t>
      </w:r>
    </w:p>
    <w:p w14:paraId="0B21E46D" w14:textId="7FDE335E" w:rsidR="00C96D8A" w:rsidRPr="00B42C86" w:rsidRDefault="00C96D8A" w:rsidP="002500CA">
      <w:pPr>
        <w:pStyle w:val="References"/>
        <w:rPr>
          <w:rFonts w:cs="Segoe UI"/>
          <w:i/>
          <w:szCs w:val="24"/>
        </w:rPr>
      </w:pPr>
      <w:r w:rsidRPr="00B42C86">
        <w:rPr>
          <w:i/>
        </w:rPr>
        <w:t>Health Complaints Act 2016</w:t>
      </w:r>
    </w:p>
    <w:p w14:paraId="2E44EB59" w14:textId="5E726D75" w:rsidR="00C96D8A" w:rsidRPr="00B42C86" w:rsidRDefault="00C96D8A" w:rsidP="002500CA">
      <w:pPr>
        <w:pStyle w:val="References"/>
        <w:rPr>
          <w:rFonts w:cs="Segoe UI"/>
          <w:i/>
          <w:szCs w:val="24"/>
        </w:rPr>
      </w:pPr>
      <w:r w:rsidRPr="00B42C86">
        <w:rPr>
          <w:i/>
        </w:rPr>
        <w:t>Medical Treatment Act 1998</w:t>
      </w:r>
    </w:p>
    <w:p w14:paraId="25058AF1" w14:textId="0A367FD6" w:rsidR="00C96D8A" w:rsidRPr="00B42C86" w:rsidRDefault="00C96D8A" w:rsidP="002500CA">
      <w:pPr>
        <w:pStyle w:val="References"/>
        <w:rPr>
          <w:rFonts w:cs="Segoe UI"/>
          <w:i/>
          <w:szCs w:val="24"/>
        </w:rPr>
      </w:pPr>
      <w:r w:rsidRPr="00B42C86">
        <w:rPr>
          <w:i/>
        </w:rPr>
        <w:t>Medical Treatment Planning and Decisions Act 2016</w:t>
      </w:r>
    </w:p>
    <w:p w14:paraId="592F1399" w14:textId="317E285A" w:rsidR="00C96D8A" w:rsidRPr="00B42C86" w:rsidRDefault="00C96D8A" w:rsidP="002500CA">
      <w:pPr>
        <w:pStyle w:val="References"/>
        <w:rPr>
          <w:rFonts w:cs="Segoe UI"/>
          <w:i/>
          <w:szCs w:val="24"/>
        </w:rPr>
      </w:pPr>
      <w:r w:rsidRPr="00B42C86">
        <w:rPr>
          <w:i/>
        </w:rPr>
        <w:t>Powers of Attorney Act 2014</w:t>
      </w:r>
    </w:p>
    <w:p w14:paraId="36149D45" w14:textId="35CBE7E3" w:rsidR="00C96D8A" w:rsidRPr="00B42C86" w:rsidRDefault="00C96D8A" w:rsidP="002500CA">
      <w:pPr>
        <w:pStyle w:val="References"/>
        <w:rPr>
          <w:rFonts w:cs="Segoe UI"/>
          <w:i/>
          <w:szCs w:val="24"/>
        </w:rPr>
      </w:pPr>
      <w:r w:rsidRPr="00B42C86">
        <w:rPr>
          <w:i/>
        </w:rPr>
        <w:t xml:space="preserve">Supported Residential Services (Private </w:t>
      </w:r>
      <w:r w:rsidRPr="00B42C86">
        <w:rPr>
          <w:rFonts w:cs="Segoe UI"/>
          <w:i/>
          <w:szCs w:val="24"/>
        </w:rPr>
        <w:t>Proprietors) Act 2010</w:t>
      </w:r>
    </w:p>
    <w:p w14:paraId="0509C28F" w14:textId="2369E69E" w:rsidR="008850CD" w:rsidRPr="00B42C86" w:rsidRDefault="00BF7DD1" w:rsidP="002500CA">
      <w:pPr>
        <w:pStyle w:val="Subhead2"/>
        <w:ind w:left="284" w:hanging="284"/>
        <w:rPr>
          <w:bCs/>
        </w:rPr>
      </w:pPr>
      <w:r w:rsidRPr="00B42C86">
        <w:t>Western Australia</w:t>
      </w:r>
    </w:p>
    <w:p w14:paraId="7A3EE9A6" w14:textId="5183C521" w:rsidR="00BF7DD1" w:rsidRPr="00B42C86" w:rsidRDefault="00BF7DD1" w:rsidP="002500CA">
      <w:pPr>
        <w:pStyle w:val="References"/>
        <w:rPr>
          <w:rFonts w:cs="Segoe UI"/>
          <w:i/>
          <w:szCs w:val="24"/>
        </w:rPr>
      </w:pPr>
      <w:r w:rsidRPr="00B42C86">
        <w:rPr>
          <w:i/>
        </w:rPr>
        <w:t>Guardianship and Administration Act 1990</w:t>
      </w:r>
    </w:p>
    <w:p w14:paraId="01EF9991" w14:textId="38C688A5" w:rsidR="003C7DA9" w:rsidRPr="00B42C86" w:rsidRDefault="003C7DA9" w:rsidP="002500CA">
      <w:pPr>
        <w:pStyle w:val="Subhead1"/>
        <w:ind w:left="284" w:hanging="284"/>
      </w:pPr>
      <w:r w:rsidRPr="00B42C86">
        <w:t>Legal cases</w:t>
      </w:r>
    </w:p>
    <w:p w14:paraId="6D067939" w14:textId="5FE2F969" w:rsidR="009A57A9" w:rsidRPr="00B42C86" w:rsidRDefault="003C7DA9" w:rsidP="002500CA">
      <w:pPr>
        <w:pStyle w:val="References"/>
        <w:rPr>
          <w:rFonts w:cs="Segoe UI"/>
          <w:szCs w:val="24"/>
        </w:rPr>
      </w:pPr>
      <w:r w:rsidRPr="00B42C86">
        <w:rPr>
          <w:i/>
          <w:iCs/>
        </w:rPr>
        <w:t>VZM</w:t>
      </w:r>
      <w:r w:rsidRPr="00B42C86">
        <w:rPr>
          <w:rFonts w:cs="Segoe UI"/>
          <w:szCs w:val="24"/>
        </w:rPr>
        <w:t xml:space="preserve"> (2020) NSWCATGD 25 [NSW Civil and Administrative Tribunal decision]</w:t>
      </w:r>
    </w:p>
    <w:p w14:paraId="686F11B6" w14:textId="5DF6A3CB" w:rsidR="003563D5" w:rsidRPr="00B42C86" w:rsidRDefault="00302743" w:rsidP="002F67AF">
      <w:pPr>
        <w:rPr>
          <w:lang w:bidi="th-TH"/>
        </w:rPr>
      </w:pPr>
      <w:r w:rsidRPr="00B42C86">
        <w:rPr>
          <w:lang w:bidi="th-TH"/>
        </w:rPr>
        <w:fldChar w:fldCharType="end"/>
      </w:r>
    </w:p>
    <w:p w14:paraId="294DA477" w14:textId="7677AE85" w:rsidR="002F67AF" w:rsidRPr="00B42C86" w:rsidRDefault="002F67AF" w:rsidP="002F67AF">
      <w:pPr>
        <w:rPr>
          <w:lang w:bidi="th-TH"/>
        </w:rPr>
        <w:sectPr w:rsidR="002F67AF" w:rsidRPr="00B42C86" w:rsidSect="00FA3787">
          <w:headerReference w:type="default" r:id="rId33"/>
          <w:type w:val="continuous"/>
          <w:pgSz w:w="11907" w:h="16840" w:code="9"/>
          <w:pgMar w:top="851" w:right="1134" w:bottom="851" w:left="1701" w:header="454" w:footer="567" w:gutter="0"/>
          <w:cols w:num="2" w:space="851"/>
          <w:docGrid w:linePitch="272"/>
          <w15:footnoteColumns w:val="1"/>
        </w:sectPr>
      </w:pPr>
    </w:p>
    <w:p w14:paraId="39AE81CB" w14:textId="77777777" w:rsidR="00383738" w:rsidRPr="00B42C86" w:rsidRDefault="00383738" w:rsidP="00383738">
      <w:pPr>
        <w:pStyle w:val="Disclaimer"/>
        <w:rPr>
          <w:noProof w:val="0"/>
        </w:rPr>
      </w:pPr>
      <w:r w:rsidRPr="00B42C86">
        <w:rPr>
          <w:rStyle w:val="Bold"/>
          <w:noProof w:val="0"/>
        </w:rPr>
        <w:lastRenderedPageBreak/>
        <w:t>Disclaimer:</w:t>
      </w:r>
      <w:r w:rsidRPr="00B42C86">
        <w:rPr>
          <w:noProof w:val="0"/>
        </w:rPr>
        <w:t xml:space="preserve"> Australian Healthcare Associates (AHA) has prepared this report on behalf of the Australian Government Department of Health (the Client).</w:t>
      </w:r>
      <w:r w:rsidRPr="00B42C86">
        <w:rPr>
          <w:noProof w:val="0"/>
        </w:rPr>
        <w:br/>
      </w:r>
      <w:r w:rsidRPr="00B42C86">
        <w:rPr>
          <w:noProof w:val="0"/>
        </w:rPr>
        <w:br/>
        <w:t>The report should not be used or relied upon for any purpose other than as an expression of the conclusions and recommendations of AHA to the Client as to the matters within the scope of the report. AHA and its officers and employees expressly disclaim any liability to any person other than the Client who relies on or purports to rely on the report for any other purpose.</w:t>
      </w:r>
      <w:r w:rsidRPr="00B42C86">
        <w:rPr>
          <w:noProof w:val="0"/>
        </w:rPr>
        <w:br/>
      </w:r>
      <w:r w:rsidRPr="00B42C86">
        <w:rPr>
          <w:noProof w:val="0"/>
        </w:rPr>
        <w:br/>
        <w:t>AHA has prepared the report with care and diligence. The conclusions and recommendations in this report are given in good faith and in the reasonable belief that they are correct and not misleading. The report has been prepared by AHA based on information provided by the client and other persons. AHA has relied on that information and has not independently verified or audited that information.</w:t>
      </w:r>
    </w:p>
    <w:p w14:paraId="76B60F40" w14:textId="730DAF3C" w:rsidR="00383738" w:rsidRPr="00B42C86" w:rsidRDefault="00383738" w:rsidP="00383738">
      <w:pPr>
        <w:pStyle w:val="Disclaimer"/>
        <w:rPr>
          <w:rFonts w:eastAsiaTheme="minorHAnsi"/>
          <w:noProof w:val="0"/>
        </w:rPr>
      </w:pPr>
      <w:r w:rsidRPr="00B42C86">
        <w:rPr>
          <w:rStyle w:val="Bold"/>
          <w:noProof w:val="0"/>
        </w:rPr>
        <w:t>Suggested citation:</w:t>
      </w:r>
      <w:r w:rsidRPr="00B42C86">
        <w:rPr>
          <w:noProof w:val="0"/>
        </w:rPr>
        <w:t xml:space="preserve"> Australian Healthcare Associates, 2020, </w:t>
      </w:r>
      <w:r w:rsidR="003A6A89" w:rsidRPr="00B42C86">
        <w:rPr>
          <w:noProof w:val="0"/>
        </w:rPr>
        <w:t xml:space="preserve">Independent </w:t>
      </w:r>
      <w:r w:rsidR="000B6964" w:rsidRPr="00B42C86">
        <w:rPr>
          <w:noProof w:val="0"/>
        </w:rPr>
        <w:t>review</w:t>
      </w:r>
      <w:r w:rsidRPr="00B42C86">
        <w:rPr>
          <w:noProof w:val="0"/>
        </w:rPr>
        <w:t xml:space="preserve"> of </w:t>
      </w:r>
      <w:r w:rsidR="000B6964" w:rsidRPr="00B42C86">
        <w:rPr>
          <w:noProof w:val="0"/>
        </w:rPr>
        <w:t xml:space="preserve">legislative provisions governing </w:t>
      </w:r>
      <w:r w:rsidRPr="00B42C86">
        <w:rPr>
          <w:noProof w:val="0"/>
        </w:rPr>
        <w:t xml:space="preserve">the </w:t>
      </w:r>
      <w:r w:rsidR="000B6964" w:rsidRPr="00B42C86">
        <w:rPr>
          <w:noProof w:val="0"/>
        </w:rPr>
        <w:t>use of restraint in residential aged care -</w:t>
      </w:r>
      <w:r w:rsidRPr="00B42C86">
        <w:rPr>
          <w:noProof w:val="0"/>
        </w:rPr>
        <w:t>Supplementary volume 1: literature and environmental scan, Australian Government Department of Health</w:t>
      </w:r>
      <w:r w:rsidR="00A35135" w:rsidRPr="00B42C86">
        <w:rPr>
          <w:noProof w:val="0"/>
        </w:rPr>
        <w:t>, Canberra</w:t>
      </w:r>
      <w:r w:rsidR="00470AE3" w:rsidRPr="00B42C86">
        <w:rPr>
          <w:noProof w:val="0"/>
        </w:rPr>
        <w:t>.</w:t>
      </w:r>
    </w:p>
    <w:p w14:paraId="41740788" w14:textId="77777777" w:rsidR="00383738" w:rsidRPr="00B42C86" w:rsidRDefault="00383738" w:rsidP="00383738">
      <w:pPr>
        <w:rPr>
          <w:rFonts w:eastAsiaTheme="minorHAnsi"/>
        </w:rPr>
      </w:pPr>
      <w:r w:rsidRPr="00B42C86">
        <w:rPr>
          <w:rFonts w:eastAsiaTheme="minorHAnsi"/>
          <w:noProof/>
          <w:lang w:val="en-AU"/>
        </w:rPr>
        <w:drawing>
          <wp:inline distT="0" distB="0" distL="0" distR="0" wp14:anchorId="76C1078C" wp14:editId="664B7CEB">
            <wp:extent cx="2952750" cy="260350"/>
            <wp:effectExtent l="0" t="0" r="6350" b="6350"/>
            <wp:docPr id="16" name="Picture 16"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1B51BADC" w14:textId="77777777" w:rsidR="00383738" w:rsidRPr="00B42C86" w:rsidRDefault="00383738" w:rsidP="00383738">
      <w:pPr>
        <w:pStyle w:val="Insidecover"/>
        <w:rPr>
          <w:rFonts w:eastAsiaTheme="minorHAnsi"/>
        </w:rPr>
      </w:pPr>
      <w:r w:rsidRPr="00B42C86">
        <w:rPr>
          <w:rFonts w:eastAsiaTheme="minorHAnsi"/>
        </w:rPr>
        <w:t>Level 6, 140 Bourke St, Melbourne VIC 3000</w:t>
      </w:r>
    </w:p>
    <w:p w14:paraId="297A4438" w14:textId="77777777" w:rsidR="00383738" w:rsidRPr="00B42C86" w:rsidRDefault="00383738" w:rsidP="00383738">
      <w:pPr>
        <w:pStyle w:val="Insidecover"/>
        <w:rPr>
          <w:rFonts w:eastAsiaTheme="minorHAnsi"/>
        </w:rPr>
      </w:pPr>
      <w:r w:rsidRPr="00B42C86">
        <w:rPr>
          <w:rFonts w:eastAsiaTheme="minorHAnsi"/>
        </w:rPr>
        <w:t>Locked Bag 32005, Collins Street East, VIC 8006</w:t>
      </w:r>
    </w:p>
    <w:p w14:paraId="5297D7F5" w14:textId="77777777" w:rsidR="00383738" w:rsidRPr="00B42C86" w:rsidRDefault="00383738" w:rsidP="00383738">
      <w:pPr>
        <w:pStyle w:val="Insidecover"/>
        <w:rPr>
          <w:rFonts w:eastAsiaTheme="minorHAnsi"/>
        </w:rPr>
      </w:pPr>
      <w:r w:rsidRPr="00B42C86">
        <w:rPr>
          <w:rFonts w:eastAsiaTheme="minorHAnsi"/>
        </w:rPr>
        <w:t>(03) 9663 1950</w:t>
      </w:r>
    </w:p>
    <w:p w14:paraId="2644B403" w14:textId="77777777" w:rsidR="00383738" w:rsidRPr="00B42C86" w:rsidRDefault="00383738" w:rsidP="00383738">
      <w:pPr>
        <w:pStyle w:val="Insidecover"/>
        <w:rPr>
          <w:rFonts w:eastAsiaTheme="minorHAnsi"/>
        </w:rPr>
      </w:pPr>
      <w:r w:rsidRPr="00B42C86">
        <w:rPr>
          <w:rFonts w:eastAsiaTheme="minorHAnsi"/>
        </w:rPr>
        <w:t>aha@ahaconsulting.com.au</w:t>
      </w:r>
    </w:p>
    <w:p w14:paraId="41F26304" w14:textId="0FF905EC" w:rsidR="009E3125" w:rsidRPr="00B42C86" w:rsidRDefault="00383738" w:rsidP="00383738">
      <w:pPr>
        <w:pStyle w:val="Insidecover"/>
      </w:pPr>
      <w:r w:rsidRPr="00B42C86">
        <w:rPr>
          <w:rFonts w:eastAsiaTheme="minorHAnsi"/>
        </w:rPr>
        <w:t>www.ahaconsulting.com.au</w:t>
      </w:r>
    </w:p>
    <w:sectPr w:rsidR="009E3125" w:rsidRPr="00B42C86" w:rsidSect="00FA3787">
      <w:headerReference w:type="default" r:id="rId35"/>
      <w:footerReference w:type="default" r:id="rId36"/>
      <w:headerReference w:type="first" r:id="rId37"/>
      <w:footerReference w:type="first" r:id="rId38"/>
      <w:pgSz w:w="11907" w:h="16840" w:code="9"/>
      <w:pgMar w:top="851" w:right="1134" w:bottom="851" w:left="1701" w:header="454" w:footer="567" w:gutter="0"/>
      <w:cols w:space="1418"/>
      <w:vAlign w:val="bottom"/>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ED0C4" w14:textId="77777777" w:rsidR="00B407D8" w:rsidRDefault="00B407D8" w:rsidP="0063537E">
      <w:r>
        <w:separator/>
      </w:r>
    </w:p>
  </w:endnote>
  <w:endnote w:type="continuationSeparator" w:id="0">
    <w:p w14:paraId="13F7A0E2" w14:textId="77777777" w:rsidR="00B407D8" w:rsidRDefault="00B407D8" w:rsidP="0063537E">
      <w:r>
        <w:continuationSeparator/>
      </w:r>
    </w:p>
  </w:endnote>
  <w:endnote w:type="continuationNotice" w:id="1">
    <w:p w14:paraId="4382080A" w14:textId="77777777" w:rsidR="00B407D8" w:rsidRDefault="00B4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nivers 45 Light">
    <w:altName w:val="Calibri"/>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8555" w14:textId="481F00DA" w:rsidR="00B407D8" w:rsidRPr="005D5206" w:rsidRDefault="009B098A" w:rsidP="004C7D3B">
    <w:pPr>
      <w:pStyle w:val="Footer"/>
    </w:pPr>
    <w:fldSimple w:instr="STYLEREF  Title  \* MERGEFORMAT">
      <w:r>
        <w:t>Independent review of legislative provisions governing the use of restraint in residential aged care</w:t>
      </w:r>
    </w:fldSimple>
    <w:r w:rsidR="00B407D8" w:rsidRPr="00330679">
      <w:t xml:space="preserve"> </w:t>
    </w:r>
    <w:fldSimple w:instr="STYLEREF  &quot;Title 2&quot;  \* MERGEFORMAT">
      <w:r>
        <w:t>Supplementary volume 1: literature and environmental scan</w:t>
      </w:r>
    </w:fldSimple>
    <w:r w:rsidR="00B407D8">
      <w:t xml:space="preserve"> </w:t>
    </w:r>
    <w:r w:rsidR="00B407D8" w:rsidRPr="00DE72D1">
      <w:rPr>
        <w:color w:val="0079C1" w:themeColor="text2"/>
      </w:rPr>
      <w:t>|</w:t>
    </w:r>
    <w:r w:rsidR="00B407D8">
      <w:t xml:space="preserve"> </w:t>
    </w:r>
    <w:r w:rsidR="00B407D8" w:rsidRPr="002E6DAF">
      <w:rPr>
        <w:rStyle w:val="Strong"/>
        <w:b w:val="0"/>
      </w:rPr>
      <w:fldChar w:fldCharType="begin"/>
    </w:r>
    <w:r w:rsidR="00B407D8" w:rsidRPr="001C03E9">
      <w:rPr>
        <w:rStyle w:val="Strong"/>
        <w:b w:val="0"/>
      </w:rPr>
      <w:instrText xml:space="preserve"> PAGE   \* MERGEFORMAT </w:instrText>
    </w:r>
    <w:r w:rsidR="00B407D8" w:rsidRPr="002E6DAF">
      <w:rPr>
        <w:rStyle w:val="Strong"/>
        <w:b w:val="0"/>
      </w:rPr>
      <w:fldChar w:fldCharType="separate"/>
    </w:r>
    <w:r w:rsidR="00B407D8">
      <w:rPr>
        <w:rStyle w:val="Strong"/>
        <w:b w:val="0"/>
      </w:rPr>
      <w:t>1</w:t>
    </w:r>
    <w:r w:rsidR="00B407D8" w:rsidRPr="002E6DAF">
      <w:rPr>
        <w:rStyle w:val="Strong"/>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6AD2" w14:textId="54729BED" w:rsidR="00B407D8" w:rsidRDefault="00B407D8" w:rsidP="00E00FFA">
    <w:pPr>
      <w:pStyle w:val="Footer"/>
    </w:pPr>
    <w:r w:rsidRPr="0051166D">
      <w:rPr>
        <w:rFonts w:eastAsia="Segoe UI"/>
        <w:bCs w:val="0"/>
        <w:color w:val="808285"/>
        <w:lang w:val="en-AU"/>
      </w:rPr>
      <w:fldChar w:fldCharType="begin"/>
    </w:r>
    <w:r w:rsidRPr="0051166D">
      <w:rPr>
        <w:rFonts w:eastAsia="Segoe UI"/>
        <w:bCs w:val="0"/>
        <w:color w:val="808285"/>
        <w:lang w:val="en-AU"/>
      </w:rPr>
      <w:instrText>STYLEREF  Title  \* MERGEFORMAT</w:instrText>
    </w:r>
    <w:r w:rsidRPr="0051166D">
      <w:rPr>
        <w:rFonts w:eastAsia="Segoe UI"/>
        <w:bCs w:val="0"/>
        <w:color w:val="808285"/>
        <w:lang w:val="en-AU"/>
      </w:rPr>
      <w:fldChar w:fldCharType="separate"/>
    </w:r>
    <w:r w:rsidR="004320AC">
      <w:rPr>
        <w:rFonts w:eastAsia="Segoe UI"/>
        <w:bCs w:val="0"/>
        <w:color w:val="808285"/>
        <w:lang w:val="en-AU"/>
      </w:rPr>
      <w:t>Independent review of legislative provisions governing the use of restraint in residential aged care</w:t>
    </w:r>
    <w:r w:rsidRPr="0051166D">
      <w:rPr>
        <w:rFonts w:eastAsia="Segoe UI"/>
        <w:bCs w:val="0"/>
        <w:color w:val="808285"/>
        <w:lang w:val="en-AU"/>
      </w:rPr>
      <w:fldChar w:fldCharType="end"/>
    </w:r>
    <w:r>
      <w:rPr>
        <w:rFonts w:eastAsia="Segoe UI"/>
        <w:bCs w:val="0"/>
        <w:color w:val="808285"/>
        <w:lang w:val="en-AU"/>
      </w:rPr>
      <w:t xml:space="preserve"> </w:t>
    </w:r>
    <w:r>
      <w:rPr>
        <w:rFonts w:eastAsia="Segoe UI"/>
        <w:bCs w:val="0"/>
        <w:color w:val="808285"/>
        <w:lang w:val="en-AU"/>
      </w:rPr>
      <w:br/>
    </w:r>
    <w:r w:rsidRPr="0051166D">
      <w:rPr>
        <w:rFonts w:eastAsia="Segoe UI"/>
        <w:bCs w:val="0"/>
        <w:color w:val="808285"/>
        <w:lang w:val="en-AU"/>
      </w:rPr>
      <w:fldChar w:fldCharType="begin"/>
    </w:r>
    <w:r w:rsidRPr="0051166D">
      <w:rPr>
        <w:rFonts w:eastAsia="Segoe UI"/>
        <w:bCs w:val="0"/>
        <w:color w:val="808285"/>
        <w:lang w:val="en-AU"/>
      </w:rPr>
      <w:instrText>STYLEREF  "Title 2"  \* MERGEFORMAT</w:instrText>
    </w:r>
    <w:r w:rsidRPr="0051166D">
      <w:rPr>
        <w:rFonts w:eastAsia="Segoe UI"/>
        <w:bCs w:val="0"/>
        <w:color w:val="808285"/>
        <w:lang w:val="en-AU"/>
      </w:rPr>
      <w:fldChar w:fldCharType="separate"/>
    </w:r>
    <w:r w:rsidR="004320AC">
      <w:rPr>
        <w:rFonts w:eastAsia="Segoe UI"/>
        <w:bCs w:val="0"/>
        <w:color w:val="808285"/>
        <w:lang w:val="en-AU"/>
      </w:rPr>
      <w:t>Supplementary volume 1: literature and environmental scan</w:t>
    </w:r>
    <w:r w:rsidRPr="0051166D">
      <w:rPr>
        <w:rFonts w:eastAsia="Segoe UI"/>
        <w:bCs w:val="0"/>
        <w:color w:val="808285"/>
        <w:lang w:val="en-AU"/>
      </w:rPr>
      <w:fldChar w:fldCharType="end"/>
    </w:r>
    <w:r w:rsidRPr="0051166D">
      <w:rPr>
        <w:rFonts w:eastAsia="Segoe UI"/>
        <w:bCs w:val="0"/>
        <w:color w:val="808285"/>
        <w:lang w:val="en-AU"/>
      </w:rPr>
      <w:t xml:space="preserve"> </w:t>
    </w:r>
    <w:r w:rsidRPr="0051166D">
      <w:rPr>
        <w:rFonts w:eastAsia="Segoe UI"/>
        <w:bCs w:val="0"/>
        <w:color w:val="0079C1"/>
        <w:lang w:val="en-AU"/>
      </w:rPr>
      <w:t>|</w:t>
    </w:r>
    <w:r w:rsidRPr="0051166D">
      <w:rPr>
        <w:rFonts w:eastAsia="Segoe UI"/>
        <w:bCs w:val="0"/>
        <w:color w:val="808285"/>
        <w:lang w:val="en-AU"/>
      </w:rPr>
      <w:t xml:space="preserve"> </w:t>
    </w:r>
    <w:r w:rsidRPr="00036B7A">
      <w:rPr>
        <w:rFonts w:eastAsia="Segoe UI"/>
        <w:bCs w:val="0"/>
        <w:color w:val="808285"/>
      </w:rPr>
      <w:fldChar w:fldCharType="begin"/>
    </w:r>
    <w:r w:rsidRPr="00036B7A">
      <w:rPr>
        <w:rFonts w:eastAsia="Segoe UI"/>
        <w:bCs w:val="0"/>
        <w:color w:val="808285"/>
      </w:rPr>
      <w:instrText xml:space="preserve"> PAGE   \* MERGEFORMAT </w:instrText>
    </w:r>
    <w:r w:rsidRPr="00036B7A">
      <w:rPr>
        <w:rFonts w:eastAsia="Segoe UI"/>
        <w:bCs w:val="0"/>
        <w:color w:val="808285"/>
      </w:rPr>
      <w:fldChar w:fldCharType="separate"/>
    </w:r>
    <w:r w:rsidR="004320AC">
      <w:rPr>
        <w:rFonts w:eastAsia="Segoe UI"/>
        <w:bCs w:val="0"/>
        <w:color w:val="808285"/>
      </w:rPr>
      <w:t>10</w:t>
    </w:r>
    <w:r w:rsidRPr="00036B7A">
      <w:rPr>
        <w:rFonts w:eastAsia="Segoe UI"/>
        <w:bCs w:val="0"/>
        <w:color w:val="80828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C60F" w14:textId="293E17C7" w:rsidR="00B407D8" w:rsidRPr="005D5206" w:rsidRDefault="00B407D8" w:rsidP="001104E4">
    <w:pPr>
      <w:pStyle w:val="Footer"/>
    </w:pPr>
    <w:r w:rsidRPr="0051166D">
      <w:rPr>
        <w:rFonts w:eastAsia="Segoe UI"/>
        <w:bCs w:val="0"/>
        <w:color w:val="808285"/>
        <w:lang w:val="en-AU"/>
      </w:rPr>
      <w:fldChar w:fldCharType="begin"/>
    </w:r>
    <w:r w:rsidRPr="0051166D">
      <w:rPr>
        <w:rFonts w:eastAsia="Segoe UI"/>
        <w:bCs w:val="0"/>
        <w:color w:val="808285"/>
        <w:lang w:val="en-AU"/>
      </w:rPr>
      <w:instrText>STYLEREF  Title  \* MERGEFORMAT</w:instrText>
    </w:r>
    <w:r w:rsidRPr="0051166D">
      <w:rPr>
        <w:rFonts w:eastAsia="Segoe UI"/>
        <w:bCs w:val="0"/>
        <w:color w:val="808285"/>
        <w:lang w:val="en-AU"/>
      </w:rPr>
      <w:fldChar w:fldCharType="separate"/>
    </w:r>
    <w:r w:rsidR="004320AC">
      <w:rPr>
        <w:rFonts w:eastAsia="Segoe UI"/>
        <w:bCs w:val="0"/>
        <w:color w:val="808285"/>
        <w:lang w:val="en-AU"/>
      </w:rPr>
      <w:t>Independent review of legislative provisions governing the use of restraint in residential aged care</w:t>
    </w:r>
    <w:r w:rsidRPr="0051166D">
      <w:rPr>
        <w:rFonts w:eastAsia="Segoe UI"/>
        <w:bCs w:val="0"/>
        <w:color w:val="808285"/>
        <w:lang w:val="en-AU"/>
      </w:rPr>
      <w:fldChar w:fldCharType="end"/>
    </w:r>
    <w:r>
      <w:rPr>
        <w:rFonts w:eastAsia="Segoe UI"/>
        <w:bCs w:val="0"/>
        <w:color w:val="808285"/>
        <w:lang w:val="en-AU"/>
      </w:rPr>
      <w:t xml:space="preserve"> </w:t>
    </w:r>
    <w:r>
      <w:rPr>
        <w:rFonts w:eastAsia="Segoe UI"/>
        <w:bCs w:val="0"/>
        <w:color w:val="808285"/>
        <w:lang w:val="en-AU"/>
      </w:rPr>
      <w:br/>
    </w:r>
    <w:r w:rsidRPr="0051166D">
      <w:rPr>
        <w:rFonts w:eastAsia="Segoe UI"/>
        <w:bCs w:val="0"/>
        <w:color w:val="808285"/>
        <w:lang w:val="en-AU"/>
      </w:rPr>
      <w:fldChar w:fldCharType="begin"/>
    </w:r>
    <w:r w:rsidRPr="0051166D">
      <w:rPr>
        <w:rFonts w:eastAsia="Segoe UI"/>
        <w:bCs w:val="0"/>
        <w:color w:val="808285"/>
        <w:lang w:val="en-AU"/>
      </w:rPr>
      <w:instrText>STYLEREF  "Title 2"  \* MERGEFORMAT</w:instrText>
    </w:r>
    <w:r w:rsidRPr="0051166D">
      <w:rPr>
        <w:rFonts w:eastAsia="Segoe UI"/>
        <w:bCs w:val="0"/>
        <w:color w:val="808285"/>
        <w:lang w:val="en-AU"/>
      </w:rPr>
      <w:fldChar w:fldCharType="separate"/>
    </w:r>
    <w:r w:rsidR="004320AC">
      <w:rPr>
        <w:rFonts w:eastAsia="Segoe UI"/>
        <w:bCs w:val="0"/>
        <w:color w:val="808285"/>
        <w:lang w:val="en-AU"/>
      </w:rPr>
      <w:t>Supplementary volume 1: literature and environmental scan</w:t>
    </w:r>
    <w:r w:rsidRPr="0051166D">
      <w:rPr>
        <w:rFonts w:eastAsia="Segoe UI"/>
        <w:bCs w:val="0"/>
        <w:color w:val="808285"/>
        <w:lang w:val="en-AU"/>
      </w:rPr>
      <w:fldChar w:fldCharType="end"/>
    </w:r>
    <w:r w:rsidRPr="0051166D">
      <w:rPr>
        <w:rFonts w:eastAsia="Segoe UI"/>
        <w:bCs w:val="0"/>
        <w:color w:val="808285"/>
        <w:lang w:val="en-AU"/>
      </w:rPr>
      <w:t xml:space="preserve"> </w:t>
    </w:r>
    <w:r w:rsidRPr="0051166D">
      <w:rPr>
        <w:rFonts w:eastAsia="Segoe UI"/>
        <w:bCs w:val="0"/>
        <w:color w:val="0079C1"/>
        <w:lang w:val="en-AU"/>
      </w:rPr>
      <w:t>|</w:t>
    </w:r>
    <w:r w:rsidRPr="0051166D">
      <w:rPr>
        <w:rFonts w:eastAsia="Segoe UI"/>
        <w:bCs w:val="0"/>
        <w:color w:val="808285"/>
        <w:lang w:val="en-AU"/>
      </w:rPr>
      <w:t xml:space="preserve"> </w:t>
    </w:r>
    <w:r w:rsidRPr="00036B7A">
      <w:rPr>
        <w:rFonts w:eastAsia="Segoe UI"/>
        <w:bCs w:val="0"/>
        <w:color w:val="808285"/>
      </w:rPr>
      <w:fldChar w:fldCharType="begin"/>
    </w:r>
    <w:r w:rsidRPr="00036B7A">
      <w:rPr>
        <w:rFonts w:eastAsia="Segoe UI"/>
        <w:bCs w:val="0"/>
        <w:color w:val="808285"/>
      </w:rPr>
      <w:instrText xml:space="preserve"> PAGE   \* MERGEFORMAT </w:instrText>
    </w:r>
    <w:r w:rsidRPr="00036B7A">
      <w:rPr>
        <w:rFonts w:eastAsia="Segoe UI"/>
        <w:bCs w:val="0"/>
        <w:color w:val="808285"/>
      </w:rPr>
      <w:fldChar w:fldCharType="separate"/>
    </w:r>
    <w:r w:rsidR="004320AC">
      <w:rPr>
        <w:rFonts w:eastAsia="Segoe UI"/>
        <w:bCs w:val="0"/>
        <w:color w:val="808285"/>
      </w:rPr>
      <w:t>27</w:t>
    </w:r>
    <w:r w:rsidRPr="00036B7A">
      <w:rPr>
        <w:rFonts w:eastAsia="Segoe UI"/>
        <w:bCs w:val="0"/>
        <w:color w:val="80828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8B10" w14:textId="77777777" w:rsidR="00B407D8" w:rsidRDefault="00B407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4809" w14:textId="1833DE12" w:rsidR="00B407D8" w:rsidRDefault="009B098A">
    <w:pPr>
      <w:pStyle w:val="Footer"/>
    </w:pPr>
    <w:fldSimple w:instr="STYLEREF  Title  \* MERGEFORMAT">
      <w:r>
        <w:t>Independent review of legislative provisions governing the use of restraint in residential aged care</w:t>
      </w:r>
    </w:fldSimple>
    <w:r w:rsidR="00B407D8" w:rsidRPr="00330679">
      <w:t xml:space="preserve">: </w:t>
    </w:r>
    <w:fldSimple w:instr="STYLEREF  &quot;Title 2&quot;  \* MERGEFORMAT">
      <w:r>
        <w:t>Supplementary volume 1: literature and environmental scan</w:t>
      </w:r>
    </w:fldSimple>
    <w:r w:rsidR="00B407D8">
      <w:t xml:space="preserve"> </w:t>
    </w:r>
    <w:r w:rsidR="00B407D8" w:rsidRPr="00DE72D1">
      <w:rPr>
        <w:color w:val="0079C1" w:themeColor="text2"/>
      </w:rPr>
      <w:t>|</w:t>
    </w:r>
    <w:r w:rsidR="00B407D8">
      <w:t xml:space="preserve"> </w:t>
    </w:r>
    <w:r w:rsidR="00B407D8" w:rsidRPr="002E6DAF">
      <w:rPr>
        <w:rStyle w:val="Strong"/>
        <w:b w:val="0"/>
      </w:rPr>
      <w:fldChar w:fldCharType="begin"/>
    </w:r>
    <w:r w:rsidR="00B407D8" w:rsidRPr="002E6DAF">
      <w:rPr>
        <w:rStyle w:val="Strong"/>
      </w:rPr>
      <w:instrText xml:space="preserve"> PAGE   \* MERGEFORMAT </w:instrText>
    </w:r>
    <w:r w:rsidR="00B407D8" w:rsidRPr="002E6DAF">
      <w:rPr>
        <w:rStyle w:val="Strong"/>
        <w:b w:val="0"/>
      </w:rPr>
      <w:fldChar w:fldCharType="separate"/>
    </w:r>
    <w:r w:rsidR="00B407D8">
      <w:rPr>
        <w:rStyle w:val="Strong"/>
        <w:b w:val="0"/>
      </w:rPr>
      <w:t>ii</w:t>
    </w:r>
    <w:r w:rsidR="00B407D8"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F4E16" w14:textId="77777777" w:rsidR="00B407D8" w:rsidRDefault="00B407D8" w:rsidP="0063537E">
      <w:r>
        <w:separator/>
      </w:r>
    </w:p>
  </w:footnote>
  <w:footnote w:type="continuationSeparator" w:id="0">
    <w:p w14:paraId="49ED28B0" w14:textId="77777777" w:rsidR="00B407D8" w:rsidRDefault="00B407D8" w:rsidP="0063537E">
      <w:r>
        <w:continuationSeparator/>
      </w:r>
    </w:p>
  </w:footnote>
  <w:footnote w:type="continuationNotice" w:id="1">
    <w:p w14:paraId="45BC3408" w14:textId="77777777" w:rsidR="00B407D8" w:rsidRDefault="00B407D8"/>
  </w:footnote>
  <w:footnote w:id="2">
    <w:p w14:paraId="365DA25D" w14:textId="7A746EA0" w:rsidR="00B407D8" w:rsidRPr="00441A02" w:rsidRDefault="00B407D8">
      <w:pPr>
        <w:pStyle w:val="FootnoteText"/>
        <w:rPr>
          <w:lang w:val="en-AU"/>
        </w:rPr>
      </w:pPr>
      <w:r>
        <w:rPr>
          <w:rStyle w:val="FootnoteReference"/>
        </w:rPr>
        <w:footnoteRef/>
      </w:r>
      <w:r>
        <w:t xml:space="preserve"> The STRC is an early intervention programme that provides a time-limited, goal-oriented, multidisciplinary package of care and services for up to 8 weeks. STRC can be delivered in a community setting (e.g. a person’s own home), a residential aged care setting, or a combination of both </w:t>
      </w:r>
      <w:r>
        <w:fldChar w:fldCharType="begin" w:fldLock="1"/>
      </w:r>
      <w:r>
        <w:instrText>ADDIN CSL_CITATION {"citationItems":[{"id":"ITEM-1","itemData":{"URL":"https://www.health.gov.au/initiatives-and-programs/short-term-restorative-care-strc-programme/about-the-short-term-restorative-care-strc-programme","accessed":{"date-parts":[["2020","10","26"]]},"author":[{"dropping-particle":"","family":"Australian Government Department of Health","given":"","non-dropping-particle":"","parse-names":false,"suffix":""}],"id":"ITEM-1","issued":{"date-parts":[["2020"]]},"title":"About the Short-Term Restorative Care (STRC) Programme","type":"webpage"},"uris":["http://www.mendeley.com/documents/?uuid=df653cfd-96b4-46d0-a247-351a5261144c"]}],"mendeley":{"formattedCitation":"(Australian Government Department of Health 2020e)","plainTextFormattedCitation":"(Australian Government Department of Health 2020e)","previouslyFormattedCitation":"(Australian Government Department of Health 2020c)"},"properties":{"noteIndex":0},"schema":"https://github.com/citation-style-language/schema/raw/master/csl-citation.json"}</w:instrText>
      </w:r>
      <w:r>
        <w:fldChar w:fldCharType="separate"/>
      </w:r>
      <w:r w:rsidRPr="00990AA0">
        <w:rPr>
          <w:noProof/>
        </w:rPr>
        <w:t>(Australian Government Department of Health 2020e)</w:t>
      </w:r>
      <w:r>
        <w:fldChar w:fldCharType="end"/>
      </w:r>
      <w:r>
        <w:t xml:space="preserve">. </w:t>
      </w:r>
    </w:p>
  </w:footnote>
  <w:footnote w:id="3">
    <w:p w14:paraId="01DE7AE9" w14:textId="6BD3743E" w:rsidR="00B407D8" w:rsidRPr="000C35D7" w:rsidRDefault="00B407D8" w:rsidP="001801AC">
      <w:pPr>
        <w:pStyle w:val="FootnoteText"/>
      </w:pPr>
      <w:r w:rsidRPr="007540D0">
        <w:rPr>
          <w:rStyle w:val="FootnoteReference"/>
        </w:rPr>
        <w:footnoteRef/>
      </w:r>
      <w:r>
        <w:t xml:space="preserve"> O</w:t>
      </w:r>
      <w:r w:rsidRPr="009B5DEB">
        <w:t>ccupancy rate</w:t>
      </w:r>
      <w:r>
        <w:t xml:space="preserve"> is the</w:t>
      </w:r>
      <w:r w:rsidRPr="009B5DEB">
        <w:t xml:space="preserve"> </w:t>
      </w:r>
      <w:r>
        <w:t xml:space="preserve">total number of days that all people spent in residential aged care over a year, divided by the total number of places that were available over the year </w:t>
      </w:r>
      <w:r>
        <w:fldChar w:fldCharType="begin" w:fldLock="1"/>
      </w:r>
      <w:r>
        <w:instrText>ADDIN CSL_CITATION {"citationItems":[{"id":"ITEM-1","itemData":{"URL":"https://gen-agedcaredata.gov.au/Resources/Glossary","accessed":{"date-parts":[["2020","6","10"]]},"author":[{"dropping-particle":"","family":"Australian Government Department of Health","given":"","non-dropping-particle":"","parse-names":false,"suffix":""}],"id":"ITEM-1","issued":{"date-parts":[["2017"]]},"title":"Glossary","type":"webpage"},"uris":["http://www.mendeley.com/documents/?uuid=5959c467-6646-438a-93de-ad2c2b806631"]}],"mendeley":{"formattedCitation":"(Australian Government Department of Health 2017)","plainTextFormattedCitation":"(Australian Government Department of Health 2017)","previouslyFormattedCitation":"(Australian Government Department of Health 2017)"},"properties":{"noteIndex":0},"schema":"https://github.com/citation-style-language/schema/raw/master/csl-citation.json"}</w:instrText>
      </w:r>
      <w:r>
        <w:fldChar w:fldCharType="separate"/>
      </w:r>
      <w:r w:rsidRPr="00C1011C">
        <w:rPr>
          <w:noProof/>
        </w:rPr>
        <w:t>(Australian Government Department of Health 2017)</w:t>
      </w:r>
      <w:r>
        <w:fldChar w:fldCharType="end"/>
      </w:r>
      <w:r w:rsidRPr="000C35D7">
        <w:t xml:space="preserve"> </w:t>
      </w:r>
    </w:p>
  </w:footnote>
  <w:footnote w:id="4">
    <w:p w14:paraId="4F1DFDD5" w14:textId="6E511A04" w:rsidR="00B407D8" w:rsidRPr="00ED26C9" w:rsidRDefault="00B407D8">
      <w:pPr>
        <w:pStyle w:val="FootnoteText"/>
      </w:pPr>
      <w:r w:rsidRPr="007540D0">
        <w:rPr>
          <w:rStyle w:val="FootnoteReference"/>
        </w:rPr>
        <w:footnoteRef/>
      </w:r>
      <w:r>
        <w:t xml:space="preserve"> For comparison, the number of permanent aged care residents on 30 June 2020 was 183,989.</w:t>
      </w:r>
    </w:p>
  </w:footnote>
  <w:footnote w:id="5">
    <w:p w14:paraId="4F70A332" w14:textId="74C378ED" w:rsidR="00B407D8" w:rsidRPr="00BC7EBE" w:rsidRDefault="00B407D8">
      <w:pPr>
        <w:pStyle w:val="FootnoteText"/>
        <w:rPr>
          <w:lang w:val="en-AU"/>
        </w:rPr>
      </w:pPr>
      <w:r>
        <w:rPr>
          <w:rStyle w:val="FootnoteReference"/>
        </w:rPr>
        <w:footnoteRef/>
      </w:r>
      <w:r>
        <w:t xml:space="preserve"> </w:t>
      </w:r>
      <w:r>
        <w:rPr>
          <w:lang w:val="en-AU"/>
        </w:rPr>
        <w:t>Note the literature scan was not a systematic review. Information presented here is intended to provide context for the Review of the Restraints Principles, rather than represent a comprehensive summary of available literature.</w:t>
      </w:r>
    </w:p>
  </w:footnote>
  <w:footnote w:id="6">
    <w:p w14:paraId="700C3ACB" w14:textId="3C6B396D" w:rsidR="00B407D8" w:rsidRPr="002217FD" w:rsidRDefault="00B407D8">
      <w:pPr>
        <w:pStyle w:val="FootnoteText"/>
        <w:rPr>
          <w:lang w:val="en-AU"/>
        </w:rPr>
      </w:pPr>
      <w:r w:rsidRPr="007540D0">
        <w:rPr>
          <w:rStyle w:val="FootnoteReference"/>
        </w:rPr>
        <w:footnoteRef/>
      </w:r>
      <w:r>
        <w:t xml:space="preserve"> It is also worth noting the wide array of res</w:t>
      </w:r>
      <w:r>
        <w:rPr>
          <w:lang w:val="en-AU"/>
        </w:rPr>
        <w:t xml:space="preserve">ources available that, while not specific to the Restraints Principles, support behaviours that are consistent with them. These include for example clinical practice guidelines (e.g. </w:t>
      </w:r>
      <w:r>
        <w:rPr>
          <w:lang w:val="en-AU"/>
        </w:rPr>
        <w:fldChar w:fldCharType="begin" w:fldLock="1"/>
      </w:r>
      <w:r>
        <w:rPr>
          <w:lang w:val="en-AU"/>
        </w:rPr>
        <w:instrText>ADDIN CSL_CITATION {"citationItems":[{"id":"ITEM-1","itemData":{"ISBN":"9780869065433","ISSN":"0815936X","PMID":"2002145667","author":[{"dropping-particle":"","family":"Royal Australian College of General Practitioners","given":"","non-dropping-particle":"","parse-names":false,"suffix":""}],"edition":"5","id":"ITEM-1","issued":{"date-parts":[["2019"]]},"publisher":"RACGP","publisher-place":"East Melbourne","title":"RACGP Aged Care Clinical Guide (Silver Book)","type":"book"},"uris":["http://www.mendeley.com/documents/?uuid=1ac1a7a7-b4ec-4df5-9b35-38f701dc8a6f"]}],"mendeley":{"formattedCitation":"(Royal Australian College of General Practitioners 2019)","manualFormatting":"Royal Australian College of General Practitioners 2019)","plainTextFormattedCitation":"(Royal Australian College of General Practitioners 2019)","previouslyFormattedCitation":"(Royal Australian College of General Practitioners 2019)"},"properties":{"noteIndex":0},"schema":"https://github.com/citation-style-language/schema/raw/master/csl-citation.json"}</w:instrText>
      </w:r>
      <w:r>
        <w:rPr>
          <w:lang w:val="en-AU"/>
        </w:rPr>
        <w:fldChar w:fldCharType="separate"/>
      </w:r>
      <w:r w:rsidRPr="001514EB">
        <w:rPr>
          <w:noProof/>
          <w:lang w:val="en-AU"/>
        </w:rPr>
        <w:t>Royal Australian College of General Practitioners 2019)</w:t>
      </w:r>
      <w:r>
        <w:rPr>
          <w:lang w:val="en-AU"/>
        </w:rPr>
        <w:fldChar w:fldCharType="end"/>
      </w:r>
      <w:r>
        <w:rPr>
          <w:lang w:val="en-AU"/>
        </w:rPr>
        <w:t xml:space="preserve">, and health professional newsletters </w:t>
      </w:r>
      <w:r>
        <w:rPr>
          <w:lang w:val="en-AU"/>
        </w:rPr>
        <w:fldChar w:fldCharType="begin" w:fldLock="1"/>
      </w:r>
      <w:r>
        <w:rPr>
          <w:lang w:val="en-AU"/>
        </w:rPr>
        <w:instrText>ADDIN CSL_CITATION {"citationItems":[{"id":"ITEM-1","itemData":{"author":[{"dropping-particle":"","family":"Meditrax","given":"","non-dropping-particle":"","parse-names":false,"suffix":""}],"container-title":"GP newsletter","id":"ITEM-1","issued":{"date-parts":[["2019"]]},"title":"Restrictive practices - chemical restraint","type":"article-journal","volume":"22"},"uris":["http://www.mendeley.com/documents/?uuid=0e7a56f1-9653-4c95-b664-6675b3b7d423"]}],"mendeley":{"formattedCitation":"(Meditrax 2019)","manualFormatting":"(e.g. Meditrax 2019)","plainTextFormattedCitation":"(Meditrax 2019)","previouslyFormattedCitation":"(Meditrax 2019)"},"properties":{"noteIndex":0},"schema":"https://github.com/citation-style-language/schema/raw/master/csl-citation.json"}</w:instrText>
      </w:r>
      <w:r>
        <w:rPr>
          <w:lang w:val="en-AU"/>
        </w:rPr>
        <w:fldChar w:fldCharType="separate"/>
      </w:r>
      <w:r w:rsidRPr="00805E60">
        <w:rPr>
          <w:noProof/>
          <w:lang w:val="en-AU"/>
        </w:rPr>
        <w:t>(</w:t>
      </w:r>
      <w:r>
        <w:rPr>
          <w:noProof/>
          <w:lang w:val="en-AU"/>
        </w:rPr>
        <w:t xml:space="preserve">e.g. </w:t>
      </w:r>
      <w:r w:rsidRPr="00805E60">
        <w:rPr>
          <w:noProof/>
          <w:lang w:val="en-AU"/>
        </w:rPr>
        <w:t>Meditrax 2019)</w:t>
      </w:r>
      <w:r>
        <w:rPr>
          <w:lang w:val="en-AU"/>
        </w:rPr>
        <w:fldChar w:fldCharType="end"/>
      </w:r>
      <w:r>
        <w:rPr>
          <w:lang w:val="en-AU"/>
        </w:rPr>
        <w:t xml:space="preserve">. </w:t>
      </w:r>
    </w:p>
  </w:footnote>
  <w:footnote w:id="7">
    <w:p w14:paraId="7FB67A71" w14:textId="04F1D5E2" w:rsidR="00B407D8" w:rsidRPr="0073031C" w:rsidRDefault="00B407D8">
      <w:pPr>
        <w:pStyle w:val="FootnoteText"/>
        <w:rPr>
          <w:lang w:val="en-AU"/>
        </w:rPr>
      </w:pPr>
      <w:r>
        <w:rPr>
          <w:rStyle w:val="FootnoteReference"/>
        </w:rPr>
        <w:footnoteRef/>
      </w:r>
      <w:r>
        <w:t xml:space="preserve"> BPSD – </w:t>
      </w:r>
      <w:r>
        <w:rPr>
          <w:lang w:val="en-AU"/>
        </w:rPr>
        <w:t>Behavioural and psychological symptoms of dementia</w:t>
      </w:r>
    </w:p>
  </w:footnote>
  <w:footnote w:id="8">
    <w:p w14:paraId="3FDA911E" w14:textId="09E52E40" w:rsidR="00B407D8" w:rsidRPr="008E291D" w:rsidRDefault="00B407D8" w:rsidP="00D207A2">
      <w:pPr>
        <w:pStyle w:val="FootnoteText"/>
        <w:rPr>
          <w:lang w:val="en-AU"/>
        </w:rPr>
      </w:pPr>
      <w:r>
        <w:rPr>
          <w:rStyle w:val="FootnoteReference"/>
        </w:rPr>
        <w:footnoteRef/>
      </w:r>
      <w:r>
        <w:t xml:space="preserve"> </w:t>
      </w:r>
      <w:r>
        <w:rPr>
          <w:lang w:val="en-AU"/>
        </w:rPr>
        <w:t>The final report, to which this document is a supplement</w:t>
      </w:r>
    </w:p>
  </w:footnote>
  <w:footnote w:id="9">
    <w:p w14:paraId="1395A997" w14:textId="10AB3A84" w:rsidR="00B407D8" w:rsidRPr="003D5481" w:rsidRDefault="00B407D8">
      <w:pPr>
        <w:pStyle w:val="FootnoteText"/>
        <w:rPr>
          <w:lang w:val="en-AU"/>
        </w:rPr>
      </w:pPr>
      <w:r>
        <w:rPr>
          <w:rStyle w:val="FootnoteReference"/>
        </w:rPr>
        <w:footnoteRef/>
      </w:r>
      <w:r>
        <w:t xml:space="preserve"> T</w:t>
      </w:r>
      <w:r>
        <w:rPr>
          <w:rFonts w:eastAsia="Times New Roman"/>
        </w:rPr>
        <w:t>his information was compiled in June 2020 and updated with information that came to light through review activities.</w:t>
      </w:r>
    </w:p>
  </w:footnote>
  <w:footnote w:id="10">
    <w:p w14:paraId="438CD098" w14:textId="0D3150B4" w:rsidR="00B407D8" w:rsidRPr="00492C6A" w:rsidRDefault="00B407D8" w:rsidP="003B152F">
      <w:pPr>
        <w:pStyle w:val="FootnoteText"/>
      </w:pPr>
      <w:r w:rsidRPr="007540D0">
        <w:rPr>
          <w:rStyle w:val="FootnoteReference"/>
        </w:rPr>
        <w:footnoteRef/>
      </w:r>
      <w:r w:rsidRPr="00492C6A">
        <w:t xml:space="preserve"> When other states’ civil and administrative tribunals deal with decision</w:t>
      </w:r>
      <w:r>
        <w:t xml:space="preserve"> </w:t>
      </w:r>
      <w:r w:rsidRPr="00492C6A">
        <w:t xml:space="preserve">making regarding restraint, they often aim to include similar requirements in their orders </w:t>
      </w:r>
      <w:r w:rsidRPr="00492C6A">
        <w:fldChar w:fldCharType="begin" w:fldLock="1"/>
      </w:r>
      <w:r>
        <w:instrText>ADDIN CSL_CITATION {"citationItems":[{"id":"ITEM-1","itemData":{"author":[{"dropping-particle":"","family":"Chandler","given":"K","non-dropping-particle":"","parse-names":false,"suffix":""},{"dropping-particle":"","family":"White","given":"B","non-dropping-particle":"","parse-names":false,"suffix":""},{"dropping-particle":"","family":"Willmott","given":"L","non-dropping-particle":"","parse-names":false,"suffix":""}],"id":"ITEM-1","issued":{"date-parts":[["2017"]]},"publisher":"Monash University","publisher-place":"Melbourne","title":"What role for adult guardianship in authorising restrictive practices?","type":"book"},"uris":["http://www.mendeley.com/documents/?uuid=51df504f-ce4b-4384-9921-ee80d721485d"]}],"mendeley":{"formattedCitation":"(Chandler et al. 2017)","plainTextFormattedCitation":"(Chandler et al. 2017)","previouslyFormattedCitation":"(Chandler et al. 2017)"},"properties":{"noteIndex":0},"schema":"https://github.com/citation-style-language/schema/raw/master/csl-citation.json"}</w:instrText>
      </w:r>
      <w:r w:rsidRPr="00492C6A">
        <w:fldChar w:fldCharType="separate"/>
      </w:r>
      <w:r w:rsidRPr="00492C6A">
        <w:rPr>
          <w:noProof/>
        </w:rPr>
        <w:t>(Chandler et al. 2017)</w:t>
      </w:r>
      <w:r w:rsidRPr="00492C6A">
        <w:fldChar w:fldCharType="end"/>
      </w:r>
      <w:r w:rsidRPr="00492C6A">
        <w:t>.</w:t>
      </w:r>
    </w:p>
  </w:footnote>
  <w:footnote w:id="11">
    <w:p w14:paraId="0C2B3DA6" w14:textId="4211D72E" w:rsidR="00B407D8" w:rsidRPr="00896ACD" w:rsidRDefault="00B407D8" w:rsidP="003B152F">
      <w:pPr>
        <w:pStyle w:val="FootnoteText"/>
      </w:pPr>
      <w:r w:rsidRPr="007540D0">
        <w:rPr>
          <w:rStyle w:val="FootnoteReference"/>
        </w:rPr>
        <w:footnoteRef/>
      </w:r>
      <w:r>
        <w:t xml:space="preserve"> </w:t>
      </w:r>
      <w:r w:rsidRPr="00216F8F">
        <w:t xml:space="preserve">The Victorian Senior Practitioner has given a direction to provide </w:t>
      </w:r>
      <w:r w:rsidRPr="003B152F">
        <w:t>guidelines</w:t>
      </w:r>
      <w:r w:rsidRPr="00216F8F">
        <w:t xml:space="preserve"> and standards for the use of physical restraint in the disability sector</w:t>
      </w:r>
      <w:r>
        <w:t xml:space="preserve">, </w:t>
      </w:r>
      <w:r w:rsidRPr="00216F8F">
        <w:t xml:space="preserve">under the </w:t>
      </w:r>
      <w:r w:rsidRPr="00FB0B01">
        <w:rPr>
          <w:i/>
          <w:iCs/>
        </w:rPr>
        <w:t xml:space="preserve">Disability Act 2006 </w:t>
      </w:r>
      <w:r w:rsidRPr="00216F8F">
        <w:fldChar w:fldCharType="begin" w:fldLock="1"/>
      </w:r>
      <w:r w:rsidRPr="00216F8F">
        <w:instrText>ADDIN CSL_CITATION {"citationItems":[{"id":"ITEM-1","itemData":{"author":[{"dropping-particle":"","family":"Victorian Senior Practitioner","given":"","non-dropping-particle":"","parse-names":false,"suffix":""}],"id":"ITEM-1","issued":{"date-parts":[["2019"]]},"publisher":"Disability Act 2006, Victorian Senior Practitioner Direction","title":"Physical restraint guidelines and standards","type":"book"},"uris":["http://www.mendeley.com/documents/?uuid=4d251c5a-ee74-44a8-bcf9-5c513b4907b7"]}],"mendeley":{"formattedCitation":"(Victorian Senior Practitioner 2019)","plainTextFormattedCitation":"(Victorian Senior Practitioner 2019)","previouslyFormattedCitation":"(Victorian Senior Practitioner 2019)"},"properties":{"noteIndex":0},"schema":"https://github.com/citation-style-language/schema/raw/master/csl-citation.json"}</w:instrText>
      </w:r>
      <w:r w:rsidRPr="00216F8F">
        <w:fldChar w:fldCharType="separate"/>
      </w:r>
      <w:r w:rsidRPr="00216F8F">
        <w:rPr>
          <w:noProof/>
        </w:rPr>
        <w:t>(Victorian Senior Practitioner 2019)</w:t>
      </w:r>
      <w:r w:rsidRPr="00216F8F">
        <w:fldChar w:fldCharType="end"/>
      </w:r>
      <w:r>
        <w:t>.</w:t>
      </w:r>
    </w:p>
  </w:footnote>
  <w:footnote w:id="12">
    <w:p w14:paraId="71E8C864" w14:textId="16FF8F04" w:rsidR="00B407D8" w:rsidRPr="00E75E55" w:rsidRDefault="00B407D8">
      <w:pPr>
        <w:pStyle w:val="FootnoteText"/>
      </w:pPr>
      <w:r w:rsidRPr="007540D0">
        <w:rPr>
          <w:rStyle w:val="FootnoteReference"/>
        </w:rPr>
        <w:footnoteRef/>
      </w:r>
      <w:r>
        <w:t xml:space="preserve"> The threshold for appointment of a guardian is also defined variously in guardianship legislation, e.g. </w:t>
      </w:r>
      <w:r w:rsidRPr="00EF4CAD">
        <w:t>ability to ‘make reasonable judgments’</w:t>
      </w:r>
      <w:r>
        <w:t xml:space="preserve">, </w:t>
      </w:r>
      <w:r w:rsidRPr="00EF4CAD">
        <w:t>‘incapable of managing his or her person’ or ‘not capable’ of managing affairs ‘impaired capacity’</w:t>
      </w:r>
      <w:r>
        <w:t>,</w:t>
      </w:r>
      <w:r w:rsidRPr="00EF4CAD">
        <w:t xml:space="preserve"> ‘mental incapacity’</w:t>
      </w:r>
      <w:r>
        <w:t xml:space="preserve">, </w:t>
      </w:r>
      <w:r w:rsidRPr="00EF4CAD">
        <w:t>‘impaired decision making ability’</w:t>
      </w:r>
      <w:r>
        <w:t xml:space="preserve"> </w:t>
      </w:r>
      <w:r>
        <w:fldChar w:fldCharType="begin" w:fldLock="1"/>
      </w:r>
      <w:r>
        <w:instrText>ADDIN CSL_CITATION {"citationItems":[{"id":"ITEM-1","itemData":{"DOI":"10.1016/j.alter.2011.07.002","ISSN":"18750672","abstract":"The United Nations Convention on the Rights of Persons with Disabilities (CRPD) entered into force in May 2008. It is the first legally binding international treaty aimed specifically at protecting the rights of persons with disabilities. Ratifying State Parties have to either incorporate new laws or change existing laws, to meet their obligations of implementing the CRPD. Article 12 (Equal Recognition before the Law) of the CRPD supports legal capacity (recognition of a person's right to make decisions). It has been claimed that 'it challenges literally centuries of legal practice which may now be directly contrary to Article 12 and therefore requires examination by States to ensure that legislation complies with the Convention...' (McLay, 2008). In relation to the interpretation of Article 12, most jurisdictions have incorporated substitute decision-making (e.g., guardianship) rather than supported decision-making in their legislation. The best interpretation of Article 12 requires a supported decision-making model. This paper will illustrate this point by (a) examining different approaches to legal capacity, (b) clarifying the distinction between substituted and supported decision-making, (c) examining the history of Article 12 in light of substituted and supported decision-making, and (d) arguing on the basis of history and the deliberation process of the CRPD, that Article 12 requires state parties to implement supported decision-making. © 2011 Association ALTER.","author":[{"dropping-particle":"","family":"Alston","given":"Bruce","non-dropping-particle":"","parse-names":false,"suffix":""}],"container-title":"Law in Context","id":"ITEM-1","issued":{"date-parts":[["2017"]]},"page":"21-43","title":"Towards supported decision-making: Article 12 of the Convention on the Rights of Persons with Disabilities and guardianship law reform","type":"article-journal","volume":"35"},"uris":["http://www.mendeley.com/documents/?uuid=d61a31e7-a0d1-40f0-9789-835b7c950ef8"]}],"mendeley":{"formattedCitation":"(Alston 2017)","plainTextFormattedCitation":"(Alston 2017)","previouslyFormattedCitation":"(Alston 2017)"},"properties":{"noteIndex":0},"schema":"https://github.com/citation-style-language/schema/raw/master/csl-citation.json"}</w:instrText>
      </w:r>
      <w:r>
        <w:fldChar w:fldCharType="separate"/>
      </w:r>
      <w:r w:rsidRPr="00D60655">
        <w:rPr>
          <w:noProof/>
        </w:rPr>
        <w:t>(Alston 2017)</w:t>
      </w:r>
      <w:r>
        <w:fldChar w:fldCharType="end"/>
      </w:r>
      <w:r>
        <w:t>.</w:t>
      </w:r>
    </w:p>
  </w:footnote>
  <w:footnote w:id="13">
    <w:p w14:paraId="0A5CA249" w14:textId="77777777" w:rsidR="00B407D8" w:rsidRPr="000B10A2" w:rsidRDefault="00B407D8" w:rsidP="0094410E">
      <w:pPr>
        <w:pStyle w:val="FootnoteText"/>
      </w:pPr>
      <w:r w:rsidRPr="007540D0">
        <w:rPr>
          <w:rStyle w:val="FootnoteReference"/>
        </w:rPr>
        <w:footnoteRef/>
      </w:r>
      <w:r w:rsidRPr="000B10A2">
        <w:t xml:space="preserve"> Due to legislative change, it is no longer possible to appoint a Medical Agent or an Enduring Guardian, but appointments made under previous legislation are valid </w:t>
      </w:r>
      <w:r w:rsidRPr="000B10A2">
        <w:fldChar w:fldCharType="begin" w:fldLock="1"/>
      </w:r>
      <w:r>
        <w:instrText>ADDIN CSL_CITATION {"citationItems":[{"id":"ITEM-1","itemData":{"URL":"https://end-of-life.qut.edu.au/treatment-decisions/adults/state-and-territory-laws/south-australia#SAET","accessed":{"date-parts":[["2020","5","8"]]},"author":[{"dropping-particle":"","family":"Queensland University of Technology","given":"","non-dropping-particle":"","parse-names":false,"suffix":""}],"id":"ITEM-1","issued":{"date-parts":[["2020"]]},"title":"Treatment decisions: South Australia","type":"webpage"},"uris":["http://www.mendeley.com/documents/?uuid=b9a4a6ec-7a2b-4a6b-af87-46c072788ead"]}],"mendeley":{"formattedCitation":"(Queensland University of Technology 2020g)","plainTextFormattedCitation":"(Queensland University of Technology 2020g)","previouslyFormattedCitation":"(Queensland University of Technology 2020g)"},"properties":{"noteIndex":0},"schema":"https://github.com/citation-style-language/schema/raw/master/csl-citation.json"}</w:instrText>
      </w:r>
      <w:r w:rsidRPr="000B10A2">
        <w:fldChar w:fldCharType="separate"/>
      </w:r>
      <w:r w:rsidRPr="0084498F">
        <w:rPr>
          <w:noProof/>
        </w:rPr>
        <w:t>(Queensland University of Technology 2020g)</w:t>
      </w:r>
      <w:r w:rsidRPr="000B10A2">
        <w:fldChar w:fldCharType="end"/>
      </w:r>
      <w:r w:rsidRPr="000B10A2">
        <w:t xml:space="preserve">. </w:t>
      </w:r>
    </w:p>
  </w:footnote>
  <w:footnote w:id="14">
    <w:p w14:paraId="1ECA8B09" w14:textId="77777777" w:rsidR="00B407D8" w:rsidRPr="004267C8" w:rsidRDefault="00B407D8" w:rsidP="004372C8">
      <w:pPr>
        <w:pStyle w:val="FootnoteText"/>
      </w:pPr>
      <w:r w:rsidRPr="007540D0">
        <w:rPr>
          <w:rStyle w:val="FootnoteReference"/>
        </w:rPr>
        <w:footnoteRef/>
      </w:r>
      <w:r>
        <w:t xml:space="preserve"> </w:t>
      </w:r>
      <w:r w:rsidRPr="004267C8">
        <w:t>Commonwealth Department of Health</w:t>
      </w:r>
      <w:r>
        <w:t xml:space="preserve">, as part of a collection of resources </w:t>
      </w:r>
      <w:r w:rsidRPr="00EA3AF4">
        <w:t>for health professionals, including aged care providers, pathology providers and health care managers</w:t>
      </w:r>
      <w:r>
        <w:t>.</w:t>
      </w:r>
    </w:p>
  </w:footnote>
  <w:footnote w:id="15">
    <w:p w14:paraId="5B449ACE" w14:textId="77777777" w:rsidR="00B407D8" w:rsidRPr="00A13B84" w:rsidRDefault="00B407D8" w:rsidP="004372C8">
      <w:pPr>
        <w:pStyle w:val="FootnoteText"/>
      </w:pPr>
      <w:r w:rsidRPr="007540D0">
        <w:rPr>
          <w:rStyle w:val="FootnoteReference"/>
        </w:rPr>
        <w:footnoteRef/>
      </w:r>
      <w:r>
        <w:t xml:space="preserve"> Carers Australia, Council on the Ageing (COTA) Australia, Dementia Australia, Federation of Ethnic Communities Council of Australia, National Seniors Australia, Older Persons Advocacy Network, Aged &amp; Community Services Australia, Aged Care Guild, Anglicare Australia, Baptist Care Australia, Catholic Health Australia, Leading Age Services Australia and UnitingCare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B5A14" w14:textId="29F9A6EB" w:rsidR="00B407D8" w:rsidRPr="00330679" w:rsidRDefault="009B098A" w:rsidP="00330679">
    <w:pPr>
      <w:pStyle w:val="Header"/>
    </w:pPr>
    <w:fldSimple w:instr=" STYLEREF  Title  \* MERGEFORMAT ">
      <w:r>
        <w:t>Independent review of legislative provisions governing the use of restraint in residential aged care</w:t>
      </w:r>
    </w:fldSimple>
    <w:r w:rsidR="00B407D8" w:rsidRPr="00330679">
      <w:t xml:space="preserve">: </w:t>
    </w:r>
    <w:fldSimple w:instr=" STYLEREF  &quot;Title 2&quot;  \* MERGEFORMAT ">
      <w:r>
        <w:t>Supplementary volume 1: literature and environmental scan</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5C6A" w14:textId="25355AF4" w:rsidR="00B407D8" w:rsidRPr="00132BEF" w:rsidRDefault="00B407D8">
    <w:pPr>
      <w:pStyle w:val="Header"/>
      <w:rPr>
        <w:szCs w:val="18"/>
      </w:rPr>
    </w:pPr>
    <w:r w:rsidRPr="00132BEF">
      <w:rPr>
        <w:szCs w:val="18"/>
      </w:rPr>
      <w:fldChar w:fldCharType="begin"/>
    </w:r>
    <w:r w:rsidRPr="00132BEF">
      <w:rPr>
        <w:szCs w:val="18"/>
      </w:rPr>
      <w:instrText xml:space="preserve"> REF _Ref56519718 \r \h </w:instrText>
    </w:r>
    <w:r>
      <w:rPr>
        <w:szCs w:val="18"/>
      </w:rPr>
      <w:instrText xml:space="preserve"> \* MERGEFORMAT </w:instrText>
    </w:r>
    <w:r w:rsidRPr="00132BEF">
      <w:rPr>
        <w:szCs w:val="18"/>
      </w:rPr>
    </w:r>
    <w:r w:rsidRPr="00132BEF">
      <w:rPr>
        <w:szCs w:val="18"/>
      </w:rPr>
      <w:fldChar w:fldCharType="separate"/>
    </w:r>
    <w:r w:rsidR="009B098A">
      <w:rPr>
        <w:szCs w:val="18"/>
      </w:rPr>
      <w:t>6</w:t>
    </w:r>
    <w:r w:rsidRPr="00132BEF">
      <w:rPr>
        <w:szCs w:val="18"/>
      </w:rPr>
      <w:fldChar w:fldCharType="end"/>
    </w:r>
    <w:r>
      <w:rPr>
        <w:szCs w:val="18"/>
      </w:rPr>
      <w:t xml:space="preserve">. </w:t>
    </w:r>
    <w:r w:rsidRPr="00132BEF">
      <w:rPr>
        <w:szCs w:val="18"/>
      </w:rPr>
      <w:fldChar w:fldCharType="begin"/>
    </w:r>
    <w:r w:rsidRPr="00132BEF">
      <w:rPr>
        <w:szCs w:val="18"/>
      </w:rPr>
      <w:instrText xml:space="preserve"> REF _Ref56519722 \h </w:instrText>
    </w:r>
    <w:r>
      <w:rPr>
        <w:szCs w:val="18"/>
      </w:rPr>
      <w:instrText xml:space="preserve"> \* MERGEFORMAT </w:instrText>
    </w:r>
    <w:r w:rsidRPr="00132BEF">
      <w:rPr>
        <w:szCs w:val="18"/>
      </w:rPr>
    </w:r>
    <w:r w:rsidRPr="00132BEF">
      <w:rPr>
        <w:szCs w:val="18"/>
      </w:rPr>
      <w:fldChar w:fldCharType="separate"/>
    </w:r>
    <w:r w:rsidR="009B098A" w:rsidRPr="009B098A">
      <w:rPr>
        <w:szCs w:val="18"/>
      </w:rPr>
      <w:t>State and territory policy settings</w:t>
    </w:r>
    <w:r w:rsidRPr="00132BEF">
      <w:rPr>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590E" w14:textId="44244446" w:rsidR="00B407D8" w:rsidRDefault="00B407D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57EC6" w14:textId="77777777" w:rsidR="00B407D8" w:rsidRDefault="00B407D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E611" w14:textId="371CFE52" w:rsidR="00B407D8" w:rsidRDefault="00B407D8">
    <w:pPr>
      <w:pStyle w:val="Header"/>
    </w:pPr>
    <w:r>
      <w:fldChar w:fldCharType="begin"/>
    </w:r>
    <w:r>
      <w:instrText xml:space="preserve"> REF _Ref56519793 \r \h </w:instrText>
    </w:r>
    <w:r>
      <w:fldChar w:fldCharType="separate"/>
    </w:r>
    <w:r w:rsidR="009B098A">
      <w:t>8</w:t>
    </w:r>
    <w:r>
      <w:fldChar w:fldCharType="end"/>
    </w:r>
    <w:r>
      <w:t xml:space="preserve">. </w:t>
    </w:r>
    <w:r>
      <w:fldChar w:fldCharType="begin"/>
    </w:r>
    <w:r>
      <w:instrText xml:space="preserve"> REF _Ref56519797 \h </w:instrText>
    </w:r>
    <w:r>
      <w:fldChar w:fldCharType="separate"/>
    </w:r>
    <w:r w:rsidR="009B098A" w:rsidRPr="00B42C86">
      <w:t>COVID-19 and restraint in aged care</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6473" w14:textId="6AB245EB" w:rsidR="00B407D8" w:rsidRDefault="00B407D8" w:rsidP="002F67AF">
    <w:pPr>
      <w:pStyle w:val="Header"/>
    </w:pPr>
    <w:r>
      <w:fldChar w:fldCharType="begin"/>
    </w:r>
    <w:r>
      <w:instrText xml:space="preserve"> REF _Ref56519833 \h </w:instrText>
    </w:r>
    <w:r>
      <w:fldChar w:fldCharType="separate"/>
    </w:r>
    <w:r w:rsidR="009B098A" w:rsidRPr="00B42C86">
      <w:t>References</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3555" w14:textId="77777777" w:rsidR="00B407D8" w:rsidRDefault="00B407D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C6C0" w14:textId="77777777" w:rsidR="00B407D8" w:rsidRDefault="00B407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4B54" w14:textId="69856175" w:rsidR="00B407D8" w:rsidRPr="00330679" w:rsidRDefault="009B098A" w:rsidP="00330679">
    <w:pPr>
      <w:pStyle w:val="Header"/>
    </w:pPr>
    <w:r>
      <w:fldChar w:fldCharType="begin"/>
    </w:r>
    <w:r>
      <w:instrText>STYLEREF  "TOC Heading"  \* MERGEFORMAT</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3327E" w14:textId="77777777" w:rsidR="00B407D8" w:rsidRPr="00B75DAA" w:rsidRDefault="00B407D8" w:rsidP="001A6E9F">
    <w:pPr>
      <w:pStyle w:val="Tiny"/>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074D" w14:textId="08EE8FBD" w:rsidR="00B407D8" w:rsidRDefault="00B407D8">
    <w:pPr>
      <w:pStyle w:val="Header"/>
    </w:pPr>
    <w:r>
      <w:fldChar w:fldCharType="begin"/>
    </w:r>
    <w:r>
      <w:instrText xml:space="preserve"> REF _Ref56519185 \r \h </w:instrText>
    </w:r>
    <w:r>
      <w:fldChar w:fldCharType="separate"/>
    </w:r>
    <w:r w:rsidR="009B098A">
      <w:t>2</w:t>
    </w:r>
    <w:r>
      <w:fldChar w:fldCharType="end"/>
    </w:r>
    <w:r>
      <w:t xml:space="preserve">. </w:t>
    </w:r>
    <w:fldSimple w:instr=" STYLEREF  &quot;Heading 1,h1&quot;  \* MERGEFORMAT ">
      <w:r w:rsidR="004320AC">
        <w:t>Setting the scene: residential aged care in Australia</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45FA" w14:textId="2427F16C" w:rsidR="00B407D8" w:rsidRDefault="00B407D8">
    <w:pPr>
      <w:pStyle w:val="Header"/>
    </w:pPr>
    <w:r>
      <w:fldChar w:fldCharType="begin"/>
    </w:r>
    <w:r>
      <w:instrText xml:space="preserve"> REF _Ref41570065 \r \h </w:instrText>
    </w:r>
    <w:r>
      <w:fldChar w:fldCharType="separate"/>
    </w:r>
    <w:r w:rsidR="009B098A">
      <w:t>3</w:t>
    </w:r>
    <w:r>
      <w:fldChar w:fldCharType="end"/>
    </w:r>
    <w:r>
      <w:t xml:space="preserve">. </w:t>
    </w:r>
    <w:r>
      <w:fldChar w:fldCharType="begin"/>
    </w:r>
    <w:r>
      <w:instrText xml:space="preserve"> REF _Ref41570065 \h </w:instrText>
    </w:r>
    <w:r>
      <w:fldChar w:fldCharType="separate"/>
    </w:r>
    <w:r w:rsidR="009B098A" w:rsidRPr="00B42C86">
      <w:t>Approaches to the regulation of restraint</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0F535" w14:textId="78C5FB85" w:rsidR="00B407D8" w:rsidRDefault="00B407D8">
    <w:pPr>
      <w:pStyle w:val="Header"/>
    </w:pPr>
    <w:r>
      <w:fldChar w:fldCharType="begin"/>
    </w:r>
    <w:r>
      <w:instrText xml:space="preserve"> REF _Ref54871752 \r \h </w:instrText>
    </w:r>
    <w:r>
      <w:fldChar w:fldCharType="separate"/>
    </w:r>
    <w:r w:rsidR="009B098A">
      <w:t>4</w:t>
    </w:r>
    <w:r>
      <w:fldChar w:fldCharType="end"/>
    </w:r>
    <w:r>
      <w:t xml:space="preserve">. </w:t>
    </w:r>
    <w:r>
      <w:fldChar w:fldCharType="begin"/>
    </w:r>
    <w:r>
      <w:instrText xml:space="preserve"> REF _Ref54871752 \h </w:instrText>
    </w:r>
    <w:r>
      <w:fldChar w:fldCharType="separate"/>
    </w:r>
    <w:r w:rsidR="009B098A" w:rsidRPr="00B42C86">
      <w:t>Key inquiries and reviews</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D906" w14:textId="6A8C37C2" w:rsidR="00B407D8" w:rsidRDefault="00B407D8" w:rsidP="00434C9A">
    <w:pPr>
      <w:pStyle w:val="Tiny"/>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8D7CF" w14:textId="0D46A67D" w:rsidR="00B407D8" w:rsidRDefault="00B407D8">
    <w:pPr>
      <w:pStyle w:val="Header"/>
    </w:pPr>
    <w:r>
      <w:fldChar w:fldCharType="begin"/>
    </w:r>
    <w:r>
      <w:instrText xml:space="preserve"> REF _Ref56519490 \r \h </w:instrText>
    </w:r>
    <w:r>
      <w:fldChar w:fldCharType="separate"/>
    </w:r>
    <w:r w:rsidR="009B098A">
      <w:t>5</w:t>
    </w:r>
    <w:r>
      <w:fldChar w:fldCharType="end"/>
    </w:r>
    <w:r>
      <w:t xml:space="preserve">. </w:t>
    </w:r>
    <w:r>
      <w:fldChar w:fldCharType="begin"/>
    </w:r>
    <w:r>
      <w:instrText xml:space="preserve"> REF _Ref56519494 \h </w:instrText>
    </w:r>
    <w:r>
      <w:fldChar w:fldCharType="separate"/>
    </w:r>
    <w:r w:rsidR="009B098A" w:rsidRPr="00B42C86">
      <w:t>Relevant national aged care legislation and initiatives</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F2044" w14:textId="43EC945A" w:rsidR="00B407D8" w:rsidRDefault="00B407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BAB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126F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D623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DA1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18D2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560C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6251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4672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7C8E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E0D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E7E0E"/>
    <w:multiLevelType w:val="hybridMultilevel"/>
    <w:tmpl w:val="C1A20446"/>
    <w:lvl w:ilvl="0" w:tplc="C4DE345C">
      <w:start w:val="1"/>
      <w:numFmt w:val="decimal"/>
      <w:pStyle w:val="TableList1"/>
      <w:lvlText w:val="%1."/>
      <w:lvlJc w:val="left"/>
      <w:pPr>
        <w:ind w:left="284" w:hanging="284"/>
      </w:pPr>
      <w:rPr>
        <w:rFonts w:hint="default"/>
        <w:color w:val="404142"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E6418"/>
    <w:multiLevelType w:val="multilevel"/>
    <w:tmpl w:val="123493D2"/>
    <w:lvl w:ilvl="0">
      <w:start w:val="1"/>
      <w:numFmt w:val="decimal"/>
      <w:lvlText w:val="C%1"/>
      <w:lvlJc w:val="left"/>
      <w:pPr>
        <w:tabs>
          <w:tab w:val="num" w:pos="924"/>
        </w:tabs>
        <w:ind w:left="924" w:hanging="924"/>
      </w:pPr>
    </w:lvl>
    <w:lvl w:ilvl="1">
      <w:start w:val="1"/>
      <w:numFmt w:val="decimal"/>
      <w:lvlText w:val="B%1.%2"/>
      <w:lvlJc w:val="left"/>
      <w:pPr>
        <w:tabs>
          <w:tab w:val="num" w:pos="924"/>
        </w:tabs>
        <w:ind w:left="924" w:hanging="924"/>
      </w:pPr>
    </w:lvl>
    <w:lvl w:ilvl="2">
      <w:start w:val="1"/>
      <w:numFmt w:val="decimal"/>
      <w:lvlText w:val="%1.%2.%3"/>
      <w:lvlJc w:val="left"/>
      <w:pPr>
        <w:tabs>
          <w:tab w:val="num" w:pos="1848"/>
        </w:tabs>
        <w:ind w:left="1848" w:hanging="924"/>
      </w:pPr>
    </w:lvl>
    <w:lvl w:ilvl="3">
      <w:start w:val="1"/>
      <w:numFmt w:val="lowerLetter"/>
      <w:lvlText w:val="(%4)"/>
      <w:lvlJc w:val="left"/>
      <w:pPr>
        <w:tabs>
          <w:tab w:val="num" w:pos="2773"/>
        </w:tabs>
        <w:ind w:left="2773" w:hanging="925"/>
      </w:pPr>
    </w:lvl>
    <w:lvl w:ilvl="4">
      <w:start w:val="1"/>
      <w:numFmt w:val="lowerLetter"/>
      <w:lvlText w:val="(%5)"/>
      <w:lvlJc w:val="left"/>
      <w:pPr>
        <w:tabs>
          <w:tab w:val="num" w:pos="1848"/>
        </w:tabs>
        <w:ind w:left="1848" w:hanging="924"/>
      </w:pPr>
    </w:lvl>
    <w:lvl w:ilvl="5">
      <w:start w:val="1"/>
      <w:numFmt w:val="lowerRoman"/>
      <w:lvlRestart w:val="4"/>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2" w15:restartNumberingAfterBreak="0">
    <w:nsid w:val="0F636B35"/>
    <w:multiLevelType w:val="hybridMultilevel"/>
    <w:tmpl w:val="396439C4"/>
    <w:lvl w:ilvl="0" w:tplc="2E642168">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5FF07E8"/>
    <w:multiLevelType w:val="hybridMultilevel"/>
    <w:tmpl w:val="AC108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7716A"/>
    <w:multiLevelType w:val="hybridMultilevel"/>
    <w:tmpl w:val="82AA44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6" w15:restartNumberingAfterBreak="0">
    <w:nsid w:val="1FAF399A"/>
    <w:multiLevelType w:val="multilevel"/>
    <w:tmpl w:val="E794A0EA"/>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sz w:val="26"/>
        <w:szCs w:val="26"/>
      </w:rPr>
    </w:lvl>
    <w:lvl w:ilvl="3">
      <w:start w:val="1"/>
      <w:numFmt w:val="none"/>
      <w:pStyle w:val="Heading4"/>
      <w:lvlText w:val=""/>
      <w:lvlJc w:val="left"/>
      <w:pPr>
        <w:ind w:left="0" w:firstLine="0"/>
      </w:pPr>
      <w:rPr>
        <w:rFonts w:hint="default"/>
      </w:rPr>
    </w:lvl>
    <w:lvl w:ilvl="4">
      <w:start w:val="1"/>
      <w:numFmt w:val="upperLetter"/>
      <w:pStyle w:val="Heading5"/>
      <w:lvlText w:val="Appendix %5"/>
      <w:lvlJc w:val="left"/>
      <w:pPr>
        <w:ind w:left="0" w:hanging="709"/>
      </w:pPr>
      <w:rPr>
        <w:rFonts w:hint="default"/>
      </w:rPr>
    </w:lvl>
    <w:lvl w:ilvl="5">
      <w:start w:val="1"/>
      <w:numFmt w:val="decimal"/>
      <w:pStyle w:val="Heading6"/>
      <w:lvlText w:val="%5.%6"/>
      <w:lvlJc w:val="left"/>
      <w:pPr>
        <w:ind w:left="0" w:hanging="709"/>
      </w:pPr>
      <w:rPr>
        <w:rFonts w:hint="default"/>
        <w:sz w:val="36"/>
      </w:rPr>
    </w:lvl>
    <w:lvl w:ilvl="6">
      <w:start w:val="1"/>
      <w:numFmt w:val="decimal"/>
      <w:pStyle w:val="Heading7"/>
      <w:lvlText w:val="%5.%6.%7"/>
      <w:lvlJc w:val="left"/>
      <w:pPr>
        <w:ind w:left="0" w:hanging="709"/>
      </w:pPr>
      <w:rPr>
        <w:rFonts w:hint="default"/>
        <w:sz w:val="24"/>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2078490C"/>
    <w:multiLevelType w:val="hybridMultilevel"/>
    <w:tmpl w:val="1A1CF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5F0DCA"/>
    <w:multiLevelType w:val="multilevel"/>
    <w:tmpl w:val="D4A2F750"/>
    <w:lvl w:ilvl="0">
      <w:start w:val="1"/>
      <w:numFmt w:val="decimal"/>
      <w:lvlText w:val="%1"/>
      <w:lvlJc w:val="left"/>
      <w:pPr>
        <w:tabs>
          <w:tab w:val="num" w:pos="57"/>
        </w:tabs>
        <w:ind w:left="0" w:hanging="709"/>
      </w:pPr>
      <w:rPr>
        <w:rFonts w:hint="default"/>
      </w:rPr>
    </w:lvl>
    <w:lvl w:ilvl="1">
      <w:start w:val="1"/>
      <w:numFmt w:val="decimal"/>
      <w:lvlText w:val="%1.%2"/>
      <w:lvlJc w:val="left"/>
      <w:pPr>
        <w:tabs>
          <w:tab w:val="num" w:pos="57"/>
        </w:tabs>
        <w:ind w:left="0" w:hanging="709"/>
      </w:pPr>
      <w:rPr>
        <w:rFonts w:hint="default"/>
      </w:rPr>
    </w:lvl>
    <w:lvl w:ilvl="2">
      <w:start w:val="1"/>
      <w:numFmt w:val="decimal"/>
      <w:lvlText w:val="%1.%2.%3"/>
      <w:lvlJc w:val="left"/>
      <w:pPr>
        <w:tabs>
          <w:tab w:val="num" w:pos="57"/>
        </w:tabs>
        <w:ind w:left="0" w:hanging="709"/>
      </w:pPr>
      <w:rPr>
        <w:rFonts w:hint="default"/>
      </w:rPr>
    </w:lvl>
    <w:lvl w:ilvl="3">
      <w:start w:val="1"/>
      <w:numFmt w:val="none"/>
      <w:suff w:val="nothing"/>
      <w:lvlText w:val=""/>
      <w:lvlJc w:val="left"/>
      <w:pPr>
        <w:ind w:left="0" w:firstLine="0"/>
      </w:pPr>
      <w:rPr>
        <w:rFonts w:hint="default"/>
      </w:rPr>
    </w:lvl>
    <w:lvl w:ilvl="4">
      <w:start w:val="1"/>
      <w:numFmt w:val="upperLetter"/>
      <w:lvlText w:val="Appendix %5"/>
      <w:lvlJc w:val="left"/>
      <w:pPr>
        <w:tabs>
          <w:tab w:val="num" w:pos="57"/>
        </w:tabs>
        <w:ind w:left="0" w:hanging="709"/>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tabs>
          <w:tab w:val="num" w:pos="57"/>
        </w:tabs>
        <w:ind w:left="0" w:hanging="709"/>
      </w:pPr>
      <w:rPr>
        <w:rFonts w:hint="default"/>
      </w:rPr>
    </w:lvl>
    <w:lvl w:ilvl="6">
      <w:start w:val="1"/>
      <w:numFmt w:val="decimal"/>
      <w:lvlText w:val="%5.%6.%7"/>
      <w:lvlJc w:val="left"/>
      <w:pPr>
        <w:tabs>
          <w:tab w:val="num" w:pos="57"/>
        </w:tabs>
        <w:ind w:left="0"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5295BFA"/>
    <w:multiLevelType w:val="hybridMultilevel"/>
    <w:tmpl w:val="52D6754A"/>
    <w:lvl w:ilvl="0" w:tplc="F77E44C6">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2B355AA5"/>
    <w:multiLevelType w:val="hybridMultilevel"/>
    <w:tmpl w:val="066CC6C6"/>
    <w:lvl w:ilvl="0" w:tplc="3310614A">
      <w:start w:val="1"/>
      <w:numFmt w:val="bullet"/>
      <w:pStyle w:val="Bullet1"/>
      <w:lvlText w:val=""/>
      <w:lvlJc w:val="left"/>
      <w:pPr>
        <w:ind w:left="720" w:hanging="360"/>
      </w:pPr>
      <w:rPr>
        <w:rFonts w:ascii="Symbol" w:hAnsi="Symbol" w:hint="default"/>
      </w:rPr>
    </w:lvl>
    <w:lvl w:ilvl="1" w:tplc="177C3490">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F2050A"/>
    <w:multiLevelType w:val="hybridMultilevel"/>
    <w:tmpl w:val="DECA90E8"/>
    <w:lvl w:ilvl="0" w:tplc="79C60C7E">
      <w:start w:val="1"/>
      <w:numFmt w:val="bullet"/>
      <w:pStyle w:val="Bullet3"/>
      <w:lvlText w:val="o"/>
      <w:lvlJc w:val="left"/>
      <w:pPr>
        <w:ind w:left="-62" w:hanging="360"/>
      </w:pPr>
      <w:rPr>
        <w:rFonts w:ascii="Courier New" w:hAnsi="Courier New" w:cs="Courier New" w:hint="default"/>
      </w:rPr>
    </w:lvl>
    <w:lvl w:ilvl="1" w:tplc="C3AE677E">
      <w:start w:val="1"/>
      <w:numFmt w:val="bullet"/>
      <w:lvlText w:val=""/>
      <w:lvlJc w:val="left"/>
      <w:pPr>
        <w:ind w:left="-258" w:hanging="360"/>
      </w:pPr>
      <w:rPr>
        <w:rFonts w:ascii="Symbol" w:hAnsi="Symbol" w:hint="default"/>
      </w:rPr>
    </w:lvl>
    <w:lvl w:ilvl="2" w:tplc="3500B6E2">
      <w:start w:val="1"/>
      <w:numFmt w:val="bullet"/>
      <w:lvlText w:val="•"/>
      <w:lvlJc w:val="left"/>
      <w:pPr>
        <w:ind w:left="462" w:hanging="360"/>
      </w:pPr>
      <w:rPr>
        <w:rFonts w:ascii="Arial" w:hAnsi="Arial" w:hint="default"/>
      </w:rPr>
    </w:lvl>
    <w:lvl w:ilvl="3" w:tplc="0C090001" w:tentative="1">
      <w:start w:val="1"/>
      <w:numFmt w:val="bullet"/>
      <w:lvlText w:val=""/>
      <w:lvlJc w:val="left"/>
      <w:pPr>
        <w:ind w:left="1182" w:hanging="360"/>
      </w:pPr>
      <w:rPr>
        <w:rFonts w:ascii="Symbol" w:hAnsi="Symbol" w:hint="default"/>
      </w:rPr>
    </w:lvl>
    <w:lvl w:ilvl="4" w:tplc="0C090003" w:tentative="1">
      <w:start w:val="1"/>
      <w:numFmt w:val="bullet"/>
      <w:lvlText w:val="o"/>
      <w:lvlJc w:val="left"/>
      <w:pPr>
        <w:ind w:left="1902" w:hanging="360"/>
      </w:pPr>
      <w:rPr>
        <w:rFonts w:ascii="Courier New" w:hAnsi="Courier New" w:cs="Courier New" w:hint="default"/>
      </w:rPr>
    </w:lvl>
    <w:lvl w:ilvl="5" w:tplc="0C090005" w:tentative="1">
      <w:start w:val="1"/>
      <w:numFmt w:val="bullet"/>
      <w:lvlText w:val=""/>
      <w:lvlJc w:val="left"/>
      <w:pPr>
        <w:ind w:left="2622" w:hanging="360"/>
      </w:pPr>
      <w:rPr>
        <w:rFonts w:ascii="Wingdings" w:hAnsi="Wingdings" w:hint="default"/>
      </w:rPr>
    </w:lvl>
    <w:lvl w:ilvl="6" w:tplc="0C090001" w:tentative="1">
      <w:start w:val="1"/>
      <w:numFmt w:val="bullet"/>
      <w:lvlText w:val=""/>
      <w:lvlJc w:val="left"/>
      <w:pPr>
        <w:ind w:left="3342" w:hanging="360"/>
      </w:pPr>
      <w:rPr>
        <w:rFonts w:ascii="Symbol" w:hAnsi="Symbol" w:hint="default"/>
      </w:rPr>
    </w:lvl>
    <w:lvl w:ilvl="7" w:tplc="0C090003" w:tentative="1">
      <w:start w:val="1"/>
      <w:numFmt w:val="bullet"/>
      <w:lvlText w:val="o"/>
      <w:lvlJc w:val="left"/>
      <w:pPr>
        <w:ind w:left="4062" w:hanging="360"/>
      </w:pPr>
      <w:rPr>
        <w:rFonts w:ascii="Courier New" w:hAnsi="Courier New" w:cs="Courier New" w:hint="default"/>
      </w:rPr>
    </w:lvl>
    <w:lvl w:ilvl="8" w:tplc="0C090005" w:tentative="1">
      <w:start w:val="1"/>
      <w:numFmt w:val="bullet"/>
      <w:lvlText w:val=""/>
      <w:lvlJc w:val="left"/>
      <w:pPr>
        <w:ind w:left="4782" w:hanging="360"/>
      </w:pPr>
      <w:rPr>
        <w:rFonts w:ascii="Wingdings" w:hAnsi="Wingdings" w:hint="default"/>
      </w:rPr>
    </w:lvl>
  </w:abstractNum>
  <w:abstractNum w:abstractNumId="23" w15:restartNumberingAfterBreak="0">
    <w:nsid w:val="2DA24DC2"/>
    <w:multiLevelType w:val="multilevel"/>
    <w:tmpl w:val="B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046A50"/>
    <w:multiLevelType w:val="hybridMultilevel"/>
    <w:tmpl w:val="D67A90D2"/>
    <w:lvl w:ilvl="0" w:tplc="AE8CD296">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A1AE338C">
      <w:start w:val="1"/>
      <w:numFmt w:val="bullet"/>
      <w:lvlText w:val=""/>
      <w:lvlJc w:val="left"/>
      <w:pPr>
        <w:ind w:left="1800" w:hanging="360"/>
      </w:pPr>
      <w:rPr>
        <w:rFonts w:ascii="Wingdings" w:hAnsi="Wingdings" w:hint="default"/>
      </w:rPr>
    </w:lvl>
    <w:lvl w:ilvl="3" w:tplc="FA7030C0">
      <w:start w:val="1"/>
      <w:numFmt w:val="bullet"/>
      <w:lvlText w:val=""/>
      <w:lvlJc w:val="left"/>
      <w:pPr>
        <w:ind w:left="2520" w:hanging="360"/>
      </w:pPr>
      <w:rPr>
        <w:rFonts w:ascii="Symbol" w:hAnsi="Symbol" w:hint="default"/>
      </w:rPr>
    </w:lvl>
    <w:lvl w:ilvl="4" w:tplc="98BA96CA" w:tentative="1">
      <w:start w:val="1"/>
      <w:numFmt w:val="bullet"/>
      <w:lvlText w:val="o"/>
      <w:lvlJc w:val="left"/>
      <w:pPr>
        <w:ind w:left="3240" w:hanging="360"/>
      </w:pPr>
      <w:rPr>
        <w:rFonts w:ascii="Courier New" w:hAnsi="Courier New" w:cs="Courier New" w:hint="default"/>
      </w:rPr>
    </w:lvl>
    <w:lvl w:ilvl="5" w:tplc="4DF072D6" w:tentative="1">
      <w:start w:val="1"/>
      <w:numFmt w:val="bullet"/>
      <w:lvlText w:val=""/>
      <w:lvlJc w:val="left"/>
      <w:pPr>
        <w:ind w:left="3960" w:hanging="360"/>
      </w:pPr>
      <w:rPr>
        <w:rFonts w:ascii="Wingdings" w:hAnsi="Wingdings" w:hint="default"/>
      </w:rPr>
    </w:lvl>
    <w:lvl w:ilvl="6" w:tplc="F576527E" w:tentative="1">
      <w:start w:val="1"/>
      <w:numFmt w:val="bullet"/>
      <w:lvlText w:val=""/>
      <w:lvlJc w:val="left"/>
      <w:pPr>
        <w:ind w:left="4680" w:hanging="360"/>
      </w:pPr>
      <w:rPr>
        <w:rFonts w:ascii="Symbol" w:hAnsi="Symbol" w:hint="default"/>
      </w:rPr>
    </w:lvl>
    <w:lvl w:ilvl="7" w:tplc="03065520" w:tentative="1">
      <w:start w:val="1"/>
      <w:numFmt w:val="bullet"/>
      <w:lvlText w:val="o"/>
      <w:lvlJc w:val="left"/>
      <w:pPr>
        <w:ind w:left="5400" w:hanging="360"/>
      </w:pPr>
      <w:rPr>
        <w:rFonts w:ascii="Courier New" w:hAnsi="Courier New" w:cs="Courier New" w:hint="default"/>
      </w:rPr>
    </w:lvl>
    <w:lvl w:ilvl="8" w:tplc="2BDC1FF2" w:tentative="1">
      <w:start w:val="1"/>
      <w:numFmt w:val="bullet"/>
      <w:lvlText w:val=""/>
      <w:lvlJc w:val="left"/>
      <w:pPr>
        <w:ind w:left="6120" w:hanging="360"/>
      </w:pPr>
      <w:rPr>
        <w:rFonts w:ascii="Wingdings" w:hAnsi="Wingdings" w:hint="default"/>
      </w:rPr>
    </w:lvl>
  </w:abstractNum>
  <w:abstractNum w:abstractNumId="25" w15:restartNumberingAfterBreak="0">
    <w:nsid w:val="304B57D9"/>
    <w:multiLevelType w:val="multilevel"/>
    <w:tmpl w:val="631A766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pStyle w:val="Subhead1"/>
      <w:suff w:val="nothing"/>
      <w:lvlText w:val=""/>
      <w:lvlJc w:val="left"/>
      <w:pPr>
        <w:ind w:left="0" w:firstLine="0"/>
      </w:pPr>
      <w:rPr>
        <w:rFonts w:hint="default"/>
      </w:rPr>
    </w:lvl>
  </w:abstractNum>
  <w:abstractNum w:abstractNumId="26" w15:restartNumberingAfterBreak="0">
    <w:nsid w:val="30700741"/>
    <w:multiLevelType w:val="hybridMultilevel"/>
    <w:tmpl w:val="CDA26C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37FF7F07"/>
    <w:multiLevelType w:val="hybridMultilevel"/>
    <w:tmpl w:val="F14C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A34E19"/>
    <w:multiLevelType w:val="hybridMultilevel"/>
    <w:tmpl w:val="2D70841E"/>
    <w:lvl w:ilvl="0" w:tplc="172C74EC">
      <w:start w:val="1"/>
      <w:numFmt w:val="bullet"/>
      <w:pStyle w:val="TableBullet1"/>
      <w:lvlText w:val=""/>
      <w:lvlJc w:val="left"/>
      <w:pPr>
        <w:ind w:left="720" w:hanging="360"/>
      </w:pPr>
      <w:rPr>
        <w:rFonts w:ascii="Symbol" w:hAnsi="Symbol" w:hint="default"/>
        <w:caps w:val="0"/>
        <w:strike w:val="0"/>
        <w:dstrike w:val="0"/>
        <w:vanish w:val="0"/>
        <w:color w:val="404142"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7D6ED4"/>
    <w:multiLevelType w:val="hybridMultilevel"/>
    <w:tmpl w:val="1C30B9E6"/>
    <w:lvl w:ilvl="0" w:tplc="5D1C556C">
      <w:start w:val="1"/>
      <w:numFmt w:val="bullet"/>
      <w:pStyle w:val="Compac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31" w15:restartNumberingAfterBreak="0">
    <w:nsid w:val="500109A5"/>
    <w:multiLevelType w:val="hybridMultilevel"/>
    <w:tmpl w:val="79226BF6"/>
    <w:lvl w:ilvl="0" w:tplc="AE8CD296">
      <w:start w:val="1"/>
      <w:numFmt w:val="bullet"/>
      <w:lvlText w:val=""/>
      <w:lvlJc w:val="left"/>
      <w:pPr>
        <w:ind w:left="426" w:hanging="360"/>
      </w:pPr>
      <w:rPr>
        <w:rFonts w:ascii="Symbol" w:hAnsi="Symbol" w:hint="default"/>
      </w:rPr>
    </w:lvl>
    <w:lvl w:ilvl="1" w:tplc="3F2615DE">
      <w:start w:val="1"/>
      <w:numFmt w:val="bullet"/>
      <w:lvlText w:val="o"/>
      <w:lvlJc w:val="left"/>
      <w:pPr>
        <w:ind w:left="1146" w:hanging="360"/>
      </w:pPr>
      <w:rPr>
        <w:rFonts w:ascii="Courier New" w:hAnsi="Courier New" w:cs="Courier New" w:hint="default"/>
        <w:sz w:val="20"/>
        <w:szCs w:val="20"/>
      </w:rPr>
    </w:lvl>
    <w:lvl w:ilvl="2" w:tplc="A1AE338C">
      <w:start w:val="1"/>
      <w:numFmt w:val="bullet"/>
      <w:lvlText w:val=""/>
      <w:lvlJc w:val="left"/>
      <w:pPr>
        <w:ind w:left="1866" w:hanging="360"/>
      </w:pPr>
      <w:rPr>
        <w:rFonts w:ascii="Wingdings" w:hAnsi="Wingdings" w:hint="default"/>
      </w:rPr>
    </w:lvl>
    <w:lvl w:ilvl="3" w:tplc="FA7030C0">
      <w:start w:val="1"/>
      <w:numFmt w:val="bullet"/>
      <w:lvlText w:val=""/>
      <w:lvlJc w:val="left"/>
      <w:pPr>
        <w:ind w:left="2586" w:hanging="360"/>
      </w:pPr>
      <w:rPr>
        <w:rFonts w:ascii="Symbol" w:hAnsi="Symbol" w:hint="default"/>
      </w:rPr>
    </w:lvl>
    <w:lvl w:ilvl="4" w:tplc="98BA96CA" w:tentative="1">
      <w:start w:val="1"/>
      <w:numFmt w:val="bullet"/>
      <w:lvlText w:val="o"/>
      <w:lvlJc w:val="left"/>
      <w:pPr>
        <w:ind w:left="3306" w:hanging="360"/>
      </w:pPr>
      <w:rPr>
        <w:rFonts w:ascii="Courier New" w:hAnsi="Courier New" w:cs="Courier New" w:hint="default"/>
      </w:rPr>
    </w:lvl>
    <w:lvl w:ilvl="5" w:tplc="4DF072D6" w:tentative="1">
      <w:start w:val="1"/>
      <w:numFmt w:val="bullet"/>
      <w:lvlText w:val=""/>
      <w:lvlJc w:val="left"/>
      <w:pPr>
        <w:ind w:left="4026" w:hanging="360"/>
      </w:pPr>
      <w:rPr>
        <w:rFonts w:ascii="Wingdings" w:hAnsi="Wingdings" w:hint="default"/>
      </w:rPr>
    </w:lvl>
    <w:lvl w:ilvl="6" w:tplc="F576527E" w:tentative="1">
      <w:start w:val="1"/>
      <w:numFmt w:val="bullet"/>
      <w:lvlText w:val=""/>
      <w:lvlJc w:val="left"/>
      <w:pPr>
        <w:ind w:left="4746" w:hanging="360"/>
      </w:pPr>
      <w:rPr>
        <w:rFonts w:ascii="Symbol" w:hAnsi="Symbol" w:hint="default"/>
      </w:rPr>
    </w:lvl>
    <w:lvl w:ilvl="7" w:tplc="03065520" w:tentative="1">
      <w:start w:val="1"/>
      <w:numFmt w:val="bullet"/>
      <w:lvlText w:val="o"/>
      <w:lvlJc w:val="left"/>
      <w:pPr>
        <w:ind w:left="5466" w:hanging="360"/>
      </w:pPr>
      <w:rPr>
        <w:rFonts w:ascii="Courier New" w:hAnsi="Courier New" w:cs="Courier New" w:hint="default"/>
      </w:rPr>
    </w:lvl>
    <w:lvl w:ilvl="8" w:tplc="2BDC1FF2" w:tentative="1">
      <w:start w:val="1"/>
      <w:numFmt w:val="bullet"/>
      <w:lvlText w:val=""/>
      <w:lvlJc w:val="left"/>
      <w:pPr>
        <w:ind w:left="6186" w:hanging="360"/>
      </w:pPr>
      <w:rPr>
        <w:rFonts w:ascii="Wingdings" w:hAnsi="Wingdings" w:hint="default"/>
      </w:rPr>
    </w:lvl>
  </w:abstractNum>
  <w:abstractNum w:abstractNumId="32" w15:restartNumberingAfterBreak="0">
    <w:nsid w:val="529F6650"/>
    <w:multiLevelType w:val="hybridMultilevel"/>
    <w:tmpl w:val="89E21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6B3431"/>
    <w:multiLevelType w:val="hybridMultilevel"/>
    <w:tmpl w:val="FB8A7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081D9A"/>
    <w:multiLevelType w:val="hybridMultilevel"/>
    <w:tmpl w:val="A2C03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5D3302"/>
    <w:multiLevelType w:val="hybridMultilevel"/>
    <w:tmpl w:val="1F207B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E64E44"/>
    <w:multiLevelType w:val="hybridMultilevel"/>
    <w:tmpl w:val="704EF5A0"/>
    <w:lvl w:ilvl="0" w:tplc="41420760">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876FF7"/>
    <w:multiLevelType w:val="hybridMultilevel"/>
    <w:tmpl w:val="32DC7AD2"/>
    <w:lvl w:ilvl="0" w:tplc="119497BC">
      <w:start w:val="1"/>
      <w:numFmt w:val="bullet"/>
      <w:pStyle w:val="Pullquotem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51906A0"/>
    <w:multiLevelType w:val="multilevel"/>
    <w:tmpl w:val="30C45B06"/>
    <w:lvl w:ilvl="0">
      <w:start w:val="1"/>
      <w:numFmt w:val="decimal"/>
      <w:pStyle w:val="List1"/>
      <w:lvlText w:val="%1."/>
      <w:lvlJc w:val="left"/>
      <w:pPr>
        <w:tabs>
          <w:tab w:val="num" w:pos="6095"/>
        </w:tabs>
        <w:ind w:left="425" w:hanging="425"/>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40" w15:restartNumberingAfterBreak="0">
    <w:nsid w:val="78565B4A"/>
    <w:multiLevelType w:val="multilevel"/>
    <w:tmpl w:val="FBE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18"/>
  </w:num>
  <w:num w:numId="2">
    <w:abstractNumId w:val="37"/>
  </w:num>
  <w:num w:numId="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2"/>
  </w:num>
  <w:num w:numId="6">
    <w:abstractNumId w:val="39"/>
  </w:num>
  <w:num w:numId="7">
    <w:abstractNumId w:val="25"/>
  </w:num>
  <w:num w:numId="8">
    <w:abstractNumId w:val="10"/>
    <w:lvlOverride w:ilvl="0">
      <w:startOverride w:val="1"/>
    </w:lvlOverride>
  </w:num>
  <w:num w:numId="9">
    <w:abstractNumId w:val="21"/>
  </w:num>
  <w:num w:numId="10">
    <w:abstractNumId w:val="22"/>
  </w:num>
  <w:num w:numId="11">
    <w:abstractNumId w:val="42"/>
  </w:num>
  <w:num w:numId="12">
    <w:abstractNumId w:val="15"/>
  </w:num>
  <w:num w:numId="13">
    <w:abstractNumId w:val="8"/>
  </w:num>
  <w:num w:numId="14">
    <w:abstractNumId w:val="20"/>
  </w:num>
  <w:num w:numId="15">
    <w:abstractNumId w:val="16"/>
  </w:num>
  <w:num w:numId="16">
    <w:abstractNumId w:val="41"/>
  </w:num>
  <w:num w:numId="17">
    <w:abstractNumId w:val="38"/>
  </w:num>
  <w:num w:numId="18">
    <w:abstractNumId w:val="25"/>
  </w:num>
  <w:num w:numId="19">
    <w:abstractNumId w:val="19"/>
  </w:num>
  <w:num w:numId="20">
    <w:abstractNumId w:val="28"/>
  </w:num>
  <w:num w:numId="21">
    <w:abstractNumId w:val="12"/>
  </w:num>
  <w:num w:numId="22">
    <w:abstractNumId w:val="10"/>
    <w:lvlOverride w:ilvl="0">
      <w:startOverride w:val="1"/>
    </w:lvlOverride>
  </w:num>
  <w:num w:numId="23">
    <w:abstractNumId w:val="3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9"/>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0"/>
  </w:num>
  <w:num w:numId="35">
    <w:abstractNumId w:val="10"/>
  </w:num>
  <w:num w:numId="36">
    <w:abstractNumId w:val="27"/>
  </w:num>
  <w:num w:numId="37">
    <w:abstractNumId w:val="33"/>
  </w:num>
  <w:num w:numId="38">
    <w:abstractNumId w:val="23"/>
  </w:num>
  <w:num w:numId="39">
    <w:abstractNumId w:val="16"/>
  </w:num>
  <w:num w:numId="40">
    <w:abstractNumId w:val="16"/>
  </w:num>
  <w:num w:numId="41">
    <w:abstractNumId w:val="40"/>
  </w:num>
  <w:num w:numId="42">
    <w:abstractNumId w:val="35"/>
  </w:num>
  <w:num w:numId="43">
    <w:abstractNumId w:val="36"/>
  </w:num>
  <w:num w:numId="44">
    <w:abstractNumId w:val="26"/>
  </w:num>
  <w:num w:numId="45">
    <w:abstractNumId w:val="32"/>
  </w:num>
  <w:num w:numId="46">
    <w:abstractNumId w:val="31"/>
  </w:num>
  <w:num w:numId="47">
    <w:abstractNumId w:val="24"/>
  </w:num>
  <w:num w:numId="48">
    <w:abstractNumId w:val="17"/>
  </w:num>
  <w:num w:numId="49">
    <w:abstractNumId w:val="14"/>
  </w:num>
  <w:num w:numId="50">
    <w:abstractNumId w:val="29"/>
  </w:num>
  <w:num w:numId="51">
    <w:abstractNumId w:val="25"/>
  </w:num>
  <w:num w:numId="52">
    <w:abstractNumId w:val="25"/>
  </w:num>
  <w:num w:numId="53">
    <w:abstractNumId w:val="25"/>
  </w:num>
  <w:num w:numId="54">
    <w:abstractNumId w:val="25"/>
  </w:num>
  <w:num w:numId="55">
    <w:abstractNumId w:val="25"/>
  </w:num>
  <w:num w:numId="56">
    <w:abstractNumId w:val="25"/>
  </w:num>
  <w:num w:numId="57">
    <w:abstractNumId w:val="25"/>
  </w:num>
  <w:num w:numId="58">
    <w:abstractNumId w:val="25"/>
  </w:num>
  <w:num w:numId="5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98"/>
    <w:rsid w:val="000007B1"/>
    <w:rsid w:val="0000151B"/>
    <w:rsid w:val="00001C74"/>
    <w:rsid w:val="00001CF8"/>
    <w:rsid w:val="00001F83"/>
    <w:rsid w:val="00002203"/>
    <w:rsid w:val="00002B10"/>
    <w:rsid w:val="00003115"/>
    <w:rsid w:val="00003CA6"/>
    <w:rsid w:val="00003D0F"/>
    <w:rsid w:val="00003ECF"/>
    <w:rsid w:val="00004606"/>
    <w:rsid w:val="00004CBC"/>
    <w:rsid w:val="00005407"/>
    <w:rsid w:val="00005DBA"/>
    <w:rsid w:val="00005F67"/>
    <w:rsid w:val="00006333"/>
    <w:rsid w:val="0000724F"/>
    <w:rsid w:val="000078C8"/>
    <w:rsid w:val="00007D0E"/>
    <w:rsid w:val="00010477"/>
    <w:rsid w:val="000105A1"/>
    <w:rsid w:val="00010616"/>
    <w:rsid w:val="0001069F"/>
    <w:rsid w:val="00010734"/>
    <w:rsid w:val="0001073F"/>
    <w:rsid w:val="00010BAE"/>
    <w:rsid w:val="000115F8"/>
    <w:rsid w:val="00011A64"/>
    <w:rsid w:val="00011C20"/>
    <w:rsid w:val="00011D33"/>
    <w:rsid w:val="00011F0E"/>
    <w:rsid w:val="0001201D"/>
    <w:rsid w:val="0001228C"/>
    <w:rsid w:val="000123CF"/>
    <w:rsid w:val="000123D0"/>
    <w:rsid w:val="000124B1"/>
    <w:rsid w:val="000124EB"/>
    <w:rsid w:val="00012582"/>
    <w:rsid w:val="0001286B"/>
    <w:rsid w:val="000129C9"/>
    <w:rsid w:val="00012EB9"/>
    <w:rsid w:val="00012F1D"/>
    <w:rsid w:val="00013FD1"/>
    <w:rsid w:val="000147ED"/>
    <w:rsid w:val="00014962"/>
    <w:rsid w:val="00014D80"/>
    <w:rsid w:val="00015713"/>
    <w:rsid w:val="00015C8E"/>
    <w:rsid w:val="000160F7"/>
    <w:rsid w:val="000177B2"/>
    <w:rsid w:val="0002030F"/>
    <w:rsid w:val="0002058E"/>
    <w:rsid w:val="000205EE"/>
    <w:rsid w:val="00020C25"/>
    <w:rsid w:val="00020E51"/>
    <w:rsid w:val="00020F9A"/>
    <w:rsid w:val="000217E9"/>
    <w:rsid w:val="00021DAE"/>
    <w:rsid w:val="00021E0A"/>
    <w:rsid w:val="00021E60"/>
    <w:rsid w:val="00022027"/>
    <w:rsid w:val="000229D6"/>
    <w:rsid w:val="00022E71"/>
    <w:rsid w:val="00023D6D"/>
    <w:rsid w:val="00023E95"/>
    <w:rsid w:val="000245EE"/>
    <w:rsid w:val="00024AEA"/>
    <w:rsid w:val="00024BFB"/>
    <w:rsid w:val="00025C88"/>
    <w:rsid w:val="0002679A"/>
    <w:rsid w:val="00026DCD"/>
    <w:rsid w:val="00026ECA"/>
    <w:rsid w:val="000275EF"/>
    <w:rsid w:val="00027A6B"/>
    <w:rsid w:val="0003037A"/>
    <w:rsid w:val="000310F0"/>
    <w:rsid w:val="00031345"/>
    <w:rsid w:val="00031887"/>
    <w:rsid w:val="00031A26"/>
    <w:rsid w:val="00031A27"/>
    <w:rsid w:val="000320F3"/>
    <w:rsid w:val="000323F5"/>
    <w:rsid w:val="0003282E"/>
    <w:rsid w:val="00033086"/>
    <w:rsid w:val="00033AA7"/>
    <w:rsid w:val="00033E44"/>
    <w:rsid w:val="00034431"/>
    <w:rsid w:val="00034445"/>
    <w:rsid w:val="000344D2"/>
    <w:rsid w:val="00034AB6"/>
    <w:rsid w:val="00034C02"/>
    <w:rsid w:val="0003519D"/>
    <w:rsid w:val="00035524"/>
    <w:rsid w:val="000356C2"/>
    <w:rsid w:val="00035AEB"/>
    <w:rsid w:val="00035CA9"/>
    <w:rsid w:val="00035E31"/>
    <w:rsid w:val="00036113"/>
    <w:rsid w:val="00036B7A"/>
    <w:rsid w:val="00036D01"/>
    <w:rsid w:val="00036D3B"/>
    <w:rsid w:val="00036E50"/>
    <w:rsid w:val="00037FBC"/>
    <w:rsid w:val="00040601"/>
    <w:rsid w:val="00040CEA"/>
    <w:rsid w:val="00041169"/>
    <w:rsid w:val="0004172B"/>
    <w:rsid w:val="0004177E"/>
    <w:rsid w:val="00041872"/>
    <w:rsid w:val="0004229D"/>
    <w:rsid w:val="000429F1"/>
    <w:rsid w:val="00042A59"/>
    <w:rsid w:val="00042B6E"/>
    <w:rsid w:val="00043447"/>
    <w:rsid w:val="000437DF"/>
    <w:rsid w:val="00043A69"/>
    <w:rsid w:val="0004499E"/>
    <w:rsid w:val="000452C1"/>
    <w:rsid w:val="000455B9"/>
    <w:rsid w:val="00045EB2"/>
    <w:rsid w:val="00045F94"/>
    <w:rsid w:val="0004639B"/>
    <w:rsid w:val="000464DE"/>
    <w:rsid w:val="000466F2"/>
    <w:rsid w:val="00046A77"/>
    <w:rsid w:val="00046B28"/>
    <w:rsid w:val="00047629"/>
    <w:rsid w:val="000477AE"/>
    <w:rsid w:val="00047F60"/>
    <w:rsid w:val="00050222"/>
    <w:rsid w:val="0005027D"/>
    <w:rsid w:val="000504DB"/>
    <w:rsid w:val="0005084E"/>
    <w:rsid w:val="00050D9E"/>
    <w:rsid w:val="00051176"/>
    <w:rsid w:val="000511FF"/>
    <w:rsid w:val="00051276"/>
    <w:rsid w:val="0005127F"/>
    <w:rsid w:val="0005166D"/>
    <w:rsid w:val="000519E6"/>
    <w:rsid w:val="00051F21"/>
    <w:rsid w:val="00051FBE"/>
    <w:rsid w:val="000529F9"/>
    <w:rsid w:val="00053597"/>
    <w:rsid w:val="00054078"/>
    <w:rsid w:val="00054340"/>
    <w:rsid w:val="000549B4"/>
    <w:rsid w:val="0005502C"/>
    <w:rsid w:val="00055473"/>
    <w:rsid w:val="00055C77"/>
    <w:rsid w:val="00055D6A"/>
    <w:rsid w:val="00056A18"/>
    <w:rsid w:val="00056C94"/>
    <w:rsid w:val="00056CAA"/>
    <w:rsid w:val="00056EAF"/>
    <w:rsid w:val="000574F3"/>
    <w:rsid w:val="00057938"/>
    <w:rsid w:val="00057AF7"/>
    <w:rsid w:val="00057BA3"/>
    <w:rsid w:val="000604FC"/>
    <w:rsid w:val="00060907"/>
    <w:rsid w:val="00060F70"/>
    <w:rsid w:val="0006112F"/>
    <w:rsid w:val="000614B5"/>
    <w:rsid w:val="00061684"/>
    <w:rsid w:val="00061DFE"/>
    <w:rsid w:val="00061ED2"/>
    <w:rsid w:val="00061EF3"/>
    <w:rsid w:val="00062048"/>
    <w:rsid w:val="00062382"/>
    <w:rsid w:val="000626B7"/>
    <w:rsid w:val="000627B2"/>
    <w:rsid w:val="00062869"/>
    <w:rsid w:val="000637AF"/>
    <w:rsid w:val="000638A3"/>
    <w:rsid w:val="00063D66"/>
    <w:rsid w:val="0006429E"/>
    <w:rsid w:val="00064AF8"/>
    <w:rsid w:val="00064F9E"/>
    <w:rsid w:val="000650C2"/>
    <w:rsid w:val="00065337"/>
    <w:rsid w:val="000665DA"/>
    <w:rsid w:val="00066D34"/>
    <w:rsid w:val="0006725F"/>
    <w:rsid w:val="00067276"/>
    <w:rsid w:val="000673BE"/>
    <w:rsid w:val="0006758D"/>
    <w:rsid w:val="000675DA"/>
    <w:rsid w:val="00067692"/>
    <w:rsid w:val="00067895"/>
    <w:rsid w:val="0007020B"/>
    <w:rsid w:val="0007068A"/>
    <w:rsid w:val="00070759"/>
    <w:rsid w:val="00070BD2"/>
    <w:rsid w:val="00070F89"/>
    <w:rsid w:val="00071160"/>
    <w:rsid w:val="000711E4"/>
    <w:rsid w:val="0007164B"/>
    <w:rsid w:val="00071822"/>
    <w:rsid w:val="00072243"/>
    <w:rsid w:val="000728B4"/>
    <w:rsid w:val="00072ABB"/>
    <w:rsid w:val="00072BDA"/>
    <w:rsid w:val="000739B7"/>
    <w:rsid w:val="00073C77"/>
    <w:rsid w:val="00073E4B"/>
    <w:rsid w:val="00074516"/>
    <w:rsid w:val="00074B00"/>
    <w:rsid w:val="0007516C"/>
    <w:rsid w:val="00075F82"/>
    <w:rsid w:val="0007630C"/>
    <w:rsid w:val="000765A8"/>
    <w:rsid w:val="00076752"/>
    <w:rsid w:val="00076810"/>
    <w:rsid w:val="00076B11"/>
    <w:rsid w:val="00076CBE"/>
    <w:rsid w:val="00077007"/>
    <w:rsid w:val="00077575"/>
    <w:rsid w:val="00077587"/>
    <w:rsid w:val="0007775E"/>
    <w:rsid w:val="00077AEB"/>
    <w:rsid w:val="00077B0C"/>
    <w:rsid w:val="00077B44"/>
    <w:rsid w:val="0008007D"/>
    <w:rsid w:val="000804C4"/>
    <w:rsid w:val="00080881"/>
    <w:rsid w:val="000808AC"/>
    <w:rsid w:val="00080B78"/>
    <w:rsid w:val="00080C17"/>
    <w:rsid w:val="0008167F"/>
    <w:rsid w:val="00081A65"/>
    <w:rsid w:val="00081C1F"/>
    <w:rsid w:val="00081D27"/>
    <w:rsid w:val="00082831"/>
    <w:rsid w:val="00082D93"/>
    <w:rsid w:val="000838BD"/>
    <w:rsid w:val="00083903"/>
    <w:rsid w:val="00083E89"/>
    <w:rsid w:val="000840E2"/>
    <w:rsid w:val="00084C2F"/>
    <w:rsid w:val="00084D1B"/>
    <w:rsid w:val="00085201"/>
    <w:rsid w:val="00085BFA"/>
    <w:rsid w:val="00085F0A"/>
    <w:rsid w:val="0008674F"/>
    <w:rsid w:val="00086D52"/>
    <w:rsid w:val="0008706C"/>
    <w:rsid w:val="00090056"/>
    <w:rsid w:val="000900A8"/>
    <w:rsid w:val="00090128"/>
    <w:rsid w:val="00090295"/>
    <w:rsid w:val="000903A0"/>
    <w:rsid w:val="000907A9"/>
    <w:rsid w:val="00090999"/>
    <w:rsid w:val="000909DD"/>
    <w:rsid w:val="00090B8E"/>
    <w:rsid w:val="00091193"/>
    <w:rsid w:val="00091BAE"/>
    <w:rsid w:val="00091E0B"/>
    <w:rsid w:val="000921D4"/>
    <w:rsid w:val="000922F8"/>
    <w:rsid w:val="000927CC"/>
    <w:rsid w:val="00092A1F"/>
    <w:rsid w:val="00092E1D"/>
    <w:rsid w:val="0009315C"/>
    <w:rsid w:val="000935C2"/>
    <w:rsid w:val="00093730"/>
    <w:rsid w:val="00093A3E"/>
    <w:rsid w:val="00093FCD"/>
    <w:rsid w:val="00094AAD"/>
    <w:rsid w:val="00094EF5"/>
    <w:rsid w:val="00095C70"/>
    <w:rsid w:val="00095ECD"/>
    <w:rsid w:val="00095FCB"/>
    <w:rsid w:val="00096012"/>
    <w:rsid w:val="0009672A"/>
    <w:rsid w:val="00096AEC"/>
    <w:rsid w:val="00097EA0"/>
    <w:rsid w:val="000A0096"/>
    <w:rsid w:val="000A02FF"/>
    <w:rsid w:val="000A0316"/>
    <w:rsid w:val="000A032F"/>
    <w:rsid w:val="000A0406"/>
    <w:rsid w:val="000A0B6E"/>
    <w:rsid w:val="000A11BE"/>
    <w:rsid w:val="000A158A"/>
    <w:rsid w:val="000A2100"/>
    <w:rsid w:val="000A2132"/>
    <w:rsid w:val="000A2B63"/>
    <w:rsid w:val="000A31A0"/>
    <w:rsid w:val="000A3572"/>
    <w:rsid w:val="000A3B88"/>
    <w:rsid w:val="000A3BF7"/>
    <w:rsid w:val="000A4539"/>
    <w:rsid w:val="000A4A7E"/>
    <w:rsid w:val="000A4EC6"/>
    <w:rsid w:val="000A5D95"/>
    <w:rsid w:val="000A6337"/>
    <w:rsid w:val="000A6A0B"/>
    <w:rsid w:val="000A7192"/>
    <w:rsid w:val="000A753C"/>
    <w:rsid w:val="000B0191"/>
    <w:rsid w:val="000B0733"/>
    <w:rsid w:val="000B0E9A"/>
    <w:rsid w:val="000B11CB"/>
    <w:rsid w:val="000B1244"/>
    <w:rsid w:val="000B16D7"/>
    <w:rsid w:val="000B1EEF"/>
    <w:rsid w:val="000B1F51"/>
    <w:rsid w:val="000B247B"/>
    <w:rsid w:val="000B26AD"/>
    <w:rsid w:val="000B2D08"/>
    <w:rsid w:val="000B31A7"/>
    <w:rsid w:val="000B37DA"/>
    <w:rsid w:val="000B3859"/>
    <w:rsid w:val="000B3A0F"/>
    <w:rsid w:val="000B4102"/>
    <w:rsid w:val="000B4A49"/>
    <w:rsid w:val="000B4BE6"/>
    <w:rsid w:val="000B51FC"/>
    <w:rsid w:val="000B556A"/>
    <w:rsid w:val="000B57D3"/>
    <w:rsid w:val="000B5AA5"/>
    <w:rsid w:val="000B5EFB"/>
    <w:rsid w:val="000B655B"/>
    <w:rsid w:val="000B6964"/>
    <w:rsid w:val="000B73DB"/>
    <w:rsid w:val="000B77DF"/>
    <w:rsid w:val="000B7C04"/>
    <w:rsid w:val="000B7EB6"/>
    <w:rsid w:val="000B7F9D"/>
    <w:rsid w:val="000C068C"/>
    <w:rsid w:val="000C254C"/>
    <w:rsid w:val="000C2761"/>
    <w:rsid w:val="000C29B4"/>
    <w:rsid w:val="000C2B7C"/>
    <w:rsid w:val="000C2D71"/>
    <w:rsid w:val="000C358B"/>
    <w:rsid w:val="000C3905"/>
    <w:rsid w:val="000C3A22"/>
    <w:rsid w:val="000C3F1B"/>
    <w:rsid w:val="000C40D4"/>
    <w:rsid w:val="000C4394"/>
    <w:rsid w:val="000C44D2"/>
    <w:rsid w:val="000C4A7E"/>
    <w:rsid w:val="000C4B30"/>
    <w:rsid w:val="000C4CBC"/>
    <w:rsid w:val="000C4F8B"/>
    <w:rsid w:val="000C5038"/>
    <w:rsid w:val="000C5745"/>
    <w:rsid w:val="000C5E6A"/>
    <w:rsid w:val="000C6288"/>
    <w:rsid w:val="000C645F"/>
    <w:rsid w:val="000C675B"/>
    <w:rsid w:val="000C6959"/>
    <w:rsid w:val="000C73D3"/>
    <w:rsid w:val="000C74F0"/>
    <w:rsid w:val="000C7664"/>
    <w:rsid w:val="000C7AB3"/>
    <w:rsid w:val="000C7EE9"/>
    <w:rsid w:val="000C7FF6"/>
    <w:rsid w:val="000D00EE"/>
    <w:rsid w:val="000D020E"/>
    <w:rsid w:val="000D0A95"/>
    <w:rsid w:val="000D0F28"/>
    <w:rsid w:val="000D0F92"/>
    <w:rsid w:val="000D1372"/>
    <w:rsid w:val="000D1523"/>
    <w:rsid w:val="000D2078"/>
    <w:rsid w:val="000D22EB"/>
    <w:rsid w:val="000D26BC"/>
    <w:rsid w:val="000D27E1"/>
    <w:rsid w:val="000D2949"/>
    <w:rsid w:val="000D2995"/>
    <w:rsid w:val="000D318D"/>
    <w:rsid w:val="000D31E9"/>
    <w:rsid w:val="000D32FB"/>
    <w:rsid w:val="000D3808"/>
    <w:rsid w:val="000D380F"/>
    <w:rsid w:val="000D3C5C"/>
    <w:rsid w:val="000D3E18"/>
    <w:rsid w:val="000D42EB"/>
    <w:rsid w:val="000D45ED"/>
    <w:rsid w:val="000D477B"/>
    <w:rsid w:val="000D51F1"/>
    <w:rsid w:val="000D5296"/>
    <w:rsid w:val="000D5343"/>
    <w:rsid w:val="000D5594"/>
    <w:rsid w:val="000D55AC"/>
    <w:rsid w:val="000D6B2E"/>
    <w:rsid w:val="000D76E8"/>
    <w:rsid w:val="000D7B0D"/>
    <w:rsid w:val="000D7BDA"/>
    <w:rsid w:val="000D7C44"/>
    <w:rsid w:val="000D7C5F"/>
    <w:rsid w:val="000E0FDC"/>
    <w:rsid w:val="000E0FE1"/>
    <w:rsid w:val="000E1108"/>
    <w:rsid w:val="000E12A6"/>
    <w:rsid w:val="000E13BF"/>
    <w:rsid w:val="000E15C5"/>
    <w:rsid w:val="000E168D"/>
    <w:rsid w:val="000E1D7B"/>
    <w:rsid w:val="000E23BD"/>
    <w:rsid w:val="000E28D5"/>
    <w:rsid w:val="000E2D09"/>
    <w:rsid w:val="000E322A"/>
    <w:rsid w:val="000E389F"/>
    <w:rsid w:val="000E3BE1"/>
    <w:rsid w:val="000E3EF6"/>
    <w:rsid w:val="000E41B3"/>
    <w:rsid w:val="000E42B6"/>
    <w:rsid w:val="000E440F"/>
    <w:rsid w:val="000E4761"/>
    <w:rsid w:val="000E527C"/>
    <w:rsid w:val="000E53C0"/>
    <w:rsid w:val="000E6922"/>
    <w:rsid w:val="000E6E22"/>
    <w:rsid w:val="000E7569"/>
    <w:rsid w:val="000E7960"/>
    <w:rsid w:val="000E7FD8"/>
    <w:rsid w:val="000F0426"/>
    <w:rsid w:val="000F09B4"/>
    <w:rsid w:val="000F16E8"/>
    <w:rsid w:val="000F1914"/>
    <w:rsid w:val="000F2002"/>
    <w:rsid w:val="000F3543"/>
    <w:rsid w:val="000F3720"/>
    <w:rsid w:val="000F4185"/>
    <w:rsid w:val="000F4754"/>
    <w:rsid w:val="000F4EF8"/>
    <w:rsid w:val="000F502A"/>
    <w:rsid w:val="000F534A"/>
    <w:rsid w:val="000F5C8C"/>
    <w:rsid w:val="000F61DA"/>
    <w:rsid w:val="000F77B3"/>
    <w:rsid w:val="000F7B75"/>
    <w:rsid w:val="000F7D7D"/>
    <w:rsid w:val="001000E7"/>
    <w:rsid w:val="00100196"/>
    <w:rsid w:val="00100288"/>
    <w:rsid w:val="00100546"/>
    <w:rsid w:val="00101435"/>
    <w:rsid w:val="0010155F"/>
    <w:rsid w:val="001016E4"/>
    <w:rsid w:val="0010174B"/>
    <w:rsid w:val="00101CE6"/>
    <w:rsid w:val="00101E55"/>
    <w:rsid w:val="00102A3B"/>
    <w:rsid w:val="00102A3E"/>
    <w:rsid w:val="001031D4"/>
    <w:rsid w:val="0010341C"/>
    <w:rsid w:val="00103B96"/>
    <w:rsid w:val="00103F4D"/>
    <w:rsid w:val="0010425F"/>
    <w:rsid w:val="00104365"/>
    <w:rsid w:val="0010475E"/>
    <w:rsid w:val="00104C11"/>
    <w:rsid w:val="00105134"/>
    <w:rsid w:val="001051C8"/>
    <w:rsid w:val="001071BD"/>
    <w:rsid w:val="0010739B"/>
    <w:rsid w:val="00107881"/>
    <w:rsid w:val="001078C6"/>
    <w:rsid w:val="00107964"/>
    <w:rsid w:val="00107A09"/>
    <w:rsid w:val="00107B7A"/>
    <w:rsid w:val="00107C87"/>
    <w:rsid w:val="00107D0B"/>
    <w:rsid w:val="001104E4"/>
    <w:rsid w:val="001111F1"/>
    <w:rsid w:val="001113D8"/>
    <w:rsid w:val="00111C40"/>
    <w:rsid w:val="00112202"/>
    <w:rsid w:val="00112A61"/>
    <w:rsid w:val="00112ECF"/>
    <w:rsid w:val="00112F30"/>
    <w:rsid w:val="00113177"/>
    <w:rsid w:val="001132EA"/>
    <w:rsid w:val="001133AC"/>
    <w:rsid w:val="00113424"/>
    <w:rsid w:val="00113B85"/>
    <w:rsid w:val="001143B0"/>
    <w:rsid w:val="0011455E"/>
    <w:rsid w:val="00114644"/>
    <w:rsid w:val="00115765"/>
    <w:rsid w:val="00115BB8"/>
    <w:rsid w:val="0011600F"/>
    <w:rsid w:val="0011625C"/>
    <w:rsid w:val="00116AC5"/>
    <w:rsid w:val="00116D68"/>
    <w:rsid w:val="00117439"/>
    <w:rsid w:val="00117D9F"/>
    <w:rsid w:val="00117E6C"/>
    <w:rsid w:val="00117E6D"/>
    <w:rsid w:val="00120474"/>
    <w:rsid w:val="00120558"/>
    <w:rsid w:val="0012064D"/>
    <w:rsid w:val="00120CBD"/>
    <w:rsid w:val="00120D6F"/>
    <w:rsid w:val="00121E8E"/>
    <w:rsid w:val="00122141"/>
    <w:rsid w:val="00122298"/>
    <w:rsid w:val="00122375"/>
    <w:rsid w:val="00123549"/>
    <w:rsid w:val="00123893"/>
    <w:rsid w:val="00123E17"/>
    <w:rsid w:val="00124428"/>
    <w:rsid w:val="00124897"/>
    <w:rsid w:val="00124B45"/>
    <w:rsid w:val="0012614F"/>
    <w:rsid w:val="0012615B"/>
    <w:rsid w:val="00126818"/>
    <w:rsid w:val="00126EC5"/>
    <w:rsid w:val="0012726F"/>
    <w:rsid w:val="00127462"/>
    <w:rsid w:val="0012747D"/>
    <w:rsid w:val="00127537"/>
    <w:rsid w:val="00127763"/>
    <w:rsid w:val="0013086A"/>
    <w:rsid w:val="00130C98"/>
    <w:rsid w:val="0013184C"/>
    <w:rsid w:val="00131888"/>
    <w:rsid w:val="00131F7C"/>
    <w:rsid w:val="001325C6"/>
    <w:rsid w:val="001326E9"/>
    <w:rsid w:val="00132BEF"/>
    <w:rsid w:val="00132CAD"/>
    <w:rsid w:val="00132D6B"/>
    <w:rsid w:val="001333D1"/>
    <w:rsid w:val="001334F9"/>
    <w:rsid w:val="001336B8"/>
    <w:rsid w:val="001339BD"/>
    <w:rsid w:val="001344D8"/>
    <w:rsid w:val="001345D0"/>
    <w:rsid w:val="00134ADB"/>
    <w:rsid w:val="0013512E"/>
    <w:rsid w:val="001351BF"/>
    <w:rsid w:val="001357AE"/>
    <w:rsid w:val="00135C33"/>
    <w:rsid w:val="00135CA5"/>
    <w:rsid w:val="00135F08"/>
    <w:rsid w:val="001362B8"/>
    <w:rsid w:val="001362F3"/>
    <w:rsid w:val="00137585"/>
    <w:rsid w:val="00137F76"/>
    <w:rsid w:val="001402AC"/>
    <w:rsid w:val="001404CA"/>
    <w:rsid w:val="001414EA"/>
    <w:rsid w:val="001414F0"/>
    <w:rsid w:val="00141728"/>
    <w:rsid w:val="0014189A"/>
    <w:rsid w:val="00141A53"/>
    <w:rsid w:val="00141E21"/>
    <w:rsid w:val="0014209E"/>
    <w:rsid w:val="00142796"/>
    <w:rsid w:val="00142BD7"/>
    <w:rsid w:val="00142D1A"/>
    <w:rsid w:val="00143A77"/>
    <w:rsid w:val="0014409E"/>
    <w:rsid w:val="0014450B"/>
    <w:rsid w:val="001448FD"/>
    <w:rsid w:val="00144FBC"/>
    <w:rsid w:val="00145ADC"/>
    <w:rsid w:val="00146061"/>
    <w:rsid w:val="001463B0"/>
    <w:rsid w:val="00146580"/>
    <w:rsid w:val="001469A6"/>
    <w:rsid w:val="00146B22"/>
    <w:rsid w:val="00146DEA"/>
    <w:rsid w:val="00147379"/>
    <w:rsid w:val="0014784C"/>
    <w:rsid w:val="00147C1B"/>
    <w:rsid w:val="00150B43"/>
    <w:rsid w:val="00150B47"/>
    <w:rsid w:val="00150F1B"/>
    <w:rsid w:val="001514EB"/>
    <w:rsid w:val="00151974"/>
    <w:rsid w:val="00151A0C"/>
    <w:rsid w:val="0015221B"/>
    <w:rsid w:val="001522EB"/>
    <w:rsid w:val="0015232B"/>
    <w:rsid w:val="00152549"/>
    <w:rsid w:val="00152965"/>
    <w:rsid w:val="00152BDB"/>
    <w:rsid w:val="00152D67"/>
    <w:rsid w:val="00152E57"/>
    <w:rsid w:val="00153105"/>
    <w:rsid w:val="00153227"/>
    <w:rsid w:val="00153A29"/>
    <w:rsid w:val="00153AA4"/>
    <w:rsid w:val="00153B5A"/>
    <w:rsid w:val="00154810"/>
    <w:rsid w:val="00154819"/>
    <w:rsid w:val="001549ED"/>
    <w:rsid w:val="00154A20"/>
    <w:rsid w:val="00154AE6"/>
    <w:rsid w:val="00154B05"/>
    <w:rsid w:val="00154D4E"/>
    <w:rsid w:val="00154DE4"/>
    <w:rsid w:val="001550E6"/>
    <w:rsid w:val="00155205"/>
    <w:rsid w:val="00156277"/>
    <w:rsid w:val="001572F9"/>
    <w:rsid w:val="001579DD"/>
    <w:rsid w:val="0016047F"/>
    <w:rsid w:val="00160AF3"/>
    <w:rsid w:val="00160C02"/>
    <w:rsid w:val="00160CE2"/>
    <w:rsid w:val="00160DFA"/>
    <w:rsid w:val="001613FE"/>
    <w:rsid w:val="0016145C"/>
    <w:rsid w:val="00161500"/>
    <w:rsid w:val="00161611"/>
    <w:rsid w:val="00161658"/>
    <w:rsid w:val="001619DE"/>
    <w:rsid w:val="00162948"/>
    <w:rsid w:val="00162A4E"/>
    <w:rsid w:val="00163307"/>
    <w:rsid w:val="0016357A"/>
    <w:rsid w:val="001638D1"/>
    <w:rsid w:val="00163929"/>
    <w:rsid w:val="00163A15"/>
    <w:rsid w:val="00163D24"/>
    <w:rsid w:val="00163DA5"/>
    <w:rsid w:val="001649E9"/>
    <w:rsid w:val="00164AFB"/>
    <w:rsid w:val="00165482"/>
    <w:rsid w:val="0016559D"/>
    <w:rsid w:val="00165620"/>
    <w:rsid w:val="001659FD"/>
    <w:rsid w:val="00166923"/>
    <w:rsid w:val="001677F0"/>
    <w:rsid w:val="00167B1D"/>
    <w:rsid w:val="00167C7E"/>
    <w:rsid w:val="00167ECB"/>
    <w:rsid w:val="001701C7"/>
    <w:rsid w:val="00170481"/>
    <w:rsid w:val="00170E67"/>
    <w:rsid w:val="00170F12"/>
    <w:rsid w:val="00170FF8"/>
    <w:rsid w:val="001712B2"/>
    <w:rsid w:val="001712F4"/>
    <w:rsid w:val="00171C3D"/>
    <w:rsid w:val="00171E41"/>
    <w:rsid w:val="00172320"/>
    <w:rsid w:val="00172D78"/>
    <w:rsid w:val="00172F3E"/>
    <w:rsid w:val="00173113"/>
    <w:rsid w:val="00173158"/>
    <w:rsid w:val="0017329B"/>
    <w:rsid w:val="00173966"/>
    <w:rsid w:val="0017402B"/>
    <w:rsid w:val="001740C9"/>
    <w:rsid w:val="001745C0"/>
    <w:rsid w:val="00174684"/>
    <w:rsid w:val="00174B76"/>
    <w:rsid w:val="00174D9C"/>
    <w:rsid w:val="00175D2C"/>
    <w:rsid w:val="00175E4C"/>
    <w:rsid w:val="00176672"/>
    <w:rsid w:val="001767B3"/>
    <w:rsid w:val="00176887"/>
    <w:rsid w:val="001769A4"/>
    <w:rsid w:val="00176A7D"/>
    <w:rsid w:val="00177656"/>
    <w:rsid w:val="001779C6"/>
    <w:rsid w:val="00177E98"/>
    <w:rsid w:val="00177F37"/>
    <w:rsid w:val="001801AC"/>
    <w:rsid w:val="001805B3"/>
    <w:rsid w:val="00180E05"/>
    <w:rsid w:val="001813D1"/>
    <w:rsid w:val="001814A7"/>
    <w:rsid w:val="00181DDC"/>
    <w:rsid w:val="00181FC1"/>
    <w:rsid w:val="00182079"/>
    <w:rsid w:val="0018263E"/>
    <w:rsid w:val="00182818"/>
    <w:rsid w:val="0018379B"/>
    <w:rsid w:val="00184335"/>
    <w:rsid w:val="00184354"/>
    <w:rsid w:val="00184574"/>
    <w:rsid w:val="001846D7"/>
    <w:rsid w:val="00184ADC"/>
    <w:rsid w:val="00185163"/>
    <w:rsid w:val="0018522F"/>
    <w:rsid w:val="00185272"/>
    <w:rsid w:val="00185D80"/>
    <w:rsid w:val="00186172"/>
    <w:rsid w:val="0018672D"/>
    <w:rsid w:val="0018699B"/>
    <w:rsid w:val="00187291"/>
    <w:rsid w:val="00190293"/>
    <w:rsid w:val="001903C3"/>
    <w:rsid w:val="001915F8"/>
    <w:rsid w:val="00191637"/>
    <w:rsid w:val="001922C3"/>
    <w:rsid w:val="00192322"/>
    <w:rsid w:val="00192C92"/>
    <w:rsid w:val="00192CF6"/>
    <w:rsid w:val="00192F31"/>
    <w:rsid w:val="001931C3"/>
    <w:rsid w:val="00193406"/>
    <w:rsid w:val="001938C5"/>
    <w:rsid w:val="00193FEE"/>
    <w:rsid w:val="00194353"/>
    <w:rsid w:val="001946C7"/>
    <w:rsid w:val="0019486E"/>
    <w:rsid w:val="00194911"/>
    <w:rsid w:val="00195154"/>
    <w:rsid w:val="00195723"/>
    <w:rsid w:val="00195899"/>
    <w:rsid w:val="00195A05"/>
    <w:rsid w:val="00195A82"/>
    <w:rsid w:val="00195AE4"/>
    <w:rsid w:val="00195E42"/>
    <w:rsid w:val="00195E48"/>
    <w:rsid w:val="0019666F"/>
    <w:rsid w:val="0019705E"/>
    <w:rsid w:val="001975C6"/>
    <w:rsid w:val="001978E2"/>
    <w:rsid w:val="001A000A"/>
    <w:rsid w:val="001A006A"/>
    <w:rsid w:val="001A01B9"/>
    <w:rsid w:val="001A04E3"/>
    <w:rsid w:val="001A1300"/>
    <w:rsid w:val="001A1381"/>
    <w:rsid w:val="001A1708"/>
    <w:rsid w:val="001A1811"/>
    <w:rsid w:val="001A18B4"/>
    <w:rsid w:val="001A1AFB"/>
    <w:rsid w:val="001A1E09"/>
    <w:rsid w:val="001A21B5"/>
    <w:rsid w:val="001A21D0"/>
    <w:rsid w:val="001A2526"/>
    <w:rsid w:val="001A2E3F"/>
    <w:rsid w:val="001A2EF7"/>
    <w:rsid w:val="001A4339"/>
    <w:rsid w:val="001A4CC9"/>
    <w:rsid w:val="001A5943"/>
    <w:rsid w:val="001A6E9F"/>
    <w:rsid w:val="001A6F97"/>
    <w:rsid w:val="001A7DDD"/>
    <w:rsid w:val="001A7E2E"/>
    <w:rsid w:val="001B029E"/>
    <w:rsid w:val="001B0431"/>
    <w:rsid w:val="001B0A69"/>
    <w:rsid w:val="001B0A87"/>
    <w:rsid w:val="001B0B32"/>
    <w:rsid w:val="001B127E"/>
    <w:rsid w:val="001B141F"/>
    <w:rsid w:val="001B173A"/>
    <w:rsid w:val="001B1ABD"/>
    <w:rsid w:val="001B1AEC"/>
    <w:rsid w:val="001B244E"/>
    <w:rsid w:val="001B29AA"/>
    <w:rsid w:val="001B2C65"/>
    <w:rsid w:val="001B2FB2"/>
    <w:rsid w:val="001B3AA1"/>
    <w:rsid w:val="001B3D0C"/>
    <w:rsid w:val="001B3F6B"/>
    <w:rsid w:val="001B429E"/>
    <w:rsid w:val="001B4582"/>
    <w:rsid w:val="001B4AB2"/>
    <w:rsid w:val="001B53CD"/>
    <w:rsid w:val="001B551A"/>
    <w:rsid w:val="001B55D0"/>
    <w:rsid w:val="001B5E52"/>
    <w:rsid w:val="001B5F24"/>
    <w:rsid w:val="001B6A2D"/>
    <w:rsid w:val="001B711B"/>
    <w:rsid w:val="001B76E5"/>
    <w:rsid w:val="001B784B"/>
    <w:rsid w:val="001B7FF0"/>
    <w:rsid w:val="001C03E9"/>
    <w:rsid w:val="001C082A"/>
    <w:rsid w:val="001C0956"/>
    <w:rsid w:val="001C0BA3"/>
    <w:rsid w:val="001C0CD5"/>
    <w:rsid w:val="001C0D03"/>
    <w:rsid w:val="001C1254"/>
    <w:rsid w:val="001C131C"/>
    <w:rsid w:val="001C14EA"/>
    <w:rsid w:val="001C15FE"/>
    <w:rsid w:val="001C1A58"/>
    <w:rsid w:val="001C1BA7"/>
    <w:rsid w:val="001C21D7"/>
    <w:rsid w:val="001C2991"/>
    <w:rsid w:val="001C2B53"/>
    <w:rsid w:val="001C2CF3"/>
    <w:rsid w:val="001C2F4F"/>
    <w:rsid w:val="001C325B"/>
    <w:rsid w:val="001C34F7"/>
    <w:rsid w:val="001C391F"/>
    <w:rsid w:val="001C4401"/>
    <w:rsid w:val="001C4E70"/>
    <w:rsid w:val="001C56E7"/>
    <w:rsid w:val="001C59CA"/>
    <w:rsid w:val="001C5ED7"/>
    <w:rsid w:val="001C60EE"/>
    <w:rsid w:val="001C67C3"/>
    <w:rsid w:val="001C6969"/>
    <w:rsid w:val="001C71A0"/>
    <w:rsid w:val="001C72E2"/>
    <w:rsid w:val="001C7673"/>
    <w:rsid w:val="001C7FB0"/>
    <w:rsid w:val="001D071C"/>
    <w:rsid w:val="001D1370"/>
    <w:rsid w:val="001D18F6"/>
    <w:rsid w:val="001D1A1E"/>
    <w:rsid w:val="001D1FB0"/>
    <w:rsid w:val="001D2231"/>
    <w:rsid w:val="001D29AD"/>
    <w:rsid w:val="001D2DF8"/>
    <w:rsid w:val="001D3116"/>
    <w:rsid w:val="001D3213"/>
    <w:rsid w:val="001D3436"/>
    <w:rsid w:val="001D3A8A"/>
    <w:rsid w:val="001D3F37"/>
    <w:rsid w:val="001D4045"/>
    <w:rsid w:val="001D41F3"/>
    <w:rsid w:val="001D50EA"/>
    <w:rsid w:val="001D56FC"/>
    <w:rsid w:val="001D5918"/>
    <w:rsid w:val="001D5B04"/>
    <w:rsid w:val="001D5E3B"/>
    <w:rsid w:val="001D61EE"/>
    <w:rsid w:val="001D6434"/>
    <w:rsid w:val="001D6B1B"/>
    <w:rsid w:val="001D6B6F"/>
    <w:rsid w:val="001D7025"/>
    <w:rsid w:val="001D73E6"/>
    <w:rsid w:val="001D73E7"/>
    <w:rsid w:val="001D7660"/>
    <w:rsid w:val="001D794B"/>
    <w:rsid w:val="001E075A"/>
    <w:rsid w:val="001E0AD2"/>
    <w:rsid w:val="001E100E"/>
    <w:rsid w:val="001E16FF"/>
    <w:rsid w:val="001E1E3D"/>
    <w:rsid w:val="001E2C34"/>
    <w:rsid w:val="001E2D3F"/>
    <w:rsid w:val="001E2E25"/>
    <w:rsid w:val="001E2EB3"/>
    <w:rsid w:val="001E2F15"/>
    <w:rsid w:val="001E326C"/>
    <w:rsid w:val="001E3C4F"/>
    <w:rsid w:val="001E4024"/>
    <w:rsid w:val="001E45C9"/>
    <w:rsid w:val="001E4ECD"/>
    <w:rsid w:val="001E507A"/>
    <w:rsid w:val="001E579F"/>
    <w:rsid w:val="001E5E13"/>
    <w:rsid w:val="001E624F"/>
    <w:rsid w:val="001E6312"/>
    <w:rsid w:val="001E6BB0"/>
    <w:rsid w:val="001E717D"/>
    <w:rsid w:val="001E7710"/>
    <w:rsid w:val="001E7C0A"/>
    <w:rsid w:val="001E7C7D"/>
    <w:rsid w:val="001E7DE7"/>
    <w:rsid w:val="001E7F8E"/>
    <w:rsid w:val="001F0011"/>
    <w:rsid w:val="001F0090"/>
    <w:rsid w:val="001F0128"/>
    <w:rsid w:val="001F09ED"/>
    <w:rsid w:val="001F1351"/>
    <w:rsid w:val="001F195E"/>
    <w:rsid w:val="001F1DE9"/>
    <w:rsid w:val="001F2E46"/>
    <w:rsid w:val="001F2F2C"/>
    <w:rsid w:val="001F36C9"/>
    <w:rsid w:val="001F3779"/>
    <w:rsid w:val="001F4162"/>
    <w:rsid w:val="001F4339"/>
    <w:rsid w:val="001F4502"/>
    <w:rsid w:val="001F45B2"/>
    <w:rsid w:val="001F4829"/>
    <w:rsid w:val="001F4B07"/>
    <w:rsid w:val="001F4DD4"/>
    <w:rsid w:val="001F535B"/>
    <w:rsid w:val="001F53AB"/>
    <w:rsid w:val="001F557C"/>
    <w:rsid w:val="001F5615"/>
    <w:rsid w:val="001F5C37"/>
    <w:rsid w:val="001F5CE3"/>
    <w:rsid w:val="001F6748"/>
    <w:rsid w:val="001F6864"/>
    <w:rsid w:val="001F69E2"/>
    <w:rsid w:val="001F6B22"/>
    <w:rsid w:val="001F6EA1"/>
    <w:rsid w:val="001F6F05"/>
    <w:rsid w:val="001F6FEE"/>
    <w:rsid w:val="001F7FA7"/>
    <w:rsid w:val="0020078C"/>
    <w:rsid w:val="00200B44"/>
    <w:rsid w:val="00200BC7"/>
    <w:rsid w:val="00200E3F"/>
    <w:rsid w:val="002014D0"/>
    <w:rsid w:val="00201BCD"/>
    <w:rsid w:val="00201C8E"/>
    <w:rsid w:val="00201F39"/>
    <w:rsid w:val="002024EA"/>
    <w:rsid w:val="00202D29"/>
    <w:rsid w:val="00203087"/>
    <w:rsid w:val="002030A6"/>
    <w:rsid w:val="00206227"/>
    <w:rsid w:val="0020642F"/>
    <w:rsid w:val="002065E1"/>
    <w:rsid w:val="002066D5"/>
    <w:rsid w:val="00206B5D"/>
    <w:rsid w:val="0020707C"/>
    <w:rsid w:val="0020709B"/>
    <w:rsid w:val="002072AD"/>
    <w:rsid w:val="00207D52"/>
    <w:rsid w:val="002103F8"/>
    <w:rsid w:val="002107B8"/>
    <w:rsid w:val="002107D4"/>
    <w:rsid w:val="0021152F"/>
    <w:rsid w:val="00211784"/>
    <w:rsid w:val="00212369"/>
    <w:rsid w:val="0021237C"/>
    <w:rsid w:val="00212491"/>
    <w:rsid w:val="00212B14"/>
    <w:rsid w:val="00212DB7"/>
    <w:rsid w:val="00212DC1"/>
    <w:rsid w:val="0021329D"/>
    <w:rsid w:val="00213B51"/>
    <w:rsid w:val="00213C46"/>
    <w:rsid w:val="00213C5E"/>
    <w:rsid w:val="0021442C"/>
    <w:rsid w:val="00214A5D"/>
    <w:rsid w:val="00214BC6"/>
    <w:rsid w:val="0021500D"/>
    <w:rsid w:val="00215828"/>
    <w:rsid w:val="002158B0"/>
    <w:rsid w:val="00215C5E"/>
    <w:rsid w:val="00215D10"/>
    <w:rsid w:val="0021681F"/>
    <w:rsid w:val="002168BE"/>
    <w:rsid w:val="00216B31"/>
    <w:rsid w:val="00216F8F"/>
    <w:rsid w:val="0022015F"/>
    <w:rsid w:val="002202E0"/>
    <w:rsid w:val="0022047B"/>
    <w:rsid w:val="00220546"/>
    <w:rsid w:val="0022076D"/>
    <w:rsid w:val="00220D04"/>
    <w:rsid w:val="002210E4"/>
    <w:rsid w:val="002213AD"/>
    <w:rsid w:val="002217FD"/>
    <w:rsid w:val="00221E53"/>
    <w:rsid w:val="00222403"/>
    <w:rsid w:val="00222627"/>
    <w:rsid w:val="00222759"/>
    <w:rsid w:val="00222F55"/>
    <w:rsid w:val="002234AA"/>
    <w:rsid w:val="00223C75"/>
    <w:rsid w:val="002242C3"/>
    <w:rsid w:val="0022431F"/>
    <w:rsid w:val="002244A6"/>
    <w:rsid w:val="00224EB8"/>
    <w:rsid w:val="0022502E"/>
    <w:rsid w:val="00225048"/>
    <w:rsid w:val="002251C9"/>
    <w:rsid w:val="00225677"/>
    <w:rsid w:val="0022572D"/>
    <w:rsid w:val="0022583C"/>
    <w:rsid w:val="00226D55"/>
    <w:rsid w:val="00226F9A"/>
    <w:rsid w:val="00227540"/>
    <w:rsid w:val="002279A0"/>
    <w:rsid w:val="00227F37"/>
    <w:rsid w:val="00227FCA"/>
    <w:rsid w:val="00230413"/>
    <w:rsid w:val="002313DF"/>
    <w:rsid w:val="002314A4"/>
    <w:rsid w:val="00231664"/>
    <w:rsid w:val="002316AF"/>
    <w:rsid w:val="002318D1"/>
    <w:rsid w:val="002319AE"/>
    <w:rsid w:val="00231A58"/>
    <w:rsid w:val="00231FD6"/>
    <w:rsid w:val="0023207B"/>
    <w:rsid w:val="002324E2"/>
    <w:rsid w:val="00232B97"/>
    <w:rsid w:val="00232BC7"/>
    <w:rsid w:val="00232FBF"/>
    <w:rsid w:val="002330DE"/>
    <w:rsid w:val="002335B8"/>
    <w:rsid w:val="00233A78"/>
    <w:rsid w:val="00233C4E"/>
    <w:rsid w:val="00233C57"/>
    <w:rsid w:val="002341E7"/>
    <w:rsid w:val="00234809"/>
    <w:rsid w:val="002349F9"/>
    <w:rsid w:val="00234FCE"/>
    <w:rsid w:val="00235AD0"/>
    <w:rsid w:val="00235AFF"/>
    <w:rsid w:val="00236527"/>
    <w:rsid w:val="002366E4"/>
    <w:rsid w:val="002366FF"/>
    <w:rsid w:val="00236BC5"/>
    <w:rsid w:val="00236D43"/>
    <w:rsid w:val="00236E23"/>
    <w:rsid w:val="00236EAC"/>
    <w:rsid w:val="00236EEC"/>
    <w:rsid w:val="00236FC9"/>
    <w:rsid w:val="002373D1"/>
    <w:rsid w:val="0023793A"/>
    <w:rsid w:val="00237B8D"/>
    <w:rsid w:val="00237BD0"/>
    <w:rsid w:val="00237F3D"/>
    <w:rsid w:val="0024010C"/>
    <w:rsid w:val="002401A2"/>
    <w:rsid w:val="002401A5"/>
    <w:rsid w:val="002404EB"/>
    <w:rsid w:val="00240523"/>
    <w:rsid w:val="002407DE"/>
    <w:rsid w:val="00240F19"/>
    <w:rsid w:val="002413F5"/>
    <w:rsid w:val="00241C16"/>
    <w:rsid w:val="00241D6D"/>
    <w:rsid w:val="00241FB1"/>
    <w:rsid w:val="0024206A"/>
    <w:rsid w:val="002420EB"/>
    <w:rsid w:val="00242D1F"/>
    <w:rsid w:val="00242FA0"/>
    <w:rsid w:val="0024353F"/>
    <w:rsid w:val="002436E7"/>
    <w:rsid w:val="002438AA"/>
    <w:rsid w:val="002439FB"/>
    <w:rsid w:val="00243B0A"/>
    <w:rsid w:val="002440BE"/>
    <w:rsid w:val="002444A2"/>
    <w:rsid w:val="00244773"/>
    <w:rsid w:val="00244E1C"/>
    <w:rsid w:val="0024526E"/>
    <w:rsid w:val="002458A3"/>
    <w:rsid w:val="00245B85"/>
    <w:rsid w:val="00245F64"/>
    <w:rsid w:val="0024627E"/>
    <w:rsid w:val="00246473"/>
    <w:rsid w:val="002468DD"/>
    <w:rsid w:val="00246C53"/>
    <w:rsid w:val="00246F0C"/>
    <w:rsid w:val="002470F4"/>
    <w:rsid w:val="00247115"/>
    <w:rsid w:val="0024751D"/>
    <w:rsid w:val="002500CA"/>
    <w:rsid w:val="00250429"/>
    <w:rsid w:val="002506C3"/>
    <w:rsid w:val="0025082C"/>
    <w:rsid w:val="00250B87"/>
    <w:rsid w:val="0025189E"/>
    <w:rsid w:val="002520F4"/>
    <w:rsid w:val="00252A80"/>
    <w:rsid w:val="00252CE9"/>
    <w:rsid w:val="00252FCF"/>
    <w:rsid w:val="0025337E"/>
    <w:rsid w:val="00253B3C"/>
    <w:rsid w:val="00254000"/>
    <w:rsid w:val="002540E5"/>
    <w:rsid w:val="0025467E"/>
    <w:rsid w:val="002547C3"/>
    <w:rsid w:val="0025506C"/>
    <w:rsid w:val="00255098"/>
    <w:rsid w:val="00255307"/>
    <w:rsid w:val="00255604"/>
    <w:rsid w:val="00255A6C"/>
    <w:rsid w:val="00255DE4"/>
    <w:rsid w:val="00255F75"/>
    <w:rsid w:val="00256282"/>
    <w:rsid w:val="00256361"/>
    <w:rsid w:val="00256534"/>
    <w:rsid w:val="0025676F"/>
    <w:rsid w:val="002569E1"/>
    <w:rsid w:val="002571B5"/>
    <w:rsid w:val="00257223"/>
    <w:rsid w:val="00257317"/>
    <w:rsid w:val="002579CE"/>
    <w:rsid w:val="00257C1A"/>
    <w:rsid w:val="00257DE5"/>
    <w:rsid w:val="00261251"/>
    <w:rsid w:val="00261704"/>
    <w:rsid w:val="00261878"/>
    <w:rsid w:val="002619CE"/>
    <w:rsid w:val="00261B14"/>
    <w:rsid w:val="00261FCF"/>
    <w:rsid w:val="00262364"/>
    <w:rsid w:val="002625A3"/>
    <w:rsid w:val="0026260A"/>
    <w:rsid w:val="00262C7E"/>
    <w:rsid w:val="002635F2"/>
    <w:rsid w:val="00263683"/>
    <w:rsid w:val="0026378B"/>
    <w:rsid w:val="002641B3"/>
    <w:rsid w:val="0026424F"/>
    <w:rsid w:val="0026431E"/>
    <w:rsid w:val="0026453F"/>
    <w:rsid w:val="002649A2"/>
    <w:rsid w:val="00264DEA"/>
    <w:rsid w:val="00264EF6"/>
    <w:rsid w:val="0026500E"/>
    <w:rsid w:val="002655E7"/>
    <w:rsid w:val="00265B6E"/>
    <w:rsid w:val="00265FEE"/>
    <w:rsid w:val="00266152"/>
    <w:rsid w:val="0026657F"/>
    <w:rsid w:val="002666F2"/>
    <w:rsid w:val="00267429"/>
    <w:rsid w:val="0026754A"/>
    <w:rsid w:val="00267753"/>
    <w:rsid w:val="002677B1"/>
    <w:rsid w:val="00267C51"/>
    <w:rsid w:val="00270322"/>
    <w:rsid w:val="002714EA"/>
    <w:rsid w:val="002717CD"/>
    <w:rsid w:val="00271E95"/>
    <w:rsid w:val="0027225E"/>
    <w:rsid w:val="00272AB5"/>
    <w:rsid w:val="00272AEC"/>
    <w:rsid w:val="00272BD2"/>
    <w:rsid w:val="00272F15"/>
    <w:rsid w:val="002730F6"/>
    <w:rsid w:val="002733A2"/>
    <w:rsid w:val="002733D0"/>
    <w:rsid w:val="00273AA6"/>
    <w:rsid w:val="00273CB5"/>
    <w:rsid w:val="00273F17"/>
    <w:rsid w:val="00274135"/>
    <w:rsid w:val="002748BF"/>
    <w:rsid w:val="002749E7"/>
    <w:rsid w:val="00274B18"/>
    <w:rsid w:val="00274E90"/>
    <w:rsid w:val="00275226"/>
    <w:rsid w:val="00275706"/>
    <w:rsid w:val="00275721"/>
    <w:rsid w:val="002757DE"/>
    <w:rsid w:val="00275A86"/>
    <w:rsid w:val="00275BF1"/>
    <w:rsid w:val="00275D3D"/>
    <w:rsid w:val="00275FB6"/>
    <w:rsid w:val="0027614C"/>
    <w:rsid w:val="002764BE"/>
    <w:rsid w:val="00276727"/>
    <w:rsid w:val="00276864"/>
    <w:rsid w:val="00276F58"/>
    <w:rsid w:val="002773D0"/>
    <w:rsid w:val="00277577"/>
    <w:rsid w:val="002777A3"/>
    <w:rsid w:val="00277D48"/>
    <w:rsid w:val="00280226"/>
    <w:rsid w:val="00280498"/>
    <w:rsid w:val="00280710"/>
    <w:rsid w:val="00280A9F"/>
    <w:rsid w:val="00280F51"/>
    <w:rsid w:val="0028126E"/>
    <w:rsid w:val="00281400"/>
    <w:rsid w:val="00281B7A"/>
    <w:rsid w:val="00281C5A"/>
    <w:rsid w:val="00281F27"/>
    <w:rsid w:val="00282478"/>
    <w:rsid w:val="0028259C"/>
    <w:rsid w:val="002825E3"/>
    <w:rsid w:val="00282790"/>
    <w:rsid w:val="00282A0B"/>
    <w:rsid w:val="00282E26"/>
    <w:rsid w:val="00282F1A"/>
    <w:rsid w:val="00283174"/>
    <w:rsid w:val="00283656"/>
    <w:rsid w:val="00283717"/>
    <w:rsid w:val="00283D85"/>
    <w:rsid w:val="0028417B"/>
    <w:rsid w:val="00284696"/>
    <w:rsid w:val="00284AF9"/>
    <w:rsid w:val="00284BF0"/>
    <w:rsid w:val="00284D74"/>
    <w:rsid w:val="00285053"/>
    <w:rsid w:val="00285183"/>
    <w:rsid w:val="00285234"/>
    <w:rsid w:val="00285289"/>
    <w:rsid w:val="00285C9D"/>
    <w:rsid w:val="00285CBC"/>
    <w:rsid w:val="0028600A"/>
    <w:rsid w:val="0028654D"/>
    <w:rsid w:val="0028724C"/>
    <w:rsid w:val="00291E1C"/>
    <w:rsid w:val="002921E4"/>
    <w:rsid w:val="0029258A"/>
    <w:rsid w:val="0029384E"/>
    <w:rsid w:val="00293944"/>
    <w:rsid w:val="00293B35"/>
    <w:rsid w:val="00293CD6"/>
    <w:rsid w:val="00293E51"/>
    <w:rsid w:val="00293FEB"/>
    <w:rsid w:val="00294283"/>
    <w:rsid w:val="00294652"/>
    <w:rsid w:val="00294D00"/>
    <w:rsid w:val="002951D3"/>
    <w:rsid w:val="00295894"/>
    <w:rsid w:val="00295B8E"/>
    <w:rsid w:val="00296759"/>
    <w:rsid w:val="00296B0B"/>
    <w:rsid w:val="00296D6C"/>
    <w:rsid w:val="0029799D"/>
    <w:rsid w:val="00297D6C"/>
    <w:rsid w:val="002A01D7"/>
    <w:rsid w:val="002A0A04"/>
    <w:rsid w:val="002A0C78"/>
    <w:rsid w:val="002A1314"/>
    <w:rsid w:val="002A139A"/>
    <w:rsid w:val="002A14B3"/>
    <w:rsid w:val="002A15DF"/>
    <w:rsid w:val="002A1749"/>
    <w:rsid w:val="002A1886"/>
    <w:rsid w:val="002A1FE5"/>
    <w:rsid w:val="002A2267"/>
    <w:rsid w:val="002A2704"/>
    <w:rsid w:val="002A3163"/>
    <w:rsid w:val="002A31D3"/>
    <w:rsid w:val="002A3218"/>
    <w:rsid w:val="002A3270"/>
    <w:rsid w:val="002A33B8"/>
    <w:rsid w:val="002A38EF"/>
    <w:rsid w:val="002A3949"/>
    <w:rsid w:val="002A3A7E"/>
    <w:rsid w:val="002A3B05"/>
    <w:rsid w:val="002A3D31"/>
    <w:rsid w:val="002A3D9E"/>
    <w:rsid w:val="002A4052"/>
    <w:rsid w:val="002A46B6"/>
    <w:rsid w:val="002A4915"/>
    <w:rsid w:val="002A4B3B"/>
    <w:rsid w:val="002A4BEF"/>
    <w:rsid w:val="002A507E"/>
    <w:rsid w:val="002A5CB0"/>
    <w:rsid w:val="002A60B2"/>
    <w:rsid w:val="002A6645"/>
    <w:rsid w:val="002A6965"/>
    <w:rsid w:val="002A6B52"/>
    <w:rsid w:val="002A6BD4"/>
    <w:rsid w:val="002A7C52"/>
    <w:rsid w:val="002A7DDD"/>
    <w:rsid w:val="002B07A7"/>
    <w:rsid w:val="002B09FF"/>
    <w:rsid w:val="002B0A79"/>
    <w:rsid w:val="002B0E49"/>
    <w:rsid w:val="002B0E55"/>
    <w:rsid w:val="002B1003"/>
    <w:rsid w:val="002B1A5C"/>
    <w:rsid w:val="002B1B4F"/>
    <w:rsid w:val="002B1C75"/>
    <w:rsid w:val="002B226E"/>
    <w:rsid w:val="002B27E4"/>
    <w:rsid w:val="002B3078"/>
    <w:rsid w:val="002B3628"/>
    <w:rsid w:val="002B366B"/>
    <w:rsid w:val="002B3797"/>
    <w:rsid w:val="002B3836"/>
    <w:rsid w:val="002B3A6B"/>
    <w:rsid w:val="002B4162"/>
    <w:rsid w:val="002B47AA"/>
    <w:rsid w:val="002B51A7"/>
    <w:rsid w:val="002B6351"/>
    <w:rsid w:val="002B64F2"/>
    <w:rsid w:val="002B658E"/>
    <w:rsid w:val="002B6C77"/>
    <w:rsid w:val="002B6D88"/>
    <w:rsid w:val="002B7166"/>
    <w:rsid w:val="002B746B"/>
    <w:rsid w:val="002B74A2"/>
    <w:rsid w:val="002B7609"/>
    <w:rsid w:val="002B77B8"/>
    <w:rsid w:val="002B78D1"/>
    <w:rsid w:val="002B78E3"/>
    <w:rsid w:val="002B7AB5"/>
    <w:rsid w:val="002B7F1A"/>
    <w:rsid w:val="002C029B"/>
    <w:rsid w:val="002C0303"/>
    <w:rsid w:val="002C0982"/>
    <w:rsid w:val="002C0AAC"/>
    <w:rsid w:val="002C0D8D"/>
    <w:rsid w:val="002C11A8"/>
    <w:rsid w:val="002C1A30"/>
    <w:rsid w:val="002C20C8"/>
    <w:rsid w:val="002C2746"/>
    <w:rsid w:val="002C2B98"/>
    <w:rsid w:val="002C2D88"/>
    <w:rsid w:val="002C358C"/>
    <w:rsid w:val="002C3D03"/>
    <w:rsid w:val="002C41B4"/>
    <w:rsid w:val="002C4732"/>
    <w:rsid w:val="002C473A"/>
    <w:rsid w:val="002C48BB"/>
    <w:rsid w:val="002C4941"/>
    <w:rsid w:val="002C4AD7"/>
    <w:rsid w:val="002C4B4D"/>
    <w:rsid w:val="002C4DC3"/>
    <w:rsid w:val="002C4FEB"/>
    <w:rsid w:val="002C57A8"/>
    <w:rsid w:val="002C5A04"/>
    <w:rsid w:val="002C5AB9"/>
    <w:rsid w:val="002C5ACF"/>
    <w:rsid w:val="002C5B48"/>
    <w:rsid w:val="002C5BDA"/>
    <w:rsid w:val="002C6FA7"/>
    <w:rsid w:val="002C7628"/>
    <w:rsid w:val="002C7E13"/>
    <w:rsid w:val="002D0B21"/>
    <w:rsid w:val="002D0F2F"/>
    <w:rsid w:val="002D0FCE"/>
    <w:rsid w:val="002D10D6"/>
    <w:rsid w:val="002D149B"/>
    <w:rsid w:val="002D14E2"/>
    <w:rsid w:val="002D15BE"/>
    <w:rsid w:val="002D18CD"/>
    <w:rsid w:val="002D2364"/>
    <w:rsid w:val="002D2678"/>
    <w:rsid w:val="002D267A"/>
    <w:rsid w:val="002D2F49"/>
    <w:rsid w:val="002D3BEB"/>
    <w:rsid w:val="002D3BF8"/>
    <w:rsid w:val="002D4071"/>
    <w:rsid w:val="002D54C5"/>
    <w:rsid w:val="002D58FE"/>
    <w:rsid w:val="002D5CDB"/>
    <w:rsid w:val="002D5D96"/>
    <w:rsid w:val="002D6030"/>
    <w:rsid w:val="002D7033"/>
    <w:rsid w:val="002D7037"/>
    <w:rsid w:val="002D70BF"/>
    <w:rsid w:val="002E00D6"/>
    <w:rsid w:val="002E013B"/>
    <w:rsid w:val="002E02EC"/>
    <w:rsid w:val="002E0356"/>
    <w:rsid w:val="002E077C"/>
    <w:rsid w:val="002E0AAB"/>
    <w:rsid w:val="002E0C12"/>
    <w:rsid w:val="002E0DC9"/>
    <w:rsid w:val="002E1340"/>
    <w:rsid w:val="002E1498"/>
    <w:rsid w:val="002E14A4"/>
    <w:rsid w:val="002E15E9"/>
    <w:rsid w:val="002E17A5"/>
    <w:rsid w:val="002E1DF5"/>
    <w:rsid w:val="002E2262"/>
    <w:rsid w:val="002E2653"/>
    <w:rsid w:val="002E282C"/>
    <w:rsid w:val="002E287A"/>
    <w:rsid w:val="002E2915"/>
    <w:rsid w:val="002E2EDE"/>
    <w:rsid w:val="002E30E8"/>
    <w:rsid w:val="002E3400"/>
    <w:rsid w:val="002E368C"/>
    <w:rsid w:val="002E41E4"/>
    <w:rsid w:val="002E4205"/>
    <w:rsid w:val="002E4989"/>
    <w:rsid w:val="002E4A00"/>
    <w:rsid w:val="002E4BC2"/>
    <w:rsid w:val="002E4BC8"/>
    <w:rsid w:val="002E4C10"/>
    <w:rsid w:val="002E4DF2"/>
    <w:rsid w:val="002E5471"/>
    <w:rsid w:val="002E553D"/>
    <w:rsid w:val="002E5D23"/>
    <w:rsid w:val="002E607D"/>
    <w:rsid w:val="002E61DC"/>
    <w:rsid w:val="002E64BC"/>
    <w:rsid w:val="002E6663"/>
    <w:rsid w:val="002E680A"/>
    <w:rsid w:val="002E73E0"/>
    <w:rsid w:val="002E74C4"/>
    <w:rsid w:val="002E77CE"/>
    <w:rsid w:val="002E7AED"/>
    <w:rsid w:val="002F02C2"/>
    <w:rsid w:val="002F08DA"/>
    <w:rsid w:val="002F170A"/>
    <w:rsid w:val="002F22E5"/>
    <w:rsid w:val="002F2E18"/>
    <w:rsid w:val="002F31C6"/>
    <w:rsid w:val="002F3253"/>
    <w:rsid w:val="002F38A9"/>
    <w:rsid w:val="002F38F4"/>
    <w:rsid w:val="002F3BED"/>
    <w:rsid w:val="002F3D20"/>
    <w:rsid w:val="002F3E2E"/>
    <w:rsid w:val="002F40A6"/>
    <w:rsid w:val="002F4583"/>
    <w:rsid w:val="002F467E"/>
    <w:rsid w:val="002F4685"/>
    <w:rsid w:val="002F46F4"/>
    <w:rsid w:val="002F4848"/>
    <w:rsid w:val="002F4D7B"/>
    <w:rsid w:val="002F579A"/>
    <w:rsid w:val="002F5ACF"/>
    <w:rsid w:val="002F5BAB"/>
    <w:rsid w:val="002F6616"/>
    <w:rsid w:val="002F67AF"/>
    <w:rsid w:val="002F689B"/>
    <w:rsid w:val="002F6E9A"/>
    <w:rsid w:val="002F7475"/>
    <w:rsid w:val="002F7C32"/>
    <w:rsid w:val="00300567"/>
    <w:rsid w:val="00300886"/>
    <w:rsid w:val="00301216"/>
    <w:rsid w:val="0030167B"/>
    <w:rsid w:val="00301916"/>
    <w:rsid w:val="00301F68"/>
    <w:rsid w:val="0030257B"/>
    <w:rsid w:val="0030264F"/>
    <w:rsid w:val="00302743"/>
    <w:rsid w:val="003028C2"/>
    <w:rsid w:val="00302B10"/>
    <w:rsid w:val="00302C26"/>
    <w:rsid w:val="003034AE"/>
    <w:rsid w:val="0030358E"/>
    <w:rsid w:val="0030393E"/>
    <w:rsid w:val="00305550"/>
    <w:rsid w:val="003058DF"/>
    <w:rsid w:val="00305B0E"/>
    <w:rsid w:val="00305CFA"/>
    <w:rsid w:val="00305E5F"/>
    <w:rsid w:val="003061B8"/>
    <w:rsid w:val="003066F2"/>
    <w:rsid w:val="00306B42"/>
    <w:rsid w:val="00306C42"/>
    <w:rsid w:val="00306C49"/>
    <w:rsid w:val="00306DD4"/>
    <w:rsid w:val="00306E03"/>
    <w:rsid w:val="00306EC5"/>
    <w:rsid w:val="00307084"/>
    <w:rsid w:val="003073EE"/>
    <w:rsid w:val="0030756B"/>
    <w:rsid w:val="00307B5A"/>
    <w:rsid w:val="00307BA1"/>
    <w:rsid w:val="003100A9"/>
    <w:rsid w:val="00310137"/>
    <w:rsid w:val="00310674"/>
    <w:rsid w:val="00310907"/>
    <w:rsid w:val="00310FFB"/>
    <w:rsid w:val="0031108A"/>
    <w:rsid w:val="003117CC"/>
    <w:rsid w:val="00311B0F"/>
    <w:rsid w:val="00312862"/>
    <w:rsid w:val="00312BF8"/>
    <w:rsid w:val="00313278"/>
    <w:rsid w:val="00313DDB"/>
    <w:rsid w:val="0031400F"/>
    <w:rsid w:val="0031401E"/>
    <w:rsid w:val="003140B9"/>
    <w:rsid w:val="0031444C"/>
    <w:rsid w:val="0031463A"/>
    <w:rsid w:val="00314776"/>
    <w:rsid w:val="00315162"/>
    <w:rsid w:val="0031572A"/>
    <w:rsid w:val="003157A2"/>
    <w:rsid w:val="003158D5"/>
    <w:rsid w:val="00315BD6"/>
    <w:rsid w:val="00315CA7"/>
    <w:rsid w:val="00315E3E"/>
    <w:rsid w:val="00316054"/>
    <w:rsid w:val="003160E5"/>
    <w:rsid w:val="003161A4"/>
    <w:rsid w:val="00316505"/>
    <w:rsid w:val="0031688A"/>
    <w:rsid w:val="003169EB"/>
    <w:rsid w:val="00316D8C"/>
    <w:rsid w:val="00317D06"/>
    <w:rsid w:val="00320490"/>
    <w:rsid w:val="0032054A"/>
    <w:rsid w:val="0032081C"/>
    <w:rsid w:val="003209FD"/>
    <w:rsid w:val="00320FD4"/>
    <w:rsid w:val="00321234"/>
    <w:rsid w:val="00321C66"/>
    <w:rsid w:val="00322047"/>
    <w:rsid w:val="0032242A"/>
    <w:rsid w:val="00322999"/>
    <w:rsid w:val="00322C6C"/>
    <w:rsid w:val="00322E77"/>
    <w:rsid w:val="00323479"/>
    <w:rsid w:val="003237F7"/>
    <w:rsid w:val="003237FB"/>
    <w:rsid w:val="00323B88"/>
    <w:rsid w:val="00324085"/>
    <w:rsid w:val="00324D3C"/>
    <w:rsid w:val="003251EF"/>
    <w:rsid w:val="00325311"/>
    <w:rsid w:val="0032532A"/>
    <w:rsid w:val="003256E3"/>
    <w:rsid w:val="00325E3C"/>
    <w:rsid w:val="00326111"/>
    <w:rsid w:val="00326405"/>
    <w:rsid w:val="00326906"/>
    <w:rsid w:val="00326B44"/>
    <w:rsid w:val="00326D2D"/>
    <w:rsid w:val="00326DEB"/>
    <w:rsid w:val="00326E8E"/>
    <w:rsid w:val="00327133"/>
    <w:rsid w:val="00327339"/>
    <w:rsid w:val="00327883"/>
    <w:rsid w:val="0032791C"/>
    <w:rsid w:val="00327C5C"/>
    <w:rsid w:val="00327DC5"/>
    <w:rsid w:val="003304B4"/>
    <w:rsid w:val="003305A8"/>
    <w:rsid w:val="00330679"/>
    <w:rsid w:val="003306D6"/>
    <w:rsid w:val="003308E4"/>
    <w:rsid w:val="00330979"/>
    <w:rsid w:val="0033130E"/>
    <w:rsid w:val="00331423"/>
    <w:rsid w:val="00331FE4"/>
    <w:rsid w:val="003323A1"/>
    <w:rsid w:val="00332ADE"/>
    <w:rsid w:val="00332F05"/>
    <w:rsid w:val="0033388B"/>
    <w:rsid w:val="00334044"/>
    <w:rsid w:val="00334122"/>
    <w:rsid w:val="003341DE"/>
    <w:rsid w:val="003343B1"/>
    <w:rsid w:val="00334F6D"/>
    <w:rsid w:val="0033501B"/>
    <w:rsid w:val="0033550C"/>
    <w:rsid w:val="003358B6"/>
    <w:rsid w:val="00335E1A"/>
    <w:rsid w:val="00335FEE"/>
    <w:rsid w:val="0033618D"/>
    <w:rsid w:val="00336BED"/>
    <w:rsid w:val="003374EB"/>
    <w:rsid w:val="00337979"/>
    <w:rsid w:val="0034070A"/>
    <w:rsid w:val="0034071D"/>
    <w:rsid w:val="00340865"/>
    <w:rsid w:val="0034112E"/>
    <w:rsid w:val="0034131C"/>
    <w:rsid w:val="0034160C"/>
    <w:rsid w:val="003417DB"/>
    <w:rsid w:val="00342296"/>
    <w:rsid w:val="0034235B"/>
    <w:rsid w:val="003428D9"/>
    <w:rsid w:val="00342F53"/>
    <w:rsid w:val="00343C6B"/>
    <w:rsid w:val="00344A61"/>
    <w:rsid w:val="00344FD2"/>
    <w:rsid w:val="003452AE"/>
    <w:rsid w:val="00345C09"/>
    <w:rsid w:val="00345C17"/>
    <w:rsid w:val="00346022"/>
    <w:rsid w:val="00346247"/>
    <w:rsid w:val="00346321"/>
    <w:rsid w:val="0034693A"/>
    <w:rsid w:val="003469B6"/>
    <w:rsid w:val="00346E55"/>
    <w:rsid w:val="00347549"/>
    <w:rsid w:val="0034772E"/>
    <w:rsid w:val="00347E9F"/>
    <w:rsid w:val="00347F4B"/>
    <w:rsid w:val="00350215"/>
    <w:rsid w:val="003505DD"/>
    <w:rsid w:val="00350B50"/>
    <w:rsid w:val="00350E89"/>
    <w:rsid w:val="00350EF8"/>
    <w:rsid w:val="0035150C"/>
    <w:rsid w:val="00351718"/>
    <w:rsid w:val="003518FB"/>
    <w:rsid w:val="00351D16"/>
    <w:rsid w:val="00351E81"/>
    <w:rsid w:val="00351FE5"/>
    <w:rsid w:val="00352774"/>
    <w:rsid w:val="003528ED"/>
    <w:rsid w:val="00352DE3"/>
    <w:rsid w:val="003531B2"/>
    <w:rsid w:val="0035322E"/>
    <w:rsid w:val="003532F9"/>
    <w:rsid w:val="0035424F"/>
    <w:rsid w:val="003542FB"/>
    <w:rsid w:val="00354364"/>
    <w:rsid w:val="00354B78"/>
    <w:rsid w:val="00354D56"/>
    <w:rsid w:val="0035576F"/>
    <w:rsid w:val="00355877"/>
    <w:rsid w:val="00355A4F"/>
    <w:rsid w:val="00355BA1"/>
    <w:rsid w:val="00355C65"/>
    <w:rsid w:val="003562F4"/>
    <w:rsid w:val="003563D5"/>
    <w:rsid w:val="003564C3"/>
    <w:rsid w:val="00356F3E"/>
    <w:rsid w:val="003572F8"/>
    <w:rsid w:val="00357C53"/>
    <w:rsid w:val="00357F12"/>
    <w:rsid w:val="003600BE"/>
    <w:rsid w:val="003600EA"/>
    <w:rsid w:val="0036038C"/>
    <w:rsid w:val="00360C25"/>
    <w:rsid w:val="00360C3D"/>
    <w:rsid w:val="00360EFE"/>
    <w:rsid w:val="00360FFE"/>
    <w:rsid w:val="0036139D"/>
    <w:rsid w:val="0036173D"/>
    <w:rsid w:val="003623E9"/>
    <w:rsid w:val="003624C3"/>
    <w:rsid w:val="0036263D"/>
    <w:rsid w:val="00362667"/>
    <w:rsid w:val="00363308"/>
    <w:rsid w:val="00363A53"/>
    <w:rsid w:val="00363CDE"/>
    <w:rsid w:val="003642B5"/>
    <w:rsid w:val="00364823"/>
    <w:rsid w:val="0036493C"/>
    <w:rsid w:val="00365323"/>
    <w:rsid w:val="00365944"/>
    <w:rsid w:val="00365A36"/>
    <w:rsid w:val="0036693B"/>
    <w:rsid w:val="00366CC8"/>
    <w:rsid w:val="00367614"/>
    <w:rsid w:val="00367940"/>
    <w:rsid w:val="00367973"/>
    <w:rsid w:val="00367BD2"/>
    <w:rsid w:val="00367F01"/>
    <w:rsid w:val="003700FE"/>
    <w:rsid w:val="003704E7"/>
    <w:rsid w:val="00370A1F"/>
    <w:rsid w:val="00370A4E"/>
    <w:rsid w:val="00371282"/>
    <w:rsid w:val="00371288"/>
    <w:rsid w:val="00371699"/>
    <w:rsid w:val="003718A2"/>
    <w:rsid w:val="00371C4F"/>
    <w:rsid w:val="00371E50"/>
    <w:rsid w:val="00371E7F"/>
    <w:rsid w:val="0037276B"/>
    <w:rsid w:val="003728F0"/>
    <w:rsid w:val="00372A2B"/>
    <w:rsid w:val="00372C20"/>
    <w:rsid w:val="00372E51"/>
    <w:rsid w:val="00373501"/>
    <w:rsid w:val="00373C23"/>
    <w:rsid w:val="003741B7"/>
    <w:rsid w:val="003744D5"/>
    <w:rsid w:val="00374560"/>
    <w:rsid w:val="0037460C"/>
    <w:rsid w:val="003747DA"/>
    <w:rsid w:val="003748F3"/>
    <w:rsid w:val="00374C3F"/>
    <w:rsid w:val="00375547"/>
    <w:rsid w:val="0037599B"/>
    <w:rsid w:val="00375D82"/>
    <w:rsid w:val="00375E0E"/>
    <w:rsid w:val="00375E5B"/>
    <w:rsid w:val="0037645B"/>
    <w:rsid w:val="003769CE"/>
    <w:rsid w:val="00376B92"/>
    <w:rsid w:val="00376E9F"/>
    <w:rsid w:val="003771AA"/>
    <w:rsid w:val="00380920"/>
    <w:rsid w:val="00380945"/>
    <w:rsid w:val="00380C79"/>
    <w:rsid w:val="003811E4"/>
    <w:rsid w:val="00381269"/>
    <w:rsid w:val="003812C8"/>
    <w:rsid w:val="003814DE"/>
    <w:rsid w:val="0038192B"/>
    <w:rsid w:val="00381DB3"/>
    <w:rsid w:val="00381E38"/>
    <w:rsid w:val="003820A6"/>
    <w:rsid w:val="0038256B"/>
    <w:rsid w:val="00382B63"/>
    <w:rsid w:val="00382C32"/>
    <w:rsid w:val="003831AB"/>
    <w:rsid w:val="00383738"/>
    <w:rsid w:val="003838EE"/>
    <w:rsid w:val="00383B6C"/>
    <w:rsid w:val="00383B82"/>
    <w:rsid w:val="003842CD"/>
    <w:rsid w:val="003843D3"/>
    <w:rsid w:val="0038474C"/>
    <w:rsid w:val="00384B2B"/>
    <w:rsid w:val="00384C99"/>
    <w:rsid w:val="003859CF"/>
    <w:rsid w:val="003869D2"/>
    <w:rsid w:val="00386A37"/>
    <w:rsid w:val="00386F88"/>
    <w:rsid w:val="00387D70"/>
    <w:rsid w:val="00387DCC"/>
    <w:rsid w:val="00387F95"/>
    <w:rsid w:val="003902D6"/>
    <w:rsid w:val="003906BC"/>
    <w:rsid w:val="00390E7B"/>
    <w:rsid w:val="00391366"/>
    <w:rsid w:val="003913AC"/>
    <w:rsid w:val="00391DDD"/>
    <w:rsid w:val="00392006"/>
    <w:rsid w:val="00392148"/>
    <w:rsid w:val="003923C0"/>
    <w:rsid w:val="00392422"/>
    <w:rsid w:val="003924AA"/>
    <w:rsid w:val="00392794"/>
    <w:rsid w:val="003928F1"/>
    <w:rsid w:val="003929BD"/>
    <w:rsid w:val="003930E5"/>
    <w:rsid w:val="003931CE"/>
    <w:rsid w:val="00393678"/>
    <w:rsid w:val="00393718"/>
    <w:rsid w:val="0039383B"/>
    <w:rsid w:val="00394143"/>
    <w:rsid w:val="00394601"/>
    <w:rsid w:val="00394CDC"/>
    <w:rsid w:val="00395D28"/>
    <w:rsid w:val="00395E1C"/>
    <w:rsid w:val="00395E25"/>
    <w:rsid w:val="00396023"/>
    <w:rsid w:val="003962B8"/>
    <w:rsid w:val="00396444"/>
    <w:rsid w:val="00396CD1"/>
    <w:rsid w:val="00397286"/>
    <w:rsid w:val="003972DC"/>
    <w:rsid w:val="00397377"/>
    <w:rsid w:val="0039737C"/>
    <w:rsid w:val="00397401"/>
    <w:rsid w:val="00397650"/>
    <w:rsid w:val="00397E56"/>
    <w:rsid w:val="003A0071"/>
    <w:rsid w:val="003A05D3"/>
    <w:rsid w:val="003A0B3B"/>
    <w:rsid w:val="003A0EEE"/>
    <w:rsid w:val="003A1519"/>
    <w:rsid w:val="003A15F1"/>
    <w:rsid w:val="003A187E"/>
    <w:rsid w:val="003A197F"/>
    <w:rsid w:val="003A1BF9"/>
    <w:rsid w:val="003A1E09"/>
    <w:rsid w:val="003A1F4F"/>
    <w:rsid w:val="003A2278"/>
    <w:rsid w:val="003A251E"/>
    <w:rsid w:val="003A2885"/>
    <w:rsid w:val="003A2BF9"/>
    <w:rsid w:val="003A2E22"/>
    <w:rsid w:val="003A30A7"/>
    <w:rsid w:val="003A32F8"/>
    <w:rsid w:val="003A3501"/>
    <w:rsid w:val="003A3763"/>
    <w:rsid w:val="003A4120"/>
    <w:rsid w:val="003A420D"/>
    <w:rsid w:val="003A43E3"/>
    <w:rsid w:val="003A4CFC"/>
    <w:rsid w:val="003A4E06"/>
    <w:rsid w:val="003A5346"/>
    <w:rsid w:val="003A5972"/>
    <w:rsid w:val="003A6001"/>
    <w:rsid w:val="003A60C2"/>
    <w:rsid w:val="003A6556"/>
    <w:rsid w:val="003A6A3F"/>
    <w:rsid w:val="003A6A89"/>
    <w:rsid w:val="003A6C9B"/>
    <w:rsid w:val="003A6D24"/>
    <w:rsid w:val="003A6DB3"/>
    <w:rsid w:val="003A6E71"/>
    <w:rsid w:val="003A71CA"/>
    <w:rsid w:val="003A735F"/>
    <w:rsid w:val="003A73E1"/>
    <w:rsid w:val="003A7FD5"/>
    <w:rsid w:val="003B0695"/>
    <w:rsid w:val="003B0884"/>
    <w:rsid w:val="003B0B25"/>
    <w:rsid w:val="003B0B3A"/>
    <w:rsid w:val="003B0B44"/>
    <w:rsid w:val="003B0C8A"/>
    <w:rsid w:val="003B152F"/>
    <w:rsid w:val="003B1A0A"/>
    <w:rsid w:val="003B21B9"/>
    <w:rsid w:val="003B2287"/>
    <w:rsid w:val="003B2303"/>
    <w:rsid w:val="003B255D"/>
    <w:rsid w:val="003B26B8"/>
    <w:rsid w:val="003B28D1"/>
    <w:rsid w:val="003B4954"/>
    <w:rsid w:val="003B4B8C"/>
    <w:rsid w:val="003B5617"/>
    <w:rsid w:val="003B5A9D"/>
    <w:rsid w:val="003B5BE0"/>
    <w:rsid w:val="003B60E8"/>
    <w:rsid w:val="003B67EF"/>
    <w:rsid w:val="003B690E"/>
    <w:rsid w:val="003B6EEF"/>
    <w:rsid w:val="003B6F71"/>
    <w:rsid w:val="003B707B"/>
    <w:rsid w:val="003B7A64"/>
    <w:rsid w:val="003C004E"/>
    <w:rsid w:val="003C028A"/>
    <w:rsid w:val="003C0387"/>
    <w:rsid w:val="003C03BC"/>
    <w:rsid w:val="003C059E"/>
    <w:rsid w:val="003C0C33"/>
    <w:rsid w:val="003C1511"/>
    <w:rsid w:val="003C22B8"/>
    <w:rsid w:val="003C25BD"/>
    <w:rsid w:val="003C2A4C"/>
    <w:rsid w:val="003C2DFD"/>
    <w:rsid w:val="003C2E10"/>
    <w:rsid w:val="003C2FF0"/>
    <w:rsid w:val="003C3107"/>
    <w:rsid w:val="003C31FB"/>
    <w:rsid w:val="003C32CE"/>
    <w:rsid w:val="003C32DB"/>
    <w:rsid w:val="003C3732"/>
    <w:rsid w:val="003C3821"/>
    <w:rsid w:val="003C3A9E"/>
    <w:rsid w:val="003C3B0D"/>
    <w:rsid w:val="003C3C46"/>
    <w:rsid w:val="003C4062"/>
    <w:rsid w:val="003C4169"/>
    <w:rsid w:val="003C440E"/>
    <w:rsid w:val="003C4987"/>
    <w:rsid w:val="003C4D6E"/>
    <w:rsid w:val="003C4F75"/>
    <w:rsid w:val="003C519A"/>
    <w:rsid w:val="003C538C"/>
    <w:rsid w:val="003C594A"/>
    <w:rsid w:val="003C599F"/>
    <w:rsid w:val="003C60F7"/>
    <w:rsid w:val="003C6415"/>
    <w:rsid w:val="003C66D3"/>
    <w:rsid w:val="003C6B4F"/>
    <w:rsid w:val="003C6D96"/>
    <w:rsid w:val="003C6EF8"/>
    <w:rsid w:val="003C76DE"/>
    <w:rsid w:val="003C7870"/>
    <w:rsid w:val="003C7CEC"/>
    <w:rsid w:val="003C7DA9"/>
    <w:rsid w:val="003C7E03"/>
    <w:rsid w:val="003D05F0"/>
    <w:rsid w:val="003D085F"/>
    <w:rsid w:val="003D0931"/>
    <w:rsid w:val="003D0CBF"/>
    <w:rsid w:val="003D16E2"/>
    <w:rsid w:val="003D172A"/>
    <w:rsid w:val="003D18B4"/>
    <w:rsid w:val="003D27D0"/>
    <w:rsid w:val="003D2D54"/>
    <w:rsid w:val="003D3C65"/>
    <w:rsid w:val="003D3ECD"/>
    <w:rsid w:val="003D41E6"/>
    <w:rsid w:val="003D4B26"/>
    <w:rsid w:val="003D4B6C"/>
    <w:rsid w:val="003D52A7"/>
    <w:rsid w:val="003D52B5"/>
    <w:rsid w:val="003D5481"/>
    <w:rsid w:val="003D55B1"/>
    <w:rsid w:val="003D5CAE"/>
    <w:rsid w:val="003D5EDF"/>
    <w:rsid w:val="003D6063"/>
    <w:rsid w:val="003D6385"/>
    <w:rsid w:val="003D673D"/>
    <w:rsid w:val="003D6743"/>
    <w:rsid w:val="003D692F"/>
    <w:rsid w:val="003D694E"/>
    <w:rsid w:val="003D6CD9"/>
    <w:rsid w:val="003D6D03"/>
    <w:rsid w:val="003D7960"/>
    <w:rsid w:val="003E009B"/>
    <w:rsid w:val="003E032D"/>
    <w:rsid w:val="003E06A9"/>
    <w:rsid w:val="003E1639"/>
    <w:rsid w:val="003E168B"/>
    <w:rsid w:val="003E181C"/>
    <w:rsid w:val="003E1BC6"/>
    <w:rsid w:val="003E1BD8"/>
    <w:rsid w:val="003E2362"/>
    <w:rsid w:val="003E263E"/>
    <w:rsid w:val="003E2E88"/>
    <w:rsid w:val="003E3760"/>
    <w:rsid w:val="003E39FE"/>
    <w:rsid w:val="003E3DFD"/>
    <w:rsid w:val="003E40A4"/>
    <w:rsid w:val="003E4CFA"/>
    <w:rsid w:val="003E5ED6"/>
    <w:rsid w:val="003E6251"/>
    <w:rsid w:val="003E6419"/>
    <w:rsid w:val="003E6A30"/>
    <w:rsid w:val="003E6DF3"/>
    <w:rsid w:val="003E71CB"/>
    <w:rsid w:val="003E72F6"/>
    <w:rsid w:val="003E73DE"/>
    <w:rsid w:val="003E73F7"/>
    <w:rsid w:val="003E7460"/>
    <w:rsid w:val="003E7809"/>
    <w:rsid w:val="003E785D"/>
    <w:rsid w:val="003E7B8E"/>
    <w:rsid w:val="003F0F64"/>
    <w:rsid w:val="003F0FFD"/>
    <w:rsid w:val="003F1A66"/>
    <w:rsid w:val="003F23B5"/>
    <w:rsid w:val="003F2700"/>
    <w:rsid w:val="003F2F0F"/>
    <w:rsid w:val="003F2F95"/>
    <w:rsid w:val="003F3862"/>
    <w:rsid w:val="003F3DA5"/>
    <w:rsid w:val="003F3FBB"/>
    <w:rsid w:val="003F437F"/>
    <w:rsid w:val="003F49D0"/>
    <w:rsid w:val="003F4DB0"/>
    <w:rsid w:val="003F5538"/>
    <w:rsid w:val="003F5747"/>
    <w:rsid w:val="003F5955"/>
    <w:rsid w:val="003F5DA5"/>
    <w:rsid w:val="003F5F0F"/>
    <w:rsid w:val="003F5FE2"/>
    <w:rsid w:val="003F67AC"/>
    <w:rsid w:val="003F6ABD"/>
    <w:rsid w:val="003F6F63"/>
    <w:rsid w:val="003F7605"/>
    <w:rsid w:val="003F7731"/>
    <w:rsid w:val="003F7C3A"/>
    <w:rsid w:val="00400104"/>
    <w:rsid w:val="0040080D"/>
    <w:rsid w:val="00401199"/>
    <w:rsid w:val="00401254"/>
    <w:rsid w:val="00401C6D"/>
    <w:rsid w:val="00401D7E"/>
    <w:rsid w:val="00401FBD"/>
    <w:rsid w:val="00403170"/>
    <w:rsid w:val="00403258"/>
    <w:rsid w:val="00403A18"/>
    <w:rsid w:val="00403B69"/>
    <w:rsid w:val="00403CA0"/>
    <w:rsid w:val="00403DBA"/>
    <w:rsid w:val="00404364"/>
    <w:rsid w:val="00404378"/>
    <w:rsid w:val="004045F7"/>
    <w:rsid w:val="004046C7"/>
    <w:rsid w:val="00404898"/>
    <w:rsid w:val="004048E2"/>
    <w:rsid w:val="00404CDB"/>
    <w:rsid w:val="00404EA5"/>
    <w:rsid w:val="00405128"/>
    <w:rsid w:val="004051B4"/>
    <w:rsid w:val="0040584F"/>
    <w:rsid w:val="00405E4A"/>
    <w:rsid w:val="00405E8D"/>
    <w:rsid w:val="004063BF"/>
    <w:rsid w:val="00406740"/>
    <w:rsid w:val="0040747B"/>
    <w:rsid w:val="0040760C"/>
    <w:rsid w:val="00407E60"/>
    <w:rsid w:val="00410150"/>
    <w:rsid w:val="00411553"/>
    <w:rsid w:val="0041184E"/>
    <w:rsid w:val="0041196A"/>
    <w:rsid w:val="00411C7C"/>
    <w:rsid w:val="00411E28"/>
    <w:rsid w:val="0041219E"/>
    <w:rsid w:val="0041289A"/>
    <w:rsid w:val="004128EC"/>
    <w:rsid w:val="00413482"/>
    <w:rsid w:val="0041375E"/>
    <w:rsid w:val="004137C0"/>
    <w:rsid w:val="004138BC"/>
    <w:rsid w:val="00413EE0"/>
    <w:rsid w:val="00414135"/>
    <w:rsid w:val="00414388"/>
    <w:rsid w:val="0041484C"/>
    <w:rsid w:val="00414DEC"/>
    <w:rsid w:val="00414F75"/>
    <w:rsid w:val="00414F98"/>
    <w:rsid w:val="0041521C"/>
    <w:rsid w:val="0041558A"/>
    <w:rsid w:val="004165D6"/>
    <w:rsid w:val="0041678E"/>
    <w:rsid w:val="004168AF"/>
    <w:rsid w:val="00417072"/>
    <w:rsid w:val="00417CA3"/>
    <w:rsid w:val="00417E5E"/>
    <w:rsid w:val="0042025D"/>
    <w:rsid w:val="00420269"/>
    <w:rsid w:val="00421380"/>
    <w:rsid w:val="004213F5"/>
    <w:rsid w:val="004214B0"/>
    <w:rsid w:val="004216B1"/>
    <w:rsid w:val="00421BC2"/>
    <w:rsid w:val="00421E69"/>
    <w:rsid w:val="004221BD"/>
    <w:rsid w:val="004222B6"/>
    <w:rsid w:val="0042243A"/>
    <w:rsid w:val="004229FA"/>
    <w:rsid w:val="004236DE"/>
    <w:rsid w:val="00423929"/>
    <w:rsid w:val="004242B3"/>
    <w:rsid w:val="00424397"/>
    <w:rsid w:val="00424F66"/>
    <w:rsid w:val="00424FEA"/>
    <w:rsid w:val="004252DD"/>
    <w:rsid w:val="004257DB"/>
    <w:rsid w:val="00425861"/>
    <w:rsid w:val="004258B5"/>
    <w:rsid w:val="00425A7A"/>
    <w:rsid w:val="00425B39"/>
    <w:rsid w:val="00426052"/>
    <w:rsid w:val="0042738D"/>
    <w:rsid w:val="004278E9"/>
    <w:rsid w:val="00427FBA"/>
    <w:rsid w:val="00430023"/>
    <w:rsid w:val="004301AC"/>
    <w:rsid w:val="004303AE"/>
    <w:rsid w:val="00430423"/>
    <w:rsid w:val="00430FA2"/>
    <w:rsid w:val="00431A54"/>
    <w:rsid w:val="00431FB2"/>
    <w:rsid w:val="004320AC"/>
    <w:rsid w:val="00432447"/>
    <w:rsid w:val="00432866"/>
    <w:rsid w:val="00432B9A"/>
    <w:rsid w:val="00432E9A"/>
    <w:rsid w:val="0043327F"/>
    <w:rsid w:val="004338E4"/>
    <w:rsid w:val="00433B60"/>
    <w:rsid w:val="00433C21"/>
    <w:rsid w:val="00434969"/>
    <w:rsid w:val="00434C7C"/>
    <w:rsid w:val="00434C9A"/>
    <w:rsid w:val="0043526B"/>
    <w:rsid w:val="00435566"/>
    <w:rsid w:val="004355E5"/>
    <w:rsid w:val="00435D21"/>
    <w:rsid w:val="00435E5E"/>
    <w:rsid w:val="00436374"/>
    <w:rsid w:val="00436466"/>
    <w:rsid w:val="0043659B"/>
    <w:rsid w:val="00436DCA"/>
    <w:rsid w:val="0043706F"/>
    <w:rsid w:val="004372C8"/>
    <w:rsid w:val="00437778"/>
    <w:rsid w:val="00437CAB"/>
    <w:rsid w:val="00437CC5"/>
    <w:rsid w:val="00437DC4"/>
    <w:rsid w:val="004403EB"/>
    <w:rsid w:val="004405AD"/>
    <w:rsid w:val="00441270"/>
    <w:rsid w:val="004414F1"/>
    <w:rsid w:val="00441A02"/>
    <w:rsid w:val="00441AE5"/>
    <w:rsid w:val="00441C42"/>
    <w:rsid w:val="00441D4E"/>
    <w:rsid w:val="004430B9"/>
    <w:rsid w:val="004431DB"/>
    <w:rsid w:val="004432C3"/>
    <w:rsid w:val="004436B0"/>
    <w:rsid w:val="00443E8A"/>
    <w:rsid w:val="00444186"/>
    <w:rsid w:val="00444924"/>
    <w:rsid w:val="004449AF"/>
    <w:rsid w:val="004449D7"/>
    <w:rsid w:val="00444B98"/>
    <w:rsid w:val="004456C0"/>
    <w:rsid w:val="004457D5"/>
    <w:rsid w:val="00445A75"/>
    <w:rsid w:val="00445E47"/>
    <w:rsid w:val="00446341"/>
    <w:rsid w:val="00446ACC"/>
    <w:rsid w:val="00447062"/>
    <w:rsid w:val="0044738F"/>
    <w:rsid w:val="004474E4"/>
    <w:rsid w:val="00447655"/>
    <w:rsid w:val="00447D51"/>
    <w:rsid w:val="004500BA"/>
    <w:rsid w:val="00450177"/>
    <w:rsid w:val="004501C4"/>
    <w:rsid w:val="00450254"/>
    <w:rsid w:val="0045069A"/>
    <w:rsid w:val="0045072A"/>
    <w:rsid w:val="004511A6"/>
    <w:rsid w:val="004511AA"/>
    <w:rsid w:val="00451418"/>
    <w:rsid w:val="004520A4"/>
    <w:rsid w:val="0045278C"/>
    <w:rsid w:val="00452D81"/>
    <w:rsid w:val="00452FAF"/>
    <w:rsid w:val="00453308"/>
    <w:rsid w:val="004537A2"/>
    <w:rsid w:val="00453AB8"/>
    <w:rsid w:val="00454728"/>
    <w:rsid w:val="0045472E"/>
    <w:rsid w:val="0045485A"/>
    <w:rsid w:val="004549DE"/>
    <w:rsid w:val="00454AB4"/>
    <w:rsid w:val="00454C3A"/>
    <w:rsid w:val="00454EE0"/>
    <w:rsid w:val="00454FD8"/>
    <w:rsid w:val="004552D5"/>
    <w:rsid w:val="00455860"/>
    <w:rsid w:val="004558FB"/>
    <w:rsid w:val="00455A17"/>
    <w:rsid w:val="00455B48"/>
    <w:rsid w:val="004563EB"/>
    <w:rsid w:val="00456440"/>
    <w:rsid w:val="0045679A"/>
    <w:rsid w:val="00456CDE"/>
    <w:rsid w:val="00456E4D"/>
    <w:rsid w:val="00457282"/>
    <w:rsid w:val="00457349"/>
    <w:rsid w:val="00457974"/>
    <w:rsid w:val="00457A5F"/>
    <w:rsid w:val="0046018A"/>
    <w:rsid w:val="00460548"/>
    <w:rsid w:val="00460647"/>
    <w:rsid w:val="00460E17"/>
    <w:rsid w:val="00460F2E"/>
    <w:rsid w:val="004618B7"/>
    <w:rsid w:val="00461F9A"/>
    <w:rsid w:val="004624BF"/>
    <w:rsid w:val="004633FD"/>
    <w:rsid w:val="0046379E"/>
    <w:rsid w:val="004639FF"/>
    <w:rsid w:val="00463B51"/>
    <w:rsid w:val="0046400A"/>
    <w:rsid w:val="004644B3"/>
    <w:rsid w:val="004644FF"/>
    <w:rsid w:val="00464818"/>
    <w:rsid w:val="0046496D"/>
    <w:rsid w:val="00464EFE"/>
    <w:rsid w:val="00464F25"/>
    <w:rsid w:val="00465332"/>
    <w:rsid w:val="00465524"/>
    <w:rsid w:val="004659FB"/>
    <w:rsid w:val="00465DD7"/>
    <w:rsid w:val="004660EB"/>
    <w:rsid w:val="00466227"/>
    <w:rsid w:val="004665A5"/>
    <w:rsid w:val="004667D0"/>
    <w:rsid w:val="00466847"/>
    <w:rsid w:val="00466B0E"/>
    <w:rsid w:val="0046712C"/>
    <w:rsid w:val="00467394"/>
    <w:rsid w:val="00467AA7"/>
    <w:rsid w:val="00467C3C"/>
    <w:rsid w:val="00470128"/>
    <w:rsid w:val="004706C7"/>
    <w:rsid w:val="00470AE3"/>
    <w:rsid w:val="00470E6A"/>
    <w:rsid w:val="00470FCE"/>
    <w:rsid w:val="00471596"/>
    <w:rsid w:val="0047193A"/>
    <w:rsid w:val="004719C3"/>
    <w:rsid w:val="00471CE6"/>
    <w:rsid w:val="00472146"/>
    <w:rsid w:val="004722A5"/>
    <w:rsid w:val="00473CB0"/>
    <w:rsid w:val="004747B4"/>
    <w:rsid w:val="0047484E"/>
    <w:rsid w:val="00474A1E"/>
    <w:rsid w:val="00474E51"/>
    <w:rsid w:val="004754A8"/>
    <w:rsid w:val="00475928"/>
    <w:rsid w:val="00475B34"/>
    <w:rsid w:val="00475C41"/>
    <w:rsid w:val="004760C5"/>
    <w:rsid w:val="00476A9E"/>
    <w:rsid w:val="00477584"/>
    <w:rsid w:val="00477B2A"/>
    <w:rsid w:val="00477DA3"/>
    <w:rsid w:val="00480A09"/>
    <w:rsid w:val="00480DCC"/>
    <w:rsid w:val="00481570"/>
    <w:rsid w:val="00481682"/>
    <w:rsid w:val="00481BBD"/>
    <w:rsid w:val="00481C80"/>
    <w:rsid w:val="00482070"/>
    <w:rsid w:val="0048211E"/>
    <w:rsid w:val="00482519"/>
    <w:rsid w:val="00482578"/>
    <w:rsid w:val="0048276B"/>
    <w:rsid w:val="0048293E"/>
    <w:rsid w:val="004832F5"/>
    <w:rsid w:val="00483503"/>
    <w:rsid w:val="004837EE"/>
    <w:rsid w:val="00483A62"/>
    <w:rsid w:val="004842B6"/>
    <w:rsid w:val="004844D6"/>
    <w:rsid w:val="00484EB6"/>
    <w:rsid w:val="00485007"/>
    <w:rsid w:val="00485806"/>
    <w:rsid w:val="00485CB2"/>
    <w:rsid w:val="0048600B"/>
    <w:rsid w:val="004861FC"/>
    <w:rsid w:val="0048629E"/>
    <w:rsid w:val="0048653E"/>
    <w:rsid w:val="0048689F"/>
    <w:rsid w:val="00486B43"/>
    <w:rsid w:val="00486F0B"/>
    <w:rsid w:val="004874A0"/>
    <w:rsid w:val="004876C9"/>
    <w:rsid w:val="004876CE"/>
    <w:rsid w:val="004876F7"/>
    <w:rsid w:val="00487926"/>
    <w:rsid w:val="00487D61"/>
    <w:rsid w:val="004904FE"/>
    <w:rsid w:val="00491079"/>
    <w:rsid w:val="004917E0"/>
    <w:rsid w:val="00491FAA"/>
    <w:rsid w:val="00492C6A"/>
    <w:rsid w:val="00492E67"/>
    <w:rsid w:val="00493D69"/>
    <w:rsid w:val="00493DFA"/>
    <w:rsid w:val="00494030"/>
    <w:rsid w:val="0049405C"/>
    <w:rsid w:val="0049409F"/>
    <w:rsid w:val="004942B7"/>
    <w:rsid w:val="0049447F"/>
    <w:rsid w:val="00494A1E"/>
    <w:rsid w:val="00494A8B"/>
    <w:rsid w:val="00494B73"/>
    <w:rsid w:val="00494C3E"/>
    <w:rsid w:val="00494C45"/>
    <w:rsid w:val="00494DD6"/>
    <w:rsid w:val="00495183"/>
    <w:rsid w:val="00495BE2"/>
    <w:rsid w:val="004964DD"/>
    <w:rsid w:val="0049673A"/>
    <w:rsid w:val="00496C1D"/>
    <w:rsid w:val="00496DF4"/>
    <w:rsid w:val="00496EDA"/>
    <w:rsid w:val="00496FB4"/>
    <w:rsid w:val="004970CE"/>
    <w:rsid w:val="004974C7"/>
    <w:rsid w:val="004A02E5"/>
    <w:rsid w:val="004A0B4E"/>
    <w:rsid w:val="004A0C48"/>
    <w:rsid w:val="004A0F33"/>
    <w:rsid w:val="004A0F6C"/>
    <w:rsid w:val="004A141A"/>
    <w:rsid w:val="004A148E"/>
    <w:rsid w:val="004A18AA"/>
    <w:rsid w:val="004A1B3F"/>
    <w:rsid w:val="004A1B4D"/>
    <w:rsid w:val="004A1D82"/>
    <w:rsid w:val="004A1D92"/>
    <w:rsid w:val="004A2023"/>
    <w:rsid w:val="004A21D3"/>
    <w:rsid w:val="004A2460"/>
    <w:rsid w:val="004A2885"/>
    <w:rsid w:val="004A2FC4"/>
    <w:rsid w:val="004A30FD"/>
    <w:rsid w:val="004A314A"/>
    <w:rsid w:val="004A36DB"/>
    <w:rsid w:val="004A3CEA"/>
    <w:rsid w:val="004A3F18"/>
    <w:rsid w:val="004A3F4A"/>
    <w:rsid w:val="004A4278"/>
    <w:rsid w:val="004A42AF"/>
    <w:rsid w:val="004A4419"/>
    <w:rsid w:val="004A4638"/>
    <w:rsid w:val="004A46B2"/>
    <w:rsid w:val="004A4A6D"/>
    <w:rsid w:val="004A55DD"/>
    <w:rsid w:val="004A573D"/>
    <w:rsid w:val="004A5A8A"/>
    <w:rsid w:val="004A5F1F"/>
    <w:rsid w:val="004A6443"/>
    <w:rsid w:val="004A6832"/>
    <w:rsid w:val="004A6901"/>
    <w:rsid w:val="004A6D44"/>
    <w:rsid w:val="004A745A"/>
    <w:rsid w:val="004A7683"/>
    <w:rsid w:val="004A7DFA"/>
    <w:rsid w:val="004B0C23"/>
    <w:rsid w:val="004B0CD9"/>
    <w:rsid w:val="004B1FB8"/>
    <w:rsid w:val="004B211B"/>
    <w:rsid w:val="004B27BA"/>
    <w:rsid w:val="004B28A4"/>
    <w:rsid w:val="004B290F"/>
    <w:rsid w:val="004B30FF"/>
    <w:rsid w:val="004B3127"/>
    <w:rsid w:val="004B375D"/>
    <w:rsid w:val="004B3C26"/>
    <w:rsid w:val="004B43C0"/>
    <w:rsid w:val="004B454E"/>
    <w:rsid w:val="004B466A"/>
    <w:rsid w:val="004B47FC"/>
    <w:rsid w:val="004B4F7F"/>
    <w:rsid w:val="004B5062"/>
    <w:rsid w:val="004B544D"/>
    <w:rsid w:val="004B58BF"/>
    <w:rsid w:val="004B5FEF"/>
    <w:rsid w:val="004B6176"/>
    <w:rsid w:val="004B62B8"/>
    <w:rsid w:val="004B632C"/>
    <w:rsid w:val="004B6491"/>
    <w:rsid w:val="004B67D5"/>
    <w:rsid w:val="004B7430"/>
    <w:rsid w:val="004C02D1"/>
    <w:rsid w:val="004C0416"/>
    <w:rsid w:val="004C0500"/>
    <w:rsid w:val="004C06AC"/>
    <w:rsid w:val="004C0978"/>
    <w:rsid w:val="004C0E45"/>
    <w:rsid w:val="004C0F39"/>
    <w:rsid w:val="004C153A"/>
    <w:rsid w:val="004C1657"/>
    <w:rsid w:val="004C1801"/>
    <w:rsid w:val="004C19E4"/>
    <w:rsid w:val="004C1E25"/>
    <w:rsid w:val="004C234F"/>
    <w:rsid w:val="004C2A25"/>
    <w:rsid w:val="004C2B8E"/>
    <w:rsid w:val="004C30F1"/>
    <w:rsid w:val="004C330D"/>
    <w:rsid w:val="004C376D"/>
    <w:rsid w:val="004C3875"/>
    <w:rsid w:val="004C3F69"/>
    <w:rsid w:val="004C416C"/>
    <w:rsid w:val="004C4296"/>
    <w:rsid w:val="004C45E4"/>
    <w:rsid w:val="004C47B2"/>
    <w:rsid w:val="004C4FF9"/>
    <w:rsid w:val="004C5431"/>
    <w:rsid w:val="004C63E2"/>
    <w:rsid w:val="004C658E"/>
    <w:rsid w:val="004C6EBB"/>
    <w:rsid w:val="004C7A68"/>
    <w:rsid w:val="004C7B2F"/>
    <w:rsid w:val="004C7D3B"/>
    <w:rsid w:val="004D012F"/>
    <w:rsid w:val="004D0202"/>
    <w:rsid w:val="004D0C41"/>
    <w:rsid w:val="004D0C91"/>
    <w:rsid w:val="004D0E9C"/>
    <w:rsid w:val="004D1402"/>
    <w:rsid w:val="004D1AE9"/>
    <w:rsid w:val="004D1EF9"/>
    <w:rsid w:val="004D1EFB"/>
    <w:rsid w:val="004D25F9"/>
    <w:rsid w:val="004D280D"/>
    <w:rsid w:val="004D2AD6"/>
    <w:rsid w:val="004D2C64"/>
    <w:rsid w:val="004D2C9C"/>
    <w:rsid w:val="004D2CA1"/>
    <w:rsid w:val="004D30D6"/>
    <w:rsid w:val="004D3189"/>
    <w:rsid w:val="004D31B8"/>
    <w:rsid w:val="004D3D5E"/>
    <w:rsid w:val="004D3FAC"/>
    <w:rsid w:val="004D42F7"/>
    <w:rsid w:val="004D43D2"/>
    <w:rsid w:val="004D4964"/>
    <w:rsid w:val="004D4DB9"/>
    <w:rsid w:val="004D51FF"/>
    <w:rsid w:val="004D6767"/>
    <w:rsid w:val="004D704F"/>
    <w:rsid w:val="004D7177"/>
    <w:rsid w:val="004D718A"/>
    <w:rsid w:val="004D79D8"/>
    <w:rsid w:val="004D7E76"/>
    <w:rsid w:val="004E0EF2"/>
    <w:rsid w:val="004E1707"/>
    <w:rsid w:val="004E1D36"/>
    <w:rsid w:val="004E2280"/>
    <w:rsid w:val="004E2649"/>
    <w:rsid w:val="004E2EF6"/>
    <w:rsid w:val="004E3122"/>
    <w:rsid w:val="004E3505"/>
    <w:rsid w:val="004E355C"/>
    <w:rsid w:val="004E3ACA"/>
    <w:rsid w:val="004E3B6F"/>
    <w:rsid w:val="004E3CA3"/>
    <w:rsid w:val="004E4563"/>
    <w:rsid w:val="004E4E8B"/>
    <w:rsid w:val="004E5865"/>
    <w:rsid w:val="004E5DB2"/>
    <w:rsid w:val="004E67FE"/>
    <w:rsid w:val="004E6F9F"/>
    <w:rsid w:val="004E71A3"/>
    <w:rsid w:val="004E739A"/>
    <w:rsid w:val="004E77D3"/>
    <w:rsid w:val="004E7D4B"/>
    <w:rsid w:val="004F0031"/>
    <w:rsid w:val="004F003F"/>
    <w:rsid w:val="004F0133"/>
    <w:rsid w:val="004F0243"/>
    <w:rsid w:val="004F02E5"/>
    <w:rsid w:val="004F09DD"/>
    <w:rsid w:val="004F0B06"/>
    <w:rsid w:val="004F0C0C"/>
    <w:rsid w:val="004F1804"/>
    <w:rsid w:val="004F1C8D"/>
    <w:rsid w:val="004F267C"/>
    <w:rsid w:val="004F313D"/>
    <w:rsid w:val="004F3632"/>
    <w:rsid w:val="004F3D2A"/>
    <w:rsid w:val="004F3DAB"/>
    <w:rsid w:val="004F3FF9"/>
    <w:rsid w:val="004F42E4"/>
    <w:rsid w:val="004F43CC"/>
    <w:rsid w:val="004F448D"/>
    <w:rsid w:val="004F45E1"/>
    <w:rsid w:val="004F46A6"/>
    <w:rsid w:val="004F46F6"/>
    <w:rsid w:val="004F4893"/>
    <w:rsid w:val="004F491C"/>
    <w:rsid w:val="004F4E95"/>
    <w:rsid w:val="004F5469"/>
    <w:rsid w:val="004F5848"/>
    <w:rsid w:val="004F58AE"/>
    <w:rsid w:val="004F67EF"/>
    <w:rsid w:val="004F771D"/>
    <w:rsid w:val="004F7D9D"/>
    <w:rsid w:val="00500333"/>
    <w:rsid w:val="00500C91"/>
    <w:rsid w:val="00500D2F"/>
    <w:rsid w:val="005015A8"/>
    <w:rsid w:val="00501996"/>
    <w:rsid w:val="00501A22"/>
    <w:rsid w:val="00501E21"/>
    <w:rsid w:val="005021DC"/>
    <w:rsid w:val="00502A57"/>
    <w:rsid w:val="00502BE5"/>
    <w:rsid w:val="00502E48"/>
    <w:rsid w:val="00503252"/>
    <w:rsid w:val="005034C9"/>
    <w:rsid w:val="005040F3"/>
    <w:rsid w:val="005043AC"/>
    <w:rsid w:val="005047AB"/>
    <w:rsid w:val="00504B21"/>
    <w:rsid w:val="00504E43"/>
    <w:rsid w:val="005054EF"/>
    <w:rsid w:val="0050590D"/>
    <w:rsid w:val="00505E26"/>
    <w:rsid w:val="00505E48"/>
    <w:rsid w:val="00506D43"/>
    <w:rsid w:val="00507348"/>
    <w:rsid w:val="0050783E"/>
    <w:rsid w:val="005079F4"/>
    <w:rsid w:val="00510033"/>
    <w:rsid w:val="0051037E"/>
    <w:rsid w:val="00510785"/>
    <w:rsid w:val="005109A8"/>
    <w:rsid w:val="00510C56"/>
    <w:rsid w:val="00510C58"/>
    <w:rsid w:val="00510CAB"/>
    <w:rsid w:val="00511148"/>
    <w:rsid w:val="00511240"/>
    <w:rsid w:val="0051166D"/>
    <w:rsid w:val="0051172C"/>
    <w:rsid w:val="00511E91"/>
    <w:rsid w:val="0051202D"/>
    <w:rsid w:val="005125D4"/>
    <w:rsid w:val="00512878"/>
    <w:rsid w:val="00512C06"/>
    <w:rsid w:val="00512EF2"/>
    <w:rsid w:val="00512F58"/>
    <w:rsid w:val="00513130"/>
    <w:rsid w:val="005131A9"/>
    <w:rsid w:val="00513E43"/>
    <w:rsid w:val="005145F7"/>
    <w:rsid w:val="005146BC"/>
    <w:rsid w:val="00514E40"/>
    <w:rsid w:val="00514E49"/>
    <w:rsid w:val="005153C2"/>
    <w:rsid w:val="0051588E"/>
    <w:rsid w:val="0051656A"/>
    <w:rsid w:val="0051660F"/>
    <w:rsid w:val="0051685F"/>
    <w:rsid w:val="0051795E"/>
    <w:rsid w:val="00517B83"/>
    <w:rsid w:val="00517DC6"/>
    <w:rsid w:val="00517F6E"/>
    <w:rsid w:val="0052099B"/>
    <w:rsid w:val="005212CF"/>
    <w:rsid w:val="00521983"/>
    <w:rsid w:val="005221BF"/>
    <w:rsid w:val="0052236B"/>
    <w:rsid w:val="00522376"/>
    <w:rsid w:val="00522714"/>
    <w:rsid w:val="00522C48"/>
    <w:rsid w:val="00522C64"/>
    <w:rsid w:val="00523357"/>
    <w:rsid w:val="0052347A"/>
    <w:rsid w:val="00523ABC"/>
    <w:rsid w:val="00523F58"/>
    <w:rsid w:val="00524804"/>
    <w:rsid w:val="00525424"/>
    <w:rsid w:val="00525BB2"/>
    <w:rsid w:val="0052639E"/>
    <w:rsid w:val="005265C1"/>
    <w:rsid w:val="00526765"/>
    <w:rsid w:val="00526918"/>
    <w:rsid w:val="00526C92"/>
    <w:rsid w:val="00526EEA"/>
    <w:rsid w:val="00527232"/>
    <w:rsid w:val="00527747"/>
    <w:rsid w:val="0052781F"/>
    <w:rsid w:val="005279D1"/>
    <w:rsid w:val="00527E6E"/>
    <w:rsid w:val="0053002A"/>
    <w:rsid w:val="00530041"/>
    <w:rsid w:val="00530696"/>
    <w:rsid w:val="00530E69"/>
    <w:rsid w:val="00531D86"/>
    <w:rsid w:val="00532B63"/>
    <w:rsid w:val="00532BB1"/>
    <w:rsid w:val="005330D0"/>
    <w:rsid w:val="0053328C"/>
    <w:rsid w:val="005335CF"/>
    <w:rsid w:val="005339F0"/>
    <w:rsid w:val="00533B16"/>
    <w:rsid w:val="00533B61"/>
    <w:rsid w:val="00533F9D"/>
    <w:rsid w:val="00533FBD"/>
    <w:rsid w:val="005342CA"/>
    <w:rsid w:val="00534ECD"/>
    <w:rsid w:val="005355DB"/>
    <w:rsid w:val="00535A5D"/>
    <w:rsid w:val="00535A8E"/>
    <w:rsid w:val="00535C7E"/>
    <w:rsid w:val="005360C1"/>
    <w:rsid w:val="005365E1"/>
    <w:rsid w:val="005368FC"/>
    <w:rsid w:val="00536FDF"/>
    <w:rsid w:val="005371CD"/>
    <w:rsid w:val="005373E0"/>
    <w:rsid w:val="00537845"/>
    <w:rsid w:val="0054066F"/>
    <w:rsid w:val="00540673"/>
    <w:rsid w:val="00541785"/>
    <w:rsid w:val="005419FB"/>
    <w:rsid w:val="005430E3"/>
    <w:rsid w:val="005431CB"/>
    <w:rsid w:val="00543441"/>
    <w:rsid w:val="00544056"/>
    <w:rsid w:val="0054437F"/>
    <w:rsid w:val="0054463F"/>
    <w:rsid w:val="005446A2"/>
    <w:rsid w:val="00544969"/>
    <w:rsid w:val="00544BC0"/>
    <w:rsid w:val="00544C5B"/>
    <w:rsid w:val="0054564A"/>
    <w:rsid w:val="00545748"/>
    <w:rsid w:val="00545C9D"/>
    <w:rsid w:val="00545F6A"/>
    <w:rsid w:val="00546083"/>
    <w:rsid w:val="00546136"/>
    <w:rsid w:val="0054634D"/>
    <w:rsid w:val="005463F0"/>
    <w:rsid w:val="00546410"/>
    <w:rsid w:val="00546C0F"/>
    <w:rsid w:val="005471D1"/>
    <w:rsid w:val="0054755F"/>
    <w:rsid w:val="00550BBB"/>
    <w:rsid w:val="0055132E"/>
    <w:rsid w:val="0055176E"/>
    <w:rsid w:val="00551770"/>
    <w:rsid w:val="00551B7C"/>
    <w:rsid w:val="00551CF4"/>
    <w:rsid w:val="00551DC0"/>
    <w:rsid w:val="005522D4"/>
    <w:rsid w:val="00552696"/>
    <w:rsid w:val="0055291E"/>
    <w:rsid w:val="005531F7"/>
    <w:rsid w:val="005536A4"/>
    <w:rsid w:val="0055381A"/>
    <w:rsid w:val="0055390C"/>
    <w:rsid w:val="00553D56"/>
    <w:rsid w:val="005540A1"/>
    <w:rsid w:val="005547EA"/>
    <w:rsid w:val="005548E7"/>
    <w:rsid w:val="00554FE4"/>
    <w:rsid w:val="00555448"/>
    <w:rsid w:val="00555468"/>
    <w:rsid w:val="005558F5"/>
    <w:rsid w:val="005559FF"/>
    <w:rsid w:val="00556996"/>
    <w:rsid w:val="00556C81"/>
    <w:rsid w:val="00556EAE"/>
    <w:rsid w:val="005572CD"/>
    <w:rsid w:val="00557363"/>
    <w:rsid w:val="005573B5"/>
    <w:rsid w:val="00557557"/>
    <w:rsid w:val="0055764D"/>
    <w:rsid w:val="005578F9"/>
    <w:rsid w:val="0055792E"/>
    <w:rsid w:val="00557E1F"/>
    <w:rsid w:val="00560784"/>
    <w:rsid w:val="00560A1D"/>
    <w:rsid w:val="00560B51"/>
    <w:rsid w:val="005615E0"/>
    <w:rsid w:val="00561701"/>
    <w:rsid w:val="00561BDC"/>
    <w:rsid w:val="00561E68"/>
    <w:rsid w:val="005622A3"/>
    <w:rsid w:val="00562347"/>
    <w:rsid w:val="0056333F"/>
    <w:rsid w:val="005635CF"/>
    <w:rsid w:val="00563C12"/>
    <w:rsid w:val="0056425B"/>
    <w:rsid w:val="00564460"/>
    <w:rsid w:val="00564E0A"/>
    <w:rsid w:val="0056506A"/>
    <w:rsid w:val="005650F7"/>
    <w:rsid w:val="005654F4"/>
    <w:rsid w:val="005664AD"/>
    <w:rsid w:val="00567265"/>
    <w:rsid w:val="00567EF7"/>
    <w:rsid w:val="00570632"/>
    <w:rsid w:val="00570AFD"/>
    <w:rsid w:val="00570BDA"/>
    <w:rsid w:val="00570FDE"/>
    <w:rsid w:val="00571826"/>
    <w:rsid w:val="00571C91"/>
    <w:rsid w:val="00571F25"/>
    <w:rsid w:val="00571FC1"/>
    <w:rsid w:val="00572425"/>
    <w:rsid w:val="005725DD"/>
    <w:rsid w:val="00572725"/>
    <w:rsid w:val="00572866"/>
    <w:rsid w:val="00572D3F"/>
    <w:rsid w:val="00573282"/>
    <w:rsid w:val="005732E8"/>
    <w:rsid w:val="00573358"/>
    <w:rsid w:val="00573461"/>
    <w:rsid w:val="00573707"/>
    <w:rsid w:val="00573FDC"/>
    <w:rsid w:val="00574BFC"/>
    <w:rsid w:val="00575510"/>
    <w:rsid w:val="00575A4E"/>
    <w:rsid w:val="00576427"/>
    <w:rsid w:val="0057673A"/>
    <w:rsid w:val="005768BA"/>
    <w:rsid w:val="00576BF3"/>
    <w:rsid w:val="00576D47"/>
    <w:rsid w:val="00577246"/>
    <w:rsid w:val="00577875"/>
    <w:rsid w:val="00577D90"/>
    <w:rsid w:val="00577E55"/>
    <w:rsid w:val="00580817"/>
    <w:rsid w:val="005815F5"/>
    <w:rsid w:val="00581DAE"/>
    <w:rsid w:val="00582356"/>
    <w:rsid w:val="00582724"/>
    <w:rsid w:val="00582E18"/>
    <w:rsid w:val="00582E8F"/>
    <w:rsid w:val="00582FB9"/>
    <w:rsid w:val="0058314A"/>
    <w:rsid w:val="005833B5"/>
    <w:rsid w:val="005845DA"/>
    <w:rsid w:val="00584B96"/>
    <w:rsid w:val="00584EBC"/>
    <w:rsid w:val="005856EE"/>
    <w:rsid w:val="0058579E"/>
    <w:rsid w:val="00585B77"/>
    <w:rsid w:val="00586A5F"/>
    <w:rsid w:val="00586CE4"/>
    <w:rsid w:val="005875B0"/>
    <w:rsid w:val="005876A6"/>
    <w:rsid w:val="005879E0"/>
    <w:rsid w:val="00587DBC"/>
    <w:rsid w:val="005901D8"/>
    <w:rsid w:val="0059083D"/>
    <w:rsid w:val="0059111D"/>
    <w:rsid w:val="005911E3"/>
    <w:rsid w:val="005919E8"/>
    <w:rsid w:val="00592A3A"/>
    <w:rsid w:val="00592C61"/>
    <w:rsid w:val="00593731"/>
    <w:rsid w:val="00593D89"/>
    <w:rsid w:val="00593F0D"/>
    <w:rsid w:val="00593F37"/>
    <w:rsid w:val="0059409F"/>
    <w:rsid w:val="0059412F"/>
    <w:rsid w:val="00594171"/>
    <w:rsid w:val="00594573"/>
    <w:rsid w:val="005948F7"/>
    <w:rsid w:val="005949C2"/>
    <w:rsid w:val="005952EC"/>
    <w:rsid w:val="0059556F"/>
    <w:rsid w:val="0059567E"/>
    <w:rsid w:val="005956AA"/>
    <w:rsid w:val="00595968"/>
    <w:rsid w:val="00595D78"/>
    <w:rsid w:val="005962B0"/>
    <w:rsid w:val="005966A6"/>
    <w:rsid w:val="005968AA"/>
    <w:rsid w:val="00597B68"/>
    <w:rsid w:val="005A031F"/>
    <w:rsid w:val="005A044D"/>
    <w:rsid w:val="005A0593"/>
    <w:rsid w:val="005A07BD"/>
    <w:rsid w:val="005A097D"/>
    <w:rsid w:val="005A0C92"/>
    <w:rsid w:val="005A0D48"/>
    <w:rsid w:val="005A1AAD"/>
    <w:rsid w:val="005A1DFD"/>
    <w:rsid w:val="005A1E26"/>
    <w:rsid w:val="005A23CC"/>
    <w:rsid w:val="005A2583"/>
    <w:rsid w:val="005A269E"/>
    <w:rsid w:val="005A2996"/>
    <w:rsid w:val="005A3030"/>
    <w:rsid w:val="005A318A"/>
    <w:rsid w:val="005A34C0"/>
    <w:rsid w:val="005A369D"/>
    <w:rsid w:val="005A48A7"/>
    <w:rsid w:val="005A4B2A"/>
    <w:rsid w:val="005A4E37"/>
    <w:rsid w:val="005A5317"/>
    <w:rsid w:val="005A5A85"/>
    <w:rsid w:val="005A67C5"/>
    <w:rsid w:val="005A6AD3"/>
    <w:rsid w:val="005A6B3B"/>
    <w:rsid w:val="005A7352"/>
    <w:rsid w:val="005A75BC"/>
    <w:rsid w:val="005A7747"/>
    <w:rsid w:val="005A7B88"/>
    <w:rsid w:val="005A7DF3"/>
    <w:rsid w:val="005B00F5"/>
    <w:rsid w:val="005B0289"/>
    <w:rsid w:val="005B0F65"/>
    <w:rsid w:val="005B1570"/>
    <w:rsid w:val="005B1A9B"/>
    <w:rsid w:val="005B1BF8"/>
    <w:rsid w:val="005B225F"/>
    <w:rsid w:val="005B23ED"/>
    <w:rsid w:val="005B2A51"/>
    <w:rsid w:val="005B2BBF"/>
    <w:rsid w:val="005B2CEB"/>
    <w:rsid w:val="005B321D"/>
    <w:rsid w:val="005B33E9"/>
    <w:rsid w:val="005B37AF"/>
    <w:rsid w:val="005B3959"/>
    <w:rsid w:val="005B4C1B"/>
    <w:rsid w:val="005B54CB"/>
    <w:rsid w:val="005B54E5"/>
    <w:rsid w:val="005B5EBF"/>
    <w:rsid w:val="005B60DE"/>
    <w:rsid w:val="005B6556"/>
    <w:rsid w:val="005B6D85"/>
    <w:rsid w:val="005B6EA7"/>
    <w:rsid w:val="005B6EFF"/>
    <w:rsid w:val="005B7450"/>
    <w:rsid w:val="005B752D"/>
    <w:rsid w:val="005B7A50"/>
    <w:rsid w:val="005B7CE6"/>
    <w:rsid w:val="005C0558"/>
    <w:rsid w:val="005C0C03"/>
    <w:rsid w:val="005C0CBE"/>
    <w:rsid w:val="005C1107"/>
    <w:rsid w:val="005C1681"/>
    <w:rsid w:val="005C19CB"/>
    <w:rsid w:val="005C210D"/>
    <w:rsid w:val="005C214C"/>
    <w:rsid w:val="005C23F6"/>
    <w:rsid w:val="005C2E03"/>
    <w:rsid w:val="005C2F17"/>
    <w:rsid w:val="005C354E"/>
    <w:rsid w:val="005C35FC"/>
    <w:rsid w:val="005C379D"/>
    <w:rsid w:val="005C3AC1"/>
    <w:rsid w:val="005C3CE3"/>
    <w:rsid w:val="005C3E17"/>
    <w:rsid w:val="005C4AA1"/>
    <w:rsid w:val="005C4BF9"/>
    <w:rsid w:val="005C4D39"/>
    <w:rsid w:val="005C4DB9"/>
    <w:rsid w:val="005C5495"/>
    <w:rsid w:val="005C57A7"/>
    <w:rsid w:val="005C58F0"/>
    <w:rsid w:val="005C5C69"/>
    <w:rsid w:val="005C6124"/>
    <w:rsid w:val="005C67AF"/>
    <w:rsid w:val="005C681D"/>
    <w:rsid w:val="005C6CE4"/>
    <w:rsid w:val="005C6D33"/>
    <w:rsid w:val="005C737B"/>
    <w:rsid w:val="005C7407"/>
    <w:rsid w:val="005C74E2"/>
    <w:rsid w:val="005C757F"/>
    <w:rsid w:val="005C7D3A"/>
    <w:rsid w:val="005D003D"/>
    <w:rsid w:val="005D03FC"/>
    <w:rsid w:val="005D051A"/>
    <w:rsid w:val="005D0E13"/>
    <w:rsid w:val="005D0ECB"/>
    <w:rsid w:val="005D13D5"/>
    <w:rsid w:val="005D171E"/>
    <w:rsid w:val="005D1E29"/>
    <w:rsid w:val="005D1FDD"/>
    <w:rsid w:val="005D20E5"/>
    <w:rsid w:val="005D28D8"/>
    <w:rsid w:val="005D2992"/>
    <w:rsid w:val="005D2A4F"/>
    <w:rsid w:val="005D2BCB"/>
    <w:rsid w:val="005D2E78"/>
    <w:rsid w:val="005D2ECC"/>
    <w:rsid w:val="005D2F87"/>
    <w:rsid w:val="005D3722"/>
    <w:rsid w:val="005D3BD3"/>
    <w:rsid w:val="005D41B8"/>
    <w:rsid w:val="005D45E8"/>
    <w:rsid w:val="005D4C9C"/>
    <w:rsid w:val="005D5206"/>
    <w:rsid w:val="005D55D4"/>
    <w:rsid w:val="005D5718"/>
    <w:rsid w:val="005D5736"/>
    <w:rsid w:val="005D602D"/>
    <w:rsid w:val="005D60B9"/>
    <w:rsid w:val="005D6354"/>
    <w:rsid w:val="005D67EA"/>
    <w:rsid w:val="005D6F6A"/>
    <w:rsid w:val="005D7287"/>
    <w:rsid w:val="005E004C"/>
    <w:rsid w:val="005E05F9"/>
    <w:rsid w:val="005E0E81"/>
    <w:rsid w:val="005E0FDB"/>
    <w:rsid w:val="005E188B"/>
    <w:rsid w:val="005E1B7A"/>
    <w:rsid w:val="005E1CBF"/>
    <w:rsid w:val="005E262E"/>
    <w:rsid w:val="005E2C4F"/>
    <w:rsid w:val="005E3091"/>
    <w:rsid w:val="005E387D"/>
    <w:rsid w:val="005E38F9"/>
    <w:rsid w:val="005E3F2C"/>
    <w:rsid w:val="005E4251"/>
    <w:rsid w:val="005E42E9"/>
    <w:rsid w:val="005E436D"/>
    <w:rsid w:val="005E45F5"/>
    <w:rsid w:val="005E462C"/>
    <w:rsid w:val="005E4FB0"/>
    <w:rsid w:val="005E6175"/>
    <w:rsid w:val="005E61B0"/>
    <w:rsid w:val="005E6495"/>
    <w:rsid w:val="005E6995"/>
    <w:rsid w:val="005E6A04"/>
    <w:rsid w:val="005E6FD3"/>
    <w:rsid w:val="005E7197"/>
    <w:rsid w:val="005E761E"/>
    <w:rsid w:val="005E793B"/>
    <w:rsid w:val="005E7D75"/>
    <w:rsid w:val="005E7F1D"/>
    <w:rsid w:val="005F0970"/>
    <w:rsid w:val="005F0C46"/>
    <w:rsid w:val="005F0F90"/>
    <w:rsid w:val="005F1F21"/>
    <w:rsid w:val="005F2269"/>
    <w:rsid w:val="005F237C"/>
    <w:rsid w:val="005F2812"/>
    <w:rsid w:val="005F36B0"/>
    <w:rsid w:val="005F38D9"/>
    <w:rsid w:val="005F3E2F"/>
    <w:rsid w:val="005F4082"/>
    <w:rsid w:val="005F4A6B"/>
    <w:rsid w:val="005F508E"/>
    <w:rsid w:val="005F54C4"/>
    <w:rsid w:val="005F6620"/>
    <w:rsid w:val="005F6695"/>
    <w:rsid w:val="005F676C"/>
    <w:rsid w:val="005F6DC3"/>
    <w:rsid w:val="005F74DB"/>
    <w:rsid w:val="005F750A"/>
    <w:rsid w:val="005F7EE4"/>
    <w:rsid w:val="00600179"/>
    <w:rsid w:val="006002E7"/>
    <w:rsid w:val="006011CF"/>
    <w:rsid w:val="00601CFD"/>
    <w:rsid w:val="00601E9A"/>
    <w:rsid w:val="00602589"/>
    <w:rsid w:val="00602723"/>
    <w:rsid w:val="0060294A"/>
    <w:rsid w:val="0060367D"/>
    <w:rsid w:val="00603C44"/>
    <w:rsid w:val="00603FD2"/>
    <w:rsid w:val="00604648"/>
    <w:rsid w:val="00604B0D"/>
    <w:rsid w:val="006051F7"/>
    <w:rsid w:val="00605224"/>
    <w:rsid w:val="00605295"/>
    <w:rsid w:val="0060536E"/>
    <w:rsid w:val="00605597"/>
    <w:rsid w:val="00605904"/>
    <w:rsid w:val="0060611A"/>
    <w:rsid w:val="006064A9"/>
    <w:rsid w:val="006064AB"/>
    <w:rsid w:val="00606672"/>
    <w:rsid w:val="00606AC7"/>
    <w:rsid w:val="006074CC"/>
    <w:rsid w:val="00607837"/>
    <w:rsid w:val="00607FE7"/>
    <w:rsid w:val="0061013B"/>
    <w:rsid w:val="006103C3"/>
    <w:rsid w:val="00610E6A"/>
    <w:rsid w:val="00611174"/>
    <w:rsid w:val="0061165E"/>
    <w:rsid w:val="0061181E"/>
    <w:rsid w:val="00611F77"/>
    <w:rsid w:val="006121E9"/>
    <w:rsid w:val="0061249C"/>
    <w:rsid w:val="006127C0"/>
    <w:rsid w:val="00612949"/>
    <w:rsid w:val="00612A33"/>
    <w:rsid w:val="00613A1D"/>
    <w:rsid w:val="00613D69"/>
    <w:rsid w:val="00613F59"/>
    <w:rsid w:val="006141F6"/>
    <w:rsid w:val="00614DB0"/>
    <w:rsid w:val="00615359"/>
    <w:rsid w:val="00615363"/>
    <w:rsid w:val="006158FB"/>
    <w:rsid w:val="00615A35"/>
    <w:rsid w:val="00615F7C"/>
    <w:rsid w:val="0061600E"/>
    <w:rsid w:val="006164B3"/>
    <w:rsid w:val="006168AA"/>
    <w:rsid w:val="006177A9"/>
    <w:rsid w:val="0061797E"/>
    <w:rsid w:val="00617ADD"/>
    <w:rsid w:val="00617D62"/>
    <w:rsid w:val="006206D7"/>
    <w:rsid w:val="00620832"/>
    <w:rsid w:val="00621395"/>
    <w:rsid w:val="0062188B"/>
    <w:rsid w:val="00621D5C"/>
    <w:rsid w:val="0062236B"/>
    <w:rsid w:val="0062244B"/>
    <w:rsid w:val="00622A47"/>
    <w:rsid w:val="00622E58"/>
    <w:rsid w:val="00623552"/>
    <w:rsid w:val="00623854"/>
    <w:rsid w:val="00623A41"/>
    <w:rsid w:val="00623A72"/>
    <w:rsid w:val="006248BC"/>
    <w:rsid w:val="006248E4"/>
    <w:rsid w:val="00624C97"/>
    <w:rsid w:val="00625514"/>
    <w:rsid w:val="0062568D"/>
    <w:rsid w:val="00625C53"/>
    <w:rsid w:val="006263B2"/>
    <w:rsid w:val="006265BD"/>
    <w:rsid w:val="00626AC1"/>
    <w:rsid w:val="00626C38"/>
    <w:rsid w:val="00626C6A"/>
    <w:rsid w:val="00626E30"/>
    <w:rsid w:val="0062713F"/>
    <w:rsid w:val="006273CC"/>
    <w:rsid w:val="0063060F"/>
    <w:rsid w:val="00630739"/>
    <w:rsid w:val="00630CE0"/>
    <w:rsid w:val="00631086"/>
    <w:rsid w:val="00631422"/>
    <w:rsid w:val="00633F93"/>
    <w:rsid w:val="00633FA8"/>
    <w:rsid w:val="006342E9"/>
    <w:rsid w:val="0063477D"/>
    <w:rsid w:val="00634A96"/>
    <w:rsid w:val="00634B47"/>
    <w:rsid w:val="006350FE"/>
    <w:rsid w:val="00635184"/>
    <w:rsid w:val="006351DB"/>
    <w:rsid w:val="0063537E"/>
    <w:rsid w:val="006355A3"/>
    <w:rsid w:val="006356DF"/>
    <w:rsid w:val="00635C08"/>
    <w:rsid w:val="00635E13"/>
    <w:rsid w:val="0063674C"/>
    <w:rsid w:val="00636821"/>
    <w:rsid w:val="006368BF"/>
    <w:rsid w:val="00636B33"/>
    <w:rsid w:val="00636ECE"/>
    <w:rsid w:val="006374E6"/>
    <w:rsid w:val="00637611"/>
    <w:rsid w:val="00637B07"/>
    <w:rsid w:val="00637FE4"/>
    <w:rsid w:val="0064024C"/>
    <w:rsid w:val="00640E61"/>
    <w:rsid w:val="00640EC9"/>
    <w:rsid w:val="006411A3"/>
    <w:rsid w:val="006417CE"/>
    <w:rsid w:val="00641A49"/>
    <w:rsid w:val="00641A5D"/>
    <w:rsid w:val="00641EE5"/>
    <w:rsid w:val="00641F68"/>
    <w:rsid w:val="0064206D"/>
    <w:rsid w:val="006424B0"/>
    <w:rsid w:val="00642798"/>
    <w:rsid w:val="00642A3F"/>
    <w:rsid w:val="00642F10"/>
    <w:rsid w:val="00642FE1"/>
    <w:rsid w:val="00643039"/>
    <w:rsid w:val="006433D1"/>
    <w:rsid w:val="00643C96"/>
    <w:rsid w:val="00644B74"/>
    <w:rsid w:val="00644E8D"/>
    <w:rsid w:val="00644FC6"/>
    <w:rsid w:val="00645063"/>
    <w:rsid w:val="00645266"/>
    <w:rsid w:val="006453C8"/>
    <w:rsid w:val="0064542C"/>
    <w:rsid w:val="00645F12"/>
    <w:rsid w:val="006460EB"/>
    <w:rsid w:val="0064622F"/>
    <w:rsid w:val="00646462"/>
    <w:rsid w:val="006466B8"/>
    <w:rsid w:val="006467D0"/>
    <w:rsid w:val="0064687F"/>
    <w:rsid w:val="00646A8C"/>
    <w:rsid w:val="00646DC7"/>
    <w:rsid w:val="00647654"/>
    <w:rsid w:val="0065009D"/>
    <w:rsid w:val="006505B8"/>
    <w:rsid w:val="00650C39"/>
    <w:rsid w:val="006517A5"/>
    <w:rsid w:val="006519D0"/>
    <w:rsid w:val="00651CCB"/>
    <w:rsid w:val="00651CDF"/>
    <w:rsid w:val="006520DB"/>
    <w:rsid w:val="0065223A"/>
    <w:rsid w:val="00652B7B"/>
    <w:rsid w:val="00653042"/>
    <w:rsid w:val="00653347"/>
    <w:rsid w:val="00653734"/>
    <w:rsid w:val="00653BEE"/>
    <w:rsid w:val="00653C28"/>
    <w:rsid w:val="00653CE3"/>
    <w:rsid w:val="00653D62"/>
    <w:rsid w:val="0065420D"/>
    <w:rsid w:val="006546E7"/>
    <w:rsid w:val="006549D0"/>
    <w:rsid w:val="00654BE9"/>
    <w:rsid w:val="00654C35"/>
    <w:rsid w:val="00655355"/>
    <w:rsid w:val="00656068"/>
    <w:rsid w:val="006561E1"/>
    <w:rsid w:val="0065681C"/>
    <w:rsid w:val="00656D2F"/>
    <w:rsid w:val="00657105"/>
    <w:rsid w:val="0065760B"/>
    <w:rsid w:val="006577C7"/>
    <w:rsid w:val="006579BB"/>
    <w:rsid w:val="006579C5"/>
    <w:rsid w:val="00657E33"/>
    <w:rsid w:val="006605FC"/>
    <w:rsid w:val="006607CB"/>
    <w:rsid w:val="0066096B"/>
    <w:rsid w:val="00660C7D"/>
    <w:rsid w:val="006613D8"/>
    <w:rsid w:val="00661800"/>
    <w:rsid w:val="00662314"/>
    <w:rsid w:val="006628E3"/>
    <w:rsid w:val="00662C03"/>
    <w:rsid w:val="00662F2B"/>
    <w:rsid w:val="00663032"/>
    <w:rsid w:val="006634D1"/>
    <w:rsid w:val="006636FE"/>
    <w:rsid w:val="00663EC0"/>
    <w:rsid w:val="0066411E"/>
    <w:rsid w:val="006642C3"/>
    <w:rsid w:val="006642E3"/>
    <w:rsid w:val="006642FB"/>
    <w:rsid w:val="00664820"/>
    <w:rsid w:val="00664834"/>
    <w:rsid w:val="00664AA7"/>
    <w:rsid w:val="00664AE0"/>
    <w:rsid w:val="00664D3E"/>
    <w:rsid w:val="00665163"/>
    <w:rsid w:val="00665B96"/>
    <w:rsid w:val="00666A9D"/>
    <w:rsid w:val="00666BAA"/>
    <w:rsid w:val="006672CC"/>
    <w:rsid w:val="00667B90"/>
    <w:rsid w:val="00670048"/>
    <w:rsid w:val="006703FC"/>
    <w:rsid w:val="0067183A"/>
    <w:rsid w:val="0067211F"/>
    <w:rsid w:val="0067255B"/>
    <w:rsid w:val="006726D3"/>
    <w:rsid w:val="006728C1"/>
    <w:rsid w:val="00672ABA"/>
    <w:rsid w:val="00672CE8"/>
    <w:rsid w:val="00672D45"/>
    <w:rsid w:val="00673473"/>
    <w:rsid w:val="006735AA"/>
    <w:rsid w:val="00673747"/>
    <w:rsid w:val="00673CD3"/>
    <w:rsid w:val="00673FAC"/>
    <w:rsid w:val="006740B6"/>
    <w:rsid w:val="00674A2E"/>
    <w:rsid w:val="00674C89"/>
    <w:rsid w:val="00674DCE"/>
    <w:rsid w:val="006753F6"/>
    <w:rsid w:val="006758A9"/>
    <w:rsid w:val="00676922"/>
    <w:rsid w:val="00676BF1"/>
    <w:rsid w:val="00676D10"/>
    <w:rsid w:val="006774AC"/>
    <w:rsid w:val="0067783C"/>
    <w:rsid w:val="006804AD"/>
    <w:rsid w:val="006808E4"/>
    <w:rsid w:val="00680C80"/>
    <w:rsid w:val="00680DA3"/>
    <w:rsid w:val="006814DB"/>
    <w:rsid w:val="006815A4"/>
    <w:rsid w:val="006816E4"/>
    <w:rsid w:val="00681A1E"/>
    <w:rsid w:val="00681E89"/>
    <w:rsid w:val="00681F24"/>
    <w:rsid w:val="00681F25"/>
    <w:rsid w:val="00681F7C"/>
    <w:rsid w:val="006824A1"/>
    <w:rsid w:val="006824AF"/>
    <w:rsid w:val="00682AC9"/>
    <w:rsid w:val="00682FE7"/>
    <w:rsid w:val="00683D49"/>
    <w:rsid w:val="00684081"/>
    <w:rsid w:val="00685329"/>
    <w:rsid w:val="00685836"/>
    <w:rsid w:val="0068589E"/>
    <w:rsid w:val="00685F48"/>
    <w:rsid w:val="00686048"/>
    <w:rsid w:val="006866CA"/>
    <w:rsid w:val="006868AA"/>
    <w:rsid w:val="00686AE1"/>
    <w:rsid w:val="00686D04"/>
    <w:rsid w:val="00687096"/>
    <w:rsid w:val="00687429"/>
    <w:rsid w:val="00687444"/>
    <w:rsid w:val="006877F2"/>
    <w:rsid w:val="00690853"/>
    <w:rsid w:val="00690C51"/>
    <w:rsid w:val="00690DCF"/>
    <w:rsid w:val="00691189"/>
    <w:rsid w:val="0069118B"/>
    <w:rsid w:val="006911A5"/>
    <w:rsid w:val="006920F3"/>
    <w:rsid w:val="00692220"/>
    <w:rsid w:val="00692A5C"/>
    <w:rsid w:val="00692C48"/>
    <w:rsid w:val="00693467"/>
    <w:rsid w:val="00693520"/>
    <w:rsid w:val="00693608"/>
    <w:rsid w:val="00693835"/>
    <w:rsid w:val="00694445"/>
    <w:rsid w:val="00694738"/>
    <w:rsid w:val="00694BD3"/>
    <w:rsid w:val="00694CD2"/>
    <w:rsid w:val="006950A6"/>
    <w:rsid w:val="0069545A"/>
    <w:rsid w:val="00695BA7"/>
    <w:rsid w:val="00695C15"/>
    <w:rsid w:val="00695DF9"/>
    <w:rsid w:val="00695E3E"/>
    <w:rsid w:val="00695E43"/>
    <w:rsid w:val="00695FF6"/>
    <w:rsid w:val="00696C40"/>
    <w:rsid w:val="00696FBE"/>
    <w:rsid w:val="006972DA"/>
    <w:rsid w:val="00697825"/>
    <w:rsid w:val="00697B04"/>
    <w:rsid w:val="00697F8B"/>
    <w:rsid w:val="006A04D3"/>
    <w:rsid w:val="006A05A4"/>
    <w:rsid w:val="006A0A76"/>
    <w:rsid w:val="006A0A7E"/>
    <w:rsid w:val="006A0FFD"/>
    <w:rsid w:val="006A12A7"/>
    <w:rsid w:val="006A13E4"/>
    <w:rsid w:val="006A1595"/>
    <w:rsid w:val="006A15ED"/>
    <w:rsid w:val="006A1EB4"/>
    <w:rsid w:val="006A20F0"/>
    <w:rsid w:val="006A22DD"/>
    <w:rsid w:val="006A2D89"/>
    <w:rsid w:val="006A2FD4"/>
    <w:rsid w:val="006A304A"/>
    <w:rsid w:val="006A3433"/>
    <w:rsid w:val="006A3531"/>
    <w:rsid w:val="006A3B54"/>
    <w:rsid w:val="006A3C3C"/>
    <w:rsid w:val="006A437B"/>
    <w:rsid w:val="006A4414"/>
    <w:rsid w:val="006A47F3"/>
    <w:rsid w:val="006A4948"/>
    <w:rsid w:val="006A533E"/>
    <w:rsid w:val="006A567F"/>
    <w:rsid w:val="006A5D48"/>
    <w:rsid w:val="006A65ED"/>
    <w:rsid w:val="006A6718"/>
    <w:rsid w:val="006A6890"/>
    <w:rsid w:val="006A6A96"/>
    <w:rsid w:val="006A709B"/>
    <w:rsid w:val="006A785B"/>
    <w:rsid w:val="006B00C2"/>
    <w:rsid w:val="006B0207"/>
    <w:rsid w:val="006B0215"/>
    <w:rsid w:val="006B024B"/>
    <w:rsid w:val="006B0509"/>
    <w:rsid w:val="006B07D3"/>
    <w:rsid w:val="006B176D"/>
    <w:rsid w:val="006B1888"/>
    <w:rsid w:val="006B1B1B"/>
    <w:rsid w:val="006B1FD3"/>
    <w:rsid w:val="006B2C26"/>
    <w:rsid w:val="006B2FC0"/>
    <w:rsid w:val="006B3090"/>
    <w:rsid w:val="006B3F19"/>
    <w:rsid w:val="006B4550"/>
    <w:rsid w:val="006B46BE"/>
    <w:rsid w:val="006B48E9"/>
    <w:rsid w:val="006B4CFC"/>
    <w:rsid w:val="006B4E1F"/>
    <w:rsid w:val="006B5403"/>
    <w:rsid w:val="006B5FDB"/>
    <w:rsid w:val="006B62CC"/>
    <w:rsid w:val="006B675B"/>
    <w:rsid w:val="006B697F"/>
    <w:rsid w:val="006B6AEF"/>
    <w:rsid w:val="006B6CBE"/>
    <w:rsid w:val="006B6DA0"/>
    <w:rsid w:val="006B70E2"/>
    <w:rsid w:val="006B76B7"/>
    <w:rsid w:val="006B79B2"/>
    <w:rsid w:val="006B7F3A"/>
    <w:rsid w:val="006C0702"/>
    <w:rsid w:val="006C0821"/>
    <w:rsid w:val="006C0B80"/>
    <w:rsid w:val="006C0BDA"/>
    <w:rsid w:val="006C1069"/>
    <w:rsid w:val="006C18AE"/>
    <w:rsid w:val="006C18F0"/>
    <w:rsid w:val="006C2444"/>
    <w:rsid w:val="006C245B"/>
    <w:rsid w:val="006C25B7"/>
    <w:rsid w:val="006C3173"/>
    <w:rsid w:val="006C4619"/>
    <w:rsid w:val="006C4DEF"/>
    <w:rsid w:val="006C4EA3"/>
    <w:rsid w:val="006C54F3"/>
    <w:rsid w:val="006C5940"/>
    <w:rsid w:val="006C59E3"/>
    <w:rsid w:val="006C5BF6"/>
    <w:rsid w:val="006C5CB8"/>
    <w:rsid w:val="006C62F7"/>
    <w:rsid w:val="006C6825"/>
    <w:rsid w:val="006C6BD7"/>
    <w:rsid w:val="006C71D5"/>
    <w:rsid w:val="006C7948"/>
    <w:rsid w:val="006C7A29"/>
    <w:rsid w:val="006C7CBA"/>
    <w:rsid w:val="006C7FC1"/>
    <w:rsid w:val="006D04B6"/>
    <w:rsid w:val="006D0C3A"/>
    <w:rsid w:val="006D0E05"/>
    <w:rsid w:val="006D1103"/>
    <w:rsid w:val="006D1120"/>
    <w:rsid w:val="006D1B1C"/>
    <w:rsid w:val="006D1D45"/>
    <w:rsid w:val="006D1E0E"/>
    <w:rsid w:val="006D1EA7"/>
    <w:rsid w:val="006D23BA"/>
    <w:rsid w:val="006D250C"/>
    <w:rsid w:val="006D2574"/>
    <w:rsid w:val="006D2691"/>
    <w:rsid w:val="006D286E"/>
    <w:rsid w:val="006D2A58"/>
    <w:rsid w:val="006D2B5E"/>
    <w:rsid w:val="006D2C6D"/>
    <w:rsid w:val="006D3EF1"/>
    <w:rsid w:val="006D41F3"/>
    <w:rsid w:val="006D46F6"/>
    <w:rsid w:val="006D502F"/>
    <w:rsid w:val="006D5454"/>
    <w:rsid w:val="006D5633"/>
    <w:rsid w:val="006D672B"/>
    <w:rsid w:val="006D6E6D"/>
    <w:rsid w:val="006D7909"/>
    <w:rsid w:val="006D7B3F"/>
    <w:rsid w:val="006E0352"/>
    <w:rsid w:val="006E09FB"/>
    <w:rsid w:val="006E0A5A"/>
    <w:rsid w:val="006E0DE0"/>
    <w:rsid w:val="006E158C"/>
    <w:rsid w:val="006E1FCD"/>
    <w:rsid w:val="006E2315"/>
    <w:rsid w:val="006E25ED"/>
    <w:rsid w:val="006E2A8E"/>
    <w:rsid w:val="006E2B72"/>
    <w:rsid w:val="006E315F"/>
    <w:rsid w:val="006E34A6"/>
    <w:rsid w:val="006E3AD1"/>
    <w:rsid w:val="006E3E05"/>
    <w:rsid w:val="006E4D4B"/>
    <w:rsid w:val="006E515C"/>
    <w:rsid w:val="006E527B"/>
    <w:rsid w:val="006E5406"/>
    <w:rsid w:val="006E5846"/>
    <w:rsid w:val="006E584D"/>
    <w:rsid w:val="006E5FAB"/>
    <w:rsid w:val="006E67B4"/>
    <w:rsid w:val="006E683C"/>
    <w:rsid w:val="006E6D1D"/>
    <w:rsid w:val="006E731B"/>
    <w:rsid w:val="006E7569"/>
    <w:rsid w:val="006E7BC8"/>
    <w:rsid w:val="006F0B12"/>
    <w:rsid w:val="006F0F50"/>
    <w:rsid w:val="006F1CCD"/>
    <w:rsid w:val="006F2115"/>
    <w:rsid w:val="006F2907"/>
    <w:rsid w:val="006F2DAA"/>
    <w:rsid w:val="006F2ED2"/>
    <w:rsid w:val="006F3AB1"/>
    <w:rsid w:val="006F3AD6"/>
    <w:rsid w:val="006F3D10"/>
    <w:rsid w:val="006F3D72"/>
    <w:rsid w:val="006F417E"/>
    <w:rsid w:val="006F43DC"/>
    <w:rsid w:val="006F475B"/>
    <w:rsid w:val="006F4D73"/>
    <w:rsid w:val="006F5704"/>
    <w:rsid w:val="006F5705"/>
    <w:rsid w:val="006F5877"/>
    <w:rsid w:val="006F5973"/>
    <w:rsid w:val="006F5BFB"/>
    <w:rsid w:val="006F5D12"/>
    <w:rsid w:val="006F60B9"/>
    <w:rsid w:val="006F6815"/>
    <w:rsid w:val="006F69C2"/>
    <w:rsid w:val="006F6BBA"/>
    <w:rsid w:val="006F742E"/>
    <w:rsid w:val="006F7536"/>
    <w:rsid w:val="006F77B3"/>
    <w:rsid w:val="0070025B"/>
    <w:rsid w:val="00700B82"/>
    <w:rsid w:val="007011FC"/>
    <w:rsid w:val="007014D3"/>
    <w:rsid w:val="00701A9C"/>
    <w:rsid w:val="00701FB2"/>
    <w:rsid w:val="00702905"/>
    <w:rsid w:val="00703337"/>
    <w:rsid w:val="007037A1"/>
    <w:rsid w:val="007037EA"/>
    <w:rsid w:val="007046DC"/>
    <w:rsid w:val="00704BEA"/>
    <w:rsid w:val="007050DB"/>
    <w:rsid w:val="00705522"/>
    <w:rsid w:val="0070559E"/>
    <w:rsid w:val="007055D4"/>
    <w:rsid w:val="0070568E"/>
    <w:rsid w:val="007057CB"/>
    <w:rsid w:val="007059DD"/>
    <w:rsid w:val="00706289"/>
    <w:rsid w:val="00706576"/>
    <w:rsid w:val="00707392"/>
    <w:rsid w:val="0070797A"/>
    <w:rsid w:val="00707B8F"/>
    <w:rsid w:val="0071046A"/>
    <w:rsid w:val="00710985"/>
    <w:rsid w:val="00710EF1"/>
    <w:rsid w:val="0071108C"/>
    <w:rsid w:val="007116D9"/>
    <w:rsid w:val="00711CE5"/>
    <w:rsid w:val="00711DFC"/>
    <w:rsid w:val="00712065"/>
    <w:rsid w:val="0071240B"/>
    <w:rsid w:val="00712565"/>
    <w:rsid w:val="007128DF"/>
    <w:rsid w:val="00712D68"/>
    <w:rsid w:val="0071354A"/>
    <w:rsid w:val="0071372B"/>
    <w:rsid w:val="007137C0"/>
    <w:rsid w:val="00713D98"/>
    <w:rsid w:val="00713F16"/>
    <w:rsid w:val="007140EB"/>
    <w:rsid w:val="00714137"/>
    <w:rsid w:val="007147B6"/>
    <w:rsid w:val="007150D9"/>
    <w:rsid w:val="00715104"/>
    <w:rsid w:val="00715644"/>
    <w:rsid w:val="00715903"/>
    <w:rsid w:val="00715C1E"/>
    <w:rsid w:val="0071690B"/>
    <w:rsid w:val="00716B4D"/>
    <w:rsid w:val="00716E70"/>
    <w:rsid w:val="00717237"/>
    <w:rsid w:val="00717474"/>
    <w:rsid w:val="00717E83"/>
    <w:rsid w:val="007204CF"/>
    <w:rsid w:val="00720D1E"/>
    <w:rsid w:val="0072139E"/>
    <w:rsid w:val="00721FD0"/>
    <w:rsid w:val="007224F6"/>
    <w:rsid w:val="0072273E"/>
    <w:rsid w:val="007229E8"/>
    <w:rsid w:val="00722AE5"/>
    <w:rsid w:val="00722B15"/>
    <w:rsid w:val="00722FFB"/>
    <w:rsid w:val="007231DA"/>
    <w:rsid w:val="0072350E"/>
    <w:rsid w:val="007235D9"/>
    <w:rsid w:val="007235F9"/>
    <w:rsid w:val="00723E78"/>
    <w:rsid w:val="00724387"/>
    <w:rsid w:val="00724474"/>
    <w:rsid w:val="007250C1"/>
    <w:rsid w:val="00725149"/>
    <w:rsid w:val="00725331"/>
    <w:rsid w:val="00725494"/>
    <w:rsid w:val="007256B2"/>
    <w:rsid w:val="00725AA8"/>
    <w:rsid w:val="00725C82"/>
    <w:rsid w:val="00725D95"/>
    <w:rsid w:val="00725F60"/>
    <w:rsid w:val="007264B4"/>
    <w:rsid w:val="007264C0"/>
    <w:rsid w:val="00726DBD"/>
    <w:rsid w:val="00726F45"/>
    <w:rsid w:val="0072749B"/>
    <w:rsid w:val="00727867"/>
    <w:rsid w:val="00727D00"/>
    <w:rsid w:val="00727DEC"/>
    <w:rsid w:val="007300AA"/>
    <w:rsid w:val="00730241"/>
    <w:rsid w:val="0073031C"/>
    <w:rsid w:val="00730404"/>
    <w:rsid w:val="0073143D"/>
    <w:rsid w:val="0073187B"/>
    <w:rsid w:val="00731A41"/>
    <w:rsid w:val="00731D12"/>
    <w:rsid w:val="00732E37"/>
    <w:rsid w:val="00733590"/>
    <w:rsid w:val="00733667"/>
    <w:rsid w:val="00733FE3"/>
    <w:rsid w:val="0073446B"/>
    <w:rsid w:val="007345A8"/>
    <w:rsid w:val="00734FAE"/>
    <w:rsid w:val="00735700"/>
    <w:rsid w:val="0073572D"/>
    <w:rsid w:val="00735EE5"/>
    <w:rsid w:val="00735FDB"/>
    <w:rsid w:val="007360FC"/>
    <w:rsid w:val="007368A1"/>
    <w:rsid w:val="00737259"/>
    <w:rsid w:val="00737268"/>
    <w:rsid w:val="007378BF"/>
    <w:rsid w:val="00737AE2"/>
    <w:rsid w:val="00737BC6"/>
    <w:rsid w:val="00740131"/>
    <w:rsid w:val="0074075B"/>
    <w:rsid w:val="00740BA7"/>
    <w:rsid w:val="00740BD5"/>
    <w:rsid w:val="00741215"/>
    <w:rsid w:val="007415D5"/>
    <w:rsid w:val="0074173E"/>
    <w:rsid w:val="007418D8"/>
    <w:rsid w:val="00742549"/>
    <w:rsid w:val="00742928"/>
    <w:rsid w:val="007437B5"/>
    <w:rsid w:val="00743C37"/>
    <w:rsid w:val="0074428A"/>
    <w:rsid w:val="00744696"/>
    <w:rsid w:val="0074537C"/>
    <w:rsid w:val="0074594E"/>
    <w:rsid w:val="00745BFB"/>
    <w:rsid w:val="00745F2E"/>
    <w:rsid w:val="00745FEB"/>
    <w:rsid w:val="00746177"/>
    <w:rsid w:val="00746710"/>
    <w:rsid w:val="007468FC"/>
    <w:rsid w:val="00746AB6"/>
    <w:rsid w:val="007476E4"/>
    <w:rsid w:val="0075008F"/>
    <w:rsid w:val="007513C5"/>
    <w:rsid w:val="0075390F"/>
    <w:rsid w:val="00753A8C"/>
    <w:rsid w:val="00753BB3"/>
    <w:rsid w:val="007540D0"/>
    <w:rsid w:val="007544C4"/>
    <w:rsid w:val="00754522"/>
    <w:rsid w:val="00754583"/>
    <w:rsid w:val="00754744"/>
    <w:rsid w:val="00754A5C"/>
    <w:rsid w:val="00754AB1"/>
    <w:rsid w:val="0075539C"/>
    <w:rsid w:val="0075547B"/>
    <w:rsid w:val="00755555"/>
    <w:rsid w:val="00755792"/>
    <w:rsid w:val="00755C43"/>
    <w:rsid w:val="007562E8"/>
    <w:rsid w:val="00756640"/>
    <w:rsid w:val="00756C52"/>
    <w:rsid w:val="00756DF7"/>
    <w:rsid w:val="00756E7D"/>
    <w:rsid w:val="00756ED2"/>
    <w:rsid w:val="007573B9"/>
    <w:rsid w:val="0076020D"/>
    <w:rsid w:val="00760374"/>
    <w:rsid w:val="00760581"/>
    <w:rsid w:val="00760EBB"/>
    <w:rsid w:val="00761334"/>
    <w:rsid w:val="0076238E"/>
    <w:rsid w:val="007626BB"/>
    <w:rsid w:val="00763443"/>
    <w:rsid w:val="00763670"/>
    <w:rsid w:val="007642F2"/>
    <w:rsid w:val="00764757"/>
    <w:rsid w:val="00764892"/>
    <w:rsid w:val="00765484"/>
    <w:rsid w:val="00765501"/>
    <w:rsid w:val="00765535"/>
    <w:rsid w:val="0076570B"/>
    <w:rsid w:val="00766389"/>
    <w:rsid w:val="00767C1E"/>
    <w:rsid w:val="00767C59"/>
    <w:rsid w:val="00767E62"/>
    <w:rsid w:val="00770198"/>
    <w:rsid w:val="00770268"/>
    <w:rsid w:val="00770A03"/>
    <w:rsid w:val="00770CFF"/>
    <w:rsid w:val="007714D7"/>
    <w:rsid w:val="00771A15"/>
    <w:rsid w:val="00771C09"/>
    <w:rsid w:val="00772013"/>
    <w:rsid w:val="007721DB"/>
    <w:rsid w:val="00772416"/>
    <w:rsid w:val="007726FA"/>
    <w:rsid w:val="007728E5"/>
    <w:rsid w:val="00772A17"/>
    <w:rsid w:val="00772D24"/>
    <w:rsid w:val="00772FEB"/>
    <w:rsid w:val="0077361C"/>
    <w:rsid w:val="00773A5B"/>
    <w:rsid w:val="00773CBF"/>
    <w:rsid w:val="00773E7E"/>
    <w:rsid w:val="00773EB4"/>
    <w:rsid w:val="00773F9E"/>
    <w:rsid w:val="007740F8"/>
    <w:rsid w:val="00774DDF"/>
    <w:rsid w:val="007750AA"/>
    <w:rsid w:val="007751AD"/>
    <w:rsid w:val="00775337"/>
    <w:rsid w:val="007753A8"/>
    <w:rsid w:val="00775824"/>
    <w:rsid w:val="00775C7C"/>
    <w:rsid w:val="0077620F"/>
    <w:rsid w:val="00776AD4"/>
    <w:rsid w:val="00776B05"/>
    <w:rsid w:val="0077722A"/>
    <w:rsid w:val="00777D02"/>
    <w:rsid w:val="00777D9C"/>
    <w:rsid w:val="00780389"/>
    <w:rsid w:val="007803B4"/>
    <w:rsid w:val="00780893"/>
    <w:rsid w:val="00780CC3"/>
    <w:rsid w:val="00781814"/>
    <w:rsid w:val="007819CD"/>
    <w:rsid w:val="00782104"/>
    <w:rsid w:val="00782459"/>
    <w:rsid w:val="00783000"/>
    <w:rsid w:val="0078348C"/>
    <w:rsid w:val="0078370D"/>
    <w:rsid w:val="00783D1D"/>
    <w:rsid w:val="00783DCE"/>
    <w:rsid w:val="00783E0C"/>
    <w:rsid w:val="007840AC"/>
    <w:rsid w:val="007842C9"/>
    <w:rsid w:val="00784802"/>
    <w:rsid w:val="0078491B"/>
    <w:rsid w:val="00785C42"/>
    <w:rsid w:val="00785D7E"/>
    <w:rsid w:val="00785D9E"/>
    <w:rsid w:val="0078659C"/>
    <w:rsid w:val="007869D5"/>
    <w:rsid w:val="00786C9B"/>
    <w:rsid w:val="00786F63"/>
    <w:rsid w:val="0078727D"/>
    <w:rsid w:val="0078791B"/>
    <w:rsid w:val="00787C76"/>
    <w:rsid w:val="00790241"/>
    <w:rsid w:val="0079059B"/>
    <w:rsid w:val="00790BC8"/>
    <w:rsid w:val="00790CC3"/>
    <w:rsid w:val="00790E6D"/>
    <w:rsid w:val="00791202"/>
    <w:rsid w:val="007919A4"/>
    <w:rsid w:val="007924C3"/>
    <w:rsid w:val="00792926"/>
    <w:rsid w:val="0079299F"/>
    <w:rsid w:val="007929DE"/>
    <w:rsid w:val="00792A37"/>
    <w:rsid w:val="00792E25"/>
    <w:rsid w:val="00793000"/>
    <w:rsid w:val="0079303C"/>
    <w:rsid w:val="00793716"/>
    <w:rsid w:val="0079380B"/>
    <w:rsid w:val="00793BB9"/>
    <w:rsid w:val="0079404C"/>
    <w:rsid w:val="007940A9"/>
    <w:rsid w:val="0079438A"/>
    <w:rsid w:val="0079444D"/>
    <w:rsid w:val="00794562"/>
    <w:rsid w:val="00794870"/>
    <w:rsid w:val="007949A2"/>
    <w:rsid w:val="00794F17"/>
    <w:rsid w:val="0079539D"/>
    <w:rsid w:val="0079586F"/>
    <w:rsid w:val="00795DB5"/>
    <w:rsid w:val="00795DCC"/>
    <w:rsid w:val="00795E16"/>
    <w:rsid w:val="00795F20"/>
    <w:rsid w:val="007960BA"/>
    <w:rsid w:val="00796590"/>
    <w:rsid w:val="007966C4"/>
    <w:rsid w:val="00796C0C"/>
    <w:rsid w:val="00796E6C"/>
    <w:rsid w:val="00797419"/>
    <w:rsid w:val="0079784F"/>
    <w:rsid w:val="0079791B"/>
    <w:rsid w:val="00797F36"/>
    <w:rsid w:val="00797FC3"/>
    <w:rsid w:val="007A00C5"/>
    <w:rsid w:val="007A0470"/>
    <w:rsid w:val="007A0C00"/>
    <w:rsid w:val="007A0D07"/>
    <w:rsid w:val="007A0E63"/>
    <w:rsid w:val="007A0F16"/>
    <w:rsid w:val="007A1175"/>
    <w:rsid w:val="007A162A"/>
    <w:rsid w:val="007A2252"/>
    <w:rsid w:val="007A240C"/>
    <w:rsid w:val="007A29D7"/>
    <w:rsid w:val="007A2A0C"/>
    <w:rsid w:val="007A2A8A"/>
    <w:rsid w:val="007A2D6E"/>
    <w:rsid w:val="007A35EE"/>
    <w:rsid w:val="007A49B3"/>
    <w:rsid w:val="007A4D97"/>
    <w:rsid w:val="007A509A"/>
    <w:rsid w:val="007A528F"/>
    <w:rsid w:val="007A52F2"/>
    <w:rsid w:val="007A5823"/>
    <w:rsid w:val="007A5C1B"/>
    <w:rsid w:val="007A5C5E"/>
    <w:rsid w:val="007A6109"/>
    <w:rsid w:val="007A61C2"/>
    <w:rsid w:val="007A64FA"/>
    <w:rsid w:val="007A6751"/>
    <w:rsid w:val="007A6B9A"/>
    <w:rsid w:val="007A6D86"/>
    <w:rsid w:val="007A6F95"/>
    <w:rsid w:val="007A746B"/>
    <w:rsid w:val="007A7B96"/>
    <w:rsid w:val="007A7BA5"/>
    <w:rsid w:val="007A7E21"/>
    <w:rsid w:val="007B06B1"/>
    <w:rsid w:val="007B0BBC"/>
    <w:rsid w:val="007B0CE6"/>
    <w:rsid w:val="007B190B"/>
    <w:rsid w:val="007B1FCB"/>
    <w:rsid w:val="007B2DF5"/>
    <w:rsid w:val="007B378E"/>
    <w:rsid w:val="007B37E8"/>
    <w:rsid w:val="007B3C69"/>
    <w:rsid w:val="007B3E1A"/>
    <w:rsid w:val="007B3EF3"/>
    <w:rsid w:val="007B4694"/>
    <w:rsid w:val="007B4E6A"/>
    <w:rsid w:val="007B4F55"/>
    <w:rsid w:val="007B5261"/>
    <w:rsid w:val="007B5417"/>
    <w:rsid w:val="007B5D6F"/>
    <w:rsid w:val="007B5E38"/>
    <w:rsid w:val="007B61BB"/>
    <w:rsid w:val="007B65A4"/>
    <w:rsid w:val="007B69C7"/>
    <w:rsid w:val="007B7128"/>
    <w:rsid w:val="007B729D"/>
    <w:rsid w:val="007B7328"/>
    <w:rsid w:val="007B7A21"/>
    <w:rsid w:val="007C035A"/>
    <w:rsid w:val="007C03F5"/>
    <w:rsid w:val="007C09E7"/>
    <w:rsid w:val="007C0F96"/>
    <w:rsid w:val="007C1245"/>
    <w:rsid w:val="007C152E"/>
    <w:rsid w:val="007C18A0"/>
    <w:rsid w:val="007C2525"/>
    <w:rsid w:val="007C2D6F"/>
    <w:rsid w:val="007C2E95"/>
    <w:rsid w:val="007C30D3"/>
    <w:rsid w:val="007C37F1"/>
    <w:rsid w:val="007C3BA1"/>
    <w:rsid w:val="007C3C80"/>
    <w:rsid w:val="007C3EA1"/>
    <w:rsid w:val="007C42FC"/>
    <w:rsid w:val="007C466A"/>
    <w:rsid w:val="007C46B5"/>
    <w:rsid w:val="007C4B10"/>
    <w:rsid w:val="007C4F08"/>
    <w:rsid w:val="007C516C"/>
    <w:rsid w:val="007C52F0"/>
    <w:rsid w:val="007C5E4E"/>
    <w:rsid w:val="007C5EDF"/>
    <w:rsid w:val="007C7086"/>
    <w:rsid w:val="007C7235"/>
    <w:rsid w:val="007C73CE"/>
    <w:rsid w:val="007C7494"/>
    <w:rsid w:val="007C78A7"/>
    <w:rsid w:val="007C79AD"/>
    <w:rsid w:val="007C7D2F"/>
    <w:rsid w:val="007D01C1"/>
    <w:rsid w:val="007D0627"/>
    <w:rsid w:val="007D0691"/>
    <w:rsid w:val="007D1242"/>
    <w:rsid w:val="007D133C"/>
    <w:rsid w:val="007D1443"/>
    <w:rsid w:val="007D15F4"/>
    <w:rsid w:val="007D2515"/>
    <w:rsid w:val="007D2742"/>
    <w:rsid w:val="007D2A0C"/>
    <w:rsid w:val="007D2A6D"/>
    <w:rsid w:val="007D2AEC"/>
    <w:rsid w:val="007D2C8E"/>
    <w:rsid w:val="007D2E16"/>
    <w:rsid w:val="007D2F97"/>
    <w:rsid w:val="007D3659"/>
    <w:rsid w:val="007D36D6"/>
    <w:rsid w:val="007D3731"/>
    <w:rsid w:val="007D37B8"/>
    <w:rsid w:val="007D4B38"/>
    <w:rsid w:val="007D4DDE"/>
    <w:rsid w:val="007D585A"/>
    <w:rsid w:val="007D595B"/>
    <w:rsid w:val="007D6069"/>
    <w:rsid w:val="007D69AC"/>
    <w:rsid w:val="007D7269"/>
    <w:rsid w:val="007D74C6"/>
    <w:rsid w:val="007E0654"/>
    <w:rsid w:val="007E07C9"/>
    <w:rsid w:val="007E1557"/>
    <w:rsid w:val="007E1E0C"/>
    <w:rsid w:val="007E216B"/>
    <w:rsid w:val="007E241B"/>
    <w:rsid w:val="007E24CF"/>
    <w:rsid w:val="007E2558"/>
    <w:rsid w:val="007E25A9"/>
    <w:rsid w:val="007E2810"/>
    <w:rsid w:val="007E2A37"/>
    <w:rsid w:val="007E2C97"/>
    <w:rsid w:val="007E2FC1"/>
    <w:rsid w:val="007E3964"/>
    <w:rsid w:val="007E39AD"/>
    <w:rsid w:val="007E4520"/>
    <w:rsid w:val="007E4529"/>
    <w:rsid w:val="007E467B"/>
    <w:rsid w:val="007E4735"/>
    <w:rsid w:val="007E4D0B"/>
    <w:rsid w:val="007E5354"/>
    <w:rsid w:val="007E55AC"/>
    <w:rsid w:val="007E56A6"/>
    <w:rsid w:val="007E5919"/>
    <w:rsid w:val="007E6031"/>
    <w:rsid w:val="007E651F"/>
    <w:rsid w:val="007E69DA"/>
    <w:rsid w:val="007E77A3"/>
    <w:rsid w:val="007E7861"/>
    <w:rsid w:val="007E786D"/>
    <w:rsid w:val="007E7976"/>
    <w:rsid w:val="007E7B91"/>
    <w:rsid w:val="007F04B3"/>
    <w:rsid w:val="007F04BC"/>
    <w:rsid w:val="007F050D"/>
    <w:rsid w:val="007F052A"/>
    <w:rsid w:val="007F05B7"/>
    <w:rsid w:val="007F05BA"/>
    <w:rsid w:val="007F07D8"/>
    <w:rsid w:val="007F0C64"/>
    <w:rsid w:val="007F0C9D"/>
    <w:rsid w:val="007F12AC"/>
    <w:rsid w:val="007F12DD"/>
    <w:rsid w:val="007F13DB"/>
    <w:rsid w:val="007F175C"/>
    <w:rsid w:val="007F1D75"/>
    <w:rsid w:val="007F2026"/>
    <w:rsid w:val="007F2548"/>
    <w:rsid w:val="007F268F"/>
    <w:rsid w:val="007F289C"/>
    <w:rsid w:val="007F2AE7"/>
    <w:rsid w:val="007F2EAD"/>
    <w:rsid w:val="007F32E5"/>
    <w:rsid w:val="007F379C"/>
    <w:rsid w:val="007F3868"/>
    <w:rsid w:val="007F3EE9"/>
    <w:rsid w:val="007F424E"/>
    <w:rsid w:val="007F5428"/>
    <w:rsid w:val="007F56C3"/>
    <w:rsid w:val="007F5E9D"/>
    <w:rsid w:val="007F5EA7"/>
    <w:rsid w:val="007F683F"/>
    <w:rsid w:val="007F6CBC"/>
    <w:rsid w:val="007F6FFF"/>
    <w:rsid w:val="007F7738"/>
    <w:rsid w:val="007F7D4D"/>
    <w:rsid w:val="0080018C"/>
    <w:rsid w:val="00800437"/>
    <w:rsid w:val="008007E3"/>
    <w:rsid w:val="0080085F"/>
    <w:rsid w:val="00800965"/>
    <w:rsid w:val="00800FF3"/>
    <w:rsid w:val="008011C3"/>
    <w:rsid w:val="00801233"/>
    <w:rsid w:val="008014C3"/>
    <w:rsid w:val="00801E00"/>
    <w:rsid w:val="00801FDF"/>
    <w:rsid w:val="008022BE"/>
    <w:rsid w:val="00802ECD"/>
    <w:rsid w:val="00802FDD"/>
    <w:rsid w:val="008030FC"/>
    <w:rsid w:val="00803934"/>
    <w:rsid w:val="00803B70"/>
    <w:rsid w:val="00803CAF"/>
    <w:rsid w:val="008040A2"/>
    <w:rsid w:val="00804F31"/>
    <w:rsid w:val="00805152"/>
    <w:rsid w:val="0080521C"/>
    <w:rsid w:val="00805228"/>
    <w:rsid w:val="008052E0"/>
    <w:rsid w:val="00805B57"/>
    <w:rsid w:val="00805E60"/>
    <w:rsid w:val="0080620A"/>
    <w:rsid w:val="00806774"/>
    <w:rsid w:val="00806A39"/>
    <w:rsid w:val="00807942"/>
    <w:rsid w:val="00807BEE"/>
    <w:rsid w:val="008101C0"/>
    <w:rsid w:val="0081034F"/>
    <w:rsid w:val="00810807"/>
    <w:rsid w:val="0081085C"/>
    <w:rsid w:val="00810AAF"/>
    <w:rsid w:val="008117FB"/>
    <w:rsid w:val="00811C63"/>
    <w:rsid w:val="00811CA2"/>
    <w:rsid w:val="00811E3A"/>
    <w:rsid w:val="00811FDE"/>
    <w:rsid w:val="008122C9"/>
    <w:rsid w:val="00812727"/>
    <w:rsid w:val="00812962"/>
    <w:rsid w:val="008133F1"/>
    <w:rsid w:val="00813488"/>
    <w:rsid w:val="008136EC"/>
    <w:rsid w:val="008138BA"/>
    <w:rsid w:val="0081398E"/>
    <w:rsid w:val="00814027"/>
    <w:rsid w:val="008141FE"/>
    <w:rsid w:val="0081431B"/>
    <w:rsid w:val="00814D4E"/>
    <w:rsid w:val="0081528D"/>
    <w:rsid w:val="008155CD"/>
    <w:rsid w:val="008159A7"/>
    <w:rsid w:val="00816472"/>
    <w:rsid w:val="00816544"/>
    <w:rsid w:val="00816566"/>
    <w:rsid w:val="008166DF"/>
    <w:rsid w:val="008167C6"/>
    <w:rsid w:val="00816933"/>
    <w:rsid w:val="00817091"/>
    <w:rsid w:val="00817184"/>
    <w:rsid w:val="00817634"/>
    <w:rsid w:val="008177D7"/>
    <w:rsid w:val="0082079F"/>
    <w:rsid w:val="00820F78"/>
    <w:rsid w:val="0082144A"/>
    <w:rsid w:val="008219AE"/>
    <w:rsid w:val="00821AC1"/>
    <w:rsid w:val="00821E20"/>
    <w:rsid w:val="0082209B"/>
    <w:rsid w:val="00822322"/>
    <w:rsid w:val="008227D8"/>
    <w:rsid w:val="00822CAA"/>
    <w:rsid w:val="00822CCD"/>
    <w:rsid w:val="008231E9"/>
    <w:rsid w:val="00824185"/>
    <w:rsid w:val="00824ABA"/>
    <w:rsid w:val="008253E5"/>
    <w:rsid w:val="00825481"/>
    <w:rsid w:val="008262FB"/>
    <w:rsid w:val="0082679C"/>
    <w:rsid w:val="0082688A"/>
    <w:rsid w:val="008269A1"/>
    <w:rsid w:val="00827A23"/>
    <w:rsid w:val="00827B6B"/>
    <w:rsid w:val="00827C7D"/>
    <w:rsid w:val="00827CEC"/>
    <w:rsid w:val="00827ED5"/>
    <w:rsid w:val="0083080E"/>
    <w:rsid w:val="00831663"/>
    <w:rsid w:val="008322B7"/>
    <w:rsid w:val="00832606"/>
    <w:rsid w:val="0083286C"/>
    <w:rsid w:val="00832F3C"/>
    <w:rsid w:val="0083350A"/>
    <w:rsid w:val="008338A3"/>
    <w:rsid w:val="00833B28"/>
    <w:rsid w:val="00834167"/>
    <w:rsid w:val="008342DE"/>
    <w:rsid w:val="00834C89"/>
    <w:rsid w:val="008353B7"/>
    <w:rsid w:val="00835444"/>
    <w:rsid w:val="00835718"/>
    <w:rsid w:val="00835733"/>
    <w:rsid w:val="00835958"/>
    <w:rsid w:val="008364D8"/>
    <w:rsid w:val="0083652D"/>
    <w:rsid w:val="00836593"/>
    <w:rsid w:val="00836D4A"/>
    <w:rsid w:val="00837575"/>
    <w:rsid w:val="0083785C"/>
    <w:rsid w:val="0083791B"/>
    <w:rsid w:val="008379C4"/>
    <w:rsid w:val="00837A0E"/>
    <w:rsid w:val="00837EEF"/>
    <w:rsid w:val="008405A2"/>
    <w:rsid w:val="00840B07"/>
    <w:rsid w:val="00840C4D"/>
    <w:rsid w:val="00840DE4"/>
    <w:rsid w:val="0084117B"/>
    <w:rsid w:val="0084156C"/>
    <w:rsid w:val="00842071"/>
    <w:rsid w:val="0084265F"/>
    <w:rsid w:val="00842711"/>
    <w:rsid w:val="00842A34"/>
    <w:rsid w:val="0084339E"/>
    <w:rsid w:val="0084452E"/>
    <w:rsid w:val="0084498F"/>
    <w:rsid w:val="00844ABB"/>
    <w:rsid w:val="00844D60"/>
    <w:rsid w:val="00844D73"/>
    <w:rsid w:val="00845045"/>
    <w:rsid w:val="00845263"/>
    <w:rsid w:val="00845A45"/>
    <w:rsid w:val="00845BFB"/>
    <w:rsid w:val="00846118"/>
    <w:rsid w:val="008461DF"/>
    <w:rsid w:val="008463CB"/>
    <w:rsid w:val="00846575"/>
    <w:rsid w:val="0084696D"/>
    <w:rsid w:val="00846976"/>
    <w:rsid w:val="008478CC"/>
    <w:rsid w:val="00847A63"/>
    <w:rsid w:val="0085006B"/>
    <w:rsid w:val="008502F2"/>
    <w:rsid w:val="0085054D"/>
    <w:rsid w:val="0085061A"/>
    <w:rsid w:val="00850A66"/>
    <w:rsid w:val="00850E8B"/>
    <w:rsid w:val="008517F1"/>
    <w:rsid w:val="00851A65"/>
    <w:rsid w:val="00851AAA"/>
    <w:rsid w:val="00851E6F"/>
    <w:rsid w:val="008521B2"/>
    <w:rsid w:val="00852903"/>
    <w:rsid w:val="00852CE6"/>
    <w:rsid w:val="00852DF1"/>
    <w:rsid w:val="00852ECE"/>
    <w:rsid w:val="00852F4F"/>
    <w:rsid w:val="008532F6"/>
    <w:rsid w:val="00853F12"/>
    <w:rsid w:val="00853F3E"/>
    <w:rsid w:val="0085408D"/>
    <w:rsid w:val="008540CC"/>
    <w:rsid w:val="008543B1"/>
    <w:rsid w:val="0085471C"/>
    <w:rsid w:val="0085582B"/>
    <w:rsid w:val="00855F37"/>
    <w:rsid w:val="00856A51"/>
    <w:rsid w:val="00857481"/>
    <w:rsid w:val="00857A40"/>
    <w:rsid w:val="00857AF2"/>
    <w:rsid w:val="00857B2F"/>
    <w:rsid w:val="00857E2D"/>
    <w:rsid w:val="008600EF"/>
    <w:rsid w:val="0086019F"/>
    <w:rsid w:val="008609B6"/>
    <w:rsid w:val="00861A7C"/>
    <w:rsid w:val="00861B28"/>
    <w:rsid w:val="00861BC6"/>
    <w:rsid w:val="00862673"/>
    <w:rsid w:val="0086278E"/>
    <w:rsid w:val="00862C53"/>
    <w:rsid w:val="0086335E"/>
    <w:rsid w:val="00863513"/>
    <w:rsid w:val="008637A7"/>
    <w:rsid w:val="00863BCB"/>
    <w:rsid w:val="00863DD7"/>
    <w:rsid w:val="008644C1"/>
    <w:rsid w:val="00865712"/>
    <w:rsid w:val="00865C2A"/>
    <w:rsid w:val="00865D43"/>
    <w:rsid w:val="008665DC"/>
    <w:rsid w:val="008669B9"/>
    <w:rsid w:val="0086739B"/>
    <w:rsid w:val="00867AF0"/>
    <w:rsid w:val="00867F47"/>
    <w:rsid w:val="00867F5B"/>
    <w:rsid w:val="008701E1"/>
    <w:rsid w:val="00870308"/>
    <w:rsid w:val="0087039B"/>
    <w:rsid w:val="00870561"/>
    <w:rsid w:val="0087098B"/>
    <w:rsid w:val="00871034"/>
    <w:rsid w:val="008716CF"/>
    <w:rsid w:val="008717BD"/>
    <w:rsid w:val="00871D9C"/>
    <w:rsid w:val="0087250F"/>
    <w:rsid w:val="008727E0"/>
    <w:rsid w:val="00872C80"/>
    <w:rsid w:val="008737E4"/>
    <w:rsid w:val="00873C04"/>
    <w:rsid w:val="00873C7F"/>
    <w:rsid w:val="0087471E"/>
    <w:rsid w:val="00874B0E"/>
    <w:rsid w:val="00874F0F"/>
    <w:rsid w:val="00875130"/>
    <w:rsid w:val="00875FA3"/>
    <w:rsid w:val="00876154"/>
    <w:rsid w:val="00876508"/>
    <w:rsid w:val="00876664"/>
    <w:rsid w:val="0087673B"/>
    <w:rsid w:val="00876BAF"/>
    <w:rsid w:val="008770C3"/>
    <w:rsid w:val="0087730F"/>
    <w:rsid w:val="00877756"/>
    <w:rsid w:val="00877F91"/>
    <w:rsid w:val="008800A5"/>
    <w:rsid w:val="00880420"/>
    <w:rsid w:val="008807E8"/>
    <w:rsid w:val="008808A7"/>
    <w:rsid w:val="00881255"/>
    <w:rsid w:val="008817A0"/>
    <w:rsid w:val="00881888"/>
    <w:rsid w:val="00881B16"/>
    <w:rsid w:val="00881B34"/>
    <w:rsid w:val="00881DA5"/>
    <w:rsid w:val="0088232A"/>
    <w:rsid w:val="008823E4"/>
    <w:rsid w:val="0088368C"/>
    <w:rsid w:val="00883AA9"/>
    <w:rsid w:val="00883B3D"/>
    <w:rsid w:val="00883C12"/>
    <w:rsid w:val="00883F27"/>
    <w:rsid w:val="008850CD"/>
    <w:rsid w:val="008854E7"/>
    <w:rsid w:val="008857F1"/>
    <w:rsid w:val="00885A5A"/>
    <w:rsid w:val="00885DC9"/>
    <w:rsid w:val="00886087"/>
    <w:rsid w:val="00886C31"/>
    <w:rsid w:val="00886DCA"/>
    <w:rsid w:val="0088710F"/>
    <w:rsid w:val="0088716B"/>
    <w:rsid w:val="008872AB"/>
    <w:rsid w:val="00887372"/>
    <w:rsid w:val="00887575"/>
    <w:rsid w:val="008879ED"/>
    <w:rsid w:val="00887DCA"/>
    <w:rsid w:val="00890069"/>
    <w:rsid w:val="0089016C"/>
    <w:rsid w:val="00890789"/>
    <w:rsid w:val="00890A28"/>
    <w:rsid w:val="00890FAE"/>
    <w:rsid w:val="00891991"/>
    <w:rsid w:val="00891DEF"/>
    <w:rsid w:val="008924C8"/>
    <w:rsid w:val="008926D8"/>
    <w:rsid w:val="0089292C"/>
    <w:rsid w:val="00892FE7"/>
    <w:rsid w:val="008933C1"/>
    <w:rsid w:val="0089346A"/>
    <w:rsid w:val="008935ED"/>
    <w:rsid w:val="008937DD"/>
    <w:rsid w:val="00893A05"/>
    <w:rsid w:val="00893B66"/>
    <w:rsid w:val="008944CE"/>
    <w:rsid w:val="0089462B"/>
    <w:rsid w:val="00895036"/>
    <w:rsid w:val="008950A1"/>
    <w:rsid w:val="00895658"/>
    <w:rsid w:val="0089637A"/>
    <w:rsid w:val="00896ACD"/>
    <w:rsid w:val="008970E6"/>
    <w:rsid w:val="008977AE"/>
    <w:rsid w:val="00897984"/>
    <w:rsid w:val="00897AEF"/>
    <w:rsid w:val="008A0210"/>
    <w:rsid w:val="008A0684"/>
    <w:rsid w:val="008A087E"/>
    <w:rsid w:val="008A09C1"/>
    <w:rsid w:val="008A0E26"/>
    <w:rsid w:val="008A0F4B"/>
    <w:rsid w:val="008A1099"/>
    <w:rsid w:val="008A132D"/>
    <w:rsid w:val="008A1376"/>
    <w:rsid w:val="008A1A86"/>
    <w:rsid w:val="008A21DA"/>
    <w:rsid w:val="008A2293"/>
    <w:rsid w:val="008A26B6"/>
    <w:rsid w:val="008A2B11"/>
    <w:rsid w:val="008A2D43"/>
    <w:rsid w:val="008A2E40"/>
    <w:rsid w:val="008A3857"/>
    <w:rsid w:val="008A3B7E"/>
    <w:rsid w:val="008A3BAA"/>
    <w:rsid w:val="008A40B7"/>
    <w:rsid w:val="008A4292"/>
    <w:rsid w:val="008A49F1"/>
    <w:rsid w:val="008A52EA"/>
    <w:rsid w:val="008A5381"/>
    <w:rsid w:val="008A5BA3"/>
    <w:rsid w:val="008A5C76"/>
    <w:rsid w:val="008A610A"/>
    <w:rsid w:val="008A6170"/>
    <w:rsid w:val="008A622C"/>
    <w:rsid w:val="008A6593"/>
    <w:rsid w:val="008A65F6"/>
    <w:rsid w:val="008A686A"/>
    <w:rsid w:val="008A693E"/>
    <w:rsid w:val="008A69F2"/>
    <w:rsid w:val="008A6C89"/>
    <w:rsid w:val="008A7778"/>
    <w:rsid w:val="008A7AF2"/>
    <w:rsid w:val="008A7FC6"/>
    <w:rsid w:val="008B008B"/>
    <w:rsid w:val="008B01E2"/>
    <w:rsid w:val="008B0587"/>
    <w:rsid w:val="008B0B3E"/>
    <w:rsid w:val="008B0DF0"/>
    <w:rsid w:val="008B1614"/>
    <w:rsid w:val="008B1A6F"/>
    <w:rsid w:val="008B1BCF"/>
    <w:rsid w:val="008B1F66"/>
    <w:rsid w:val="008B23EF"/>
    <w:rsid w:val="008B243E"/>
    <w:rsid w:val="008B2839"/>
    <w:rsid w:val="008B2954"/>
    <w:rsid w:val="008B37F1"/>
    <w:rsid w:val="008B3BB0"/>
    <w:rsid w:val="008B4043"/>
    <w:rsid w:val="008B437C"/>
    <w:rsid w:val="008B4452"/>
    <w:rsid w:val="008B49DB"/>
    <w:rsid w:val="008B4B52"/>
    <w:rsid w:val="008B5258"/>
    <w:rsid w:val="008B5436"/>
    <w:rsid w:val="008B5C4E"/>
    <w:rsid w:val="008B5EB8"/>
    <w:rsid w:val="008B6173"/>
    <w:rsid w:val="008B68FB"/>
    <w:rsid w:val="008B7733"/>
    <w:rsid w:val="008B7936"/>
    <w:rsid w:val="008B7B00"/>
    <w:rsid w:val="008B7B34"/>
    <w:rsid w:val="008B7C62"/>
    <w:rsid w:val="008C015A"/>
    <w:rsid w:val="008C0485"/>
    <w:rsid w:val="008C06E9"/>
    <w:rsid w:val="008C07E9"/>
    <w:rsid w:val="008C0AFB"/>
    <w:rsid w:val="008C0B6E"/>
    <w:rsid w:val="008C0F48"/>
    <w:rsid w:val="008C1096"/>
    <w:rsid w:val="008C10F7"/>
    <w:rsid w:val="008C1C6B"/>
    <w:rsid w:val="008C1F30"/>
    <w:rsid w:val="008C1F8F"/>
    <w:rsid w:val="008C2003"/>
    <w:rsid w:val="008C219D"/>
    <w:rsid w:val="008C251C"/>
    <w:rsid w:val="008C2617"/>
    <w:rsid w:val="008C2A9C"/>
    <w:rsid w:val="008C3890"/>
    <w:rsid w:val="008C39AD"/>
    <w:rsid w:val="008C440B"/>
    <w:rsid w:val="008C4530"/>
    <w:rsid w:val="008C4543"/>
    <w:rsid w:val="008C4B41"/>
    <w:rsid w:val="008C4EB7"/>
    <w:rsid w:val="008C4F2F"/>
    <w:rsid w:val="008C51AF"/>
    <w:rsid w:val="008C629C"/>
    <w:rsid w:val="008C65FE"/>
    <w:rsid w:val="008C69B5"/>
    <w:rsid w:val="008C6CB0"/>
    <w:rsid w:val="008C7048"/>
    <w:rsid w:val="008C73C3"/>
    <w:rsid w:val="008C74EC"/>
    <w:rsid w:val="008C74F4"/>
    <w:rsid w:val="008C76D8"/>
    <w:rsid w:val="008D08A2"/>
    <w:rsid w:val="008D0C3A"/>
    <w:rsid w:val="008D0F80"/>
    <w:rsid w:val="008D1425"/>
    <w:rsid w:val="008D1BA0"/>
    <w:rsid w:val="008D2A40"/>
    <w:rsid w:val="008D3410"/>
    <w:rsid w:val="008D34EA"/>
    <w:rsid w:val="008D43CF"/>
    <w:rsid w:val="008D473C"/>
    <w:rsid w:val="008D4F6F"/>
    <w:rsid w:val="008D4F90"/>
    <w:rsid w:val="008D50E4"/>
    <w:rsid w:val="008D5311"/>
    <w:rsid w:val="008D5499"/>
    <w:rsid w:val="008D5B69"/>
    <w:rsid w:val="008D6165"/>
    <w:rsid w:val="008D6821"/>
    <w:rsid w:val="008D699E"/>
    <w:rsid w:val="008D706A"/>
    <w:rsid w:val="008D7117"/>
    <w:rsid w:val="008E0DA7"/>
    <w:rsid w:val="008E0EC3"/>
    <w:rsid w:val="008E10D2"/>
    <w:rsid w:val="008E16E2"/>
    <w:rsid w:val="008E173E"/>
    <w:rsid w:val="008E1BEE"/>
    <w:rsid w:val="008E2729"/>
    <w:rsid w:val="008E291D"/>
    <w:rsid w:val="008E29ED"/>
    <w:rsid w:val="008E2DBA"/>
    <w:rsid w:val="008E323A"/>
    <w:rsid w:val="008E34EB"/>
    <w:rsid w:val="008E35AA"/>
    <w:rsid w:val="008E39ED"/>
    <w:rsid w:val="008E4A88"/>
    <w:rsid w:val="008E5AE8"/>
    <w:rsid w:val="008E5CE7"/>
    <w:rsid w:val="008E6261"/>
    <w:rsid w:val="008E6483"/>
    <w:rsid w:val="008E64EE"/>
    <w:rsid w:val="008E6557"/>
    <w:rsid w:val="008E65D6"/>
    <w:rsid w:val="008E6750"/>
    <w:rsid w:val="008E6EDD"/>
    <w:rsid w:val="008E709D"/>
    <w:rsid w:val="008E7A4F"/>
    <w:rsid w:val="008E7AC1"/>
    <w:rsid w:val="008F029D"/>
    <w:rsid w:val="008F0A60"/>
    <w:rsid w:val="008F0B9A"/>
    <w:rsid w:val="008F0BE1"/>
    <w:rsid w:val="008F0F4B"/>
    <w:rsid w:val="008F147A"/>
    <w:rsid w:val="008F209F"/>
    <w:rsid w:val="008F24B9"/>
    <w:rsid w:val="008F337F"/>
    <w:rsid w:val="008F33B3"/>
    <w:rsid w:val="008F35AB"/>
    <w:rsid w:val="008F36EC"/>
    <w:rsid w:val="008F37EE"/>
    <w:rsid w:val="008F3DBB"/>
    <w:rsid w:val="008F43FC"/>
    <w:rsid w:val="008F44BD"/>
    <w:rsid w:val="008F475F"/>
    <w:rsid w:val="008F4D5D"/>
    <w:rsid w:val="008F5A5F"/>
    <w:rsid w:val="008F5E50"/>
    <w:rsid w:val="008F5F9F"/>
    <w:rsid w:val="008F6171"/>
    <w:rsid w:val="008F63A8"/>
    <w:rsid w:val="008F6B94"/>
    <w:rsid w:val="008F6F33"/>
    <w:rsid w:val="008F76DD"/>
    <w:rsid w:val="008F76E7"/>
    <w:rsid w:val="008F776B"/>
    <w:rsid w:val="008F77C8"/>
    <w:rsid w:val="0090037A"/>
    <w:rsid w:val="0090058A"/>
    <w:rsid w:val="009009D9"/>
    <w:rsid w:val="00900CB2"/>
    <w:rsid w:val="00900FA1"/>
    <w:rsid w:val="00901501"/>
    <w:rsid w:val="00901F96"/>
    <w:rsid w:val="009021A3"/>
    <w:rsid w:val="00902459"/>
    <w:rsid w:val="00902A2F"/>
    <w:rsid w:val="00902E32"/>
    <w:rsid w:val="00903215"/>
    <w:rsid w:val="00903244"/>
    <w:rsid w:val="009032CD"/>
    <w:rsid w:val="0090356B"/>
    <w:rsid w:val="00903A58"/>
    <w:rsid w:val="00903AE4"/>
    <w:rsid w:val="00903D25"/>
    <w:rsid w:val="009045B0"/>
    <w:rsid w:val="0090462D"/>
    <w:rsid w:val="009048FE"/>
    <w:rsid w:val="00904E62"/>
    <w:rsid w:val="00905A27"/>
    <w:rsid w:val="00905AF2"/>
    <w:rsid w:val="00905B6D"/>
    <w:rsid w:val="00905C99"/>
    <w:rsid w:val="00905DCC"/>
    <w:rsid w:val="00906942"/>
    <w:rsid w:val="00906C62"/>
    <w:rsid w:val="00906FAF"/>
    <w:rsid w:val="00907157"/>
    <w:rsid w:val="00907169"/>
    <w:rsid w:val="009073E6"/>
    <w:rsid w:val="009075EF"/>
    <w:rsid w:val="00907EE7"/>
    <w:rsid w:val="00910175"/>
    <w:rsid w:val="009102E0"/>
    <w:rsid w:val="0091064D"/>
    <w:rsid w:val="00911D69"/>
    <w:rsid w:val="009124B6"/>
    <w:rsid w:val="009128B3"/>
    <w:rsid w:val="00912F77"/>
    <w:rsid w:val="00913008"/>
    <w:rsid w:val="009130B1"/>
    <w:rsid w:val="00913431"/>
    <w:rsid w:val="009140FD"/>
    <w:rsid w:val="009146F2"/>
    <w:rsid w:val="0091487A"/>
    <w:rsid w:val="00914907"/>
    <w:rsid w:val="00914F63"/>
    <w:rsid w:val="00914FAD"/>
    <w:rsid w:val="00915318"/>
    <w:rsid w:val="009153E5"/>
    <w:rsid w:val="009153E9"/>
    <w:rsid w:val="009158B6"/>
    <w:rsid w:val="00915AD2"/>
    <w:rsid w:val="00915B2C"/>
    <w:rsid w:val="0091644B"/>
    <w:rsid w:val="00916467"/>
    <w:rsid w:val="00916550"/>
    <w:rsid w:val="009168A3"/>
    <w:rsid w:val="00916C5A"/>
    <w:rsid w:val="00916EAF"/>
    <w:rsid w:val="0091716A"/>
    <w:rsid w:val="009177F2"/>
    <w:rsid w:val="0091792D"/>
    <w:rsid w:val="00917FDB"/>
    <w:rsid w:val="00917FFC"/>
    <w:rsid w:val="00920D3D"/>
    <w:rsid w:val="0092128C"/>
    <w:rsid w:val="009216C0"/>
    <w:rsid w:val="00921BAC"/>
    <w:rsid w:val="009220EA"/>
    <w:rsid w:val="009222B9"/>
    <w:rsid w:val="009222D5"/>
    <w:rsid w:val="00922673"/>
    <w:rsid w:val="0092285B"/>
    <w:rsid w:val="00922C0E"/>
    <w:rsid w:val="00923038"/>
    <w:rsid w:val="009230E8"/>
    <w:rsid w:val="009233CF"/>
    <w:rsid w:val="00923892"/>
    <w:rsid w:val="00923A07"/>
    <w:rsid w:val="00923C5D"/>
    <w:rsid w:val="00923F11"/>
    <w:rsid w:val="009240B7"/>
    <w:rsid w:val="009242AB"/>
    <w:rsid w:val="009245FA"/>
    <w:rsid w:val="009251F3"/>
    <w:rsid w:val="0092539A"/>
    <w:rsid w:val="00925710"/>
    <w:rsid w:val="009258DF"/>
    <w:rsid w:val="00925A69"/>
    <w:rsid w:val="00925B1C"/>
    <w:rsid w:val="00925DE8"/>
    <w:rsid w:val="00926990"/>
    <w:rsid w:val="00926FED"/>
    <w:rsid w:val="0092783F"/>
    <w:rsid w:val="0092793B"/>
    <w:rsid w:val="009302E0"/>
    <w:rsid w:val="009302EC"/>
    <w:rsid w:val="009303CD"/>
    <w:rsid w:val="00930BAC"/>
    <w:rsid w:val="009316CA"/>
    <w:rsid w:val="00931A92"/>
    <w:rsid w:val="00931B0E"/>
    <w:rsid w:val="00931CA1"/>
    <w:rsid w:val="00932539"/>
    <w:rsid w:val="00932567"/>
    <w:rsid w:val="009326CD"/>
    <w:rsid w:val="009331D0"/>
    <w:rsid w:val="0093344F"/>
    <w:rsid w:val="0093368A"/>
    <w:rsid w:val="0093388E"/>
    <w:rsid w:val="009340AD"/>
    <w:rsid w:val="009349C3"/>
    <w:rsid w:val="009349D0"/>
    <w:rsid w:val="00934A69"/>
    <w:rsid w:val="00934C52"/>
    <w:rsid w:val="00934EAE"/>
    <w:rsid w:val="00935CD5"/>
    <w:rsid w:val="00935F5B"/>
    <w:rsid w:val="00935FD2"/>
    <w:rsid w:val="00937864"/>
    <w:rsid w:val="00937B79"/>
    <w:rsid w:val="00937C32"/>
    <w:rsid w:val="00937C56"/>
    <w:rsid w:val="00937E81"/>
    <w:rsid w:val="00937EFB"/>
    <w:rsid w:val="00940154"/>
    <w:rsid w:val="0094023E"/>
    <w:rsid w:val="00940B48"/>
    <w:rsid w:val="00940CD5"/>
    <w:rsid w:val="009416E5"/>
    <w:rsid w:val="00941A0B"/>
    <w:rsid w:val="00941BB6"/>
    <w:rsid w:val="00941D13"/>
    <w:rsid w:val="00942027"/>
    <w:rsid w:val="009420D7"/>
    <w:rsid w:val="00942321"/>
    <w:rsid w:val="009423DE"/>
    <w:rsid w:val="009426A7"/>
    <w:rsid w:val="009429E5"/>
    <w:rsid w:val="00943224"/>
    <w:rsid w:val="00943BEB"/>
    <w:rsid w:val="0094410E"/>
    <w:rsid w:val="0094444D"/>
    <w:rsid w:val="00944666"/>
    <w:rsid w:val="00944791"/>
    <w:rsid w:val="00944B58"/>
    <w:rsid w:val="00944F1A"/>
    <w:rsid w:val="00945608"/>
    <w:rsid w:val="00945BD1"/>
    <w:rsid w:val="00945D62"/>
    <w:rsid w:val="00946553"/>
    <w:rsid w:val="009468DB"/>
    <w:rsid w:val="00946D2B"/>
    <w:rsid w:val="00946EF5"/>
    <w:rsid w:val="0094717C"/>
    <w:rsid w:val="00947A8A"/>
    <w:rsid w:val="00947C5B"/>
    <w:rsid w:val="00947C69"/>
    <w:rsid w:val="009506CC"/>
    <w:rsid w:val="00950B13"/>
    <w:rsid w:val="00950CB4"/>
    <w:rsid w:val="00950E14"/>
    <w:rsid w:val="00951088"/>
    <w:rsid w:val="0095132F"/>
    <w:rsid w:val="0095168C"/>
    <w:rsid w:val="00951D19"/>
    <w:rsid w:val="00952193"/>
    <w:rsid w:val="00952DB4"/>
    <w:rsid w:val="00952F7E"/>
    <w:rsid w:val="009533DA"/>
    <w:rsid w:val="00953EB6"/>
    <w:rsid w:val="00953EF7"/>
    <w:rsid w:val="009547A7"/>
    <w:rsid w:val="00954941"/>
    <w:rsid w:val="00954C5C"/>
    <w:rsid w:val="00954D06"/>
    <w:rsid w:val="00954F57"/>
    <w:rsid w:val="0095542A"/>
    <w:rsid w:val="009554A3"/>
    <w:rsid w:val="0095619D"/>
    <w:rsid w:val="00956422"/>
    <w:rsid w:val="0095670E"/>
    <w:rsid w:val="00957DB5"/>
    <w:rsid w:val="00957E85"/>
    <w:rsid w:val="0096007C"/>
    <w:rsid w:val="00960BC1"/>
    <w:rsid w:val="00960D45"/>
    <w:rsid w:val="0096140F"/>
    <w:rsid w:val="0096147B"/>
    <w:rsid w:val="00961559"/>
    <w:rsid w:val="009617E7"/>
    <w:rsid w:val="00961923"/>
    <w:rsid w:val="00961B52"/>
    <w:rsid w:val="00962033"/>
    <w:rsid w:val="00962057"/>
    <w:rsid w:val="00962711"/>
    <w:rsid w:val="00962720"/>
    <w:rsid w:val="0096289B"/>
    <w:rsid w:val="009637FC"/>
    <w:rsid w:val="00963E20"/>
    <w:rsid w:val="00963FC9"/>
    <w:rsid w:val="009640FC"/>
    <w:rsid w:val="00964321"/>
    <w:rsid w:val="009644BD"/>
    <w:rsid w:val="00964B38"/>
    <w:rsid w:val="00964E72"/>
    <w:rsid w:val="009652F9"/>
    <w:rsid w:val="00965545"/>
    <w:rsid w:val="00966139"/>
    <w:rsid w:val="00966386"/>
    <w:rsid w:val="00966629"/>
    <w:rsid w:val="00966ACC"/>
    <w:rsid w:val="0096757F"/>
    <w:rsid w:val="00967844"/>
    <w:rsid w:val="009678DF"/>
    <w:rsid w:val="00970A2D"/>
    <w:rsid w:val="00971463"/>
    <w:rsid w:val="00971585"/>
    <w:rsid w:val="0097160C"/>
    <w:rsid w:val="009718C5"/>
    <w:rsid w:val="00971C20"/>
    <w:rsid w:val="00971F0B"/>
    <w:rsid w:val="0097238C"/>
    <w:rsid w:val="00972773"/>
    <w:rsid w:val="00972C98"/>
    <w:rsid w:val="009730BA"/>
    <w:rsid w:val="00973938"/>
    <w:rsid w:val="00973982"/>
    <w:rsid w:val="00973D97"/>
    <w:rsid w:val="00973F2D"/>
    <w:rsid w:val="00974BB6"/>
    <w:rsid w:val="00974BBB"/>
    <w:rsid w:val="00974E14"/>
    <w:rsid w:val="0097513F"/>
    <w:rsid w:val="00975192"/>
    <w:rsid w:val="00975807"/>
    <w:rsid w:val="00975D17"/>
    <w:rsid w:val="00975EC3"/>
    <w:rsid w:val="009764BA"/>
    <w:rsid w:val="00976616"/>
    <w:rsid w:val="00976B98"/>
    <w:rsid w:val="00976C8D"/>
    <w:rsid w:val="0097709B"/>
    <w:rsid w:val="0097740C"/>
    <w:rsid w:val="00977526"/>
    <w:rsid w:val="00980521"/>
    <w:rsid w:val="009805D4"/>
    <w:rsid w:val="0098072D"/>
    <w:rsid w:val="00980835"/>
    <w:rsid w:val="00980B1A"/>
    <w:rsid w:val="00980CBA"/>
    <w:rsid w:val="00980D9C"/>
    <w:rsid w:val="00980EE5"/>
    <w:rsid w:val="00980EEA"/>
    <w:rsid w:val="00980FAD"/>
    <w:rsid w:val="009811B0"/>
    <w:rsid w:val="00981B2D"/>
    <w:rsid w:val="00981C27"/>
    <w:rsid w:val="00981E7F"/>
    <w:rsid w:val="009823EC"/>
    <w:rsid w:val="009827B4"/>
    <w:rsid w:val="00982BD6"/>
    <w:rsid w:val="00982C9D"/>
    <w:rsid w:val="00982FFA"/>
    <w:rsid w:val="009830E1"/>
    <w:rsid w:val="00983123"/>
    <w:rsid w:val="009838D4"/>
    <w:rsid w:val="00983AE0"/>
    <w:rsid w:val="00983D06"/>
    <w:rsid w:val="009842A0"/>
    <w:rsid w:val="009844FB"/>
    <w:rsid w:val="00984F83"/>
    <w:rsid w:val="009851ED"/>
    <w:rsid w:val="009856C2"/>
    <w:rsid w:val="009858FC"/>
    <w:rsid w:val="009866C1"/>
    <w:rsid w:val="009867B2"/>
    <w:rsid w:val="009873B2"/>
    <w:rsid w:val="009876B3"/>
    <w:rsid w:val="00987882"/>
    <w:rsid w:val="00987D8A"/>
    <w:rsid w:val="00987DB1"/>
    <w:rsid w:val="00987F7A"/>
    <w:rsid w:val="0099022F"/>
    <w:rsid w:val="0099034B"/>
    <w:rsid w:val="009907D1"/>
    <w:rsid w:val="009908FE"/>
    <w:rsid w:val="00990AA0"/>
    <w:rsid w:val="009910A8"/>
    <w:rsid w:val="00991727"/>
    <w:rsid w:val="00991D8E"/>
    <w:rsid w:val="0099219E"/>
    <w:rsid w:val="00992357"/>
    <w:rsid w:val="00992783"/>
    <w:rsid w:val="009927F6"/>
    <w:rsid w:val="00993442"/>
    <w:rsid w:val="009935A7"/>
    <w:rsid w:val="009935FD"/>
    <w:rsid w:val="009937EB"/>
    <w:rsid w:val="00993BE0"/>
    <w:rsid w:val="00993D14"/>
    <w:rsid w:val="00993D4E"/>
    <w:rsid w:val="009942A0"/>
    <w:rsid w:val="009948A3"/>
    <w:rsid w:val="0099493F"/>
    <w:rsid w:val="00994C27"/>
    <w:rsid w:val="00994D17"/>
    <w:rsid w:val="00994F7C"/>
    <w:rsid w:val="00994F9C"/>
    <w:rsid w:val="009954F3"/>
    <w:rsid w:val="0099578B"/>
    <w:rsid w:val="009959A5"/>
    <w:rsid w:val="00995FFF"/>
    <w:rsid w:val="00996922"/>
    <w:rsid w:val="00996C16"/>
    <w:rsid w:val="00996FD6"/>
    <w:rsid w:val="00997071"/>
    <w:rsid w:val="009972BA"/>
    <w:rsid w:val="009974C2"/>
    <w:rsid w:val="00997BBF"/>
    <w:rsid w:val="00997D88"/>
    <w:rsid w:val="009A001E"/>
    <w:rsid w:val="009A04B4"/>
    <w:rsid w:val="009A0765"/>
    <w:rsid w:val="009A0E95"/>
    <w:rsid w:val="009A13FB"/>
    <w:rsid w:val="009A1B30"/>
    <w:rsid w:val="009A22B7"/>
    <w:rsid w:val="009A230B"/>
    <w:rsid w:val="009A2C56"/>
    <w:rsid w:val="009A3519"/>
    <w:rsid w:val="009A3CB8"/>
    <w:rsid w:val="009A411B"/>
    <w:rsid w:val="009A4368"/>
    <w:rsid w:val="009A442A"/>
    <w:rsid w:val="009A4853"/>
    <w:rsid w:val="009A4891"/>
    <w:rsid w:val="009A4A9C"/>
    <w:rsid w:val="009A57A9"/>
    <w:rsid w:val="009A5A47"/>
    <w:rsid w:val="009A6028"/>
    <w:rsid w:val="009A60D6"/>
    <w:rsid w:val="009A60E9"/>
    <w:rsid w:val="009A6D4F"/>
    <w:rsid w:val="009A75E1"/>
    <w:rsid w:val="009B098A"/>
    <w:rsid w:val="009B0FAE"/>
    <w:rsid w:val="009B123C"/>
    <w:rsid w:val="009B129F"/>
    <w:rsid w:val="009B1323"/>
    <w:rsid w:val="009B133E"/>
    <w:rsid w:val="009B14A7"/>
    <w:rsid w:val="009B1727"/>
    <w:rsid w:val="009B184C"/>
    <w:rsid w:val="009B19D7"/>
    <w:rsid w:val="009B263C"/>
    <w:rsid w:val="009B26A4"/>
    <w:rsid w:val="009B2CB7"/>
    <w:rsid w:val="009B2CDD"/>
    <w:rsid w:val="009B2E34"/>
    <w:rsid w:val="009B33A2"/>
    <w:rsid w:val="009B37C1"/>
    <w:rsid w:val="009B3C5E"/>
    <w:rsid w:val="009B403F"/>
    <w:rsid w:val="009B491B"/>
    <w:rsid w:val="009B4D60"/>
    <w:rsid w:val="009B4E2A"/>
    <w:rsid w:val="009B56D0"/>
    <w:rsid w:val="009B5C1D"/>
    <w:rsid w:val="009B6E72"/>
    <w:rsid w:val="009B75C5"/>
    <w:rsid w:val="009B79AE"/>
    <w:rsid w:val="009B7B00"/>
    <w:rsid w:val="009B7BD2"/>
    <w:rsid w:val="009B7D15"/>
    <w:rsid w:val="009B7E0A"/>
    <w:rsid w:val="009C02C6"/>
    <w:rsid w:val="009C02FF"/>
    <w:rsid w:val="009C09C7"/>
    <w:rsid w:val="009C0C42"/>
    <w:rsid w:val="009C0D19"/>
    <w:rsid w:val="009C0D66"/>
    <w:rsid w:val="009C102B"/>
    <w:rsid w:val="009C17D2"/>
    <w:rsid w:val="009C17DF"/>
    <w:rsid w:val="009C21E4"/>
    <w:rsid w:val="009C2625"/>
    <w:rsid w:val="009C2767"/>
    <w:rsid w:val="009C29B6"/>
    <w:rsid w:val="009C2A63"/>
    <w:rsid w:val="009C3270"/>
    <w:rsid w:val="009C3382"/>
    <w:rsid w:val="009C35FB"/>
    <w:rsid w:val="009C3707"/>
    <w:rsid w:val="009C3A6D"/>
    <w:rsid w:val="009C46E8"/>
    <w:rsid w:val="009C47C6"/>
    <w:rsid w:val="009C4A26"/>
    <w:rsid w:val="009C4B4E"/>
    <w:rsid w:val="009C4D17"/>
    <w:rsid w:val="009C4EF3"/>
    <w:rsid w:val="009C4F95"/>
    <w:rsid w:val="009C508B"/>
    <w:rsid w:val="009C59F8"/>
    <w:rsid w:val="009C5B19"/>
    <w:rsid w:val="009C5CD7"/>
    <w:rsid w:val="009C5D26"/>
    <w:rsid w:val="009C624A"/>
    <w:rsid w:val="009C6629"/>
    <w:rsid w:val="009C69F7"/>
    <w:rsid w:val="009C6C41"/>
    <w:rsid w:val="009C7020"/>
    <w:rsid w:val="009C74E9"/>
    <w:rsid w:val="009C77DC"/>
    <w:rsid w:val="009C7B65"/>
    <w:rsid w:val="009D05CE"/>
    <w:rsid w:val="009D07AA"/>
    <w:rsid w:val="009D0994"/>
    <w:rsid w:val="009D0A07"/>
    <w:rsid w:val="009D14B1"/>
    <w:rsid w:val="009D14DC"/>
    <w:rsid w:val="009D16B7"/>
    <w:rsid w:val="009D16CD"/>
    <w:rsid w:val="009D1919"/>
    <w:rsid w:val="009D1D06"/>
    <w:rsid w:val="009D1E95"/>
    <w:rsid w:val="009D1F4D"/>
    <w:rsid w:val="009D2756"/>
    <w:rsid w:val="009D2869"/>
    <w:rsid w:val="009D2CB9"/>
    <w:rsid w:val="009D3B2A"/>
    <w:rsid w:val="009D3D2D"/>
    <w:rsid w:val="009D3E54"/>
    <w:rsid w:val="009D4326"/>
    <w:rsid w:val="009D44FB"/>
    <w:rsid w:val="009D4D88"/>
    <w:rsid w:val="009D4F46"/>
    <w:rsid w:val="009D520D"/>
    <w:rsid w:val="009D52F4"/>
    <w:rsid w:val="009D5309"/>
    <w:rsid w:val="009D55CF"/>
    <w:rsid w:val="009D56C0"/>
    <w:rsid w:val="009D5857"/>
    <w:rsid w:val="009D59CD"/>
    <w:rsid w:val="009D5BDB"/>
    <w:rsid w:val="009D611E"/>
    <w:rsid w:val="009D615A"/>
    <w:rsid w:val="009D641C"/>
    <w:rsid w:val="009D649C"/>
    <w:rsid w:val="009D6794"/>
    <w:rsid w:val="009D70F9"/>
    <w:rsid w:val="009D7997"/>
    <w:rsid w:val="009D7FCF"/>
    <w:rsid w:val="009E0225"/>
    <w:rsid w:val="009E0347"/>
    <w:rsid w:val="009E0429"/>
    <w:rsid w:val="009E042F"/>
    <w:rsid w:val="009E0693"/>
    <w:rsid w:val="009E06A1"/>
    <w:rsid w:val="009E07CF"/>
    <w:rsid w:val="009E116C"/>
    <w:rsid w:val="009E1DB9"/>
    <w:rsid w:val="009E1E01"/>
    <w:rsid w:val="009E21C7"/>
    <w:rsid w:val="009E225F"/>
    <w:rsid w:val="009E232C"/>
    <w:rsid w:val="009E3125"/>
    <w:rsid w:val="009E313D"/>
    <w:rsid w:val="009E3424"/>
    <w:rsid w:val="009E3D35"/>
    <w:rsid w:val="009E3F93"/>
    <w:rsid w:val="009E47DD"/>
    <w:rsid w:val="009E4A60"/>
    <w:rsid w:val="009E4BF4"/>
    <w:rsid w:val="009E4C00"/>
    <w:rsid w:val="009E5F8E"/>
    <w:rsid w:val="009E6470"/>
    <w:rsid w:val="009E6592"/>
    <w:rsid w:val="009E6631"/>
    <w:rsid w:val="009E6A41"/>
    <w:rsid w:val="009E6DB8"/>
    <w:rsid w:val="009E7145"/>
    <w:rsid w:val="009E7382"/>
    <w:rsid w:val="009E7F70"/>
    <w:rsid w:val="009F0409"/>
    <w:rsid w:val="009F0499"/>
    <w:rsid w:val="009F04F4"/>
    <w:rsid w:val="009F0937"/>
    <w:rsid w:val="009F09F4"/>
    <w:rsid w:val="009F0FB6"/>
    <w:rsid w:val="009F101B"/>
    <w:rsid w:val="009F1105"/>
    <w:rsid w:val="009F1458"/>
    <w:rsid w:val="009F14FE"/>
    <w:rsid w:val="009F152B"/>
    <w:rsid w:val="009F15C9"/>
    <w:rsid w:val="009F1D97"/>
    <w:rsid w:val="009F1E69"/>
    <w:rsid w:val="009F1F8E"/>
    <w:rsid w:val="009F3537"/>
    <w:rsid w:val="009F3A0A"/>
    <w:rsid w:val="009F3C7D"/>
    <w:rsid w:val="009F3E17"/>
    <w:rsid w:val="009F3EE5"/>
    <w:rsid w:val="009F43F1"/>
    <w:rsid w:val="009F4B46"/>
    <w:rsid w:val="009F566D"/>
    <w:rsid w:val="009F5A77"/>
    <w:rsid w:val="009F5F52"/>
    <w:rsid w:val="009F5F7C"/>
    <w:rsid w:val="009F6B6E"/>
    <w:rsid w:val="009F7845"/>
    <w:rsid w:val="009F7B59"/>
    <w:rsid w:val="009F7CFA"/>
    <w:rsid w:val="009F7E5A"/>
    <w:rsid w:val="009F7F9F"/>
    <w:rsid w:val="00A0020C"/>
    <w:rsid w:val="00A0076C"/>
    <w:rsid w:val="00A008FC"/>
    <w:rsid w:val="00A010EE"/>
    <w:rsid w:val="00A01CE9"/>
    <w:rsid w:val="00A01E42"/>
    <w:rsid w:val="00A020FE"/>
    <w:rsid w:val="00A02559"/>
    <w:rsid w:val="00A02E46"/>
    <w:rsid w:val="00A03070"/>
    <w:rsid w:val="00A03573"/>
    <w:rsid w:val="00A0379F"/>
    <w:rsid w:val="00A037DE"/>
    <w:rsid w:val="00A03BC6"/>
    <w:rsid w:val="00A03C7E"/>
    <w:rsid w:val="00A041D2"/>
    <w:rsid w:val="00A047B2"/>
    <w:rsid w:val="00A050FF"/>
    <w:rsid w:val="00A053D2"/>
    <w:rsid w:val="00A05475"/>
    <w:rsid w:val="00A0628A"/>
    <w:rsid w:val="00A0672F"/>
    <w:rsid w:val="00A06871"/>
    <w:rsid w:val="00A071B9"/>
    <w:rsid w:val="00A07741"/>
    <w:rsid w:val="00A07EBA"/>
    <w:rsid w:val="00A1018F"/>
    <w:rsid w:val="00A10650"/>
    <w:rsid w:val="00A108BF"/>
    <w:rsid w:val="00A11417"/>
    <w:rsid w:val="00A11C42"/>
    <w:rsid w:val="00A11D89"/>
    <w:rsid w:val="00A11E9A"/>
    <w:rsid w:val="00A122A1"/>
    <w:rsid w:val="00A12A19"/>
    <w:rsid w:val="00A12D95"/>
    <w:rsid w:val="00A13231"/>
    <w:rsid w:val="00A132E8"/>
    <w:rsid w:val="00A134D1"/>
    <w:rsid w:val="00A13E8E"/>
    <w:rsid w:val="00A1436C"/>
    <w:rsid w:val="00A152A4"/>
    <w:rsid w:val="00A1581E"/>
    <w:rsid w:val="00A165D4"/>
    <w:rsid w:val="00A16B57"/>
    <w:rsid w:val="00A16D5D"/>
    <w:rsid w:val="00A1710B"/>
    <w:rsid w:val="00A176C6"/>
    <w:rsid w:val="00A177BC"/>
    <w:rsid w:val="00A17B87"/>
    <w:rsid w:val="00A20758"/>
    <w:rsid w:val="00A20C52"/>
    <w:rsid w:val="00A210A0"/>
    <w:rsid w:val="00A2134A"/>
    <w:rsid w:val="00A214C2"/>
    <w:rsid w:val="00A21A6A"/>
    <w:rsid w:val="00A21C0E"/>
    <w:rsid w:val="00A2232B"/>
    <w:rsid w:val="00A223C8"/>
    <w:rsid w:val="00A2311E"/>
    <w:rsid w:val="00A2332F"/>
    <w:rsid w:val="00A238E4"/>
    <w:rsid w:val="00A2407E"/>
    <w:rsid w:val="00A2425A"/>
    <w:rsid w:val="00A249E8"/>
    <w:rsid w:val="00A24EE9"/>
    <w:rsid w:val="00A25846"/>
    <w:rsid w:val="00A25EF1"/>
    <w:rsid w:val="00A25F20"/>
    <w:rsid w:val="00A25F95"/>
    <w:rsid w:val="00A25FC4"/>
    <w:rsid w:val="00A261A4"/>
    <w:rsid w:val="00A267D3"/>
    <w:rsid w:val="00A27152"/>
    <w:rsid w:val="00A274C6"/>
    <w:rsid w:val="00A27980"/>
    <w:rsid w:val="00A3097F"/>
    <w:rsid w:val="00A31522"/>
    <w:rsid w:val="00A3157D"/>
    <w:rsid w:val="00A3159C"/>
    <w:rsid w:val="00A318A7"/>
    <w:rsid w:val="00A31EE8"/>
    <w:rsid w:val="00A338A7"/>
    <w:rsid w:val="00A339B1"/>
    <w:rsid w:val="00A33AF0"/>
    <w:rsid w:val="00A33E66"/>
    <w:rsid w:val="00A34109"/>
    <w:rsid w:val="00A34EF6"/>
    <w:rsid w:val="00A34FAE"/>
    <w:rsid w:val="00A35135"/>
    <w:rsid w:val="00A35161"/>
    <w:rsid w:val="00A35A4B"/>
    <w:rsid w:val="00A35A7E"/>
    <w:rsid w:val="00A35EF7"/>
    <w:rsid w:val="00A36744"/>
    <w:rsid w:val="00A3676F"/>
    <w:rsid w:val="00A36947"/>
    <w:rsid w:val="00A373ED"/>
    <w:rsid w:val="00A375D1"/>
    <w:rsid w:val="00A3772B"/>
    <w:rsid w:val="00A37BE3"/>
    <w:rsid w:val="00A40291"/>
    <w:rsid w:val="00A40796"/>
    <w:rsid w:val="00A40A26"/>
    <w:rsid w:val="00A40A28"/>
    <w:rsid w:val="00A40EFD"/>
    <w:rsid w:val="00A40FA3"/>
    <w:rsid w:val="00A4125C"/>
    <w:rsid w:val="00A41610"/>
    <w:rsid w:val="00A42A61"/>
    <w:rsid w:val="00A42F04"/>
    <w:rsid w:val="00A43310"/>
    <w:rsid w:val="00A4408D"/>
    <w:rsid w:val="00A4408F"/>
    <w:rsid w:val="00A4432B"/>
    <w:rsid w:val="00A44AB1"/>
    <w:rsid w:val="00A44B05"/>
    <w:rsid w:val="00A4571F"/>
    <w:rsid w:val="00A46249"/>
    <w:rsid w:val="00A46BF0"/>
    <w:rsid w:val="00A474C7"/>
    <w:rsid w:val="00A47C0C"/>
    <w:rsid w:val="00A47C42"/>
    <w:rsid w:val="00A47CEC"/>
    <w:rsid w:val="00A47E23"/>
    <w:rsid w:val="00A5032E"/>
    <w:rsid w:val="00A504AD"/>
    <w:rsid w:val="00A50910"/>
    <w:rsid w:val="00A50FBA"/>
    <w:rsid w:val="00A511F2"/>
    <w:rsid w:val="00A5121C"/>
    <w:rsid w:val="00A512DE"/>
    <w:rsid w:val="00A51644"/>
    <w:rsid w:val="00A5171F"/>
    <w:rsid w:val="00A518E9"/>
    <w:rsid w:val="00A5289E"/>
    <w:rsid w:val="00A52CC2"/>
    <w:rsid w:val="00A52FA7"/>
    <w:rsid w:val="00A52FCE"/>
    <w:rsid w:val="00A531EF"/>
    <w:rsid w:val="00A53536"/>
    <w:rsid w:val="00A539A2"/>
    <w:rsid w:val="00A53ED6"/>
    <w:rsid w:val="00A5413E"/>
    <w:rsid w:val="00A5484D"/>
    <w:rsid w:val="00A54AA2"/>
    <w:rsid w:val="00A54D23"/>
    <w:rsid w:val="00A54DF7"/>
    <w:rsid w:val="00A54EE1"/>
    <w:rsid w:val="00A5554A"/>
    <w:rsid w:val="00A55CF9"/>
    <w:rsid w:val="00A572E1"/>
    <w:rsid w:val="00A57731"/>
    <w:rsid w:val="00A57DD0"/>
    <w:rsid w:val="00A602A8"/>
    <w:rsid w:val="00A610B5"/>
    <w:rsid w:val="00A610D4"/>
    <w:rsid w:val="00A61307"/>
    <w:rsid w:val="00A61528"/>
    <w:rsid w:val="00A615B8"/>
    <w:rsid w:val="00A61D65"/>
    <w:rsid w:val="00A6221B"/>
    <w:rsid w:val="00A62B2B"/>
    <w:rsid w:val="00A62F1D"/>
    <w:rsid w:val="00A63CFE"/>
    <w:rsid w:val="00A640E9"/>
    <w:rsid w:val="00A641BF"/>
    <w:rsid w:val="00A6423F"/>
    <w:rsid w:val="00A64243"/>
    <w:rsid w:val="00A64407"/>
    <w:rsid w:val="00A64632"/>
    <w:rsid w:val="00A649CC"/>
    <w:rsid w:val="00A65006"/>
    <w:rsid w:val="00A653AE"/>
    <w:rsid w:val="00A65B9F"/>
    <w:rsid w:val="00A65C37"/>
    <w:rsid w:val="00A6685D"/>
    <w:rsid w:val="00A668DA"/>
    <w:rsid w:val="00A66AD8"/>
    <w:rsid w:val="00A66FCD"/>
    <w:rsid w:val="00A6710A"/>
    <w:rsid w:val="00A67492"/>
    <w:rsid w:val="00A67A3A"/>
    <w:rsid w:val="00A67B32"/>
    <w:rsid w:val="00A701E9"/>
    <w:rsid w:val="00A71000"/>
    <w:rsid w:val="00A71160"/>
    <w:rsid w:val="00A71437"/>
    <w:rsid w:val="00A716A3"/>
    <w:rsid w:val="00A7176A"/>
    <w:rsid w:val="00A725C9"/>
    <w:rsid w:val="00A727DA"/>
    <w:rsid w:val="00A7294F"/>
    <w:rsid w:val="00A72EEE"/>
    <w:rsid w:val="00A73064"/>
    <w:rsid w:val="00A73366"/>
    <w:rsid w:val="00A7383E"/>
    <w:rsid w:val="00A73A6F"/>
    <w:rsid w:val="00A73C3C"/>
    <w:rsid w:val="00A7435F"/>
    <w:rsid w:val="00A747F2"/>
    <w:rsid w:val="00A75BD6"/>
    <w:rsid w:val="00A75DBE"/>
    <w:rsid w:val="00A75E50"/>
    <w:rsid w:val="00A75E9A"/>
    <w:rsid w:val="00A761EA"/>
    <w:rsid w:val="00A76409"/>
    <w:rsid w:val="00A76B77"/>
    <w:rsid w:val="00A76C38"/>
    <w:rsid w:val="00A77488"/>
    <w:rsid w:val="00A77E63"/>
    <w:rsid w:val="00A77F79"/>
    <w:rsid w:val="00A8019F"/>
    <w:rsid w:val="00A80F33"/>
    <w:rsid w:val="00A81FFB"/>
    <w:rsid w:val="00A826A3"/>
    <w:rsid w:val="00A82EF2"/>
    <w:rsid w:val="00A832CD"/>
    <w:rsid w:val="00A83579"/>
    <w:rsid w:val="00A838EF"/>
    <w:rsid w:val="00A83916"/>
    <w:rsid w:val="00A83A8B"/>
    <w:rsid w:val="00A83B2E"/>
    <w:rsid w:val="00A842C2"/>
    <w:rsid w:val="00A84829"/>
    <w:rsid w:val="00A84EED"/>
    <w:rsid w:val="00A85C1A"/>
    <w:rsid w:val="00A86785"/>
    <w:rsid w:val="00A86A1F"/>
    <w:rsid w:val="00A86A62"/>
    <w:rsid w:val="00A87377"/>
    <w:rsid w:val="00A8784A"/>
    <w:rsid w:val="00A87A68"/>
    <w:rsid w:val="00A905D1"/>
    <w:rsid w:val="00A90DDC"/>
    <w:rsid w:val="00A90E18"/>
    <w:rsid w:val="00A90F27"/>
    <w:rsid w:val="00A91490"/>
    <w:rsid w:val="00A92992"/>
    <w:rsid w:val="00A92AF9"/>
    <w:rsid w:val="00A92E10"/>
    <w:rsid w:val="00A930E6"/>
    <w:rsid w:val="00A931EA"/>
    <w:rsid w:val="00A93A0B"/>
    <w:rsid w:val="00A95124"/>
    <w:rsid w:val="00A954A1"/>
    <w:rsid w:val="00A954DA"/>
    <w:rsid w:val="00A95A4A"/>
    <w:rsid w:val="00A95D10"/>
    <w:rsid w:val="00A96885"/>
    <w:rsid w:val="00A9702B"/>
    <w:rsid w:val="00A97180"/>
    <w:rsid w:val="00A97530"/>
    <w:rsid w:val="00A97FC8"/>
    <w:rsid w:val="00AA0117"/>
    <w:rsid w:val="00AA09D3"/>
    <w:rsid w:val="00AA0C5B"/>
    <w:rsid w:val="00AA145E"/>
    <w:rsid w:val="00AA18EB"/>
    <w:rsid w:val="00AA1C24"/>
    <w:rsid w:val="00AA1F8C"/>
    <w:rsid w:val="00AA2181"/>
    <w:rsid w:val="00AA22A5"/>
    <w:rsid w:val="00AA24BA"/>
    <w:rsid w:val="00AA2A8D"/>
    <w:rsid w:val="00AA2E03"/>
    <w:rsid w:val="00AA30CF"/>
    <w:rsid w:val="00AA3861"/>
    <w:rsid w:val="00AA3BE6"/>
    <w:rsid w:val="00AA3C0D"/>
    <w:rsid w:val="00AA3F0F"/>
    <w:rsid w:val="00AA4109"/>
    <w:rsid w:val="00AA4502"/>
    <w:rsid w:val="00AA4A3D"/>
    <w:rsid w:val="00AA4C45"/>
    <w:rsid w:val="00AA50A5"/>
    <w:rsid w:val="00AA5365"/>
    <w:rsid w:val="00AA562C"/>
    <w:rsid w:val="00AA5815"/>
    <w:rsid w:val="00AA5903"/>
    <w:rsid w:val="00AA5955"/>
    <w:rsid w:val="00AA5F3E"/>
    <w:rsid w:val="00AA69D6"/>
    <w:rsid w:val="00AA7215"/>
    <w:rsid w:val="00AA7298"/>
    <w:rsid w:val="00AA7575"/>
    <w:rsid w:val="00AA76DC"/>
    <w:rsid w:val="00AA76E4"/>
    <w:rsid w:val="00AA7C49"/>
    <w:rsid w:val="00AA7D74"/>
    <w:rsid w:val="00AB0CB4"/>
    <w:rsid w:val="00AB0CD0"/>
    <w:rsid w:val="00AB0D2E"/>
    <w:rsid w:val="00AB10D8"/>
    <w:rsid w:val="00AB151C"/>
    <w:rsid w:val="00AB1A3D"/>
    <w:rsid w:val="00AB2203"/>
    <w:rsid w:val="00AB2F5B"/>
    <w:rsid w:val="00AB331D"/>
    <w:rsid w:val="00AB3328"/>
    <w:rsid w:val="00AB3E81"/>
    <w:rsid w:val="00AB403D"/>
    <w:rsid w:val="00AB4716"/>
    <w:rsid w:val="00AB4E71"/>
    <w:rsid w:val="00AB4FF4"/>
    <w:rsid w:val="00AB530B"/>
    <w:rsid w:val="00AB5B02"/>
    <w:rsid w:val="00AB602C"/>
    <w:rsid w:val="00AB617F"/>
    <w:rsid w:val="00AB684B"/>
    <w:rsid w:val="00AB6D24"/>
    <w:rsid w:val="00AB6E4C"/>
    <w:rsid w:val="00AB6EBA"/>
    <w:rsid w:val="00AC13FB"/>
    <w:rsid w:val="00AC169B"/>
    <w:rsid w:val="00AC1B05"/>
    <w:rsid w:val="00AC1DEF"/>
    <w:rsid w:val="00AC1F42"/>
    <w:rsid w:val="00AC2365"/>
    <w:rsid w:val="00AC368B"/>
    <w:rsid w:val="00AC381F"/>
    <w:rsid w:val="00AC38CE"/>
    <w:rsid w:val="00AC3A3D"/>
    <w:rsid w:val="00AC494A"/>
    <w:rsid w:val="00AC61E0"/>
    <w:rsid w:val="00AC6251"/>
    <w:rsid w:val="00AC63C9"/>
    <w:rsid w:val="00AC6654"/>
    <w:rsid w:val="00AC69EC"/>
    <w:rsid w:val="00AC6DC3"/>
    <w:rsid w:val="00AC6E2C"/>
    <w:rsid w:val="00AC6FA6"/>
    <w:rsid w:val="00AC7A92"/>
    <w:rsid w:val="00AC7B42"/>
    <w:rsid w:val="00AD01FC"/>
    <w:rsid w:val="00AD082E"/>
    <w:rsid w:val="00AD0F61"/>
    <w:rsid w:val="00AD10E9"/>
    <w:rsid w:val="00AD11BE"/>
    <w:rsid w:val="00AD12E1"/>
    <w:rsid w:val="00AD135F"/>
    <w:rsid w:val="00AD19B4"/>
    <w:rsid w:val="00AD23E3"/>
    <w:rsid w:val="00AD2496"/>
    <w:rsid w:val="00AD30DD"/>
    <w:rsid w:val="00AD3388"/>
    <w:rsid w:val="00AD3709"/>
    <w:rsid w:val="00AD3BCB"/>
    <w:rsid w:val="00AD4060"/>
    <w:rsid w:val="00AD4533"/>
    <w:rsid w:val="00AD4884"/>
    <w:rsid w:val="00AD4891"/>
    <w:rsid w:val="00AD48E0"/>
    <w:rsid w:val="00AD491C"/>
    <w:rsid w:val="00AD49C3"/>
    <w:rsid w:val="00AD49D8"/>
    <w:rsid w:val="00AD4B15"/>
    <w:rsid w:val="00AD4CD4"/>
    <w:rsid w:val="00AD4F71"/>
    <w:rsid w:val="00AD51DF"/>
    <w:rsid w:val="00AD5905"/>
    <w:rsid w:val="00AD5939"/>
    <w:rsid w:val="00AD5B48"/>
    <w:rsid w:val="00AD5F24"/>
    <w:rsid w:val="00AD60D9"/>
    <w:rsid w:val="00AD6751"/>
    <w:rsid w:val="00AD68C6"/>
    <w:rsid w:val="00AD68F2"/>
    <w:rsid w:val="00AD6C7A"/>
    <w:rsid w:val="00AD6DC7"/>
    <w:rsid w:val="00AD7057"/>
    <w:rsid w:val="00AD740B"/>
    <w:rsid w:val="00AD7DAD"/>
    <w:rsid w:val="00AD7FE3"/>
    <w:rsid w:val="00AE008E"/>
    <w:rsid w:val="00AE0ACF"/>
    <w:rsid w:val="00AE0F09"/>
    <w:rsid w:val="00AE2412"/>
    <w:rsid w:val="00AE275C"/>
    <w:rsid w:val="00AE2A0B"/>
    <w:rsid w:val="00AE2B46"/>
    <w:rsid w:val="00AE2F11"/>
    <w:rsid w:val="00AE34A0"/>
    <w:rsid w:val="00AE39F8"/>
    <w:rsid w:val="00AE4176"/>
    <w:rsid w:val="00AE4357"/>
    <w:rsid w:val="00AE4517"/>
    <w:rsid w:val="00AE4838"/>
    <w:rsid w:val="00AE485C"/>
    <w:rsid w:val="00AE4AB8"/>
    <w:rsid w:val="00AE4F4B"/>
    <w:rsid w:val="00AE5C31"/>
    <w:rsid w:val="00AE5CA7"/>
    <w:rsid w:val="00AE68AB"/>
    <w:rsid w:val="00AE6DD5"/>
    <w:rsid w:val="00AE6F1E"/>
    <w:rsid w:val="00AE772A"/>
    <w:rsid w:val="00AE7750"/>
    <w:rsid w:val="00AE7AA5"/>
    <w:rsid w:val="00AF00DA"/>
    <w:rsid w:val="00AF024D"/>
    <w:rsid w:val="00AF0581"/>
    <w:rsid w:val="00AF0D88"/>
    <w:rsid w:val="00AF2286"/>
    <w:rsid w:val="00AF25A0"/>
    <w:rsid w:val="00AF25C3"/>
    <w:rsid w:val="00AF2BCC"/>
    <w:rsid w:val="00AF2EF3"/>
    <w:rsid w:val="00AF2FB4"/>
    <w:rsid w:val="00AF31F6"/>
    <w:rsid w:val="00AF3F51"/>
    <w:rsid w:val="00AF4522"/>
    <w:rsid w:val="00AF4692"/>
    <w:rsid w:val="00AF4B4C"/>
    <w:rsid w:val="00AF4E60"/>
    <w:rsid w:val="00AF4F26"/>
    <w:rsid w:val="00AF5775"/>
    <w:rsid w:val="00AF59AA"/>
    <w:rsid w:val="00AF5BBE"/>
    <w:rsid w:val="00AF5C50"/>
    <w:rsid w:val="00AF5F77"/>
    <w:rsid w:val="00AF624F"/>
    <w:rsid w:val="00AF6992"/>
    <w:rsid w:val="00AF7E16"/>
    <w:rsid w:val="00B001DA"/>
    <w:rsid w:val="00B00219"/>
    <w:rsid w:val="00B00443"/>
    <w:rsid w:val="00B00D05"/>
    <w:rsid w:val="00B012B7"/>
    <w:rsid w:val="00B01643"/>
    <w:rsid w:val="00B01BF0"/>
    <w:rsid w:val="00B024DA"/>
    <w:rsid w:val="00B02A43"/>
    <w:rsid w:val="00B02B56"/>
    <w:rsid w:val="00B02C39"/>
    <w:rsid w:val="00B02CBE"/>
    <w:rsid w:val="00B04A8E"/>
    <w:rsid w:val="00B0614F"/>
    <w:rsid w:val="00B07896"/>
    <w:rsid w:val="00B07A90"/>
    <w:rsid w:val="00B07B50"/>
    <w:rsid w:val="00B11219"/>
    <w:rsid w:val="00B112E3"/>
    <w:rsid w:val="00B11383"/>
    <w:rsid w:val="00B11403"/>
    <w:rsid w:val="00B11C41"/>
    <w:rsid w:val="00B11CE4"/>
    <w:rsid w:val="00B1206B"/>
    <w:rsid w:val="00B12128"/>
    <w:rsid w:val="00B1241F"/>
    <w:rsid w:val="00B12969"/>
    <w:rsid w:val="00B13981"/>
    <w:rsid w:val="00B139DD"/>
    <w:rsid w:val="00B139E0"/>
    <w:rsid w:val="00B13A68"/>
    <w:rsid w:val="00B13AA1"/>
    <w:rsid w:val="00B13B2F"/>
    <w:rsid w:val="00B13DC5"/>
    <w:rsid w:val="00B140F0"/>
    <w:rsid w:val="00B14F1E"/>
    <w:rsid w:val="00B153E2"/>
    <w:rsid w:val="00B15B5A"/>
    <w:rsid w:val="00B16B2B"/>
    <w:rsid w:val="00B16EE5"/>
    <w:rsid w:val="00B17D13"/>
    <w:rsid w:val="00B20835"/>
    <w:rsid w:val="00B227D3"/>
    <w:rsid w:val="00B22D05"/>
    <w:rsid w:val="00B22E13"/>
    <w:rsid w:val="00B23390"/>
    <w:rsid w:val="00B23452"/>
    <w:rsid w:val="00B23EB2"/>
    <w:rsid w:val="00B24283"/>
    <w:rsid w:val="00B24F86"/>
    <w:rsid w:val="00B24FAA"/>
    <w:rsid w:val="00B2534F"/>
    <w:rsid w:val="00B25501"/>
    <w:rsid w:val="00B259D9"/>
    <w:rsid w:val="00B26109"/>
    <w:rsid w:val="00B2640E"/>
    <w:rsid w:val="00B26B79"/>
    <w:rsid w:val="00B26EA2"/>
    <w:rsid w:val="00B26F0F"/>
    <w:rsid w:val="00B27327"/>
    <w:rsid w:val="00B27687"/>
    <w:rsid w:val="00B27716"/>
    <w:rsid w:val="00B30130"/>
    <w:rsid w:val="00B30A29"/>
    <w:rsid w:val="00B31166"/>
    <w:rsid w:val="00B31614"/>
    <w:rsid w:val="00B3180C"/>
    <w:rsid w:val="00B31832"/>
    <w:rsid w:val="00B31921"/>
    <w:rsid w:val="00B319B1"/>
    <w:rsid w:val="00B31B94"/>
    <w:rsid w:val="00B31D95"/>
    <w:rsid w:val="00B321BA"/>
    <w:rsid w:val="00B32279"/>
    <w:rsid w:val="00B3270A"/>
    <w:rsid w:val="00B32AB7"/>
    <w:rsid w:val="00B32B79"/>
    <w:rsid w:val="00B33026"/>
    <w:rsid w:val="00B33059"/>
    <w:rsid w:val="00B330ED"/>
    <w:rsid w:val="00B33147"/>
    <w:rsid w:val="00B3346B"/>
    <w:rsid w:val="00B338CA"/>
    <w:rsid w:val="00B339EC"/>
    <w:rsid w:val="00B33AE1"/>
    <w:rsid w:val="00B34ED5"/>
    <w:rsid w:val="00B34FB5"/>
    <w:rsid w:val="00B356AB"/>
    <w:rsid w:val="00B35938"/>
    <w:rsid w:val="00B35948"/>
    <w:rsid w:val="00B35998"/>
    <w:rsid w:val="00B36479"/>
    <w:rsid w:val="00B370A4"/>
    <w:rsid w:val="00B3736F"/>
    <w:rsid w:val="00B37890"/>
    <w:rsid w:val="00B37927"/>
    <w:rsid w:val="00B37F29"/>
    <w:rsid w:val="00B400ED"/>
    <w:rsid w:val="00B401A8"/>
    <w:rsid w:val="00B407D8"/>
    <w:rsid w:val="00B41622"/>
    <w:rsid w:val="00B41FF6"/>
    <w:rsid w:val="00B4225B"/>
    <w:rsid w:val="00B428E5"/>
    <w:rsid w:val="00B4294C"/>
    <w:rsid w:val="00B42C86"/>
    <w:rsid w:val="00B430B8"/>
    <w:rsid w:val="00B431A6"/>
    <w:rsid w:val="00B433CE"/>
    <w:rsid w:val="00B435DE"/>
    <w:rsid w:val="00B4390D"/>
    <w:rsid w:val="00B44101"/>
    <w:rsid w:val="00B444EB"/>
    <w:rsid w:val="00B44EAA"/>
    <w:rsid w:val="00B460FD"/>
    <w:rsid w:val="00B46331"/>
    <w:rsid w:val="00B46B07"/>
    <w:rsid w:val="00B46B41"/>
    <w:rsid w:val="00B475F3"/>
    <w:rsid w:val="00B47703"/>
    <w:rsid w:val="00B47875"/>
    <w:rsid w:val="00B47A03"/>
    <w:rsid w:val="00B47D4C"/>
    <w:rsid w:val="00B508C1"/>
    <w:rsid w:val="00B509DE"/>
    <w:rsid w:val="00B50A27"/>
    <w:rsid w:val="00B50DD6"/>
    <w:rsid w:val="00B51464"/>
    <w:rsid w:val="00B51C24"/>
    <w:rsid w:val="00B51DD5"/>
    <w:rsid w:val="00B520B0"/>
    <w:rsid w:val="00B521E4"/>
    <w:rsid w:val="00B52662"/>
    <w:rsid w:val="00B52785"/>
    <w:rsid w:val="00B52DC6"/>
    <w:rsid w:val="00B52E8F"/>
    <w:rsid w:val="00B52EB4"/>
    <w:rsid w:val="00B537D6"/>
    <w:rsid w:val="00B54055"/>
    <w:rsid w:val="00B540BC"/>
    <w:rsid w:val="00B540F9"/>
    <w:rsid w:val="00B5433D"/>
    <w:rsid w:val="00B543A4"/>
    <w:rsid w:val="00B54710"/>
    <w:rsid w:val="00B54CA9"/>
    <w:rsid w:val="00B54F35"/>
    <w:rsid w:val="00B55584"/>
    <w:rsid w:val="00B55CA6"/>
    <w:rsid w:val="00B55E39"/>
    <w:rsid w:val="00B55E80"/>
    <w:rsid w:val="00B562A2"/>
    <w:rsid w:val="00B5658D"/>
    <w:rsid w:val="00B565CF"/>
    <w:rsid w:val="00B568F5"/>
    <w:rsid w:val="00B57410"/>
    <w:rsid w:val="00B57514"/>
    <w:rsid w:val="00B57C97"/>
    <w:rsid w:val="00B605D3"/>
    <w:rsid w:val="00B607F4"/>
    <w:rsid w:val="00B60EF0"/>
    <w:rsid w:val="00B610FC"/>
    <w:rsid w:val="00B61A9B"/>
    <w:rsid w:val="00B621F9"/>
    <w:rsid w:val="00B622D2"/>
    <w:rsid w:val="00B627D5"/>
    <w:rsid w:val="00B62D86"/>
    <w:rsid w:val="00B62EAF"/>
    <w:rsid w:val="00B62EF0"/>
    <w:rsid w:val="00B63477"/>
    <w:rsid w:val="00B63964"/>
    <w:rsid w:val="00B63C4A"/>
    <w:rsid w:val="00B63D35"/>
    <w:rsid w:val="00B63F3B"/>
    <w:rsid w:val="00B64212"/>
    <w:rsid w:val="00B64779"/>
    <w:rsid w:val="00B64F91"/>
    <w:rsid w:val="00B652D4"/>
    <w:rsid w:val="00B6540D"/>
    <w:rsid w:val="00B65452"/>
    <w:rsid w:val="00B65C6D"/>
    <w:rsid w:val="00B66075"/>
    <w:rsid w:val="00B667CE"/>
    <w:rsid w:val="00B67021"/>
    <w:rsid w:val="00B67438"/>
    <w:rsid w:val="00B67A4A"/>
    <w:rsid w:val="00B70047"/>
    <w:rsid w:val="00B7018D"/>
    <w:rsid w:val="00B70508"/>
    <w:rsid w:val="00B706D7"/>
    <w:rsid w:val="00B70720"/>
    <w:rsid w:val="00B7083B"/>
    <w:rsid w:val="00B70AD8"/>
    <w:rsid w:val="00B70C39"/>
    <w:rsid w:val="00B712CA"/>
    <w:rsid w:val="00B71E47"/>
    <w:rsid w:val="00B7203A"/>
    <w:rsid w:val="00B7222D"/>
    <w:rsid w:val="00B72475"/>
    <w:rsid w:val="00B72DA7"/>
    <w:rsid w:val="00B72E14"/>
    <w:rsid w:val="00B73391"/>
    <w:rsid w:val="00B73781"/>
    <w:rsid w:val="00B73FC9"/>
    <w:rsid w:val="00B7444A"/>
    <w:rsid w:val="00B748D4"/>
    <w:rsid w:val="00B74F87"/>
    <w:rsid w:val="00B7501C"/>
    <w:rsid w:val="00B75064"/>
    <w:rsid w:val="00B75A36"/>
    <w:rsid w:val="00B75B37"/>
    <w:rsid w:val="00B76548"/>
    <w:rsid w:val="00B768EC"/>
    <w:rsid w:val="00B76991"/>
    <w:rsid w:val="00B76B20"/>
    <w:rsid w:val="00B7713E"/>
    <w:rsid w:val="00B772BA"/>
    <w:rsid w:val="00B77BFA"/>
    <w:rsid w:val="00B800A8"/>
    <w:rsid w:val="00B800CD"/>
    <w:rsid w:val="00B8075B"/>
    <w:rsid w:val="00B80D70"/>
    <w:rsid w:val="00B80FAE"/>
    <w:rsid w:val="00B8134B"/>
    <w:rsid w:val="00B81782"/>
    <w:rsid w:val="00B817FC"/>
    <w:rsid w:val="00B81888"/>
    <w:rsid w:val="00B818A8"/>
    <w:rsid w:val="00B81B4F"/>
    <w:rsid w:val="00B8258B"/>
    <w:rsid w:val="00B827D1"/>
    <w:rsid w:val="00B82BF8"/>
    <w:rsid w:val="00B83ABD"/>
    <w:rsid w:val="00B83FA4"/>
    <w:rsid w:val="00B848D0"/>
    <w:rsid w:val="00B84A9C"/>
    <w:rsid w:val="00B84C6C"/>
    <w:rsid w:val="00B85232"/>
    <w:rsid w:val="00B85494"/>
    <w:rsid w:val="00B86390"/>
    <w:rsid w:val="00B865B0"/>
    <w:rsid w:val="00B86EB7"/>
    <w:rsid w:val="00B8711C"/>
    <w:rsid w:val="00B875F1"/>
    <w:rsid w:val="00B87893"/>
    <w:rsid w:val="00B87A9D"/>
    <w:rsid w:val="00B90850"/>
    <w:rsid w:val="00B90861"/>
    <w:rsid w:val="00B909C5"/>
    <w:rsid w:val="00B909D5"/>
    <w:rsid w:val="00B90A40"/>
    <w:rsid w:val="00B90C1E"/>
    <w:rsid w:val="00B90C55"/>
    <w:rsid w:val="00B90D81"/>
    <w:rsid w:val="00B9104C"/>
    <w:rsid w:val="00B91086"/>
    <w:rsid w:val="00B910DF"/>
    <w:rsid w:val="00B91F1B"/>
    <w:rsid w:val="00B91F25"/>
    <w:rsid w:val="00B92022"/>
    <w:rsid w:val="00B923EB"/>
    <w:rsid w:val="00B9245C"/>
    <w:rsid w:val="00B92819"/>
    <w:rsid w:val="00B92D6C"/>
    <w:rsid w:val="00B92D9E"/>
    <w:rsid w:val="00B9329B"/>
    <w:rsid w:val="00B93366"/>
    <w:rsid w:val="00B9355A"/>
    <w:rsid w:val="00B936EE"/>
    <w:rsid w:val="00B93945"/>
    <w:rsid w:val="00B93AFA"/>
    <w:rsid w:val="00B93E42"/>
    <w:rsid w:val="00B93FB4"/>
    <w:rsid w:val="00B9400E"/>
    <w:rsid w:val="00B941CD"/>
    <w:rsid w:val="00B94563"/>
    <w:rsid w:val="00B94854"/>
    <w:rsid w:val="00B94B6B"/>
    <w:rsid w:val="00B9503F"/>
    <w:rsid w:val="00B95424"/>
    <w:rsid w:val="00B95A87"/>
    <w:rsid w:val="00B95E05"/>
    <w:rsid w:val="00B95F0A"/>
    <w:rsid w:val="00B961CB"/>
    <w:rsid w:val="00B9625B"/>
    <w:rsid w:val="00B974BB"/>
    <w:rsid w:val="00B9757B"/>
    <w:rsid w:val="00BA059B"/>
    <w:rsid w:val="00BA0F3D"/>
    <w:rsid w:val="00BA100C"/>
    <w:rsid w:val="00BA12D3"/>
    <w:rsid w:val="00BA1456"/>
    <w:rsid w:val="00BA17AD"/>
    <w:rsid w:val="00BA1AF2"/>
    <w:rsid w:val="00BA1B04"/>
    <w:rsid w:val="00BA207A"/>
    <w:rsid w:val="00BA21D9"/>
    <w:rsid w:val="00BA227E"/>
    <w:rsid w:val="00BA29D5"/>
    <w:rsid w:val="00BA2B91"/>
    <w:rsid w:val="00BA364B"/>
    <w:rsid w:val="00BA3E0F"/>
    <w:rsid w:val="00BA4A79"/>
    <w:rsid w:val="00BA4DD4"/>
    <w:rsid w:val="00BA4F36"/>
    <w:rsid w:val="00BA5467"/>
    <w:rsid w:val="00BA554F"/>
    <w:rsid w:val="00BA5FA2"/>
    <w:rsid w:val="00BA65D1"/>
    <w:rsid w:val="00BA6627"/>
    <w:rsid w:val="00BA69CB"/>
    <w:rsid w:val="00BB0014"/>
    <w:rsid w:val="00BB046A"/>
    <w:rsid w:val="00BB0C76"/>
    <w:rsid w:val="00BB0CD0"/>
    <w:rsid w:val="00BB1F3D"/>
    <w:rsid w:val="00BB2B05"/>
    <w:rsid w:val="00BB3283"/>
    <w:rsid w:val="00BB3370"/>
    <w:rsid w:val="00BB36A9"/>
    <w:rsid w:val="00BB3D2B"/>
    <w:rsid w:val="00BB3E05"/>
    <w:rsid w:val="00BB3E3F"/>
    <w:rsid w:val="00BB4B47"/>
    <w:rsid w:val="00BB5006"/>
    <w:rsid w:val="00BB56F7"/>
    <w:rsid w:val="00BB575D"/>
    <w:rsid w:val="00BB5E8E"/>
    <w:rsid w:val="00BB6607"/>
    <w:rsid w:val="00BB6AF2"/>
    <w:rsid w:val="00BB6D8F"/>
    <w:rsid w:val="00BB6DDD"/>
    <w:rsid w:val="00BB749F"/>
    <w:rsid w:val="00BB7903"/>
    <w:rsid w:val="00BB79DC"/>
    <w:rsid w:val="00BB7C18"/>
    <w:rsid w:val="00BB7DDD"/>
    <w:rsid w:val="00BB7F06"/>
    <w:rsid w:val="00BC0006"/>
    <w:rsid w:val="00BC004B"/>
    <w:rsid w:val="00BC04C5"/>
    <w:rsid w:val="00BC0900"/>
    <w:rsid w:val="00BC0B9C"/>
    <w:rsid w:val="00BC1290"/>
    <w:rsid w:val="00BC133A"/>
    <w:rsid w:val="00BC19B0"/>
    <w:rsid w:val="00BC2110"/>
    <w:rsid w:val="00BC2B51"/>
    <w:rsid w:val="00BC2EAF"/>
    <w:rsid w:val="00BC388A"/>
    <w:rsid w:val="00BC3C7A"/>
    <w:rsid w:val="00BC47FB"/>
    <w:rsid w:val="00BC4D4B"/>
    <w:rsid w:val="00BC5669"/>
    <w:rsid w:val="00BC5B1C"/>
    <w:rsid w:val="00BC5EAA"/>
    <w:rsid w:val="00BC6066"/>
    <w:rsid w:val="00BC6079"/>
    <w:rsid w:val="00BC6203"/>
    <w:rsid w:val="00BC665E"/>
    <w:rsid w:val="00BC6715"/>
    <w:rsid w:val="00BC694B"/>
    <w:rsid w:val="00BC7287"/>
    <w:rsid w:val="00BC7862"/>
    <w:rsid w:val="00BC7E6A"/>
    <w:rsid w:val="00BC7EBE"/>
    <w:rsid w:val="00BD0396"/>
    <w:rsid w:val="00BD19B8"/>
    <w:rsid w:val="00BD1F0F"/>
    <w:rsid w:val="00BD2319"/>
    <w:rsid w:val="00BD232F"/>
    <w:rsid w:val="00BD2606"/>
    <w:rsid w:val="00BD2D8A"/>
    <w:rsid w:val="00BD2F72"/>
    <w:rsid w:val="00BD342F"/>
    <w:rsid w:val="00BD3C4B"/>
    <w:rsid w:val="00BD3DAE"/>
    <w:rsid w:val="00BD402F"/>
    <w:rsid w:val="00BD46E5"/>
    <w:rsid w:val="00BD47A3"/>
    <w:rsid w:val="00BD4875"/>
    <w:rsid w:val="00BD4A03"/>
    <w:rsid w:val="00BD4C92"/>
    <w:rsid w:val="00BD533F"/>
    <w:rsid w:val="00BD5495"/>
    <w:rsid w:val="00BD5574"/>
    <w:rsid w:val="00BD55C1"/>
    <w:rsid w:val="00BD5718"/>
    <w:rsid w:val="00BD5A5A"/>
    <w:rsid w:val="00BD5B7F"/>
    <w:rsid w:val="00BD6264"/>
    <w:rsid w:val="00BD63AD"/>
    <w:rsid w:val="00BD68E6"/>
    <w:rsid w:val="00BD6B10"/>
    <w:rsid w:val="00BD6B32"/>
    <w:rsid w:val="00BD6CDE"/>
    <w:rsid w:val="00BD73FE"/>
    <w:rsid w:val="00BD7697"/>
    <w:rsid w:val="00BD78A2"/>
    <w:rsid w:val="00BD7D62"/>
    <w:rsid w:val="00BE0317"/>
    <w:rsid w:val="00BE0584"/>
    <w:rsid w:val="00BE07D4"/>
    <w:rsid w:val="00BE0834"/>
    <w:rsid w:val="00BE09AC"/>
    <w:rsid w:val="00BE0E62"/>
    <w:rsid w:val="00BE1130"/>
    <w:rsid w:val="00BE1AB2"/>
    <w:rsid w:val="00BE1BE0"/>
    <w:rsid w:val="00BE1E57"/>
    <w:rsid w:val="00BE1EB8"/>
    <w:rsid w:val="00BE2133"/>
    <w:rsid w:val="00BE253A"/>
    <w:rsid w:val="00BE3AAA"/>
    <w:rsid w:val="00BE3FC9"/>
    <w:rsid w:val="00BE45AF"/>
    <w:rsid w:val="00BE475A"/>
    <w:rsid w:val="00BE4941"/>
    <w:rsid w:val="00BE4B6C"/>
    <w:rsid w:val="00BE4BF4"/>
    <w:rsid w:val="00BE4E73"/>
    <w:rsid w:val="00BE4F3A"/>
    <w:rsid w:val="00BE50F9"/>
    <w:rsid w:val="00BE523F"/>
    <w:rsid w:val="00BE5C4B"/>
    <w:rsid w:val="00BE5F46"/>
    <w:rsid w:val="00BE6203"/>
    <w:rsid w:val="00BE6BED"/>
    <w:rsid w:val="00BE7148"/>
    <w:rsid w:val="00BE7A6F"/>
    <w:rsid w:val="00BF10F1"/>
    <w:rsid w:val="00BF136A"/>
    <w:rsid w:val="00BF244C"/>
    <w:rsid w:val="00BF27B9"/>
    <w:rsid w:val="00BF29D0"/>
    <w:rsid w:val="00BF2ABE"/>
    <w:rsid w:val="00BF2BBC"/>
    <w:rsid w:val="00BF2BED"/>
    <w:rsid w:val="00BF2DED"/>
    <w:rsid w:val="00BF2E9F"/>
    <w:rsid w:val="00BF2F86"/>
    <w:rsid w:val="00BF3750"/>
    <w:rsid w:val="00BF3FA5"/>
    <w:rsid w:val="00BF457B"/>
    <w:rsid w:val="00BF4785"/>
    <w:rsid w:val="00BF4F92"/>
    <w:rsid w:val="00BF5828"/>
    <w:rsid w:val="00BF64C8"/>
    <w:rsid w:val="00BF6A37"/>
    <w:rsid w:val="00BF6C9E"/>
    <w:rsid w:val="00BF705D"/>
    <w:rsid w:val="00BF7DA8"/>
    <w:rsid w:val="00BF7DD1"/>
    <w:rsid w:val="00C00126"/>
    <w:rsid w:val="00C008F1"/>
    <w:rsid w:val="00C009AF"/>
    <w:rsid w:val="00C00B9B"/>
    <w:rsid w:val="00C010E8"/>
    <w:rsid w:val="00C01CD7"/>
    <w:rsid w:val="00C0218B"/>
    <w:rsid w:val="00C027C0"/>
    <w:rsid w:val="00C02A03"/>
    <w:rsid w:val="00C02CC3"/>
    <w:rsid w:val="00C02DD3"/>
    <w:rsid w:val="00C03487"/>
    <w:rsid w:val="00C03900"/>
    <w:rsid w:val="00C03932"/>
    <w:rsid w:val="00C03E8D"/>
    <w:rsid w:val="00C04097"/>
    <w:rsid w:val="00C04BA4"/>
    <w:rsid w:val="00C0516C"/>
    <w:rsid w:val="00C056CF"/>
    <w:rsid w:val="00C05B8D"/>
    <w:rsid w:val="00C060CB"/>
    <w:rsid w:val="00C06B5C"/>
    <w:rsid w:val="00C06D33"/>
    <w:rsid w:val="00C06D81"/>
    <w:rsid w:val="00C06D97"/>
    <w:rsid w:val="00C073C5"/>
    <w:rsid w:val="00C077B0"/>
    <w:rsid w:val="00C07987"/>
    <w:rsid w:val="00C07C5B"/>
    <w:rsid w:val="00C07E31"/>
    <w:rsid w:val="00C1011C"/>
    <w:rsid w:val="00C107A8"/>
    <w:rsid w:val="00C10ABA"/>
    <w:rsid w:val="00C10DC3"/>
    <w:rsid w:val="00C10DFC"/>
    <w:rsid w:val="00C116AC"/>
    <w:rsid w:val="00C11C6A"/>
    <w:rsid w:val="00C1296C"/>
    <w:rsid w:val="00C12E0B"/>
    <w:rsid w:val="00C1300B"/>
    <w:rsid w:val="00C1359C"/>
    <w:rsid w:val="00C137C7"/>
    <w:rsid w:val="00C13C3E"/>
    <w:rsid w:val="00C13EEB"/>
    <w:rsid w:val="00C14580"/>
    <w:rsid w:val="00C15548"/>
    <w:rsid w:val="00C156EF"/>
    <w:rsid w:val="00C15E17"/>
    <w:rsid w:val="00C162DA"/>
    <w:rsid w:val="00C1709A"/>
    <w:rsid w:val="00C177B2"/>
    <w:rsid w:val="00C17AB8"/>
    <w:rsid w:val="00C20071"/>
    <w:rsid w:val="00C20395"/>
    <w:rsid w:val="00C20493"/>
    <w:rsid w:val="00C20A32"/>
    <w:rsid w:val="00C20CEE"/>
    <w:rsid w:val="00C215C9"/>
    <w:rsid w:val="00C21B50"/>
    <w:rsid w:val="00C21E6C"/>
    <w:rsid w:val="00C21FCB"/>
    <w:rsid w:val="00C2233D"/>
    <w:rsid w:val="00C23019"/>
    <w:rsid w:val="00C237FA"/>
    <w:rsid w:val="00C23B89"/>
    <w:rsid w:val="00C23CB4"/>
    <w:rsid w:val="00C23FEF"/>
    <w:rsid w:val="00C241AB"/>
    <w:rsid w:val="00C24426"/>
    <w:rsid w:val="00C24846"/>
    <w:rsid w:val="00C25285"/>
    <w:rsid w:val="00C254A6"/>
    <w:rsid w:val="00C2616B"/>
    <w:rsid w:val="00C26FFC"/>
    <w:rsid w:val="00C27CA6"/>
    <w:rsid w:val="00C27EBD"/>
    <w:rsid w:val="00C30710"/>
    <w:rsid w:val="00C30717"/>
    <w:rsid w:val="00C30DE8"/>
    <w:rsid w:val="00C31023"/>
    <w:rsid w:val="00C311FB"/>
    <w:rsid w:val="00C31222"/>
    <w:rsid w:val="00C312A9"/>
    <w:rsid w:val="00C31464"/>
    <w:rsid w:val="00C3161D"/>
    <w:rsid w:val="00C319DD"/>
    <w:rsid w:val="00C31DE0"/>
    <w:rsid w:val="00C327CE"/>
    <w:rsid w:val="00C32833"/>
    <w:rsid w:val="00C329C8"/>
    <w:rsid w:val="00C32A33"/>
    <w:rsid w:val="00C32E7E"/>
    <w:rsid w:val="00C32EAD"/>
    <w:rsid w:val="00C33416"/>
    <w:rsid w:val="00C33479"/>
    <w:rsid w:val="00C3370C"/>
    <w:rsid w:val="00C338A0"/>
    <w:rsid w:val="00C3413D"/>
    <w:rsid w:val="00C3414D"/>
    <w:rsid w:val="00C345D4"/>
    <w:rsid w:val="00C34833"/>
    <w:rsid w:val="00C34D16"/>
    <w:rsid w:val="00C34ED6"/>
    <w:rsid w:val="00C35183"/>
    <w:rsid w:val="00C358D0"/>
    <w:rsid w:val="00C361BD"/>
    <w:rsid w:val="00C3691E"/>
    <w:rsid w:val="00C369B2"/>
    <w:rsid w:val="00C36C91"/>
    <w:rsid w:val="00C36DB8"/>
    <w:rsid w:val="00C36FD0"/>
    <w:rsid w:val="00C37493"/>
    <w:rsid w:val="00C3778B"/>
    <w:rsid w:val="00C377C7"/>
    <w:rsid w:val="00C37893"/>
    <w:rsid w:val="00C40345"/>
    <w:rsid w:val="00C408EE"/>
    <w:rsid w:val="00C40AB7"/>
    <w:rsid w:val="00C40DEB"/>
    <w:rsid w:val="00C4147D"/>
    <w:rsid w:val="00C41FD1"/>
    <w:rsid w:val="00C4259A"/>
    <w:rsid w:val="00C42912"/>
    <w:rsid w:val="00C434C9"/>
    <w:rsid w:val="00C437C6"/>
    <w:rsid w:val="00C43F20"/>
    <w:rsid w:val="00C44F88"/>
    <w:rsid w:val="00C45082"/>
    <w:rsid w:val="00C450AA"/>
    <w:rsid w:val="00C4511F"/>
    <w:rsid w:val="00C45408"/>
    <w:rsid w:val="00C45952"/>
    <w:rsid w:val="00C45B22"/>
    <w:rsid w:val="00C45FDC"/>
    <w:rsid w:val="00C46235"/>
    <w:rsid w:val="00C46269"/>
    <w:rsid w:val="00C464C8"/>
    <w:rsid w:val="00C46728"/>
    <w:rsid w:val="00C476AD"/>
    <w:rsid w:val="00C477C8"/>
    <w:rsid w:val="00C50013"/>
    <w:rsid w:val="00C50101"/>
    <w:rsid w:val="00C50A4E"/>
    <w:rsid w:val="00C51204"/>
    <w:rsid w:val="00C51447"/>
    <w:rsid w:val="00C514CD"/>
    <w:rsid w:val="00C51736"/>
    <w:rsid w:val="00C522B4"/>
    <w:rsid w:val="00C5274E"/>
    <w:rsid w:val="00C52B61"/>
    <w:rsid w:val="00C52F0F"/>
    <w:rsid w:val="00C53301"/>
    <w:rsid w:val="00C5338C"/>
    <w:rsid w:val="00C5371C"/>
    <w:rsid w:val="00C53B6E"/>
    <w:rsid w:val="00C53C65"/>
    <w:rsid w:val="00C53CAF"/>
    <w:rsid w:val="00C53E21"/>
    <w:rsid w:val="00C54A81"/>
    <w:rsid w:val="00C54B60"/>
    <w:rsid w:val="00C552BF"/>
    <w:rsid w:val="00C56268"/>
    <w:rsid w:val="00C562E3"/>
    <w:rsid w:val="00C563A0"/>
    <w:rsid w:val="00C565B6"/>
    <w:rsid w:val="00C56836"/>
    <w:rsid w:val="00C56AE2"/>
    <w:rsid w:val="00C56BFD"/>
    <w:rsid w:val="00C56E8F"/>
    <w:rsid w:val="00C57156"/>
    <w:rsid w:val="00C5754A"/>
    <w:rsid w:val="00C578FC"/>
    <w:rsid w:val="00C57959"/>
    <w:rsid w:val="00C6017A"/>
    <w:rsid w:val="00C6056B"/>
    <w:rsid w:val="00C60C82"/>
    <w:rsid w:val="00C61391"/>
    <w:rsid w:val="00C61EAC"/>
    <w:rsid w:val="00C62291"/>
    <w:rsid w:val="00C62348"/>
    <w:rsid w:val="00C6250A"/>
    <w:rsid w:val="00C6260E"/>
    <w:rsid w:val="00C62DBC"/>
    <w:rsid w:val="00C63A2C"/>
    <w:rsid w:val="00C64406"/>
    <w:rsid w:val="00C6442F"/>
    <w:rsid w:val="00C64B86"/>
    <w:rsid w:val="00C65408"/>
    <w:rsid w:val="00C65430"/>
    <w:rsid w:val="00C65889"/>
    <w:rsid w:val="00C658E6"/>
    <w:rsid w:val="00C65DD3"/>
    <w:rsid w:val="00C661E7"/>
    <w:rsid w:val="00C664BE"/>
    <w:rsid w:val="00C66692"/>
    <w:rsid w:val="00C66B48"/>
    <w:rsid w:val="00C66CF5"/>
    <w:rsid w:val="00C67007"/>
    <w:rsid w:val="00C672BC"/>
    <w:rsid w:val="00C677EB"/>
    <w:rsid w:val="00C6782C"/>
    <w:rsid w:val="00C679A7"/>
    <w:rsid w:val="00C71882"/>
    <w:rsid w:val="00C71A19"/>
    <w:rsid w:val="00C71BA0"/>
    <w:rsid w:val="00C71CF5"/>
    <w:rsid w:val="00C71FBB"/>
    <w:rsid w:val="00C71FDB"/>
    <w:rsid w:val="00C72694"/>
    <w:rsid w:val="00C73197"/>
    <w:rsid w:val="00C733A5"/>
    <w:rsid w:val="00C73688"/>
    <w:rsid w:val="00C737BA"/>
    <w:rsid w:val="00C7386A"/>
    <w:rsid w:val="00C73888"/>
    <w:rsid w:val="00C73A73"/>
    <w:rsid w:val="00C7421C"/>
    <w:rsid w:val="00C74230"/>
    <w:rsid w:val="00C74239"/>
    <w:rsid w:val="00C743D7"/>
    <w:rsid w:val="00C74D0E"/>
    <w:rsid w:val="00C74EF9"/>
    <w:rsid w:val="00C74F1B"/>
    <w:rsid w:val="00C74FFA"/>
    <w:rsid w:val="00C76493"/>
    <w:rsid w:val="00C767D1"/>
    <w:rsid w:val="00C76FC7"/>
    <w:rsid w:val="00C770DC"/>
    <w:rsid w:val="00C77725"/>
    <w:rsid w:val="00C7776F"/>
    <w:rsid w:val="00C77B88"/>
    <w:rsid w:val="00C77BDD"/>
    <w:rsid w:val="00C77E40"/>
    <w:rsid w:val="00C77F42"/>
    <w:rsid w:val="00C80881"/>
    <w:rsid w:val="00C810C4"/>
    <w:rsid w:val="00C81B5E"/>
    <w:rsid w:val="00C81CAE"/>
    <w:rsid w:val="00C81CD5"/>
    <w:rsid w:val="00C823E7"/>
    <w:rsid w:val="00C82518"/>
    <w:rsid w:val="00C8279D"/>
    <w:rsid w:val="00C827A9"/>
    <w:rsid w:val="00C8295B"/>
    <w:rsid w:val="00C82EEA"/>
    <w:rsid w:val="00C831E8"/>
    <w:rsid w:val="00C833D6"/>
    <w:rsid w:val="00C83934"/>
    <w:rsid w:val="00C839A1"/>
    <w:rsid w:val="00C83ADF"/>
    <w:rsid w:val="00C83B1E"/>
    <w:rsid w:val="00C840A7"/>
    <w:rsid w:val="00C84188"/>
    <w:rsid w:val="00C8438E"/>
    <w:rsid w:val="00C8454B"/>
    <w:rsid w:val="00C8470C"/>
    <w:rsid w:val="00C848DB"/>
    <w:rsid w:val="00C84A25"/>
    <w:rsid w:val="00C84BB1"/>
    <w:rsid w:val="00C856F5"/>
    <w:rsid w:val="00C85801"/>
    <w:rsid w:val="00C85AD8"/>
    <w:rsid w:val="00C85B99"/>
    <w:rsid w:val="00C86229"/>
    <w:rsid w:val="00C86951"/>
    <w:rsid w:val="00C87087"/>
    <w:rsid w:val="00C870B2"/>
    <w:rsid w:val="00C87232"/>
    <w:rsid w:val="00C877F6"/>
    <w:rsid w:val="00C87B23"/>
    <w:rsid w:val="00C90815"/>
    <w:rsid w:val="00C90A78"/>
    <w:rsid w:val="00C90C8D"/>
    <w:rsid w:val="00C91539"/>
    <w:rsid w:val="00C916DC"/>
    <w:rsid w:val="00C91912"/>
    <w:rsid w:val="00C919A5"/>
    <w:rsid w:val="00C91CE9"/>
    <w:rsid w:val="00C91E8F"/>
    <w:rsid w:val="00C91F02"/>
    <w:rsid w:val="00C9215F"/>
    <w:rsid w:val="00C92CA3"/>
    <w:rsid w:val="00C93964"/>
    <w:rsid w:val="00C93D25"/>
    <w:rsid w:val="00C945CB"/>
    <w:rsid w:val="00C94B43"/>
    <w:rsid w:val="00C95255"/>
    <w:rsid w:val="00C957EB"/>
    <w:rsid w:val="00C95D31"/>
    <w:rsid w:val="00C965FF"/>
    <w:rsid w:val="00C966C2"/>
    <w:rsid w:val="00C96A2C"/>
    <w:rsid w:val="00C96B5F"/>
    <w:rsid w:val="00C96D8A"/>
    <w:rsid w:val="00C9727C"/>
    <w:rsid w:val="00C97ECE"/>
    <w:rsid w:val="00CA0235"/>
    <w:rsid w:val="00CA04E3"/>
    <w:rsid w:val="00CA05CD"/>
    <w:rsid w:val="00CA12FD"/>
    <w:rsid w:val="00CA19AC"/>
    <w:rsid w:val="00CA1E40"/>
    <w:rsid w:val="00CA1F70"/>
    <w:rsid w:val="00CA2357"/>
    <w:rsid w:val="00CA2370"/>
    <w:rsid w:val="00CA25AF"/>
    <w:rsid w:val="00CA2E62"/>
    <w:rsid w:val="00CA3818"/>
    <w:rsid w:val="00CA3C7C"/>
    <w:rsid w:val="00CA43FC"/>
    <w:rsid w:val="00CA45F5"/>
    <w:rsid w:val="00CA5AE4"/>
    <w:rsid w:val="00CA5C3F"/>
    <w:rsid w:val="00CA5FC3"/>
    <w:rsid w:val="00CA6011"/>
    <w:rsid w:val="00CA6110"/>
    <w:rsid w:val="00CA6294"/>
    <w:rsid w:val="00CA649B"/>
    <w:rsid w:val="00CA6733"/>
    <w:rsid w:val="00CA675F"/>
    <w:rsid w:val="00CA683D"/>
    <w:rsid w:val="00CA6EF8"/>
    <w:rsid w:val="00CA6F4C"/>
    <w:rsid w:val="00CA7623"/>
    <w:rsid w:val="00CA7A20"/>
    <w:rsid w:val="00CB01AB"/>
    <w:rsid w:val="00CB037B"/>
    <w:rsid w:val="00CB08E1"/>
    <w:rsid w:val="00CB0E27"/>
    <w:rsid w:val="00CB136C"/>
    <w:rsid w:val="00CB199F"/>
    <w:rsid w:val="00CB1D66"/>
    <w:rsid w:val="00CB218F"/>
    <w:rsid w:val="00CB2696"/>
    <w:rsid w:val="00CB28FC"/>
    <w:rsid w:val="00CB2A2E"/>
    <w:rsid w:val="00CB2ADC"/>
    <w:rsid w:val="00CB32D9"/>
    <w:rsid w:val="00CB339B"/>
    <w:rsid w:val="00CB38C9"/>
    <w:rsid w:val="00CB3CD6"/>
    <w:rsid w:val="00CB4587"/>
    <w:rsid w:val="00CB4844"/>
    <w:rsid w:val="00CB4B6C"/>
    <w:rsid w:val="00CB4F05"/>
    <w:rsid w:val="00CB4FA8"/>
    <w:rsid w:val="00CB5189"/>
    <w:rsid w:val="00CB55CF"/>
    <w:rsid w:val="00CB5651"/>
    <w:rsid w:val="00CB5AB0"/>
    <w:rsid w:val="00CB5EF5"/>
    <w:rsid w:val="00CB630C"/>
    <w:rsid w:val="00CB6414"/>
    <w:rsid w:val="00CB6624"/>
    <w:rsid w:val="00CB671F"/>
    <w:rsid w:val="00CB6B85"/>
    <w:rsid w:val="00CB6D37"/>
    <w:rsid w:val="00CB70B0"/>
    <w:rsid w:val="00CB7162"/>
    <w:rsid w:val="00CB7C20"/>
    <w:rsid w:val="00CB7DF3"/>
    <w:rsid w:val="00CC02AE"/>
    <w:rsid w:val="00CC02B1"/>
    <w:rsid w:val="00CC154E"/>
    <w:rsid w:val="00CC1A21"/>
    <w:rsid w:val="00CC1C28"/>
    <w:rsid w:val="00CC1CE5"/>
    <w:rsid w:val="00CC1FEE"/>
    <w:rsid w:val="00CC2459"/>
    <w:rsid w:val="00CC2549"/>
    <w:rsid w:val="00CC2984"/>
    <w:rsid w:val="00CC2BF1"/>
    <w:rsid w:val="00CC2FA6"/>
    <w:rsid w:val="00CC34A8"/>
    <w:rsid w:val="00CC3636"/>
    <w:rsid w:val="00CC36DF"/>
    <w:rsid w:val="00CC3B1C"/>
    <w:rsid w:val="00CC43BD"/>
    <w:rsid w:val="00CC4475"/>
    <w:rsid w:val="00CC44BD"/>
    <w:rsid w:val="00CC4826"/>
    <w:rsid w:val="00CC48CC"/>
    <w:rsid w:val="00CC4CA8"/>
    <w:rsid w:val="00CC4DB9"/>
    <w:rsid w:val="00CC53CE"/>
    <w:rsid w:val="00CC5684"/>
    <w:rsid w:val="00CC59E6"/>
    <w:rsid w:val="00CC66B3"/>
    <w:rsid w:val="00CC6D79"/>
    <w:rsid w:val="00CC7215"/>
    <w:rsid w:val="00CC7473"/>
    <w:rsid w:val="00CC7874"/>
    <w:rsid w:val="00CC7952"/>
    <w:rsid w:val="00CC7D04"/>
    <w:rsid w:val="00CD0A60"/>
    <w:rsid w:val="00CD0B31"/>
    <w:rsid w:val="00CD1016"/>
    <w:rsid w:val="00CD1306"/>
    <w:rsid w:val="00CD15C7"/>
    <w:rsid w:val="00CD2368"/>
    <w:rsid w:val="00CD23DD"/>
    <w:rsid w:val="00CD303C"/>
    <w:rsid w:val="00CD3B68"/>
    <w:rsid w:val="00CD3D5A"/>
    <w:rsid w:val="00CD3ED9"/>
    <w:rsid w:val="00CD454F"/>
    <w:rsid w:val="00CD480B"/>
    <w:rsid w:val="00CD4A24"/>
    <w:rsid w:val="00CD4DC1"/>
    <w:rsid w:val="00CD5546"/>
    <w:rsid w:val="00CD5931"/>
    <w:rsid w:val="00CD5EDD"/>
    <w:rsid w:val="00CD619B"/>
    <w:rsid w:val="00CD6347"/>
    <w:rsid w:val="00CD691E"/>
    <w:rsid w:val="00CD7271"/>
    <w:rsid w:val="00CD7AC1"/>
    <w:rsid w:val="00CE022C"/>
    <w:rsid w:val="00CE0423"/>
    <w:rsid w:val="00CE1A30"/>
    <w:rsid w:val="00CE1C67"/>
    <w:rsid w:val="00CE1EF2"/>
    <w:rsid w:val="00CE1FD7"/>
    <w:rsid w:val="00CE24A9"/>
    <w:rsid w:val="00CE2931"/>
    <w:rsid w:val="00CE2CDD"/>
    <w:rsid w:val="00CE2D2A"/>
    <w:rsid w:val="00CE30A4"/>
    <w:rsid w:val="00CE32CA"/>
    <w:rsid w:val="00CE33F3"/>
    <w:rsid w:val="00CE38D8"/>
    <w:rsid w:val="00CE460A"/>
    <w:rsid w:val="00CE4788"/>
    <w:rsid w:val="00CE4B22"/>
    <w:rsid w:val="00CE5252"/>
    <w:rsid w:val="00CE5521"/>
    <w:rsid w:val="00CE5628"/>
    <w:rsid w:val="00CE5D40"/>
    <w:rsid w:val="00CE5F54"/>
    <w:rsid w:val="00CE5F59"/>
    <w:rsid w:val="00CE6184"/>
    <w:rsid w:val="00CE67A8"/>
    <w:rsid w:val="00CE6DB1"/>
    <w:rsid w:val="00CE701B"/>
    <w:rsid w:val="00CE7258"/>
    <w:rsid w:val="00CE7412"/>
    <w:rsid w:val="00CE74F4"/>
    <w:rsid w:val="00CE75C5"/>
    <w:rsid w:val="00CE7BDB"/>
    <w:rsid w:val="00CE7C7F"/>
    <w:rsid w:val="00CE7DB2"/>
    <w:rsid w:val="00CF0053"/>
    <w:rsid w:val="00CF194C"/>
    <w:rsid w:val="00CF1BA0"/>
    <w:rsid w:val="00CF275A"/>
    <w:rsid w:val="00CF2A50"/>
    <w:rsid w:val="00CF2B89"/>
    <w:rsid w:val="00CF3066"/>
    <w:rsid w:val="00CF3A23"/>
    <w:rsid w:val="00CF4297"/>
    <w:rsid w:val="00CF4314"/>
    <w:rsid w:val="00CF4360"/>
    <w:rsid w:val="00CF44C8"/>
    <w:rsid w:val="00CF45F8"/>
    <w:rsid w:val="00CF4792"/>
    <w:rsid w:val="00CF4B1C"/>
    <w:rsid w:val="00CF4C14"/>
    <w:rsid w:val="00CF5229"/>
    <w:rsid w:val="00CF5A0E"/>
    <w:rsid w:val="00CF6A00"/>
    <w:rsid w:val="00CF6AF9"/>
    <w:rsid w:val="00CF6CF2"/>
    <w:rsid w:val="00CF6F3A"/>
    <w:rsid w:val="00CF6F4D"/>
    <w:rsid w:val="00CF74FA"/>
    <w:rsid w:val="00CF755B"/>
    <w:rsid w:val="00CF77CC"/>
    <w:rsid w:val="00CF7A1D"/>
    <w:rsid w:val="00CF7B15"/>
    <w:rsid w:val="00CF7E4D"/>
    <w:rsid w:val="00D00102"/>
    <w:rsid w:val="00D00223"/>
    <w:rsid w:val="00D00399"/>
    <w:rsid w:val="00D004DE"/>
    <w:rsid w:val="00D008F9"/>
    <w:rsid w:val="00D00C66"/>
    <w:rsid w:val="00D00E7E"/>
    <w:rsid w:val="00D0165E"/>
    <w:rsid w:val="00D01F4E"/>
    <w:rsid w:val="00D02139"/>
    <w:rsid w:val="00D02231"/>
    <w:rsid w:val="00D0227E"/>
    <w:rsid w:val="00D02568"/>
    <w:rsid w:val="00D02A63"/>
    <w:rsid w:val="00D02AC1"/>
    <w:rsid w:val="00D02F4C"/>
    <w:rsid w:val="00D03422"/>
    <w:rsid w:val="00D0343A"/>
    <w:rsid w:val="00D038F1"/>
    <w:rsid w:val="00D038FE"/>
    <w:rsid w:val="00D0434B"/>
    <w:rsid w:val="00D0466C"/>
    <w:rsid w:val="00D0483D"/>
    <w:rsid w:val="00D049D4"/>
    <w:rsid w:val="00D04A39"/>
    <w:rsid w:val="00D04B8C"/>
    <w:rsid w:val="00D05B92"/>
    <w:rsid w:val="00D05C86"/>
    <w:rsid w:val="00D05DA4"/>
    <w:rsid w:val="00D05F0D"/>
    <w:rsid w:val="00D0605F"/>
    <w:rsid w:val="00D0627F"/>
    <w:rsid w:val="00D063E5"/>
    <w:rsid w:val="00D06A3C"/>
    <w:rsid w:val="00D06AA5"/>
    <w:rsid w:val="00D0776C"/>
    <w:rsid w:val="00D079B2"/>
    <w:rsid w:val="00D10070"/>
    <w:rsid w:val="00D10892"/>
    <w:rsid w:val="00D1126C"/>
    <w:rsid w:val="00D1197B"/>
    <w:rsid w:val="00D11C60"/>
    <w:rsid w:val="00D1204B"/>
    <w:rsid w:val="00D125A5"/>
    <w:rsid w:val="00D128A7"/>
    <w:rsid w:val="00D128D2"/>
    <w:rsid w:val="00D128F8"/>
    <w:rsid w:val="00D12BA4"/>
    <w:rsid w:val="00D12E53"/>
    <w:rsid w:val="00D12F79"/>
    <w:rsid w:val="00D1317C"/>
    <w:rsid w:val="00D131C5"/>
    <w:rsid w:val="00D13F21"/>
    <w:rsid w:val="00D14124"/>
    <w:rsid w:val="00D14EA8"/>
    <w:rsid w:val="00D150CC"/>
    <w:rsid w:val="00D15165"/>
    <w:rsid w:val="00D15308"/>
    <w:rsid w:val="00D153F0"/>
    <w:rsid w:val="00D155FF"/>
    <w:rsid w:val="00D15A13"/>
    <w:rsid w:val="00D15D3B"/>
    <w:rsid w:val="00D15DB6"/>
    <w:rsid w:val="00D16BA9"/>
    <w:rsid w:val="00D172EB"/>
    <w:rsid w:val="00D17D32"/>
    <w:rsid w:val="00D204DB"/>
    <w:rsid w:val="00D207A2"/>
    <w:rsid w:val="00D21C55"/>
    <w:rsid w:val="00D225FF"/>
    <w:rsid w:val="00D22948"/>
    <w:rsid w:val="00D22B3E"/>
    <w:rsid w:val="00D23320"/>
    <w:rsid w:val="00D23324"/>
    <w:rsid w:val="00D235BA"/>
    <w:rsid w:val="00D235D9"/>
    <w:rsid w:val="00D23AAF"/>
    <w:rsid w:val="00D23C1E"/>
    <w:rsid w:val="00D241A8"/>
    <w:rsid w:val="00D247A2"/>
    <w:rsid w:val="00D25524"/>
    <w:rsid w:val="00D2584D"/>
    <w:rsid w:val="00D25E9D"/>
    <w:rsid w:val="00D26260"/>
    <w:rsid w:val="00D263F3"/>
    <w:rsid w:val="00D26788"/>
    <w:rsid w:val="00D27078"/>
    <w:rsid w:val="00D30009"/>
    <w:rsid w:val="00D30638"/>
    <w:rsid w:val="00D30850"/>
    <w:rsid w:val="00D30AD5"/>
    <w:rsid w:val="00D30BBC"/>
    <w:rsid w:val="00D31C10"/>
    <w:rsid w:val="00D31CE2"/>
    <w:rsid w:val="00D3252A"/>
    <w:rsid w:val="00D3301F"/>
    <w:rsid w:val="00D332E5"/>
    <w:rsid w:val="00D336A5"/>
    <w:rsid w:val="00D33E1D"/>
    <w:rsid w:val="00D3469F"/>
    <w:rsid w:val="00D34722"/>
    <w:rsid w:val="00D3506E"/>
    <w:rsid w:val="00D35183"/>
    <w:rsid w:val="00D36E8A"/>
    <w:rsid w:val="00D37789"/>
    <w:rsid w:val="00D37B2A"/>
    <w:rsid w:val="00D37B68"/>
    <w:rsid w:val="00D40010"/>
    <w:rsid w:val="00D4070C"/>
    <w:rsid w:val="00D40B0C"/>
    <w:rsid w:val="00D40D2E"/>
    <w:rsid w:val="00D415C7"/>
    <w:rsid w:val="00D41A50"/>
    <w:rsid w:val="00D42967"/>
    <w:rsid w:val="00D42A95"/>
    <w:rsid w:val="00D42BAF"/>
    <w:rsid w:val="00D42CD1"/>
    <w:rsid w:val="00D42FA9"/>
    <w:rsid w:val="00D433B1"/>
    <w:rsid w:val="00D43B40"/>
    <w:rsid w:val="00D43D4A"/>
    <w:rsid w:val="00D43ED7"/>
    <w:rsid w:val="00D44336"/>
    <w:rsid w:val="00D4446C"/>
    <w:rsid w:val="00D444C0"/>
    <w:rsid w:val="00D447FB"/>
    <w:rsid w:val="00D44AB3"/>
    <w:rsid w:val="00D45015"/>
    <w:rsid w:val="00D45726"/>
    <w:rsid w:val="00D4579F"/>
    <w:rsid w:val="00D45B0B"/>
    <w:rsid w:val="00D45FBD"/>
    <w:rsid w:val="00D46086"/>
    <w:rsid w:val="00D4619D"/>
    <w:rsid w:val="00D46258"/>
    <w:rsid w:val="00D46AE2"/>
    <w:rsid w:val="00D46C95"/>
    <w:rsid w:val="00D47265"/>
    <w:rsid w:val="00D472B6"/>
    <w:rsid w:val="00D47460"/>
    <w:rsid w:val="00D4788C"/>
    <w:rsid w:val="00D478A7"/>
    <w:rsid w:val="00D47F5E"/>
    <w:rsid w:val="00D47FBA"/>
    <w:rsid w:val="00D501A6"/>
    <w:rsid w:val="00D50474"/>
    <w:rsid w:val="00D507CC"/>
    <w:rsid w:val="00D50BC9"/>
    <w:rsid w:val="00D50C17"/>
    <w:rsid w:val="00D5134C"/>
    <w:rsid w:val="00D517C6"/>
    <w:rsid w:val="00D51BE4"/>
    <w:rsid w:val="00D51DC7"/>
    <w:rsid w:val="00D51FEC"/>
    <w:rsid w:val="00D5208C"/>
    <w:rsid w:val="00D522C1"/>
    <w:rsid w:val="00D52983"/>
    <w:rsid w:val="00D52D4E"/>
    <w:rsid w:val="00D52F6B"/>
    <w:rsid w:val="00D53295"/>
    <w:rsid w:val="00D534FC"/>
    <w:rsid w:val="00D53A48"/>
    <w:rsid w:val="00D53B5D"/>
    <w:rsid w:val="00D53EB7"/>
    <w:rsid w:val="00D5402A"/>
    <w:rsid w:val="00D54A45"/>
    <w:rsid w:val="00D54BAC"/>
    <w:rsid w:val="00D55195"/>
    <w:rsid w:val="00D5548C"/>
    <w:rsid w:val="00D556CA"/>
    <w:rsid w:val="00D55927"/>
    <w:rsid w:val="00D55ABA"/>
    <w:rsid w:val="00D57166"/>
    <w:rsid w:val="00D57790"/>
    <w:rsid w:val="00D577A4"/>
    <w:rsid w:val="00D6000C"/>
    <w:rsid w:val="00D60492"/>
    <w:rsid w:val="00D60655"/>
    <w:rsid w:val="00D60D93"/>
    <w:rsid w:val="00D61497"/>
    <w:rsid w:val="00D61B0E"/>
    <w:rsid w:val="00D61BF1"/>
    <w:rsid w:val="00D62003"/>
    <w:rsid w:val="00D621D5"/>
    <w:rsid w:val="00D62868"/>
    <w:rsid w:val="00D62DFE"/>
    <w:rsid w:val="00D63430"/>
    <w:rsid w:val="00D6385E"/>
    <w:rsid w:val="00D639AA"/>
    <w:rsid w:val="00D63AC1"/>
    <w:rsid w:val="00D64711"/>
    <w:rsid w:val="00D64E54"/>
    <w:rsid w:val="00D6503B"/>
    <w:rsid w:val="00D650D5"/>
    <w:rsid w:val="00D6515B"/>
    <w:rsid w:val="00D65762"/>
    <w:rsid w:val="00D65F7B"/>
    <w:rsid w:val="00D65FBD"/>
    <w:rsid w:val="00D66196"/>
    <w:rsid w:val="00D661CF"/>
    <w:rsid w:val="00D6691B"/>
    <w:rsid w:val="00D66930"/>
    <w:rsid w:val="00D66989"/>
    <w:rsid w:val="00D66FF6"/>
    <w:rsid w:val="00D6744F"/>
    <w:rsid w:val="00D67E01"/>
    <w:rsid w:val="00D7018C"/>
    <w:rsid w:val="00D70226"/>
    <w:rsid w:val="00D708CB"/>
    <w:rsid w:val="00D70CFC"/>
    <w:rsid w:val="00D71016"/>
    <w:rsid w:val="00D710BA"/>
    <w:rsid w:val="00D71DE1"/>
    <w:rsid w:val="00D7221D"/>
    <w:rsid w:val="00D72756"/>
    <w:rsid w:val="00D72764"/>
    <w:rsid w:val="00D72E2C"/>
    <w:rsid w:val="00D72E90"/>
    <w:rsid w:val="00D73613"/>
    <w:rsid w:val="00D73DAB"/>
    <w:rsid w:val="00D73F58"/>
    <w:rsid w:val="00D748E5"/>
    <w:rsid w:val="00D74A49"/>
    <w:rsid w:val="00D74AEF"/>
    <w:rsid w:val="00D74F45"/>
    <w:rsid w:val="00D74F89"/>
    <w:rsid w:val="00D75C60"/>
    <w:rsid w:val="00D75FF9"/>
    <w:rsid w:val="00D761F4"/>
    <w:rsid w:val="00D76348"/>
    <w:rsid w:val="00D76EA4"/>
    <w:rsid w:val="00D7732A"/>
    <w:rsid w:val="00D77F34"/>
    <w:rsid w:val="00D8023A"/>
    <w:rsid w:val="00D80479"/>
    <w:rsid w:val="00D80546"/>
    <w:rsid w:val="00D8089A"/>
    <w:rsid w:val="00D80A4F"/>
    <w:rsid w:val="00D80B1A"/>
    <w:rsid w:val="00D80BC4"/>
    <w:rsid w:val="00D80E09"/>
    <w:rsid w:val="00D81231"/>
    <w:rsid w:val="00D813BF"/>
    <w:rsid w:val="00D816D1"/>
    <w:rsid w:val="00D81851"/>
    <w:rsid w:val="00D81E66"/>
    <w:rsid w:val="00D82107"/>
    <w:rsid w:val="00D82952"/>
    <w:rsid w:val="00D82DEE"/>
    <w:rsid w:val="00D83A14"/>
    <w:rsid w:val="00D83ADD"/>
    <w:rsid w:val="00D83CE2"/>
    <w:rsid w:val="00D83CF8"/>
    <w:rsid w:val="00D83D81"/>
    <w:rsid w:val="00D83FA0"/>
    <w:rsid w:val="00D84241"/>
    <w:rsid w:val="00D84BDD"/>
    <w:rsid w:val="00D84EA6"/>
    <w:rsid w:val="00D84EB6"/>
    <w:rsid w:val="00D8547B"/>
    <w:rsid w:val="00D856C4"/>
    <w:rsid w:val="00D85F60"/>
    <w:rsid w:val="00D86121"/>
    <w:rsid w:val="00D8649A"/>
    <w:rsid w:val="00D86E54"/>
    <w:rsid w:val="00D875E9"/>
    <w:rsid w:val="00D87E83"/>
    <w:rsid w:val="00D87F3B"/>
    <w:rsid w:val="00D900AA"/>
    <w:rsid w:val="00D90865"/>
    <w:rsid w:val="00D90974"/>
    <w:rsid w:val="00D90EFB"/>
    <w:rsid w:val="00D91784"/>
    <w:rsid w:val="00D91E1E"/>
    <w:rsid w:val="00D9211C"/>
    <w:rsid w:val="00D92517"/>
    <w:rsid w:val="00D92BA4"/>
    <w:rsid w:val="00D92D34"/>
    <w:rsid w:val="00D930C7"/>
    <w:rsid w:val="00D9319A"/>
    <w:rsid w:val="00D931AC"/>
    <w:rsid w:val="00D93715"/>
    <w:rsid w:val="00D93D03"/>
    <w:rsid w:val="00D94198"/>
    <w:rsid w:val="00D94218"/>
    <w:rsid w:val="00D94B63"/>
    <w:rsid w:val="00D94D41"/>
    <w:rsid w:val="00D95196"/>
    <w:rsid w:val="00D952D1"/>
    <w:rsid w:val="00D95337"/>
    <w:rsid w:val="00D953FB"/>
    <w:rsid w:val="00D95B87"/>
    <w:rsid w:val="00D9683E"/>
    <w:rsid w:val="00D96961"/>
    <w:rsid w:val="00D969F5"/>
    <w:rsid w:val="00D96F44"/>
    <w:rsid w:val="00D9703B"/>
    <w:rsid w:val="00D9752A"/>
    <w:rsid w:val="00D97BBF"/>
    <w:rsid w:val="00D97DD1"/>
    <w:rsid w:val="00D97F01"/>
    <w:rsid w:val="00DA0231"/>
    <w:rsid w:val="00DA1077"/>
    <w:rsid w:val="00DA1319"/>
    <w:rsid w:val="00DA1C72"/>
    <w:rsid w:val="00DA20B8"/>
    <w:rsid w:val="00DA295E"/>
    <w:rsid w:val="00DA34EA"/>
    <w:rsid w:val="00DA3557"/>
    <w:rsid w:val="00DA410B"/>
    <w:rsid w:val="00DA440A"/>
    <w:rsid w:val="00DA482B"/>
    <w:rsid w:val="00DA4FE6"/>
    <w:rsid w:val="00DA52B8"/>
    <w:rsid w:val="00DA5599"/>
    <w:rsid w:val="00DA5721"/>
    <w:rsid w:val="00DA5AF4"/>
    <w:rsid w:val="00DA5BE1"/>
    <w:rsid w:val="00DA75EC"/>
    <w:rsid w:val="00DA7793"/>
    <w:rsid w:val="00DA7A4D"/>
    <w:rsid w:val="00DB0196"/>
    <w:rsid w:val="00DB0A85"/>
    <w:rsid w:val="00DB0BAC"/>
    <w:rsid w:val="00DB0C93"/>
    <w:rsid w:val="00DB0E1A"/>
    <w:rsid w:val="00DB0E86"/>
    <w:rsid w:val="00DB10FE"/>
    <w:rsid w:val="00DB119B"/>
    <w:rsid w:val="00DB1838"/>
    <w:rsid w:val="00DB184B"/>
    <w:rsid w:val="00DB19EE"/>
    <w:rsid w:val="00DB1BCD"/>
    <w:rsid w:val="00DB1F99"/>
    <w:rsid w:val="00DB2A95"/>
    <w:rsid w:val="00DB2A9E"/>
    <w:rsid w:val="00DB2C71"/>
    <w:rsid w:val="00DB2D19"/>
    <w:rsid w:val="00DB2D1E"/>
    <w:rsid w:val="00DB3183"/>
    <w:rsid w:val="00DB3B55"/>
    <w:rsid w:val="00DB41CA"/>
    <w:rsid w:val="00DB4211"/>
    <w:rsid w:val="00DB441F"/>
    <w:rsid w:val="00DB4C7E"/>
    <w:rsid w:val="00DB4F61"/>
    <w:rsid w:val="00DB5F89"/>
    <w:rsid w:val="00DB6428"/>
    <w:rsid w:val="00DB66D5"/>
    <w:rsid w:val="00DB6906"/>
    <w:rsid w:val="00DB6992"/>
    <w:rsid w:val="00DB6BAF"/>
    <w:rsid w:val="00DB6E12"/>
    <w:rsid w:val="00DB7414"/>
    <w:rsid w:val="00DB74EB"/>
    <w:rsid w:val="00DB7C29"/>
    <w:rsid w:val="00DC0B27"/>
    <w:rsid w:val="00DC0BBE"/>
    <w:rsid w:val="00DC1723"/>
    <w:rsid w:val="00DC188C"/>
    <w:rsid w:val="00DC190A"/>
    <w:rsid w:val="00DC1AD4"/>
    <w:rsid w:val="00DC1BA2"/>
    <w:rsid w:val="00DC1BC6"/>
    <w:rsid w:val="00DC2967"/>
    <w:rsid w:val="00DC397F"/>
    <w:rsid w:val="00DC3A95"/>
    <w:rsid w:val="00DC41B8"/>
    <w:rsid w:val="00DC487E"/>
    <w:rsid w:val="00DC5080"/>
    <w:rsid w:val="00DC52AF"/>
    <w:rsid w:val="00DC586E"/>
    <w:rsid w:val="00DC5E36"/>
    <w:rsid w:val="00DC66D9"/>
    <w:rsid w:val="00DC6FE4"/>
    <w:rsid w:val="00DC7830"/>
    <w:rsid w:val="00DD0172"/>
    <w:rsid w:val="00DD01D7"/>
    <w:rsid w:val="00DD03E1"/>
    <w:rsid w:val="00DD0B23"/>
    <w:rsid w:val="00DD169A"/>
    <w:rsid w:val="00DD16B9"/>
    <w:rsid w:val="00DD1744"/>
    <w:rsid w:val="00DD1916"/>
    <w:rsid w:val="00DD1D5D"/>
    <w:rsid w:val="00DD1E4D"/>
    <w:rsid w:val="00DD21D6"/>
    <w:rsid w:val="00DD21D9"/>
    <w:rsid w:val="00DD2B4D"/>
    <w:rsid w:val="00DD3012"/>
    <w:rsid w:val="00DD3449"/>
    <w:rsid w:val="00DD3CA2"/>
    <w:rsid w:val="00DD3E1C"/>
    <w:rsid w:val="00DD3F05"/>
    <w:rsid w:val="00DD4707"/>
    <w:rsid w:val="00DD471B"/>
    <w:rsid w:val="00DD474F"/>
    <w:rsid w:val="00DD490E"/>
    <w:rsid w:val="00DD49E1"/>
    <w:rsid w:val="00DD4D6A"/>
    <w:rsid w:val="00DD5683"/>
    <w:rsid w:val="00DD57E0"/>
    <w:rsid w:val="00DD5C76"/>
    <w:rsid w:val="00DD6017"/>
    <w:rsid w:val="00DD6166"/>
    <w:rsid w:val="00DD6732"/>
    <w:rsid w:val="00DD6E55"/>
    <w:rsid w:val="00DD7593"/>
    <w:rsid w:val="00DD773B"/>
    <w:rsid w:val="00DD779D"/>
    <w:rsid w:val="00DD79AE"/>
    <w:rsid w:val="00DD7A09"/>
    <w:rsid w:val="00DD7AF9"/>
    <w:rsid w:val="00DE000D"/>
    <w:rsid w:val="00DE02E6"/>
    <w:rsid w:val="00DE0A94"/>
    <w:rsid w:val="00DE0F62"/>
    <w:rsid w:val="00DE1122"/>
    <w:rsid w:val="00DE1270"/>
    <w:rsid w:val="00DE19E8"/>
    <w:rsid w:val="00DE1B27"/>
    <w:rsid w:val="00DE1FF1"/>
    <w:rsid w:val="00DE23B5"/>
    <w:rsid w:val="00DE29CD"/>
    <w:rsid w:val="00DE2A68"/>
    <w:rsid w:val="00DE2CC7"/>
    <w:rsid w:val="00DE3302"/>
    <w:rsid w:val="00DE46BD"/>
    <w:rsid w:val="00DE4B72"/>
    <w:rsid w:val="00DE4BBE"/>
    <w:rsid w:val="00DE4FD9"/>
    <w:rsid w:val="00DE54D1"/>
    <w:rsid w:val="00DE5694"/>
    <w:rsid w:val="00DE5A57"/>
    <w:rsid w:val="00DE6562"/>
    <w:rsid w:val="00DE66F9"/>
    <w:rsid w:val="00DE67E5"/>
    <w:rsid w:val="00DE6CDE"/>
    <w:rsid w:val="00DF0AFA"/>
    <w:rsid w:val="00DF11DF"/>
    <w:rsid w:val="00DF1271"/>
    <w:rsid w:val="00DF12C3"/>
    <w:rsid w:val="00DF13CE"/>
    <w:rsid w:val="00DF1A5E"/>
    <w:rsid w:val="00DF1ADE"/>
    <w:rsid w:val="00DF1B9C"/>
    <w:rsid w:val="00DF1C0F"/>
    <w:rsid w:val="00DF1E89"/>
    <w:rsid w:val="00DF2456"/>
    <w:rsid w:val="00DF276A"/>
    <w:rsid w:val="00DF2DBB"/>
    <w:rsid w:val="00DF37FC"/>
    <w:rsid w:val="00DF4050"/>
    <w:rsid w:val="00DF41B9"/>
    <w:rsid w:val="00DF430C"/>
    <w:rsid w:val="00DF52A8"/>
    <w:rsid w:val="00DF61C9"/>
    <w:rsid w:val="00DF63E3"/>
    <w:rsid w:val="00DF666C"/>
    <w:rsid w:val="00DF66F2"/>
    <w:rsid w:val="00DF6B93"/>
    <w:rsid w:val="00DF6C35"/>
    <w:rsid w:val="00DF6C66"/>
    <w:rsid w:val="00DF79C9"/>
    <w:rsid w:val="00DF7AA7"/>
    <w:rsid w:val="00DF7C2A"/>
    <w:rsid w:val="00DF7D17"/>
    <w:rsid w:val="00DF7E59"/>
    <w:rsid w:val="00E00A2C"/>
    <w:rsid w:val="00E00FFA"/>
    <w:rsid w:val="00E0105A"/>
    <w:rsid w:val="00E01377"/>
    <w:rsid w:val="00E0172F"/>
    <w:rsid w:val="00E019C1"/>
    <w:rsid w:val="00E01E99"/>
    <w:rsid w:val="00E02087"/>
    <w:rsid w:val="00E02548"/>
    <w:rsid w:val="00E02587"/>
    <w:rsid w:val="00E026FC"/>
    <w:rsid w:val="00E027B3"/>
    <w:rsid w:val="00E029E4"/>
    <w:rsid w:val="00E02D98"/>
    <w:rsid w:val="00E02F67"/>
    <w:rsid w:val="00E0388C"/>
    <w:rsid w:val="00E041E4"/>
    <w:rsid w:val="00E0425A"/>
    <w:rsid w:val="00E0544B"/>
    <w:rsid w:val="00E054AF"/>
    <w:rsid w:val="00E05514"/>
    <w:rsid w:val="00E056CB"/>
    <w:rsid w:val="00E057D1"/>
    <w:rsid w:val="00E0635C"/>
    <w:rsid w:val="00E06653"/>
    <w:rsid w:val="00E06898"/>
    <w:rsid w:val="00E06B97"/>
    <w:rsid w:val="00E06FC2"/>
    <w:rsid w:val="00E07610"/>
    <w:rsid w:val="00E07620"/>
    <w:rsid w:val="00E07987"/>
    <w:rsid w:val="00E103A0"/>
    <w:rsid w:val="00E10855"/>
    <w:rsid w:val="00E10D22"/>
    <w:rsid w:val="00E119F1"/>
    <w:rsid w:val="00E11DAA"/>
    <w:rsid w:val="00E12696"/>
    <w:rsid w:val="00E12F33"/>
    <w:rsid w:val="00E130C0"/>
    <w:rsid w:val="00E132E5"/>
    <w:rsid w:val="00E135F4"/>
    <w:rsid w:val="00E13810"/>
    <w:rsid w:val="00E13912"/>
    <w:rsid w:val="00E1404F"/>
    <w:rsid w:val="00E145B4"/>
    <w:rsid w:val="00E14E56"/>
    <w:rsid w:val="00E14E80"/>
    <w:rsid w:val="00E15218"/>
    <w:rsid w:val="00E15C24"/>
    <w:rsid w:val="00E162B7"/>
    <w:rsid w:val="00E16A55"/>
    <w:rsid w:val="00E17054"/>
    <w:rsid w:val="00E17427"/>
    <w:rsid w:val="00E17621"/>
    <w:rsid w:val="00E176DE"/>
    <w:rsid w:val="00E1777C"/>
    <w:rsid w:val="00E17A4A"/>
    <w:rsid w:val="00E17E1B"/>
    <w:rsid w:val="00E20099"/>
    <w:rsid w:val="00E20399"/>
    <w:rsid w:val="00E209C9"/>
    <w:rsid w:val="00E20C6E"/>
    <w:rsid w:val="00E20D2D"/>
    <w:rsid w:val="00E21A94"/>
    <w:rsid w:val="00E21E22"/>
    <w:rsid w:val="00E21FC6"/>
    <w:rsid w:val="00E223EE"/>
    <w:rsid w:val="00E223F0"/>
    <w:rsid w:val="00E22557"/>
    <w:rsid w:val="00E226EA"/>
    <w:rsid w:val="00E2294A"/>
    <w:rsid w:val="00E22F03"/>
    <w:rsid w:val="00E23159"/>
    <w:rsid w:val="00E23629"/>
    <w:rsid w:val="00E23BC5"/>
    <w:rsid w:val="00E23F6F"/>
    <w:rsid w:val="00E240BE"/>
    <w:rsid w:val="00E24C8E"/>
    <w:rsid w:val="00E24CEF"/>
    <w:rsid w:val="00E24DDB"/>
    <w:rsid w:val="00E24DE4"/>
    <w:rsid w:val="00E24EAD"/>
    <w:rsid w:val="00E252AF"/>
    <w:rsid w:val="00E252E4"/>
    <w:rsid w:val="00E2546D"/>
    <w:rsid w:val="00E2582D"/>
    <w:rsid w:val="00E26087"/>
    <w:rsid w:val="00E27D11"/>
    <w:rsid w:val="00E3030B"/>
    <w:rsid w:val="00E303E3"/>
    <w:rsid w:val="00E30815"/>
    <w:rsid w:val="00E30973"/>
    <w:rsid w:val="00E3106A"/>
    <w:rsid w:val="00E3170F"/>
    <w:rsid w:val="00E31740"/>
    <w:rsid w:val="00E31E3F"/>
    <w:rsid w:val="00E327F8"/>
    <w:rsid w:val="00E33197"/>
    <w:rsid w:val="00E33308"/>
    <w:rsid w:val="00E3363E"/>
    <w:rsid w:val="00E337C8"/>
    <w:rsid w:val="00E33A16"/>
    <w:rsid w:val="00E33BDA"/>
    <w:rsid w:val="00E34516"/>
    <w:rsid w:val="00E34596"/>
    <w:rsid w:val="00E34F11"/>
    <w:rsid w:val="00E34FAF"/>
    <w:rsid w:val="00E351E8"/>
    <w:rsid w:val="00E35318"/>
    <w:rsid w:val="00E363CB"/>
    <w:rsid w:val="00E36A13"/>
    <w:rsid w:val="00E376FE"/>
    <w:rsid w:val="00E37871"/>
    <w:rsid w:val="00E37959"/>
    <w:rsid w:val="00E41100"/>
    <w:rsid w:val="00E41104"/>
    <w:rsid w:val="00E41230"/>
    <w:rsid w:val="00E41C8D"/>
    <w:rsid w:val="00E41F6B"/>
    <w:rsid w:val="00E4223F"/>
    <w:rsid w:val="00E426DF"/>
    <w:rsid w:val="00E427FA"/>
    <w:rsid w:val="00E42ABF"/>
    <w:rsid w:val="00E42D2D"/>
    <w:rsid w:val="00E42D57"/>
    <w:rsid w:val="00E43850"/>
    <w:rsid w:val="00E439AD"/>
    <w:rsid w:val="00E43DB3"/>
    <w:rsid w:val="00E44134"/>
    <w:rsid w:val="00E4498B"/>
    <w:rsid w:val="00E44A1B"/>
    <w:rsid w:val="00E44B8C"/>
    <w:rsid w:val="00E44E86"/>
    <w:rsid w:val="00E44F00"/>
    <w:rsid w:val="00E4502F"/>
    <w:rsid w:val="00E453EA"/>
    <w:rsid w:val="00E45ADF"/>
    <w:rsid w:val="00E45C59"/>
    <w:rsid w:val="00E45CAB"/>
    <w:rsid w:val="00E464A4"/>
    <w:rsid w:val="00E46530"/>
    <w:rsid w:val="00E46BB9"/>
    <w:rsid w:val="00E46CC0"/>
    <w:rsid w:val="00E47966"/>
    <w:rsid w:val="00E50E60"/>
    <w:rsid w:val="00E50FA2"/>
    <w:rsid w:val="00E51156"/>
    <w:rsid w:val="00E5148F"/>
    <w:rsid w:val="00E51A11"/>
    <w:rsid w:val="00E5214B"/>
    <w:rsid w:val="00E5236E"/>
    <w:rsid w:val="00E52D18"/>
    <w:rsid w:val="00E530A8"/>
    <w:rsid w:val="00E534FE"/>
    <w:rsid w:val="00E53EAB"/>
    <w:rsid w:val="00E54000"/>
    <w:rsid w:val="00E544A9"/>
    <w:rsid w:val="00E54B0C"/>
    <w:rsid w:val="00E54C47"/>
    <w:rsid w:val="00E5505B"/>
    <w:rsid w:val="00E550C7"/>
    <w:rsid w:val="00E5535E"/>
    <w:rsid w:val="00E55849"/>
    <w:rsid w:val="00E559FE"/>
    <w:rsid w:val="00E55F3D"/>
    <w:rsid w:val="00E5619C"/>
    <w:rsid w:val="00E5626B"/>
    <w:rsid w:val="00E57069"/>
    <w:rsid w:val="00E574E8"/>
    <w:rsid w:val="00E57713"/>
    <w:rsid w:val="00E57961"/>
    <w:rsid w:val="00E6019C"/>
    <w:rsid w:val="00E606E8"/>
    <w:rsid w:val="00E61051"/>
    <w:rsid w:val="00E61517"/>
    <w:rsid w:val="00E618C7"/>
    <w:rsid w:val="00E61BF3"/>
    <w:rsid w:val="00E61C8B"/>
    <w:rsid w:val="00E61E47"/>
    <w:rsid w:val="00E61FBA"/>
    <w:rsid w:val="00E62341"/>
    <w:rsid w:val="00E62725"/>
    <w:rsid w:val="00E62998"/>
    <w:rsid w:val="00E62F6A"/>
    <w:rsid w:val="00E62F84"/>
    <w:rsid w:val="00E6306A"/>
    <w:rsid w:val="00E6315A"/>
    <w:rsid w:val="00E637DF"/>
    <w:rsid w:val="00E63A13"/>
    <w:rsid w:val="00E63A2B"/>
    <w:rsid w:val="00E63A47"/>
    <w:rsid w:val="00E64698"/>
    <w:rsid w:val="00E648D9"/>
    <w:rsid w:val="00E64B74"/>
    <w:rsid w:val="00E64C4E"/>
    <w:rsid w:val="00E64F2A"/>
    <w:rsid w:val="00E656F1"/>
    <w:rsid w:val="00E65743"/>
    <w:rsid w:val="00E65C09"/>
    <w:rsid w:val="00E664BA"/>
    <w:rsid w:val="00E66BCF"/>
    <w:rsid w:val="00E66F64"/>
    <w:rsid w:val="00E67805"/>
    <w:rsid w:val="00E67C3A"/>
    <w:rsid w:val="00E67D9C"/>
    <w:rsid w:val="00E70B2A"/>
    <w:rsid w:val="00E71033"/>
    <w:rsid w:val="00E71256"/>
    <w:rsid w:val="00E7129B"/>
    <w:rsid w:val="00E71995"/>
    <w:rsid w:val="00E71A54"/>
    <w:rsid w:val="00E72B2B"/>
    <w:rsid w:val="00E72D58"/>
    <w:rsid w:val="00E72DA0"/>
    <w:rsid w:val="00E72E99"/>
    <w:rsid w:val="00E72ED4"/>
    <w:rsid w:val="00E73045"/>
    <w:rsid w:val="00E73EAE"/>
    <w:rsid w:val="00E74011"/>
    <w:rsid w:val="00E748FC"/>
    <w:rsid w:val="00E74BCC"/>
    <w:rsid w:val="00E74E46"/>
    <w:rsid w:val="00E75E55"/>
    <w:rsid w:val="00E76B2A"/>
    <w:rsid w:val="00E76B4C"/>
    <w:rsid w:val="00E77BFC"/>
    <w:rsid w:val="00E77DAA"/>
    <w:rsid w:val="00E80382"/>
    <w:rsid w:val="00E8090A"/>
    <w:rsid w:val="00E80D3B"/>
    <w:rsid w:val="00E81492"/>
    <w:rsid w:val="00E823D8"/>
    <w:rsid w:val="00E82499"/>
    <w:rsid w:val="00E82503"/>
    <w:rsid w:val="00E8262B"/>
    <w:rsid w:val="00E826A9"/>
    <w:rsid w:val="00E82990"/>
    <w:rsid w:val="00E834C1"/>
    <w:rsid w:val="00E83687"/>
    <w:rsid w:val="00E83E57"/>
    <w:rsid w:val="00E840ED"/>
    <w:rsid w:val="00E8413C"/>
    <w:rsid w:val="00E84B47"/>
    <w:rsid w:val="00E84C95"/>
    <w:rsid w:val="00E8543C"/>
    <w:rsid w:val="00E861ED"/>
    <w:rsid w:val="00E86629"/>
    <w:rsid w:val="00E86A1B"/>
    <w:rsid w:val="00E86D6D"/>
    <w:rsid w:val="00E86F1A"/>
    <w:rsid w:val="00E8786F"/>
    <w:rsid w:val="00E87959"/>
    <w:rsid w:val="00E87BF0"/>
    <w:rsid w:val="00E87C98"/>
    <w:rsid w:val="00E90275"/>
    <w:rsid w:val="00E903E6"/>
    <w:rsid w:val="00E90457"/>
    <w:rsid w:val="00E90657"/>
    <w:rsid w:val="00E90788"/>
    <w:rsid w:val="00E910FD"/>
    <w:rsid w:val="00E91115"/>
    <w:rsid w:val="00E91D02"/>
    <w:rsid w:val="00E923E2"/>
    <w:rsid w:val="00E924D5"/>
    <w:rsid w:val="00E924DC"/>
    <w:rsid w:val="00E92A33"/>
    <w:rsid w:val="00E92E4D"/>
    <w:rsid w:val="00E932EE"/>
    <w:rsid w:val="00E93395"/>
    <w:rsid w:val="00E93463"/>
    <w:rsid w:val="00E93640"/>
    <w:rsid w:val="00E93C8B"/>
    <w:rsid w:val="00E94420"/>
    <w:rsid w:val="00E94668"/>
    <w:rsid w:val="00E9487C"/>
    <w:rsid w:val="00E94CB2"/>
    <w:rsid w:val="00E95094"/>
    <w:rsid w:val="00E953CA"/>
    <w:rsid w:val="00E95894"/>
    <w:rsid w:val="00E95A52"/>
    <w:rsid w:val="00E95B36"/>
    <w:rsid w:val="00E95CF9"/>
    <w:rsid w:val="00E961BB"/>
    <w:rsid w:val="00E97187"/>
    <w:rsid w:val="00E9722C"/>
    <w:rsid w:val="00E97375"/>
    <w:rsid w:val="00E97E24"/>
    <w:rsid w:val="00E97E2D"/>
    <w:rsid w:val="00E97F13"/>
    <w:rsid w:val="00E97F43"/>
    <w:rsid w:val="00EA05E7"/>
    <w:rsid w:val="00EA0C25"/>
    <w:rsid w:val="00EA0C33"/>
    <w:rsid w:val="00EA0F6A"/>
    <w:rsid w:val="00EA1138"/>
    <w:rsid w:val="00EA116F"/>
    <w:rsid w:val="00EA17C0"/>
    <w:rsid w:val="00EA19C3"/>
    <w:rsid w:val="00EA1D15"/>
    <w:rsid w:val="00EA25D6"/>
    <w:rsid w:val="00EA26BB"/>
    <w:rsid w:val="00EA2AA3"/>
    <w:rsid w:val="00EA2F5B"/>
    <w:rsid w:val="00EA35E8"/>
    <w:rsid w:val="00EA3615"/>
    <w:rsid w:val="00EA36D0"/>
    <w:rsid w:val="00EA4202"/>
    <w:rsid w:val="00EA466E"/>
    <w:rsid w:val="00EA4CB0"/>
    <w:rsid w:val="00EA4F3B"/>
    <w:rsid w:val="00EA5932"/>
    <w:rsid w:val="00EA59C8"/>
    <w:rsid w:val="00EA5C3A"/>
    <w:rsid w:val="00EA603B"/>
    <w:rsid w:val="00EA67C8"/>
    <w:rsid w:val="00EA6D17"/>
    <w:rsid w:val="00EA7605"/>
    <w:rsid w:val="00EA7CCF"/>
    <w:rsid w:val="00EA7CD8"/>
    <w:rsid w:val="00EA7DA6"/>
    <w:rsid w:val="00EB04C4"/>
    <w:rsid w:val="00EB054E"/>
    <w:rsid w:val="00EB056E"/>
    <w:rsid w:val="00EB08A6"/>
    <w:rsid w:val="00EB0F66"/>
    <w:rsid w:val="00EB12F4"/>
    <w:rsid w:val="00EB139E"/>
    <w:rsid w:val="00EB1B0D"/>
    <w:rsid w:val="00EB1D51"/>
    <w:rsid w:val="00EB241F"/>
    <w:rsid w:val="00EB24B9"/>
    <w:rsid w:val="00EB25AF"/>
    <w:rsid w:val="00EB2874"/>
    <w:rsid w:val="00EB28B9"/>
    <w:rsid w:val="00EB312E"/>
    <w:rsid w:val="00EB31F4"/>
    <w:rsid w:val="00EB3E66"/>
    <w:rsid w:val="00EB401E"/>
    <w:rsid w:val="00EB43C1"/>
    <w:rsid w:val="00EB4548"/>
    <w:rsid w:val="00EB4644"/>
    <w:rsid w:val="00EB46B9"/>
    <w:rsid w:val="00EB4975"/>
    <w:rsid w:val="00EB4B77"/>
    <w:rsid w:val="00EB4D16"/>
    <w:rsid w:val="00EB5043"/>
    <w:rsid w:val="00EB5195"/>
    <w:rsid w:val="00EB5240"/>
    <w:rsid w:val="00EB53B6"/>
    <w:rsid w:val="00EB54D6"/>
    <w:rsid w:val="00EB5D81"/>
    <w:rsid w:val="00EB6105"/>
    <w:rsid w:val="00EB6A48"/>
    <w:rsid w:val="00EB71D2"/>
    <w:rsid w:val="00EB7F02"/>
    <w:rsid w:val="00EC04FD"/>
    <w:rsid w:val="00EC05E8"/>
    <w:rsid w:val="00EC0D7A"/>
    <w:rsid w:val="00EC0E4C"/>
    <w:rsid w:val="00EC1119"/>
    <w:rsid w:val="00EC19B9"/>
    <w:rsid w:val="00EC2634"/>
    <w:rsid w:val="00EC2673"/>
    <w:rsid w:val="00EC284B"/>
    <w:rsid w:val="00EC2B1E"/>
    <w:rsid w:val="00EC30DF"/>
    <w:rsid w:val="00EC362A"/>
    <w:rsid w:val="00EC3734"/>
    <w:rsid w:val="00EC3947"/>
    <w:rsid w:val="00EC3B77"/>
    <w:rsid w:val="00EC3C59"/>
    <w:rsid w:val="00EC4294"/>
    <w:rsid w:val="00EC44A5"/>
    <w:rsid w:val="00EC4899"/>
    <w:rsid w:val="00EC4A9F"/>
    <w:rsid w:val="00EC524D"/>
    <w:rsid w:val="00EC5C5C"/>
    <w:rsid w:val="00EC5C73"/>
    <w:rsid w:val="00EC5E19"/>
    <w:rsid w:val="00EC6CD9"/>
    <w:rsid w:val="00EC6CF7"/>
    <w:rsid w:val="00EC73C9"/>
    <w:rsid w:val="00ED0FBC"/>
    <w:rsid w:val="00ED11B0"/>
    <w:rsid w:val="00ED1365"/>
    <w:rsid w:val="00ED1553"/>
    <w:rsid w:val="00ED1738"/>
    <w:rsid w:val="00ED19FA"/>
    <w:rsid w:val="00ED23DC"/>
    <w:rsid w:val="00ED245F"/>
    <w:rsid w:val="00ED26C9"/>
    <w:rsid w:val="00ED29F4"/>
    <w:rsid w:val="00ED2EEB"/>
    <w:rsid w:val="00ED30F2"/>
    <w:rsid w:val="00ED312C"/>
    <w:rsid w:val="00ED34BA"/>
    <w:rsid w:val="00ED3564"/>
    <w:rsid w:val="00ED3BB6"/>
    <w:rsid w:val="00ED3D90"/>
    <w:rsid w:val="00ED4418"/>
    <w:rsid w:val="00ED4612"/>
    <w:rsid w:val="00ED4E2F"/>
    <w:rsid w:val="00ED4F15"/>
    <w:rsid w:val="00ED5D6B"/>
    <w:rsid w:val="00ED5D71"/>
    <w:rsid w:val="00ED61C5"/>
    <w:rsid w:val="00ED6B22"/>
    <w:rsid w:val="00ED6B6C"/>
    <w:rsid w:val="00ED6E70"/>
    <w:rsid w:val="00ED6EAE"/>
    <w:rsid w:val="00ED7605"/>
    <w:rsid w:val="00EE099A"/>
    <w:rsid w:val="00EE0E57"/>
    <w:rsid w:val="00EE111F"/>
    <w:rsid w:val="00EE1C62"/>
    <w:rsid w:val="00EE1EE5"/>
    <w:rsid w:val="00EE2029"/>
    <w:rsid w:val="00EE21B3"/>
    <w:rsid w:val="00EE2233"/>
    <w:rsid w:val="00EE2C1F"/>
    <w:rsid w:val="00EE347A"/>
    <w:rsid w:val="00EE3B02"/>
    <w:rsid w:val="00EE3D2B"/>
    <w:rsid w:val="00EE3F52"/>
    <w:rsid w:val="00EE4EE9"/>
    <w:rsid w:val="00EE4F39"/>
    <w:rsid w:val="00EE54B9"/>
    <w:rsid w:val="00EE5C78"/>
    <w:rsid w:val="00EE6211"/>
    <w:rsid w:val="00EE67F6"/>
    <w:rsid w:val="00EE6A1D"/>
    <w:rsid w:val="00EE71D0"/>
    <w:rsid w:val="00EE75B2"/>
    <w:rsid w:val="00EE76E5"/>
    <w:rsid w:val="00EE79F1"/>
    <w:rsid w:val="00EE7A00"/>
    <w:rsid w:val="00EE7A63"/>
    <w:rsid w:val="00EE7B6F"/>
    <w:rsid w:val="00EF009F"/>
    <w:rsid w:val="00EF00E2"/>
    <w:rsid w:val="00EF0746"/>
    <w:rsid w:val="00EF082D"/>
    <w:rsid w:val="00EF0C8F"/>
    <w:rsid w:val="00EF149F"/>
    <w:rsid w:val="00EF1520"/>
    <w:rsid w:val="00EF16D2"/>
    <w:rsid w:val="00EF1C1F"/>
    <w:rsid w:val="00EF2AE2"/>
    <w:rsid w:val="00EF2C29"/>
    <w:rsid w:val="00EF2F75"/>
    <w:rsid w:val="00EF3212"/>
    <w:rsid w:val="00EF32A1"/>
    <w:rsid w:val="00EF3408"/>
    <w:rsid w:val="00EF39A3"/>
    <w:rsid w:val="00EF3A0A"/>
    <w:rsid w:val="00EF3AD4"/>
    <w:rsid w:val="00EF3E70"/>
    <w:rsid w:val="00EF410C"/>
    <w:rsid w:val="00EF4271"/>
    <w:rsid w:val="00EF45D7"/>
    <w:rsid w:val="00EF4CAD"/>
    <w:rsid w:val="00EF4F2A"/>
    <w:rsid w:val="00EF52AB"/>
    <w:rsid w:val="00EF52DB"/>
    <w:rsid w:val="00EF5BA5"/>
    <w:rsid w:val="00EF5C6C"/>
    <w:rsid w:val="00EF5D2C"/>
    <w:rsid w:val="00EF5EE0"/>
    <w:rsid w:val="00EF5EFF"/>
    <w:rsid w:val="00EF607E"/>
    <w:rsid w:val="00EF6244"/>
    <w:rsid w:val="00EF6FB1"/>
    <w:rsid w:val="00EF70D0"/>
    <w:rsid w:val="00EF7C26"/>
    <w:rsid w:val="00EF7DD2"/>
    <w:rsid w:val="00EF7EAC"/>
    <w:rsid w:val="00F0090E"/>
    <w:rsid w:val="00F00934"/>
    <w:rsid w:val="00F00A17"/>
    <w:rsid w:val="00F00BB7"/>
    <w:rsid w:val="00F0115A"/>
    <w:rsid w:val="00F013E6"/>
    <w:rsid w:val="00F01585"/>
    <w:rsid w:val="00F015AC"/>
    <w:rsid w:val="00F017D4"/>
    <w:rsid w:val="00F01B2C"/>
    <w:rsid w:val="00F01B3E"/>
    <w:rsid w:val="00F01FA9"/>
    <w:rsid w:val="00F02514"/>
    <w:rsid w:val="00F0255F"/>
    <w:rsid w:val="00F02703"/>
    <w:rsid w:val="00F027FB"/>
    <w:rsid w:val="00F02908"/>
    <w:rsid w:val="00F02F7A"/>
    <w:rsid w:val="00F03BA8"/>
    <w:rsid w:val="00F0420F"/>
    <w:rsid w:val="00F043A0"/>
    <w:rsid w:val="00F048E2"/>
    <w:rsid w:val="00F04CFC"/>
    <w:rsid w:val="00F04E8F"/>
    <w:rsid w:val="00F04F37"/>
    <w:rsid w:val="00F0590A"/>
    <w:rsid w:val="00F05A14"/>
    <w:rsid w:val="00F05D52"/>
    <w:rsid w:val="00F05E8E"/>
    <w:rsid w:val="00F060B8"/>
    <w:rsid w:val="00F06554"/>
    <w:rsid w:val="00F0708A"/>
    <w:rsid w:val="00F0724C"/>
    <w:rsid w:val="00F07A76"/>
    <w:rsid w:val="00F07B57"/>
    <w:rsid w:val="00F07C9B"/>
    <w:rsid w:val="00F07CF8"/>
    <w:rsid w:val="00F07F8B"/>
    <w:rsid w:val="00F108EB"/>
    <w:rsid w:val="00F108ED"/>
    <w:rsid w:val="00F11A0C"/>
    <w:rsid w:val="00F11FA1"/>
    <w:rsid w:val="00F1225D"/>
    <w:rsid w:val="00F12ABC"/>
    <w:rsid w:val="00F13231"/>
    <w:rsid w:val="00F13697"/>
    <w:rsid w:val="00F13C93"/>
    <w:rsid w:val="00F140EE"/>
    <w:rsid w:val="00F140FA"/>
    <w:rsid w:val="00F14564"/>
    <w:rsid w:val="00F14653"/>
    <w:rsid w:val="00F14F2A"/>
    <w:rsid w:val="00F152E9"/>
    <w:rsid w:val="00F15A65"/>
    <w:rsid w:val="00F162AC"/>
    <w:rsid w:val="00F1641E"/>
    <w:rsid w:val="00F1688A"/>
    <w:rsid w:val="00F17051"/>
    <w:rsid w:val="00F178EB"/>
    <w:rsid w:val="00F1795B"/>
    <w:rsid w:val="00F20674"/>
    <w:rsid w:val="00F20907"/>
    <w:rsid w:val="00F20AA2"/>
    <w:rsid w:val="00F20B06"/>
    <w:rsid w:val="00F20B14"/>
    <w:rsid w:val="00F20D6F"/>
    <w:rsid w:val="00F20DD1"/>
    <w:rsid w:val="00F2112A"/>
    <w:rsid w:val="00F212C5"/>
    <w:rsid w:val="00F21706"/>
    <w:rsid w:val="00F21BE4"/>
    <w:rsid w:val="00F21F55"/>
    <w:rsid w:val="00F21F78"/>
    <w:rsid w:val="00F21FD8"/>
    <w:rsid w:val="00F2292D"/>
    <w:rsid w:val="00F22B85"/>
    <w:rsid w:val="00F232F0"/>
    <w:rsid w:val="00F23F80"/>
    <w:rsid w:val="00F240E1"/>
    <w:rsid w:val="00F2437F"/>
    <w:rsid w:val="00F243C7"/>
    <w:rsid w:val="00F2444A"/>
    <w:rsid w:val="00F249E2"/>
    <w:rsid w:val="00F24A92"/>
    <w:rsid w:val="00F24F0D"/>
    <w:rsid w:val="00F250F2"/>
    <w:rsid w:val="00F2558C"/>
    <w:rsid w:val="00F25A38"/>
    <w:rsid w:val="00F25CDA"/>
    <w:rsid w:val="00F25D79"/>
    <w:rsid w:val="00F26408"/>
    <w:rsid w:val="00F265F1"/>
    <w:rsid w:val="00F268E3"/>
    <w:rsid w:val="00F26975"/>
    <w:rsid w:val="00F27075"/>
    <w:rsid w:val="00F2717B"/>
    <w:rsid w:val="00F278FE"/>
    <w:rsid w:val="00F27905"/>
    <w:rsid w:val="00F27F12"/>
    <w:rsid w:val="00F27F18"/>
    <w:rsid w:val="00F303D4"/>
    <w:rsid w:val="00F30BF3"/>
    <w:rsid w:val="00F30C8D"/>
    <w:rsid w:val="00F31A9B"/>
    <w:rsid w:val="00F31B67"/>
    <w:rsid w:val="00F31C3F"/>
    <w:rsid w:val="00F31DD7"/>
    <w:rsid w:val="00F31F2F"/>
    <w:rsid w:val="00F3229D"/>
    <w:rsid w:val="00F3242E"/>
    <w:rsid w:val="00F32CD7"/>
    <w:rsid w:val="00F3305D"/>
    <w:rsid w:val="00F33833"/>
    <w:rsid w:val="00F33F0B"/>
    <w:rsid w:val="00F348FB"/>
    <w:rsid w:val="00F34E48"/>
    <w:rsid w:val="00F3520A"/>
    <w:rsid w:val="00F35470"/>
    <w:rsid w:val="00F355DE"/>
    <w:rsid w:val="00F3567A"/>
    <w:rsid w:val="00F35D05"/>
    <w:rsid w:val="00F35DB3"/>
    <w:rsid w:val="00F35FE6"/>
    <w:rsid w:val="00F36165"/>
    <w:rsid w:val="00F36399"/>
    <w:rsid w:val="00F36982"/>
    <w:rsid w:val="00F36C71"/>
    <w:rsid w:val="00F37210"/>
    <w:rsid w:val="00F372DD"/>
    <w:rsid w:val="00F373BC"/>
    <w:rsid w:val="00F3758D"/>
    <w:rsid w:val="00F4000A"/>
    <w:rsid w:val="00F4072D"/>
    <w:rsid w:val="00F41414"/>
    <w:rsid w:val="00F41739"/>
    <w:rsid w:val="00F41897"/>
    <w:rsid w:val="00F418E0"/>
    <w:rsid w:val="00F41933"/>
    <w:rsid w:val="00F41FDD"/>
    <w:rsid w:val="00F41FF2"/>
    <w:rsid w:val="00F423D4"/>
    <w:rsid w:val="00F42445"/>
    <w:rsid w:val="00F42666"/>
    <w:rsid w:val="00F4283C"/>
    <w:rsid w:val="00F42A6E"/>
    <w:rsid w:val="00F4367A"/>
    <w:rsid w:val="00F43963"/>
    <w:rsid w:val="00F441B0"/>
    <w:rsid w:val="00F444BB"/>
    <w:rsid w:val="00F4478A"/>
    <w:rsid w:val="00F449D6"/>
    <w:rsid w:val="00F45A6E"/>
    <w:rsid w:val="00F45C3A"/>
    <w:rsid w:val="00F45D93"/>
    <w:rsid w:val="00F45EFF"/>
    <w:rsid w:val="00F462B1"/>
    <w:rsid w:val="00F4652A"/>
    <w:rsid w:val="00F467A4"/>
    <w:rsid w:val="00F46911"/>
    <w:rsid w:val="00F46F7B"/>
    <w:rsid w:val="00F47441"/>
    <w:rsid w:val="00F4798F"/>
    <w:rsid w:val="00F47B10"/>
    <w:rsid w:val="00F47DBE"/>
    <w:rsid w:val="00F505C1"/>
    <w:rsid w:val="00F506C0"/>
    <w:rsid w:val="00F50964"/>
    <w:rsid w:val="00F509EC"/>
    <w:rsid w:val="00F50B27"/>
    <w:rsid w:val="00F51015"/>
    <w:rsid w:val="00F51F15"/>
    <w:rsid w:val="00F52281"/>
    <w:rsid w:val="00F52A09"/>
    <w:rsid w:val="00F52C0E"/>
    <w:rsid w:val="00F52F14"/>
    <w:rsid w:val="00F53A17"/>
    <w:rsid w:val="00F54575"/>
    <w:rsid w:val="00F5520F"/>
    <w:rsid w:val="00F55369"/>
    <w:rsid w:val="00F5593E"/>
    <w:rsid w:val="00F55E93"/>
    <w:rsid w:val="00F56558"/>
    <w:rsid w:val="00F565D0"/>
    <w:rsid w:val="00F56C7A"/>
    <w:rsid w:val="00F57938"/>
    <w:rsid w:val="00F57AD5"/>
    <w:rsid w:val="00F57C7F"/>
    <w:rsid w:val="00F57D67"/>
    <w:rsid w:val="00F60294"/>
    <w:rsid w:val="00F6058B"/>
    <w:rsid w:val="00F60FE2"/>
    <w:rsid w:val="00F61302"/>
    <w:rsid w:val="00F61658"/>
    <w:rsid w:val="00F617F9"/>
    <w:rsid w:val="00F618D6"/>
    <w:rsid w:val="00F6210B"/>
    <w:rsid w:val="00F626C5"/>
    <w:rsid w:val="00F62BFF"/>
    <w:rsid w:val="00F62DCA"/>
    <w:rsid w:val="00F62DFB"/>
    <w:rsid w:val="00F63063"/>
    <w:rsid w:val="00F63C93"/>
    <w:rsid w:val="00F63D92"/>
    <w:rsid w:val="00F640A9"/>
    <w:rsid w:val="00F64102"/>
    <w:rsid w:val="00F641CF"/>
    <w:rsid w:val="00F6487E"/>
    <w:rsid w:val="00F654DA"/>
    <w:rsid w:val="00F65ACB"/>
    <w:rsid w:val="00F65B3A"/>
    <w:rsid w:val="00F65C5D"/>
    <w:rsid w:val="00F66766"/>
    <w:rsid w:val="00F66E64"/>
    <w:rsid w:val="00F670FC"/>
    <w:rsid w:val="00F67315"/>
    <w:rsid w:val="00F67336"/>
    <w:rsid w:val="00F6741F"/>
    <w:rsid w:val="00F67819"/>
    <w:rsid w:val="00F679F7"/>
    <w:rsid w:val="00F67D27"/>
    <w:rsid w:val="00F67FC1"/>
    <w:rsid w:val="00F7036D"/>
    <w:rsid w:val="00F7082C"/>
    <w:rsid w:val="00F709B1"/>
    <w:rsid w:val="00F70BC6"/>
    <w:rsid w:val="00F718AE"/>
    <w:rsid w:val="00F71B8C"/>
    <w:rsid w:val="00F71D08"/>
    <w:rsid w:val="00F72589"/>
    <w:rsid w:val="00F72FAD"/>
    <w:rsid w:val="00F73A5B"/>
    <w:rsid w:val="00F73E22"/>
    <w:rsid w:val="00F73EAA"/>
    <w:rsid w:val="00F74140"/>
    <w:rsid w:val="00F74315"/>
    <w:rsid w:val="00F74BDF"/>
    <w:rsid w:val="00F753B0"/>
    <w:rsid w:val="00F754D2"/>
    <w:rsid w:val="00F756C0"/>
    <w:rsid w:val="00F75E28"/>
    <w:rsid w:val="00F75E3C"/>
    <w:rsid w:val="00F762BD"/>
    <w:rsid w:val="00F77450"/>
    <w:rsid w:val="00F80395"/>
    <w:rsid w:val="00F807A1"/>
    <w:rsid w:val="00F809EE"/>
    <w:rsid w:val="00F810D4"/>
    <w:rsid w:val="00F81209"/>
    <w:rsid w:val="00F81550"/>
    <w:rsid w:val="00F81601"/>
    <w:rsid w:val="00F82747"/>
    <w:rsid w:val="00F82B58"/>
    <w:rsid w:val="00F82C67"/>
    <w:rsid w:val="00F82CDE"/>
    <w:rsid w:val="00F8337D"/>
    <w:rsid w:val="00F833AF"/>
    <w:rsid w:val="00F834FA"/>
    <w:rsid w:val="00F8360F"/>
    <w:rsid w:val="00F84B4A"/>
    <w:rsid w:val="00F84D92"/>
    <w:rsid w:val="00F85905"/>
    <w:rsid w:val="00F85B50"/>
    <w:rsid w:val="00F85C03"/>
    <w:rsid w:val="00F85E83"/>
    <w:rsid w:val="00F85FC6"/>
    <w:rsid w:val="00F86430"/>
    <w:rsid w:val="00F8644B"/>
    <w:rsid w:val="00F86B21"/>
    <w:rsid w:val="00F86E36"/>
    <w:rsid w:val="00F870D1"/>
    <w:rsid w:val="00F87DA7"/>
    <w:rsid w:val="00F901A8"/>
    <w:rsid w:val="00F90257"/>
    <w:rsid w:val="00F9043A"/>
    <w:rsid w:val="00F9054A"/>
    <w:rsid w:val="00F907F0"/>
    <w:rsid w:val="00F90926"/>
    <w:rsid w:val="00F90F64"/>
    <w:rsid w:val="00F912F5"/>
    <w:rsid w:val="00F91AB8"/>
    <w:rsid w:val="00F91C64"/>
    <w:rsid w:val="00F928DF"/>
    <w:rsid w:val="00F92B64"/>
    <w:rsid w:val="00F9301B"/>
    <w:rsid w:val="00F93576"/>
    <w:rsid w:val="00F93B38"/>
    <w:rsid w:val="00F93C74"/>
    <w:rsid w:val="00F94066"/>
    <w:rsid w:val="00F94B51"/>
    <w:rsid w:val="00F95660"/>
    <w:rsid w:val="00F957BB"/>
    <w:rsid w:val="00F95A95"/>
    <w:rsid w:val="00F95C02"/>
    <w:rsid w:val="00F95F97"/>
    <w:rsid w:val="00F95FFB"/>
    <w:rsid w:val="00F964CF"/>
    <w:rsid w:val="00F965E2"/>
    <w:rsid w:val="00F9672D"/>
    <w:rsid w:val="00F96DE2"/>
    <w:rsid w:val="00F96EA9"/>
    <w:rsid w:val="00F96F8E"/>
    <w:rsid w:val="00F973F9"/>
    <w:rsid w:val="00FA0161"/>
    <w:rsid w:val="00FA0841"/>
    <w:rsid w:val="00FA0C7F"/>
    <w:rsid w:val="00FA0F84"/>
    <w:rsid w:val="00FA115B"/>
    <w:rsid w:val="00FA181F"/>
    <w:rsid w:val="00FA18D7"/>
    <w:rsid w:val="00FA205A"/>
    <w:rsid w:val="00FA2361"/>
    <w:rsid w:val="00FA2580"/>
    <w:rsid w:val="00FA2710"/>
    <w:rsid w:val="00FA2B0A"/>
    <w:rsid w:val="00FA2F60"/>
    <w:rsid w:val="00FA3018"/>
    <w:rsid w:val="00FA3343"/>
    <w:rsid w:val="00FA3787"/>
    <w:rsid w:val="00FA3DC3"/>
    <w:rsid w:val="00FA4096"/>
    <w:rsid w:val="00FA480B"/>
    <w:rsid w:val="00FA4A7A"/>
    <w:rsid w:val="00FA4F56"/>
    <w:rsid w:val="00FA58D3"/>
    <w:rsid w:val="00FA5D00"/>
    <w:rsid w:val="00FA6287"/>
    <w:rsid w:val="00FA6674"/>
    <w:rsid w:val="00FA6C7F"/>
    <w:rsid w:val="00FA6F3B"/>
    <w:rsid w:val="00FA7284"/>
    <w:rsid w:val="00FA74BC"/>
    <w:rsid w:val="00FA750F"/>
    <w:rsid w:val="00FA75AC"/>
    <w:rsid w:val="00FB0089"/>
    <w:rsid w:val="00FB02A1"/>
    <w:rsid w:val="00FB061D"/>
    <w:rsid w:val="00FB0B01"/>
    <w:rsid w:val="00FB1DC3"/>
    <w:rsid w:val="00FB1E44"/>
    <w:rsid w:val="00FB204B"/>
    <w:rsid w:val="00FB25D7"/>
    <w:rsid w:val="00FB2B2E"/>
    <w:rsid w:val="00FB2BFD"/>
    <w:rsid w:val="00FB2D68"/>
    <w:rsid w:val="00FB3006"/>
    <w:rsid w:val="00FB30DA"/>
    <w:rsid w:val="00FB3876"/>
    <w:rsid w:val="00FB3F77"/>
    <w:rsid w:val="00FB40B2"/>
    <w:rsid w:val="00FB47DB"/>
    <w:rsid w:val="00FB4B21"/>
    <w:rsid w:val="00FB4C50"/>
    <w:rsid w:val="00FB4F33"/>
    <w:rsid w:val="00FB5550"/>
    <w:rsid w:val="00FB563C"/>
    <w:rsid w:val="00FB5A5A"/>
    <w:rsid w:val="00FB5CB2"/>
    <w:rsid w:val="00FB5DFA"/>
    <w:rsid w:val="00FB5E66"/>
    <w:rsid w:val="00FB655D"/>
    <w:rsid w:val="00FB7322"/>
    <w:rsid w:val="00FB74EA"/>
    <w:rsid w:val="00FB7663"/>
    <w:rsid w:val="00FB7667"/>
    <w:rsid w:val="00FB7B5A"/>
    <w:rsid w:val="00FC0316"/>
    <w:rsid w:val="00FC0668"/>
    <w:rsid w:val="00FC06D8"/>
    <w:rsid w:val="00FC0C4F"/>
    <w:rsid w:val="00FC0E8A"/>
    <w:rsid w:val="00FC17CA"/>
    <w:rsid w:val="00FC2107"/>
    <w:rsid w:val="00FC2889"/>
    <w:rsid w:val="00FC2AE8"/>
    <w:rsid w:val="00FC2E33"/>
    <w:rsid w:val="00FC2E77"/>
    <w:rsid w:val="00FC302A"/>
    <w:rsid w:val="00FC3261"/>
    <w:rsid w:val="00FC353C"/>
    <w:rsid w:val="00FC4207"/>
    <w:rsid w:val="00FC46DE"/>
    <w:rsid w:val="00FC4790"/>
    <w:rsid w:val="00FC4912"/>
    <w:rsid w:val="00FC4C06"/>
    <w:rsid w:val="00FC5086"/>
    <w:rsid w:val="00FC55D3"/>
    <w:rsid w:val="00FC595F"/>
    <w:rsid w:val="00FC6194"/>
    <w:rsid w:val="00FC660D"/>
    <w:rsid w:val="00FC666F"/>
    <w:rsid w:val="00FC6BE4"/>
    <w:rsid w:val="00FC6DDD"/>
    <w:rsid w:val="00FC7628"/>
    <w:rsid w:val="00FC7693"/>
    <w:rsid w:val="00FC788B"/>
    <w:rsid w:val="00FD0508"/>
    <w:rsid w:val="00FD094C"/>
    <w:rsid w:val="00FD0DBE"/>
    <w:rsid w:val="00FD0F02"/>
    <w:rsid w:val="00FD11BE"/>
    <w:rsid w:val="00FD1E4D"/>
    <w:rsid w:val="00FD24E9"/>
    <w:rsid w:val="00FD2686"/>
    <w:rsid w:val="00FD269D"/>
    <w:rsid w:val="00FD2D77"/>
    <w:rsid w:val="00FD30F2"/>
    <w:rsid w:val="00FD31E7"/>
    <w:rsid w:val="00FD3676"/>
    <w:rsid w:val="00FD37D9"/>
    <w:rsid w:val="00FD4416"/>
    <w:rsid w:val="00FD4545"/>
    <w:rsid w:val="00FD4991"/>
    <w:rsid w:val="00FD4D33"/>
    <w:rsid w:val="00FD520F"/>
    <w:rsid w:val="00FD56DE"/>
    <w:rsid w:val="00FD5726"/>
    <w:rsid w:val="00FD5F2C"/>
    <w:rsid w:val="00FD6671"/>
    <w:rsid w:val="00FD68E9"/>
    <w:rsid w:val="00FD698F"/>
    <w:rsid w:val="00FD7162"/>
    <w:rsid w:val="00FD7375"/>
    <w:rsid w:val="00FD746E"/>
    <w:rsid w:val="00FD77BD"/>
    <w:rsid w:val="00FD78AC"/>
    <w:rsid w:val="00FD79E8"/>
    <w:rsid w:val="00FE027A"/>
    <w:rsid w:val="00FE08EF"/>
    <w:rsid w:val="00FE09AF"/>
    <w:rsid w:val="00FE0A76"/>
    <w:rsid w:val="00FE0CC0"/>
    <w:rsid w:val="00FE0F01"/>
    <w:rsid w:val="00FE1049"/>
    <w:rsid w:val="00FE10C4"/>
    <w:rsid w:val="00FE1E27"/>
    <w:rsid w:val="00FE21D3"/>
    <w:rsid w:val="00FE2A67"/>
    <w:rsid w:val="00FE2AE5"/>
    <w:rsid w:val="00FE2C27"/>
    <w:rsid w:val="00FE2C4D"/>
    <w:rsid w:val="00FE38A1"/>
    <w:rsid w:val="00FE3A29"/>
    <w:rsid w:val="00FE3F92"/>
    <w:rsid w:val="00FE4465"/>
    <w:rsid w:val="00FE44A3"/>
    <w:rsid w:val="00FE4669"/>
    <w:rsid w:val="00FE47B3"/>
    <w:rsid w:val="00FE47B6"/>
    <w:rsid w:val="00FE4828"/>
    <w:rsid w:val="00FE48B6"/>
    <w:rsid w:val="00FE4D08"/>
    <w:rsid w:val="00FE4D59"/>
    <w:rsid w:val="00FE5068"/>
    <w:rsid w:val="00FE52A7"/>
    <w:rsid w:val="00FE53CA"/>
    <w:rsid w:val="00FE5725"/>
    <w:rsid w:val="00FE5BA9"/>
    <w:rsid w:val="00FE5BC3"/>
    <w:rsid w:val="00FE5E36"/>
    <w:rsid w:val="00FE6369"/>
    <w:rsid w:val="00FE6AB4"/>
    <w:rsid w:val="00FE71D5"/>
    <w:rsid w:val="00FE7323"/>
    <w:rsid w:val="00FF008E"/>
    <w:rsid w:val="00FF01D7"/>
    <w:rsid w:val="00FF05D4"/>
    <w:rsid w:val="00FF0AD7"/>
    <w:rsid w:val="00FF0EF5"/>
    <w:rsid w:val="00FF1684"/>
    <w:rsid w:val="00FF16B4"/>
    <w:rsid w:val="00FF18A1"/>
    <w:rsid w:val="00FF1C62"/>
    <w:rsid w:val="00FF20B8"/>
    <w:rsid w:val="00FF229D"/>
    <w:rsid w:val="00FF27FD"/>
    <w:rsid w:val="00FF2999"/>
    <w:rsid w:val="00FF2EF2"/>
    <w:rsid w:val="00FF30A9"/>
    <w:rsid w:val="00FF3129"/>
    <w:rsid w:val="00FF3D58"/>
    <w:rsid w:val="00FF3D5C"/>
    <w:rsid w:val="00FF3DAB"/>
    <w:rsid w:val="00FF46F1"/>
    <w:rsid w:val="00FF4C0D"/>
    <w:rsid w:val="00FF5700"/>
    <w:rsid w:val="00FF5A23"/>
    <w:rsid w:val="00FF5A40"/>
    <w:rsid w:val="00FF5F41"/>
    <w:rsid w:val="00FF621A"/>
    <w:rsid w:val="00FF6534"/>
    <w:rsid w:val="00FF6587"/>
    <w:rsid w:val="00FF7077"/>
    <w:rsid w:val="00FF7116"/>
    <w:rsid w:val="00FF74C3"/>
    <w:rsid w:val="00FF7B1B"/>
    <w:rsid w:val="728C17A5"/>
    <w:rsid w:val="7CF48A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3D90779"/>
  <w15:docId w15:val="{07B97767-297C-40A5-BB53-2E99DCF5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1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0" w:unhideWhenUsed="1" w:qFormat="1"/>
    <w:lsdException w:name="heading 6" w:semiHidden="1" w:uiPriority="10" w:unhideWhenUsed="1" w:qFormat="1"/>
    <w:lsdException w:name="heading 7" w:semiHidden="1" w:unhideWhenUsed="1" w:qFormat="1"/>
    <w:lsdException w:name="heading 8" w:semiHidden="1" w:uiPriority="10"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44" w:unhideWhenUsed="1" w:qFormat="1"/>
    <w:lsdException w:name="toc 4" w:semiHidden="1" w:uiPriority="12"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18" w:unhideWhenUsed="1"/>
    <w:lsdException w:name="endnote text" w:semiHidden="1" w:uiPriority="1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8" w:unhideWhenUsed="1"/>
    <w:lsdException w:name="Strong" w:uiPriority="22" w:qFormat="1"/>
    <w:lsdException w:name="Emphasis" w:uiPriority="2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84" w:unhideWhenUsed="1"/>
    <w:lsdException w:name="Table Grid" w:uiPriority="5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34" w:qFormat="1"/>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lsdException w:name="Intense Emphasis" w:uiPriority="26" w:qFormat="1"/>
    <w:lsdException w:name="Subtle Reference" w:uiPriority="36"/>
    <w:lsdException w:name="Intense Reference" w:uiPriority="37"/>
    <w:lsdException w:name="Book Title" w:uiPriority="38"/>
    <w:lsdException w:name="Bibliography" w:semiHidden="1" w:uiPriority="42" w:unhideWhenUsed="1"/>
    <w:lsdException w:name="TOC Heading" w:semiHidden="1" w:uiPriority="44"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rsid w:val="00EE7A00"/>
    <w:rPr>
      <w:rFonts w:ascii="Segoe UI" w:hAnsi="Segoe UI"/>
      <w:color w:val="404142" w:themeColor="background2" w:themeShade="80"/>
      <w:sz w:val="18"/>
      <w:lang w:val="en-GB"/>
    </w:rPr>
  </w:style>
  <w:style w:type="paragraph" w:styleId="Heading1">
    <w:name w:val="heading 1"/>
    <w:aliases w:val="h1"/>
    <w:basedOn w:val="Normal"/>
    <w:next w:val="Border"/>
    <w:link w:val="Heading1Char"/>
    <w:uiPriority w:val="9"/>
    <w:rsid w:val="00C06D81"/>
    <w:pPr>
      <w:keepNext/>
      <w:keepLines/>
      <w:pageBreakBefore/>
      <w:numPr>
        <w:numId w:val="15"/>
      </w:numPr>
      <w:outlineLvl w:val="0"/>
    </w:pPr>
    <w:rPr>
      <w:rFonts w:ascii="Segoe UI Black" w:eastAsia="Arial Unicode MS" w:hAnsi="Segoe UI Black" w:cs="Calibri"/>
      <w:color w:val="0079C1" w:themeColor="text2"/>
      <w:sz w:val="60"/>
      <w:szCs w:val="160"/>
      <w:lang w:eastAsia="en-GB"/>
    </w:rPr>
  </w:style>
  <w:style w:type="paragraph" w:styleId="Heading2">
    <w:name w:val="heading 2"/>
    <w:aliases w:val="h2"/>
    <w:basedOn w:val="Heading1"/>
    <w:next w:val="Paragraph"/>
    <w:link w:val="Heading2Char"/>
    <w:uiPriority w:val="9"/>
    <w:rsid w:val="00ED6B6C"/>
    <w:pPr>
      <w:pageBreakBefore w:val="0"/>
      <w:numPr>
        <w:ilvl w:val="1"/>
      </w:numPr>
      <w:spacing w:before="480" w:after="120"/>
      <w:outlineLvl w:val="1"/>
    </w:pPr>
    <w:rPr>
      <w:bCs/>
      <w:sz w:val="40"/>
      <w:lang w:eastAsia="en-AU"/>
    </w:rPr>
  </w:style>
  <w:style w:type="paragraph" w:styleId="Heading3">
    <w:name w:val="heading 3"/>
    <w:aliases w:val="h3"/>
    <w:basedOn w:val="Heading2"/>
    <w:next w:val="Paragraph"/>
    <w:link w:val="Heading3Char"/>
    <w:uiPriority w:val="9"/>
    <w:rsid w:val="00ED6B6C"/>
    <w:pPr>
      <w:numPr>
        <w:ilvl w:val="2"/>
      </w:numPr>
      <w:tabs>
        <w:tab w:val="left" w:pos="142"/>
        <w:tab w:val="left" w:pos="284"/>
      </w:tabs>
      <w:spacing w:before="360"/>
      <w:outlineLvl w:val="2"/>
    </w:pPr>
    <w:rPr>
      <w:sz w:val="28"/>
    </w:rPr>
  </w:style>
  <w:style w:type="paragraph" w:styleId="Heading4">
    <w:name w:val="heading 4"/>
    <w:aliases w:val="h4"/>
    <w:basedOn w:val="Heading3"/>
    <w:next w:val="Paragraph"/>
    <w:link w:val="Heading4Char"/>
    <w:uiPriority w:val="9"/>
    <w:rsid w:val="00ED6B6C"/>
    <w:pPr>
      <w:numPr>
        <w:ilvl w:val="3"/>
      </w:numPr>
      <w:outlineLvl w:val="3"/>
    </w:pPr>
    <w:rPr>
      <w:rFonts w:asciiTheme="majorHAnsi" w:hAnsiTheme="majorHAnsi"/>
      <w:bCs w:val="0"/>
      <w:sz w:val="24"/>
    </w:rPr>
  </w:style>
  <w:style w:type="paragraph" w:styleId="Heading5">
    <w:name w:val="heading 5"/>
    <w:aliases w:val="Apx H1,AH1"/>
    <w:basedOn w:val="Heading1"/>
    <w:next w:val="Paragraph"/>
    <w:link w:val="Heading5Char"/>
    <w:uiPriority w:val="10"/>
    <w:rsid w:val="00ED6B6C"/>
    <w:pPr>
      <w:numPr>
        <w:ilvl w:val="4"/>
      </w:numPr>
      <w:pBdr>
        <w:bottom w:val="single" w:sz="12" w:space="1" w:color="0079C1" w:themeColor="text2"/>
      </w:pBdr>
      <w:tabs>
        <w:tab w:val="left" w:pos="2410"/>
      </w:tabs>
      <w:spacing w:before="1200" w:after="360"/>
      <w:outlineLvl w:val="4"/>
    </w:pPr>
    <w:rPr>
      <w:bCs/>
      <w:sz w:val="52"/>
      <w:szCs w:val="40"/>
    </w:rPr>
  </w:style>
  <w:style w:type="paragraph" w:styleId="Heading6">
    <w:name w:val="heading 6"/>
    <w:aliases w:val="Apx H2,AH2"/>
    <w:basedOn w:val="Heading5"/>
    <w:next w:val="Paragraph"/>
    <w:link w:val="Heading6Char"/>
    <w:uiPriority w:val="10"/>
    <w:rsid w:val="00ED6B6C"/>
    <w:pPr>
      <w:pageBreakBefore w:val="0"/>
      <w:numPr>
        <w:ilvl w:val="5"/>
      </w:numPr>
      <w:pBdr>
        <w:bottom w:val="none" w:sz="0" w:space="0" w:color="auto"/>
      </w:pBdr>
      <w:tabs>
        <w:tab w:val="clear" w:pos="2410"/>
        <w:tab w:val="left" w:pos="142"/>
        <w:tab w:val="left" w:pos="284"/>
      </w:tabs>
      <w:spacing w:before="480" w:after="240"/>
      <w:outlineLvl w:val="5"/>
    </w:pPr>
    <w:rPr>
      <w:iCs/>
      <w:sz w:val="40"/>
    </w:rPr>
  </w:style>
  <w:style w:type="paragraph" w:styleId="Heading7">
    <w:name w:val="heading 7"/>
    <w:aliases w:val="Apx H3,AH3"/>
    <w:basedOn w:val="Heading3"/>
    <w:next w:val="Paragraph"/>
    <w:link w:val="Heading7Char"/>
    <w:uiPriority w:val="99"/>
    <w:rsid w:val="00ED6B6C"/>
    <w:pPr>
      <w:numPr>
        <w:ilvl w:val="6"/>
      </w:numPr>
      <w:outlineLvl w:val="6"/>
    </w:pPr>
  </w:style>
  <w:style w:type="paragraph" w:styleId="Heading8">
    <w:name w:val="heading 8"/>
    <w:aliases w:val="Apx H4,AH4"/>
    <w:basedOn w:val="Heading4"/>
    <w:next w:val="Paragraph"/>
    <w:link w:val="Heading8Char"/>
    <w:uiPriority w:val="10"/>
    <w:rsid w:val="00ED6B6C"/>
    <w:pPr>
      <w:numPr>
        <w:ilvl w:val="7"/>
      </w:numPr>
      <w:outlineLvl w:val="7"/>
    </w:pPr>
    <w:rPr>
      <w:color w:val="404142" w:themeColor="background2" w:themeShade="80"/>
    </w:rPr>
  </w:style>
  <w:style w:type="paragraph" w:styleId="Heading9">
    <w:name w:val="heading 9"/>
    <w:basedOn w:val="Normal"/>
    <w:next w:val="Paragraph"/>
    <w:link w:val="Heading9Char"/>
    <w:uiPriority w:val="14"/>
    <w:semiHidden/>
    <w:rsid w:val="00ED6B6C"/>
    <w:pPr>
      <w:keepNext/>
      <w:keepLines/>
      <w:numPr>
        <w:ilvl w:val="8"/>
        <w:numId w:val="15"/>
      </w:numPr>
      <w:spacing w:before="360" w:after="120"/>
      <w:outlineLvl w:val="8"/>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F95A95"/>
    <w:pPr>
      <w:spacing w:before="60" w:after="60"/>
    </w:pPr>
    <w:rPr>
      <w:rFonts w:asciiTheme="minorHAnsi" w:hAnsiTheme="minorHAnsi"/>
    </w:rPr>
    <w:tblPr>
      <w:tblStyleRowBandSize w:val="1"/>
      <w:tblStyleColBandSize w:val="1"/>
      <w:tblBorders>
        <w:top w:val="single" w:sz="4" w:space="0" w:color="BFE7FF" w:themeColor="text2" w:themeTint="33"/>
        <w:bottom w:val="single" w:sz="4" w:space="0" w:color="0079C1" w:themeColor="text2"/>
        <w:insideH w:val="single" w:sz="4" w:space="0" w:color="BFE7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C06D81"/>
    <w:rPr>
      <w:rFonts w:ascii="Segoe UI Black" w:eastAsia="Arial Unicode MS" w:hAnsi="Segoe UI Black" w:cs="Calibri"/>
      <w:color w:val="0079C1" w:themeColor="text2"/>
      <w:sz w:val="60"/>
      <w:szCs w:val="160"/>
      <w:lang w:val="en-GB" w:eastAsia="en-GB"/>
    </w:rPr>
  </w:style>
  <w:style w:type="character" w:customStyle="1" w:styleId="Heading2Char">
    <w:name w:val="Heading 2 Char"/>
    <w:aliases w:val="h2 Char"/>
    <w:basedOn w:val="DefaultParagraphFont"/>
    <w:link w:val="Heading2"/>
    <w:uiPriority w:val="9"/>
    <w:rsid w:val="00ED6B6C"/>
    <w:rPr>
      <w:rFonts w:ascii="Segoe UI Black" w:eastAsia="Arial Unicode MS" w:hAnsi="Segoe UI Black" w:cs="Calibri"/>
      <w:bCs/>
      <w:color w:val="0079C1" w:themeColor="text2"/>
      <w:sz w:val="40"/>
      <w:szCs w:val="160"/>
      <w:lang w:val="en-GB"/>
    </w:rPr>
  </w:style>
  <w:style w:type="character" w:customStyle="1" w:styleId="Heading3Char">
    <w:name w:val="Heading 3 Char"/>
    <w:aliases w:val="h3 Char"/>
    <w:basedOn w:val="DefaultParagraphFont"/>
    <w:link w:val="Heading3"/>
    <w:uiPriority w:val="9"/>
    <w:rsid w:val="00ED6B6C"/>
    <w:rPr>
      <w:rFonts w:ascii="Segoe UI Black" w:eastAsia="Arial Unicode MS" w:hAnsi="Segoe UI Black" w:cs="Calibri"/>
      <w:bCs/>
      <w:color w:val="0079C1" w:themeColor="text2"/>
      <w:sz w:val="28"/>
      <w:szCs w:val="160"/>
      <w:lang w:val="en-GB"/>
    </w:rPr>
  </w:style>
  <w:style w:type="character" w:customStyle="1" w:styleId="Heading4Char">
    <w:name w:val="Heading 4 Char"/>
    <w:aliases w:val="h4 Char"/>
    <w:basedOn w:val="DefaultParagraphFont"/>
    <w:link w:val="Heading4"/>
    <w:uiPriority w:val="9"/>
    <w:rsid w:val="00ED6B6C"/>
    <w:rPr>
      <w:rFonts w:asciiTheme="majorHAnsi" w:eastAsia="Arial Unicode MS" w:hAnsiTheme="majorHAnsi" w:cs="Calibri"/>
      <w:color w:val="0079C1" w:themeColor="text2"/>
      <w:sz w:val="24"/>
      <w:szCs w:val="160"/>
      <w:lang w:val="en-GB"/>
    </w:rPr>
  </w:style>
  <w:style w:type="character" w:customStyle="1" w:styleId="Heading5Char">
    <w:name w:val="Heading 5 Char"/>
    <w:aliases w:val="Apx H1 Char,AH1 Char"/>
    <w:basedOn w:val="DefaultParagraphFont"/>
    <w:link w:val="Heading5"/>
    <w:uiPriority w:val="10"/>
    <w:rsid w:val="00ED6B6C"/>
    <w:rPr>
      <w:rFonts w:ascii="Segoe UI Black" w:eastAsia="Arial Unicode MS" w:hAnsi="Segoe UI Black" w:cs="Calibri"/>
      <w:bCs/>
      <w:color w:val="0079C1" w:themeColor="text2"/>
      <w:sz w:val="52"/>
      <w:szCs w:val="40"/>
      <w:lang w:val="en-GB" w:eastAsia="en-GB"/>
    </w:rPr>
  </w:style>
  <w:style w:type="character" w:customStyle="1" w:styleId="Heading6Char">
    <w:name w:val="Heading 6 Char"/>
    <w:aliases w:val="Apx H2 Char,AH2 Char"/>
    <w:link w:val="Heading6"/>
    <w:uiPriority w:val="10"/>
    <w:rsid w:val="00ED6B6C"/>
    <w:rPr>
      <w:rFonts w:ascii="Segoe UI Black" w:eastAsia="Arial Unicode MS" w:hAnsi="Segoe UI Black" w:cs="Calibri"/>
      <w:bCs/>
      <w:iCs/>
      <w:color w:val="0079C1" w:themeColor="text2"/>
      <w:sz w:val="40"/>
      <w:szCs w:val="40"/>
      <w:lang w:val="en-GB" w:eastAsia="en-GB"/>
    </w:rPr>
  </w:style>
  <w:style w:type="character" w:customStyle="1" w:styleId="Heading7Char">
    <w:name w:val="Heading 7 Char"/>
    <w:aliases w:val="Apx H3 Char,AH3 Char"/>
    <w:link w:val="Heading7"/>
    <w:uiPriority w:val="99"/>
    <w:rsid w:val="00ED6B6C"/>
    <w:rPr>
      <w:rFonts w:ascii="Segoe UI Black" w:eastAsia="Arial Unicode MS" w:hAnsi="Segoe UI Black" w:cs="Calibri"/>
      <w:bCs/>
      <w:color w:val="0079C1" w:themeColor="text2"/>
      <w:sz w:val="28"/>
      <w:szCs w:val="160"/>
      <w:lang w:val="en-GB"/>
    </w:rPr>
  </w:style>
  <w:style w:type="character" w:customStyle="1" w:styleId="Heading8Char">
    <w:name w:val="Heading 8 Char"/>
    <w:aliases w:val="Apx H4 Char,AH4 Char"/>
    <w:link w:val="Heading8"/>
    <w:uiPriority w:val="10"/>
    <w:rsid w:val="00ED6B6C"/>
    <w:rPr>
      <w:rFonts w:asciiTheme="majorHAnsi" w:eastAsia="Arial Unicode MS" w:hAnsiTheme="majorHAnsi" w:cs="Calibri"/>
      <w:color w:val="404142" w:themeColor="background2" w:themeShade="80"/>
      <w:sz w:val="24"/>
      <w:szCs w:val="160"/>
      <w:lang w:val="en-GB"/>
    </w:rPr>
  </w:style>
  <w:style w:type="character" w:customStyle="1" w:styleId="Heading9Char">
    <w:name w:val="Heading 9 Char"/>
    <w:link w:val="Heading9"/>
    <w:uiPriority w:val="14"/>
    <w:rsid w:val="00ED6B6C"/>
    <w:rPr>
      <w:rFonts w:ascii="Segoe UI" w:hAnsi="Segoe UI"/>
      <w:b/>
      <w:color w:val="404142" w:themeColor="background2" w:themeShade="80"/>
      <w:sz w:val="22"/>
      <w:szCs w:val="22"/>
      <w:lang w:val="en-GB"/>
    </w:rPr>
  </w:style>
  <w:style w:type="table" w:customStyle="1" w:styleId="AHAPlain">
    <w:name w:val="AHA Plain"/>
    <w:basedOn w:val="TableNormal"/>
    <w:uiPriority w:val="99"/>
    <w:rsid w:val="00ED6B6C"/>
    <w:pPr>
      <w:spacing w:before="60" w:after="60"/>
    </w:pPr>
    <w:rPr>
      <w:rFonts w:asciiTheme="minorHAnsi" w:hAnsiTheme="minorHAnsi"/>
      <w:color w:val="404142" w:themeColor="background2" w:themeShade="80"/>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style>
  <w:style w:type="paragraph" w:styleId="BalloonText">
    <w:name w:val="Balloon Text"/>
    <w:basedOn w:val="Normal"/>
    <w:link w:val="BalloonTextChar"/>
    <w:uiPriority w:val="84"/>
    <w:semiHidden/>
    <w:unhideWhenUsed/>
    <w:rsid w:val="00ED6B6C"/>
    <w:rPr>
      <w:rFonts w:ascii="Tahoma" w:hAnsi="Tahoma" w:cs="Tahoma"/>
      <w:sz w:val="16"/>
      <w:szCs w:val="16"/>
    </w:rPr>
  </w:style>
  <w:style w:type="character" w:customStyle="1" w:styleId="BalloonTextChar">
    <w:name w:val="Balloon Text Char"/>
    <w:basedOn w:val="DefaultParagraphFont"/>
    <w:link w:val="BalloonText"/>
    <w:uiPriority w:val="84"/>
    <w:semiHidden/>
    <w:rsid w:val="00ED6B6C"/>
    <w:rPr>
      <w:rFonts w:ascii="Tahoma" w:hAnsi="Tahoma" w:cs="Tahoma"/>
      <w:color w:val="404142" w:themeColor="background2" w:themeShade="80"/>
      <w:sz w:val="16"/>
      <w:szCs w:val="16"/>
      <w:lang w:val="en-GB"/>
    </w:rPr>
  </w:style>
  <w:style w:type="character" w:customStyle="1" w:styleId="Bolditalic">
    <w:name w:val="Bold italic"/>
    <w:basedOn w:val="DefaultParagraphFont"/>
    <w:uiPriority w:val="15"/>
    <w:rsid w:val="00ED6B6C"/>
    <w:rPr>
      <w:b/>
      <w:i/>
    </w:rPr>
  </w:style>
  <w:style w:type="character" w:customStyle="1" w:styleId="Bold">
    <w:name w:val="Bold"/>
    <w:aliases w:val="b"/>
    <w:uiPriority w:val="8"/>
    <w:qFormat/>
    <w:rsid w:val="00ED6B6C"/>
    <w:rPr>
      <w:b/>
      <w:color w:val="auto"/>
    </w:rPr>
  </w:style>
  <w:style w:type="paragraph" w:customStyle="1" w:styleId="Paragraph">
    <w:name w:val="Paragraph"/>
    <w:aliases w:val="Para,p"/>
    <w:basedOn w:val="Normal"/>
    <w:link w:val="ParagraphChar"/>
    <w:uiPriority w:val="1"/>
    <w:qFormat/>
    <w:rsid w:val="009240B7"/>
    <w:pPr>
      <w:spacing w:before="200" w:after="120" w:line="264" w:lineRule="auto"/>
    </w:pPr>
    <w:rPr>
      <w:color w:val="262626" w:themeColor="text1" w:themeTint="D9"/>
      <w:sz w:val="20"/>
      <w:lang w:eastAsia="en-GB"/>
    </w:rPr>
  </w:style>
  <w:style w:type="character" w:customStyle="1" w:styleId="ParagraphChar">
    <w:name w:val="Paragraph Char"/>
    <w:aliases w:val="Para Char,p Char"/>
    <w:basedOn w:val="DefaultParagraphFont"/>
    <w:link w:val="Paragraph"/>
    <w:uiPriority w:val="1"/>
    <w:rsid w:val="009240B7"/>
    <w:rPr>
      <w:rFonts w:ascii="Segoe UI" w:hAnsi="Segoe UI"/>
      <w:color w:val="262626" w:themeColor="text1" w:themeTint="D9"/>
      <w:lang w:val="en-GB" w:eastAsia="en-GB"/>
    </w:rPr>
  </w:style>
  <w:style w:type="paragraph" w:customStyle="1" w:styleId="Boxed">
    <w:name w:val="Boxed"/>
    <w:basedOn w:val="Paragraph"/>
    <w:uiPriority w:val="99"/>
    <w:unhideWhenUsed/>
    <w:rsid w:val="00ED6B6C"/>
    <w:pPr>
      <w:pBdr>
        <w:top w:val="single" w:sz="6" w:space="1" w:color="003C60" w:themeColor="text2" w:themeShade="80"/>
        <w:left w:val="single" w:sz="6" w:space="4" w:color="003C60" w:themeColor="text2" w:themeShade="80"/>
        <w:bottom w:val="single" w:sz="6" w:space="1" w:color="003C60" w:themeColor="text2" w:themeShade="80"/>
        <w:right w:val="single" w:sz="6" w:space="4" w:color="003C60" w:themeColor="text2" w:themeShade="80"/>
      </w:pBdr>
      <w:spacing w:before="120"/>
      <w:ind w:left="567" w:right="423"/>
    </w:pPr>
    <w:rPr>
      <w:b/>
      <w:color w:val="003C60" w:themeColor="text2" w:themeShade="80"/>
    </w:rPr>
  </w:style>
  <w:style w:type="paragraph" w:customStyle="1" w:styleId="Bullet1">
    <w:name w:val="Bullet 1"/>
    <w:aliases w:val="b1"/>
    <w:basedOn w:val="Normal"/>
    <w:link w:val="Bullet1Char"/>
    <w:uiPriority w:val="2"/>
    <w:qFormat/>
    <w:rsid w:val="0041289A"/>
    <w:pPr>
      <w:numPr>
        <w:numId w:val="4"/>
      </w:numPr>
      <w:spacing w:before="80" w:after="80" w:line="264" w:lineRule="auto"/>
      <w:ind w:left="284" w:hanging="284"/>
    </w:pPr>
    <w:rPr>
      <w:color w:val="0D0D0D" w:themeColor="text1" w:themeTint="F2"/>
      <w:sz w:val="20"/>
    </w:rPr>
  </w:style>
  <w:style w:type="character" w:customStyle="1" w:styleId="Bullet1Char">
    <w:name w:val="Bullet 1 Char"/>
    <w:aliases w:val="b1 Char"/>
    <w:basedOn w:val="DefaultParagraphFont"/>
    <w:link w:val="Bullet1"/>
    <w:uiPriority w:val="2"/>
    <w:rsid w:val="0041289A"/>
    <w:rPr>
      <w:rFonts w:ascii="Segoe UI" w:hAnsi="Segoe UI"/>
      <w:color w:val="0D0D0D" w:themeColor="text1" w:themeTint="F2"/>
      <w:lang w:val="en-GB"/>
    </w:rPr>
  </w:style>
  <w:style w:type="paragraph" w:customStyle="1" w:styleId="Bullet1Keep">
    <w:name w:val="Bullet 1 Keep"/>
    <w:aliases w:val="b1k"/>
    <w:basedOn w:val="Bullet1"/>
    <w:uiPriority w:val="3"/>
    <w:qFormat/>
    <w:rsid w:val="00A761EA"/>
    <w:pPr>
      <w:keepNext/>
      <w:keepLines/>
      <w:spacing w:after="0"/>
    </w:pPr>
  </w:style>
  <w:style w:type="paragraph" w:customStyle="1" w:styleId="Bullet2">
    <w:name w:val="Bullet 2"/>
    <w:aliases w:val="b2"/>
    <w:basedOn w:val="Bullet1"/>
    <w:uiPriority w:val="4"/>
    <w:qFormat/>
    <w:rsid w:val="00FD68E9"/>
    <w:pPr>
      <w:numPr>
        <w:ilvl w:val="1"/>
      </w:numPr>
      <w:spacing w:before="0" w:after="60" w:line="240" w:lineRule="auto"/>
      <w:ind w:left="568" w:hanging="284"/>
    </w:pPr>
  </w:style>
  <w:style w:type="paragraph" w:customStyle="1" w:styleId="Bullet2Keep">
    <w:name w:val="Bullet 2 Keep"/>
    <w:aliases w:val="b2k"/>
    <w:basedOn w:val="Bullet2"/>
    <w:next w:val="Bullet2"/>
    <w:uiPriority w:val="5"/>
    <w:rsid w:val="00ED6B6C"/>
    <w:pPr>
      <w:keepNext/>
      <w:keepLines/>
      <w:spacing w:after="0"/>
    </w:pPr>
  </w:style>
  <w:style w:type="paragraph" w:customStyle="1" w:styleId="Bullet3">
    <w:name w:val="Bullet 3"/>
    <w:aliases w:val="b3"/>
    <w:basedOn w:val="Bullet2"/>
    <w:uiPriority w:val="13"/>
    <w:unhideWhenUsed/>
    <w:rsid w:val="00371C4F"/>
    <w:pPr>
      <w:numPr>
        <w:ilvl w:val="0"/>
        <w:numId w:val="5"/>
      </w:numPr>
      <w:ind w:left="794" w:hanging="227"/>
    </w:pPr>
  </w:style>
  <w:style w:type="paragraph" w:styleId="Caption">
    <w:name w:val="caption"/>
    <w:basedOn w:val="Normal"/>
    <w:next w:val="Normal"/>
    <w:link w:val="CaptionChar"/>
    <w:uiPriority w:val="40"/>
    <w:qFormat/>
    <w:rsid w:val="00434C9A"/>
    <w:pPr>
      <w:keepNext/>
      <w:keepLines/>
      <w:tabs>
        <w:tab w:val="left" w:pos="879"/>
        <w:tab w:val="left" w:pos="907"/>
        <w:tab w:val="left" w:pos="936"/>
        <w:tab w:val="left" w:pos="993"/>
        <w:tab w:val="left" w:pos="1134"/>
        <w:tab w:val="left" w:pos="1276"/>
      </w:tabs>
      <w:spacing w:before="240" w:after="40"/>
      <w:outlineLvl w:val="8"/>
    </w:pPr>
    <w:rPr>
      <w:rFonts w:ascii="Segoe UI Light" w:hAnsi="Segoe UI Light" w:cstheme="minorHAnsi"/>
      <w:bCs/>
      <w:iCs/>
      <w:sz w:val="20"/>
      <w:szCs w:val="18"/>
    </w:rPr>
  </w:style>
  <w:style w:type="character" w:customStyle="1" w:styleId="CaptionChar">
    <w:name w:val="Caption Char"/>
    <w:basedOn w:val="DefaultParagraphFont"/>
    <w:link w:val="Caption"/>
    <w:uiPriority w:val="40"/>
    <w:rsid w:val="00434C9A"/>
    <w:rPr>
      <w:rFonts w:ascii="Segoe UI Light" w:hAnsi="Segoe UI Light" w:cstheme="minorHAnsi"/>
      <w:bCs/>
      <w:iCs/>
      <w:color w:val="404142" w:themeColor="background2" w:themeShade="80"/>
      <w:szCs w:val="18"/>
      <w:lang w:val="en-GB"/>
    </w:rPr>
  </w:style>
  <w:style w:type="paragraph" w:styleId="Title">
    <w:name w:val="Title"/>
    <w:basedOn w:val="Normal"/>
    <w:next w:val="Heading1"/>
    <w:link w:val="TitleChar"/>
    <w:uiPriority w:val="15"/>
    <w:rsid w:val="00ED6B6C"/>
    <w:pPr>
      <w:spacing w:before="8280"/>
      <w:ind w:left="1701" w:right="112"/>
      <w:contextualSpacing/>
      <w:outlineLvl w:val="0"/>
    </w:pPr>
    <w:rPr>
      <w:rFonts w:cstheme="majorBidi"/>
      <w:color w:val="FFFFFF" w:themeColor="background1"/>
      <w:spacing w:val="5"/>
      <w:kern w:val="28"/>
      <w:sz w:val="44"/>
      <w:szCs w:val="48"/>
    </w:rPr>
  </w:style>
  <w:style w:type="character" w:customStyle="1" w:styleId="TitleChar">
    <w:name w:val="Title Char"/>
    <w:basedOn w:val="DefaultParagraphFont"/>
    <w:link w:val="Title"/>
    <w:uiPriority w:val="15"/>
    <w:rsid w:val="00ED6B6C"/>
    <w:rPr>
      <w:rFonts w:ascii="Segoe UI" w:hAnsi="Segoe UI" w:cstheme="majorBidi"/>
      <w:color w:val="FFFFFF" w:themeColor="background1"/>
      <w:spacing w:val="5"/>
      <w:kern w:val="28"/>
      <w:sz w:val="44"/>
      <w:szCs w:val="48"/>
      <w:lang w:val="en-GB"/>
    </w:rPr>
  </w:style>
  <w:style w:type="paragraph" w:customStyle="1" w:styleId="Client">
    <w:name w:val="Client"/>
    <w:basedOn w:val="Title"/>
    <w:uiPriority w:val="99"/>
    <w:rsid w:val="00ED6B6C"/>
    <w:pPr>
      <w:spacing w:before="360" w:after="120"/>
      <w:contextualSpacing w:val="0"/>
      <w:outlineLvl w:val="9"/>
    </w:pPr>
    <w:rPr>
      <w:noProof/>
      <w:color w:val="E2F4FF" w:themeColor="accent1" w:themeTint="33"/>
      <w:sz w:val="28"/>
      <w:szCs w:val="40"/>
    </w:rPr>
  </w:style>
  <w:style w:type="character" w:styleId="CommentReference">
    <w:name w:val="annotation reference"/>
    <w:basedOn w:val="DefaultParagraphFont"/>
    <w:uiPriority w:val="99"/>
    <w:semiHidden/>
    <w:rsid w:val="00ED6B6C"/>
    <w:rPr>
      <w:sz w:val="16"/>
      <w:szCs w:val="16"/>
    </w:rPr>
  </w:style>
  <w:style w:type="paragraph" w:styleId="CommentText">
    <w:name w:val="annotation text"/>
    <w:basedOn w:val="Normal"/>
    <w:link w:val="CommentTextChar"/>
    <w:uiPriority w:val="99"/>
    <w:rsid w:val="00ED6B6C"/>
    <w:rPr>
      <w:rFonts w:ascii="Times New Roman" w:hAnsi="Times New Roman"/>
    </w:rPr>
  </w:style>
  <w:style w:type="character" w:customStyle="1" w:styleId="CommentTextChar">
    <w:name w:val="Comment Text Char"/>
    <w:basedOn w:val="DefaultParagraphFont"/>
    <w:link w:val="CommentText"/>
    <w:uiPriority w:val="99"/>
    <w:rsid w:val="00ED6B6C"/>
    <w:rPr>
      <w:rFonts w:ascii="Times New Roman" w:hAnsi="Times New Roman"/>
      <w:color w:val="404142" w:themeColor="background2" w:themeShade="80"/>
      <w:sz w:val="18"/>
      <w:lang w:val="en-GB"/>
    </w:rPr>
  </w:style>
  <w:style w:type="paragraph" w:styleId="CommentSubject">
    <w:name w:val="annotation subject"/>
    <w:basedOn w:val="CommentText"/>
    <w:next w:val="CommentText"/>
    <w:link w:val="CommentSubjectChar"/>
    <w:uiPriority w:val="18"/>
    <w:semiHidden/>
    <w:rsid w:val="00ED6B6C"/>
    <w:rPr>
      <w:b/>
      <w:bCs/>
    </w:rPr>
  </w:style>
  <w:style w:type="character" w:customStyle="1" w:styleId="CommentSubjectChar">
    <w:name w:val="Comment Subject Char"/>
    <w:basedOn w:val="CommentTextChar"/>
    <w:link w:val="CommentSubject"/>
    <w:uiPriority w:val="18"/>
    <w:semiHidden/>
    <w:rsid w:val="00ED6B6C"/>
    <w:rPr>
      <w:rFonts w:ascii="Times New Roman" w:hAnsi="Times New Roman"/>
      <w:b/>
      <w:bCs/>
      <w:color w:val="404142" w:themeColor="background2" w:themeShade="80"/>
      <w:sz w:val="18"/>
      <w:lang w:val="en-GB"/>
    </w:rPr>
  </w:style>
  <w:style w:type="character" w:customStyle="1" w:styleId="CrossReference">
    <w:name w:val="Cross Reference"/>
    <w:uiPriority w:val="18"/>
    <w:unhideWhenUsed/>
    <w:rsid w:val="00ED6B6C"/>
    <w:rPr>
      <w:i/>
      <w:noProof w:val="0"/>
      <w:bdr w:val="none" w:sz="0" w:space="0" w:color="auto"/>
      <w:shd w:val="clear" w:color="auto" w:fill="auto"/>
      <w:lang w:val="en-GB"/>
    </w:rPr>
  </w:style>
  <w:style w:type="numbering" w:customStyle="1" w:styleId="CurrentList1">
    <w:name w:val="Current List1"/>
    <w:uiPriority w:val="99"/>
    <w:rsid w:val="00ED6B6C"/>
    <w:pPr>
      <w:numPr>
        <w:numId w:val="11"/>
      </w:numPr>
    </w:pPr>
  </w:style>
  <w:style w:type="paragraph" w:styleId="Date">
    <w:name w:val="Date"/>
    <w:basedOn w:val="Client"/>
    <w:next w:val="Normal"/>
    <w:link w:val="DateChar"/>
    <w:uiPriority w:val="99"/>
    <w:unhideWhenUsed/>
    <w:rsid w:val="00ED6B6C"/>
    <w:pPr>
      <w:spacing w:before="0"/>
    </w:pPr>
  </w:style>
  <w:style w:type="character" w:customStyle="1" w:styleId="DateChar">
    <w:name w:val="Date Char"/>
    <w:basedOn w:val="DefaultParagraphFont"/>
    <w:link w:val="Date"/>
    <w:uiPriority w:val="99"/>
    <w:rsid w:val="00ED6B6C"/>
    <w:rPr>
      <w:rFonts w:ascii="Segoe UI" w:hAnsi="Segoe UI" w:cstheme="majorBidi"/>
      <w:noProof/>
      <w:color w:val="E2F4FF" w:themeColor="accent1" w:themeTint="33"/>
      <w:spacing w:val="5"/>
      <w:kern w:val="28"/>
      <w:sz w:val="28"/>
      <w:szCs w:val="40"/>
      <w:lang w:val="en-GB"/>
    </w:rPr>
  </w:style>
  <w:style w:type="paragraph" w:styleId="DocumentMap">
    <w:name w:val="Document Map"/>
    <w:basedOn w:val="Normal"/>
    <w:link w:val="DocumentMapChar"/>
    <w:uiPriority w:val="99"/>
    <w:semiHidden/>
    <w:unhideWhenUsed/>
    <w:rsid w:val="00ED6B6C"/>
    <w:rPr>
      <w:rFonts w:ascii="Tahoma" w:hAnsi="Tahoma" w:cs="Tahoma"/>
      <w:sz w:val="16"/>
      <w:szCs w:val="16"/>
    </w:rPr>
  </w:style>
  <w:style w:type="character" w:customStyle="1" w:styleId="DocumentMapChar">
    <w:name w:val="Document Map Char"/>
    <w:basedOn w:val="DefaultParagraphFont"/>
    <w:link w:val="DocumentMap"/>
    <w:uiPriority w:val="99"/>
    <w:semiHidden/>
    <w:rsid w:val="00ED6B6C"/>
    <w:rPr>
      <w:rFonts w:ascii="Tahoma" w:hAnsi="Tahoma" w:cs="Tahoma"/>
      <w:color w:val="404142" w:themeColor="background2" w:themeShade="80"/>
      <w:sz w:val="16"/>
      <w:szCs w:val="16"/>
      <w:lang w:val="en-GB"/>
    </w:rPr>
  </w:style>
  <w:style w:type="character" w:styleId="Emphasis">
    <w:name w:val="Emphasis"/>
    <w:uiPriority w:val="25"/>
    <w:unhideWhenUsed/>
    <w:rsid w:val="00ED6B6C"/>
    <w:rPr>
      <w:i/>
      <w:iCs/>
      <w:noProof w:val="0"/>
      <w:lang w:val="en-GB"/>
    </w:rPr>
  </w:style>
  <w:style w:type="character" w:styleId="EndnoteReference">
    <w:name w:val="endnote reference"/>
    <w:basedOn w:val="DefaultParagraphFont"/>
    <w:uiPriority w:val="18"/>
    <w:semiHidden/>
    <w:rsid w:val="00ED6B6C"/>
    <w:rPr>
      <w:vertAlign w:val="superscript"/>
    </w:rPr>
  </w:style>
  <w:style w:type="paragraph" w:styleId="EndnoteText">
    <w:name w:val="endnote text"/>
    <w:basedOn w:val="Normal"/>
    <w:link w:val="EndnoteTextChar"/>
    <w:uiPriority w:val="18"/>
    <w:semiHidden/>
    <w:rsid w:val="00ED6B6C"/>
    <w:rPr>
      <w:rFonts w:ascii="Times New Roman" w:hAnsi="Times New Roman"/>
    </w:rPr>
  </w:style>
  <w:style w:type="character" w:customStyle="1" w:styleId="EndnoteTextChar">
    <w:name w:val="Endnote Text Char"/>
    <w:basedOn w:val="DefaultParagraphFont"/>
    <w:link w:val="EndnoteText"/>
    <w:uiPriority w:val="18"/>
    <w:semiHidden/>
    <w:rsid w:val="00ED6B6C"/>
    <w:rPr>
      <w:rFonts w:ascii="Times New Roman" w:hAnsi="Times New Roman"/>
      <w:color w:val="404142" w:themeColor="background2" w:themeShade="80"/>
      <w:sz w:val="18"/>
      <w:lang w:val="en-GB"/>
    </w:rPr>
  </w:style>
  <w:style w:type="paragraph" w:customStyle="1" w:styleId="ExperienceHeading">
    <w:name w:val="Experience Heading"/>
    <w:aliases w:val="eh"/>
    <w:basedOn w:val="Normal"/>
    <w:uiPriority w:val="18"/>
    <w:unhideWhenUsed/>
    <w:rsid w:val="00ED6B6C"/>
    <w:pPr>
      <w:spacing w:before="240" w:after="120" w:line="264" w:lineRule="auto"/>
    </w:pPr>
    <w:rPr>
      <w:rFonts w:ascii="Trebuchet MS" w:hAnsi="Trebuchet MS"/>
      <w:b/>
      <w:caps/>
      <w:color w:val="595959"/>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18"/>
    <w:rsid w:val="00ED6B6C"/>
    <w:rPr>
      <w:color w:val="606420"/>
      <w:u w:val="single"/>
    </w:rPr>
  </w:style>
  <w:style w:type="paragraph" w:styleId="Footer">
    <w:name w:val="footer"/>
    <w:basedOn w:val="Normal"/>
    <w:link w:val="FooterChar"/>
    <w:uiPriority w:val="99"/>
    <w:unhideWhenUsed/>
    <w:qFormat/>
    <w:rsid w:val="00FA3787"/>
    <w:pPr>
      <w:spacing w:before="120"/>
      <w:jc w:val="right"/>
    </w:pPr>
    <w:rPr>
      <w:rFonts w:eastAsiaTheme="minorHAnsi" w:cs="Calibri"/>
      <w:bCs/>
      <w:noProof/>
      <w:color w:val="808285" w:themeColor="background2"/>
      <w:sz w:val="16"/>
      <w:szCs w:val="28"/>
    </w:rPr>
  </w:style>
  <w:style w:type="character" w:customStyle="1" w:styleId="FooterChar">
    <w:name w:val="Footer Char"/>
    <w:basedOn w:val="DefaultParagraphFont"/>
    <w:link w:val="Footer"/>
    <w:uiPriority w:val="99"/>
    <w:rsid w:val="00FA3787"/>
    <w:rPr>
      <w:rFonts w:ascii="Segoe UI" w:eastAsiaTheme="minorHAnsi" w:hAnsi="Segoe UI" w:cs="Calibri"/>
      <w:bCs/>
      <w:noProof/>
      <w:color w:val="808285" w:themeColor="background2"/>
      <w:sz w:val="16"/>
      <w:szCs w:val="28"/>
      <w:lang w:val="en-GB"/>
    </w:rPr>
  </w:style>
  <w:style w:type="character" w:styleId="FootnoteReference">
    <w:name w:val="footnote reference"/>
    <w:basedOn w:val="DefaultParagraphFont"/>
    <w:uiPriority w:val="99"/>
    <w:rsid w:val="00ED6B6C"/>
    <w:rPr>
      <w:noProof w:val="0"/>
      <w:vertAlign w:val="superscript"/>
      <w:lang w:val="en-GB"/>
    </w:rPr>
  </w:style>
  <w:style w:type="paragraph" w:styleId="FootnoteText">
    <w:name w:val="footnote text"/>
    <w:basedOn w:val="Normal"/>
    <w:link w:val="FootnoteTextChar"/>
    <w:uiPriority w:val="99"/>
    <w:rsid w:val="00C01CD7"/>
    <w:pPr>
      <w:spacing w:before="60" w:after="60"/>
    </w:pPr>
    <w:rPr>
      <w:sz w:val="16"/>
    </w:rPr>
  </w:style>
  <w:style w:type="character" w:customStyle="1" w:styleId="FootnoteTextChar">
    <w:name w:val="Footnote Text Char"/>
    <w:basedOn w:val="DefaultParagraphFont"/>
    <w:link w:val="FootnoteText"/>
    <w:uiPriority w:val="99"/>
    <w:rsid w:val="00C01CD7"/>
    <w:rPr>
      <w:rFonts w:ascii="Segoe UI" w:hAnsi="Segoe UI"/>
      <w:color w:val="404142" w:themeColor="background2" w:themeShade="80"/>
      <w:sz w:val="16"/>
      <w:lang w:val="en-GB"/>
    </w:rPr>
  </w:style>
  <w:style w:type="paragraph" w:customStyle="1" w:styleId="HangingPara">
    <w:name w:val="Hanging Para"/>
    <w:aliases w:val="hp"/>
    <w:basedOn w:val="Paragraph"/>
    <w:uiPriority w:val="13"/>
    <w:rsid w:val="00ED6B6C"/>
    <w:pPr>
      <w:ind w:left="720" w:hanging="720"/>
    </w:pPr>
  </w:style>
  <w:style w:type="paragraph" w:customStyle="1" w:styleId="HangingParaKeep">
    <w:name w:val="Hanging Para_Keep"/>
    <w:aliases w:val="hpk"/>
    <w:basedOn w:val="HangingPara"/>
    <w:uiPriority w:val="12"/>
    <w:rsid w:val="00ED6B6C"/>
    <w:pPr>
      <w:keepNext/>
    </w:pPr>
  </w:style>
  <w:style w:type="paragraph" w:styleId="Header">
    <w:name w:val="header"/>
    <w:basedOn w:val="Footer"/>
    <w:link w:val="HeaderChar"/>
    <w:uiPriority w:val="99"/>
    <w:unhideWhenUsed/>
    <w:qFormat/>
    <w:rsid w:val="00ED6B6C"/>
    <w:pPr>
      <w:spacing w:after="240"/>
      <w:jc w:val="left"/>
    </w:pPr>
  </w:style>
  <w:style w:type="character" w:customStyle="1" w:styleId="HeaderChar">
    <w:name w:val="Header Char"/>
    <w:basedOn w:val="DefaultParagraphFont"/>
    <w:link w:val="Header"/>
    <w:uiPriority w:val="99"/>
    <w:rsid w:val="00ED6B6C"/>
    <w:rPr>
      <w:rFonts w:ascii="Segoe UI" w:eastAsiaTheme="minorHAnsi" w:hAnsi="Segoe UI" w:cs="Calibri"/>
      <w:bCs/>
      <w:noProof/>
      <w:color w:val="808285" w:themeColor="background2"/>
      <w:sz w:val="18"/>
      <w:szCs w:val="28"/>
      <w:lang w:val="en-GB"/>
    </w:rPr>
  </w:style>
  <w:style w:type="character" w:styleId="Hyperlink">
    <w:name w:val="Hyperlink"/>
    <w:uiPriority w:val="99"/>
    <w:unhideWhenUsed/>
    <w:rsid w:val="007626BB"/>
    <w:rPr>
      <w:noProof/>
      <w:color w:val="005990" w:themeColor="text2" w:themeShade="BF"/>
      <w:u w:val="single"/>
      <w:lang w:val="en-GB"/>
    </w:rPr>
  </w:style>
  <w:style w:type="paragraph" w:customStyle="1" w:styleId="Image">
    <w:name w:val="Image"/>
    <w:basedOn w:val="Normal"/>
    <w:uiPriority w:val="12"/>
    <w:semiHidden/>
    <w:unhideWhenUsed/>
    <w:rsid w:val="00ED6B6C"/>
    <w:pPr>
      <w:keepLines/>
      <w:widowControl w:val="0"/>
    </w:pPr>
  </w:style>
  <w:style w:type="paragraph" w:customStyle="1" w:styleId="Indent1">
    <w:name w:val="Indent 1"/>
    <w:aliases w:val="i1"/>
    <w:basedOn w:val="Paragraph"/>
    <w:uiPriority w:val="12"/>
    <w:rsid w:val="00ED6B6C"/>
    <w:pPr>
      <w:spacing w:before="0"/>
      <w:ind w:left="284"/>
    </w:pPr>
    <w:rPr>
      <w:lang w:eastAsia="en-AU"/>
    </w:rPr>
  </w:style>
  <w:style w:type="paragraph" w:customStyle="1" w:styleId="Indent2">
    <w:name w:val="Indent 2"/>
    <w:aliases w:val="i2"/>
    <w:basedOn w:val="Paragraph"/>
    <w:uiPriority w:val="12"/>
    <w:rsid w:val="00192322"/>
    <w:pPr>
      <w:spacing w:before="120" w:after="60"/>
      <w:ind w:left="851"/>
    </w:pPr>
    <w:rPr>
      <w:lang w:eastAsia="en-AU"/>
    </w:rPr>
  </w:style>
  <w:style w:type="paragraph" w:customStyle="1" w:styleId="Indent3">
    <w:name w:val="Indent 3"/>
    <w:aliases w:val="i3"/>
    <w:basedOn w:val="Indent2"/>
    <w:uiPriority w:val="12"/>
    <w:rsid w:val="00ED6B6C"/>
    <w:pPr>
      <w:ind w:left="1317"/>
    </w:pPr>
  </w:style>
  <w:style w:type="table" w:customStyle="1" w:styleId="PlainTable31">
    <w:name w:val="Plain Table 31"/>
    <w:basedOn w:val="TableNormal"/>
    <w:uiPriority w:val="43"/>
    <w:rsid w:val="00C71A19"/>
    <w:tblPr>
      <w:tblStyleRowBandSize w:val="1"/>
      <w:tblStyleColBandSize w:val="1"/>
      <w:tblBorders>
        <w:top w:val="single" w:sz="4" w:space="0" w:color="E5E5E6" w:themeColor="background2" w:themeTint="33"/>
        <w:bottom w:val="single" w:sz="4" w:space="0" w:color="E5E5E6" w:themeColor="background2" w:themeTint="33"/>
        <w:insideH w:val="single" w:sz="4" w:space="0" w:color="F2F2F2" w:themeColor="background1" w:themeShade="F2"/>
      </w:tblBorders>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rPr>
      <w:tblPr/>
      <w:tcPr>
        <w:tcBorders>
          <w:right w:val="nil"/>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ndenthanging">
    <w:name w:val="Indent hanging"/>
    <w:aliases w:val="ih"/>
    <w:basedOn w:val="Normal"/>
    <w:uiPriority w:val="12"/>
    <w:rsid w:val="008A65F6"/>
    <w:pPr>
      <w:tabs>
        <w:tab w:val="left" w:pos="1317"/>
      </w:tabs>
      <w:spacing w:after="120" w:line="264" w:lineRule="auto"/>
      <w:ind w:left="1135" w:hanging="851"/>
    </w:pPr>
    <w:rPr>
      <w:color w:val="262626" w:themeColor="text1" w:themeTint="D9"/>
      <w:sz w:val="20"/>
    </w:rPr>
  </w:style>
  <w:style w:type="paragraph" w:customStyle="1" w:styleId="Insidecover">
    <w:name w:val="Inside cover"/>
    <w:basedOn w:val="Normal"/>
    <w:uiPriority w:val="99"/>
    <w:unhideWhenUsed/>
    <w:qFormat/>
    <w:rsid w:val="00ED6B6C"/>
    <w:pPr>
      <w:ind w:left="57"/>
    </w:pPr>
    <w:rPr>
      <w:color w:val="5F6163" w:themeColor="background2" w:themeShade="BF"/>
    </w:rPr>
  </w:style>
  <w:style w:type="character" w:styleId="IntenseEmphasis">
    <w:name w:val="Intense Emphasis"/>
    <w:uiPriority w:val="26"/>
    <w:rsid w:val="00ED6B6C"/>
    <w:rPr>
      <w:b/>
      <w:bCs/>
      <w:i/>
      <w:iCs/>
      <w:noProof w:val="0"/>
      <w:color w:val="auto"/>
      <w:lang w:val="en-GB"/>
    </w:rPr>
  </w:style>
  <w:style w:type="character" w:customStyle="1" w:styleId="Italic">
    <w:name w:val="Italic"/>
    <w:qFormat/>
    <w:rsid w:val="00ED6B6C"/>
    <w:rPr>
      <w:b w:val="0"/>
      <w:i/>
    </w:rPr>
  </w:style>
  <w:style w:type="paragraph" w:customStyle="1" w:styleId="List1">
    <w:name w:val="List 1"/>
    <w:aliases w:val="l1"/>
    <w:basedOn w:val="Normal"/>
    <w:uiPriority w:val="12"/>
    <w:qFormat/>
    <w:rsid w:val="00EC4A9F"/>
    <w:pPr>
      <w:numPr>
        <w:numId w:val="6"/>
      </w:numPr>
      <w:spacing w:before="120" w:line="264" w:lineRule="auto"/>
    </w:pPr>
  </w:style>
  <w:style w:type="paragraph" w:styleId="List2">
    <w:name w:val="List 2"/>
    <w:aliases w:val="l2"/>
    <w:basedOn w:val="List1"/>
    <w:uiPriority w:val="99"/>
    <w:qFormat/>
    <w:rsid w:val="00ED6B6C"/>
    <w:pPr>
      <w:tabs>
        <w:tab w:val="num" w:pos="1559"/>
      </w:tabs>
      <w:ind w:left="1559" w:hanging="284"/>
    </w:pPr>
  </w:style>
  <w:style w:type="paragraph" w:styleId="List3">
    <w:name w:val="List 3"/>
    <w:aliases w:val="l3"/>
    <w:basedOn w:val="List2"/>
    <w:uiPriority w:val="99"/>
    <w:unhideWhenUsed/>
    <w:rsid w:val="00ED6B6C"/>
  </w:style>
  <w:style w:type="paragraph" w:customStyle="1" w:styleId="ListAlpha">
    <w:name w:val="List Alpha"/>
    <w:aliases w:val="LA"/>
    <w:basedOn w:val="List1"/>
    <w:uiPriority w:val="12"/>
    <w:rsid w:val="00ED6B6C"/>
    <w:pPr>
      <w:numPr>
        <w:numId w:val="12"/>
      </w:numPr>
    </w:pPr>
  </w:style>
  <w:style w:type="paragraph" w:styleId="ListNumber">
    <w:name w:val="List Number"/>
    <w:basedOn w:val="Normal"/>
    <w:uiPriority w:val="99"/>
    <w:unhideWhenUsed/>
    <w:rsid w:val="00ED6B6C"/>
    <w:pPr>
      <w:numPr>
        <w:numId w:val="13"/>
      </w:numPr>
      <w:contextualSpacing/>
    </w:pPr>
  </w:style>
  <w:style w:type="paragraph" w:styleId="ListParagraph">
    <w:name w:val="List Paragraph"/>
    <w:basedOn w:val="Paragraph"/>
    <w:link w:val="ListParagraphChar"/>
    <w:uiPriority w:val="99"/>
    <w:unhideWhenUsed/>
    <w:rsid w:val="00ED6B6C"/>
    <w:pPr>
      <w:numPr>
        <w:numId w:val="14"/>
      </w:numPr>
    </w:pPr>
  </w:style>
  <w:style w:type="character" w:customStyle="1" w:styleId="ListParagraphChar">
    <w:name w:val="List Paragraph Char"/>
    <w:link w:val="ListParagraph"/>
    <w:uiPriority w:val="99"/>
    <w:rsid w:val="00ED6B6C"/>
    <w:rPr>
      <w:rFonts w:ascii="Segoe UI" w:hAnsi="Segoe UI"/>
      <w:color w:val="262626" w:themeColor="text1" w:themeTint="D9"/>
      <w:lang w:val="en-GB" w:eastAsia="en-GB"/>
    </w:rPr>
  </w:style>
  <w:style w:type="table" w:customStyle="1" w:styleId="ListTable6Colorful-Accent11">
    <w:name w:val="List Table 6 Colorful - Accent 11"/>
    <w:basedOn w:val="TableNormal"/>
    <w:uiPriority w:val="51"/>
    <w:rsid w:val="00ED6B6C"/>
    <w:rPr>
      <w:rFonts w:ascii="Segoe UI" w:hAnsi="Segoe UI"/>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Name">
    <w:name w:val="Name"/>
    <w:basedOn w:val="Heading2"/>
    <w:link w:val="NameChar"/>
    <w:uiPriority w:val="12"/>
    <w:unhideWhenUsed/>
    <w:rsid w:val="00ED6B6C"/>
    <w:pPr>
      <w:spacing w:before="120"/>
      <w:ind w:left="431" w:hanging="431"/>
      <w:outlineLvl w:val="2"/>
    </w:pPr>
  </w:style>
  <w:style w:type="character" w:customStyle="1" w:styleId="NameChar">
    <w:name w:val="Name Char"/>
    <w:basedOn w:val="DefaultParagraphFont"/>
    <w:link w:val="Name"/>
    <w:uiPriority w:val="12"/>
    <w:rsid w:val="00ED6B6C"/>
    <w:rPr>
      <w:rFonts w:ascii="Segoe UI Black" w:eastAsia="Arial Unicode MS" w:hAnsi="Segoe UI Black" w:cs="Calibri"/>
      <w:bCs/>
      <w:color w:val="0079C1" w:themeColor="text2"/>
      <w:sz w:val="40"/>
      <w:szCs w:val="160"/>
      <w:lang w:val="en-GB"/>
    </w:rPr>
  </w:style>
  <w:style w:type="paragraph" w:styleId="NoSpacing">
    <w:name w:val="No Spacing"/>
    <w:link w:val="NoSpacingChar"/>
    <w:uiPriority w:val="12"/>
    <w:rsid w:val="00ED6B6C"/>
    <w:rPr>
      <w:rFonts w:asciiTheme="minorHAnsi" w:hAnsiTheme="minorHAnsi"/>
      <w:color w:val="404142" w:themeColor="background2" w:themeShade="80"/>
      <w:sz w:val="24"/>
      <w:szCs w:val="22"/>
      <w:lang w:val="en-GB" w:eastAsia="en-GB"/>
    </w:rPr>
  </w:style>
  <w:style w:type="character" w:customStyle="1" w:styleId="NoSpacingChar">
    <w:name w:val="No Spacing Char"/>
    <w:basedOn w:val="DefaultParagraphFont"/>
    <w:link w:val="NoSpacing"/>
    <w:uiPriority w:val="12"/>
    <w:rsid w:val="00ED6B6C"/>
    <w:rPr>
      <w:rFonts w:asciiTheme="minorHAnsi" w:hAnsiTheme="minorHAnsi"/>
      <w:color w:val="404142" w:themeColor="background2" w:themeShade="80"/>
      <w:sz w:val="24"/>
      <w:szCs w:val="22"/>
      <w:lang w:val="en-GB" w:eastAsia="en-GB"/>
    </w:rPr>
  </w:style>
  <w:style w:type="paragraph" w:customStyle="1" w:styleId="Note">
    <w:name w:val="Note"/>
    <w:basedOn w:val="FootnoteText"/>
    <w:link w:val="NoteChar"/>
    <w:uiPriority w:val="12"/>
    <w:rsid w:val="00ED6B6C"/>
    <w:pPr>
      <w:keepLines/>
      <w:spacing w:before="40" w:after="360"/>
      <w:ind w:left="113" w:hanging="113"/>
      <w:contextualSpacing/>
    </w:pPr>
  </w:style>
  <w:style w:type="character" w:customStyle="1" w:styleId="NoteChar">
    <w:name w:val="Note Char"/>
    <w:link w:val="Note"/>
    <w:uiPriority w:val="12"/>
    <w:rsid w:val="00ED6B6C"/>
    <w:rPr>
      <w:rFonts w:ascii="Segoe UI" w:hAnsi="Segoe UI"/>
      <w:color w:val="404142" w:themeColor="background2" w:themeShade="80"/>
      <w:sz w:val="16"/>
      <w:lang w:val="en-GB"/>
    </w:rPr>
  </w:style>
  <w:style w:type="paragraph" w:customStyle="1" w:styleId="NoteBullet">
    <w:name w:val="Note Bullet"/>
    <w:basedOn w:val="Note"/>
    <w:uiPriority w:val="12"/>
    <w:rsid w:val="00ED6B6C"/>
    <w:pPr>
      <w:numPr>
        <w:numId w:val="16"/>
      </w:numPr>
      <w:spacing w:before="0"/>
    </w:pPr>
  </w:style>
  <w:style w:type="character" w:styleId="PlaceholderText">
    <w:name w:val="Placeholder Text"/>
    <w:basedOn w:val="DefaultParagraphFont"/>
    <w:uiPriority w:val="99"/>
    <w:semiHidden/>
    <w:rsid w:val="00ED6B6C"/>
    <w:rPr>
      <w:color w:val="808080"/>
    </w:rPr>
  </w:style>
  <w:style w:type="paragraph" w:customStyle="1" w:styleId="Position">
    <w:name w:val="Position"/>
    <w:basedOn w:val="Normal"/>
    <w:uiPriority w:val="12"/>
    <w:unhideWhenUsed/>
    <w:rsid w:val="00ED6B6C"/>
    <w:pPr>
      <w:keepNext/>
      <w:keepLines/>
      <w:spacing w:line="264" w:lineRule="auto"/>
      <w:outlineLvl w:val="4"/>
    </w:pPr>
    <w:rPr>
      <w:rFonts w:cs="Calibri"/>
      <w:b/>
      <w:iCs/>
      <w:noProof/>
      <w:color w:val="0079C1" w:themeColor="text2"/>
      <w:sz w:val="32"/>
    </w:rPr>
  </w:style>
  <w:style w:type="paragraph" w:styleId="Quote">
    <w:name w:val="Quote"/>
    <w:aliases w:val="q"/>
    <w:basedOn w:val="Paragraph"/>
    <w:next w:val="Normal"/>
    <w:link w:val="QuoteChar"/>
    <w:uiPriority w:val="34"/>
    <w:rsid w:val="00ED6B6C"/>
    <w:pPr>
      <w:spacing w:before="120"/>
      <w:ind w:left="608" w:right="709"/>
    </w:pPr>
    <w:rPr>
      <w:iCs/>
      <w:color w:val="000000" w:themeColor="text1"/>
    </w:rPr>
  </w:style>
  <w:style w:type="character" w:customStyle="1" w:styleId="QuoteChar">
    <w:name w:val="Quote Char"/>
    <w:aliases w:val="q Char"/>
    <w:basedOn w:val="DefaultParagraphFont"/>
    <w:link w:val="Quote"/>
    <w:uiPriority w:val="34"/>
    <w:rsid w:val="00ED6B6C"/>
    <w:rPr>
      <w:rFonts w:ascii="Segoe UI" w:hAnsi="Segoe UI"/>
      <w:iCs/>
      <w:color w:val="000000" w:themeColor="text1"/>
      <w:sz w:val="18"/>
      <w:lang w:val="en-GB" w:eastAsia="en-GB"/>
    </w:rPr>
  </w:style>
  <w:style w:type="paragraph" w:customStyle="1" w:styleId="Pullquote">
    <w:name w:val="Pull quote"/>
    <w:basedOn w:val="Quote"/>
    <w:uiPriority w:val="12"/>
    <w:rsid w:val="00ED6B6C"/>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Pullquotecompact">
    <w:name w:val="Pull quote_compact"/>
    <w:basedOn w:val="Pullquote"/>
    <w:uiPriority w:val="12"/>
    <w:rsid w:val="00ED6B6C"/>
    <w:pPr>
      <w:keepLines/>
      <w:pBdr>
        <w:top w:val="single" w:sz="24" w:space="9" w:color="80CFFF" w:themeColor="text2" w:themeTint="66"/>
        <w:bottom w:val="single" w:sz="24" w:space="8" w:color="80CFFF" w:themeColor="text2" w:themeTint="66"/>
      </w:pBdr>
      <w:spacing w:before="240" w:after="240" w:line="264" w:lineRule="auto"/>
      <w:ind w:left="0" w:right="0"/>
    </w:pPr>
    <w:rPr>
      <w:sz w:val="24"/>
    </w:rPr>
  </w:style>
  <w:style w:type="paragraph" w:customStyle="1" w:styleId="Pullquotemed">
    <w:name w:val="Pull quote_med"/>
    <w:basedOn w:val="Pullquotecompact"/>
    <w:uiPriority w:val="12"/>
    <w:rsid w:val="00ED6B6C"/>
    <w:pPr>
      <w:numPr>
        <w:numId w:val="17"/>
      </w:numPr>
      <w:jc w:val="left"/>
    </w:pPr>
    <w:rPr>
      <w:color w:val="404040" w:themeColor="text1" w:themeTint="BF"/>
      <w:sz w:val="28"/>
    </w:rPr>
  </w:style>
  <w:style w:type="paragraph" w:customStyle="1" w:styleId="Title2">
    <w:name w:val="Title 2"/>
    <w:basedOn w:val="Title"/>
    <w:uiPriority w:val="12"/>
    <w:rsid w:val="00ED6B6C"/>
    <w:pPr>
      <w:spacing w:before="0" w:after="120"/>
      <w:outlineLvl w:val="9"/>
    </w:pPr>
    <w:rPr>
      <w:b/>
      <w:bCs/>
      <w:noProof/>
      <w:sz w:val="52"/>
      <w:szCs w:val="52"/>
    </w:rPr>
  </w:style>
  <w:style w:type="paragraph" w:customStyle="1" w:styleId="Title3">
    <w:name w:val="Title 3"/>
    <w:basedOn w:val="Title2"/>
    <w:uiPriority w:val="12"/>
    <w:rsid w:val="00ED6B6C"/>
    <w:pPr>
      <w:contextualSpacing w:val="0"/>
    </w:pPr>
    <w:rPr>
      <w:i/>
      <w:sz w:val="40"/>
    </w:rPr>
  </w:style>
  <w:style w:type="character" w:styleId="Strong">
    <w:name w:val="Strong"/>
    <w:uiPriority w:val="22"/>
    <w:unhideWhenUsed/>
    <w:qFormat/>
    <w:rsid w:val="00ED6B6C"/>
    <w:rPr>
      <w:b/>
      <w:bCs/>
      <w:noProof w:val="0"/>
      <w:lang w:val="en-GB"/>
    </w:rPr>
  </w:style>
  <w:style w:type="paragraph" w:customStyle="1" w:styleId="Subhead1">
    <w:name w:val="Subhead 1"/>
    <w:basedOn w:val="Heading9"/>
    <w:next w:val="Paragraph"/>
    <w:link w:val="Subhead1Char"/>
    <w:uiPriority w:val="12"/>
    <w:qFormat/>
    <w:rsid w:val="00BD0396"/>
    <w:pPr>
      <w:numPr>
        <w:numId w:val="7"/>
      </w:numPr>
      <w:spacing w:line="264" w:lineRule="auto"/>
    </w:pPr>
    <w:rPr>
      <w:rFonts w:asciiTheme="majorHAnsi" w:hAnsiTheme="majorHAnsi"/>
      <w:b w:val="0"/>
      <w:bCs/>
      <w:color w:val="0079C1" w:themeColor="text2"/>
      <w:sz w:val="24"/>
      <w:szCs w:val="24"/>
      <w:lang w:eastAsia="en-GB"/>
    </w:rPr>
  </w:style>
  <w:style w:type="paragraph" w:customStyle="1" w:styleId="Subhead2">
    <w:name w:val="Subhead 2"/>
    <w:basedOn w:val="Subhead1"/>
    <w:link w:val="Subhead2Char"/>
    <w:uiPriority w:val="12"/>
    <w:qFormat/>
    <w:rsid w:val="00EB43C1"/>
    <w:pPr>
      <w:spacing w:before="240" w:after="0"/>
    </w:pPr>
    <w:rPr>
      <w:bCs w:val="0"/>
      <w:color w:val="404142" w:themeColor="background2" w:themeShade="80"/>
      <w:szCs w:val="22"/>
    </w:rPr>
  </w:style>
  <w:style w:type="paragraph" w:customStyle="1" w:styleId="Subhead3">
    <w:name w:val="Subhead 3"/>
    <w:basedOn w:val="Subhead2"/>
    <w:link w:val="Subhead3Char"/>
    <w:uiPriority w:val="12"/>
    <w:qFormat/>
    <w:rsid w:val="00F3305D"/>
    <w:rPr>
      <w:sz w:val="20"/>
      <w:szCs w:val="24"/>
    </w:rPr>
  </w:style>
  <w:style w:type="paragraph" w:customStyle="1" w:styleId="TableText">
    <w:name w:val="Table Text"/>
    <w:basedOn w:val="Paragraph"/>
    <w:link w:val="TableTextChar"/>
    <w:uiPriority w:val="12"/>
    <w:qFormat/>
    <w:rsid w:val="00A4408D"/>
    <w:pPr>
      <w:spacing w:before="60" w:after="60" w:line="240" w:lineRule="auto"/>
    </w:pPr>
    <w:rPr>
      <w:color w:val="404142" w:themeColor="background2" w:themeShade="80"/>
    </w:rPr>
  </w:style>
  <w:style w:type="paragraph" w:customStyle="1" w:styleId="TableBullet1">
    <w:name w:val="Table Bullet 1"/>
    <w:aliases w:val="tb1"/>
    <w:basedOn w:val="TableText"/>
    <w:uiPriority w:val="12"/>
    <w:qFormat/>
    <w:rsid w:val="00DB10FE"/>
    <w:pPr>
      <w:numPr>
        <w:numId w:val="20"/>
      </w:numPr>
      <w:spacing w:before="40" w:after="40"/>
      <w:ind w:left="284" w:hanging="284"/>
    </w:pPr>
  </w:style>
  <w:style w:type="paragraph" w:customStyle="1" w:styleId="TableBullet2">
    <w:name w:val="Table Bullet 2"/>
    <w:aliases w:val="tb2"/>
    <w:basedOn w:val="TableBullet1"/>
    <w:uiPriority w:val="99"/>
    <w:qFormat/>
    <w:rsid w:val="00ED6B6C"/>
    <w:pPr>
      <w:numPr>
        <w:numId w:val="21"/>
      </w:numPr>
      <w:spacing w:before="0"/>
      <w:contextualSpacing/>
    </w:pPr>
    <w:rPr>
      <w:rFonts w:asciiTheme="minorHAnsi" w:hAnsiTheme="minorHAnsi"/>
    </w:rPr>
  </w:style>
  <w:style w:type="table" w:styleId="TableGrid">
    <w:name w:val="Table Grid"/>
    <w:basedOn w:val="TableNormal"/>
    <w:uiPriority w:val="59"/>
    <w:rsid w:val="00ED6B6C"/>
    <w:rPr>
      <w:rFonts w:ascii="Segoe UI" w:hAnsi="Segoe UI"/>
      <w:color w:val="404142" w:themeColor="background2" w:themeShade="8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12"/>
    <w:qFormat/>
    <w:rsid w:val="00A4408D"/>
    <w:pPr>
      <w:keepNext/>
      <w:keepLines/>
      <w:spacing w:after="20"/>
    </w:pPr>
    <w:rPr>
      <w:rFonts w:asciiTheme="minorHAnsi" w:hAnsiTheme="minorHAnsi"/>
      <w:color w:val="0079C1" w:themeColor="text2"/>
    </w:rPr>
  </w:style>
  <w:style w:type="paragraph" w:customStyle="1" w:styleId="TableHeading2">
    <w:name w:val="Table Heading 2"/>
    <w:basedOn w:val="TableHeading1"/>
    <w:uiPriority w:val="99"/>
    <w:qFormat/>
    <w:rsid w:val="00CF4C14"/>
    <w:pPr>
      <w:spacing w:after="60"/>
    </w:pPr>
    <w:rPr>
      <w:b/>
      <w:color w:val="404142" w:themeColor="background2" w:themeShade="80"/>
    </w:rPr>
  </w:style>
  <w:style w:type="paragraph" w:styleId="TableofFigures">
    <w:name w:val="table of figures"/>
    <w:basedOn w:val="Paragraph"/>
    <w:next w:val="Normal"/>
    <w:uiPriority w:val="99"/>
    <w:unhideWhenUsed/>
    <w:rsid w:val="00494DD6"/>
    <w:pPr>
      <w:tabs>
        <w:tab w:val="left" w:pos="1134"/>
        <w:tab w:val="right" w:leader="dot" w:pos="9356"/>
      </w:tabs>
      <w:spacing w:before="120" w:line="240" w:lineRule="auto"/>
      <w:ind w:left="992" w:hanging="992"/>
    </w:pPr>
    <w:rPr>
      <w:sz w:val="18"/>
      <w:szCs w:val="18"/>
    </w:rPr>
  </w:style>
  <w:style w:type="paragraph" w:customStyle="1" w:styleId="TableList1">
    <w:name w:val="Table_List 1"/>
    <w:basedOn w:val="TableBullet1"/>
    <w:uiPriority w:val="12"/>
    <w:rsid w:val="00ED6B6C"/>
    <w:pPr>
      <w:numPr>
        <w:numId w:val="22"/>
      </w:numPr>
    </w:pPr>
  </w:style>
  <w:style w:type="paragraph" w:customStyle="1" w:styleId="TableList2">
    <w:name w:val="Table_List 2"/>
    <w:basedOn w:val="TableList1"/>
    <w:uiPriority w:val="12"/>
    <w:rsid w:val="00EC4A9F"/>
    <w:pPr>
      <w:numPr>
        <w:ilvl w:val="1"/>
        <w:numId w:val="8"/>
      </w:numPr>
    </w:pPr>
    <w:rPr>
      <w:lang w:val="en-CA"/>
    </w:rPr>
  </w:style>
  <w:style w:type="paragraph" w:customStyle="1" w:styleId="TextBox">
    <w:name w:val="Text Box"/>
    <w:basedOn w:val="Paragraph"/>
    <w:uiPriority w:val="12"/>
    <w:unhideWhenUsed/>
    <w:rsid w:val="00ED6B6C"/>
    <w:pPr>
      <w:pBdr>
        <w:top w:val="single" w:sz="24" w:space="3" w:color="71C9FF" w:themeColor="accent1"/>
        <w:bottom w:val="single" w:sz="24" w:space="3" w:color="71C9FF" w:themeColor="accent1"/>
      </w:pBdr>
      <w:jc w:val="center"/>
    </w:pPr>
    <w:rPr>
      <w:b/>
      <w:i/>
      <w:color w:val="595959" w:themeColor="text1" w:themeTint="A6"/>
    </w:rPr>
  </w:style>
  <w:style w:type="paragraph" w:customStyle="1" w:styleId="TextBoxList">
    <w:name w:val="Text Box List"/>
    <w:basedOn w:val="TextBox"/>
    <w:uiPriority w:val="12"/>
    <w:unhideWhenUsed/>
    <w:rsid w:val="00ED6B6C"/>
    <w:pPr>
      <w:numPr>
        <w:numId w:val="23"/>
      </w:numPr>
    </w:pPr>
    <w:rPr>
      <w:b w:val="0"/>
      <w:color w:val="000000"/>
      <w14:textFill>
        <w14:solidFill>
          <w14:srgbClr w14:val="000000">
            <w14:lumMod w14:val="65000"/>
            <w14:lumOff w14:val="35000"/>
          </w14:srgbClr>
        </w14:solidFill>
      </w14:textFill>
    </w:rPr>
  </w:style>
  <w:style w:type="paragraph" w:styleId="TOC1">
    <w:name w:val="toc 1"/>
    <w:basedOn w:val="Paragraph"/>
    <w:next w:val="Normal"/>
    <w:autoRedefine/>
    <w:uiPriority w:val="39"/>
    <w:unhideWhenUsed/>
    <w:rsid w:val="00A31EE8"/>
    <w:pPr>
      <w:keepNext/>
      <w:tabs>
        <w:tab w:val="right" w:leader="dot" w:pos="9356"/>
      </w:tabs>
      <w:spacing w:line="240" w:lineRule="auto"/>
      <w:ind w:left="284" w:hanging="284"/>
    </w:pPr>
    <w:rPr>
      <w:rFonts w:eastAsia="Arial Unicode MS" w:cs="Calibri"/>
      <w:b/>
      <w:noProof/>
      <w:color w:val="0079C1" w:themeColor="text2"/>
      <w:sz w:val="18"/>
      <w:szCs w:val="18"/>
      <w:lang w:eastAsia="en-AU"/>
    </w:rPr>
  </w:style>
  <w:style w:type="paragraph" w:styleId="TOC2">
    <w:name w:val="toc 2"/>
    <w:basedOn w:val="TOC1"/>
    <w:next w:val="Normal"/>
    <w:autoRedefine/>
    <w:uiPriority w:val="39"/>
    <w:unhideWhenUsed/>
    <w:rsid w:val="00CD1016"/>
    <w:pPr>
      <w:keepNext w:val="0"/>
      <w:spacing w:before="120"/>
      <w:ind w:left="709" w:hanging="425"/>
    </w:pPr>
    <w:rPr>
      <w:b w:val="0"/>
      <w:color w:val="auto"/>
    </w:rPr>
  </w:style>
  <w:style w:type="paragraph" w:styleId="TOC3">
    <w:name w:val="toc 3"/>
    <w:basedOn w:val="TOC2"/>
    <w:next w:val="Normal"/>
    <w:autoRedefine/>
    <w:uiPriority w:val="44"/>
    <w:unhideWhenUsed/>
    <w:rsid w:val="00ED6B6C"/>
    <w:pPr>
      <w:ind w:right="340" w:hanging="709"/>
    </w:pPr>
  </w:style>
  <w:style w:type="paragraph" w:styleId="TOC4">
    <w:name w:val="toc 4"/>
    <w:basedOn w:val="TOC3"/>
    <w:uiPriority w:val="12"/>
    <w:semiHidden/>
    <w:rsid w:val="00ED6B6C"/>
    <w:pPr>
      <w:tabs>
        <w:tab w:val="left" w:pos="1230"/>
        <w:tab w:val="left" w:pos="1418"/>
        <w:tab w:val="right" w:pos="7938"/>
      </w:tabs>
      <w:spacing w:after="60"/>
      <w:ind w:left="1418" w:right="567" w:hanging="1418"/>
    </w:pPr>
    <w:rPr>
      <w:rFonts w:ascii="Univers 45 Light" w:hAnsi="Univers 45 Light"/>
      <w:i/>
      <w:color w:val="003366"/>
      <w:lang w:val="en-AU"/>
    </w:rPr>
  </w:style>
  <w:style w:type="paragraph" w:styleId="TOCHeading">
    <w:name w:val="TOC Heading"/>
    <w:basedOn w:val="Heading2"/>
    <w:next w:val="Border"/>
    <w:uiPriority w:val="44"/>
    <w:rsid w:val="002470F4"/>
    <w:pPr>
      <w:pageBreakBefore/>
      <w:numPr>
        <w:ilvl w:val="0"/>
        <w:numId w:val="0"/>
      </w:numPr>
      <w:spacing w:before="0" w:after="0"/>
      <w:outlineLvl w:val="2"/>
    </w:pPr>
    <w:rPr>
      <w:sz w:val="60"/>
      <w:szCs w:val="220"/>
    </w:rPr>
  </w:style>
  <w:style w:type="paragraph" w:customStyle="1" w:styleId="TOCHeading2">
    <w:name w:val="TOC Heading 2"/>
    <w:basedOn w:val="TOCHeading"/>
    <w:next w:val="Normal"/>
    <w:uiPriority w:val="12"/>
    <w:rsid w:val="00ED6B6C"/>
    <w:pPr>
      <w:pageBreakBefore w:val="0"/>
      <w:spacing w:after="240"/>
      <w:outlineLvl w:val="3"/>
    </w:pPr>
    <w:rPr>
      <w:sz w:val="36"/>
    </w:rPr>
  </w:style>
  <w:style w:type="character" w:customStyle="1" w:styleId="UnresolvedMention1">
    <w:name w:val="Unresolved Mention1"/>
    <w:basedOn w:val="DefaultParagraphFont"/>
    <w:uiPriority w:val="99"/>
    <w:rsid w:val="00ED6B6C"/>
    <w:rPr>
      <w:color w:val="605E5C"/>
      <w:shd w:val="clear" w:color="auto" w:fill="E1DFDD"/>
    </w:rPr>
  </w:style>
  <w:style w:type="paragraph" w:customStyle="1" w:styleId="Caption2">
    <w:name w:val="Caption 2"/>
    <w:basedOn w:val="Caption"/>
    <w:uiPriority w:val="12"/>
    <w:rsid w:val="00533B16"/>
    <w:pPr>
      <w:spacing w:before="0"/>
      <w:ind w:left="993"/>
    </w:pPr>
  </w:style>
  <w:style w:type="paragraph" w:customStyle="1" w:styleId="AttachmentH1">
    <w:name w:val="Attachment H1"/>
    <w:basedOn w:val="Heading5"/>
    <w:uiPriority w:val="11"/>
    <w:semiHidden/>
    <w:rsid w:val="00ED6B6C"/>
    <w:pPr>
      <w:numPr>
        <w:ilvl w:val="0"/>
        <w:numId w:val="0"/>
      </w:numPr>
    </w:pPr>
  </w:style>
  <w:style w:type="paragraph" w:styleId="NormalWeb">
    <w:name w:val="Normal (Web)"/>
    <w:basedOn w:val="Normal"/>
    <w:uiPriority w:val="99"/>
    <w:semiHidden/>
    <w:unhideWhenUsed/>
    <w:rsid w:val="00ED6B6C"/>
    <w:pPr>
      <w:spacing w:before="100" w:beforeAutospacing="1" w:after="100" w:afterAutospacing="1"/>
    </w:pPr>
    <w:rPr>
      <w:rFonts w:ascii="Times New Roman" w:hAnsi="Times New Roman"/>
      <w:sz w:val="24"/>
      <w:lang w:eastAsia="en-GB"/>
    </w:rPr>
  </w:style>
  <w:style w:type="paragraph" w:customStyle="1" w:styleId="ParaIntro">
    <w:name w:val="Para_Intro"/>
    <w:basedOn w:val="Paragraph"/>
    <w:uiPriority w:val="12"/>
    <w:rsid w:val="00ED6B6C"/>
    <w:pPr>
      <w:pBdr>
        <w:bottom w:val="single" w:sz="12" w:space="1" w:color="0079C1" w:themeColor="text2"/>
      </w:pBdr>
      <w:spacing w:after="360"/>
      <w:ind w:left="-709"/>
    </w:pPr>
    <w:rPr>
      <w:color w:val="5F6163" w:themeColor="background2" w:themeShade="BF"/>
      <w:sz w:val="28"/>
      <w:szCs w:val="32"/>
      <w:lang w:eastAsia="en-AU"/>
    </w:rPr>
  </w:style>
  <w:style w:type="paragraph" w:customStyle="1" w:styleId="TableTextLast">
    <w:name w:val="Table Text_Last"/>
    <w:basedOn w:val="TableText"/>
    <w:uiPriority w:val="12"/>
    <w:rsid w:val="00DF41B9"/>
  </w:style>
  <w:style w:type="paragraph" w:customStyle="1" w:styleId="Tiny">
    <w:name w:val="Tiny"/>
    <w:basedOn w:val="Normal"/>
    <w:uiPriority w:val="12"/>
    <w:rsid w:val="00ED6B6C"/>
    <w:pPr>
      <w:widowControl w:val="0"/>
    </w:pPr>
    <w:rPr>
      <w:sz w:val="2"/>
    </w:rPr>
  </w:style>
  <w:style w:type="paragraph" w:customStyle="1" w:styleId="Commentary">
    <w:name w:val="Commentary"/>
    <w:basedOn w:val="Pullquotecompact"/>
    <w:uiPriority w:val="18"/>
    <w:unhideWhenUsed/>
    <w:rsid w:val="00ED6B6C"/>
    <w:pPr>
      <w:pBdr>
        <w:top w:val="none" w:sz="0" w:space="0" w:color="auto"/>
        <w:bottom w:val="none" w:sz="0" w:space="0" w:color="auto"/>
      </w:pBdr>
      <w:spacing w:before="1080" w:after="120"/>
      <w:jc w:val="left"/>
    </w:pPr>
    <w:rPr>
      <w:color w:val="003C60" w:themeColor="text2" w:themeShade="80"/>
      <w:sz w:val="28"/>
      <w:szCs w:val="28"/>
    </w:rPr>
  </w:style>
  <w:style w:type="character" w:customStyle="1" w:styleId="TableTextChar">
    <w:name w:val="Table Text Char"/>
    <w:aliases w:val="tt Char"/>
    <w:link w:val="TableText"/>
    <w:uiPriority w:val="12"/>
    <w:rsid w:val="001E7C0A"/>
    <w:rPr>
      <w:rFonts w:ascii="Segoe UI" w:hAnsi="Segoe UI"/>
      <w:color w:val="404142" w:themeColor="background2" w:themeShade="80"/>
      <w:lang w:val="en-GB" w:eastAsia="en-GB"/>
    </w:rPr>
  </w:style>
  <w:style w:type="paragraph" w:customStyle="1" w:styleId="AttachmentH2">
    <w:name w:val="Attachment H2"/>
    <w:basedOn w:val="Heading6"/>
    <w:next w:val="Paragraph"/>
    <w:uiPriority w:val="11"/>
    <w:semiHidden/>
    <w:rsid w:val="00ED6B6C"/>
    <w:pPr>
      <w:numPr>
        <w:ilvl w:val="0"/>
        <w:numId w:val="0"/>
      </w:numPr>
      <w:spacing w:before="0"/>
    </w:pPr>
  </w:style>
  <w:style w:type="character" w:customStyle="1" w:styleId="TableHeading1Char">
    <w:name w:val="Table Heading 1 Char"/>
    <w:aliases w:val="th1 Char"/>
    <w:basedOn w:val="DefaultParagraphFont"/>
    <w:link w:val="TableHeading1"/>
    <w:uiPriority w:val="12"/>
    <w:rsid w:val="00ED6B6C"/>
    <w:rPr>
      <w:rFonts w:asciiTheme="minorHAnsi" w:hAnsiTheme="minorHAnsi"/>
      <w:color w:val="0079C1" w:themeColor="text2"/>
      <w:lang w:val="en-GB" w:eastAsia="en-GB"/>
    </w:rPr>
  </w:style>
  <w:style w:type="paragraph" w:customStyle="1" w:styleId="TableHeading1Centred">
    <w:name w:val="Table Heading 1_Centred"/>
    <w:aliases w:val="th1c"/>
    <w:basedOn w:val="TableHeading1"/>
    <w:next w:val="TableText"/>
    <w:uiPriority w:val="12"/>
    <w:qFormat/>
    <w:rsid w:val="00ED6B6C"/>
    <w:pPr>
      <w:tabs>
        <w:tab w:val="left" w:pos="318"/>
      </w:tabs>
      <w:jc w:val="center"/>
    </w:pPr>
    <w:rPr>
      <w:rFonts w:asciiTheme="majorHAnsi" w:eastAsiaTheme="minorHAnsi" w:hAnsiTheme="majorHAnsi" w:cs="Calibri"/>
      <w:lang w:eastAsia="en-AU"/>
    </w:rPr>
  </w:style>
  <w:style w:type="table" w:customStyle="1" w:styleId="PlainTable51">
    <w:name w:val="Plain Table 51"/>
    <w:basedOn w:val="TableNormal"/>
    <w:uiPriority w:val="45"/>
    <w:rsid w:val="00ED6B6C"/>
    <w:rPr>
      <w:rFonts w:ascii="Segoe UI" w:hAnsi="Segoe UI"/>
      <w:color w:val="404142" w:themeColor="background2" w:themeShade="8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aliases w:val="th2r"/>
    <w:basedOn w:val="TableHeading2"/>
    <w:uiPriority w:val="12"/>
    <w:rsid w:val="00ED6B6C"/>
    <w:pPr>
      <w:keepNext w:val="0"/>
      <w:tabs>
        <w:tab w:val="left" w:pos="856"/>
      </w:tabs>
    </w:pPr>
    <w:rPr>
      <w:rFonts w:eastAsia="Times New Roman"/>
      <w:lang w:eastAsia="en-US"/>
    </w:rPr>
  </w:style>
  <w:style w:type="paragraph" w:customStyle="1" w:styleId="TableHeading3">
    <w:name w:val="Table Heading 3"/>
    <w:aliases w:val="th3"/>
    <w:basedOn w:val="TableHeading2Row"/>
    <w:uiPriority w:val="12"/>
    <w:rsid w:val="00ED6B6C"/>
    <w:pPr>
      <w:keepNext/>
    </w:pPr>
    <w:rPr>
      <w:b w:val="0"/>
    </w:rPr>
  </w:style>
  <w:style w:type="paragraph" w:customStyle="1" w:styleId="Tabletextsmall">
    <w:name w:val="Table text small"/>
    <w:basedOn w:val="TableText"/>
    <w:uiPriority w:val="12"/>
    <w:unhideWhenUsed/>
    <w:qFormat/>
    <w:rsid w:val="00693608"/>
    <w:pPr>
      <w:tabs>
        <w:tab w:val="left" w:pos="856"/>
      </w:tabs>
    </w:pPr>
    <w:rPr>
      <w:rFonts w:eastAsia="Times New Roman"/>
      <w:lang w:eastAsia="en-AU"/>
    </w:rPr>
  </w:style>
  <w:style w:type="paragraph" w:customStyle="1" w:styleId="References">
    <w:name w:val="References"/>
    <w:basedOn w:val="Normal"/>
    <w:uiPriority w:val="12"/>
    <w:rsid w:val="003A6A89"/>
    <w:pPr>
      <w:keepLines/>
      <w:widowControl w:val="0"/>
      <w:autoSpaceDE w:val="0"/>
      <w:autoSpaceDN w:val="0"/>
      <w:adjustRightInd w:val="0"/>
      <w:spacing w:after="120"/>
      <w:ind w:left="284" w:hanging="284"/>
    </w:pPr>
    <w:rPr>
      <w:rFonts w:asciiTheme="minorHAnsi" w:hAnsiTheme="minorHAnsi" w:cs="Calibri"/>
      <w:sz w:val="20"/>
    </w:rPr>
  </w:style>
  <w:style w:type="table" w:customStyle="1" w:styleId="PlainTable11">
    <w:name w:val="Plain Table 11"/>
    <w:basedOn w:val="TableNormal"/>
    <w:uiPriority w:val="41"/>
    <w:rsid w:val="00DC1A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uiPriority w:val="18"/>
    <w:semiHidden/>
    <w:rsid w:val="00C137C7"/>
    <w:pPr>
      <w:autoSpaceDE w:val="0"/>
      <w:autoSpaceDN w:val="0"/>
      <w:adjustRightInd w:val="0"/>
    </w:pPr>
    <w:rPr>
      <w:rFonts w:ascii="Palatino Linotype" w:hAnsi="Palatino Linotype" w:cs="Palatino Linotype"/>
      <w:color w:val="000000"/>
      <w:sz w:val="24"/>
      <w:szCs w:val="24"/>
      <w:lang w:val="en-GB"/>
    </w:rPr>
  </w:style>
  <w:style w:type="paragraph" w:customStyle="1" w:styleId="ParaKeep">
    <w:name w:val="Para_Keep"/>
    <w:basedOn w:val="Paragraph"/>
    <w:uiPriority w:val="1"/>
    <w:qFormat/>
    <w:rsid w:val="003323A1"/>
    <w:pPr>
      <w:keepNext/>
      <w:spacing w:after="0"/>
    </w:pPr>
  </w:style>
  <w:style w:type="paragraph" w:customStyle="1" w:styleId="TableBullet">
    <w:name w:val="Table Bullet"/>
    <w:basedOn w:val="TableText"/>
    <w:link w:val="TableBulletChar"/>
    <w:uiPriority w:val="99"/>
    <w:semiHidden/>
    <w:qFormat/>
    <w:rsid w:val="00ED6B6C"/>
    <w:pPr>
      <w:numPr>
        <w:numId w:val="19"/>
      </w:numPr>
    </w:pPr>
    <w:rPr>
      <w:rFonts w:cs="Calibri"/>
      <w:color w:val="000000" w:themeColor="text1"/>
    </w:rPr>
  </w:style>
  <w:style w:type="character" w:customStyle="1" w:styleId="TableBulletChar">
    <w:name w:val="Table Bullet Char"/>
    <w:basedOn w:val="TableTextChar"/>
    <w:link w:val="TableBullet"/>
    <w:uiPriority w:val="99"/>
    <w:semiHidden/>
    <w:locked/>
    <w:rsid w:val="00ED6B6C"/>
    <w:rPr>
      <w:rFonts w:ascii="Segoe UI" w:hAnsi="Segoe UI" w:cs="Calibri"/>
      <w:color w:val="000000" w:themeColor="text1"/>
      <w:sz w:val="18"/>
      <w:lang w:val="en-GB" w:eastAsia="en-GB"/>
    </w:rPr>
  </w:style>
  <w:style w:type="paragraph" w:customStyle="1" w:styleId="TableTextKeep">
    <w:name w:val="Table Text Keep"/>
    <w:basedOn w:val="TableText"/>
    <w:uiPriority w:val="12"/>
    <w:rsid w:val="00ED6B6C"/>
    <w:pPr>
      <w:keepNext/>
    </w:pPr>
  </w:style>
  <w:style w:type="paragraph" w:customStyle="1" w:styleId="Border">
    <w:name w:val="Border"/>
    <w:basedOn w:val="Normal"/>
    <w:next w:val="Paragraph"/>
    <w:uiPriority w:val="11"/>
    <w:rsid w:val="004338E4"/>
    <w:pPr>
      <w:keepNext/>
      <w:pBdr>
        <w:bottom w:val="single" w:sz="12" w:space="1" w:color="0079C1" w:themeColor="text2"/>
      </w:pBdr>
      <w:spacing w:after="240"/>
    </w:pPr>
    <w:rPr>
      <w:sz w:val="2"/>
    </w:rPr>
  </w:style>
  <w:style w:type="paragraph" w:customStyle="1" w:styleId="TableIndent">
    <w:name w:val="Table Indent"/>
    <w:basedOn w:val="TableText"/>
    <w:uiPriority w:val="1"/>
    <w:rsid w:val="006B4550"/>
    <w:pPr>
      <w:tabs>
        <w:tab w:val="left" w:pos="1843"/>
      </w:tabs>
      <w:spacing w:before="40" w:after="40"/>
      <w:ind w:left="284"/>
      <w:contextualSpacing/>
    </w:pPr>
    <w:rPr>
      <w:rFonts w:asciiTheme="minorHAnsi" w:hAnsiTheme="minorHAnsi"/>
    </w:rPr>
  </w:style>
  <w:style w:type="character" w:customStyle="1" w:styleId="Subhead1Char">
    <w:name w:val="Subhead 1 Char"/>
    <w:basedOn w:val="Heading9Char"/>
    <w:link w:val="Subhead1"/>
    <w:uiPriority w:val="12"/>
    <w:rsid w:val="00700B82"/>
    <w:rPr>
      <w:rFonts w:asciiTheme="majorHAnsi" w:hAnsiTheme="majorHAnsi"/>
      <w:b w:val="0"/>
      <w:bCs/>
      <w:color w:val="0079C1" w:themeColor="text2"/>
      <w:sz w:val="24"/>
      <w:szCs w:val="24"/>
      <w:lang w:val="en-GB" w:eastAsia="en-GB"/>
    </w:rPr>
  </w:style>
  <w:style w:type="character" w:customStyle="1" w:styleId="Subhead2Char">
    <w:name w:val="Subhead 2 Char"/>
    <w:basedOn w:val="Subhead1Char"/>
    <w:link w:val="Subhead2"/>
    <w:uiPriority w:val="12"/>
    <w:rsid w:val="00B91F1B"/>
    <w:rPr>
      <w:rFonts w:asciiTheme="majorHAnsi" w:hAnsiTheme="majorHAnsi"/>
      <w:b w:val="0"/>
      <w:bCs w:val="0"/>
      <w:color w:val="404142" w:themeColor="background2" w:themeShade="80"/>
      <w:sz w:val="24"/>
      <w:szCs w:val="22"/>
      <w:lang w:val="en-GB" w:eastAsia="en-GB"/>
    </w:rPr>
  </w:style>
  <w:style w:type="character" w:customStyle="1" w:styleId="Subhead3Char">
    <w:name w:val="Subhead 3 Char"/>
    <w:basedOn w:val="Subhead2Char"/>
    <w:link w:val="Subhead3"/>
    <w:uiPriority w:val="12"/>
    <w:rsid w:val="00F3305D"/>
    <w:rPr>
      <w:rFonts w:asciiTheme="majorHAnsi" w:hAnsiTheme="majorHAnsi"/>
      <w:b w:val="0"/>
      <w:bCs w:val="0"/>
      <w:color w:val="404142" w:themeColor="background2" w:themeShade="80"/>
      <w:sz w:val="24"/>
      <w:szCs w:val="24"/>
      <w:lang w:val="en-GB" w:eastAsia="en-GB"/>
    </w:rPr>
  </w:style>
  <w:style w:type="table" w:customStyle="1" w:styleId="PlainTable21">
    <w:name w:val="Plain Table 21"/>
    <w:basedOn w:val="TableNormal"/>
    <w:uiPriority w:val="42"/>
    <w:rsid w:val="000665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unhideWhenUsed/>
    <w:rsid w:val="00B865B0"/>
    <w:rPr>
      <w:color w:val="605E5C"/>
      <w:shd w:val="clear" w:color="auto" w:fill="E1DFDD"/>
    </w:rPr>
  </w:style>
  <w:style w:type="character" w:customStyle="1" w:styleId="Mention">
    <w:name w:val="Mention"/>
    <w:basedOn w:val="DefaultParagraphFont"/>
    <w:uiPriority w:val="99"/>
    <w:unhideWhenUsed/>
    <w:rsid w:val="00116D68"/>
    <w:rPr>
      <w:color w:val="2B579A"/>
      <w:shd w:val="clear" w:color="auto" w:fill="E1DFDD"/>
    </w:rPr>
  </w:style>
  <w:style w:type="character" w:customStyle="1" w:styleId="zone">
    <w:name w:val="zone"/>
    <w:basedOn w:val="DefaultParagraphFont"/>
    <w:rsid w:val="004C3F69"/>
  </w:style>
  <w:style w:type="character" w:customStyle="1" w:styleId="label">
    <w:name w:val="label"/>
    <w:basedOn w:val="DefaultParagraphFont"/>
    <w:rsid w:val="004C3F69"/>
  </w:style>
  <w:style w:type="paragraph" w:customStyle="1" w:styleId="CompactPara">
    <w:name w:val="Compact Para"/>
    <w:basedOn w:val="Paragraph"/>
    <w:uiPriority w:val="12"/>
    <w:rsid w:val="00E17427"/>
    <w:pPr>
      <w:spacing w:before="80" w:after="80" w:line="245" w:lineRule="auto"/>
    </w:pPr>
  </w:style>
  <w:style w:type="paragraph" w:customStyle="1" w:styleId="CompactBullet">
    <w:name w:val="Compact Bullet"/>
    <w:basedOn w:val="CompactPara"/>
    <w:uiPriority w:val="12"/>
    <w:rsid w:val="00EF52DB"/>
    <w:pPr>
      <w:numPr>
        <w:numId w:val="50"/>
      </w:numPr>
      <w:spacing w:before="20" w:after="20" w:line="240" w:lineRule="auto"/>
      <w:ind w:left="227" w:hanging="227"/>
      <w:contextualSpacing/>
    </w:pPr>
  </w:style>
  <w:style w:type="paragraph" w:customStyle="1" w:styleId="CompactParaKeep">
    <w:name w:val="Compact Para_Keep"/>
    <w:basedOn w:val="CompactPara"/>
    <w:uiPriority w:val="12"/>
    <w:rsid w:val="009240B7"/>
    <w:pPr>
      <w:keepNext/>
      <w:keepLines/>
    </w:pPr>
  </w:style>
  <w:style w:type="paragraph" w:customStyle="1" w:styleId="Disclaimer">
    <w:name w:val="Disclaimer"/>
    <w:basedOn w:val="FootnoteText"/>
    <w:uiPriority w:val="2"/>
    <w:rsid w:val="004303AE"/>
    <w:pPr>
      <w:spacing w:before="0" w:after="360"/>
    </w:pPr>
    <w:rPr>
      <w:noProof/>
      <w:color w:val="5F6163" w:themeColor="background2" w:themeShade="BF"/>
    </w:rPr>
  </w:style>
  <w:style w:type="character" w:customStyle="1" w:styleId="ParaHeading">
    <w:name w:val="Para Heading"/>
    <w:uiPriority w:val="1"/>
    <w:rsid w:val="007E24CF"/>
    <w:rPr>
      <w:rFonts w:asciiTheme="majorHAnsi" w:hAnsiTheme="majorHAnsi"/>
      <w:b w:val="0"/>
      <w:bCs/>
      <w:color w:val="404142" w:themeColor="background2" w:themeShade="80"/>
      <w:lang w:eastAsia="en-GB"/>
    </w:rPr>
  </w:style>
  <w:style w:type="character" w:customStyle="1" w:styleId="Invisible">
    <w:name w:val="Invisible"/>
    <w:uiPriority w:val="1"/>
    <w:rsid w:val="00EE7A00"/>
    <w:rPr>
      <w:bCs/>
      <w:color w:val="FFFFFF" w:themeColor="background1"/>
      <w:sz w:val="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70271650">
      <w:bodyDiv w:val="1"/>
      <w:marLeft w:val="0"/>
      <w:marRight w:val="0"/>
      <w:marTop w:val="0"/>
      <w:marBottom w:val="0"/>
      <w:divBdr>
        <w:top w:val="none" w:sz="0" w:space="0" w:color="auto"/>
        <w:left w:val="none" w:sz="0" w:space="0" w:color="auto"/>
        <w:bottom w:val="none" w:sz="0" w:space="0" w:color="auto"/>
        <w:right w:val="none" w:sz="0" w:space="0" w:color="auto"/>
      </w:divBdr>
    </w:div>
    <w:div w:id="76170249">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85881012">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2718164">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50744283">
      <w:bodyDiv w:val="1"/>
      <w:marLeft w:val="0"/>
      <w:marRight w:val="0"/>
      <w:marTop w:val="0"/>
      <w:marBottom w:val="0"/>
      <w:divBdr>
        <w:top w:val="none" w:sz="0" w:space="0" w:color="auto"/>
        <w:left w:val="none" w:sz="0" w:space="0" w:color="auto"/>
        <w:bottom w:val="none" w:sz="0" w:space="0" w:color="auto"/>
        <w:right w:val="none" w:sz="0" w:space="0" w:color="auto"/>
      </w:divBdr>
    </w:div>
    <w:div w:id="325939255">
      <w:bodyDiv w:val="1"/>
      <w:marLeft w:val="0"/>
      <w:marRight w:val="0"/>
      <w:marTop w:val="0"/>
      <w:marBottom w:val="0"/>
      <w:divBdr>
        <w:top w:val="none" w:sz="0" w:space="0" w:color="auto"/>
        <w:left w:val="none" w:sz="0" w:space="0" w:color="auto"/>
        <w:bottom w:val="none" w:sz="0" w:space="0" w:color="auto"/>
        <w:right w:val="none" w:sz="0" w:space="0" w:color="auto"/>
      </w:divBdr>
    </w:div>
    <w:div w:id="326327184">
      <w:bodyDiv w:val="1"/>
      <w:marLeft w:val="0"/>
      <w:marRight w:val="0"/>
      <w:marTop w:val="0"/>
      <w:marBottom w:val="0"/>
      <w:divBdr>
        <w:top w:val="none" w:sz="0" w:space="0" w:color="auto"/>
        <w:left w:val="none" w:sz="0" w:space="0" w:color="auto"/>
        <w:bottom w:val="none" w:sz="0" w:space="0" w:color="auto"/>
        <w:right w:val="none" w:sz="0" w:space="0" w:color="auto"/>
      </w:divBdr>
    </w:div>
    <w:div w:id="335158892">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83934169">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52355800">
      <w:bodyDiv w:val="1"/>
      <w:marLeft w:val="0"/>
      <w:marRight w:val="0"/>
      <w:marTop w:val="0"/>
      <w:marBottom w:val="0"/>
      <w:divBdr>
        <w:top w:val="none" w:sz="0" w:space="0" w:color="auto"/>
        <w:left w:val="none" w:sz="0" w:space="0" w:color="auto"/>
        <w:bottom w:val="none" w:sz="0" w:space="0" w:color="auto"/>
        <w:right w:val="none" w:sz="0" w:space="0" w:color="auto"/>
      </w:divBdr>
    </w:div>
    <w:div w:id="581912563">
      <w:bodyDiv w:val="1"/>
      <w:marLeft w:val="0"/>
      <w:marRight w:val="0"/>
      <w:marTop w:val="0"/>
      <w:marBottom w:val="0"/>
      <w:divBdr>
        <w:top w:val="none" w:sz="0" w:space="0" w:color="auto"/>
        <w:left w:val="none" w:sz="0" w:space="0" w:color="auto"/>
        <w:bottom w:val="none" w:sz="0" w:space="0" w:color="auto"/>
        <w:right w:val="none" w:sz="0" w:space="0" w:color="auto"/>
      </w:divBdr>
    </w:div>
    <w:div w:id="604000981">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0114442">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836771048">
      <w:bodyDiv w:val="1"/>
      <w:marLeft w:val="0"/>
      <w:marRight w:val="0"/>
      <w:marTop w:val="0"/>
      <w:marBottom w:val="0"/>
      <w:divBdr>
        <w:top w:val="none" w:sz="0" w:space="0" w:color="auto"/>
        <w:left w:val="none" w:sz="0" w:space="0" w:color="auto"/>
        <w:bottom w:val="none" w:sz="0" w:space="0" w:color="auto"/>
        <w:right w:val="none" w:sz="0" w:space="0" w:color="auto"/>
      </w:divBdr>
    </w:div>
    <w:div w:id="870845294">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58817930">
      <w:bodyDiv w:val="1"/>
      <w:marLeft w:val="0"/>
      <w:marRight w:val="0"/>
      <w:marTop w:val="0"/>
      <w:marBottom w:val="0"/>
      <w:divBdr>
        <w:top w:val="none" w:sz="0" w:space="0" w:color="auto"/>
        <w:left w:val="none" w:sz="0" w:space="0" w:color="auto"/>
        <w:bottom w:val="none" w:sz="0" w:space="0" w:color="auto"/>
        <w:right w:val="none" w:sz="0" w:space="0" w:color="auto"/>
      </w:divBdr>
    </w:div>
    <w:div w:id="1217548944">
      <w:bodyDiv w:val="1"/>
      <w:marLeft w:val="0"/>
      <w:marRight w:val="0"/>
      <w:marTop w:val="0"/>
      <w:marBottom w:val="0"/>
      <w:divBdr>
        <w:top w:val="none" w:sz="0" w:space="0" w:color="auto"/>
        <w:left w:val="none" w:sz="0" w:space="0" w:color="auto"/>
        <w:bottom w:val="none" w:sz="0" w:space="0" w:color="auto"/>
        <w:right w:val="none" w:sz="0" w:space="0" w:color="auto"/>
      </w:divBdr>
      <w:divsChild>
        <w:div w:id="1244408743">
          <w:marLeft w:val="0"/>
          <w:marRight w:val="0"/>
          <w:marTop w:val="90"/>
          <w:marBottom w:val="0"/>
          <w:divBdr>
            <w:top w:val="none" w:sz="0" w:space="0" w:color="auto"/>
            <w:left w:val="none" w:sz="0" w:space="0" w:color="auto"/>
            <w:bottom w:val="none" w:sz="0" w:space="0" w:color="auto"/>
            <w:right w:val="none" w:sz="0" w:space="0" w:color="auto"/>
          </w:divBdr>
          <w:divsChild>
            <w:div w:id="247202635">
              <w:marLeft w:val="0"/>
              <w:marRight w:val="0"/>
              <w:marTop w:val="0"/>
              <w:marBottom w:val="420"/>
              <w:divBdr>
                <w:top w:val="none" w:sz="0" w:space="0" w:color="auto"/>
                <w:left w:val="none" w:sz="0" w:space="0" w:color="auto"/>
                <w:bottom w:val="none" w:sz="0" w:space="0" w:color="auto"/>
                <w:right w:val="none" w:sz="0" w:space="0" w:color="auto"/>
              </w:divBdr>
              <w:divsChild>
                <w:div w:id="2040616936">
                  <w:marLeft w:val="0"/>
                  <w:marRight w:val="0"/>
                  <w:marTop w:val="0"/>
                  <w:marBottom w:val="0"/>
                  <w:divBdr>
                    <w:top w:val="none" w:sz="0" w:space="0" w:color="auto"/>
                    <w:left w:val="none" w:sz="0" w:space="0" w:color="auto"/>
                    <w:bottom w:val="none" w:sz="0" w:space="0" w:color="auto"/>
                    <w:right w:val="none" w:sz="0" w:space="0" w:color="auto"/>
                  </w:divBdr>
                  <w:divsChild>
                    <w:div w:id="1553611943">
                      <w:marLeft w:val="0"/>
                      <w:marRight w:val="0"/>
                      <w:marTop w:val="0"/>
                      <w:marBottom w:val="0"/>
                      <w:divBdr>
                        <w:top w:val="none" w:sz="0" w:space="0" w:color="auto"/>
                        <w:left w:val="none" w:sz="0" w:space="0" w:color="auto"/>
                        <w:bottom w:val="none" w:sz="0" w:space="0" w:color="auto"/>
                        <w:right w:val="none" w:sz="0" w:space="0" w:color="auto"/>
                      </w:divBdr>
                      <w:divsChild>
                        <w:div w:id="1910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761">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292130442">
      <w:bodyDiv w:val="1"/>
      <w:marLeft w:val="0"/>
      <w:marRight w:val="0"/>
      <w:marTop w:val="0"/>
      <w:marBottom w:val="0"/>
      <w:divBdr>
        <w:top w:val="none" w:sz="0" w:space="0" w:color="auto"/>
        <w:left w:val="none" w:sz="0" w:space="0" w:color="auto"/>
        <w:bottom w:val="none" w:sz="0" w:space="0" w:color="auto"/>
        <w:right w:val="none" w:sz="0" w:space="0" w:color="auto"/>
      </w:divBdr>
      <w:divsChild>
        <w:div w:id="1496140247">
          <w:marLeft w:val="0"/>
          <w:marRight w:val="0"/>
          <w:marTop w:val="0"/>
          <w:marBottom w:val="0"/>
          <w:divBdr>
            <w:top w:val="none" w:sz="0" w:space="0" w:color="auto"/>
            <w:left w:val="none" w:sz="0" w:space="0" w:color="auto"/>
            <w:bottom w:val="none" w:sz="0" w:space="0" w:color="auto"/>
            <w:right w:val="none" w:sz="0" w:space="0" w:color="auto"/>
          </w:divBdr>
          <w:divsChild>
            <w:div w:id="532153058">
              <w:marLeft w:val="0"/>
              <w:marRight w:val="0"/>
              <w:marTop w:val="0"/>
              <w:marBottom w:val="0"/>
              <w:divBdr>
                <w:top w:val="none" w:sz="0" w:space="0" w:color="auto"/>
                <w:left w:val="none" w:sz="0" w:space="0" w:color="auto"/>
                <w:bottom w:val="none" w:sz="0" w:space="0" w:color="auto"/>
                <w:right w:val="none" w:sz="0" w:space="0" w:color="auto"/>
              </w:divBdr>
            </w:div>
            <w:div w:id="553322268">
              <w:marLeft w:val="0"/>
              <w:marRight w:val="0"/>
              <w:marTop w:val="0"/>
              <w:marBottom w:val="0"/>
              <w:divBdr>
                <w:top w:val="none" w:sz="0" w:space="0" w:color="auto"/>
                <w:left w:val="none" w:sz="0" w:space="0" w:color="auto"/>
                <w:bottom w:val="none" w:sz="0" w:space="0" w:color="auto"/>
                <w:right w:val="none" w:sz="0" w:space="0" w:color="auto"/>
              </w:divBdr>
            </w:div>
            <w:div w:id="1132022615">
              <w:marLeft w:val="0"/>
              <w:marRight w:val="0"/>
              <w:marTop w:val="0"/>
              <w:marBottom w:val="0"/>
              <w:divBdr>
                <w:top w:val="none" w:sz="0" w:space="0" w:color="auto"/>
                <w:left w:val="none" w:sz="0" w:space="0" w:color="auto"/>
                <w:bottom w:val="none" w:sz="0" w:space="0" w:color="auto"/>
                <w:right w:val="none" w:sz="0" w:space="0" w:color="auto"/>
              </w:divBdr>
            </w:div>
            <w:div w:id="1421293834">
              <w:marLeft w:val="0"/>
              <w:marRight w:val="0"/>
              <w:marTop w:val="0"/>
              <w:marBottom w:val="0"/>
              <w:divBdr>
                <w:top w:val="none" w:sz="0" w:space="0" w:color="auto"/>
                <w:left w:val="none" w:sz="0" w:space="0" w:color="auto"/>
                <w:bottom w:val="none" w:sz="0" w:space="0" w:color="auto"/>
                <w:right w:val="none" w:sz="0" w:space="0" w:color="auto"/>
              </w:divBdr>
            </w:div>
            <w:div w:id="1508015916">
              <w:marLeft w:val="0"/>
              <w:marRight w:val="0"/>
              <w:marTop w:val="0"/>
              <w:marBottom w:val="0"/>
              <w:divBdr>
                <w:top w:val="none" w:sz="0" w:space="0" w:color="auto"/>
                <w:left w:val="none" w:sz="0" w:space="0" w:color="auto"/>
                <w:bottom w:val="none" w:sz="0" w:space="0" w:color="auto"/>
                <w:right w:val="none" w:sz="0" w:space="0" w:color="auto"/>
              </w:divBdr>
            </w:div>
            <w:div w:id="18915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8863">
      <w:bodyDiv w:val="1"/>
      <w:marLeft w:val="0"/>
      <w:marRight w:val="0"/>
      <w:marTop w:val="0"/>
      <w:marBottom w:val="0"/>
      <w:divBdr>
        <w:top w:val="none" w:sz="0" w:space="0" w:color="auto"/>
        <w:left w:val="none" w:sz="0" w:space="0" w:color="auto"/>
        <w:bottom w:val="none" w:sz="0" w:space="0" w:color="auto"/>
        <w:right w:val="none" w:sz="0" w:space="0" w:color="auto"/>
      </w:divBdr>
    </w:div>
    <w:div w:id="1363627663">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8361871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9012001">
      <w:bodyDiv w:val="1"/>
      <w:marLeft w:val="0"/>
      <w:marRight w:val="0"/>
      <w:marTop w:val="0"/>
      <w:marBottom w:val="0"/>
      <w:divBdr>
        <w:top w:val="none" w:sz="0" w:space="0" w:color="auto"/>
        <w:left w:val="none" w:sz="0" w:space="0" w:color="auto"/>
        <w:bottom w:val="none" w:sz="0" w:space="0" w:color="auto"/>
        <w:right w:val="none" w:sz="0" w:space="0" w:color="auto"/>
      </w:divBdr>
    </w:div>
    <w:div w:id="1867062912">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63920973">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55150946">
      <w:bodyDiv w:val="1"/>
      <w:marLeft w:val="0"/>
      <w:marRight w:val="0"/>
      <w:marTop w:val="0"/>
      <w:marBottom w:val="0"/>
      <w:divBdr>
        <w:top w:val="none" w:sz="0" w:space="0" w:color="auto"/>
        <w:left w:val="none" w:sz="0" w:space="0" w:color="auto"/>
        <w:bottom w:val="none" w:sz="0" w:space="0" w:color="auto"/>
        <w:right w:val="none" w:sz="0" w:space="0" w:color="auto"/>
      </w:divBdr>
    </w:div>
    <w:div w:id="2058965593">
      <w:bodyDiv w:val="1"/>
      <w:marLeft w:val="0"/>
      <w:marRight w:val="0"/>
      <w:marTop w:val="0"/>
      <w:marBottom w:val="0"/>
      <w:divBdr>
        <w:top w:val="none" w:sz="0" w:space="0" w:color="auto"/>
        <w:left w:val="none" w:sz="0" w:space="0" w:color="auto"/>
        <w:bottom w:val="none" w:sz="0" w:space="0" w:color="auto"/>
        <w:right w:val="none" w:sz="0" w:space="0" w:color="auto"/>
      </w:divBdr>
    </w:div>
    <w:div w:id="213551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agedcarequality.gov.au/resources/psychotropic-medications-used-australia-information-aged-car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pbs.gov.au/industry/listing/elements/pbac-meetings/psd/2019-08/files/risperidone-factsheet-2019.pdf" TargetMode="External"/><Relationship Id="rId33" Type="http://schemas.openxmlformats.org/officeDocument/2006/relationships/header" Target="header1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www.pbs.gov.au/industry/listing/elements/pbac-meetings/psd/2019-08/files/risperidone-factsheet-2019.pdf" TargetMode="External"/><Relationship Id="rId30" Type="http://schemas.openxmlformats.org/officeDocument/2006/relationships/header" Target="header11.xml"/><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OneDrive\Documents\Custom%20Office%20Templates\AHA%20Normal.dotx" TargetMode="External"/></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solidFill>
            <a:sysClr val="window" lastClr="FFFFFF"/>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3" ma:contentTypeDescription="Create a new document." ma:contentTypeScope="" ma:versionID="ed98fcc328214e4ee74a01e4d0cc26e3">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b8dd4889f98b7cc8ba74ddb85da47621"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0765F-A66F-4A00-ACB5-5C602808333A}">
  <ds:schemaRefs>
    <ds:schemaRef ds:uri="http://schemas.microsoft.com/sharepoint/v3/contenttype/forms"/>
  </ds:schemaRefs>
</ds:datastoreItem>
</file>

<file path=customXml/itemProps2.xml><?xml version="1.0" encoding="utf-8"?>
<ds:datastoreItem xmlns:ds="http://schemas.openxmlformats.org/officeDocument/2006/customXml" ds:itemID="{F18114C5-2200-4AC8-ADEB-701DA414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B3A11-7DDE-4F7F-8BBF-C22559689627}">
  <ds:schemaRef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e29b8a1d-9a32-4d4b-8209-f7ff1a4b177e"/>
    <ds:schemaRef ds:uri="http://schemas.microsoft.com/office/2006/documentManagement/types"/>
    <ds:schemaRef ds:uri="4ea194d9-95e5-4b7a-b43c-f518b4def09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040EF64-6ECF-4726-ABD9-962F7B39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AHA Normal.dotx</Template>
  <TotalTime>12</TotalTime>
  <Pages>64</Pages>
  <Words>53709</Words>
  <Characters>306144</Characters>
  <Application>Microsoft Office Word</Application>
  <DocSecurity>0</DocSecurity>
  <Lines>2551</Lines>
  <Paragraphs>718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359135</CharactersWithSpaces>
  <SharedDoc>false</SharedDoc>
  <HLinks>
    <vt:vector size="192" baseType="variant">
      <vt:variant>
        <vt:i4>6881321</vt:i4>
      </vt:variant>
      <vt:variant>
        <vt:i4>456</vt:i4>
      </vt:variant>
      <vt:variant>
        <vt:i4>0</vt:i4>
      </vt:variant>
      <vt:variant>
        <vt:i4>5</vt:i4>
      </vt:variant>
      <vt:variant>
        <vt:lpwstr>http://www.pbs.gov.au/industry/listing/elements/pbac-meetings/psd/2019-08/files/risperidone-factsheet-2019.pdf</vt:lpwstr>
      </vt:variant>
      <vt:variant>
        <vt:lpwstr/>
      </vt:variant>
      <vt:variant>
        <vt:i4>6881397</vt:i4>
      </vt:variant>
      <vt:variant>
        <vt:i4>453</vt:i4>
      </vt:variant>
      <vt:variant>
        <vt:i4>0</vt:i4>
      </vt:variant>
      <vt:variant>
        <vt:i4>5</vt:i4>
      </vt:variant>
      <vt:variant>
        <vt:lpwstr>https://www.agedcarequality.gov.au/resources/psychotropic-medications-used-australia-information-aged-care</vt:lpwstr>
      </vt:variant>
      <vt:variant>
        <vt:lpwstr/>
      </vt:variant>
      <vt:variant>
        <vt:i4>6881321</vt:i4>
      </vt:variant>
      <vt:variant>
        <vt:i4>444</vt:i4>
      </vt:variant>
      <vt:variant>
        <vt:i4>0</vt:i4>
      </vt:variant>
      <vt:variant>
        <vt:i4>5</vt:i4>
      </vt:variant>
      <vt:variant>
        <vt:lpwstr>http://www.pbs.gov.au/industry/listing/elements/pbac-meetings/psd/2019-08/files/risperidone-factsheet-2019.pdf</vt:lpwstr>
      </vt:variant>
      <vt:variant>
        <vt:lpwstr/>
      </vt:variant>
      <vt:variant>
        <vt:i4>6291509</vt:i4>
      </vt:variant>
      <vt:variant>
        <vt:i4>420</vt:i4>
      </vt:variant>
      <vt:variant>
        <vt:i4>0</vt:i4>
      </vt:variant>
      <vt:variant>
        <vt:i4>5</vt:i4>
      </vt:variant>
      <vt:variant>
        <vt:lpwstr>https://www.aph.gov.au/Parliamentary_Business/Committees/Senate/Scrutiny_of_Delegated_Legislation/Monitor/mon2019/index</vt:lpwstr>
      </vt:variant>
      <vt:variant>
        <vt:lpwstr/>
      </vt:variant>
      <vt:variant>
        <vt:i4>6291509</vt:i4>
      </vt:variant>
      <vt:variant>
        <vt:i4>417</vt:i4>
      </vt:variant>
      <vt:variant>
        <vt:i4>0</vt:i4>
      </vt:variant>
      <vt:variant>
        <vt:i4>5</vt:i4>
      </vt:variant>
      <vt:variant>
        <vt:lpwstr>https://www.aph.gov.au/Parliamentary_Business/Committees/Senate/Scrutiny_of_Delegated_Legislation/Monitor/mon2019/index</vt:lpwstr>
      </vt:variant>
      <vt:variant>
        <vt:lpwstr/>
      </vt:variant>
      <vt:variant>
        <vt:i4>6291509</vt:i4>
      </vt:variant>
      <vt:variant>
        <vt:i4>414</vt:i4>
      </vt:variant>
      <vt:variant>
        <vt:i4>0</vt:i4>
      </vt:variant>
      <vt:variant>
        <vt:i4>5</vt:i4>
      </vt:variant>
      <vt:variant>
        <vt:lpwstr>https://www.aph.gov.au/Parliamentary_Business/Committees/Senate/Scrutiny_of_Delegated_Legislation/Monitor/mon2019/index</vt:lpwstr>
      </vt:variant>
      <vt:variant>
        <vt:lpwstr/>
      </vt:variant>
      <vt:variant>
        <vt:i4>5046349</vt:i4>
      </vt:variant>
      <vt:variant>
        <vt:i4>300</vt:i4>
      </vt:variant>
      <vt:variant>
        <vt:i4>0</vt:i4>
      </vt:variant>
      <vt:variant>
        <vt:i4>5</vt:i4>
      </vt:variant>
      <vt:variant>
        <vt:lpwstr>https://ndissupport.agedservicesworkforce.com.au/</vt:lpwstr>
      </vt:variant>
      <vt:variant>
        <vt:lpwstr/>
      </vt:variant>
      <vt:variant>
        <vt:i4>1376304</vt:i4>
      </vt:variant>
      <vt:variant>
        <vt:i4>140</vt:i4>
      </vt:variant>
      <vt:variant>
        <vt:i4>0</vt:i4>
      </vt:variant>
      <vt:variant>
        <vt:i4>5</vt:i4>
      </vt:variant>
      <vt:variant>
        <vt:lpwstr/>
      </vt:variant>
      <vt:variant>
        <vt:lpwstr>_Toc56585854</vt:lpwstr>
      </vt:variant>
      <vt:variant>
        <vt:i4>1179696</vt:i4>
      </vt:variant>
      <vt:variant>
        <vt:i4>131</vt:i4>
      </vt:variant>
      <vt:variant>
        <vt:i4>0</vt:i4>
      </vt:variant>
      <vt:variant>
        <vt:i4>5</vt:i4>
      </vt:variant>
      <vt:variant>
        <vt:lpwstr/>
      </vt:variant>
      <vt:variant>
        <vt:lpwstr>_Toc56585853</vt:lpwstr>
      </vt:variant>
      <vt:variant>
        <vt:i4>1245232</vt:i4>
      </vt:variant>
      <vt:variant>
        <vt:i4>125</vt:i4>
      </vt:variant>
      <vt:variant>
        <vt:i4>0</vt:i4>
      </vt:variant>
      <vt:variant>
        <vt:i4>5</vt:i4>
      </vt:variant>
      <vt:variant>
        <vt:lpwstr/>
      </vt:variant>
      <vt:variant>
        <vt:lpwstr>_Toc56585852</vt:lpwstr>
      </vt:variant>
      <vt:variant>
        <vt:i4>1048624</vt:i4>
      </vt:variant>
      <vt:variant>
        <vt:i4>119</vt:i4>
      </vt:variant>
      <vt:variant>
        <vt:i4>0</vt:i4>
      </vt:variant>
      <vt:variant>
        <vt:i4>5</vt:i4>
      </vt:variant>
      <vt:variant>
        <vt:lpwstr/>
      </vt:variant>
      <vt:variant>
        <vt:lpwstr>_Toc56585851</vt:lpwstr>
      </vt:variant>
      <vt:variant>
        <vt:i4>1114160</vt:i4>
      </vt:variant>
      <vt:variant>
        <vt:i4>113</vt:i4>
      </vt:variant>
      <vt:variant>
        <vt:i4>0</vt:i4>
      </vt:variant>
      <vt:variant>
        <vt:i4>5</vt:i4>
      </vt:variant>
      <vt:variant>
        <vt:lpwstr/>
      </vt:variant>
      <vt:variant>
        <vt:lpwstr>_Toc56585850</vt:lpwstr>
      </vt:variant>
      <vt:variant>
        <vt:i4>1572913</vt:i4>
      </vt:variant>
      <vt:variant>
        <vt:i4>104</vt:i4>
      </vt:variant>
      <vt:variant>
        <vt:i4>0</vt:i4>
      </vt:variant>
      <vt:variant>
        <vt:i4>5</vt:i4>
      </vt:variant>
      <vt:variant>
        <vt:lpwstr/>
      </vt:variant>
      <vt:variant>
        <vt:lpwstr>_Toc56585849</vt:lpwstr>
      </vt:variant>
      <vt:variant>
        <vt:i4>1638449</vt:i4>
      </vt:variant>
      <vt:variant>
        <vt:i4>98</vt:i4>
      </vt:variant>
      <vt:variant>
        <vt:i4>0</vt:i4>
      </vt:variant>
      <vt:variant>
        <vt:i4>5</vt:i4>
      </vt:variant>
      <vt:variant>
        <vt:lpwstr/>
      </vt:variant>
      <vt:variant>
        <vt:lpwstr>_Toc56585848</vt:lpwstr>
      </vt:variant>
      <vt:variant>
        <vt:i4>1441841</vt:i4>
      </vt:variant>
      <vt:variant>
        <vt:i4>92</vt:i4>
      </vt:variant>
      <vt:variant>
        <vt:i4>0</vt:i4>
      </vt:variant>
      <vt:variant>
        <vt:i4>5</vt:i4>
      </vt:variant>
      <vt:variant>
        <vt:lpwstr/>
      </vt:variant>
      <vt:variant>
        <vt:lpwstr>_Toc56585847</vt:lpwstr>
      </vt:variant>
      <vt:variant>
        <vt:i4>1507377</vt:i4>
      </vt:variant>
      <vt:variant>
        <vt:i4>86</vt:i4>
      </vt:variant>
      <vt:variant>
        <vt:i4>0</vt:i4>
      </vt:variant>
      <vt:variant>
        <vt:i4>5</vt:i4>
      </vt:variant>
      <vt:variant>
        <vt:lpwstr/>
      </vt:variant>
      <vt:variant>
        <vt:lpwstr>_Toc56585846</vt:lpwstr>
      </vt:variant>
      <vt:variant>
        <vt:i4>1310769</vt:i4>
      </vt:variant>
      <vt:variant>
        <vt:i4>80</vt:i4>
      </vt:variant>
      <vt:variant>
        <vt:i4>0</vt:i4>
      </vt:variant>
      <vt:variant>
        <vt:i4>5</vt:i4>
      </vt:variant>
      <vt:variant>
        <vt:lpwstr/>
      </vt:variant>
      <vt:variant>
        <vt:lpwstr>_Toc56585845</vt:lpwstr>
      </vt:variant>
      <vt:variant>
        <vt:i4>1376305</vt:i4>
      </vt:variant>
      <vt:variant>
        <vt:i4>74</vt:i4>
      </vt:variant>
      <vt:variant>
        <vt:i4>0</vt:i4>
      </vt:variant>
      <vt:variant>
        <vt:i4>5</vt:i4>
      </vt:variant>
      <vt:variant>
        <vt:lpwstr/>
      </vt:variant>
      <vt:variant>
        <vt:lpwstr>_Toc56585844</vt:lpwstr>
      </vt:variant>
      <vt:variant>
        <vt:i4>1179697</vt:i4>
      </vt:variant>
      <vt:variant>
        <vt:i4>68</vt:i4>
      </vt:variant>
      <vt:variant>
        <vt:i4>0</vt:i4>
      </vt:variant>
      <vt:variant>
        <vt:i4>5</vt:i4>
      </vt:variant>
      <vt:variant>
        <vt:lpwstr/>
      </vt:variant>
      <vt:variant>
        <vt:lpwstr>_Toc56585843</vt:lpwstr>
      </vt:variant>
      <vt:variant>
        <vt:i4>1245233</vt:i4>
      </vt:variant>
      <vt:variant>
        <vt:i4>62</vt:i4>
      </vt:variant>
      <vt:variant>
        <vt:i4>0</vt:i4>
      </vt:variant>
      <vt:variant>
        <vt:i4>5</vt:i4>
      </vt:variant>
      <vt:variant>
        <vt:lpwstr/>
      </vt:variant>
      <vt:variant>
        <vt:lpwstr>_Toc56585842</vt:lpwstr>
      </vt:variant>
      <vt:variant>
        <vt:i4>1048625</vt:i4>
      </vt:variant>
      <vt:variant>
        <vt:i4>56</vt:i4>
      </vt:variant>
      <vt:variant>
        <vt:i4>0</vt:i4>
      </vt:variant>
      <vt:variant>
        <vt:i4>5</vt:i4>
      </vt:variant>
      <vt:variant>
        <vt:lpwstr/>
      </vt:variant>
      <vt:variant>
        <vt:lpwstr>_Toc56585841</vt:lpwstr>
      </vt:variant>
      <vt:variant>
        <vt:i4>1114161</vt:i4>
      </vt:variant>
      <vt:variant>
        <vt:i4>50</vt:i4>
      </vt:variant>
      <vt:variant>
        <vt:i4>0</vt:i4>
      </vt:variant>
      <vt:variant>
        <vt:i4>5</vt:i4>
      </vt:variant>
      <vt:variant>
        <vt:lpwstr/>
      </vt:variant>
      <vt:variant>
        <vt:lpwstr>_Toc56585840</vt:lpwstr>
      </vt:variant>
      <vt:variant>
        <vt:i4>1572918</vt:i4>
      </vt:variant>
      <vt:variant>
        <vt:i4>44</vt:i4>
      </vt:variant>
      <vt:variant>
        <vt:i4>0</vt:i4>
      </vt:variant>
      <vt:variant>
        <vt:i4>5</vt:i4>
      </vt:variant>
      <vt:variant>
        <vt:lpwstr/>
      </vt:variant>
      <vt:variant>
        <vt:lpwstr>_Toc56585839</vt:lpwstr>
      </vt:variant>
      <vt:variant>
        <vt:i4>1638454</vt:i4>
      </vt:variant>
      <vt:variant>
        <vt:i4>38</vt:i4>
      </vt:variant>
      <vt:variant>
        <vt:i4>0</vt:i4>
      </vt:variant>
      <vt:variant>
        <vt:i4>5</vt:i4>
      </vt:variant>
      <vt:variant>
        <vt:lpwstr/>
      </vt:variant>
      <vt:variant>
        <vt:lpwstr>_Toc56585838</vt:lpwstr>
      </vt:variant>
      <vt:variant>
        <vt:i4>1441846</vt:i4>
      </vt:variant>
      <vt:variant>
        <vt:i4>32</vt:i4>
      </vt:variant>
      <vt:variant>
        <vt:i4>0</vt:i4>
      </vt:variant>
      <vt:variant>
        <vt:i4>5</vt:i4>
      </vt:variant>
      <vt:variant>
        <vt:lpwstr/>
      </vt:variant>
      <vt:variant>
        <vt:lpwstr>_Toc56585837</vt:lpwstr>
      </vt:variant>
      <vt:variant>
        <vt:i4>1507382</vt:i4>
      </vt:variant>
      <vt:variant>
        <vt:i4>26</vt:i4>
      </vt:variant>
      <vt:variant>
        <vt:i4>0</vt:i4>
      </vt:variant>
      <vt:variant>
        <vt:i4>5</vt:i4>
      </vt:variant>
      <vt:variant>
        <vt:lpwstr/>
      </vt:variant>
      <vt:variant>
        <vt:lpwstr>_Toc56585836</vt:lpwstr>
      </vt:variant>
      <vt:variant>
        <vt:i4>1310774</vt:i4>
      </vt:variant>
      <vt:variant>
        <vt:i4>20</vt:i4>
      </vt:variant>
      <vt:variant>
        <vt:i4>0</vt:i4>
      </vt:variant>
      <vt:variant>
        <vt:i4>5</vt:i4>
      </vt:variant>
      <vt:variant>
        <vt:lpwstr/>
      </vt:variant>
      <vt:variant>
        <vt:lpwstr>_Toc56585835</vt:lpwstr>
      </vt:variant>
      <vt:variant>
        <vt:i4>1376310</vt:i4>
      </vt:variant>
      <vt:variant>
        <vt:i4>14</vt:i4>
      </vt:variant>
      <vt:variant>
        <vt:i4>0</vt:i4>
      </vt:variant>
      <vt:variant>
        <vt:i4>5</vt:i4>
      </vt:variant>
      <vt:variant>
        <vt:lpwstr/>
      </vt:variant>
      <vt:variant>
        <vt:lpwstr>_Toc56585834</vt:lpwstr>
      </vt:variant>
      <vt:variant>
        <vt:i4>1179702</vt:i4>
      </vt:variant>
      <vt:variant>
        <vt:i4>8</vt:i4>
      </vt:variant>
      <vt:variant>
        <vt:i4>0</vt:i4>
      </vt:variant>
      <vt:variant>
        <vt:i4>5</vt:i4>
      </vt:variant>
      <vt:variant>
        <vt:lpwstr/>
      </vt:variant>
      <vt:variant>
        <vt:lpwstr>_Toc56585833</vt:lpwstr>
      </vt:variant>
      <vt:variant>
        <vt:i4>1245238</vt:i4>
      </vt:variant>
      <vt:variant>
        <vt:i4>2</vt:i4>
      </vt:variant>
      <vt:variant>
        <vt:i4>0</vt:i4>
      </vt:variant>
      <vt:variant>
        <vt:i4>5</vt:i4>
      </vt:variant>
      <vt:variant>
        <vt:lpwstr/>
      </vt:variant>
      <vt:variant>
        <vt:lpwstr>_Toc56585832</vt:lpwstr>
      </vt:variant>
      <vt:variant>
        <vt:i4>1835041</vt:i4>
      </vt:variant>
      <vt:variant>
        <vt:i4>3</vt:i4>
      </vt:variant>
      <vt:variant>
        <vt:i4>0</vt:i4>
      </vt:variant>
      <vt:variant>
        <vt:i4>5</vt:i4>
      </vt:variant>
      <vt:variant>
        <vt:lpwstr>mailto:eleanor.clune@ahaconsulting.com.au</vt:lpwstr>
      </vt:variant>
      <vt:variant>
        <vt:lpwstr/>
      </vt:variant>
      <vt:variant>
        <vt:i4>1835041</vt:i4>
      </vt:variant>
      <vt:variant>
        <vt:i4>0</vt:i4>
      </vt:variant>
      <vt:variant>
        <vt:i4>0</vt:i4>
      </vt:variant>
      <vt:variant>
        <vt:i4>5</vt:i4>
      </vt:variant>
      <vt:variant>
        <vt:lpwstr>mailto:eleanor.clune@ahaconsulting.com.au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legislative provisions governing the use of restraint in residential aged care – Supplementary volume 1 – literature and environmental scan</dc:title>
  <dc:subject>Aged care</dc:subject>
  <dc:creator>Australian Government Department of Health</dc:creator>
  <cp:keywords>lit review</cp:keywords>
  <cp:lastModifiedBy>MCCAY, Meryl</cp:lastModifiedBy>
  <cp:revision>4</cp:revision>
  <cp:lastPrinted>2020-12-09T06:13:00Z</cp:lastPrinted>
  <dcterms:created xsi:type="dcterms:W3CDTF">2020-12-09T06:13:00Z</dcterms:created>
  <dcterms:modified xsi:type="dcterms:W3CDTF">2021-02-03T01:41:00Z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Document_1">
    <vt:lpwstr>True</vt:lpwstr>
  </property>
  <property fmtid="{D5CDD505-2E9C-101B-9397-08002B2CF9AE}" pid="4" name="Mendeley Citation Style_1">
    <vt:lpwstr>http://csl.mendeley.com/styles/445132291/style-manual-australian-government</vt:lpwstr>
  </property>
  <property fmtid="{D5CDD505-2E9C-101B-9397-08002B2CF9AE}" pid="5" name="Mendeley Unique User Id_1">
    <vt:lpwstr>b0e1b5a3-aee7-3da5-ab71-f6229e7aaaec</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6_1">
    <vt:lpwstr>http://www.zotero.org/styles/ieee</vt:lpwstr>
  </property>
  <property fmtid="{D5CDD505-2E9C-101B-9397-08002B2CF9AE}" pid="13" name="Mendeley Recent Style Name 6_1">
    <vt:lpwstr>IEEE</vt:lpwstr>
  </property>
  <property fmtid="{D5CDD505-2E9C-101B-9397-08002B2CF9AE}" pid="14" name="Mendeley Recent Style Id 7_1">
    <vt:lpwstr>http://www.zotero.org/styles/modern-humanities-research-association</vt:lpwstr>
  </property>
  <property fmtid="{D5CDD505-2E9C-101B-9397-08002B2CF9AE}" pid="15" name="Mendeley Recent Style Name 7_1">
    <vt:lpwstr>Modern Humanities Research Association 3rd edition (note with bibliography)</vt:lpwstr>
  </property>
  <property fmtid="{D5CDD505-2E9C-101B-9397-08002B2CF9AE}" pid="16" name="Mendeley Recent Style Id 0_1">
    <vt:lpwstr>http://www.zotero.org/styles/american-medical-association</vt:lpwstr>
  </property>
  <property fmtid="{D5CDD505-2E9C-101B-9397-08002B2CF9AE}" pid="17" name="Mendeley Recent Style Name 0_1">
    <vt:lpwstr>American Medical Association 11th edition</vt:lpwstr>
  </property>
  <property fmtid="{D5CDD505-2E9C-101B-9397-08002B2CF9AE}" pid="18" name="Mendeley Recent Style Id 1_1">
    <vt:lpwstr>http://www.zotero.org/styles/american-political-science-association</vt:lpwstr>
  </property>
  <property fmtid="{D5CDD505-2E9C-101B-9397-08002B2CF9AE}" pid="19" name="Mendeley Recent Style Name 1_1">
    <vt:lpwstr>American Political Science Association</vt:lpwstr>
  </property>
  <property fmtid="{D5CDD505-2E9C-101B-9397-08002B2CF9AE}" pid="20" name="Mendeley Recent Style Id 5_1">
    <vt:lpwstr>http://csl.mendeley.com/styles/enter-unique-style-id-here/EC-AHA-numbered</vt:lpwstr>
  </property>
  <property fmtid="{D5CDD505-2E9C-101B-9397-08002B2CF9AE}" pid="21" name="Mendeley Recent Style Name 5_1">
    <vt:lpwstr>EC AHA numbered</vt:lpwstr>
  </property>
  <property fmtid="{D5CDD505-2E9C-101B-9397-08002B2CF9AE}" pid="22" name="Mendeley Recent Style Id 8_1">
    <vt:lpwstr>http://www.zotero.org/styles/nature-publishing-group-vancouver</vt:lpwstr>
  </property>
  <property fmtid="{D5CDD505-2E9C-101B-9397-08002B2CF9AE}" pid="23" name="Mendeley Recent Style Name 8_1">
    <vt:lpwstr>Nature Publishing Group - Vancouver</vt:lpwstr>
  </property>
  <property fmtid="{D5CDD505-2E9C-101B-9397-08002B2CF9AE}" pid="24" name="Mendeley Recent Style Id 9_1">
    <vt:lpwstr>http://csl.mendeley.com/styles/445132291/style-manual-australian-government</vt:lpwstr>
  </property>
  <property fmtid="{D5CDD505-2E9C-101B-9397-08002B2CF9AE}" pid="25" name="Mendeley Recent Style Name 9_1">
    <vt:lpwstr>Style Manual - Australian Government (author-date) - Tess Lethborg - AHA Consultant</vt:lpwstr>
  </property>
</Properties>
</file>