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110.xml" ContentType="application/vnd.ms-office.classificationlabels+xml"/>
  <Override PartName="/docMetadata/LabelInfo23.xml" ContentType="application/vnd.ms-office.classificationlabels+xml"/>
  <Override PartName="/docMetadata/LabelInfo36.xml" ContentType="application/vnd.ms-office.classificationlabels+xml"/>
  <Override PartName="/docMetadata/LabelInfo79.xml" ContentType="application/vnd.ms-office.classificationlabels+xml"/>
  <Override PartName="/docMetadata/LabelInfo17.xml" ContentType="application/vnd.ms-office.classificationlabels+xml"/>
  <Override PartName="/docMetadata/LabelInfo56.xml" ContentType="application/vnd.ms-office.classificationlabels+xml"/>
  <Override PartName="/docMetadata/LabelInfo131.xml" ContentType="application/vnd.ms-office.classificationlabels+xml"/>
  <Override PartName="/docMetadata/LabelInfo40.xml" ContentType="application/vnd.ms-office.classificationlabels+xml"/>
  <Override PartName="/docMetadata/LabelInfo84.xml" ContentType="application/vnd.ms-office.classificationlabels+xml"/>
  <Override PartName="/docMetadata/LabelInfo105.xml" ContentType="application/vnd.ms-office.classificationlabels+xml"/>
  <Override PartName="/docMetadata/LabelInfo148.xml" ContentType="application/vnd.ms-office.classificationlabels+xml"/>
  <Override PartName="/docMetadata/LabelInfo61.xml" ContentType="application/vnd.ms-office.classificationlabels+xml"/>
  <Override PartName="/docMetadata/LabelInfo126.xml" ContentType="application/vnd.ms-office.classificationlabels+xml"/>
  <Override PartName="/docMetadata/LabelInfo102.xml" ContentType="application/vnd.ms-office.classificationlabels+xml"/>
  <Override PartName="/docMetadata/LabelInfo12.xml" ContentType="application/vnd.ms-office.classificationlabels+xml"/>
  <Override PartName="/docMetadata/LabelInfo142.xml" ContentType="application/vnd.ms-office.classificationlabels+xml"/>
  <Override PartName="/docMetadata/LabelInfo7.xml" ContentType="application/vnd.ms-office.classificationlabels+xml"/>
  <Override PartName="/docMetadata/LabelInfo47.xml" ContentType="application/vnd.ms-office.classificationlabels+xml"/>
  <Override PartName="/docMetadata/LabelInfo121.xml" ContentType="application/vnd.ms-office.classificationlabels+xml"/>
  <Override PartName="/docMetadata/LabelInfo28.xml" ContentType="application/vnd.ms-office.classificationlabels+xml"/>
  <Override PartName="/docMetadata/LabelInfo67.xml" ContentType="application/vnd.ms-office.classificationlabels+xml"/>
  <Override PartName="/docMetadata/LabelInfo137.xml" ContentType="application/vnd.ms-office.classificationlabels+xml"/>
  <Override PartName="/docMetadata/LabelInfo51.xml" ContentType="application/vnd.ms-office.classificationlabels+xml"/>
  <Override PartName="/docMetadata/LabelInfo118.xml" ContentType="application/vnd.ms-office.classificationlabels+xml"/>
  <Override PartName="/docMetadata/LabelInfo33.xml" ContentType="application/vnd.ms-office.classificationlabels+xml"/>
  <Override PartName="/docMetadata/LabelInfo71.xml" ContentType="application/vnd.ms-office.classificationlabels+xml"/>
  <Override PartName="/docMetadata/LabelInfo97.xml" ContentType="application/vnd.ms-office.classificationlabels+xml"/>
  <Override PartName="/docMetadata/LabelInfo90.xml" ContentType="application/vnd.ms-office.classificationlabels+xml"/>
  <Override PartName="/docMetadata/LabelInfo1.xml" ContentType="application/vnd.ms-office.classificationlabels+xml"/>
  <Override PartName="/docMetadata/LabelInfo85.xml" ContentType="application/vnd.ms-office.classificationlabels+xml"/>
  <Override PartName="/docMetadata/LabelInfo42.xml" ContentType="application/vnd.ms-office.classificationlabels+xml"/>
  <Override PartName="/docMetadata/LabelInfo113.xml" ContentType="application/vnd.ms-office.classificationlabels+xml"/>
  <Override PartName="/docMetadata/LabelInfo22.xml" ContentType="application/vnd.ms-office.classificationlabels+xml"/>
  <Override PartName="/docMetadata/LabelInfo63.xml" ContentType="application/vnd.ms-office.classificationlabels+xml"/>
  <Override PartName="/docMetadata/LabelInfo134.xml" ContentType="application/vnd.ms-office.classificationlabels+xml"/>
  <Override PartName="/docMetadata/LabelInfo45.xml" ContentType="application/vnd.ms-office.classificationlabels+xml"/>
  <Override PartName="/docMetadata/LabelInfo108.xml" ContentType="application/vnd.ms-office.classificationlabels+xml"/>
  <Override PartName="/docMetadata/LabelInfo30.xml" ContentType="application/vnd.ms-office.classificationlabels+xml"/>
  <Override PartName="/docMetadata/LabelInfo74.xml" ContentType="application/vnd.ms-office.classificationlabels+xml"/>
  <Override PartName="/docMetadata/LabelInfo129.xml" ContentType="application/vnd.ms-office.classificationlabels+xml"/>
  <Override PartName="/docMetadata/LabelInfo75.xml" ContentType="application/vnd.ms-office.classificationlabels+xml"/>
  <Override PartName="/docMetadata/LabelInfo80.xml" ContentType="application/vnd.ms-office.classificationlabels+xml"/>
  <Override PartName="/docMetadata/LabelInfo145.xml" ContentType="application/vnd.ms-office.classificationlabels+xml"/>
  <Override PartName="/docMetadata/LabelInfo147.xml" ContentType="application/vnd.ms-office.classificationlabels+xml"/>
  <Override PartName="/docMetadata/LabelInfo8.xml" ContentType="application/vnd.ms-office.classificationlabels+xml"/>
  <Override PartName="/docMetadata/LabelInfo13.xml" ContentType="application/vnd.ms-office.classificationlabels+xml"/>
  <Override PartName="/docMetadata/LabelInfo55.xml" ContentType="application/vnd.ms-office.classificationlabels+xml"/>
  <Override PartName="/docMetadata/LabelInfo119.xml" ContentType="application/vnd.ms-office.classificationlabels+xml"/>
  <Override PartName="/docMetadata/LabelInfo124.xml" ContentType="application/vnd.ms-office.classificationlabels+xml"/>
  <Override PartName="/docMetadata/LabelInfo29.xml" ContentType="application/vnd.ms-office.classificationlabels+xml"/>
  <Override PartName="/docMetadata/LabelInfo34.xml" ContentType="application/vnd.ms-office.classificationlabels+xml"/>
  <Override PartName="/docMetadata/LabelInfo98.xml" ContentType="application/vnd.ms-office.classificationlabels+xml"/>
  <Override PartName="/docMetadata/LabelInfo103.xml" ContentType="application/vnd.ms-office.classificationlabels+xml"/>
  <Override PartName="/docMetadata/LabelInfo140.xml" ContentType="application/vnd.ms-office.classificationlabels+xml"/>
  <Override PartName="/docMetadata/LabelInfo49.xml" ContentType="application/vnd.ms-office.classificationlabels+xml"/>
  <Override PartName="/docMetadata/LabelInfo86.xml" ContentType="application/vnd.ms-office.classificationlabels+xml"/>
  <Override PartName="/docMetadata/LabelInfo91.xml" ContentType="application/vnd.ms-office.classificationlabels+xml"/>
  <Override PartName="/docMetadata/LabelInfo65.xml" ContentType="application/vnd.ms-office.classificationlabels+xml"/>
  <Override PartName="/docMetadata/LabelInfo73.xml" ContentType="application/vnd.ms-office.classificationlabels+xml"/>
  <Override PartName="/docMetadata/LabelInfo135.xml" ContentType="application/vnd.ms-office.classificationlabels+xml"/>
  <Override PartName="/docMetadata/LabelInfo0.xml" ContentType="application/vnd.ms-office.classificationlabels+xml"/>
  <Override PartName="/docMetadata/LabelInfo78.xml" ContentType="application/vnd.ms-office.classificationlabels+xml"/>
  <Override PartName="/docMetadata/LabelInfo82.xml" ContentType="application/vnd.ms-office.classificationlabels+xml"/>
  <Override PartName="/docMetadata/LabelInfo106.xml" ContentType="application/vnd.ms-office.classificationlabels+xml"/>
  <Override PartName="/docMetadata/LabelInfo149.xml" ContentType="application/vnd.ms-office.classificationlabels+xml"/>
  <Override PartName="/docMetadata/LabelInfo16.xml" ContentType="application/vnd.ms-office.classificationlabels+xml"/>
  <Override PartName="/docMetadata/LabelInfo57.xml" ContentType="application/vnd.ms-office.classificationlabels+xml"/>
  <Override PartName="/docMetadata/LabelInfo127.xml" ContentType="application/vnd.ms-office.classificationlabels+xml"/>
  <Override PartName="/docMetadata/LabelInfo2.xml" ContentType="application/vnd.ms-office.classificationlabels+xml"/>
  <Override PartName="/docMetadata/LabelInfo43.xml" ContentType="application/vnd.ms-office.classificationlabels+xml"/>
  <Override PartName="/docMetadata/LabelInfo109.xml" ContentType="application/vnd.ms-office.classificationlabels+xml"/>
  <Override PartName="/docMetadata/LabelInfo114.xml" ContentType="application/vnd.ms-office.classificationlabels+xml"/>
  <Override PartName="/docMetadata/LabelInfo19.xml" ContentType="application/vnd.ms-office.classificationlabels+xml"/>
  <Override PartName="/docMetadata/LabelInfo24.xml" ContentType="application/vnd.ms-office.classificationlabels+xml"/>
  <Override PartName="/docMetadata/LabelInfo11.xml" ContentType="application/vnd.ms-office.classificationlabels+xml"/>
  <Override PartName="/docMetadata/LabelInfo52.xml" ContentType="application/vnd.ms-office.classificationlabels+xml"/>
  <Override PartName="/docMetadata/LabelInfo122.xml" ContentType="application/vnd.ms-office.classificationlabels+xml"/>
  <Override PartName="/docMetadata/LabelInfo32.xml" ContentType="application/vnd.ms-office.classificationlabels+xml"/>
  <Override PartName="/docMetadata/LabelInfo100.xml" ContentType="application/vnd.ms-office.classificationlabels+xml"/>
  <Override PartName="/docMetadata/LabelInfo38.xml" ContentType="application/vnd.ms-office.classificationlabels+xml"/>
  <Override PartName="/docMetadata/LabelInfo76.xml" ContentType="application/vnd.ms-office.classificationlabels+xml"/>
  <Override PartName="/docMetadata/LabelInfo81.xml" ContentType="application/vnd.ms-office.classificationlabels+xml"/>
  <Override PartName="/docMetadata/LabelInfo146.xml" ContentType="application/vnd.ms-office.classificationlabels+xml"/>
  <Override PartName="/docMetadata/LabelInfo151.xml" ContentType="application/vnd.ms-office.classificationlabels+xml"/>
  <Override PartName="/docMetadata/LabelInfo54.xml" ContentType="application/vnd.ms-office.classificationlabels+xml"/>
  <Override PartName="/docMetadata/LabelInfo60.xml" ContentType="application/vnd.ms-office.classificationlabels+xml"/>
  <Override PartName="/docMetadata/LabelInfo125.xml" ContentType="application/vnd.ms-office.classificationlabels+xml"/>
  <Override PartName="/docMetadata/LabelInfo130.xml" ContentType="application/vnd.ms-office.classificationlabels+xml"/>
  <Override PartName="/docMetadata/LabelInfo138.xml" ContentType="application/vnd.ms-office.classificationlabels+xml"/>
  <Override PartName="/docMetadata/LabelInfo143.xml" ContentType="application/vnd.ms-office.classificationlabels+xml"/>
  <Override PartName="/docMetadata/LabelInfo6.xml" ContentType="application/vnd.ms-office.classificationlabels+xml"/>
  <Override PartName="/docMetadata/LabelInfo46.xml" ContentType="application/vnd.ms-office.classificationlabels+xml"/>
  <Override PartName="/docMetadata/LabelInfo89.xml" ContentType="application/vnd.ms-office.classificationlabels+xml"/>
  <Override PartName="/docMetadata/LabelInfo94.xml" ContentType="application/vnd.ms-office.classificationlabels+xml"/>
  <Override PartName="/docMetadata/LabelInfo116.xml" ContentType="application/vnd.ms-office.classificationlabels+xml"/>
  <Override PartName="/docMetadata/LabelInfo26.xml" ContentType="application/vnd.ms-office.classificationlabels+xml"/>
  <Override PartName="/docMetadata/LabelInfo68.xml" ContentType="application/vnd.ms-office.classificationlabels+xml"/>
  <Override PartName="/docMetadata/LabelInfo72.xml" ContentType="application/vnd.ms-office.classificationlabels+xml"/>
  <Override PartName="/docMetadata/LabelInfo95.xml" ContentType="application/vnd.ms-office.classificationlabels+xml"/>
  <Override PartName="/docMetadata/LabelInfo9.xml" ContentType="application/vnd.ms-office.classificationlabels+xml"/>
  <Override PartName="/docMetadata/LabelInfo10.xml" ContentType="application/vnd.ms-office.classificationlabels+xml"/>
  <Override PartName="/docMetadata/LabelInfo15.xml" ContentType="application/vnd.ms-office.classificationlabels+xml"/>
  <Override PartName="/docMetadata/LabelInfo4.xml" ContentType="application/vnd.ms-office.classificationlabels+xml"/>
  <Override PartName="/docMetadata/LabelInfo104.xml" ContentType="application/vnd.ms-office.classificationlabels+xml"/>
  <Override PartName="/docMetadata/LabelInfo141.xml" ContentType="application/vnd.ms-office.classificationlabels+xml"/>
  <Override PartName="/docMetadata/LabelInfo44.xml" ContentType="application/vnd.ms-office.classificationlabels+xml"/>
  <Override PartName="/docMetadata/LabelInfo48.xml" ContentType="application/vnd.ms-office.classificationlabels+xml"/>
  <Override PartName="/docMetadata/LabelInfo92.xml" ContentType="application/vnd.ms-office.classificationlabels+xml"/>
  <Override PartName="/docMetadata/LabelInfo115.xml" ContentType="application/vnd.ms-office.classificationlabels+xml"/>
  <Override PartName="/docMetadata/LabelInfo120.xml" ContentType="application/vnd.ms-office.classificationlabels+xml"/>
  <Override PartName="/docMetadata/LabelInfo31.xml" ContentType="application/vnd.ms-office.classificationlabels+xml"/>
  <Override PartName="/docMetadata/LabelInfo66.xml" ContentType="application/vnd.ms-office.classificationlabels+xml"/>
  <Override PartName="/docMetadata/LabelInfo99.xml" ContentType="application/vnd.ms-office.classificationlabels+xml"/>
  <Override PartName="/docMetadata/LabelInfo136.xml" ContentType="application/vnd.ms-office.classificationlabels+xml"/>
  <Override PartName="/docMetadata/LabelInfo87.xml" ContentType="application/vnd.ms-office.classificationlabels+xml"/>
  <Override PartName="/docMetadata/LabelInfo64.xml" ContentType="application/vnd.ms-office.classificationlabels+xml"/>
  <Override PartName="/docMetadata/LabelInfo3.xml" ContentType="application/vnd.ms-office.classificationlabels+xml"/>
  <Override PartName="/docMetadata/LabelInfo25.xml" ContentType="application/vnd.ms-office.classificationlabels+xml"/>
  <Override PartName="/docMetadata/LabelInfo37.xml" ContentType="application/vnd.ms-office.classificationlabels+xml"/>
  <Override PartName="/docMetadata/LabelInfo39.xml" ContentType="application/vnd.ms-office.classificationlabels+xml"/>
  <Override PartName="/docMetadata/LabelInfo83.xml" ContentType="application/vnd.ms-office.classificationlabels+xml"/>
  <Override PartName="/docMetadata/LabelInfo107.xml" ContentType="application/vnd.ms-office.classificationlabels+xml"/>
  <Override PartName="/docMetadata/LabelInfo112.xml" ContentType="application/vnd.ms-office.classificationlabels+xml"/>
  <Override PartName="/docMetadata/LabelInfo.xml" ContentType="application/vnd.ms-office.classificationlabels+xml"/>
  <Override PartName="/docMetadata/LabelInfo20.xml" ContentType="application/vnd.ms-office.classificationlabels+xml"/>
  <Override PartName="/docMetadata/LabelInfo59.xml" ContentType="application/vnd.ms-office.classificationlabels+xml"/>
  <Override PartName="/docMetadata/LabelInfo128.xml" ContentType="application/vnd.ms-office.classificationlabels+xml"/>
  <Override PartName="/docMetadata/LabelInfo133.xml" ContentType="application/vnd.ms-office.classificationlabels+xml"/>
  <Override PartName="/docMetadata/LabelInfo77.xml" ContentType="application/vnd.ms-office.classificationlabels+xml"/>
  <Override PartName="/docMetadata/LabelInfo150.xml" ContentType="application/vnd.ms-office.classificationlabels+xml"/>
  <Override PartName="/docMetadata/LabelInfo53.xml" ContentType="application/vnd.ms-office.classificationlabels+xml"/>
  <Override PartName="/docMetadata/LabelInfo18.xml" ContentType="application/vnd.ms-office.classificationlabels+xml"/>
  <Override PartName="/docMetadata/LabelInfo144.xml" ContentType="application/vnd.ms-office.classificationlabels+xml"/>
  <Override PartName="/docMetadata/LabelInfo14.xml" ContentType="application/vnd.ms-office.classificationlabels+xml"/>
  <Override PartName="/docMetadata/LabelInfo58.xml" ContentType="application/vnd.ms-office.classificationlabels+xml"/>
  <Override PartName="/docMetadata/LabelInfo123.xml" ContentType="application/vnd.ms-office.classificationlabels+xml"/>
  <Override PartName="/docMetadata/LabelInfo27.xml" ContentType="application/vnd.ms-office.classificationlabels+xml"/>
  <Override PartName="/docMetadata/LabelInfo35.xml" ContentType="application/vnd.ms-office.classificationlabels+xml"/>
  <Override PartName="/docMetadata/LabelInfo69.xml" ContentType="application/vnd.ms-office.classificationlabels+xml"/>
  <Override PartName="/docMetadata/LabelInfo96.xml" ContentType="application/vnd.ms-office.classificationlabels+xml"/>
  <Override PartName="/docMetadata/LabelInfo101.xml" ContentType="application/vnd.ms-office.classificationlabels+xml"/>
  <Override PartName="/docMetadata/LabelInfo139.xml" ContentType="application/vnd.ms-office.classificationlabels+xml"/>
  <Override PartName="/docMetadata/LabelInfo50.xml" ContentType="application/vnd.ms-office.classificationlabels+xml"/>
  <Override PartName="/docMetadata/LabelInfo88.xml" ContentType="application/vnd.ms-office.classificationlabels+xml"/>
  <Override PartName="/docMetadata/LabelInfo93.xml" ContentType="application/vnd.ms-office.classificationlabels+xml"/>
  <Override PartName="/docMetadata/LabelInfo117.xml" ContentType="application/vnd.ms-office.classificationlabels+xml"/>
  <Override PartName="/docMetadata/LabelInfo70.xml" ContentType="application/vnd.ms-office.classificationlabels+xml"/>
  <Override PartName="/docMetadata/LabelInfo5.xml" ContentType="application/vnd.ms-office.classificationlabels+xml"/>
  <Override PartName="/docMetadata/LabelInfo41.xml" ContentType="application/vnd.ms-office.classificationlabels+xml"/>
  <Override PartName="/docMetadata/LabelInfo111.xml" ContentType="application/vnd.ms-office.classificationlabels+xml"/>
  <Override PartName="/docMetadata/LabelInfo152.xml" ContentType="application/vnd.ms-office.classificationlabels+xml"/>
  <Override PartName="/docMetadata/LabelInfo21.xml" ContentType="application/vnd.ms-office.classificationlabels+xml"/>
  <Override PartName="/docMetadata/LabelInfo62.xml" ContentType="application/vnd.ms-office.classificationlabels+xml"/>
  <Override PartName="/docMetadata/LabelInfo132.xml" ContentType="application/vnd.ms-office.classificationlabels+xml"/>
</Types>
</file>

<file path=_rels/.rels><?xml version="1.0" encoding="UTF-8" standalone="yes"?>
<Relationships xmlns="http://schemas.openxmlformats.org/package/2006/relationships"><Relationship Id="rId117" Type="http://schemas.microsoft.com/office/2020/02/relationships/classificationlabels" Target="docMetadata/LabelInfo110.xml"/><Relationship Id="rId26" Type="http://schemas.microsoft.com/office/2020/02/relationships/classificationlabels" Target="docMetadata/LabelInfo23.xml"/><Relationship Id="rId42" Type="http://schemas.microsoft.com/office/2020/02/relationships/classificationlabels" Target="docMetadata/LabelInfo36.xml"/><Relationship Id="rId84" Type="http://schemas.microsoft.com/office/2020/02/relationships/classificationlabels" Target="docMetadata/LabelInfo79.xml"/><Relationship Id="rId21" Type="http://schemas.microsoft.com/office/2020/02/relationships/classificationlabels" Target="docMetadata/LabelInfo17.xml"/><Relationship Id="rId63" Type="http://schemas.microsoft.com/office/2020/02/relationships/classificationlabels" Target="docMetadata/LabelInfo56.xml"/><Relationship Id="rId138" Type="http://schemas.microsoft.com/office/2020/02/relationships/classificationlabels" Target="docMetadata/LabelInfo131.xml"/><Relationship Id="rId47" Type="http://schemas.microsoft.com/office/2020/02/relationships/classificationlabels" Target="docMetadata/LabelInfo40.xml"/><Relationship Id="rId89" Type="http://schemas.microsoft.com/office/2020/02/relationships/classificationlabels" Target="docMetadata/LabelInfo84.xml"/><Relationship Id="rId112" Type="http://schemas.microsoft.com/office/2020/02/relationships/classificationlabels" Target="docMetadata/LabelInfo105.xml"/><Relationship Id="rId154" Type="http://schemas.microsoft.com/office/2020/02/relationships/classificationlabels" Target="docMetadata/LabelInfo148.xml"/><Relationship Id="rId68" Type="http://schemas.microsoft.com/office/2020/02/relationships/classificationlabels" Target="docMetadata/LabelInfo61.xml"/><Relationship Id="rId133" Type="http://schemas.microsoft.com/office/2020/02/relationships/classificationlabels" Target="docMetadata/LabelInfo126.xml"/><Relationship Id="rId107" Type="http://schemas.microsoft.com/office/2020/02/relationships/classificationlabels" Target="docMetadata/LabelInfo102.xml"/><Relationship Id="rId16" Type="http://schemas.microsoft.com/office/2020/02/relationships/classificationlabels" Target="docMetadata/LabelInfo12.xml"/><Relationship Id="rId149" Type="http://schemas.microsoft.com/office/2020/02/relationships/classificationlabels" Target="docMetadata/LabelInfo142.xml"/><Relationship Id="rId11" Type="http://schemas.microsoft.com/office/2020/02/relationships/classificationlabels" Target="docMetadata/LabelInfo7.xml"/><Relationship Id="rId53" Type="http://schemas.microsoft.com/office/2020/02/relationships/classificationlabels" Target="docMetadata/LabelInfo47.xml"/><Relationship Id="rId128" Type="http://schemas.microsoft.com/office/2020/02/relationships/classificationlabels" Target="docMetadata/LabelInfo121.xml"/><Relationship Id="rId32" Type="http://schemas.microsoft.com/office/2020/02/relationships/classificationlabels" Target="docMetadata/LabelInfo28.xml"/><Relationship Id="rId74" Type="http://schemas.microsoft.com/office/2020/02/relationships/classificationlabels" Target="docMetadata/LabelInfo67.xml"/><Relationship Id="rId144" Type="http://schemas.microsoft.com/office/2020/02/relationships/classificationlabels" Target="docMetadata/LabelInfo137.xml"/><Relationship Id="rId58" Type="http://schemas.microsoft.com/office/2020/02/relationships/classificationlabels" Target="docMetadata/LabelInfo51.xml"/><Relationship Id="rId123" Type="http://schemas.microsoft.com/office/2020/02/relationships/classificationlabels" Target="docMetadata/LabelInfo118.xml"/><Relationship Id="rId37" Type="http://schemas.microsoft.com/office/2020/02/relationships/classificationlabels" Target="docMetadata/LabelInfo33.xml"/><Relationship Id="rId79" Type="http://schemas.microsoft.com/office/2020/02/relationships/classificationlabels" Target="docMetadata/LabelInfo71.xml"/><Relationship Id="rId102" Type="http://schemas.microsoft.com/office/2020/02/relationships/classificationlabels" Target="docMetadata/LabelInfo97.xml"/><Relationship Id="rId95" Type="http://schemas.microsoft.com/office/2020/02/relationships/classificationlabels" Target="docMetadata/LabelInfo90.xml"/><Relationship Id="rId5" Type="http://schemas.microsoft.com/office/2020/02/relationships/classificationlabels" Target="docMetadata/LabelInfo1.xml"/><Relationship Id="rId90" Type="http://schemas.microsoft.com/office/2020/02/relationships/classificationlabels" Target="docMetadata/LabelInfo85.xml"/><Relationship Id="rId43" Type="http://schemas.microsoft.com/office/2020/02/relationships/classificationlabels" Target="docMetadata/LabelInfo42.xml"/><Relationship Id="rId118" Type="http://schemas.microsoft.com/office/2020/02/relationships/classificationlabels" Target="docMetadata/LabelInfo113.xml"/><Relationship Id="rId22" Type="http://schemas.microsoft.com/office/2020/02/relationships/classificationlabels" Target="docMetadata/LabelInfo22.xml"/><Relationship Id="rId64" Type="http://schemas.microsoft.com/office/2020/02/relationships/classificationlabels" Target="docMetadata/LabelInfo63.xml"/><Relationship Id="rId139" Type="http://schemas.microsoft.com/office/2020/02/relationships/classificationlabels" Target="docMetadata/LabelInfo134.xml"/><Relationship Id="rId48" Type="http://schemas.microsoft.com/office/2020/02/relationships/classificationlabels" Target="docMetadata/LabelInfo45.xml"/><Relationship Id="rId113" Type="http://schemas.microsoft.com/office/2020/02/relationships/classificationlabels" Target="docMetadata/LabelInfo108.xml"/><Relationship Id="rId27" Type="http://schemas.microsoft.com/office/2020/02/relationships/classificationlabels" Target="docMetadata/LabelInfo30.xml"/><Relationship Id="rId69" Type="http://schemas.microsoft.com/office/2020/02/relationships/classificationlabels" Target="docMetadata/LabelInfo74.xml"/><Relationship Id="rId134" Type="http://schemas.microsoft.com/office/2020/02/relationships/classificationlabels" Target="docMetadata/LabelInfo129.xml"/><Relationship Id="rId80" Type="http://schemas.microsoft.com/office/2020/02/relationships/classificationlabels" Target="docMetadata/LabelInfo75.xml"/><Relationship Id="rId85" Type="http://schemas.microsoft.com/office/2020/02/relationships/classificationlabels" Target="docMetadata/LabelInfo80.xml"/><Relationship Id="rId150" Type="http://schemas.microsoft.com/office/2020/02/relationships/classificationlabels" Target="docMetadata/LabelInfo145.xml"/><Relationship Id="rId155" Type="http://schemas.microsoft.com/office/2020/02/relationships/classificationlabels" Target="docMetadata/LabelInfo147.xml"/><Relationship Id="rId12" Type="http://schemas.microsoft.com/office/2020/02/relationships/classificationlabels" Target="docMetadata/LabelInfo8.xml"/><Relationship Id="rId17" Type="http://schemas.microsoft.com/office/2020/02/relationships/classificationlabels" Target="docMetadata/LabelInfo13.xml"/><Relationship Id="rId59" Type="http://schemas.microsoft.com/office/2020/02/relationships/classificationlabels" Target="docMetadata/LabelInfo55.xml"/><Relationship Id="rId124" Type="http://schemas.microsoft.com/office/2020/02/relationships/classificationlabels" Target="docMetadata/LabelInfo119.xml"/><Relationship Id="rId129" Type="http://schemas.microsoft.com/office/2020/02/relationships/classificationlabels" Target="docMetadata/LabelInfo124.xml"/><Relationship Id="rId33" Type="http://schemas.microsoft.com/office/2020/02/relationships/classificationlabels" Target="docMetadata/LabelInfo29.xml"/><Relationship Id="rId38" Type="http://schemas.microsoft.com/office/2020/02/relationships/classificationlabels" Target="docMetadata/LabelInfo34.xml"/><Relationship Id="rId103" Type="http://schemas.microsoft.com/office/2020/02/relationships/classificationlabels" Target="docMetadata/LabelInfo98.xml"/><Relationship Id="rId108" Type="http://schemas.microsoft.com/office/2020/02/relationships/classificationlabels" Target="docMetadata/LabelInfo103.xml"/><Relationship Id="rId145" Type="http://schemas.microsoft.com/office/2020/02/relationships/classificationlabels" Target="docMetadata/LabelInfo140.xml"/><Relationship Id="rId54" Type="http://schemas.microsoft.com/office/2020/02/relationships/classificationlabels" Target="docMetadata/LabelInfo49.xml"/><Relationship Id="rId91" Type="http://schemas.microsoft.com/office/2020/02/relationships/classificationlabels" Target="docMetadata/LabelInfo86.xml"/><Relationship Id="rId96" Type="http://schemas.microsoft.com/office/2020/02/relationships/classificationlabels" Target="docMetadata/LabelInfo91.xml"/><Relationship Id="rId70" Type="http://schemas.microsoft.com/office/2020/02/relationships/classificationlabels" Target="docMetadata/LabelInfo65.xml"/><Relationship Id="rId75" Type="http://schemas.microsoft.com/office/2020/02/relationships/classificationlabels" Target="docMetadata/LabelInfo73.xml"/><Relationship Id="rId140" Type="http://schemas.microsoft.com/office/2020/02/relationships/classificationlabels" Target="docMetadata/LabelInfo135.xml"/><Relationship Id="rId41" Type="http://schemas.microsoft.com/office/2020/02/relationships/classificationlabels" Target="docMetadata/LabelInfo0.xml"/><Relationship Id="rId83" Type="http://schemas.microsoft.com/office/2020/02/relationships/classificationlabels" Target="docMetadata/LabelInfo78.xml"/><Relationship Id="rId88" Type="http://schemas.microsoft.com/office/2020/02/relationships/classificationlabels" Target="docMetadata/LabelInfo82.xml"/><Relationship Id="rId111" Type="http://schemas.microsoft.com/office/2020/02/relationships/classificationlabels" Target="docMetadata/LabelInfo106.xml"/><Relationship Id="rId153" Type="http://schemas.microsoft.com/office/2020/02/relationships/classificationlabels" Target="docMetadata/LabelInfo149.xml"/><Relationship Id="rId20" Type="http://schemas.microsoft.com/office/2020/02/relationships/classificationlabels" Target="docMetadata/LabelInfo16.xml"/><Relationship Id="rId62" Type="http://schemas.microsoft.com/office/2020/02/relationships/classificationlabels" Target="docMetadata/LabelInfo57.xml"/><Relationship Id="rId132" Type="http://schemas.microsoft.com/office/2020/02/relationships/classificationlabels" Target="docMetadata/LabelInfo127.xml"/><Relationship Id="rId1" Type="http://schemas.openxmlformats.org/officeDocument/2006/relationships/officeDocument" Target="word/document.xml"/><Relationship Id="rId6" Type="http://schemas.microsoft.com/office/2020/02/relationships/classificationlabels" Target="docMetadata/LabelInfo2.xml"/><Relationship Id="rId49" Type="http://schemas.microsoft.com/office/2020/02/relationships/classificationlabels" Target="docMetadata/LabelInfo43.xml"/><Relationship Id="rId114" Type="http://schemas.microsoft.com/office/2020/02/relationships/classificationlabels" Target="docMetadata/LabelInfo109.xml"/><Relationship Id="rId119" Type="http://schemas.microsoft.com/office/2020/02/relationships/classificationlabels" Target="docMetadata/LabelInfo114.xml"/><Relationship Id="rId23" Type="http://schemas.microsoft.com/office/2020/02/relationships/classificationlabels" Target="docMetadata/LabelInfo19.xml"/><Relationship Id="rId28" Type="http://schemas.microsoft.com/office/2020/02/relationships/classificationlabels" Target="docMetadata/LabelInfo24.xml"/><Relationship Id="rId15" Type="http://schemas.microsoft.com/office/2020/02/relationships/classificationlabels" Target="docMetadata/LabelInfo11.xml"/><Relationship Id="rId57" Type="http://schemas.microsoft.com/office/2020/02/relationships/classificationlabels" Target="docMetadata/LabelInfo52.xml"/><Relationship Id="rId127" Type="http://schemas.microsoft.com/office/2020/02/relationships/classificationlabels" Target="docMetadata/LabelInfo122.xml"/><Relationship Id="rId36" Type="http://schemas.microsoft.com/office/2020/02/relationships/classificationlabels" Target="docMetadata/LabelInfo32.xml"/><Relationship Id="rId106" Type="http://schemas.microsoft.com/office/2020/02/relationships/classificationlabels" Target="docMetadata/LabelInfo100.xml"/><Relationship Id="rId44" Type="http://schemas.microsoft.com/office/2020/02/relationships/classificationlabels" Target="docMetadata/LabelInfo38.xml"/><Relationship Id="rId81" Type="http://schemas.microsoft.com/office/2020/02/relationships/classificationlabels" Target="docMetadata/LabelInfo76.xml"/><Relationship Id="rId86" Type="http://schemas.microsoft.com/office/2020/02/relationships/classificationlabels" Target="docMetadata/LabelInfo81.xml"/><Relationship Id="rId151" Type="http://schemas.microsoft.com/office/2020/02/relationships/classificationlabels" Target="docMetadata/LabelInfo146.xml"/><Relationship Id="rId156" Type="http://schemas.microsoft.com/office/2020/02/relationships/classificationlabels" Target="docMetadata/LabelInfo151.xml"/><Relationship Id="rId60" Type="http://schemas.microsoft.com/office/2020/02/relationships/classificationlabels" Target="docMetadata/LabelInfo54.xml"/><Relationship Id="rId65" Type="http://schemas.microsoft.com/office/2020/02/relationships/classificationlabels" Target="docMetadata/LabelInfo60.xml"/><Relationship Id="rId130" Type="http://schemas.microsoft.com/office/2020/02/relationships/classificationlabels" Target="docMetadata/LabelInfo125.xml"/><Relationship Id="rId135" Type="http://schemas.microsoft.com/office/2020/02/relationships/classificationlabels" Target="docMetadata/LabelInfo130.xml"/><Relationship Id="rId143" Type="http://schemas.microsoft.com/office/2020/02/relationships/classificationlabels" Target="docMetadata/LabelInfo138.xml"/><Relationship Id="rId148" Type="http://schemas.microsoft.com/office/2020/02/relationships/classificationlabels" Target="docMetadata/LabelInfo143.xml"/><Relationship Id="rId10" Type="http://schemas.microsoft.com/office/2020/02/relationships/classificationlabels" Target="docMetadata/LabelInfo6.xml"/><Relationship Id="rId52" Type="http://schemas.microsoft.com/office/2020/02/relationships/classificationlabels" Target="docMetadata/LabelInfo46.xml"/><Relationship Id="rId94" Type="http://schemas.microsoft.com/office/2020/02/relationships/classificationlabels" Target="docMetadata/LabelInfo89.xml"/><Relationship Id="rId99" Type="http://schemas.microsoft.com/office/2020/02/relationships/classificationlabels" Target="docMetadata/LabelInfo94.xml"/><Relationship Id="rId122" Type="http://schemas.microsoft.com/office/2020/02/relationships/classificationlabels" Target="docMetadata/LabelInfo116.xml"/><Relationship Id="rId31" Type="http://schemas.microsoft.com/office/2020/02/relationships/classificationlabels" Target="docMetadata/LabelInfo26.xml"/><Relationship Id="rId73" Type="http://schemas.microsoft.com/office/2020/02/relationships/classificationlabels" Target="docMetadata/LabelInfo68.xml"/><Relationship Id="rId78" Type="http://schemas.microsoft.com/office/2020/02/relationships/classificationlabels" Target="docMetadata/LabelInfo72.xml"/><Relationship Id="rId101" Type="http://schemas.microsoft.com/office/2020/02/relationships/classificationlabels" Target="docMetadata/LabelInfo95.xml"/><Relationship Id="rId4" Type="http://schemas.openxmlformats.org/officeDocument/2006/relationships/custom-properties" Target="docProps/custom.xml"/><Relationship Id="rId9" Type="http://schemas.microsoft.com/office/2020/02/relationships/classificationlabels" Target="docMetadata/LabelInfo9.xml"/><Relationship Id="rId13" Type="http://schemas.microsoft.com/office/2020/02/relationships/classificationlabels" Target="docMetadata/LabelInfo10.xml"/><Relationship Id="rId18" Type="http://schemas.microsoft.com/office/2020/02/relationships/classificationlabels" Target="docMetadata/LabelInfo15.xml"/><Relationship Id="rId39" Type="http://schemas.microsoft.com/office/2020/02/relationships/classificationlabels" Target="docMetadata/LabelInfo4.xml"/><Relationship Id="rId109" Type="http://schemas.microsoft.com/office/2020/02/relationships/classificationlabels" Target="docMetadata/LabelInfo104.xml"/><Relationship Id="rId146" Type="http://schemas.microsoft.com/office/2020/02/relationships/classificationlabels" Target="docMetadata/LabelInfo141.xml"/><Relationship Id="rId50" Type="http://schemas.microsoft.com/office/2020/02/relationships/classificationlabels" Target="docMetadata/LabelInfo44.xml"/><Relationship Id="rId55" Type="http://schemas.microsoft.com/office/2020/02/relationships/classificationlabels" Target="docMetadata/LabelInfo48.xml"/><Relationship Id="rId97" Type="http://schemas.microsoft.com/office/2020/02/relationships/classificationlabels" Target="docMetadata/LabelInfo92.xml"/><Relationship Id="rId120" Type="http://schemas.microsoft.com/office/2020/02/relationships/classificationlabels" Target="docMetadata/LabelInfo115.xml"/><Relationship Id="rId125" Type="http://schemas.microsoft.com/office/2020/02/relationships/classificationlabels" Target="docMetadata/LabelInfo120.xml"/><Relationship Id="rId34" Type="http://schemas.microsoft.com/office/2020/02/relationships/classificationlabels" Target="docMetadata/LabelInfo31.xml"/><Relationship Id="rId76" Type="http://schemas.microsoft.com/office/2020/02/relationships/classificationlabels" Target="docMetadata/LabelInfo66.xml"/><Relationship Id="rId104" Type="http://schemas.microsoft.com/office/2020/02/relationships/classificationlabels" Target="docMetadata/LabelInfo99.xml"/><Relationship Id="rId141" Type="http://schemas.microsoft.com/office/2020/02/relationships/classificationlabels" Target="docMetadata/LabelInfo136.xml"/><Relationship Id="rId92" Type="http://schemas.microsoft.com/office/2020/02/relationships/classificationlabels" Target="docMetadata/LabelInfo87.xml"/><Relationship Id="rId71" Type="http://schemas.microsoft.com/office/2020/02/relationships/classificationlabels" Target="docMetadata/LabelInfo64.xml"/><Relationship Id="rId7" Type="http://schemas.microsoft.com/office/2020/02/relationships/classificationlabels" Target="docMetadata/LabelInfo3.xml"/><Relationship Id="rId2" Type="http://schemas.openxmlformats.org/package/2006/relationships/metadata/core-properties" Target="docProps/core.xml"/><Relationship Id="rId29" Type="http://schemas.microsoft.com/office/2020/02/relationships/classificationlabels" Target="docMetadata/LabelInfo25.xml"/><Relationship Id="rId40" Type="http://schemas.microsoft.com/office/2020/02/relationships/classificationlabels" Target="docMetadata/LabelInfo37.xml"/><Relationship Id="rId45" Type="http://schemas.microsoft.com/office/2020/02/relationships/classificationlabels" Target="docMetadata/LabelInfo39.xml"/><Relationship Id="rId87" Type="http://schemas.microsoft.com/office/2020/02/relationships/classificationlabels" Target="docMetadata/LabelInfo83.xml"/><Relationship Id="rId110" Type="http://schemas.microsoft.com/office/2020/02/relationships/classificationlabels" Target="docMetadata/LabelInfo107.xml"/><Relationship Id="rId115" Type="http://schemas.microsoft.com/office/2020/02/relationships/classificationlabels" Target="docMetadata/LabelInfo112.xml"/><Relationship Id="rId157" Type="http://schemas.microsoft.com/office/2020/02/relationships/classificationlabels" Target="docMetadata/LabelInfo.xml"/><Relationship Id="rId24" Type="http://schemas.microsoft.com/office/2020/02/relationships/classificationlabels" Target="docMetadata/LabelInfo20.xml"/><Relationship Id="rId66" Type="http://schemas.microsoft.com/office/2020/02/relationships/classificationlabels" Target="docMetadata/LabelInfo59.xml"/><Relationship Id="rId131" Type="http://schemas.microsoft.com/office/2020/02/relationships/classificationlabels" Target="docMetadata/LabelInfo128.xml"/><Relationship Id="rId136" Type="http://schemas.microsoft.com/office/2020/02/relationships/classificationlabels" Target="docMetadata/LabelInfo133.xml"/><Relationship Id="rId82" Type="http://schemas.microsoft.com/office/2020/02/relationships/classificationlabels" Target="docMetadata/LabelInfo77.xml"/><Relationship Id="rId152" Type="http://schemas.microsoft.com/office/2020/02/relationships/classificationlabels" Target="docMetadata/LabelInfo150.xml"/><Relationship Id="rId61" Type="http://schemas.microsoft.com/office/2020/02/relationships/classificationlabels" Target="docMetadata/LabelInfo53.xml"/><Relationship Id="rId19" Type="http://schemas.microsoft.com/office/2020/02/relationships/classificationlabels" Target="docMetadata/LabelInfo18.xml"/><Relationship Id="rId147" Type="http://schemas.microsoft.com/office/2020/02/relationships/classificationlabels" Target="docMetadata/LabelInfo144.xml"/><Relationship Id="rId14" Type="http://schemas.microsoft.com/office/2020/02/relationships/classificationlabels" Target="docMetadata/LabelInfo14.xml"/><Relationship Id="rId56" Type="http://schemas.microsoft.com/office/2020/02/relationships/classificationlabels" Target="docMetadata/LabelInfo58.xml"/><Relationship Id="rId126" Type="http://schemas.microsoft.com/office/2020/02/relationships/classificationlabels" Target="docMetadata/LabelInfo123.xml"/><Relationship Id="rId30" Type="http://schemas.microsoft.com/office/2020/02/relationships/classificationlabels" Target="docMetadata/LabelInfo27.xml"/><Relationship Id="rId35" Type="http://schemas.microsoft.com/office/2020/02/relationships/classificationlabels" Target="docMetadata/LabelInfo35.xml"/><Relationship Id="rId77" Type="http://schemas.microsoft.com/office/2020/02/relationships/classificationlabels" Target="docMetadata/LabelInfo69.xml"/><Relationship Id="rId100" Type="http://schemas.microsoft.com/office/2020/02/relationships/classificationlabels" Target="docMetadata/LabelInfo96.xml"/><Relationship Id="rId105" Type="http://schemas.microsoft.com/office/2020/02/relationships/classificationlabels" Target="docMetadata/LabelInfo101.xml"/><Relationship Id="rId142" Type="http://schemas.microsoft.com/office/2020/02/relationships/classificationlabels" Target="docMetadata/LabelInfo139.xml"/><Relationship Id="rId51" Type="http://schemas.microsoft.com/office/2020/02/relationships/classificationlabels" Target="docMetadata/LabelInfo50.xml"/><Relationship Id="rId93" Type="http://schemas.microsoft.com/office/2020/02/relationships/classificationlabels" Target="docMetadata/LabelInfo88.xml"/><Relationship Id="rId98" Type="http://schemas.microsoft.com/office/2020/02/relationships/classificationlabels" Target="docMetadata/LabelInfo93.xml"/><Relationship Id="rId121" Type="http://schemas.microsoft.com/office/2020/02/relationships/classificationlabels" Target="docMetadata/LabelInfo117.xml"/><Relationship Id="rId72" Type="http://schemas.microsoft.com/office/2020/02/relationships/classificationlabels" Target="docMetadata/LabelInfo70.xml"/><Relationship Id="rId8" Type="http://schemas.microsoft.com/office/2020/02/relationships/classificationlabels" Target="docMetadata/LabelInfo5.xml"/><Relationship Id="rId3" Type="http://schemas.openxmlformats.org/officeDocument/2006/relationships/extended-properties" Target="docProps/app.xml"/><Relationship Id="rId46" Type="http://schemas.microsoft.com/office/2020/02/relationships/classificationlabels" Target="docMetadata/LabelInfo41.xml"/><Relationship Id="rId116" Type="http://schemas.microsoft.com/office/2020/02/relationships/classificationlabels" Target="docMetadata/LabelInfo111.xml"/><Relationship Id="rId158" Type="http://schemas.microsoft.com/office/2020/02/relationships/classificationlabels" Target="docMetadata/LabelInfo152.xml"/><Relationship Id="rId25" Type="http://schemas.microsoft.com/office/2020/02/relationships/classificationlabels" Target="docMetadata/LabelInfo21.xml"/><Relationship Id="rId67" Type="http://schemas.microsoft.com/office/2020/02/relationships/classificationlabels" Target="docMetadata/LabelInfo62.xml"/><Relationship Id="rId137" Type="http://schemas.microsoft.com/office/2020/02/relationships/classificationlabels" Target="docMetadata/LabelInfo132.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50328730"/>
    <w:p w14:paraId="7B92DE23" w14:textId="64B88845" w:rsidR="007D2F55" w:rsidRPr="007D2F55" w:rsidRDefault="007D2F55" w:rsidP="00EA45F3">
      <w:pPr>
        <w:rPr>
          <w:lang w:val="en-GB"/>
        </w:rPr>
      </w:pPr>
      <w:r w:rsidRPr="007D2F55">
        <w:rPr>
          <w:noProof/>
        </w:rPr>
        <mc:AlternateContent>
          <mc:Choice Requires="wpg">
            <w:drawing>
              <wp:anchor distT="0" distB="0" distL="114300" distR="114300" simplePos="0" relativeHeight="251658252" behindDoc="1" locked="0" layoutInCell="1" allowOverlap="1" wp14:anchorId="413C7698" wp14:editId="69902635">
                <wp:simplePos x="0" y="0"/>
                <wp:positionH relativeFrom="page">
                  <wp:align>right</wp:align>
                </wp:positionH>
                <wp:positionV relativeFrom="margin">
                  <wp:posOffset>161925</wp:posOffset>
                </wp:positionV>
                <wp:extent cx="7559675" cy="5219700"/>
                <wp:effectExtent l="0" t="0" r="3175" b="0"/>
                <wp:wrapNone/>
                <wp:docPr id="23" name="Group 23" descr="decorative picture of two hands" title="image">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7559675" cy="5219700"/>
                          <a:chOff x="0" y="0"/>
                          <a:chExt cx="7559675" cy="5220000"/>
                        </a:xfrm>
                      </wpg:grpSpPr>
                      <wps:wsp>
                        <wps:cNvPr id="24" name="Rectangle 24"/>
                        <wps:cNvSpPr/>
                        <wps:spPr>
                          <a:xfrm>
                            <a:off x="2133600" y="0"/>
                            <a:ext cx="5426075" cy="5220000"/>
                          </a:xfrm>
                          <a:prstGeom prst="rect">
                            <a:avLst/>
                          </a:prstGeom>
                          <a:solidFill>
                            <a:srgbClr val="71C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 name="Picture 25"/>
                          <pic:cNvPicPr>
                            <a:picLocks noChangeAspect="1"/>
                          </pic:cNvPicPr>
                        </pic:nvPicPr>
                        <pic:blipFill rotWithShape="1">
                          <a:blip r:embed="rId11">
                            <a:grayscl/>
                            <a:extLst>
                              <a:ext uri="{28A0092B-C50C-407E-A947-70E740481C1C}">
                                <a14:useLocalDpi xmlns:a14="http://schemas.microsoft.com/office/drawing/2010/main" val="0"/>
                              </a:ext>
                            </a:extLst>
                          </a:blip>
                          <a:srcRect t="1172" b="2802"/>
                          <a:stretch/>
                        </pic:blipFill>
                        <pic:spPr bwMode="auto">
                          <a:xfrm>
                            <a:off x="0" y="62204"/>
                            <a:ext cx="7559675" cy="509397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F2B11AD" id="Group 23" o:spid="_x0000_s1026" alt="Title: image - Description: decorative picture of two hands" style="position:absolute;margin-left:544.05pt;margin-top:12.75pt;width:595.25pt;height:411pt;z-index:-251658228;mso-position-horizontal:right;mso-position-horizontal-relative:page;mso-position-vertical-relative:margin;mso-width-relative:margin;mso-height-relative:margin" coordsize="75596,52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">
                <v:rect id="Rectangle 24" o:spid="_x0000_s1027" style="position:absolute;left:21336;width:54260;height:52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" fillcolor="#71c9ff"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8" type="#_x0000_t75" style="position:absolute;top:622;width:75596;height:50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">
                  <v:imagedata r:id="rId12" o:title="" croptop="768f" cropbottom="1836f" grayscale="t"/>
                  <v:path arrowok="t"/>
                </v:shape>
                <w10:wrap anchorx="page" anchory="margin"/>
              </v:group>
            </w:pict>
          </mc:Fallback>
        </mc:AlternateContent>
      </w:r>
      <w:bookmarkStart w:id="1" w:name="_Ref56587936"/>
      <w:bookmarkEnd w:id="1"/>
    </w:p>
    <w:p w14:paraId="4C60D5A2" w14:textId="462C498A" w:rsidR="007D2F55" w:rsidRPr="005C275C" w:rsidRDefault="007D2F55" w:rsidP="003D1159">
      <w:pPr>
        <w:pStyle w:val="Title"/>
        <w:rPr>
          <w:sz w:val="40"/>
          <w:szCs w:val="44"/>
        </w:rPr>
      </w:pPr>
      <w:r w:rsidRPr="005C275C">
        <w:rPr>
          <w:sz w:val="40"/>
          <w:szCs w:val="44"/>
        </w:rPr>
        <w:t xml:space="preserve">Independent </w:t>
      </w:r>
      <w:r w:rsidR="008F2B9E" w:rsidRPr="005C275C">
        <w:rPr>
          <w:sz w:val="40"/>
          <w:szCs w:val="44"/>
        </w:rPr>
        <w:t>r</w:t>
      </w:r>
      <w:r w:rsidRPr="005C275C">
        <w:rPr>
          <w:sz w:val="40"/>
          <w:szCs w:val="44"/>
        </w:rPr>
        <w:t xml:space="preserve">eview of </w:t>
      </w:r>
      <w:r w:rsidR="00FB7224" w:rsidRPr="005C275C">
        <w:rPr>
          <w:sz w:val="40"/>
          <w:szCs w:val="44"/>
        </w:rPr>
        <w:t>legislative provisions governing the use of restraint in residential aged care</w:t>
      </w:r>
    </w:p>
    <w:p w14:paraId="39F07780" w14:textId="23F7ABAC" w:rsidR="007D2F55" w:rsidRPr="007D2F55" w:rsidRDefault="00FB7224" w:rsidP="003D1159">
      <w:pPr>
        <w:pStyle w:val="Title2"/>
      </w:pPr>
      <w:r>
        <w:t>F</w:t>
      </w:r>
      <w:r w:rsidR="00EA45F3">
        <w:t xml:space="preserve">inal </w:t>
      </w:r>
      <w:r w:rsidR="00EA45F3" w:rsidRPr="003D1159">
        <w:t>report</w:t>
      </w:r>
    </w:p>
    <w:p w14:paraId="0610CCB8" w14:textId="6F81A16D" w:rsidR="007D2F55" w:rsidRPr="00FD7B21" w:rsidRDefault="00FD7B21" w:rsidP="003D7C4E">
      <w:pPr>
        <w:pStyle w:val="Client"/>
      </w:pPr>
      <w:r w:rsidRPr="00FD7B21">
        <w:rPr>
          <w:noProof/>
          <w:lang w:val="en-AU"/>
        </w:rPr>
        <mc:AlternateContent>
          <mc:Choice Requires="wps">
            <w:drawing>
              <wp:anchor distT="0" distB="0" distL="114300" distR="114300" simplePos="0" relativeHeight="251658251" behindDoc="0" locked="0" layoutInCell="1" allowOverlap="1" wp14:anchorId="23DC9263" wp14:editId="58DCDC37">
                <wp:simplePos x="0" y="0"/>
                <wp:positionH relativeFrom="margin">
                  <wp:posOffset>1078347</wp:posOffset>
                </wp:positionH>
                <wp:positionV relativeFrom="paragraph">
                  <wp:posOffset>8619</wp:posOffset>
                </wp:positionV>
                <wp:extent cx="2108718" cy="0"/>
                <wp:effectExtent l="0" t="0" r="0" b="0"/>
                <wp:wrapNone/>
                <wp:docPr id="457" name="Straight Connector 457" descr="solid line" title="Line">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2108718" cy="0"/>
                        </a:xfrm>
                        <a:prstGeom prst="line">
                          <a:avLst/>
                        </a:prstGeom>
                        <a:noFill/>
                        <a:ln w="19050" cap="flat" cmpd="sng" algn="ctr">
                          <a:solidFill>
                            <a:sysClr val="window" lastClr="FFFFFF"/>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DC2194D" id="Straight Connector 457" o:spid="_x0000_s1026" alt="Title: Line - Description: solid line" style="position:absolute;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4.9pt,.7pt" to="250.9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" strokecolor="window" strokeweight="1.5pt">
                <w10:wrap anchorx="margin"/>
              </v:line>
            </w:pict>
          </mc:Fallback>
        </mc:AlternateContent>
      </w:r>
      <w:r w:rsidR="007D2F55" w:rsidRPr="00FD7B21">
        <w:rPr>
          <w:noProof/>
          <w:lang w:val="en-AU"/>
        </w:rPr>
        <mc:AlternateContent>
          <mc:Choice Requires="wpg">
            <w:drawing>
              <wp:anchor distT="0" distB="0" distL="114300" distR="114300" simplePos="0" relativeHeight="251658255" behindDoc="1" locked="0" layoutInCell="1" allowOverlap="1" wp14:anchorId="79251F71" wp14:editId="7DDB706C">
                <wp:simplePos x="0" y="0"/>
                <wp:positionH relativeFrom="margin">
                  <wp:posOffset>-1080135</wp:posOffset>
                </wp:positionH>
                <wp:positionV relativeFrom="margin">
                  <wp:posOffset>8890000</wp:posOffset>
                </wp:positionV>
                <wp:extent cx="7667625" cy="827405"/>
                <wp:effectExtent l="0" t="0" r="9525" b="0"/>
                <wp:wrapNone/>
                <wp:docPr id="26" name="Group 26" descr="contains title of organisation who produced this report - AHA - Australian Healthcare Associates - Australia's largest health and human services consulting firm" title="box">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7667625" cy="827405"/>
                          <a:chOff x="0" y="112035"/>
                          <a:chExt cx="7713189" cy="922171"/>
                        </a:xfrm>
                      </wpg:grpSpPr>
                      <wps:wsp>
                        <wps:cNvPr id="27" name="Rectangle 26"/>
                        <wps:cNvSpPr>
                          <a:spLocks/>
                        </wps:cNvSpPr>
                        <wps:spPr>
                          <a:xfrm>
                            <a:off x="0" y="442453"/>
                            <a:ext cx="7604553" cy="591753"/>
                          </a:xfrm>
                          <a:prstGeom prst="rect">
                            <a:avLst/>
                          </a:prstGeom>
                          <a:solidFill>
                            <a:srgbClr val="71C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ounded Rectangle 29"/>
                        <wps:cNvSpPr>
                          <a:spLocks/>
                        </wps:cNvSpPr>
                        <wps:spPr>
                          <a:xfrm>
                            <a:off x="3031735" y="112035"/>
                            <a:ext cx="4681454" cy="635185"/>
                          </a:xfrm>
                          <a:prstGeom prst="roundRect">
                            <a:avLst/>
                          </a:prstGeom>
                          <a:solidFill>
                            <a:sysClr val="window" lastClr="FFFFFF"/>
                          </a:solidFill>
                          <a:ln w="25400" cap="flat" cmpd="sng" algn="ctr">
                            <a:noFill/>
                            <a:prstDash val="solid"/>
                          </a:ln>
                          <a:effectLst/>
                        </wps:spPr>
                        <wps:txbx>
                          <w:txbxContent>
                            <w:p w14:paraId="40FCC25B" w14:textId="77777777" w:rsidR="007D2195" w:rsidRPr="00B00D05" w:rsidRDefault="007D2195" w:rsidP="007D2F55">
                              <w:pPr>
                                <w:ind w:left="142"/>
                              </w:pPr>
                              <w:r>
                                <w:rPr>
                                  <w:noProof/>
                                </w:rPr>
                                <w:drawing>
                                  <wp:inline distT="0" distB="0" distL="0" distR="0" wp14:anchorId="3BB90582" wp14:editId="44152E02">
                                    <wp:extent cx="3948117" cy="396000"/>
                                    <wp:effectExtent l="0" t="0" r="0" b="4445"/>
                                    <wp:docPr id="9" name="Picture 9" descr="AH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48117" cy="396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251F71" id="Group 26" o:spid="_x0000_s1026" alt="Title: box - Description: contains title of organisation who produced this report - AHA - Australian Healthcare Associates - Australia's largest health and human services consulting firm" style="position:absolute;left:0;text-align:left;margin-left:-85.05pt;margin-top:700pt;width:603.75pt;height:65.15pt;z-index:-251658225;mso-position-horizontal-relative:margin;mso-position-vertical-relative:margin;mso-width-relative:margin;mso-height-relative:margin" coordorigin=",1120" coordsize="77131,9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">
                <v:rect id="_x0000_s1027" style="position:absolute;top:4424;width:76045;height:5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" fillcolor="#71c9ff" stroked="f" strokeweight="2pt">
                  <v:path arrowok="t"/>
                </v:rect>
                <v:roundrect id="Rounded Rectangle 29" o:spid="_x0000_s1028" style="position:absolute;left:30317;top:1120;width:46814;height:63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" fillcolor="window" stroked="f" strokeweight="2pt">
                  <v:path arrowok="t"/>
                  <v:textbox inset="0,0,0,0">
                    <w:txbxContent>
                      <w:p w14:paraId="40FCC25B" w14:textId="77777777" w:rsidR="007D2195" w:rsidRPr="00B00D05" w:rsidRDefault="007D2195" w:rsidP="007D2F55">
                        <w:pPr>
                          <w:ind w:left="142"/>
                        </w:pPr>
                        <w:r>
                          <w:rPr>
                            <w:noProof/>
                          </w:rPr>
                          <w:drawing>
                            <wp:inline distT="0" distB="0" distL="0" distR="0" wp14:anchorId="3BB90582" wp14:editId="44152E02">
                              <wp:extent cx="3948117" cy="396000"/>
                              <wp:effectExtent l="0" t="0" r="0" b="4445"/>
                              <wp:docPr id="9" name="Picture 9" descr="AH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48117" cy="396000"/>
                                      </a:xfrm>
                                      <a:prstGeom prst="rect">
                                        <a:avLst/>
                                      </a:prstGeom>
                                    </pic:spPr>
                                  </pic:pic>
                                </a:graphicData>
                              </a:graphic>
                            </wp:inline>
                          </w:drawing>
                        </w:r>
                      </w:p>
                    </w:txbxContent>
                  </v:textbox>
                </v:roundrect>
                <w10:wrap anchorx="margin" anchory="margin"/>
              </v:group>
            </w:pict>
          </mc:Fallback>
        </mc:AlternateContent>
      </w:r>
      <w:r w:rsidR="007D2F55" w:rsidRPr="00FD7B21">
        <w:rPr>
          <w:noProof/>
          <w:lang w:val="en-AU"/>
        </w:rPr>
        <mc:AlternateContent>
          <mc:Choice Requires="wps">
            <w:drawing>
              <wp:anchor distT="0" distB="0" distL="114300" distR="114300" simplePos="0" relativeHeight="251658250" behindDoc="1" locked="0" layoutInCell="1" allowOverlap="1" wp14:anchorId="0E1F71DD" wp14:editId="62D9A60F">
                <wp:simplePos x="0" y="0"/>
                <wp:positionH relativeFrom="page">
                  <wp:posOffset>0</wp:posOffset>
                </wp:positionH>
                <wp:positionV relativeFrom="margin">
                  <wp:posOffset>-539750</wp:posOffset>
                </wp:positionV>
                <wp:extent cx="7559675" cy="10692000"/>
                <wp:effectExtent l="0" t="0" r="3175" b="0"/>
                <wp:wrapNone/>
                <wp:docPr id="701" name="Rectangle 26" descr="decorative box which contains the image of two hands holding together and title of the report" title="box">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59675" cy="10692000"/>
                        </a:xfrm>
                        <a:prstGeom prst="rect">
                          <a:avLst/>
                        </a:prstGeom>
                        <a:solidFill>
                          <a:srgbClr val="0079C1"/>
                        </a:solidFill>
                        <a:ln w="25400" cap="flat" cmpd="sng" algn="ctr">
                          <a:noFill/>
                          <a:prstDash val="solid"/>
                        </a:ln>
                        <a:effectLst/>
                      </wps:spPr>
                      <wps:txbx>
                        <w:txbxContent>
                          <w:p w14:paraId="22531D2E" w14:textId="77777777" w:rsidR="007D2195" w:rsidRDefault="007D2195" w:rsidP="00DF4B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1F71DD" id="Rectangle 26" o:spid="_x0000_s1029" alt="Title: box - Description: decorative box which contains the image of two hands holding together and title of the report" style="position:absolute;left:0;text-align:left;margin-left:0;margin-top:-42.5pt;width:595.25pt;height:841.9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" fillcolor="#0079c1" stroked="f" strokeweight="2pt">
                <v:path arrowok="t"/>
                <o:lock v:ext="edit" aspectratio="t"/>
                <v:textbox>
                  <w:txbxContent>
                    <w:p w14:paraId="22531D2E" w14:textId="77777777" w:rsidR="007D2195" w:rsidRDefault="007D2195" w:rsidP="00DF4B73">
                      <w:pPr>
                        <w:jc w:val="center"/>
                      </w:pPr>
                    </w:p>
                  </w:txbxContent>
                </v:textbox>
                <w10:wrap anchorx="page" anchory="margin"/>
              </v:rect>
            </w:pict>
          </mc:Fallback>
        </mc:AlternateContent>
      </w:r>
      <w:r w:rsidR="006E00E6" w:rsidRPr="00FD7B21">
        <w:t>Dec</w:t>
      </w:r>
      <w:r w:rsidR="007D2F55" w:rsidRPr="00FD7B21">
        <w:t>ember 2020</w:t>
      </w:r>
    </w:p>
    <w:bookmarkEnd w:id="0"/>
    <w:p w14:paraId="4D8A707B" w14:textId="77777777" w:rsidR="00BA58B8" w:rsidRPr="007D2F55" w:rsidRDefault="00BA58B8" w:rsidP="007D2F55">
      <w:pPr>
        <w:keepNext/>
        <w:keepLines/>
        <w:tabs>
          <w:tab w:val="left" w:pos="142"/>
        </w:tabs>
        <w:outlineLvl w:val="2"/>
        <w:rPr>
          <w:rFonts w:ascii="Segoe UI Black" w:eastAsia="Arial Unicode MS" w:hAnsi="Segoe UI Black" w:cs="Calibri"/>
          <w:color w:val="0079C1"/>
          <w:sz w:val="60"/>
          <w:szCs w:val="220"/>
          <w:lang w:val="en-GB"/>
        </w:rPr>
        <w:sectPr w:rsidR="00BA58B8" w:rsidRPr="007D2F55" w:rsidSect="007D2F55">
          <w:footerReference w:type="default" r:id="rId14"/>
          <w:type w:val="oddPage"/>
          <w:pgSz w:w="11907" w:h="16840" w:code="9"/>
          <w:pgMar w:top="851" w:right="1134" w:bottom="851" w:left="1701" w:header="397" w:footer="567" w:gutter="0"/>
          <w:cols w:space="1418"/>
          <w:docGrid w:linePitch="272"/>
          <w15:footnoteColumns w:val="1"/>
        </w:sectPr>
      </w:pPr>
    </w:p>
    <w:p w14:paraId="7689827B" w14:textId="77777777" w:rsidR="0082248A" w:rsidRDefault="0082248A" w:rsidP="0082248A">
      <w:pPr>
        <w:rPr>
          <w:lang w:val="en-GB"/>
        </w:rPr>
      </w:pPr>
    </w:p>
    <w:p w14:paraId="6FEAA011" w14:textId="2D502433" w:rsidR="00AB1F85" w:rsidRDefault="00AB1F85" w:rsidP="00D91AC9">
      <w:pPr>
        <w:pStyle w:val="TOCHeading"/>
        <w:spacing w:before="2400"/>
        <w:rPr>
          <w:lang w:val="en-GB"/>
        </w:rPr>
      </w:pPr>
      <w:r w:rsidRPr="00B75304">
        <w:rPr>
          <w:lang w:val="en-GB"/>
        </w:rPr>
        <w:t>Acknowledgement of country</w:t>
      </w:r>
    </w:p>
    <w:p w14:paraId="5208E2FF" w14:textId="77777777" w:rsidR="00EE47E7" w:rsidRPr="00EE47E7" w:rsidRDefault="00EE47E7" w:rsidP="00EE47E7">
      <w:pPr>
        <w:pStyle w:val="Border"/>
        <w:rPr>
          <w:lang w:val="en-GB" w:eastAsia="en-AU"/>
        </w:rPr>
      </w:pPr>
    </w:p>
    <w:p w14:paraId="6698A248" w14:textId="77777777" w:rsidR="00CD6509" w:rsidRDefault="00CD6509" w:rsidP="00CD6509">
      <w:pPr>
        <w:pStyle w:val="Para"/>
        <w:rPr>
          <w:lang w:eastAsia="en-AU"/>
        </w:rPr>
      </w:pPr>
      <w:r>
        <w:rPr>
          <w:lang w:eastAsia="en-AU"/>
        </w:rPr>
        <w:t>In the spirit of reconciliation, the authors acknowledge and pay respect to the traditional custodians of Country, the Aboriginal and Torres Strait Islander peoples, and their continuing connection to land, waters, sea, and community.</w:t>
      </w:r>
    </w:p>
    <w:p w14:paraId="59AADE17" w14:textId="5D721AC6" w:rsidR="00D91AC9" w:rsidRDefault="00CD6509" w:rsidP="00CD6509">
      <w:pPr>
        <w:pStyle w:val="Para"/>
        <w:rPr>
          <w:lang w:val="en-GB"/>
        </w:rPr>
      </w:pPr>
      <w:r>
        <w:t xml:space="preserve">AHA is located on the </w:t>
      </w:r>
      <w:r w:rsidRPr="00A24D84">
        <w:t>land</w:t>
      </w:r>
      <w:r>
        <w:t>s of</w:t>
      </w:r>
      <w:r w:rsidRPr="00A24D84">
        <w:t xml:space="preserve"> the Kulin Nation</w:t>
      </w:r>
      <w:r>
        <w:t>. We</w:t>
      </w:r>
      <w:r w:rsidRPr="00A24D84">
        <w:t xml:space="preserve"> pay</w:t>
      </w:r>
      <w:r>
        <w:t xml:space="preserve"> our </w:t>
      </w:r>
      <w:r w:rsidRPr="00A24D84">
        <w:t>respect</w:t>
      </w:r>
      <w:r>
        <w:t>s</w:t>
      </w:r>
      <w:r w:rsidRPr="00A24D84">
        <w:t xml:space="preserve"> to Elders past</w:t>
      </w:r>
      <w:r>
        <w:t xml:space="preserve"> and </w:t>
      </w:r>
      <w:r w:rsidRPr="00A24D84">
        <w:t>present</w:t>
      </w:r>
      <w:r w:rsidR="00191555" w:rsidRPr="00B75304">
        <w:rPr>
          <w:lang w:val="en-GB"/>
        </w:rPr>
        <w:t>.</w:t>
      </w:r>
    </w:p>
    <w:p w14:paraId="575B5EA2" w14:textId="0F2A0267" w:rsidR="00D91AC9" w:rsidRDefault="00D91AC9" w:rsidP="009E59F5">
      <w:pPr>
        <w:rPr>
          <w:lang w:val="en-GB"/>
        </w:rPr>
        <w:sectPr w:rsidR="00D91AC9" w:rsidSect="00D91AC9">
          <w:headerReference w:type="default" r:id="rId15"/>
          <w:pgSz w:w="11907" w:h="16840" w:code="9"/>
          <w:pgMar w:top="851" w:right="1134" w:bottom="851" w:left="1701" w:header="397" w:footer="567" w:gutter="0"/>
          <w:pgNumType w:fmt="lowerRoman" w:start="1"/>
          <w:cols w:space="567"/>
          <w:titlePg/>
          <w:docGrid w:linePitch="299"/>
          <w15:footnoteColumns w:val="1"/>
        </w:sectPr>
      </w:pPr>
    </w:p>
    <w:p w14:paraId="08247099" w14:textId="60C742D2" w:rsidR="009E59F5" w:rsidRPr="00B75304" w:rsidRDefault="009E59F5" w:rsidP="009E59F5">
      <w:pPr>
        <w:pStyle w:val="Para"/>
        <w:rPr>
          <w:lang w:val="en-GB"/>
        </w:rPr>
      </w:pPr>
    </w:p>
    <w:p w14:paraId="37471C2C" w14:textId="45AF8F05" w:rsidR="0053136A" w:rsidRDefault="0053136A" w:rsidP="00D91AC9">
      <w:pPr>
        <w:pStyle w:val="TOCHeading"/>
        <w:spacing w:before="2400"/>
        <w:rPr>
          <w:lang w:val="en-GB"/>
        </w:rPr>
      </w:pPr>
      <w:r w:rsidRPr="00B75304">
        <w:rPr>
          <w:lang w:val="en-GB"/>
        </w:rPr>
        <w:t>Acknowledgements</w:t>
      </w:r>
    </w:p>
    <w:p w14:paraId="0F18F9FA" w14:textId="77777777" w:rsidR="00DD118B" w:rsidRPr="00DD118B" w:rsidRDefault="00DD118B" w:rsidP="00DD118B">
      <w:pPr>
        <w:pStyle w:val="Border"/>
        <w:rPr>
          <w:lang w:val="en-GB" w:eastAsia="en-AU"/>
        </w:rPr>
      </w:pPr>
    </w:p>
    <w:p w14:paraId="38C8BE26" w14:textId="41144857" w:rsidR="002E4188" w:rsidRPr="00B75304" w:rsidRDefault="006A55E5" w:rsidP="00E16C39">
      <w:pPr>
        <w:pStyle w:val="Para"/>
        <w:rPr>
          <w:lang w:val="en-GB"/>
        </w:rPr>
      </w:pPr>
      <w:r>
        <w:rPr>
          <w:lang w:val="en-GB" w:eastAsia="en-AU"/>
        </w:rPr>
        <w:t>Australian Healthcare Associates</w:t>
      </w:r>
      <w:r w:rsidR="00172EEE" w:rsidRPr="00B75304">
        <w:rPr>
          <w:lang w:val="en-GB" w:eastAsia="en-AU"/>
        </w:rPr>
        <w:t xml:space="preserve"> and the </w:t>
      </w:r>
      <w:r>
        <w:rPr>
          <w:lang w:val="en-GB" w:eastAsia="en-AU"/>
        </w:rPr>
        <w:t>Australian Government</w:t>
      </w:r>
      <w:r w:rsidR="00172EEE">
        <w:rPr>
          <w:lang w:val="en-GB" w:eastAsia="en-AU"/>
        </w:rPr>
        <w:t xml:space="preserve"> </w:t>
      </w:r>
      <w:r w:rsidR="00172EEE" w:rsidRPr="00B75304">
        <w:rPr>
          <w:lang w:val="en-GB" w:eastAsia="en-AU"/>
        </w:rPr>
        <w:t xml:space="preserve">Department of Health would like to acknowledge the involvement of the hundreds of individuals who contributed to this </w:t>
      </w:r>
      <w:r>
        <w:rPr>
          <w:lang w:val="en-GB" w:eastAsia="en-AU"/>
        </w:rPr>
        <w:t>r</w:t>
      </w:r>
      <w:r w:rsidR="00172EEE" w:rsidRPr="00B75304">
        <w:rPr>
          <w:lang w:val="en-GB" w:eastAsia="en-AU"/>
        </w:rPr>
        <w:t>eview.</w:t>
      </w:r>
    </w:p>
    <w:p w14:paraId="3878953D" w14:textId="77777777" w:rsidR="008C7DD6" w:rsidRPr="00B75304" w:rsidRDefault="008C7DD6" w:rsidP="009F170E">
      <w:pPr>
        <w:pStyle w:val="Heading0"/>
        <w:rPr>
          <w:lang w:val="en-GB"/>
        </w:rPr>
        <w:sectPr w:rsidR="008C7DD6" w:rsidRPr="00B75304" w:rsidSect="00F8471C">
          <w:footerReference w:type="first" r:id="rId16"/>
          <w:pgSz w:w="11907" w:h="16840" w:code="9"/>
          <w:pgMar w:top="851" w:right="1134" w:bottom="851" w:left="1701" w:header="397" w:footer="567" w:gutter="0"/>
          <w:pgNumType w:fmt="lowerRoman" w:start="1"/>
          <w:cols w:space="567"/>
          <w:titlePg/>
          <w:docGrid w:linePitch="299"/>
          <w15:footnoteColumns w:val="1"/>
        </w:sectPr>
      </w:pPr>
    </w:p>
    <w:p w14:paraId="30E15830" w14:textId="1DE6C0A1" w:rsidR="00AB1F85" w:rsidRDefault="00AB1F85" w:rsidP="00236355">
      <w:pPr>
        <w:pStyle w:val="TOCHeading"/>
        <w:rPr>
          <w:lang w:val="en-GB"/>
        </w:rPr>
      </w:pPr>
      <w:r w:rsidRPr="00B75304">
        <w:rPr>
          <w:lang w:val="en-GB"/>
        </w:rPr>
        <w:lastRenderedPageBreak/>
        <w:t>Abbreviations</w:t>
      </w:r>
    </w:p>
    <w:tbl>
      <w:tblPr>
        <w:tblStyle w:val="AHALight1"/>
        <w:tblW w:w="5000" w:type="pct"/>
        <w:tblLook w:val="04A0" w:firstRow="1" w:lastRow="0" w:firstColumn="1" w:lastColumn="0" w:noHBand="0" w:noVBand="1"/>
        <w:tblCaption w:val="Abbreviations"/>
        <w:tblDescription w:val="Table of the Terms and definitions used in the report"/>
      </w:tblPr>
      <w:tblGrid>
        <w:gridCol w:w="2415"/>
        <w:gridCol w:w="6657"/>
      </w:tblGrid>
      <w:tr w:rsidR="00B6543E" w:rsidRPr="00B75304" w14:paraId="664F598B" w14:textId="77777777" w:rsidTr="00DD11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dxa"/>
          </w:tcPr>
          <w:p w14:paraId="4F792EAC" w14:textId="77777777" w:rsidR="00B6543E" w:rsidRPr="00B75304" w:rsidRDefault="00B6543E" w:rsidP="00DB1837">
            <w:pPr>
              <w:pStyle w:val="TableHeading1"/>
              <w:rPr>
                <w:lang w:val="en-GB"/>
              </w:rPr>
            </w:pPr>
            <w:r w:rsidRPr="00B75304">
              <w:rPr>
                <w:lang w:val="en-GB"/>
              </w:rPr>
              <w:t>Term</w:t>
            </w:r>
          </w:p>
        </w:tc>
        <w:tc>
          <w:tcPr>
            <w:tcW w:w="6657" w:type="dxa"/>
          </w:tcPr>
          <w:p w14:paraId="77006C80" w14:textId="77777777" w:rsidR="00B6543E" w:rsidRPr="00B75304" w:rsidRDefault="00B6543E" w:rsidP="00DB1837">
            <w:pPr>
              <w:pStyle w:val="TableHeading1"/>
              <w:cnfStyle w:val="100000000000" w:firstRow="1" w:lastRow="0" w:firstColumn="0" w:lastColumn="0" w:oddVBand="0" w:evenVBand="0" w:oddHBand="0" w:evenHBand="0" w:firstRowFirstColumn="0" w:firstRowLastColumn="0" w:lastRowFirstColumn="0" w:lastRowLastColumn="0"/>
              <w:rPr>
                <w:lang w:val="en-GB"/>
              </w:rPr>
            </w:pPr>
            <w:r w:rsidRPr="00B75304">
              <w:rPr>
                <w:lang w:val="en-GB"/>
              </w:rPr>
              <w:t>Definition</w:t>
            </w:r>
          </w:p>
        </w:tc>
      </w:tr>
      <w:tr w:rsidR="000C2054" w:rsidRPr="00B75304" w14:paraId="7D0497ED" w14:textId="77777777" w:rsidTr="007E18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dxa"/>
          </w:tcPr>
          <w:p w14:paraId="6DB5702C" w14:textId="1BB92249" w:rsidR="000C2054" w:rsidRPr="00B75304" w:rsidRDefault="000C2054" w:rsidP="007E185E">
            <w:pPr>
              <w:pStyle w:val="TableText"/>
              <w:rPr>
                <w:lang w:val="en-GB"/>
              </w:rPr>
            </w:pPr>
            <w:r w:rsidRPr="00B75304">
              <w:rPr>
                <w:lang w:val="en-GB"/>
              </w:rPr>
              <w:t xml:space="preserve">the </w:t>
            </w:r>
            <w:r w:rsidR="009A0F54">
              <w:rPr>
                <w:lang w:val="en-GB"/>
              </w:rPr>
              <w:t>A</w:t>
            </w:r>
            <w:r w:rsidRPr="00B75304">
              <w:rPr>
                <w:lang w:val="en-GB"/>
              </w:rPr>
              <w:t xml:space="preserve">dvisory </w:t>
            </w:r>
            <w:r w:rsidR="009A0F54">
              <w:rPr>
                <w:lang w:val="en-GB"/>
              </w:rPr>
              <w:t>G</w:t>
            </w:r>
            <w:r w:rsidRPr="00B75304">
              <w:rPr>
                <w:lang w:val="en-GB"/>
              </w:rPr>
              <w:t>roup</w:t>
            </w:r>
          </w:p>
        </w:tc>
        <w:tc>
          <w:tcPr>
            <w:tcW w:w="6657" w:type="dxa"/>
          </w:tcPr>
          <w:p w14:paraId="649D2E42" w14:textId="0F200D3C" w:rsidR="000C2054" w:rsidRPr="00B75304" w:rsidRDefault="000C2054" w:rsidP="007E185E">
            <w:pPr>
              <w:pStyle w:val="TableText"/>
              <w:cnfStyle w:val="000000100000" w:firstRow="0" w:lastRow="0" w:firstColumn="0" w:lastColumn="0" w:oddVBand="0" w:evenVBand="0" w:oddHBand="1" w:evenHBand="0" w:firstRowFirstColumn="0" w:firstRowLastColumn="0" w:lastRowFirstColumn="0" w:lastRowLastColumn="0"/>
              <w:rPr>
                <w:lang w:val="en-GB"/>
              </w:rPr>
            </w:pPr>
            <w:r w:rsidRPr="00B75304">
              <w:rPr>
                <w:lang w:val="en-GB"/>
              </w:rPr>
              <w:t xml:space="preserve">the </w:t>
            </w:r>
            <w:r w:rsidR="004C0488">
              <w:rPr>
                <w:lang w:val="en-GB"/>
              </w:rPr>
              <w:t>Advisory Group</w:t>
            </w:r>
            <w:r w:rsidRPr="00B75304">
              <w:rPr>
                <w:lang w:val="en-GB"/>
              </w:rPr>
              <w:t xml:space="preserve"> convened for </w:t>
            </w:r>
            <w:r>
              <w:rPr>
                <w:lang w:val="en-GB"/>
              </w:rPr>
              <w:t>this r</w:t>
            </w:r>
            <w:r w:rsidRPr="00B75304">
              <w:rPr>
                <w:lang w:val="en-GB"/>
              </w:rPr>
              <w:t>eview of the Restraints Principles</w:t>
            </w:r>
          </w:p>
        </w:tc>
      </w:tr>
      <w:tr w:rsidR="00B6543E" w:rsidRPr="00B75304" w14:paraId="432AE428" w14:textId="77777777" w:rsidTr="00DD118B">
        <w:tc>
          <w:tcPr>
            <w:cnfStyle w:val="001000000000" w:firstRow="0" w:lastRow="0" w:firstColumn="1" w:lastColumn="0" w:oddVBand="0" w:evenVBand="0" w:oddHBand="0" w:evenHBand="0" w:firstRowFirstColumn="0" w:firstRowLastColumn="0" w:lastRowFirstColumn="0" w:lastRowLastColumn="0"/>
            <w:tcW w:w="2415" w:type="dxa"/>
          </w:tcPr>
          <w:p w14:paraId="79C085B0" w14:textId="77777777" w:rsidR="00B6543E" w:rsidRPr="00B75304" w:rsidRDefault="00B6543E" w:rsidP="00DB1837">
            <w:pPr>
              <w:pStyle w:val="TableText"/>
              <w:rPr>
                <w:lang w:val="en-GB"/>
              </w:rPr>
            </w:pPr>
            <w:r w:rsidRPr="00B75304">
              <w:rPr>
                <w:lang w:val="en-GB"/>
              </w:rPr>
              <w:t>AHA</w:t>
            </w:r>
          </w:p>
        </w:tc>
        <w:tc>
          <w:tcPr>
            <w:tcW w:w="6657" w:type="dxa"/>
          </w:tcPr>
          <w:p w14:paraId="69D59E68" w14:textId="77777777" w:rsidR="00B6543E" w:rsidRPr="00B75304" w:rsidRDefault="00B6543E" w:rsidP="00DB1837">
            <w:pPr>
              <w:pStyle w:val="TableText"/>
              <w:cnfStyle w:val="000000000000" w:firstRow="0" w:lastRow="0" w:firstColumn="0" w:lastColumn="0" w:oddVBand="0" w:evenVBand="0" w:oddHBand="0" w:evenHBand="0" w:firstRowFirstColumn="0" w:firstRowLastColumn="0" w:lastRowFirstColumn="0" w:lastRowLastColumn="0"/>
              <w:rPr>
                <w:lang w:val="en-GB"/>
              </w:rPr>
            </w:pPr>
            <w:r w:rsidRPr="00B75304">
              <w:rPr>
                <w:lang w:val="en-GB"/>
              </w:rPr>
              <w:t>Australian Healthcare Associates</w:t>
            </w:r>
          </w:p>
        </w:tc>
      </w:tr>
      <w:tr w:rsidR="00B6543E" w:rsidRPr="00B75304" w14:paraId="7DE7B2BC" w14:textId="77777777" w:rsidTr="00DD11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dxa"/>
          </w:tcPr>
          <w:p w14:paraId="2382E418" w14:textId="77777777" w:rsidR="00B6543E" w:rsidRPr="00B75304" w:rsidRDefault="00B6543E" w:rsidP="00DB1837">
            <w:pPr>
              <w:pStyle w:val="TableText"/>
              <w:rPr>
                <w:lang w:val="en-GB"/>
              </w:rPr>
            </w:pPr>
            <w:r w:rsidRPr="00B75304">
              <w:rPr>
                <w:lang w:val="en-GB"/>
              </w:rPr>
              <w:t>AIHW</w:t>
            </w:r>
          </w:p>
        </w:tc>
        <w:tc>
          <w:tcPr>
            <w:tcW w:w="6657" w:type="dxa"/>
          </w:tcPr>
          <w:p w14:paraId="6F75310D" w14:textId="77777777" w:rsidR="00B6543E" w:rsidRPr="00B75304" w:rsidRDefault="00B6543E" w:rsidP="00DB1837">
            <w:pPr>
              <w:pStyle w:val="TableText"/>
              <w:cnfStyle w:val="000000100000" w:firstRow="0" w:lastRow="0" w:firstColumn="0" w:lastColumn="0" w:oddVBand="0" w:evenVBand="0" w:oddHBand="1" w:evenHBand="0" w:firstRowFirstColumn="0" w:firstRowLastColumn="0" w:lastRowFirstColumn="0" w:lastRowLastColumn="0"/>
              <w:rPr>
                <w:lang w:val="en-GB"/>
              </w:rPr>
            </w:pPr>
            <w:r w:rsidRPr="00B75304">
              <w:rPr>
                <w:lang w:val="en-GB"/>
              </w:rPr>
              <w:t>Australian Institute of Health and Welfare</w:t>
            </w:r>
          </w:p>
        </w:tc>
      </w:tr>
      <w:tr w:rsidR="00B6543E" w:rsidRPr="00B75304" w14:paraId="0649557C" w14:textId="77777777" w:rsidTr="00DD118B">
        <w:tc>
          <w:tcPr>
            <w:cnfStyle w:val="001000000000" w:firstRow="0" w:lastRow="0" w:firstColumn="1" w:lastColumn="0" w:oddVBand="0" w:evenVBand="0" w:oddHBand="0" w:evenHBand="0" w:firstRowFirstColumn="0" w:firstRowLastColumn="0" w:lastRowFirstColumn="0" w:lastRowLastColumn="0"/>
            <w:tcW w:w="2415" w:type="dxa"/>
          </w:tcPr>
          <w:p w14:paraId="37DF0356" w14:textId="77777777" w:rsidR="00B6543E" w:rsidRPr="00BE5C0F" w:rsidRDefault="00B6543E" w:rsidP="00B6543E">
            <w:pPr>
              <w:pStyle w:val="TableText"/>
              <w:rPr>
                <w:lang w:val="en-GB"/>
              </w:rPr>
            </w:pPr>
            <w:r w:rsidRPr="00BE5C0F">
              <w:rPr>
                <w:lang w:val="en-GB"/>
              </w:rPr>
              <w:t>ALRC</w:t>
            </w:r>
          </w:p>
        </w:tc>
        <w:tc>
          <w:tcPr>
            <w:tcW w:w="6657" w:type="dxa"/>
          </w:tcPr>
          <w:p w14:paraId="018FD775" w14:textId="77777777" w:rsidR="00B6543E" w:rsidRPr="00BE5C0F" w:rsidRDefault="00B6543E" w:rsidP="00B6543E">
            <w:pPr>
              <w:pStyle w:val="TableText"/>
              <w:cnfStyle w:val="000000000000" w:firstRow="0" w:lastRow="0" w:firstColumn="0" w:lastColumn="0" w:oddVBand="0" w:evenVBand="0" w:oddHBand="0" w:evenHBand="0" w:firstRowFirstColumn="0" w:firstRowLastColumn="0" w:lastRowFirstColumn="0" w:lastRowLastColumn="0"/>
              <w:rPr>
                <w:lang w:val="en-GB"/>
              </w:rPr>
            </w:pPr>
            <w:r w:rsidRPr="00BE5C0F">
              <w:rPr>
                <w:lang w:val="en-GB"/>
              </w:rPr>
              <w:t>Australian Law Reform Commission</w:t>
            </w:r>
          </w:p>
        </w:tc>
      </w:tr>
      <w:tr w:rsidR="00B6543E" w:rsidRPr="00B75304" w14:paraId="2CBC6409" w14:textId="77777777" w:rsidTr="00DD11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dxa"/>
          </w:tcPr>
          <w:p w14:paraId="4835A9AF" w14:textId="77777777" w:rsidR="00B6543E" w:rsidRPr="00B75304" w:rsidRDefault="00B6543E" w:rsidP="00DB1837">
            <w:pPr>
              <w:pStyle w:val="TableText"/>
              <w:rPr>
                <w:lang w:val="en-GB"/>
              </w:rPr>
            </w:pPr>
            <w:r w:rsidRPr="00B75304">
              <w:rPr>
                <w:lang w:val="en-GB"/>
              </w:rPr>
              <w:t>BPSD</w:t>
            </w:r>
          </w:p>
        </w:tc>
        <w:tc>
          <w:tcPr>
            <w:tcW w:w="6657" w:type="dxa"/>
          </w:tcPr>
          <w:p w14:paraId="4DBB7D22" w14:textId="48041D6F" w:rsidR="00B6543E" w:rsidRPr="00B75304" w:rsidRDefault="0099066D" w:rsidP="00DB1837">
            <w:pPr>
              <w:pStyle w:val="TableText"/>
              <w:cnfStyle w:val="000000100000" w:firstRow="0" w:lastRow="0" w:firstColumn="0" w:lastColumn="0" w:oddVBand="0" w:evenVBand="0" w:oddHBand="1" w:evenHBand="0" w:firstRowFirstColumn="0" w:firstRowLastColumn="0" w:lastRowFirstColumn="0" w:lastRowLastColumn="0"/>
              <w:rPr>
                <w:lang w:val="en-GB"/>
              </w:rPr>
            </w:pPr>
            <w:r>
              <w:rPr>
                <w:lang w:val="en-GB"/>
              </w:rPr>
              <w:t>b</w:t>
            </w:r>
            <w:r w:rsidR="00B6543E" w:rsidRPr="00B75304">
              <w:rPr>
                <w:lang w:val="en-GB"/>
              </w:rPr>
              <w:t>ehavioural and psychological symptoms of dementia</w:t>
            </w:r>
          </w:p>
        </w:tc>
      </w:tr>
      <w:tr w:rsidR="00B6543E" w:rsidRPr="00B75304" w14:paraId="3C555242" w14:textId="77777777" w:rsidTr="00DD118B">
        <w:tc>
          <w:tcPr>
            <w:cnfStyle w:val="001000000000" w:firstRow="0" w:lastRow="0" w:firstColumn="1" w:lastColumn="0" w:oddVBand="0" w:evenVBand="0" w:oddHBand="0" w:evenHBand="0" w:firstRowFirstColumn="0" w:firstRowLastColumn="0" w:lastRowFirstColumn="0" w:lastRowLastColumn="0"/>
            <w:tcW w:w="2415" w:type="dxa"/>
          </w:tcPr>
          <w:p w14:paraId="138EBE3F" w14:textId="77777777" w:rsidR="00B6543E" w:rsidRPr="00BE5C0F" w:rsidRDefault="00B6543E" w:rsidP="00B6543E">
            <w:pPr>
              <w:pStyle w:val="TableText"/>
              <w:rPr>
                <w:lang w:val="en-GB"/>
              </w:rPr>
            </w:pPr>
            <w:r w:rsidRPr="00BE5C0F">
              <w:rPr>
                <w:lang w:val="en-GB"/>
              </w:rPr>
              <w:t>CALD</w:t>
            </w:r>
          </w:p>
        </w:tc>
        <w:tc>
          <w:tcPr>
            <w:tcW w:w="6657" w:type="dxa"/>
          </w:tcPr>
          <w:p w14:paraId="66253453" w14:textId="1EAC9765" w:rsidR="00B6543E" w:rsidRPr="00BE5C0F" w:rsidRDefault="00AD58ED" w:rsidP="00B6543E">
            <w:pPr>
              <w:pStyle w:val="TableText"/>
              <w:cnfStyle w:val="000000000000" w:firstRow="0" w:lastRow="0" w:firstColumn="0" w:lastColumn="0" w:oddVBand="0" w:evenVBand="0" w:oddHBand="0" w:evenHBand="0" w:firstRowFirstColumn="0" w:firstRowLastColumn="0" w:lastRowFirstColumn="0" w:lastRowLastColumn="0"/>
              <w:rPr>
                <w:lang w:val="en-GB"/>
              </w:rPr>
            </w:pPr>
            <w:r>
              <w:rPr>
                <w:lang w:val="en-GB"/>
              </w:rPr>
              <w:t>c</w:t>
            </w:r>
            <w:r w:rsidR="00B6543E" w:rsidRPr="00BE5C0F">
              <w:rPr>
                <w:lang w:val="en-GB"/>
              </w:rPr>
              <w:t>ulturally and linguistically diverse</w:t>
            </w:r>
          </w:p>
        </w:tc>
      </w:tr>
      <w:tr w:rsidR="00AF40F1" w:rsidRPr="00B75304" w14:paraId="40328D16" w14:textId="77777777" w:rsidTr="000C18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dxa"/>
          </w:tcPr>
          <w:p w14:paraId="5253C28E" w14:textId="77777777" w:rsidR="00AF40F1" w:rsidRPr="00B75304" w:rsidRDefault="00AF40F1" w:rsidP="000C18FC">
            <w:pPr>
              <w:pStyle w:val="TableText"/>
              <w:rPr>
                <w:lang w:val="en-GB"/>
              </w:rPr>
            </w:pPr>
            <w:r>
              <w:rPr>
                <w:lang w:val="en-GB"/>
              </w:rPr>
              <w:t>the Charter</w:t>
            </w:r>
          </w:p>
        </w:tc>
        <w:tc>
          <w:tcPr>
            <w:tcW w:w="6657" w:type="dxa"/>
          </w:tcPr>
          <w:p w14:paraId="725BA0BE" w14:textId="77777777" w:rsidR="00AF40F1" w:rsidRPr="00B75304" w:rsidRDefault="00AF40F1" w:rsidP="000C18FC">
            <w:pPr>
              <w:pStyle w:val="TableText"/>
              <w:cnfStyle w:val="000000100000" w:firstRow="0" w:lastRow="0" w:firstColumn="0" w:lastColumn="0" w:oddVBand="0" w:evenVBand="0" w:oddHBand="1" w:evenHBand="0" w:firstRowFirstColumn="0" w:firstRowLastColumn="0" w:lastRowFirstColumn="0" w:lastRowLastColumn="0"/>
              <w:rPr>
                <w:lang w:val="en-GB"/>
              </w:rPr>
            </w:pPr>
            <w:r>
              <w:rPr>
                <w:lang w:val="en-GB"/>
              </w:rPr>
              <w:t>the Charter of Aged Care Rights</w:t>
            </w:r>
          </w:p>
        </w:tc>
      </w:tr>
      <w:tr w:rsidR="00654677" w:rsidRPr="00B75304" w14:paraId="41182328" w14:textId="77777777" w:rsidTr="00B47C02">
        <w:tc>
          <w:tcPr>
            <w:cnfStyle w:val="001000000000" w:firstRow="0" w:lastRow="0" w:firstColumn="1" w:lastColumn="0" w:oddVBand="0" w:evenVBand="0" w:oddHBand="0" w:evenHBand="0" w:firstRowFirstColumn="0" w:firstRowLastColumn="0" w:lastRowFirstColumn="0" w:lastRowLastColumn="0"/>
            <w:tcW w:w="2415" w:type="dxa"/>
          </w:tcPr>
          <w:p w14:paraId="25BDB02A" w14:textId="5BA86986" w:rsidR="00654677" w:rsidRPr="00B75304" w:rsidRDefault="00654677" w:rsidP="00B47C02">
            <w:pPr>
              <w:pStyle w:val="TableText"/>
              <w:rPr>
                <w:lang w:val="en-GB"/>
              </w:rPr>
            </w:pPr>
            <w:r w:rsidRPr="00B75304">
              <w:rPr>
                <w:lang w:val="en-GB"/>
              </w:rPr>
              <w:t xml:space="preserve">the </w:t>
            </w:r>
            <w:r w:rsidR="00960366">
              <w:rPr>
                <w:lang w:val="en-GB"/>
              </w:rPr>
              <w:t>C</w:t>
            </w:r>
            <w:r w:rsidRPr="00B75304">
              <w:rPr>
                <w:lang w:val="en-GB"/>
              </w:rPr>
              <w:t>ommission</w:t>
            </w:r>
          </w:p>
        </w:tc>
        <w:tc>
          <w:tcPr>
            <w:tcW w:w="6657" w:type="dxa"/>
          </w:tcPr>
          <w:p w14:paraId="791BF879" w14:textId="77777777" w:rsidR="00654677" w:rsidRPr="00B75304" w:rsidRDefault="00654677" w:rsidP="00B47C02">
            <w:pPr>
              <w:pStyle w:val="TableText"/>
              <w:cnfStyle w:val="000000000000" w:firstRow="0" w:lastRow="0" w:firstColumn="0" w:lastColumn="0" w:oddVBand="0" w:evenVBand="0" w:oddHBand="0" w:evenHBand="0" w:firstRowFirstColumn="0" w:firstRowLastColumn="0" w:lastRowFirstColumn="0" w:lastRowLastColumn="0"/>
              <w:rPr>
                <w:lang w:val="en-GB"/>
              </w:rPr>
            </w:pPr>
            <w:r w:rsidRPr="00B75304">
              <w:rPr>
                <w:lang w:val="en-GB"/>
              </w:rPr>
              <w:t>Aged Care Quality and Safety Commission</w:t>
            </w:r>
          </w:p>
        </w:tc>
      </w:tr>
      <w:tr w:rsidR="00B6543E" w:rsidRPr="00B75304" w14:paraId="1C6733B4" w14:textId="77777777" w:rsidTr="00DD11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dxa"/>
          </w:tcPr>
          <w:p w14:paraId="30417C5A" w14:textId="24A25DC2" w:rsidR="00B6543E" w:rsidRPr="00B75304" w:rsidRDefault="00B6543E" w:rsidP="00DB1837">
            <w:pPr>
              <w:pStyle w:val="TableText"/>
              <w:rPr>
                <w:lang w:val="en-GB"/>
              </w:rPr>
            </w:pPr>
            <w:r w:rsidRPr="00B75304">
              <w:rPr>
                <w:lang w:val="en-GB"/>
              </w:rPr>
              <w:t>COVID</w:t>
            </w:r>
            <w:r w:rsidR="00915632">
              <w:rPr>
                <w:lang w:val="en-GB"/>
              </w:rPr>
              <w:noBreakHyphen/>
            </w:r>
            <w:r w:rsidRPr="00B75304">
              <w:rPr>
                <w:lang w:val="en-GB"/>
              </w:rPr>
              <w:t>19</w:t>
            </w:r>
          </w:p>
        </w:tc>
        <w:tc>
          <w:tcPr>
            <w:tcW w:w="6657" w:type="dxa"/>
          </w:tcPr>
          <w:p w14:paraId="5B4C6262" w14:textId="7DE476BC" w:rsidR="00B6543E" w:rsidRPr="00B75304" w:rsidRDefault="00AD58ED" w:rsidP="00DB1837">
            <w:pPr>
              <w:pStyle w:val="TableText"/>
              <w:cnfStyle w:val="000000100000" w:firstRow="0" w:lastRow="0" w:firstColumn="0" w:lastColumn="0" w:oddVBand="0" w:evenVBand="0" w:oddHBand="1" w:evenHBand="0" w:firstRowFirstColumn="0" w:firstRowLastColumn="0" w:lastRowFirstColumn="0" w:lastRowLastColumn="0"/>
              <w:rPr>
                <w:lang w:val="en-GB"/>
              </w:rPr>
            </w:pPr>
            <w:r>
              <w:rPr>
                <w:lang w:val="en-GB"/>
              </w:rPr>
              <w:t>c</w:t>
            </w:r>
            <w:r w:rsidR="00B6543E" w:rsidRPr="00B75304">
              <w:rPr>
                <w:lang w:val="en-GB"/>
              </w:rPr>
              <w:t>oronavirus disease</w:t>
            </w:r>
          </w:p>
        </w:tc>
      </w:tr>
      <w:tr w:rsidR="00B6543E" w:rsidRPr="00B75304" w14:paraId="45B430CF" w14:textId="77777777" w:rsidTr="00DD118B">
        <w:tc>
          <w:tcPr>
            <w:cnfStyle w:val="001000000000" w:firstRow="0" w:lastRow="0" w:firstColumn="1" w:lastColumn="0" w:oddVBand="0" w:evenVBand="0" w:oddHBand="0" w:evenHBand="0" w:firstRowFirstColumn="0" w:firstRowLastColumn="0" w:lastRowFirstColumn="0" w:lastRowLastColumn="0"/>
            <w:tcW w:w="2415" w:type="dxa"/>
          </w:tcPr>
          <w:p w14:paraId="3E373BA9" w14:textId="77777777" w:rsidR="00B6543E" w:rsidRPr="00B75304" w:rsidRDefault="00B6543E" w:rsidP="00DB1837">
            <w:pPr>
              <w:pStyle w:val="TableText"/>
              <w:rPr>
                <w:lang w:val="en-GB"/>
              </w:rPr>
            </w:pPr>
            <w:r w:rsidRPr="00B75304">
              <w:rPr>
                <w:lang w:val="en-GB"/>
              </w:rPr>
              <w:t>DBMAS</w:t>
            </w:r>
          </w:p>
        </w:tc>
        <w:tc>
          <w:tcPr>
            <w:tcW w:w="6657" w:type="dxa"/>
          </w:tcPr>
          <w:p w14:paraId="67F88FDE" w14:textId="77777777" w:rsidR="00B6543E" w:rsidRPr="00B75304" w:rsidRDefault="00B6543E" w:rsidP="00DB1837">
            <w:pPr>
              <w:pStyle w:val="TableText"/>
              <w:cnfStyle w:val="000000000000" w:firstRow="0" w:lastRow="0" w:firstColumn="0" w:lastColumn="0" w:oddVBand="0" w:evenVBand="0" w:oddHBand="0" w:evenHBand="0" w:firstRowFirstColumn="0" w:firstRowLastColumn="0" w:lastRowFirstColumn="0" w:lastRowLastColumn="0"/>
              <w:rPr>
                <w:lang w:val="en-GB"/>
              </w:rPr>
            </w:pPr>
            <w:r w:rsidRPr="00B75304">
              <w:rPr>
                <w:lang w:val="en-GB"/>
              </w:rPr>
              <w:t>Dementia Behaviour Management Advisory Service</w:t>
            </w:r>
          </w:p>
        </w:tc>
      </w:tr>
      <w:tr w:rsidR="00B81502" w:rsidRPr="00B75304" w14:paraId="38697615" w14:textId="77777777" w:rsidTr="001516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dxa"/>
          </w:tcPr>
          <w:p w14:paraId="4F5CFFB9" w14:textId="66E51265" w:rsidR="00B81502" w:rsidRPr="00B75304" w:rsidRDefault="00B81502" w:rsidP="0015162A">
            <w:pPr>
              <w:pStyle w:val="TableText"/>
              <w:rPr>
                <w:lang w:val="en-GB"/>
              </w:rPr>
            </w:pPr>
            <w:r w:rsidRPr="00B75304">
              <w:rPr>
                <w:lang w:val="en-GB"/>
              </w:rPr>
              <w:t xml:space="preserve">the </w:t>
            </w:r>
            <w:r w:rsidR="00DC0ECB">
              <w:rPr>
                <w:lang w:val="en-GB"/>
              </w:rPr>
              <w:t>D</w:t>
            </w:r>
            <w:r w:rsidRPr="00B75304">
              <w:rPr>
                <w:lang w:val="en-GB"/>
              </w:rPr>
              <w:t>epartment</w:t>
            </w:r>
          </w:p>
        </w:tc>
        <w:tc>
          <w:tcPr>
            <w:tcW w:w="6657" w:type="dxa"/>
          </w:tcPr>
          <w:p w14:paraId="3DCB397E" w14:textId="77777777" w:rsidR="00B81502" w:rsidRPr="00B75304" w:rsidRDefault="00B81502" w:rsidP="0015162A">
            <w:pPr>
              <w:pStyle w:val="TableText"/>
              <w:cnfStyle w:val="000000100000" w:firstRow="0" w:lastRow="0" w:firstColumn="0" w:lastColumn="0" w:oddVBand="0" w:evenVBand="0" w:oddHBand="1" w:evenHBand="0" w:firstRowFirstColumn="0" w:firstRowLastColumn="0" w:lastRowFirstColumn="0" w:lastRowLastColumn="0"/>
              <w:rPr>
                <w:lang w:val="en-GB"/>
              </w:rPr>
            </w:pPr>
            <w:r w:rsidRPr="00B75304">
              <w:rPr>
                <w:lang w:val="en-GB"/>
              </w:rPr>
              <w:t>the Australian Government Department of Health</w:t>
            </w:r>
          </w:p>
        </w:tc>
      </w:tr>
      <w:tr w:rsidR="00B6543E" w:rsidRPr="00B75304" w14:paraId="72710E03" w14:textId="77777777" w:rsidTr="00DD118B">
        <w:tc>
          <w:tcPr>
            <w:cnfStyle w:val="001000000000" w:firstRow="0" w:lastRow="0" w:firstColumn="1" w:lastColumn="0" w:oddVBand="0" w:evenVBand="0" w:oddHBand="0" w:evenHBand="0" w:firstRowFirstColumn="0" w:firstRowLastColumn="0" w:lastRowFirstColumn="0" w:lastRowLastColumn="0"/>
            <w:tcW w:w="2415" w:type="dxa"/>
          </w:tcPr>
          <w:p w14:paraId="741F88FC" w14:textId="77777777" w:rsidR="00B6543E" w:rsidRPr="00B75304" w:rsidRDefault="00B6543E" w:rsidP="00DB1837">
            <w:pPr>
              <w:pStyle w:val="TableText"/>
              <w:rPr>
                <w:lang w:val="en-GB"/>
              </w:rPr>
            </w:pPr>
            <w:r w:rsidRPr="00B75304">
              <w:rPr>
                <w:lang w:val="en-GB"/>
              </w:rPr>
              <w:t>DSA</w:t>
            </w:r>
          </w:p>
        </w:tc>
        <w:tc>
          <w:tcPr>
            <w:tcW w:w="6657" w:type="dxa"/>
          </w:tcPr>
          <w:p w14:paraId="78D7309E" w14:textId="77777777" w:rsidR="00B6543E" w:rsidRPr="00B75304" w:rsidRDefault="00B6543E" w:rsidP="00DB1837">
            <w:pPr>
              <w:pStyle w:val="TableText"/>
              <w:cnfStyle w:val="000000000000" w:firstRow="0" w:lastRow="0" w:firstColumn="0" w:lastColumn="0" w:oddVBand="0" w:evenVBand="0" w:oddHBand="0" w:evenHBand="0" w:firstRowFirstColumn="0" w:firstRowLastColumn="0" w:lastRowFirstColumn="0" w:lastRowLastColumn="0"/>
              <w:rPr>
                <w:lang w:val="en-GB"/>
              </w:rPr>
            </w:pPr>
            <w:r w:rsidRPr="00B75304">
              <w:rPr>
                <w:lang w:val="en-GB"/>
              </w:rPr>
              <w:t>Dementia Support Australia</w:t>
            </w:r>
          </w:p>
        </w:tc>
      </w:tr>
      <w:tr w:rsidR="00A266F2" w:rsidRPr="00B75304" w14:paraId="33290BC6" w14:textId="77777777" w:rsidTr="004926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dxa"/>
          </w:tcPr>
          <w:p w14:paraId="3ABA114C" w14:textId="7234DCF0" w:rsidR="00A266F2" w:rsidRPr="00B75304" w:rsidRDefault="00A266F2" w:rsidP="00492615">
            <w:pPr>
              <w:pStyle w:val="TableText"/>
              <w:rPr>
                <w:lang w:val="en-GB"/>
              </w:rPr>
            </w:pPr>
            <w:r>
              <w:rPr>
                <w:lang w:val="en-GB"/>
              </w:rPr>
              <w:t>t</w:t>
            </w:r>
            <w:r w:rsidRPr="00B75304">
              <w:rPr>
                <w:lang w:val="en-GB"/>
              </w:rPr>
              <w:t xml:space="preserve">he </w:t>
            </w:r>
            <w:r w:rsidR="00121F91">
              <w:rPr>
                <w:lang w:val="en-GB"/>
              </w:rPr>
              <w:t>J</w:t>
            </w:r>
            <w:r w:rsidRPr="00B75304">
              <w:rPr>
                <w:lang w:val="en-GB"/>
              </w:rPr>
              <w:t xml:space="preserve">oint </w:t>
            </w:r>
            <w:r w:rsidR="006D2CDA">
              <w:rPr>
                <w:lang w:val="en-GB"/>
              </w:rPr>
              <w:t>C</w:t>
            </w:r>
            <w:r w:rsidRPr="00B75304">
              <w:rPr>
                <w:lang w:val="en-GB"/>
              </w:rPr>
              <w:t>ommittee</w:t>
            </w:r>
          </w:p>
        </w:tc>
        <w:tc>
          <w:tcPr>
            <w:tcW w:w="6657" w:type="dxa"/>
          </w:tcPr>
          <w:p w14:paraId="0F365A0B" w14:textId="77777777" w:rsidR="00A266F2" w:rsidRPr="00B75304" w:rsidRDefault="00A266F2" w:rsidP="00492615">
            <w:pPr>
              <w:pStyle w:val="TableText"/>
              <w:cnfStyle w:val="000000100000" w:firstRow="0" w:lastRow="0" w:firstColumn="0" w:lastColumn="0" w:oddVBand="0" w:evenVBand="0" w:oddHBand="1" w:evenHBand="0" w:firstRowFirstColumn="0" w:firstRowLastColumn="0" w:lastRowFirstColumn="0" w:lastRowLastColumn="0"/>
              <w:rPr>
                <w:lang w:val="en-GB"/>
              </w:rPr>
            </w:pPr>
            <w:r w:rsidRPr="00B75304">
              <w:rPr>
                <w:lang w:val="en-GB"/>
              </w:rPr>
              <w:t>Parliamentary Joint Committee on Human Rights</w:t>
            </w:r>
          </w:p>
        </w:tc>
      </w:tr>
      <w:tr w:rsidR="00B6543E" w:rsidRPr="00B75304" w14:paraId="2B6556A3" w14:textId="77777777" w:rsidTr="00DD118B">
        <w:tc>
          <w:tcPr>
            <w:cnfStyle w:val="001000000000" w:firstRow="0" w:lastRow="0" w:firstColumn="1" w:lastColumn="0" w:oddVBand="0" w:evenVBand="0" w:oddHBand="0" w:evenHBand="0" w:firstRowFirstColumn="0" w:firstRowLastColumn="0" w:lastRowFirstColumn="0" w:lastRowLastColumn="0"/>
            <w:tcW w:w="2415" w:type="dxa"/>
          </w:tcPr>
          <w:p w14:paraId="10BD0CA4" w14:textId="77777777" w:rsidR="00B6543E" w:rsidRPr="00BE5C0F" w:rsidRDefault="00B6543E" w:rsidP="00B6543E">
            <w:pPr>
              <w:pStyle w:val="TableText"/>
              <w:rPr>
                <w:lang w:val="en-GB"/>
              </w:rPr>
            </w:pPr>
            <w:r w:rsidRPr="00BE5C0F">
              <w:rPr>
                <w:lang w:val="en-GB"/>
              </w:rPr>
              <w:t>LGBTI</w:t>
            </w:r>
          </w:p>
        </w:tc>
        <w:tc>
          <w:tcPr>
            <w:tcW w:w="6657" w:type="dxa"/>
          </w:tcPr>
          <w:p w14:paraId="3F9AA980" w14:textId="6DAE714E" w:rsidR="00B6543E" w:rsidRPr="00BE5C0F" w:rsidRDefault="00AD58ED" w:rsidP="00B6543E">
            <w:pPr>
              <w:pStyle w:val="TableText"/>
              <w:cnfStyle w:val="000000000000" w:firstRow="0" w:lastRow="0" w:firstColumn="0" w:lastColumn="0" w:oddVBand="0" w:evenVBand="0" w:oddHBand="0" w:evenHBand="0" w:firstRowFirstColumn="0" w:firstRowLastColumn="0" w:lastRowFirstColumn="0" w:lastRowLastColumn="0"/>
              <w:rPr>
                <w:lang w:val="en-GB"/>
              </w:rPr>
            </w:pPr>
            <w:r>
              <w:rPr>
                <w:lang w:val="en-GB"/>
              </w:rPr>
              <w:t>l</w:t>
            </w:r>
            <w:r w:rsidR="00B50333">
              <w:rPr>
                <w:lang w:val="en-GB"/>
              </w:rPr>
              <w:t>esbian, gay, bisexual, trans/transgender</w:t>
            </w:r>
            <w:r w:rsidR="00A90D04">
              <w:rPr>
                <w:lang w:val="en-GB"/>
              </w:rPr>
              <w:t>, intersex and other</w:t>
            </w:r>
            <w:r w:rsidR="001B32D8">
              <w:rPr>
                <w:lang w:val="en-GB"/>
              </w:rPr>
              <w:t xml:space="preserve"> sexuality, gender, and bodily diverse people</w:t>
            </w:r>
          </w:p>
        </w:tc>
      </w:tr>
      <w:tr w:rsidR="00B6543E" w:rsidRPr="00B75304" w14:paraId="45AD35E3" w14:textId="77777777" w:rsidTr="00DD11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dxa"/>
          </w:tcPr>
          <w:p w14:paraId="12213455" w14:textId="77777777" w:rsidR="00B6543E" w:rsidRPr="00BE5C0F" w:rsidRDefault="00B6543E" w:rsidP="00B6543E">
            <w:pPr>
              <w:pStyle w:val="TableText"/>
              <w:rPr>
                <w:lang w:val="en-GB"/>
              </w:rPr>
            </w:pPr>
            <w:r w:rsidRPr="00BE5C0F">
              <w:rPr>
                <w:lang w:val="en-GB"/>
              </w:rPr>
              <w:t>NCAT</w:t>
            </w:r>
          </w:p>
        </w:tc>
        <w:tc>
          <w:tcPr>
            <w:tcW w:w="6657" w:type="dxa"/>
          </w:tcPr>
          <w:p w14:paraId="1EE15601" w14:textId="77777777" w:rsidR="00B6543E" w:rsidRPr="00BE5C0F" w:rsidRDefault="00B6543E" w:rsidP="00B6543E">
            <w:pPr>
              <w:pStyle w:val="TableText"/>
              <w:cnfStyle w:val="000000100000" w:firstRow="0" w:lastRow="0" w:firstColumn="0" w:lastColumn="0" w:oddVBand="0" w:evenVBand="0" w:oddHBand="1" w:evenHBand="0" w:firstRowFirstColumn="0" w:firstRowLastColumn="0" w:lastRowFirstColumn="0" w:lastRowLastColumn="0"/>
              <w:rPr>
                <w:lang w:val="en-GB"/>
              </w:rPr>
            </w:pPr>
            <w:r w:rsidRPr="00BE5C0F">
              <w:rPr>
                <w:lang w:val="en-GB"/>
              </w:rPr>
              <w:t>NSW Civil and Administrative Tribunal</w:t>
            </w:r>
          </w:p>
        </w:tc>
      </w:tr>
      <w:tr w:rsidR="00B6543E" w:rsidRPr="00B75304" w14:paraId="1F4D0A2E" w14:textId="77777777" w:rsidTr="00DD118B">
        <w:tc>
          <w:tcPr>
            <w:cnfStyle w:val="001000000000" w:firstRow="0" w:lastRow="0" w:firstColumn="1" w:lastColumn="0" w:oddVBand="0" w:evenVBand="0" w:oddHBand="0" w:evenHBand="0" w:firstRowFirstColumn="0" w:firstRowLastColumn="0" w:lastRowFirstColumn="0" w:lastRowLastColumn="0"/>
            <w:tcW w:w="2415" w:type="dxa"/>
          </w:tcPr>
          <w:p w14:paraId="178DA132" w14:textId="77777777" w:rsidR="00B6543E" w:rsidRPr="00BE5C0F" w:rsidRDefault="00B6543E" w:rsidP="00B6543E">
            <w:pPr>
              <w:pStyle w:val="TableText"/>
              <w:rPr>
                <w:lang w:val="en-GB"/>
              </w:rPr>
            </w:pPr>
            <w:r w:rsidRPr="00BE5C0F">
              <w:rPr>
                <w:lang w:val="en-GB"/>
              </w:rPr>
              <w:t>NDIS</w:t>
            </w:r>
          </w:p>
        </w:tc>
        <w:tc>
          <w:tcPr>
            <w:tcW w:w="6657" w:type="dxa"/>
          </w:tcPr>
          <w:p w14:paraId="2F6DB888" w14:textId="77777777" w:rsidR="00B6543E" w:rsidRPr="00BE5C0F" w:rsidRDefault="00B6543E" w:rsidP="00B6543E">
            <w:pPr>
              <w:pStyle w:val="TableText"/>
              <w:cnfStyle w:val="000000000000" w:firstRow="0" w:lastRow="0" w:firstColumn="0" w:lastColumn="0" w:oddVBand="0" w:evenVBand="0" w:oddHBand="0" w:evenHBand="0" w:firstRowFirstColumn="0" w:firstRowLastColumn="0" w:lastRowFirstColumn="0" w:lastRowLastColumn="0"/>
              <w:rPr>
                <w:lang w:val="en-GB"/>
              </w:rPr>
            </w:pPr>
            <w:r w:rsidRPr="00BE5C0F">
              <w:rPr>
                <w:lang w:val="en-GB"/>
              </w:rPr>
              <w:t>National Disability Insurance Scheme</w:t>
            </w:r>
          </w:p>
        </w:tc>
      </w:tr>
      <w:tr w:rsidR="003222D5" w:rsidRPr="00B75304" w14:paraId="243B66F4" w14:textId="77777777" w:rsidTr="00DD11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dxa"/>
          </w:tcPr>
          <w:p w14:paraId="670DFFA9" w14:textId="31ED3352" w:rsidR="003222D5" w:rsidRPr="00BE5C0F" w:rsidRDefault="003222D5" w:rsidP="00B6543E">
            <w:pPr>
              <w:pStyle w:val="TableText"/>
              <w:rPr>
                <w:lang w:val="en-GB"/>
              </w:rPr>
            </w:pPr>
            <w:r>
              <w:rPr>
                <w:lang w:val="en-GB"/>
              </w:rPr>
              <w:t>NDIS Rules</w:t>
            </w:r>
          </w:p>
        </w:tc>
        <w:tc>
          <w:tcPr>
            <w:tcW w:w="6657" w:type="dxa"/>
          </w:tcPr>
          <w:p w14:paraId="1F15D93B" w14:textId="1437D1E5" w:rsidR="003222D5" w:rsidRPr="003828B2" w:rsidRDefault="003222D5" w:rsidP="00B6543E">
            <w:pPr>
              <w:pStyle w:val="TableText"/>
              <w:cnfStyle w:val="000000100000" w:firstRow="0" w:lastRow="0" w:firstColumn="0" w:lastColumn="0" w:oddVBand="0" w:evenVBand="0" w:oddHBand="1" w:evenHBand="0" w:firstRowFirstColumn="0" w:firstRowLastColumn="0" w:lastRowFirstColumn="0" w:lastRowLastColumn="0"/>
              <w:rPr>
                <w:i/>
                <w:iCs/>
                <w:lang w:val="en-GB"/>
              </w:rPr>
            </w:pPr>
            <w:r w:rsidRPr="003828B2">
              <w:rPr>
                <w:i/>
                <w:iCs/>
                <w:lang w:val="en-GB"/>
              </w:rPr>
              <w:t>NDIS (Restrictive Practices and Behaviour Support) Rules</w:t>
            </w:r>
            <w:r w:rsidR="003828B2" w:rsidRPr="003828B2">
              <w:rPr>
                <w:i/>
                <w:iCs/>
                <w:lang w:val="en-GB"/>
              </w:rPr>
              <w:t xml:space="preserve"> 2018</w:t>
            </w:r>
          </w:p>
        </w:tc>
      </w:tr>
      <w:tr w:rsidR="00B6543E" w:rsidRPr="00B75304" w14:paraId="60EF0686" w14:textId="77777777" w:rsidTr="00DD118B">
        <w:tc>
          <w:tcPr>
            <w:cnfStyle w:val="001000000000" w:firstRow="0" w:lastRow="0" w:firstColumn="1" w:lastColumn="0" w:oddVBand="0" w:evenVBand="0" w:oddHBand="0" w:evenHBand="0" w:firstRowFirstColumn="0" w:firstRowLastColumn="0" w:lastRowFirstColumn="0" w:lastRowLastColumn="0"/>
            <w:tcW w:w="2415" w:type="dxa"/>
          </w:tcPr>
          <w:p w14:paraId="7E59927B" w14:textId="77777777" w:rsidR="00B6543E" w:rsidRPr="00BE5C0F" w:rsidRDefault="00B6543E" w:rsidP="00B6543E">
            <w:pPr>
              <w:pStyle w:val="TableText"/>
              <w:rPr>
                <w:lang w:val="en-GB"/>
              </w:rPr>
            </w:pPr>
            <w:r w:rsidRPr="00BE5C0F">
              <w:rPr>
                <w:lang w:val="en-GB"/>
              </w:rPr>
              <w:t>OPAN</w:t>
            </w:r>
          </w:p>
        </w:tc>
        <w:tc>
          <w:tcPr>
            <w:tcW w:w="6657" w:type="dxa"/>
          </w:tcPr>
          <w:p w14:paraId="4D556ACD" w14:textId="77777777" w:rsidR="00B6543E" w:rsidRPr="00BE5C0F" w:rsidRDefault="00B6543E" w:rsidP="00B6543E">
            <w:pPr>
              <w:pStyle w:val="TableText"/>
              <w:cnfStyle w:val="000000000000" w:firstRow="0" w:lastRow="0" w:firstColumn="0" w:lastColumn="0" w:oddVBand="0" w:evenVBand="0" w:oddHBand="0" w:evenHBand="0" w:firstRowFirstColumn="0" w:firstRowLastColumn="0" w:lastRowFirstColumn="0" w:lastRowLastColumn="0"/>
              <w:rPr>
                <w:lang w:val="en-GB"/>
              </w:rPr>
            </w:pPr>
            <w:r w:rsidRPr="00BE5C0F">
              <w:rPr>
                <w:lang w:val="en-GB"/>
              </w:rPr>
              <w:t>Older Persons Advocacy Network</w:t>
            </w:r>
          </w:p>
        </w:tc>
      </w:tr>
      <w:tr w:rsidR="00B6543E" w:rsidRPr="00B75304" w14:paraId="51A9A7E7" w14:textId="77777777" w:rsidTr="00DD11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dxa"/>
          </w:tcPr>
          <w:p w14:paraId="21929685" w14:textId="77777777" w:rsidR="00B6543E" w:rsidRPr="00BE5C0F" w:rsidRDefault="00B6543E" w:rsidP="00B6543E">
            <w:pPr>
              <w:pStyle w:val="TableText"/>
              <w:rPr>
                <w:lang w:val="en-GB"/>
              </w:rPr>
            </w:pPr>
            <w:r w:rsidRPr="00BE5C0F">
              <w:rPr>
                <w:lang w:val="en-GB"/>
              </w:rPr>
              <w:t>PBS</w:t>
            </w:r>
          </w:p>
        </w:tc>
        <w:tc>
          <w:tcPr>
            <w:tcW w:w="6657" w:type="dxa"/>
          </w:tcPr>
          <w:p w14:paraId="0FA5408A" w14:textId="77777777" w:rsidR="00B6543E" w:rsidRPr="00BE5C0F" w:rsidRDefault="00B6543E" w:rsidP="00B6543E">
            <w:pPr>
              <w:pStyle w:val="TableText"/>
              <w:cnfStyle w:val="000000100000" w:firstRow="0" w:lastRow="0" w:firstColumn="0" w:lastColumn="0" w:oddVBand="0" w:evenVBand="0" w:oddHBand="1" w:evenHBand="0" w:firstRowFirstColumn="0" w:firstRowLastColumn="0" w:lastRowFirstColumn="0" w:lastRowLastColumn="0"/>
              <w:rPr>
                <w:lang w:val="en-GB"/>
              </w:rPr>
            </w:pPr>
            <w:r w:rsidRPr="00BE5C0F">
              <w:rPr>
                <w:lang w:val="en-GB"/>
              </w:rPr>
              <w:t>Pharmaceutical Benefits Scheme</w:t>
            </w:r>
          </w:p>
        </w:tc>
      </w:tr>
      <w:tr w:rsidR="00B6543E" w:rsidRPr="00B75304" w14:paraId="1320578D" w14:textId="77777777" w:rsidTr="00DD118B">
        <w:tc>
          <w:tcPr>
            <w:cnfStyle w:val="001000000000" w:firstRow="0" w:lastRow="0" w:firstColumn="1" w:lastColumn="0" w:oddVBand="0" w:evenVBand="0" w:oddHBand="0" w:evenHBand="0" w:firstRowFirstColumn="0" w:firstRowLastColumn="0" w:lastRowFirstColumn="0" w:lastRowLastColumn="0"/>
            <w:tcW w:w="2415" w:type="dxa"/>
          </w:tcPr>
          <w:p w14:paraId="5A208DFF" w14:textId="77777777" w:rsidR="00B6543E" w:rsidRPr="00B75304" w:rsidRDefault="00B6543E" w:rsidP="00DB1837">
            <w:pPr>
              <w:pStyle w:val="TableText"/>
              <w:rPr>
                <w:lang w:val="en-GB"/>
              </w:rPr>
            </w:pPr>
            <w:r w:rsidRPr="00B75304">
              <w:rPr>
                <w:lang w:val="en-GB"/>
              </w:rPr>
              <w:t>PRN</w:t>
            </w:r>
          </w:p>
        </w:tc>
        <w:tc>
          <w:tcPr>
            <w:tcW w:w="6657" w:type="dxa"/>
          </w:tcPr>
          <w:p w14:paraId="2DF46055" w14:textId="72EC94AF" w:rsidR="00B6543E" w:rsidRPr="00B75304" w:rsidRDefault="00B14DAA" w:rsidP="00DB1837">
            <w:pPr>
              <w:pStyle w:val="TableText"/>
              <w:cnfStyle w:val="000000000000" w:firstRow="0" w:lastRow="0" w:firstColumn="0" w:lastColumn="0" w:oddVBand="0" w:evenVBand="0" w:oddHBand="0" w:evenHBand="0" w:firstRowFirstColumn="0" w:firstRowLastColumn="0" w:lastRowFirstColumn="0" w:lastRowLastColumn="0"/>
              <w:rPr>
                <w:sz w:val="18"/>
                <w:lang w:val="en-GB"/>
              </w:rPr>
            </w:pPr>
            <w:r>
              <w:rPr>
                <w:i/>
                <w:szCs w:val="20"/>
                <w:lang w:val="en-GB"/>
              </w:rPr>
              <w:t>p</w:t>
            </w:r>
            <w:r w:rsidR="00B6543E" w:rsidRPr="009A03B1">
              <w:rPr>
                <w:i/>
                <w:szCs w:val="20"/>
                <w:lang w:val="en-GB"/>
              </w:rPr>
              <w:t>ro re nata</w:t>
            </w:r>
            <w:r w:rsidR="00B6543E" w:rsidRPr="009A03B1">
              <w:rPr>
                <w:szCs w:val="20"/>
                <w:lang w:val="en-GB"/>
              </w:rPr>
              <w:t xml:space="preserve"> (as required</w:t>
            </w:r>
            <w:r w:rsidR="00B6543E" w:rsidRPr="00B75304">
              <w:rPr>
                <w:lang w:val="en-GB"/>
              </w:rPr>
              <w:t>)</w:t>
            </w:r>
          </w:p>
        </w:tc>
      </w:tr>
      <w:tr w:rsidR="00B6543E" w:rsidRPr="00B75304" w14:paraId="3653E01C" w14:textId="77777777" w:rsidTr="00DD11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dxa"/>
          </w:tcPr>
          <w:p w14:paraId="7B3B4969" w14:textId="16B8A504" w:rsidR="00B6543E" w:rsidRPr="00B75304" w:rsidRDefault="005D1D82" w:rsidP="00DB1837">
            <w:pPr>
              <w:pStyle w:val="TableText"/>
              <w:rPr>
                <w:lang w:val="en-GB"/>
              </w:rPr>
            </w:pPr>
            <w:r>
              <w:rPr>
                <w:lang w:val="en-GB"/>
              </w:rPr>
              <w:t>p</w:t>
            </w:r>
            <w:r w:rsidR="00B6543E" w:rsidRPr="00B75304">
              <w:rPr>
                <w:lang w:val="en-GB"/>
              </w:rPr>
              <w:t>rovider</w:t>
            </w:r>
          </w:p>
        </w:tc>
        <w:tc>
          <w:tcPr>
            <w:tcW w:w="6657" w:type="dxa"/>
          </w:tcPr>
          <w:p w14:paraId="2C7C4445" w14:textId="73916928" w:rsidR="00B6543E" w:rsidRPr="00B75304" w:rsidRDefault="00E73C65" w:rsidP="00DB1837">
            <w:pPr>
              <w:pStyle w:val="TableText"/>
              <w:cnfStyle w:val="000000100000" w:firstRow="0" w:lastRow="0" w:firstColumn="0" w:lastColumn="0" w:oddVBand="0" w:evenVBand="0" w:oddHBand="1" w:evenHBand="0" w:firstRowFirstColumn="0" w:firstRowLastColumn="0" w:lastRowFirstColumn="0" w:lastRowLastColumn="0"/>
              <w:rPr>
                <w:lang w:val="en-GB"/>
              </w:rPr>
            </w:pPr>
            <w:r>
              <w:rPr>
                <w:lang w:val="en-GB"/>
              </w:rPr>
              <w:t>Approved r</w:t>
            </w:r>
            <w:r w:rsidR="00B6543E" w:rsidRPr="00B75304">
              <w:rPr>
                <w:lang w:val="en-GB"/>
              </w:rPr>
              <w:t>esidential aged care provider</w:t>
            </w:r>
            <w:r w:rsidR="00476B6B">
              <w:rPr>
                <w:lang w:val="en-GB"/>
              </w:rPr>
              <w:t xml:space="preserve"> under the </w:t>
            </w:r>
            <w:r w:rsidR="00476B6B" w:rsidRPr="007C2471">
              <w:rPr>
                <w:i/>
                <w:lang w:val="en-GB"/>
              </w:rPr>
              <w:t>Aged Care Act</w:t>
            </w:r>
            <w:r w:rsidR="007C2471" w:rsidRPr="007C2471">
              <w:rPr>
                <w:i/>
                <w:iCs/>
                <w:lang w:val="en-GB"/>
              </w:rPr>
              <w:t xml:space="preserve"> 1997</w:t>
            </w:r>
          </w:p>
        </w:tc>
      </w:tr>
      <w:tr w:rsidR="00476EB6" w:rsidRPr="00B75304" w14:paraId="3A398BAF" w14:textId="77777777" w:rsidTr="00E94E5E">
        <w:tc>
          <w:tcPr>
            <w:cnfStyle w:val="001000000000" w:firstRow="0" w:lastRow="0" w:firstColumn="1" w:lastColumn="0" w:oddVBand="0" w:evenVBand="0" w:oddHBand="0" w:evenHBand="0" w:firstRowFirstColumn="0" w:firstRowLastColumn="0" w:lastRowFirstColumn="0" w:lastRowLastColumn="0"/>
            <w:tcW w:w="2415" w:type="dxa"/>
          </w:tcPr>
          <w:p w14:paraId="39B7A997" w14:textId="36D1A816" w:rsidR="00476EB6" w:rsidRPr="00B75304" w:rsidRDefault="00476B6B" w:rsidP="00E94E5E">
            <w:pPr>
              <w:pStyle w:val="TableText"/>
              <w:rPr>
                <w:lang w:val="en-GB"/>
              </w:rPr>
            </w:pPr>
            <w:r>
              <w:rPr>
                <w:lang w:val="en-GB"/>
              </w:rPr>
              <w:t>Q</w:t>
            </w:r>
            <w:r w:rsidR="00476EB6" w:rsidRPr="00B75304">
              <w:rPr>
                <w:lang w:val="en-GB"/>
              </w:rPr>
              <w:t xml:space="preserve">uality </w:t>
            </w:r>
            <w:r>
              <w:rPr>
                <w:lang w:val="en-GB"/>
              </w:rPr>
              <w:t>I</w:t>
            </w:r>
            <w:r w:rsidR="00476EB6" w:rsidRPr="00B75304">
              <w:rPr>
                <w:lang w:val="en-GB"/>
              </w:rPr>
              <w:t xml:space="preserve">ndicator </w:t>
            </w:r>
            <w:r>
              <w:rPr>
                <w:lang w:val="en-GB"/>
              </w:rPr>
              <w:t>P</w:t>
            </w:r>
            <w:r w:rsidR="00476EB6" w:rsidRPr="00B75304">
              <w:rPr>
                <w:lang w:val="en-GB"/>
              </w:rPr>
              <w:t>rogram</w:t>
            </w:r>
          </w:p>
        </w:tc>
        <w:tc>
          <w:tcPr>
            <w:tcW w:w="6657" w:type="dxa"/>
          </w:tcPr>
          <w:p w14:paraId="55F1D9B3" w14:textId="77777777" w:rsidR="00476EB6" w:rsidRPr="00B75304" w:rsidRDefault="00476EB6" w:rsidP="00E94E5E">
            <w:pPr>
              <w:pStyle w:val="TableText"/>
              <w:cnfStyle w:val="000000000000" w:firstRow="0" w:lastRow="0" w:firstColumn="0" w:lastColumn="0" w:oddVBand="0" w:evenVBand="0" w:oddHBand="0" w:evenHBand="0" w:firstRowFirstColumn="0" w:firstRowLastColumn="0" w:lastRowFirstColumn="0" w:lastRowLastColumn="0"/>
              <w:rPr>
                <w:lang w:val="en-GB"/>
              </w:rPr>
            </w:pPr>
            <w:r w:rsidRPr="00B75304">
              <w:rPr>
                <w:lang w:val="en-GB"/>
              </w:rPr>
              <w:t>National Aged Care Mandatory Quality Indicator Program</w:t>
            </w:r>
          </w:p>
        </w:tc>
      </w:tr>
      <w:tr w:rsidR="00476EB6" w:rsidRPr="00B75304" w14:paraId="08C93F81" w14:textId="77777777" w:rsidTr="00E94E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dxa"/>
          </w:tcPr>
          <w:p w14:paraId="4CB08261" w14:textId="7E19907C" w:rsidR="00476EB6" w:rsidRPr="00B75304" w:rsidRDefault="00476B6B" w:rsidP="00E94E5E">
            <w:pPr>
              <w:pStyle w:val="TableText"/>
              <w:rPr>
                <w:lang w:val="en-GB"/>
              </w:rPr>
            </w:pPr>
            <w:r>
              <w:rPr>
                <w:lang w:val="en-GB"/>
              </w:rPr>
              <w:t>Q</w:t>
            </w:r>
            <w:r w:rsidR="00476EB6">
              <w:rPr>
                <w:lang w:val="en-GB"/>
              </w:rPr>
              <w:t xml:space="preserve">uality </w:t>
            </w:r>
            <w:r>
              <w:rPr>
                <w:lang w:val="en-GB"/>
              </w:rPr>
              <w:t>S</w:t>
            </w:r>
            <w:r w:rsidR="00476EB6" w:rsidRPr="00B75304">
              <w:rPr>
                <w:lang w:val="en-GB"/>
              </w:rPr>
              <w:t>tandards</w:t>
            </w:r>
          </w:p>
        </w:tc>
        <w:tc>
          <w:tcPr>
            <w:tcW w:w="6657" w:type="dxa"/>
          </w:tcPr>
          <w:p w14:paraId="2A8699DB" w14:textId="77777777" w:rsidR="00476EB6" w:rsidRPr="00B75304" w:rsidRDefault="00476EB6" w:rsidP="00E94E5E">
            <w:pPr>
              <w:pStyle w:val="TableText"/>
              <w:cnfStyle w:val="000000100000" w:firstRow="0" w:lastRow="0" w:firstColumn="0" w:lastColumn="0" w:oddVBand="0" w:evenVBand="0" w:oddHBand="1" w:evenHBand="0" w:firstRowFirstColumn="0" w:firstRowLastColumn="0" w:lastRowFirstColumn="0" w:lastRowLastColumn="0"/>
              <w:rPr>
                <w:lang w:val="en-GB"/>
              </w:rPr>
            </w:pPr>
            <w:r w:rsidRPr="00B75304">
              <w:rPr>
                <w:lang w:val="en-GB"/>
              </w:rPr>
              <w:t>Aged Care Quality Standards</w:t>
            </w:r>
          </w:p>
        </w:tc>
      </w:tr>
      <w:tr w:rsidR="00B6543E" w:rsidRPr="00B75304" w14:paraId="5FE9A22D" w14:textId="77777777" w:rsidTr="00DD118B">
        <w:tc>
          <w:tcPr>
            <w:cnfStyle w:val="001000000000" w:firstRow="0" w:lastRow="0" w:firstColumn="1" w:lastColumn="0" w:oddVBand="0" w:evenVBand="0" w:oddHBand="0" w:evenHBand="0" w:firstRowFirstColumn="0" w:firstRowLastColumn="0" w:lastRowFirstColumn="0" w:lastRowLastColumn="0"/>
            <w:tcW w:w="2415" w:type="dxa"/>
          </w:tcPr>
          <w:p w14:paraId="5E164F21" w14:textId="77777777" w:rsidR="00B6543E" w:rsidRPr="00B75304" w:rsidRDefault="00B6543E" w:rsidP="00DB1837">
            <w:pPr>
              <w:pStyle w:val="TableText"/>
              <w:rPr>
                <w:lang w:val="en-GB"/>
              </w:rPr>
            </w:pPr>
            <w:r w:rsidRPr="00B75304">
              <w:rPr>
                <w:lang w:val="en-GB"/>
              </w:rPr>
              <w:t>Restraints Principles</w:t>
            </w:r>
          </w:p>
        </w:tc>
        <w:tc>
          <w:tcPr>
            <w:tcW w:w="6657" w:type="dxa"/>
          </w:tcPr>
          <w:p w14:paraId="18E68E31" w14:textId="3C245FA3" w:rsidR="0042490C" w:rsidRPr="005A662A" w:rsidRDefault="00B6543E" w:rsidP="00DB1837">
            <w:pPr>
              <w:pStyle w:val="TableText"/>
              <w:cnfStyle w:val="000000000000" w:firstRow="0" w:lastRow="0" w:firstColumn="0" w:lastColumn="0" w:oddVBand="0" w:evenVBand="0" w:oddHBand="0" w:evenHBand="0" w:firstRowFirstColumn="0" w:firstRowLastColumn="0" w:lastRowFirstColumn="0" w:lastRowLastColumn="0"/>
              <w:rPr>
                <w:i/>
              </w:rPr>
            </w:pPr>
            <w:r w:rsidRPr="00B75304">
              <w:rPr>
                <w:lang w:val="en-GB"/>
              </w:rPr>
              <w:t>Part</w:t>
            </w:r>
            <w:r w:rsidR="00DA4220">
              <w:rPr>
                <w:lang w:val="en-GB"/>
              </w:rPr>
              <w:t> </w:t>
            </w:r>
            <w:r w:rsidRPr="00B75304">
              <w:rPr>
                <w:lang w:val="en-GB"/>
              </w:rPr>
              <w:t>4A</w:t>
            </w:r>
            <w:r>
              <w:rPr>
                <w:lang w:val="en-GB"/>
              </w:rPr>
              <w:t xml:space="preserve"> of the</w:t>
            </w:r>
            <w:r w:rsidRPr="00B75304">
              <w:rPr>
                <w:lang w:val="en-GB"/>
              </w:rPr>
              <w:t xml:space="preserve"> </w:t>
            </w:r>
            <w:r w:rsidRPr="008317E1">
              <w:rPr>
                <w:rStyle w:val="Italic"/>
              </w:rPr>
              <w:t>Quality of Care Principles 2014</w:t>
            </w:r>
            <w:r w:rsidR="002703D9">
              <w:rPr>
                <w:rStyle w:val="Italic"/>
              </w:rPr>
              <w:t xml:space="preserve"> </w:t>
            </w:r>
          </w:p>
        </w:tc>
      </w:tr>
      <w:tr w:rsidR="00AE1F16" w:rsidRPr="00B75304" w14:paraId="620F36F9" w14:textId="77777777" w:rsidTr="00E94E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dxa"/>
          </w:tcPr>
          <w:p w14:paraId="094B0E6B" w14:textId="77777777" w:rsidR="00AE1F16" w:rsidRPr="00B75304" w:rsidRDefault="00AE1F16" w:rsidP="003F27D2">
            <w:pPr>
              <w:rPr>
                <w:lang w:val="en-GB"/>
              </w:rPr>
            </w:pPr>
            <w:r w:rsidRPr="00B75304">
              <w:rPr>
                <w:lang w:val="en-GB"/>
              </w:rPr>
              <w:t xml:space="preserve">the </w:t>
            </w:r>
            <w:r>
              <w:rPr>
                <w:lang w:val="en-GB"/>
              </w:rPr>
              <w:t>r</w:t>
            </w:r>
            <w:r w:rsidRPr="00B75304">
              <w:rPr>
                <w:lang w:val="en-GB"/>
              </w:rPr>
              <w:t>eview</w:t>
            </w:r>
          </w:p>
        </w:tc>
        <w:tc>
          <w:tcPr>
            <w:tcW w:w="6657" w:type="dxa"/>
          </w:tcPr>
          <w:p w14:paraId="1F74E202" w14:textId="01F5DB01" w:rsidR="00AE1F16" w:rsidRPr="00B75304" w:rsidRDefault="00532C34" w:rsidP="003F27D2">
            <w:pPr>
              <w:cnfStyle w:val="000000100000" w:firstRow="0" w:lastRow="0" w:firstColumn="0" w:lastColumn="0" w:oddVBand="0" w:evenVBand="0" w:oddHBand="1" w:evenHBand="0" w:firstRowFirstColumn="0" w:firstRowLastColumn="0" w:lastRowFirstColumn="0" w:lastRowLastColumn="0"/>
              <w:rPr>
                <w:lang w:val="en-GB"/>
              </w:rPr>
            </w:pPr>
            <w:r w:rsidRPr="00532C34">
              <w:rPr>
                <w:lang w:val="en-GB"/>
              </w:rPr>
              <w:t>Independent review of legislative provisions governing the use of restraint in residential aged care</w:t>
            </w:r>
            <w:r w:rsidR="00FF4943">
              <w:rPr>
                <w:lang w:val="en-GB"/>
              </w:rPr>
              <w:t xml:space="preserve"> </w:t>
            </w:r>
            <w:r w:rsidR="00B14DAA">
              <w:rPr>
                <w:lang w:val="en-GB"/>
              </w:rPr>
              <w:t>(this review)</w:t>
            </w:r>
          </w:p>
        </w:tc>
      </w:tr>
      <w:tr w:rsidR="00B0312B" w:rsidRPr="00B75304" w14:paraId="7051764E" w14:textId="77777777" w:rsidTr="00E12FA5">
        <w:tc>
          <w:tcPr>
            <w:cnfStyle w:val="001000000000" w:firstRow="0" w:lastRow="0" w:firstColumn="1" w:lastColumn="0" w:oddVBand="0" w:evenVBand="0" w:oddHBand="0" w:evenHBand="0" w:firstRowFirstColumn="0" w:firstRowLastColumn="0" w:lastRowFirstColumn="0" w:lastRowLastColumn="0"/>
            <w:tcW w:w="2415" w:type="dxa"/>
          </w:tcPr>
          <w:p w14:paraId="75D9AD92" w14:textId="5FD24D0B" w:rsidR="00B0312B" w:rsidRPr="00B75304" w:rsidRDefault="00B0312B" w:rsidP="003F27D2">
            <w:pPr>
              <w:rPr>
                <w:lang w:val="en-GB"/>
              </w:rPr>
            </w:pPr>
            <w:r w:rsidRPr="00B75304">
              <w:rPr>
                <w:lang w:val="en-GB"/>
              </w:rPr>
              <w:t xml:space="preserve">the </w:t>
            </w:r>
            <w:r w:rsidR="005A662A">
              <w:rPr>
                <w:lang w:val="en-GB"/>
              </w:rPr>
              <w:t>R</w:t>
            </w:r>
            <w:r w:rsidRPr="00B75304">
              <w:rPr>
                <w:lang w:val="en-GB"/>
              </w:rPr>
              <w:t xml:space="preserve">oyal </w:t>
            </w:r>
            <w:r w:rsidR="005A662A">
              <w:rPr>
                <w:lang w:val="en-GB"/>
              </w:rPr>
              <w:t>C</w:t>
            </w:r>
            <w:r w:rsidRPr="00B75304">
              <w:rPr>
                <w:lang w:val="en-GB"/>
              </w:rPr>
              <w:t>ommission</w:t>
            </w:r>
          </w:p>
        </w:tc>
        <w:tc>
          <w:tcPr>
            <w:tcW w:w="6657" w:type="dxa"/>
          </w:tcPr>
          <w:p w14:paraId="3AE4A317" w14:textId="77777777" w:rsidR="00B0312B" w:rsidRPr="00B75304" w:rsidRDefault="00B0312B" w:rsidP="003F27D2">
            <w:pPr>
              <w:cnfStyle w:val="000000000000" w:firstRow="0" w:lastRow="0" w:firstColumn="0" w:lastColumn="0" w:oddVBand="0" w:evenVBand="0" w:oddHBand="0" w:evenHBand="0" w:firstRowFirstColumn="0" w:firstRowLastColumn="0" w:lastRowFirstColumn="0" w:lastRowLastColumn="0"/>
              <w:rPr>
                <w:lang w:val="en-GB"/>
              </w:rPr>
            </w:pPr>
            <w:r w:rsidRPr="00B75304">
              <w:rPr>
                <w:lang w:val="en-GB"/>
              </w:rPr>
              <w:t>Royal Commission into Aged Care Quality and Safety</w:t>
            </w:r>
          </w:p>
        </w:tc>
      </w:tr>
      <w:tr w:rsidR="00B6543E" w:rsidRPr="00B75304" w14:paraId="15B6CB8A" w14:textId="77777777" w:rsidTr="00DD11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dxa"/>
          </w:tcPr>
          <w:p w14:paraId="2731B69C" w14:textId="77777777" w:rsidR="00B6543E" w:rsidRPr="00BE5C0F" w:rsidRDefault="00B6543E" w:rsidP="00B6543E">
            <w:pPr>
              <w:pStyle w:val="TableText"/>
              <w:rPr>
                <w:lang w:val="en-GB"/>
              </w:rPr>
            </w:pPr>
            <w:r w:rsidRPr="00BE5C0F">
              <w:rPr>
                <w:lang w:val="en-GB"/>
              </w:rPr>
              <w:t>SBRT</w:t>
            </w:r>
          </w:p>
        </w:tc>
        <w:tc>
          <w:tcPr>
            <w:tcW w:w="6657" w:type="dxa"/>
          </w:tcPr>
          <w:p w14:paraId="39373346" w14:textId="77777777" w:rsidR="00B6543E" w:rsidRPr="00BE5C0F" w:rsidRDefault="00B6543E" w:rsidP="00B6543E">
            <w:pPr>
              <w:pStyle w:val="TableText"/>
              <w:cnfStyle w:val="000000100000" w:firstRow="0" w:lastRow="0" w:firstColumn="0" w:lastColumn="0" w:oddVBand="0" w:evenVBand="0" w:oddHBand="1" w:evenHBand="0" w:firstRowFirstColumn="0" w:firstRowLastColumn="0" w:lastRowFirstColumn="0" w:lastRowLastColumn="0"/>
              <w:rPr>
                <w:lang w:val="en-GB"/>
              </w:rPr>
            </w:pPr>
            <w:r w:rsidRPr="00BE5C0F">
              <w:rPr>
                <w:lang w:val="en-GB"/>
              </w:rPr>
              <w:t>Severe Behaviour Response Team</w:t>
            </w:r>
          </w:p>
        </w:tc>
      </w:tr>
      <w:tr w:rsidR="00A417D0" w:rsidRPr="00B75304" w14:paraId="7A1A7234" w14:textId="77777777" w:rsidTr="00DD118B">
        <w:tc>
          <w:tcPr>
            <w:cnfStyle w:val="001000000000" w:firstRow="0" w:lastRow="0" w:firstColumn="1" w:lastColumn="0" w:oddVBand="0" w:evenVBand="0" w:oddHBand="0" w:evenHBand="0" w:firstRowFirstColumn="0" w:firstRowLastColumn="0" w:lastRowFirstColumn="0" w:lastRowLastColumn="0"/>
            <w:tcW w:w="2415" w:type="dxa"/>
          </w:tcPr>
          <w:p w14:paraId="174032D1" w14:textId="2F6B8E08" w:rsidR="00A417D0" w:rsidRPr="00BE5C0F" w:rsidRDefault="00A417D0" w:rsidP="00B6543E">
            <w:pPr>
              <w:pStyle w:val="TableText"/>
              <w:rPr>
                <w:lang w:val="en-GB"/>
              </w:rPr>
            </w:pPr>
            <w:r>
              <w:rPr>
                <w:lang w:val="en-GB"/>
              </w:rPr>
              <w:t>SIR</w:t>
            </w:r>
            <w:r w:rsidR="001F7233">
              <w:rPr>
                <w:lang w:val="en-GB"/>
              </w:rPr>
              <w:t>S</w:t>
            </w:r>
          </w:p>
        </w:tc>
        <w:tc>
          <w:tcPr>
            <w:tcW w:w="6657" w:type="dxa"/>
          </w:tcPr>
          <w:p w14:paraId="14EA4309" w14:textId="79E02C81" w:rsidR="00A417D0" w:rsidRPr="00BE5C0F" w:rsidRDefault="001F7233" w:rsidP="00B6543E">
            <w:pPr>
              <w:pStyle w:val="TableText"/>
              <w:cnfStyle w:val="000000000000" w:firstRow="0" w:lastRow="0" w:firstColumn="0" w:lastColumn="0" w:oddVBand="0" w:evenVBand="0" w:oddHBand="0" w:evenHBand="0" w:firstRowFirstColumn="0" w:firstRowLastColumn="0" w:lastRowFirstColumn="0" w:lastRowLastColumn="0"/>
              <w:rPr>
                <w:lang w:val="en-GB"/>
              </w:rPr>
            </w:pPr>
            <w:r>
              <w:rPr>
                <w:lang w:val="en-GB"/>
              </w:rPr>
              <w:t>Se</w:t>
            </w:r>
            <w:r w:rsidR="004F4539">
              <w:rPr>
                <w:lang w:val="en-GB"/>
              </w:rPr>
              <w:t>rious</w:t>
            </w:r>
            <w:r>
              <w:rPr>
                <w:lang w:val="en-GB"/>
              </w:rPr>
              <w:t xml:space="preserve"> Incident </w:t>
            </w:r>
            <w:r w:rsidR="004F4539">
              <w:rPr>
                <w:lang w:val="en-GB"/>
              </w:rPr>
              <w:t xml:space="preserve">Response </w:t>
            </w:r>
            <w:r w:rsidR="00C10ACC">
              <w:rPr>
                <w:lang w:val="en-GB"/>
              </w:rPr>
              <w:t>Scheme</w:t>
            </w:r>
          </w:p>
        </w:tc>
      </w:tr>
    </w:tbl>
    <w:p w14:paraId="18240D75" w14:textId="77777777" w:rsidR="00E60D4E" w:rsidRPr="00B75304" w:rsidRDefault="00E60D4E" w:rsidP="00AD4306">
      <w:pPr>
        <w:rPr>
          <w:lang w:val="en-GB"/>
        </w:rPr>
      </w:pPr>
    </w:p>
    <w:p w14:paraId="69242759" w14:textId="011C48F9" w:rsidR="00DF205C" w:rsidRPr="00B75304" w:rsidRDefault="00DF205C" w:rsidP="00E16C39">
      <w:pPr>
        <w:pStyle w:val="Para"/>
        <w:rPr>
          <w:lang w:val="en-GB"/>
        </w:rPr>
        <w:sectPr w:rsidR="00DF205C" w:rsidRPr="00B75304" w:rsidSect="00F57F43">
          <w:pgSz w:w="11907" w:h="16840" w:code="9"/>
          <w:pgMar w:top="851" w:right="1134" w:bottom="851" w:left="1701" w:header="397" w:footer="567" w:gutter="0"/>
          <w:pgNumType w:fmt="lowerRoman"/>
          <w:cols w:space="567"/>
          <w:titlePg/>
          <w:docGrid w:linePitch="299"/>
          <w15:footnoteColumns w:val="1"/>
        </w:sectPr>
      </w:pPr>
    </w:p>
    <w:p w14:paraId="5B13F36A" w14:textId="2B850ADF" w:rsidR="005F1F43" w:rsidRDefault="005F1F43" w:rsidP="005F1F43">
      <w:pPr>
        <w:pStyle w:val="TOCHeading"/>
        <w:rPr>
          <w:lang w:val="en-GB"/>
        </w:rPr>
      </w:pPr>
      <w:r w:rsidRPr="00B75304">
        <w:rPr>
          <w:lang w:val="en-GB"/>
        </w:rPr>
        <w:lastRenderedPageBreak/>
        <w:t>Contents</w:t>
      </w:r>
    </w:p>
    <w:p w14:paraId="29FED1DF" w14:textId="77777777" w:rsidR="006E3574" w:rsidRPr="006E3574" w:rsidRDefault="006E3574" w:rsidP="006E3574">
      <w:pPr>
        <w:pStyle w:val="Border"/>
        <w:rPr>
          <w:lang w:val="en-GB" w:eastAsia="en-AU"/>
        </w:rPr>
      </w:pPr>
    </w:p>
    <w:p w14:paraId="0B846167" w14:textId="7E8F3D93" w:rsidR="00E053BC" w:rsidRDefault="001454CE">
      <w:pPr>
        <w:pStyle w:val="TOC1"/>
        <w:rPr>
          <w:rFonts w:eastAsiaTheme="minorEastAsia" w:cstheme="minorBidi"/>
          <w:b w:val="0"/>
          <w:color w:val="auto"/>
          <w:szCs w:val="22"/>
        </w:rPr>
      </w:pPr>
      <w:r>
        <w:rPr>
          <w:color w:val="auto"/>
          <w:lang w:val="en-GB"/>
        </w:rPr>
        <w:fldChar w:fldCharType="begin"/>
      </w:r>
      <w:r>
        <w:rPr>
          <w:bCs/>
          <w:color w:val="auto"/>
          <w:lang w:val="en-GB"/>
        </w:rPr>
        <w:instrText xml:space="preserve"> TOC \o "2-2" \h \z \t "Heading 1,1,Heading 5,1,Heading 0,1,Heading 1A,1" </w:instrText>
      </w:r>
      <w:r>
        <w:rPr>
          <w:bCs/>
          <w:color w:val="auto"/>
          <w:lang w:val="en-GB"/>
        </w:rPr>
        <w:fldChar w:fldCharType="separate"/>
      </w:r>
      <w:hyperlink w:anchor="_Toc58392166" w:history="1">
        <w:r w:rsidR="00E053BC" w:rsidRPr="008C33E8">
          <w:rPr>
            <w:rStyle w:val="Hyperlink"/>
          </w:rPr>
          <w:t>Terms of reference</w:t>
        </w:r>
        <w:r w:rsidR="00E053BC">
          <w:rPr>
            <w:webHidden/>
          </w:rPr>
          <w:tab/>
        </w:r>
        <w:r w:rsidR="00E053BC">
          <w:rPr>
            <w:webHidden/>
          </w:rPr>
          <w:fldChar w:fldCharType="begin"/>
        </w:r>
        <w:r w:rsidR="00E053BC">
          <w:rPr>
            <w:webHidden/>
          </w:rPr>
          <w:instrText xml:space="preserve"> PAGEREF _Toc58392166 \h </w:instrText>
        </w:r>
        <w:r w:rsidR="00E053BC">
          <w:rPr>
            <w:webHidden/>
          </w:rPr>
        </w:r>
        <w:r w:rsidR="00E053BC">
          <w:rPr>
            <w:webHidden/>
          </w:rPr>
          <w:fldChar w:fldCharType="separate"/>
        </w:r>
        <w:r w:rsidR="002A07CA">
          <w:rPr>
            <w:webHidden/>
          </w:rPr>
          <w:t>iv</w:t>
        </w:r>
        <w:r w:rsidR="00E053BC">
          <w:rPr>
            <w:webHidden/>
          </w:rPr>
          <w:fldChar w:fldCharType="end"/>
        </w:r>
      </w:hyperlink>
    </w:p>
    <w:p w14:paraId="709972FF" w14:textId="01E77A16" w:rsidR="00E053BC" w:rsidRDefault="007D2195">
      <w:pPr>
        <w:pStyle w:val="TOC1"/>
        <w:rPr>
          <w:rFonts w:eastAsiaTheme="minorEastAsia" w:cstheme="minorBidi"/>
          <w:b w:val="0"/>
          <w:color w:val="auto"/>
          <w:szCs w:val="22"/>
        </w:rPr>
      </w:pPr>
      <w:hyperlink w:anchor="_Toc58392167" w:history="1">
        <w:r w:rsidR="00E053BC" w:rsidRPr="008C33E8">
          <w:rPr>
            <w:rStyle w:val="Hyperlink"/>
          </w:rPr>
          <w:t>1</w:t>
        </w:r>
        <w:r w:rsidR="00E053BC">
          <w:rPr>
            <w:rFonts w:eastAsiaTheme="minorEastAsia" w:cstheme="minorBidi"/>
            <w:b w:val="0"/>
            <w:color w:val="auto"/>
            <w:szCs w:val="22"/>
          </w:rPr>
          <w:tab/>
        </w:r>
        <w:r w:rsidR="00E053BC" w:rsidRPr="008C33E8">
          <w:rPr>
            <w:rStyle w:val="Hyperlink"/>
          </w:rPr>
          <w:t>Executive summary</w:t>
        </w:r>
        <w:r w:rsidR="00E053BC">
          <w:rPr>
            <w:webHidden/>
          </w:rPr>
          <w:tab/>
        </w:r>
        <w:r w:rsidR="00E053BC">
          <w:rPr>
            <w:webHidden/>
          </w:rPr>
          <w:fldChar w:fldCharType="begin"/>
        </w:r>
        <w:r w:rsidR="00E053BC">
          <w:rPr>
            <w:webHidden/>
          </w:rPr>
          <w:instrText xml:space="preserve"> PAGEREF _Toc58392167 \h </w:instrText>
        </w:r>
        <w:r w:rsidR="00E053BC">
          <w:rPr>
            <w:webHidden/>
          </w:rPr>
        </w:r>
        <w:r w:rsidR="00E053BC">
          <w:rPr>
            <w:webHidden/>
          </w:rPr>
          <w:fldChar w:fldCharType="separate"/>
        </w:r>
        <w:r w:rsidR="002A07CA">
          <w:rPr>
            <w:webHidden/>
          </w:rPr>
          <w:t>1</w:t>
        </w:r>
        <w:r w:rsidR="00E053BC">
          <w:rPr>
            <w:webHidden/>
          </w:rPr>
          <w:fldChar w:fldCharType="end"/>
        </w:r>
      </w:hyperlink>
    </w:p>
    <w:p w14:paraId="49DDA4E3" w14:textId="3AFDAA3B" w:rsidR="00E053BC" w:rsidRDefault="007D2195">
      <w:pPr>
        <w:pStyle w:val="TOC2"/>
        <w:rPr>
          <w:rFonts w:eastAsiaTheme="minorEastAsia" w:cstheme="minorBidi"/>
          <w:bCs w:val="0"/>
          <w:sz w:val="22"/>
          <w:szCs w:val="22"/>
        </w:rPr>
      </w:pPr>
      <w:hyperlink w:anchor="_Toc58392168" w:history="1">
        <w:r w:rsidR="00E053BC" w:rsidRPr="008C33E8">
          <w:rPr>
            <w:rStyle w:val="Hyperlink"/>
          </w:rPr>
          <w:t>1.1</w:t>
        </w:r>
        <w:r w:rsidR="00E053BC">
          <w:rPr>
            <w:rFonts w:eastAsiaTheme="minorEastAsia" w:cstheme="minorBidi"/>
            <w:bCs w:val="0"/>
            <w:sz w:val="22"/>
            <w:szCs w:val="22"/>
          </w:rPr>
          <w:tab/>
        </w:r>
        <w:r w:rsidR="00E053BC" w:rsidRPr="008C33E8">
          <w:rPr>
            <w:rStyle w:val="Hyperlink"/>
          </w:rPr>
          <w:t>Introduction</w:t>
        </w:r>
        <w:r w:rsidR="00E053BC">
          <w:rPr>
            <w:webHidden/>
          </w:rPr>
          <w:tab/>
        </w:r>
        <w:r w:rsidR="00E053BC">
          <w:rPr>
            <w:webHidden/>
          </w:rPr>
          <w:fldChar w:fldCharType="begin"/>
        </w:r>
        <w:r w:rsidR="00E053BC">
          <w:rPr>
            <w:webHidden/>
          </w:rPr>
          <w:instrText xml:space="preserve"> PAGEREF _Toc58392168 \h </w:instrText>
        </w:r>
        <w:r w:rsidR="00E053BC">
          <w:rPr>
            <w:webHidden/>
          </w:rPr>
        </w:r>
        <w:r w:rsidR="00E053BC">
          <w:rPr>
            <w:webHidden/>
          </w:rPr>
          <w:fldChar w:fldCharType="separate"/>
        </w:r>
        <w:r w:rsidR="002A07CA">
          <w:rPr>
            <w:webHidden/>
          </w:rPr>
          <w:t>1</w:t>
        </w:r>
        <w:r w:rsidR="00E053BC">
          <w:rPr>
            <w:webHidden/>
          </w:rPr>
          <w:fldChar w:fldCharType="end"/>
        </w:r>
      </w:hyperlink>
    </w:p>
    <w:p w14:paraId="570B62DE" w14:textId="1974E463" w:rsidR="00E053BC" w:rsidRDefault="007D2195">
      <w:pPr>
        <w:pStyle w:val="TOC2"/>
        <w:rPr>
          <w:rFonts w:eastAsiaTheme="minorEastAsia" w:cstheme="minorBidi"/>
          <w:bCs w:val="0"/>
          <w:sz w:val="22"/>
          <w:szCs w:val="22"/>
        </w:rPr>
      </w:pPr>
      <w:hyperlink w:anchor="_Toc58392169" w:history="1">
        <w:r w:rsidR="00E053BC" w:rsidRPr="008C33E8">
          <w:rPr>
            <w:rStyle w:val="Hyperlink"/>
          </w:rPr>
          <w:t>1.2</w:t>
        </w:r>
        <w:r w:rsidR="00E053BC">
          <w:rPr>
            <w:rFonts w:eastAsiaTheme="minorEastAsia" w:cstheme="minorBidi"/>
            <w:bCs w:val="0"/>
            <w:sz w:val="22"/>
            <w:szCs w:val="22"/>
          </w:rPr>
          <w:tab/>
        </w:r>
        <w:r w:rsidR="00E053BC" w:rsidRPr="008C33E8">
          <w:rPr>
            <w:rStyle w:val="Hyperlink"/>
          </w:rPr>
          <w:t>Review questions</w:t>
        </w:r>
        <w:r w:rsidR="00E053BC">
          <w:rPr>
            <w:webHidden/>
          </w:rPr>
          <w:tab/>
        </w:r>
        <w:r w:rsidR="00E053BC">
          <w:rPr>
            <w:webHidden/>
          </w:rPr>
          <w:fldChar w:fldCharType="begin"/>
        </w:r>
        <w:r w:rsidR="00E053BC">
          <w:rPr>
            <w:webHidden/>
          </w:rPr>
          <w:instrText xml:space="preserve"> PAGEREF _Toc58392169 \h </w:instrText>
        </w:r>
        <w:r w:rsidR="00E053BC">
          <w:rPr>
            <w:webHidden/>
          </w:rPr>
        </w:r>
        <w:r w:rsidR="00E053BC">
          <w:rPr>
            <w:webHidden/>
          </w:rPr>
          <w:fldChar w:fldCharType="separate"/>
        </w:r>
        <w:r w:rsidR="002A07CA">
          <w:rPr>
            <w:webHidden/>
          </w:rPr>
          <w:t>1</w:t>
        </w:r>
        <w:r w:rsidR="00E053BC">
          <w:rPr>
            <w:webHidden/>
          </w:rPr>
          <w:fldChar w:fldCharType="end"/>
        </w:r>
      </w:hyperlink>
    </w:p>
    <w:p w14:paraId="6ADCC6A6" w14:textId="711F17BE" w:rsidR="00E053BC" w:rsidRDefault="007D2195">
      <w:pPr>
        <w:pStyle w:val="TOC2"/>
        <w:rPr>
          <w:rFonts w:eastAsiaTheme="minorEastAsia" w:cstheme="minorBidi"/>
          <w:bCs w:val="0"/>
          <w:sz w:val="22"/>
          <w:szCs w:val="22"/>
        </w:rPr>
      </w:pPr>
      <w:hyperlink w:anchor="_Toc58392170" w:history="1">
        <w:r w:rsidR="00E053BC" w:rsidRPr="008C33E8">
          <w:rPr>
            <w:rStyle w:val="Hyperlink"/>
          </w:rPr>
          <w:t>1.3</w:t>
        </w:r>
        <w:r w:rsidR="00E053BC">
          <w:rPr>
            <w:rFonts w:eastAsiaTheme="minorEastAsia" w:cstheme="minorBidi"/>
            <w:bCs w:val="0"/>
            <w:sz w:val="22"/>
            <w:szCs w:val="22"/>
          </w:rPr>
          <w:tab/>
        </w:r>
        <w:r w:rsidR="00E053BC" w:rsidRPr="008C33E8">
          <w:rPr>
            <w:rStyle w:val="Hyperlink"/>
          </w:rPr>
          <w:t>Method</w:t>
        </w:r>
        <w:r w:rsidR="00E053BC">
          <w:rPr>
            <w:webHidden/>
          </w:rPr>
          <w:tab/>
        </w:r>
        <w:r w:rsidR="00E053BC">
          <w:rPr>
            <w:webHidden/>
          </w:rPr>
          <w:fldChar w:fldCharType="begin"/>
        </w:r>
        <w:r w:rsidR="00E053BC">
          <w:rPr>
            <w:webHidden/>
          </w:rPr>
          <w:instrText xml:space="preserve"> PAGEREF _Toc58392170 \h </w:instrText>
        </w:r>
        <w:r w:rsidR="00E053BC">
          <w:rPr>
            <w:webHidden/>
          </w:rPr>
        </w:r>
        <w:r w:rsidR="00E053BC">
          <w:rPr>
            <w:webHidden/>
          </w:rPr>
          <w:fldChar w:fldCharType="separate"/>
        </w:r>
        <w:r w:rsidR="002A07CA">
          <w:rPr>
            <w:webHidden/>
          </w:rPr>
          <w:t>1</w:t>
        </w:r>
        <w:r w:rsidR="00E053BC">
          <w:rPr>
            <w:webHidden/>
          </w:rPr>
          <w:fldChar w:fldCharType="end"/>
        </w:r>
      </w:hyperlink>
    </w:p>
    <w:p w14:paraId="32BDACA4" w14:textId="0FD3E2FF" w:rsidR="00E053BC" w:rsidRDefault="007D2195">
      <w:pPr>
        <w:pStyle w:val="TOC2"/>
        <w:rPr>
          <w:rFonts w:eastAsiaTheme="minorEastAsia" w:cstheme="minorBidi"/>
          <w:bCs w:val="0"/>
          <w:sz w:val="22"/>
          <w:szCs w:val="22"/>
        </w:rPr>
      </w:pPr>
      <w:hyperlink w:anchor="_Toc58392171" w:history="1">
        <w:r w:rsidR="00E053BC" w:rsidRPr="008C33E8">
          <w:rPr>
            <w:rStyle w:val="Hyperlink"/>
          </w:rPr>
          <w:t>1.4</w:t>
        </w:r>
        <w:r w:rsidR="00E053BC">
          <w:rPr>
            <w:rFonts w:eastAsiaTheme="minorEastAsia" w:cstheme="minorBidi"/>
            <w:bCs w:val="0"/>
            <w:sz w:val="22"/>
            <w:szCs w:val="22"/>
          </w:rPr>
          <w:tab/>
        </w:r>
        <w:r w:rsidR="00E053BC" w:rsidRPr="008C33E8">
          <w:rPr>
            <w:rStyle w:val="Hyperlink"/>
          </w:rPr>
          <w:t>Findings</w:t>
        </w:r>
        <w:r w:rsidR="00E053BC">
          <w:rPr>
            <w:webHidden/>
          </w:rPr>
          <w:tab/>
        </w:r>
        <w:r w:rsidR="00E053BC">
          <w:rPr>
            <w:webHidden/>
          </w:rPr>
          <w:fldChar w:fldCharType="begin"/>
        </w:r>
        <w:r w:rsidR="00E053BC">
          <w:rPr>
            <w:webHidden/>
          </w:rPr>
          <w:instrText xml:space="preserve"> PAGEREF _Toc58392171 \h </w:instrText>
        </w:r>
        <w:r w:rsidR="00E053BC">
          <w:rPr>
            <w:webHidden/>
          </w:rPr>
        </w:r>
        <w:r w:rsidR="00E053BC">
          <w:rPr>
            <w:webHidden/>
          </w:rPr>
          <w:fldChar w:fldCharType="separate"/>
        </w:r>
        <w:r w:rsidR="002A07CA">
          <w:rPr>
            <w:webHidden/>
          </w:rPr>
          <w:t>2</w:t>
        </w:r>
        <w:r w:rsidR="00E053BC">
          <w:rPr>
            <w:webHidden/>
          </w:rPr>
          <w:fldChar w:fldCharType="end"/>
        </w:r>
      </w:hyperlink>
    </w:p>
    <w:p w14:paraId="3194DD6E" w14:textId="03C7C69E" w:rsidR="00E053BC" w:rsidRDefault="007D2195">
      <w:pPr>
        <w:pStyle w:val="TOC2"/>
        <w:rPr>
          <w:rFonts w:eastAsiaTheme="minorEastAsia" w:cstheme="minorBidi"/>
          <w:bCs w:val="0"/>
          <w:sz w:val="22"/>
          <w:szCs w:val="22"/>
        </w:rPr>
      </w:pPr>
      <w:hyperlink w:anchor="_Toc58392172" w:history="1">
        <w:r w:rsidR="00E053BC" w:rsidRPr="008C33E8">
          <w:rPr>
            <w:rStyle w:val="Hyperlink"/>
          </w:rPr>
          <w:t>1.5</w:t>
        </w:r>
        <w:r w:rsidR="00E053BC">
          <w:rPr>
            <w:rFonts w:eastAsiaTheme="minorEastAsia" w:cstheme="minorBidi"/>
            <w:bCs w:val="0"/>
            <w:sz w:val="22"/>
            <w:szCs w:val="22"/>
          </w:rPr>
          <w:tab/>
        </w:r>
        <w:r w:rsidR="00E053BC" w:rsidRPr="008C33E8">
          <w:rPr>
            <w:rStyle w:val="Hyperlink"/>
          </w:rPr>
          <w:t>Recommendations</w:t>
        </w:r>
        <w:r w:rsidR="00E053BC">
          <w:rPr>
            <w:webHidden/>
          </w:rPr>
          <w:tab/>
        </w:r>
        <w:r w:rsidR="00E053BC">
          <w:rPr>
            <w:webHidden/>
          </w:rPr>
          <w:fldChar w:fldCharType="begin"/>
        </w:r>
        <w:r w:rsidR="00E053BC">
          <w:rPr>
            <w:webHidden/>
          </w:rPr>
          <w:instrText xml:space="preserve"> PAGEREF _Toc58392172 \h </w:instrText>
        </w:r>
        <w:r w:rsidR="00E053BC">
          <w:rPr>
            <w:webHidden/>
          </w:rPr>
        </w:r>
        <w:r w:rsidR="00E053BC">
          <w:rPr>
            <w:webHidden/>
          </w:rPr>
          <w:fldChar w:fldCharType="separate"/>
        </w:r>
        <w:r w:rsidR="002A07CA">
          <w:rPr>
            <w:webHidden/>
          </w:rPr>
          <w:t>4</w:t>
        </w:r>
        <w:r w:rsidR="00E053BC">
          <w:rPr>
            <w:webHidden/>
          </w:rPr>
          <w:fldChar w:fldCharType="end"/>
        </w:r>
      </w:hyperlink>
    </w:p>
    <w:p w14:paraId="36FF943C" w14:textId="0C829AFD" w:rsidR="00E053BC" w:rsidRDefault="007D2195">
      <w:pPr>
        <w:pStyle w:val="TOC1"/>
        <w:rPr>
          <w:rFonts w:eastAsiaTheme="minorEastAsia" w:cstheme="minorBidi"/>
          <w:b w:val="0"/>
          <w:color w:val="auto"/>
          <w:szCs w:val="22"/>
        </w:rPr>
      </w:pPr>
      <w:hyperlink w:anchor="_Toc58392173" w:history="1">
        <w:r w:rsidR="00E053BC" w:rsidRPr="008C33E8">
          <w:rPr>
            <w:rStyle w:val="Hyperlink"/>
          </w:rPr>
          <w:t>2</w:t>
        </w:r>
        <w:r w:rsidR="00E053BC">
          <w:rPr>
            <w:rFonts w:eastAsiaTheme="minorEastAsia" w:cstheme="minorBidi"/>
            <w:b w:val="0"/>
            <w:color w:val="auto"/>
            <w:szCs w:val="22"/>
          </w:rPr>
          <w:tab/>
        </w:r>
        <w:r w:rsidR="00E053BC" w:rsidRPr="008C33E8">
          <w:rPr>
            <w:rStyle w:val="Hyperlink"/>
          </w:rPr>
          <w:t>Introduction</w:t>
        </w:r>
        <w:r w:rsidR="00E053BC">
          <w:rPr>
            <w:webHidden/>
          </w:rPr>
          <w:tab/>
        </w:r>
        <w:r w:rsidR="00E053BC">
          <w:rPr>
            <w:webHidden/>
          </w:rPr>
          <w:fldChar w:fldCharType="begin"/>
        </w:r>
        <w:r w:rsidR="00E053BC">
          <w:rPr>
            <w:webHidden/>
          </w:rPr>
          <w:instrText xml:space="preserve"> PAGEREF _Toc58392173 \h </w:instrText>
        </w:r>
        <w:r w:rsidR="00E053BC">
          <w:rPr>
            <w:webHidden/>
          </w:rPr>
        </w:r>
        <w:r w:rsidR="00E053BC">
          <w:rPr>
            <w:webHidden/>
          </w:rPr>
          <w:fldChar w:fldCharType="separate"/>
        </w:r>
        <w:r w:rsidR="002A07CA">
          <w:rPr>
            <w:webHidden/>
          </w:rPr>
          <w:t>8</w:t>
        </w:r>
        <w:r w:rsidR="00E053BC">
          <w:rPr>
            <w:webHidden/>
          </w:rPr>
          <w:fldChar w:fldCharType="end"/>
        </w:r>
      </w:hyperlink>
    </w:p>
    <w:p w14:paraId="05E6A262" w14:textId="277C12EF" w:rsidR="00E053BC" w:rsidRDefault="007D2195">
      <w:pPr>
        <w:pStyle w:val="TOC2"/>
        <w:rPr>
          <w:rFonts w:eastAsiaTheme="minorEastAsia" w:cstheme="minorBidi"/>
          <w:bCs w:val="0"/>
          <w:sz w:val="22"/>
          <w:szCs w:val="22"/>
        </w:rPr>
      </w:pPr>
      <w:hyperlink w:anchor="_Toc58392174" w:history="1">
        <w:r w:rsidR="00E053BC" w:rsidRPr="008C33E8">
          <w:rPr>
            <w:rStyle w:val="Hyperlink"/>
          </w:rPr>
          <w:t>2.1</w:t>
        </w:r>
        <w:r w:rsidR="00E053BC">
          <w:rPr>
            <w:rFonts w:eastAsiaTheme="minorEastAsia" w:cstheme="minorBidi"/>
            <w:bCs w:val="0"/>
            <w:sz w:val="22"/>
            <w:szCs w:val="22"/>
          </w:rPr>
          <w:tab/>
        </w:r>
        <w:r w:rsidR="00E053BC" w:rsidRPr="008C33E8">
          <w:rPr>
            <w:rStyle w:val="Hyperlink"/>
          </w:rPr>
          <w:t>Restraint in aged care</w:t>
        </w:r>
        <w:r w:rsidR="00E053BC">
          <w:rPr>
            <w:webHidden/>
          </w:rPr>
          <w:tab/>
        </w:r>
        <w:r w:rsidR="00E053BC">
          <w:rPr>
            <w:webHidden/>
          </w:rPr>
          <w:fldChar w:fldCharType="begin"/>
        </w:r>
        <w:r w:rsidR="00E053BC">
          <w:rPr>
            <w:webHidden/>
          </w:rPr>
          <w:instrText xml:space="preserve"> PAGEREF _Toc58392174 \h </w:instrText>
        </w:r>
        <w:r w:rsidR="00E053BC">
          <w:rPr>
            <w:webHidden/>
          </w:rPr>
        </w:r>
        <w:r w:rsidR="00E053BC">
          <w:rPr>
            <w:webHidden/>
          </w:rPr>
          <w:fldChar w:fldCharType="separate"/>
        </w:r>
        <w:r w:rsidR="002A07CA">
          <w:rPr>
            <w:webHidden/>
          </w:rPr>
          <w:t>8</w:t>
        </w:r>
        <w:r w:rsidR="00E053BC">
          <w:rPr>
            <w:webHidden/>
          </w:rPr>
          <w:fldChar w:fldCharType="end"/>
        </w:r>
      </w:hyperlink>
    </w:p>
    <w:p w14:paraId="7BF0423E" w14:textId="3CD28EC9" w:rsidR="00E053BC" w:rsidRDefault="007D2195">
      <w:pPr>
        <w:pStyle w:val="TOC2"/>
        <w:rPr>
          <w:rFonts w:eastAsiaTheme="minorEastAsia" w:cstheme="minorBidi"/>
          <w:bCs w:val="0"/>
          <w:sz w:val="22"/>
          <w:szCs w:val="22"/>
        </w:rPr>
      </w:pPr>
      <w:hyperlink w:anchor="_Toc58392175" w:history="1">
        <w:r w:rsidR="00E053BC" w:rsidRPr="008C33E8">
          <w:rPr>
            <w:rStyle w:val="Hyperlink"/>
          </w:rPr>
          <w:t>2.2</w:t>
        </w:r>
        <w:r w:rsidR="00E053BC">
          <w:rPr>
            <w:rFonts w:eastAsiaTheme="minorEastAsia" w:cstheme="minorBidi"/>
            <w:bCs w:val="0"/>
            <w:sz w:val="22"/>
            <w:szCs w:val="22"/>
          </w:rPr>
          <w:tab/>
        </w:r>
        <w:r w:rsidR="00E053BC" w:rsidRPr="008C33E8">
          <w:rPr>
            <w:rStyle w:val="Hyperlink"/>
          </w:rPr>
          <w:t>Context</w:t>
        </w:r>
        <w:r w:rsidR="00E053BC">
          <w:rPr>
            <w:webHidden/>
          </w:rPr>
          <w:tab/>
        </w:r>
        <w:r w:rsidR="00E053BC">
          <w:rPr>
            <w:webHidden/>
          </w:rPr>
          <w:fldChar w:fldCharType="begin"/>
        </w:r>
        <w:r w:rsidR="00E053BC">
          <w:rPr>
            <w:webHidden/>
          </w:rPr>
          <w:instrText xml:space="preserve"> PAGEREF _Toc58392175 \h </w:instrText>
        </w:r>
        <w:r w:rsidR="00E053BC">
          <w:rPr>
            <w:webHidden/>
          </w:rPr>
        </w:r>
        <w:r w:rsidR="00E053BC">
          <w:rPr>
            <w:webHidden/>
          </w:rPr>
          <w:fldChar w:fldCharType="separate"/>
        </w:r>
        <w:r w:rsidR="002A07CA">
          <w:rPr>
            <w:webHidden/>
          </w:rPr>
          <w:t>9</w:t>
        </w:r>
        <w:r w:rsidR="00E053BC">
          <w:rPr>
            <w:webHidden/>
          </w:rPr>
          <w:fldChar w:fldCharType="end"/>
        </w:r>
      </w:hyperlink>
    </w:p>
    <w:p w14:paraId="4B2A5103" w14:textId="7D99A3EE" w:rsidR="00E053BC" w:rsidRDefault="007D2195">
      <w:pPr>
        <w:pStyle w:val="TOC2"/>
        <w:rPr>
          <w:rFonts w:eastAsiaTheme="minorEastAsia" w:cstheme="minorBidi"/>
          <w:bCs w:val="0"/>
          <w:sz w:val="22"/>
          <w:szCs w:val="22"/>
        </w:rPr>
      </w:pPr>
      <w:hyperlink w:anchor="_Toc58392176" w:history="1">
        <w:r w:rsidR="00E053BC" w:rsidRPr="008C33E8">
          <w:rPr>
            <w:rStyle w:val="Hyperlink"/>
          </w:rPr>
          <w:t>2.3</w:t>
        </w:r>
        <w:r w:rsidR="00E053BC">
          <w:rPr>
            <w:rFonts w:eastAsiaTheme="minorEastAsia" w:cstheme="minorBidi"/>
            <w:bCs w:val="0"/>
            <w:sz w:val="22"/>
            <w:szCs w:val="22"/>
          </w:rPr>
          <w:tab/>
        </w:r>
        <w:r w:rsidR="00E053BC" w:rsidRPr="008C33E8">
          <w:rPr>
            <w:rStyle w:val="Hyperlink"/>
          </w:rPr>
          <w:t>Brief background to the Restraints Principles</w:t>
        </w:r>
        <w:r w:rsidR="00E053BC">
          <w:rPr>
            <w:webHidden/>
          </w:rPr>
          <w:tab/>
        </w:r>
        <w:r w:rsidR="00E053BC">
          <w:rPr>
            <w:webHidden/>
          </w:rPr>
          <w:fldChar w:fldCharType="begin"/>
        </w:r>
        <w:r w:rsidR="00E053BC">
          <w:rPr>
            <w:webHidden/>
          </w:rPr>
          <w:instrText xml:space="preserve"> PAGEREF _Toc58392176 \h </w:instrText>
        </w:r>
        <w:r w:rsidR="00E053BC">
          <w:rPr>
            <w:webHidden/>
          </w:rPr>
        </w:r>
        <w:r w:rsidR="00E053BC">
          <w:rPr>
            <w:webHidden/>
          </w:rPr>
          <w:fldChar w:fldCharType="separate"/>
        </w:r>
        <w:r w:rsidR="002A07CA">
          <w:rPr>
            <w:webHidden/>
          </w:rPr>
          <w:t>10</w:t>
        </w:r>
        <w:r w:rsidR="00E053BC">
          <w:rPr>
            <w:webHidden/>
          </w:rPr>
          <w:fldChar w:fldCharType="end"/>
        </w:r>
      </w:hyperlink>
    </w:p>
    <w:p w14:paraId="3172D01C" w14:textId="5E0ABCDD" w:rsidR="00E053BC" w:rsidRDefault="007D2195">
      <w:pPr>
        <w:pStyle w:val="TOC2"/>
        <w:rPr>
          <w:rFonts w:eastAsiaTheme="minorEastAsia" w:cstheme="minorBidi"/>
          <w:bCs w:val="0"/>
          <w:sz w:val="22"/>
          <w:szCs w:val="22"/>
        </w:rPr>
      </w:pPr>
      <w:hyperlink w:anchor="_Toc58392177" w:history="1">
        <w:r w:rsidR="00E053BC" w:rsidRPr="008C33E8">
          <w:rPr>
            <w:rStyle w:val="Hyperlink"/>
          </w:rPr>
          <w:t>2.4</w:t>
        </w:r>
        <w:r w:rsidR="00E053BC">
          <w:rPr>
            <w:rFonts w:eastAsiaTheme="minorEastAsia" w:cstheme="minorBidi"/>
            <w:bCs w:val="0"/>
            <w:sz w:val="22"/>
            <w:szCs w:val="22"/>
          </w:rPr>
          <w:tab/>
        </w:r>
        <w:r w:rsidR="00E053BC" w:rsidRPr="008C33E8">
          <w:rPr>
            <w:rStyle w:val="Hyperlink"/>
          </w:rPr>
          <w:t>Restraints Principles</w:t>
        </w:r>
        <w:r w:rsidR="00E053BC">
          <w:rPr>
            <w:webHidden/>
          </w:rPr>
          <w:tab/>
        </w:r>
        <w:r w:rsidR="00E053BC">
          <w:rPr>
            <w:webHidden/>
          </w:rPr>
          <w:fldChar w:fldCharType="begin"/>
        </w:r>
        <w:r w:rsidR="00E053BC">
          <w:rPr>
            <w:webHidden/>
          </w:rPr>
          <w:instrText xml:space="preserve"> PAGEREF _Toc58392177 \h </w:instrText>
        </w:r>
        <w:r w:rsidR="00E053BC">
          <w:rPr>
            <w:webHidden/>
          </w:rPr>
        </w:r>
        <w:r w:rsidR="00E053BC">
          <w:rPr>
            <w:webHidden/>
          </w:rPr>
          <w:fldChar w:fldCharType="separate"/>
        </w:r>
        <w:r w:rsidR="002A07CA">
          <w:rPr>
            <w:webHidden/>
          </w:rPr>
          <w:t>10</w:t>
        </w:r>
        <w:r w:rsidR="00E053BC">
          <w:rPr>
            <w:webHidden/>
          </w:rPr>
          <w:fldChar w:fldCharType="end"/>
        </w:r>
      </w:hyperlink>
    </w:p>
    <w:p w14:paraId="1CA68ADB" w14:textId="57B1100F" w:rsidR="00E053BC" w:rsidRDefault="007D2195">
      <w:pPr>
        <w:pStyle w:val="TOC2"/>
        <w:rPr>
          <w:rFonts w:eastAsiaTheme="minorEastAsia" w:cstheme="minorBidi"/>
          <w:bCs w:val="0"/>
          <w:sz w:val="22"/>
          <w:szCs w:val="22"/>
        </w:rPr>
      </w:pPr>
      <w:hyperlink w:anchor="_Toc58392178" w:history="1">
        <w:r w:rsidR="00E053BC" w:rsidRPr="008C33E8">
          <w:rPr>
            <w:rStyle w:val="Hyperlink"/>
          </w:rPr>
          <w:t>2.5</w:t>
        </w:r>
        <w:r w:rsidR="00E053BC">
          <w:rPr>
            <w:rFonts w:eastAsiaTheme="minorEastAsia" w:cstheme="minorBidi"/>
            <w:bCs w:val="0"/>
            <w:sz w:val="22"/>
            <w:szCs w:val="22"/>
          </w:rPr>
          <w:tab/>
        </w:r>
        <w:r w:rsidR="00E053BC" w:rsidRPr="008C33E8">
          <w:rPr>
            <w:rStyle w:val="Hyperlink"/>
          </w:rPr>
          <w:t>This review</w:t>
        </w:r>
        <w:r w:rsidR="00E053BC">
          <w:rPr>
            <w:webHidden/>
          </w:rPr>
          <w:tab/>
        </w:r>
        <w:r w:rsidR="00E053BC">
          <w:rPr>
            <w:webHidden/>
          </w:rPr>
          <w:fldChar w:fldCharType="begin"/>
        </w:r>
        <w:r w:rsidR="00E053BC">
          <w:rPr>
            <w:webHidden/>
          </w:rPr>
          <w:instrText xml:space="preserve"> PAGEREF _Toc58392178 \h </w:instrText>
        </w:r>
        <w:r w:rsidR="00E053BC">
          <w:rPr>
            <w:webHidden/>
          </w:rPr>
        </w:r>
        <w:r w:rsidR="00E053BC">
          <w:rPr>
            <w:webHidden/>
          </w:rPr>
          <w:fldChar w:fldCharType="separate"/>
        </w:r>
        <w:r w:rsidR="002A07CA">
          <w:rPr>
            <w:webHidden/>
          </w:rPr>
          <w:t>12</w:t>
        </w:r>
        <w:r w:rsidR="00E053BC">
          <w:rPr>
            <w:webHidden/>
          </w:rPr>
          <w:fldChar w:fldCharType="end"/>
        </w:r>
      </w:hyperlink>
    </w:p>
    <w:p w14:paraId="3C29AE61" w14:textId="32501456" w:rsidR="00E053BC" w:rsidRDefault="007D2195">
      <w:pPr>
        <w:pStyle w:val="TOC1"/>
        <w:rPr>
          <w:rFonts w:eastAsiaTheme="minorEastAsia" w:cstheme="minorBidi"/>
          <w:b w:val="0"/>
          <w:color w:val="auto"/>
          <w:szCs w:val="22"/>
        </w:rPr>
      </w:pPr>
      <w:hyperlink w:anchor="_Toc58392179" w:history="1">
        <w:r w:rsidR="00E053BC" w:rsidRPr="008C33E8">
          <w:rPr>
            <w:rStyle w:val="Hyperlink"/>
          </w:rPr>
          <w:t>3</w:t>
        </w:r>
        <w:r w:rsidR="00E053BC">
          <w:rPr>
            <w:rFonts w:eastAsiaTheme="minorEastAsia" w:cstheme="minorBidi"/>
            <w:b w:val="0"/>
            <w:color w:val="auto"/>
            <w:szCs w:val="22"/>
          </w:rPr>
          <w:tab/>
        </w:r>
        <w:r w:rsidR="00E053BC" w:rsidRPr="008C33E8">
          <w:rPr>
            <w:rStyle w:val="Hyperlink"/>
          </w:rPr>
          <w:t>Impact of the Restraints Principles</w:t>
        </w:r>
        <w:r w:rsidR="00E053BC">
          <w:rPr>
            <w:webHidden/>
          </w:rPr>
          <w:tab/>
        </w:r>
        <w:r w:rsidR="00E053BC">
          <w:rPr>
            <w:webHidden/>
          </w:rPr>
          <w:fldChar w:fldCharType="begin"/>
        </w:r>
        <w:r w:rsidR="00E053BC">
          <w:rPr>
            <w:webHidden/>
          </w:rPr>
          <w:instrText xml:space="preserve"> PAGEREF _Toc58392179 \h </w:instrText>
        </w:r>
        <w:r w:rsidR="00E053BC">
          <w:rPr>
            <w:webHidden/>
          </w:rPr>
        </w:r>
        <w:r w:rsidR="00E053BC">
          <w:rPr>
            <w:webHidden/>
          </w:rPr>
          <w:fldChar w:fldCharType="separate"/>
        </w:r>
        <w:r w:rsidR="002A07CA">
          <w:rPr>
            <w:webHidden/>
          </w:rPr>
          <w:t>14</w:t>
        </w:r>
        <w:r w:rsidR="00E053BC">
          <w:rPr>
            <w:webHidden/>
          </w:rPr>
          <w:fldChar w:fldCharType="end"/>
        </w:r>
      </w:hyperlink>
    </w:p>
    <w:p w14:paraId="26138945" w14:textId="5157B196" w:rsidR="00E053BC" w:rsidRDefault="007D2195">
      <w:pPr>
        <w:pStyle w:val="TOC2"/>
        <w:rPr>
          <w:rFonts w:eastAsiaTheme="minorEastAsia" w:cstheme="minorBidi"/>
          <w:bCs w:val="0"/>
          <w:sz w:val="22"/>
          <w:szCs w:val="22"/>
        </w:rPr>
      </w:pPr>
      <w:hyperlink w:anchor="_Toc58392180" w:history="1">
        <w:r w:rsidR="00E053BC" w:rsidRPr="008C33E8">
          <w:rPr>
            <w:rStyle w:val="Hyperlink"/>
          </w:rPr>
          <w:t>3.1</w:t>
        </w:r>
        <w:r w:rsidR="00E053BC">
          <w:rPr>
            <w:rFonts w:eastAsiaTheme="minorEastAsia" w:cstheme="minorBidi"/>
            <w:bCs w:val="0"/>
            <w:sz w:val="22"/>
            <w:szCs w:val="22"/>
          </w:rPr>
          <w:tab/>
        </w:r>
        <w:r w:rsidR="00E053BC" w:rsidRPr="008C33E8">
          <w:rPr>
            <w:rStyle w:val="Hyperlink"/>
          </w:rPr>
          <w:t>Effectiveness of the Restraints Principles in reducing restraint</w:t>
        </w:r>
        <w:r w:rsidR="00E053BC">
          <w:rPr>
            <w:webHidden/>
          </w:rPr>
          <w:tab/>
        </w:r>
        <w:r w:rsidR="00E053BC">
          <w:rPr>
            <w:webHidden/>
          </w:rPr>
          <w:fldChar w:fldCharType="begin"/>
        </w:r>
        <w:r w:rsidR="00E053BC">
          <w:rPr>
            <w:webHidden/>
          </w:rPr>
          <w:instrText xml:space="preserve"> PAGEREF _Toc58392180 \h </w:instrText>
        </w:r>
        <w:r w:rsidR="00E053BC">
          <w:rPr>
            <w:webHidden/>
          </w:rPr>
        </w:r>
        <w:r w:rsidR="00E053BC">
          <w:rPr>
            <w:webHidden/>
          </w:rPr>
          <w:fldChar w:fldCharType="separate"/>
        </w:r>
        <w:r w:rsidR="002A07CA">
          <w:rPr>
            <w:webHidden/>
          </w:rPr>
          <w:t>14</w:t>
        </w:r>
        <w:r w:rsidR="00E053BC">
          <w:rPr>
            <w:webHidden/>
          </w:rPr>
          <w:fldChar w:fldCharType="end"/>
        </w:r>
      </w:hyperlink>
    </w:p>
    <w:p w14:paraId="5685E139" w14:textId="5E643D44" w:rsidR="00E053BC" w:rsidRDefault="007D2195">
      <w:pPr>
        <w:pStyle w:val="TOC2"/>
        <w:rPr>
          <w:rFonts w:eastAsiaTheme="minorEastAsia" w:cstheme="minorBidi"/>
          <w:bCs w:val="0"/>
          <w:sz w:val="22"/>
          <w:szCs w:val="22"/>
        </w:rPr>
      </w:pPr>
      <w:hyperlink w:anchor="_Toc58392181" w:history="1">
        <w:r w:rsidR="00E053BC" w:rsidRPr="008C33E8">
          <w:rPr>
            <w:rStyle w:val="Hyperlink"/>
          </w:rPr>
          <w:t>3.2</w:t>
        </w:r>
        <w:r w:rsidR="00E053BC">
          <w:rPr>
            <w:rFonts w:eastAsiaTheme="minorEastAsia" w:cstheme="minorBidi"/>
            <w:bCs w:val="0"/>
            <w:sz w:val="22"/>
            <w:szCs w:val="22"/>
          </w:rPr>
          <w:tab/>
        </w:r>
        <w:r w:rsidR="00E053BC" w:rsidRPr="008C33E8">
          <w:rPr>
            <w:rStyle w:val="Hyperlink"/>
          </w:rPr>
          <w:t>Impact of the Restraints Principles on the delivery of care</w:t>
        </w:r>
        <w:r w:rsidR="00E053BC">
          <w:rPr>
            <w:webHidden/>
          </w:rPr>
          <w:tab/>
        </w:r>
        <w:r w:rsidR="00E053BC">
          <w:rPr>
            <w:webHidden/>
          </w:rPr>
          <w:fldChar w:fldCharType="begin"/>
        </w:r>
        <w:r w:rsidR="00E053BC">
          <w:rPr>
            <w:webHidden/>
          </w:rPr>
          <w:instrText xml:space="preserve"> PAGEREF _Toc58392181 \h </w:instrText>
        </w:r>
        <w:r w:rsidR="00E053BC">
          <w:rPr>
            <w:webHidden/>
          </w:rPr>
        </w:r>
        <w:r w:rsidR="00E053BC">
          <w:rPr>
            <w:webHidden/>
          </w:rPr>
          <w:fldChar w:fldCharType="separate"/>
        </w:r>
        <w:r w:rsidR="002A07CA">
          <w:rPr>
            <w:webHidden/>
          </w:rPr>
          <w:t>16</w:t>
        </w:r>
        <w:r w:rsidR="00E053BC">
          <w:rPr>
            <w:webHidden/>
          </w:rPr>
          <w:fldChar w:fldCharType="end"/>
        </w:r>
      </w:hyperlink>
    </w:p>
    <w:p w14:paraId="691E3AA5" w14:textId="02C6DE7C" w:rsidR="00E053BC" w:rsidRDefault="007D2195">
      <w:pPr>
        <w:pStyle w:val="TOC2"/>
        <w:rPr>
          <w:rFonts w:eastAsiaTheme="minorEastAsia" w:cstheme="minorBidi"/>
          <w:bCs w:val="0"/>
          <w:sz w:val="22"/>
          <w:szCs w:val="22"/>
        </w:rPr>
      </w:pPr>
      <w:hyperlink w:anchor="_Toc58392182" w:history="1">
        <w:r w:rsidR="00E053BC" w:rsidRPr="008C33E8">
          <w:rPr>
            <w:rStyle w:val="Hyperlink"/>
          </w:rPr>
          <w:t>3.3</w:t>
        </w:r>
        <w:r w:rsidR="00E053BC">
          <w:rPr>
            <w:rFonts w:eastAsiaTheme="minorEastAsia" w:cstheme="minorBidi"/>
            <w:bCs w:val="0"/>
            <w:sz w:val="22"/>
            <w:szCs w:val="22"/>
          </w:rPr>
          <w:tab/>
        </w:r>
        <w:r w:rsidR="00E053BC" w:rsidRPr="008C33E8">
          <w:rPr>
            <w:rStyle w:val="Hyperlink"/>
          </w:rPr>
          <w:t>Unintended consequences of the Restraints Principles</w:t>
        </w:r>
        <w:r w:rsidR="00E053BC">
          <w:rPr>
            <w:webHidden/>
          </w:rPr>
          <w:tab/>
        </w:r>
        <w:r w:rsidR="00E053BC">
          <w:rPr>
            <w:webHidden/>
          </w:rPr>
          <w:fldChar w:fldCharType="begin"/>
        </w:r>
        <w:r w:rsidR="00E053BC">
          <w:rPr>
            <w:webHidden/>
          </w:rPr>
          <w:instrText xml:space="preserve"> PAGEREF _Toc58392182 \h </w:instrText>
        </w:r>
        <w:r w:rsidR="00E053BC">
          <w:rPr>
            <w:webHidden/>
          </w:rPr>
        </w:r>
        <w:r w:rsidR="00E053BC">
          <w:rPr>
            <w:webHidden/>
          </w:rPr>
          <w:fldChar w:fldCharType="separate"/>
        </w:r>
        <w:r w:rsidR="002A07CA">
          <w:rPr>
            <w:webHidden/>
          </w:rPr>
          <w:t>18</w:t>
        </w:r>
        <w:r w:rsidR="00E053BC">
          <w:rPr>
            <w:webHidden/>
          </w:rPr>
          <w:fldChar w:fldCharType="end"/>
        </w:r>
      </w:hyperlink>
    </w:p>
    <w:p w14:paraId="47BCBE35" w14:textId="3D6BEE84" w:rsidR="00E053BC" w:rsidRDefault="007D2195">
      <w:pPr>
        <w:pStyle w:val="TOC2"/>
        <w:rPr>
          <w:rFonts w:eastAsiaTheme="minorEastAsia" w:cstheme="minorBidi"/>
          <w:bCs w:val="0"/>
          <w:sz w:val="22"/>
          <w:szCs w:val="22"/>
        </w:rPr>
      </w:pPr>
      <w:hyperlink w:anchor="_Toc58392183" w:history="1">
        <w:r w:rsidR="00E053BC" w:rsidRPr="008C33E8">
          <w:rPr>
            <w:rStyle w:val="Hyperlink"/>
          </w:rPr>
          <w:t>3.4</w:t>
        </w:r>
        <w:r w:rsidR="00E053BC">
          <w:rPr>
            <w:rFonts w:eastAsiaTheme="minorEastAsia" w:cstheme="minorBidi"/>
            <w:bCs w:val="0"/>
            <w:sz w:val="22"/>
            <w:szCs w:val="22"/>
          </w:rPr>
          <w:tab/>
        </w:r>
        <w:r w:rsidR="00E053BC" w:rsidRPr="008C33E8">
          <w:rPr>
            <w:rStyle w:val="Hyperlink"/>
          </w:rPr>
          <w:t>Discussion</w:t>
        </w:r>
        <w:r w:rsidR="00E053BC">
          <w:rPr>
            <w:webHidden/>
          </w:rPr>
          <w:tab/>
        </w:r>
        <w:r w:rsidR="00E053BC">
          <w:rPr>
            <w:webHidden/>
          </w:rPr>
          <w:fldChar w:fldCharType="begin"/>
        </w:r>
        <w:r w:rsidR="00E053BC">
          <w:rPr>
            <w:webHidden/>
          </w:rPr>
          <w:instrText xml:space="preserve"> PAGEREF _Toc58392183 \h </w:instrText>
        </w:r>
        <w:r w:rsidR="00E053BC">
          <w:rPr>
            <w:webHidden/>
          </w:rPr>
        </w:r>
        <w:r w:rsidR="00E053BC">
          <w:rPr>
            <w:webHidden/>
          </w:rPr>
          <w:fldChar w:fldCharType="separate"/>
        </w:r>
        <w:r w:rsidR="002A07CA">
          <w:rPr>
            <w:webHidden/>
          </w:rPr>
          <w:t>19</w:t>
        </w:r>
        <w:r w:rsidR="00E053BC">
          <w:rPr>
            <w:webHidden/>
          </w:rPr>
          <w:fldChar w:fldCharType="end"/>
        </w:r>
      </w:hyperlink>
    </w:p>
    <w:p w14:paraId="2ED9D12B" w14:textId="48E99236" w:rsidR="00E053BC" w:rsidRDefault="007D2195">
      <w:pPr>
        <w:pStyle w:val="TOC1"/>
        <w:rPr>
          <w:rFonts w:eastAsiaTheme="minorEastAsia" w:cstheme="minorBidi"/>
          <w:b w:val="0"/>
          <w:color w:val="auto"/>
          <w:szCs w:val="22"/>
        </w:rPr>
      </w:pPr>
      <w:hyperlink w:anchor="_Toc58392184" w:history="1">
        <w:r w:rsidR="00E053BC" w:rsidRPr="008C33E8">
          <w:rPr>
            <w:rStyle w:val="Hyperlink"/>
          </w:rPr>
          <w:t>4</w:t>
        </w:r>
        <w:r w:rsidR="00E053BC">
          <w:rPr>
            <w:rFonts w:eastAsiaTheme="minorEastAsia" w:cstheme="minorBidi"/>
            <w:b w:val="0"/>
            <w:color w:val="auto"/>
            <w:szCs w:val="22"/>
          </w:rPr>
          <w:tab/>
        </w:r>
        <w:r w:rsidR="00E053BC" w:rsidRPr="008C33E8">
          <w:rPr>
            <w:rStyle w:val="Hyperlink"/>
          </w:rPr>
          <w:t>Opportunities to minimise restraint</w:t>
        </w:r>
        <w:r w:rsidR="00E053BC">
          <w:rPr>
            <w:webHidden/>
          </w:rPr>
          <w:tab/>
        </w:r>
        <w:r w:rsidR="00E053BC">
          <w:rPr>
            <w:webHidden/>
          </w:rPr>
          <w:fldChar w:fldCharType="begin"/>
        </w:r>
        <w:r w:rsidR="00E053BC">
          <w:rPr>
            <w:webHidden/>
          </w:rPr>
          <w:instrText xml:space="preserve"> PAGEREF _Toc58392184 \h </w:instrText>
        </w:r>
        <w:r w:rsidR="00E053BC">
          <w:rPr>
            <w:webHidden/>
          </w:rPr>
        </w:r>
        <w:r w:rsidR="00E053BC">
          <w:rPr>
            <w:webHidden/>
          </w:rPr>
          <w:fldChar w:fldCharType="separate"/>
        </w:r>
        <w:r w:rsidR="002A07CA">
          <w:rPr>
            <w:webHidden/>
          </w:rPr>
          <w:t>21</w:t>
        </w:r>
        <w:r w:rsidR="00E053BC">
          <w:rPr>
            <w:webHidden/>
          </w:rPr>
          <w:fldChar w:fldCharType="end"/>
        </w:r>
      </w:hyperlink>
    </w:p>
    <w:p w14:paraId="753A3742" w14:textId="2ABC140A" w:rsidR="00E053BC" w:rsidRDefault="007D2195">
      <w:pPr>
        <w:pStyle w:val="TOC2"/>
        <w:rPr>
          <w:rFonts w:eastAsiaTheme="minorEastAsia" w:cstheme="minorBidi"/>
          <w:bCs w:val="0"/>
          <w:sz w:val="22"/>
          <w:szCs w:val="22"/>
        </w:rPr>
      </w:pPr>
      <w:hyperlink w:anchor="_Toc58392185" w:history="1">
        <w:r w:rsidR="00E053BC" w:rsidRPr="008C33E8">
          <w:rPr>
            <w:rStyle w:val="Hyperlink"/>
          </w:rPr>
          <w:t>4.1</w:t>
        </w:r>
        <w:r w:rsidR="00E053BC">
          <w:rPr>
            <w:rFonts w:eastAsiaTheme="minorEastAsia" w:cstheme="minorBidi"/>
            <w:bCs w:val="0"/>
            <w:sz w:val="22"/>
            <w:szCs w:val="22"/>
          </w:rPr>
          <w:tab/>
        </w:r>
        <w:r w:rsidR="00E053BC" w:rsidRPr="008C33E8">
          <w:rPr>
            <w:rStyle w:val="Hyperlink"/>
          </w:rPr>
          <w:t>Emphasise and support person-centred care</w:t>
        </w:r>
        <w:r w:rsidR="00E053BC">
          <w:rPr>
            <w:webHidden/>
          </w:rPr>
          <w:tab/>
        </w:r>
        <w:r w:rsidR="00E053BC">
          <w:rPr>
            <w:webHidden/>
          </w:rPr>
          <w:fldChar w:fldCharType="begin"/>
        </w:r>
        <w:r w:rsidR="00E053BC">
          <w:rPr>
            <w:webHidden/>
          </w:rPr>
          <w:instrText xml:space="preserve"> PAGEREF _Toc58392185 \h </w:instrText>
        </w:r>
        <w:r w:rsidR="00E053BC">
          <w:rPr>
            <w:webHidden/>
          </w:rPr>
        </w:r>
        <w:r w:rsidR="00E053BC">
          <w:rPr>
            <w:webHidden/>
          </w:rPr>
          <w:fldChar w:fldCharType="separate"/>
        </w:r>
        <w:r w:rsidR="002A07CA">
          <w:rPr>
            <w:webHidden/>
          </w:rPr>
          <w:t>22</w:t>
        </w:r>
        <w:r w:rsidR="00E053BC">
          <w:rPr>
            <w:webHidden/>
          </w:rPr>
          <w:fldChar w:fldCharType="end"/>
        </w:r>
      </w:hyperlink>
    </w:p>
    <w:p w14:paraId="5566DA9B" w14:textId="650C3BDA" w:rsidR="00E053BC" w:rsidRDefault="007D2195">
      <w:pPr>
        <w:pStyle w:val="TOC2"/>
        <w:rPr>
          <w:rFonts w:eastAsiaTheme="minorEastAsia" w:cstheme="minorBidi"/>
          <w:bCs w:val="0"/>
          <w:sz w:val="22"/>
          <w:szCs w:val="22"/>
        </w:rPr>
      </w:pPr>
      <w:hyperlink w:anchor="_Toc58392186" w:history="1">
        <w:r w:rsidR="00E053BC" w:rsidRPr="008C33E8">
          <w:rPr>
            <w:rStyle w:val="Hyperlink"/>
          </w:rPr>
          <w:t>4.2</w:t>
        </w:r>
        <w:r w:rsidR="00E053BC">
          <w:rPr>
            <w:rFonts w:eastAsiaTheme="minorEastAsia" w:cstheme="minorBidi"/>
            <w:bCs w:val="0"/>
            <w:sz w:val="22"/>
            <w:szCs w:val="22"/>
          </w:rPr>
          <w:tab/>
        </w:r>
        <w:r w:rsidR="00E053BC" w:rsidRPr="008C33E8">
          <w:rPr>
            <w:rStyle w:val="Hyperlink"/>
          </w:rPr>
          <w:t>Strengthen and promote consent requirements</w:t>
        </w:r>
        <w:r w:rsidR="00E053BC">
          <w:rPr>
            <w:webHidden/>
          </w:rPr>
          <w:tab/>
        </w:r>
        <w:r w:rsidR="00E053BC">
          <w:rPr>
            <w:webHidden/>
          </w:rPr>
          <w:fldChar w:fldCharType="begin"/>
        </w:r>
        <w:r w:rsidR="00E053BC">
          <w:rPr>
            <w:webHidden/>
          </w:rPr>
          <w:instrText xml:space="preserve"> PAGEREF _Toc58392186 \h </w:instrText>
        </w:r>
        <w:r w:rsidR="00E053BC">
          <w:rPr>
            <w:webHidden/>
          </w:rPr>
        </w:r>
        <w:r w:rsidR="00E053BC">
          <w:rPr>
            <w:webHidden/>
          </w:rPr>
          <w:fldChar w:fldCharType="separate"/>
        </w:r>
        <w:r w:rsidR="002A07CA">
          <w:rPr>
            <w:webHidden/>
          </w:rPr>
          <w:t>28</w:t>
        </w:r>
        <w:r w:rsidR="00E053BC">
          <w:rPr>
            <w:webHidden/>
          </w:rPr>
          <w:fldChar w:fldCharType="end"/>
        </w:r>
      </w:hyperlink>
    </w:p>
    <w:p w14:paraId="65DD616B" w14:textId="2178B82F" w:rsidR="00E053BC" w:rsidRDefault="007D2195">
      <w:pPr>
        <w:pStyle w:val="TOC2"/>
        <w:rPr>
          <w:rFonts w:eastAsiaTheme="minorEastAsia" w:cstheme="minorBidi"/>
          <w:bCs w:val="0"/>
          <w:sz w:val="22"/>
          <w:szCs w:val="22"/>
        </w:rPr>
      </w:pPr>
      <w:hyperlink w:anchor="_Toc58392187" w:history="1">
        <w:r w:rsidR="00E053BC" w:rsidRPr="008C33E8">
          <w:rPr>
            <w:rStyle w:val="Hyperlink"/>
          </w:rPr>
          <w:t>4.3</w:t>
        </w:r>
        <w:r w:rsidR="00E053BC">
          <w:rPr>
            <w:rFonts w:eastAsiaTheme="minorEastAsia" w:cstheme="minorBidi"/>
            <w:bCs w:val="0"/>
            <w:sz w:val="22"/>
            <w:szCs w:val="22"/>
          </w:rPr>
          <w:tab/>
        </w:r>
        <w:r w:rsidR="00E053BC" w:rsidRPr="008C33E8">
          <w:rPr>
            <w:rStyle w:val="Hyperlink"/>
          </w:rPr>
          <w:t>Improve consumer awareness of the Restraints Principles</w:t>
        </w:r>
        <w:r w:rsidR="00E053BC">
          <w:rPr>
            <w:webHidden/>
          </w:rPr>
          <w:tab/>
        </w:r>
        <w:r w:rsidR="00E053BC">
          <w:rPr>
            <w:webHidden/>
          </w:rPr>
          <w:fldChar w:fldCharType="begin"/>
        </w:r>
        <w:r w:rsidR="00E053BC">
          <w:rPr>
            <w:webHidden/>
          </w:rPr>
          <w:instrText xml:space="preserve"> PAGEREF _Toc58392187 \h </w:instrText>
        </w:r>
        <w:r w:rsidR="00E053BC">
          <w:rPr>
            <w:webHidden/>
          </w:rPr>
        </w:r>
        <w:r w:rsidR="00E053BC">
          <w:rPr>
            <w:webHidden/>
          </w:rPr>
          <w:fldChar w:fldCharType="separate"/>
        </w:r>
        <w:r w:rsidR="002A07CA">
          <w:rPr>
            <w:webHidden/>
          </w:rPr>
          <w:t>37</w:t>
        </w:r>
        <w:r w:rsidR="00E053BC">
          <w:rPr>
            <w:webHidden/>
          </w:rPr>
          <w:fldChar w:fldCharType="end"/>
        </w:r>
      </w:hyperlink>
    </w:p>
    <w:p w14:paraId="78EF4266" w14:textId="0F9B2B77" w:rsidR="00E053BC" w:rsidRDefault="007D2195">
      <w:pPr>
        <w:pStyle w:val="TOC2"/>
        <w:rPr>
          <w:rFonts w:eastAsiaTheme="minorEastAsia" w:cstheme="minorBidi"/>
          <w:bCs w:val="0"/>
          <w:sz w:val="22"/>
          <w:szCs w:val="22"/>
        </w:rPr>
      </w:pPr>
      <w:hyperlink w:anchor="_Toc58392188" w:history="1">
        <w:r w:rsidR="00E053BC" w:rsidRPr="008C33E8">
          <w:rPr>
            <w:rStyle w:val="Hyperlink"/>
          </w:rPr>
          <w:t>4.4</w:t>
        </w:r>
        <w:r w:rsidR="00E053BC">
          <w:rPr>
            <w:rFonts w:eastAsiaTheme="minorEastAsia" w:cstheme="minorBidi"/>
            <w:bCs w:val="0"/>
            <w:sz w:val="22"/>
            <w:szCs w:val="22"/>
          </w:rPr>
          <w:tab/>
        </w:r>
        <w:r w:rsidR="00E053BC" w:rsidRPr="008C33E8">
          <w:rPr>
            <w:rStyle w:val="Hyperlink"/>
          </w:rPr>
          <w:t>Clarify the definition of physical restraint</w:t>
        </w:r>
        <w:r w:rsidR="00E053BC">
          <w:rPr>
            <w:webHidden/>
          </w:rPr>
          <w:tab/>
        </w:r>
        <w:r w:rsidR="00E053BC">
          <w:rPr>
            <w:webHidden/>
          </w:rPr>
          <w:fldChar w:fldCharType="begin"/>
        </w:r>
        <w:r w:rsidR="00E053BC">
          <w:rPr>
            <w:webHidden/>
          </w:rPr>
          <w:instrText xml:space="preserve"> PAGEREF _Toc58392188 \h </w:instrText>
        </w:r>
        <w:r w:rsidR="00E053BC">
          <w:rPr>
            <w:webHidden/>
          </w:rPr>
        </w:r>
        <w:r w:rsidR="00E053BC">
          <w:rPr>
            <w:webHidden/>
          </w:rPr>
          <w:fldChar w:fldCharType="separate"/>
        </w:r>
        <w:r w:rsidR="002A07CA">
          <w:rPr>
            <w:webHidden/>
          </w:rPr>
          <w:t>41</w:t>
        </w:r>
        <w:r w:rsidR="00E053BC">
          <w:rPr>
            <w:webHidden/>
          </w:rPr>
          <w:fldChar w:fldCharType="end"/>
        </w:r>
      </w:hyperlink>
    </w:p>
    <w:p w14:paraId="0DD33EEA" w14:textId="64C07CDE" w:rsidR="00E053BC" w:rsidRDefault="007D2195">
      <w:pPr>
        <w:pStyle w:val="TOC2"/>
        <w:rPr>
          <w:rFonts w:eastAsiaTheme="minorEastAsia" w:cstheme="minorBidi"/>
          <w:bCs w:val="0"/>
          <w:sz w:val="22"/>
          <w:szCs w:val="22"/>
        </w:rPr>
      </w:pPr>
      <w:hyperlink w:anchor="_Toc58392189" w:history="1">
        <w:r w:rsidR="00E053BC" w:rsidRPr="008C33E8">
          <w:rPr>
            <w:rStyle w:val="Hyperlink"/>
          </w:rPr>
          <w:t>4.5</w:t>
        </w:r>
        <w:r w:rsidR="00E053BC">
          <w:rPr>
            <w:rFonts w:eastAsiaTheme="minorEastAsia" w:cstheme="minorBidi"/>
            <w:bCs w:val="0"/>
            <w:sz w:val="22"/>
            <w:szCs w:val="22"/>
          </w:rPr>
          <w:tab/>
        </w:r>
        <w:r w:rsidR="00E053BC" w:rsidRPr="008C33E8">
          <w:rPr>
            <w:rStyle w:val="Hyperlink"/>
          </w:rPr>
          <w:t>Improve understanding of chemical restraint</w:t>
        </w:r>
        <w:r w:rsidR="00E053BC">
          <w:rPr>
            <w:webHidden/>
          </w:rPr>
          <w:tab/>
        </w:r>
        <w:r w:rsidR="00E053BC">
          <w:rPr>
            <w:webHidden/>
          </w:rPr>
          <w:fldChar w:fldCharType="begin"/>
        </w:r>
        <w:r w:rsidR="00E053BC">
          <w:rPr>
            <w:webHidden/>
          </w:rPr>
          <w:instrText xml:space="preserve"> PAGEREF _Toc58392189 \h </w:instrText>
        </w:r>
        <w:r w:rsidR="00E053BC">
          <w:rPr>
            <w:webHidden/>
          </w:rPr>
        </w:r>
        <w:r w:rsidR="00E053BC">
          <w:rPr>
            <w:webHidden/>
          </w:rPr>
          <w:fldChar w:fldCharType="separate"/>
        </w:r>
        <w:r w:rsidR="002A07CA">
          <w:rPr>
            <w:webHidden/>
          </w:rPr>
          <w:t>45</w:t>
        </w:r>
        <w:r w:rsidR="00E053BC">
          <w:rPr>
            <w:webHidden/>
          </w:rPr>
          <w:fldChar w:fldCharType="end"/>
        </w:r>
      </w:hyperlink>
    </w:p>
    <w:p w14:paraId="7C215439" w14:textId="1279DB9D" w:rsidR="00E053BC" w:rsidRDefault="007D2195">
      <w:pPr>
        <w:pStyle w:val="TOC2"/>
        <w:rPr>
          <w:rFonts w:eastAsiaTheme="minorEastAsia" w:cstheme="minorBidi"/>
          <w:bCs w:val="0"/>
          <w:sz w:val="22"/>
          <w:szCs w:val="22"/>
        </w:rPr>
      </w:pPr>
      <w:hyperlink w:anchor="_Toc58392190" w:history="1">
        <w:r w:rsidR="00E053BC" w:rsidRPr="008C33E8">
          <w:rPr>
            <w:rStyle w:val="Hyperlink"/>
          </w:rPr>
          <w:t>4.6</w:t>
        </w:r>
        <w:r w:rsidR="00E053BC">
          <w:rPr>
            <w:rFonts w:eastAsiaTheme="minorEastAsia" w:cstheme="minorBidi"/>
            <w:bCs w:val="0"/>
            <w:sz w:val="22"/>
            <w:szCs w:val="22"/>
          </w:rPr>
          <w:tab/>
        </w:r>
        <w:r w:rsidR="00E053BC" w:rsidRPr="008C33E8">
          <w:rPr>
            <w:rStyle w:val="Hyperlink"/>
          </w:rPr>
          <w:t>Clarify responsibilities for minimising, monitoring and reviewing chemical restraint</w:t>
        </w:r>
        <w:r w:rsidR="00E053BC">
          <w:rPr>
            <w:webHidden/>
          </w:rPr>
          <w:tab/>
        </w:r>
        <w:r w:rsidR="00E053BC">
          <w:rPr>
            <w:webHidden/>
          </w:rPr>
          <w:fldChar w:fldCharType="begin"/>
        </w:r>
        <w:r w:rsidR="00E053BC">
          <w:rPr>
            <w:webHidden/>
          </w:rPr>
          <w:instrText xml:space="preserve"> PAGEREF _Toc58392190 \h </w:instrText>
        </w:r>
        <w:r w:rsidR="00E053BC">
          <w:rPr>
            <w:webHidden/>
          </w:rPr>
        </w:r>
        <w:r w:rsidR="00E053BC">
          <w:rPr>
            <w:webHidden/>
          </w:rPr>
          <w:fldChar w:fldCharType="separate"/>
        </w:r>
        <w:r w:rsidR="002A07CA">
          <w:rPr>
            <w:webHidden/>
          </w:rPr>
          <w:t>51</w:t>
        </w:r>
        <w:r w:rsidR="00E053BC">
          <w:rPr>
            <w:webHidden/>
          </w:rPr>
          <w:fldChar w:fldCharType="end"/>
        </w:r>
      </w:hyperlink>
    </w:p>
    <w:p w14:paraId="25A8F7E9" w14:textId="369A68BE" w:rsidR="00E053BC" w:rsidRDefault="007D2195">
      <w:pPr>
        <w:pStyle w:val="TOC2"/>
        <w:rPr>
          <w:rFonts w:eastAsiaTheme="minorEastAsia" w:cstheme="minorBidi"/>
          <w:bCs w:val="0"/>
          <w:sz w:val="22"/>
          <w:szCs w:val="22"/>
        </w:rPr>
      </w:pPr>
      <w:hyperlink w:anchor="_Toc58392191" w:history="1">
        <w:r w:rsidR="00E053BC" w:rsidRPr="008C33E8">
          <w:rPr>
            <w:rStyle w:val="Hyperlink"/>
          </w:rPr>
          <w:t>4.7</w:t>
        </w:r>
        <w:r w:rsidR="00E053BC">
          <w:rPr>
            <w:rFonts w:eastAsiaTheme="minorEastAsia" w:cstheme="minorBidi"/>
            <w:bCs w:val="0"/>
            <w:sz w:val="22"/>
            <w:szCs w:val="22"/>
          </w:rPr>
          <w:tab/>
        </w:r>
        <w:r w:rsidR="00E053BC" w:rsidRPr="008C33E8">
          <w:rPr>
            <w:rStyle w:val="Hyperlink"/>
          </w:rPr>
          <w:t>Emphasise the importance of comprehensive assessment</w:t>
        </w:r>
        <w:r w:rsidR="00E053BC">
          <w:rPr>
            <w:webHidden/>
          </w:rPr>
          <w:tab/>
        </w:r>
        <w:r w:rsidR="00E053BC">
          <w:rPr>
            <w:webHidden/>
          </w:rPr>
          <w:fldChar w:fldCharType="begin"/>
        </w:r>
        <w:r w:rsidR="00E053BC">
          <w:rPr>
            <w:webHidden/>
          </w:rPr>
          <w:instrText xml:space="preserve"> PAGEREF _Toc58392191 \h </w:instrText>
        </w:r>
        <w:r w:rsidR="00E053BC">
          <w:rPr>
            <w:webHidden/>
          </w:rPr>
        </w:r>
        <w:r w:rsidR="00E053BC">
          <w:rPr>
            <w:webHidden/>
          </w:rPr>
          <w:fldChar w:fldCharType="separate"/>
        </w:r>
        <w:r w:rsidR="002A07CA">
          <w:rPr>
            <w:webHidden/>
          </w:rPr>
          <w:t>57</w:t>
        </w:r>
        <w:r w:rsidR="00E053BC">
          <w:rPr>
            <w:webHidden/>
          </w:rPr>
          <w:fldChar w:fldCharType="end"/>
        </w:r>
      </w:hyperlink>
    </w:p>
    <w:p w14:paraId="5E3B5A05" w14:textId="11F01B7E" w:rsidR="00E053BC" w:rsidRDefault="007D2195">
      <w:pPr>
        <w:pStyle w:val="TOC2"/>
        <w:rPr>
          <w:rFonts w:eastAsiaTheme="minorEastAsia" w:cstheme="minorBidi"/>
          <w:bCs w:val="0"/>
          <w:sz w:val="22"/>
          <w:szCs w:val="22"/>
        </w:rPr>
      </w:pPr>
      <w:hyperlink w:anchor="_Toc58392192" w:history="1">
        <w:r w:rsidR="00E053BC" w:rsidRPr="008C33E8">
          <w:rPr>
            <w:rStyle w:val="Hyperlink"/>
          </w:rPr>
          <w:t>4.8</w:t>
        </w:r>
        <w:r w:rsidR="00E053BC">
          <w:rPr>
            <w:rFonts w:eastAsiaTheme="minorEastAsia" w:cstheme="minorBidi"/>
            <w:bCs w:val="0"/>
            <w:sz w:val="22"/>
            <w:szCs w:val="22"/>
          </w:rPr>
          <w:tab/>
        </w:r>
        <w:r w:rsidR="00E053BC" w:rsidRPr="008C33E8">
          <w:rPr>
            <w:rStyle w:val="Hyperlink"/>
          </w:rPr>
          <w:t>Support the use of alternative strategies</w:t>
        </w:r>
        <w:r w:rsidR="00E053BC">
          <w:rPr>
            <w:webHidden/>
          </w:rPr>
          <w:tab/>
        </w:r>
        <w:r w:rsidR="00E053BC">
          <w:rPr>
            <w:webHidden/>
          </w:rPr>
          <w:fldChar w:fldCharType="begin"/>
        </w:r>
        <w:r w:rsidR="00E053BC">
          <w:rPr>
            <w:webHidden/>
          </w:rPr>
          <w:instrText xml:space="preserve"> PAGEREF _Toc58392192 \h </w:instrText>
        </w:r>
        <w:r w:rsidR="00E053BC">
          <w:rPr>
            <w:webHidden/>
          </w:rPr>
        </w:r>
        <w:r w:rsidR="00E053BC">
          <w:rPr>
            <w:webHidden/>
          </w:rPr>
          <w:fldChar w:fldCharType="separate"/>
        </w:r>
        <w:r w:rsidR="002A07CA">
          <w:rPr>
            <w:webHidden/>
          </w:rPr>
          <w:t>62</w:t>
        </w:r>
        <w:r w:rsidR="00E053BC">
          <w:rPr>
            <w:webHidden/>
          </w:rPr>
          <w:fldChar w:fldCharType="end"/>
        </w:r>
      </w:hyperlink>
    </w:p>
    <w:p w14:paraId="25F94A62" w14:textId="27AE140F" w:rsidR="00E053BC" w:rsidRDefault="007D2195">
      <w:pPr>
        <w:pStyle w:val="TOC2"/>
        <w:rPr>
          <w:rFonts w:eastAsiaTheme="minorEastAsia" w:cstheme="minorBidi"/>
          <w:bCs w:val="0"/>
          <w:sz w:val="22"/>
          <w:szCs w:val="22"/>
        </w:rPr>
      </w:pPr>
      <w:hyperlink w:anchor="_Toc58392193" w:history="1">
        <w:r w:rsidR="00E053BC" w:rsidRPr="008C33E8">
          <w:rPr>
            <w:rStyle w:val="Hyperlink"/>
          </w:rPr>
          <w:t>4.9</w:t>
        </w:r>
        <w:r w:rsidR="00E053BC">
          <w:rPr>
            <w:rFonts w:eastAsiaTheme="minorEastAsia" w:cstheme="minorBidi"/>
            <w:bCs w:val="0"/>
            <w:sz w:val="22"/>
            <w:szCs w:val="22"/>
          </w:rPr>
          <w:tab/>
        </w:r>
        <w:r w:rsidR="00E053BC" w:rsidRPr="008C33E8">
          <w:rPr>
            <w:rStyle w:val="Hyperlink"/>
          </w:rPr>
          <w:t>Enhance oversight of restraint</w:t>
        </w:r>
        <w:r w:rsidR="00E053BC">
          <w:rPr>
            <w:webHidden/>
          </w:rPr>
          <w:tab/>
        </w:r>
        <w:r w:rsidR="00E053BC">
          <w:rPr>
            <w:webHidden/>
          </w:rPr>
          <w:fldChar w:fldCharType="begin"/>
        </w:r>
        <w:r w:rsidR="00E053BC">
          <w:rPr>
            <w:webHidden/>
          </w:rPr>
          <w:instrText xml:space="preserve"> PAGEREF _Toc58392193 \h </w:instrText>
        </w:r>
        <w:r w:rsidR="00E053BC">
          <w:rPr>
            <w:webHidden/>
          </w:rPr>
        </w:r>
        <w:r w:rsidR="00E053BC">
          <w:rPr>
            <w:webHidden/>
          </w:rPr>
          <w:fldChar w:fldCharType="separate"/>
        </w:r>
        <w:r w:rsidR="002A07CA">
          <w:rPr>
            <w:webHidden/>
          </w:rPr>
          <w:t>69</w:t>
        </w:r>
        <w:r w:rsidR="00E053BC">
          <w:rPr>
            <w:webHidden/>
          </w:rPr>
          <w:fldChar w:fldCharType="end"/>
        </w:r>
      </w:hyperlink>
    </w:p>
    <w:p w14:paraId="67A75FE6" w14:textId="403B30ED" w:rsidR="00E053BC" w:rsidRDefault="007D2195">
      <w:pPr>
        <w:pStyle w:val="TOC2"/>
        <w:rPr>
          <w:rFonts w:eastAsiaTheme="minorEastAsia" w:cstheme="minorBidi"/>
          <w:bCs w:val="0"/>
          <w:sz w:val="22"/>
          <w:szCs w:val="22"/>
        </w:rPr>
      </w:pPr>
      <w:hyperlink w:anchor="_Toc58392194" w:history="1">
        <w:r w:rsidR="00E053BC" w:rsidRPr="008C33E8">
          <w:rPr>
            <w:rStyle w:val="Hyperlink"/>
          </w:rPr>
          <w:t>4.10</w:t>
        </w:r>
        <w:r w:rsidR="00E053BC">
          <w:rPr>
            <w:rFonts w:eastAsiaTheme="minorEastAsia" w:cstheme="minorBidi"/>
            <w:bCs w:val="0"/>
            <w:sz w:val="22"/>
            <w:szCs w:val="22"/>
          </w:rPr>
          <w:tab/>
        </w:r>
        <w:r w:rsidR="00E053BC" w:rsidRPr="008C33E8">
          <w:rPr>
            <w:rStyle w:val="Hyperlink"/>
          </w:rPr>
          <w:t>Harmonise arrangements between sectors as far as applicable</w:t>
        </w:r>
        <w:r w:rsidR="00E053BC">
          <w:rPr>
            <w:webHidden/>
          </w:rPr>
          <w:tab/>
        </w:r>
        <w:r w:rsidR="00E053BC">
          <w:rPr>
            <w:webHidden/>
          </w:rPr>
          <w:fldChar w:fldCharType="begin"/>
        </w:r>
        <w:r w:rsidR="00E053BC">
          <w:rPr>
            <w:webHidden/>
          </w:rPr>
          <w:instrText xml:space="preserve"> PAGEREF _Toc58392194 \h </w:instrText>
        </w:r>
        <w:r w:rsidR="00E053BC">
          <w:rPr>
            <w:webHidden/>
          </w:rPr>
        </w:r>
        <w:r w:rsidR="00E053BC">
          <w:rPr>
            <w:webHidden/>
          </w:rPr>
          <w:fldChar w:fldCharType="separate"/>
        </w:r>
        <w:r w:rsidR="002A07CA">
          <w:rPr>
            <w:webHidden/>
          </w:rPr>
          <w:t>74</w:t>
        </w:r>
        <w:r w:rsidR="00E053BC">
          <w:rPr>
            <w:webHidden/>
          </w:rPr>
          <w:fldChar w:fldCharType="end"/>
        </w:r>
      </w:hyperlink>
    </w:p>
    <w:p w14:paraId="1B16F3A4" w14:textId="18515AB1" w:rsidR="00E053BC" w:rsidRDefault="007D2195">
      <w:pPr>
        <w:pStyle w:val="TOC1"/>
        <w:rPr>
          <w:rFonts w:eastAsiaTheme="minorEastAsia" w:cstheme="minorBidi"/>
          <w:b w:val="0"/>
          <w:color w:val="auto"/>
          <w:szCs w:val="22"/>
        </w:rPr>
      </w:pPr>
      <w:hyperlink w:anchor="_Toc58392195" w:history="1">
        <w:r w:rsidR="00E053BC" w:rsidRPr="008C33E8">
          <w:rPr>
            <w:rStyle w:val="Hyperlink"/>
          </w:rPr>
          <w:t>5</w:t>
        </w:r>
        <w:r w:rsidR="00E053BC">
          <w:rPr>
            <w:rFonts w:eastAsiaTheme="minorEastAsia" w:cstheme="minorBidi"/>
            <w:b w:val="0"/>
            <w:color w:val="auto"/>
            <w:szCs w:val="22"/>
          </w:rPr>
          <w:tab/>
        </w:r>
        <w:r w:rsidR="00E053BC" w:rsidRPr="008C33E8">
          <w:rPr>
            <w:rStyle w:val="Hyperlink"/>
          </w:rPr>
          <w:t>Impact of COVID</w:t>
        </w:r>
        <w:r w:rsidR="00E053BC" w:rsidRPr="008C33E8">
          <w:rPr>
            <w:rStyle w:val="Hyperlink"/>
          </w:rPr>
          <w:noBreakHyphen/>
          <w:t>19 on restraint in residential aged care</w:t>
        </w:r>
        <w:r w:rsidR="00E053BC">
          <w:rPr>
            <w:webHidden/>
          </w:rPr>
          <w:tab/>
        </w:r>
        <w:r w:rsidR="00E053BC">
          <w:rPr>
            <w:webHidden/>
          </w:rPr>
          <w:fldChar w:fldCharType="begin"/>
        </w:r>
        <w:r w:rsidR="00E053BC">
          <w:rPr>
            <w:webHidden/>
          </w:rPr>
          <w:instrText xml:space="preserve"> PAGEREF _Toc58392195 \h </w:instrText>
        </w:r>
        <w:r w:rsidR="00E053BC">
          <w:rPr>
            <w:webHidden/>
          </w:rPr>
        </w:r>
        <w:r w:rsidR="00E053BC">
          <w:rPr>
            <w:webHidden/>
          </w:rPr>
          <w:fldChar w:fldCharType="separate"/>
        </w:r>
        <w:r w:rsidR="002A07CA">
          <w:rPr>
            <w:webHidden/>
          </w:rPr>
          <w:t>79</w:t>
        </w:r>
        <w:r w:rsidR="00E053BC">
          <w:rPr>
            <w:webHidden/>
          </w:rPr>
          <w:fldChar w:fldCharType="end"/>
        </w:r>
      </w:hyperlink>
    </w:p>
    <w:p w14:paraId="5A8DA26F" w14:textId="1BB89A5C" w:rsidR="00E053BC" w:rsidRDefault="007D2195">
      <w:pPr>
        <w:pStyle w:val="TOC2"/>
        <w:rPr>
          <w:rFonts w:eastAsiaTheme="minorEastAsia" w:cstheme="minorBidi"/>
          <w:bCs w:val="0"/>
          <w:sz w:val="22"/>
          <w:szCs w:val="22"/>
        </w:rPr>
      </w:pPr>
      <w:hyperlink w:anchor="_Toc58392196" w:history="1">
        <w:r w:rsidR="00E053BC" w:rsidRPr="008C33E8">
          <w:rPr>
            <w:rStyle w:val="Hyperlink"/>
          </w:rPr>
          <w:t>5.1</w:t>
        </w:r>
        <w:r w:rsidR="00E053BC">
          <w:rPr>
            <w:rFonts w:eastAsiaTheme="minorEastAsia" w:cstheme="minorBidi"/>
            <w:bCs w:val="0"/>
            <w:sz w:val="22"/>
            <w:szCs w:val="22"/>
          </w:rPr>
          <w:tab/>
        </w:r>
        <w:r w:rsidR="00E053BC" w:rsidRPr="008C33E8">
          <w:rPr>
            <w:rStyle w:val="Hyperlink"/>
          </w:rPr>
          <w:t>Impact of COVID</w:t>
        </w:r>
        <w:r w:rsidR="00E053BC" w:rsidRPr="008C33E8">
          <w:rPr>
            <w:rStyle w:val="Hyperlink"/>
          </w:rPr>
          <w:noBreakHyphen/>
          <w:t>19 on restraint use</w:t>
        </w:r>
        <w:r w:rsidR="00E053BC">
          <w:rPr>
            <w:webHidden/>
          </w:rPr>
          <w:tab/>
        </w:r>
        <w:r w:rsidR="00E053BC">
          <w:rPr>
            <w:webHidden/>
          </w:rPr>
          <w:fldChar w:fldCharType="begin"/>
        </w:r>
        <w:r w:rsidR="00E053BC">
          <w:rPr>
            <w:webHidden/>
          </w:rPr>
          <w:instrText xml:space="preserve"> PAGEREF _Toc58392196 \h </w:instrText>
        </w:r>
        <w:r w:rsidR="00E053BC">
          <w:rPr>
            <w:webHidden/>
          </w:rPr>
        </w:r>
        <w:r w:rsidR="00E053BC">
          <w:rPr>
            <w:webHidden/>
          </w:rPr>
          <w:fldChar w:fldCharType="separate"/>
        </w:r>
        <w:r w:rsidR="002A07CA">
          <w:rPr>
            <w:webHidden/>
          </w:rPr>
          <w:t>79</w:t>
        </w:r>
        <w:r w:rsidR="00E053BC">
          <w:rPr>
            <w:webHidden/>
          </w:rPr>
          <w:fldChar w:fldCharType="end"/>
        </w:r>
      </w:hyperlink>
    </w:p>
    <w:p w14:paraId="069D5D96" w14:textId="5754AE28" w:rsidR="00E053BC" w:rsidRDefault="007D2195">
      <w:pPr>
        <w:pStyle w:val="TOC2"/>
        <w:rPr>
          <w:rFonts w:eastAsiaTheme="minorEastAsia" w:cstheme="minorBidi"/>
          <w:bCs w:val="0"/>
          <w:sz w:val="22"/>
          <w:szCs w:val="22"/>
        </w:rPr>
      </w:pPr>
      <w:hyperlink w:anchor="_Toc58392197" w:history="1">
        <w:r w:rsidR="00E053BC" w:rsidRPr="008C33E8">
          <w:rPr>
            <w:rStyle w:val="Hyperlink"/>
          </w:rPr>
          <w:t>5.2</w:t>
        </w:r>
        <w:r w:rsidR="00E053BC">
          <w:rPr>
            <w:rFonts w:eastAsiaTheme="minorEastAsia" w:cstheme="minorBidi"/>
            <w:bCs w:val="0"/>
            <w:sz w:val="22"/>
            <w:szCs w:val="22"/>
          </w:rPr>
          <w:tab/>
        </w:r>
        <w:r w:rsidR="00E053BC" w:rsidRPr="008C33E8">
          <w:rPr>
            <w:rStyle w:val="Hyperlink"/>
          </w:rPr>
          <w:t>COVID</w:t>
        </w:r>
        <w:r w:rsidR="00E053BC" w:rsidRPr="008C33E8">
          <w:rPr>
            <w:rStyle w:val="Hyperlink"/>
          </w:rPr>
          <w:noBreakHyphen/>
          <w:t>19 and the implementation of the Restraints Principles</w:t>
        </w:r>
        <w:r w:rsidR="00E053BC">
          <w:rPr>
            <w:webHidden/>
          </w:rPr>
          <w:tab/>
        </w:r>
        <w:r w:rsidR="00E053BC">
          <w:rPr>
            <w:webHidden/>
          </w:rPr>
          <w:fldChar w:fldCharType="begin"/>
        </w:r>
        <w:r w:rsidR="00E053BC">
          <w:rPr>
            <w:webHidden/>
          </w:rPr>
          <w:instrText xml:space="preserve"> PAGEREF _Toc58392197 \h </w:instrText>
        </w:r>
        <w:r w:rsidR="00E053BC">
          <w:rPr>
            <w:webHidden/>
          </w:rPr>
        </w:r>
        <w:r w:rsidR="00E053BC">
          <w:rPr>
            <w:webHidden/>
          </w:rPr>
          <w:fldChar w:fldCharType="separate"/>
        </w:r>
        <w:r w:rsidR="002A07CA">
          <w:rPr>
            <w:webHidden/>
          </w:rPr>
          <w:t>80</w:t>
        </w:r>
        <w:r w:rsidR="00E053BC">
          <w:rPr>
            <w:webHidden/>
          </w:rPr>
          <w:fldChar w:fldCharType="end"/>
        </w:r>
      </w:hyperlink>
    </w:p>
    <w:p w14:paraId="5E1BEE20" w14:textId="23DC70DC" w:rsidR="00E053BC" w:rsidRDefault="007D2195">
      <w:pPr>
        <w:pStyle w:val="TOC2"/>
        <w:rPr>
          <w:rFonts w:eastAsiaTheme="minorEastAsia" w:cstheme="minorBidi"/>
          <w:bCs w:val="0"/>
          <w:sz w:val="22"/>
          <w:szCs w:val="22"/>
        </w:rPr>
      </w:pPr>
      <w:hyperlink w:anchor="_Toc58392198" w:history="1">
        <w:r w:rsidR="00E053BC" w:rsidRPr="008C33E8">
          <w:rPr>
            <w:rStyle w:val="Hyperlink"/>
          </w:rPr>
          <w:t>5.3</w:t>
        </w:r>
        <w:r w:rsidR="00E053BC">
          <w:rPr>
            <w:rFonts w:eastAsiaTheme="minorEastAsia" w:cstheme="minorBidi"/>
            <w:bCs w:val="0"/>
            <w:sz w:val="22"/>
            <w:szCs w:val="22"/>
          </w:rPr>
          <w:tab/>
        </w:r>
        <w:r w:rsidR="00E053BC" w:rsidRPr="008C33E8">
          <w:rPr>
            <w:rStyle w:val="Hyperlink"/>
          </w:rPr>
          <w:t>Good practice examples and lessons for the future</w:t>
        </w:r>
        <w:r w:rsidR="00E053BC">
          <w:rPr>
            <w:webHidden/>
          </w:rPr>
          <w:tab/>
        </w:r>
        <w:r w:rsidR="00E053BC">
          <w:rPr>
            <w:webHidden/>
          </w:rPr>
          <w:fldChar w:fldCharType="begin"/>
        </w:r>
        <w:r w:rsidR="00E053BC">
          <w:rPr>
            <w:webHidden/>
          </w:rPr>
          <w:instrText xml:space="preserve"> PAGEREF _Toc58392198 \h </w:instrText>
        </w:r>
        <w:r w:rsidR="00E053BC">
          <w:rPr>
            <w:webHidden/>
          </w:rPr>
        </w:r>
        <w:r w:rsidR="00E053BC">
          <w:rPr>
            <w:webHidden/>
          </w:rPr>
          <w:fldChar w:fldCharType="separate"/>
        </w:r>
        <w:r w:rsidR="002A07CA">
          <w:rPr>
            <w:webHidden/>
          </w:rPr>
          <w:t>82</w:t>
        </w:r>
        <w:r w:rsidR="00E053BC">
          <w:rPr>
            <w:webHidden/>
          </w:rPr>
          <w:fldChar w:fldCharType="end"/>
        </w:r>
      </w:hyperlink>
    </w:p>
    <w:p w14:paraId="708B2906" w14:textId="3BD00796" w:rsidR="00E053BC" w:rsidRDefault="007D2195">
      <w:pPr>
        <w:pStyle w:val="TOC1"/>
        <w:tabs>
          <w:tab w:val="left" w:pos="1418"/>
        </w:tabs>
        <w:rPr>
          <w:rFonts w:eastAsiaTheme="minorEastAsia" w:cstheme="minorBidi"/>
          <w:b w:val="0"/>
          <w:color w:val="auto"/>
          <w:szCs w:val="22"/>
        </w:rPr>
      </w:pPr>
      <w:hyperlink w:anchor="_Toc58392199" w:history="1">
        <w:r w:rsidR="00E053BC" w:rsidRPr="008C33E8">
          <w:rPr>
            <w:rStyle w:val="Hyperlink"/>
          </w:rPr>
          <w:t>Appendix A</w:t>
        </w:r>
        <w:r w:rsidR="00E053BC">
          <w:rPr>
            <w:rFonts w:eastAsiaTheme="minorEastAsia" w:cstheme="minorBidi"/>
            <w:b w:val="0"/>
            <w:color w:val="auto"/>
            <w:szCs w:val="22"/>
          </w:rPr>
          <w:tab/>
        </w:r>
        <w:r w:rsidR="00E053BC" w:rsidRPr="008C33E8">
          <w:rPr>
            <w:rStyle w:val="Hyperlink"/>
          </w:rPr>
          <w:t>Legislation</w:t>
        </w:r>
        <w:r w:rsidR="00E053BC">
          <w:rPr>
            <w:webHidden/>
          </w:rPr>
          <w:tab/>
        </w:r>
        <w:r w:rsidR="00E053BC">
          <w:rPr>
            <w:webHidden/>
          </w:rPr>
          <w:fldChar w:fldCharType="begin"/>
        </w:r>
        <w:r w:rsidR="00E053BC">
          <w:rPr>
            <w:webHidden/>
          </w:rPr>
          <w:instrText xml:space="preserve"> PAGEREF _Toc58392199 \h </w:instrText>
        </w:r>
        <w:r w:rsidR="00E053BC">
          <w:rPr>
            <w:webHidden/>
          </w:rPr>
        </w:r>
        <w:r w:rsidR="00E053BC">
          <w:rPr>
            <w:webHidden/>
          </w:rPr>
          <w:fldChar w:fldCharType="separate"/>
        </w:r>
        <w:r w:rsidR="002A07CA">
          <w:rPr>
            <w:webHidden/>
          </w:rPr>
          <w:t>84</w:t>
        </w:r>
        <w:r w:rsidR="00E053BC">
          <w:rPr>
            <w:webHidden/>
          </w:rPr>
          <w:fldChar w:fldCharType="end"/>
        </w:r>
      </w:hyperlink>
    </w:p>
    <w:p w14:paraId="25B1BE7F" w14:textId="77C56A1F" w:rsidR="00E053BC" w:rsidRDefault="007D2195">
      <w:pPr>
        <w:pStyle w:val="TOC1"/>
        <w:tabs>
          <w:tab w:val="left" w:pos="1418"/>
        </w:tabs>
        <w:rPr>
          <w:rFonts w:eastAsiaTheme="minorEastAsia" w:cstheme="minorBidi"/>
          <w:b w:val="0"/>
          <w:color w:val="auto"/>
          <w:szCs w:val="22"/>
        </w:rPr>
      </w:pPr>
      <w:hyperlink w:anchor="_Toc58392200" w:history="1">
        <w:r w:rsidR="00E053BC" w:rsidRPr="008C33E8">
          <w:rPr>
            <w:rStyle w:val="Hyperlink"/>
          </w:rPr>
          <w:t>Appendix B</w:t>
        </w:r>
        <w:r w:rsidR="00E053BC">
          <w:rPr>
            <w:rFonts w:eastAsiaTheme="minorEastAsia" w:cstheme="minorBidi"/>
            <w:b w:val="0"/>
            <w:color w:val="auto"/>
            <w:szCs w:val="22"/>
          </w:rPr>
          <w:tab/>
        </w:r>
        <w:r w:rsidR="00E053BC" w:rsidRPr="008C33E8">
          <w:rPr>
            <w:rStyle w:val="Hyperlink"/>
          </w:rPr>
          <w:t>List of organisational stakeholders consulted for the review</w:t>
        </w:r>
        <w:r w:rsidR="00E053BC">
          <w:rPr>
            <w:webHidden/>
          </w:rPr>
          <w:tab/>
        </w:r>
        <w:r w:rsidR="00E053BC">
          <w:rPr>
            <w:webHidden/>
          </w:rPr>
          <w:fldChar w:fldCharType="begin"/>
        </w:r>
        <w:r w:rsidR="00E053BC">
          <w:rPr>
            <w:webHidden/>
          </w:rPr>
          <w:instrText xml:space="preserve"> PAGEREF _Toc58392200 \h </w:instrText>
        </w:r>
        <w:r w:rsidR="00E053BC">
          <w:rPr>
            <w:webHidden/>
          </w:rPr>
        </w:r>
        <w:r w:rsidR="00E053BC">
          <w:rPr>
            <w:webHidden/>
          </w:rPr>
          <w:fldChar w:fldCharType="separate"/>
        </w:r>
        <w:r w:rsidR="002A07CA">
          <w:rPr>
            <w:webHidden/>
          </w:rPr>
          <w:t>88</w:t>
        </w:r>
        <w:r w:rsidR="00E053BC">
          <w:rPr>
            <w:webHidden/>
          </w:rPr>
          <w:fldChar w:fldCharType="end"/>
        </w:r>
      </w:hyperlink>
    </w:p>
    <w:p w14:paraId="2EE5D698" w14:textId="6AD279CF" w:rsidR="00E053BC" w:rsidRDefault="007D2195">
      <w:pPr>
        <w:pStyle w:val="TOC1"/>
        <w:rPr>
          <w:rFonts w:eastAsiaTheme="minorEastAsia" w:cstheme="minorBidi"/>
          <w:b w:val="0"/>
          <w:color w:val="auto"/>
          <w:szCs w:val="22"/>
        </w:rPr>
      </w:pPr>
      <w:hyperlink w:anchor="_Toc58392201" w:history="1">
        <w:r w:rsidR="00E053BC" w:rsidRPr="008C33E8">
          <w:rPr>
            <w:rStyle w:val="Hyperlink"/>
          </w:rPr>
          <w:t>References</w:t>
        </w:r>
        <w:r w:rsidR="00E053BC">
          <w:rPr>
            <w:webHidden/>
          </w:rPr>
          <w:tab/>
        </w:r>
        <w:r w:rsidR="00E053BC">
          <w:rPr>
            <w:webHidden/>
          </w:rPr>
          <w:fldChar w:fldCharType="begin"/>
        </w:r>
        <w:r w:rsidR="00E053BC">
          <w:rPr>
            <w:webHidden/>
          </w:rPr>
          <w:instrText xml:space="preserve"> PAGEREF _Toc58392201 \h </w:instrText>
        </w:r>
        <w:r w:rsidR="00E053BC">
          <w:rPr>
            <w:webHidden/>
          </w:rPr>
        </w:r>
        <w:r w:rsidR="00E053BC">
          <w:rPr>
            <w:webHidden/>
          </w:rPr>
          <w:fldChar w:fldCharType="separate"/>
        </w:r>
        <w:r w:rsidR="002A07CA">
          <w:rPr>
            <w:webHidden/>
          </w:rPr>
          <w:t>90</w:t>
        </w:r>
        <w:r w:rsidR="00E053BC">
          <w:rPr>
            <w:webHidden/>
          </w:rPr>
          <w:fldChar w:fldCharType="end"/>
        </w:r>
      </w:hyperlink>
    </w:p>
    <w:p w14:paraId="61B98A36" w14:textId="4266517F" w:rsidR="00BD21D6" w:rsidRPr="00B75304" w:rsidRDefault="001454CE" w:rsidP="0087743B">
      <w:pPr>
        <w:pStyle w:val="Tiny"/>
        <w:rPr>
          <w:lang w:val="en-GB"/>
        </w:rPr>
      </w:pPr>
      <w:r>
        <w:rPr>
          <w:noProof/>
          <w:lang w:val="en-GB"/>
        </w:rPr>
        <w:fldChar w:fldCharType="end"/>
      </w:r>
    </w:p>
    <w:p w14:paraId="0C3D1164" w14:textId="77777777" w:rsidR="005F1F43" w:rsidRPr="00B75304" w:rsidRDefault="005F1F43" w:rsidP="00E16C39">
      <w:pPr>
        <w:pStyle w:val="Para"/>
        <w:rPr>
          <w:lang w:val="en-GB"/>
        </w:rPr>
        <w:sectPr w:rsidR="005F1F43" w:rsidRPr="00B75304" w:rsidSect="00EC46D7">
          <w:headerReference w:type="default" r:id="rId17"/>
          <w:headerReference w:type="first" r:id="rId18"/>
          <w:footerReference w:type="first" r:id="rId19"/>
          <w:pgSz w:w="11907" w:h="16840" w:code="9"/>
          <w:pgMar w:top="851" w:right="1134" w:bottom="851" w:left="1701" w:header="397" w:footer="567" w:gutter="0"/>
          <w:pgNumType w:fmt="lowerRoman"/>
          <w:cols w:space="567"/>
          <w:titlePg/>
          <w:docGrid w:linePitch="299"/>
          <w15:footnoteColumns w:val="1"/>
        </w:sectPr>
      </w:pPr>
    </w:p>
    <w:p w14:paraId="50973B98" w14:textId="20622CEA" w:rsidR="00AB1F85" w:rsidRPr="00B75304" w:rsidRDefault="00AB1F85" w:rsidP="00C9051B">
      <w:pPr>
        <w:pStyle w:val="Heading0"/>
        <w:rPr>
          <w:lang w:val="en-GB"/>
        </w:rPr>
      </w:pPr>
      <w:bookmarkStart w:id="2" w:name="_Toc56250241"/>
      <w:bookmarkStart w:id="3" w:name="_Toc58392166"/>
      <w:r w:rsidRPr="00B75304">
        <w:rPr>
          <w:lang w:val="en-GB"/>
        </w:rPr>
        <w:lastRenderedPageBreak/>
        <w:t>Terms of reference</w:t>
      </w:r>
      <w:bookmarkEnd w:id="2"/>
      <w:bookmarkEnd w:id="3"/>
    </w:p>
    <w:p w14:paraId="7161DCBB" w14:textId="77777777" w:rsidR="00CE261D" w:rsidRPr="00B75304" w:rsidRDefault="00CE261D" w:rsidP="00CE261D">
      <w:pPr>
        <w:pStyle w:val="Border"/>
        <w:rPr>
          <w:lang w:val="en-GB"/>
        </w:rPr>
      </w:pPr>
    </w:p>
    <w:p w14:paraId="5C14C610" w14:textId="0CEA30B8" w:rsidR="00172EEE" w:rsidRPr="00B75304" w:rsidRDefault="00172EEE" w:rsidP="00123273">
      <w:pPr>
        <w:pStyle w:val="ParaKeep"/>
        <w:rPr>
          <w:lang w:val="en-GB"/>
        </w:rPr>
      </w:pPr>
      <w:r w:rsidRPr="00B75304">
        <w:rPr>
          <w:lang w:val="en-GB"/>
        </w:rPr>
        <w:t>The Restraints Principles are contained in Part</w:t>
      </w:r>
      <w:r w:rsidR="00DA4220">
        <w:rPr>
          <w:lang w:val="en-GB"/>
        </w:rPr>
        <w:t> </w:t>
      </w:r>
      <w:r w:rsidRPr="00B75304">
        <w:rPr>
          <w:lang w:val="en-GB"/>
        </w:rPr>
        <w:t xml:space="preserve">4A of the </w:t>
      </w:r>
      <w:r w:rsidRPr="008317E1">
        <w:rPr>
          <w:rStyle w:val="Italic"/>
        </w:rPr>
        <w:t>Quality of Care Principles 2014</w:t>
      </w:r>
      <w:r w:rsidRPr="00B75304">
        <w:rPr>
          <w:lang w:val="en-GB"/>
        </w:rPr>
        <w:t xml:space="preserve">. The legislation requires that a </w:t>
      </w:r>
      <w:r w:rsidR="000D3B5C">
        <w:rPr>
          <w:lang w:val="en-GB"/>
        </w:rPr>
        <w:t>r</w:t>
      </w:r>
      <w:r w:rsidR="000D3B5C" w:rsidRPr="00B75304">
        <w:rPr>
          <w:lang w:val="en-GB"/>
        </w:rPr>
        <w:t>eview</w:t>
      </w:r>
      <w:r w:rsidRPr="00B75304">
        <w:rPr>
          <w:lang w:val="en-GB"/>
        </w:rPr>
        <w:t xml:space="preserve"> of the Restraints Principles be undertaken, as follows:</w:t>
      </w:r>
    </w:p>
    <w:p w14:paraId="23FF37FE" w14:textId="5A34B57D" w:rsidR="00172EEE" w:rsidRPr="00B75304" w:rsidRDefault="00807D42" w:rsidP="007F53C2">
      <w:pPr>
        <w:pStyle w:val="Subhead1"/>
      </w:pPr>
      <w:r w:rsidRPr="00B75304">
        <w:rPr>
          <w:noProof/>
          <w:lang w:val="en-AU" w:eastAsia="en-AU"/>
        </w:rPr>
        <mc:AlternateContent>
          <mc:Choice Requires="wps">
            <w:drawing>
              <wp:anchor distT="0" distB="0" distL="114300" distR="114300" simplePos="0" relativeHeight="251658240" behindDoc="1" locked="0" layoutInCell="1" allowOverlap="1" wp14:anchorId="3323549A" wp14:editId="77B5A6F9">
                <wp:simplePos x="0" y="0"/>
                <wp:positionH relativeFrom="margin">
                  <wp:align>center</wp:align>
                </wp:positionH>
                <wp:positionV relativeFrom="paragraph">
                  <wp:posOffset>101600</wp:posOffset>
                </wp:positionV>
                <wp:extent cx="5940000" cy="3325091"/>
                <wp:effectExtent l="0" t="0" r="3810" b="8890"/>
                <wp:wrapNone/>
                <wp:docPr id="1" name="Rectangle 1" descr="Decorative"/>
                <wp:cNvGraphicFramePr/>
                <a:graphic xmlns:a="http://schemas.openxmlformats.org/drawingml/2006/main">
                  <a:graphicData uri="http://schemas.microsoft.com/office/word/2010/wordprocessingShape">
                    <wps:wsp>
                      <wps:cNvSpPr/>
                      <wps:spPr>
                        <a:xfrm>
                          <a:off x="0" y="0"/>
                          <a:ext cx="5940000" cy="3325091"/>
                        </a:xfrm>
                        <a:prstGeom prst="rect">
                          <a:avLst/>
                        </a:prstGeom>
                        <a:solidFill>
                          <a:schemeClr val="bg1">
                            <a:lumMod val="95000"/>
                          </a:schemeClr>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EB92D01" id="Rectangle 1" o:spid="_x0000_s1026" alt="Decorative" style="position:absolute;margin-left:0;margin-top:8pt;width:467.7pt;height:261.8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" fillcolor="#f2f2f2 [3052]" stroked="f" strokeweight="2pt">
                <w10:wrap anchorx="margin"/>
              </v:rect>
            </w:pict>
          </mc:Fallback>
        </mc:AlternateContent>
      </w:r>
      <w:r w:rsidR="00172EEE" w:rsidRPr="00B75304">
        <w:t>15H Review of this Part</w:t>
      </w:r>
    </w:p>
    <w:p w14:paraId="1113DF7F" w14:textId="2C8BCC71" w:rsidR="00172EEE" w:rsidRPr="00B75304" w:rsidRDefault="00172EEE" w:rsidP="00330793">
      <w:pPr>
        <w:pStyle w:val="ParaHanging"/>
        <w:rPr>
          <w:lang w:val="en-GB"/>
        </w:rPr>
      </w:pPr>
      <w:r w:rsidRPr="00B75304">
        <w:rPr>
          <w:lang w:val="en-GB"/>
        </w:rPr>
        <w:t>(1)</w:t>
      </w:r>
      <w:r w:rsidR="00BE5A86" w:rsidRPr="00B75304">
        <w:rPr>
          <w:lang w:val="en-GB"/>
        </w:rPr>
        <w:tab/>
      </w:r>
      <w:r w:rsidRPr="00B75304">
        <w:rPr>
          <w:lang w:val="en-GB"/>
        </w:rPr>
        <w:t>The Minister must ensure that there is a review of the operation of this Part (except this section).</w:t>
      </w:r>
    </w:p>
    <w:p w14:paraId="4271C4E8" w14:textId="4BFE1D06" w:rsidR="00172EEE" w:rsidRPr="00B75304" w:rsidRDefault="00172EEE" w:rsidP="00330793">
      <w:pPr>
        <w:pStyle w:val="ParaHanging"/>
        <w:rPr>
          <w:lang w:val="en-GB"/>
        </w:rPr>
      </w:pPr>
      <w:r w:rsidRPr="00B75304">
        <w:rPr>
          <w:lang w:val="en-GB"/>
        </w:rPr>
        <w:t>(2)</w:t>
      </w:r>
      <w:r w:rsidR="00BE5A86" w:rsidRPr="00B75304">
        <w:rPr>
          <w:lang w:val="en-GB"/>
        </w:rPr>
        <w:tab/>
      </w:r>
      <w:r w:rsidRPr="00B75304">
        <w:rPr>
          <w:lang w:val="en-GB"/>
        </w:rPr>
        <w:t>Without limiting subsection (1), the review must consider the effectiveness of this Part in minimising the use of physical restraints and chemical restraints by approved providers in relation to consumers in the period 1 July 2019 to 30 June 2020.</w:t>
      </w:r>
    </w:p>
    <w:p w14:paraId="219BD3D9" w14:textId="1C7BB573" w:rsidR="00172EEE" w:rsidRPr="00B75304" w:rsidRDefault="00172EEE" w:rsidP="00330793">
      <w:pPr>
        <w:pStyle w:val="ParaHanging"/>
        <w:rPr>
          <w:lang w:val="en-GB"/>
        </w:rPr>
      </w:pPr>
      <w:r w:rsidRPr="00B75304">
        <w:rPr>
          <w:lang w:val="en-GB"/>
        </w:rPr>
        <w:t>(3)</w:t>
      </w:r>
      <w:r w:rsidR="00BE5A86" w:rsidRPr="00B75304">
        <w:rPr>
          <w:lang w:val="en-GB"/>
        </w:rPr>
        <w:tab/>
      </w:r>
      <w:r w:rsidRPr="00B75304">
        <w:rPr>
          <w:lang w:val="en-GB"/>
        </w:rPr>
        <w:t>The review must make provision for consultation.</w:t>
      </w:r>
    </w:p>
    <w:p w14:paraId="721ADDF5" w14:textId="3DBC8F71" w:rsidR="00172EEE" w:rsidRPr="00B75304" w:rsidRDefault="00172EEE" w:rsidP="00330793">
      <w:pPr>
        <w:pStyle w:val="ParaHanging"/>
        <w:rPr>
          <w:lang w:val="en-GB"/>
        </w:rPr>
      </w:pPr>
      <w:r w:rsidRPr="00B75304">
        <w:rPr>
          <w:lang w:val="en-GB"/>
        </w:rPr>
        <w:t>(4)</w:t>
      </w:r>
      <w:r w:rsidR="00BE5A86" w:rsidRPr="00B75304">
        <w:rPr>
          <w:lang w:val="en-GB"/>
        </w:rPr>
        <w:tab/>
      </w:r>
      <w:r w:rsidRPr="00B75304">
        <w:rPr>
          <w:lang w:val="en-GB"/>
        </w:rPr>
        <w:t>The review must be completed by 31 December 2020.</w:t>
      </w:r>
    </w:p>
    <w:p w14:paraId="0BC1EDB4" w14:textId="603B4506" w:rsidR="00172EEE" w:rsidRPr="00B75304" w:rsidRDefault="00172EEE" w:rsidP="00330793">
      <w:pPr>
        <w:pStyle w:val="ParaHanging"/>
        <w:rPr>
          <w:lang w:val="en-GB"/>
        </w:rPr>
      </w:pPr>
      <w:r w:rsidRPr="00B75304">
        <w:rPr>
          <w:lang w:val="en-GB"/>
        </w:rPr>
        <w:t>(5)</w:t>
      </w:r>
      <w:r w:rsidR="00BE5A86" w:rsidRPr="00B75304">
        <w:rPr>
          <w:lang w:val="en-GB"/>
        </w:rPr>
        <w:tab/>
      </w:r>
      <w:r w:rsidRPr="00B75304">
        <w:rPr>
          <w:lang w:val="en-GB"/>
        </w:rPr>
        <w:t>The Minister must ensure that a written report of the review is prepared.</w:t>
      </w:r>
    </w:p>
    <w:p w14:paraId="29C8C2DF" w14:textId="2BA36BF8" w:rsidR="00172EEE" w:rsidRPr="00B75304" w:rsidRDefault="00172EEE" w:rsidP="00330793">
      <w:pPr>
        <w:pStyle w:val="ParaHanging"/>
        <w:rPr>
          <w:lang w:val="en-GB"/>
        </w:rPr>
      </w:pPr>
      <w:r w:rsidRPr="00B75304">
        <w:rPr>
          <w:lang w:val="en-GB"/>
        </w:rPr>
        <w:t>(6)</w:t>
      </w:r>
      <w:r w:rsidR="00BE5A86" w:rsidRPr="00B75304">
        <w:rPr>
          <w:lang w:val="en-GB"/>
        </w:rPr>
        <w:tab/>
      </w:r>
      <w:r w:rsidRPr="00B75304">
        <w:rPr>
          <w:lang w:val="en-GB"/>
        </w:rPr>
        <w:t>The Minister must ensure that a copy of the report is:</w:t>
      </w:r>
    </w:p>
    <w:p w14:paraId="15E8AC7F" w14:textId="2B0FE661" w:rsidR="00172EEE" w:rsidRPr="00B75304" w:rsidRDefault="00172EEE" w:rsidP="00330793">
      <w:pPr>
        <w:pStyle w:val="Indent1hanging"/>
      </w:pPr>
      <w:r w:rsidRPr="00B75304">
        <w:t>(a)</w:t>
      </w:r>
      <w:r w:rsidR="00330793" w:rsidRPr="00B75304">
        <w:tab/>
      </w:r>
      <w:r w:rsidRPr="00B75304">
        <w:t>published on the internet; and</w:t>
      </w:r>
    </w:p>
    <w:p w14:paraId="1A2E428E" w14:textId="7F68CF0B" w:rsidR="00172EEE" w:rsidRPr="00B75304" w:rsidRDefault="00172EEE" w:rsidP="00330793">
      <w:pPr>
        <w:pStyle w:val="Indent1hanging"/>
      </w:pPr>
      <w:r w:rsidRPr="00B75304">
        <w:t>(b)</w:t>
      </w:r>
      <w:r w:rsidR="00330793" w:rsidRPr="00B75304">
        <w:tab/>
      </w:r>
      <w:r w:rsidRPr="00B75304">
        <w:t>tabled in each House of the Parliament within 15 sitting days of that House after the report is given to the Minister.</w:t>
      </w:r>
    </w:p>
    <w:p w14:paraId="0557B1C0" w14:textId="463A3497" w:rsidR="00DC236D" w:rsidRPr="00B75304" w:rsidRDefault="00172EEE" w:rsidP="00FF2C23">
      <w:pPr>
        <w:pStyle w:val="Para"/>
        <w:spacing w:before="240" w:after="360"/>
        <w:rPr>
          <w:lang w:val="en-GB"/>
        </w:rPr>
      </w:pPr>
      <w:r w:rsidRPr="00B75304">
        <w:rPr>
          <w:lang w:val="en-GB"/>
        </w:rPr>
        <w:t>Part</w:t>
      </w:r>
      <w:r w:rsidR="00DA4220">
        <w:rPr>
          <w:lang w:val="en-GB"/>
        </w:rPr>
        <w:t> </w:t>
      </w:r>
      <w:r w:rsidRPr="00B75304">
        <w:rPr>
          <w:lang w:val="en-GB"/>
        </w:rPr>
        <w:t xml:space="preserve">4A is provided in its entirety in </w:t>
      </w:r>
      <w:r w:rsidR="00071398" w:rsidRPr="00B75304">
        <w:rPr>
          <w:highlight w:val="yellow"/>
          <w:lang w:val="en-GB"/>
        </w:rPr>
        <w:fldChar w:fldCharType="begin"/>
      </w:r>
      <w:r w:rsidR="00071398" w:rsidRPr="00B75304">
        <w:rPr>
          <w:lang w:val="en-GB"/>
        </w:rPr>
        <w:instrText xml:space="preserve"> REF _Ref56251234 \n \h </w:instrText>
      </w:r>
      <w:r w:rsidR="00071398" w:rsidRPr="00B75304">
        <w:rPr>
          <w:highlight w:val="yellow"/>
          <w:lang w:val="en-GB"/>
        </w:rPr>
      </w:r>
      <w:r w:rsidR="00071398" w:rsidRPr="00B75304">
        <w:rPr>
          <w:highlight w:val="yellow"/>
          <w:lang w:val="en-GB"/>
        </w:rPr>
        <w:fldChar w:fldCharType="separate"/>
      </w:r>
      <w:r w:rsidR="002A07CA">
        <w:rPr>
          <w:lang w:val="en-GB"/>
        </w:rPr>
        <w:t>Appendix A</w:t>
      </w:r>
      <w:r w:rsidR="00071398" w:rsidRPr="00B75304">
        <w:rPr>
          <w:highlight w:val="yellow"/>
          <w:lang w:val="en-GB"/>
        </w:rPr>
        <w:fldChar w:fldCharType="end"/>
      </w:r>
      <w:r w:rsidR="00F21813" w:rsidRPr="00B75304">
        <w:rPr>
          <w:lang w:val="en-GB"/>
        </w:rPr>
        <w:t>.</w:t>
      </w:r>
    </w:p>
    <w:p w14:paraId="7678842D" w14:textId="68B1BAC9" w:rsidR="00172EEE" w:rsidRPr="00B75304" w:rsidRDefault="00172EEE" w:rsidP="00BA7CFB">
      <w:pPr>
        <w:pStyle w:val="Subhead1"/>
      </w:pPr>
      <w:r w:rsidRPr="00B75304">
        <w:t>Objectives</w:t>
      </w:r>
    </w:p>
    <w:p w14:paraId="0873B759" w14:textId="655AC5F2" w:rsidR="00172EEE" w:rsidRPr="00B75304" w:rsidRDefault="00172EEE" w:rsidP="009C073A">
      <w:pPr>
        <w:pStyle w:val="ParaKeep"/>
        <w:rPr>
          <w:lang w:val="en-GB"/>
        </w:rPr>
      </w:pPr>
      <w:r w:rsidRPr="00B75304">
        <w:rPr>
          <w:lang w:val="en-GB"/>
        </w:rPr>
        <w:t xml:space="preserve">The specific objectives of the </w:t>
      </w:r>
      <w:r w:rsidR="003A006B">
        <w:rPr>
          <w:lang w:val="en-GB"/>
        </w:rPr>
        <w:t>r</w:t>
      </w:r>
      <w:r w:rsidR="003A006B" w:rsidRPr="00B75304">
        <w:rPr>
          <w:lang w:val="en-GB"/>
        </w:rPr>
        <w:t>eview</w:t>
      </w:r>
      <w:r w:rsidRPr="00B75304">
        <w:rPr>
          <w:lang w:val="en-GB"/>
        </w:rPr>
        <w:t xml:space="preserve">, as specified by the </w:t>
      </w:r>
      <w:r w:rsidR="00B717D6">
        <w:rPr>
          <w:lang w:val="en-GB"/>
        </w:rPr>
        <w:t xml:space="preserve">Australian Government </w:t>
      </w:r>
      <w:r w:rsidRPr="00B75304">
        <w:rPr>
          <w:lang w:val="en-GB"/>
        </w:rPr>
        <w:t>Department of Health (</w:t>
      </w:r>
      <w:r w:rsidR="00BF0627">
        <w:rPr>
          <w:lang w:val="en-GB"/>
        </w:rPr>
        <w:t xml:space="preserve">the </w:t>
      </w:r>
      <w:r w:rsidR="00DC0ECB">
        <w:rPr>
          <w:lang w:val="en-GB"/>
        </w:rPr>
        <w:t>Department</w:t>
      </w:r>
      <w:r w:rsidRPr="00B75304">
        <w:rPr>
          <w:lang w:val="en-GB"/>
        </w:rPr>
        <w:t>), are to evaluate whether there has been a:</w:t>
      </w:r>
    </w:p>
    <w:p w14:paraId="5A4D94B1" w14:textId="169302C0" w:rsidR="00172EEE" w:rsidRPr="00B75304" w:rsidRDefault="003828B2" w:rsidP="009C073A">
      <w:pPr>
        <w:pStyle w:val="Bullet1"/>
        <w:rPr>
          <w:lang w:val="en-GB"/>
        </w:rPr>
      </w:pPr>
      <w:r>
        <w:rPr>
          <w:lang w:val="en-GB"/>
        </w:rPr>
        <w:t>R</w:t>
      </w:r>
      <w:r w:rsidR="00172EEE" w:rsidRPr="00B75304">
        <w:rPr>
          <w:lang w:val="en-GB"/>
        </w:rPr>
        <w:t>eduction in the inappropriate use of chemical and physical restraint in residential aged care since the Restraints Principles were introduced</w:t>
      </w:r>
      <w:r w:rsidR="00637C94">
        <w:rPr>
          <w:lang w:val="en-GB"/>
        </w:rPr>
        <w:t>.</w:t>
      </w:r>
    </w:p>
    <w:p w14:paraId="04C36E41" w14:textId="494EBDA4" w:rsidR="00652A65" w:rsidRPr="00B75304" w:rsidRDefault="003828B2" w:rsidP="000D335F">
      <w:pPr>
        <w:pStyle w:val="Bullet1"/>
        <w:rPr>
          <w:lang w:val="en-GB"/>
        </w:rPr>
      </w:pPr>
      <w:r>
        <w:rPr>
          <w:lang w:val="en-GB"/>
        </w:rPr>
        <w:t>C</w:t>
      </w:r>
      <w:r w:rsidR="00172EEE" w:rsidRPr="00B75304">
        <w:rPr>
          <w:lang w:val="en-GB"/>
        </w:rPr>
        <w:t>hange in the levels of awareness, attitudes, skills and behaviours in relation to restraint across the aged care sector since the Restraints Principles were introduced.</w:t>
      </w:r>
    </w:p>
    <w:p w14:paraId="5DD41BBA" w14:textId="77777777" w:rsidR="00652A65" w:rsidRPr="00B75304" w:rsidRDefault="00652A65" w:rsidP="00E16C39">
      <w:pPr>
        <w:pStyle w:val="Para"/>
        <w:rPr>
          <w:lang w:val="en-GB"/>
        </w:rPr>
        <w:sectPr w:rsidR="00652A65" w:rsidRPr="00B75304" w:rsidSect="00F57F43">
          <w:headerReference w:type="default" r:id="rId20"/>
          <w:headerReference w:type="first" r:id="rId21"/>
          <w:pgSz w:w="11907" w:h="16840" w:code="9"/>
          <w:pgMar w:top="851" w:right="1134" w:bottom="851" w:left="1701" w:header="397" w:footer="567" w:gutter="0"/>
          <w:pgNumType w:fmt="lowerRoman"/>
          <w:cols w:space="567"/>
          <w:titlePg/>
          <w:docGrid w:linePitch="299"/>
          <w15:footnoteColumns w:val="1"/>
        </w:sectPr>
      </w:pPr>
    </w:p>
    <w:p w14:paraId="3D2182FE" w14:textId="011E8E99" w:rsidR="00B028FA" w:rsidRPr="00B75304" w:rsidRDefault="00B028FA" w:rsidP="00B028FA">
      <w:pPr>
        <w:pStyle w:val="Heading1"/>
        <w:rPr>
          <w:lang w:val="en-GB"/>
        </w:rPr>
      </w:pPr>
      <w:bookmarkStart w:id="4" w:name="_Toc56250242"/>
      <w:bookmarkStart w:id="5" w:name="_Toc58392167"/>
      <w:r w:rsidRPr="00B75304">
        <w:rPr>
          <w:lang w:val="en-GB"/>
        </w:rPr>
        <w:lastRenderedPageBreak/>
        <w:t>Executive summary</w:t>
      </w:r>
      <w:bookmarkEnd w:id="4"/>
      <w:bookmarkEnd w:id="5"/>
    </w:p>
    <w:p w14:paraId="0C513A82" w14:textId="77777777" w:rsidR="00B028FA" w:rsidRPr="00B75304" w:rsidRDefault="00B028FA" w:rsidP="00B028FA">
      <w:pPr>
        <w:pStyle w:val="Border"/>
        <w:rPr>
          <w:lang w:val="en-GB"/>
        </w:rPr>
      </w:pPr>
    </w:p>
    <w:p w14:paraId="216747DA" w14:textId="77777777" w:rsidR="000A054A" w:rsidRDefault="000A054A" w:rsidP="00B028FA">
      <w:pPr>
        <w:rPr>
          <w:lang w:val="en-GB"/>
        </w:rPr>
        <w:sectPr w:rsidR="000A054A" w:rsidSect="00F57F43">
          <w:headerReference w:type="default" r:id="rId22"/>
          <w:pgSz w:w="11907" w:h="16840" w:code="9"/>
          <w:pgMar w:top="851" w:right="1134" w:bottom="851" w:left="1701" w:header="397" w:footer="567" w:gutter="0"/>
          <w:pgNumType w:start="1"/>
          <w:cols w:space="567"/>
          <w:titlePg/>
          <w:docGrid w:linePitch="299"/>
          <w15:footnoteColumns w:val="1"/>
        </w:sectPr>
      </w:pPr>
    </w:p>
    <w:p w14:paraId="03B6C87E" w14:textId="77777777" w:rsidR="00172EEE" w:rsidRPr="00B75304" w:rsidRDefault="00172EEE" w:rsidP="00853B02">
      <w:pPr>
        <w:pStyle w:val="Heading2"/>
        <w:spacing w:before="0"/>
        <w:rPr>
          <w:lang w:val="en-GB"/>
        </w:rPr>
      </w:pPr>
      <w:bookmarkStart w:id="6" w:name="_Toc56369629"/>
      <w:bookmarkStart w:id="7" w:name="_Toc58392168"/>
      <w:r w:rsidRPr="00B75304">
        <w:rPr>
          <w:lang w:val="en-GB"/>
        </w:rPr>
        <w:t>Introduction</w:t>
      </w:r>
      <w:bookmarkEnd w:id="6"/>
      <w:bookmarkEnd w:id="7"/>
    </w:p>
    <w:p w14:paraId="2AA42F53" w14:textId="4C57CDCF" w:rsidR="00365F7E" w:rsidRDefault="00D8565C" w:rsidP="00E16C39">
      <w:pPr>
        <w:pStyle w:val="Para"/>
        <w:rPr>
          <w:lang w:val="en-GB"/>
        </w:rPr>
      </w:pPr>
      <w:r w:rsidRPr="00B75304">
        <w:rPr>
          <w:lang w:val="en-GB"/>
        </w:rPr>
        <w:t>The Restraints Principles are contained in Part</w:t>
      </w:r>
      <w:r>
        <w:rPr>
          <w:lang w:val="en-GB"/>
        </w:rPr>
        <w:t> </w:t>
      </w:r>
      <w:r w:rsidRPr="00B75304">
        <w:rPr>
          <w:lang w:val="en-GB"/>
        </w:rPr>
        <w:t xml:space="preserve">4A of the </w:t>
      </w:r>
      <w:r w:rsidRPr="008317E1">
        <w:rPr>
          <w:rStyle w:val="Italic"/>
        </w:rPr>
        <w:t>Quality of Care Principles 2014</w:t>
      </w:r>
      <w:r w:rsidRPr="00B75304">
        <w:rPr>
          <w:lang w:val="en-GB"/>
        </w:rPr>
        <w:t>.</w:t>
      </w:r>
      <w:r>
        <w:rPr>
          <w:lang w:val="en-GB"/>
        </w:rPr>
        <w:t xml:space="preserve"> </w:t>
      </w:r>
    </w:p>
    <w:p w14:paraId="163643C5" w14:textId="2C1100B5" w:rsidR="00172EEE" w:rsidRPr="00B75304" w:rsidRDefault="00172EEE" w:rsidP="00E16C39">
      <w:pPr>
        <w:pStyle w:val="Para"/>
        <w:rPr>
          <w:lang w:val="en-GB"/>
        </w:rPr>
      </w:pPr>
      <w:r w:rsidRPr="00B75304">
        <w:rPr>
          <w:lang w:val="en-GB"/>
        </w:rPr>
        <w:t xml:space="preserve">The Restraints Principles regulate </w:t>
      </w:r>
      <w:r w:rsidR="007D4C03">
        <w:rPr>
          <w:lang w:val="en-GB"/>
        </w:rPr>
        <w:t xml:space="preserve">approved </w:t>
      </w:r>
      <w:r w:rsidRPr="00B75304">
        <w:rPr>
          <w:lang w:val="en-GB"/>
        </w:rPr>
        <w:t>providers of residential aged care</w:t>
      </w:r>
      <w:r w:rsidR="008D6057">
        <w:rPr>
          <w:lang w:val="en-GB"/>
        </w:rPr>
        <w:t xml:space="preserve"> </w:t>
      </w:r>
      <w:r w:rsidR="00C1634D">
        <w:rPr>
          <w:lang w:val="en-GB"/>
        </w:rPr>
        <w:t xml:space="preserve">(providers) </w:t>
      </w:r>
      <w:r w:rsidR="008D6057">
        <w:rPr>
          <w:lang w:val="en-GB"/>
        </w:rPr>
        <w:t>under the</w:t>
      </w:r>
      <w:r w:rsidR="009870B3">
        <w:rPr>
          <w:lang w:val="en-GB"/>
        </w:rPr>
        <w:t xml:space="preserve"> Commonwealth</w:t>
      </w:r>
      <w:r w:rsidR="008D6057">
        <w:rPr>
          <w:lang w:val="en-GB"/>
        </w:rPr>
        <w:t xml:space="preserve"> </w:t>
      </w:r>
      <w:r w:rsidR="008D6057" w:rsidRPr="00630029">
        <w:rPr>
          <w:rStyle w:val="Italic"/>
        </w:rPr>
        <w:t xml:space="preserve">Aged Care Act </w:t>
      </w:r>
      <w:r w:rsidR="000C5374" w:rsidRPr="00630029">
        <w:rPr>
          <w:rStyle w:val="Italic"/>
        </w:rPr>
        <w:t>1997</w:t>
      </w:r>
      <w:r w:rsidR="000C5374">
        <w:rPr>
          <w:lang w:val="en-GB"/>
        </w:rPr>
        <w:t xml:space="preserve"> </w:t>
      </w:r>
      <w:r w:rsidRPr="00B75304">
        <w:rPr>
          <w:lang w:val="en-GB"/>
        </w:rPr>
        <w:t>and w</w:t>
      </w:r>
      <w:r w:rsidR="00572957">
        <w:rPr>
          <w:lang w:val="en-GB"/>
        </w:rPr>
        <w:t>ere</w:t>
      </w:r>
      <w:r w:rsidRPr="00B75304">
        <w:rPr>
          <w:lang w:val="en-GB"/>
        </w:rPr>
        <w:t xml:space="preserve"> put in place to protect senior Australians from the inappropriate use of restraint.</w:t>
      </w:r>
      <w:r w:rsidR="00EF30A0" w:rsidRPr="00B75304">
        <w:rPr>
          <w:lang w:val="en-GB"/>
        </w:rPr>
        <w:t xml:space="preserve"> </w:t>
      </w:r>
      <w:r w:rsidRPr="00B75304">
        <w:rPr>
          <w:lang w:val="en-GB"/>
        </w:rPr>
        <w:t>Specifically</w:t>
      </w:r>
      <w:r w:rsidR="00E67866">
        <w:rPr>
          <w:lang w:val="en-GB"/>
        </w:rPr>
        <w:t>,</w:t>
      </w:r>
      <w:r w:rsidRPr="00B75304" w:rsidDel="007916B1">
        <w:rPr>
          <w:lang w:val="en-GB"/>
        </w:rPr>
        <w:t xml:space="preserve"> </w:t>
      </w:r>
      <w:r w:rsidR="007916B1">
        <w:rPr>
          <w:lang w:val="en-GB"/>
        </w:rPr>
        <w:t>the legislation</w:t>
      </w:r>
      <w:r w:rsidR="007916B1" w:rsidRPr="00B75304">
        <w:rPr>
          <w:lang w:val="en-GB"/>
        </w:rPr>
        <w:t xml:space="preserve"> </w:t>
      </w:r>
      <w:r w:rsidRPr="00B75304">
        <w:rPr>
          <w:lang w:val="en-GB"/>
        </w:rPr>
        <w:t>aims to promote the human right to health by regulating the circumstances in which a provider may use physical or chemical restraint</w:t>
      </w:r>
      <w:r w:rsidR="002B451E">
        <w:rPr>
          <w:lang w:val="en-GB"/>
        </w:rPr>
        <w:t>,</w:t>
      </w:r>
      <w:r w:rsidRPr="00B75304">
        <w:rPr>
          <w:lang w:val="en-GB"/>
        </w:rPr>
        <w:t xml:space="preserve"> and engages the right to protection from exploitation, violence and abuse in the form of chemical and physical restraint </w:t>
      </w:r>
      <w:r w:rsidR="00433803">
        <w:rPr>
          <w:lang w:val="en-GB"/>
        </w:rPr>
        <w:t>(</w:t>
      </w:r>
      <w:r w:rsidR="00433803" w:rsidRPr="00A626D7">
        <w:rPr>
          <w:i/>
          <w:lang w:val="en-GB"/>
        </w:rPr>
        <w:t>Quality of Care Amendment (Minimising the Use of Restraints) Principles 2019, Explanatory Statement</w:t>
      </w:r>
      <w:r w:rsidR="00433803" w:rsidRPr="00433803">
        <w:rPr>
          <w:lang w:val="en-GB"/>
        </w:rPr>
        <w:t>)</w:t>
      </w:r>
      <w:r w:rsidRPr="00433803">
        <w:rPr>
          <w:lang w:val="en-GB"/>
        </w:rPr>
        <w:t>.</w:t>
      </w:r>
    </w:p>
    <w:p w14:paraId="3FC843FA" w14:textId="081BE59A" w:rsidR="00B717D6" w:rsidRDefault="00024BB2" w:rsidP="0047735D">
      <w:pPr>
        <w:pStyle w:val="Para"/>
        <w:rPr>
          <w:lang w:val="en-GB"/>
        </w:rPr>
      </w:pPr>
      <w:r w:rsidRPr="00024BB2">
        <w:rPr>
          <w:lang w:val="en-GB"/>
        </w:rPr>
        <w:t xml:space="preserve">As required under legislation, a review </w:t>
      </w:r>
      <w:r w:rsidR="00FE5695">
        <w:rPr>
          <w:lang w:val="en-GB"/>
        </w:rPr>
        <w:t>must be conducted</w:t>
      </w:r>
      <w:r w:rsidRPr="00024BB2">
        <w:rPr>
          <w:lang w:val="en-GB"/>
        </w:rPr>
        <w:t xml:space="preserve"> to evaluate the </w:t>
      </w:r>
      <w:r w:rsidR="00A16092">
        <w:rPr>
          <w:lang w:val="en-GB"/>
        </w:rPr>
        <w:t>effectiveness</w:t>
      </w:r>
      <w:r w:rsidR="00A16092" w:rsidRPr="00024BB2">
        <w:rPr>
          <w:lang w:val="en-GB"/>
        </w:rPr>
        <w:t xml:space="preserve"> </w:t>
      </w:r>
      <w:r w:rsidRPr="00024BB2">
        <w:rPr>
          <w:lang w:val="en-GB"/>
        </w:rPr>
        <w:t>of the Restraints Principles in minimising the use of physical and chemical restraint in residential aged care in the</w:t>
      </w:r>
      <w:r w:rsidR="00A16092">
        <w:rPr>
          <w:lang w:val="en-GB"/>
        </w:rPr>
        <w:t>ir first year of operation</w:t>
      </w:r>
      <w:r w:rsidRPr="00024BB2">
        <w:rPr>
          <w:lang w:val="en-GB"/>
        </w:rPr>
        <w:t xml:space="preserve"> </w:t>
      </w:r>
      <w:r w:rsidR="000732A4">
        <w:rPr>
          <w:lang w:val="en-GB"/>
        </w:rPr>
        <w:t>(</w:t>
      </w:r>
      <w:r w:rsidRPr="00024BB2">
        <w:rPr>
          <w:lang w:val="en-GB"/>
        </w:rPr>
        <w:t>1 July 2019 to 30 June 2020</w:t>
      </w:r>
      <w:r w:rsidR="000732A4">
        <w:rPr>
          <w:lang w:val="en-GB"/>
        </w:rPr>
        <w:t>)</w:t>
      </w:r>
      <w:r w:rsidRPr="00024BB2">
        <w:rPr>
          <w:lang w:val="en-GB"/>
        </w:rPr>
        <w:t>.</w:t>
      </w:r>
    </w:p>
    <w:p w14:paraId="3AD2A6AC" w14:textId="258C56A2" w:rsidR="00024BB2" w:rsidRPr="00024BB2" w:rsidRDefault="00024BB2" w:rsidP="0047735D">
      <w:pPr>
        <w:pStyle w:val="Para"/>
        <w:rPr>
          <w:lang w:val="en-GB"/>
        </w:rPr>
      </w:pPr>
      <w:r w:rsidRPr="00024BB2">
        <w:rPr>
          <w:lang w:val="en-GB"/>
        </w:rPr>
        <w:t xml:space="preserve">In May 2020, </w:t>
      </w:r>
      <w:r w:rsidR="000732A4">
        <w:rPr>
          <w:lang w:val="en-GB"/>
        </w:rPr>
        <w:t>following a tender process</w:t>
      </w:r>
      <w:r w:rsidRPr="00024BB2">
        <w:rPr>
          <w:lang w:val="en-GB"/>
        </w:rPr>
        <w:t xml:space="preserve">, the </w:t>
      </w:r>
      <w:r w:rsidR="003A5677">
        <w:rPr>
          <w:lang w:val="en-GB"/>
        </w:rPr>
        <w:t xml:space="preserve">Australian Government </w:t>
      </w:r>
      <w:r w:rsidR="00DC0ECB">
        <w:rPr>
          <w:lang w:val="en-GB"/>
        </w:rPr>
        <w:t>Department</w:t>
      </w:r>
      <w:r w:rsidRPr="00024BB2">
        <w:rPr>
          <w:lang w:val="en-GB"/>
        </w:rPr>
        <w:t xml:space="preserve"> </w:t>
      </w:r>
      <w:r w:rsidR="003A5677">
        <w:rPr>
          <w:lang w:val="en-GB"/>
        </w:rPr>
        <w:t xml:space="preserve">of Health (the </w:t>
      </w:r>
      <w:r w:rsidR="00DC0ECB">
        <w:rPr>
          <w:lang w:val="en-GB"/>
        </w:rPr>
        <w:t>Department</w:t>
      </w:r>
      <w:r w:rsidR="003A5677">
        <w:rPr>
          <w:lang w:val="en-GB"/>
        </w:rPr>
        <w:t>)</w:t>
      </w:r>
      <w:r w:rsidRPr="00024BB2">
        <w:rPr>
          <w:lang w:val="en-GB"/>
        </w:rPr>
        <w:t xml:space="preserve"> engaged Australian Healthcare Associates (AHA) to conduct an independent review, the findings from which are presented in this document. </w:t>
      </w:r>
    </w:p>
    <w:p w14:paraId="794B9474" w14:textId="496E2EF9" w:rsidR="002B5B84" w:rsidRDefault="007C6D74" w:rsidP="003F6903">
      <w:pPr>
        <w:pStyle w:val="Para"/>
        <w:rPr>
          <w:lang w:val="en-GB"/>
        </w:rPr>
      </w:pPr>
      <w:r w:rsidRPr="007C6D74">
        <w:rPr>
          <w:lang w:val="en-GB"/>
        </w:rPr>
        <w:t xml:space="preserve">This review comes at a time of significant reform in the aged care sector, including the Royal Commission into Aged Care Quality and Safety (the Royal Commission) which is </w:t>
      </w:r>
      <w:r>
        <w:rPr>
          <w:lang w:val="en-GB"/>
        </w:rPr>
        <w:t>underway at the time of writing</w:t>
      </w:r>
      <w:r w:rsidR="001E128A">
        <w:rPr>
          <w:lang w:val="en-GB"/>
        </w:rPr>
        <w:t>.</w:t>
      </w:r>
      <w:r w:rsidR="002B5B84">
        <w:rPr>
          <w:lang w:val="en-GB"/>
        </w:rPr>
        <w:t xml:space="preserve"> </w:t>
      </w:r>
      <w:r w:rsidR="00E04997">
        <w:rPr>
          <w:lang w:val="en-GB"/>
        </w:rPr>
        <w:t>It</w:t>
      </w:r>
      <w:r w:rsidR="00024BB2" w:rsidRPr="00024BB2">
        <w:rPr>
          <w:lang w:val="en-GB"/>
        </w:rPr>
        <w:t xml:space="preserve"> provides an opportunity to shape the future </w:t>
      </w:r>
      <w:r w:rsidR="005F51F6">
        <w:rPr>
          <w:lang w:val="en-GB"/>
        </w:rPr>
        <w:t xml:space="preserve">design and </w:t>
      </w:r>
      <w:r w:rsidR="004614B4">
        <w:rPr>
          <w:lang w:val="en-GB"/>
        </w:rPr>
        <w:t xml:space="preserve">delivery </w:t>
      </w:r>
      <w:r w:rsidR="00024BB2" w:rsidRPr="00024BB2">
        <w:rPr>
          <w:lang w:val="en-GB"/>
        </w:rPr>
        <w:t xml:space="preserve">of the </w:t>
      </w:r>
      <w:r w:rsidR="00CF38F0">
        <w:rPr>
          <w:lang w:val="en-GB"/>
        </w:rPr>
        <w:t>regulation</w:t>
      </w:r>
      <w:r w:rsidR="00024BB2" w:rsidRPr="00024BB2">
        <w:rPr>
          <w:lang w:val="en-GB"/>
        </w:rPr>
        <w:t xml:space="preserve"> </w:t>
      </w:r>
      <w:r w:rsidR="00BF4CF4">
        <w:rPr>
          <w:lang w:val="en-GB"/>
        </w:rPr>
        <w:t>of</w:t>
      </w:r>
      <w:r w:rsidR="00024BB2" w:rsidRPr="00024BB2">
        <w:rPr>
          <w:lang w:val="en-GB"/>
        </w:rPr>
        <w:t xml:space="preserve"> the use of physical and chemical restraint</w:t>
      </w:r>
      <w:r w:rsidR="002B769E">
        <w:rPr>
          <w:lang w:val="en-GB"/>
        </w:rPr>
        <w:t xml:space="preserve"> in aged care</w:t>
      </w:r>
      <w:r w:rsidR="00024BB2" w:rsidRPr="00024BB2">
        <w:rPr>
          <w:lang w:val="en-GB"/>
        </w:rPr>
        <w:t xml:space="preserve">. </w:t>
      </w:r>
    </w:p>
    <w:p w14:paraId="3FC5AF7E" w14:textId="7A891DDD" w:rsidR="00172EEE" w:rsidRPr="00B75304" w:rsidRDefault="00C67B76" w:rsidP="002B5B84">
      <w:pPr>
        <w:pStyle w:val="Heading2"/>
        <w:spacing w:before="0"/>
        <w:rPr>
          <w:lang w:val="en-GB"/>
        </w:rPr>
      </w:pPr>
      <w:bookmarkStart w:id="8" w:name="_Toc58392169"/>
      <w:r>
        <w:rPr>
          <w:lang w:val="en-GB"/>
        </w:rPr>
        <w:t>Review questions</w:t>
      </w:r>
      <w:bookmarkEnd w:id="8"/>
    </w:p>
    <w:p w14:paraId="1DEA410E" w14:textId="0F959FFF" w:rsidR="00172EEE" w:rsidRPr="00B75304" w:rsidRDefault="00172EEE" w:rsidP="0018064D">
      <w:pPr>
        <w:pStyle w:val="ParaKeep"/>
        <w:rPr>
          <w:lang w:val="en-GB"/>
        </w:rPr>
      </w:pPr>
      <w:r w:rsidRPr="00B75304">
        <w:rPr>
          <w:lang w:val="en-GB"/>
        </w:rPr>
        <w:t xml:space="preserve">The key review questions, defined by the </w:t>
      </w:r>
      <w:r w:rsidR="00DC0ECB">
        <w:rPr>
          <w:lang w:val="en-GB"/>
        </w:rPr>
        <w:t>Department</w:t>
      </w:r>
      <w:r w:rsidR="00D25362">
        <w:rPr>
          <w:lang w:val="en-GB"/>
        </w:rPr>
        <w:t>,</w:t>
      </w:r>
      <w:r w:rsidRPr="00B75304">
        <w:rPr>
          <w:lang w:val="en-GB"/>
        </w:rPr>
        <w:t xml:space="preserve"> are as follows:</w:t>
      </w:r>
    </w:p>
    <w:p w14:paraId="3ECE661E" w14:textId="77777777" w:rsidR="00172EEE" w:rsidRPr="00B75304" w:rsidRDefault="00172EEE" w:rsidP="00853B02">
      <w:pPr>
        <w:pStyle w:val="Bullet1Keep"/>
      </w:pPr>
      <w:r w:rsidRPr="00024BB2">
        <w:t>Are the Restraints P</w:t>
      </w:r>
      <w:r w:rsidRPr="00B75304">
        <w:t>rinciples effective in minimising restraint?</w:t>
      </w:r>
    </w:p>
    <w:p w14:paraId="0F3050F0" w14:textId="77777777" w:rsidR="00172EEE" w:rsidRPr="00B75304" w:rsidRDefault="00172EEE" w:rsidP="0018064D">
      <w:pPr>
        <w:pStyle w:val="Bullet1"/>
        <w:rPr>
          <w:lang w:val="en-GB"/>
        </w:rPr>
      </w:pPr>
      <w:r w:rsidRPr="00B75304">
        <w:rPr>
          <w:lang w:val="en-GB"/>
        </w:rPr>
        <w:t>To what extent have the Restraints Principles promoted the delivery of care in a restraint-free environment?</w:t>
      </w:r>
    </w:p>
    <w:p w14:paraId="4B9DB7F7" w14:textId="77777777" w:rsidR="00172EEE" w:rsidRPr="00B75304" w:rsidRDefault="00172EEE" w:rsidP="0018064D">
      <w:pPr>
        <w:pStyle w:val="Bullet1"/>
        <w:rPr>
          <w:lang w:val="en-GB"/>
        </w:rPr>
      </w:pPr>
      <w:r w:rsidRPr="00B75304">
        <w:rPr>
          <w:lang w:val="en-GB"/>
        </w:rPr>
        <w:t>Are there any unintended consequences arising from the implementation of the Restraints Principles?</w:t>
      </w:r>
    </w:p>
    <w:p w14:paraId="7CA76215" w14:textId="77777777" w:rsidR="00172EEE" w:rsidRPr="00B75304" w:rsidRDefault="00172EEE" w:rsidP="0018064D">
      <w:pPr>
        <w:pStyle w:val="Bullet1"/>
        <w:rPr>
          <w:lang w:val="en-GB"/>
        </w:rPr>
      </w:pPr>
      <w:r w:rsidRPr="00B75304">
        <w:rPr>
          <w:lang w:val="en-GB"/>
        </w:rPr>
        <w:t>What are the opportunities to improve the Restraints Principles?</w:t>
      </w:r>
    </w:p>
    <w:p w14:paraId="3C6ABA49" w14:textId="77777777" w:rsidR="00172EEE" w:rsidRPr="00B75304" w:rsidRDefault="00172EEE" w:rsidP="00611B18">
      <w:pPr>
        <w:pStyle w:val="Heading2"/>
        <w:rPr>
          <w:lang w:val="en-GB"/>
        </w:rPr>
      </w:pPr>
      <w:bookmarkStart w:id="9" w:name="_Toc56369631"/>
      <w:bookmarkStart w:id="10" w:name="_Toc58392170"/>
      <w:r w:rsidRPr="00B75304">
        <w:rPr>
          <w:lang w:val="en-GB"/>
        </w:rPr>
        <w:t>Me</w:t>
      </w:r>
      <w:bookmarkStart w:id="11" w:name="_GoBack"/>
      <w:bookmarkEnd w:id="11"/>
      <w:r w:rsidRPr="00B75304">
        <w:rPr>
          <w:lang w:val="en-GB"/>
        </w:rPr>
        <w:t>thod</w:t>
      </w:r>
      <w:bookmarkEnd w:id="9"/>
      <w:bookmarkEnd w:id="10"/>
    </w:p>
    <w:p w14:paraId="657969B2" w14:textId="6F1507C8" w:rsidR="00172EEE" w:rsidRPr="00B75304" w:rsidRDefault="00172EEE" w:rsidP="0018064D">
      <w:pPr>
        <w:pStyle w:val="ParaKeep"/>
        <w:rPr>
          <w:lang w:val="en-GB"/>
        </w:rPr>
      </w:pPr>
      <w:r w:rsidRPr="00B75304">
        <w:rPr>
          <w:lang w:val="en-GB"/>
        </w:rPr>
        <w:t>Between 9 July 2020 and 13 October 2020, AHA consulted with a broad range of stakeholders via surveys, interviews and focus groups. Stakeholders included:</w:t>
      </w:r>
    </w:p>
    <w:p w14:paraId="7DD8B012" w14:textId="77777777" w:rsidR="00172EEE" w:rsidRPr="00B75304" w:rsidRDefault="00172EEE" w:rsidP="0018064D">
      <w:pPr>
        <w:pStyle w:val="Bullet1"/>
        <w:rPr>
          <w:lang w:val="en-GB"/>
        </w:rPr>
      </w:pPr>
      <w:r w:rsidRPr="00B75304">
        <w:rPr>
          <w:lang w:val="en-GB"/>
        </w:rPr>
        <w:t>Staff working in residential aged care</w:t>
      </w:r>
    </w:p>
    <w:p w14:paraId="7CE79DA5" w14:textId="14D87A45" w:rsidR="00172EEE" w:rsidRPr="00B75304" w:rsidRDefault="00787496" w:rsidP="0018064D">
      <w:pPr>
        <w:pStyle w:val="Bullet1"/>
        <w:rPr>
          <w:lang w:val="en-GB"/>
        </w:rPr>
      </w:pPr>
      <w:r>
        <w:rPr>
          <w:lang w:val="en-GB"/>
        </w:rPr>
        <w:t>Residential care recipients</w:t>
      </w:r>
      <w:r w:rsidRPr="00B75304">
        <w:rPr>
          <w:lang w:val="en-GB"/>
        </w:rPr>
        <w:t xml:space="preserve"> </w:t>
      </w:r>
      <w:r w:rsidR="00172EEE" w:rsidRPr="00B75304">
        <w:rPr>
          <w:lang w:val="en-GB"/>
        </w:rPr>
        <w:t>and family members</w:t>
      </w:r>
      <w:r w:rsidR="00024BB2" w:rsidRPr="00024BB2">
        <w:rPr>
          <w:lang w:val="en-GB"/>
        </w:rPr>
        <w:t xml:space="preserve"> </w:t>
      </w:r>
    </w:p>
    <w:p w14:paraId="5C97AD90" w14:textId="3FD96259" w:rsidR="00024BB2" w:rsidRPr="00024BB2" w:rsidRDefault="00024BB2" w:rsidP="00EF19F3">
      <w:pPr>
        <w:pStyle w:val="Bullet1"/>
        <w:rPr>
          <w:lang w:val="en-GB"/>
        </w:rPr>
      </w:pPr>
      <w:r w:rsidRPr="00024BB2">
        <w:rPr>
          <w:lang w:val="en-GB"/>
        </w:rPr>
        <w:t>Organisation</w:t>
      </w:r>
      <w:r w:rsidR="00334D1E">
        <w:rPr>
          <w:lang w:val="en-GB"/>
        </w:rPr>
        <w:t>al</w:t>
      </w:r>
      <w:r w:rsidRPr="00024BB2">
        <w:rPr>
          <w:lang w:val="en-GB"/>
        </w:rPr>
        <w:t xml:space="preserve"> stakeholders (including </w:t>
      </w:r>
      <w:r w:rsidR="00FD5593" w:rsidRPr="00024BB2">
        <w:rPr>
          <w:lang w:val="en-GB"/>
        </w:rPr>
        <w:t>peak bodies</w:t>
      </w:r>
      <w:r w:rsidR="00FD5593">
        <w:rPr>
          <w:lang w:val="en-GB"/>
        </w:rPr>
        <w:t xml:space="preserve"> representing </w:t>
      </w:r>
      <w:r w:rsidRPr="00024BB2">
        <w:rPr>
          <w:lang w:val="en-GB"/>
        </w:rPr>
        <w:t>provider</w:t>
      </w:r>
      <w:r w:rsidR="00FD5593">
        <w:rPr>
          <w:lang w:val="en-GB"/>
        </w:rPr>
        <w:t>s</w:t>
      </w:r>
      <w:r w:rsidRPr="00024BB2">
        <w:rPr>
          <w:lang w:val="en-GB"/>
        </w:rPr>
        <w:t>, consumer</w:t>
      </w:r>
      <w:r w:rsidR="00FD5593">
        <w:rPr>
          <w:lang w:val="en-GB"/>
        </w:rPr>
        <w:t>s</w:t>
      </w:r>
      <w:r w:rsidRPr="00024BB2">
        <w:rPr>
          <w:lang w:val="en-GB"/>
        </w:rPr>
        <w:t>, medical</w:t>
      </w:r>
      <w:r w:rsidR="00FD5593">
        <w:rPr>
          <w:lang w:val="en-GB"/>
        </w:rPr>
        <w:t xml:space="preserve"> professionals</w:t>
      </w:r>
      <w:r w:rsidRPr="00024BB2">
        <w:rPr>
          <w:lang w:val="en-GB"/>
        </w:rPr>
        <w:t>, nurs</w:t>
      </w:r>
      <w:r w:rsidR="00FD5593">
        <w:rPr>
          <w:lang w:val="en-GB"/>
        </w:rPr>
        <w:t>es</w:t>
      </w:r>
      <w:r w:rsidRPr="00024BB2">
        <w:rPr>
          <w:lang w:val="en-GB"/>
        </w:rPr>
        <w:t>, pharmac</w:t>
      </w:r>
      <w:r w:rsidR="00FD5593">
        <w:rPr>
          <w:lang w:val="en-GB"/>
        </w:rPr>
        <w:t>ists</w:t>
      </w:r>
      <w:r w:rsidRPr="00024BB2">
        <w:rPr>
          <w:lang w:val="en-GB"/>
        </w:rPr>
        <w:t xml:space="preserve"> and allied health </w:t>
      </w:r>
      <w:r w:rsidR="00FD5593">
        <w:rPr>
          <w:lang w:val="en-GB"/>
        </w:rPr>
        <w:t>workers</w:t>
      </w:r>
      <w:r w:rsidRPr="00024BB2">
        <w:rPr>
          <w:lang w:val="en-GB"/>
        </w:rPr>
        <w:t xml:space="preserve">) </w:t>
      </w:r>
    </w:p>
    <w:p w14:paraId="41EA596F" w14:textId="119EBA4A" w:rsidR="00024BB2" w:rsidRPr="00024BB2" w:rsidRDefault="00B63F69" w:rsidP="00EF19F3">
      <w:pPr>
        <w:pStyle w:val="Bullet1"/>
        <w:rPr>
          <w:lang w:val="en-GB"/>
        </w:rPr>
      </w:pPr>
      <w:r>
        <w:rPr>
          <w:lang w:val="en-GB"/>
        </w:rPr>
        <w:t>Subject matter</w:t>
      </w:r>
      <w:r w:rsidR="00024BB2" w:rsidRPr="00024BB2">
        <w:rPr>
          <w:lang w:val="en-GB"/>
        </w:rPr>
        <w:t xml:space="preserve"> experts. </w:t>
      </w:r>
    </w:p>
    <w:p w14:paraId="061E90C0" w14:textId="334B2379" w:rsidR="00CE2895" w:rsidRDefault="001F0E40" w:rsidP="00CE2895">
      <w:pPr>
        <w:pStyle w:val="ParaKeep"/>
        <w:rPr>
          <w:lang w:val="en-GB"/>
        </w:rPr>
      </w:pPr>
      <w:r>
        <w:rPr>
          <w:lang w:val="en-GB"/>
        </w:rPr>
        <w:t>We also reviewed a range of s</w:t>
      </w:r>
      <w:r w:rsidR="00172EEE" w:rsidRPr="00B75304">
        <w:rPr>
          <w:lang w:val="en-GB"/>
        </w:rPr>
        <w:t>econdary data sources</w:t>
      </w:r>
      <w:r w:rsidR="00CE2895">
        <w:rPr>
          <w:lang w:val="en-GB"/>
        </w:rPr>
        <w:t>,</w:t>
      </w:r>
      <w:r w:rsidR="00172EEE" w:rsidRPr="00B75304">
        <w:rPr>
          <w:lang w:val="en-GB"/>
        </w:rPr>
        <w:t xml:space="preserve"> includ</w:t>
      </w:r>
      <w:r w:rsidR="00CE2895">
        <w:rPr>
          <w:lang w:val="en-GB"/>
        </w:rPr>
        <w:t>ing:</w:t>
      </w:r>
    </w:p>
    <w:p w14:paraId="1EF798EC" w14:textId="77777777" w:rsidR="00CE2895" w:rsidRDefault="00CF38F0" w:rsidP="00CE2895">
      <w:pPr>
        <w:pStyle w:val="Bullet1"/>
        <w:rPr>
          <w:lang w:val="en-GB"/>
        </w:rPr>
      </w:pPr>
      <w:r>
        <w:rPr>
          <w:lang w:val="en-GB"/>
        </w:rPr>
        <w:t xml:space="preserve">National Aged Care </w:t>
      </w:r>
      <w:r w:rsidR="00172EEE" w:rsidRPr="00B75304">
        <w:rPr>
          <w:lang w:val="en-GB"/>
        </w:rPr>
        <w:t>Mandatory Quality Indicator Program (</w:t>
      </w:r>
      <w:r w:rsidR="00024BB2" w:rsidRPr="00024BB2">
        <w:rPr>
          <w:lang w:val="en-GB"/>
        </w:rPr>
        <w:t xml:space="preserve">the </w:t>
      </w:r>
      <w:r w:rsidR="00CC5C9A">
        <w:rPr>
          <w:lang w:val="en-GB"/>
        </w:rPr>
        <w:t>Q</w:t>
      </w:r>
      <w:r w:rsidR="00024BB2" w:rsidRPr="00024BB2">
        <w:rPr>
          <w:lang w:val="en-GB"/>
        </w:rPr>
        <w:t xml:space="preserve">uality </w:t>
      </w:r>
      <w:r w:rsidR="00CC5C9A">
        <w:rPr>
          <w:lang w:val="en-GB"/>
        </w:rPr>
        <w:t>I</w:t>
      </w:r>
      <w:r w:rsidR="00024BB2" w:rsidRPr="00024BB2">
        <w:rPr>
          <w:lang w:val="en-GB"/>
        </w:rPr>
        <w:t xml:space="preserve">ndicator </w:t>
      </w:r>
      <w:r w:rsidR="00CC5C9A">
        <w:rPr>
          <w:lang w:val="en-GB"/>
        </w:rPr>
        <w:t>P</w:t>
      </w:r>
      <w:r w:rsidR="00024BB2" w:rsidRPr="00024BB2">
        <w:rPr>
          <w:lang w:val="en-GB"/>
        </w:rPr>
        <w:t>rogram</w:t>
      </w:r>
      <w:r w:rsidR="00172EEE" w:rsidRPr="00B75304">
        <w:rPr>
          <w:lang w:val="en-GB"/>
        </w:rPr>
        <w:t>) data for physical restraint</w:t>
      </w:r>
    </w:p>
    <w:p w14:paraId="4C57AAD9" w14:textId="6B0E0792" w:rsidR="00654B6E" w:rsidRDefault="00982A0D" w:rsidP="00CE2895">
      <w:pPr>
        <w:pStyle w:val="Bullet1"/>
        <w:rPr>
          <w:lang w:val="en-GB"/>
        </w:rPr>
      </w:pPr>
      <w:r>
        <w:rPr>
          <w:lang w:val="en-GB"/>
        </w:rPr>
        <w:t>Pharmaceutical Benefit</w:t>
      </w:r>
      <w:r w:rsidR="00A91572">
        <w:rPr>
          <w:lang w:val="en-GB"/>
        </w:rPr>
        <w:t>s</w:t>
      </w:r>
      <w:r>
        <w:rPr>
          <w:lang w:val="en-GB"/>
        </w:rPr>
        <w:t xml:space="preserve"> Scheme (</w:t>
      </w:r>
      <w:r w:rsidR="00172EEE" w:rsidRPr="00B75304">
        <w:rPr>
          <w:lang w:val="en-GB"/>
        </w:rPr>
        <w:t>PBS</w:t>
      </w:r>
      <w:r>
        <w:rPr>
          <w:lang w:val="en-GB"/>
        </w:rPr>
        <w:t>)</w:t>
      </w:r>
      <w:r w:rsidR="00172EEE" w:rsidRPr="00B75304">
        <w:rPr>
          <w:lang w:val="en-GB"/>
        </w:rPr>
        <w:t xml:space="preserve"> </w:t>
      </w:r>
      <w:r w:rsidR="005209F2">
        <w:rPr>
          <w:lang w:val="en-GB"/>
        </w:rPr>
        <w:t>dispens</w:t>
      </w:r>
      <w:r w:rsidR="00334D1E">
        <w:rPr>
          <w:lang w:val="en-GB"/>
        </w:rPr>
        <w:t>ing</w:t>
      </w:r>
      <w:r w:rsidR="00172EEE" w:rsidRPr="00B75304">
        <w:rPr>
          <w:lang w:val="en-GB"/>
        </w:rPr>
        <w:t xml:space="preserve"> data relating to medicines associated with chemical restraint</w:t>
      </w:r>
    </w:p>
    <w:p w14:paraId="1CD52834" w14:textId="2B294207" w:rsidR="00654B6E" w:rsidRDefault="00ED4AB0" w:rsidP="00CE2895">
      <w:pPr>
        <w:pStyle w:val="Bullet1"/>
        <w:rPr>
          <w:lang w:val="en-GB"/>
        </w:rPr>
      </w:pPr>
      <w:r>
        <w:rPr>
          <w:lang w:val="en-GB"/>
        </w:rPr>
        <w:t>D</w:t>
      </w:r>
      <w:r w:rsidR="00525AD0">
        <w:rPr>
          <w:lang w:val="en-GB"/>
        </w:rPr>
        <w:t xml:space="preserve">ata on provider compliance with the Aged Care Quality Standards (the </w:t>
      </w:r>
      <w:r w:rsidR="008E60EF">
        <w:rPr>
          <w:lang w:val="en-GB"/>
        </w:rPr>
        <w:t xml:space="preserve">Quality </w:t>
      </w:r>
      <w:r w:rsidR="00525AD0">
        <w:rPr>
          <w:lang w:val="en-GB"/>
        </w:rPr>
        <w:t>Standards)</w:t>
      </w:r>
      <w:r w:rsidR="00172EEE" w:rsidRPr="00B75304">
        <w:rPr>
          <w:lang w:val="en-GB"/>
        </w:rPr>
        <w:t xml:space="preserve">. </w:t>
      </w:r>
    </w:p>
    <w:p w14:paraId="5675D549" w14:textId="455F2364" w:rsidR="007D4B12" w:rsidRPr="00B75304" w:rsidRDefault="00BC334D" w:rsidP="00654B6E">
      <w:pPr>
        <w:pStyle w:val="Para"/>
        <w:rPr>
          <w:lang w:val="en-GB"/>
        </w:rPr>
      </w:pPr>
      <w:r>
        <w:rPr>
          <w:lang w:val="en-GB"/>
        </w:rPr>
        <w:lastRenderedPageBreak/>
        <w:t>In addition, w</w:t>
      </w:r>
      <w:r w:rsidR="00024BB2" w:rsidRPr="00024BB2">
        <w:rPr>
          <w:lang w:val="en-GB"/>
        </w:rPr>
        <w:t>e</w:t>
      </w:r>
      <w:r w:rsidR="00172EEE" w:rsidRPr="00B75304" w:rsidDel="00BC334D">
        <w:rPr>
          <w:lang w:val="en-GB"/>
        </w:rPr>
        <w:t xml:space="preserve"> </w:t>
      </w:r>
      <w:r w:rsidR="00172EEE" w:rsidRPr="00B75304">
        <w:rPr>
          <w:lang w:val="en-GB"/>
        </w:rPr>
        <w:t>conducted a literature and environmental scan to explore the background to the Restraints Principles, policy settings and other relevant contextual information.</w:t>
      </w:r>
    </w:p>
    <w:p w14:paraId="018422D2" w14:textId="77777777" w:rsidR="00172EEE" w:rsidRPr="00B75304" w:rsidRDefault="00172EEE" w:rsidP="007D4B12">
      <w:pPr>
        <w:pStyle w:val="Heading2"/>
        <w:rPr>
          <w:lang w:val="en-GB"/>
        </w:rPr>
      </w:pPr>
      <w:bookmarkStart w:id="12" w:name="_Toc56369632"/>
      <w:bookmarkStart w:id="13" w:name="_Toc58392171"/>
      <w:r w:rsidRPr="00B75304">
        <w:rPr>
          <w:lang w:val="en-GB"/>
        </w:rPr>
        <w:t>Findings</w:t>
      </w:r>
      <w:bookmarkEnd w:id="12"/>
      <w:bookmarkEnd w:id="13"/>
    </w:p>
    <w:p w14:paraId="453888D6" w14:textId="77777777" w:rsidR="00172EEE" w:rsidRPr="00B75304" w:rsidRDefault="00172EEE" w:rsidP="00611B18">
      <w:pPr>
        <w:pStyle w:val="Heading3"/>
        <w:rPr>
          <w:lang w:val="en-GB"/>
        </w:rPr>
      </w:pPr>
      <w:r w:rsidRPr="00B75304">
        <w:rPr>
          <w:lang w:val="en-GB"/>
        </w:rPr>
        <w:t>Are the Restraints Principles effective in minimising restraint?</w:t>
      </w:r>
    </w:p>
    <w:p w14:paraId="68550E7B" w14:textId="2AE35FC4" w:rsidR="00A603DE" w:rsidRPr="00B75304" w:rsidRDefault="00A603DE" w:rsidP="00A603DE">
      <w:pPr>
        <w:pStyle w:val="Para"/>
        <w:rPr>
          <w:lang w:val="en-GB"/>
        </w:rPr>
      </w:pPr>
      <w:r>
        <w:rPr>
          <w:lang w:val="en-GB"/>
        </w:rPr>
        <w:t xml:space="preserve">It is not possible to draw definitive </w:t>
      </w:r>
      <w:r w:rsidRPr="00024BB2">
        <w:rPr>
          <w:lang w:val="en-GB"/>
        </w:rPr>
        <w:t xml:space="preserve">conclusions about </w:t>
      </w:r>
      <w:r>
        <w:rPr>
          <w:lang w:val="en-GB"/>
        </w:rPr>
        <w:t>the</w:t>
      </w:r>
      <w:r w:rsidRPr="00024BB2">
        <w:rPr>
          <w:lang w:val="en-GB"/>
        </w:rPr>
        <w:t xml:space="preserve"> effectiveness </w:t>
      </w:r>
      <w:r>
        <w:rPr>
          <w:lang w:val="en-GB"/>
        </w:rPr>
        <w:t>of the Restraints Principles</w:t>
      </w:r>
      <w:r w:rsidR="002803A3">
        <w:rPr>
          <w:lang w:val="en-GB"/>
        </w:rPr>
        <w:t xml:space="preserve"> at this time. This is </w:t>
      </w:r>
      <w:r w:rsidR="00195BE0">
        <w:rPr>
          <w:lang w:val="en-GB"/>
        </w:rPr>
        <w:t>due to</w:t>
      </w:r>
      <w:r w:rsidR="006248AA">
        <w:rPr>
          <w:lang w:val="en-GB"/>
        </w:rPr>
        <w:t xml:space="preserve"> the limitations of</w:t>
      </w:r>
      <w:r w:rsidDel="007553E4">
        <w:rPr>
          <w:lang w:val="en-GB"/>
        </w:rPr>
        <w:t xml:space="preserve"> </w:t>
      </w:r>
      <w:r>
        <w:rPr>
          <w:lang w:val="en-GB"/>
        </w:rPr>
        <w:t>the secondary data</w:t>
      </w:r>
      <w:r w:rsidR="000121FF">
        <w:rPr>
          <w:lang w:val="en-GB"/>
        </w:rPr>
        <w:t>,</w:t>
      </w:r>
      <w:r w:rsidR="007553E4">
        <w:rPr>
          <w:lang w:val="en-GB"/>
        </w:rPr>
        <w:t xml:space="preserve"> </w:t>
      </w:r>
      <w:r w:rsidR="00DF6BC8">
        <w:rPr>
          <w:lang w:val="en-GB"/>
        </w:rPr>
        <w:t>lack of a benchmark for restraint use prior</w:t>
      </w:r>
      <w:r w:rsidRPr="00B75304" w:rsidDel="007553E4">
        <w:rPr>
          <w:lang w:val="en-GB"/>
        </w:rPr>
        <w:t xml:space="preserve"> to </w:t>
      </w:r>
      <w:r w:rsidR="00DF6BC8">
        <w:rPr>
          <w:lang w:val="en-GB"/>
        </w:rPr>
        <w:t>the Restraints Principles</w:t>
      </w:r>
      <w:r w:rsidR="002846A8">
        <w:rPr>
          <w:lang w:val="en-GB"/>
        </w:rPr>
        <w:t>,</w:t>
      </w:r>
      <w:r w:rsidR="00DF6BC8" w:rsidDel="007553E4">
        <w:rPr>
          <w:lang w:val="en-GB"/>
        </w:rPr>
        <w:t xml:space="preserve"> </w:t>
      </w:r>
      <w:r w:rsidRPr="00B75304">
        <w:rPr>
          <w:lang w:val="en-GB"/>
        </w:rPr>
        <w:t xml:space="preserve">and the short timeframe since the Restraints Principles </w:t>
      </w:r>
      <w:r w:rsidRPr="00F11A4F">
        <w:rPr>
          <w:lang w:val="en-GB"/>
        </w:rPr>
        <w:t xml:space="preserve">and related initiatives </w:t>
      </w:r>
      <w:r w:rsidRPr="00B75304">
        <w:rPr>
          <w:lang w:val="en-GB"/>
        </w:rPr>
        <w:t>were introduced.</w:t>
      </w:r>
    </w:p>
    <w:p w14:paraId="0A6B5B6A" w14:textId="77777777" w:rsidR="00BE2644" w:rsidRDefault="00CA349D" w:rsidP="00E16C39">
      <w:pPr>
        <w:pStyle w:val="Para"/>
        <w:rPr>
          <w:lang w:val="en-GB"/>
        </w:rPr>
      </w:pPr>
      <w:r>
        <w:rPr>
          <w:lang w:val="en-GB"/>
        </w:rPr>
        <w:t>Our consultations found that s</w:t>
      </w:r>
      <w:r w:rsidR="00172EEE" w:rsidRPr="00B75304">
        <w:rPr>
          <w:lang w:val="en-GB"/>
        </w:rPr>
        <w:t xml:space="preserve">takeholders had mixed views on the extent to which the Restraints Principles have led to a reduction in physical and chemical restraint. </w:t>
      </w:r>
    </w:p>
    <w:p w14:paraId="0F3C0877" w14:textId="09F46C7D" w:rsidR="001A0EBF" w:rsidRDefault="00C86804" w:rsidP="004E4872">
      <w:pPr>
        <w:pStyle w:val="Para"/>
        <w:rPr>
          <w:lang w:val="en-GB"/>
        </w:rPr>
      </w:pPr>
      <w:r w:rsidRPr="008420D6">
        <w:rPr>
          <w:lang w:val="en-GB"/>
        </w:rPr>
        <w:t xml:space="preserve">Broadly, providers and </w:t>
      </w:r>
      <w:r w:rsidR="003846EF">
        <w:rPr>
          <w:lang w:val="en-GB"/>
        </w:rPr>
        <w:t>other stakeholder groups in direct contact with aged care homes</w:t>
      </w:r>
      <w:r w:rsidRPr="008420D6">
        <w:rPr>
          <w:lang w:val="en-GB"/>
        </w:rPr>
        <w:t xml:space="preserve"> reported that the Restraints Principles have either led to a reduction in the use of restraint (physical, chemical or both), or supported an existing trend towards reduced use.</w:t>
      </w:r>
    </w:p>
    <w:p w14:paraId="127682A8" w14:textId="6399F412" w:rsidR="004E4872" w:rsidRDefault="00C86804" w:rsidP="004E4872">
      <w:pPr>
        <w:pStyle w:val="Para"/>
        <w:rPr>
          <w:lang w:val="en-GB"/>
        </w:rPr>
      </w:pPr>
      <w:r>
        <w:rPr>
          <w:lang w:val="en-GB"/>
        </w:rPr>
        <w:t>T</w:t>
      </w:r>
      <w:r w:rsidRPr="00C86804">
        <w:rPr>
          <w:lang w:val="en-GB"/>
        </w:rPr>
        <w:t xml:space="preserve">he Restraints Principles came into effect at the same time as several other reforms and non-regulatory initiatives, making it difficult to tease out the specific contribution of the Restraints Principles in shifting restraint practice. </w:t>
      </w:r>
      <w:r w:rsidR="00153909" w:rsidRPr="00153909">
        <w:rPr>
          <w:lang w:val="en-GB"/>
        </w:rPr>
        <w:t>However, there are some indications that the use of restraint in residential aged care is declining, and that the Restraints Principles are one piece of the complex puzzle contributing to this change</w:t>
      </w:r>
      <w:r w:rsidR="00FA1866">
        <w:rPr>
          <w:lang w:val="en-GB"/>
        </w:rPr>
        <w:t>.</w:t>
      </w:r>
    </w:p>
    <w:p w14:paraId="347A48BF" w14:textId="37C95857" w:rsidR="00172EEE" w:rsidRPr="00B75304" w:rsidRDefault="000C15A3" w:rsidP="00611B18">
      <w:pPr>
        <w:pStyle w:val="Heading3"/>
        <w:rPr>
          <w:lang w:val="en-GB"/>
        </w:rPr>
      </w:pPr>
      <w:r>
        <w:rPr>
          <w:lang w:val="en-GB"/>
        </w:rPr>
        <w:br w:type="column"/>
      </w:r>
      <w:r w:rsidR="00172EEE" w:rsidRPr="00B75304">
        <w:rPr>
          <w:lang w:val="en-GB"/>
        </w:rPr>
        <w:t>To what extent have the Restraints Principles promoted the delivery of care in a restraint-free environment</w:t>
      </w:r>
      <w:r w:rsidR="00EE34B9" w:rsidRPr="00B75304">
        <w:rPr>
          <w:lang w:val="en-GB"/>
        </w:rPr>
        <w:t>?</w:t>
      </w:r>
    </w:p>
    <w:p w14:paraId="1D5B36EF" w14:textId="766ED7FF" w:rsidR="00FB70EB" w:rsidRDefault="00FB70EB" w:rsidP="00FB70EB">
      <w:pPr>
        <w:pStyle w:val="Para"/>
        <w:rPr>
          <w:lang w:val="en-GB"/>
        </w:rPr>
      </w:pPr>
      <w:r w:rsidRPr="006B73E6">
        <w:rPr>
          <w:lang w:val="en-GB"/>
        </w:rPr>
        <w:t>Stakeholders from across the sector reported that</w:t>
      </w:r>
      <w:r w:rsidRPr="006B73E6" w:rsidDel="00CE6903">
        <w:rPr>
          <w:lang w:val="en-GB"/>
        </w:rPr>
        <w:t xml:space="preserve"> </w:t>
      </w:r>
      <w:r w:rsidRPr="006B73E6">
        <w:rPr>
          <w:lang w:val="en-GB"/>
        </w:rPr>
        <w:t xml:space="preserve">most providers are making changes to </w:t>
      </w:r>
      <w:r>
        <w:rPr>
          <w:lang w:val="en-GB"/>
        </w:rPr>
        <w:t>minimise the use of</w:t>
      </w:r>
      <w:r w:rsidRPr="006B73E6">
        <w:rPr>
          <w:lang w:val="en-GB"/>
        </w:rPr>
        <w:t xml:space="preserve"> restraint</w:t>
      </w:r>
      <w:r w:rsidR="00CE6903">
        <w:rPr>
          <w:lang w:val="en-GB"/>
        </w:rPr>
        <w:t>; however</w:t>
      </w:r>
      <w:r w:rsidRPr="006B73E6">
        <w:rPr>
          <w:lang w:val="en-GB"/>
        </w:rPr>
        <w:t>, some providers are very early in the change process and will require more support to shift their practice.</w:t>
      </w:r>
    </w:p>
    <w:p w14:paraId="21B20DD3" w14:textId="2C9C0E14" w:rsidR="00F24450" w:rsidRPr="00BC334D" w:rsidRDefault="00024BB2" w:rsidP="00F24450">
      <w:pPr>
        <w:pStyle w:val="Para"/>
      </w:pPr>
      <w:r w:rsidRPr="00024BB2">
        <w:rPr>
          <w:lang w:val="en-GB"/>
        </w:rPr>
        <w:t xml:space="preserve">The review </w:t>
      </w:r>
      <w:r w:rsidR="009518A0">
        <w:rPr>
          <w:lang w:val="en-GB"/>
        </w:rPr>
        <w:t>found</w:t>
      </w:r>
      <w:r w:rsidR="009518A0" w:rsidRPr="00024BB2">
        <w:rPr>
          <w:lang w:val="en-GB"/>
        </w:rPr>
        <w:t xml:space="preserve"> </w:t>
      </w:r>
      <w:r w:rsidRPr="00024BB2">
        <w:rPr>
          <w:lang w:val="en-GB"/>
        </w:rPr>
        <w:t>that</w:t>
      </w:r>
      <w:r w:rsidR="00E944C3">
        <w:rPr>
          <w:lang w:val="en-GB"/>
        </w:rPr>
        <w:t>,</w:t>
      </w:r>
      <w:r w:rsidRPr="00024BB2">
        <w:rPr>
          <w:lang w:val="en-GB"/>
        </w:rPr>
        <w:t xml:space="preserve"> </w:t>
      </w:r>
      <w:r w:rsidR="00E944C3">
        <w:rPr>
          <w:lang w:val="en-GB"/>
        </w:rPr>
        <w:t xml:space="preserve">in </w:t>
      </w:r>
      <w:r w:rsidR="00E944C3" w:rsidRPr="00024BB2">
        <w:rPr>
          <w:lang w:val="en-GB"/>
        </w:rPr>
        <w:t>the first 12</w:t>
      </w:r>
      <w:r w:rsidR="00E944C3">
        <w:rPr>
          <w:lang w:val="en-GB"/>
        </w:rPr>
        <w:t> </w:t>
      </w:r>
      <w:r w:rsidR="00E944C3" w:rsidRPr="00024BB2">
        <w:rPr>
          <w:lang w:val="en-GB"/>
        </w:rPr>
        <w:t xml:space="preserve">months </w:t>
      </w:r>
      <w:r w:rsidR="00A91642">
        <w:rPr>
          <w:lang w:val="en-GB"/>
        </w:rPr>
        <w:t>after the</w:t>
      </w:r>
      <w:r w:rsidR="00C52EBA">
        <w:rPr>
          <w:lang w:val="en-GB"/>
        </w:rPr>
        <w:t xml:space="preserve"> </w:t>
      </w:r>
      <w:r w:rsidR="00E944C3" w:rsidRPr="00024BB2">
        <w:rPr>
          <w:lang w:val="en-GB"/>
        </w:rPr>
        <w:t>Restraints Principles</w:t>
      </w:r>
      <w:r w:rsidR="00C52EBA">
        <w:rPr>
          <w:lang w:val="en-GB"/>
        </w:rPr>
        <w:t xml:space="preserve"> were introduced</w:t>
      </w:r>
      <w:r w:rsidR="001F500B">
        <w:rPr>
          <w:lang w:val="en-GB"/>
        </w:rPr>
        <w:t>,</w:t>
      </w:r>
      <w:r w:rsidR="00E944C3" w:rsidRPr="00024BB2">
        <w:rPr>
          <w:lang w:val="en-GB"/>
        </w:rPr>
        <w:t xml:space="preserve"> </w:t>
      </w:r>
      <w:r w:rsidRPr="00024BB2">
        <w:rPr>
          <w:lang w:val="en-GB"/>
        </w:rPr>
        <w:t xml:space="preserve">those providers not already actively </w:t>
      </w:r>
      <w:r w:rsidR="00700717">
        <w:rPr>
          <w:lang w:val="en-GB"/>
        </w:rPr>
        <w:t>working</w:t>
      </w:r>
      <w:r w:rsidRPr="00024BB2">
        <w:rPr>
          <w:lang w:val="en-GB"/>
        </w:rPr>
        <w:t xml:space="preserve"> to minimise restraint</w:t>
      </w:r>
      <w:r w:rsidR="00A91642">
        <w:rPr>
          <w:lang w:val="en-GB"/>
        </w:rPr>
        <w:t xml:space="preserve"> </w:t>
      </w:r>
      <w:r w:rsidR="00C910C1">
        <w:rPr>
          <w:lang w:val="en-GB"/>
        </w:rPr>
        <w:t>were</w:t>
      </w:r>
      <w:r w:rsidRPr="00024BB2">
        <w:rPr>
          <w:lang w:val="en-GB"/>
        </w:rPr>
        <w:t xml:space="preserve"> largely focused on establishing their organisational systems to comply with the</w:t>
      </w:r>
      <w:r>
        <w:rPr>
          <w:color w:val="auto"/>
          <w:lang w:val="en-GB"/>
        </w:rPr>
        <w:t xml:space="preserve"> legislation</w:t>
      </w:r>
      <w:r w:rsidR="00F24450">
        <w:rPr>
          <w:color w:val="auto"/>
          <w:lang w:val="en-GB"/>
        </w:rPr>
        <w:t xml:space="preserve">. </w:t>
      </w:r>
    </w:p>
    <w:p w14:paraId="52459CF4" w14:textId="4D2BD0A7" w:rsidR="00024BB2" w:rsidRPr="00024BB2" w:rsidRDefault="00024BB2" w:rsidP="001D3C30">
      <w:pPr>
        <w:pStyle w:val="ParaKeep"/>
        <w:rPr>
          <w:lang w:val="en-GB"/>
        </w:rPr>
      </w:pPr>
      <w:r w:rsidRPr="00024BB2">
        <w:rPr>
          <w:lang w:val="en-GB"/>
        </w:rPr>
        <w:t xml:space="preserve">Indications </w:t>
      </w:r>
      <w:r w:rsidR="00335AB3">
        <w:rPr>
          <w:lang w:val="en-GB"/>
        </w:rPr>
        <w:t xml:space="preserve">that the Restraints Principles have </w:t>
      </w:r>
      <w:r w:rsidR="009906BA">
        <w:rPr>
          <w:lang w:val="en-GB"/>
        </w:rPr>
        <w:t>promoted</w:t>
      </w:r>
      <w:r w:rsidR="00335AB3" w:rsidRPr="00024BB2">
        <w:rPr>
          <w:lang w:val="en-GB"/>
        </w:rPr>
        <w:t xml:space="preserve"> </w:t>
      </w:r>
      <w:r w:rsidRPr="00024BB2">
        <w:rPr>
          <w:lang w:val="en-GB"/>
        </w:rPr>
        <w:t xml:space="preserve">positive steps toward </w:t>
      </w:r>
      <w:r w:rsidR="006E4292">
        <w:rPr>
          <w:lang w:val="en-GB"/>
        </w:rPr>
        <w:t>minimising restraint</w:t>
      </w:r>
      <w:r w:rsidR="00C52098">
        <w:rPr>
          <w:lang w:val="en-GB"/>
        </w:rPr>
        <w:t xml:space="preserve"> </w:t>
      </w:r>
      <w:r w:rsidR="00396E7B">
        <w:rPr>
          <w:lang w:val="en-GB"/>
        </w:rPr>
        <w:t>reported to th</w:t>
      </w:r>
      <w:r w:rsidR="00FA1F93">
        <w:rPr>
          <w:lang w:val="en-GB"/>
        </w:rPr>
        <w:t>is</w:t>
      </w:r>
      <w:r w:rsidR="00396E7B">
        <w:rPr>
          <w:lang w:val="en-GB"/>
        </w:rPr>
        <w:t xml:space="preserve"> review</w:t>
      </w:r>
      <w:r w:rsidR="00C52098">
        <w:rPr>
          <w:lang w:val="en-GB"/>
        </w:rPr>
        <w:t xml:space="preserve"> </w:t>
      </w:r>
      <w:r w:rsidRPr="00024BB2">
        <w:rPr>
          <w:lang w:val="en-GB"/>
        </w:rPr>
        <w:t>include</w:t>
      </w:r>
      <w:r w:rsidR="00AC1197">
        <w:rPr>
          <w:lang w:val="en-GB"/>
        </w:rPr>
        <w:t>:</w:t>
      </w:r>
    </w:p>
    <w:p w14:paraId="7A6A08D7" w14:textId="28ED5B09" w:rsidR="00E30CDA" w:rsidRDefault="00E30CDA" w:rsidP="00E30CDA">
      <w:pPr>
        <w:pStyle w:val="Bullet1"/>
        <w:rPr>
          <w:lang w:val="en-GB"/>
        </w:rPr>
      </w:pPr>
      <w:r>
        <w:rPr>
          <w:lang w:val="en-GB"/>
        </w:rPr>
        <w:t xml:space="preserve">The majority of providers </w:t>
      </w:r>
      <w:r w:rsidR="00682B98">
        <w:rPr>
          <w:lang w:val="en-GB"/>
        </w:rPr>
        <w:t>participating in the rev</w:t>
      </w:r>
      <w:r w:rsidR="00E33F90">
        <w:rPr>
          <w:lang w:val="en-GB"/>
        </w:rPr>
        <w:t>i</w:t>
      </w:r>
      <w:r w:rsidR="00682B98">
        <w:rPr>
          <w:lang w:val="en-GB"/>
        </w:rPr>
        <w:t>ew</w:t>
      </w:r>
      <w:r>
        <w:rPr>
          <w:lang w:val="en-GB"/>
        </w:rPr>
        <w:t xml:space="preserve"> have established policies and processes to support </w:t>
      </w:r>
      <w:r w:rsidR="005C0D63">
        <w:rPr>
          <w:lang w:val="en-GB"/>
        </w:rPr>
        <w:t xml:space="preserve">the </w:t>
      </w:r>
      <w:r>
        <w:rPr>
          <w:lang w:val="en-GB"/>
        </w:rPr>
        <w:t>minimisation of restraint</w:t>
      </w:r>
      <w:r w:rsidR="005C0D63">
        <w:rPr>
          <w:lang w:val="en-GB"/>
        </w:rPr>
        <w:t>,</w:t>
      </w:r>
      <w:r>
        <w:rPr>
          <w:lang w:val="en-GB"/>
        </w:rPr>
        <w:t xml:space="preserve"> </w:t>
      </w:r>
      <w:r w:rsidR="00DE3ADE">
        <w:rPr>
          <w:lang w:val="en-GB"/>
        </w:rPr>
        <w:t>in</w:t>
      </w:r>
      <w:r>
        <w:rPr>
          <w:lang w:val="en-GB"/>
        </w:rPr>
        <w:t xml:space="preserve"> direct </w:t>
      </w:r>
      <w:r w:rsidDel="00301C8B">
        <w:rPr>
          <w:lang w:val="en-GB"/>
        </w:rPr>
        <w:t xml:space="preserve">response </w:t>
      </w:r>
      <w:r>
        <w:rPr>
          <w:lang w:val="en-GB"/>
        </w:rPr>
        <w:t>to the Restraints Principles.</w:t>
      </w:r>
    </w:p>
    <w:p w14:paraId="364ED62D" w14:textId="0C129B11" w:rsidR="00024BB2" w:rsidRPr="00024BB2" w:rsidRDefault="00024BB2" w:rsidP="0047735D">
      <w:pPr>
        <w:pStyle w:val="Bullet1"/>
        <w:rPr>
          <w:lang w:val="en-GB"/>
        </w:rPr>
      </w:pPr>
      <w:r w:rsidRPr="00024BB2">
        <w:rPr>
          <w:lang w:val="en-GB"/>
        </w:rPr>
        <w:t>The Restraints Principles have led to more collaborative and multidisciplinary approaches to care, including more involvement of geriatricians, mental health specialists, behaviour advisory services, pharmacists and other allied health professionals.</w:t>
      </w:r>
      <w:r w:rsidR="00631BD7">
        <w:rPr>
          <w:lang w:val="en-GB"/>
        </w:rPr>
        <w:t xml:space="preserve"> </w:t>
      </w:r>
    </w:p>
    <w:p w14:paraId="05C9DE68" w14:textId="473F212D" w:rsidR="006520E8" w:rsidRPr="00024BB2" w:rsidRDefault="006520E8" w:rsidP="006520E8">
      <w:pPr>
        <w:pStyle w:val="Bullet1"/>
        <w:rPr>
          <w:lang w:val="en-GB"/>
        </w:rPr>
      </w:pPr>
      <w:r>
        <w:rPr>
          <w:lang w:val="en-GB"/>
        </w:rPr>
        <w:t>Providers now</w:t>
      </w:r>
      <w:r w:rsidR="00BD2718">
        <w:rPr>
          <w:lang w:val="en-GB"/>
        </w:rPr>
        <w:t xml:space="preserve"> conduct</w:t>
      </w:r>
      <w:r w:rsidRPr="00024BB2">
        <w:rPr>
          <w:lang w:val="en-GB"/>
        </w:rPr>
        <w:t xml:space="preserve"> more frequent and thorough consultation with residents and families before </w:t>
      </w:r>
      <w:r w:rsidR="00BD2718">
        <w:rPr>
          <w:lang w:val="en-GB"/>
        </w:rPr>
        <w:t xml:space="preserve">using </w:t>
      </w:r>
      <w:r w:rsidRPr="00024BB2">
        <w:rPr>
          <w:lang w:val="en-GB"/>
        </w:rPr>
        <w:t>restraint.</w:t>
      </w:r>
    </w:p>
    <w:p w14:paraId="097B5105" w14:textId="532A885D" w:rsidR="00024BB2" w:rsidRPr="00024BB2" w:rsidRDefault="001709BA" w:rsidP="0047735D">
      <w:pPr>
        <w:pStyle w:val="Bullet1"/>
        <w:rPr>
          <w:lang w:val="en-GB"/>
        </w:rPr>
      </w:pPr>
      <w:r>
        <w:rPr>
          <w:lang w:val="en-GB"/>
        </w:rPr>
        <w:t>Providers now have a stronger focus on i</w:t>
      </w:r>
      <w:r w:rsidR="00024BB2" w:rsidRPr="00024BB2">
        <w:rPr>
          <w:lang w:val="en-GB"/>
        </w:rPr>
        <w:t>nformed consent</w:t>
      </w:r>
      <w:r w:rsidR="00BD2718">
        <w:rPr>
          <w:lang w:val="en-GB"/>
        </w:rPr>
        <w:t>,</w:t>
      </w:r>
      <w:r w:rsidR="00024BB2" w:rsidRPr="00024BB2">
        <w:rPr>
          <w:lang w:val="en-GB"/>
        </w:rPr>
        <w:t xml:space="preserve"> and family members and others are more actively involved in the process. </w:t>
      </w:r>
    </w:p>
    <w:p w14:paraId="5ADFEA08" w14:textId="3E14A07F" w:rsidR="00024BB2" w:rsidRPr="00024BB2" w:rsidRDefault="009906BA" w:rsidP="0047735D">
      <w:pPr>
        <w:pStyle w:val="Bullet1"/>
        <w:rPr>
          <w:lang w:val="en-GB"/>
        </w:rPr>
      </w:pPr>
      <w:r>
        <w:rPr>
          <w:lang w:val="en-GB"/>
        </w:rPr>
        <w:t xml:space="preserve">Pharmacists and prescribers now review </w:t>
      </w:r>
      <w:r w:rsidR="00081D72">
        <w:rPr>
          <w:lang w:val="en-GB"/>
        </w:rPr>
        <w:t>r</w:t>
      </w:r>
      <w:r w:rsidR="00024BB2" w:rsidRPr="00024BB2">
        <w:rPr>
          <w:lang w:val="en-GB"/>
        </w:rPr>
        <w:t xml:space="preserve">esidents’ medications more frequently. </w:t>
      </w:r>
    </w:p>
    <w:p w14:paraId="5B221E1B" w14:textId="69ABC3A0" w:rsidR="00024BB2" w:rsidRPr="00024BB2" w:rsidRDefault="006B73E6" w:rsidP="0047735D">
      <w:pPr>
        <w:pStyle w:val="Para"/>
        <w:rPr>
          <w:lang w:val="en-GB"/>
        </w:rPr>
      </w:pPr>
      <w:r w:rsidRPr="006B73E6" w:rsidDel="00FB70EB">
        <w:rPr>
          <w:lang w:val="en-GB"/>
        </w:rPr>
        <w:t xml:space="preserve">Stakeholders </w:t>
      </w:r>
      <w:r w:rsidR="00024BB2" w:rsidRPr="00024BB2">
        <w:rPr>
          <w:lang w:val="en-GB"/>
        </w:rPr>
        <w:t xml:space="preserve">were passionate about sharing their views on the changes needed </w:t>
      </w:r>
      <w:r w:rsidR="00BB0AD4">
        <w:rPr>
          <w:lang w:val="en-GB"/>
        </w:rPr>
        <w:lastRenderedPageBreak/>
        <w:t xml:space="preserve">to </w:t>
      </w:r>
      <w:r w:rsidR="004A7699">
        <w:rPr>
          <w:lang w:val="en-GB"/>
        </w:rPr>
        <w:t xml:space="preserve">minimise the use of restraint </w:t>
      </w:r>
      <w:r w:rsidR="00024BB2" w:rsidRPr="00024BB2">
        <w:rPr>
          <w:lang w:val="en-GB"/>
        </w:rPr>
        <w:t>in residential aged care</w:t>
      </w:r>
      <w:r w:rsidR="00024BB2" w:rsidRPr="00024BB2" w:rsidDel="00BE5EEE">
        <w:rPr>
          <w:lang w:val="en-GB"/>
        </w:rPr>
        <w:t xml:space="preserve"> </w:t>
      </w:r>
      <w:r w:rsidR="00BE5EEE">
        <w:rPr>
          <w:lang w:val="en-GB"/>
        </w:rPr>
        <w:t>(which, un</w:t>
      </w:r>
      <w:r w:rsidR="00024BB2" w:rsidRPr="00024BB2">
        <w:rPr>
          <w:lang w:val="en-GB"/>
        </w:rPr>
        <w:t>surprisingly</w:t>
      </w:r>
      <w:r w:rsidR="00BE5EEE">
        <w:rPr>
          <w:lang w:val="en-GB"/>
        </w:rPr>
        <w:t>,</w:t>
      </w:r>
      <w:r w:rsidR="00024BB2" w:rsidRPr="00024BB2">
        <w:rPr>
          <w:lang w:val="en-GB"/>
        </w:rPr>
        <w:t xml:space="preserve"> echo findings from recent inquiries</w:t>
      </w:r>
      <w:r w:rsidR="00BE5EEE">
        <w:rPr>
          <w:lang w:val="en-GB"/>
        </w:rPr>
        <w:t xml:space="preserve"> such as the</w:t>
      </w:r>
      <w:r w:rsidR="000F67DD">
        <w:rPr>
          <w:lang w:val="en-GB"/>
        </w:rPr>
        <w:t xml:space="preserve"> Royal Commission)</w:t>
      </w:r>
      <w:r w:rsidR="00024BB2" w:rsidRPr="00024BB2">
        <w:rPr>
          <w:lang w:val="en-GB"/>
        </w:rPr>
        <w:t>.</w:t>
      </w:r>
      <w:r w:rsidR="00631BD7">
        <w:rPr>
          <w:lang w:val="en-GB"/>
        </w:rPr>
        <w:t xml:space="preserve"> </w:t>
      </w:r>
      <w:r w:rsidR="00024BB2" w:rsidRPr="00024BB2">
        <w:rPr>
          <w:lang w:val="en-GB"/>
        </w:rPr>
        <w:t>The</w:t>
      </w:r>
      <w:r w:rsidR="000F67DD">
        <w:rPr>
          <w:lang w:val="en-GB"/>
        </w:rPr>
        <w:t>ir</w:t>
      </w:r>
      <w:r w:rsidR="00024BB2" w:rsidRPr="00024BB2">
        <w:rPr>
          <w:lang w:val="en-GB"/>
        </w:rPr>
        <w:t xml:space="preserve"> suggestions encompass educational, policy and operational changes, and are presented in this review as ‘other’ </w:t>
      </w:r>
      <w:r w:rsidR="00123833">
        <w:rPr>
          <w:lang w:val="en-GB"/>
        </w:rPr>
        <w:t xml:space="preserve">(i.e. non-legislative) </w:t>
      </w:r>
      <w:r w:rsidR="00024BB2" w:rsidRPr="00024BB2">
        <w:rPr>
          <w:lang w:val="en-GB"/>
        </w:rPr>
        <w:t>recommendations.</w:t>
      </w:r>
    </w:p>
    <w:p w14:paraId="72AA0581" w14:textId="3DA61BFD" w:rsidR="004D2B98" w:rsidRDefault="004D2B98" w:rsidP="004D2B98">
      <w:pPr>
        <w:pStyle w:val="Para"/>
        <w:rPr>
          <w:lang w:val="en-GB"/>
        </w:rPr>
      </w:pPr>
      <w:r w:rsidRPr="00024BB2">
        <w:rPr>
          <w:lang w:val="en-GB"/>
        </w:rPr>
        <w:t xml:space="preserve">A critical lesson from the review is that </w:t>
      </w:r>
      <w:r w:rsidR="007168F1">
        <w:rPr>
          <w:lang w:val="en-GB"/>
        </w:rPr>
        <w:t xml:space="preserve">the use of </w:t>
      </w:r>
      <w:r w:rsidRPr="00024BB2">
        <w:rPr>
          <w:lang w:val="en-GB"/>
        </w:rPr>
        <w:t xml:space="preserve">chemical and physical restraint will not </w:t>
      </w:r>
      <w:r w:rsidR="007168F1">
        <w:rPr>
          <w:lang w:val="en-GB"/>
        </w:rPr>
        <w:t xml:space="preserve">be </w:t>
      </w:r>
      <w:r w:rsidRPr="00024BB2">
        <w:rPr>
          <w:lang w:val="en-GB"/>
        </w:rPr>
        <w:t>significantly reduce</w:t>
      </w:r>
      <w:r w:rsidR="007168F1">
        <w:rPr>
          <w:lang w:val="en-GB"/>
        </w:rPr>
        <w:t>d</w:t>
      </w:r>
      <w:r w:rsidRPr="00024BB2">
        <w:rPr>
          <w:lang w:val="en-GB"/>
        </w:rPr>
        <w:t xml:space="preserve"> </w:t>
      </w:r>
      <w:r>
        <w:rPr>
          <w:lang w:val="en-GB"/>
        </w:rPr>
        <w:t xml:space="preserve">unless </w:t>
      </w:r>
      <w:r w:rsidR="00E83D7E">
        <w:rPr>
          <w:lang w:val="en-GB"/>
        </w:rPr>
        <w:t xml:space="preserve">the </w:t>
      </w:r>
      <w:r w:rsidR="007A7B0D">
        <w:rPr>
          <w:lang w:val="en-GB"/>
        </w:rPr>
        <w:t>sector</w:t>
      </w:r>
      <w:r w:rsidR="00F81B75">
        <w:rPr>
          <w:lang w:val="en-GB"/>
        </w:rPr>
        <w:t xml:space="preserve"> </w:t>
      </w:r>
      <w:r w:rsidR="00174D4C">
        <w:rPr>
          <w:lang w:val="en-GB"/>
        </w:rPr>
        <w:t xml:space="preserve">is supported to better understand </w:t>
      </w:r>
      <w:r>
        <w:rPr>
          <w:lang w:val="en-GB"/>
        </w:rPr>
        <w:t>alternative strategies</w:t>
      </w:r>
      <w:r w:rsidR="00F81B75">
        <w:rPr>
          <w:lang w:val="en-GB"/>
        </w:rPr>
        <w:t>,</w:t>
      </w:r>
      <w:r w:rsidR="00174D4C">
        <w:rPr>
          <w:lang w:val="en-GB"/>
        </w:rPr>
        <w:t xml:space="preserve"> and</w:t>
      </w:r>
      <w:r w:rsidR="00573B94">
        <w:rPr>
          <w:lang w:val="en-GB"/>
        </w:rPr>
        <w:t xml:space="preserve"> </w:t>
      </w:r>
      <w:r w:rsidR="00504788">
        <w:rPr>
          <w:lang w:val="en-GB"/>
        </w:rPr>
        <w:t xml:space="preserve">there are </w:t>
      </w:r>
      <w:r w:rsidR="00573B94">
        <w:rPr>
          <w:lang w:val="en-GB"/>
        </w:rPr>
        <w:t>sufficient</w:t>
      </w:r>
      <w:r w:rsidDel="00174D4C">
        <w:rPr>
          <w:lang w:val="en-GB"/>
        </w:rPr>
        <w:t xml:space="preserve"> </w:t>
      </w:r>
      <w:r>
        <w:rPr>
          <w:lang w:val="en-GB"/>
        </w:rPr>
        <w:t>resource</w:t>
      </w:r>
      <w:r w:rsidR="00573B94">
        <w:rPr>
          <w:lang w:val="en-GB"/>
        </w:rPr>
        <w:t xml:space="preserve">s </w:t>
      </w:r>
      <w:r w:rsidR="00E80299">
        <w:rPr>
          <w:lang w:val="en-GB"/>
        </w:rPr>
        <w:t>to implemen</w:t>
      </w:r>
      <w:r w:rsidR="00573B94">
        <w:rPr>
          <w:lang w:val="en-GB"/>
        </w:rPr>
        <w:t>t them</w:t>
      </w:r>
      <w:r w:rsidRPr="00024BB2">
        <w:rPr>
          <w:lang w:val="en-GB"/>
        </w:rPr>
        <w:t>.</w:t>
      </w:r>
      <w:r>
        <w:rPr>
          <w:lang w:val="en-GB"/>
        </w:rPr>
        <w:t xml:space="preserve"> </w:t>
      </w:r>
    </w:p>
    <w:p w14:paraId="46E9CC8C" w14:textId="5E59DA79" w:rsidR="00172EEE" w:rsidRPr="004C0CEB" w:rsidRDefault="00DA0C58" w:rsidP="004C0CEB">
      <w:pPr>
        <w:pStyle w:val="Heading3"/>
      </w:pPr>
      <w:r w:rsidRPr="004C0CEB">
        <w:t>Are there any u</w:t>
      </w:r>
      <w:r w:rsidR="00172EEE" w:rsidRPr="004C0CEB">
        <w:t xml:space="preserve">nintended </w:t>
      </w:r>
      <w:r w:rsidR="00172EEE" w:rsidRPr="003B4BEF">
        <w:rPr>
          <w:lang w:val="en-GB"/>
        </w:rPr>
        <w:t>consequences</w:t>
      </w:r>
      <w:r w:rsidR="00172EEE" w:rsidRPr="004C0CEB">
        <w:t xml:space="preserve"> arising from the implementation of the Restraints Principles?</w:t>
      </w:r>
    </w:p>
    <w:p w14:paraId="5B224DC5" w14:textId="77777777" w:rsidR="00B12C62" w:rsidRDefault="00EE34B9" w:rsidP="00E16C39">
      <w:pPr>
        <w:pStyle w:val="Para"/>
        <w:rPr>
          <w:lang w:val="en-GB"/>
        </w:rPr>
      </w:pPr>
      <w:r w:rsidRPr="00B75304">
        <w:rPr>
          <w:lang w:val="en-GB"/>
        </w:rPr>
        <w:t>Our c</w:t>
      </w:r>
      <w:r w:rsidR="00172EEE" w:rsidRPr="00B75304">
        <w:rPr>
          <w:lang w:val="en-GB"/>
        </w:rPr>
        <w:t xml:space="preserve">onsultations identified a number of unintended consequences of the Restraints Principles, both positive and negative. </w:t>
      </w:r>
    </w:p>
    <w:p w14:paraId="72EC50A7" w14:textId="718D7730" w:rsidR="00863B49" w:rsidRDefault="00172EEE" w:rsidP="00E16C39">
      <w:pPr>
        <w:pStyle w:val="Para"/>
        <w:rPr>
          <w:lang w:val="en-GB"/>
        </w:rPr>
      </w:pPr>
      <w:r w:rsidRPr="00B75304">
        <w:rPr>
          <w:lang w:val="en-GB"/>
        </w:rPr>
        <w:t>Positive consequences include promoting greater involvement of multidisciplinary teams</w:t>
      </w:r>
      <w:r w:rsidR="00EE34B9" w:rsidRPr="00B75304">
        <w:rPr>
          <w:lang w:val="en-GB"/>
        </w:rPr>
        <w:t>,</w:t>
      </w:r>
      <w:r w:rsidRPr="00B75304">
        <w:rPr>
          <w:lang w:val="en-GB"/>
        </w:rPr>
        <w:t xml:space="preserve"> and an increased emphasis on holistic care and communication with aged care residents and </w:t>
      </w:r>
      <w:r w:rsidR="00EE34B9" w:rsidRPr="00B75304">
        <w:rPr>
          <w:lang w:val="en-GB"/>
        </w:rPr>
        <w:t xml:space="preserve">their </w:t>
      </w:r>
      <w:r w:rsidRPr="00B75304">
        <w:rPr>
          <w:lang w:val="en-GB"/>
        </w:rPr>
        <w:t xml:space="preserve">family members. </w:t>
      </w:r>
    </w:p>
    <w:p w14:paraId="10712399" w14:textId="55A13D4F" w:rsidR="00E03CA2" w:rsidRDefault="00172EEE" w:rsidP="00E16C39">
      <w:pPr>
        <w:pStyle w:val="Para"/>
        <w:rPr>
          <w:lang w:val="en-GB"/>
        </w:rPr>
      </w:pPr>
      <w:r w:rsidRPr="00B75304">
        <w:rPr>
          <w:lang w:val="en-GB"/>
        </w:rPr>
        <w:t>By far the most common</w:t>
      </w:r>
      <w:r w:rsidR="00C91564">
        <w:rPr>
          <w:lang w:val="en-GB"/>
        </w:rPr>
        <w:t>ly reported</w:t>
      </w:r>
      <w:r w:rsidRPr="00B75304">
        <w:rPr>
          <w:lang w:val="en-GB"/>
        </w:rPr>
        <w:t xml:space="preserve"> </w:t>
      </w:r>
      <w:r w:rsidR="00BE22C7">
        <w:rPr>
          <w:lang w:val="en-GB"/>
        </w:rPr>
        <w:t xml:space="preserve">negative </w:t>
      </w:r>
      <w:r w:rsidRPr="00B75304">
        <w:rPr>
          <w:lang w:val="en-GB"/>
        </w:rPr>
        <w:t xml:space="preserve">unintended consequence of the Restraints Principles was the perceived </w:t>
      </w:r>
      <w:r w:rsidR="00B73DFB" w:rsidRPr="00B75304">
        <w:rPr>
          <w:lang w:val="en-GB"/>
        </w:rPr>
        <w:t xml:space="preserve">need </w:t>
      </w:r>
      <w:r w:rsidR="007B3C4C" w:rsidRPr="00B75304">
        <w:rPr>
          <w:lang w:val="en-GB"/>
        </w:rPr>
        <w:t xml:space="preserve">to </w:t>
      </w:r>
      <w:r w:rsidR="00E822D9">
        <w:rPr>
          <w:lang w:val="en-GB"/>
        </w:rPr>
        <w:t>cease</w:t>
      </w:r>
      <w:r w:rsidRPr="00B75304">
        <w:rPr>
          <w:lang w:val="en-GB"/>
        </w:rPr>
        <w:t xml:space="preserve"> all practices that could constitute restraint, </w:t>
      </w:r>
      <w:r w:rsidR="00646B64">
        <w:rPr>
          <w:lang w:val="en-GB"/>
        </w:rPr>
        <w:t>without considering</w:t>
      </w:r>
      <w:r w:rsidR="007B3C4C" w:rsidRPr="00B75304">
        <w:rPr>
          <w:lang w:val="en-GB"/>
        </w:rPr>
        <w:t xml:space="preserve"> </w:t>
      </w:r>
      <w:r w:rsidR="00E16A55">
        <w:rPr>
          <w:lang w:val="en-GB"/>
        </w:rPr>
        <w:t>how this may impact</w:t>
      </w:r>
      <w:r w:rsidR="007B3C4C" w:rsidRPr="00B75304">
        <w:rPr>
          <w:lang w:val="en-GB"/>
        </w:rPr>
        <w:t xml:space="preserve"> </w:t>
      </w:r>
      <w:r w:rsidRPr="00B75304">
        <w:rPr>
          <w:lang w:val="en-GB"/>
        </w:rPr>
        <w:t xml:space="preserve">quality of care </w:t>
      </w:r>
      <w:r w:rsidR="004929FF">
        <w:rPr>
          <w:lang w:val="en-GB"/>
        </w:rPr>
        <w:t>for some resident</w:t>
      </w:r>
      <w:r w:rsidR="007135B1">
        <w:rPr>
          <w:lang w:val="en-GB"/>
        </w:rPr>
        <w:t>s</w:t>
      </w:r>
      <w:r w:rsidR="004929FF">
        <w:rPr>
          <w:lang w:val="en-GB"/>
        </w:rPr>
        <w:t xml:space="preserve"> or </w:t>
      </w:r>
      <w:r w:rsidR="00E16A55">
        <w:rPr>
          <w:lang w:val="en-GB"/>
        </w:rPr>
        <w:t>in</w:t>
      </w:r>
      <w:r w:rsidR="00E16A55" w:rsidRPr="00B75304">
        <w:rPr>
          <w:lang w:val="en-GB"/>
        </w:rPr>
        <w:t xml:space="preserve"> </w:t>
      </w:r>
      <w:r w:rsidRPr="00B75304">
        <w:rPr>
          <w:lang w:val="en-GB"/>
        </w:rPr>
        <w:t xml:space="preserve">some </w:t>
      </w:r>
      <w:r w:rsidR="00E16A55">
        <w:rPr>
          <w:lang w:val="en-GB"/>
        </w:rPr>
        <w:t>circumstances</w:t>
      </w:r>
      <w:r w:rsidRPr="00B75304">
        <w:rPr>
          <w:lang w:val="en-GB"/>
        </w:rPr>
        <w:t xml:space="preserve">. </w:t>
      </w:r>
    </w:p>
    <w:p w14:paraId="24222B6C" w14:textId="2F27128F" w:rsidR="00B71234" w:rsidRDefault="00172EEE" w:rsidP="00B71234">
      <w:pPr>
        <w:pStyle w:val="ParaKeep"/>
        <w:rPr>
          <w:lang w:val="en-GB"/>
        </w:rPr>
      </w:pPr>
      <w:r w:rsidRPr="00B75304">
        <w:rPr>
          <w:lang w:val="en-GB"/>
        </w:rPr>
        <w:t xml:space="preserve">Other </w:t>
      </w:r>
      <w:r w:rsidR="00B71234">
        <w:rPr>
          <w:lang w:val="en-GB"/>
        </w:rPr>
        <w:t>negative consequences</w:t>
      </w:r>
      <w:r w:rsidR="00B71234" w:rsidRPr="00B75304">
        <w:rPr>
          <w:lang w:val="en-GB"/>
        </w:rPr>
        <w:t xml:space="preserve"> </w:t>
      </w:r>
      <w:r w:rsidR="005E1846">
        <w:rPr>
          <w:lang w:val="en-GB"/>
        </w:rPr>
        <w:t>reported</w:t>
      </w:r>
      <w:r w:rsidR="00B71234" w:rsidRPr="00B75304">
        <w:rPr>
          <w:lang w:val="en-GB"/>
        </w:rPr>
        <w:t xml:space="preserve"> </w:t>
      </w:r>
      <w:r w:rsidRPr="00B75304">
        <w:rPr>
          <w:lang w:val="en-GB"/>
        </w:rPr>
        <w:t>included</w:t>
      </w:r>
      <w:r w:rsidR="00B71234">
        <w:rPr>
          <w:lang w:val="en-GB"/>
        </w:rPr>
        <w:t>:</w:t>
      </w:r>
    </w:p>
    <w:p w14:paraId="47E3C039" w14:textId="0BBFF764" w:rsidR="00B71234" w:rsidRDefault="00DF71CF" w:rsidP="00B71234">
      <w:pPr>
        <w:pStyle w:val="Bullet1"/>
        <w:rPr>
          <w:lang w:val="en-GB"/>
        </w:rPr>
      </w:pPr>
      <w:r>
        <w:rPr>
          <w:lang w:val="en-GB"/>
        </w:rPr>
        <w:t>P</w:t>
      </w:r>
      <w:r w:rsidR="00B71234">
        <w:rPr>
          <w:lang w:val="en-GB"/>
        </w:rPr>
        <w:t>roviders</w:t>
      </w:r>
      <w:r w:rsidR="00B71234" w:rsidRPr="00B75304">
        <w:rPr>
          <w:lang w:val="en-GB"/>
        </w:rPr>
        <w:t xml:space="preserve"> </w:t>
      </w:r>
      <w:r w:rsidR="00B71234">
        <w:rPr>
          <w:lang w:val="en-GB"/>
        </w:rPr>
        <w:t xml:space="preserve">placing </w:t>
      </w:r>
      <w:r w:rsidR="00172EEE" w:rsidRPr="00B75304">
        <w:rPr>
          <w:lang w:val="en-GB"/>
        </w:rPr>
        <w:t xml:space="preserve">an </w:t>
      </w:r>
      <w:r w:rsidR="007B3C4C" w:rsidRPr="00B75304">
        <w:rPr>
          <w:lang w:val="en-GB"/>
        </w:rPr>
        <w:t xml:space="preserve">undue </w:t>
      </w:r>
      <w:r w:rsidR="00172EEE" w:rsidRPr="00B75304">
        <w:rPr>
          <w:lang w:val="en-GB"/>
        </w:rPr>
        <w:t xml:space="preserve">emphasis on compliance with auditing and accreditation requirements </w:t>
      </w:r>
      <w:r w:rsidR="004E45B9" w:rsidRPr="00B75304">
        <w:rPr>
          <w:lang w:val="en-GB"/>
        </w:rPr>
        <w:t>at the expense of resident</w:t>
      </w:r>
      <w:r w:rsidR="00172EEE" w:rsidRPr="00B75304">
        <w:rPr>
          <w:lang w:val="en-GB"/>
        </w:rPr>
        <w:t xml:space="preserve"> outcomes</w:t>
      </w:r>
    </w:p>
    <w:p w14:paraId="2B9A54CE" w14:textId="664AD8D8" w:rsidR="00B71234" w:rsidRDefault="00DF71CF" w:rsidP="00B71234">
      <w:pPr>
        <w:pStyle w:val="Bullet1"/>
        <w:rPr>
          <w:lang w:val="en-GB"/>
        </w:rPr>
      </w:pPr>
      <w:r>
        <w:rPr>
          <w:lang w:val="en-GB"/>
        </w:rPr>
        <w:t>I</w:t>
      </w:r>
      <w:r w:rsidR="00172EEE" w:rsidRPr="00B75304">
        <w:rPr>
          <w:lang w:val="en-GB"/>
        </w:rPr>
        <w:t xml:space="preserve">ncreased workload for </w:t>
      </w:r>
      <w:r w:rsidR="004E45B9" w:rsidRPr="00B75304">
        <w:rPr>
          <w:lang w:val="en-GB"/>
        </w:rPr>
        <w:t>staff</w:t>
      </w:r>
      <w:r w:rsidR="00172EEE" w:rsidRPr="00B75304">
        <w:rPr>
          <w:lang w:val="en-GB"/>
        </w:rPr>
        <w:t xml:space="preserve"> involved in resident care</w:t>
      </w:r>
    </w:p>
    <w:p w14:paraId="1258EF6D" w14:textId="26CCD08C" w:rsidR="00172EEE" w:rsidRPr="00B75304" w:rsidRDefault="00DF71CF" w:rsidP="00B71234">
      <w:pPr>
        <w:pStyle w:val="Bullet1"/>
        <w:rPr>
          <w:lang w:val="en-GB"/>
        </w:rPr>
      </w:pPr>
      <w:r>
        <w:rPr>
          <w:lang w:val="en-GB"/>
        </w:rPr>
        <w:t>C</w:t>
      </w:r>
      <w:r w:rsidR="00172EEE" w:rsidRPr="00B75304">
        <w:rPr>
          <w:lang w:val="en-GB"/>
        </w:rPr>
        <w:t>ompromised safety and wellbeing of residents and staff.</w:t>
      </w:r>
    </w:p>
    <w:p w14:paraId="78E5F6E5" w14:textId="7ADD322C" w:rsidR="00024BB2" w:rsidRPr="00024BB2" w:rsidRDefault="00024BB2" w:rsidP="0047735D">
      <w:pPr>
        <w:pStyle w:val="Heading3"/>
        <w:rPr>
          <w:lang w:val="en-GB"/>
        </w:rPr>
      </w:pPr>
      <w:r w:rsidRPr="00024BB2">
        <w:rPr>
          <w:lang w:val="en-GB"/>
        </w:rPr>
        <w:t>What are the opportunities to improve the Restraints Principles?</w:t>
      </w:r>
    </w:p>
    <w:p w14:paraId="7336F3D5" w14:textId="262622D8" w:rsidR="00172EEE" w:rsidRPr="00237892" w:rsidRDefault="00172EEE" w:rsidP="00172EEE">
      <w:pPr>
        <w:pStyle w:val="Para"/>
        <w:rPr>
          <w:lang w:val="en-GB"/>
        </w:rPr>
      </w:pPr>
      <w:r w:rsidRPr="00024BB2">
        <w:rPr>
          <w:lang w:val="en-GB"/>
        </w:rPr>
        <w:t xml:space="preserve">The </w:t>
      </w:r>
      <w:r w:rsidR="00024BB2" w:rsidRPr="00024BB2">
        <w:rPr>
          <w:lang w:val="en-GB"/>
        </w:rPr>
        <w:t xml:space="preserve">review </w:t>
      </w:r>
      <w:r w:rsidRPr="00024BB2">
        <w:rPr>
          <w:lang w:val="en-GB"/>
        </w:rPr>
        <w:t xml:space="preserve">has identified a range of opportunities to minimise restraint in aged care homes. The recommendations </w:t>
      </w:r>
      <w:r w:rsidR="00523E72">
        <w:rPr>
          <w:lang w:val="en-GB"/>
        </w:rPr>
        <w:t>in</w:t>
      </w:r>
      <w:r w:rsidR="00C91D2F">
        <w:rPr>
          <w:lang w:val="en-GB"/>
        </w:rPr>
        <w:t xml:space="preserve"> </w:t>
      </w:r>
      <w:r w:rsidR="00A23750">
        <w:rPr>
          <w:lang w:val="en-GB"/>
        </w:rPr>
        <w:t>Section</w:t>
      </w:r>
      <w:r w:rsidR="008F23FF">
        <w:rPr>
          <w:lang w:val="en-GB"/>
        </w:rPr>
        <w:t> </w:t>
      </w:r>
      <w:r w:rsidR="00A23750">
        <w:rPr>
          <w:lang w:val="en-GB"/>
        </w:rPr>
        <w:fldChar w:fldCharType="begin"/>
      </w:r>
      <w:r w:rsidR="00A23750">
        <w:rPr>
          <w:lang w:val="en-GB"/>
        </w:rPr>
        <w:instrText xml:space="preserve"> REF _Ref56596153 \r \h </w:instrText>
      </w:r>
      <w:r w:rsidR="00A23750">
        <w:rPr>
          <w:lang w:val="en-GB"/>
        </w:rPr>
      </w:r>
      <w:r w:rsidR="00A23750">
        <w:rPr>
          <w:lang w:val="en-GB"/>
        </w:rPr>
        <w:fldChar w:fldCharType="separate"/>
      </w:r>
      <w:r w:rsidR="002A07CA">
        <w:rPr>
          <w:lang w:val="en-GB"/>
        </w:rPr>
        <w:t>1.5</w:t>
      </w:r>
      <w:r w:rsidR="00A23750">
        <w:rPr>
          <w:lang w:val="en-GB"/>
        </w:rPr>
        <w:fldChar w:fldCharType="end"/>
      </w:r>
      <w:r w:rsidRPr="00024BB2">
        <w:rPr>
          <w:lang w:val="en-GB"/>
        </w:rPr>
        <w:t xml:space="preserve"> </w:t>
      </w:r>
      <w:r w:rsidR="002363E9" w:rsidRPr="00024BB2">
        <w:rPr>
          <w:lang w:val="en-GB"/>
        </w:rPr>
        <w:t xml:space="preserve">include changes to </w:t>
      </w:r>
      <w:r w:rsidRPr="00024BB2">
        <w:rPr>
          <w:lang w:val="en-GB"/>
        </w:rPr>
        <w:t>the Restraints Principles themselves</w:t>
      </w:r>
      <w:r w:rsidR="002363E9" w:rsidRPr="00024BB2">
        <w:rPr>
          <w:lang w:val="en-GB"/>
        </w:rPr>
        <w:t>,</w:t>
      </w:r>
      <w:r w:rsidRPr="00024BB2">
        <w:rPr>
          <w:lang w:val="en-GB"/>
        </w:rPr>
        <w:t xml:space="preserve"> </w:t>
      </w:r>
      <w:r w:rsidR="002363E9" w:rsidRPr="00024BB2">
        <w:rPr>
          <w:lang w:val="en-GB"/>
        </w:rPr>
        <w:t>along with broader</w:t>
      </w:r>
      <w:r w:rsidR="00255538">
        <w:rPr>
          <w:lang w:val="en-GB"/>
        </w:rPr>
        <w:t>, non-legislative</w:t>
      </w:r>
      <w:r w:rsidRPr="00024BB2">
        <w:rPr>
          <w:lang w:val="en-GB"/>
        </w:rPr>
        <w:t xml:space="preserve"> </w:t>
      </w:r>
      <w:r w:rsidR="00D12125">
        <w:rPr>
          <w:lang w:val="en-GB"/>
        </w:rPr>
        <w:t>(‘other’)</w:t>
      </w:r>
      <w:r w:rsidRPr="00024BB2">
        <w:rPr>
          <w:lang w:val="en-GB"/>
        </w:rPr>
        <w:t xml:space="preserve"> </w:t>
      </w:r>
      <w:r w:rsidR="00A84A62">
        <w:rPr>
          <w:lang w:val="en-GB"/>
        </w:rPr>
        <w:t>changes</w:t>
      </w:r>
      <w:r w:rsidR="00A84A62" w:rsidRPr="00024BB2">
        <w:rPr>
          <w:lang w:val="en-GB"/>
        </w:rPr>
        <w:t xml:space="preserve"> </w:t>
      </w:r>
      <w:r w:rsidRPr="00024BB2">
        <w:rPr>
          <w:lang w:val="en-GB"/>
        </w:rPr>
        <w:t xml:space="preserve">to support </w:t>
      </w:r>
      <w:r w:rsidR="005D6D3A">
        <w:rPr>
          <w:lang w:val="en-GB"/>
        </w:rPr>
        <w:t xml:space="preserve">the minimisation </w:t>
      </w:r>
      <w:r w:rsidR="0056465E">
        <w:rPr>
          <w:lang w:val="en-GB"/>
        </w:rPr>
        <w:t>of restraint</w:t>
      </w:r>
      <w:r w:rsidR="00074CA3">
        <w:rPr>
          <w:lang w:val="en-GB"/>
        </w:rPr>
        <w:t xml:space="preserve"> in </w:t>
      </w:r>
      <w:r w:rsidR="008F23FF">
        <w:rPr>
          <w:lang w:val="en-GB"/>
        </w:rPr>
        <w:t xml:space="preserve">residential </w:t>
      </w:r>
      <w:r w:rsidR="00074CA3">
        <w:rPr>
          <w:lang w:val="en-GB"/>
        </w:rPr>
        <w:t>aged care homes</w:t>
      </w:r>
      <w:r w:rsidR="004E45B9" w:rsidRPr="00024BB2">
        <w:rPr>
          <w:lang w:val="en-GB"/>
        </w:rPr>
        <w:t>.</w:t>
      </w:r>
    </w:p>
    <w:p w14:paraId="7D5D93E9" w14:textId="3281D919" w:rsidR="0019399F" w:rsidRDefault="00BB556C" w:rsidP="0019399F">
      <w:pPr>
        <w:pStyle w:val="Para"/>
      </w:pPr>
      <w:r w:rsidRPr="00BB556C">
        <w:rPr>
          <w:lang w:val="en-GB"/>
        </w:rPr>
        <w:t xml:space="preserve">While </w:t>
      </w:r>
      <w:r w:rsidR="001A2A70">
        <w:rPr>
          <w:lang w:val="en-GB"/>
        </w:rPr>
        <w:t xml:space="preserve">these </w:t>
      </w:r>
      <w:r w:rsidR="001A2A70" w:rsidDel="0019399F">
        <w:rPr>
          <w:lang w:val="en-GB"/>
        </w:rPr>
        <w:t>‘</w:t>
      </w:r>
      <w:r w:rsidR="001A2A70">
        <w:rPr>
          <w:lang w:val="en-GB"/>
        </w:rPr>
        <w:t>other</w:t>
      </w:r>
      <w:r w:rsidR="001A2A70" w:rsidDel="0019399F">
        <w:rPr>
          <w:lang w:val="en-GB"/>
        </w:rPr>
        <w:t>’</w:t>
      </w:r>
      <w:r w:rsidR="001A2A70">
        <w:rPr>
          <w:lang w:val="en-GB"/>
        </w:rPr>
        <w:t xml:space="preserve"> </w:t>
      </w:r>
      <w:r w:rsidRPr="00BB556C">
        <w:rPr>
          <w:lang w:val="en-GB"/>
        </w:rPr>
        <w:t>recommend</w:t>
      </w:r>
      <w:r w:rsidR="007C56A9">
        <w:rPr>
          <w:lang w:val="en-GB"/>
        </w:rPr>
        <w:t>ations</w:t>
      </w:r>
      <w:r w:rsidR="001A2A70">
        <w:rPr>
          <w:lang w:val="en-GB"/>
        </w:rPr>
        <w:t xml:space="preserve"> </w:t>
      </w:r>
      <w:r w:rsidRPr="00BB556C">
        <w:rPr>
          <w:lang w:val="en-GB"/>
        </w:rPr>
        <w:t xml:space="preserve">are outside the scope of the review, </w:t>
      </w:r>
      <w:r w:rsidR="00D8507F">
        <w:rPr>
          <w:lang w:val="en-GB"/>
        </w:rPr>
        <w:t>they represent important</w:t>
      </w:r>
      <w:r w:rsidRPr="00BB556C">
        <w:rPr>
          <w:lang w:val="en-GB"/>
        </w:rPr>
        <w:t xml:space="preserve"> non-regulatory measure</w:t>
      </w:r>
      <w:r w:rsidR="00B634C0">
        <w:rPr>
          <w:lang w:val="en-GB"/>
        </w:rPr>
        <w:t>s</w:t>
      </w:r>
      <w:r w:rsidRPr="00BB556C">
        <w:rPr>
          <w:lang w:val="en-GB"/>
        </w:rPr>
        <w:t xml:space="preserve"> that could support </w:t>
      </w:r>
      <w:r w:rsidR="00ED520F">
        <w:rPr>
          <w:lang w:val="en-GB"/>
        </w:rPr>
        <w:t xml:space="preserve">the </w:t>
      </w:r>
      <w:r w:rsidRPr="00BB556C">
        <w:rPr>
          <w:lang w:val="en-GB"/>
        </w:rPr>
        <w:t>implementation of the Re</w:t>
      </w:r>
      <w:r w:rsidR="00E11239">
        <w:rPr>
          <w:lang w:val="en-GB"/>
        </w:rPr>
        <w:t>straints</w:t>
      </w:r>
      <w:r w:rsidRPr="00BB556C">
        <w:rPr>
          <w:lang w:val="en-GB"/>
        </w:rPr>
        <w:t xml:space="preserve"> Principles</w:t>
      </w:r>
      <w:r w:rsidR="00D91353">
        <w:rPr>
          <w:lang w:val="en-GB"/>
        </w:rPr>
        <w:t>.</w:t>
      </w:r>
      <w:r w:rsidR="00E6377A">
        <w:rPr>
          <w:lang w:val="en-GB"/>
        </w:rPr>
        <w:t xml:space="preserve"> </w:t>
      </w:r>
      <w:r w:rsidR="0019399F" w:rsidRPr="00D3476F">
        <w:t>The</w:t>
      </w:r>
      <w:r w:rsidR="00E6377A">
        <w:t>y</w:t>
      </w:r>
      <w:r w:rsidR="0019399F" w:rsidRPr="00D3476F">
        <w:t xml:space="preserve"> are </w:t>
      </w:r>
      <w:r w:rsidR="00F10D7D">
        <w:t>designed</w:t>
      </w:r>
      <w:r w:rsidR="0019399F" w:rsidRPr="00D3476F">
        <w:t xml:space="preserve"> to underpin cultural change across the aged care sector at an individual, organisational, and systemic level, supported by clearly defined governance roles.</w:t>
      </w:r>
    </w:p>
    <w:p w14:paraId="61C35C10" w14:textId="317B916F" w:rsidR="00600A09" w:rsidRDefault="00600A09">
      <w:pPr>
        <w:rPr>
          <w:lang w:val="en-GB"/>
        </w:rPr>
      </w:pPr>
      <w:r>
        <w:rPr>
          <w:lang w:val="en-GB"/>
        </w:rPr>
        <w:br w:type="page"/>
      </w:r>
    </w:p>
    <w:p w14:paraId="6C872291" w14:textId="77777777" w:rsidR="00172EEE" w:rsidRPr="00B75304" w:rsidRDefault="00172EEE" w:rsidP="00172EEE">
      <w:pPr>
        <w:pStyle w:val="Para"/>
        <w:rPr>
          <w:lang w:val="en-GB" w:eastAsia="en-AU"/>
        </w:rPr>
        <w:sectPr w:rsidR="00172EEE" w:rsidRPr="00B75304" w:rsidSect="000A054A">
          <w:type w:val="continuous"/>
          <w:pgSz w:w="11907" w:h="16840" w:code="9"/>
          <w:pgMar w:top="851" w:right="1134" w:bottom="851" w:left="1701" w:header="397" w:footer="567" w:gutter="0"/>
          <w:pgNumType w:start="1"/>
          <w:cols w:num="2" w:space="1418"/>
          <w:titlePg/>
          <w:docGrid w:linePitch="299"/>
          <w15:footnoteColumns w:val="1"/>
        </w:sectPr>
      </w:pPr>
    </w:p>
    <w:p w14:paraId="32E6A3CE" w14:textId="6C8F290F" w:rsidR="00172EEE" w:rsidRPr="00B75304" w:rsidRDefault="00172EEE" w:rsidP="003A3FEE">
      <w:pPr>
        <w:pStyle w:val="Heading2"/>
        <w:rPr>
          <w:lang w:val="en-GB"/>
        </w:rPr>
      </w:pPr>
      <w:bookmarkStart w:id="14" w:name="_Ref56596153"/>
      <w:bookmarkStart w:id="15" w:name="_Toc58392172"/>
      <w:r w:rsidRPr="000D2DB9">
        <w:rPr>
          <w:lang w:val="en-GB"/>
        </w:rPr>
        <w:lastRenderedPageBreak/>
        <w:t>Recommendations</w:t>
      </w:r>
      <w:bookmarkEnd w:id="14"/>
      <w:bookmarkEnd w:id="15"/>
    </w:p>
    <w:p w14:paraId="0AA90DA6" w14:textId="25154998" w:rsidR="00172EEE" w:rsidRPr="000D2DB9" w:rsidRDefault="00091E36" w:rsidP="003A3FEE">
      <w:pPr>
        <w:pStyle w:val="Para"/>
        <w:spacing w:after="360"/>
      </w:pPr>
      <w:r>
        <w:rPr>
          <w:bCs/>
          <w:noProof/>
          <w:color w:val="0079C1" w:themeColor="text2"/>
          <w:sz w:val="28"/>
          <w:szCs w:val="24"/>
          <w:lang w:eastAsia="en-AU"/>
        </w:rPr>
        <mc:AlternateContent>
          <mc:Choice Requires="wps">
            <w:drawing>
              <wp:anchor distT="0" distB="0" distL="114300" distR="114300" simplePos="0" relativeHeight="251658257" behindDoc="1" locked="0" layoutInCell="1" allowOverlap="1" wp14:anchorId="75EE382D" wp14:editId="15F72297">
                <wp:simplePos x="0" y="0"/>
                <wp:positionH relativeFrom="margin">
                  <wp:align>center</wp:align>
                </wp:positionH>
                <wp:positionV relativeFrom="page">
                  <wp:posOffset>1585246</wp:posOffset>
                </wp:positionV>
                <wp:extent cx="6012000" cy="8280000"/>
                <wp:effectExtent l="0" t="0" r="8255" b="6985"/>
                <wp:wrapNone/>
                <wp:docPr id="17" name="Rectangle 17" descr="Decorative"/>
                <wp:cNvGraphicFramePr/>
                <a:graphic xmlns:a="http://schemas.openxmlformats.org/drawingml/2006/main">
                  <a:graphicData uri="http://schemas.microsoft.com/office/word/2010/wordprocessingShape">
                    <wps:wsp>
                      <wps:cNvSpPr/>
                      <wps:spPr>
                        <a:xfrm>
                          <a:off x="0" y="0"/>
                          <a:ext cx="6012000" cy="82800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AB06224" id="Rectangle 17" o:spid="_x0000_s1026" alt="Decorative" style="position:absolute;margin-left:0;margin-top:124.8pt;width:473.4pt;height:651.95pt;z-index:-251658223;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" fillcolor="#e2f4ff [660]" stroked="f" strokeweight="2pt">
                <w10:wrap anchorx="margin" anchory="page"/>
              </v:rect>
            </w:pict>
          </mc:Fallback>
        </mc:AlternateContent>
      </w:r>
      <w:r w:rsidR="00DF643F">
        <w:t xml:space="preserve">The recommendations arising from this review are </w:t>
      </w:r>
      <w:r>
        <w:t xml:space="preserve">provided below. Further detail on the </w:t>
      </w:r>
      <w:r w:rsidR="003A3FEE">
        <w:t>background, purpose, and re</w:t>
      </w:r>
      <w:r w:rsidR="002908D3">
        <w:t>a</w:t>
      </w:r>
      <w:r w:rsidR="003A3FEE">
        <w:t>soning behind each recommendation is provided in Section </w:t>
      </w:r>
      <w:r w:rsidR="009209A6">
        <w:fldChar w:fldCharType="begin"/>
      </w:r>
      <w:r w:rsidR="009209A6">
        <w:instrText xml:space="preserve"> REF _Ref58248740 \r \h </w:instrText>
      </w:r>
      <w:r w:rsidR="009209A6">
        <w:fldChar w:fldCharType="separate"/>
      </w:r>
      <w:r w:rsidR="002A07CA">
        <w:t>4</w:t>
      </w:r>
      <w:r w:rsidR="009209A6">
        <w:fldChar w:fldCharType="end"/>
      </w:r>
      <w:r w:rsidR="003A3FEE">
        <w:t>.</w:t>
      </w:r>
    </w:p>
    <w:p w14:paraId="29EC98B5" w14:textId="77777777" w:rsidR="001D3C30" w:rsidRDefault="001D3C30" w:rsidP="00507298">
      <w:pPr>
        <w:pStyle w:val="Recommendation"/>
        <w:sectPr w:rsidR="001D3C30" w:rsidSect="00235460">
          <w:type w:val="continuous"/>
          <w:pgSz w:w="11907" w:h="16840" w:code="9"/>
          <w:pgMar w:top="851" w:right="1134" w:bottom="851" w:left="1701" w:header="397" w:footer="567" w:gutter="0"/>
          <w:cols w:space="567"/>
          <w:docGrid w:linePitch="299"/>
          <w15:footnoteColumns w:val="1"/>
        </w:sectPr>
      </w:pPr>
      <w:bookmarkStart w:id="16" w:name="_Ref56156770"/>
    </w:p>
    <w:p w14:paraId="505E41AF" w14:textId="3EE983B5" w:rsidR="00172EEE" w:rsidRPr="00EF2DB4" w:rsidRDefault="00172EEE" w:rsidP="00ED7B10">
      <w:pPr>
        <w:pStyle w:val="Recommendation"/>
        <w:numPr>
          <w:ilvl w:val="0"/>
          <w:numId w:val="48"/>
        </w:numPr>
        <w:spacing w:before="0"/>
      </w:pPr>
      <w:r w:rsidRPr="00EF2DB4">
        <w:t>Emphasise and support person</w:t>
      </w:r>
      <w:r w:rsidR="007E7292" w:rsidRPr="00EF2DB4">
        <w:noBreakHyphen/>
      </w:r>
      <w:r w:rsidRPr="00EF2DB4">
        <w:t>centred care</w:t>
      </w:r>
      <w:bookmarkEnd w:id="16"/>
    </w:p>
    <w:p w14:paraId="46719128" w14:textId="77777777" w:rsidR="004307A5" w:rsidRPr="00B75304" w:rsidRDefault="004307A5" w:rsidP="008610E8">
      <w:pPr>
        <w:pStyle w:val="Subhead2"/>
      </w:pPr>
      <w:r w:rsidRPr="00B75304">
        <w:t>Changes to the Restraints Principles</w:t>
      </w:r>
    </w:p>
    <w:p w14:paraId="1B09FF67" w14:textId="0A6C65C6" w:rsidR="002E3D8A" w:rsidRPr="002E3D8A" w:rsidRDefault="002E3D8A" w:rsidP="00EF2DB4">
      <w:pPr>
        <w:pStyle w:val="RecommendationList2"/>
      </w:pPr>
      <w:r w:rsidRPr="002E3D8A">
        <w:t xml:space="preserve">Consider </w:t>
      </w:r>
      <w:r w:rsidR="000773CA">
        <w:t>i</w:t>
      </w:r>
      <w:r w:rsidRPr="002E3D8A">
        <w:t xml:space="preserve">ncorporating references to aged care </w:t>
      </w:r>
      <w:r w:rsidR="000F3683">
        <w:t>consumer</w:t>
      </w:r>
      <w:r w:rsidRPr="002E3D8A">
        <w:t xml:space="preserve"> rights in the legislation.</w:t>
      </w:r>
    </w:p>
    <w:p w14:paraId="7682E8A1" w14:textId="7DB38C5A" w:rsidR="00172EEE" w:rsidRPr="00B75304" w:rsidRDefault="00172EEE" w:rsidP="008610E8">
      <w:pPr>
        <w:pStyle w:val="Subhead2"/>
      </w:pPr>
      <w:r w:rsidRPr="00B75304">
        <w:t>Other</w:t>
      </w:r>
      <w:r w:rsidR="006347B3" w:rsidRPr="00B75304">
        <w:t xml:space="preserve"> changes</w:t>
      </w:r>
    </w:p>
    <w:p w14:paraId="17236CD1" w14:textId="4C9F64C2" w:rsidR="00172EEE" w:rsidRPr="00B75304" w:rsidRDefault="00172EEE" w:rsidP="00EF2DB4">
      <w:pPr>
        <w:pStyle w:val="RecommendationList2"/>
      </w:pPr>
      <w:r w:rsidRPr="00B75304">
        <w:t>Continue to support education opportunities for providers to build understanding and skills in person-centred care</w:t>
      </w:r>
      <w:r w:rsidR="0046003B" w:rsidRPr="00B75304">
        <w:t>.</w:t>
      </w:r>
    </w:p>
    <w:p w14:paraId="45123902" w14:textId="5B7BB8F2" w:rsidR="00172EEE" w:rsidRPr="00B75304" w:rsidRDefault="00172EEE" w:rsidP="00EF2DB4">
      <w:pPr>
        <w:pStyle w:val="RecommendationList2"/>
      </w:pPr>
      <w:r w:rsidRPr="00B75304">
        <w:t xml:space="preserve">Clarify providers’ responsibilities in instances </w:t>
      </w:r>
      <w:r w:rsidR="00A05BCB">
        <w:t>where</w:t>
      </w:r>
      <w:r w:rsidR="00A05BCB" w:rsidRPr="00B75304">
        <w:t xml:space="preserve"> </w:t>
      </w:r>
      <w:r w:rsidRPr="00B75304">
        <w:t>restraint is the consumer’s choice</w:t>
      </w:r>
      <w:r w:rsidR="00A76A70" w:rsidRPr="00B75304">
        <w:t>.</w:t>
      </w:r>
    </w:p>
    <w:p w14:paraId="2A6DCFA0" w14:textId="22F0CA50" w:rsidR="004C37DB" w:rsidRPr="00B75304" w:rsidRDefault="00172EEE" w:rsidP="00EF2DB4">
      <w:pPr>
        <w:pStyle w:val="RecommendationList2"/>
      </w:pPr>
      <w:r w:rsidRPr="00B75304">
        <w:t xml:space="preserve">Consider the optimal staffing numbers and skill mix </w:t>
      </w:r>
      <w:r w:rsidR="005C1406" w:rsidRPr="00B75304">
        <w:t xml:space="preserve">(including allied health involvement) </w:t>
      </w:r>
      <w:r w:rsidR="00DB7FCB">
        <w:t xml:space="preserve">for each service </w:t>
      </w:r>
      <w:r w:rsidRPr="00B75304">
        <w:t>to deliver safe, high-quality, person-centred care</w:t>
      </w:r>
      <w:r w:rsidR="00A76A70" w:rsidRPr="00B75304">
        <w:t>.</w:t>
      </w:r>
      <w:r w:rsidR="00DB7FCB">
        <w:t xml:space="preserve"> This may vary between services based on residents’ needs.</w:t>
      </w:r>
    </w:p>
    <w:p w14:paraId="1B7D9DFE" w14:textId="0CF6B546" w:rsidR="00172EEE" w:rsidRPr="00123862" w:rsidRDefault="00F3134B" w:rsidP="00481A8A">
      <w:pPr>
        <w:pStyle w:val="Recommendation"/>
      </w:pPr>
      <w:r>
        <w:t>Strengthen</w:t>
      </w:r>
      <w:r w:rsidR="00172EEE" w:rsidRPr="00123862">
        <w:t xml:space="preserve"> and promote consent </w:t>
      </w:r>
      <w:r w:rsidR="00491E7D">
        <w:t>requirements</w:t>
      </w:r>
    </w:p>
    <w:p w14:paraId="3D22E3E7" w14:textId="77777777" w:rsidR="00172EEE" w:rsidRPr="00A76A70" w:rsidRDefault="00172EEE" w:rsidP="00481A8A">
      <w:pPr>
        <w:pStyle w:val="Subhead2"/>
      </w:pPr>
      <w:r w:rsidRPr="00A76A70">
        <w:t>Changes to the Restraints Principles</w:t>
      </w:r>
    </w:p>
    <w:p w14:paraId="069E0D14" w14:textId="3ED22E67" w:rsidR="00936F52" w:rsidRPr="00936F52" w:rsidRDefault="00936F52" w:rsidP="00936F52">
      <w:pPr>
        <w:pStyle w:val="ParaKeep"/>
        <w:rPr>
          <w:lang w:val="en-GB"/>
        </w:rPr>
      </w:pPr>
      <w:r w:rsidRPr="00936F52">
        <w:rPr>
          <w:lang w:val="en-GB"/>
        </w:rPr>
        <w:t>This review identified a need to clarify consent requirements within the context of the Restraints Principles. Areas for consideration include:</w:t>
      </w:r>
    </w:p>
    <w:p w14:paraId="78685B54" w14:textId="7CB61CB8" w:rsidR="00936F52" w:rsidRPr="00936F52" w:rsidRDefault="009F5504" w:rsidP="00EF2DB4">
      <w:pPr>
        <w:pStyle w:val="RecommendationList2"/>
      </w:pPr>
      <w:r>
        <w:t>Clarify</w:t>
      </w:r>
      <w:r w:rsidR="00936F52" w:rsidRPr="00936F52">
        <w:t xml:space="preserve"> that state and territory requirements regarding informed consent apply to both physical and chemical restraint.</w:t>
      </w:r>
    </w:p>
    <w:p w14:paraId="258EDFD7" w14:textId="7B5A3508" w:rsidR="00172EEE" w:rsidRPr="00B75304" w:rsidRDefault="00936F52" w:rsidP="00EF2DB4">
      <w:pPr>
        <w:pStyle w:val="RecommendationList2"/>
      </w:pPr>
      <w:r w:rsidRPr="00936F52">
        <w:t xml:space="preserve">Reinforce the rights of the </w:t>
      </w:r>
      <w:r w:rsidR="00CA7BFF">
        <w:t>consumer</w:t>
      </w:r>
      <w:r w:rsidRPr="00936F52">
        <w:t xml:space="preserve"> in making decisions about their care.</w:t>
      </w:r>
    </w:p>
    <w:p w14:paraId="2D5CA1EF" w14:textId="778F6832" w:rsidR="00026B84" w:rsidRDefault="00172EEE" w:rsidP="00EF2DB4">
      <w:pPr>
        <w:pStyle w:val="RecommendationList2"/>
      </w:pPr>
      <w:r w:rsidRPr="00B75304">
        <w:t>Revis</w:t>
      </w:r>
      <w:r w:rsidR="007B0FD6">
        <w:t>e</w:t>
      </w:r>
      <w:r w:rsidRPr="00B75304">
        <w:t xml:space="preserve"> ‘consumer representative’ terminology or </w:t>
      </w:r>
      <w:r w:rsidR="000976A4">
        <w:t xml:space="preserve">clarify </w:t>
      </w:r>
      <w:r w:rsidRPr="00B75304">
        <w:t>its definition</w:t>
      </w:r>
      <w:r w:rsidR="000976A4">
        <w:t>.</w:t>
      </w:r>
    </w:p>
    <w:p w14:paraId="650BC9A7" w14:textId="2B112741" w:rsidR="006347B3" w:rsidRPr="00B75304" w:rsidRDefault="00C942C2" w:rsidP="00E678E1">
      <w:pPr>
        <w:pStyle w:val="Subhead2"/>
        <w:spacing w:before="120"/>
      </w:pPr>
      <w:r>
        <w:br w:type="column"/>
      </w:r>
      <w:r w:rsidR="006347B3" w:rsidRPr="00B75304">
        <w:t>Other changes</w:t>
      </w:r>
    </w:p>
    <w:p w14:paraId="5C977886" w14:textId="62BC2174" w:rsidR="00F61232" w:rsidRPr="00507298" w:rsidRDefault="00F61232" w:rsidP="0058423B">
      <w:pPr>
        <w:pStyle w:val="RecommendationList2"/>
      </w:pPr>
      <w:r>
        <w:t xml:space="preserve">Work with </w:t>
      </w:r>
      <w:r w:rsidRPr="00507298">
        <w:t>provider and health professional peak bodies to develop and promote tools and educational materials</w:t>
      </w:r>
      <w:r w:rsidRPr="00507298" w:rsidDel="00D80285">
        <w:t xml:space="preserve"> </w:t>
      </w:r>
      <w:r w:rsidR="00D80285">
        <w:t>to</w:t>
      </w:r>
      <w:r w:rsidR="00D80285" w:rsidRPr="00507298">
        <w:t xml:space="preserve"> </w:t>
      </w:r>
      <w:r w:rsidRPr="00507298">
        <w:t>support best practice for assessing capacity and obtaining informed consent</w:t>
      </w:r>
      <w:r w:rsidR="003C27B3">
        <w:t xml:space="preserve"> (</w:t>
      </w:r>
      <w:r w:rsidR="00A951B9" w:rsidRPr="00507298">
        <w:t>where such material does not already exist</w:t>
      </w:r>
      <w:r w:rsidR="003C27B3">
        <w:t>).</w:t>
      </w:r>
      <w:r w:rsidRPr="00507298">
        <w:t xml:space="preserve"> </w:t>
      </w:r>
      <w:r w:rsidR="003C27B3">
        <w:t xml:space="preserve">This should </w:t>
      </w:r>
      <w:r w:rsidRPr="00507298">
        <w:t>includ</w:t>
      </w:r>
      <w:r w:rsidR="003C27B3">
        <w:t>e</w:t>
      </w:r>
      <w:r w:rsidRPr="00507298">
        <w:t xml:space="preserve"> when, how, and how often assessments and consent procedures should be conducted and documented.</w:t>
      </w:r>
    </w:p>
    <w:p w14:paraId="39F79056" w14:textId="7AEEA7C2" w:rsidR="00F61232" w:rsidRPr="00507298" w:rsidRDefault="00F61232" w:rsidP="00507298">
      <w:pPr>
        <w:pStyle w:val="RecommendationList2"/>
      </w:pPr>
      <w:r w:rsidRPr="00507298">
        <w:t>Work with relevant state and territory bodies to develop and disseminate clear, plain language information and tools to support providers and prescribers to comply with both the Restraints Principles and jurisdictional guardianship and related legislation</w:t>
      </w:r>
      <w:r w:rsidR="00AE67A1">
        <w:t xml:space="preserve"> (</w:t>
      </w:r>
      <w:r w:rsidR="00AE67A1" w:rsidRPr="00507298">
        <w:t>where such material does not already exist</w:t>
      </w:r>
      <w:r w:rsidR="00AE67A1">
        <w:t>)</w:t>
      </w:r>
      <w:r w:rsidRPr="00507298">
        <w:t xml:space="preserve">. </w:t>
      </w:r>
    </w:p>
    <w:p w14:paraId="6968FD0B" w14:textId="57B7276D" w:rsidR="00F61232" w:rsidRPr="00507298" w:rsidRDefault="00F61232" w:rsidP="00507298">
      <w:pPr>
        <w:pStyle w:val="RecommendationList2"/>
      </w:pPr>
      <w:r w:rsidRPr="00507298">
        <w:t>Work with consumer peak bodies to develop and promote appropriately tailored, plain language resources</w:t>
      </w:r>
      <w:r w:rsidRPr="00507298" w:rsidDel="00B253C2">
        <w:t xml:space="preserve"> </w:t>
      </w:r>
      <w:r w:rsidRPr="00507298">
        <w:t xml:space="preserve">on informed consent and the appointment of substitute decision makers </w:t>
      </w:r>
      <w:r w:rsidR="00B253C2">
        <w:t>(</w:t>
      </w:r>
      <w:r w:rsidR="00B253C2" w:rsidRPr="00507298">
        <w:t>where such material does not already exist</w:t>
      </w:r>
      <w:r w:rsidR="00B253C2">
        <w:t>)</w:t>
      </w:r>
      <w:r w:rsidRPr="00507298">
        <w:t>.</w:t>
      </w:r>
    </w:p>
    <w:p w14:paraId="7BC08BF9" w14:textId="32B774FA" w:rsidR="00172EEE" w:rsidRPr="00507298" w:rsidRDefault="00172EEE" w:rsidP="00507298">
      <w:pPr>
        <w:pStyle w:val="RecommendationList2"/>
      </w:pPr>
      <w:r w:rsidRPr="00507298">
        <w:t xml:space="preserve">Provide guidance on acceptable timeframes for informing a resident’s representative that restraint has been used, if it was not possible to obtain informed consent prior to use. </w:t>
      </w:r>
      <w:r w:rsidR="00F61232" w:rsidRPr="00507298">
        <w:t xml:space="preserve">Include an </w:t>
      </w:r>
      <w:r w:rsidRPr="00507298">
        <w:t xml:space="preserve">operational </w:t>
      </w:r>
      <w:r w:rsidR="00F61232" w:rsidRPr="00507298">
        <w:t>meaning of ‘as soon as practicable’</w:t>
      </w:r>
      <w:r w:rsidRPr="00507298">
        <w:t xml:space="preserve"> to give providers a frame of reference </w:t>
      </w:r>
      <w:r w:rsidR="00C859B1">
        <w:t>to develop</w:t>
      </w:r>
      <w:r w:rsidRPr="00507298">
        <w:t xml:space="preserve"> policies and </w:t>
      </w:r>
      <w:r w:rsidR="00C859B1">
        <w:t xml:space="preserve">measure </w:t>
      </w:r>
      <w:r w:rsidRPr="00507298">
        <w:t>practice.</w:t>
      </w:r>
    </w:p>
    <w:p w14:paraId="24C6CEC3" w14:textId="77777777" w:rsidR="00754715" w:rsidRPr="00B75304" w:rsidRDefault="00754715" w:rsidP="00507298">
      <w:pPr>
        <w:pStyle w:val="RecommendationList2"/>
      </w:pPr>
      <w:r w:rsidRPr="00507298">
        <w:t xml:space="preserve">Develop </w:t>
      </w:r>
      <w:r w:rsidR="00007072" w:rsidRPr="00507298">
        <w:t>resources</w:t>
      </w:r>
      <w:r w:rsidRPr="00507298">
        <w:t xml:space="preserve"> and training to support staff</w:t>
      </w:r>
      <w:r w:rsidR="00A00F7A" w:rsidRPr="00507298">
        <w:t xml:space="preserve"> to understand </w:t>
      </w:r>
      <w:r w:rsidR="009B53AC" w:rsidRPr="00507298">
        <w:t xml:space="preserve">and comply with </w:t>
      </w:r>
      <w:r w:rsidR="004A21DD" w:rsidRPr="00507298">
        <w:t xml:space="preserve">their responsibilities when </w:t>
      </w:r>
      <w:r w:rsidR="009B53AC" w:rsidRPr="00507298">
        <w:t xml:space="preserve">informed </w:t>
      </w:r>
      <w:r w:rsidR="004A21DD" w:rsidRPr="00507298">
        <w:t xml:space="preserve">consent </w:t>
      </w:r>
      <w:r w:rsidR="009B53AC" w:rsidRPr="00507298">
        <w:t>cannot be obtaine</w:t>
      </w:r>
      <w:r w:rsidR="009B53AC">
        <w:t>d prior to</w:t>
      </w:r>
      <w:r w:rsidR="009C02C0">
        <w:t xml:space="preserve"> the use of restraint</w:t>
      </w:r>
      <w:r w:rsidR="00A00F7A">
        <w:t xml:space="preserve"> </w:t>
      </w:r>
      <w:r w:rsidR="009B53AC">
        <w:t xml:space="preserve">(i.e. </w:t>
      </w:r>
      <w:r w:rsidR="00A00F7A">
        <w:t>in an emergency</w:t>
      </w:r>
      <w:r w:rsidR="009B53AC">
        <w:t>)</w:t>
      </w:r>
      <w:r w:rsidR="009C02C0">
        <w:t>.</w:t>
      </w:r>
    </w:p>
    <w:p w14:paraId="4C9EA453" w14:textId="3BBD7C6B" w:rsidR="00172EEE" w:rsidRPr="00123862" w:rsidRDefault="00AA0A65" w:rsidP="004E1465">
      <w:pPr>
        <w:pStyle w:val="Recommendation"/>
        <w:spacing w:before="0"/>
      </w:pPr>
      <w:r>
        <w:rPr>
          <w:bCs w:val="0"/>
          <w:noProof/>
          <w:sz w:val="28"/>
          <w:szCs w:val="24"/>
          <w:lang w:val="en-AU" w:eastAsia="en-AU"/>
        </w:rPr>
        <w:lastRenderedPageBreak/>
        <mc:AlternateContent>
          <mc:Choice Requires="wps">
            <w:drawing>
              <wp:anchor distT="0" distB="0" distL="114300" distR="114300" simplePos="0" relativeHeight="251658260" behindDoc="1" locked="0" layoutInCell="1" allowOverlap="1" wp14:anchorId="1007C3E3" wp14:editId="6FCF6F21">
                <wp:simplePos x="0" y="0"/>
                <wp:positionH relativeFrom="margin">
                  <wp:align>center</wp:align>
                </wp:positionH>
                <wp:positionV relativeFrom="margin">
                  <wp:align>bottom</wp:align>
                </wp:positionV>
                <wp:extent cx="6011545" cy="9000000"/>
                <wp:effectExtent l="0" t="0" r="8255" b="0"/>
                <wp:wrapNone/>
                <wp:docPr id="18" name="Rectangle 18" descr="Decorative"/>
                <wp:cNvGraphicFramePr/>
                <a:graphic xmlns:a="http://schemas.openxmlformats.org/drawingml/2006/main">
                  <a:graphicData uri="http://schemas.microsoft.com/office/word/2010/wordprocessingShape">
                    <wps:wsp>
                      <wps:cNvSpPr/>
                      <wps:spPr>
                        <a:xfrm>
                          <a:off x="0" y="0"/>
                          <a:ext cx="6011545" cy="90000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6DBE0FD" id="Rectangle 18" o:spid="_x0000_s1026" alt="Decorative" style="position:absolute;margin-left:0;margin-top:0;width:473.35pt;height:708.65pt;z-index:-251658220;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" fillcolor="#e2f4ff [660]" stroked="f" strokeweight="2pt">
                <w10:wrap anchorx="margin" anchory="margin"/>
              </v:rect>
            </w:pict>
          </mc:Fallback>
        </mc:AlternateContent>
      </w:r>
      <w:r w:rsidR="00172EEE" w:rsidRPr="00123862">
        <w:t>Improve consumer awareness of the Restraints Principles</w:t>
      </w:r>
    </w:p>
    <w:p w14:paraId="3A00528E" w14:textId="77777777" w:rsidR="006347B3" w:rsidRPr="00B75304" w:rsidRDefault="006347B3" w:rsidP="008610E8">
      <w:pPr>
        <w:pStyle w:val="Subhead2"/>
      </w:pPr>
      <w:r w:rsidRPr="00B75304">
        <w:t>Changes to the Restraints Principles</w:t>
      </w:r>
    </w:p>
    <w:p w14:paraId="5D2A2411" w14:textId="77777777" w:rsidR="002E3081" w:rsidRDefault="00172EEE" w:rsidP="002E3081">
      <w:pPr>
        <w:pStyle w:val="Para"/>
      </w:pPr>
      <w:r w:rsidRPr="00321B4D">
        <w:t>No changes to the Restraints Principles are recommended</w:t>
      </w:r>
      <w:r w:rsidR="004A73CF">
        <w:t>.</w:t>
      </w:r>
    </w:p>
    <w:p w14:paraId="18176E93" w14:textId="454AAF0B" w:rsidR="006347B3" w:rsidRPr="00B75304" w:rsidRDefault="006347B3" w:rsidP="008610E8">
      <w:pPr>
        <w:pStyle w:val="Subhead2"/>
      </w:pPr>
      <w:r w:rsidRPr="00B75304">
        <w:t>Other changes</w:t>
      </w:r>
    </w:p>
    <w:p w14:paraId="55D5C239" w14:textId="2AB16BD0" w:rsidR="00172EEE" w:rsidRPr="00B75304" w:rsidRDefault="00172EEE" w:rsidP="00D834F2">
      <w:pPr>
        <w:pStyle w:val="RecommendationList2"/>
      </w:pPr>
      <w:r w:rsidRPr="00B75304">
        <w:t>Develop consumer resources about the Restraints Principles</w:t>
      </w:r>
      <w:r w:rsidR="00553A60">
        <w:t xml:space="preserve">, </w:t>
      </w:r>
      <w:r w:rsidR="0072320F">
        <w:t xml:space="preserve">with a focus </w:t>
      </w:r>
      <w:r w:rsidR="001A31F5">
        <w:t>on</w:t>
      </w:r>
      <w:r w:rsidRPr="00B75304">
        <w:t xml:space="preserve"> consumer</w:t>
      </w:r>
      <w:r>
        <w:t xml:space="preserve"> rights</w:t>
      </w:r>
      <w:r w:rsidR="00570DD4">
        <w:t>.</w:t>
      </w:r>
      <w:r>
        <w:t xml:space="preserve"> </w:t>
      </w:r>
      <w:r w:rsidR="00570DD4">
        <w:t>These resources should be</w:t>
      </w:r>
      <w:r w:rsidRPr="00B75304">
        <w:t xml:space="preserve"> easy to understand and available in different formats and languages.</w:t>
      </w:r>
    </w:p>
    <w:p w14:paraId="13B7C31A" w14:textId="64DA5BA8" w:rsidR="00080490" w:rsidRDefault="001D0047" w:rsidP="00080490">
      <w:pPr>
        <w:pStyle w:val="RecommendationList2"/>
      </w:pPr>
      <w:r>
        <w:t>Encourage</w:t>
      </w:r>
      <w:r w:rsidR="00080490">
        <w:t xml:space="preserve"> aged care homes to disseminate these resources to residents and their family members, and support staff to proactively engage with residents and their families to discuss restraint.</w:t>
      </w:r>
    </w:p>
    <w:p w14:paraId="022F9667" w14:textId="74F5CB5D" w:rsidR="00172EEE" w:rsidRPr="00123862" w:rsidRDefault="00172EEE" w:rsidP="00507298">
      <w:pPr>
        <w:pStyle w:val="Recommendation"/>
      </w:pPr>
      <w:r w:rsidRPr="00123862">
        <w:t>Clarify the definition of physical restraint</w:t>
      </w:r>
    </w:p>
    <w:p w14:paraId="76A9A8FC" w14:textId="32A4A501" w:rsidR="00172EEE" w:rsidRPr="00B75304" w:rsidRDefault="00172EEE" w:rsidP="008610E8">
      <w:pPr>
        <w:pStyle w:val="Subhead2"/>
      </w:pPr>
      <w:r w:rsidRPr="00B75304">
        <w:t>Changes to the Restraints Principles</w:t>
      </w:r>
    </w:p>
    <w:p w14:paraId="22D5EF21" w14:textId="2E51F9EE" w:rsidR="00B04006" w:rsidRPr="00B04006" w:rsidRDefault="00765DEE" w:rsidP="006647ED">
      <w:pPr>
        <w:pStyle w:val="RecommendationList2"/>
      </w:pPr>
      <w:bookmarkStart w:id="17" w:name="_Ref56544264"/>
      <w:r w:rsidRPr="00B04006">
        <w:t>Consider adopting the</w:t>
      </w:r>
      <w:r w:rsidR="00DB4F1A">
        <w:t xml:space="preserve"> definition of the</w:t>
      </w:r>
      <w:r w:rsidRPr="00B04006">
        <w:t xml:space="preserve"> five types of restrictive practices </w:t>
      </w:r>
      <w:r w:rsidR="008850A3" w:rsidRPr="00B04006">
        <w:t xml:space="preserve">described in the </w:t>
      </w:r>
      <w:r w:rsidR="00231A88" w:rsidRPr="00231A88">
        <w:rPr>
          <w:i/>
          <w:iCs/>
        </w:rPr>
        <w:t>National Disability Insurance Scheme (Restrictive Practices and Behaviour Support) Rules 2018</w:t>
      </w:r>
      <w:r w:rsidR="00231A88">
        <w:t xml:space="preserve"> (</w:t>
      </w:r>
      <w:r w:rsidR="008850A3" w:rsidRPr="00B04006">
        <w:t xml:space="preserve">NDIS </w:t>
      </w:r>
      <w:r w:rsidR="00181832">
        <w:t>R</w:t>
      </w:r>
      <w:r w:rsidR="008850A3" w:rsidRPr="00B04006">
        <w:t>ules</w:t>
      </w:r>
      <w:r w:rsidR="00231A88">
        <w:t>)</w:t>
      </w:r>
      <w:r w:rsidR="008850A3">
        <w:t xml:space="preserve"> </w:t>
      </w:r>
      <w:r w:rsidRPr="00B04006">
        <w:t>(physical restraint, chemical restraint, mechanical restraint, environmental restraint and seclusion</w:t>
      </w:r>
      <w:bookmarkEnd w:id="17"/>
      <w:r w:rsidRPr="00B04006">
        <w:t>).</w:t>
      </w:r>
    </w:p>
    <w:p w14:paraId="3C9D4273" w14:textId="67E6F871" w:rsidR="006347B3" w:rsidRPr="00B75304" w:rsidRDefault="006347B3" w:rsidP="008610E8">
      <w:pPr>
        <w:pStyle w:val="Subhead2"/>
      </w:pPr>
      <w:r w:rsidRPr="00B75304">
        <w:t>Other changes</w:t>
      </w:r>
    </w:p>
    <w:p w14:paraId="403F0ED5" w14:textId="44E6FC76" w:rsidR="00172EEE" w:rsidRDefault="007D349A" w:rsidP="00D834F2">
      <w:pPr>
        <w:pStyle w:val="RecommendationList2"/>
      </w:pPr>
      <w:r w:rsidRPr="00B75304">
        <w:t>C</w:t>
      </w:r>
      <w:r w:rsidR="00172EEE" w:rsidRPr="00B75304">
        <w:t xml:space="preserve">ontinue to develop supporting materials and education </w:t>
      </w:r>
      <w:r w:rsidR="00AB1931" w:rsidRPr="00B75304">
        <w:t xml:space="preserve">resources </w:t>
      </w:r>
      <w:r w:rsidR="00172EEE" w:rsidRPr="00B75304">
        <w:t>for providers</w:t>
      </w:r>
      <w:r w:rsidR="00AB1931" w:rsidRPr="00B75304">
        <w:t>,</w:t>
      </w:r>
      <w:r w:rsidR="00172EEE" w:rsidRPr="00B75304">
        <w:t xml:space="preserve"> to build a clear understanding of physical restraint. This should include a library of examples and scenarios to clarify areas of confusion.</w:t>
      </w:r>
    </w:p>
    <w:p w14:paraId="4E28CD6E" w14:textId="25B1E470" w:rsidR="00172EEE" w:rsidRPr="00123862" w:rsidRDefault="00507298" w:rsidP="00507298">
      <w:pPr>
        <w:pStyle w:val="Recommendation"/>
      </w:pPr>
      <w:r>
        <w:br w:type="column"/>
      </w:r>
      <w:r w:rsidR="00172EEE" w:rsidRPr="00123862">
        <w:t>Improve understanding of chemical restraint</w:t>
      </w:r>
    </w:p>
    <w:p w14:paraId="14F44717" w14:textId="44B1FA33" w:rsidR="006347B3" w:rsidRPr="00B75304" w:rsidRDefault="006347B3" w:rsidP="00A62C81">
      <w:pPr>
        <w:pStyle w:val="Subhead2"/>
        <w:spacing w:before="120" w:after="0"/>
      </w:pPr>
      <w:r w:rsidRPr="00B75304">
        <w:t>Changes to the Restraints Principles</w:t>
      </w:r>
    </w:p>
    <w:p w14:paraId="0E5DDCD1" w14:textId="128CA051" w:rsidR="00172EEE" w:rsidRPr="00B75304" w:rsidRDefault="00F2731A" w:rsidP="00022CC5">
      <w:pPr>
        <w:pStyle w:val="RecommendationList2"/>
      </w:pPr>
      <w:bookmarkStart w:id="18" w:name="_Hlk57654100"/>
      <w:r>
        <w:t>Consider adopting</w:t>
      </w:r>
      <w:r w:rsidR="00022CC5">
        <w:t xml:space="preserve"> the definition of chemical restraint </w:t>
      </w:r>
      <w:r w:rsidR="00B92E08">
        <w:t>described</w:t>
      </w:r>
      <w:r w:rsidR="00022CC5">
        <w:t xml:space="preserve"> in the NDIS Rules.</w:t>
      </w:r>
      <w:bookmarkEnd w:id="18"/>
    </w:p>
    <w:p w14:paraId="15384869" w14:textId="7CA1B212" w:rsidR="006347B3" w:rsidRPr="00B75304" w:rsidRDefault="006347B3" w:rsidP="00A62C81">
      <w:pPr>
        <w:pStyle w:val="Subhead2"/>
        <w:spacing w:before="120" w:after="0"/>
      </w:pPr>
      <w:r w:rsidRPr="00B75304">
        <w:t>Other changes</w:t>
      </w:r>
    </w:p>
    <w:p w14:paraId="3E5323FA" w14:textId="68D700CD" w:rsidR="00C23559" w:rsidRDefault="00C23559" w:rsidP="006647ED">
      <w:pPr>
        <w:pStyle w:val="RecommendationList2"/>
      </w:pPr>
      <w:r>
        <w:t xml:space="preserve">Develop resources to support understanding of the legislated definition of chemical restraint. </w:t>
      </w:r>
    </w:p>
    <w:p w14:paraId="169801BE" w14:textId="77777777" w:rsidR="00172EEE" w:rsidRPr="00B75304" w:rsidRDefault="00172EEE" w:rsidP="00C23559">
      <w:pPr>
        <w:pStyle w:val="RecommendationList2"/>
      </w:pPr>
      <w:r w:rsidRPr="00B75304">
        <w:t>Encourage prescribers to document whether medication is being used for the purpose of restraint.</w:t>
      </w:r>
    </w:p>
    <w:p w14:paraId="60879A48" w14:textId="67C8B8D5" w:rsidR="00C23559" w:rsidRDefault="003033CF" w:rsidP="006647ED">
      <w:pPr>
        <w:pStyle w:val="RecommendationList2"/>
      </w:pPr>
      <w:r>
        <w:t xml:space="preserve">Clarify the </w:t>
      </w:r>
      <w:r w:rsidR="003F79DC">
        <w:t>purpose</w:t>
      </w:r>
      <w:r>
        <w:t xml:space="preserve"> of</w:t>
      </w:r>
      <w:r w:rsidR="00C23559">
        <w:t xml:space="preserve"> the Aged Care Quality and Safety Commission (the Commission) self-assessment tool </w:t>
      </w:r>
      <w:r w:rsidR="008C0962">
        <w:t>in</w:t>
      </w:r>
      <w:r w:rsidR="00C23559">
        <w:t xml:space="preserve"> </w:t>
      </w:r>
      <w:r w:rsidR="00FC402F">
        <w:t>support</w:t>
      </w:r>
      <w:r w:rsidR="008C0962">
        <w:t>ing</w:t>
      </w:r>
      <w:r w:rsidR="00FC402F">
        <w:t xml:space="preserve"> services to monitor and review </w:t>
      </w:r>
      <w:r w:rsidR="00C23559">
        <w:t>the use of psychotropic medications and their use as chemical restraint.</w:t>
      </w:r>
    </w:p>
    <w:p w14:paraId="47D61BA2" w14:textId="16D04A08" w:rsidR="00C23559" w:rsidRDefault="00C23559" w:rsidP="006647ED">
      <w:pPr>
        <w:pStyle w:val="RecommendationList2"/>
      </w:pPr>
      <w:r>
        <w:t>Continue to offer and evaluate education initiatives that communicate the limited effectiveness of psychotropic medications in addressing behavioural and psychological symptoms of dementia (BPSD) and support the implementation of alternative strategies.</w:t>
      </w:r>
    </w:p>
    <w:p w14:paraId="0D1BD44C" w14:textId="1B4A7E23" w:rsidR="00172EEE" w:rsidRPr="00123862" w:rsidRDefault="0073083B" w:rsidP="0073083B">
      <w:pPr>
        <w:pStyle w:val="Recommendation"/>
      </w:pPr>
      <w:r>
        <w:br w:type="column"/>
      </w:r>
      <w:r w:rsidR="00666804">
        <w:rPr>
          <w:bCs w:val="0"/>
          <w:noProof/>
          <w:sz w:val="28"/>
          <w:szCs w:val="24"/>
          <w:lang w:val="en-AU" w:eastAsia="en-AU"/>
        </w:rPr>
        <w:lastRenderedPageBreak/>
        <mc:AlternateContent>
          <mc:Choice Requires="wps">
            <w:drawing>
              <wp:anchor distT="0" distB="0" distL="114300" distR="114300" simplePos="0" relativeHeight="251658258" behindDoc="1" locked="0" layoutInCell="1" allowOverlap="1" wp14:anchorId="040A6720" wp14:editId="5518267F">
                <wp:simplePos x="0" y="0"/>
                <wp:positionH relativeFrom="margin">
                  <wp:posOffset>-126989</wp:posOffset>
                </wp:positionH>
                <wp:positionV relativeFrom="margin">
                  <wp:align>bottom</wp:align>
                </wp:positionV>
                <wp:extent cx="6011545" cy="9004515"/>
                <wp:effectExtent l="0" t="0" r="8255" b="6350"/>
                <wp:wrapNone/>
                <wp:docPr id="19" name="Rectangle 19" descr="Decorative"/>
                <wp:cNvGraphicFramePr/>
                <a:graphic xmlns:a="http://schemas.openxmlformats.org/drawingml/2006/main">
                  <a:graphicData uri="http://schemas.microsoft.com/office/word/2010/wordprocessingShape">
                    <wps:wsp>
                      <wps:cNvSpPr/>
                      <wps:spPr>
                        <a:xfrm>
                          <a:off x="0" y="0"/>
                          <a:ext cx="6011545" cy="900451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18350A8" id="Rectangle 19" o:spid="_x0000_s1026" alt="Decorative" style="position:absolute;margin-left:-10pt;margin-top:0;width:473.35pt;height:709pt;z-index:-251658222;visibility:visible;mso-wrap-style:square;mso-width-percent:0;mso-height-percent:0;mso-wrap-distance-left:9pt;mso-wrap-distance-top:0;mso-wrap-distance-right:9pt;mso-wrap-distance-bottom:0;mso-position-horizontal:absolute;mso-position-horizontal-relative:margin;mso-position-vertical:bottom;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" fillcolor="#e2f4ff [660]" stroked="f" strokeweight="2pt">
                <w10:wrap anchorx="margin" anchory="margin"/>
              </v:rect>
            </w:pict>
          </mc:Fallback>
        </mc:AlternateContent>
      </w:r>
      <w:r w:rsidR="00172EEE" w:rsidRPr="00123862">
        <w:t>Clarify responsibilities for minimising, monitoring and review</w:t>
      </w:r>
      <w:r w:rsidR="00160115">
        <w:t>ing</w:t>
      </w:r>
      <w:r w:rsidR="00172EEE" w:rsidRPr="00123862">
        <w:t xml:space="preserve"> chemical restraint</w:t>
      </w:r>
    </w:p>
    <w:p w14:paraId="7FAC2725" w14:textId="76B0E8CD" w:rsidR="00172EEE" w:rsidRPr="00B75304" w:rsidRDefault="00172EEE" w:rsidP="004631CD">
      <w:pPr>
        <w:pStyle w:val="Subhead2"/>
        <w:spacing w:before="120"/>
      </w:pPr>
      <w:r w:rsidRPr="00B75304">
        <w:t>Changes to the Restraints Principles</w:t>
      </w:r>
    </w:p>
    <w:p w14:paraId="44934625" w14:textId="31957828" w:rsidR="0055487D" w:rsidRPr="0055487D" w:rsidRDefault="0055487D" w:rsidP="006647ED">
      <w:pPr>
        <w:pStyle w:val="RecommendationList2"/>
      </w:pPr>
      <w:r w:rsidRPr="0055487D">
        <w:t xml:space="preserve">Expand requirements for providers to monitor other measures of </w:t>
      </w:r>
      <w:r w:rsidR="001727C9">
        <w:t>consumer</w:t>
      </w:r>
      <w:r w:rsidR="00981296">
        <w:t xml:space="preserve"> </w:t>
      </w:r>
      <w:r w:rsidRPr="0055487D">
        <w:t>safety and wellbeing, in addition to distress and harm.</w:t>
      </w:r>
    </w:p>
    <w:p w14:paraId="21A7A79F" w14:textId="0778D9DF" w:rsidR="00172EEE" w:rsidRPr="00B75304" w:rsidRDefault="00172EEE" w:rsidP="004631CD">
      <w:pPr>
        <w:pStyle w:val="Subhead2"/>
        <w:spacing w:before="120"/>
      </w:pPr>
      <w:r w:rsidRPr="00B75304">
        <w:t>Other</w:t>
      </w:r>
      <w:r w:rsidR="006347B3" w:rsidRPr="00B75304">
        <w:t xml:space="preserve"> changes</w:t>
      </w:r>
    </w:p>
    <w:p w14:paraId="37D6438C" w14:textId="3723020A" w:rsidR="00172EEE" w:rsidRPr="00B75304" w:rsidRDefault="00172EEE" w:rsidP="00D834F2">
      <w:pPr>
        <w:pStyle w:val="RecommendationList2"/>
      </w:pPr>
      <w:r w:rsidRPr="00B75304">
        <w:t>Identify and promote clinical guidelines for monitoring and review</w:t>
      </w:r>
      <w:r w:rsidR="00A832C8">
        <w:t>ing</w:t>
      </w:r>
      <w:r w:rsidRPr="00B75304">
        <w:t xml:space="preserve"> psychotropic medications, and </w:t>
      </w:r>
      <w:r w:rsidR="004D72B6" w:rsidRPr="00B75304">
        <w:t xml:space="preserve">explain </w:t>
      </w:r>
      <w:r w:rsidRPr="00B75304">
        <w:t xml:space="preserve">the circumstances </w:t>
      </w:r>
      <w:r w:rsidR="006F48F7">
        <w:t>where</w:t>
      </w:r>
      <w:r w:rsidR="002C72D2" w:rsidRPr="00B75304">
        <w:t xml:space="preserve"> </w:t>
      </w:r>
      <w:r w:rsidR="004D72B6" w:rsidRPr="00B75304">
        <w:t>closer monitoring is</w:t>
      </w:r>
      <w:r w:rsidRPr="00B75304">
        <w:t xml:space="preserve"> require</w:t>
      </w:r>
      <w:r w:rsidR="004D72B6" w:rsidRPr="00B75304">
        <w:t>d</w:t>
      </w:r>
      <w:r w:rsidR="005B6B04" w:rsidRPr="00B75304">
        <w:t>.</w:t>
      </w:r>
    </w:p>
    <w:p w14:paraId="79D231FE" w14:textId="77777777" w:rsidR="00172EEE" w:rsidRPr="00B75304" w:rsidRDefault="00172EEE" w:rsidP="00D834F2">
      <w:pPr>
        <w:pStyle w:val="RecommendationList2"/>
      </w:pPr>
      <w:r w:rsidRPr="00B75304">
        <w:t>Support mechanisms that promote collaborative approaches to medication review</w:t>
      </w:r>
      <w:r w:rsidR="000F7E5B" w:rsidRPr="00B75304">
        <w:t>.</w:t>
      </w:r>
    </w:p>
    <w:p w14:paraId="0FD4DBFB" w14:textId="0E30A5D5" w:rsidR="0069115A" w:rsidRDefault="0069115A" w:rsidP="006647ED">
      <w:pPr>
        <w:pStyle w:val="RecommendationList2"/>
      </w:pPr>
      <w:r>
        <w:t xml:space="preserve">Work with relevant stakeholders </w:t>
      </w:r>
      <w:r w:rsidR="00D429F5">
        <w:t xml:space="preserve">in other sectors </w:t>
      </w:r>
      <w:r>
        <w:t xml:space="preserve">to improve the interface between aged care providers and prescribers to support minimisation of chemical restraint. </w:t>
      </w:r>
    </w:p>
    <w:p w14:paraId="02BF3DA2" w14:textId="1170F595" w:rsidR="00172EEE" w:rsidRPr="00123862" w:rsidRDefault="00172EEE" w:rsidP="00507298">
      <w:pPr>
        <w:pStyle w:val="Recommendation"/>
      </w:pPr>
      <w:bookmarkStart w:id="19" w:name="_Ref56444525"/>
      <w:r w:rsidRPr="00123862">
        <w:t>Emphasise the importance of comprehensive assessment</w:t>
      </w:r>
      <w:bookmarkEnd w:id="19"/>
    </w:p>
    <w:p w14:paraId="7DAC33CF" w14:textId="0F2209D3" w:rsidR="00172EEE" w:rsidRPr="00B75304" w:rsidRDefault="00172EEE" w:rsidP="008610E8">
      <w:pPr>
        <w:pStyle w:val="Subhead2"/>
      </w:pPr>
      <w:r w:rsidRPr="00B75304">
        <w:t>Changes to the Restraints Principles</w:t>
      </w:r>
    </w:p>
    <w:p w14:paraId="7A71F9D3" w14:textId="00945B50" w:rsidR="00EE2010" w:rsidRPr="00EE2010" w:rsidRDefault="00EE2010" w:rsidP="006647ED">
      <w:pPr>
        <w:pStyle w:val="RecommendationList2"/>
      </w:pPr>
      <w:r w:rsidRPr="00EE2010">
        <w:t>Amend the Restraints Principles to state that an assessment for care planning</w:t>
      </w:r>
      <w:r w:rsidR="00EE2DCA">
        <w:t>,</w:t>
      </w:r>
      <w:r w:rsidR="002A144E">
        <w:t xml:space="preserve"> and</w:t>
      </w:r>
      <w:r w:rsidR="005D7CB4">
        <w:t xml:space="preserve"> development of a behaviour support plan</w:t>
      </w:r>
      <w:r w:rsidR="00EE2DCA">
        <w:t>,</w:t>
      </w:r>
      <w:r w:rsidRPr="00EE2010">
        <w:t xml:space="preserve"> is required before using physical restraint</w:t>
      </w:r>
      <w:r w:rsidR="004C0502">
        <w:t>,</w:t>
      </w:r>
      <w:r w:rsidR="00A3796A">
        <w:t xml:space="preserve"> except in an emergency</w:t>
      </w:r>
      <w:r w:rsidRPr="00EE2010">
        <w:t>.</w:t>
      </w:r>
    </w:p>
    <w:p w14:paraId="5C4064D9" w14:textId="776A7F75" w:rsidR="00172EEE" w:rsidRPr="00B75304" w:rsidRDefault="00172EEE" w:rsidP="00D834F2">
      <w:pPr>
        <w:pStyle w:val="RecommendationList2"/>
      </w:pPr>
      <w:r w:rsidRPr="00B75304">
        <w:t xml:space="preserve">Broaden the list of who is able to undertake an assessment of the need for physical restraint to include </w:t>
      </w:r>
      <w:r w:rsidR="0092349E">
        <w:t xml:space="preserve">other </w:t>
      </w:r>
      <w:r w:rsidR="000F6CFD">
        <w:t>staff with relevant</w:t>
      </w:r>
      <w:r w:rsidR="00B412D7">
        <w:t xml:space="preserve"> skills</w:t>
      </w:r>
      <w:r w:rsidR="00E35A97">
        <w:t xml:space="preserve"> and </w:t>
      </w:r>
      <w:r w:rsidR="00B412D7">
        <w:t>competenc</w:t>
      </w:r>
      <w:r w:rsidR="00E35A97">
        <w:t>ies</w:t>
      </w:r>
      <w:r w:rsidR="006A52ED">
        <w:t>, in addition to</w:t>
      </w:r>
      <w:r w:rsidR="00181901">
        <w:t xml:space="preserve"> medical practitioner</w:t>
      </w:r>
      <w:r w:rsidR="000B2756">
        <w:t>s</w:t>
      </w:r>
      <w:r w:rsidR="00181901">
        <w:t>, nurse practitioner</w:t>
      </w:r>
      <w:r w:rsidR="000B2756">
        <w:t>s</w:t>
      </w:r>
      <w:r w:rsidR="00181901">
        <w:t xml:space="preserve"> </w:t>
      </w:r>
      <w:r w:rsidR="00D975C7">
        <w:t>and</w:t>
      </w:r>
      <w:r w:rsidR="00181901">
        <w:t xml:space="preserve"> registered nurse</w:t>
      </w:r>
      <w:r w:rsidR="000B2756">
        <w:t>s</w:t>
      </w:r>
      <w:r w:rsidR="00181901">
        <w:t>.</w:t>
      </w:r>
    </w:p>
    <w:p w14:paraId="4EE0EC10" w14:textId="645930EE" w:rsidR="006347B3" w:rsidRPr="00B75304" w:rsidRDefault="006347B3" w:rsidP="008610E8">
      <w:pPr>
        <w:pStyle w:val="Subhead2"/>
      </w:pPr>
      <w:r w:rsidRPr="00B75304">
        <w:t>Other changes</w:t>
      </w:r>
    </w:p>
    <w:p w14:paraId="267457A4" w14:textId="71DC4777" w:rsidR="00172EEE" w:rsidRPr="00B75304" w:rsidRDefault="00172EEE" w:rsidP="00D834F2">
      <w:pPr>
        <w:pStyle w:val="RecommendationList2"/>
      </w:pPr>
      <w:r w:rsidRPr="00B75304">
        <w:t>Consider strategies to support multidisciplinary assessment, including involvement of mental health specialists and geriatricians</w:t>
      </w:r>
      <w:r w:rsidR="000F7E5B" w:rsidRPr="00B75304">
        <w:t>.</w:t>
      </w:r>
    </w:p>
    <w:p w14:paraId="5852FB14" w14:textId="71C10EE6" w:rsidR="00172EEE" w:rsidRPr="00123862" w:rsidRDefault="00B02161" w:rsidP="00507298">
      <w:pPr>
        <w:pStyle w:val="Recommendation"/>
      </w:pPr>
      <w:r w:rsidRPr="00123862">
        <w:t>Support the use of</w:t>
      </w:r>
      <w:r w:rsidR="00172EEE" w:rsidRPr="00123862">
        <w:t xml:space="preserve"> alternative strategies</w:t>
      </w:r>
    </w:p>
    <w:p w14:paraId="02771991" w14:textId="7AAA2A46" w:rsidR="00172EEE" w:rsidRPr="00B75304" w:rsidRDefault="00172EEE" w:rsidP="008610E8">
      <w:pPr>
        <w:pStyle w:val="Subhead2"/>
      </w:pPr>
      <w:r w:rsidRPr="00B75304">
        <w:t>Changes to the Restraints Principles</w:t>
      </w:r>
    </w:p>
    <w:p w14:paraId="57E7413A" w14:textId="745670A4" w:rsidR="00D64441" w:rsidRPr="00D64441" w:rsidRDefault="00D64441" w:rsidP="006647ED">
      <w:pPr>
        <w:pStyle w:val="RecommendationList2"/>
      </w:pPr>
      <w:bookmarkStart w:id="20" w:name="_Ref56544307"/>
      <w:r w:rsidRPr="00D64441">
        <w:t xml:space="preserve">Strengthen requirements for the use of alternative strategies so the administration of PRN </w:t>
      </w:r>
      <w:r w:rsidR="00C10C43" w:rsidRPr="00B75304">
        <w:t>(</w:t>
      </w:r>
      <w:r w:rsidR="00C10C43" w:rsidRPr="00B75304">
        <w:rPr>
          <w:rStyle w:val="StyleItalic"/>
        </w:rPr>
        <w:t>pro ne rata</w:t>
      </w:r>
      <w:r w:rsidR="00C10C43" w:rsidRPr="00B75304">
        <w:t xml:space="preserve"> [as required]) </w:t>
      </w:r>
      <w:r w:rsidRPr="00D64441">
        <w:t>medication as a chemical restraint is a last resort.</w:t>
      </w:r>
    </w:p>
    <w:bookmarkEnd w:id="20"/>
    <w:p w14:paraId="249755DD" w14:textId="4B48E150" w:rsidR="006347B3" w:rsidRPr="00B75304" w:rsidRDefault="006347B3" w:rsidP="008610E8">
      <w:pPr>
        <w:pStyle w:val="Subhead2"/>
      </w:pPr>
      <w:r w:rsidRPr="00B75304">
        <w:t>Other changes</w:t>
      </w:r>
    </w:p>
    <w:p w14:paraId="7C4B1365" w14:textId="27168BB9" w:rsidR="00D8709A" w:rsidRDefault="00D8709A" w:rsidP="006647ED">
      <w:pPr>
        <w:pStyle w:val="RecommendationList2"/>
      </w:pPr>
      <w:r>
        <w:t xml:space="preserve">Consider how </w:t>
      </w:r>
      <w:r w:rsidR="00D63897">
        <w:t xml:space="preserve">to build </w:t>
      </w:r>
      <w:r>
        <w:t>sector capability in behaviour support and management to improve the use of alternative strategies. Consider</w:t>
      </w:r>
      <w:r w:rsidR="00FC14A3">
        <w:t xml:space="preserve"> </w:t>
      </w:r>
      <w:r>
        <w:t>learnings from both the disability sector</w:t>
      </w:r>
      <w:r w:rsidR="003559D0">
        <w:t>,</w:t>
      </w:r>
      <w:r>
        <w:t xml:space="preserve"> and the Dementia Behaviour Management Advisory Service (DBMAS) and the Severe Behaviour Response Teams (SBRT)</w:t>
      </w:r>
      <w:r w:rsidR="00FC14A3">
        <w:t>.</w:t>
      </w:r>
    </w:p>
    <w:p w14:paraId="67341428" w14:textId="73404D53" w:rsidR="00D8709A" w:rsidRDefault="00D8709A" w:rsidP="006647ED">
      <w:pPr>
        <w:pStyle w:val="RecommendationList2"/>
      </w:pPr>
      <w:r>
        <w:t>Review existing guidelines and</w:t>
      </w:r>
      <w:r w:rsidR="003559D0">
        <w:t>,</w:t>
      </w:r>
      <w:r>
        <w:t xml:space="preserve"> where necessary</w:t>
      </w:r>
      <w:r w:rsidR="003559D0">
        <w:t>,</w:t>
      </w:r>
      <w:r>
        <w:t xml:space="preserve"> develop new guidelines and resources to support providers to identify and use alternative strategies.</w:t>
      </w:r>
    </w:p>
    <w:p w14:paraId="2ABA80AF" w14:textId="2894096F" w:rsidR="00172EEE" w:rsidRPr="00B75304" w:rsidRDefault="00172EEE" w:rsidP="00D834F2">
      <w:pPr>
        <w:pStyle w:val="RecommendationList2"/>
      </w:pPr>
      <w:r w:rsidRPr="00B75304">
        <w:t xml:space="preserve">Update the </w:t>
      </w:r>
      <w:r w:rsidR="00D8709A">
        <w:t>Commission’s</w:t>
      </w:r>
      <w:r w:rsidRPr="00B75304">
        <w:t xml:space="preserve"> </w:t>
      </w:r>
      <w:r w:rsidRPr="00384CC6">
        <w:rPr>
          <w:i/>
        </w:rPr>
        <w:t>Restraint scenarios</w:t>
      </w:r>
      <w:r>
        <w:t xml:space="preserve"> </w:t>
      </w:r>
      <w:r w:rsidR="005E75D4">
        <w:t>resource</w:t>
      </w:r>
      <w:r w:rsidR="00850908">
        <w:t xml:space="preserve"> </w:t>
      </w:r>
      <w:r w:rsidRPr="00B75304">
        <w:t>to include examples that clearly articulate and demonstrate consideration of alternatives to restraint through a multidisciplinary approach</w:t>
      </w:r>
      <w:r w:rsidR="006B121E" w:rsidRPr="00B75304">
        <w:t>.</w:t>
      </w:r>
    </w:p>
    <w:p w14:paraId="27880DB3" w14:textId="748905F7" w:rsidR="00D8709A" w:rsidRDefault="00D8709A" w:rsidP="006647ED">
      <w:pPr>
        <w:pStyle w:val="RecommendationList2"/>
      </w:pPr>
      <w:r>
        <w:t xml:space="preserve">Support education and training initiatives to build skills of aged care staff </w:t>
      </w:r>
      <w:r w:rsidR="0028437B">
        <w:t xml:space="preserve">in dementia management </w:t>
      </w:r>
      <w:r>
        <w:t xml:space="preserve">(including </w:t>
      </w:r>
      <w:r w:rsidR="0028437B">
        <w:t xml:space="preserve">staff </w:t>
      </w:r>
      <w:r>
        <w:t>with diverse backgrounds, education and capability).</w:t>
      </w:r>
    </w:p>
    <w:p w14:paraId="7CE1F6CC" w14:textId="24906B81" w:rsidR="00172EEE" w:rsidRPr="00B75304" w:rsidRDefault="00172EEE" w:rsidP="00D834F2">
      <w:pPr>
        <w:pStyle w:val="RecommendationList2"/>
      </w:pPr>
      <w:r w:rsidRPr="00B75304">
        <w:t>Enable a multidisciplinary approach</w:t>
      </w:r>
      <w:r w:rsidR="00225834">
        <w:t xml:space="preserve"> to </w:t>
      </w:r>
      <w:r w:rsidR="00F41BCE">
        <w:t>care</w:t>
      </w:r>
      <w:r w:rsidRPr="00B75304">
        <w:t>, with a particular focus on strengthening the allied health workforce within aged care</w:t>
      </w:r>
      <w:r w:rsidR="006B121E" w:rsidRPr="00B75304">
        <w:t>.</w:t>
      </w:r>
    </w:p>
    <w:p w14:paraId="4823DB2C" w14:textId="77777777" w:rsidR="00172EEE" w:rsidRPr="00B75304" w:rsidRDefault="00172EEE" w:rsidP="00D834F2">
      <w:pPr>
        <w:pStyle w:val="RecommendationList2"/>
      </w:pPr>
      <w:r w:rsidRPr="00B75304">
        <w:t xml:space="preserve">Continue to promote holistic approaches to supporting people with dementia, including </w:t>
      </w:r>
      <w:r w:rsidR="006B121E" w:rsidRPr="00B75304">
        <w:t xml:space="preserve">providing </w:t>
      </w:r>
      <w:r w:rsidRPr="00B75304">
        <w:t>dementia-friendly environments</w:t>
      </w:r>
      <w:r w:rsidR="006B121E" w:rsidRPr="00B75304">
        <w:t>.</w:t>
      </w:r>
    </w:p>
    <w:p w14:paraId="2B4F7922" w14:textId="528F9786" w:rsidR="00172EEE" w:rsidRPr="00123862" w:rsidRDefault="00D9418E" w:rsidP="00507298">
      <w:pPr>
        <w:pStyle w:val="Recommendation"/>
      </w:pPr>
      <w:bookmarkStart w:id="21" w:name="_Ref56544328"/>
      <w:r>
        <w:br w:type="column"/>
      </w:r>
      <w:r w:rsidR="00666804">
        <w:rPr>
          <w:bCs w:val="0"/>
          <w:noProof/>
          <w:sz w:val="28"/>
          <w:szCs w:val="24"/>
          <w:lang w:val="en-AU" w:eastAsia="en-AU"/>
        </w:rPr>
        <w:lastRenderedPageBreak/>
        <mc:AlternateContent>
          <mc:Choice Requires="wps">
            <w:drawing>
              <wp:anchor distT="0" distB="0" distL="114300" distR="114300" simplePos="0" relativeHeight="251658259" behindDoc="1" locked="0" layoutInCell="1" allowOverlap="1" wp14:anchorId="0C17F1E9" wp14:editId="790A68C0">
                <wp:simplePos x="0" y="0"/>
                <wp:positionH relativeFrom="margin">
                  <wp:align>center</wp:align>
                </wp:positionH>
                <wp:positionV relativeFrom="margin">
                  <wp:align>bottom</wp:align>
                </wp:positionV>
                <wp:extent cx="6011545" cy="9000000"/>
                <wp:effectExtent l="0" t="0" r="8255" b="0"/>
                <wp:wrapNone/>
                <wp:docPr id="20" name="Rectangle 20" descr="Decorative"/>
                <wp:cNvGraphicFramePr/>
                <a:graphic xmlns:a="http://schemas.openxmlformats.org/drawingml/2006/main">
                  <a:graphicData uri="http://schemas.microsoft.com/office/word/2010/wordprocessingShape">
                    <wps:wsp>
                      <wps:cNvSpPr/>
                      <wps:spPr>
                        <a:xfrm>
                          <a:off x="0" y="0"/>
                          <a:ext cx="6011545" cy="90000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2114C15" id="Rectangle 20" o:spid="_x0000_s1026" alt="Decorative" style="position:absolute;margin-left:0;margin-top:0;width:473.35pt;height:708.65pt;z-index:-251658221;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" fillcolor="#e2f4ff [660]" stroked="f" strokeweight="2pt">
                <w10:wrap anchorx="margin" anchory="margin"/>
              </v:rect>
            </w:pict>
          </mc:Fallback>
        </mc:AlternateContent>
      </w:r>
      <w:r w:rsidR="00172EEE" w:rsidRPr="00123862">
        <w:t>Enhance oversight of restraint</w:t>
      </w:r>
      <w:bookmarkEnd w:id="21"/>
    </w:p>
    <w:p w14:paraId="22E6CA45" w14:textId="6A1DFC4E" w:rsidR="00172EEE" w:rsidRPr="00172EEE" w:rsidRDefault="00172EEE" w:rsidP="008610E8">
      <w:pPr>
        <w:pStyle w:val="Subhead2"/>
      </w:pPr>
      <w:r w:rsidRPr="00B75304">
        <w:t>Changes to the Restraints Principles</w:t>
      </w:r>
    </w:p>
    <w:p w14:paraId="643557F1" w14:textId="0B467A28" w:rsidR="009563B5" w:rsidRPr="009563B5" w:rsidRDefault="009563B5" w:rsidP="00C03D6D">
      <w:pPr>
        <w:pStyle w:val="RecommendationList2"/>
      </w:pPr>
      <w:r w:rsidRPr="009563B5">
        <w:t xml:space="preserve">Consider requiring internal oversight of the use of restraint in </w:t>
      </w:r>
      <w:r w:rsidR="00C03D6D">
        <w:t xml:space="preserve">residential </w:t>
      </w:r>
      <w:r w:rsidRPr="009563B5">
        <w:t>aged care homes by a person with behaviour support expertise.</w:t>
      </w:r>
    </w:p>
    <w:p w14:paraId="6D7BA365" w14:textId="77777777" w:rsidR="006347B3" w:rsidRPr="009563B5" w:rsidRDefault="006347B3" w:rsidP="009563B5">
      <w:pPr>
        <w:keepNext/>
        <w:keepLines/>
        <w:tabs>
          <w:tab w:val="left" w:pos="142"/>
          <w:tab w:val="left" w:pos="284"/>
        </w:tabs>
        <w:spacing w:before="240" w:after="120"/>
        <w:outlineLvl w:val="6"/>
        <w:rPr>
          <w:rFonts w:asciiTheme="majorHAnsi" w:eastAsia="Arial Unicode MS" w:hAnsiTheme="majorHAnsi" w:cs="Calibri"/>
          <w:sz w:val="24"/>
          <w:lang w:val="en-GB" w:eastAsia="en-GB"/>
        </w:rPr>
      </w:pPr>
      <w:r w:rsidRPr="009563B5">
        <w:rPr>
          <w:rFonts w:asciiTheme="majorHAnsi" w:eastAsia="Arial Unicode MS" w:hAnsiTheme="majorHAnsi" w:cs="Calibri"/>
          <w:sz w:val="24"/>
          <w:lang w:val="en-GB" w:eastAsia="en-GB"/>
        </w:rPr>
        <w:t>Other changes</w:t>
      </w:r>
    </w:p>
    <w:p w14:paraId="3B385AA5" w14:textId="5BE9036E" w:rsidR="009563B5" w:rsidRPr="009563B5" w:rsidRDefault="009563B5" w:rsidP="00C03D6D">
      <w:pPr>
        <w:pStyle w:val="RecommendationList2"/>
      </w:pPr>
      <w:r w:rsidRPr="009563B5">
        <w:t>Consider options and triggers for independent review of behaviour support plans (e.g. by behaviour support specialists or the regulator).</w:t>
      </w:r>
    </w:p>
    <w:p w14:paraId="7BFA36A4" w14:textId="3D3D43C6" w:rsidR="009563B5" w:rsidRPr="009563B5" w:rsidRDefault="009563B5" w:rsidP="00C03D6D">
      <w:pPr>
        <w:pStyle w:val="RecommendationList2"/>
      </w:pPr>
      <w:r w:rsidRPr="009563B5">
        <w:t xml:space="preserve">Consider how the role of the </w:t>
      </w:r>
      <w:r w:rsidR="00BE40C7">
        <w:t>Commission</w:t>
      </w:r>
      <w:r w:rsidRPr="009563B5">
        <w:t xml:space="preserve"> chief clinical advisor could be strengthened by reviewing other models for sector support and oversight (e.g. the NDIS senior practitioner role).</w:t>
      </w:r>
    </w:p>
    <w:p w14:paraId="0236B323" w14:textId="5E93C84E" w:rsidR="00D70D8D" w:rsidRDefault="009563B5" w:rsidP="00C03D6D">
      <w:pPr>
        <w:pStyle w:val="RecommendationList2"/>
      </w:pPr>
      <w:r w:rsidRPr="009563B5">
        <w:t>Consider how the use of restraint across the sector can be most effectively monitored, and adherence to the Restraints Principles enforced.</w:t>
      </w:r>
    </w:p>
    <w:p w14:paraId="0F6CBAB3" w14:textId="77777777" w:rsidR="00C311F8" w:rsidRPr="00B75304" w:rsidRDefault="00C311F8" w:rsidP="00C311F8">
      <w:pPr>
        <w:pStyle w:val="RecommendationList2"/>
      </w:pPr>
      <w:r w:rsidRPr="00B75304">
        <w:t xml:space="preserve">Supplement the </w:t>
      </w:r>
      <w:r>
        <w:t>Quality Indicator Program</w:t>
      </w:r>
      <w:r w:rsidRPr="00B75304">
        <w:t xml:space="preserve"> with additional systematic benchmarking tools to help providers understand how their use of restraint compares with their peers, showcase </w:t>
      </w:r>
      <w:r>
        <w:t>best</w:t>
      </w:r>
      <w:r w:rsidRPr="00B75304">
        <w:t xml:space="preserve"> performers, and </w:t>
      </w:r>
      <w:r>
        <w:t xml:space="preserve">inform Commission </w:t>
      </w:r>
      <w:r w:rsidRPr="00B75304">
        <w:t>assessment</w:t>
      </w:r>
      <w:r>
        <w:t>s</w:t>
      </w:r>
      <w:r w:rsidRPr="00B75304">
        <w:t xml:space="preserve">. </w:t>
      </w:r>
    </w:p>
    <w:p w14:paraId="53E3DAC5" w14:textId="48C608FD" w:rsidR="00172EEE" w:rsidRPr="00123862" w:rsidRDefault="00D9418E" w:rsidP="00507298">
      <w:pPr>
        <w:pStyle w:val="Recommendation"/>
      </w:pPr>
      <w:r>
        <w:br w:type="column"/>
      </w:r>
      <w:r w:rsidR="00051DEE">
        <w:t>Harmonise arrangements</w:t>
      </w:r>
      <w:r w:rsidR="00172EEE" w:rsidRPr="00123862">
        <w:t xml:space="preserve"> between sectors</w:t>
      </w:r>
      <w:r w:rsidR="0037217E">
        <w:t xml:space="preserve"> as far as applicable</w:t>
      </w:r>
    </w:p>
    <w:p w14:paraId="35E1D227" w14:textId="77777777" w:rsidR="00172EEE" w:rsidRPr="00FC7ECD" w:rsidRDefault="00172EEE" w:rsidP="00FC7ECD">
      <w:pPr>
        <w:keepNext/>
        <w:keepLines/>
        <w:tabs>
          <w:tab w:val="left" w:pos="142"/>
          <w:tab w:val="left" w:pos="284"/>
        </w:tabs>
        <w:spacing w:before="240" w:after="120"/>
        <w:outlineLvl w:val="6"/>
        <w:rPr>
          <w:rFonts w:asciiTheme="majorHAnsi" w:eastAsia="Arial Unicode MS" w:hAnsiTheme="majorHAnsi" w:cs="Calibri"/>
          <w:sz w:val="24"/>
          <w:lang w:val="en-GB" w:eastAsia="en-GB"/>
        </w:rPr>
      </w:pPr>
      <w:r w:rsidRPr="00FC7ECD">
        <w:rPr>
          <w:rFonts w:asciiTheme="majorHAnsi" w:eastAsia="Arial Unicode MS" w:hAnsiTheme="majorHAnsi" w:cs="Calibri"/>
          <w:sz w:val="24"/>
          <w:lang w:val="en-GB" w:eastAsia="en-GB"/>
        </w:rPr>
        <w:t>Changes to the Restraints Principles</w:t>
      </w:r>
    </w:p>
    <w:p w14:paraId="3347E501" w14:textId="100E1232" w:rsidR="00FC7ECD" w:rsidRPr="00FC7ECD" w:rsidRDefault="00FC7ECD" w:rsidP="00DB0A6B">
      <w:pPr>
        <w:pStyle w:val="RecommendationList2"/>
      </w:pPr>
      <w:r w:rsidRPr="00FC7ECD">
        <w:t>Noting key differences between aged care and NDIS regulatory frameworks and cohorts, consider how features of the NDIS Rules could be adapted to the aged care sector to harmonise the protection of the rights of vulnerable Australians, regardless of the sector through which they receive care.</w:t>
      </w:r>
    </w:p>
    <w:p w14:paraId="68293219" w14:textId="77777777" w:rsidR="00172EEE" w:rsidRPr="00FC7ECD" w:rsidRDefault="00172EEE" w:rsidP="00FC7ECD">
      <w:pPr>
        <w:keepNext/>
        <w:keepLines/>
        <w:tabs>
          <w:tab w:val="left" w:pos="142"/>
          <w:tab w:val="left" w:pos="284"/>
        </w:tabs>
        <w:spacing w:before="240" w:after="120"/>
        <w:outlineLvl w:val="6"/>
        <w:rPr>
          <w:rFonts w:asciiTheme="majorHAnsi" w:eastAsia="Arial Unicode MS" w:hAnsiTheme="majorHAnsi" w:cs="Calibri"/>
          <w:sz w:val="24"/>
          <w:lang w:val="en-GB" w:eastAsia="en-GB"/>
        </w:rPr>
      </w:pPr>
      <w:r w:rsidRPr="00FC7ECD">
        <w:rPr>
          <w:rFonts w:asciiTheme="majorHAnsi" w:eastAsia="Arial Unicode MS" w:hAnsiTheme="majorHAnsi" w:cs="Calibri"/>
          <w:sz w:val="24"/>
          <w:lang w:val="en-GB" w:eastAsia="en-GB"/>
        </w:rPr>
        <w:t>Other</w:t>
      </w:r>
      <w:r w:rsidR="006347B3" w:rsidRPr="00FC7ECD">
        <w:rPr>
          <w:rFonts w:asciiTheme="majorHAnsi" w:eastAsia="Arial Unicode MS" w:hAnsiTheme="majorHAnsi" w:cs="Calibri"/>
          <w:sz w:val="24"/>
          <w:lang w:val="en-GB" w:eastAsia="en-GB"/>
        </w:rPr>
        <w:t xml:space="preserve"> changes</w:t>
      </w:r>
    </w:p>
    <w:p w14:paraId="0F73E804" w14:textId="2A75B63E" w:rsidR="00FC7ECD" w:rsidRPr="00FC7ECD" w:rsidRDefault="00FC7ECD" w:rsidP="00DB0A6B">
      <w:pPr>
        <w:pStyle w:val="RecommendationList2"/>
      </w:pPr>
      <w:r w:rsidRPr="00FC7ECD">
        <w:t xml:space="preserve">Explore options to </w:t>
      </w:r>
      <w:r w:rsidR="00F23001">
        <w:t>increase</w:t>
      </w:r>
      <w:r w:rsidR="00F23001" w:rsidRPr="00FC7ECD">
        <w:t xml:space="preserve"> </w:t>
      </w:r>
      <w:r w:rsidRPr="00FC7ECD">
        <w:t xml:space="preserve">the availability of behaviour support specialists </w:t>
      </w:r>
      <w:r w:rsidR="009436E8">
        <w:t xml:space="preserve">to </w:t>
      </w:r>
      <w:r w:rsidR="00981117">
        <w:t>facilitate</w:t>
      </w:r>
      <w:r w:rsidR="009436E8" w:rsidRPr="00FC7ECD">
        <w:t xml:space="preserve"> </w:t>
      </w:r>
      <w:r w:rsidRPr="00FC7ECD">
        <w:t xml:space="preserve">development of behaviour support plans </w:t>
      </w:r>
      <w:r w:rsidR="00EA0D4F">
        <w:t>in residential aged care</w:t>
      </w:r>
      <w:r w:rsidRPr="00FC7ECD">
        <w:t>.</w:t>
      </w:r>
    </w:p>
    <w:p w14:paraId="6C988963" w14:textId="77777777" w:rsidR="00FC7ECD" w:rsidRPr="00FC7ECD" w:rsidRDefault="00FC7ECD" w:rsidP="00DB0A6B">
      <w:pPr>
        <w:pStyle w:val="RecommendationList2"/>
      </w:pPr>
      <w:r w:rsidRPr="00FC7ECD">
        <w:t>Develop guidance and templates to support the development of behaviour support plans specific to the aged care (and dementia care) context.</w:t>
      </w:r>
    </w:p>
    <w:p w14:paraId="32DB940D" w14:textId="49C82EF7" w:rsidR="00FC7ECD" w:rsidRPr="00FC7ECD" w:rsidRDefault="00FC7ECD" w:rsidP="00DB0A6B">
      <w:pPr>
        <w:pStyle w:val="RecommendationList2"/>
      </w:pPr>
      <w:r w:rsidRPr="00FC7ECD">
        <w:t xml:space="preserve">Develop educational strategies and resources </w:t>
      </w:r>
      <w:r w:rsidRPr="00FC7ECD" w:rsidDel="008355F8">
        <w:t xml:space="preserve">for staff across sectors </w:t>
      </w:r>
      <w:r w:rsidRPr="00FC7ECD">
        <w:t>on best practice management of transition between community care, healthcare, and residential aged care sector.</w:t>
      </w:r>
    </w:p>
    <w:p w14:paraId="2CCB7E95" w14:textId="53A1D3ED" w:rsidR="00FC7ECD" w:rsidRPr="00FC7ECD" w:rsidRDefault="00FC7ECD" w:rsidP="00DB0A6B">
      <w:pPr>
        <w:pStyle w:val="RecommendationList2"/>
      </w:pPr>
      <w:r w:rsidRPr="00FC7ECD">
        <w:t>Develop information for families and residents to support understanding of restraint regulations in the aged care and healthcare sectors,</w:t>
      </w:r>
      <w:r w:rsidR="009B6398">
        <w:t xml:space="preserve"> including</w:t>
      </w:r>
      <w:r w:rsidRPr="00FC7ECD">
        <w:t xml:space="preserve"> their rights and responsibilities and what they can request or expect.</w:t>
      </w:r>
    </w:p>
    <w:p w14:paraId="15C3D507" w14:textId="77777777" w:rsidR="00FC7ECD" w:rsidRPr="00FC7ECD" w:rsidRDefault="00FC7ECD" w:rsidP="00DB0A6B">
      <w:pPr>
        <w:pStyle w:val="RecommendationList2"/>
      </w:pPr>
      <w:r w:rsidRPr="00FC7ECD">
        <w:t>Continue to foster collaboration and opportunities for learnings to be shared across sectors as the legislative, policy, and practice landscape changes over time.</w:t>
      </w:r>
    </w:p>
    <w:p w14:paraId="601E2800" w14:textId="1B2E8F3C" w:rsidR="006B4ACE" w:rsidRDefault="006B4ACE">
      <w:pPr>
        <w:rPr>
          <w:lang w:val="en-GB" w:eastAsia="en-GB"/>
        </w:rPr>
      </w:pPr>
      <w:r>
        <w:rPr>
          <w:lang w:val="en-GB"/>
        </w:rPr>
        <w:br w:type="page"/>
      </w:r>
    </w:p>
    <w:p w14:paraId="6439AEB0" w14:textId="77777777" w:rsidR="00DF205C" w:rsidRPr="00B75304" w:rsidRDefault="00DF205C" w:rsidP="00B028FA">
      <w:pPr>
        <w:pStyle w:val="Para"/>
        <w:rPr>
          <w:lang w:val="en-GB"/>
        </w:rPr>
        <w:sectPr w:rsidR="00DF205C" w:rsidRPr="00B75304" w:rsidSect="00235460">
          <w:type w:val="continuous"/>
          <w:pgSz w:w="11907" w:h="16840" w:code="9"/>
          <w:pgMar w:top="1418" w:right="1134" w:bottom="1418" w:left="1701" w:header="397" w:footer="567" w:gutter="0"/>
          <w:cols w:num="2" w:space="567"/>
          <w:docGrid w:linePitch="299"/>
          <w15:footnoteColumns w:val="1"/>
        </w:sectPr>
      </w:pPr>
    </w:p>
    <w:p w14:paraId="6D435631" w14:textId="3938E05D" w:rsidR="00AB1F85" w:rsidRPr="00B75304" w:rsidRDefault="00AB1F85" w:rsidP="003B15AE">
      <w:pPr>
        <w:pStyle w:val="Heading1"/>
        <w:rPr>
          <w:lang w:val="en-GB"/>
        </w:rPr>
      </w:pPr>
      <w:bookmarkStart w:id="22" w:name="_Toc56250243"/>
      <w:bookmarkStart w:id="23" w:name="_Toc58392173"/>
      <w:r w:rsidRPr="00B75304">
        <w:rPr>
          <w:lang w:val="en-GB"/>
        </w:rPr>
        <w:lastRenderedPageBreak/>
        <w:t>Introduction</w:t>
      </w:r>
      <w:bookmarkEnd w:id="22"/>
      <w:bookmarkEnd w:id="23"/>
    </w:p>
    <w:p w14:paraId="01117900" w14:textId="37052125" w:rsidR="008D202B" w:rsidRPr="00B75304" w:rsidRDefault="008D202B" w:rsidP="008D202B">
      <w:pPr>
        <w:pStyle w:val="Border"/>
        <w:rPr>
          <w:lang w:val="en-GB"/>
        </w:rPr>
      </w:pPr>
    </w:p>
    <w:p w14:paraId="345E0E85" w14:textId="77777777" w:rsidR="001D3C30" w:rsidRDefault="001D3C30" w:rsidP="008D202B">
      <w:pPr>
        <w:pStyle w:val="Border"/>
        <w:rPr>
          <w:lang w:val="en-GB"/>
        </w:rPr>
        <w:sectPr w:rsidR="001D3C30" w:rsidSect="00E24B47">
          <w:pgSz w:w="11907" w:h="16840" w:code="9"/>
          <w:pgMar w:top="851" w:right="1134" w:bottom="851" w:left="1701" w:header="397" w:footer="567" w:gutter="0"/>
          <w:cols w:space="567"/>
          <w:titlePg/>
          <w:docGrid w:linePitch="299"/>
          <w15:footnoteColumns w:val="1"/>
        </w:sectPr>
      </w:pPr>
    </w:p>
    <w:p w14:paraId="5E580A70" w14:textId="448C4FE7" w:rsidR="00172EEE" w:rsidRPr="00B75304" w:rsidRDefault="00172EEE" w:rsidP="00F52EB8">
      <w:pPr>
        <w:pStyle w:val="Heading2"/>
        <w:spacing w:before="0"/>
        <w:ind w:right="-253"/>
        <w:rPr>
          <w:lang w:val="en-GB"/>
        </w:rPr>
      </w:pPr>
      <w:bookmarkStart w:id="24" w:name="_Toc58392174"/>
      <w:r w:rsidRPr="00B75304">
        <w:rPr>
          <w:lang w:val="en-GB"/>
        </w:rPr>
        <w:t>Restraint in aged care</w:t>
      </w:r>
      <w:bookmarkEnd w:id="24"/>
    </w:p>
    <w:p w14:paraId="6EDEE842" w14:textId="1CF9C4BB" w:rsidR="00287F35" w:rsidRPr="00B75304" w:rsidRDefault="00287F35" w:rsidP="00287F35">
      <w:pPr>
        <w:pStyle w:val="Para"/>
        <w:rPr>
          <w:lang w:val="en-GB"/>
        </w:rPr>
      </w:pPr>
      <w:r w:rsidRPr="00FF3581">
        <w:t>Reliable</w:t>
      </w:r>
      <w:r w:rsidRPr="00B75304">
        <w:rPr>
          <w:lang w:val="en-GB"/>
        </w:rPr>
        <w:t xml:space="preserve"> data on the prevalence of restraint is lacking, and collection of such data is challenging due to inconsistencies in the way restraint has been defined </w:t>
      </w:r>
      <w:r w:rsidRPr="00B75304">
        <w:rPr>
          <w:lang w:val="en-GB"/>
        </w:rPr>
        <w:fldChar w:fldCharType="begin" w:fldLock="1"/>
      </w:r>
      <w:r w:rsidRPr="00B75304">
        <w:rPr>
          <w:lang w:val="en-GB"/>
        </w:rPr>
        <w:instrText>ADDIN CSL_CITATION {"citationItems":[{"id":"ITEM-1","itemData":{"ISBN":"978-1-920838-73-7","author":[{"dropping-particle":"","family":"Royal Commission into Aged Care Quality and Safety","given":"","non-dropping-particle":"","parse-names":false,"suffix":""}],"id":"ITEM-1","issued":{"date-parts":[["2019"]]},"number-of-pages":"1-38","title":"Restrictive practices in residential aged care in Australia, Background paper 4","type":"book"},"uris":["http://www.mendeley.com/documents/?uuid=7ec6c002-2b57-4ec1-8314-edd3d9ade3ba"]}],"mendeley":{"formattedCitation":"(Royal Commission into Aged Care Quality and Safety 2019a)","plainTextFormattedCitation":"(Royal Commission into Aged Care Quality and Safety 2019a)","previouslyFormattedCitation":"(Royal Commission into Aged Care Quality and Safety 2019a)"},"properties":{"noteIndex":0},"schema":"https://github.com/citation-style-language/schema/raw/master/csl-citation.json"}</w:instrText>
      </w:r>
      <w:r w:rsidRPr="00B75304">
        <w:rPr>
          <w:lang w:val="en-GB"/>
        </w:rPr>
        <w:fldChar w:fldCharType="separate"/>
      </w:r>
      <w:r w:rsidRPr="00B75304">
        <w:rPr>
          <w:lang w:val="en-GB"/>
        </w:rPr>
        <w:t>(Royal Commission into Aged Care Quality and Safety 2019a)</w:t>
      </w:r>
      <w:r w:rsidRPr="00B75304">
        <w:rPr>
          <w:lang w:val="en-GB"/>
        </w:rPr>
        <w:fldChar w:fldCharType="end"/>
      </w:r>
      <w:r w:rsidRPr="00B75304">
        <w:rPr>
          <w:lang w:val="en-GB"/>
        </w:rPr>
        <w:t>.</w:t>
      </w:r>
    </w:p>
    <w:p w14:paraId="5CA1E2B2" w14:textId="37471B84" w:rsidR="001159D6" w:rsidRDefault="00172EEE" w:rsidP="009D5641">
      <w:pPr>
        <w:pStyle w:val="Boxed"/>
      </w:pPr>
      <w:r w:rsidRPr="009D5641">
        <w:t>Restraint is defined as ‘any practice, device, or action that interferes with someone’s ability to make a decision or which restricts their free movement’</w:t>
      </w:r>
      <w:r w:rsidR="00F16190" w:rsidRPr="00F16190">
        <w:t xml:space="preserve"> </w:t>
      </w:r>
      <w:r w:rsidR="00FB2F71">
        <w:t>(</w:t>
      </w:r>
      <w:r w:rsidR="00F16190" w:rsidRPr="005D2B7F">
        <w:rPr>
          <w:i/>
        </w:rPr>
        <w:t>Quality of Care Amendment (Reviewing Restraints Principles) Principles 2019</w:t>
      </w:r>
      <w:r w:rsidR="00FB2F71" w:rsidRPr="00412EE0">
        <w:t>)</w:t>
      </w:r>
      <w:r w:rsidRPr="009D5641">
        <w:t>.</w:t>
      </w:r>
    </w:p>
    <w:p w14:paraId="72955263" w14:textId="56D782A0" w:rsidR="00172EEE" w:rsidRPr="009D5641" w:rsidRDefault="00172EEE" w:rsidP="009D5641">
      <w:pPr>
        <w:pStyle w:val="Boxed"/>
      </w:pPr>
      <w:r w:rsidRPr="009D5641">
        <w:t xml:space="preserve">Restraint can include using medication to </w:t>
      </w:r>
      <w:r w:rsidR="00C71252" w:rsidRPr="009D5641">
        <w:t xml:space="preserve">control </w:t>
      </w:r>
      <w:r w:rsidRPr="009D5641">
        <w:t xml:space="preserve">a person’s behaviour (chemical restraint) or </w:t>
      </w:r>
      <w:r w:rsidR="00F12D60">
        <w:t xml:space="preserve">using </w:t>
      </w:r>
      <w:r w:rsidRPr="009D5641">
        <w:t>devices</w:t>
      </w:r>
      <w:r w:rsidR="00E300D6" w:rsidRPr="009D5641">
        <w:t xml:space="preserve"> and </w:t>
      </w:r>
      <w:r w:rsidRPr="009D5641">
        <w:t>equipment that restrict</w:t>
      </w:r>
      <w:r w:rsidR="00F12D60">
        <w:t xml:space="preserve"> a person’s</w:t>
      </w:r>
      <w:r w:rsidRPr="009D5641">
        <w:t xml:space="preserve"> free movement</w:t>
      </w:r>
      <w:r w:rsidR="00F12D60">
        <w:t xml:space="preserve"> (</w:t>
      </w:r>
      <w:r w:rsidR="00F12D60" w:rsidRPr="009D5641">
        <w:t>physical restraint</w:t>
      </w:r>
      <w:r w:rsidR="00F12D60">
        <w:t>)</w:t>
      </w:r>
      <w:r w:rsidRPr="009D5641">
        <w:t>. Examples of physical restraint include chairs with deep seats, seat belts on chairs, bed</w:t>
      </w:r>
      <w:r w:rsidR="00B9606C">
        <w:t xml:space="preserve"> </w:t>
      </w:r>
      <w:r w:rsidRPr="009D5641">
        <w:t>rails, seclusion and removing mobility aids such as walking frames</w:t>
      </w:r>
      <w:r w:rsidR="005707A5" w:rsidRPr="009D5641">
        <w:t xml:space="preserve"> </w:t>
      </w:r>
      <w:r w:rsidR="005707A5" w:rsidRPr="009D5641">
        <w:fldChar w:fldCharType="begin" w:fldLock="1"/>
      </w:r>
      <w:r w:rsidR="00473A08" w:rsidRPr="009D5641">
        <w:instrText>ADDIN CSL_CITATION {"citationItems":[{"id":"ITEM-1","itemData":{"ISBN":"9781742417707","author":[{"dropping-particle":"","family":"Department of Health and Ageing","given":"","non-dropping-particle":"","parse-names":false,"suffix":""}],"id":"ITEM-1","issued":{"date-parts":[["2012"]]},"publisher":"Australian Government","publisher-place":"Canberra","title":"Decision-making tool: Supporting a restraint free environment in residential aged care","type":"book"},"uris":["http://www.mendeley.com/documents/?uuid=904e89fb-85f2-44c9-b9a3-2a472fe45378"]}],"mendeley":{"formattedCitation":"(Department of Health and Ageing 2012)","plainTextFormattedCitation":"(Department of Health and Ageing 2012)","previouslyFormattedCitation":"(Department of Health and Ageing 2012)"},"properties":{"noteIndex":0},"schema":"https://github.com/citation-style-language/schema/raw/master/csl-citation.json"}</w:instrText>
      </w:r>
      <w:r w:rsidR="005707A5" w:rsidRPr="009D5641">
        <w:fldChar w:fldCharType="separate"/>
      </w:r>
      <w:r w:rsidR="005707A5" w:rsidRPr="009D5641">
        <w:t>(Department of Health and Ageing 2012)</w:t>
      </w:r>
      <w:r w:rsidR="005707A5" w:rsidRPr="009D5641">
        <w:fldChar w:fldCharType="end"/>
      </w:r>
      <w:r w:rsidRPr="009D5641">
        <w:t>.</w:t>
      </w:r>
    </w:p>
    <w:p w14:paraId="4CC178A0" w14:textId="377161D6" w:rsidR="00BA796D" w:rsidRDefault="00172EEE" w:rsidP="00BA796D">
      <w:pPr>
        <w:pStyle w:val="ParaKeep"/>
        <w:rPr>
          <w:lang w:val="en-GB"/>
        </w:rPr>
      </w:pPr>
      <w:r w:rsidRPr="00B75304">
        <w:rPr>
          <w:lang w:val="en-GB"/>
        </w:rPr>
        <w:t>There is a long history of concern about the use of restraint in residential care</w:t>
      </w:r>
      <w:r w:rsidR="00AD6183">
        <w:rPr>
          <w:lang w:val="en-GB"/>
        </w:rPr>
        <w:t>,</w:t>
      </w:r>
      <w:r w:rsidRPr="00B75304">
        <w:rPr>
          <w:lang w:val="en-GB"/>
        </w:rPr>
        <w:t xml:space="preserve"> </w:t>
      </w:r>
      <w:r w:rsidR="000628E7">
        <w:rPr>
          <w:lang w:val="en-GB"/>
        </w:rPr>
        <w:t xml:space="preserve">including </w:t>
      </w:r>
      <w:r w:rsidRPr="00B75304">
        <w:rPr>
          <w:lang w:val="en-GB"/>
        </w:rPr>
        <w:t>concerns about the</w:t>
      </w:r>
      <w:r w:rsidR="00BA796D">
        <w:rPr>
          <w:lang w:val="en-GB"/>
        </w:rPr>
        <w:t>:</w:t>
      </w:r>
    </w:p>
    <w:p w14:paraId="0821FCC0" w14:textId="3154CD19" w:rsidR="000628E7" w:rsidRDefault="009230C8" w:rsidP="00BA796D">
      <w:pPr>
        <w:pStyle w:val="Bullet1"/>
        <w:rPr>
          <w:lang w:val="en-GB"/>
        </w:rPr>
      </w:pPr>
      <w:r>
        <w:rPr>
          <w:lang w:val="en-GB"/>
        </w:rPr>
        <w:t>H</w:t>
      </w:r>
      <w:r w:rsidR="00172EEE" w:rsidRPr="00B75304">
        <w:rPr>
          <w:lang w:val="en-GB"/>
        </w:rPr>
        <w:t>uman rights of those subjected to restraint and seclusion</w:t>
      </w:r>
      <w:r w:rsidR="00D53CF8">
        <w:rPr>
          <w:lang w:val="en-GB"/>
        </w:rPr>
        <w:t xml:space="preserve"> </w:t>
      </w:r>
      <w:r w:rsidR="00994B59" w:rsidRPr="00B75304">
        <w:rPr>
          <w:lang w:val="en-GB"/>
        </w:rPr>
        <w:fldChar w:fldCharType="begin" w:fldLock="1"/>
      </w:r>
      <w:r w:rsidR="00E60D98" w:rsidRPr="00B75304">
        <w:rPr>
          <w:lang w:val="en-GB"/>
        </w:rPr>
        <w:instrText>ADDIN CSL_CITATION {"citationItems":[{"id":"ITEM-1","itemData":{"ISBN":"9781623137717","abstract":"\"October 2019\"--Table of contents page. \"This report was researched and written by Bethany Brown, researcher on older people's rights in Human Rights Watch's Disability Division.\" -- page 72 Key recommendation -- Map -- Methodology -- I. Background -- II. Use of chemical restrain in aged care facilities -- III. Experiences with government complaint mechanisms -- IV. Government response -- V. International standards and Australian law -- VI. Recommendations. Summary -- Key recommendation -- Map -- Methodology -- I. Background -- II. Use of chemical restrain in aged care facilities -- III. Experiences with government complaint mechanisms -- IV. Government response -- V. International standards and Australian law -- VI. Recommendations.","author":[{"dropping-particle":"","family":"Human Rights Watch","given":"","non-dropping-particle":"","parse-names":false,"suffix":""}],"id":"ITEM-1","issued":{"date-parts":[["2019"]]},"number-of-pages":"101","title":"\"Fading away\" : how aged care facilities in Australia chemically restrain older people with dementia","type":"book"},"uris":["http://www.mendeley.com/documents/?uuid=3a618523-4d7d-3ef8-bfac-fde4c2b0ad98"]},{"id":"ITEM-2","itemData":{"abstract":"Alzheimer's Australia welcomes the opportunity to provide a submission in response to the Australian Law Reform Commission (ALRC) June 2016 Issues Paper, Elder Abuse. Dementia is a significant and rapidly growing health and social issue in Australia. People living with dementia and other forms of cognitive impairment have a heightened risk of abuse, as they may find it difficult or impossible to fully comprehend, recall, or report the abuse. Even if reported, these reports are sometimes dismissed as being unreliable. With the growing prevalence of dementia, it is imperative that there are national safeguards in place to protect people with dementia from all forms of abuse, be that financial abuse, physical abuse or neglect, sexual abuse, or emotional and psychological abuse. This submission from Alzheimer's Australia takes a broad approach to the issue of elder abuse, as it impacts on people with dementia. Elder abuse encompasses not only the most obvious and more widely acknowledged forms of abuse such as deliberate financial exploitation by families and carers, or intentional physical assault by staff of residential aged care facilities but also more subtle forms of human rights abuses, such as chronic neglect by families and carers, or inappropriate use of physical and chemical restraint of residents in aged care. Our submission, which starts with twenty-four recommendations, outlines the factors that enable such abuses to happen, discusses a number of case studies involving people with dementia, and proposes means to prevent and address abuse of people with dementia in Australia. Alzheimer's Australia believes that a multi-faceted response to elder abuse is needed, which addresses not only the legal context and response, but also addresses the systemic factors which lead to the abuse of the human rights of people with dementia. We argue that broad measures are needed which improve the capacity of family carers and of residential aged care facility staff, to help ensure they can provide adequate care for people with dementia. We argue that measures are needed to improve the performance and quality of aged care services and health services in caring for people with dementia. We put forward a range of proposals for legislative and legal system reforms to prevent and address elder abuse. Finally, we emphasise the importance of consumers having good information on the legal rights of people with dementia, and about how these rights can be enforced; and t…","author":[{"dropping-particle":"","family":"Alzheimers Australia","given":"","non-dropping-particle":"","parse-names":false,"suffix":""}],"id":"ITEM-2","issued":{"date-parts":[["2016"]]},"title":"Alzheimers Australia submission to the Australian Law Reform Commission (ALRC)","type":"report"},"uris":["http://www.mendeley.com/documents/?uuid=8a9a077a-c0ed-31a3-a734-1efe97e1193d"]}],"mendeley":{"formattedCitation":"(Human Rights Watch 2019, Alzheimers Australia 2016)","plainTextFormattedCitation":"(Human Rights Watch 2019, Alzheimers Australia 2016)","previouslyFormattedCitation":"(Human Rights Watch 2019, Alzheimers Australia 2016)"},"properties":{"noteIndex":0},"schema":"https://github.com/citation-style-language/schema/raw/master/csl-citation.json"}</w:instrText>
      </w:r>
      <w:r w:rsidR="00994B59" w:rsidRPr="00B75304">
        <w:rPr>
          <w:lang w:val="en-GB"/>
        </w:rPr>
        <w:fldChar w:fldCharType="separate"/>
      </w:r>
      <w:r w:rsidR="00994B59" w:rsidRPr="00B75304">
        <w:rPr>
          <w:lang w:val="en-GB"/>
        </w:rPr>
        <w:t>(Human Rights Watch 2019, Alzheimers Australia 2016)</w:t>
      </w:r>
      <w:r w:rsidR="00994B59" w:rsidRPr="00B75304">
        <w:rPr>
          <w:lang w:val="en-GB"/>
        </w:rPr>
        <w:fldChar w:fldCharType="end"/>
      </w:r>
    </w:p>
    <w:p w14:paraId="2B05E109" w14:textId="67D5231E" w:rsidR="00A71A8B" w:rsidRDefault="009230C8" w:rsidP="000628E7">
      <w:pPr>
        <w:pStyle w:val="Bullet1"/>
        <w:rPr>
          <w:lang w:val="en-GB"/>
        </w:rPr>
      </w:pPr>
      <w:r>
        <w:rPr>
          <w:lang w:val="en-GB"/>
        </w:rPr>
        <w:t>S</w:t>
      </w:r>
      <w:r w:rsidR="002B17E7" w:rsidRPr="002B17E7">
        <w:rPr>
          <w:lang w:val="en-GB"/>
        </w:rPr>
        <w:t>afety and eff</w:t>
      </w:r>
      <w:r w:rsidR="007E2608">
        <w:rPr>
          <w:lang w:val="en-GB"/>
        </w:rPr>
        <w:t>ectiveness</w:t>
      </w:r>
      <w:r w:rsidR="002B17E7" w:rsidRPr="002B17E7">
        <w:rPr>
          <w:lang w:val="en-GB"/>
        </w:rPr>
        <w:t xml:space="preserve"> of</w:t>
      </w:r>
      <w:r w:rsidR="002B17E7" w:rsidRPr="002B17E7" w:rsidDel="00692990">
        <w:rPr>
          <w:lang w:val="en-GB"/>
        </w:rPr>
        <w:t xml:space="preserve"> </w:t>
      </w:r>
      <w:r w:rsidR="00692990">
        <w:rPr>
          <w:lang w:val="en-GB"/>
        </w:rPr>
        <w:t>restrain</w:t>
      </w:r>
      <w:r w:rsidR="004F340B">
        <w:rPr>
          <w:lang w:val="en-GB"/>
        </w:rPr>
        <w:t>t</w:t>
      </w:r>
      <w:r w:rsidR="00692990" w:rsidRPr="002B17E7">
        <w:rPr>
          <w:lang w:val="en-GB"/>
        </w:rPr>
        <w:t xml:space="preserve"> </w:t>
      </w:r>
      <w:r w:rsidR="002B17E7" w:rsidRPr="002B17E7">
        <w:rPr>
          <w:lang w:val="en-GB"/>
        </w:rPr>
        <w:t xml:space="preserve">practices </w:t>
      </w:r>
      <w:r w:rsidR="00432077" w:rsidRPr="00B75304">
        <w:rPr>
          <w:lang w:val="en-GB"/>
        </w:rPr>
        <w:fldChar w:fldCharType="begin" w:fldLock="1"/>
      </w:r>
      <w:r w:rsidR="00A774E9" w:rsidRPr="00B75304">
        <w:rPr>
          <w:lang w:val="en-GB"/>
        </w:rPr>
        <w:instrText>ADDIN CSL_CITATION {"citationItems":[{"id":"ITEM-1","itemData":{"ISBN":"978-1-920838-73-7","author":[{"dropping-particle":"","family":"Royal Commission into Aged Care Quality and Safety","given":"","non-dropping-particle":"","parse-names":false,"suffix":""}],"id":"ITEM-1","issued":{"date-parts":[["2019"]]},"number-of-pages":"1-38","title":"Restrictive practices in residential aged care in Australia, Background paper 4","type":"book"},"uris":["http://www.mendeley.com/documents/?uuid=7ec6c002-2b57-4ec1-8314-edd3d9ade3ba"]},{"id":"ITEM-2","itemData":{"abstract":"Prepared for the National Mental Health Commission","author":[{"dropping-particle":"","family":"Melbourne Social Equity Institute","given":"","non-dropping-particle":"","parse-names":false,"suffix":""}],"id":"ITEM-2","issued":{"date-parts":[["2014"]]},"publisher":"Prepared for the National Mental Health Commission by Melbourne Social Equity Institute, University of Melbourne","publisher-place":"Melbourne","title":"Seclusion and Restraint Project: Report","type":"book"},"uris":["http://www.mendeley.com/documents/?uuid=1b6c471d-ed84-4970-8236-60ae45718e8b"]}],"mendeley":{"formattedCitation":"(Royal Commission into Aged Care Quality and Safety 2019a, Melbourne Social Equity Institute 2014)","plainTextFormattedCitation":"(Royal Commission into Aged Care Quality and Safety 2019a, Melbourne Social Equity Institute 2014)","previouslyFormattedCitation":"(Royal Commission into Aged Care Quality and Safety 2019a, Melbourne Social Equity Institute 2014)"},"properties":{"noteIndex":0},"schema":"https://github.com/citation-style-language/schema/raw/master/csl-citation.json"}</w:instrText>
      </w:r>
      <w:r w:rsidR="00432077" w:rsidRPr="00B75304">
        <w:rPr>
          <w:lang w:val="en-GB"/>
        </w:rPr>
        <w:fldChar w:fldCharType="separate"/>
      </w:r>
      <w:r w:rsidR="00F237B8" w:rsidRPr="00B75304">
        <w:rPr>
          <w:lang w:val="en-GB"/>
        </w:rPr>
        <w:t>(Royal Commission into Aged Care Quality and Safety 2019a, Melbourne Social Equity Institute 2014)</w:t>
      </w:r>
      <w:r w:rsidR="00432077" w:rsidRPr="00B75304">
        <w:rPr>
          <w:lang w:val="en-GB"/>
        </w:rPr>
        <w:fldChar w:fldCharType="end"/>
      </w:r>
    </w:p>
    <w:p w14:paraId="1CB0AF32" w14:textId="3EB31DF7" w:rsidR="004F340B" w:rsidRDefault="009230C8" w:rsidP="000628E7">
      <w:pPr>
        <w:pStyle w:val="Bullet1"/>
        <w:rPr>
          <w:lang w:val="en-GB"/>
        </w:rPr>
      </w:pPr>
      <w:r>
        <w:rPr>
          <w:lang w:val="en-GB"/>
        </w:rPr>
        <w:t>E</w:t>
      </w:r>
      <w:r w:rsidR="002B17E7" w:rsidRPr="002B17E7">
        <w:rPr>
          <w:lang w:val="en-GB"/>
        </w:rPr>
        <w:t xml:space="preserve">conomic costs of restraint and seclusion </w:t>
      </w:r>
      <w:r w:rsidR="002544B8">
        <w:rPr>
          <w:lang w:val="en-GB"/>
        </w:rPr>
        <w:t xml:space="preserve">– </w:t>
      </w:r>
      <w:r w:rsidR="002B17E7" w:rsidRPr="002B17E7">
        <w:rPr>
          <w:lang w:val="en-GB"/>
        </w:rPr>
        <w:t>and</w:t>
      </w:r>
      <w:r w:rsidR="002544B8">
        <w:rPr>
          <w:lang w:val="en-GB"/>
        </w:rPr>
        <w:t>,</w:t>
      </w:r>
      <w:r w:rsidR="002B17E7" w:rsidRPr="002B17E7">
        <w:rPr>
          <w:lang w:val="en-GB"/>
        </w:rPr>
        <w:t xml:space="preserve"> conversely, the cost</w:t>
      </w:r>
      <w:r w:rsidR="002544B8">
        <w:rPr>
          <w:lang w:val="en-GB"/>
        </w:rPr>
        <w:t>-</w:t>
      </w:r>
      <w:r w:rsidR="002B17E7" w:rsidRPr="002B17E7">
        <w:rPr>
          <w:lang w:val="en-GB"/>
        </w:rPr>
        <w:t>benefit of minimising or eliminating these practices</w:t>
      </w:r>
      <w:r w:rsidR="002544B8">
        <w:rPr>
          <w:lang w:val="en-GB"/>
        </w:rPr>
        <w:t xml:space="preserve"> (</w:t>
      </w:r>
      <w:r w:rsidR="006C237E">
        <w:rPr>
          <w:lang w:val="en-GB"/>
        </w:rPr>
        <w:t>Chan et al 2012</w:t>
      </w:r>
      <w:r w:rsidR="002B17E7" w:rsidRPr="002B17E7">
        <w:rPr>
          <w:lang w:val="en-GB"/>
        </w:rPr>
        <w:t xml:space="preserve">). </w:t>
      </w:r>
    </w:p>
    <w:p w14:paraId="09DC0650" w14:textId="68588F32" w:rsidR="002544B8" w:rsidRDefault="009230C8" w:rsidP="002544B8">
      <w:pPr>
        <w:pStyle w:val="Bullet1"/>
        <w:rPr>
          <w:lang w:val="en-GB"/>
        </w:rPr>
      </w:pPr>
      <w:r>
        <w:rPr>
          <w:lang w:val="en-GB"/>
        </w:rPr>
        <w:t>P</w:t>
      </w:r>
      <w:r w:rsidR="002B17E7" w:rsidRPr="002B17E7">
        <w:rPr>
          <w:lang w:val="en-GB"/>
        </w:rPr>
        <w:t xml:space="preserve">ersonal costs to the person subjected to these practices </w:t>
      </w:r>
      <w:r w:rsidR="002544B8" w:rsidRPr="002B17E7">
        <w:rPr>
          <w:lang w:val="en-GB"/>
        </w:rPr>
        <w:t>(Chan et al. 2012)</w:t>
      </w:r>
    </w:p>
    <w:p w14:paraId="3653D537" w14:textId="3EE155AA" w:rsidR="002544B8" w:rsidRDefault="009230C8" w:rsidP="002544B8">
      <w:pPr>
        <w:pStyle w:val="Bullet1"/>
        <w:rPr>
          <w:lang w:val="en-GB"/>
        </w:rPr>
      </w:pPr>
      <w:r>
        <w:rPr>
          <w:lang w:val="en-GB"/>
        </w:rPr>
        <w:t>O</w:t>
      </w:r>
      <w:r w:rsidR="002B17E7" w:rsidRPr="002B17E7">
        <w:rPr>
          <w:lang w:val="en-GB"/>
        </w:rPr>
        <w:t>rganisational costs</w:t>
      </w:r>
      <w:r w:rsidR="00A869EB">
        <w:rPr>
          <w:lang w:val="en-GB"/>
        </w:rPr>
        <w:t>, such as</w:t>
      </w:r>
      <w:r w:rsidR="002B17E7" w:rsidRPr="002B17E7" w:rsidDel="00A869EB">
        <w:rPr>
          <w:lang w:val="en-GB"/>
        </w:rPr>
        <w:t xml:space="preserve"> </w:t>
      </w:r>
      <w:r w:rsidR="002B17E7" w:rsidRPr="002B17E7">
        <w:rPr>
          <w:lang w:val="en-GB"/>
        </w:rPr>
        <w:t>staff turnover</w:t>
      </w:r>
      <w:r w:rsidR="00A869EB">
        <w:rPr>
          <w:lang w:val="en-GB"/>
        </w:rPr>
        <w:t xml:space="preserve"> and</w:t>
      </w:r>
      <w:r w:rsidR="002B17E7" w:rsidRPr="002B17E7">
        <w:rPr>
          <w:lang w:val="en-GB"/>
        </w:rPr>
        <w:t xml:space="preserve"> legal </w:t>
      </w:r>
      <w:r w:rsidR="00A869EB">
        <w:rPr>
          <w:lang w:val="en-GB"/>
        </w:rPr>
        <w:t>expenses</w:t>
      </w:r>
      <w:r w:rsidR="002B17E7" w:rsidRPr="002B17E7">
        <w:rPr>
          <w:lang w:val="en-GB"/>
        </w:rPr>
        <w:t xml:space="preserve"> </w:t>
      </w:r>
      <w:r w:rsidR="002544B8" w:rsidRPr="002B17E7">
        <w:rPr>
          <w:lang w:val="en-GB"/>
        </w:rPr>
        <w:t>(Chan et al. 2012)</w:t>
      </w:r>
    </w:p>
    <w:p w14:paraId="41BBE5E8" w14:textId="340ADBA3" w:rsidR="002B17E7" w:rsidRPr="002B17E7" w:rsidRDefault="009230C8" w:rsidP="002544B8">
      <w:pPr>
        <w:pStyle w:val="Bullet1"/>
        <w:rPr>
          <w:lang w:val="en-GB"/>
        </w:rPr>
      </w:pPr>
      <w:r>
        <w:rPr>
          <w:lang w:val="en-GB"/>
        </w:rPr>
        <w:t>O</w:t>
      </w:r>
      <w:r w:rsidR="002B17E7" w:rsidRPr="002B17E7">
        <w:rPr>
          <w:lang w:val="en-GB"/>
        </w:rPr>
        <w:t>pportunity cost</w:t>
      </w:r>
      <w:r w:rsidR="00611030">
        <w:rPr>
          <w:lang w:val="en-GB"/>
        </w:rPr>
        <w:t>s</w:t>
      </w:r>
      <w:r w:rsidR="002B17E7" w:rsidRPr="002B17E7">
        <w:rPr>
          <w:lang w:val="en-GB"/>
        </w:rPr>
        <w:t xml:space="preserve"> when an individual is restrained or isolated </w:t>
      </w:r>
      <w:r w:rsidR="00FF3581">
        <w:rPr>
          <w:lang w:val="en-GB"/>
        </w:rPr>
        <w:t xml:space="preserve">instead of receiving treatment </w:t>
      </w:r>
      <w:r w:rsidR="002B17E7" w:rsidRPr="002B17E7">
        <w:rPr>
          <w:lang w:val="en-GB"/>
        </w:rPr>
        <w:t xml:space="preserve">(Chan et al. 2012). </w:t>
      </w:r>
    </w:p>
    <w:p w14:paraId="21DE9A75" w14:textId="52ED425F" w:rsidR="00B47017" w:rsidRDefault="00172EEE" w:rsidP="00AF3718">
      <w:pPr>
        <w:pStyle w:val="Boxed"/>
      </w:pPr>
      <w:r w:rsidRPr="00B75304">
        <w:t xml:space="preserve">People with dementia represent approximately half of residents in aged care </w:t>
      </w:r>
      <w:r w:rsidRPr="00B75304">
        <w:fldChar w:fldCharType="begin" w:fldLock="1"/>
      </w:r>
      <w:r w:rsidR="00B81A1D" w:rsidRPr="00B75304">
        <w:instrText>ADDIN CSL_CITATION {"citationItems":[{"id":"ITEM-1","itemData":{"URL":"https://www.dementia.org.au/sites/default/files/documents/2020_dem_key_stats_facts.pdf","accessed":{"date-parts":[["2020","11","10"]]},"author":[{"dropping-particle":"","family":"Dementia Australia","given":"","non-dropping-particle":"","parse-names":false,"suffix":""}],"id":"ITEM-1","issued":{"date-parts":[["2020"]]},"title":"Dementia Key facts and statistics","type":"webpage"},"uris":["http://www.mendeley.com/documents/?uuid=7601a05f-40b4-35c6-a620-669c31a5c9fb"]}],"mendeley":{"formattedCitation":"(Dementia Australia 2020)","plainTextFormattedCitation":"(Dementia Australia 2020)","previouslyFormattedCitation":"(Dementia Australia 2020)"},"properties":{"noteIndex":0},"schema":"https://github.com/citation-style-language/schema/raw/master/csl-citation.json"}</w:instrText>
      </w:r>
      <w:r w:rsidRPr="00B75304">
        <w:fldChar w:fldCharType="separate"/>
      </w:r>
      <w:r w:rsidRPr="00B75304">
        <w:t>(Dementia Australia 2020)</w:t>
      </w:r>
      <w:r w:rsidRPr="00B75304">
        <w:fldChar w:fldCharType="end"/>
      </w:r>
      <w:r w:rsidR="00434480" w:rsidRPr="00B75304">
        <w:t xml:space="preserve"> and are particularly vulnerable to restraint because they may find it difficult or impossible to articulate their needs or fully comprehend, recall, or report the quality of </w:t>
      </w:r>
      <w:r w:rsidR="0084127C">
        <w:t xml:space="preserve">their </w:t>
      </w:r>
      <w:r w:rsidR="00434480" w:rsidRPr="00B75304">
        <w:t xml:space="preserve">care. </w:t>
      </w:r>
    </w:p>
    <w:p w14:paraId="723282BC" w14:textId="77777777" w:rsidR="00B47017" w:rsidRDefault="00434480" w:rsidP="00AF3718">
      <w:pPr>
        <w:pStyle w:val="Boxed"/>
      </w:pPr>
      <w:r w:rsidRPr="00B75304">
        <w:t xml:space="preserve">Behavioural symptoms such as aggression, agitation, anxiety and wandering are common in some forms of dementia – these symptoms are referred to as </w:t>
      </w:r>
      <w:r>
        <w:t>b</w:t>
      </w:r>
      <w:r w:rsidRPr="00B75304">
        <w:t xml:space="preserve">ehavioural and </w:t>
      </w:r>
      <w:r>
        <w:t>p</w:t>
      </w:r>
      <w:r w:rsidRPr="00B75304">
        <w:t xml:space="preserve">sychological </w:t>
      </w:r>
      <w:r>
        <w:t>s</w:t>
      </w:r>
      <w:r w:rsidRPr="00B75304">
        <w:t xml:space="preserve">ymptoms of </w:t>
      </w:r>
      <w:r>
        <w:t>d</w:t>
      </w:r>
      <w:r w:rsidRPr="00B75304">
        <w:t xml:space="preserve">ementia (BPSD) </w:t>
      </w:r>
      <w:r w:rsidR="00172EEE" w:rsidRPr="00B75304">
        <w:fldChar w:fldCharType="begin" w:fldLock="1"/>
      </w:r>
      <w:r w:rsidR="00172EEE" w:rsidRPr="00B75304">
        <w:instrText>ADDIN CSL_CITATION {"citationItems":[{"id":"ITEM-1","itemData":{"ISBN":"9780869065433","ISSN":"0815936X","PMID":"2002145667","author":[{"dropping-particle":"","family":"Royal Australian College of General Practitioners","given":"","non-dropping-particle":"","parse-names":false,"suffix":""}],"edition":"5","id":"ITEM-1","issued":{"date-parts":[["2019"]]},"publisher":"RACGP","publisher-place":"East Melbourne","title":"RACGP Aged Care Clinical Guide (Silver Book)","type":"book"},"uris":["http://www.mendeley.com/documents/?uuid=1ac1a7a7-b4ec-4df5-9b35-38f701dc8a6f"]}],"mendeley":{"formattedCitation":"(Royal Australian College of General Practitioners 2019)","plainTextFormattedCitation":"(Royal Australian College of General Practitioners 2019)","previouslyFormattedCitation":"(Royal Australian College of General Practitioners 2019)"},"properties":{"noteIndex":0},"schema":"https://github.com/citation-style-language/schema/raw/master/csl-citation.json"}</w:instrText>
      </w:r>
      <w:r w:rsidR="00172EEE" w:rsidRPr="00B75304">
        <w:fldChar w:fldCharType="separate"/>
      </w:r>
      <w:r w:rsidR="00172EEE" w:rsidRPr="00B75304">
        <w:t>(Royal Australian College of General Practitioners 2019)</w:t>
      </w:r>
      <w:r w:rsidR="00172EEE" w:rsidRPr="00B75304">
        <w:fldChar w:fldCharType="end"/>
      </w:r>
      <w:r w:rsidR="00172EEE" w:rsidRPr="00B75304">
        <w:t xml:space="preserve">. </w:t>
      </w:r>
    </w:p>
    <w:p w14:paraId="7FBE582B" w14:textId="3BA63455" w:rsidR="00434480" w:rsidRPr="00B75304" w:rsidRDefault="00172EEE" w:rsidP="00AF3718">
      <w:pPr>
        <w:pStyle w:val="Boxed"/>
      </w:pPr>
      <w:r w:rsidRPr="00B75304">
        <w:t xml:space="preserve">There is concern that restraint is used inappropriately in response to these symptoms </w:t>
      </w:r>
      <w:r w:rsidRPr="00B75304">
        <w:fldChar w:fldCharType="begin" w:fldLock="1"/>
      </w:r>
      <w:r w:rsidRPr="00B75304">
        <w:instrText>ADDIN CSL_CITATION {"citationItems":[{"id":"ITEM-1","itemData":{"abstract":"Organisations providing Commonwealth subsidised aged care services are required to comply with the Aged Care Quality Standards (Quality Standards). Organisations will be assessed and must be able to provide evidence of their compliance with and performance against the Quality Standards from 1 July 2019. The Quality Standards focus on outcomes for consumers and reflect the level of care and services the community can expect from organisations that provide Commonwealth subsidised aged care services. The Quality Standards are made up of eight individual standards: 1. Consumer dignity and choice 2. Ongoing assessment and planning with consumers 3. Personal care and clinical care 4. Services and supports for daily living 5. Organisation’s service environment 6. Feedback and complaints 7. Human resources 8. Organisational governance","author":[{"dropping-particle":"","family":"Aged Care Quality and Safety Commission","given":"","non-dropping-particle":"","parse-names":false,"suffix":""}],"id":"ITEM-1","issued":{"date-parts":[["2019"]]},"publisher":"Australian Government","publisher-place":"Canberra","title":"Guidance and resources for providers to support the new aged care quality standards","type":"book"},"uris":["http://www.mendeley.com/documents/?uuid=e1340434-46a4-4f4c-b0b1-f20b8ea49f49"]}],"mendeley":{"formattedCitation":"(Aged Care Quality and Safety Commission 2019)","plainTextFormattedCitation":"(Aged Care Quality and Safety Commission 2019)","previouslyFormattedCitation":"(Aged Care Quality and Safety Commission 2019)"},"properties":{"noteIndex":0},"schema":"https://github.com/citation-style-language/schema/raw/master/csl-citation.json"}</w:instrText>
      </w:r>
      <w:r w:rsidRPr="00B75304">
        <w:fldChar w:fldCharType="separate"/>
      </w:r>
      <w:r w:rsidRPr="00B75304">
        <w:t>(Aged Care Quality and Safety Commission 2019)</w:t>
      </w:r>
      <w:r w:rsidRPr="00B75304">
        <w:fldChar w:fldCharType="end"/>
      </w:r>
      <w:r w:rsidR="00434480" w:rsidRPr="00B75304">
        <w:t xml:space="preserve">. </w:t>
      </w:r>
    </w:p>
    <w:p w14:paraId="63F578A8" w14:textId="0948AFC8" w:rsidR="00E23377" w:rsidRPr="00E23377" w:rsidRDefault="00E23377" w:rsidP="00E23377">
      <w:r w:rsidRPr="00E23377">
        <w:br w:type="page"/>
      </w:r>
    </w:p>
    <w:p w14:paraId="448C4E58" w14:textId="77777777" w:rsidR="00E23377" w:rsidRDefault="00E23377" w:rsidP="00611B18">
      <w:pPr>
        <w:pStyle w:val="Heading2"/>
        <w:rPr>
          <w:lang w:val="en-GB"/>
        </w:rPr>
        <w:sectPr w:rsidR="00E23377" w:rsidSect="0048124A">
          <w:type w:val="continuous"/>
          <w:pgSz w:w="11907" w:h="16840" w:code="9"/>
          <w:pgMar w:top="851" w:right="1134" w:bottom="851" w:left="1701" w:header="397" w:footer="567" w:gutter="0"/>
          <w:cols w:num="2" w:space="1418"/>
          <w:titlePg/>
          <w:docGrid w:linePitch="299"/>
          <w15:footnoteColumns w:val="1"/>
        </w:sectPr>
      </w:pPr>
    </w:p>
    <w:bookmarkStart w:id="25" w:name="_Toc58392175"/>
    <w:p w14:paraId="6FA59F37" w14:textId="6AFBC278" w:rsidR="00172EEE" w:rsidRPr="00B75304" w:rsidRDefault="00D93804" w:rsidP="00E23377">
      <w:pPr>
        <w:pStyle w:val="Heading2"/>
        <w:spacing w:before="0"/>
        <w:rPr>
          <w:lang w:val="en-GB"/>
        </w:rPr>
      </w:pPr>
      <w:r>
        <w:rPr>
          <w:bCs w:val="0"/>
          <w:noProof/>
          <w:sz w:val="28"/>
          <w:szCs w:val="24"/>
        </w:rPr>
        <w:lastRenderedPageBreak/>
        <mc:AlternateContent>
          <mc:Choice Requires="wps">
            <w:drawing>
              <wp:anchor distT="0" distB="0" distL="114300" distR="114300" simplePos="0" relativeHeight="251658249" behindDoc="1" locked="0" layoutInCell="1" allowOverlap="1" wp14:anchorId="0D8AD015" wp14:editId="3D6E237B">
                <wp:simplePos x="0" y="0"/>
                <wp:positionH relativeFrom="margin">
                  <wp:posOffset>2872740</wp:posOffset>
                </wp:positionH>
                <wp:positionV relativeFrom="page">
                  <wp:posOffset>762000</wp:posOffset>
                </wp:positionV>
                <wp:extent cx="3060000" cy="8846185"/>
                <wp:effectExtent l="0" t="0" r="26670" b="12065"/>
                <wp:wrapNone/>
                <wp:docPr id="10" name="Rectangle 10" descr="Decorative"/>
                <wp:cNvGraphicFramePr/>
                <a:graphic xmlns:a="http://schemas.openxmlformats.org/drawingml/2006/main">
                  <a:graphicData uri="http://schemas.microsoft.com/office/word/2010/wordprocessingShape">
                    <wps:wsp>
                      <wps:cNvSpPr/>
                      <wps:spPr>
                        <a:xfrm>
                          <a:off x="0" y="0"/>
                          <a:ext cx="3060000" cy="8846185"/>
                        </a:xfrm>
                        <a:prstGeom prst="rect">
                          <a:avLst/>
                        </a:prstGeom>
                        <a:solidFill>
                          <a:schemeClr val="accent4">
                            <a:lumMod val="20000"/>
                            <a:lumOff val="80000"/>
                          </a:schemeClr>
                        </a:solidFill>
                        <a:ln>
                          <a:solidFill>
                            <a:schemeClr val="accent4">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B4E89C3" id="Rectangle 10" o:spid="_x0000_s1026" alt="Decorative" style="position:absolute;margin-left:226.2pt;margin-top:60pt;width:240.95pt;height:696.55pt;z-index:-25165823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" fillcolor="#f2f2f3 [663]" strokecolor="#f2f2f3 [663]" strokeweight="2pt">
                <w10:wrap anchorx="margin" anchory="page"/>
              </v:rect>
            </w:pict>
          </mc:Fallback>
        </mc:AlternateContent>
      </w:r>
      <w:r w:rsidR="00172EEE" w:rsidRPr="00B75304">
        <w:rPr>
          <w:lang w:val="en-GB"/>
        </w:rPr>
        <w:t>Context</w:t>
      </w:r>
      <w:bookmarkEnd w:id="25"/>
    </w:p>
    <w:p w14:paraId="158267B9" w14:textId="323C538E" w:rsidR="00EB1A90" w:rsidRPr="00B75304" w:rsidRDefault="00EB1A90" w:rsidP="00EB1A90">
      <w:pPr>
        <w:pStyle w:val="Para"/>
        <w:rPr>
          <w:lang w:val="en-GB"/>
        </w:rPr>
      </w:pPr>
      <w:r w:rsidRPr="00B75304">
        <w:rPr>
          <w:lang w:val="en-GB"/>
        </w:rPr>
        <w:t xml:space="preserve">On </w:t>
      </w:r>
      <w:r w:rsidR="00627896">
        <w:rPr>
          <w:lang w:val="en-GB"/>
        </w:rPr>
        <w:t xml:space="preserve">8 October </w:t>
      </w:r>
      <w:r w:rsidRPr="00B75304">
        <w:rPr>
          <w:lang w:val="en-GB"/>
        </w:rPr>
        <w:t xml:space="preserve">2018, the Australian Government </w:t>
      </w:r>
      <w:r w:rsidR="002446E0">
        <w:rPr>
          <w:lang w:val="en-GB"/>
        </w:rPr>
        <w:t>establish</w:t>
      </w:r>
      <w:r w:rsidR="008507FA">
        <w:rPr>
          <w:lang w:val="en-GB"/>
        </w:rPr>
        <w:t>ed</w:t>
      </w:r>
      <w:r w:rsidR="002446E0">
        <w:rPr>
          <w:lang w:val="en-GB"/>
        </w:rPr>
        <w:t xml:space="preserve"> </w:t>
      </w:r>
      <w:r w:rsidR="00CB4E9E">
        <w:rPr>
          <w:lang w:val="en-GB"/>
        </w:rPr>
        <w:t>t</w:t>
      </w:r>
      <w:r w:rsidRPr="00B75304">
        <w:rPr>
          <w:lang w:val="en-GB"/>
        </w:rPr>
        <w:t>he Royal Commission into Aged Care Quality and Safety (</w:t>
      </w:r>
      <w:r>
        <w:rPr>
          <w:lang w:val="en-GB"/>
        </w:rPr>
        <w:t xml:space="preserve">the </w:t>
      </w:r>
      <w:r w:rsidR="004C0488">
        <w:rPr>
          <w:lang w:val="en-GB"/>
        </w:rPr>
        <w:t>Royal Commission</w:t>
      </w:r>
      <w:r w:rsidRPr="00B75304">
        <w:rPr>
          <w:lang w:val="en-GB"/>
        </w:rPr>
        <w:t>)</w:t>
      </w:r>
      <w:r w:rsidR="00046B3C">
        <w:rPr>
          <w:lang w:val="en-GB"/>
        </w:rPr>
        <w:t xml:space="preserve"> to</w:t>
      </w:r>
      <w:r w:rsidRPr="00B75304" w:rsidDel="00046B3C">
        <w:rPr>
          <w:lang w:val="en-GB"/>
        </w:rPr>
        <w:t xml:space="preserve"> </w:t>
      </w:r>
      <w:r w:rsidRPr="00B75304">
        <w:rPr>
          <w:lang w:val="en-GB"/>
        </w:rPr>
        <w:t>examin</w:t>
      </w:r>
      <w:r w:rsidR="00046B3C">
        <w:rPr>
          <w:lang w:val="en-GB"/>
        </w:rPr>
        <w:t>e</w:t>
      </w:r>
      <w:r w:rsidRPr="00B75304">
        <w:rPr>
          <w:lang w:val="en-GB"/>
        </w:rPr>
        <w:t xml:space="preserve"> the quality of residential and in-home aged care</w:t>
      </w:r>
      <w:r w:rsidR="00E069C9">
        <w:rPr>
          <w:lang w:val="en-GB"/>
        </w:rPr>
        <w:t>.</w:t>
      </w:r>
    </w:p>
    <w:p w14:paraId="46D1D8CE" w14:textId="6C7DECC1" w:rsidR="00EB1A90" w:rsidRPr="00B75304" w:rsidRDefault="00EB1A90" w:rsidP="00EB1A90">
      <w:pPr>
        <w:pStyle w:val="Para"/>
        <w:rPr>
          <w:lang w:val="en-GB"/>
        </w:rPr>
      </w:pPr>
      <w:r w:rsidRPr="00B75304">
        <w:rPr>
          <w:lang w:val="en-GB"/>
        </w:rPr>
        <w:t>On 31</w:t>
      </w:r>
      <w:r w:rsidR="00046B3C">
        <w:rPr>
          <w:lang w:val="en-GB"/>
        </w:rPr>
        <w:t> </w:t>
      </w:r>
      <w:r w:rsidRPr="00B75304">
        <w:rPr>
          <w:lang w:val="en-GB"/>
        </w:rPr>
        <w:t>October</w:t>
      </w:r>
      <w:r w:rsidR="00046B3C">
        <w:rPr>
          <w:lang w:val="en-GB"/>
        </w:rPr>
        <w:t> </w:t>
      </w:r>
      <w:r w:rsidRPr="00B75304">
        <w:rPr>
          <w:lang w:val="en-GB"/>
        </w:rPr>
        <w:t>2019,</w:t>
      </w:r>
      <w:r>
        <w:rPr>
          <w:lang w:val="en-GB"/>
        </w:rPr>
        <w:t xml:space="preserve"> </w:t>
      </w:r>
      <w:r w:rsidRPr="00B75304">
        <w:rPr>
          <w:lang w:val="en-GB"/>
        </w:rPr>
        <w:t xml:space="preserve">the </w:t>
      </w:r>
      <w:r w:rsidR="004C0488">
        <w:rPr>
          <w:lang w:val="en-GB"/>
        </w:rPr>
        <w:t>Royal Commission</w:t>
      </w:r>
      <w:r w:rsidRPr="00B75304">
        <w:rPr>
          <w:lang w:val="en-GB"/>
        </w:rPr>
        <w:t xml:space="preserve"> presented interim findings, based primarily on hearings conducted between February and July</w:t>
      </w:r>
      <w:r w:rsidR="00DE28A1">
        <w:rPr>
          <w:lang w:val="en-GB"/>
        </w:rPr>
        <w:t> </w:t>
      </w:r>
      <w:r w:rsidRPr="00B75304">
        <w:rPr>
          <w:lang w:val="en-GB"/>
        </w:rPr>
        <w:t>2019, with evidence collected up to September</w:t>
      </w:r>
      <w:r w:rsidR="00DE28A1">
        <w:rPr>
          <w:lang w:val="en-GB"/>
        </w:rPr>
        <w:t> </w:t>
      </w:r>
      <w:r w:rsidRPr="00B75304">
        <w:rPr>
          <w:lang w:val="en-GB"/>
        </w:rPr>
        <w:t xml:space="preserve">2019. The interim report </w:t>
      </w:r>
      <w:r w:rsidR="00721034">
        <w:rPr>
          <w:lang w:val="en-GB"/>
        </w:rPr>
        <w:t xml:space="preserve">included a </w:t>
      </w:r>
      <w:r w:rsidRPr="00B75304">
        <w:rPr>
          <w:lang w:val="en-GB"/>
        </w:rPr>
        <w:t>summar</w:t>
      </w:r>
      <w:r w:rsidR="00721034">
        <w:rPr>
          <w:lang w:val="en-GB"/>
        </w:rPr>
        <w:t>y</w:t>
      </w:r>
      <w:r w:rsidRPr="00B75304">
        <w:rPr>
          <w:lang w:val="en-GB"/>
        </w:rPr>
        <w:t xml:space="preserve"> </w:t>
      </w:r>
      <w:r w:rsidR="00721034">
        <w:rPr>
          <w:lang w:val="en-GB"/>
        </w:rPr>
        <w:t>of</w:t>
      </w:r>
      <w:r w:rsidRPr="00B75304">
        <w:rPr>
          <w:lang w:val="en-GB"/>
        </w:rPr>
        <w:t xml:space="preserve"> evidence on the use of restraint and </w:t>
      </w:r>
      <w:r w:rsidR="000F6573">
        <w:rPr>
          <w:lang w:val="en-GB"/>
        </w:rPr>
        <w:t>suggested</w:t>
      </w:r>
      <w:r w:rsidR="000F6573" w:rsidRPr="00B75304">
        <w:rPr>
          <w:lang w:val="en-GB"/>
        </w:rPr>
        <w:t xml:space="preserve"> </w:t>
      </w:r>
      <w:r w:rsidRPr="00B75304">
        <w:rPr>
          <w:lang w:val="en-GB"/>
        </w:rPr>
        <w:t>directions for reform.</w:t>
      </w:r>
      <w:r w:rsidR="00394FF9">
        <w:rPr>
          <w:lang w:val="en-GB"/>
        </w:rPr>
        <w:t xml:space="preserve"> </w:t>
      </w:r>
      <w:r w:rsidR="00D43B9B">
        <w:rPr>
          <w:lang w:val="en-GB"/>
        </w:rPr>
        <w:t xml:space="preserve">The </w:t>
      </w:r>
      <w:r w:rsidR="00D43B9B" w:rsidRPr="00B75304">
        <w:rPr>
          <w:lang w:val="en-GB"/>
        </w:rPr>
        <w:t>final report</w:t>
      </w:r>
      <w:r w:rsidR="000F6573">
        <w:rPr>
          <w:lang w:val="en-GB"/>
        </w:rPr>
        <w:t xml:space="preserve"> will be provided</w:t>
      </w:r>
      <w:r w:rsidR="00D43B9B" w:rsidRPr="00B75304">
        <w:rPr>
          <w:lang w:val="en-GB"/>
        </w:rPr>
        <w:t xml:space="preserve"> by February</w:t>
      </w:r>
      <w:r w:rsidR="00D43B9B">
        <w:rPr>
          <w:lang w:val="en-GB"/>
        </w:rPr>
        <w:t> </w:t>
      </w:r>
      <w:r w:rsidR="00D43B9B" w:rsidRPr="00B75304">
        <w:rPr>
          <w:lang w:val="en-GB"/>
        </w:rPr>
        <w:t>2021.</w:t>
      </w:r>
    </w:p>
    <w:p w14:paraId="4CC6BC2A" w14:textId="341DE1FC" w:rsidR="000A0DFA" w:rsidRPr="00B75304" w:rsidRDefault="00F41054" w:rsidP="00EB1A90">
      <w:pPr>
        <w:pStyle w:val="Para"/>
        <w:rPr>
          <w:lang w:val="en-GB"/>
        </w:rPr>
      </w:pPr>
      <w:r w:rsidRPr="00F41054">
        <w:rPr>
          <w:lang w:val="en-GB"/>
        </w:rPr>
        <w:t>On 25</w:t>
      </w:r>
      <w:r w:rsidR="0058751A">
        <w:rPr>
          <w:lang w:val="en-GB"/>
        </w:rPr>
        <w:t> </w:t>
      </w:r>
      <w:r w:rsidRPr="00F41054">
        <w:rPr>
          <w:lang w:val="en-GB"/>
        </w:rPr>
        <w:t>November</w:t>
      </w:r>
      <w:r w:rsidR="0058751A">
        <w:rPr>
          <w:lang w:val="en-GB"/>
        </w:rPr>
        <w:t> </w:t>
      </w:r>
      <w:r w:rsidRPr="00F41054">
        <w:rPr>
          <w:lang w:val="en-GB"/>
        </w:rPr>
        <w:t>2019, in respon</w:t>
      </w:r>
      <w:r w:rsidR="005008B8">
        <w:rPr>
          <w:lang w:val="en-GB"/>
        </w:rPr>
        <w:t>se</w:t>
      </w:r>
      <w:r w:rsidRPr="00F41054">
        <w:rPr>
          <w:lang w:val="en-GB"/>
        </w:rPr>
        <w:t xml:space="preserve"> to the Royal Commission</w:t>
      </w:r>
      <w:r w:rsidR="004038AD">
        <w:rPr>
          <w:lang w:val="en-GB"/>
        </w:rPr>
        <w:t>’s Interim Report</w:t>
      </w:r>
      <w:r w:rsidRPr="00F41054">
        <w:rPr>
          <w:lang w:val="en-GB"/>
        </w:rPr>
        <w:t xml:space="preserve">, the </w:t>
      </w:r>
      <w:r w:rsidR="004038AD">
        <w:rPr>
          <w:lang w:val="en-GB"/>
        </w:rPr>
        <w:t>Aus</w:t>
      </w:r>
      <w:r w:rsidR="00BD57B1">
        <w:rPr>
          <w:lang w:val="en-GB"/>
        </w:rPr>
        <w:t xml:space="preserve">tralian </w:t>
      </w:r>
      <w:r w:rsidRPr="00F41054">
        <w:rPr>
          <w:lang w:val="en-GB"/>
        </w:rPr>
        <w:t>Government announced $25</w:t>
      </w:r>
      <w:r w:rsidR="00BD57B1">
        <w:rPr>
          <w:lang w:val="en-GB"/>
        </w:rPr>
        <w:t> </w:t>
      </w:r>
      <w:r w:rsidRPr="00F41054">
        <w:rPr>
          <w:lang w:val="en-GB"/>
        </w:rPr>
        <w:t xml:space="preserve">million </w:t>
      </w:r>
      <w:r w:rsidR="000F6B8C">
        <w:rPr>
          <w:lang w:val="en-GB"/>
        </w:rPr>
        <w:t xml:space="preserve">funding </w:t>
      </w:r>
      <w:r w:rsidRPr="00F41054">
        <w:rPr>
          <w:lang w:val="en-GB"/>
        </w:rPr>
        <w:t xml:space="preserve">to reduce the use of medication as a chemical restraint </w:t>
      </w:r>
      <w:r w:rsidR="00354E86">
        <w:rPr>
          <w:lang w:val="en-GB"/>
        </w:rPr>
        <w:t>in aged care</w:t>
      </w:r>
      <w:r w:rsidRPr="00F41054">
        <w:rPr>
          <w:lang w:val="en-GB"/>
        </w:rPr>
        <w:t>, as well as new restrictions and education for prescribers on the use of medication as a chemical restraint.</w:t>
      </w:r>
    </w:p>
    <w:p w14:paraId="1AF4B9C5" w14:textId="0BAA0908" w:rsidR="00CF06CD" w:rsidRPr="00B75304" w:rsidRDefault="00270A13" w:rsidP="00CF06CD">
      <w:pPr>
        <w:pStyle w:val="Para"/>
        <w:rPr>
          <w:szCs w:val="20"/>
          <w:lang w:val="en-GB"/>
        </w:rPr>
      </w:pPr>
      <w:r>
        <w:rPr>
          <w:lang w:val="en-GB"/>
        </w:rPr>
        <w:t>Further</w:t>
      </w:r>
      <w:r w:rsidR="00CF06CD" w:rsidRPr="00B75304">
        <w:rPr>
          <w:lang w:val="en-GB"/>
        </w:rPr>
        <w:t>, the Australian Government’s 2020</w:t>
      </w:r>
      <w:r w:rsidR="0025441C">
        <w:rPr>
          <w:lang w:val="en-GB"/>
        </w:rPr>
        <w:noBreakHyphen/>
      </w:r>
      <w:r w:rsidR="00CF06CD" w:rsidRPr="00B75304">
        <w:rPr>
          <w:lang w:val="en-GB"/>
        </w:rPr>
        <w:t xml:space="preserve">21 </w:t>
      </w:r>
      <w:r w:rsidR="00704900">
        <w:rPr>
          <w:lang w:val="en-GB"/>
        </w:rPr>
        <w:t>B</w:t>
      </w:r>
      <w:r w:rsidR="00CF06CD" w:rsidRPr="00B75304">
        <w:rPr>
          <w:lang w:val="en-GB"/>
        </w:rPr>
        <w:t>udget committed $408.</w:t>
      </w:r>
      <w:r w:rsidR="00A31C89" w:rsidRPr="00B75304">
        <w:rPr>
          <w:lang w:val="en-GB"/>
        </w:rPr>
        <w:t>5</w:t>
      </w:r>
      <w:r w:rsidR="00A31C89">
        <w:rPr>
          <w:lang w:val="en-GB"/>
        </w:rPr>
        <w:t> </w:t>
      </w:r>
      <w:r w:rsidR="00CF06CD" w:rsidRPr="00B75304">
        <w:rPr>
          <w:lang w:val="en-GB"/>
        </w:rPr>
        <w:t>million to improving the aged care system, in respon</w:t>
      </w:r>
      <w:r w:rsidR="00AB451F">
        <w:rPr>
          <w:lang w:val="en-GB"/>
        </w:rPr>
        <w:t>se</w:t>
      </w:r>
      <w:r w:rsidR="00CF06CD" w:rsidRPr="00B75304">
        <w:rPr>
          <w:lang w:val="en-GB"/>
        </w:rPr>
        <w:t xml:space="preserve"> to both the </w:t>
      </w:r>
      <w:r w:rsidR="004C0488">
        <w:rPr>
          <w:lang w:val="en-GB"/>
        </w:rPr>
        <w:t>Royal Commission</w:t>
      </w:r>
      <w:r w:rsidR="00CF06CD" w:rsidRPr="00B75304">
        <w:rPr>
          <w:lang w:val="en-GB"/>
        </w:rPr>
        <w:t>’s interim findings and the COVID</w:t>
      </w:r>
      <w:r w:rsidR="00915632">
        <w:rPr>
          <w:lang w:val="en-GB"/>
        </w:rPr>
        <w:noBreakHyphen/>
      </w:r>
      <w:r w:rsidR="00CF06CD" w:rsidRPr="00B75304">
        <w:rPr>
          <w:lang w:val="en-GB"/>
        </w:rPr>
        <w:t>19 pandemic</w:t>
      </w:r>
      <w:r w:rsidR="00BB2A16">
        <w:rPr>
          <w:lang w:val="en-GB"/>
        </w:rPr>
        <w:t>.</w:t>
      </w:r>
    </w:p>
    <w:p w14:paraId="2988DCB2" w14:textId="17EE1EAA" w:rsidR="00CF06CD" w:rsidRDefault="00CF06CD" w:rsidP="00CF06CD">
      <w:pPr>
        <w:pStyle w:val="Para"/>
        <w:rPr>
          <w:lang w:val="en-GB"/>
        </w:rPr>
      </w:pPr>
      <w:r w:rsidRPr="00B75304">
        <w:rPr>
          <w:lang w:val="en-GB"/>
        </w:rPr>
        <w:t xml:space="preserve">The </w:t>
      </w:r>
      <w:r w:rsidR="001D19D1">
        <w:rPr>
          <w:lang w:val="en-GB"/>
        </w:rPr>
        <w:t xml:space="preserve">Budget also targeted the </w:t>
      </w:r>
      <w:r w:rsidRPr="00B75304">
        <w:rPr>
          <w:lang w:val="en-GB"/>
        </w:rPr>
        <w:t xml:space="preserve">misuse of chemical and physical restraint for people living with dementia </w:t>
      </w:r>
      <w:r w:rsidR="001D19D1">
        <w:rPr>
          <w:lang w:val="en-GB"/>
        </w:rPr>
        <w:t>and</w:t>
      </w:r>
      <w:r w:rsidRPr="00B75304">
        <w:rPr>
          <w:lang w:val="en-GB"/>
        </w:rPr>
        <w:t xml:space="preserve"> committ</w:t>
      </w:r>
      <w:r w:rsidR="001D19D1">
        <w:rPr>
          <w:lang w:val="en-GB"/>
        </w:rPr>
        <w:t>ed</w:t>
      </w:r>
      <w:r w:rsidRPr="00B75304">
        <w:rPr>
          <w:lang w:val="en-GB"/>
        </w:rPr>
        <w:t xml:space="preserve"> a further $11.</w:t>
      </w:r>
      <w:r w:rsidR="006B04BA" w:rsidRPr="00B75304">
        <w:rPr>
          <w:lang w:val="en-GB"/>
        </w:rPr>
        <w:t>3</w:t>
      </w:r>
      <w:r w:rsidR="006B04BA">
        <w:rPr>
          <w:lang w:val="en-GB"/>
        </w:rPr>
        <w:t> </w:t>
      </w:r>
      <w:r w:rsidRPr="00B75304">
        <w:rPr>
          <w:lang w:val="en-GB"/>
        </w:rPr>
        <w:t xml:space="preserve">million to provide additional support and training services for the aged care sector and informal carers of people experiencing BPSD </w:t>
      </w:r>
      <w:r w:rsidRPr="00B75304">
        <w:rPr>
          <w:lang w:val="en-GB"/>
        </w:rPr>
        <w:fldChar w:fldCharType="begin" w:fldLock="1"/>
      </w:r>
      <w:r w:rsidRPr="00B75304">
        <w:rPr>
          <w:lang w:val="en-GB"/>
        </w:rPr>
        <w:instrText>ADDIN CSL_CITATION {"citationItems":[{"id":"ITEM-1","itemData":{"URL":"https://www.health.gov.au/sites/default/files/documents/2020/10/budget-2020-21-aged-care-funding-for-dementia-care-and-support.pdf","accessed":{"date-parts":[["2020","10","27"]]},"author":[{"dropping-particle":"","family":"Australian Government Department of Health","given":"","non-dropping-particle":"","parse-names":false,"suffix":""}],"id":"ITEM-1","issued":{"date-parts":[["2020"]]},"title":"Aged Care – funding for dementia care and support","type":"webpage"},"uris":["http://www.mendeley.com/documents/?uuid=a5d8a0de-60ef-4f24-987f-7130d4b0e482"]},{"id":"ITEM-2","itemData":{"URL":"https://www.health.gov.au/ministers/the-hon-greg-hunt-mp/media/budget-2020-21-record-health-and-aged-care-investment-under-australias-covid-19-pandemic-plan","accessed":{"date-parts":[["2020","10","29"]]},"author":[{"dropping-particle":"","family":"Australian Government Department of Health","given":"","non-dropping-particle":"","parse-names":false,"suffix":""}],"id":"ITEM-2","issued":{"date-parts":[["0"]]},"title":"Budget 2020-21: Record health and aged care investment under Australia’s COVID-19 pandemic plan","type":"webpage"},"uris":["http://www.mendeley.com/documents/?uuid=4d0b7b73-fb91-42fa-9bdd-29ebc949fce4"]}],"mendeley":{"formattedCitation":"(Australian Government Department of Health 2020a, Australian Government Department of Health n.d.)","plainTextFormattedCitation":"(Australian Government Department of Health 2020a, Australian Government Department of Health n.d.)","previouslyFormattedCitation":"(Australian Government Department of Health 2020a, Australian Government Department of Health n.d.)"},"properties":{"noteIndex":0},"schema":"https://github.com/citation-style-language/schema/raw/master/csl-citation.json"}</w:instrText>
      </w:r>
      <w:r w:rsidRPr="00B75304">
        <w:rPr>
          <w:lang w:val="en-GB"/>
        </w:rPr>
        <w:fldChar w:fldCharType="separate"/>
      </w:r>
      <w:r w:rsidRPr="00B75304">
        <w:rPr>
          <w:lang w:val="en-GB"/>
        </w:rPr>
        <w:t>(Australian Government Department of Health 2020a, Australian Government Department of Health n.d.)</w:t>
      </w:r>
      <w:r w:rsidRPr="00B75304">
        <w:rPr>
          <w:lang w:val="en-GB"/>
        </w:rPr>
        <w:fldChar w:fldCharType="end"/>
      </w:r>
      <w:r w:rsidRPr="00B75304">
        <w:rPr>
          <w:lang w:val="en-GB"/>
        </w:rPr>
        <w:t>.</w:t>
      </w:r>
    </w:p>
    <w:p w14:paraId="7CB100AA" w14:textId="541BAB28" w:rsidR="00336988" w:rsidRPr="005D0455" w:rsidRDefault="00336988" w:rsidP="00CF06CD">
      <w:pPr>
        <w:pStyle w:val="Para"/>
      </w:pPr>
      <w:r w:rsidRPr="00336988">
        <w:t xml:space="preserve">In its final submissions to the Royal Commission </w:t>
      </w:r>
      <w:r>
        <w:t>(</w:t>
      </w:r>
      <w:r w:rsidR="006D474C">
        <w:t>22-23 October 2020)</w:t>
      </w:r>
      <w:r w:rsidR="002A05DD">
        <w:t>,</w:t>
      </w:r>
      <w:r w:rsidR="006D474C">
        <w:t xml:space="preserve"> </w:t>
      </w:r>
      <w:r w:rsidRPr="00336988">
        <w:t xml:space="preserve">Counsel Assisting included </w:t>
      </w:r>
      <w:r w:rsidR="00652FD9">
        <w:t>R</w:t>
      </w:r>
      <w:r w:rsidRPr="00336988">
        <w:t>ecommendation</w:t>
      </w:r>
      <w:r w:rsidR="00652FD9">
        <w:t> 29</w:t>
      </w:r>
      <w:r w:rsidR="008679CA">
        <w:t>: Regulation of restraints</w:t>
      </w:r>
      <w:r w:rsidRPr="00336988" w:rsidDel="008679CA">
        <w:t xml:space="preserve"> </w:t>
      </w:r>
      <w:r w:rsidRPr="00336988">
        <w:t xml:space="preserve">(see box). A number of other recommendations </w:t>
      </w:r>
      <w:r w:rsidR="008679CA">
        <w:t>were</w:t>
      </w:r>
      <w:r w:rsidR="008679CA" w:rsidRPr="00336988">
        <w:t xml:space="preserve"> </w:t>
      </w:r>
      <w:r w:rsidRPr="00336988">
        <w:t>also relevant to restraint, including mandatory minimum qualifications and national registration of personal care workers</w:t>
      </w:r>
      <w:r w:rsidR="0071794C">
        <w:t>,</w:t>
      </w:r>
      <w:r w:rsidRPr="00336988">
        <w:t xml:space="preserve"> and restrict</w:t>
      </w:r>
      <w:r w:rsidR="009F0E38">
        <w:t>ions on the</w:t>
      </w:r>
      <w:r w:rsidRPr="00336988">
        <w:t xml:space="preserve"> prescription of antipsychotic</w:t>
      </w:r>
      <w:r w:rsidR="00D64C88">
        <w:t xml:space="preserve"> medication</w:t>
      </w:r>
      <w:r w:rsidRPr="00336988">
        <w:t>s.</w:t>
      </w:r>
    </w:p>
    <w:p w14:paraId="7DBC810B" w14:textId="77777777" w:rsidR="00D93804" w:rsidRDefault="00D93804" w:rsidP="00D93804">
      <w:r>
        <w:br w:type="column"/>
      </w:r>
    </w:p>
    <w:p w14:paraId="427E2F61" w14:textId="39C2B592" w:rsidR="00A23923" w:rsidRDefault="001A7C20" w:rsidP="00647EBF">
      <w:pPr>
        <w:pStyle w:val="Subhead2"/>
        <w:spacing w:before="360"/>
      </w:pPr>
      <w:r>
        <w:t xml:space="preserve">Final Submission of the </w:t>
      </w:r>
      <w:r w:rsidR="00C40042">
        <w:t xml:space="preserve">Counsel </w:t>
      </w:r>
      <w:r>
        <w:t>A</w:t>
      </w:r>
      <w:r w:rsidR="00587E2F">
        <w:t xml:space="preserve">ssisting the </w:t>
      </w:r>
      <w:r>
        <w:t>R</w:t>
      </w:r>
      <w:r w:rsidR="00587E2F">
        <w:t xml:space="preserve">oyal </w:t>
      </w:r>
      <w:r>
        <w:t>C</w:t>
      </w:r>
      <w:r w:rsidR="00587E2F">
        <w:t>ommission</w:t>
      </w:r>
      <w:r>
        <w:t xml:space="preserve"> into Aged Care Quality and Safety</w:t>
      </w:r>
    </w:p>
    <w:p w14:paraId="137243B8" w14:textId="51F71894" w:rsidR="00D013B9" w:rsidRPr="00D013B9" w:rsidRDefault="00D013B9" w:rsidP="004C0224">
      <w:pPr>
        <w:pStyle w:val="Subhead2"/>
        <w:spacing w:before="120"/>
      </w:pPr>
      <w:r w:rsidRPr="00D013B9">
        <w:t>Recommendation 29: Regulation of restraints</w:t>
      </w:r>
    </w:p>
    <w:p w14:paraId="02A8038F" w14:textId="5ECE59A7" w:rsidR="00ED6DAD" w:rsidRPr="00B75304" w:rsidRDefault="00ED6DAD" w:rsidP="00E16C39">
      <w:pPr>
        <w:pStyle w:val="Para"/>
        <w:rPr>
          <w:lang w:val="en-GB"/>
        </w:rPr>
      </w:pPr>
      <w:r w:rsidRPr="00B75304">
        <w:rPr>
          <w:lang w:val="en-GB"/>
        </w:rPr>
        <w:t>By 1 July 2021, the Australian Government should introduce new requirements regulating the use of chemical and physical restraints in residential aged care to replace Part</w:t>
      </w:r>
      <w:r w:rsidR="00DA4220">
        <w:rPr>
          <w:lang w:val="en-GB"/>
        </w:rPr>
        <w:t> </w:t>
      </w:r>
      <w:r w:rsidRPr="00B75304">
        <w:rPr>
          <w:lang w:val="en-GB"/>
        </w:rPr>
        <w:t xml:space="preserve">4A of the </w:t>
      </w:r>
      <w:r w:rsidRPr="004B1F73">
        <w:rPr>
          <w:rStyle w:val="Italic"/>
        </w:rPr>
        <w:t>Quality of Care Principles 2014</w:t>
      </w:r>
      <w:r w:rsidRPr="00B75304">
        <w:rPr>
          <w:lang w:val="en-GB"/>
        </w:rPr>
        <w:t xml:space="preserve"> (Cth).</w:t>
      </w:r>
    </w:p>
    <w:p w14:paraId="029D28C5" w14:textId="379F17AB" w:rsidR="00ED6DAD" w:rsidRPr="00B75304" w:rsidRDefault="00ED6DAD" w:rsidP="005C41A7">
      <w:pPr>
        <w:pStyle w:val="ParaKeep"/>
        <w:rPr>
          <w:lang w:val="en-GB"/>
        </w:rPr>
      </w:pPr>
      <w:r w:rsidRPr="00B75304">
        <w:rPr>
          <w:lang w:val="en-GB"/>
        </w:rPr>
        <w:t>The new requirements should comprehensively regulate the use of chemical and physical restraints in residential aged care and should be informed by:</w:t>
      </w:r>
    </w:p>
    <w:p w14:paraId="6231BA4D" w14:textId="0D3D53B9" w:rsidR="00ED6DAD" w:rsidRPr="00B75304" w:rsidRDefault="00250A3B" w:rsidP="008B6AD1">
      <w:pPr>
        <w:pStyle w:val="Bullet1"/>
        <w:rPr>
          <w:lang w:val="en-GB"/>
        </w:rPr>
      </w:pPr>
      <w:r>
        <w:rPr>
          <w:lang w:val="en-GB"/>
        </w:rPr>
        <w:t>T</w:t>
      </w:r>
      <w:r w:rsidR="00ED6DAD" w:rsidRPr="00B75304">
        <w:rPr>
          <w:lang w:val="en-GB"/>
        </w:rPr>
        <w:t xml:space="preserve">he report of the review conducted pursuant to section 15H of the </w:t>
      </w:r>
      <w:r w:rsidR="00ED6DAD" w:rsidRPr="004B1F73">
        <w:rPr>
          <w:rStyle w:val="Italic"/>
        </w:rPr>
        <w:t>Quality of Care Principles 2014</w:t>
      </w:r>
      <w:r w:rsidR="00ED6DAD" w:rsidRPr="00B75304">
        <w:rPr>
          <w:lang w:val="en-GB"/>
        </w:rPr>
        <w:t xml:space="preserve"> (Cth)</w:t>
      </w:r>
      <w:r w:rsidR="005D6545">
        <w:rPr>
          <w:lang w:val="en-GB"/>
        </w:rPr>
        <w:t>;</w:t>
      </w:r>
      <w:r w:rsidR="00ED6DAD" w:rsidRPr="00B75304">
        <w:rPr>
          <w:rStyle w:val="FootnoteReference"/>
        </w:rPr>
        <w:footnoteReference w:id="2"/>
      </w:r>
    </w:p>
    <w:p w14:paraId="28C4F74F" w14:textId="07FB3E4A" w:rsidR="00ED6DAD" w:rsidRPr="00B75304" w:rsidRDefault="00250A3B" w:rsidP="008B6AD1">
      <w:pPr>
        <w:pStyle w:val="Bullet1"/>
        <w:rPr>
          <w:lang w:val="en-GB"/>
        </w:rPr>
      </w:pPr>
      <w:r>
        <w:rPr>
          <w:lang w:val="en-GB"/>
        </w:rPr>
        <w:t>T</w:t>
      </w:r>
      <w:r w:rsidR="00ED6DAD" w:rsidRPr="00B75304">
        <w:rPr>
          <w:lang w:val="en-GB"/>
        </w:rPr>
        <w:t xml:space="preserve">he report of the Parliamentary Joint Committee on Human Rights on the </w:t>
      </w:r>
      <w:r w:rsidR="00ED6DAD" w:rsidRPr="004B1F73">
        <w:rPr>
          <w:rStyle w:val="Italic"/>
        </w:rPr>
        <w:t>Quality of Care Amendment (Minimising the Use of Restraints) Principles 2019</w:t>
      </w:r>
      <w:r w:rsidR="00ED6DAD" w:rsidRPr="00B75304">
        <w:rPr>
          <w:lang w:val="en-GB"/>
        </w:rPr>
        <w:t xml:space="preserve"> (Cth); and</w:t>
      </w:r>
    </w:p>
    <w:p w14:paraId="27504DA5" w14:textId="36804555" w:rsidR="00ED6DAD" w:rsidRPr="00B75304" w:rsidRDefault="00250A3B" w:rsidP="008B6AD1">
      <w:pPr>
        <w:pStyle w:val="Bullet1"/>
        <w:rPr>
          <w:lang w:val="en-GB"/>
        </w:rPr>
      </w:pPr>
      <w:r>
        <w:rPr>
          <w:lang w:val="en-GB"/>
        </w:rPr>
        <w:t>T</w:t>
      </w:r>
      <w:r w:rsidR="00ED6DAD" w:rsidRPr="00B75304">
        <w:rPr>
          <w:lang w:val="en-GB"/>
        </w:rPr>
        <w:t>he operation of the National Disability Insurance Scheme (Restrictive Practices and Behaviour Support) Rules 2018 (Cth).</w:t>
      </w:r>
    </w:p>
    <w:p w14:paraId="4EBF7268" w14:textId="6EB3B62C" w:rsidR="00ED6DAD" w:rsidRPr="00B75304" w:rsidRDefault="00ED6DAD" w:rsidP="00E16C39">
      <w:pPr>
        <w:pStyle w:val="Para"/>
        <w:rPr>
          <w:lang w:val="en-GB"/>
        </w:rPr>
      </w:pPr>
      <w:r w:rsidRPr="00B75304">
        <w:rPr>
          <w:lang w:val="en-GB"/>
        </w:rPr>
        <w:t>A person receiving aged care who is the subject of a restraint should be readily able to seek an independent review of the lawfulness of the conduct.</w:t>
      </w:r>
    </w:p>
    <w:p w14:paraId="2194D3DA" w14:textId="7F609584" w:rsidR="00ED6DAD" w:rsidRPr="00B75304" w:rsidRDefault="00ED6DAD" w:rsidP="00E16C39">
      <w:pPr>
        <w:pStyle w:val="Para"/>
        <w:rPr>
          <w:lang w:val="en-GB"/>
        </w:rPr>
      </w:pPr>
      <w:r w:rsidRPr="00B75304">
        <w:rPr>
          <w:lang w:val="en-GB"/>
        </w:rPr>
        <w:t>Any breach by an approved provider of the new requirements should expose the provider to a civil penalty.</w:t>
      </w:r>
    </w:p>
    <w:p w14:paraId="0096A6E6" w14:textId="77777777" w:rsidR="00E23377" w:rsidRDefault="00ED6DAD" w:rsidP="00E16C39">
      <w:pPr>
        <w:pStyle w:val="Para"/>
        <w:rPr>
          <w:lang w:val="en-GB"/>
        </w:rPr>
      </w:pPr>
      <w:r w:rsidRPr="00B75304">
        <w:rPr>
          <w:lang w:val="en-GB"/>
        </w:rPr>
        <w:t>The Australian Commission on Safety and Quality in Health and Aged Care should review the operation of the new requirements as part of its first comprehensive review of the Aged Care Quality Standards.</w:t>
      </w:r>
    </w:p>
    <w:p w14:paraId="6BD6B8BC" w14:textId="62375A78" w:rsidR="00E23377" w:rsidRDefault="00E23377" w:rsidP="00E16C39">
      <w:pPr>
        <w:pStyle w:val="Para"/>
        <w:rPr>
          <w:lang w:val="en-GB"/>
        </w:rPr>
        <w:sectPr w:rsidR="00E23377" w:rsidSect="00D93804">
          <w:type w:val="continuous"/>
          <w:pgSz w:w="11907" w:h="16840" w:code="9"/>
          <w:pgMar w:top="851" w:right="1134" w:bottom="851" w:left="1701" w:header="397" w:footer="567" w:gutter="0"/>
          <w:cols w:num="2" w:space="567"/>
          <w:docGrid w:linePitch="299"/>
          <w15:footnoteColumns w:val="1"/>
        </w:sectPr>
      </w:pPr>
    </w:p>
    <w:p w14:paraId="58DF12E6" w14:textId="0B40A9DE" w:rsidR="00172EEE" w:rsidRPr="00B75304" w:rsidRDefault="00172EEE" w:rsidP="00965399">
      <w:pPr>
        <w:pStyle w:val="Heading2"/>
        <w:spacing w:before="0"/>
        <w:ind w:right="-426"/>
        <w:rPr>
          <w:lang w:val="en-GB"/>
        </w:rPr>
      </w:pPr>
      <w:bookmarkStart w:id="26" w:name="_Toc58392176"/>
      <w:r w:rsidRPr="00B75304">
        <w:rPr>
          <w:lang w:val="en-GB"/>
        </w:rPr>
        <w:lastRenderedPageBreak/>
        <w:t xml:space="preserve">Brief background to the </w:t>
      </w:r>
      <w:r w:rsidRPr="00FE6BBD">
        <w:t>Restraints</w:t>
      </w:r>
      <w:r w:rsidRPr="00B75304">
        <w:rPr>
          <w:lang w:val="en-GB"/>
        </w:rPr>
        <w:t xml:space="preserve"> Principles</w:t>
      </w:r>
      <w:bookmarkEnd w:id="26"/>
    </w:p>
    <w:p w14:paraId="00E4F6D2" w14:textId="32E997DF" w:rsidR="00172EEE" w:rsidRPr="00B75304" w:rsidRDefault="00172EEE" w:rsidP="00E16C39">
      <w:pPr>
        <w:pStyle w:val="Para"/>
        <w:rPr>
          <w:lang w:val="en-GB"/>
        </w:rPr>
      </w:pPr>
      <w:r w:rsidRPr="00B75304">
        <w:rPr>
          <w:lang w:val="en-GB"/>
        </w:rPr>
        <w:t xml:space="preserve">The </w:t>
      </w:r>
      <w:r w:rsidR="006B25CB">
        <w:rPr>
          <w:lang w:val="en-GB"/>
        </w:rPr>
        <w:t>history</w:t>
      </w:r>
      <w:r w:rsidRPr="00B75304">
        <w:rPr>
          <w:lang w:val="en-GB"/>
        </w:rPr>
        <w:t xml:space="preserve"> of the Restraints Principles</w:t>
      </w:r>
      <w:r w:rsidR="00A1360D">
        <w:rPr>
          <w:lang w:val="en-GB"/>
        </w:rPr>
        <w:t>,</w:t>
      </w:r>
      <w:r w:rsidRPr="00B75304">
        <w:rPr>
          <w:lang w:val="en-GB"/>
        </w:rPr>
        <w:t xml:space="preserve"> </w:t>
      </w:r>
      <w:r w:rsidR="006B25CB">
        <w:rPr>
          <w:lang w:val="en-GB"/>
        </w:rPr>
        <w:t>begins in</w:t>
      </w:r>
      <w:r w:rsidR="000D6DD1" w:rsidRPr="00B75304">
        <w:rPr>
          <w:lang w:val="en-GB"/>
        </w:rPr>
        <w:t xml:space="preserve"> </w:t>
      </w:r>
      <w:r w:rsidRPr="00B75304">
        <w:rPr>
          <w:lang w:val="en-GB"/>
        </w:rPr>
        <w:t>2017</w:t>
      </w:r>
      <w:r w:rsidR="006B25CB">
        <w:rPr>
          <w:lang w:val="en-GB"/>
        </w:rPr>
        <w:t>, and</w:t>
      </w:r>
      <w:r w:rsidRPr="00B75304">
        <w:rPr>
          <w:lang w:val="en-GB"/>
        </w:rPr>
        <w:t xml:space="preserve"> the release of </w:t>
      </w:r>
      <w:r w:rsidR="00DA1349">
        <w:rPr>
          <w:lang w:val="en-GB"/>
        </w:rPr>
        <w:t>3</w:t>
      </w:r>
      <w:r w:rsidR="00A150B1">
        <w:rPr>
          <w:lang w:val="en-GB"/>
        </w:rPr>
        <w:t> </w:t>
      </w:r>
      <w:r w:rsidRPr="00B75304">
        <w:rPr>
          <w:lang w:val="en-GB"/>
        </w:rPr>
        <w:t>landmark reports</w:t>
      </w:r>
      <w:r w:rsidR="00251D95">
        <w:rPr>
          <w:lang w:val="en-GB"/>
        </w:rPr>
        <w:t>, presenting</w:t>
      </w:r>
      <w:r w:rsidRPr="00B75304">
        <w:rPr>
          <w:lang w:val="en-GB"/>
        </w:rPr>
        <w:t xml:space="preserve">: the results of an inquiry into the quality of care being delivered at </w:t>
      </w:r>
      <w:r w:rsidR="00E44EF7">
        <w:rPr>
          <w:lang w:val="en-GB"/>
        </w:rPr>
        <w:t>Oakden Older Persons Mental Health Service</w:t>
      </w:r>
      <w:r w:rsidR="00A17399">
        <w:rPr>
          <w:lang w:val="en-GB"/>
        </w:rPr>
        <w:t xml:space="preserve"> </w:t>
      </w:r>
      <w:r w:rsidRPr="00B75304">
        <w:rPr>
          <w:lang w:val="en-GB"/>
        </w:rPr>
        <w:t>in the Northern Adelaide Local Health Network catchment (</w:t>
      </w:r>
      <w:r w:rsidR="00772654">
        <w:rPr>
          <w:lang w:val="en-GB"/>
        </w:rPr>
        <w:t>t</w:t>
      </w:r>
      <w:r w:rsidRPr="00B75304">
        <w:rPr>
          <w:lang w:val="en-GB"/>
        </w:rPr>
        <w:t xml:space="preserve">he Oakden </w:t>
      </w:r>
      <w:r w:rsidR="00772654">
        <w:rPr>
          <w:lang w:val="en-GB"/>
        </w:rPr>
        <w:t>r</w:t>
      </w:r>
      <w:r w:rsidRPr="00B75304">
        <w:rPr>
          <w:lang w:val="en-GB"/>
        </w:rPr>
        <w:t>eport)</w:t>
      </w:r>
      <w:r w:rsidR="000A421C">
        <w:rPr>
          <w:lang w:val="en-GB"/>
        </w:rPr>
        <w:t>;</w:t>
      </w:r>
      <w:r w:rsidR="00FC622A">
        <w:rPr>
          <w:lang w:val="en-GB"/>
        </w:rPr>
        <w:t xml:space="preserve"> </w:t>
      </w:r>
      <w:r w:rsidRPr="00B75304">
        <w:rPr>
          <w:lang w:val="en-GB"/>
        </w:rPr>
        <w:t>the findings of an inquiry by the Australian Law Reform Commission (ALRC) into elder abuse</w:t>
      </w:r>
      <w:r w:rsidR="006B25CB">
        <w:rPr>
          <w:lang w:val="en-GB"/>
        </w:rPr>
        <w:t>;</w:t>
      </w:r>
      <w:r w:rsidR="00767036">
        <w:rPr>
          <w:lang w:val="en-GB"/>
        </w:rPr>
        <w:t xml:space="preserve"> and the outcomes of an independent review of aged care quality regulatory processes</w:t>
      </w:r>
      <w:r w:rsidRPr="00B75304">
        <w:rPr>
          <w:lang w:val="en-GB"/>
        </w:rPr>
        <w:t>.</w:t>
      </w:r>
    </w:p>
    <w:p w14:paraId="282C483F" w14:textId="5D9CEBC0" w:rsidR="002D3761" w:rsidRDefault="00172EEE" w:rsidP="00E16C39">
      <w:pPr>
        <w:pStyle w:val="Para"/>
        <w:rPr>
          <w:lang w:val="en-GB"/>
        </w:rPr>
      </w:pPr>
      <w:r w:rsidRPr="00B75304">
        <w:rPr>
          <w:lang w:val="en-GB"/>
        </w:rPr>
        <w:t xml:space="preserve">The Oakden report (although confined in scope to a single </w:t>
      </w:r>
      <w:r w:rsidR="00F10A09">
        <w:rPr>
          <w:lang w:val="en-GB"/>
        </w:rPr>
        <w:t>aged care home</w:t>
      </w:r>
      <w:r w:rsidRPr="00B75304">
        <w:rPr>
          <w:lang w:val="en-GB"/>
        </w:rPr>
        <w:t>) highlighted the likelihood of widespread excessive use of restraint and a lack of reporting of restrictive practices</w:t>
      </w:r>
      <w:r w:rsidR="00347FC3" w:rsidRPr="00B75304">
        <w:rPr>
          <w:lang w:val="en-GB"/>
        </w:rPr>
        <w:t>,</w:t>
      </w:r>
      <w:r w:rsidRPr="00B75304">
        <w:rPr>
          <w:lang w:val="en-GB"/>
        </w:rPr>
        <w:t xml:space="preserve"> and made a number of recommendations for state-</w:t>
      </w:r>
      <w:r w:rsidR="00347FC3" w:rsidRPr="00B75304">
        <w:rPr>
          <w:lang w:val="en-GB"/>
        </w:rPr>
        <w:t>wide</w:t>
      </w:r>
      <w:r w:rsidRPr="00B75304">
        <w:rPr>
          <w:lang w:val="en-GB"/>
        </w:rPr>
        <w:t xml:space="preserve"> and sector-wide reforms </w:t>
      </w:r>
      <w:r w:rsidRPr="00B75304">
        <w:rPr>
          <w:lang w:val="en-GB"/>
        </w:rPr>
        <w:fldChar w:fldCharType="begin" w:fldLock="1"/>
      </w:r>
      <w:r w:rsidRPr="00B75304">
        <w:rPr>
          <w:lang w:val="en-GB"/>
        </w:rPr>
        <w:instrText>ADDIN CSL_CITATION {"citationItems":[{"id":"ITEM-1","itemData":{"ISBN":"9781742438511","abstract":"\"On 20 December 2016, the Chief Executive Officer (CEO) of the Northern Adelaide Local Health Network (NALHN), Ms Jackie Hanson contacted the Chief Psychiatrist raising concerns about the level of clinical care provided at the Oakden Older Persons Mental Health Service (OPMHS). Ms Hanson requested the Chief Psychiatrist undertake an external independent review of the Oakden Facility as a matter of urgency with the intention of providing a report in April 2017 ... This report is arranged in sections that cover the background; an outline of the policy context; the history of the Oakden facility; and five Chapters each of which is devoted to one of the terms of reference. The Chapters, addressing each of the Terms of Reference, are arranged in order to describe what the Review considered as the scope of the issue, what was found and finally what recommendations are made to address that aspect of the service. In addition, where it was possible to do so, the Review has given an indicative timeframe for addressing its recommendations. The report is based on numerous interviews, written submissions, reviews of clinical files, written policies, procedures and protocols, and observations made by the Review team whilst onsite at Oakden ...\"--Page 1. 1. Introduction -- 2. Background -- Independence of the Review -- Conduct of the Review -- 3. Policy context -- 4. History of Oakden -- 5. Term of reference -- Model of care -- 6. Term of reference -- Staffing model -- 7. Term of reference -- Quality and safety of care -- 8. Term of reference -- culture -- 9. Term of reference -- Restrictive practices -- 10. Conclusion -- Appendix One. Terms of reference -- Appendix Two. Mental Health Act 2009 -- Chief Psychiatrist -- Appendix Three. Biographical statements -- Appendix Four. Letters to fmilies of consumers at Oakden -- Appendix Five. Document register -- Appendix Six. Mental Health Act 2009 -- Principal Community Visitor &amp; Community Visitor Scheme -- Appendix Seven. Community Visitor Scheme reports 2016-17 -- Appendix Eight. Guardianship and Administration Act 1983 -- Appendix Nine. Media -- Appendix Ten. National mental health policy &amp; planning documents -- Appendix Eleven. SA health dignity of care principles -- Appendix Twelve. Bibliography.","author":[{"dropping-particle":"","family":"Groves","given":"Aaron","non-dropping-particle":"","parse-names":false,"suffix":""},{"dropping-particle":"","family":"Thompson","given":"Del","non-dropping-particle":"","parse-names":false,"suffix":""},{"dropping-particle":"","family":"McKellar","given":"Duncan","non-dropping-particle":"","parse-names":false,"suffix":""},{"dropping-particle":"","family":"Procter","given":"Nicholas Gerard","non-dropping-particle":"","parse-names":false,"suffix":""}],"id":"ITEM-1","issued":{"date-parts":[["2017"]]},"number-of-pages":"146","publisher":"SA Health, Department for Health and Ageing","publisher-place":"Adelaide","title":"The Oakden report","type":"book"},"uris":["http://www.mendeley.com/documents/?uuid=2e1f45ad-64da-4df3-9059-a4368265ca62"]}],"mendeley":{"formattedCitation":"(Groves et al. 2017)","plainTextFormattedCitation":"(Groves et al. 2017)","previouslyFormattedCitation":"(Groves et al. 2017)"},"properties":{"noteIndex":0},"schema":"https://github.com/citation-style-language/schema/raw/master/csl-citation.json"}</w:instrText>
      </w:r>
      <w:r w:rsidRPr="00B75304">
        <w:rPr>
          <w:lang w:val="en-GB"/>
        </w:rPr>
        <w:fldChar w:fldCharType="separate"/>
      </w:r>
      <w:r w:rsidRPr="00B75304">
        <w:rPr>
          <w:lang w:val="en-GB"/>
        </w:rPr>
        <w:t>(Groves et al. 2017)</w:t>
      </w:r>
      <w:r w:rsidRPr="00B75304">
        <w:rPr>
          <w:lang w:val="en-GB"/>
        </w:rPr>
        <w:fldChar w:fldCharType="end"/>
      </w:r>
      <w:r w:rsidRPr="00B75304">
        <w:rPr>
          <w:lang w:val="en-GB"/>
        </w:rPr>
        <w:t>.</w:t>
      </w:r>
    </w:p>
    <w:p w14:paraId="6ADD9407" w14:textId="1085B8AA" w:rsidR="00172EEE" w:rsidRPr="00B75304" w:rsidRDefault="00172EEE" w:rsidP="00E16C39">
      <w:pPr>
        <w:pStyle w:val="Para"/>
        <w:rPr>
          <w:lang w:val="en-GB"/>
        </w:rPr>
      </w:pPr>
      <w:r w:rsidRPr="00B75304">
        <w:rPr>
          <w:lang w:val="en-GB"/>
        </w:rPr>
        <w:t>The ALRC</w:t>
      </w:r>
      <w:r w:rsidR="0045122D">
        <w:rPr>
          <w:lang w:val="en-GB"/>
        </w:rPr>
        <w:t xml:space="preserve"> report</w:t>
      </w:r>
      <w:r w:rsidRPr="00B75304">
        <w:rPr>
          <w:lang w:val="en-GB"/>
        </w:rPr>
        <w:t xml:space="preserve"> recommended that aged care legislation should regulate the use of restrictive practices in residential aged care, and made specific recommendations regarding the content of the legislation</w:t>
      </w:r>
      <w:r w:rsidR="00827753" w:rsidRPr="00B75304">
        <w:rPr>
          <w:lang w:val="en-GB"/>
        </w:rPr>
        <w:t xml:space="preserve"> </w:t>
      </w:r>
      <w:r w:rsidR="00975C0E" w:rsidRPr="00B75304">
        <w:rPr>
          <w:lang w:val="en-GB"/>
        </w:rPr>
        <w:fldChar w:fldCharType="begin" w:fldLock="1"/>
      </w:r>
      <w:r w:rsidR="00132E20" w:rsidRPr="00B75304">
        <w:rPr>
          <w:lang w:val="en-GB"/>
        </w:rPr>
        <w:instrText>ADDIN CSL_CITATION {"citationItems":[{"id":"ITEM-1","itemData":{"ISBN":"9780994320254","abstract":"Australian Elder Law, authored by Richard McCullagh details how to identify and deal with important legal problems increasingly faced by older Australians and their families. It is intended to help lawyers primarily, but also accountants, financial planners and care providers through the expanding labyrinth of elder law.","author":[{"dropping-particle":"","family":"Australian Law Reform Commission","given":"","non-dropping-particle":"","parse-names":false,"suffix":""}],"id":"ITEM-1","issue":"May","issued":{"date-parts":[["2017"]]},"number-of-pages":"567","publisher":"ALRC","publisher-place":"Sydney","title":"Elder Abuse - A National Legal Response","type":"book"},"uris":["http://www.mendeley.com/documents/?uuid=e04ab6c2-8a4f-459a-a70e-8ad1a21f711b"]}],"mendeley":{"formattedCitation":"(Australian Law Reform Commission 2017)","plainTextFormattedCitation":"(Australian Law Reform Commission 2017)","previouslyFormattedCitation":"(Australian Law Reform Commission 2017)"},"properties":{"noteIndex":0},"schema":"https://github.com/citation-style-language/schema/raw/master/csl-citation.json"}</w:instrText>
      </w:r>
      <w:r w:rsidR="00975C0E" w:rsidRPr="00B75304">
        <w:rPr>
          <w:lang w:val="en-GB"/>
        </w:rPr>
        <w:fldChar w:fldCharType="separate"/>
      </w:r>
      <w:r w:rsidR="00975C0E" w:rsidRPr="00B75304">
        <w:rPr>
          <w:lang w:val="en-GB"/>
        </w:rPr>
        <w:t>(Australian Law Reform Commission 2017)</w:t>
      </w:r>
      <w:r w:rsidR="00975C0E" w:rsidRPr="00B75304">
        <w:rPr>
          <w:lang w:val="en-GB"/>
        </w:rPr>
        <w:fldChar w:fldCharType="end"/>
      </w:r>
      <w:r w:rsidRPr="00B75304">
        <w:rPr>
          <w:lang w:val="en-GB"/>
        </w:rPr>
        <w:t>.</w:t>
      </w:r>
    </w:p>
    <w:p w14:paraId="07148D6E" w14:textId="778D85B4" w:rsidR="005D487E" w:rsidRPr="00B75304" w:rsidRDefault="005D487E" w:rsidP="00E16C39">
      <w:pPr>
        <w:pStyle w:val="Para"/>
        <w:rPr>
          <w:lang w:val="en-GB"/>
        </w:rPr>
      </w:pPr>
      <w:r w:rsidRPr="005D487E">
        <w:rPr>
          <w:lang w:val="en-GB"/>
        </w:rPr>
        <w:t xml:space="preserve">On 1 May 2017, the Australian Government announced </w:t>
      </w:r>
      <w:r w:rsidR="00BD2A5E">
        <w:rPr>
          <w:lang w:val="en-GB"/>
        </w:rPr>
        <w:t>t</w:t>
      </w:r>
      <w:r w:rsidRPr="005D487E">
        <w:rPr>
          <w:lang w:val="en-GB"/>
        </w:rPr>
        <w:t xml:space="preserve">he Independent Review </w:t>
      </w:r>
      <w:r w:rsidR="00813145">
        <w:rPr>
          <w:lang w:val="en-GB"/>
        </w:rPr>
        <w:t>o</w:t>
      </w:r>
      <w:r w:rsidRPr="005D487E">
        <w:rPr>
          <w:lang w:val="en-GB"/>
        </w:rPr>
        <w:t xml:space="preserve">f National Aged Care Quality Regulatory Processes, led by Ms Kate Carnell AO (chair) and Professor Ron Paterson ONZM, to examine why aged care processes did not address the failures of care described in the Oakden </w:t>
      </w:r>
      <w:r w:rsidR="00A21815">
        <w:rPr>
          <w:lang w:val="en-GB"/>
        </w:rPr>
        <w:t>report</w:t>
      </w:r>
      <w:r w:rsidRPr="005D487E">
        <w:rPr>
          <w:lang w:val="en-GB"/>
        </w:rPr>
        <w:t xml:space="preserve">. </w:t>
      </w:r>
      <w:r w:rsidR="00C93E19">
        <w:rPr>
          <w:lang w:val="en-GB"/>
        </w:rPr>
        <w:t>T</w:t>
      </w:r>
      <w:r w:rsidR="00C24B59">
        <w:rPr>
          <w:lang w:val="en-GB"/>
        </w:rPr>
        <w:t xml:space="preserve">he </w:t>
      </w:r>
      <w:r w:rsidR="00C93E19">
        <w:rPr>
          <w:lang w:val="en-GB"/>
        </w:rPr>
        <w:t>resulting</w:t>
      </w:r>
      <w:r w:rsidR="00D46734">
        <w:rPr>
          <w:lang w:val="en-GB"/>
        </w:rPr>
        <w:t xml:space="preserve"> </w:t>
      </w:r>
      <w:r w:rsidRPr="005D487E">
        <w:rPr>
          <w:lang w:val="en-GB"/>
        </w:rPr>
        <w:t xml:space="preserve">report </w:t>
      </w:r>
      <w:r w:rsidR="00C93E19">
        <w:rPr>
          <w:lang w:val="en-GB"/>
        </w:rPr>
        <w:t>included</w:t>
      </w:r>
      <w:r w:rsidRPr="005D487E">
        <w:rPr>
          <w:lang w:val="en-GB"/>
        </w:rPr>
        <w:t xml:space="preserve"> 10</w:t>
      </w:r>
      <w:r w:rsidR="00B56C25">
        <w:rPr>
          <w:lang w:val="en-GB"/>
        </w:rPr>
        <w:t> </w:t>
      </w:r>
      <w:r w:rsidRPr="005D487E">
        <w:rPr>
          <w:lang w:val="en-GB"/>
        </w:rPr>
        <w:t xml:space="preserve">recommendations to improve processes, including the </w:t>
      </w:r>
      <w:r w:rsidRPr="002F3051">
        <w:rPr>
          <w:lang w:val="en-GB"/>
        </w:rPr>
        <w:t>recommendation that aged care standards limit the use of restrictive practices in residential aged care</w:t>
      </w:r>
      <w:r w:rsidR="00CC26C2">
        <w:rPr>
          <w:b/>
          <w:bCs/>
          <w:lang w:val="en-GB"/>
        </w:rPr>
        <w:t xml:space="preserve"> </w:t>
      </w:r>
      <w:r w:rsidR="000923C5" w:rsidRPr="000923C5">
        <w:rPr>
          <w:lang w:val="en-GB"/>
        </w:rPr>
        <w:t>(Carnell and Paterson 2017)</w:t>
      </w:r>
      <w:r w:rsidRPr="000923C5">
        <w:rPr>
          <w:lang w:val="en-GB"/>
        </w:rPr>
        <w:t>.</w:t>
      </w:r>
    </w:p>
    <w:p w14:paraId="5184C428" w14:textId="60C7E521" w:rsidR="00172EEE" w:rsidRPr="00B75304" w:rsidRDefault="00172EEE" w:rsidP="00E16C39">
      <w:pPr>
        <w:pStyle w:val="Para"/>
        <w:rPr>
          <w:lang w:val="en-GB"/>
        </w:rPr>
      </w:pPr>
      <w:r w:rsidRPr="00B75304">
        <w:rPr>
          <w:lang w:val="en-GB"/>
        </w:rPr>
        <w:t xml:space="preserve">These </w:t>
      </w:r>
      <w:r w:rsidR="00176F89">
        <w:rPr>
          <w:lang w:val="en-GB"/>
        </w:rPr>
        <w:t>3 </w:t>
      </w:r>
      <w:r w:rsidRPr="00B75304">
        <w:rPr>
          <w:lang w:val="en-GB"/>
        </w:rPr>
        <w:t>reports prompted the development of the Restraints Principles.</w:t>
      </w:r>
    </w:p>
    <w:p w14:paraId="6D662266" w14:textId="17E53A30" w:rsidR="00172EEE" w:rsidRPr="00B75304" w:rsidRDefault="00172EEE" w:rsidP="008B6AD1">
      <w:pPr>
        <w:pStyle w:val="ParaKeep"/>
        <w:rPr>
          <w:lang w:val="en-GB"/>
        </w:rPr>
      </w:pPr>
      <w:r w:rsidRPr="00B75304">
        <w:rPr>
          <w:lang w:val="en-GB"/>
        </w:rPr>
        <w:t>Other</w:t>
      </w:r>
      <w:r w:rsidR="002F4F12">
        <w:rPr>
          <w:lang w:val="en-GB"/>
        </w:rPr>
        <w:t xml:space="preserve"> legislative</w:t>
      </w:r>
      <w:r w:rsidRPr="00B75304">
        <w:rPr>
          <w:lang w:val="en-GB"/>
        </w:rPr>
        <w:t xml:space="preserve"> reforms </w:t>
      </w:r>
      <w:r w:rsidR="00176F89" w:rsidRPr="00B75304">
        <w:rPr>
          <w:lang w:val="en-GB"/>
        </w:rPr>
        <w:t>directly or indirectly related to the issue of restraint</w:t>
      </w:r>
      <w:r w:rsidR="00176F89">
        <w:rPr>
          <w:lang w:val="en-GB"/>
        </w:rPr>
        <w:t xml:space="preserve"> which took</w:t>
      </w:r>
      <w:r w:rsidRPr="00B75304">
        <w:rPr>
          <w:lang w:val="en-GB"/>
        </w:rPr>
        <w:t xml:space="preserve"> effect at the same time included:</w:t>
      </w:r>
    </w:p>
    <w:p w14:paraId="0242842A" w14:textId="0EC33480" w:rsidR="00172EEE" w:rsidRPr="00B75304" w:rsidRDefault="00172EEE" w:rsidP="008B6AD1">
      <w:pPr>
        <w:pStyle w:val="Bullet1"/>
        <w:rPr>
          <w:lang w:val="en-GB"/>
        </w:rPr>
      </w:pPr>
      <w:r w:rsidRPr="00B75304">
        <w:rPr>
          <w:lang w:val="en-GB"/>
        </w:rPr>
        <w:t>Development of the Quality Standards</w:t>
      </w:r>
      <w:r w:rsidR="002A7C39">
        <w:rPr>
          <w:lang w:val="en-GB"/>
        </w:rPr>
        <w:t xml:space="preserve">, </w:t>
      </w:r>
      <w:r w:rsidR="00C32AED">
        <w:rPr>
          <w:lang w:val="en-GB"/>
        </w:rPr>
        <w:t>which include specific requirements regarding the use of restraint.</w:t>
      </w:r>
      <w:r w:rsidR="00270A70">
        <w:rPr>
          <w:rStyle w:val="FootnoteReference"/>
        </w:rPr>
        <w:footnoteReference w:id="3"/>
      </w:r>
    </w:p>
    <w:p w14:paraId="4CD50251" w14:textId="0E257604" w:rsidR="00172EEE" w:rsidRPr="00B75304" w:rsidRDefault="00B266B0" w:rsidP="008B6AD1">
      <w:pPr>
        <w:pStyle w:val="Bullet1"/>
        <w:rPr>
          <w:lang w:val="en-GB"/>
        </w:rPr>
      </w:pPr>
      <w:r>
        <w:rPr>
          <w:lang w:val="en-GB"/>
        </w:rPr>
        <w:t>Introduction</w:t>
      </w:r>
      <w:r w:rsidRPr="00B75304">
        <w:rPr>
          <w:lang w:val="en-GB"/>
        </w:rPr>
        <w:t xml:space="preserve"> </w:t>
      </w:r>
      <w:r w:rsidR="00172EEE" w:rsidRPr="00B75304">
        <w:rPr>
          <w:lang w:val="en-GB"/>
        </w:rPr>
        <w:t>of a Charter of Aged Care Rights</w:t>
      </w:r>
      <w:r w:rsidR="001C7CE2">
        <w:rPr>
          <w:lang w:val="en-GB"/>
        </w:rPr>
        <w:t xml:space="preserve"> (the </w:t>
      </w:r>
      <w:r w:rsidR="00D75637">
        <w:rPr>
          <w:lang w:val="en-GB"/>
        </w:rPr>
        <w:t>C</w:t>
      </w:r>
      <w:r w:rsidR="001C7CE2">
        <w:rPr>
          <w:lang w:val="en-GB"/>
        </w:rPr>
        <w:t>harter)</w:t>
      </w:r>
      <w:r w:rsidR="0089476C">
        <w:rPr>
          <w:lang w:val="en-GB"/>
        </w:rPr>
        <w:t>, which specifies the consumer’s right to be treated with dignity and respect</w:t>
      </w:r>
      <w:r w:rsidR="001515AD">
        <w:rPr>
          <w:lang w:val="en-GB"/>
        </w:rPr>
        <w:t xml:space="preserve"> and live without abuse and neglect.</w:t>
      </w:r>
    </w:p>
    <w:p w14:paraId="22C6CD13" w14:textId="4D68C7BE" w:rsidR="00172EEE" w:rsidRPr="00B75304" w:rsidRDefault="00172EEE" w:rsidP="008B6AD1">
      <w:pPr>
        <w:pStyle w:val="Bullet1"/>
        <w:rPr>
          <w:lang w:val="en-GB"/>
        </w:rPr>
      </w:pPr>
      <w:r w:rsidRPr="00B75304">
        <w:rPr>
          <w:lang w:val="en-GB"/>
        </w:rPr>
        <w:t xml:space="preserve">Introduction of the National Aged Care </w:t>
      </w:r>
      <w:r w:rsidR="00DC1F68">
        <w:rPr>
          <w:lang w:val="en-GB"/>
        </w:rPr>
        <w:t xml:space="preserve">Mandatory </w:t>
      </w:r>
      <w:r w:rsidRPr="00B75304">
        <w:rPr>
          <w:lang w:val="en-GB"/>
        </w:rPr>
        <w:t>Quality Indicator Program</w:t>
      </w:r>
      <w:r w:rsidR="00A14E7E" w:rsidRPr="00B75304">
        <w:rPr>
          <w:lang w:val="en-GB"/>
        </w:rPr>
        <w:t xml:space="preserve"> (</w:t>
      </w:r>
      <w:r w:rsidR="004A5A0F">
        <w:rPr>
          <w:lang w:val="en-GB"/>
        </w:rPr>
        <w:t xml:space="preserve">the </w:t>
      </w:r>
      <w:r w:rsidR="004C0488">
        <w:rPr>
          <w:lang w:val="en-GB"/>
        </w:rPr>
        <w:t>Quality Indicator Program</w:t>
      </w:r>
      <w:r w:rsidR="00A14E7E" w:rsidRPr="00B75304">
        <w:rPr>
          <w:lang w:val="en-GB"/>
        </w:rPr>
        <w:t>)</w:t>
      </w:r>
      <w:r w:rsidRPr="00B75304">
        <w:rPr>
          <w:lang w:val="en-GB"/>
        </w:rPr>
        <w:t>, introducing mandatory reporting requirements for physical restraint.</w:t>
      </w:r>
    </w:p>
    <w:p w14:paraId="3FB60EBF" w14:textId="77777777" w:rsidR="00172EEE" w:rsidRPr="00B75304" w:rsidRDefault="00172EEE" w:rsidP="00611B18">
      <w:pPr>
        <w:pStyle w:val="Heading2"/>
        <w:rPr>
          <w:lang w:val="en-GB"/>
        </w:rPr>
      </w:pPr>
      <w:bookmarkStart w:id="27" w:name="_Toc58392177"/>
      <w:r w:rsidRPr="00B75304">
        <w:rPr>
          <w:lang w:val="en-GB"/>
        </w:rPr>
        <w:t>Restraints Principles</w:t>
      </w:r>
      <w:bookmarkEnd w:id="27"/>
    </w:p>
    <w:p w14:paraId="6313B848" w14:textId="2131D330" w:rsidR="0046160D" w:rsidRDefault="00172EEE" w:rsidP="00E16C39">
      <w:pPr>
        <w:pStyle w:val="Para"/>
        <w:rPr>
          <w:lang w:val="en-GB"/>
        </w:rPr>
      </w:pPr>
      <w:r w:rsidRPr="00B75304">
        <w:rPr>
          <w:lang w:val="en-GB" w:bidi="th-TH"/>
        </w:rPr>
        <w:t xml:space="preserve">On 17 January 2019, the </w:t>
      </w:r>
      <w:r w:rsidR="004C58EC">
        <w:rPr>
          <w:lang w:val="en-GB" w:bidi="th-TH"/>
        </w:rPr>
        <w:t xml:space="preserve">Minister for </w:t>
      </w:r>
      <w:r w:rsidRPr="00B75304">
        <w:rPr>
          <w:lang w:val="en-GB" w:bidi="th-TH"/>
        </w:rPr>
        <w:t xml:space="preserve">Aged Care announced the </w:t>
      </w:r>
      <w:r w:rsidR="00074024">
        <w:rPr>
          <w:lang w:val="en-GB" w:bidi="th-TH"/>
        </w:rPr>
        <w:t>g</w:t>
      </w:r>
      <w:r w:rsidRPr="00B75304">
        <w:rPr>
          <w:lang w:val="en-GB" w:bidi="th-TH"/>
        </w:rPr>
        <w:t>overnment would strengthen regulations on approved providers’ use of restraint in residential aged care.</w:t>
      </w:r>
      <w:r w:rsidR="000547D1">
        <w:rPr>
          <w:lang w:val="en-GB" w:bidi="th-TH"/>
        </w:rPr>
        <w:t xml:space="preserve"> </w:t>
      </w:r>
      <w:r w:rsidR="00D05B2A">
        <w:rPr>
          <w:lang w:val="en-GB"/>
        </w:rPr>
        <w:t>These regulations</w:t>
      </w:r>
      <w:r w:rsidR="000547D1">
        <w:rPr>
          <w:lang w:val="en-GB"/>
        </w:rPr>
        <w:t xml:space="preserve">, </w:t>
      </w:r>
      <w:r w:rsidR="00D05B2A" w:rsidRPr="00B75304">
        <w:rPr>
          <w:lang w:val="en-GB"/>
        </w:rPr>
        <w:t>articulated in Part</w:t>
      </w:r>
      <w:r w:rsidR="00D05B2A">
        <w:rPr>
          <w:lang w:val="en-GB"/>
        </w:rPr>
        <w:t> </w:t>
      </w:r>
      <w:r w:rsidR="00D05B2A" w:rsidRPr="00B75304">
        <w:rPr>
          <w:lang w:val="en-GB"/>
        </w:rPr>
        <w:t xml:space="preserve">4A of the </w:t>
      </w:r>
      <w:r w:rsidR="00D05B2A" w:rsidRPr="004C6786">
        <w:rPr>
          <w:rStyle w:val="Italic"/>
        </w:rPr>
        <w:t>Quality of Care Principles 2014</w:t>
      </w:r>
      <w:r w:rsidR="000547D1">
        <w:rPr>
          <w:lang w:val="en-GB"/>
        </w:rPr>
        <w:t xml:space="preserve"> and referred to as the ‘Restraints Principles’, came into effect o</w:t>
      </w:r>
      <w:r w:rsidRPr="00B75304">
        <w:rPr>
          <w:lang w:val="en-GB"/>
        </w:rPr>
        <w:t>n 1</w:t>
      </w:r>
      <w:r w:rsidR="000547D1">
        <w:rPr>
          <w:lang w:val="en-GB"/>
        </w:rPr>
        <w:t> </w:t>
      </w:r>
      <w:r w:rsidRPr="00B75304">
        <w:rPr>
          <w:lang w:val="en-GB"/>
        </w:rPr>
        <w:t>July</w:t>
      </w:r>
      <w:r w:rsidR="000547D1">
        <w:rPr>
          <w:lang w:val="en-GB"/>
        </w:rPr>
        <w:t> </w:t>
      </w:r>
      <w:r w:rsidRPr="00B75304">
        <w:rPr>
          <w:lang w:val="en-GB"/>
        </w:rPr>
        <w:t>2019</w:t>
      </w:r>
      <w:r w:rsidR="0046160D">
        <w:rPr>
          <w:lang w:val="en-GB"/>
        </w:rPr>
        <w:t>.</w:t>
      </w:r>
    </w:p>
    <w:p w14:paraId="7E78175D" w14:textId="1DB82616" w:rsidR="00172EEE" w:rsidRPr="00B75304" w:rsidRDefault="00E8454E" w:rsidP="00E16C39">
      <w:pPr>
        <w:pStyle w:val="Para"/>
        <w:rPr>
          <w:lang w:val="en-GB"/>
        </w:rPr>
      </w:pPr>
      <w:r>
        <w:rPr>
          <w:lang w:val="en-GB"/>
        </w:rPr>
        <w:t>The Restrain</w:t>
      </w:r>
      <w:r w:rsidR="007E2608">
        <w:rPr>
          <w:lang w:val="en-GB"/>
        </w:rPr>
        <w:t>t</w:t>
      </w:r>
      <w:r>
        <w:rPr>
          <w:lang w:val="en-GB"/>
        </w:rPr>
        <w:t xml:space="preserve">s Principles </w:t>
      </w:r>
      <w:r w:rsidR="00946A95">
        <w:rPr>
          <w:lang w:val="en-GB"/>
        </w:rPr>
        <w:t>outline</w:t>
      </w:r>
      <w:r w:rsidR="0046160D">
        <w:rPr>
          <w:lang w:val="en-GB"/>
        </w:rPr>
        <w:t xml:space="preserve"> </w:t>
      </w:r>
      <w:r w:rsidR="00172EEE" w:rsidRPr="00B75304">
        <w:rPr>
          <w:lang w:val="en-GB"/>
        </w:rPr>
        <w:t>specific responsibilities for residential aged care providers in relation to the use of physical and chemical restraint</w:t>
      </w:r>
      <w:r w:rsidR="00B36A30">
        <w:rPr>
          <w:lang w:val="en-GB"/>
        </w:rPr>
        <w:t xml:space="preserve"> and</w:t>
      </w:r>
      <w:r w:rsidR="00172EEE" w:rsidRPr="00B75304">
        <w:rPr>
          <w:lang w:val="en-GB"/>
        </w:rPr>
        <w:t xml:space="preserve">, for the first time, put explicit obligations on providers </w:t>
      </w:r>
      <w:r w:rsidR="00B851A5">
        <w:rPr>
          <w:lang w:val="en-GB"/>
        </w:rPr>
        <w:t>regarding</w:t>
      </w:r>
      <w:r w:rsidR="00172EEE" w:rsidRPr="00B75304">
        <w:rPr>
          <w:lang w:val="en-GB"/>
        </w:rPr>
        <w:t xml:space="preserve"> the use of restraint.</w:t>
      </w:r>
    </w:p>
    <w:p w14:paraId="602547D7" w14:textId="4A395A0B" w:rsidR="00172EEE" w:rsidRPr="00B75304" w:rsidRDefault="00172EEE" w:rsidP="00E16C39">
      <w:pPr>
        <w:pStyle w:val="Para"/>
        <w:rPr>
          <w:lang w:val="en-GB"/>
        </w:rPr>
      </w:pPr>
      <w:r w:rsidRPr="00B75304">
        <w:rPr>
          <w:lang w:val="en-GB"/>
        </w:rPr>
        <w:t>The Restraints Principles</w:t>
      </w:r>
      <w:r w:rsidRPr="00B75304" w:rsidDel="003C6D74">
        <w:rPr>
          <w:lang w:val="en-GB"/>
        </w:rPr>
        <w:t xml:space="preserve"> </w:t>
      </w:r>
      <w:r w:rsidRPr="00B75304">
        <w:rPr>
          <w:lang w:val="en-GB"/>
        </w:rPr>
        <w:t xml:space="preserve">require providers to satisfy a number of conditions before using physical or chemical restraint, including conducting an appropriate clinical assessment </w:t>
      </w:r>
      <w:r w:rsidR="00974E8D">
        <w:rPr>
          <w:lang w:val="en-GB"/>
        </w:rPr>
        <w:t xml:space="preserve">and </w:t>
      </w:r>
      <w:r w:rsidRPr="00B75304">
        <w:rPr>
          <w:lang w:val="en-GB"/>
        </w:rPr>
        <w:t xml:space="preserve">obtaining informed consent for physical restraint or advising the resident’s representative of the use of </w:t>
      </w:r>
      <w:r w:rsidRPr="00B75304">
        <w:rPr>
          <w:lang w:val="en-GB"/>
        </w:rPr>
        <w:lastRenderedPageBreak/>
        <w:t xml:space="preserve">chemical restraint. The provider is also required to document alternatives to restraint that were considered or tried. If restraint is used, </w:t>
      </w:r>
      <w:r w:rsidR="002C33E2">
        <w:rPr>
          <w:lang w:val="en-GB"/>
        </w:rPr>
        <w:t xml:space="preserve">it must </w:t>
      </w:r>
      <w:r w:rsidR="00A74999">
        <w:rPr>
          <w:lang w:val="en-GB"/>
        </w:rPr>
        <w:t xml:space="preserve">be </w:t>
      </w:r>
      <w:r w:rsidR="00FE154E">
        <w:rPr>
          <w:lang w:val="en-GB"/>
        </w:rPr>
        <w:t xml:space="preserve">the least restrictive form of restraint </w:t>
      </w:r>
      <w:r w:rsidRPr="00B75304">
        <w:rPr>
          <w:lang w:val="en-GB"/>
        </w:rPr>
        <w:t>and</w:t>
      </w:r>
      <w:r w:rsidR="00253B3E">
        <w:rPr>
          <w:lang w:val="en-GB"/>
        </w:rPr>
        <w:t>,</w:t>
      </w:r>
      <w:r w:rsidRPr="00B75304">
        <w:rPr>
          <w:lang w:val="en-GB"/>
        </w:rPr>
        <w:t xml:space="preserve"> </w:t>
      </w:r>
      <w:r w:rsidR="00253B3E">
        <w:rPr>
          <w:lang w:val="en-GB"/>
        </w:rPr>
        <w:t xml:space="preserve">for physical restraint, </w:t>
      </w:r>
      <w:r w:rsidRPr="00B75304">
        <w:rPr>
          <w:lang w:val="en-GB"/>
        </w:rPr>
        <w:t>used for the minimum time necessary</w:t>
      </w:r>
      <w:r w:rsidR="00D279F6">
        <w:rPr>
          <w:lang w:val="en-GB"/>
        </w:rPr>
        <w:t>,</w:t>
      </w:r>
      <w:r w:rsidR="002C5257">
        <w:rPr>
          <w:lang w:val="en-GB"/>
        </w:rPr>
        <w:t xml:space="preserve"> </w:t>
      </w:r>
      <w:r w:rsidR="002C33E2">
        <w:rPr>
          <w:lang w:val="en-GB"/>
        </w:rPr>
        <w:t>and</w:t>
      </w:r>
      <w:r w:rsidRPr="00B75304" w:rsidDel="007678F3">
        <w:rPr>
          <w:lang w:val="en-GB"/>
        </w:rPr>
        <w:t xml:space="preserve"> the </w:t>
      </w:r>
      <w:r w:rsidRPr="00B75304">
        <w:rPr>
          <w:lang w:val="en-GB"/>
        </w:rPr>
        <w:t>resident must be regularly monitored.</w:t>
      </w:r>
    </w:p>
    <w:p w14:paraId="1141E317" w14:textId="1D676AE2" w:rsidR="00172EEE" w:rsidRPr="00B75304" w:rsidRDefault="00172EEE" w:rsidP="00E16C39">
      <w:pPr>
        <w:pStyle w:val="Para"/>
        <w:rPr>
          <w:lang w:val="en-GB"/>
        </w:rPr>
      </w:pPr>
      <w:r w:rsidRPr="00B75304">
        <w:rPr>
          <w:lang w:val="en-GB"/>
        </w:rPr>
        <w:t xml:space="preserve">The introduction of the Restraints Principles was widely regarded </w:t>
      </w:r>
      <w:r w:rsidR="00755D18">
        <w:rPr>
          <w:lang w:val="en-GB"/>
        </w:rPr>
        <w:t>by the sector</w:t>
      </w:r>
      <w:r w:rsidRPr="00B75304">
        <w:rPr>
          <w:lang w:val="en-GB"/>
        </w:rPr>
        <w:t xml:space="preserve"> as a positive step in the regulation of restraint. However, the Restraints Principles </w:t>
      </w:r>
      <w:r w:rsidR="005415EA">
        <w:rPr>
          <w:lang w:val="en-GB"/>
        </w:rPr>
        <w:t>as implemented in July 2019</w:t>
      </w:r>
      <w:r w:rsidR="001338CB">
        <w:rPr>
          <w:lang w:val="en-GB"/>
        </w:rPr>
        <w:t xml:space="preserve"> were </w:t>
      </w:r>
      <w:r w:rsidRPr="00B75304">
        <w:rPr>
          <w:lang w:val="en-GB"/>
        </w:rPr>
        <w:t xml:space="preserve">the subject of significant interest, </w:t>
      </w:r>
      <w:r w:rsidR="005C304A">
        <w:rPr>
          <w:lang w:val="en-GB"/>
        </w:rPr>
        <w:t>and have</w:t>
      </w:r>
      <w:r w:rsidRPr="00B75304">
        <w:rPr>
          <w:lang w:val="en-GB"/>
        </w:rPr>
        <w:t xml:space="preserve"> raised</w:t>
      </w:r>
      <w:r w:rsidR="005C304A">
        <w:rPr>
          <w:lang w:val="en-GB"/>
        </w:rPr>
        <w:t xml:space="preserve"> concerns</w:t>
      </w:r>
      <w:r w:rsidRPr="00B75304">
        <w:rPr>
          <w:lang w:val="en-GB"/>
        </w:rPr>
        <w:t xml:space="preserve"> in relation to human rights and informed consent. These concerns culminated in 2</w:t>
      </w:r>
      <w:r w:rsidR="005C304A">
        <w:rPr>
          <w:lang w:val="en-GB"/>
        </w:rPr>
        <w:t> </w:t>
      </w:r>
      <w:r w:rsidRPr="00B75304">
        <w:rPr>
          <w:lang w:val="en-GB"/>
        </w:rPr>
        <w:t xml:space="preserve">formal inquiries conducted by the Parliamentary Joint Committee on Human Rights </w:t>
      </w:r>
      <w:r w:rsidRPr="00B75304">
        <w:rPr>
          <w:lang w:val="en-GB"/>
        </w:rPr>
        <w:fldChar w:fldCharType="begin" w:fldLock="1"/>
      </w:r>
      <w:r w:rsidR="00B81A1D" w:rsidRPr="00B75304">
        <w:rPr>
          <w:lang w:val="en-GB"/>
        </w:rPr>
        <w:instrText>ADDIN CSL_CITATION {"citationItems":[{"id":"ITEM-1","itemData":{"ISBN":"9781760930103","author":[{"dropping-particle":"","family":"Parliamentary Joint Committee on Human Rights","given":"","non-dropping-particle":"","parse-names":false,"suffix":""}],"id":"ITEM-1","issue":"November","issued":{"date-parts":[["2019"]]},"publisher":"Commonwealth of Australia","publisher-place":"Canberra","title":"Inquiry report: Quality of Care Amendment (Minimising the Use of Restraints) Principles 2019","type":"book"},"uris":["http://www.mendeley.com/documents/?uuid=7f0328d5-9421-469a-929f-d8f2aa0b5700"]}],"mendeley":{"formattedCitation":"(Parliamentary Joint Committee on Human Rights 2019)","plainTextFormattedCitation":"(Parliamentary Joint Committee on Human Rights 2019)","previouslyFormattedCitation":"(Parliamentary Joint Committee on Human Rights 2019)"},"properties":{"noteIndex":0},"schema":"https://github.com/citation-style-language/schema/raw/master/csl-citation.json"}</w:instrText>
      </w:r>
      <w:r w:rsidRPr="00B75304">
        <w:rPr>
          <w:lang w:val="en-GB"/>
        </w:rPr>
        <w:fldChar w:fldCharType="separate"/>
      </w:r>
      <w:r w:rsidRPr="00B75304">
        <w:rPr>
          <w:lang w:val="en-GB"/>
        </w:rPr>
        <w:t>(Parliamentary Joint Committee on Human Rights 2019)</w:t>
      </w:r>
      <w:r w:rsidRPr="00B75304">
        <w:rPr>
          <w:lang w:val="en-GB"/>
        </w:rPr>
        <w:fldChar w:fldCharType="end"/>
      </w:r>
      <w:r w:rsidRPr="00B75304">
        <w:rPr>
          <w:lang w:val="en-GB"/>
        </w:rPr>
        <w:t xml:space="preserve"> and the Senate Standing Committee on Regulations and Ordinances </w:t>
      </w:r>
      <w:r w:rsidRPr="00B75304">
        <w:rPr>
          <w:lang w:val="en-GB"/>
        </w:rPr>
        <w:fldChar w:fldCharType="begin" w:fldLock="1"/>
      </w:r>
      <w:r w:rsidR="00B81A1D" w:rsidRPr="00B75304">
        <w:rPr>
          <w:lang w:val="en-GB"/>
        </w:rPr>
        <w:instrText>ADDIN CSL_CITATION {"citationItems":[{"id":"ITEM-1","itemData":{"ISBN":"9781760107079","URL":"https://www.aph.gov.au/Parliamentary_Business/Committees/Senate/Community_Affairs/AgedCareQuality/Interim report","abstract":"\"February 2018\" \"Senator Rachel Siewert, Chair\" -- page iii.","author":[{"dropping-particle":"","family":"Community Affairs References Committee","given":"","non-dropping-particle":"","parse-names":false,"suffix":""}],"id":"ITEM-1","issue":"April","issued":{"date-parts":[["2018"]]},"page":"107","title":"Effectiveness of the Aged Care Quality Assessment and accreditation framework for protecting residents from abuse and poor practices, and ensuring proper clinical and medical care standards are maintained and practised","type":"webpage"},"uris":["http://www.mendeley.com/documents/?uuid=e4ab1a6b-6ff2-411c-97c4-793e9055eb95"]}],"mendeley":{"formattedCitation":"(Community Affairs References Committee 2018)","plainTextFormattedCitation":"(Community Affairs References Committee 2018)","previouslyFormattedCitation":"(Community Affairs References Committee 2018)"},"properties":{"noteIndex":0},"schema":"https://github.com/citation-style-language/schema/raw/master/csl-citation.json"}</w:instrText>
      </w:r>
      <w:r w:rsidRPr="00B75304">
        <w:rPr>
          <w:lang w:val="en-GB"/>
        </w:rPr>
        <w:fldChar w:fldCharType="separate"/>
      </w:r>
      <w:r w:rsidRPr="00B75304">
        <w:rPr>
          <w:lang w:val="en-GB"/>
        </w:rPr>
        <w:t>(</w:t>
      </w:r>
      <w:r w:rsidR="000E3CD9">
        <w:rPr>
          <w:lang w:val="en-GB"/>
        </w:rPr>
        <w:t xml:space="preserve">Senate </w:t>
      </w:r>
      <w:r w:rsidRPr="00B75304">
        <w:rPr>
          <w:lang w:val="en-GB"/>
        </w:rPr>
        <w:t>Community Affairs References Committee 2018)</w:t>
      </w:r>
      <w:r w:rsidRPr="00B75304">
        <w:rPr>
          <w:lang w:val="en-GB"/>
        </w:rPr>
        <w:fldChar w:fldCharType="end"/>
      </w:r>
      <w:r w:rsidRPr="00B75304">
        <w:rPr>
          <w:lang w:val="en-GB"/>
        </w:rPr>
        <w:t>.</w:t>
      </w:r>
    </w:p>
    <w:p w14:paraId="27B1B6FC" w14:textId="77777777" w:rsidR="00172EEE" w:rsidRPr="00B75304" w:rsidRDefault="00172EEE" w:rsidP="001B1BA8">
      <w:pPr>
        <w:pStyle w:val="ParaKeep"/>
        <w:rPr>
          <w:lang w:val="en-GB"/>
        </w:rPr>
      </w:pPr>
      <w:r w:rsidRPr="00B75304">
        <w:rPr>
          <w:lang w:val="en-GB"/>
        </w:rPr>
        <w:t xml:space="preserve">In response to the recommendations of these 2 committees, a further amendment to the legislation – the </w:t>
      </w:r>
      <w:r w:rsidRPr="004C6786">
        <w:rPr>
          <w:rStyle w:val="Italic"/>
        </w:rPr>
        <w:t>Quality of Care Amendment (Reviewing Restraints Principles) Principles</w:t>
      </w:r>
      <w:r w:rsidRPr="00B75304">
        <w:rPr>
          <w:lang w:val="en-GB"/>
        </w:rPr>
        <w:t xml:space="preserve"> – was introduced on 29 November 2019. This amendment:</w:t>
      </w:r>
    </w:p>
    <w:p w14:paraId="67C59BEA" w14:textId="77777777" w:rsidR="00172EEE" w:rsidRPr="00B75304" w:rsidRDefault="00172EEE" w:rsidP="001B1BA8">
      <w:pPr>
        <w:pStyle w:val="Bullet1"/>
        <w:rPr>
          <w:lang w:val="en-GB"/>
        </w:rPr>
      </w:pPr>
      <w:r w:rsidRPr="00B75304">
        <w:rPr>
          <w:lang w:val="en-GB"/>
        </w:rPr>
        <w:t>Clarified that restraint must only be used as a last resort</w:t>
      </w:r>
    </w:p>
    <w:p w14:paraId="22FB4CF5" w14:textId="77777777" w:rsidR="00172EEE" w:rsidRPr="00B75304" w:rsidRDefault="00172EEE" w:rsidP="001B1BA8">
      <w:pPr>
        <w:pStyle w:val="Bullet1"/>
        <w:rPr>
          <w:lang w:val="en-GB"/>
        </w:rPr>
      </w:pPr>
      <w:r w:rsidRPr="00B75304">
        <w:rPr>
          <w:lang w:val="en-GB"/>
        </w:rPr>
        <w:t>Referred to state and territory legislation regarding prescribers’ responsibilities in relation to informed consent</w:t>
      </w:r>
    </w:p>
    <w:p w14:paraId="1DC40A87" w14:textId="6A8BA0F4" w:rsidR="00172EEE" w:rsidRPr="00B75304" w:rsidRDefault="00172EEE" w:rsidP="001B1BA8">
      <w:pPr>
        <w:pStyle w:val="Bullet1"/>
        <w:rPr>
          <w:lang w:val="en-GB"/>
        </w:rPr>
      </w:pPr>
      <w:r w:rsidRPr="00B75304">
        <w:rPr>
          <w:lang w:val="en-GB"/>
        </w:rPr>
        <w:t xml:space="preserve">Required a 12-month review of the Restraints Principles </w:t>
      </w:r>
      <w:r w:rsidR="00222AEF">
        <w:rPr>
          <w:lang w:val="en-GB"/>
        </w:rPr>
        <w:t>(</w:t>
      </w:r>
      <w:r w:rsidRPr="00B75304">
        <w:rPr>
          <w:lang w:val="en-GB"/>
        </w:rPr>
        <w:t xml:space="preserve">this </w:t>
      </w:r>
      <w:r w:rsidR="00B851A5">
        <w:rPr>
          <w:lang w:val="en-GB"/>
        </w:rPr>
        <w:t>r</w:t>
      </w:r>
      <w:r w:rsidRPr="00B75304">
        <w:rPr>
          <w:lang w:val="en-GB"/>
        </w:rPr>
        <w:t>eview</w:t>
      </w:r>
      <w:r w:rsidR="00222AEF">
        <w:rPr>
          <w:lang w:val="en-GB"/>
        </w:rPr>
        <w:t>)</w:t>
      </w:r>
      <w:r w:rsidRPr="00B75304">
        <w:rPr>
          <w:lang w:val="en-GB"/>
        </w:rPr>
        <w:t>.</w:t>
      </w:r>
    </w:p>
    <w:p w14:paraId="04D4A760" w14:textId="64D97A5D" w:rsidR="00172EEE" w:rsidRPr="00B75304" w:rsidRDefault="00222AEF" w:rsidP="00611B18">
      <w:pPr>
        <w:pStyle w:val="Heading3"/>
        <w:rPr>
          <w:lang w:val="en-GB"/>
        </w:rPr>
      </w:pPr>
      <w:r>
        <w:rPr>
          <w:lang w:val="en-GB"/>
        </w:rPr>
        <w:br w:type="column"/>
      </w:r>
      <w:r w:rsidR="00172EEE" w:rsidRPr="00B75304">
        <w:rPr>
          <w:lang w:val="en-GB"/>
        </w:rPr>
        <w:t>Provider support and accountability</w:t>
      </w:r>
    </w:p>
    <w:p w14:paraId="4DE164CE" w14:textId="77777777" w:rsidR="00557D98" w:rsidRDefault="00172EEE" w:rsidP="00E16C39">
      <w:pPr>
        <w:pStyle w:val="Para"/>
        <w:rPr>
          <w:lang w:val="en-GB"/>
        </w:rPr>
      </w:pPr>
      <w:r w:rsidRPr="00B75304">
        <w:rPr>
          <w:lang w:val="en-GB"/>
        </w:rPr>
        <w:t>The Aged Care Quality and Safety Commission (</w:t>
      </w:r>
      <w:r w:rsidR="00B851A5">
        <w:rPr>
          <w:lang w:val="en-GB"/>
        </w:rPr>
        <w:t xml:space="preserve">the </w:t>
      </w:r>
      <w:r w:rsidR="00DC0ECB">
        <w:rPr>
          <w:lang w:val="en-GB"/>
        </w:rPr>
        <w:t>Commission</w:t>
      </w:r>
      <w:r w:rsidRPr="00B75304">
        <w:rPr>
          <w:lang w:val="en-GB"/>
        </w:rPr>
        <w:t>) is responsible for assessing compliance with the Quality Standards.</w:t>
      </w:r>
      <w:r w:rsidR="00EF30A0" w:rsidRPr="00B75304">
        <w:rPr>
          <w:lang w:val="en-GB"/>
        </w:rPr>
        <w:t xml:space="preserve"> </w:t>
      </w:r>
    </w:p>
    <w:p w14:paraId="6D25C88B" w14:textId="64954769" w:rsidR="00172EEE" w:rsidRPr="00B75304" w:rsidRDefault="00172EEE" w:rsidP="00E16C39">
      <w:pPr>
        <w:pStyle w:val="Para"/>
        <w:rPr>
          <w:lang w:val="en-GB"/>
        </w:rPr>
      </w:pPr>
      <w:r w:rsidRPr="00B75304">
        <w:rPr>
          <w:lang w:val="en-GB"/>
        </w:rPr>
        <w:t xml:space="preserve">From 1 July 2019, the </w:t>
      </w:r>
      <w:r w:rsidR="00CA22FC" w:rsidRPr="00B75304">
        <w:rPr>
          <w:lang w:val="en-GB"/>
        </w:rPr>
        <w:t xml:space="preserve">Quality Indicator Program </w:t>
      </w:r>
      <w:r w:rsidRPr="00B75304">
        <w:rPr>
          <w:lang w:val="en-GB"/>
        </w:rPr>
        <w:t xml:space="preserve">also </w:t>
      </w:r>
      <w:r w:rsidR="00FB3297" w:rsidRPr="00B75304">
        <w:rPr>
          <w:lang w:val="en-GB"/>
        </w:rPr>
        <w:t xml:space="preserve">began </w:t>
      </w:r>
      <w:r w:rsidRPr="00B75304">
        <w:rPr>
          <w:lang w:val="en-GB"/>
        </w:rPr>
        <w:t>collect</w:t>
      </w:r>
      <w:r w:rsidR="00FB3297" w:rsidRPr="00B75304">
        <w:rPr>
          <w:lang w:val="en-GB"/>
        </w:rPr>
        <w:t>ing</w:t>
      </w:r>
      <w:r w:rsidRPr="00B75304">
        <w:rPr>
          <w:lang w:val="en-GB"/>
        </w:rPr>
        <w:t xml:space="preserve"> data </w:t>
      </w:r>
      <w:r w:rsidR="00A36032">
        <w:rPr>
          <w:lang w:val="en-GB"/>
        </w:rPr>
        <w:t>on</w:t>
      </w:r>
      <w:r w:rsidRPr="00B75304">
        <w:rPr>
          <w:lang w:val="en-GB"/>
        </w:rPr>
        <w:t xml:space="preserve"> the use of physical restraint </w:t>
      </w:r>
      <w:r w:rsidR="00A36032" w:rsidRPr="00B75304">
        <w:rPr>
          <w:lang w:val="en-GB"/>
        </w:rPr>
        <w:t xml:space="preserve">from all residential aged care providers </w:t>
      </w:r>
      <w:r w:rsidRPr="00B75304">
        <w:rPr>
          <w:lang w:val="en-GB"/>
        </w:rPr>
        <w:fldChar w:fldCharType="begin" w:fldLock="1"/>
      </w:r>
      <w:r w:rsidR="00525CB3" w:rsidRPr="00B75304">
        <w:rPr>
          <w:lang w:val="en-GB"/>
        </w:rPr>
        <w:instrText>ADDIN CSL_CITATION {"citationItems":[{"id":"ITEM-1","itemData":{"URL":"https://www.health.gov.au/initiatives-and-programs/national-aged-care-mandatory-quality-indicator-program","accessed":{"date-parts":[["2020","10","21"]]},"author":[{"dropping-particle":"","family":"Australian Government Department of Health","given":"","non-dropping-particle":"","parse-names":false,"suffix":""}],"id":"ITEM-1","issued":{"date-parts":[["2020"]]},"title":"National Aged Care Mandatory Quality Indicator Program","type":"webpage"},"uris":["http://www.mendeley.com/documents/?uuid=e4a4daf1-58be-4414-9c1a-523776fbda18"]}],"mendeley":{"formattedCitation":"(Australian Government Department of Health 2020b)","plainTextFormattedCitation":"(Australian Government Department of Health 2020b)","previouslyFormattedCitation":"(Australian Government Department of Health 2020b)"},"properties":{"noteIndex":0},"schema":"https://github.com/citation-style-language/schema/raw/master/csl-citation.json"}</w:instrText>
      </w:r>
      <w:r w:rsidRPr="00B75304">
        <w:rPr>
          <w:lang w:val="en-GB"/>
        </w:rPr>
        <w:fldChar w:fldCharType="separate"/>
      </w:r>
      <w:r w:rsidR="009F797A" w:rsidRPr="00B75304">
        <w:rPr>
          <w:lang w:val="en-GB"/>
        </w:rPr>
        <w:t>(Australian Government Department of Health 2020b)</w:t>
      </w:r>
      <w:r w:rsidRPr="00B75304">
        <w:rPr>
          <w:lang w:val="en-GB"/>
        </w:rPr>
        <w:fldChar w:fldCharType="end"/>
      </w:r>
      <w:r w:rsidR="008647BB">
        <w:rPr>
          <w:lang w:val="en-GB"/>
        </w:rPr>
        <w:t>.</w:t>
      </w:r>
    </w:p>
    <w:p w14:paraId="5D8B5EF3" w14:textId="670E6528" w:rsidR="00172EEE" w:rsidRPr="00B75304" w:rsidRDefault="00172EEE" w:rsidP="00E16C39">
      <w:pPr>
        <w:pStyle w:val="Para"/>
        <w:rPr>
          <w:lang w:val="en-GB"/>
        </w:rPr>
      </w:pPr>
      <w:r w:rsidRPr="00B75304">
        <w:rPr>
          <w:lang w:val="en-GB"/>
        </w:rPr>
        <w:t xml:space="preserve">To support providers in complying with the </w:t>
      </w:r>
      <w:r w:rsidR="00A25558">
        <w:rPr>
          <w:lang w:val="en-GB"/>
        </w:rPr>
        <w:t>Quality S</w:t>
      </w:r>
      <w:r w:rsidRPr="00B75304">
        <w:rPr>
          <w:lang w:val="en-GB"/>
        </w:rPr>
        <w:t xml:space="preserve">tandards, the </w:t>
      </w:r>
      <w:r w:rsidR="00A25558">
        <w:rPr>
          <w:lang w:val="en-GB"/>
        </w:rPr>
        <w:t>C</w:t>
      </w:r>
      <w:r w:rsidR="005B070D" w:rsidRPr="00B75304">
        <w:rPr>
          <w:lang w:val="en-GB"/>
        </w:rPr>
        <w:t xml:space="preserve">ommission </w:t>
      </w:r>
      <w:r w:rsidRPr="00B75304">
        <w:rPr>
          <w:lang w:val="en-GB"/>
        </w:rPr>
        <w:t xml:space="preserve">published </w:t>
      </w:r>
      <w:r w:rsidRPr="00B75304">
        <w:rPr>
          <w:rStyle w:val="StyleItalic"/>
          <w:lang w:val="en-GB"/>
        </w:rPr>
        <w:t xml:space="preserve">Guidance and </w:t>
      </w:r>
      <w:r w:rsidR="005B070D">
        <w:rPr>
          <w:rStyle w:val="StyleItalic"/>
          <w:lang w:val="en-GB"/>
        </w:rPr>
        <w:t>r</w:t>
      </w:r>
      <w:r w:rsidR="005B070D" w:rsidRPr="00B75304">
        <w:rPr>
          <w:rStyle w:val="StyleItalic"/>
          <w:lang w:val="en-GB"/>
        </w:rPr>
        <w:t xml:space="preserve">esources </w:t>
      </w:r>
      <w:r w:rsidRPr="00B75304">
        <w:rPr>
          <w:rStyle w:val="StyleItalic"/>
          <w:lang w:val="en-GB"/>
        </w:rPr>
        <w:t xml:space="preserve">for </w:t>
      </w:r>
      <w:r w:rsidR="005B070D">
        <w:rPr>
          <w:rStyle w:val="StyleItalic"/>
          <w:lang w:val="en-GB"/>
        </w:rPr>
        <w:t>p</w:t>
      </w:r>
      <w:r w:rsidR="005B070D" w:rsidRPr="00B75304">
        <w:rPr>
          <w:rStyle w:val="StyleItalic"/>
          <w:lang w:val="en-GB"/>
        </w:rPr>
        <w:t xml:space="preserve">roviders to </w:t>
      </w:r>
      <w:r w:rsidR="005B070D">
        <w:rPr>
          <w:rStyle w:val="StyleItalic"/>
          <w:lang w:val="en-GB"/>
        </w:rPr>
        <w:t>s</w:t>
      </w:r>
      <w:r w:rsidR="005B070D" w:rsidRPr="00B75304">
        <w:rPr>
          <w:rStyle w:val="StyleItalic"/>
          <w:lang w:val="en-GB"/>
        </w:rPr>
        <w:t>upport</w:t>
      </w:r>
      <w:r w:rsidRPr="00B75304">
        <w:rPr>
          <w:rStyle w:val="StyleItalic"/>
          <w:lang w:val="en-GB"/>
        </w:rPr>
        <w:t xml:space="preserve"> the Aged Care Quality Standards</w:t>
      </w:r>
      <w:r w:rsidRPr="00B75304">
        <w:rPr>
          <w:lang w:val="en-GB"/>
        </w:rPr>
        <w:t xml:space="preserve"> </w:t>
      </w:r>
      <w:r w:rsidRPr="00B75304">
        <w:rPr>
          <w:lang w:val="en-GB"/>
        </w:rPr>
        <w:fldChar w:fldCharType="begin" w:fldLock="1"/>
      </w:r>
      <w:r w:rsidRPr="00B75304">
        <w:rPr>
          <w:lang w:val="en-GB"/>
        </w:rPr>
        <w:instrText>ADDIN CSL_CITATION {"citationItems":[{"id":"ITEM-1","itemData":{"abstract":"Organisations providing Commonwealth subsidised aged care services are required to comply with the Aged Care Quality Standards (Quality Standards). Organisations will be assessed and must be able to provide evidence of their compliance with and performance against the Quality Standards from 1 July 2019. The Quality Standards focus on outcomes for consumers and reflect the level of care and services the community can expect from organisations that provide Commonwealth subsidised aged care services. The Quality Standards are made up of eight individual standards: 1. Consumer dignity and choice 2. Ongoing assessment and planning with consumers 3. Personal care and clinical care 4. Services and supports for daily living 5. Organisation’s service environment 6. Feedback and complaints 7. Human resources 8. Organisational governance","author":[{"dropping-particle":"","family":"Aged Care Quality and Safety Commission","given":"","non-dropping-particle":"","parse-names":false,"suffix":""}],"id":"ITEM-1","issued":{"date-parts":[["2019"]]},"publisher":"Australian Government","publisher-place":"Canberra","title":"Guidance and resources for providers to support the new aged care quality standards","type":"book"},"uris":["http://www.mendeley.com/documents/?uuid=e1340434-46a4-4f4c-b0b1-f20b8ea49f49"]}],"mendeley":{"formattedCitation":"(Aged Care Quality and Safety Commission 2019)","plainTextFormattedCitation":"(Aged Care Quality and Safety Commission 2019)","previouslyFormattedCitation":"(Aged Care Quality and Safety Commission 2019)"},"properties":{"noteIndex":0},"schema":"https://github.com/citation-style-language/schema/raw/master/csl-citation.json"}</w:instrText>
      </w:r>
      <w:r w:rsidRPr="00B75304">
        <w:rPr>
          <w:lang w:val="en-GB"/>
        </w:rPr>
        <w:fldChar w:fldCharType="separate"/>
      </w:r>
      <w:r w:rsidRPr="00B75304">
        <w:rPr>
          <w:lang w:val="en-GB"/>
        </w:rPr>
        <w:t>(Aged Care Quality and Safety Commission 2019)</w:t>
      </w:r>
      <w:r w:rsidRPr="00B75304">
        <w:rPr>
          <w:lang w:val="en-GB"/>
        </w:rPr>
        <w:fldChar w:fldCharType="end"/>
      </w:r>
      <w:r w:rsidRPr="00B75304">
        <w:rPr>
          <w:lang w:val="en-GB"/>
        </w:rPr>
        <w:t xml:space="preserve"> and other resources</w:t>
      </w:r>
      <w:r w:rsidR="0005450B">
        <w:rPr>
          <w:lang w:val="en-GB"/>
        </w:rPr>
        <w:t xml:space="preserve"> related to restra</w:t>
      </w:r>
      <w:r w:rsidR="00330B52">
        <w:rPr>
          <w:lang w:val="en-GB"/>
        </w:rPr>
        <w:t>int</w:t>
      </w:r>
      <w:r w:rsidR="00B70FA9">
        <w:rPr>
          <w:lang w:val="en-GB"/>
        </w:rPr>
        <w:t>.</w:t>
      </w:r>
      <w:r w:rsidRPr="00B75304">
        <w:rPr>
          <w:lang w:val="en-GB"/>
        </w:rPr>
        <w:t xml:space="preserve"> </w:t>
      </w:r>
      <w:r w:rsidR="00B70FA9">
        <w:rPr>
          <w:lang w:val="en-GB"/>
        </w:rPr>
        <w:t xml:space="preserve">These resources </w:t>
      </w:r>
      <w:r w:rsidRPr="00B75304">
        <w:rPr>
          <w:lang w:val="en-GB"/>
        </w:rPr>
        <w:t>includ</w:t>
      </w:r>
      <w:r w:rsidR="00B70FA9">
        <w:rPr>
          <w:lang w:val="en-GB"/>
        </w:rPr>
        <w:t>e</w:t>
      </w:r>
      <w:r w:rsidRPr="00B75304">
        <w:rPr>
          <w:lang w:val="en-GB"/>
        </w:rPr>
        <w:t xml:space="preserve"> a self-assessment tool for recording details of </w:t>
      </w:r>
      <w:r w:rsidR="00161827">
        <w:rPr>
          <w:lang w:val="en-GB"/>
        </w:rPr>
        <w:t xml:space="preserve">the </w:t>
      </w:r>
      <w:r w:rsidRPr="00B75304">
        <w:rPr>
          <w:lang w:val="en-GB"/>
        </w:rPr>
        <w:t>use of psychotropic medications,</w:t>
      </w:r>
      <w:r w:rsidR="00CF716C">
        <w:rPr>
          <w:rStyle w:val="FootnoteReference"/>
        </w:rPr>
        <w:footnoteReference w:id="4"/>
      </w:r>
      <w:r w:rsidRPr="00B75304">
        <w:rPr>
          <w:lang w:val="en-GB"/>
        </w:rPr>
        <w:t xml:space="preserve"> </w:t>
      </w:r>
      <w:r w:rsidR="00124EBB">
        <w:rPr>
          <w:lang w:val="en-GB"/>
        </w:rPr>
        <w:t>r</w:t>
      </w:r>
      <w:r w:rsidR="002B5A46" w:rsidRPr="00124EBB">
        <w:rPr>
          <w:lang w:val="en-GB"/>
        </w:rPr>
        <w:t>estraint</w:t>
      </w:r>
      <w:r w:rsidR="002B5A46">
        <w:rPr>
          <w:lang w:val="en-GB"/>
        </w:rPr>
        <w:t xml:space="preserve"> </w:t>
      </w:r>
      <w:r w:rsidRPr="00B75304">
        <w:rPr>
          <w:lang w:val="en-GB"/>
        </w:rPr>
        <w:t>scenarios to illustrate providers’ responsibilities</w:t>
      </w:r>
      <w:r w:rsidR="00C240FD">
        <w:rPr>
          <w:lang w:val="en-GB"/>
        </w:rPr>
        <w:t>,</w:t>
      </w:r>
      <w:r w:rsidRPr="00B75304">
        <w:rPr>
          <w:lang w:val="en-GB"/>
        </w:rPr>
        <w:t xml:space="preserve"> and a regulatory bulletin </w:t>
      </w:r>
      <w:r w:rsidRPr="00B75304">
        <w:rPr>
          <w:lang w:val="en-GB"/>
        </w:rPr>
        <w:fldChar w:fldCharType="begin" w:fldLock="1"/>
      </w:r>
      <w:r w:rsidR="00352638">
        <w:rPr>
          <w:lang w:val="en-GB"/>
        </w:rPr>
        <w:instrText>ADDIN CSL_CITATION {"citationItems":[{"id":"ITEM-1","itemData":{"URL":"https://www.agedcarequality.gov.au/resources/minimising-use-restraints","accessed":{"date-parts":[["2020","11","12"]]},"author":[{"dropping-particle":"","family":"Aged Care Quality and Safety Commission","given":"","non-dropping-particle":"","parse-names":false,"suffix":""}],"id":"ITEM-1","issued":{"date-parts":[["2020"]]},"title":"Minimising the use of restraints","type":"webpage"},"uris":["http://www.mendeley.com/documents/?uuid=5b6e5029-b9de-4f43-a9c7-d315fb46bebc"]}],"mendeley":{"formattedCitation":"(Aged Care Quality and Safety Commission 2020a)","plainTextFormattedCitation":"(Aged Care Quality and Safety Commission 2020a)","previouslyFormattedCitation":"(Aged Care Quality and Safety Commission 2020b)"},"properties":{"noteIndex":0},"schema":"https://github.com/citation-style-language/schema/raw/master/csl-citation.json"}</w:instrText>
      </w:r>
      <w:r w:rsidRPr="00B75304">
        <w:rPr>
          <w:lang w:val="en-GB"/>
        </w:rPr>
        <w:fldChar w:fldCharType="separate"/>
      </w:r>
      <w:r w:rsidR="00352638" w:rsidRPr="00352638">
        <w:rPr>
          <w:noProof/>
          <w:lang w:val="en-GB"/>
        </w:rPr>
        <w:t>(Aged Care Quality and Safety Commission 2020a)</w:t>
      </w:r>
      <w:r w:rsidRPr="00B75304">
        <w:rPr>
          <w:lang w:val="en-GB"/>
        </w:rPr>
        <w:fldChar w:fldCharType="end"/>
      </w:r>
      <w:r w:rsidRPr="00B75304">
        <w:rPr>
          <w:lang w:val="en-GB"/>
        </w:rPr>
        <w:t>.</w:t>
      </w:r>
    </w:p>
    <w:p w14:paraId="48CA2591" w14:textId="5557213D" w:rsidR="00172EEE" w:rsidRPr="00B75304" w:rsidRDefault="00172EEE" w:rsidP="00781F14">
      <w:pPr>
        <w:pStyle w:val="Para"/>
        <w:rPr>
          <w:lang w:val="en-GB"/>
        </w:rPr>
      </w:pPr>
      <w:r w:rsidRPr="00B75304">
        <w:rPr>
          <w:lang w:val="en-GB"/>
        </w:rPr>
        <w:t xml:space="preserve">An Aged Care Clinical Advisory Committee was set up in January 2019 to advise </w:t>
      </w:r>
      <w:r w:rsidR="00675C4A">
        <w:rPr>
          <w:lang w:val="en-GB"/>
        </w:rPr>
        <w:t xml:space="preserve">the </w:t>
      </w:r>
      <w:r w:rsidR="00C240FD">
        <w:rPr>
          <w:lang w:val="en-GB"/>
        </w:rPr>
        <w:t>g</w:t>
      </w:r>
      <w:r w:rsidR="00675C4A">
        <w:rPr>
          <w:lang w:val="en-GB"/>
        </w:rPr>
        <w:t>overnment</w:t>
      </w:r>
      <w:r w:rsidRPr="00B75304">
        <w:rPr>
          <w:lang w:val="en-GB"/>
        </w:rPr>
        <w:t xml:space="preserve"> on ways to reduce chemical restraint in residential aged care </w:t>
      </w:r>
      <w:r w:rsidRPr="00B75304">
        <w:rPr>
          <w:lang w:val="en-GB"/>
        </w:rPr>
        <w:fldChar w:fldCharType="begin" w:fldLock="1"/>
      </w:r>
      <w:r w:rsidR="005707A5" w:rsidRPr="00B75304">
        <w:rPr>
          <w:lang w:val="en-GB"/>
        </w:rPr>
        <w:instrText>ADDIN CSL_CITATION {"citationItems":[{"id":"ITEM-1","itemData":{"URL":"https://www.health.gov.au/initiatives-and-programs/minimising-inappropriate-use-of-restraint-in-aged-care#initiatives-to-minimise-inappropriate-use-of-restraint","accessed":{"date-parts":[["2020","6","22"]]},"author":[{"dropping-particle":"","family":"Australian Government Department of Health","given":"","non-dropping-particle":"","parse-names":false,"suffix":""}],"id":"ITEM-1","issued":{"date-parts":[["2020"]]},"title":"Initiatives to minimise inappropriate use of restraint","type":"webpage"},"uris":["http://www.mendeley.com/documents/?uuid=b9c1c3af-579c-4c48-b8b6-94d8b4f61c0e"]}],"mendeley":{"formattedCitation":"(Australian Government Department of Health 2020c)","plainTextFormattedCitation":"(Australian Government Department of Health 2020c)","previouslyFormattedCitation":"(Australian Government Department of Health 2020c)"},"properties":{"noteIndex":0},"schema":"https://github.com/citation-style-language/schema/raw/master/csl-citation.json"}</w:instrText>
      </w:r>
      <w:r w:rsidRPr="00B75304">
        <w:rPr>
          <w:lang w:val="en-GB"/>
        </w:rPr>
        <w:fldChar w:fldCharType="separate"/>
      </w:r>
      <w:r w:rsidR="00132E20" w:rsidRPr="00B75304">
        <w:rPr>
          <w:lang w:val="en-GB"/>
        </w:rPr>
        <w:t>(Australian Government Department of Health 2020c)</w:t>
      </w:r>
      <w:r w:rsidRPr="00B75304">
        <w:rPr>
          <w:lang w:val="en-GB"/>
        </w:rPr>
        <w:fldChar w:fldCharType="end"/>
      </w:r>
      <w:r w:rsidR="00636020" w:rsidRPr="00B75304">
        <w:rPr>
          <w:lang w:val="en-GB"/>
        </w:rPr>
        <w:t>.</w:t>
      </w:r>
      <w:r w:rsidR="00781F14">
        <w:rPr>
          <w:lang w:val="en-GB"/>
        </w:rPr>
        <w:t xml:space="preserve"> </w:t>
      </w:r>
      <w:r w:rsidR="00CF2DC8">
        <w:rPr>
          <w:lang w:val="en-GB"/>
        </w:rPr>
        <w:t xml:space="preserve">The </w:t>
      </w:r>
      <w:r w:rsidR="00E51980">
        <w:rPr>
          <w:lang w:val="en-GB"/>
        </w:rPr>
        <w:t>g</w:t>
      </w:r>
      <w:r w:rsidR="00DA5F4C">
        <w:rPr>
          <w:lang w:val="en-GB"/>
        </w:rPr>
        <w:t>overnment endorsed</w:t>
      </w:r>
      <w:r w:rsidR="00692594">
        <w:rPr>
          <w:lang w:val="en-GB"/>
        </w:rPr>
        <w:t xml:space="preserve"> </w:t>
      </w:r>
      <w:r w:rsidR="002B0495">
        <w:rPr>
          <w:lang w:val="en-GB"/>
        </w:rPr>
        <w:t>and is implementing</w:t>
      </w:r>
      <w:r w:rsidR="00692594">
        <w:rPr>
          <w:lang w:val="en-GB"/>
        </w:rPr>
        <w:t xml:space="preserve"> all </w:t>
      </w:r>
      <w:r w:rsidR="00C54596">
        <w:rPr>
          <w:lang w:val="en-GB"/>
        </w:rPr>
        <w:t xml:space="preserve">of </w:t>
      </w:r>
      <w:r w:rsidR="00692594">
        <w:rPr>
          <w:lang w:val="en-GB"/>
        </w:rPr>
        <w:t xml:space="preserve">the </w:t>
      </w:r>
      <w:r w:rsidR="00C54596">
        <w:rPr>
          <w:lang w:val="en-GB"/>
        </w:rPr>
        <w:t>c</w:t>
      </w:r>
      <w:r w:rsidR="00692594">
        <w:rPr>
          <w:lang w:val="en-GB"/>
        </w:rPr>
        <w:t>ommittee’s recommendations</w:t>
      </w:r>
      <w:r w:rsidRPr="00B75304">
        <w:rPr>
          <w:lang w:val="en-GB"/>
        </w:rPr>
        <w:t xml:space="preserve"> to support the sector in minimising the use of restraint, </w:t>
      </w:r>
      <w:r w:rsidR="00F73302" w:rsidRPr="00B75304">
        <w:rPr>
          <w:lang w:val="en-GB"/>
        </w:rPr>
        <w:t>includ</w:t>
      </w:r>
      <w:r w:rsidR="00DD475A">
        <w:rPr>
          <w:lang w:val="en-GB"/>
        </w:rPr>
        <w:t>ing</w:t>
      </w:r>
      <w:r w:rsidR="00F73302">
        <w:rPr>
          <w:lang w:val="en-GB"/>
        </w:rPr>
        <w:t xml:space="preserve"> raising</w:t>
      </w:r>
      <w:r w:rsidR="00F73302" w:rsidRPr="00B75304">
        <w:rPr>
          <w:lang w:val="en-GB"/>
        </w:rPr>
        <w:t xml:space="preserve"> </w:t>
      </w:r>
      <w:r w:rsidRPr="00B75304">
        <w:rPr>
          <w:lang w:val="en-GB"/>
        </w:rPr>
        <w:t xml:space="preserve">awareness </w:t>
      </w:r>
      <w:r w:rsidR="00AF15D8">
        <w:rPr>
          <w:lang w:val="en-GB"/>
        </w:rPr>
        <w:t>around</w:t>
      </w:r>
      <w:r w:rsidRPr="00B75304">
        <w:rPr>
          <w:lang w:val="en-GB"/>
        </w:rPr>
        <w:t xml:space="preserve"> the appropriate use of certain medications in residential aged care, changes to the Pharmaceutical Benefits Scheme (PBS) </w:t>
      </w:r>
      <w:r w:rsidR="00144298">
        <w:rPr>
          <w:lang w:val="en-GB"/>
        </w:rPr>
        <w:t>requiring approval for</w:t>
      </w:r>
      <w:r w:rsidR="002F4260">
        <w:rPr>
          <w:lang w:val="en-GB"/>
        </w:rPr>
        <w:t xml:space="preserve"> </w:t>
      </w:r>
      <w:r w:rsidRPr="00B75304">
        <w:rPr>
          <w:lang w:val="en-GB"/>
        </w:rPr>
        <w:t xml:space="preserve">prescription of </w:t>
      </w:r>
      <w:r w:rsidR="00735A46">
        <w:rPr>
          <w:lang w:val="en-GB"/>
        </w:rPr>
        <w:t>the</w:t>
      </w:r>
      <w:r w:rsidRPr="00B75304" w:rsidDel="000415CA">
        <w:rPr>
          <w:lang w:val="en-GB"/>
        </w:rPr>
        <w:t xml:space="preserve"> </w:t>
      </w:r>
      <w:r w:rsidR="00735A46">
        <w:rPr>
          <w:lang w:val="en-GB"/>
        </w:rPr>
        <w:t>antipsychotic risperidone</w:t>
      </w:r>
      <w:r w:rsidR="002F4260">
        <w:rPr>
          <w:lang w:val="en-GB"/>
        </w:rPr>
        <w:t xml:space="preserve"> beyond 30 days</w:t>
      </w:r>
      <w:r w:rsidRPr="00B75304">
        <w:rPr>
          <w:lang w:val="en-GB"/>
        </w:rPr>
        <w:t>, and workforce initiatives.</w:t>
      </w:r>
    </w:p>
    <w:p w14:paraId="491FBFF4" w14:textId="64532CE1" w:rsidR="006948D6" w:rsidRDefault="006948D6" w:rsidP="00444621">
      <w:pPr>
        <w:pStyle w:val="Heading2"/>
        <w:rPr>
          <w:lang w:val="en-GB"/>
        </w:rPr>
      </w:pPr>
      <w:bookmarkStart w:id="28" w:name="_Toc58392178"/>
      <w:r>
        <w:rPr>
          <w:lang w:val="en-GB"/>
        </w:rPr>
        <w:lastRenderedPageBreak/>
        <w:t>This review</w:t>
      </w:r>
      <w:bookmarkEnd w:id="28"/>
    </w:p>
    <w:p w14:paraId="3F324013" w14:textId="5AE5291A" w:rsidR="00D25362" w:rsidRDefault="00172EEE" w:rsidP="001B1BA8">
      <w:pPr>
        <w:pStyle w:val="ParaKeep"/>
        <w:rPr>
          <w:lang w:val="en-GB"/>
        </w:rPr>
      </w:pPr>
      <w:r w:rsidRPr="00B75304">
        <w:rPr>
          <w:lang w:val="en-GB"/>
        </w:rPr>
        <w:t xml:space="preserve">The requirement for </w:t>
      </w:r>
      <w:r w:rsidR="00933FA8">
        <w:rPr>
          <w:lang w:val="en-GB"/>
        </w:rPr>
        <w:t xml:space="preserve">a </w:t>
      </w:r>
      <w:r w:rsidRPr="00B75304">
        <w:rPr>
          <w:lang w:val="en-GB"/>
        </w:rPr>
        <w:t xml:space="preserve">review </w:t>
      </w:r>
      <w:r w:rsidR="00933FA8">
        <w:rPr>
          <w:lang w:val="en-GB"/>
        </w:rPr>
        <w:t>of the Restrain</w:t>
      </w:r>
      <w:r w:rsidR="00021A48">
        <w:rPr>
          <w:lang w:val="en-GB"/>
        </w:rPr>
        <w:t>t</w:t>
      </w:r>
      <w:r w:rsidR="00933FA8">
        <w:rPr>
          <w:lang w:val="en-GB"/>
        </w:rPr>
        <w:t xml:space="preserve">s Principles </w:t>
      </w:r>
      <w:r w:rsidRPr="00B75304">
        <w:rPr>
          <w:lang w:val="en-GB"/>
        </w:rPr>
        <w:t xml:space="preserve">is set out in legislation, under the </w:t>
      </w:r>
      <w:r w:rsidRPr="004C6786">
        <w:rPr>
          <w:rStyle w:val="Italic"/>
        </w:rPr>
        <w:t>Quality of Care Principles 2014</w:t>
      </w:r>
      <w:r w:rsidR="001959D2">
        <w:rPr>
          <w:lang w:val="en-GB"/>
        </w:rPr>
        <w:t xml:space="preserve">, </w:t>
      </w:r>
      <w:r w:rsidR="00D7422B">
        <w:rPr>
          <w:lang w:val="en-GB"/>
        </w:rPr>
        <w:t xml:space="preserve">Part 4A, </w:t>
      </w:r>
      <w:r w:rsidR="001959D2">
        <w:rPr>
          <w:lang w:val="en-GB"/>
        </w:rPr>
        <w:t>Section 15H</w:t>
      </w:r>
      <w:r w:rsidRPr="00B75304">
        <w:rPr>
          <w:lang w:val="en-GB"/>
        </w:rPr>
        <w:t>.</w:t>
      </w:r>
      <w:r w:rsidR="00EF30A0" w:rsidRPr="00B75304">
        <w:rPr>
          <w:lang w:val="en-GB"/>
        </w:rPr>
        <w:t xml:space="preserve"> </w:t>
      </w:r>
      <w:r w:rsidRPr="00B75304">
        <w:rPr>
          <w:lang w:val="en-GB"/>
        </w:rPr>
        <w:t xml:space="preserve">As </w:t>
      </w:r>
      <w:r w:rsidR="00100E22">
        <w:rPr>
          <w:lang w:val="en-GB"/>
        </w:rPr>
        <w:t>the Restraints Principles</w:t>
      </w:r>
      <w:r w:rsidRPr="00B75304">
        <w:rPr>
          <w:lang w:val="en-GB"/>
        </w:rPr>
        <w:t xml:space="preserve"> will be repealed on 1</w:t>
      </w:r>
      <w:r w:rsidR="001714E7">
        <w:rPr>
          <w:lang w:val="en-GB"/>
        </w:rPr>
        <w:t> </w:t>
      </w:r>
      <w:r w:rsidRPr="00B75304">
        <w:rPr>
          <w:lang w:val="en-GB"/>
        </w:rPr>
        <w:t>July</w:t>
      </w:r>
      <w:r w:rsidR="001714E7">
        <w:rPr>
          <w:lang w:val="en-GB"/>
        </w:rPr>
        <w:t> </w:t>
      </w:r>
      <w:r w:rsidRPr="00B75304">
        <w:rPr>
          <w:lang w:val="en-GB"/>
        </w:rPr>
        <w:t xml:space="preserve">2021, </w:t>
      </w:r>
      <w:r w:rsidR="0094282E">
        <w:rPr>
          <w:lang w:val="en-GB"/>
        </w:rPr>
        <w:t>this</w:t>
      </w:r>
      <w:r w:rsidR="0094282E" w:rsidRPr="00B75304">
        <w:rPr>
          <w:lang w:val="en-GB"/>
        </w:rPr>
        <w:t xml:space="preserve"> </w:t>
      </w:r>
      <w:r w:rsidR="001714E7">
        <w:rPr>
          <w:lang w:val="en-GB"/>
        </w:rPr>
        <w:t>r</w:t>
      </w:r>
      <w:r w:rsidRPr="00B75304">
        <w:rPr>
          <w:lang w:val="en-GB"/>
        </w:rPr>
        <w:t>eview provide</w:t>
      </w:r>
      <w:r w:rsidR="0094282E">
        <w:rPr>
          <w:lang w:val="en-GB"/>
        </w:rPr>
        <w:t>s</w:t>
      </w:r>
      <w:r w:rsidRPr="00B75304">
        <w:rPr>
          <w:lang w:val="en-GB"/>
        </w:rPr>
        <w:t xml:space="preserve"> an opportunity to shape the future design </w:t>
      </w:r>
      <w:r w:rsidR="00716FEF">
        <w:rPr>
          <w:lang w:val="en-GB"/>
        </w:rPr>
        <w:t>and delivery</w:t>
      </w:r>
      <w:r w:rsidRPr="00B75304">
        <w:rPr>
          <w:lang w:val="en-GB"/>
        </w:rPr>
        <w:t xml:space="preserve"> of the regulat</w:t>
      </w:r>
      <w:r w:rsidR="00F54BD4">
        <w:rPr>
          <w:lang w:val="en-GB"/>
        </w:rPr>
        <w:t>ion</w:t>
      </w:r>
      <w:r w:rsidR="00873C03">
        <w:rPr>
          <w:lang w:val="en-GB"/>
        </w:rPr>
        <w:t>s</w:t>
      </w:r>
      <w:r w:rsidRPr="00B75304">
        <w:rPr>
          <w:lang w:val="en-GB"/>
        </w:rPr>
        <w:t xml:space="preserve"> relating to the use of physical and chemical restraint</w:t>
      </w:r>
      <w:r w:rsidR="000C1B94">
        <w:rPr>
          <w:lang w:val="en-GB"/>
        </w:rPr>
        <w:t xml:space="preserve"> in residential aged care</w:t>
      </w:r>
      <w:r w:rsidRPr="00B75304">
        <w:rPr>
          <w:lang w:val="en-GB"/>
        </w:rPr>
        <w:t>.</w:t>
      </w:r>
      <w:r w:rsidR="00EF30A0" w:rsidRPr="00B75304">
        <w:rPr>
          <w:lang w:val="en-GB"/>
        </w:rPr>
        <w:t xml:space="preserve"> </w:t>
      </w:r>
    </w:p>
    <w:p w14:paraId="0E0FF662" w14:textId="6C383C9E" w:rsidR="00172EEE" w:rsidRPr="00B75304" w:rsidRDefault="00172EEE" w:rsidP="001B1BA8">
      <w:pPr>
        <w:pStyle w:val="ParaKeep"/>
        <w:rPr>
          <w:lang w:val="en-GB"/>
        </w:rPr>
      </w:pPr>
      <w:r w:rsidRPr="00B75304">
        <w:rPr>
          <w:lang w:val="en-GB"/>
        </w:rPr>
        <w:t xml:space="preserve">The key review questions, defined by the </w:t>
      </w:r>
      <w:r w:rsidR="00DC0ECB">
        <w:rPr>
          <w:lang w:val="en-GB"/>
        </w:rPr>
        <w:t>Department</w:t>
      </w:r>
      <w:r w:rsidRPr="00B75304">
        <w:rPr>
          <w:lang w:val="en-GB"/>
        </w:rPr>
        <w:t>, are as follows:</w:t>
      </w:r>
    </w:p>
    <w:p w14:paraId="156BC4C0" w14:textId="77777777" w:rsidR="00172EEE" w:rsidRPr="00B75304" w:rsidRDefault="00172EEE" w:rsidP="001B1BA8">
      <w:pPr>
        <w:pStyle w:val="Bullet1"/>
        <w:rPr>
          <w:lang w:val="en-GB"/>
        </w:rPr>
      </w:pPr>
      <w:r w:rsidRPr="00B75304">
        <w:rPr>
          <w:lang w:val="en-GB"/>
        </w:rPr>
        <w:t>Are the Restraints Principles effective in minimising restraint?</w:t>
      </w:r>
    </w:p>
    <w:p w14:paraId="6267C799" w14:textId="7A99E751" w:rsidR="00172EEE" w:rsidRPr="00B75304" w:rsidRDefault="00172EEE" w:rsidP="001B1BA8">
      <w:pPr>
        <w:pStyle w:val="Bullet1"/>
        <w:rPr>
          <w:lang w:val="en-GB"/>
        </w:rPr>
      </w:pPr>
      <w:r w:rsidRPr="00B75304">
        <w:rPr>
          <w:lang w:val="en-GB"/>
        </w:rPr>
        <w:t>To what extent have the Restraints Principles promoted the delivery of care in a restraint-free environment?</w:t>
      </w:r>
    </w:p>
    <w:p w14:paraId="42612E38" w14:textId="77777777" w:rsidR="00172EEE" w:rsidRPr="00B75304" w:rsidRDefault="00172EEE" w:rsidP="001B1BA8">
      <w:pPr>
        <w:pStyle w:val="Bullet1"/>
        <w:rPr>
          <w:lang w:val="en-GB"/>
        </w:rPr>
      </w:pPr>
      <w:r w:rsidRPr="00B75304">
        <w:rPr>
          <w:lang w:val="en-GB"/>
        </w:rPr>
        <w:t>Are there any unintended consequences arising from the implementation of the Restraints Principles?</w:t>
      </w:r>
    </w:p>
    <w:p w14:paraId="2536FAEE" w14:textId="093C3200" w:rsidR="00172EEE" w:rsidRPr="00B75304" w:rsidRDefault="00172EEE" w:rsidP="001B1BA8">
      <w:pPr>
        <w:pStyle w:val="Bullet1"/>
        <w:rPr>
          <w:lang w:val="en-GB"/>
        </w:rPr>
      </w:pPr>
      <w:r w:rsidRPr="00B75304">
        <w:rPr>
          <w:lang w:val="en-GB"/>
        </w:rPr>
        <w:t xml:space="preserve">What are the opportunities to improve the Restraints </w:t>
      </w:r>
      <w:r w:rsidR="001714E7">
        <w:rPr>
          <w:lang w:val="en-GB"/>
        </w:rPr>
        <w:t>P</w:t>
      </w:r>
      <w:r w:rsidRPr="00B75304">
        <w:rPr>
          <w:lang w:val="en-GB"/>
        </w:rPr>
        <w:t>rinciples?</w:t>
      </w:r>
    </w:p>
    <w:p w14:paraId="4945351B" w14:textId="7D988287" w:rsidR="00172EEE" w:rsidRPr="00B75304" w:rsidRDefault="00172EEE" w:rsidP="00E16C39">
      <w:pPr>
        <w:pStyle w:val="Para"/>
        <w:rPr>
          <w:rFonts w:eastAsia="Calibri"/>
          <w:lang w:val="en-GB"/>
        </w:rPr>
      </w:pPr>
      <w:r w:rsidRPr="00B75304">
        <w:rPr>
          <w:lang w:val="en-GB"/>
        </w:rPr>
        <w:t xml:space="preserve">The </w:t>
      </w:r>
      <w:r w:rsidR="00DC0ECB">
        <w:rPr>
          <w:lang w:val="en-GB"/>
        </w:rPr>
        <w:t>Department</w:t>
      </w:r>
      <w:r w:rsidRPr="00B75304">
        <w:rPr>
          <w:lang w:val="en-GB"/>
        </w:rPr>
        <w:t xml:space="preserve"> also specified that the </w:t>
      </w:r>
      <w:r w:rsidR="00F2236E">
        <w:rPr>
          <w:lang w:val="en-GB"/>
        </w:rPr>
        <w:t>r</w:t>
      </w:r>
      <w:r w:rsidRPr="00B75304">
        <w:rPr>
          <w:lang w:val="en-GB"/>
        </w:rPr>
        <w:t xml:space="preserve">eview should </w:t>
      </w:r>
      <w:r w:rsidR="00F2236E">
        <w:rPr>
          <w:lang w:val="en-GB"/>
        </w:rPr>
        <w:t>consider</w:t>
      </w:r>
      <w:r w:rsidRPr="00B75304">
        <w:rPr>
          <w:lang w:val="en-GB"/>
        </w:rPr>
        <w:t xml:space="preserve"> the extent to which non</w:t>
      </w:r>
      <w:r w:rsidR="00505F92" w:rsidRPr="00B75304">
        <w:rPr>
          <w:lang w:val="en-GB"/>
        </w:rPr>
        <w:t>-</w:t>
      </w:r>
      <w:r w:rsidRPr="00B75304">
        <w:rPr>
          <w:lang w:val="en-GB"/>
        </w:rPr>
        <w:t>regulatory initiatives supported the Restraint</w:t>
      </w:r>
      <w:r w:rsidR="00013E4E">
        <w:rPr>
          <w:lang w:val="en-GB"/>
        </w:rPr>
        <w:t>s</w:t>
      </w:r>
      <w:r w:rsidRPr="00B75304">
        <w:rPr>
          <w:lang w:val="en-GB"/>
        </w:rPr>
        <w:t xml:space="preserve"> Principles to achieve </w:t>
      </w:r>
      <w:r w:rsidR="004B4BC0">
        <w:rPr>
          <w:lang w:val="en-GB"/>
        </w:rPr>
        <w:t>their</w:t>
      </w:r>
      <w:r w:rsidR="004B4BC0" w:rsidRPr="00B75304">
        <w:rPr>
          <w:lang w:val="en-GB"/>
        </w:rPr>
        <w:t xml:space="preserve"> </w:t>
      </w:r>
      <w:r w:rsidRPr="00B75304">
        <w:rPr>
          <w:lang w:val="en-GB"/>
        </w:rPr>
        <w:t>intended outcomes.</w:t>
      </w:r>
    </w:p>
    <w:p w14:paraId="7F1332EF" w14:textId="5ED473AC" w:rsidR="00172EEE" w:rsidRPr="00B75304" w:rsidRDefault="00172EEE" w:rsidP="00E16C39">
      <w:pPr>
        <w:pStyle w:val="Para"/>
        <w:rPr>
          <w:lang w:val="en-GB"/>
        </w:rPr>
      </w:pPr>
      <w:r w:rsidRPr="00B75304">
        <w:rPr>
          <w:lang w:val="en-GB"/>
        </w:rPr>
        <w:t xml:space="preserve">To guide the </w:t>
      </w:r>
      <w:r w:rsidR="00F2236E">
        <w:rPr>
          <w:lang w:val="en-GB"/>
        </w:rPr>
        <w:t>r</w:t>
      </w:r>
      <w:r w:rsidRPr="00B75304">
        <w:rPr>
          <w:lang w:val="en-GB"/>
        </w:rPr>
        <w:t xml:space="preserve">eview, the </w:t>
      </w:r>
      <w:r w:rsidR="00DC0ECB">
        <w:rPr>
          <w:lang w:val="en-GB"/>
        </w:rPr>
        <w:t>Department</w:t>
      </w:r>
      <w:r w:rsidRPr="00B75304">
        <w:rPr>
          <w:lang w:val="en-GB"/>
        </w:rPr>
        <w:t xml:space="preserve"> convened an </w:t>
      </w:r>
      <w:r w:rsidR="00ED0944">
        <w:rPr>
          <w:lang w:val="en-GB"/>
        </w:rPr>
        <w:t>Advisory G</w:t>
      </w:r>
      <w:r w:rsidR="000B3187">
        <w:rPr>
          <w:lang w:val="en-GB"/>
        </w:rPr>
        <w:t>roup</w:t>
      </w:r>
      <w:r w:rsidRPr="00B75304">
        <w:rPr>
          <w:lang w:val="en-GB"/>
        </w:rPr>
        <w:t xml:space="preserve"> comprising 12</w:t>
      </w:r>
      <w:r w:rsidR="00F2236E">
        <w:rPr>
          <w:lang w:val="en-GB"/>
        </w:rPr>
        <w:t> </w:t>
      </w:r>
      <w:r w:rsidRPr="00B75304">
        <w:rPr>
          <w:lang w:val="en-GB"/>
        </w:rPr>
        <w:t>members</w:t>
      </w:r>
      <w:r w:rsidR="00505F92" w:rsidRPr="00B75304">
        <w:rPr>
          <w:lang w:val="en-GB"/>
        </w:rPr>
        <w:t>,</w:t>
      </w:r>
      <w:r w:rsidRPr="00B75304">
        <w:rPr>
          <w:lang w:val="en-GB"/>
        </w:rPr>
        <w:t xml:space="preserve"> including experts and industry stakeholders, and </w:t>
      </w:r>
      <w:r w:rsidR="00F12FED">
        <w:rPr>
          <w:lang w:val="en-GB"/>
        </w:rPr>
        <w:t>representative</w:t>
      </w:r>
      <w:r w:rsidR="00C24E30">
        <w:rPr>
          <w:lang w:val="en-GB"/>
        </w:rPr>
        <w:t xml:space="preserve">s of </w:t>
      </w:r>
      <w:r w:rsidRPr="00B75304">
        <w:rPr>
          <w:lang w:val="en-GB"/>
        </w:rPr>
        <w:t xml:space="preserve">the </w:t>
      </w:r>
      <w:r w:rsidR="00EC0D42">
        <w:rPr>
          <w:lang w:val="en-GB"/>
        </w:rPr>
        <w:t>C</w:t>
      </w:r>
      <w:r w:rsidR="000B3187">
        <w:rPr>
          <w:lang w:val="en-GB"/>
        </w:rPr>
        <w:t>ommission</w:t>
      </w:r>
      <w:r w:rsidRPr="00B75304">
        <w:rPr>
          <w:lang w:val="en-GB"/>
        </w:rPr>
        <w:t>.</w:t>
      </w:r>
      <w:r w:rsidR="00EF30A0" w:rsidRPr="00B75304">
        <w:rPr>
          <w:lang w:val="en-GB"/>
        </w:rPr>
        <w:t xml:space="preserve"> </w:t>
      </w:r>
      <w:r w:rsidRPr="00B75304">
        <w:rPr>
          <w:lang w:val="en-GB"/>
        </w:rPr>
        <w:t xml:space="preserve">The </w:t>
      </w:r>
      <w:r w:rsidR="00BB5C83">
        <w:rPr>
          <w:lang w:val="en-GB"/>
        </w:rPr>
        <w:t>A</w:t>
      </w:r>
      <w:r w:rsidRPr="00B75304">
        <w:rPr>
          <w:lang w:val="en-GB"/>
        </w:rPr>
        <w:t xml:space="preserve">dvisory </w:t>
      </w:r>
      <w:r w:rsidR="00BB5C83">
        <w:rPr>
          <w:lang w:val="en-GB"/>
        </w:rPr>
        <w:t>G</w:t>
      </w:r>
      <w:r w:rsidRPr="00B75304">
        <w:rPr>
          <w:lang w:val="en-GB"/>
        </w:rPr>
        <w:t xml:space="preserve">roup provided input on key stakeholders to consult </w:t>
      </w:r>
      <w:r w:rsidR="00F119E3">
        <w:rPr>
          <w:lang w:val="en-GB"/>
        </w:rPr>
        <w:t>and</w:t>
      </w:r>
      <w:r w:rsidR="00F119E3" w:rsidRPr="00B75304">
        <w:rPr>
          <w:lang w:val="en-GB"/>
        </w:rPr>
        <w:t xml:space="preserve"> </w:t>
      </w:r>
      <w:r w:rsidRPr="00B75304">
        <w:rPr>
          <w:lang w:val="en-GB"/>
        </w:rPr>
        <w:t>consultation methods, as well as feedback on draft findings and opportunities.</w:t>
      </w:r>
    </w:p>
    <w:p w14:paraId="300793F1" w14:textId="5ED132FE" w:rsidR="00104977" w:rsidRPr="00B75304" w:rsidRDefault="00B978F8" w:rsidP="00104977">
      <w:pPr>
        <w:pStyle w:val="ParaKeep"/>
        <w:rPr>
          <w:lang w:val="en-GB"/>
        </w:rPr>
      </w:pPr>
      <w:r>
        <w:rPr>
          <w:lang w:val="en-GB"/>
        </w:rPr>
        <w:br w:type="column"/>
      </w:r>
      <w:r w:rsidR="00104977" w:rsidRPr="00B75304">
        <w:rPr>
          <w:lang w:val="en-GB"/>
        </w:rPr>
        <w:t>This final report</w:t>
      </w:r>
      <w:r w:rsidR="00104977">
        <w:rPr>
          <w:lang w:val="en-GB"/>
        </w:rPr>
        <w:t xml:space="preserve">, to be submitted to the Minister for Aged Care by 31 December 2020, </w:t>
      </w:r>
      <w:r w:rsidR="00104977" w:rsidRPr="00B75304">
        <w:rPr>
          <w:lang w:val="en-GB"/>
        </w:rPr>
        <w:t>covers:</w:t>
      </w:r>
    </w:p>
    <w:p w14:paraId="2DC35720" w14:textId="0BB00891" w:rsidR="00104977" w:rsidRPr="00B75304" w:rsidRDefault="00104977" w:rsidP="00104977">
      <w:pPr>
        <w:pStyle w:val="Bullet1Keep"/>
      </w:pPr>
      <w:r w:rsidRPr="00B75304">
        <w:t>Impact of the Restraints Principles, addressing effectiveness and unintended consequences (</w:t>
      </w:r>
      <w:r>
        <w:t>Section </w:t>
      </w:r>
      <w:r>
        <w:fldChar w:fldCharType="begin"/>
      </w:r>
      <w:r>
        <w:instrText xml:space="preserve"> REF _Ref56596265 \r \h </w:instrText>
      </w:r>
      <w:r>
        <w:fldChar w:fldCharType="separate"/>
      </w:r>
      <w:r w:rsidR="002A07CA">
        <w:t>3</w:t>
      </w:r>
      <w:r>
        <w:fldChar w:fldCharType="end"/>
      </w:r>
      <w:r w:rsidRPr="00B75304">
        <w:t>)</w:t>
      </w:r>
    </w:p>
    <w:p w14:paraId="39F2208C" w14:textId="2D0CD318" w:rsidR="00104977" w:rsidRPr="00B75304" w:rsidRDefault="00104977" w:rsidP="00104977">
      <w:pPr>
        <w:pStyle w:val="Bullet1Keep"/>
      </w:pPr>
      <w:r w:rsidRPr="00B75304">
        <w:t xml:space="preserve">Opportunities </w:t>
      </w:r>
      <w:r>
        <w:t xml:space="preserve">and recommendations </w:t>
      </w:r>
      <w:r w:rsidRPr="00B75304">
        <w:t>for improving the Restraints Principles</w:t>
      </w:r>
      <w:r>
        <w:t>,</w:t>
      </w:r>
      <w:r w:rsidRPr="00B75304">
        <w:t xml:space="preserve"> </w:t>
      </w:r>
      <w:r>
        <w:t xml:space="preserve">and supporting aged care providers to follow them </w:t>
      </w:r>
      <w:r w:rsidRPr="00B75304">
        <w:t>(</w:t>
      </w:r>
      <w:r>
        <w:t>Section </w:t>
      </w:r>
      <w:r>
        <w:fldChar w:fldCharType="begin"/>
      </w:r>
      <w:r>
        <w:instrText xml:space="preserve"> REF _Ref56596084 \r \h </w:instrText>
      </w:r>
      <w:r>
        <w:fldChar w:fldCharType="separate"/>
      </w:r>
      <w:r w:rsidR="002A07CA">
        <w:t>4</w:t>
      </w:r>
      <w:r>
        <w:fldChar w:fldCharType="end"/>
      </w:r>
      <w:r w:rsidRPr="00B75304">
        <w:t>)</w:t>
      </w:r>
    </w:p>
    <w:p w14:paraId="18D75DFF" w14:textId="210F0098" w:rsidR="00104977" w:rsidRPr="00B75304" w:rsidRDefault="00104977" w:rsidP="00104977">
      <w:pPr>
        <w:pStyle w:val="Bullet1"/>
        <w:rPr>
          <w:lang w:val="en-GB"/>
        </w:rPr>
      </w:pPr>
      <w:r w:rsidRPr="00B75304">
        <w:rPr>
          <w:lang w:val="en-GB"/>
        </w:rPr>
        <w:t>Discussion of the impact of the COVID</w:t>
      </w:r>
      <w:r>
        <w:rPr>
          <w:lang w:val="en-GB"/>
        </w:rPr>
        <w:noBreakHyphen/>
      </w:r>
      <w:r w:rsidRPr="00B75304">
        <w:rPr>
          <w:lang w:val="en-GB"/>
        </w:rPr>
        <w:t>19 pandemic on restraint use in residential aged care (</w:t>
      </w:r>
      <w:r>
        <w:rPr>
          <w:lang w:val="en-GB"/>
        </w:rPr>
        <w:t>Section </w:t>
      </w:r>
      <w:r>
        <w:rPr>
          <w:lang w:val="en-GB"/>
        </w:rPr>
        <w:fldChar w:fldCharType="begin"/>
      </w:r>
      <w:r>
        <w:rPr>
          <w:lang w:val="en-GB"/>
        </w:rPr>
        <w:instrText xml:space="preserve"> REF _Ref56596285 \r \h </w:instrText>
      </w:r>
      <w:r>
        <w:rPr>
          <w:lang w:val="en-GB"/>
        </w:rPr>
      </w:r>
      <w:r>
        <w:rPr>
          <w:lang w:val="en-GB"/>
        </w:rPr>
        <w:fldChar w:fldCharType="separate"/>
      </w:r>
      <w:r w:rsidR="002A07CA">
        <w:rPr>
          <w:lang w:val="en-GB"/>
        </w:rPr>
        <w:t>5</w:t>
      </w:r>
      <w:r>
        <w:rPr>
          <w:lang w:val="en-GB"/>
        </w:rPr>
        <w:fldChar w:fldCharType="end"/>
      </w:r>
      <w:r w:rsidRPr="00B75304">
        <w:rPr>
          <w:lang w:val="en-GB"/>
        </w:rPr>
        <w:t>)</w:t>
      </w:r>
    </w:p>
    <w:p w14:paraId="193DCFE3" w14:textId="77777777" w:rsidR="00104977" w:rsidRPr="00B75304" w:rsidRDefault="00104977" w:rsidP="00104977">
      <w:pPr>
        <w:pStyle w:val="ParaKeep"/>
        <w:rPr>
          <w:lang w:val="en-GB"/>
        </w:rPr>
      </w:pPr>
      <w:r w:rsidRPr="00B75304">
        <w:rPr>
          <w:lang w:val="en-GB"/>
        </w:rPr>
        <w:t>Two supplementary documents support the final report:</w:t>
      </w:r>
    </w:p>
    <w:p w14:paraId="735CFF8B" w14:textId="59FEF270" w:rsidR="00104977" w:rsidRPr="00B75304" w:rsidRDefault="00104977" w:rsidP="00104977">
      <w:pPr>
        <w:pStyle w:val="Bullet1"/>
        <w:rPr>
          <w:lang w:val="en-GB"/>
        </w:rPr>
      </w:pPr>
      <w:r w:rsidRPr="00B75304">
        <w:rPr>
          <w:rStyle w:val="Bolditalic"/>
          <w:lang w:val="en-GB"/>
        </w:rPr>
        <w:t>Supplementary volume 1: literature and environmental scan</w:t>
      </w:r>
      <w:r w:rsidRPr="00B75304">
        <w:rPr>
          <w:lang w:val="en-GB"/>
        </w:rPr>
        <w:t xml:space="preserve"> </w:t>
      </w:r>
      <w:r w:rsidR="00D666CA" w:rsidRPr="00D666CA">
        <w:rPr>
          <w:rStyle w:val="Italic"/>
        </w:rPr>
        <w:t>(Supplementary volume 1)</w:t>
      </w:r>
      <w:r w:rsidR="00D666CA">
        <w:rPr>
          <w:lang w:val="en-GB"/>
        </w:rPr>
        <w:t xml:space="preserve"> </w:t>
      </w:r>
      <w:r w:rsidRPr="00B75304">
        <w:rPr>
          <w:lang w:val="en-GB"/>
        </w:rPr>
        <w:t>includes an overview of residential aged care in Australia, approaches to the regulation of restraint, background to the development of the Restraints Principles, relevant national aged care legislation and initiatives, state and territory policy settings, primary care and prescribing in residential aged care and an overview of COVID</w:t>
      </w:r>
      <w:r>
        <w:rPr>
          <w:lang w:val="en-GB"/>
        </w:rPr>
        <w:noBreakHyphen/>
      </w:r>
      <w:r w:rsidRPr="00B75304">
        <w:rPr>
          <w:lang w:val="en-GB"/>
        </w:rPr>
        <w:t>19 and residential aged care.</w:t>
      </w:r>
    </w:p>
    <w:p w14:paraId="51C46DA8" w14:textId="197FA8E5" w:rsidR="00104977" w:rsidRPr="00B75304" w:rsidRDefault="00104977" w:rsidP="00104977">
      <w:pPr>
        <w:pStyle w:val="Bullet1"/>
        <w:rPr>
          <w:rStyle w:val="StyleItalic"/>
          <w:lang w:val="en-GB"/>
        </w:rPr>
      </w:pPr>
      <w:r w:rsidRPr="00B75304">
        <w:rPr>
          <w:rStyle w:val="Bolditalic"/>
          <w:lang w:val="en-GB"/>
        </w:rPr>
        <w:t>Supplementary volume 2: methodology and results</w:t>
      </w:r>
      <w:r w:rsidRPr="00B75304">
        <w:rPr>
          <w:rStyle w:val="StyleItalic"/>
          <w:lang w:val="en-GB"/>
        </w:rPr>
        <w:t xml:space="preserve"> </w:t>
      </w:r>
      <w:r w:rsidR="00D666CA">
        <w:rPr>
          <w:rStyle w:val="StyleItalic"/>
          <w:lang w:val="en-GB"/>
        </w:rPr>
        <w:t xml:space="preserve">(Supplementary volume 2) </w:t>
      </w:r>
      <w:r w:rsidRPr="00B75304">
        <w:rPr>
          <w:lang w:val="en-GB"/>
        </w:rPr>
        <w:t xml:space="preserve">includes </w:t>
      </w:r>
      <w:r>
        <w:rPr>
          <w:lang w:val="en-GB"/>
        </w:rPr>
        <w:t>the r</w:t>
      </w:r>
      <w:r w:rsidRPr="00B75304">
        <w:rPr>
          <w:lang w:val="en-GB"/>
        </w:rPr>
        <w:t xml:space="preserve">eview methodology, provider survey results, consumer consultation results, and analysis </w:t>
      </w:r>
      <w:r>
        <w:rPr>
          <w:lang w:val="en-GB"/>
        </w:rPr>
        <w:t xml:space="preserve">of secondary </w:t>
      </w:r>
      <w:r w:rsidRPr="00B75304">
        <w:rPr>
          <w:lang w:val="en-GB"/>
        </w:rPr>
        <w:t xml:space="preserve">data on the use of physical </w:t>
      </w:r>
      <w:r>
        <w:rPr>
          <w:lang w:val="en-GB"/>
        </w:rPr>
        <w:t xml:space="preserve">and chemical </w:t>
      </w:r>
      <w:r w:rsidRPr="00B75304">
        <w:rPr>
          <w:lang w:val="en-GB"/>
        </w:rPr>
        <w:t>restraint.</w:t>
      </w:r>
    </w:p>
    <w:p w14:paraId="1E95EAC5" w14:textId="2B96EB9B" w:rsidR="00172EEE" w:rsidRPr="00B75304" w:rsidRDefault="00C2540C" w:rsidP="00FC124D">
      <w:pPr>
        <w:pStyle w:val="Heading3"/>
        <w:spacing w:before="0"/>
        <w:rPr>
          <w:lang w:val="en-GB"/>
        </w:rPr>
      </w:pPr>
      <w:r>
        <w:rPr>
          <w:lang w:val="en-GB"/>
        </w:rPr>
        <w:br w:type="column"/>
      </w:r>
      <w:r w:rsidR="00172EEE" w:rsidRPr="00B75304">
        <w:rPr>
          <w:lang w:val="en-GB"/>
        </w:rPr>
        <w:lastRenderedPageBreak/>
        <w:t>Consultation</w:t>
      </w:r>
    </w:p>
    <w:p w14:paraId="6B54D953" w14:textId="367A0277" w:rsidR="00BB5A71" w:rsidRDefault="00172EEE" w:rsidP="00FC124D">
      <w:pPr>
        <w:pStyle w:val="Para"/>
        <w:spacing w:before="160" w:line="259" w:lineRule="auto"/>
        <w:rPr>
          <w:lang w:val="en-GB"/>
        </w:rPr>
      </w:pPr>
      <w:r w:rsidRPr="00B75304">
        <w:rPr>
          <w:lang w:val="en-GB"/>
        </w:rPr>
        <w:t xml:space="preserve">Consultation to inform the </w:t>
      </w:r>
      <w:r w:rsidR="00F119E3">
        <w:rPr>
          <w:lang w:val="en-GB"/>
        </w:rPr>
        <w:t>r</w:t>
      </w:r>
      <w:r w:rsidRPr="00B75304">
        <w:rPr>
          <w:lang w:val="en-GB"/>
        </w:rPr>
        <w:t xml:space="preserve">eview was Australia-wide, </w:t>
      </w:r>
      <w:r w:rsidR="002578A2">
        <w:rPr>
          <w:lang w:val="en-GB"/>
        </w:rPr>
        <w:t xml:space="preserve">and </w:t>
      </w:r>
      <w:r w:rsidRPr="00B75304">
        <w:rPr>
          <w:lang w:val="en-GB"/>
        </w:rPr>
        <w:t>includ</w:t>
      </w:r>
      <w:r w:rsidR="002578A2">
        <w:rPr>
          <w:lang w:val="en-GB"/>
        </w:rPr>
        <w:t>ed</w:t>
      </w:r>
      <w:r w:rsidRPr="00B75304">
        <w:rPr>
          <w:lang w:val="en-GB"/>
        </w:rPr>
        <w:t xml:space="preserve"> </w:t>
      </w:r>
      <w:r w:rsidR="00F3031D" w:rsidRPr="00F3031D">
        <w:rPr>
          <w:lang w:val="en-GB"/>
        </w:rPr>
        <w:t xml:space="preserve">aged care residents and </w:t>
      </w:r>
      <w:r w:rsidR="00747CC7">
        <w:rPr>
          <w:lang w:val="en-GB"/>
        </w:rPr>
        <w:t xml:space="preserve">their </w:t>
      </w:r>
      <w:r w:rsidR="00F3031D" w:rsidRPr="00F3031D">
        <w:rPr>
          <w:lang w:val="en-GB"/>
        </w:rPr>
        <w:t>family members</w:t>
      </w:r>
      <w:r w:rsidR="00F3031D">
        <w:rPr>
          <w:lang w:val="en-GB"/>
        </w:rPr>
        <w:t>,</w:t>
      </w:r>
      <w:r w:rsidR="00F3031D" w:rsidRPr="00F3031D">
        <w:rPr>
          <w:lang w:val="en-GB"/>
        </w:rPr>
        <w:t xml:space="preserve"> </w:t>
      </w:r>
      <w:r w:rsidRPr="00B75304">
        <w:rPr>
          <w:lang w:val="en-GB"/>
        </w:rPr>
        <w:t xml:space="preserve">residential aged care staff, key organisational stakeholders (including provider, consumer, medical, nursing, pharmacy and allied health peak bodies), </w:t>
      </w:r>
      <w:r w:rsidR="00F3031D">
        <w:rPr>
          <w:lang w:val="en-GB"/>
        </w:rPr>
        <w:t>and</w:t>
      </w:r>
      <w:r w:rsidRPr="00B75304">
        <w:rPr>
          <w:lang w:val="en-GB"/>
        </w:rPr>
        <w:t xml:space="preserve"> subject matter experts</w:t>
      </w:r>
      <w:r w:rsidR="00F3031D" w:rsidDel="002578A2">
        <w:rPr>
          <w:lang w:val="en-GB"/>
        </w:rPr>
        <w:t>.</w:t>
      </w:r>
      <w:r w:rsidRPr="00B75304">
        <w:rPr>
          <w:lang w:val="en-GB"/>
        </w:rPr>
        <w:t xml:space="preserve"> </w:t>
      </w:r>
      <w:r w:rsidR="0047251A" w:rsidRPr="00B75304">
        <w:rPr>
          <w:lang w:val="en-GB"/>
        </w:rPr>
        <w:t>Consultation questions were tailored for each stakeholder group.</w:t>
      </w:r>
    </w:p>
    <w:p w14:paraId="785C496D" w14:textId="5B0462BE" w:rsidR="00172EEE" w:rsidRPr="00B75304" w:rsidRDefault="00172EEE" w:rsidP="00FC124D">
      <w:pPr>
        <w:pStyle w:val="Para"/>
        <w:spacing w:before="160" w:line="259" w:lineRule="auto"/>
        <w:rPr>
          <w:lang w:val="en-GB"/>
        </w:rPr>
      </w:pPr>
      <w:r w:rsidRPr="00B75304">
        <w:rPr>
          <w:lang w:val="en-GB"/>
        </w:rPr>
        <w:t>Consultations were conducted between 9</w:t>
      </w:r>
      <w:r w:rsidR="00EC6FE2">
        <w:rPr>
          <w:lang w:val="en-GB"/>
        </w:rPr>
        <w:t> </w:t>
      </w:r>
      <w:r w:rsidRPr="00B75304">
        <w:rPr>
          <w:lang w:val="en-GB"/>
        </w:rPr>
        <w:t>July and 13</w:t>
      </w:r>
      <w:r w:rsidR="00EC6FE2">
        <w:rPr>
          <w:lang w:val="en-GB"/>
        </w:rPr>
        <w:t> </w:t>
      </w:r>
      <w:r w:rsidRPr="00B75304">
        <w:rPr>
          <w:lang w:val="en-GB"/>
        </w:rPr>
        <w:t>October</w:t>
      </w:r>
      <w:r w:rsidR="00EC6FE2">
        <w:rPr>
          <w:lang w:val="en-GB"/>
        </w:rPr>
        <w:t> 2020</w:t>
      </w:r>
      <w:r w:rsidRPr="00B75304">
        <w:rPr>
          <w:lang w:val="en-GB"/>
        </w:rPr>
        <w:t xml:space="preserve"> via interviews, focus groups, and an online survey for providers</w:t>
      </w:r>
      <w:r w:rsidR="00AE623C" w:rsidRPr="00B75304">
        <w:rPr>
          <w:lang w:val="en-GB"/>
        </w:rPr>
        <w:t xml:space="preserve">. </w:t>
      </w:r>
      <w:r w:rsidR="00CC6786" w:rsidRPr="00B75304">
        <w:rPr>
          <w:lang w:val="en-GB"/>
        </w:rPr>
        <w:t>F</w:t>
      </w:r>
      <w:r w:rsidRPr="00B75304">
        <w:rPr>
          <w:lang w:val="en-GB"/>
        </w:rPr>
        <w:t xml:space="preserve">eedback provided through written submissions was also accepted. </w:t>
      </w:r>
    </w:p>
    <w:p w14:paraId="57519701" w14:textId="299CA10D" w:rsidR="0047251A" w:rsidRDefault="00172EEE" w:rsidP="00FC124D">
      <w:pPr>
        <w:pStyle w:val="Para"/>
        <w:spacing w:before="160" w:line="259" w:lineRule="auto"/>
        <w:rPr>
          <w:lang w:val="en-GB"/>
        </w:rPr>
      </w:pPr>
      <w:r w:rsidRPr="00B75304">
        <w:rPr>
          <w:lang w:val="en-GB"/>
        </w:rPr>
        <w:t>Due to the COVID</w:t>
      </w:r>
      <w:r w:rsidR="00915632">
        <w:rPr>
          <w:lang w:val="en-GB"/>
        </w:rPr>
        <w:noBreakHyphen/>
      </w:r>
      <w:r w:rsidRPr="00B75304">
        <w:rPr>
          <w:lang w:val="en-GB"/>
        </w:rPr>
        <w:t>19 pandemic and resulting restrictions on meeting face-to-face, all interviews and focus groups were conducted over the telephone or by video</w:t>
      </w:r>
      <w:r w:rsidR="005A624D">
        <w:rPr>
          <w:lang w:val="en-GB"/>
        </w:rPr>
        <w:t xml:space="preserve"> or </w:t>
      </w:r>
      <w:r w:rsidRPr="00B75304">
        <w:rPr>
          <w:lang w:val="en-GB"/>
        </w:rPr>
        <w:t xml:space="preserve">audio conference. </w:t>
      </w:r>
    </w:p>
    <w:p w14:paraId="0779CDD7" w14:textId="78DB4643" w:rsidR="00172EEE" w:rsidRPr="00B75304" w:rsidRDefault="00172EEE" w:rsidP="00FC124D">
      <w:pPr>
        <w:pStyle w:val="Para"/>
        <w:spacing w:before="160" w:line="259" w:lineRule="auto"/>
        <w:rPr>
          <w:lang w:val="en-GB"/>
        </w:rPr>
      </w:pPr>
      <w:r w:rsidRPr="00B75304">
        <w:rPr>
          <w:lang w:val="en-GB"/>
        </w:rPr>
        <w:t xml:space="preserve">The consultation process was promoted through </w:t>
      </w:r>
      <w:r w:rsidR="00DC0ECB">
        <w:rPr>
          <w:lang w:val="en-GB"/>
        </w:rPr>
        <w:t>Department</w:t>
      </w:r>
      <w:r w:rsidRPr="00B75304">
        <w:rPr>
          <w:lang w:val="en-GB"/>
        </w:rPr>
        <w:t xml:space="preserve">, </w:t>
      </w:r>
      <w:r w:rsidR="00EC0D42">
        <w:rPr>
          <w:lang w:val="en-GB"/>
        </w:rPr>
        <w:t>C</w:t>
      </w:r>
      <w:r w:rsidR="000B3187">
        <w:rPr>
          <w:lang w:val="en-GB"/>
        </w:rPr>
        <w:t>ommission</w:t>
      </w:r>
      <w:r w:rsidRPr="00B75304">
        <w:rPr>
          <w:lang w:val="en-GB"/>
        </w:rPr>
        <w:t xml:space="preserve"> and </w:t>
      </w:r>
      <w:r w:rsidR="00EC0D42">
        <w:rPr>
          <w:lang w:val="en-GB"/>
        </w:rPr>
        <w:t>A</w:t>
      </w:r>
      <w:r w:rsidR="000B3187">
        <w:rPr>
          <w:lang w:val="en-GB"/>
        </w:rPr>
        <w:t xml:space="preserve">dvisory </w:t>
      </w:r>
      <w:r w:rsidR="00EC0D42">
        <w:rPr>
          <w:lang w:val="en-GB"/>
        </w:rPr>
        <w:t>G</w:t>
      </w:r>
      <w:r w:rsidR="000B3187">
        <w:rPr>
          <w:lang w:val="en-GB"/>
        </w:rPr>
        <w:t>roup</w:t>
      </w:r>
      <w:r w:rsidRPr="00B75304">
        <w:rPr>
          <w:lang w:val="en-GB"/>
        </w:rPr>
        <w:t xml:space="preserve"> channels. Consultation was broad and inclusive</w:t>
      </w:r>
      <w:r w:rsidR="00264048" w:rsidRPr="00B75304">
        <w:rPr>
          <w:lang w:val="en-GB"/>
        </w:rPr>
        <w:t>,</w:t>
      </w:r>
      <w:r w:rsidRPr="00B75304">
        <w:rPr>
          <w:lang w:val="en-GB"/>
        </w:rPr>
        <w:t xml:space="preserve"> and input was accepted from all interested members of the community. The response to the </w:t>
      </w:r>
      <w:r w:rsidR="00131C0F">
        <w:rPr>
          <w:lang w:val="en-GB"/>
        </w:rPr>
        <w:t>r</w:t>
      </w:r>
      <w:r w:rsidRPr="00B75304">
        <w:rPr>
          <w:lang w:val="en-GB"/>
        </w:rPr>
        <w:t>eview was strong, demonstrating the interest the sector and broader community has in the issue of restraint</w:t>
      </w:r>
      <w:r w:rsidR="00B86FC5">
        <w:rPr>
          <w:lang w:val="en-GB"/>
        </w:rPr>
        <w:t>.</w:t>
      </w:r>
    </w:p>
    <w:p w14:paraId="4D695C90" w14:textId="5CD21711" w:rsidR="00E83387" w:rsidRDefault="00BD4C3D" w:rsidP="00FC124D">
      <w:pPr>
        <w:pStyle w:val="Para"/>
        <w:spacing w:before="160" w:line="259" w:lineRule="auto"/>
        <w:rPr>
          <w:rFonts w:eastAsia="@Arial Unicode MS"/>
          <w:lang w:val="en-GB"/>
        </w:rPr>
      </w:pPr>
      <w:r>
        <w:rPr>
          <w:rFonts w:eastAsia="@Arial Unicode MS"/>
          <w:lang w:val="en-GB"/>
        </w:rPr>
        <w:t>AHA received approval</w:t>
      </w:r>
      <w:r w:rsidR="007D3ECC">
        <w:rPr>
          <w:rFonts w:eastAsia="@Arial Unicode MS"/>
          <w:lang w:val="en-GB"/>
        </w:rPr>
        <w:t xml:space="preserve"> from the </w:t>
      </w:r>
      <w:r w:rsidR="006F4695">
        <w:rPr>
          <w:rFonts w:eastAsia="@Arial Unicode MS"/>
          <w:lang w:val="en-GB"/>
        </w:rPr>
        <w:t>Bellberry</w:t>
      </w:r>
      <w:r>
        <w:rPr>
          <w:rFonts w:eastAsia="@Arial Unicode MS"/>
          <w:lang w:val="en-GB"/>
        </w:rPr>
        <w:t xml:space="preserve"> </w:t>
      </w:r>
      <w:r w:rsidR="007D3ECC" w:rsidRPr="00B86FC5">
        <w:rPr>
          <w:rFonts w:eastAsia="@Arial Unicode MS"/>
          <w:lang w:val="en-GB"/>
        </w:rPr>
        <w:t>Human Research Ethics Committee</w:t>
      </w:r>
      <w:r w:rsidR="00C21A19">
        <w:rPr>
          <w:rFonts w:eastAsia="@Arial Unicode MS"/>
          <w:lang w:val="en-GB"/>
        </w:rPr>
        <w:t xml:space="preserve"> (HREC)</w:t>
      </w:r>
      <w:r w:rsidR="007D3ECC" w:rsidRPr="00B86FC5">
        <w:rPr>
          <w:rFonts w:eastAsia="@Arial Unicode MS"/>
          <w:lang w:val="en-GB"/>
        </w:rPr>
        <w:t xml:space="preserve"> </w:t>
      </w:r>
      <w:r w:rsidR="007D3ECC">
        <w:rPr>
          <w:rFonts w:eastAsia="@Arial Unicode MS"/>
          <w:lang w:val="en-GB"/>
        </w:rPr>
        <w:t>to conduct i</w:t>
      </w:r>
      <w:r w:rsidR="00B86FC5" w:rsidRPr="00B86FC5">
        <w:rPr>
          <w:rFonts w:eastAsia="@Arial Unicode MS"/>
          <w:lang w:val="en-GB"/>
        </w:rPr>
        <w:t>nterviews with aged care residents</w:t>
      </w:r>
      <w:r w:rsidR="005362D3">
        <w:rPr>
          <w:rFonts w:eastAsia="@Arial Unicode MS"/>
          <w:lang w:val="en-GB"/>
        </w:rPr>
        <w:t xml:space="preserve"> and their </w:t>
      </w:r>
      <w:r w:rsidR="00B86FC5" w:rsidRPr="00B86FC5">
        <w:rPr>
          <w:rFonts w:eastAsia="@Arial Unicode MS"/>
          <w:lang w:val="en-GB"/>
        </w:rPr>
        <w:t xml:space="preserve">family members. </w:t>
      </w:r>
      <w:r w:rsidR="00C21A19">
        <w:rPr>
          <w:rFonts w:eastAsia="@Arial Unicode MS"/>
          <w:lang w:val="en-GB"/>
        </w:rPr>
        <w:t xml:space="preserve">The HREC stipulated that </w:t>
      </w:r>
      <w:r w:rsidR="0028700B">
        <w:rPr>
          <w:rFonts w:eastAsia="@Arial Unicode MS"/>
          <w:lang w:val="en-GB"/>
        </w:rPr>
        <w:t xml:space="preserve">these </w:t>
      </w:r>
      <w:r w:rsidR="00E65671">
        <w:rPr>
          <w:rFonts w:eastAsia="@Arial Unicode MS"/>
          <w:lang w:val="en-GB"/>
        </w:rPr>
        <w:t>consultation</w:t>
      </w:r>
      <w:r w:rsidR="0028700B">
        <w:rPr>
          <w:rFonts w:eastAsia="@Arial Unicode MS"/>
          <w:lang w:val="en-GB"/>
        </w:rPr>
        <w:t>s</w:t>
      </w:r>
      <w:r w:rsidR="00E65671">
        <w:rPr>
          <w:rFonts w:eastAsia="@Arial Unicode MS"/>
          <w:lang w:val="en-GB"/>
        </w:rPr>
        <w:t xml:space="preserve"> be </w:t>
      </w:r>
      <w:r w:rsidR="0028700B">
        <w:rPr>
          <w:rFonts w:eastAsia="@Arial Unicode MS"/>
          <w:lang w:val="en-GB"/>
        </w:rPr>
        <w:t xml:space="preserve">conducted </w:t>
      </w:r>
      <w:r w:rsidR="00CA303B">
        <w:rPr>
          <w:rFonts w:eastAsia="@Arial Unicode MS"/>
          <w:lang w:val="en-GB"/>
        </w:rPr>
        <w:t>via</w:t>
      </w:r>
      <w:r w:rsidR="00524480">
        <w:rPr>
          <w:rFonts w:eastAsia="@Arial Unicode MS"/>
          <w:lang w:val="en-GB"/>
        </w:rPr>
        <w:t xml:space="preserve"> telephone</w:t>
      </w:r>
      <w:r w:rsidR="00E65671">
        <w:rPr>
          <w:rFonts w:eastAsia="@Arial Unicode MS"/>
          <w:lang w:val="en-GB"/>
        </w:rPr>
        <w:t xml:space="preserve"> interviews </w:t>
      </w:r>
      <w:r w:rsidR="004819DD">
        <w:rPr>
          <w:rFonts w:eastAsia="@Arial Unicode MS"/>
          <w:lang w:val="en-GB"/>
        </w:rPr>
        <w:t>(r</w:t>
      </w:r>
      <w:r w:rsidR="0047079D">
        <w:rPr>
          <w:rFonts w:eastAsia="@Arial Unicode MS"/>
          <w:lang w:val="en-GB"/>
        </w:rPr>
        <w:t>ather than online or paper-based surveys)</w:t>
      </w:r>
      <w:r w:rsidR="00E65671">
        <w:rPr>
          <w:rFonts w:eastAsia="@Arial Unicode MS"/>
          <w:lang w:val="en-GB"/>
        </w:rPr>
        <w:t xml:space="preserve"> to </w:t>
      </w:r>
      <w:r w:rsidR="00637315">
        <w:rPr>
          <w:rFonts w:eastAsia="@Arial Unicode MS"/>
          <w:lang w:val="en-GB"/>
        </w:rPr>
        <w:t xml:space="preserve">enable monitoring and intervention should the </w:t>
      </w:r>
      <w:r w:rsidR="00E83387">
        <w:rPr>
          <w:rFonts w:eastAsia="@Arial Unicode MS"/>
          <w:lang w:val="en-GB"/>
        </w:rPr>
        <w:t>interviewee</w:t>
      </w:r>
      <w:r w:rsidR="00637315">
        <w:rPr>
          <w:rFonts w:eastAsia="@Arial Unicode MS"/>
          <w:lang w:val="en-GB"/>
        </w:rPr>
        <w:t xml:space="preserve"> become distressed. </w:t>
      </w:r>
    </w:p>
    <w:p w14:paraId="1578B378" w14:textId="4843CF8C" w:rsidR="00B86FC5" w:rsidRDefault="00B86FC5" w:rsidP="00FC124D">
      <w:pPr>
        <w:pStyle w:val="Para"/>
        <w:spacing w:before="160" w:line="259" w:lineRule="auto"/>
        <w:rPr>
          <w:rFonts w:eastAsia="@Arial Unicode MS"/>
          <w:lang w:val="en-GB"/>
        </w:rPr>
      </w:pPr>
      <w:r w:rsidRPr="00B86FC5">
        <w:rPr>
          <w:rFonts w:eastAsia="@Arial Unicode MS"/>
          <w:lang w:val="en-GB"/>
        </w:rPr>
        <w:t>In total, 2</w:t>
      </w:r>
      <w:r w:rsidR="00AD53AB">
        <w:rPr>
          <w:rFonts w:eastAsia="@Arial Unicode MS"/>
          <w:lang w:val="en-GB"/>
        </w:rPr>
        <w:t> </w:t>
      </w:r>
      <w:r w:rsidRPr="00B86FC5">
        <w:rPr>
          <w:rFonts w:eastAsia="@Arial Unicode MS"/>
          <w:lang w:val="en-GB"/>
        </w:rPr>
        <w:t xml:space="preserve">current residents of aged care homes </w:t>
      </w:r>
      <w:r w:rsidR="00E83387">
        <w:rPr>
          <w:rFonts w:eastAsia="@Arial Unicode MS"/>
          <w:lang w:val="en-GB"/>
        </w:rPr>
        <w:t xml:space="preserve">and </w:t>
      </w:r>
      <w:r w:rsidR="00E83387" w:rsidRPr="00B86FC5">
        <w:rPr>
          <w:rFonts w:eastAsia="@Arial Unicode MS"/>
          <w:lang w:val="en-GB"/>
        </w:rPr>
        <w:t>41</w:t>
      </w:r>
      <w:r w:rsidR="00E83387">
        <w:rPr>
          <w:rFonts w:eastAsia="@Arial Unicode MS"/>
          <w:lang w:val="en-GB"/>
        </w:rPr>
        <w:t> </w:t>
      </w:r>
      <w:r w:rsidR="00E83387" w:rsidRPr="00B86FC5">
        <w:rPr>
          <w:rFonts w:eastAsia="@Arial Unicode MS"/>
          <w:lang w:val="en-GB"/>
        </w:rPr>
        <w:t xml:space="preserve">family members </w:t>
      </w:r>
      <w:r w:rsidRPr="00B86FC5">
        <w:rPr>
          <w:rFonts w:eastAsia="@Arial Unicode MS"/>
          <w:lang w:val="en-GB"/>
        </w:rPr>
        <w:t>provided input into the review.</w:t>
      </w:r>
    </w:p>
    <w:p w14:paraId="66DA72AA" w14:textId="317C8354" w:rsidR="00172EEE" w:rsidRPr="00B75304" w:rsidRDefault="00DC3581" w:rsidP="00FC124D">
      <w:pPr>
        <w:pStyle w:val="Para"/>
        <w:spacing w:before="160" w:line="259" w:lineRule="auto"/>
        <w:rPr>
          <w:rFonts w:eastAsia="@Arial Unicode MS"/>
          <w:lang w:val="en-GB"/>
        </w:rPr>
      </w:pPr>
      <w:r>
        <w:rPr>
          <w:rFonts w:eastAsia="@Arial Unicode MS"/>
          <w:lang w:val="en-GB"/>
        </w:rPr>
        <w:t>R</w:t>
      </w:r>
      <w:r w:rsidRPr="00B75304">
        <w:rPr>
          <w:rFonts w:eastAsia="@Arial Unicode MS"/>
          <w:lang w:val="en-GB"/>
        </w:rPr>
        <w:t>esidential aged care (provider) staff</w:t>
      </w:r>
      <w:r>
        <w:rPr>
          <w:rFonts w:eastAsia="@Arial Unicode MS"/>
          <w:lang w:val="en-GB"/>
        </w:rPr>
        <w:t xml:space="preserve"> were invited to complete an online survey</w:t>
      </w:r>
      <w:r w:rsidR="009B298B">
        <w:rPr>
          <w:rFonts w:eastAsia="@Arial Unicode MS"/>
          <w:lang w:val="en-GB"/>
        </w:rPr>
        <w:t xml:space="preserve">. </w:t>
      </w:r>
      <w:r w:rsidR="00172EEE" w:rsidRPr="00B75304">
        <w:rPr>
          <w:rFonts w:eastAsia="@Arial Unicode MS"/>
          <w:lang w:val="en-GB"/>
        </w:rPr>
        <w:t>531</w:t>
      </w:r>
      <w:r w:rsidR="00C75336">
        <w:rPr>
          <w:rFonts w:eastAsia="@Arial Unicode MS"/>
          <w:lang w:val="en-GB"/>
        </w:rPr>
        <w:t> </w:t>
      </w:r>
      <w:r w:rsidR="00764DC9">
        <w:rPr>
          <w:rFonts w:eastAsia="@Arial Unicode MS"/>
          <w:lang w:val="en-GB"/>
        </w:rPr>
        <w:t xml:space="preserve">respondents completed the survey, </w:t>
      </w:r>
      <w:r w:rsidR="00172EEE" w:rsidRPr="00B75304">
        <w:rPr>
          <w:rFonts w:eastAsia="@Arial Unicode MS"/>
          <w:lang w:val="en-GB"/>
        </w:rPr>
        <w:t>includ</w:t>
      </w:r>
      <w:r w:rsidR="006038D5">
        <w:rPr>
          <w:rFonts w:eastAsia="@Arial Unicode MS"/>
          <w:lang w:val="en-GB"/>
        </w:rPr>
        <w:t>ing</w:t>
      </w:r>
      <w:r w:rsidR="00BE034D">
        <w:rPr>
          <w:rFonts w:eastAsia="@Arial Unicode MS"/>
          <w:lang w:val="en-GB"/>
        </w:rPr>
        <w:t>:</w:t>
      </w:r>
      <w:r w:rsidR="00172EEE" w:rsidRPr="00B75304">
        <w:rPr>
          <w:rFonts w:eastAsia="@Arial Unicode MS"/>
          <w:lang w:val="en-GB"/>
        </w:rPr>
        <w:t xml:space="preserve"> </w:t>
      </w:r>
      <w:r w:rsidR="00172EEE" w:rsidRPr="00B75304">
        <w:rPr>
          <w:lang w:val="en-GB"/>
        </w:rPr>
        <w:t>managers/</w:t>
      </w:r>
      <w:r w:rsidR="00131C0F" w:rsidRPr="00B75304">
        <w:rPr>
          <w:lang w:val="en-GB"/>
        </w:rPr>
        <w:t>nurse unit managers</w:t>
      </w:r>
      <w:r w:rsidR="00172EEE" w:rsidRPr="00B75304">
        <w:rPr>
          <w:lang w:val="en-GB"/>
        </w:rPr>
        <w:t xml:space="preserve"> </w:t>
      </w:r>
      <w:r w:rsidR="00172EEE" w:rsidRPr="00B75304">
        <w:rPr>
          <w:lang w:val="en-GB"/>
        </w:rPr>
        <w:t>(54%), nursing staff (23%), allied health staff (11%), personal care workers (8%)</w:t>
      </w:r>
      <w:r w:rsidR="006038D5">
        <w:rPr>
          <w:lang w:val="en-GB"/>
        </w:rPr>
        <w:t>,</w:t>
      </w:r>
      <w:r w:rsidR="00172EEE" w:rsidRPr="00B75304">
        <w:rPr>
          <w:lang w:val="en-GB"/>
        </w:rPr>
        <w:t xml:space="preserve"> and a mix of other groups such as advocates and retired staff (4%). </w:t>
      </w:r>
    </w:p>
    <w:p w14:paraId="656DE17C" w14:textId="45DEEE74" w:rsidR="00172EEE" w:rsidRPr="00B75304" w:rsidRDefault="00172EEE" w:rsidP="00FC124D">
      <w:pPr>
        <w:pStyle w:val="Para"/>
        <w:spacing w:before="160" w:line="259" w:lineRule="auto"/>
        <w:rPr>
          <w:rFonts w:eastAsia="@Arial Unicode MS"/>
          <w:lang w:val="en-GB"/>
        </w:rPr>
      </w:pPr>
      <w:r w:rsidRPr="00B75304">
        <w:rPr>
          <w:rFonts w:eastAsia="@Arial Unicode MS"/>
          <w:lang w:val="en-GB"/>
        </w:rPr>
        <w:t xml:space="preserve">Interviews and focus groups </w:t>
      </w:r>
      <w:r w:rsidR="009E3217">
        <w:rPr>
          <w:rFonts w:eastAsia="@Arial Unicode MS"/>
          <w:lang w:val="en-GB"/>
        </w:rPr>
        <w:t xml:space="preserve">were </w:t>
      </w:r>
      <w:r w:rsidR="00667346">
        <w:rPr>
          <w:rFonts w:eastAsia="@Arial Unicode MS"/>
          <w:lang w:val="en-GB"/>
        </w:rPr>
        <w:t xml:space="preserve">conducted </w:t>
      </w:r>
      <w:r w:rsidRPr="00B75304">
        <w:rPr>
          <w:rFonts w:eastAsia="@Arial Unicode MS"/>
          <w:lang w:val="en-GB"/>
        </w:rPr>
        <w:t>with organisational stakeholders</w:t>
      </w:r>
      <w:r w:rsidR="00BE034D">
        <w:rPr>
          <w:rFonts w:eastAsia="@Arial Unicode MS"/>
          <w:lang w:val="en-GB"/>
        </w:rPr>
        <w:t xml:space="preserve"> and </w:t>
      </w:r>
      <w:r w:rsidRPr="00B75304">
        <w:rPr>
          <w:rFonts w:eastAsia="@Arial Unicode MS"/>
          <w:lang w:val="en-GB"/>
        </w:rPr>
        <w:t>subject matter experts</w:t>
      </w:r>
      <w:r w:rsidR="00667346">
        <w:rPr>
          <w:lang w:val="en-GB"/>
        </w:rPr>
        <w:t xml:space="preserve">. In total, </w:t>
      </w:r>
      <w:r w:rsidRPr="00B75304">
        <w:rPr>
          <w:lang w:val="en-GB"/>
        </w:rPr>
        <w:t>135</w:t>
      </w:r>
      <w:r w:rsidR="00320DE2">
        <w:rPr>
          <w:lang w:val="en-GB"/>
        </w:rPr>
        <w:t> </w:t>
      </w:r>
      <w:r w:rsidRPr="00B75304">
        <w:rPr>
          <w:lang w:val="en-GB"/>
        </w:rPr>
        <w:t>individuals representing 54</w:t>
      </w:r>
      <w:r w:rsidR="00320DE2">
        <w:rPr>
          <w:lang w:val="en-GB"/>
        </w:rPr>
        <w:t> </w:t>
      </w:r>
      <w:r w:rsidRPr="00B75304">
        <w:rPr>
          <w:lang w:val="en-GB"/>
        </w:rPr>
        <w:t>organisations</w:t>
      </w:r>
      <w:r w:rsidR="00667346">
        <w:rPr>
          <w:lang w:val="en-GB"/>
        </w:rPr>
        <w:t xml:space="preserve"> participated</w:t>
      </w:r>
      <w:r w:rsidRPr="00B75304">
        <w:rPr>
          <w:lang w:val="en-GB"/>
        </w:rPr>
        <w:t xml:space="preserve">, including </w:t>
      </w:r>
      <w:r w:rsidR="002E3E8B">
        <w:rPr>
          <w:lang w:val="en-GB"/>
        </w:rPr>
        <w:t xml:space="preserve">management representatives from </w:t>
      </w:r>
      <w:r w:rsidRPr="00B75304">
        <w:rPr>
          <w:lang w:val="en-GB"/>
        </w:rPr>
        <w:t>17</w:t>
      </w:r>
      <w:r w:rsidR="00320DE2">
        <w:rPr>
          <w:lang w:val="en-GB"/>
        </w:rPr>
        <w:t> </w:t>
      </w:r>
      <w:r w:rsidRPr="00B75304">
        <w:rPr>
          <w:lang w:val="en-GB"/>
        </w:rPr>
        <w:t xml:space="preserve">providers. In addition, unsolicited written submissions were received from </w:t>
      </w:r>
      <w:r w:rsidR="00715868">
        <w:rPr>
          <w:lang w:val="en-GB"/>
        </w:rPr>
        <w:t>5</w:t>
      </w:r>
      <w:r w:rsidR="002959A2">
        <w:rPr>
          <w:lang w:val="en-GB"/>
        </w:rPr>
        <w:t> </w:t>
      </w:r>
      <w:r w:rsidRPr="00B75304">
        <w:rPr>
          <w:lang w:val="en-GB"/>
        </w:rPr>
        <w:t xml:space="preserve">individuals. A list of </w:t>
      </w:r>
      <w:r w:rsidR="004B316F" w:rsidRPr="00B75304">
        <w:rPr>
          <w:lang w:val="en-GB"/>
        </w:rPr>
        <w:t>s</w:t>
      </w:r>
      <w:r w:rsidRPr="00B75304">
        <w:rPr>
          <w:lang w:val="en-GB"/>
        </w:rPr>
        <w:t>takeholders</w:t>
      </w:r>
      <w:r w:rsidR="007920A6">
        <w:rPr>
          <w:lang w:val="en-GB"/>
        </w:rPr>
        <w:t>, including provide</w:t>
      </w:r>
      <w:r w:rsidR="006E69CB">
        <w:rPr>
          <w:lang w:val="en-GB"/>
        </w:rPr>
        <w:t>r, consumer, medical, nursing, pharmacy and allied health peak b</w:t>
      </w:r>
      <w:r w:rsidR="009E3DDE">
        <w:rPr>
          <w:lang w:val="en-GB"/>
        </w:rPr>
        <w:t>odies</w:t>
      </w:r>
      <w:r w:rsidR="006E69CB">
        <w:rPr>
          <w:lang w:val="en-GB"/>
        </w:rPr>
        <w:t>,</w:t>
      </w:r>
      <w:r w:rsidRPr="00B75304">
        <w:rPr>
          <w:lang w:val="en-GB"/>
        </w:rPr>
        <w:t xml:space="preserve"> is provided</w:t>
      </w:r>
      <w:r w:rsidR="004C0978">
        <w:rPr>
          <w:lang w:val="en-GB"/>
        </w:rPr>
        <w:t xml:space="preserve"> in</w:t>
      </w:r>
      <w:r w:rsidRPr="00B75304">
        <w:rPr>
          <w:lang w:val="en-GB"/>
        </w:rPr>
        <w:t xml:space="preserve"> </w:t>
      </w:r>
      <w:r w:rsidR="009852A8">
        <w:rPr>
          <w:lang w:val="en-GB"/>
        </w:rPr>
        <w:fldChar w:fldCharType="begin"/>
      </w:r>
      <w:r w:rsidR="009852A8">
        <w:rPr>
          <w:lang w:val="en-GB"/>
        </w:rPr>
        <w:instrText xml:space="preserve"> REF _Ref56252196 \n \h </w:instrText>
      </w:r>
      <w:r w:rsidR="009852A8">
        <w:rPr>
          <w:lang w:val="en-GB"/>
        </w:rPr>
      </w:r>
      <w:r w:rsidR="009852A8">
        <w:rPr>
          <w:lang w:val="en-GB"/>
        </w:rPr>
        <w:fldChar w:fldCharType="separate"/>
      </w:r>
      <w:r w:rsidR="002A07CA">
        <w:rPr>
          <w:lang w:val="en-GB"/>
        </w:rPr>
        <w:t>Appendix B</w:t>
      </w:r>
      <w:r w:rsidR="009852A8">
        <w:rPr>
          <w:lang w:val="en-GB"/>
        </w:rPr>
        <w:fldChar w:fldCharType="end"/>
      </w:r>
      <w:r w:rsidR="009852A8">
        <w:rPr>
          <w:lang w:val="en-GB"/>
        </w:rPr>
        <w:t>.</w:t>
      </w:r>
    </w:p>
    <w:p w14:paraId="776DC021" w14:textId="7B4839F3" w:rsidR="00A9569D" w:rsidRPr="00B75304" w:rsidRDefault="00A9569D" w:rsidP="00FC124D">
      <w:pPr>
        <w:pStyle w:val="Para"/>
        <w:spacing w:before="160" w:line="259" w:lineRule="auto"/>
        <w:rPr>
          <w:rFonts w:eastAsia="@Arial Unicode MS"/>
          <w:lang w:val="en-GB"/>
        </w:rPr>
      </w:pPr>
      <w:r w:rsidRPr="00B75304">
        <w:rPr>
          <w:lang w:val="en-GB"/>
        </w:rPr>
        <w:t>Further details</w:t>
      </w:r>
      <w:r w:rsidRPr="00B75304" w:rsidDel="006038D5">
        <w:rPr>
          <w:lang w:val="en-GB"/>
        </w:rPr>
        <w:t xml:space="preserve"> </w:t>
      </w:r>
      <w:r>
        <w:rPr>
          <w:lang w:val="en-GB"/>
        </w:rPr>
        <w:t xml:space="preserve">of the consultation </w:t>
      </w:r>
      <w:r w:rsidRPr="00B75304">
        <w:rPr>
          <w:lang w:val="en-GB"/>
        </w:rPr>
        <w:t xml:space="preserve">are provided in </w:t>
      </w:r>
      <w:r w:rsidRPr="002D2D3E">
        <w:rPr>
          <w:rStyle w:val="Italic"/>
        </w:rPr>
        <w:t>Supplementary volume 2</w:t>
      </w:r>
      <w:r w:rsidRPr="00166CBA">
        <w:rPr>
          <w:i/>
          <w:iCs/>
          <w:lang w:val="en-GB"/>
        </w:rPr>
        <w:t>.</w:t>
      </w:r>
    </w:p>
    <w:p w14:paraId="45DF80A1" w14:textId="77777777" w:rsidR="00172EEE" w:rsidRPr="00B75304" w:rsidRDefault="00172EEE" w:rsidP="00C2540C">
      <w:pPr>
        <w:pStyle w:val="Heading3"/>
        <w:spacing w:before="240"/>
        <w:rPr>
          <w:lang w:val="en-GB"/>
        </w:rPr>
      </w:pPr>
      <w:r w:rsidRPr="00B75304">
        <w:rPr>
          <w:lang w:val="en-GB"/>
        </w:rPr>
        <w:t>Other data sources</w:t>
      </w:r>
    </w:p>
    <w:p w14:paraId="2A5688B7" w14:textId="590DD528" w:rsidR="00172EEE" w:rsidRPr="00B75304" w:rsidRDefault="00172EEE" w:rsidP="00FC124D">
      <w:pPr>
        <w:pStyle w:val="Para"/>
        <w:spacing w:before="160" w:line="259" w:lineRule="auto"/>
        <w:rPr>
          <w:lang w:val="en-GB"/>
        </w:rPr>
      </w:pPr>
      <w:r w:rsidRPr="00B75304">
        <w:rPr>
          <w:lang w:val="en-GB"/>
        </w:rPr>
        <w:t xml:space="preserve">The </w:t>
      </w:r>
      <w:r w:rsidR="008E4757">
        <w:rPr>
          <w:lang w:val="en-GB"/>
        </w:rPr>
        <w:t>r</w:t>
      </w:r>
      <w:r w:rsidRPr="00B75304">
        <w:rPr>
          <w:lang w:val="en-GB"/>
        </w:rPr>
        <w:t xml:space="preserve">eview considered data on use of physical restraint collected through the </w:t>
      </w:r>
      <w:r w:rsidR="004C0488">
        <w:rPr>
          <w:lang w:val="en-GB"/>
        </w:rPr>
        <w:t>Quality Indicator Program</w:t>
      </w:r>
      <w:r w:rsidRPr="00B75304">
        <w:rPr>
          <w:lang w:val="en-GB"/>
        </w:rPr>
        <w:t xml:space="preserve"> and analysed by </w:t>
      </w:r>
      <w:r w:rsidR="00186050" w:rsidRPr="00B75304">
        <w:rPr>
          <w:lang w:val="en-GB"/>
        </w:rPr>
        <w:t>the Australian Institute of Health and Welfare (</w:t>
      </w:r>
      <w:r w:rsidRPr="00B75304">
        <w:rPr>
          <w:lang w:val="en-GB"/>
        </w:rPr>
        <w:t>AIHW</w:t>
      </w:r>
      <w:r w:rsidR="00186050" w:rsidRPr="00B75304">
        <w:rPr>
          <w:lang w:val="en-GB"/>
        </w:rPr>
        <w:t>)</w:t>
      </w:r>
      <w:r w:rsidRPr="00B75304">
        <w:rPr>
          <w:lang w:val="en-GB"/>
        </w:rPr>
        <w:t>.</w:t>
      </w:r>
      <w:r w:rsidR="00EF30A0" w:rsidRPr="00B75304">
        <w:rPr>
          <w:lang w:val="en-GB"/>
        </w:rPr>
        <w:t xml:space="preserve"> </w:t>
      </w:r>
      <w:r w:rsidRPr="00B75304">
        <w:rPr>
          <w:lang w:val="en-GB"/>
        </w:rPr>
        <w:t xml:space="preserve">We also </w:t>
      </w:r>
      <w:r w:rsidR="00741828">
        <w:rPr>
          <w:lang w:val="en-GB"/>
        </w:rPr>
        <w:t>examined</w:t>
      </w:r>
      <w:r w:rsidR="00741828" w:rsidRPr="00B75304">
        <w:rPr>
          <w:lang w:val="en-GB"/>
        </w:rPr>
        <w:t xml:space="preserve"> </w:t>
      </w:r>
      <w:r w:rsidRPr="00B75304">
        <w:rPr>
          <w:lang w:val="en-GB"/>
        </w:rPr>
        <w:t xml:space="preserve">PBS data to identify any changes in </w:t>
      </w:r>
      <w:r w:rsidR="004C7ED6">
        <w:rPr>
          <w:lang w:val="en-GB"/>
        </w:rPr>
        <w:t xml:space="preserve">dispensing patterns </w:t>
      </w:r>
      <w:r w:rsidR="00BF631F">
        <w:rPr>
          <w:lang w:val="en-GB"/>
        </w:rPr>
        <w:t>for</w:t>
      </w:r>
      <w:r w:rsidR="00BF631F" w:rsidRPr="00B75304">
        <w:rPr>
          <w:lang w:val="en-GB"/>
        </w:rPr>
        <w:t xml:space="preserve"> </w:t>
      </w:r>
      <w:r w:rsidRPr="00B75304">
        <w:rPr>
          <w:lang w:val="en-GB"/>
        </w:rPr>
        <w:t>medications associated with chemical restraint</w:t>
      </w:r>
      <w:r w:rsidR="002975A0" w:rsidRPr="00B75304">
        <w:rPr>
          <w:lang w:val="en-GB"/>
        </w:rPr>
        <w:t>.</w:t>
      </w:r>
      <w:r w:rsidR="00D9117A" w:rsidRPr="00B75304">
        <w:rPr>
          <w:lang w:val="en-GB"/>
        </w:rPr>
        <w:t xml:space="preserve"> </w:t>
      </w:r>
      <w:r w:rsidR="002975A0" w:rsidRPr="00B75304">
        <w:rPr>
          <w:lang w:val="en-GB"/>
        </w:rPr>
        <w:t>T</w:t>
      </w:r>
      <w:r w:rsidRPr="00B75304">
        <w:rPr>
          <w:lang w:val="en-GB"/>
        </w:rPr>
        <w:t xml:space="preserve">he purpose </w:t>
      </w:r>
      <w:r w:rsidR="00D9117A" w:rsidRPr="00B75304">
        <w:rPr>
          <w:lang w:val="en-GB"/>
        </w:rPr>
        <w:t xml:space="preserve">of </w:t>
      </w:r>
      <w:r w:rsidR="002975A0" w:rsidRPr="00B75304">
        <w:rPr>
          <w:lang w:val="en-GB"/>
        </w:rPr>
        <w:t>reviewing these sources</w:t>
      </w:r>
      <w:r w:rsidR="00D9117A" w:rsidRPr="00B75304">
        <w:rPr>
          <w:lang w:val="en-GB"/>
        </w:rPr>
        <w:t xml:space="preserve"> </w:t>
      </w:r>
      <w:r w:rsidRPr="00B75304">
        <w:rPr>
          <w:lang w:val="en-GB"/>
        </w:rPr>
        <w:t xml:space="preserve">was to consider whether there have been changes in </w:t>
      </w:r>
      <w:r w:rsidR="006505F8">
        <w:rPr>
          <w:lang w:val="en-GB"/>
        </w:rPr>
        <w:t>the</w:t>
      </w:r>
      <w:r w:rsidRPr="00B75304">
        <w:rPr>
          <w:lang w:val="en-GB"/>
        </w:rPr>
        <w:t xml:space="preserve"> use of restraint since the introduction of the</w:t>
      </w:r>
      <w:r w:rsidR="002975A0" w:rsidRPr="00B75304">
        <w:rPr>
          <w:lang w:val="en-GB"/>
        </w:rPr>
        <w:t xml:space="preserve"> Restraint</w:t>
      </w:r>
      <w:r w:rsidR="00013E4E">
        <w:rPr>
          <w:lang w:val="en-GB"/>
        </w:rPr>
        <w:t>s</w:t>
      </w:r>
      <w:r w:rsidRPr="00B75304">
        <w:rPr>
          <w:lang w:val="en-GB"/>
        </w:rPr>
        <w:t xml:space="preserve"> Principles.</w:t>
      </w:r>
    </w:p>
    <w:p w14:paraId="54C7A15B" w14:textId="029345A3" w:rsidR="00172EEE" w:rsidRPr="00B75304" w:rsidRDefault="00172EEE" w:rsidP="00FC124D">
      <w:pPr>
        <w:pStyle w:val="Para"/>
        <w:spacing w:before="160" w:line="259" w:lineRule="auto"/>
        <w:rPr>
          <w:lang w:val="en-GB"/>
        </w:rPr>
      </w:pPr>
      <w:r w:rsidRPr="00B75304">
        <w:rPr>
          <w:lang w:val="en-GB"/>
        </w:rPr>
        <w:t>Other secondary data sources</w:t>
      </w:r>
      <w:r w:rsidR="003771DA">
        <w:rPr>
          <w:lang w:val="en-GB"/>
        </w:rPr>
        <w:t xml:space="preserve"> were</w:t>
      </w:r>
      <w:r w:rsidRPr="00B75304">
        <w:rPr>
          <w:lang w:val="en-GB"/>
        </w:rPr>
        <w:t xml:space="preserve"> provided to AHA over the course of the project</w:t>
      </w:r>
      <w:r w:rsidR="003771DA">
        <w:rPr>
          <w:lang w:val="en-GB"/>
        </w:rPr>
        <w:t>,</w:t>
      </w:r>
      <w:r w:rsidRPr="00B75304">
        <w:rPr>
          <w:lang w:val="en-GB"/>
        </w:rPr>
        <w:t xml:space="preserve"> includ</w:t>
      </w:r>
      <w:r w:rsidR="003771DA">
        <w:rPr>
          <w:lang w:val="en-GB"/>
        </w:rPr>
        <w:t>ing</w:t>
      </w:r>
      <w:r w:rsidRPr="00B75304">
        <w:rPr>
          <w:lang w:val="en-GB"/>
        </w:rPr>
        <w:t xml:space="preserve"> case study data </w:t>
      </w:r>
      <w:r w:rsidR="00224453">
        <w:rPr>
          <w:lang w:val="en-GB"/>
        </w:rPr>
        <w:t xml:space="preserve">from </w:t>
      </w:r>
      <w:r w:rsidR="00037F0A">
        <w:rPr>
          <w:lang w:val="en-GB"/>
        </w:rPr>
        <w:t>Dementia Support Australia</w:t>
      </w:r>
      <w:r w:rsidRPr="00B75304">
        <w:rPr>
          <w:lang w:val="en-GB"/>
        </w:rPr>
        <w:t xml:space="preserve"> and the </w:t>
      </w:r>
      <w:r w:rsidR="00EC0D42">
        <w:rPr>
          <w:lang w:val="en-GB"/>
        </w:rPr>
        <w:t>C</w:t>
      </w:r>
      <w:r w:rsidR="000B3187">
        <w:rPr>
          <w:lang w:val="en-GB"/>
        </w:rPr>
        <w:t>ommission</w:t>
      </w:r>
      <w:r w:rsidRPr="00B75304">
        <w:rPr>
          <w:lang w:val="en-GB"/>
        </w:rPr>
        <w:t>’s non-compliance and complaints data.</w:t>
      </w:r>
    </w:p>
    <w:p w14:paraId="1A904F05" w14:textId="096AFD10" w:rsidR="006B4ACE" w:rsidRDefault="00172EEE" w:rsidP="0000121B">
      <w:pPr>
        <w:pStyle w:val="Para"/>
        <w:spacing w:before="160" w:line="259" w:lineRule="auto"/>
        <w:rPr>
          <w:lang w:val="en-GB"/>
        </w:rPr>
      </w:pPr>
      <w:r w:rsidRPr="00B75304">
        <w:rPr>
          <w:lang w:val="en-GB"/>
        </w:rPr>
        <w:t>In addition</w:t>
      </w:r>
      <w:r w:rsidR="002975A0" w:rsidRPr="00B75304">
        <w:rPr>
          <w:lang w:val="en-GB"/>
        </w:rPr>
        <w:t>,</w:t>
      </w:r>
      <w:r w:rsidRPr="00B75304">
        <w:rPr>
          <w:lang w:val="en-GB"/>
        </w:rPr>
        <w:t xml:space="preserve"> we conducted a literature and environmental scan in parallel to the </w:t>
      </w:r>
      <w:r w:rsidR="006505F8">
        <w:rPr>
          <w:lang w:val="en-GB"/>
        </w:rPr>
        <w:t>r</w:t>
      </w:r>
      <w:r w:rsidRPr="00B75304">
        <w:rPr>
          <w:lang w:val="en-GB"/>
        </w:rPr>
        <w:t>eview, including a synthesis of key inquiries, policy settings, and regulatory and non-regulatory approaches to minimising restraint in residential aged care and related settings.</w:t>
      </w:r>
      <w:r w:rsidR="00E83D7A">
        <w:rPr>
          <w:lang w:val="en-GB"/>
        </w:rPr>
        <w:t xml:space="preserve"> The literature and environmental scan is provided in </w:t>
      </w:r>
      <w:r w:rsidR="002D40BB" w:rsidRPr="002D40BB">
        <w:rPr>
          <w:i/>
          <w:iCs/>
          <w:lang w:val="en-GB"/>
        </w:rPr>
        <w:t>Supplementary volume 1</w:t>
      </w:r>
      <w:r w:rsidR="002D40BB" w:rsidRPr="00B50360">
        <w:rPr>
          <w:i/>
          <w:iCs/>
          <w:lang w:val="en-GB"/>
        </w:rPr>
        <w:t>.</w:t>
      </w:r>
    </w:p>
    <w:p w14:paraId="3C387BCF" w14:textId="77777777" w:rsidR="00792098" w:rsidRPr="00B75304" w:rsidRDefault="00792098" w:rsidP="007A49F1">
      <w:pPr>
        <w:pStyle w:val="Para"/>
        <w:rPr>
          <w:lang w:val="en-GB"/>
        </w:rPr>
        <w:sectPr w:rsidR="00792098" w:rsidRPr="00B75304" w:rsidSect="00235460">
          <w:type w:val="continuous"/>
          <w:pgSz w:w="11907" w:h="16840" w:code="9"/>
          <w:pgMar w:top="851" w:right="1134" w:bottom="851" w:left="1701" w:header="397" w:footer="567" w:gutter="0"/>
          <w:cols w:num="2" w:space="1418"/>
          <w:docGrid w:linePitch="299"/>
          <w15:footnoteColumns w:val="1"/>
        </w:sectPr>
      </w:pPr>
    </w:p>
    <w:p w14:paraId="4E8B99C8" w14:textId="129A34DA" w:rsidR="00AB1F85" w:rsidRPr="00630201" w:rsidRDefault="00114EA8" w:rsidP="003B15AE">
      <w:pPr>
        <w:pStyle w:val="Heading1"/>
        <w:rPr>
          <w:sz w:val="52"/>
          <w:szCs w:val="144"/>
          <w:lang w:val="en-GB"/>
        </w:rPr>
      </w:pPr>
      <w:bookmarkStart w:id="29" w:name="_Toc56250244"/>
      <w:bookmarkStart w:id="30" w:name="_Ref56596265"/>
      <w:bookmarkStart w:id="31" w:name="_Toc58392179"/>
      <w:r w:rsidRPr="00630201">
        <w:rPr>
          <w:sz w:val="52"/>
          <w:szCs w:val="144"/>
          <w:lang w:val="en-GB"/>
        </w:rPr>
        <w:lastRenderedPageBreak/>
        <w:t>Impact</w:t>
      </w:r>
      <w:r w:rsidR="00AB1F85" w:rsidRPr="00630201">
        <w:rPr>
          <w:sz w:val="52"/>
          <w:szCs w:val="144"/>
          <w:lang w:val="en-GB"/>
        </w:rPr>
        <w:t xml:space="preserve"> of the </w:t>
      </w:r>
      <w:r w:rsidRPr="00630201">
        <w:rPr>
          <w:sz w:val="52"/>
          <w:szCs w:val="144"/>
          <w:lang w:val="en-GB"/>
        </w:rPr>
        <w:t xml:space="preserve">Restraints </w:t>
      </w:r>
      <w:r w:rsidR="00AB1F85" w:rsidRPr="00630201">
        <w:rPr>
          <w:sz w:val="52"/>
          <w:szCs w:val="144"/>
          <w:lang w:val="en-GB"/>
        </w:rPr>
        <w:t>Principles</w:t>
      </w:r>
      <w:bookmarkEnd w:id="29"/>
      <w:bookmarkEnd w:id="30"/>
      <w:bookmarkEnd w:id="31"/>
    </w:p>
    <w:p w14:paraId="40EA4751" w14:textId="77777777" w:rsidR="008D202B" w:rsidRPr="00B75304" w:rsidRDefault="008D202B" w:rsidP="008D202B">
      <w:pPr>
        <w:pStyle w:val="Border"/>
        <w:rPr>
          <w:lang w:val="en-GB"/>
        </w:rPr>
      </w:pPr>
    </w:p>
    <w:p w14:paraId="2773C571" w14:textId="77777777" w:rsidR="001D3C30" w:rsidRDefault="001D3C30" w:rsidP="008D202B">
      <w:pPr>
        <w:rPr>
          <w:lang w:val="en-GB"/>
        </w:rPr>
        <w:sectPr w:rsidR="001D3C30" w:rsidSect="006B4ACE">
          <w:headerReference w:type="default" r:id="rId23"/>
          <w:type w:val="continuous"/>
          <w:pgSz w:w="11907" w:h="16840" w:code="9"/>
          <w:pgMar w:top="851" w:right="1134" w:bottom="851" w:left="1701" w:header="397" w:footer="567" w:gutter="0"/>
          <w:cols w:space="567"/>
          <w:titlePg/>
          <w:docGrid w:linePitch="299"/>
          <w15:footnoteColumns w:val="1"/>
        </w:sectPr>
      </w:pPr>
    </w:p>
    <w:p w14:paraId="7898E564" w14:textId="03667543" w:rsidR="00114EA8" w:rsidRPr="00B75304" w:rsidRDefault="00114EA8" w:rsidP="00B27613">
      <w:pPr>
        <w:pStyle w:val="ParaKeep"/>
        <w:spacing w:before="0"/>
        <w:rPr>
          <w:lang w:val="en-GB"/>
        </w:rPr>
      </w:pPr>
      <w:r w:rsidRPr="00B75304">
        <w:rPr>
          <w:lang w:val="en-GB"/>
        </w:rPr>
        <w:t xml:space="preserve">This </w:t>
      </w:r>
      <w:r w:rsidR="0054762A" w:rsidRPr="00B75304">
        <w:rPr>
          <w:lang w:val="en-GB"/>
        </w:rPr>
        <w:t>c</w:t>
      </w:r>
      <w:r w:rsidRPr="00B75304">
        <w:rPr>
          <w:lang w:val="en-GB"/>
        </w:rPr>
        <w:t xml:space="preserve">hapter presents the </w:t>
      </w:r>
      <w:r w:rsidR="00797209">
        <w:rPr>
          <w:lang w:val="en-GB"/>
        </w:rPr>
        <w:t>r</w:t>
      </w:r>
      <w:r w:rsidRPr="00B75304">
        <w:rPr>
          <w:lang w:val="en-GB"/>
        </w:rPr>
        <w:t>eview findings on the effectiveness of the Restraints Principles in minimising the use of restraint, their impact on the delivery of care, and unintended consequences of their introduction.</w:t>
      </w:r>
    </w:p>
    <w:p w14:paraId="4BC36927" w14:textId="59089AEA" w:rsidR="00937D7D" w:rsidRDefault="00491CB7" w:rsidP="00895CED">
      <w:pPr>
        <w:pStyle w:val="ParaKeep"/>
        <w:rPr>
          <w:lang w:val="en-GB"/>
        </w:rPr>
      </w:pPr>
      <w:r>
        <w:rPr>
          <w:lang w:val="en-GB"/>
        </w:rPr>
        <w:t>In summary</w:t>
      </w:r>
      <w:r w:rsidR="00801A07">
        <w:rPr>
          <w:lang w:val="en-GB"/>
        </w:rPr>
        <w:t>,</w:t>
      </w:r>
      <w:r w:rsidR="00381442">
        <w:rPr>
          <w:lang w:val="en-GB"/>
        </w:rPr>
        <w:t xml:space="preserve"> the</w:t>
      </w:r>
      <w:r w:rsidR="00937D7D">
        <w:rPr>
          <w:lang w:val="en-GB"/>
        </w:rPr>
        <w:t xml:space="preserve"> review </w:t>
      </w:r>
      <w:r w:rsidR="00F9693A">
        <w:rPr>
          <w:lang w:val="en-GB"/>
        </w:rPr>
        <w:t>found</w:t>
      </w:r>
      <w:r w:rsidR="00937D7D">
        <w:rPr>
          <w:lang w:val="en-GB"/>
        </w:rPr>
        <w:t xml:space="preserve"> that:</w:t>
      </w:r>
      <w:r>
        <w:rPr>
          <w:lang w:val="en-GB"/>
        </w:rPr>
        <w:t xml:space="preserve"> </w:t>
      </w:r>
    </w:p>
    <w:p w14:paraId="04F94CF4" w14:textId="73160F11" w:rsidR="00114EA8" w:rsidRPr="00B75304" w:rsidRDefault="00114EA8" w:rsidP="00937D7D">
      <w:pPr>
        <w:pStyle w:val="TableBullet1"/>
        <w:rPr>
          <w:lang w:val="en-GB"/>
        </w:rPr>
      </w:pPr>
      <w:r w:rsidRPr="00B75304">
        <w:rPr>
          <w:lang w:val="en-GB"/>
        </w:rPr>
        <w:t>Stakeholders who are in direct contact with providers reported that they have noticed increased efforts to minimise restraint, but note</w:t>
      </w:r>
      <w:r w:rsidR="00797209">
        <w:rPr>
          <w:lang w:val="en-GB"/>
        </w:rPr>
        <w:t>d</w:t>
      </w:r>
      <w:r w:rsidRPr="00B75304">
        <w:rPr>
          <w:lang w:val="en-GB"/>
        </w:rPr>
        <w:t xml:space="preserve"> that a trend towards minimising restraint had begun before the Restraints Principles were introduced.</w:t>
      </w:r>
    </w:p>
    <w:p w14:paraId="6B09CE0E" w14:textId="5715B2C7" w:rsidR="00114EA8" w:rsidRPr="00B75304" w:rsidRDefault="00114EA8" w:rsidP="00937D7D">
      <w:pPr>
        <w:pStyle w:val="Bullet1"/>
        <w:rPr>
          <w:lang w:val="en-GB"/>
        </w:rPr>
      </w:pPr>
      <w:r w:rsidRPr="00B75304">
        <w:rPr>
          <w:lang w:val="en-GB"/>
        </w:rPr>
        <w:t>Staff of aged care homes report</w:t>
      </w:r>
      <w:r w:rsidR="004F335E" w:rsidRPr="00B75304">
        <w:rPr>
          <w:lang w:val="en-GB"/>
        </w:rPr>
        <w:t>ed</w:t>
      </w:r>
      <w:r w:rsidRPr="00B75304">
        <w:rPr>
          <w:lang w:val="en-GB"/>
        </w:rPr>
        <w:t xml:space="preserve"> a reduction in both physical and chemical restraint since the Restraints Principles were introduced</w:t>
      </w:r>
      <w:r w:rsidR="004F335E" w:rsidRPr="00B75304">
        <w:rPr>
          <w:lang w:val="en-GB"/>
        </w:rPr>
        <w:t>.</w:t>
      </w:r>
    </w:p>
    <w:p w14:paraId="74572909" w14:textId="77777777" w:rsidR="00983D19" w:rsidRDefault="006B2327" w:rsidP="00937D7D">
      <w:pPr>
        <w:pStyle w:val="Bullet1"/>
        <w:rPr>
          <w:lang w:val="en-GB"/>
        </w:rPr>
      </w:pPr>
      <w:r w:rsidRPr="006B2327">
        <w:rPr>
          <w:lang w:val="en-GB"/>
        </w:rPr>
        <w:t>It is not possible to draw definitive conclusions about the effectiveness of the Restraints Principles at this time. This is due to the limitations of the secondary data, lack of a benchmark for restraint use prior to the Restraints Principles, and the short timeframe since the Restraints Principles and related initiatives were introduced.</w:t>
      </w:r>
    </w:p>
    <w:p w14:paraId="2723FADB" w14:textId="02F2BA41" w:rsidR="00114EA8" w:rsidRPr="00B75304" w:rsidRDefault="00114EA8" w:rsidP="00937D7D">
      <w:pPr>
        <w:pStyle w:val="Bullet1"/>
        <w:rPr>
          <w:lang w:val="en-GB"/>
        </w:rPr>
      </w:pPr>
      <w:r w:rsidRPr="00B75304">
        <w:rPr>
          <w:lang w:val="en-GB"/>
        </w:rPr>
        <w:t>The extent to which the Restraints Principles have impacted practice was seen to vary between aged care homes, depending on organisational culture, resourcing and commitment to change. However</w:t>
      </w:r>
      <w:r w:rsidR="00D95A0E">
        <w:rPr>
          <w:lang w:val="en-GB"/>
        </w:rPr>
        <w:t>,</w:t>
      </w:r>
      <w:r w:rsidRPr="00B75304">
        <w:rPr>
          <w:lang w:val="en-GB"/>
        </w:rPr>
        <w:t xml:space="preserve"> there was good evidence of positive change, including development of new policies and processes in response to the introduction of the Restraints Principles</w:t>
      </w:r>
      <w:r w:rsidR="004F335E" w:rsidRPr="00B75304">
        <w:rPr>
          <w:lang w:val="en-GB"/>
        </w:rPr>
        <w:t>.</w:t>
      </w:r>
    </w:p>
    <w:p w14:paraId="2A5B6B44" w14:textId="268B7105" w:rsidR="00114EA8" w:rsidRPr="00B75304" w:rsidRDefault="00114EA8" w:rsidP="00937D7D">
      <w:pPr>
        <w:pStyle w:val="Bullet1"/>
        <w:rPr>
          <w:lang w:val="en-GB"/>
        </w:rPr>
      </w:pPr>
      <w:r w:rsidRPr="00B75304">
        <w:rPr>
          <w:lang w:val="en-GB"/>
        </w:rPr>
        <w:t xml:space="preserve">A range of unintended consequences were </w:t>
      </w:r>
      <w:r w:rsidR="007005FB">
        <w:rPr>
          <w:lang w:val="en-GB"/>
        </w:rPr>
        <w:t>reported</w:t>
      </w:r>
      <w:r w:rsidR="007005FB" w:rsidRPr="00B75304">
        <w:rPr>
          <w:lang w:val="en-GB"/>
        </w:rPr>
        <w:t xml:space="preserve"> </w:t>
      </w:r>
      <w:r w:rsidRPr="00B75304">
        <w:rPr>
          <w:lang w:val="en-GB"/>
        </w:rPr>
        <w:t xml:space="preserve">through the </w:t>
      </w:r>
      <w:r w:rsidR="007259DD">
        <w:rPr>
          <w:lang w:val="en-GB"/>
        </w:rPr>
        <w:t>r</w:t>
      </w:r>
      <w:r w:rsidRPr="00B75304">
        <w:rPr>
          <w:lang w:val="en-GB"/>
        </w:rPr>
        <w:t xml:space="preserve">eview. Positive consequences </w:t>
      </w:r>
      <w:r w:rsidR="00323A7D">
        <w:rPr>
          <w:lang w:val="en-GB"/>
        </w:rPr>
        <w:t>included</w:t>
      </w:r>
      <w:r w:rsidR="005D6250">
        <w:rPr>
          <w:lang w:val="en-GB"/>
        </w:rPr>
        <w:t xml:space="preserve"> </w:t>
      </w:r>
      <w:r w:rsidR="00CE325D" w:rsidRPr="00CE325D">
        <w:rPr>
          <w:lang w:val="en-GB"/>
        </w:rPr>
        <w:t xml:space="preserve">promoting </w:t>
      </w:r>
      <w:r w:rsidR="005D6250">
        <w:rPr>
          <w:lang w:val="en-GB"/>
        </w:rPr>
        <w:t>greater involvement of multidisciplinary teams</w:t>
      </w:r>
      <w:r w:rsidR="00CE325D" w:rsidRPr="00CE325D">
        <w:rPr>
          <w:lang w:val="en-GB"/>
        </w:rPr>
        <w:t>,</w:t>
      </w:r>
      <w:r w:rsidR="005D6250">
        <w:rPr>
          <w:lang w:val="en-GB"/>
        </w:rPr>
        <w:t xml:space="preserve"> and </w:t>
      </w:r>
      <w:r w:rsidR="00CE325D" w:rsidRPr="00CE325D">
        <w:rPr>
          <w:lang w:val="en-GB"/>
        </w:rPr>
        <w:t>an increased emphasis on</w:t>
      </w:r>
      <w:r w:rsidRPr="00B75304">
        <w:rPr>
          <w:lang w:val="en-GB"/>
        </w:rPr>
        <w:t xml:space="preserve"> holistic care</w:t>
      </w:r>
      <w:r w:rsidR="00CE325D" w:rsidRPr="00CE325D">
        <w:rPr>
          <w:lang w:val="en-GB"/>
        </w:rPr>
        <w:t xml:space="preserve"> and </w:t>
      </w:r>
      <w:r w:rsidR="00A92D64">
        <w:rPr>
          <w:lang w:val="en-GB"/>
        </w:rPr>
        <w:t xml:space="preserve">communication </w:t>
      </w:r>
      <w:r w:rsidR="00CE325D" w:rsidRPr="00CE325D">
        <w:rPr>
          <w:lang w:val="en-GB"/>
        </w:rPr>
        <w:t xml:space="preserve">with </w:t>
      </w:r>
      <w:r w:rsidR="00A92D64">
        <w:rPr>
          <w:lang w:val="en-GB"/>
        </w:rPr>
        <w:t>aged care residents and their</w:t>
      </w:r>
      <w:r w:rsidR="00357426">
        <w:rPr>
          <w:lang w:val="en-GB"/>
        </w:rPr>
        <w:t xml:space="preserve"> family members</w:t>
      </w:r>
      <w:r w:rsidR="004E30F9">
        <w:rPr>
          <w:lang w:val="en-GB"/>
        </w:rPr>
        <w:t>.</w:t>
      </w:r>
      <w:r w:rsidR="00357426">
        <w:rPr>
          <w:lang w:val="en-GB"/>
        </w:rPr>
        <w:t xml:space="preserve"> </w:t>
      </w:r>
      <w:r w:rsidR="00653EFB">
        <w:rPr>
          <w:lang w:val="en-GB"/>
        </w:rPr>
        <w:t>N</w:t>
      </w:r>
      <w:r w:rsidRPr="00B75304">
        <w:rPr>
          <w:lang w:val="en-GB"/>
        </w:rPr>
        <w:t xml:space="preserve">egative consequences largely related to </w:t>
      </w:r>
      <w:r w:rsidR="00274B78">
        <w:rPr>
          <w:lang w:val="en-GB"/>
        </w:rPr>
        <w:t xml:space="preserve">concerns about the </w:t>
      </w:r>
      <w:r w:rsidRPr="00B75304">
        <w:rPr>
          <w:lang w:val="en-GB"/>
        </w:rPr>
        <w:t xml:space="preserve">withholding of </w:t>
      </w:r>
      <w:r w:rsidRPr="00B75304">
        <w:rPr>
          <w:lang w:val="en-GB"/>
        </w:rPr>
        <w:t>appropriate care due to misinterpretation of the Restraints Principles</w:t>
      </w:r>
      <w:r w:rsidR="00983D19">
        <w:rPr>
          <w:lang w:val="en-GB"/>
        </w:rPr>
        <w:t>.</w:t>
      </w:r>
    </w:p>
    <w:p w14:paraId="102EE307" w14:textId="77777777" w:rsidR="00114EA8" w:rsidRPr="00B75304" w:rsidRDefault="00114EA8" w:rsidP="00630201">
      <w:pPr>
        <w:pStyle w:val="Heading2"/>
        <w:spacing w:before="120"/>
        <w:rPr>
          <w:lang w:val="en-GB"/>
        </w:rPr>
      </w:pPr>
      <w:bookmarkStart w:id="32" w:name="_Toc58392180"/>
      <w:r w:rsidRPr="00B75304">
        <w:rPr>
          <w:lang w:val="en-GB"/>
        </w:rPr>
        <w:t>Effectiveness of the Restraints Principles in reducing restraint</w:t>
      </w:r>
      <w:bookmarkEnd w:id="32"/>
    </w:p>
    <w:p w14:paraId="71C8366B" w14:textId="77777777" w:rsidR="00114EA8" w:rsidRPr="00B75304" w:rsidRDefault="00114EA8" w:rsidP="00611B18">
      <w:pPr>
        <w:pStyle w:val="Heading3"/>
        <w:rPr>
          <w:lang w:val="en-GB"/>
        </w:rPr>
      </w:pPr>
      <w:r w:rsidRPr="00B75304">
        <w:rPr>
          <w:lang w:val="en-GB"/>
        </w:rPr>
        <w:t>Stakeholder opinions</w:t>
      </w:r>
    </w:p>
    <w:p w14:paraId="135C1B8E" w14:textId="77777777" w:rsidR="00195C22" w:rsidRDefault="00114EA8" w:rsidP="00E16C39">
      <w:pPr>
        <w:pStyle w:val="Para"/>
        <w:rPr>
          <w:lang w:val="en-GB"/>
        </w:rPr>
      </w:pPr>
      <w:r w:rsidRPr="00B75304">
        <w:rPr>
          <w:lang w:val="en-GB"/>
        </w:rPr>
        <w:t xml:space="preserve">Stakeholders had differing views on whether the introduction of the Restraints Principles had led to a reduction in the use of physical and chemical restraint in residential aged care. Overall, it appears that aged care providers have been moving towards minimising the use of chemical and physical restraint, but that practice remains variable. </w:t>
      </w:r>
    </w:p>
    <w:p w14:paraId="28DC8D86" w14:textId="00D20024" w:rsidR="00114EA8" w:rsidRPr="00B75304" w:rsidRDefault="00114EA8" w:rsidP="00E16C39">
      <w:pPr>
        <w:pStyle w:val="Para"/>
        <w:rPr>
          <w:lang w:val="en-GB"/>
        </w:rPr>
      </w:pPr>
      <w:r w:rsidRPr="00B75304">
        <w:rPr>
          <w:lang w:val="en-GB"/>
        </w:rPr>
        <w:t>There was consensus among stakeholders that the effectiveness of the Restraints Principles could be enhanced by further developing resources to support their interpretation and application.</w:t>
      </w:r>
    </w:p>
    <w:p w14:paraId="0DE0B337" w14:textId="3D13021B" w:rsidR="00525B53" w:rsidRDefault="00114EA8" w:rsidP="00525B53">
      <w:pPr>
        <w:pStyle w:val="pullquotetest"/>
      </w:pPr>
      <w:r w:rsidRPr="00114EA8">
        <w:t>The Restraints Principles aren’t the issue</w:t>
      </w:r>
      <w:r w:rsidR="00053AE4">
        <w:t>;</w:t>
      </w:r>
      <w:r w:rsidRPr="00114EA8">
        <w:t xml:space="preserve"> the interpretation, application, management of reporting requirements are</w:t>
      </w:r>
      <w:r w:rsidR="00D137C1">
        <w:t>.</w:t>
      </w:r>
      <w:r w:rsidRPr="00114EA8">
        <w:t xml:space="preserve"> </w:t>
      </w:r>
    </w:p>
    <w:p w14:paraId="302E21D3" w14:textId="101EADEA" w:rsidR="00114EA8" w:rsidRPr="00114EA8" w:rsidRDefault="00114EA8" w:rsidP="00525B53">
      <w:pPr>
        <w:pStyle w:val="attributiontest"/>
      </w:pPr>
      <w:r w:rsidRPr="00114EA8">
        <w:t>– Provider peak</w:t>
      </w:r>
      <w:r w:rsidR="00070F78">
        <w:t xml:space="preserve"> representative</w:t>
      </w:r>
    </w:p>
    <w:p w14:paraId="5FC775F3" w14:textId="11A5C0E3" w:rsidR="0023632F" w:rsidRDefault="00114EA8" w:rsidP="00E16C39">
      <w:pPr>
        <w:pStyle w:val="Para"/>
        <w:rPr>
          <w:lang w:val="en-GB"/>
        </w:rPr>
      </w:pPr>
      <w:r w:rsidRPr="00B75304">
        <w:rPr>
          <w:lang w:val="en-GB"/>
        </w:rPr>
        <w:t xml:space="preserve">Broadly, providers and their peak bodies, allied health peaks, and </w:t>
      </w:r>
      <w:r w:rsidR="00EC0D42">
        <w:rPr>
          <w:lang w:val="en-GB"/>
        </w:rPr>
        <w:t>C</w:t>
      </w:r>
      <w:r w:rsidRPr="00B75304">
        <w:rPr>
          <w:lang w:val="en-GB"/>
        </w:rPr>
        <w:t xml:space="preserve">ommission assessors reported that the Restraints Principles have either led to a reduction in the use of restraint (physical, chemical or both), or supported an existing trend towards reduced use. </w:t>
      </w:r>
    </w:p>
    <w:p w14:paraId="32D09D68" w14:textId="4FA3E3B6" w:rsidR="00467671" w:rsidRDefault="008413D1" w:rsidP="00E16C39">
      <w:pPr>
        <w:pStyle w:val="Para"/>
        <w:rPr>
          <w:lang w:val="en-GB"/>
        </w:rPr>
      </w:pPr>
      <w:r w:rsidRPr="00B75304">
        <w:rPr>
          <w:lang w:val="en-GB"/>
        </w:rPr>
        <w:t>The majority of provider</w:t>
      </w:r>
      <w:r w:rsidR="0079786B">
        <w:rPr>
          <w:lang w:val="en-GB"/>
        </w:rPr>
        <w:t>s</w:t>
      </w:r>
      <w:r w:rsidRPr="00B75304">
        <w:rPr>
          <w:lang w:val="en-GB"/>
        </w:rPr>
        <w:t xml:space="preserve"> reported that both physical (n=302; 63%) and chemical restraint (n=309; 64%) are used less frequently </w:t>
      </w:r>
      <w:r w:rsidRPr="00B75304">
        <w:rPr>
          <w:b/>
          <w:lang w:val="en-GB"/>
        </w:rPr>
        <w:t>since</w:t>
      </w:r>
      <w:r w:rsidRPr="00B75304">
        <w:rPr>
          <w:lang w:val="en-GB"/>
        </w:rPr>
        <w:t xml:space="preserve"> the introduction of the Restraints Principles. </w:t>
      </w:r>
      <w:r w:rsidR="00F26598">
        <w:rPr>
          <w:lang w:val="en-GB"/>
        </w:rPr>
        <w:t>T</w:t>
      </w:r>
      <w:r w:rsidR="00DD2CFC">
        <w:rPr>
          <w:lang w:val="en-GB"/>
        </w:rPr>
        <w:t xml:space="preserve">he </w:t>
      </w:r>
      <w:r w:rsidR="000766CD">
        <w:rPr>
          <w:lang w:val="en-GB"/>
        </w:rPr>
        <w:t xml:space="preserve">proportion </w:t>
      </w:r>
      <w:r w:rsidR="001B604B">
        <w:rPr>
          <w:lang w:val="en-GB"/>
        </w:rPr>
        <w:t xml:space="preserve">of </w:t>
      </w:r>
      <w:r w:rsidR="00B60B11">
        <w:rPr>
          <w:lang w:val="en-GB"/>
        </w:rPr>
        <w:lastRenderedPageBreak/>
        <w:t>respond</w:t>
      </w:r>
      <w:r w:rsidR="0040664A">
        <w:rPr>
          <w:lang w:val="en-GB"/>
        </w:rPr>
        <w:t>e</w:t>
      </w:r>
      <w:r w:rsidR="00B60B11">
        <w:rPr>
          <w:lang w:val="en-GB"/>
        </w:rPr>
        <w:t>nts</w:t>
      </w:r>
      <w:r w:rsidR="001B604B">
        <w:rPr>
          <w:lang w:val="en-GB"/>
        </w:rPr>
        <w:t xml:space="preserve"> </w:t>
      </w:r>
      <w:r w:rsidR="00B60B11">
        <w:rPr>
          <w:lang w:val="en-GB"/>
        </w:rPr>
        <w:t>who</w:t>
      </w:r>
      <w:r w:rsidR="000766CD">
        <w:rPr>
          <w:lang w:val="en-GB"/>
        </w:rPr>
        <w:t xml:space="preserve"> </w:t>
      </w:r>
      <w:r w:rsidR="00DD2CFC">
        <w:rPr>
          <w:lang w:val="en-GB"/>
        </w:rPr>
        <w:t xml:space="preserve">perceived </w:t>
      </w:r>
      <w:r w:rsidR="000766CD">
        <w:rPr>
          <w:lang w:val="en-GB"/>
        </w:rPr>
        <w:t xml:space="preserve">a </w:t>
      </w:r>
      <w:r w:rsidR="00DD2CFC">
        <w:rPr>
          <w:lang w:val="en-GB"/>
        </w:rPr>
        <w:t>reduction</w:t>
      </w:r>
      <w:r w:rsidR="00010D67">
        <w:rPr>
          <w:lang w:val="en-GB"/>
        </w:rPr>
        <w:t xml:space="preserve"> in chemical or physical </w:t>
      </w:r>
      <w:r w:rsidR="005639B3">
        <w:rPr>
          <w:lang w:val="en-GB"/>
        </w:rPr>
        <w:t>restraint</w:t>
      </w:r>
      <w:r w:rsidR="00DD2CFC">
        <w:rPr>
          <w:lang w:val="en-GB"/>
        </w:rPr>
        <w:t xml:space="preserve"> was similar across management and nursing</w:t>
      </w:r>
      <w:r w:rsidR="000B4969">
        <w:rPr>
          <w:lang w:val="en-GB"/>
        </w:rPr>
        <w:t xml:space="preserve"> staff</w:t>
      </w:r>
      <w:r w:rsidR="00010D67">
        <w:rPr>
          <w:lang w:val="en-GB"/>
        </w:rPr>
        <w:t xml:space="preserve"> (around </w:t>
      </w:r>
      <w:r w:rsidR="00D16FD8">
        <w:rPr>
          <w:lang w:val="en-GB"/>
        </w:rPr>
        <w:t>two</w:t>
      </w:r>
      <w:r w:rsidR="00436BB4">
        <w:rPr>
          <w:lang w:val="en-GB"/>
        </w:rPr>
        <w:t>-</w:t>
      </w:r>
      <w:r w:rsidR="00D16FD8">
        <w:rPr>
          <w:lang w:val="en-GB"/>
        </w:rPr>
        <w:t>thirds)</w:t>
      </w:r>
      <w:r w:rsidR="001B604B">
        <w:rPr>
          <w:lang w:val="en-GB"/>
        </w:rPr>
        <w:t>.</w:t>
      </w:r>
      <w:r w:rsidR="00D16FD8">
        <w:rPr>
          <w:lang w:val="en-GB"/>
        </w:rPr>
        <w:t xml:space="preserve"> </w:t>
      </w:r>
      <w:r w:rsidR="001B604B">
        <w:rPr>
          <w:lang w:val="en-GB"/>
        </w:rPr>
        <w:t>In comparison, t</w:t>
      </w:r>
      <w:r w:rsidR="00D16FD8">
        <w:rPr>
          <w:lang w:val="en-GB"/>
        </w:rPr>
        <w:t>h</w:t>
      </w:r>
      <w:r w:rsidR="000C3BFD">
        <w:rPr>
          <w:lang w:val="en-GB"/>
        </w:rPr>
        <w:t xml:space="preserve">e </w:t>
      </w:r>
      <w:r w:rsidR="000A725B">
        <w:rPr>
          <w:lang w:val="en-GB"/>
        </w:rPr>
        <w:t xml:space="preserve">proportion of </w:t>
      </w:r>
      <w:r w:rsidR="00EA1A3A">
        <w:rPr>
          <w:lang w:val="en-GB"/>
        </w:rPr>
        <w:t xml:space="preserve">personal care worker staff </w:t>
      </w:r>
      <w:r w:rsidR="003903AE">
        <w:rPr>
          <w:lang w:val="en-GB"/>
        </w:rPr>
        <w:t>that</w:t>
      </w:r>
      <w:r w:rsidR="001B604B">
        <w:rPr>
          <w:lang w:val="en-GB"/>
        </w:rPr>
        <w:t xml:space="preserve"> </w:t>
      </w:r>
      <w:r w:rsidR="000C3BFD">
        <w:rPr>
          <w:lang w:val="en-GB"/>
        </w:rPr>
        <w:t xml:space="preserve">perceived </w:t>
      </w:r>
      <w:r w:rsidR="003903AE">
        <w:rPr>
          <w:lang w:val="en-GB"/>
        </w:rPr>
        <w:t xml:space="preserve">a </w:t>
      </w:r>
      <w:r w:rsidR="000C3BFD">
        <w:rPr>
          <w:lang w:val="en-GB"/>
        </w:rPr>
        <w:t xml:space="preserve">reduction </w:t>
      </w:r>
      <w:r w:rsidR="000A725B">
        <w:rPr>
          <w:lang w:val="en-GB"/>
        </w:rPr>
        <w:t xml:space="preserve">in </w:t>
      </w:r>
      <w:r w:rsidR="005824E3">
        <w:rPr>
          <w:lang w:val="en-GB"/>
        </w:rPr>
        <w:t xml:space="preserve">physical or </w:t>
      </w:r>
      <w:r w:rsidR="000A725B">
        <w:rPr>
          <w:lang w:val="en-GB"/>
        </w:rPr>
        <w:t xml:space="preserve">chemical restraint </w:t>
      </w:r>
      <w:r w:rsidR="009D3CD0">
        <w:rPr>
          <w:lang w:val="en-GB"/>
        </w:rPr>
        <w:t xml:space="preserve">was </w:t>
      </w:r>
      <w:r w:rsidR="001B604B">
        <w:rPr>
          <w:lang w:val="en-GB"/>
        </w:rPr>
        <w:t>slightly lower</w:t>
      </w:r>
      <w:r w:rsidR="00EC269D">
        <w:rPr>
          <w:lang w:val="en-GB"/>
        </w:rPr>
        <w:t xml:space="preserve"> (</w:t>
      </w:r>
      <w:r w:rsidR="00131ABD">
        <w:rPr>
          <w:lang w:val="en-GB"/>
        </w:rPr>
        <w:t xml:space="preserve">43% </w:t>
      </w:r>
      <w:r w:rsidR="009A6455">
        <w:rPr>
          <w:lang w:val="en-GB"/>
        </w:rPr>
        <w:t>and</w:t>
      </w:r>
      <w:r w:rsidR="00131ABD">
        <w:rPr>
          <w:lang w:val="en-GB"/>
        </w:rPr>
        <w:t xml:space="preserve"> 46% respectively</w:t>
      </w:r>
      <w:r w:rsidR="00EC269D">
        <w:rPr>
          <w:lang w:val="en-GB"/>
        </w:rPr>
        <w:t>)</w:t>
      </w:r>
      <w:r w:rsidR="00BA0641">
        <w:rPr>
          <w:lang w:val="en-GB"/>
        </w:rPr>
        <w:t xml:space="preserve">. </w:t>
      </w:r>
    </w:p>
    <w:p w14:paraId="0FD6F37B" w14:textId="649B677C" w:rsidR="00E36FCB" w:rsidRDefault="00F0693B" w:rsidP="00E36FCB">
      <w:pPr>
        <w:pStyle w:val="ParaKeep"/>
        <w:rPr>
          <w:lang w:val="en-GB"/>
        </w:rPr>
      </w:pPr>
      <w:r>
        <w:rPr>
          <w:lang w:val="en-GB"/>
        </w:rPr>
        <w:t>Respondents</w:t>
      </w:r>
      <w:r w:rsidRPr="00B75304">
        <w:rPr>
          <w:lang w:val="en-GB"/>
        </w:rPr>
        <w:t xml:space="preserve"> </w:t>
      </w:r>
      <w:r w:rsidR="00114EA8" w:rsidRPr="00B75304">
        <w:rPr>
          <w:lang w:val="en-GB"/>
        </w:rPr>
        <w:t xml:space="preserve">who perceived no changes as a result of the Restraints Principles </w:t>
      </w:r>
      <w:r w:rsidR="00E36FCB">
        <w:rPr>
          <w:lang w:val="en-GB"/>
        </w:rPr>
        <w:t xml:space="preserve">reported two </w:t>
      </w:r>
      <w:r w:rsidR="000D162B">
        <w:rPr>
          <w:lang w:val="en-GB"/>
        </w:rPr>
        <w:t>distinct reasons</w:t>
      </w:r>
      <w:r w:rsidR="00E36FCB">
        <w:rPr>
          <w:lang w:val="en-GB"/>
        </w:rPr>
        <w:t>:</w:t>
      </w:r>
    </w:p>
    <w:p w14:paraId="34A945A0" w14:textId="1616B2B6" w:rsidR="004937AA" w:rsidRPr="004937AA" w:rsidRDefault="004D0CAC" w:rsidP="00E36FCB">
      <w:pPr>
        <w:pStyle w:val="Bullet1"/>
      </w:pPr>
      <w:r>
        <w:rPr>
          <w:lang w:val="en-GB"/>
        </w:rPr>
        <w:t>T</w:t>
      </w:r>
      <w:r w:rsidR="004937AA">
        <w:rPr>
          <w:lang w:val="en-GB"/>
        </w:rPr>
        <w:t xml:space="preserve">hat the rate of restraint use was </w:t>
      </w:r>
      <w:r w:rsidR="00114EA8" w:rsidRPr="00B75304">
        <w:rPr>
          <w:lang w:val="en-GB"/>
        </w:rPr>
        <w:t xml:space="preserve">already low, or </w:t>
      </w:r>
    </w:p>
    <w:p w14:paraId="74D3AE1A" w14:textId="70A9C3F0" w:rsidR="00467671" w:rsidRDefault="004D0CAC" w:rsidP="00E36FCB">
      <w:pPr>
        <w:pStyle w:val="Bullet1"/>
      </w:pPr>
      <w:r>
        <w:rPr>
          <w:lang w:val="en-GB"/>
        </w:rPr>
        <w:t>T</w:t>
      </w:r>
      <w:r w:rsidR="00114EA8" w:rsidRPr="00B75304">
        <w:rPr>
          <w:lang w:val="en-GB"/>
        </w:rPr>
        <w:t xml:space="preserve">hat the level of staff skill required to reduce the use of restraint (including </w:t>
      </w:r>
      <w:r w:rsidR="00127558">
        <w:rPr>
          <w:lang w:val="en-GB"/>
        </w:rPr>
        <w:t xml:space="preserve">skill </w:t>
      </w:r>
      <w:r w:rsidR="004E30F9">
        <w:rPr>
          <w:lang w:val="en-GB"/>
        </w:rPr>
        <w:t>to implement</w:t>
      </w:r>
      <w:r w:rsidR="00127558">
        <w:rPr>
          <w:lang w:val="en-GB"/>
        </w:rPr>
        <w:t xml:space="preserve"> alternative strategies</w:t>
      </w:r>
      <w:r w:rsidR="00114EA8" w:rsidRPr="00B75304">
        <w:rPr>
          <w:lang w:val="en-GB"/>
        </w:rPr>
        <w:t xml:space="preserve">) </w:t>
      </w:r>
      <w:r w:rsidR="0085768F" w:rsidRPr="00B75304">
        <w:rPr>
          <w:lang w:val="en-GB"/>
        </w:rPr>
        <w:t xml:space="preserve">was </w:t>
      </w:r>
      <w:r w:rsidR="00114EA8" w:rsidRPr="00B75304">
        <w:rPr>
          <w:lang w:val="en-GB"/>
        </w:rPr>
        <w:t xml:space="preserve">not </w:t>
      </w:r>
      <w:r w:rsidR="0085768F" w:rsidRPr="00B75304">
        <w:rPr>
          <w:lang w:val="en-GB"/>
        </w:rPr>
        <w:t xml:space="preserve">yet </w:t>
      </w:r>
      <w:r w:rsidR="00D137C1" w:rsidRPr="00B75304">
        <w:rPr>
          <w:lang w:val="en-GB"/>
        </w:rPr>
        <w:t>suffi</w:t>
      </w:r>
      <w:r w:rsidR="0085768F" w:rsidRPr="00B75304">
        <w:rPr>
          <w:lang w:val="en-GB"/>
        </w:rPr>
        <w:t>cient</w:t>
      </w:r>
      <w:r w:rsidR="00D137C1" w:rsidRPr="00B75304">
        <w:rPr>
          <w:lang w:val="en-GB"/>
        </w:rPr>
        <w:t xml:space="preserve"> to achieve </w:t>
      </w:r>
      <w:r w:rsidR="0085768F" w:rsidRPr="00B75304">
        <w:rPr>
          <w:lang w:val="en-GB"/>
        </w:rPr>
        <w:t>a reduction</w:t>
      </w:r>
      <w:r w:rsidR="00114EA8" w:rsidRPr="00B75304">
        <w:rPr>
          <w:lang w:val="en-GB"/>
        </w:rPr>
        <w:t>.</w:t>
      </w:r>
      <w:r w:rsidR="00467671" w:rsidRPr="00467671">
        <w:t xml:space="preserve"> </w:t>
      </w:r>
    </w:p>
    <w:p w14:paraId="160BB3DE" w14:textId="041D7C21" w:rsidR="006743A1" w:rsidRDefault="00467671" w:rsidP="006743A1">
      <w:pPr>
        <w:pStyle w:val="ParaKeep"/>
        <w:rPr>
          <w:lang w:val="en-GB"/>
        </w:rPr>
      </w:pPr>
      <w:r w:rsidRPr="00467671">
        <w:rPr>
          <w:lang w:val="en-GB"/>
        </w:rPr>
        <w:t xml:space="preserve">Providers </w:t>
      </w:r>
      <w:r w:rsidR="00E70F0F">
        <w:rPr>
          <w:lang w:val="en-GB"/>
        </w:rPr>
        <w:t xml:space="preserve">reported the </w:t>
      </w:r>
      <w:r w:rsidR="00D508C3">
        <w:rPr>
          <w:lang w:val="en-GB"/>
        </w:rPr>
        <w:t xml:space="preserve">following </w:t>
      </w:r>
      <w:r w:rsidR="00E70F0F">
        <w:rPr>
          <w:lang w:val="en-GB"/>
        </w:rPr>
        <w:t>barrier</w:t>
      </w:r>
      <w:r w:rsidR="00096BB2">
        <w:rPr>
          <w:lang w:val="en-GB"/>
        </w:rPr>
        <w:t>s</w:t>
      </w:r>
      <w:r w:rsidR="00D508C3">
        <w:rPr>
          <w:lang w:val="en-GB"/>
        </w:rPr>
        <w:t xml:space="preserve"> to </w:t>
      </w:r>
      <w:r w:rsidR="006743A1">
        <w:rPr>
          <w:lang w:val="en-GB"/>
        </w:rPr>
        <w:t>reducing</w:t>
      </w:r>
      <w:r w:rsidR="00D508C3">
        <w:rPr>
          <w:lang w:val="en-GB"/>
        </w:rPr>
        <w:t xml:space="preserve"> the use of restraint</w:t>
      </w:r>
      <w:r w:rsidR="006743A1">
        <w:rPr>
          <w:lang w:val="en-GB"/>
        </w:rPr>
        <w:t>:</w:t>
      </w:r>
    </w:p>
    <w:p w14:paraId="5513A1FD" w14:textId="59A1F904" w:rsidR="008E7A3F" w:rsidRDefault="004D0CAC" w:rsidP="006743A1">
      <w:pPr>
        <w:pStyle w:val="Bullet1"/>
        <w:rPr>
          <w:lang w:val="en-GB"/>
        </w:rPr>
      </w:pPr>
      <w:r>
        <w:rPr>
          <w:lang w:val="en-GB"/>
        </w:rPr>
        <w:t>F</w:t>
      </w:r>
      <w:r w:rsidR="00D508C3">
        <w:rPr>
          <w:lang w:val="en-GB"/>
        </w:rPr>
        <w:t>or</w:t>
      </w:r>
      <w:r w:rsidR="00467671" w:rsidRPr="00467671" w:rsidDel="006743A1">
        <w:rPr>
          <w:lang w:val="en-GB"/>
        </w:rPr>
        <w:t xml:space="preserve"> </w:t>
      </w:r>
      <w:r w:rsidR="006743A1">
        <w:rPr>
          <w:lang w:val="en-GB"/>
        </w:rPr>
        <w:t>physical restraint</w:t>
      </w:r>
      <w:r w:rsidR="00D508C3">
        <w:rPr>
          <w:lang w:val="en-GB"/>
        </w:rPr>
        <w:t>, the main barrier</w:t>
      </w:r>
      <w:r w:rsidR="006743A1">
        <w:rPr>
          <w:lang w:val="en-GB"/>
        </w:rPr>
        <w:t xml:space="preserve"> was </w:t>
      </w:r>
      <w:r w:rsidR="00467671" w:rsidRPr="00467671">
        <w:rPr>
          <w:lang w:val="en-GB"/>
        </w:rPr>
        <w:t>resistance to change by management or direct care staff</w:t>
      </w:r>
    </w:p>
    <w:p w14:paraId="1592559D" w14:textId="322348C7" w:rsidR="00114EA8" w:rsidRPr="00B75304" w:rsidRDefault="004D0CAC" w:rsidP="006743A1">
      <w:pPr>
        <w:pStyle w:val="Bullet1"/>
        <w:rPr>
          <w:lang w:val="en-GB"/>
        </w:rPr>
      </w:pPr>
      <w:r>
        <w:rPr>
          <w:lang w:val="en-GB"/>
        </w:rPr>
        <w:t>F</w:t>
      </w:r>
      <w:r w:rsidR="00AD2921">
        <w:rPr>
          <w:lang w:val="en-GB"/>
        </w:rPr>
        <w:t>or</w:t>
      </w:r>
      <w:r w:rsidR="00467671" w:rsidRPr="00467671" w:rsidDel="008E7A3F">
        <w:rPr>
          <w:lang w:val="en-GB"/>
        </w:rPr>
        <w:t xml:space="preserve"> </w:t>
      </w:r>
      <w:r w:rsidR="00467671" w:rsidRPr="00467671">
        <w:rPr>
          <w:lang w:val="en-GB"/>
        </w:rPr>
        <w:t>chemical restraint</w:t>
      </w:r>
      <w:r w:rsidR="00AD2921">
        <w:rPr>
          <w:lang w:val="en-GB"/>
        </w:rPr>
        <w:t>, the main barrier</w:t>
      </w:r>
      <w:r w:rsidR="00467671" w:rsidRPr="00467671">
        <w:rPr>
          <w:lang w:val="en-GB"/>
        </w:rPr>
        <w:t xml:space="preserve"> </w:t>
      </w:r>
      <w:r w:rsidR="00FB5F26">
        <w:rPr>
          <w:lang w:val="en-GB"/>
        </w:rPr>
        <w:t xml:space="preserve">was </w:t>
      </w:r>
      <w:r w:rsidR="00467671" w:rsidRPr="00467671">
        <w:rPr>
          <w:lang w:val="en-GB"/>
        </w:rPr>
        <w:t xml:space="preserve">the </w:t>
      </w:r>
      <w:r w:rsidR="008522BE">
        <w:rPr>
          <w:lang w:val="en-GB"/>
        </w:rPr>
        <w:t>perceived high rate</w:t>
      </w:r>
      <w:r w:rsidR="00467671" w:rsidRPr="00467671">
        <w:rPr>
          <w:lang w:val="en-GB"/>
        </w:rPr>
        <w:t xml:space="preserve"> of prescription of psychotropic medications by GPs and other medical practitioners</w:t>
      </w:r>
      <w:r w:rsidR="001F3C59">
        <w:rPr>
          <w:lang w:val="en-GB"/>
        </w:rPr>
        <w:t xml:space="preserve"> (</w:t>
      </w:r>
      <w:r w:rsidR="006E3789">
        <w:rPr>
          <w:lang w:val="en-GB"/>
        </w:rPr>
        <w:t xml:space="preserve">noting that providers felt </w:t>
      </w:r>
      <w:r w:rsidR="009B7E8F">
        <w:rPr>
          <w:lang w:val="en-GB"/>
        </w:rPr>
        <w:t xml:space="preserve">that </w:t>
      </w:r>
      <w:r w:rsidR="006E3789">
        <w:rPr>
          <w:lang w:val="en-GB"/>
        </w:rPr>
        <w:t xml:space="preserve">reduction of chemical restraint was </w:t>
      </w:r>
      <w:r w:rsidR="007F3D46">
        <w:rPr>
          <w:lang w:val="en-GB"/>
        </w:rPr>
        <w:t xml:space="preserve">largely </w:t>
      </w:r>
      <w:r w:rsidR="006E3789">
        <w:rPr>
          <w:lang w:val="en-GB"/>
        </w:rPr>
        <w:t xml:space="preserve">the </w:t>
      </w:r>
      <w:r w:rsidR="009A31E8">
        <w:rPr>
          <w:lang w:val="en-GB"/>
        </w:rPr>
        <w:t>responsibility</w:t>
      </w:r>
      <w:r w:rsidR="006E3789">
        <w:rPr>
          <w:lang w:val="en-GB"/>
        </w:rPr>
        <w:t xml:space="preserve"> of </w:t>
      </w:r>
      <w:r w:rsidR="009A31E8">
        <w:rPr>
          <w:lang w:val="en-GB"/>
        </w:rPr>
        <w:t>prescribers</w:t>
      </w:r>
      <w:r w:rsidR="004A6A9D">
        <w:rPr>
          <w:lang w:val="en-GB"/>
        </w:rPr>
        <w:t xml:space="preserve">, </w:t>
      </w:r>
      <w:r w:rsidR="00A839D3">
        <w:rPr>
          <w:lang w:val="en-GB"/>
        </w:rPr>
        <w:t xml:space="preserve">regulation of </w:t>
      </w:r>
      <w:r w:rsidR="004A6A9D">
        <w:rPr>
          <w:lang w:val="en-GB"/>
        </w:rPr>
        <w:t>wh</w:t>
      </w:r>
      <w:r w:rsidR="00A839D3">
        <w:rPr>
          <w:lang w:val="en-GB"/>
        </w:rPr>
        <w:t>om</w:t>
      </w:r>
      <w:r w:rsidR="004A6A9D">
        <w:rPr>
          <w:lang w:val="en-GB"/>
        </w:rPr>
        <w:t xml:space="preserve"> sits</w:t>
      </w:r>
      <w:r w:rsidR="00A839D3">
        <w:rPr>
          <w:lang w:val="en-GB"/>
        </w:rPr>
        <w:t xml:space="preserve"> outside the Restraints Principles)</w:t>
      </w:r>
      <w:r w:rsidR="00467671" w:rsidRPr="00467671">
        <w:rPr>
          <w:lang w:val="en-GB"/>
        </w:rPr>
        <w:t>.</w:t>
      </w:r>
    </w:p>
    <w:p w14:paraId="37604975" w14:textId="77777777" w:rsidR="0086543A" w:rsidRDefault="00114EA8" w:rsidP="00E16C39">
      <w:pPr>
        <w:pStyle w:val="Para"/>
        <w:rPr>
          <w:lang w:val="en-GB"/>
        </w:rPr>
      </w:pPr>
      <w:r w:rsidRPr="00B75304">
        <w:rPr>
          <w:lang w:val="en-GB"/>
        </w:rPr>
        <w:t>By contrast, consumer peaks and advocates were less sure about the effectiveness of Restraints Principles, partially because provider activity</w:t>
      </w:r>
      <w:r w:rsidR="00176196">
        <w:rPr>
          <w:lang w:val="en-GB"/>
        </w:rPr>
        <w:t xml:space="preserve"> is less visible to them</w:t>
      </w:r>
      <w:r w:rsidRPr="00B75304">
        <w:rPr>
          <w:lang w:val="en-GB"/>
        </w:rPr>
        <w:t xml:space="preserve">. </w:t>
      </w:r>
    </w:p>
    <w:p w14:paraId="61BC4C53" w14:textId="77777777" w:rsidR="0086543A" w:rsidRDefault="00114EA8" w:rsidP="00E16C39">
      <w:pPr>
        <w:pStyle w:val="Para"/>
        <w:rPr>
          <w:lang w:val="en-GB"/>
        </w:rPr>
      </w:pPr>
      <w:r w:rsidRPr="00B75304">
        <w:rPr>
          <w:lang w:val="en-GB"/>
        </w:rPr>
        <w:t xml:space="preserve">They suggested that awareness of the Restraints Principles by consumers remains low, and noted that they have not seen an increase in enquiries or complaints as a result of the introduction of the legislation. While they did report that public awareness of the issue of restraint has increased, they felt that this has been driven largely by media attention rather than the Restraints Principles. </w:t>
      </w:r>
    </w:p>
    <w:p w14:paraId="29EB19DD" w14:textId="5552BA27" w:rsidR="00114EA8" w:rsidRPr="00B75304" w:rsidRDefault="00114EA8" w:rsidP="00E16C39">
      <w:pPr>
        <w:pStyle w:val="Para"/>
        <w:rPr>
          <w:lang w:val="en-GB"/>
        </w:rPr>
      </w:pPr>
      <w:r w:rsidRPr="00B75304">
        <w:rPr>
          <w:lang w:val="en-GB"/>
        </w:rPr>
        <w:t xml:space="preserve">One advocate group considered that the Restraints Principles have not had an effect on the use of restraint in practice, </w:t>
      </w:r>
      <w:r w:rsidR="008A461A">
        <w:rPr>
          <w:lang w:val="en-GB"/>
        </w:rPr>
        <w:t xml:space="preserve">but </w:t>
      </w:r>
      <w:r w:rsidRPr="00B75304">
        <w:rPr>
          <w:lang w:val="en-GB"/>
        </w:rPr>
        <w:t xml:space="preserve">made the point that this is not necessarily a surprise, </w:t>
      </w:r>
      <w:r w:rsidR="004446FC">
        <w:rPr>
          <w:lang w:val="en-GB"/>
        </w:rPr>
        <w:t>because</w:t>
      </w:r>
      <w:r w:rsidRPr="00B75304">
        <w:rPr>
          <w:lang w:val="en-GB"/>
        </w:rPr>
        <w:t xml:space="preserve"> minimising the use of restraint is a change process that will take time, effort and investment.</w:t>
      </w:r>
    </w:p>
    <w:p w14:paraId="1244858B" w14:textId="3EE1737B" w:rsidR="00600FF5" w:rsidRPr="00B75304" w:rsidRDefault="00FB769F" w:rsidP="00600FF5">
      <w:pPr>
        <w:pStyle w:val="Heading3"/>
        <w:rPr>
          <w:lang w:val="en-GB"/>
        </w:rPr>
      </w:pPr>
      <w:r>
        <w:rPr>
          <w:lang w:val="en-GB"/>
        </w:rPr>
        <w:t>Restraint use data</w:t>
      </w:r>
    </w:p>
    <w:p w14:paraId="5964F7AE" w14:textId="3CDB9940" w:rsidR="00114EA8" w:rsidRPr="00B75304" w:rsidRDefault="00114EA8" w:rsidP="00E16C39">
      <w:pPr>
        <w:pStyle w:val="Para"/>
        <w:rPr>
          <w:lang w:val="en-GB"/>
        </w:rPr>
      </w:pPr>
      <w:r w:rsidRPr="00B75304">
        <w:rPr>
          <w:lang w:val="en-GB"/>
        </w:rPr>
        <w:t xml:space="preserve">The </w:t>
      </w:r>
      <w:r w:rsidR="00B50C49">
        <w:rPr>
          <w:lang w:val="en-GB"/>
        </w:rPr>
        <w:t>r</w:t>
      </w:r>
      <w:r w:rsidRPr="00B75304">
        <w:rPr>
          <w:lang w:val="en-GB"/>
        </w:rPr>
        <w:t xml:space="preserve">eview considered data collected through the </w:t>
      </w:r>
      <w:r w:rsidR="00546FAC">
        <w:rPr>
          <w:lang w:val="en-GB"/>
        </w:rPr>
        <w:t>Q</w:t>
      </w:r>
      <w:r w:rsidR="008A1E83" w:rsidRPr="00B75304">
        <w:rPr>
          <w:lang w:val="en-GB"/>
        </w:rPr>
        <w:t xml:space="preserve">uality </w:t>
      </w:r>
      <w:r w:rsidR="00546FAC">
        <w:rPr>
          <w:lang w:val="en-GB"/>
        </w:rPr>
        <w:t>I</w:t>
      </w:r>
      <w:r w:rsidR="008A1E83" w:rsidRPr="00B75304">
        <w:rPr>
          <w:lang w:val="en-GB"/>
        </w:rPr>
        <w:t>ndicator</w:t>
      </w:r>
      <w:r w:rsidR="005A59F4" w:rsidRPr="00B75304">
        <w:rPr>
          <w:lang w:val="en-GB"/>
        </w:rPr>
        <w:t xml:space="preserve"> </w:t>
      </w:r>
      <w:r w:rsidR="00546FAC">
        <w:rPr>
          <w:lang w:val="en-GB"/>
        </w:rPr>
        <w:t>P</w:t>
      </w:r>
      <w:r w:rsidR="005A59F4" w:rsidRPr="00B75304">
        <w:rPr>
          <w:lang w:val="en-GB"/>
        </w:rPr>
        <w:t>rogram</w:t>
      </w:r>
      <w:r w:rsidRPr="00B75304">
        <w:rPr>
          <w:lang w:val="en-GB"/>
        </w:rPr>
        <w:t xml:space="preserve"> and the PBS to assess whether there has been a reduction in the use of physical and chemical restraint (respectively) since the introduction of the Restraints Principles. A summary of findings is provided below, with additional detail in </w:t>
      </w:r>
      <w:r w:rsidRPr="0059065E">
        <w:rPr>
          <w:rStyle w:val="StyleItalic"/>
          <w:lang w:val="en-GB"/>
        </w:rPr>
        <w:t>Supplementary volume 2</w:t>
      </w:r>
      <w:r w:rsidRPr="00B75304">
        <w:rPr>
          <w:iCs/>
          <w:lang w:val="en-GB"/>
        </w:rPr>
        <w:t>.</w:t>
      </w:r>
    </w:p>
    <w:p w14:paraId="117EA116" w14:textId="77777777" w:rsidR="00114EA8" w:rsidRPr="00B75304" w:rsidRDefault="00114EA8" w:rsidP="0026649D">
      <w:pPr>
        <w:pStyle w:val="Heading4"/>
        <w:rPr>
          <w:lang w:val="en-GB"/>
        </w:rPr>
      </w:pPr>
      <w:r w:rsidRPr="00B75304">
        <w:rPr>
          <w:lang w:val="en-GB"/>
        </w:rPr>
        <w:t>Physical restraint</w:t>
      </w:r>
    </w:p>
    <w:p w14:paraId="2BD69CE7" w14:textId="7ED0FCD8" w:rsidR="00EA709A" w:rsidRDefault="00114EA8" w:rsidP="00AA63C2">
      <w:pPr>
        <w:pStyle w:val="Para"/>
        <w:rPr>
          <w:lang w:val="en-GB"/>
        </w:rPr>
      </w:pPr>
      <w:r w:rsidRPr="00B75304">
        <w:rPr>
          <w:lang w:val="en-GB"/>
        </w:rPr>
        <w:t xml:space="preserve">Since 1 July 2019, the </w:t>
      </w:r>
      <w:r w:rsidR="00E34CC9" w:rsidRPr="00E34CC9">
        <w:rPr>
          <w:lang w:val="en-GB"/>
        </w:rPr>
        <w:t>Q</w:t>
      </w:r>
      <w:r w:rsidR="00E34CC9">
        <w:rPr>
          <w:lang w:val="en-GB"/>
        </w:rPr>
        <w:t>uality</w:t>
      </w:r>
      <w:r w:rsidR="004C0488">
        <w:rPr>
          <w:lang w:val="en-GB"/>
        </w:rPr>
        <w:t xml:space="preserve"> Indicator Program</w:t>
      </w:r>
      <w:r w:rsidRPr="00B75304">
        <w:rPr>
          <w:lang w:val="en-GB"/>
        </w:rPr>
        <w:t xml:space="preserve"> has required all </w:t>
      </w:r>
      <w:r w:rsidR="00FD77CB">
        <w:rPr>
          <w:lang w:val="en-GB"/>
        </w:rPr>
        <w:t>Australian Government</w:t>
      </w:r>
      <w:r w:rsidRPr="00B75304">
        <w:rPr>
          <w:lang w:val="en-GB"/>
        </w:rPr>
        <w:t xml:space="preserve">-subsidised residential aged care </w:t>
      </w:r>
      <w:r w:rsidR="00282095">
        <w:rPr>
          <w:lang w:val="en-GB"/>
        </w:rPr>
        <w:t>providers</w:t>
      </w:r>
      <w:r w:rsidR="00282095" w:rsidRPr="00B75304">
        <w:rPr>
          <w:lang w:val="en-GB"/>
        </w:rPr>
        <w:t xml:space="preserve"> </w:t>
      </w:r>
      <w:r w:rsidRPr="00B75304">
        <w:rPr>
          <w:lang w:val="en-GB"/>
        </w:rPr>
        <w:t xml:space="preserve">to report </w:t>
      </w:r>
      <w:r w:rsidR="00E34CC9" w:rsidRPr="00E34CC9">
        <w:rPr>
          <w:lang w:val="en-GB"/>
        </w:rPr>
        <w:t>quarterly data on use of physical restraint through 2</w:t>
      </w:r>
      <w:r w:rsidR="008850E0">
        <w:rPr>
          <w:lang w:val="en-GB"/>
        </w:rPr>
        <w:t> </w:t>
      </w:r>
      <w:r w:rsidR="00E34CC9" w:rsidRPr="00E34CC9">
        <w:rPr>
          <w:lang w:val="en-GB"/>
        </w:rPr>
        <w:t xml:space="preserve">categories: </w:t>
      </w:r>
      <w:r w:rsidR="00E34CC9" w:rsidRPr="00A804FC">
        <w:rPr>
          <w:b/>
          <w:bCs/>
          <w:lang w:val="en-GB"/>
        </w:rPr>
        <w:t>intent to restrain</w:t>
      </w:r>
      <w:r w:rsidR="00E34CC9" w:rsidRPr="00E34CC9">
        <w:rPr>
          <w:lang w:val="en-GB"/>
        </w:rPr>
        <w:t xml:space="preserve"> and </w:t>
      </w:r>
      <w:r w:rsidR="00E34CC9" w:rsidRPr="00A804FC">
        <w:rPr>
          <w:b/>
          <w:bCs/>
          <w:lang w:val="en-GB"/>
        </w:rPr>
        <w:t>physical restraint devices</w:t>
      </w:r>
      <w:r w:rsidR="00E34CC9" w:rsidRPr="00E34CC9">
        <w:rPr>
          <w:lang w:val="en-GB"/>
        </w:rPr>
        <w:t>.</w:t>
      </w:r>
    </w:p>
    <w:p w14:paraId="43A7CBA0" w14:textId="13B00A5A" w:rsidR="00207635" w:rsidRPr="00B75304" w:rsidRDefault="00E34CC9" w:rsidP="00AA63C2">
      <w:pPr>
        <w:pStyle w:val="Para"/>
        <w:rPr>
          <w:lang w:val="en-GB"/>
        </w:rPr>
      </w:pPr>
      <w:r w:rsidRPr="00E34CC9">
        <w:rPr>
          <w:lang w:val="en-GB"/>
        </w:rPr>
        <w:t>Q</w:t>
      </w:r>
      <w:r>
        <w:rPr>
          <w:lang w:val="en-GB"/>
        </w:rPr>
        <w:t xml:space="preserve">uality </w:t>
      </w:r>
      <w:r w:rsidRPr="00E34CC9">
        <w:rPr>
          <w:lang w:val="en-GB"/>
        </w:rPr>
        <w:t>I</w:t>
      </w:r>
      <w:r>
        <w:rPr>
          <w:lang w:val="en-GB"/>
        </w:rPr>
        <w:t>ndicator</w:t>
      </w:r>
      <w:r w:rsidRPr="00E34CC9">
        <w:rPr>
          <w:lang w:val="en-GB"/>
        </w:rPr>
        <w:t xml:space="preserve"> Program data available on the AIHW’s Gen Aged Care website shows no evidence of progressive change in </w:t>
      </w:r>
      <w:r w:rsidR="00EA709A">
        <w:rPr>
          <w:lang w:val="en-GB"/>
        </w:rPr>
        <w:t xml:space="preserve">the </w:t>
      </w:r>
      <w:r w:rsidR="00207635">
        <w:rPr>
          <w:lang w:val="en-GB"/>
        </w:rPr>
        <w:t xml:space="preserve">intent to restrain or the </w:t>
      </w:r>
      <w:r w:rsidRPr="00E34CC9">
        <w:rPr>
          <w:lang w:val="en-GB"/>
        </w:rPr>
        <w:t xml:space="preserve">use of physical restraints in residential aged care </w:t>
      </w:r>
      <w:r w:rsidR="00207635">
        <w:rPr>
          <w:lang w:val="en-GB"/>
        </w:rPr>
        <w:t>homes</w:t>
      </w:r>
      <w:r w:rsidR="00207635" w:rsidRPr="00E34CC9">
        <w:rPr>
          <w:lang w:val="en-GB"/>
        </w:rPr>
        <w:t xml:space="preserve"> </w:t>
      </w:r>
      <w:r w:rsidRPr="00E34CC9">
        <w:rPr>
          <w:lang w:val="en-GB"/>
        </w:rPr>
        <w:t xml:space="preserve">across the first three quarters of the </w:t>
      </w:r>
      <w:r w:rsidR="003B2193">
        <w:rPr>
          <w:lang w:val="en-GB"/>
        </w:rPr>
        <w:t>Quality Indicator P</w:t>
      </w:r>
      <w:r w:rsidRPr="00E34CC9">
        <w:rPr>
          <w:lang w:val="en-GB"/>
        </w:rPr>
        <w:t>rogram (</w:t>
      </w:r>
      <w:r w:rsidR="001B6632">
        <w:rPr>
          <w:lang w:val="en-GB"/>
        </w:rPr>
        <w:t xml:space="preserve">1 </w:t>
      </w:r>
      <w:r w:rsidRPr="00E34CC9">
        <w:rPr>
          <w:lang w:val="en-GB"/>
        </w:rPr>
        <w:t xml:space="preserve">July to </w:t>
      </w:r>
      <w:r w:rsidR="00FA5492">
        <w:rPr>
          <w:lang w:val="en-GB"/>
        </w:rPr>
        <w:t xml:space="preserve">30 </w:t>
      </w:r>
      <w:r w:rsidRPr="00E34CC9">
        <w:rPr>
          <w:lang w:val="en-GB"/>
        </w:rPr>
        <w:t xml:space="preserve">September 2019 </w:t>
      </w:r>
      <w:r w:rsidR="00EA709A">
        <w:rPr>
          <w:lang w:val="en-GB"/>
        </w:rPr>
        <w:t>through</w:t>
      </w:r>
      <w:r w:rsidRPr="00E34CC9">
        <w:rPr>
          <w:lang w:val="en-GB"/>
        </w:rPr>
        <w:t xml:space="preserve"> </w:t>
      </w:r>
      <w:r w:rsidR="008B467A">
        <w:rPr>
          <w:lang w:val="en-GB"/>
        </w:rPr>
        <w:t xml:space="preserve">1 </w:t>
      </w:r>
      <w:r w:rsidRPr="00E34CC9">
        <w:rPr>
          <w:lang w:val="en-GB"/>
        </w:rPr>
        <w:t xml:space="preserve">January to </w:t>
      </w:r>
      <w:r w:rsidR="008B467A">
        <w:rPr>
          <w:lang w:val="en-GB"/>
        </w:rPr>
        <w:t xml:space="preserve">31 </w:t>
      </w:r>
      <w:r w:rsidRPr="00E34CC9">
        <w:rPr>
          <w:lang w:val="en-GB"/>
        </w:rPr>
        <w:t xml:space="preserve">March 2020). However, </w:t>
      </w:r>
      <w:r w:rsidR="00207635">
        <w:rPr>
          <w:lang w:val="en-GB"/>
        </w:rPr>
        <w:t xml:space="preserve">there was </w:t>
      </w:r>
      <w:r w:rsidRPr="00E34CC9">
        <w:rPr>
          <w:lang w:val="en-GB"/>
        </w:rPr>
        <w:t xml:space="preserve">an overall </w:t>
      </w:r>
      <w:r w:rsidR="00207635">
        <w:rPr>
          <w:lang w:val="en-GB"/>
        </w:rPr>
        <w:t xml:space="preserve">reduction of </w:t>
      </w:r>
      <w:r w:rsidRPr="00E34CC9">
        <w:rPr>
          <w:lang w:val="en-GB"/>
        </w:rPr>
        <w:t xml:space="preserve">4% between the first and third quarters for the </w:t>
      </w:r>
      <w:r w:rsidR="009467E0">
        <w:rPr>
          <w:lang w:val="en-GB"/>
        </w:rPr>
        <w:t xml:space="preserve">physical restraint devices </w:t>
      </w:r>
      <w:r w:rsidRPr="00E34CC9">
        <w:rPr>
          <w:lang w:val="en-GB"/>
        </w:rPr>
        <w:t>quality indicator (counts per 1,000 care recipient days)</w:t>
      </w:r>
      <w:r w:rsidR="004442AE">
        <w:rPr>
          <w:lang w:val="en-GB"/>
        </w:rPr>
        <w:t>.</w:t>
      </w:r>
      <w:r w:rsidRPr="00E34CC9">
        <w:rPr>
          <w:lang w:val="en-GB"/>
        </w:rPr>
        <w:t xml:space="preserve"> </w:t>
      </w:r>
      <w:r w:rsidR="004442AE">
        <w:rPr>
          <w:lang w:val="en-GB"/>
        </w:rPr>
        <w:t xml:space="preserve">It is worth </w:t>
      </w:r>
      <w:r w:rsidRPr="00E34CC9">
        <w:rPr>
          <w:lang w:val="en-GB"/>
        </w:rPr>
        <w:t xml:space="preserve">noting that the AIHW has advised caution when interpreting </w:t>
      </w:r>
      <w:r w:rsidR="004442AE">
        <w:rPr>
          <w:lang w:val="en-GB"/>
        </w:rPr>
        <w:t>data</w:t>
      </w:r>
      <w:r w:rsidRPr="00E34CC9">
        <w:rPr>
          <w:lang w:val="en-GB"/>
        </w:rPr>
        <w:t xml:space="preserve"> at this early stage of the Q</w:t>
      </w:r>
      <w:r>
        <w:rPr>
          <w:lang w:val="en-GB"/>
        </w:rPr>
        <w:t xml:space="preserve">uality </w:t>
      </w:r>
      <w:r w:rsidRPr="00E34CC9">
        <w:rPr>
          <w:lang w:val="en-GB"/>
        </w:rPr>
        <w:t>I</w:t>
      </w:r>
      <w:r>
        <w:rPr>
          <w:lang w:val="en-GB"/>
        </w:rPr>
        <w:t>ndicator</w:t>
      </w:r>
      <w:r w:rsidRPr="00E34CC9">
        <w:rPr>
          <w:lang w:val="en-GB"/>
        </w:rPr>
        <w:t xml:space="preserve"> Program.</w:t>
      </w:r>
    </w:p>
    <w:p w14:paraId="2776A040" w14:textId="79E52700" w:rsidR="00114EA8" w:rsidRPr="00B75304" w:rsidRDefault="008261C9" w:rsidP="00207635">
      <w:pPr>
        <w:pStyle w:val="Heading4"/>
        <w:rPr>
          <w:lang w:val="en-GB"/>
        </w:rPr>
      </w:pPr>
      <w:r>
        <w:rPr>
          <w:lang w:val="en-GB"/>
        </w:rPr>
        <w:br w:type="column"/>
      </w:r>
      <w:r w:rsidR="00114EA8" w:rsidRPr="00B75304">
        <w:rPr>
          <w:lang w:val="en-GB"/>
        </w:rPr>
        <w:lastRenderedPageBreak/>
        <w:t>Chemical restraint</w:t>
      </w:r>
    </w:p>
    <w:p w14:paraId="0CEE8900" w14:textId="61A5391B" w:rsidR="00114EA8" w:rsidRPr="00B75304" w:rsidRDefault="00114EA8" w:rsidP="00E16C39">
      <w:pPr>
        <w:pStyle w:val="Para"/>
        <w:rPr>
          <w:lang w:val="en-GB"/>
        </w:rPr>
      </w:pPr>
      <w:r w:rsidRPr="00B75304">
        <w:rPr>
          <w:lang w:val="en-GB"/>
        </w:rPr>
        <w:t xml:space="preserve">On behalf of the </w:t>
      </w:r>
      <w:r w:rsidR="00DC0ECB">
        <w:rPr>
          <w:lang w:val="en-GB"/>
        </w:rPr>
        <w:t>Department</w:t>
      </w:r>
      <w:r w:rsidRPr="00B75304">
        <w:rPr>
          <w:lang w:val="en-GB"/>
        </w:rPr>
        <w:t xml:space="preserve">, </w:t>
      </w:r>
      <w:r w:rsidR="0065623F">
        <w:rPr>
          <w:lang w:val="en-GB"/>
        </w:rPr>
        <w:t xml:space="preserve">the </w:t>
      </w:r>
      <w:r w:rsidRPr="00B75304">
        <w:rPr>
          <w:lang w:val="en-GB"/>
        </w:rPr>
        <w:t>AIHW analysed PBS dispensing data to establish whether there has been a change in dispensing rates of medications associated with chemical restraint since the introduction of the Restraints Principles.</w:t>
      </w:r>
      <w:r w:rsidR="00922713">
        <w:rPr>
          <w:lang w:val="en-GB"/>
        </w:rPr>
        <w:t xml:space="preserve"> The analysis focused on </w:t>
      </w:r>
      <w:r w:rsidR="00127882">
        <w:rPr>
          <w:lang w:val="en-GB"/>
        </w:rPr>
        <w:t>6 key medi</w:t>
      </w:r>
      <w:r w:rsidR="00555756">
        <w:rPr>
          <w:lang w:val="en-GB"/>
        </w:rPr>
        <w:t>cations</w:t>
      </w:r>
      <w:r w:rsidR="00127882">
        <w:rPr>
          <w:lang w:val="en-GB"/>
        </w:rPr>
        <w:t xml:space="preserve"> of interest</w:t>
      </w:r>
      <w:r w:rsidR="008B4F2E">
        <w:rPr>
          <w:lang w:val="en-GB"/>
        </w:rPr>
        <w:t>:</w:t>
      </w:r>
      <w:r w:rsidR="008B4F2E" w:rsidRPr="008B4F2E">
        <w:t xml:space="preserve"> </w:t>
      </w:r>
      <w:r w:rsidR="008B4F2E" w:rsidRPr="008B4F2E">
        <w:rPr>
          <w:lang w:val="en-GB"/>
        </w:rPr>
        <w:t>haloperidol, olanzapine, quetiapine, risperidone, diazepam and oxazepam</w:t>
      </w:r>
      <w:r w:rsidR="005C272C">
        <w:rPr>
          <w:lang w:val="en-GB"/>
        </w:rPr>
        <w:t>, and 17 other medi</w:t>
      </w:r>
      <w:r w:rsidR="00555756">
        <w:rPr>
          <w:lang w:val="en-GB"/>
        </w:rPr>
        <w:t>cations of interest</w:t>
      </w:r>
      <w:r w:rsidR="008B4F2E">
        <w:rPr>
          <w:lang w:val="en-GB"/>
        </w:rPr>
        <w:t>.</w:t>
      </w:r>
    </w:p>
    <w:p w14:paraId="360A7EFF" w14:textId="4B510E4C" w:rsidR="00114EA8" w:rsidRPr="00B75304" w:rsidRDefault="00114EA8" w:rsidP="00E16C39">
      <w:pPr>
        <w:pStyle w:val="Para"/>
        <w:rPr>
          <w:lang w:val="en-GB"/>
        </w:rPr>
      </w:pPr>
      <w:r w:rsidRPr="00B75304">
        <w:rPr>
          <w:lang w:val="en-GB"/>
        </w:rPr>
        <w:t xml:space="preserve">Analysis for all aged care residents between 1 July 2017 and 31 March 2020 found that the only </w:t>
      </w:r>
      <w:r w:rsidR="00BF7CCC" w:rsidRPr="00B75304">
        <w:rPr>
          <w:lang w:val="en-GB"/>
        </w:rPr>
        <w:t>med</w:t>
      </w:r>
      <w:r w:rsidR="00BF7CCC">
        <w:rPr>
          <w:lang w:val="en-GB"/>
        </w:rPr>
        <w:t>ication</w:t>
      </w:r>
      <w:r w:rsidRPr="00B75304">
        <w:rPr>
          <w:lang w:val="en-GB"/>
        </w:rPr>
        <w:t xml:space="preserve"> showing a decrease of any magnitude was haloperidol, </w:t>
      </w:r>
      <w:r w:rsidR="003F7382">
        <w:rPr>
          <w:lang w:val="en-GB"/>
        </w:rPr>
        <w:t xml:space="preserve">which </w:t>
      </w:r>
      <w:r w:rsidR="007B35F7">
        <w:rPr>
          <w:lang w:val="en-GB"/>
        </w:rPr>
        <w:t>was prescribed</w:t>
      </w:r>
      <w:r w:rsidR="00A002B1">
        <w:rPr>
          <w:lang w:val="en-GB"/>
        </w:rPr>
        <w:t xml:space="preserve"> for</w:t>
      </w:r>
      <w:r w:rsidRPr="00B75304">
        <w:rPr>
          <w:lang w:val="en-GB"/>
        </w:rPr>
        <w:t xml:space="preserve"> 6.2</w:t>
      </w:r>
      <w:r w:rsidR="00A002B1">
        <w:rPr>
          <w:lang w:val="en-GB"/>
        </w:rPr>
        <w:t> </w:t>
      </w:r>
      <w:r w:rsidRPr="00B75304">
        <w:rPr>
          <w:lang w:val="en-GB"/>
        </w:rPr>
        <w:t xml:space="preserve">per cent </w:t>
      </w:r>
      <w:r w:rsidR="00C14F45">
        <w:rPr>
          <w:lang w:val="en-GB"/>
        </w:rPr>
        <w:t>of</w:t>
      </w:r>
      <w:r w:rsidR="00A002B1">
        <w:rPr>
          <w:lang w:val="en-GB"/>
        </w:rPr>
        <w:t xml:space="preserve"> residents</w:t>
      </w:r>
      <w:r w:rsidR="00C14F45">
        <w:rPr>
          <w:lang w:val="en-GB"/>
        </w:rPr>
        <w:t xml:space="preserve"> </w:t>
      </w:r>
      <w:r w:rsidR="00A21809">
        <w:rPr>
          <w:lang w:val="en-GB"/>
        </w:rPr>
        <w:t>in</w:t>
      </w:r>
      <w:r w:rsidRPr="00B75304">
        <w:rPr>
          <w:lang w:val="en-GB"/>
        </w:rPr>
        <w:t xml:space="preserve"> the </w:t>
      </w:r>
      <w:r w:rsidR="00A21809">
        <w:rPr>
          <w:lang w:val="en-GB"/>
        </w:rPr>
        <w:t>year to 30</w:t>
      </w:r>
      <w:r w:rsidR="008544E5">
        <w:rPr>
          <w:lang w:val="en-GB"/>
        </w:rPr>
        <w:t> </w:t>
      </w:r>
      <w:r w:rsidR="00A21809">
        <w:rPr>
          <w:lang w:val="en-GB"/>
        </w:rPr>
        <w:t>June 2018</w:t>
      </w:r>
      <w:r w:rsidR="00B34472">
        <w:rPr>
          <w:lang w:val="en-GB"/>
        </w:rPr>
        <w:t xml:space="preserve"> </w:t>
      </w:r>
      <w:r w:rsidR="003D77B0">
        <w:rPr>
          <w:lang w:val="en-GB"/>
        </w:rPr>
        <w:t xml:space="preserve">and decreased </w:t>
      </w:r>
      <w:r w:rsidR="006A7033" w:rsidRPr="00B75304">
        <w:rPr>
          <w:lang w:val="en-GB"/>
        </w:rPr>
        <w:t xml:space="preserve">to 4.1 per cent </w:t>
      </w:r>
      <w:r w:rsidR="00B34472">
        <w:rPr>
          <w:lang w:val="en-GB"/>
        </w:rPr>
        <w:t>in the 9</w:t>
      </w:r>
      <w:r w:rsidR="007C0E15">
        <w:rPr>
          <w:lang w:val="en-GB"/>
        </w:rPr>
        <w:t> </w:t>
      </w:r>
      <w:r w:rsidR="00B34472">
        <w:rPr>
          <w:lang w:val="en-GB"/>
        </w:rPr>
        <w:t xml:space="preserve">months </w:t>
      </w:r>
      <w:r w:rsidR="006A7033" w:rsidRPr="00B75304">
        <w:rPr>
          <w:lang w:val="en-GB"/>
        </w:rPr>
        <w:t xml:space="preserve">following </w:t>
      </w:r>
      <w:r w:rsidRPr="00B75304">
        <w:rPr>
          <w:lang w:val="en-GB"/>
        </w:rPr>
        <w:t xml:space="preserve">the introduction of the Restraints Principles. </w:t>
      </w:r>
    </w:p>
    <w:p w14:paraId="4BB6C6BE" w14:textId="0066A9B6" w:rsidR="00114EA8" w:rsidRPr="00B75304" w:rsidRDefault="00227E9F" w:rsidP="00E16C39">
      <w:pPr>
        <w:pStyle w:val="Para"/>
        <w:rPr>
          <w:lang w:val="en-GB"/>
        </w:rPr>
      </w:pPr>
      <w:r>
        <w:rPr>
          <w:lang w:val="en-GB"/>
        </w:rPr>
        <w:t>However</w:t>
      </w:r>
      <w:r w:rsidR="00114EA8" w:rsidRPr="00B75304">
        <w:rPr>
          <w:lang w:val="en-GB"/>
        </w:rPr>
        <w:t xml:space="preserve">, decreased dispensing rates </w:t>
      </w:r>
      <w:r w:rsidR="00D75F0B">
        <w:rPr>
          <w:lang w:val="en-GB"/>
        </w:rPr>
        <w:t>of medications</w:t>
      </w:r>
      <w:r w:rsidR="008D3B92">
        <w:rPr>
          <w:lang w:val="en-GB"/>
        </w:rPr>
        <w:t xml:space="preserve"> </w:t>
      </w:r>
      <w:r w:rsidR="003F7E98">
        <w:rPr>
          <w:lang w:val="en-GB"/>
        </w:rPr>
        <w:t xml:space="preserve">were </w:t>
      </w:r>
      <w:r w:rsidR="00114EA8" w:rsidRPr="00B75304">
        <w:rPr>
          <w:lang w:val="en-GB"/>
        </w:rPr>
        <w:t xml:space="preserve">observed </w:t>
      </w:r>
      <w:r w:rsidR="003F7E98">
        <w:rPr>
          <w:lang w:val="en-GB"/>
        </w:rPr>
        <w:t>for</w:t>
      </w:r>
      <w:r w:rsidR="00114EA8" w:rsidRPr="00B75304">
        <w:rPr>
          <w:lang w:val="en-GB"/>
        </w:rPr>
        <w:t xml:space="preserve"> </w:t>
      </w:r>
      <w:r w:rsidR="00A03F9D">
        <w:rPr>
          <w:lang w:val="en-GB"/>
        </w:rPr>
        <w:t xml:space="preserve">a subset of </w:t>
      </w:r>
      <w:r w:rsidR="00053F6C">
        <w:rPr>
          <w:lang w:val="en-GB"/>
        </w:rPr>
        <w:t xml:space="preserve">longer-term residents </w:t>
      </w:r>
      <w:r w:rsidR="00A03F9D">
        <w:rPr>
          <w:lang w:val="en-GB"/>
        </w:rPr>
        <w:t>(</w:t>
      </w:r>
      <w:r w:rsidR="00114EA8" w:rsidRPr="00B75304">
        <w:rPr>
          <w:lang w:val="en-GB"/>
        </w:rPr>
        <w:t xml:space="preserve">those who had </w:t>
      </w:r>
      <w:r w:rsidR="00CC6218" w:rsidRPr="00B75304">
        <w:rPr>
          <w:lang w:val="en-GB"/>
        </w:rPr>
        <w:t xml:space="preserve">lived </w:t>
      </w:r>
      <w:r w:rsidR="00114EA8" w:rsidRPr="00B75304">
        <w:rPr>
          <w:lang w:val="en-GB"/>
        </w:rPr>
        <w:t>in residential aged care 9 months prior to and 9 months following the introduction of the Restraints Principles</w:t>
      </w:r>
      <w:r w:rsidR="00D56DF4">
        <w:rPr>
          <w:lang w:val="en-GB"/>
        </w:rPr>
        <w:t>)</w:t>
      </w:r>
      <w:r w:rsidR="00114EA8" w:rsidRPr="00B75304">
        <w:rPr>
          <w:lang w:val="en-GB"/>
        </w:rPr>
        <w:t xml:space="preserve">. </w:t>
      </w:r>
      <w:r w:rsidR="00C25117">
        <w:rPr>
          <w:lang w:val="en-GB"/>
        </w:rPr>
        <w:t>T</w:t>
      </w:r>
      <w:r w:rsidR="003D30A6">
        <w:rPr>
          <w:lang w:val="en-GB"/>
        </w:rPr>
        <w:t>he</w:t>
      </w:r>
      <w:r w:rsidR="00C25117">
        <w:rPr>
          <w:lang w:val="en-GB"/>
        </w:rPr>
        <w:t xml:space="preserve"> analysis, which focused on the</w:t>
      </w:r>
      <w:r w:rsidR="003D30A6">
        <w:rPr>
          <w:lang w:val="en-GB"/>
        </w:rPr>
        <w:t xml:space="preserve"> 6 key medicines of interest</w:t>
      </w:r>
      <w:r w:rsidR="00FF70DD">
        <w:rPr>
          <w:lang w:val="en-GB"/>
        </w:rPr>
        <w:t>,</w:t>
      </w:r>
      <w:r w:rsidR="003D30A6">
        <w:rPr>
          <w:lang w:val="en-GB"/>
        </w:rPr>
        <w:t xml:space="preserve"> found</w:t>
      </w:r>
      <w:r w:rsidR="00C25117">
        <w:rPr>
          <w:lang w:val="en-GB"/>
        </w:rPr>
        <w:t xml:space="preserve"> r</w:t>
      </w:r>
      <w:r w:rsidR="00114EA8" w:rsidRPr="00B75304">
        <w:rPr>
          <w:lang w:val="en-GB"/>
        </w:rPr>
        <w:t>educed dispensing was most evident for risperidone; 6.4</w:t>
      </w:r>
      <w:r w:rsidR="006A7033">
        <w:rPr>
          <w:lang w:val="en-GB"/>
        </w:rPr>
        <w:t xml:space="preserve"> per cent</w:t>
      </w:r>
      <w:r w:rsidR="00114EA8" w:rsidRPr="00B75304">
        <w:rPr>
          <w:lang w:val="en-GB"/>
        </w:rPr>
        <w:t xml:space="preserve"> of the long-term resident subgroup received a risperidone prescription in the 1</w:t>
      </w:r>
      <w:r w:rsidR="004C0978">
        <w:rPr>
          <w:lang w:val="en-GB"/>
        </w:rPr>
        <w:t> </w:t>
      </w:r>
      <w:r w:rsidR="00114EA8" w:rsidRPr="00B75304">
        <w:rPr>
          <w:lang w:val="en-GB"/>
        </w:rPr>
        <w:t>January</w:t>
      </w:r>
      <w:r w:rsidR="00E4777D">
        <w:rPr>
          <w:lang w:val="en-GB"/>
        </w:rPr>
        <w:t> </w:t>
      </w:r>
      <w:r w:rsidR="00114EA8" w:rsidRPr="00B75304">
        <w:rPr>
          <w:lang w:val="en-GB"/>
        </w:rPr>
        <w:t>2020 quarter, down from 9.2</w:t>
      </w:r>
      <w:r w:rsidR="006F3753">
        <w:rPr>
          <w:lang w:val="en-GB"/>
        </w:rPr>
        <w:t> </w:t>
      </w:r>
      <w:r w:rsidR="00114EA8" w:rsidRPr="00B75304">
        <w:rPr>
          <w:lang w:val="en-GB"/>
        </w:rPr>
        <w:t>per cent in the 1</w:t>
      </w:r>
      <w:r w:rsidR="00E4777D">
        <w:rPr>
          <w:lang w:val="en-GB"/>
        </w:rPr>
        <w:t> </w:t>
      </w:r>
      <w:r w:rsidR="00114EA8" w:rsidRPr="00B75304">
        <w:rPr>
          <w:lang w:val="en-GB"/>
        </w:rPr>
        <w:t>October</w:t>
      </w:r>
      <w:r w:rsidR="00E4777D">
        <w:rPr>
          <w:lang w:val="en-GB"/>
        </w:rPr>
        <w:t> </w:t>
      </w:r>
      <w:r w:rsidR="00114EA8" w:rsidRPr="00B75304">
        <w:rPr>
          <w:lang w:val="en-GB"/>
        </w:rPr>
        <w:t>2018 quarter. This pattern held when only those long-term residents with a dementia diagnosis were included in the analysis; in this case, risperidone dispensing rates reduced from 13.8 per cent in the 1 October 2018 quarter to 9.1</w:t>
      </w:r>
      <w:r w:rsidR="002976F7">
        <w:rPr>
          <w:lang w:val="en-GB"/>
        </w:rPr>
        <w:t> </w:t>
      </w:r>
      <w:r w:rsidR="00114EA8" w:rsidRPr="00B75304">
        <w:rPr>
          <w:lang w:val="en-GB"/>
        </w:rPr>
        <w:t>per cent in the 1 January 2020 quarter.</w:t>
      </w:r>
    </w:p>
    <w:p w14:paraId="3DF33327" w14:textId="6D6D6F63" w:rsidR="00114EA8" w:rsidRPr="00B75304" w:rsidRDefault="00114EA8" w:rsidP="00E16C39">
      <w:pPr>
        <w:pStyle w:val="Para"/>
        <w:rPr>
          <w:lang w:val="en-GB"/>
        </w:rPr>
      </w:pPr>
      <w:r w:rsidRPr="00B75304">
        <w:rPr>
          <w:lang w:val="en-GB"/>
        </w:rPr>
        <w:t xml:space="preserve">It is not possible to determine the extent to which the introduction of the Restraints Principles has contributed to these reductions. </w:t>
      </w:r>
    </w:p>
    <w:p w14:paraId="35FE27A0" w14:textId="44564E1C" w:rsidR="00114EA8" w:rsidRPr="00B75304" w:rsidRDefault="004C165F" w:rsidP="005F0773">
      <w:pPr>
        <w:pStyle w:val="Heading4"/>
        <w:rPr>
          <w:lang w:val="en-GB"/>
        </w:rPr>
      </w:pPr>
      <w:r>
        <w:rPr>
          <w:lang w:val="en-GB"/>
        </w:rPr>
        <w:br w:type="column"/>
      </w:r>
      <w:r w:rsidR="00114EA8" w:rsidRPr="00B75304">
        <w:rPr>
          <w:lang w:val="en-GB"/>
        </w:rPr>
        <w:t>Limitations of secondary data</w:t>
      </w:r>
    </w:p>
    <w:p w14:paraId="7242F166" w14:textId="04021F07" w:rsidR="00114EA8" w:rsidRPr="00B75304" w:rsidRDefault="00114EA8" w:rsidP="00E16C39">
      <w:pPr>
        <w:pStyle w:val="Para"/>
        <w:rPr>
          <w:lang w:val="en-GB"/>
        </w:rPr>
      </w:pPr>
      <w:r w:rsidRPr="00B75304">
        <w:rPr>
          <w:lang w:val="en-GB"/>
        </w:rPr>
        <w:t>There are several limitations to both datasets</w:t>
      </w:r>
      <w:r w:rsidR="00CC6218" w:rsidRPr="00B75304">
        <w:rPr>
          <w:lang w:val="en-GB"/>
        </w:rPr>
        <w:t xml:space="preserve">, which are described in </w:t>
      </w:r>
      <w:r w:rsidR="00072F41" w:rsidRPr="00B0150D">
        <w:rPr>
          <w:rStyle w:val="Italic"/>
        </w:rPr>
        <w:t>Supplementary volume</w:t>
      </w:r>
      <w:r w:rsidR="00507E4B" w:rsidRPr="00B0150D">
        <w:rPr>
          <w:rStyle w:val="Italic"/>
        </w:rPr>
        <w:t xml:space="preserve"> 2</w:t>
      </w:r>
      <w:r w:rsidR="00B56AFC">
        <w:rPr>
          <w:rStyle w:val="Italic"/>
        </w:rPr>
        <w:t>.</w:t>
      </w:r>
      <w:r w:rsidRPr="00B75304">
        <w:rPr>
          <w:lang w:val="en-GB"/>
        </w:rPr>
        <w:t xml:space="preserve"> More broadly</w:t>
      </w:r>
      <w:r w:rsidR="007C7C0A" w:rsidRPr="00B75304">
        <w:rPr>
          <w:lang w:val="en-GB"/>
        </w:rPr>
        <w:t>,</w:t>
      </w:r>
      <w:r w:rsidRPr="00B75304">
        <w:rPr>
          <w:lang w:val="en-GB"/>
        </w:rPr>
        <w:t xml:space="preserve"> however, there are complex contextual factors that may influence the use and subsequent reporting of physical and chemical restraint that these data are unable to account for. These factors </w:t>
      </w:r>
      <w:r w:rsidR="00D508C3" w:rsidRPr="00B75304">
        <w:rPr>
          <w:lang w:val="en-GB"/>
        </w:rPr>
        <w:t xml:space="preserve">include the size, setting, funding structure and staffing levels of any given </w:t>
      </w:r>
      <w:r w:rsidR="00D508C3">
        <w:rPr>
          <w:lang w:val="en-GB"/>
        </w:rPr>
        <w:t>aged care home</w:t>
      </w:r>
      <w:r w:rsidR="00D508C3" w:rsidRPr="00B75304">
        <w:rPr>
          <w:lang w:val="en-GB"/>
        </w:rPr>
        <w:t>, the care needs of residents, and staff understanding of restraint</w:t>
      </w:r>
      <w:r w:rsidR="00D508C3">
        <w:rPr>
          <w:lang w:val="en-GB"/>
        </w:rPr>
        <w:t xml:space="preserve">, and </w:t>
      </w:r>
      <w:r w:rsidRPr="00B75304">
        <w:rPr>
          <w:lang w:val="en-GB"/>
        </w:rPr>
        <w:t>are discussed in detail in other sections of this report.</w:t>
      </w:r>
    </w:p>
    <w:p w14:paraId="0D33D2D0" w14:textId="77777777" w:rsidR="00114EA8" w:rsidRPr="00B75304" w:rsidRDefault="00114EA8" w:rsidP="00B27613">
      <w:pPr>
        <w:pStyle w:val="Heading2"/>
        <w:rPr>
          <w:lang w:val="en-GB"/>
        </w:rPr>
      </w:pPr>
      <w:bookmarkStart w:id="33" w:name="_Ref56156702"/>
      <w:bookmarkStart w:id="34" w:name="_Toc58392181"/>
      <w:r w:rsidRPr="00B75304">
        <w:rPr>
          <w:lang w:val="en-GB"/>
        </w:rPr>
        <w:t xml:space="preserve">Impact of the Restraints Principles on the delivery </w:t>
      </w:r>
      <w:r w:rsidRPr="00B27613">
        <w:t>of</w:t>
      </w:r>
      <w:r w:rsidRPr="00B75304">
        <w:rPr>
          <w:lang w:val="en-GB"/>
        </w:rPr>
        <w:t xml:space="preserve"> care</w:t>
      </w:r>
      <w:bookmarkEnd w:id="33"/>
      <w:bookmarkEnd w:id="34"/>
    </w:p>
    <w:p w14:paraId="182B39AD" w14:textId="50F79DA1" w:rsidR="00114EA8" w:rsidRPr="00B75304" w:rsidRDefault="00114EA8" w:rsidP="00E16C39">
      <w:pPr>
        <w:pStyle w:val="Para"/>
        <w:rPr>
          <w:lang w:val="en-GB"/>
        </w:rPr>
      </w:pPr>
      <w:r w:rsidRPr="00B75304">
        <w:rPr>
          <w:lang w:val="en-GB"/>
        </w:rPr>
        <w:t xml:space="preserve">The </w:t>
      </w:r>
      <w:r w:rsidR="00B0150D">
        <w:rPr>
          <w:lang w:val="en-GB"/>
        </w:rPr>
        <w:t>r</w:t>
      </w:r>
      <w:r w:rsidRPr="00B75304">
        <w:rPr>
          <w:lang w:val="en-GB"/>
        </w:rPr>
        <w:t xml:space="preserve">eview explored the extent to which the Restraints Principles have </w:t>
      </w:r>
      <w:r w:rsidR="008669DB">
        <w:rPr>
          <w:lang w:val="en-GB"/>
        </w:rPr>
        <w:t>minimised restraint</w:t>
      </w:r>
      <w:r w:rsidRPr="00B75304">
        <w:rPr>
          <w:lang w:val="en-GB"/>
        </w:rPr>
        <w:t xml:space="preserve">. Unsurprisingly, stakeholders told us that </w:t>
      </w:r>
      <w:r w:rsidR="00B0150D">
        <w:rPr>
          <w:lang w:val="en-GB"/>
        </w:rPr>
        <w:t>providers</w:t>
      </w:r>
      <w:r w:rsidRPr="00B75304">
        <w:rPr>
          <w:lang w:val="en-GB"/>
        </w:rPr>
        <w:t xml:space="preserve"> were at different stages of the change process, depending on organisational culture, resourcing and commitment to change. Stakeholders also</w:t>
      </w:r>
      <w:r w:rsidRPr="00B75304" w:rsidDel="00277D36">
        <w:rPr>
          <w:lang w:val="en-GB"/>
        </w:rPr>
        <w:t xml:space="preserve"> </w:t>
      </w:r>
      <w:r w:rsidR="00277D36">
        <w:rPr>
          <w:lang w:val="en-GB"/>
        </w:rPr>
        <w:t xml:space="preserve">noted </w:t>
      </w:r>
      <w:r w:rsidRPr="00B75304">
        <w:rPr>
          <w:lang w:val="en-GB"/>
        </w:rPr>
        <w:t>that it takes time to change practice and culture.</w:t>
      </w:r>
    </w:p>
    <w:p w14:paraId="7738B08C" w14:textId="77777777" w:rsidR="00021898" w:rsidRDefault="00114EA8" w:rsidP="00021898">
      <w:pPr>
        <w:pStyle w:val="pullquotetest"/>
      </w:pPr>
      <w:r w:rsidRPr="00114EA8">
        <w:t>Aged care homes are like human beings, they vary, some do it well and some don’t … they vary even in the same organisation.</w:t>
      </w:r>
    </w:p>
    <w:p w14:paraId="4D505998" w14:textId="4CB07DF5" w:rsidR="00114EA8" w:rsidRPr="00114EA8" w:rsidRDefault="00021898" w:rsidP="00021898">
      <w:pPr>
        <w:pStyle w:val="attributiontest"/>
      </w:pPr>
      <w:r>
        <w:t xml:space="preserve">– </w:t>
      </w:r>
      <w:r w:rsidR="00114EA8" w:rsidRPr="00114EA8">
        <w:t>Consumer advocate</w:t>
      </w:r>
    </w:p>
    <w:p w14:paraId="20415C54" w14:textId="56B2728B" w:rsidR="005661E2" w:rsidRDefault="00114EA8" w:rsidP="00E16C39">
      <w:pPr>
        <w:pStyle w:val="Para"/>
        <w:rPr>
          <w:lang w:val="en-GB"/>
        </w:rPr>
      </w:pPr>
      <w:r w:rsidRPr="00B75304">
        <w:rPr>
          <w:lang w:val="en-GB"/>
        </w:rPr>
        <w:t xml:space="preserve">Almost all providers </w:t>
      </w:r>
      <w:r w:rsidR="004F5C55" w:rsidRPr="00B75304">
        <w:rPr>
          <w:lang w:val="en-GB"/>
        </w:rPr>
        <w:t>who responded</w:t>
      </w:r>
      <w:r w:rsidRPr="00B75304">
        <w:rPr>
          <w:lang w:val="en-GB"/>
        </w:rPr>
        <w:t xml:space="preserve"> to the survey stated that they had policies and processes in place to support the minimisation of restraint, and almost 70</w:t>
      </w:r>
      <w:r w:rsidR="005661E2">
        <w:rPr>
          <w:lang w:val="en-GB"/>
        </w:rPr>
        <w:t> </w:t>
      </w:r>
      <w:r w:rsidRPr="00B75304">
        <w:rPr>
          <w:lang w:val="en-GB"/>
        </w:rPr>
        <w:t>per</w:t>
      </w:r>
      <w:r w:rsidR="00BF66A6" w:rsidRPr="00B75304">
        <w:rPr>
          <w:lang w:val="en-GB"/>
        </w:rPr>
        <w:t xml:space="preserve"> </w:t>
      </w:r>
      <w:r w:rsidRPr="00B75304">
        <w:rPr>
          <w:lang w:val="en-GB"/>
        </w:rPr>
        <w:t xml:space="preserve">cent reported that they had </w:t>
      </w:r>
      <w:r w:rsidR="005661E2" w:rsidRPr="00B75304">
        <w:rPr>
          <w:lang w:val="en-GB"/>
        </w:rPr>
        <w:t>established</w:t>
      </w:r>
      <w:r w:rsidRPr="00B75304">
        <w:rPr>
          <w:lang w:val="en-GB"/>
        </w:rPr>
        <w:t xml:space="preserve"> the</w:t>
      </w:r>
      <w:r w:rsidR="00BF66A6" w:rsidRPr="00B75304">
        <w:rPr>
          <w:lang w:val="en-GB"/>
        </w:rPr>
        <w:t>se measures</w:t>
      </w:r>
      <w:r w:rsidRPr="00B75304">
        <w:rPr>
          <w:lang w:val="en-GB"/>
        </w:rPr>
        <w:t xml:space="preserve"> as a result of the introduction of the Restraints Principles. </w:t>
      </w:r>
    </w:p>
    <w:p w14:paraId="1A0A5E8C" w14:textId="5DF98A01" w:rsidR="002E215A" w:rsidRDefault="00114EA8" w:rsidP="00E16C39">
      <w:pPr>
        <w:pStyle w:val="Para"/>
        <w:rPr>
          <w:lang w:val="en-GB"/>
        </w:rPr>
      </w:pPr>
      <w:r w:rsidRPr="00B75304">
        <w:rPr>
          <w:lang w:val="en-GB"/>
        </w:rPr>
        <w:lastRenderedPageBreak/>
        <w:t xml:space="preserve">Stakeholders commented that larger organisations have the resources to enable consistent communication of policies and processes throughout their organisations, and thus are </w:t>
      </w:r>
      <w:r w:rsidR="002E215A">
        <w:rPr>
          <w:lang w:val="en-GB"/>
        </w:rPr>
        <w:t>perceived</w:t>
      </w:r>
      <w:r w:rsidR="002E215A" w:rsidRPr="00B75304">
        <w:rPr>
          <w:lang w:val="en-GB"/>
        </w:rPr>
        <w:t xml:space="preserve"> </w:t>
      </w:r>
      <w:r w:rsidRPr="00B75304">
        <w:rPr>
          <w:lang w:val="en-GB"/>
        </w:rPr>
        <w:t xml:space="preserve">to have progressed further in implementing the Restraints Principles. </w:t>
      </w:r>
    </w:p>
    <w:p w14:paraId="1E89FB74" w14:textId="493037A2" w:rsidR="00114EA8" w:rsidRPr="00B75304" w:rsidRDefault="00114EA8" w:rsidP="00E16C39">
      <w:pPr>
        <w:pStyle w:val="Para"/>
        <w:rPr>
          <w:lang w:val="en-GB"/>
        </w:rPr>
      </w:pPr>
      <w:r w:rsidRPr="00B75304">
        <w:rPr>
          <w:lang w:val="en-GB"/>
        </w:rPr>
        <w:t>Stakeholders</w:t>
      </w:r>
      <w:r w:rsidRPr="00B75304" w:rsidDel="002E215A">
        <w:rPr>
          <w:lang w:val="en-GB"/>
        </w:rPr>
        <w:t xml:space="preserve"> </w:t>
      </w:r>
      <w:r w:rsidR="002E215A">
        <w:rPr>
          <w:lang w:val="en-GB"/>
        </w:rPr>
        <w:t>who</w:t>
      </w:r>
      <w:r w:rsidR="002E215A" w:rsidRPr="00B75304">
        <w:rPr>
          <w:lang w:val="en-GB"/>
        </w:rPr>
        <w:t xml:space="preserve"> </w:t>
      </w:r>
      <w:r w:rsidRPr="00B75304">
        <w:rPr>
          <w:lang w:val="en-GB"/>
        </w:rPr>
        <w:t xml:space="preserve">spend a lot of time in aged care homes, including consumer advocates and </w:t>
      </w:r>
      <w:r w:rsidR="00EC0D42">
        <w:rPr>
          <w:lang w:val="en-GB"/>
        </w:rPr>
        <w:t>C</w:t>
      </w:r>
      <w:r w:rsidRPr="00B75304">
        <w:rPr>
          <w:lang w:val="en-GB"/>
        </w:rPr>
        <w:t>ommission assessors</w:t>
      </w:r>
      <w:r w:rsidR="00870013">
        <w:rPr>
          <w:lang w:val="en-GB"/>
        </w:rPr>
        <w:t>,</w:t>
      </w:r>
      <w:r w:rsidRPr="00B75304">
        <w:rPr>
          <w:lang w:val="en-GB"/>
        </w:rPr>
        <w:t xml:space="preserve"> suggested that</w:t>
      </w:r>
      <w:r w:rsidR="002E215A">
        <w:rPr>
          <w:lang w:val="en-GB"/>
        </w:rPr>
        <w:t>,</w:t>
      </w:r>
      <w:r w:rsidRPr="00B75304">
        <w:rPr>
          <w:lang w:val="en-GB"/>
        </w:rPr>
        <w:t xml:space="preserve"> </w:t>
      </w:r>
      <w:r w:rsidR="00BF66A6" w:rsidRPr="00B75304">
        <w:rPr>
          <w:lang w:val="en-GB"/>
        </w:rPr>
        <w:t xml:space="preserve">although </w:t>
      </w:r>
      <w:r w:rsidRPr="00B75304">
        <w:rPr>
          <w:lang w:val="en-GB"/>
        </w:rPr>
        <w:t>the Restraints Principles are well understood at management level, policies and processes to minimise restraint may not have filtered down to the direct-care level.</w:t>
      </w:r>
    </w:p>
    <w:p w14:paraId="2E8065D0" w14:textId="7631CA34" w:rsidR="00114EA8" w:rsidRPr="00B75304" w:rsidRDefault="00114EA8" w:rsidP="0026649D">
      <w:pPr>
        <w:pStyle w:val="ParaKeep"/>
        <w:rPr>
          <w:lang w:val="en-GB"/>
        </w:rPr>
      </w:pPr>
      <w:r w:rsidRPr="00B75304">
        <w:rPr>
          <w:lang w:val="en-GB"/>
        </w:rPr>
        <w:t>The most common</w:t>
      </w:r>
      <w:r w:rsidR="002E215A">
        <w:rPr>
          <w:lang w:val="en-GB"/>
        </w:rPr>
        <w:t>ly-reported</w:t>
      </w:r>
      <w:r w:rsidRPr="00B75304">
        <w:rPr>
          <w:lang w:val="en-GB"/>
        </w:rPr>
        <w:t xml:space="preserve"> challenges associated with implementing new policies and procedures related to:</w:t>
      </w:r>
    </w:p>
    <w:p w14:paraId="1099E020" w14:textId="357518E8" w:rsidR="002E215A" w:rsidRDefault="001E72AB" w:rsidP="0026649D">
      <w:pPr>
        <w:pStyle w:val="Bullet1"/>
        <w:rPr>
          <w:lang w:val="en-GB"/>
        </w:rPr>
      </w:pPr>
      <w:r>
        <w:rPr>
          <w:lang w:val="en-GB"/>
        </w:rPr>
        <w:t>I</w:t>
      </w:r>
      <w:r w:rsidR="004F5C55" w:rsidRPr="00B75304">
        <w:rPr>
          <w:lang w:val="en-GB"/>
        </w:rPr>
        <w:t xml:space="preserve">nsufficient </w:t>
      </w:r>
      <w:r w:rsidR="00114EA8" w:rsidRPr="00B75304">
        <w:rPr>
          <w:lang w:val="en-GB"/>
        </w:rPr>
        <w:t xml:space="preserve">staffing to support person-centred care </w:t>
      </w:r>
    </w:p>
    <w:p w14:paraId="0ECE99C8" w14:textId="6D92A22D" w:rsidR="00114EA8" w:rsidRPr="00B75304" w:rsidRDefault="001E72AB" w:rsidP="0026649D">
      <w:pPr>
        <w:pStyle w:val="Bullet1"/>
        <w:rPr>
          <w:lang w:val="en-GB"/>
        </w:rPr>
      </w:pPr>
      <w:r>
        <w:rPr>
          <w:lang w:val="en-GB"/>
        </w:rPr>
        <w:t>I</w:t>
      </w:r>
      <w:r w:rsidR="004F5C55" w:rsidRPr="00B75304">
        <w:rPr>
          <w:lang w:val="en-GB"/>
        </w:rPr>
        <w:t xml:space="preserve">nadequate </w:t>
      </w:r>
      <w:r w:rsidR="00114EA8" w:rsidRPr="00B75304">
        <w:rPr>
          <w:lang w:val="en-GB"/>
        </w:rPr>
        <w:t>skills to respond to behaviours of concern</w:t>
      </w:r>
    </w:p>
    <w:p w14:paraId="26EE507F" w14:textId="485B725C" w:rsidR="00114EA8" w:rsidRPr="00B75304" w:rsidRDefault="001E72AB" w:rsidP="0026649D">
      <w:pPr>
        <w:pStyle w:val="Bullet1"/>
        <w:rPr>
          <w:lang w:val="en-GB"/>
        </w:rPr>
      </w:pPr>
      <w:r>
        <w:rPr>
          <w:lang w:val="en-GB"/>
        </w:rPr>
        <w:t>D</w:t>
      </w:r>
      <w:r w:rsidR="00114EA8" w:rsidRPr="00B75304">
        <w:rPr>
          <w:lang w:val="en-GB"/>
        </w:rPr>
        <w:t>eveloping staff skills in using alternative strategies in place of restraint</w:t>
      </w:r>
    </w:p>
    <w:p w14:paraId="1F92CC84" w14:textId="01EB0492" w:rsidR="00114EA8" w:rsidRPr="00B75304" w:rsidRDefault="001E72AB" w:rsidP="0026649D">
      <w:pPr>
        <w:pStyle w:val="Bullet1"/>
        <w:rPr>
          <w:lang w:val="en-GB"/>
        </w:rPr>
      </w:pPr>
      <w:r>
        <w:rPr>
          <w:lang w:val="en-GB"/>
        </w:rPr>
        <w:t>B</w:t>
      </w:r>
      <w:r w:rsidR="00114EA8" w:rsidRPr="00B75304">
        <w:rPr>
          <w:lang w:val="en-GB"/>
        </w:rPr>
        <w:t>uilding staff understanding of the necessary practice changes</w:t>
      </w:r>
    </w:p>
    <w:p w14:paraId="5DBC9627" w14:textId="21ED4B34" w:rsidR="00114EA8" w:rsidRPr="00B75304" w:rsidRDefault="001E72AB" w:rsidP="0026649D">
      <w:pPr>
        <w:pStyle w:val="Bullet1"/>
        <w:rPr>
          <w:lang w:val="en-GB"/>
        </w:rPr>
      </w:pPr>
      <w:r>
        <w:rPr>
          <w:lang w:val="en-GB"/>
        </w:rPr>
        <w:t>R</w:t>
      </w:r>
      <w:r w:rsidR="00114EA8" w:rsidRPr="00B75304">
        <w:rPr>
          <w:lang w:val="en-GB"/>
        </w:rPr>
        <w:t>aising staff awareness of the Restraints Principles</w:t>
      </w:r>
      <w:r w:rsidR="000A7B14" w:rsidRPr="00B75304">
        <w:rPr>
          <w:lang w:val="en-GB"/>
        </w:rPr>
        <w:t>.</w:t>
      </w:r>
    </w:p>
    <w:p w14:paraId="26D94AD5" w14:textId="687E6D94" w:rsidR="00114EA8" w:rsidRPr="00B75304" w:rsidRDefault="00114EA8" w:rsidP="00E16C39">
      <w:pPr>
        <w:pStyle w:val="Para"/>
        <w:rPr>
          <w:lang w:val="en-GB"/>
        </w:rPr>
      </w:pPr>
      <w:r w:rsidRPr="00B75304">
        <w:rPr>
          <w:lang w:val="en-GB"/>
        </w:rPr>
        <w:t xml:space="preserve">Managers </w:t>
      </w:r>
      <w:r w:rsidR="00FD0793" w:rsidRPr="00B75304">
        <w:rPr>
          <w:lang w:val="en-GB"/>
        </w:rPr>
        <w:t xml:space="preserve">and other stakeholders </w:t>
      </w:r>
      <w:r w:rsidRPr="00B75304">
        <w:rPr>
          <w:lang w:val="en-GB"/>
        </w:rPr>
        <w:t>commented that communication of changes related to the Restraints Principles was further complicated by a diverse workforce that has a high proportion of individuals from</w:t>
      </w:r>
      <w:r w:rsidR="000A7B14" w:rsidRPr="00B75304">
        <w:rPr>
          <w:lang w:val="en-GB"/>
        </w:rPr>
        <w:t xml:space="preserve"> culturally and linguistically diverse</w:t>
      </w:r>
      <w:r w:rsidRPr="00B75304">
        <w:rPr>
          <w:lang w:val="en-GB"/>
        </w:rPr>
        <w:t xml:space="preserve"> </w:t>
      </w:r>
      <w:r w:rsidR="000A7B14" w:rsidRPr="00B75304">
        <w:rPr>
          <w:lang w:val="en-GB"/>
        </w:rPr>
        <w:t>(</w:t>
      </w:r>
      <w:r w:rsidRPr="00B75304">
        <w:rPr>
          <w:lang w:val="en-GB"/>
        </w:rPr>
        <w:t>CALD</w:t>
      </w:r>
      <w:r w:rsidR="000A7B14" w:rsidRPr="00B75304">
        <w:rPr>
          <w:lang w:val="en-GB"/>
        </w:rPr>
        <w:t>)</w:t>
      </w:r>
      <w:r w:rsidRPr="00B75304">
        <w:rPr>
          <w:lang w:val="en-GB"/>
        </w:rPr>
        <w:t xml:space="preserve"> backgrounds.</w:t>
      </w:r>
      <w:r w:rsidR="00BF5581">
        <w:rPr>
          <w:lang w:val="en-GB"/>
        </w:rPr>
        <w:t xml:space="preserve"> </w:t>
      </w:r>
      <w:r w:rsidR="003E156F">
        <w:rPr>
          <w:lang w:val="en-GB"/>
        </w:rPr>
        <w:t>Stakeholders</w:t>
      </w:r>
      <w:r w:rsidR="00BF5581">
        <w:rPr>
          <w:lang w:val="en-GB"/>
        </w:rPr>
        <w:t xml:space="preserve"> </w:t>
      </w:r>
      <w:r w:rsidR="00710870">
        <w:rPr>
          <w:lang w:val="en-GB"/>
        </w:rPr>
        <w:t>told us that staff with</w:t>
      </w:r>
      <w:r w:rsidR="002F0042">
        <w:rPr>
          <w:lang w:val="en-GB"/>
        </w:rPr>
        <w:t xml:space="preserve"> limited English may not adequately comprehend the</w:t>
      </w:r>
      <w:r w:rsidR="004277CB">
        <w:rPr>
          <w:lang w:val="en-GB"/>
        </w:rPr>
        <w:t xml:space="preserve"> complex concepts related to restraint</w:t>
      </w:r>
      <w:r w:rsidR="007E7CE8">
        <w:rPr>
          <w:lang w:val="en-GB"/>
        </w:rPr>
        <w:t xml:space="preserve">, </w:t>
      </w:r>
      <w:r w:rsidR="004277CB">
        <w:rPr>
          <w:lang w:val="en-GB"/>
        </w:rPr>
        <w:t xml:space="preserve">or have </w:t>
      </w:r>
      <w:r w:rsidR="00223457">
        <w:rPr>
          <w:lang w:val="en-GB"/>
        </w:rPr>
        <w:t xml:space="preserve">limited experience </w:t>
      </w:r>
      <w:r w:rsidR="007E7CE8">
        <w:rPr>
          <w:lang w:val="en-GB"/>
        </w:rPr>
        <w:t xml:space="preserve">working </w:t>
      </w:r>
      <w:r w:rsidR="00223457">
        <w:rPr>
          <w:lang w:val="en-GB"/>
        </w:rPr>
        <w:t xml:space="preserve">in </w:t>
      </w:r>
      <w:r w:rsidR="007E7CE8">
        <w:rPr>
          <w:lang w:val="en-GB"/>
        </w:rPr>
        <w:t xml:space="preserve">the Australian </w:t>
      </w:r>
      <w:r w:rsidR="00223457">
        <w:rPr>
          <w:lang w:val="en-GB"/>
        </w:rPr>
        <w:t>aged care</w:t>
      </w:r>
      <w:r w:rsidR="007E7CE8">
        <w:rPr>
          <w:lang w:val="en-GB"/>
        </w:rPr>
        <w:t xml:space="preserve"> context.</w:t>
      </w:r>
    </w:p>
    <w:p w14:paraId="2ED937BF" w14:textId="2ABCD35A" w:rsidR="000A7B14" w:rsidRPr="00B75304" w:rsidRDefault="00114EA8" w:rsidP="000A7B14">
      <w:pPr>
        <w:pStyle w:val="pullquotetest"/>
      </w:pPr>
      <w:r w:rsidRPr="00B75304">
        <w:t>Most of our workforce is from a CALD background and do</w:t>
      </w:r>
      <w:r w:rsidR="004F5C55" w:rsidRPr="00B75304">
        <w:t>es</w:t>
      </w:r>
      <w:r w:rsidRPr="00B75304">
        <w:t xml:space="preserve"> not fully grasp the intended principles</w:t>
      </w:r>
      <w:r w:rsidR="00046C85">
        <w:t>,</w:t>
      </w:r>
      <w:r w:rsidRPr="00B75304">
        <w:t xml:space="preserve"> even with education strategies in place. While staff may</w:t>
      </w:r>
      <w:r w:rsidR="00046C85">
        <w:t xml:space="preserve"> </w:t>
      </w:r>
      <w:r w:rsidRPr="00B75304">
        <w:t>be able to speak English</w:t>
      </w:r>
      <w:r w:rsidR="00046C85">
        <w:t>,</w:t>
      </w:r>
      <w:r w:rsidRPr="00B75304">
        <w:t xml:space="preserve"> their comprehension of complex concepts in English is very limited. It has taken months to educate on this matter and it is </w:t>
      </w:r>
      <w:r w:rsidR="00046C85" w:rsidRPr="00B75304">
        <w:t xml:space="preserve">still </w:t>
      </w:r>
      <w:r w:rsidRPr="00B75304">
        <w:t>difficult for staff to articulate the principles of restraint minimisation.</w:t>
      </w:r>
    </w:p>
    <w:p w14:paraId="7918A019" w14:textId="5950B379" w:rsidR="00114EA8" w:rsidRPr="00B75304" w:rsidRDefault="00114EA8" w:rsidP="000A7B14">
      <w:pPr>
        <w:pStyle w:val="attributiontest"/>
      </w:pPr>
      <w:r w:rsidRPr="00B75304">
        <w:t>– Head office manager</w:t>
      </w:r>
    </w:p>
    <w:p w14:paraId="47DE8720" w14:textId="291B9249" w:rsidR="00BB5B10" w:rsidRPr="00B75304" w:rsidRDefault="006E5E9D" w:rsidP="00170C58">
      <w:pPr>
        <w:pStyle w:val="pullquotetest"/>
      </w:pPr>
      <w:r w:rsidRPr="00B75304">
        <w:t xml:space="preserve">Some of the work we do in training delivery, some of the basic things aren’t there. </w:t>
      </w:r>
      <w:r w:rsidR="00BB5B10" w:rsidRPr="00B75304">
        <w:t>Frontline workers are from CALD backgrounds</w:t>
      </w:r>
      <w:r w:rsidR="00CC4EC0">
        <w:t xml:space="preserve"> [and]</w:t>
      </w:r>
      <w:r w:rsidR="00BB5B10" w:rsidRPr="00B75304">
        <w:t xml:space="preserve"> a large percentage have been in Australia less than 5</w:t>
      </w:r>
      <w:r w:rsidR="0085270C">
        <w:t> </w:t>
      </w:r>
      <w:r w:rsidR="00BB5B10" w:rsidRPr="00B75304">
        <w:t>years</w:t>
      </w:r>
      <w:r w:rsidR="00CC4EC0">
        <w:t>.</w:t>
      </w:r>
      <w:r w:rsidR="00BB5B10" w:rsidRPr="00B75304">
        <w:t xml:space="preserve"> </w:t>
      </w:r>
      <w:r w:rsidR="00CC4EC0">
        <w:t>T</w:t>
      </w:r>
      <w:r w:rsidR="00BB5B10" w:rsidRPr="00B75304">
        <w:t>hey don’t all have experience in aged care or even in hospitals</w:t>
      </w:r>
      <w:r w:rsidR="00CC4EC0">
        <w:t>;</w:t>
      </w:r>
      <w:r w:rsidR="00BB5B10" w:rsidRPr="00B75304">
        <w:t xml:space="preserve"> even those that do have</w:t>
      </w:r>
      <w:r w:rsidR="00BB5B10" w:rsidRPr="00B75304" w:rsidDel="00B7780F">
        <w:t xml:space="preserve"> </w:t>
      </w:r>
      <w:r w:rsidR="00BB5B10" w:rsidRPr="00B75304">
        <w:t xml:space="preserve">that </w:t>
      </w:r>
      <w:r w:rsidR="00B7780F">
        <w:t xml:space="preserve">[experience] </w:t>
      </w:r>
      <w:r w:rsidR="00BB5B10" w:rsidRPr="00B75304">
        <w:t>in their own country, the approach is quite different.</w:t>
      </w:r>
    </w:p>
    <w:p w14:paraId="2B0C234A" w14:textId="323060D9" w:rsidR="00601C85" w:rsidRPr="00B75304" w:rsidRDefault="00601C85" w:rsidP="00AA193D">
      <w:pPr>
        <w:pStyle w:val="attributiontest"/>
      </w:pPr>
      <w:r w:rsidRPr="00B75304">
        <w:t xml:space="preserve">– </w:t>
      </w:r>
      <w:r w:rsidR="000E4F96">
        <w:t>Consumer advocate</w:t>
      </w:r>
    </w:p>
    <w:p w14:paraId="40C2CD4D" w14:textId="41829EF3" w:rsidR="00114EA8" w:rsidRPr="00B75304" w:rsidRDefault="00C64080" w:rsidP="001B1BA8">
      <w:pPr>
        <w:pStyle w:val="ParaKeep"/>
        <w:rPr>
          <w:lang w:val="en-GB"/>
        </w:rPr>
      </w:pPr>
      <w:r>
        <w:rPr>
          <w:lang w:val="en-GB"/>
        </w:rPr>
        <w:t xml:space="preserve">The review found </w:t>
      </w:r>
      <w:r w:rsidR="00114EA8" w:rsidRPr="00B75304">
        <w:rPr>
          <w:lang w:val="en-GB"/>
        </w:rPr>
        <w:t xml:space="preserve">indications that the Restraints Principles </w:t>
      </w:r>
      <w:r>
        <w:rPr>
          <w:lang w:val="en-GB"/>
        </w:rPr>
        <w:t>have had a positive impact on the</w:t>
      </w:r>
      <w:r w:rsidR="00114EA8" w:rsidRPr="00B75304">
        <w:rPr>
          <w:lang w:val="en-GB"/>
        </w:rPr>
        <w:t xml:space="preserve"> delivery of care </w:t>
      </w:r>
      <w:r>
        <w:rPr>
          <w:lang w:val="en-GB"/>
        </w:rPr>
        <w:t xml:space="preserve">beyond the </w:t>
      </w:r>
      <w:r w:rsidRPr="00B75304">
        <w:rPr>
          <w:lang w:val="en-GB"/>
        </w:rPr>
        <w:t>development of policies and processes</w:t>
      </w:r>
      <w:r w:rsidR="00923CB7">
        <w:rPr>
          <w:lang w:val="en-GB"/>
        </w:rPr>
        <w:t xml:space="preserve">. For example, </w:t>
      </w:r>
      <w:r w:rsidR="00114EA8" w:rsidRPr="00B75304">
        <w:rPr>
          <w:lang w:val="en-GB"/>
        </w:rPr>
        <w:t>they have promoted:</w:t>
      </w:r>
    </w:p>
    <w:p w14:paraId="0C4AE44F" w14:textId="41C20B1D" w:rsidR="00114EA8" w:rsidRPr="00B75304" w:rsidRDefault="007A389C" w:rsidP="001B1BA8">
      <w:pPr>
        <w:pStyle w:val="Bullet1"/>
        <w:rPr>
          <w:lang w:val="en-GB"/>
        </w:rPr>
      </w:pPr>
      <w:r>
        <w:rPr>
          <w:lang w:val="en-GB"/>
        </w:rPr>
        <w:t>M</w:t>
      </w:r>
      <w:r w:rsidR="00114EA8" w:rsidRPr="00B75304">
        <w:rPr>
          <w:lang w:val="en-GB"/>
        </w:rPr>
        <w:t>ore frequent and thorough consultation with residents and families before restraint is used</w:t>
      </w:r>
    </w:p>
    <w:p w14:paraId="30255C4E" w14:textId="4B2A187F" w:rsidR="00114EA8" w:rsidRPr="00B75304" w:rsidRDefault="007A389C" w:rsidP="001B1BA8">
      <w:pPr>
        <w:pStyle w:val="Bullet1"/>
        <w:rPr>
          <w:lang w:val="en-GB"/>
        </w:rPr>
      </w:pPr>
      <w:r>
        <w:rPr>
          <w:lang w:val="en-GB"/>
        </w:rPr>
        <w:t>M</w:t>
      </w:r>
      <w:r w:rsidR="00114EA8" w:rsidRPr="00B75304">
        <w:rPr>
          <w:lang w:val="en-GB"/>
        </w:rPr>
        <w:t>ore collaborative and multidisciplinary approaches to care, including more involvement of geriatricians, mental health specialists, behaviour advisory services, pharmacists, and other health professionals</w:t>
      </w:r>
    </w:p>
    <w:p w14:paraId="2452D941" w14:textId="5B949A08" w:rsidR="00114EA8" w:rsidRPr="00B75304" w:rsidRDefault="007A389C" w:rsidP="001B1BA8">
      <w:pPr>
        <w:pStyle w:val="Bullet1"/>
        <w:rPr>
          <w:lang w:val="en-GB"/>
        </w:rPr>
      </w:pPr>
      <w:r>
        <w:rPr>
          <w:lang w:val="en-GB"/>
        </w:rPr>
        <w:t>I</w:t>
      </w:r>
      <w:r w:rsidR="00114EA8" w:rsidRPr="00B75304">
        <w:rPr>
          <w:lang w:val="en-GB"/>
        </w:rPr>
        <w:t>ncreased focus on informed consent, with family members and others now more actively involved in that process</w:t>
      </w:r>
    </w:p>
    <w:p w14:paraId="19655FF1" w14:textId="3EA8CD82" w:rsidR="00114EA8" w:rsidRPr="00B75304" w:rsidRDefault="007A389C" w:rsidP="001B1BA8">
      <w:pPr>
        <w:pStyle w:val="Bullet1"/>
        <w:rPr>
          <w:lang w:val="en-GB"/>
        </w:rPr>
      </w:pPr>
      <w:r>
        <w:rPr>
          <w:lang w:val="en-GB"/>
        </w:rPr>
        <w:t>M</w:t>
      </w:r>
      <w:r w:rsidR="00114EA8" w:rsidRPr="00B75304">
        <w:rPr>
          <w:lang w:val="en-GB"/>
        </w:rPr>
        <w:t>ore frequent medication reviews.</w:t>
      </w:r>
    </w:p>
    <w:p w14:paraId="611E6568" w14:textId="4DABE349" w:rsidR="00114EA8" w:rsidRPr="00B75304" w:rsidRDefault="008218C7" w:rsidP="00F17411">
      <w:pPr>
        <w:pStyle w:val="Heading2"/>
        <w:ind w:right="-284"/>
        <w:rPr>
          <w:lang w:val="en-GB"/>
        </w:rPr>
      </w:pPr>
      <w:r>
        <w:rPr>
          <w:lang w:val="en-GB"/>
        </w:rPr>
        <w:br w:type="column"/>
      </w:r>
      <w:bookmarkStart w:id="35" w:name="_Toc58392182"/>
      <w:r w:rsidR="00114EA8" w:rsidRPr="00B75304">
        <w:rPr>
          <w:lang w:val="en-GB"/>
        </w:rPr>
        <w:lastRenderedPageBreak/>
        <w:t>Unintended consequences of the Restraints Principles</w:t>
      </w:r>
      <w:bookmarkEnd w:id="35"/>
    </w:p>
    <w:p w14:paraId="7949A123" w14:textId="77777777" w:rsidR="00567EC2" w:rsidRDefault="00114EA8" w:rsidP="00F17411">
      <w:pPr>
        <w:pStyle w:val="Para"/>
        <w:ind w:right="-284"/>
        <w:rPr>
          <w:lang w:val="en-GB"/>
        </w:rPr>
      </w:pPr>
      <w:r w:rsidRPr="00B75304">
        <w:rPr>
          <w:lang w:val="en-GB"/>
        </w:rPr>
        <w:t xml:space="preserve">As noted above, the introduction of the Restraints Principles appears to have contributed to existing momentum towards a reduction in the use of restraint in residential aged care. However, the legislation </w:t>
      </w:r>
      <w:r w:rsidR="00B57178">
        <w:rPr>
          <w:lang w:val="en-GB"/>
        </w:rPr>
        <w:t xml:space="preserve">was reported to have </w:t>
      </w:r>
      <w:r w:rsidRPr="00B75304">
        <w:rPr>
          <w:lang w:val="en-GB"/>
        </w:rPr>
        <w:t xml:space="preserve">also </w:t>
      </w:r>
      <w:r w:rsidR="0012589C">
        <w:rPr>
          <w:lang w:val="en-GB"/>
        </w:rPr>
        <w:t xml:space="preserve">led to </w:t>
      </w:r>
      <w:r w:rsidRPr="00B75304">
        <w:rPr>
          <w:lang w:val="en-GB"/>
        </w:rPr>
        <w:t>a number of unintended effects</w:t>
      </w:r>
      <w:r w:rsidR="00B57178">
        <w:rPr>
          <w:lang w:val="en-GB"/>
        </w:rPr>
        <w:t xml:space="preserve">, </w:t>
      </w:r>
      <w:r w:rsidR="0012589C">
        <w:rPr>
          <w:lang w:val="en-GB"/>
        </w:rPr>
        <w:t xml:space="preserve">many of </w:t>
      </w:r>
      <w:r w:rsidR="00B57178">
        <w:rPr>
          <w:lang w:val="en-GB"/>
        </w:rPr>
        <w:t>which appear to be</w:t>
      </w:r>
      <w:r w:rsidR="00370B56">
        <w:rPr>
          <w:lang w:val="en-GB"/>
        </w:rPr>
        <w:t xml:space="preserve"> due to</w:t>
      </w:r>
      <w:r w:rsidR="00B57178">
        <w:rPr>
          <w:lang w:val="en-GB"/>
        </w:rPr>
        <w:t xml:space="preserve"> a misinterpretation of the Restraints Principles</w:t>
      </w:r>
      <w:r w:rsidRPr="00B75304">
        <w:rPr>
          <w:lang w:val="en-GB"/>
        </w:rPr>
        <w:t xml:space="preserve">. Some of these have been observed directly by consumers, providers, and organisational stakeholders, while others remained hypothetical at the time of our consultations. </w:t>
      </w:r>
    </w:p>
    <w:p w14:paraId="42D9FE62" w14:textId="77777777" w:rsidR="00F92683" w:rsidRDefault="00114EA8" w:rsidP="00F17411">
      <w:pPr>
        <w:pStyle w:val="Para"/>
        <w:ind w:right="-284"/>
        <w:rPr>
          <w:lang w:val="en-GB"/>
        </w:rPr>
      </w:pPr>
      <w:r w:rsidRPr="00B75304">
        <w:rPr>
          <w:lang w:val="en-GB"/>
        </w:rPr>
        <w:t xml:space="preserve">Encouragingly, participants in this </w:t>
      </w:r>
      <w:r w:rsidR="003043A7">
        <w:rPr>
          <w:lang w:val="en-GB"/>
        </w:rPr>
        <w:t>r</w:t>
      </w:r>
      <w:r w:rsidRPr="00B75304">
        <w:rPr>
          <w:lang w:val="en-GB"/>
        </w:rPr>
        <w:t xml:space="preserve">eview identified several positive impacts of the Restraints Principles, over and above reducing the use of restraint. We heard, for example, that they had prompted greater emphasis on team-based, holistic care, with staff seen to </w:t>
      </w:r>
      <w:r w:rsidR="006A0E1D" w:rsidRPr="00B75304">
        <w:rPr>
          <w:lang w:val="en-GB"/>
        </w:rPr>
        <w:t xml:space="preserve">be </w:t>
      </w:r>
      <w:r w:rsidRPr="00B75304">
        <w:rPr>
          <w:lang w:val="en-GB"/>
        </w:rPr>
        <w:t xml:space="preserve">making more effort to understand the resident’s life prior to admission and engage with them accordingly. </w:t>
      </w:r>
    </w:p>
    <w:p w14:paraId="66254436" w14:textId="550BEDB0" w:rsidR="00114EA8" w:rsidRPr="00B75304" w:rsidRDefault="00114EA8" w:rsidP="00F17411">
      <w:pPr>
        <w:pStyle w:val="Para"/>
        <w:ind w:right="-284"/>
        <w:rPr>
          <w:lang w:val="en-GB"/>
        </w:rPr>
      </w:pPr>
      <w:r w:rsidRPr="00B75304">
        <w:rPr>
          <w:lang w:val="en-GB"/>
        </w:rPr>
        <w:t>Provider staff noted that some changes to practice could be confusing and confronting for families (e.g. increased requests for consent)</w:t>
      </w:r>
      <w:r w:rsidR="001524BD">
        <w:rPr>
          <w:lang w:val="en-GB"/>
        </w:rPr>
        <w:t>. However</w:t>
      </w:r>
      <w:r w:rsidRPr="00B75304" w:rsidDel="001524BD">
        <w:rPr>
          <w:lang w:val="en-GB"/>
        </w:rPr>
        <w:t>,</w:t>
      </w:r>
      <w:r w:rsidRPr="00B75304">
        <w:rPr>
          <w:lang w:val="en-GB"/>
        </w:rPr>
        <w:t xml:space="preserve"> these challenges were reflective of positive changes and </w:t>
      </w:r>
      <w:r w:rsidR="001524BD">
        <w:rPr>
          <w:lang w:val="en-GB"/>
        </w:rPr>
        <w:t>were mitigated</w:t>
      </w:r>
      <w:r w:rsidR="001524BD" w:rsidRPr="00B75304">
        <w:rPr>
          <w:lang w:val="en-GB"/>
        </w:rPr>
        <w:t xml:space="preserve"> </w:t>
      </w:r>
      <w:r w:rsidRPr="00B75304">
        <w:rPr>
          <w:lang w:val="en-GB"/>
        </w:rPr>
        <w:t xml:space="preserve">by </w:t>
      </w:r>
      <w:r w:rsidR="00F17411">
        <w:rPr>
          <w:lang w:val="en-GB"/>
        </w:rPr>
        <w:t>the increased</w:t>
      </w:r>
      <w:r w:rsidR="001524BD" w:rsidRPr="00B75304">
        <w:rPr>
          <w:lang w:val="en-GB"/>
        </w:rPr>
        <w:t xml:space="preserve"> </w:t>
      </w:r>
      <w:r w:rsidRPr="00B75304">
        <w:rPr>
          <w:lang w:val="en-GB"/>
        </w:rPr>
        <w:t>communication between providers, residents and staff, which was seen as beneficial.</w:t>
      </w:r>
    </w:p>
    <w:p w14:paraId="5F7BA47B" w14:textId="77777777" w:rsidR="006A0E1D" w:rsidRDefault="00114EA8" w:rsidP="00F17411">
      <w:pPr>
        <w:pStyle w:val="pullquotetest"/>
        <w:ind w:right="-284"/>
      </w:pPr>
      <w:r w:rsidRPr="00114EA8">
        <w:t>It has improved work satisfaction … aged care workers want to do their best and a lot of confusion comes from not knowing what to do or say. The Restraints Principles have helped them better understand, and have empowered them to have conversations [with residents] and know what they are doing</w:t>
      </w:r>
      <w:r w:rsidR="006A0E1D">
        <w:t>.</w:t>
      </w:r>
    </w:p>
    <w:p w14:paraId="3EB6A801" w14:textId="3B5B787B" w:rsidR="00114EA8" w:rsidRPr="00114EA8" w:rsidRDefault="00114EA8" w:rsidP="00F17411">
      <w:pPr>
        <w:pStyle w:val="attributiontest"/>
        <w:ind w:right="-284"/>
      </w:pPr>
      <w:r w:rsidRPr="00114EA8">
        <w:t>– Provider peak</w:t>
      </w:r>
      <w:r w:rsidR="002E601E">
        <w:t xml:space="preserve"> representative</w:t>
      </w:r>
    </w:p>
    <w:p w14:paraId="0C9385C9" w14:textId="74C8C633" w:rsidR="00114EA8" w:rsidRPr="00B75304" w:rsidRDefault="00D30FFD" w:rsidP="00BA01A8">
      <w:pPr>
        <w:pStyle w:val="Para"/>
      </w:pPr>
      <w:r>
        <w:rPr>
          <w:lang w:val="en-GB"/>
        </w:rPr>
        <w:t xml:space="preserve">Participants also reported less-positive </w:t>
      </w:r>
      <w:r w:rsidR="00114EA8" w:rsidRPr="00B75304">
        <w:rPr>
          <w:lang w:val="en-GB"/>
        </w:rPr>
        <w:t>unintended consequence</w:t>
      </w:r>
      <w:r w:rsidR="00382BB0">
        <w:rPr>
          <w:lang w:val="en-GB"/>
        </w:rPr>
        <w:t>s</w:t>
      </w:r>
      <w:r w:rsidR="00114EA8" w:rsidRPr="00B75304">
        <w:rPr>
          <w:lang w:val="en-GB"/>
        </w:rPr>
        <w:t xml:space="preserve"> of the Restraints Principles</w:t>
      </w:r>
      <w:r>
        <w:rPr>
          <w:lang w:val="en-GB"/>
        </w:rPr>
        <w:t>.</w:t>
      </w:r>
      <w:r w:rsidR="00114EA8" w:rsidRPr="00B75304">
        <w:rPr>
          <w:lang w:val="en-GB"/>
        </w:rPr>
        <w:t xml:space="preserve"> </w:t>
      </w:r>
      <w:r w:rsidRPr="00B75304">
        <w:rPr>
          <w:lang w:val="en-GB"/>
        </w:rPr>
        <w:t xml:space="preserve">By far the most common </w:t>
      </w:r>
      <w:r w:rsidR="00114EA8" w:rsidRPr="00B75304">
        <w:rPr>
          <w:lang w:val="en-GB"/>
        </w:rPr>
        <w:t xml:space="preserve">was that </w:t>
      </w:r>
      <w:r w:rsidR="007C7F32">
        <w:rPr>
          <w:lang w:val="en-GB"/>
        </w:rPr>
        <w:t>a number</w:t>
      </w:r>
      <w:r w:rsidR="00290C17">
        <w:rPr>
          <w:lang w:val="en-GB"/>
        </w:rPr>
        <w:t xml:space="preserve"> of providers </w:t>
      </w:r>
      <w:r w:rsidR="00606A24">
        <w:rPr>
          <w:lang w:val="en-GB"/>
        </w:rPr>
        <w:t>mista</w:t>
      </w:r>
      <w:r w:rsidR="00675A2F">
        <w:rPr>
          <w:lang w:val="en-GB"/>
        </w:rPr>
        <w:t xml:space="preserve">kenly </w:t>
      </w:r>
      <w:r w:rsidR="00A07397">
        <w:rPr>
          <w:lang w:val="en-GB"/>
        </w:rPr>
        <w:t>believed that</w:t>
      </w:r>
      <w:r w:rsidR="00290C17">
        <w:rPr>
          <w:lang w:val="en-GB"/>
        </w:rPr>
        <w:t xml:space="preserve"> Restraints Principles </w:t>
      </w:r>
      <w:r w:rsidR="00B11E50">
        <w:rPr>
          <w:lang w:val="en-GB"/>
        </w:rPr>
        <w:t>appl</w:t>
      </w:r>
      <w:r w:rsidR="00A07397">
        <w:rPr>
          <w:lang w:val="en-GB"/>
        </w:rPr>
        <w:t>ied</w:t>
      </w:r>
      <w:r w:rsidR="00B11E50">
        <w:rPr>
          <w:lang w:val="en-GB"/>
        </w:rPr>
        <w:t xml:space="preserve"> to all</w:t>
      </w:r>
      <w:r w:rsidR="006A721C">
        <w:rPr>
          <w:lang w:val="en-GB"/>
        </w:rPr>
        <w:t xml:space="preserve"> </w:t>
      </w:r>
      <w:r w:rsidR="0025530A" w:rsidRPr="00B75304">
        <w:rPr>
          <w:lang w:val="en-GB"/>
        </w:rPr>
        <w:t>psychotropic</w:t>
      </w:r>
      <w:r w:rsidR="00344D20">
        <w:rPr>
          <w:lang w:val="en-GB"/>
        </w:rPr>
        <w:t xml:space="preserve"> medications</w:t>
      </w:r>
      <w:r w:rsidR="0025530A" w:rsidRPr="00B75304">
        <w:rPr>
          <w:lang w:val="en-GB"/>
        </w:rPr>
        <w:t xml:space="preserve"> </w:t>
      </w:r>
      <w:r w:rsidR="00A73FC0">
        <w:rPr>
          <w:lang w:val="en-GB"/>
        </w:rPr>
        <w:t>including those used</w:t>
      </w:r>
      <w:r w:rsidR="0025530A" w:rsidRPr="00B75304">
        <w:rPr>
          <w:lang w:val="en-GB"/>
        </w:rPr>
        <w:t xml:space="preserve"> to </w:t>
      </w:r>
      <w:r w:rsidR="00A73FC0">
        <w:rPr>
          <w:lang w:val="en-GB"/>
        </w:rPr>
        <w:t>treat</w:t>
      </w:r>
      <w:r w:rsidR="0025530A" w:rsidRPr="00B75304">
        <w:rPr>
          <w:lang w:val="en-GB"/>
        </w:rPr>
        <w:t xml:space="preserve"> diagnosed me</w:t>
      </w:r>
      <w:r w:rsidR="0004699E" w:rsidRPr="00B75304">
        <w:rPr>
          <w:lang w:val="en-GB"/>
        </w:rPr>
        <w:t>ntal disorders</w:t>
      </w:r>
      <w:r w:rsidR="00114EA8" w:rsidRPr="00B75304">
        <w:rPr>
          <w:lang w:val="en-GB"/>
        </w:rPr>
        <w:t xml:space="preserve">. </w:t>
      </w:r>
      <w:r w:rsidR="00725F85">
        <w:rPr>
          <w:lang w:val="en-GB"/>
        </w:rPr>
        <w:t>S</w:t>
      </w:r>
      <w:r w:rsidR="00C06517">
        <w:rPr>
          <w:lang w:val="en-GB"/>
        </w:rPr>
        <w:t>ome stakeholders</w:t>
      </w:r>
      <w:r w:rsidR="00725F85">
        <w:rPr>
          <w:lang w:val="en-GB"/>
        </w:rPr>
        <w:t xml:space="preserve"> reported that</w:t>
      </w:r>
      <w:r w:rsidR="00C06517">
        <w:rPr>
          <w:lang w:val="en-GB"/>
        </w:rPr>
        <w:t>, in some instances, r</w:t>
      </w:r>
      <w:r w:rsidR="008518F6">
        <w:rPr>
          <w:lang w:val="en-GB"/>
        </w:rPr>
        <w:t>esidents may not receive medications from which they may benefit.</w:t>
      </w:r>
      <w:r w:rsidR="006D4F20">
        <w:rPr>
          <w:lang w:val="en-GB"/>
        </w:rPr>
        <w:t xml:space="preserve"> </w:t>
      </w:r>
      <w:r w:rsidR="00725F85">
        <w:rPr>
          <w:lang w:val="en-GB"/>
        </w:rPr>
        <w:t xml:space="preserve">This misinterpretation of the </w:t>
      </w:r>
      <w:r w:rsidR="00433CF5">
        <w:rPr>
          <w:lang w:val="en-GB"/>
        </w:rPr>
        <w:t>Restrain</w:t>
      </w:r>
      <w:r w:rsidR="0069043B">
        <w:rPr>
          <w:lang w:val="en-GB"/>
        </w:rPr>
        <w:t>t</w:t>
      </w:r>
      <w:r w:rsidR="00433CF5">
        <w:rPr>
          <w:lang w:val="en-GB"/>
        </w:rPr>
        <w:t xml:space="preserve">s Principles </w:t>
      </w:r>
      <w:r w:rsidR="00330D0D">
        <w:rPr>
          <w:lang w:val="en-GB"/>
        </w:rPr>
        <w:t>therefore</w:t>
      </w:r>
      <w:r w:rsidR="00144D78">
        <w:rPr>
          <w:lang w:val="en-GB"/>
        </w:rPr>
        <w:t xml:space="preserve"> appears to</w:t>
      </w:r>
      <w:r w:rsidR="00330D0D">
        <w:rPr>
          <w:lang w:val="en-GB"/>
        </w:rPr>
        <w:t xml:space="preserve"> </w:t>
      </w:r>
      <w:r w:rsidR="007E7CE8">
        <w:rPr>
          <w:lang w:val="en-GB"/>
        </w:rPr>
        <w:t>be inconsisten</w:t>
      </w:r>
      <w:r w:rsidR="00D13A27">
        <w:rPr>
          <w:lang w:val="en-GB"/>
        </w:rPr>
        <w:t>t</w:t>
      </w:r>
      <w:r w:rsidR="00330D0D">
        <w:rPr>
          <w:lang w:val="en-GB"/>
        </w:rPr>
        <w:t xml:space="preserve"> with</w:t>
      </w:r>
      <w:r w:rsidR="005F3E64">
        <w:rPr>
          <w:lang w:val="en-GB"/>
        </w:rPr>
        <w:t xml:space="preserve"> a</w:t>
      </w:r>
      <w:r w:rsidR="0094414B">
        <w:rPr>
          <w:lang w:val="en-GB"/>
        </w:rPr>
        <w:t xml:space="preserve"> person-centred approach to care as </w:t>
      </w:r>
      <w:r w:rsidR="00F44D2E">
        <w:rPr>
          <w:lang w:val="en-GB"/>
        </w:rPr>
        <w:t>described in the Quality St</w:t>
      </w:r>
      <w:r w:rsidR="00676BF3">
        <w:rPr>
          <w:lang w:val="en-GB"/>
        </w:rPr>
        <w:t>andards</w:t>
      </w:r>
      <w:r w:rsidR="00114EA8" w:rsidRPr="00B75304">
        <w:rPr>
          <w:lang w:val="en-GB"/>
        </w:rPr>
        <w:t xml:space="preserve"> (</w:t>
      </w:r>
      <w:r w:rsidR="001F27B4">
        <w:rPr>
          <w:lang w:val="en-GB"/>
        </w:rPr>
        <w:t>see</w:t>
      </w:r>
      <w:r w:rsidR="00114EA8" w:rsidRPr="00B75304">
        <w:rPr>
          <w:lang w:val="en-GB"/>
        </w:rPr>
        <w:t xml:space="preserve"> </w:t>
      </w:r>
      <w:r w:rsidR="00640F26">
        <w:rPr>
          <w:lang w:val="en-GB"/>
        </w:rPr>
        <w:t>S</w:t>
      </w:r>
      <w:r w:rsidR="004C0978">
        <w:rPr>
          <w:lang w:val="en-GB"/>
        </w:rPr>
        <w:t xml:space="preserve">ection </w:t>
      </w:r>
      <w:r w:rsidR="009D05D9">
        <w:rPr>
          <w:lang w:val="en-GB"/>
        </w:rPr>
        <w:fldChar w:fldCharType="begin"/>
      </w:r>
      <w:r w:rsidR="009D05D9">
        <w:rPr>
          <w:lang w:val="en-GB"/>
        </w:rPr>
        <w:instrText xml:space="preserve"> REF _Ref56601276 \n \h </w:instrText>
      </w:r>
      <w:r w:rsidR="009D05D9">
        <w:rPr>
          <w:lang w:val="en-GB"/>
        </w:rPr>
      </w:r>
      <w:r w:rsidR="009D05D9">
        <w:rPr>
          <w:lang w:val="en-GB"/>
        </w:rPr>
        <w:fldChar w:fldCharType="separate"/>
      </w:r>
      <w:r w:rsidR="002A07CA">
        <w:rPr>
          <w:lang w:val="en-GB"/>
        </w:rPr>
        <w:t>4.1</w:t>
      </w:r>
      <w:r w:rsidR="009D05D9">
        <w:rPr>
          <w:lang w:val="en-GB"/>
        </w:rPr>
        <w:fldChar w:fldCharType="end"/>
      </w:r>
      <w:r w:rsidR="009D05D9">
        <w:rPr>
          <w:lang w:val="en-GB"/>
        </w:rPr>
        <w:t>)</w:t>
      </w:r>
      <w:r w:rsidR="00F03D36">
        <w:rPr>
          <w:lang w:val="en-GB"/>
        </w:rPr>
        <w:t>.</w:t>
      </w:r>
    </w:p>
    <w:p w14:paraId="12801F27" w14:textId="256ABD5C" w:rsidR="00114EA8" w:rsidRPr="00B75304" w:rsidRDefault="00114EA8" w:rsidP="00E16C39">
      <w:pPr>
        <w:pStyle w:val="Para"/>
        <w:rPr>
          <w:lang w:val="en-GB"/>
        </w:rPr>
      </w:pPr>
      <w:r w:rsidRPr="00B75304">
        <w:rPr>
          <w:lang w:val="en-GB"/>
        </w:rPr>
        <w:t xml:space="preserve">Several organisational stakeholders raised concerns that </w:t>
      </w:r>
      <w:r w:rsidR="00C11503">
        <w:rPr>
          <w:lang w:val="en-GB"/>
        </w:rPr>
        <w:t>providers may be putting an under</w:t>
      </w:r>
      <w:r w:rsidRPr="00B75304">
        <w:rPr>
          <w:lang w:val="en-GB"/>
        </w:rPr>
        <w:t xml:space="preserve"> emphasis on </w:t>
      </w:r>
      <w:r w:rsidR="00C11503">
        <w:rPr>
          <w:lang w:val="en-GB"/>
        </w:rPr>
        <w:t xml:space="preserve">ritualistic </w:t>
      </w:r>
      <w:r w:rsidRPr="00B75304">
        <w:rPr>
          <w:lang w:val="en-GB"/>
        </w:rPr>
        <w:t>regulatory compliance with the Restraints Principles</w:t>
      </w:r>
      <w:r w:rsidR="00C62FEC">
        <w:rPr>
          <w:lang w:val="en-GB"/>
        </w:rPr>
        <w:t>,</w:t>
      </w:r>
      <w:r w:rsidRPr="00B75304">
        <w:rPr>
          <w:lang w:val="en-GB"/>
        </w:rPr>
        <w:t xml:space="preserve"> </w:t>
      </w:r>
      <w:r w:rsidR="00C62FEC">
        <w:rPr>
          <w:lang w:val="en-GB"/>
        </w:rPr>
        <w:t xml:space="preserve">focusing </w:t>
      </w:r>
      <w:r w:rsidRPr="00B75304">
        <w:rPr>
          <w:lang w:val="en-GB"/>
        </w:rPr>
        <w:t xml:space="preserve">more </w:t>
      </w:r>
      <w:r w:rsidR="00C62FEC">
        <w:rPr>
          <w:lang w:val="en-GB"/>
        </w:rPr>
        <w:t>on</w:t>
      </w:r>
      <w:r w:rsidRPr="00B75304">
        <w:rPr>
          <w:lang w:val="en-GB"/>
        </w:rPr>
        <w:t xml:space="preserve"> </w:t>
      </w:r>
      <w:r w:rsidR="00243D10">
        <w:rPr>
          <w:lang w:val="en-GB"/>
        </w:rPr>
        <w:t>C</w:t>
      </w:r>
      <w:r w:rsidRPr="00B75304">
        <w:rPr>
          <w:lang w:val="en-GB"/>
        </w:rPr>
        <w:t xml:space="preserve">ommission audits than improving resident outcomes. </w:t>
      </w:r>
      <w:r w:rsidR="00A35D9E">
        <w:rPr>
          <w:lang w:val="en-GB"/>
        </w:rPr>
        <w:t>P</w:t>
      </w:r>
      <w:r w:rsidRPr="00B75304">
        <w:rPr>
          <w:lang w:val="en-GB"/>
        </w:rPr>
        <w:t>roviders may engage in undesirable practices at both ends of the spectrum, from not documenting restraints to being overly cautious and over-documenting</w:t>
      </w:r>
      <w:r w:rsidR="00144D78">
        <w:rPr>
          <w:lang w:val="en-GB"/>
        </w:rPr>
        <w:t xml:space="preserve">, </w:t>
      </w:r>
      <w:r w:rsidRPr="00B75304">
        <w:rPr>
          <w:lang w:val="en-GB"/>
        </w:rPr>
        <w:t xml:space="preserve">including seeking </w:t>
      </w:r>
      <w:r w:rsidR="00144D78">
        <w:rPr>
          <w:lang w:val="en-GB"/>
        </w:rPr>
        <w:t xml:space="preserve">the </w:t>
      </w:r>
      <w:r w:rsidRPr="00B75304">
        <w:rPr>
          <w:lang w:val="en-GB"/>
        </w:rPr>
        <w:t xml:space="preserve">appointment of substitute decision makers where these were not required </w:t>
      </w:r>
      <w:r w:rsidR="00161C7D" w:rsidRPr="00B75304">
        <w:rPr>
          <w:lang w:val="en-GB"/>
        </w:rPr>
        <w:t>(</w:t>
      </w:r>
      <w:r w:rsidRPr="00B75304">
        <w:rPr>
          <w:lang w:val="en-GB"/>
        </w:rPr>
        <w:t xml:space="preserve">see </w:t>
      </w:r>
      <w:r w:rsidR="00D81504">
        <w:rPr>
          <w:lang w:val="en-GB"/>
        </w:rPr>
        <w:t>Section</w:t>
      </w:r>
      <w:r w:rsidR="00F17411">
        <w:rPr>
          <w:lang w:val="en-GB"/>
        </w:rPr>
        <w:t> </w:t>
      </w:r>
      <w:r w:rsidR="00D81504">
        <w:rPr>
          <w:lang w:val="en-GB"/>
        </w:rPr>
        <w:fldChar w:fldCharType="begin"/>
      </w:r>
      <w:r w:rsidR="00D81504">
        <w:rPr>
          <w:lang w:val="en-GB"/>
        </w:rPr>
        <w:instrText xml:space="preserve"> REF _Ref55659250 \n \h </w:instrText>
      </w:r>
      <w:r w:rsidR="00D81504">
        <w:rPr>
          <w:lang w:val="en-GB"/>
        </w:rPr>
      </w:r>
      <w:r w:rsidR="00D81504">
        <w:rPr>
          <w:lang w:val="en-GB"/>
        </w:rPr>
        <w:fldChar w:fldCharType="separate"/>
      </w:r>
      <w:r w:rsidR="002A07CA">
        <w:rPr>
          <w:lang w:val="en-GB"/>
        </w:rPr>
        <w:t>4.2</w:t>
      </w:r>
      <w:r w:rsidR="00D81504">
        <w:rPr>
          <w:lang w:val="en-GB"/>
        </w:rPr>
        <w:fldChar w:fldCharType="end"/>
      </w:r>
      <w:r w:rsidRPr="00B75304">
        <w:rPr>
          <w:lang w:val="en-GB"/>
        </w:rPr>
        <w:t>).</w:t>
      </w:r>
    </w:p>
    <w:p w14:paraId="0BFDC449" w14:textId="0BD574EE" w:rsidR="00D1406D" w:rsidRDefault="004F5A97" w:rsidP="00E16C39">
      <w:pPr>
        <w:pStyle w:val="Para"/>
        <w:rPr>
          <w:lang w:val="en-GB"/>
        </w:rPr>
      </w:pPr>
      <w:r>
        <w:rPr>
          <w:lang w:val="en-GB"/>
        </w:rPr>
        <w:t>Some</w:t>
      </w:r>
      <w:r w:rsidR="00114EA8" w:rsidRPr="00B75304" w:rsidDel="004F5A97">
        <w:rPr>
          <w:lang w:val="en-GB"/>
        </w:rPr>
        <w:t xml:space="preserve"> stakeholders</w:t>
      </w:r>
      <w:r w:rsidR="00903774">
        <w:rPr>
          <w:lang w:val="en-GB"/>
        </w:rPr>
        <w:t>, including providers</w:t>
      </w:r>
      <w:r w:rsidR="00946BDF">
        <w:rPr>
          <w:lang w:val="en-GB"/>
        </w:rPr>
        <w:t>,</w:t>
      </w:r>
      <w:r w:rsidR="00114EA8" w:rsidRPr="00B75304">
        <w:rPr>
          <w:lang w:val="en-GB"/>
        </w:rPr>
        <w:t xml:space="preserve"> </w:t>
      </w:r>
      <w:r w:rsidR="00924789">
        <w:rPr>
          <w:lang w:val="en-GB"/>
        </w:rPr>
        <w:t xml:space="preserve">felt </w:t>
      </w:r>
      <w:r w:rsidR="00114EA8" w:rsidRPr="00B75304">
        <w:rPr>
          <w:lang w:val="en-GB"/>
        </w:rPr>
        <w:t xml:space="preserve">that </w:t>
      </w:r>
      <w:r w:rsidR="00F53635">
        <w:rPr>
          <w:lang w:val="en-GB"/>
        </w:rPr>
        <w:t xml:space="preserve">provider </w:t>
      </w:r>
      <w:r w:rsidR="00696AE1">
        <w:rPr>
          <w:lang w:val="en-GB"/>
        </w:rPr>
        <w:t xml:space="preserve">obligations </w:t>
      </w:r>
      <w:r w:rsidR="00F53635">
        <w:rPr>
          <w:lang w:val="en-GB"/>
        </w:rPr>
        <w:t xml:space="preserve">outlined within </w:t>
      </w:r>
      <w:r w:rsidR="00696AE1">
        <w:rPr>
          <w:lang w:val="en-GB"/>
        </w:rPr>
        <w:t xml:space="preserve">the </w:t>
      </w:r>
      <w:r w:rsidR="00114EA8" w:rsidRPr="00B75304">
        <w:rPr>
          <w:lang w:val="en-GB"/>
        </w:rPr>
        <w:t xml:space="preserve">Restraints Principles </w:t>
      </w:r>
      <w:r w:rsidR="00696AE1" w:rsidRPr="00B75304">
        <w:rPr>
          <w:lang w:val="en-GB"/>
        </w:rPr>
        <w:t>ha</w:t>
      </w:r>
      <w:r w:rsidR="00924789">
        <w:rPr>
          <w:lang w:val="en-GB"/>
        </w:rPr>
        <w:t>d</w:t>
      </w:r>
      <w:r w:rsidR="00696AE1" w:rsidRPr="00B75304">
        <w:rPr>
          <w:lang w:val="en-GB"/>
        </w:rPr>
        <w:t xml:space="preserve"> </w:t>
      </w:r>
      <w:r w:rsidR="00924789">
        <w:rPr>
          <w:lang w:val="en-GB"/>
        </w:rPr>
        <w:t xml:space="preserve">resulted </w:t>
      </w:r>
      <w:r w:rsidR="00F22255">
        <w:rPr>
          <w:lang w:val="en-GB"/>
        </w:rPr>
        <w:t xml:space="preserve">– or could </w:t>
      </w:r>
      <w:r w:rsidR="00924789">
        <w:rPr>
          <w:lang w:val="en-GB"/>
        </w:rPr>
        <w:t xml:space="preserve">result </w:t>
      </w:r>
      <w:r>
        <w:rPr>
          <w:lang w:val="en-GB"/>
        </w:rPr>
        <w:t>–</w:t>
      </w:r>
      <w:r w:rsidR="00924789">
        <w:rPr>
          <w:lang w:val="en-GB"/>
        </w:rPr>
        <w:t xml:space="preserve"> in</w:t>
      </w:r>
      <w:r w:rsidR="00ED0F4D">
        <w:rPr>
          <w:lang w:val="en-GB"/>
        </w:rPr>
        <w:t xml:space="preserve"> </w:t>
      </w:r>
      <w:r w:rsidR="00E91FD0" w:rsidDel="004F5A97">
        <w:rPr>
          <w:lang w:val="en-GB"/>
        </w:rPr>
        <w:t>an</w:t>
      </w:r>
      <w:r w:rsidR="00114EA8" w:rsidRPr="00B75304">
        <w:rPr>
          <w:lang w:val="en-GB"/>
        </w:rPr>
        <w:t xml:space="preserve"> increased workload</w:t>
      </w:r>
      <w:r w:rsidR="00172189">
        <w:rPr>
          <w:lang w:val="en-GB"/>
        </w:rPr>
        <w:t xml:space="preserve">. It is worth noting that, in many cases, this </w:t>
      </w:r>
      <w:r w:rsidR="00F53635">
        <w:rPr>
          <w:lang w:val="en-GB"/>
        </w:rPr>
        <w:t>perception</w:t>
      </w:r>
      <w:r w:rsidR="00172189">
        <w:rPr>
          <w:lang w:val="en-GB"/>
        </w:rPr>
        <w:t xml:space="preserve"> was</w:t>
      </w:r>
      <w:r w:rsidR="00C119B3">
        <w:rPr>
          <w:lang w:val="en-GB"/>
        </w:rPr>
        <w:t xml:space="preserve"> driven by uncertainty around or misinterpretation of the Restraints Principles </w:t>
      </w:r>
      <w:r w:rsidR="00F53635">
        <w:rPr>
          <w:lang w:val="en-GB"/>
        </w:rPr>
        <w:t xml:space="preserve">and supporting materials </w:t>
      </w:r>
      <w:r w:rsidR="00C119B3">
        <w:rPr>
          <w:lang w:val="en-GB"/>
        </w:rPr>
        <w:t xml:space="preserve">(e.g. requirements for </w:t>
      </w:r>
      <w:r w:rsidR="001C214F">
        <w:rPr>
          <w:lang w:val="en-GB"/>
        </w:rPr>
        <w:t xml:space="preserve">review and documentation of medications not used for the purpose of restraint), </w:t>
      </w:r>
      <w:r w:rsidR="001C214F" w:rsidRPr="00D1406D">
        <w:rPr>
          <w:lang w:val="en-GB"/>
        </w:rPr>
        <w:t>suggesting that much of the impact could be reduced with clarification of the</w:t>
      </w:r>
      <w:r w:rsidR="001C214F">
        <w:rPr>
          <w:lang w:val="en-GB"/>
        </w:rPr>
        <w:t>se</w:t>
      </w:r>
      <w:r w:rsidR="001C214F" w:rsidRPr="00D1406D">
        <w:rPr>
          <w:lang w:val="en-GB"/>
        </w:rPr>
        <w:t xml:space="preserve"> requirements.</w:t>
      </w:r>
      <w:r w:rsidR="00C119B3">
        <w:rPr>
          <w:lang w:val="en-GB"/>
        </w:rPr>
        <w:t xml:space="preserve"> </w:t>
      </w:r>
      <w:r w:rsidR="001C214F">
        <w:rPr>
          <w:lang w:val="en-GB"/>
        </w:rPr>
        <w:t>Further</w:t>
      </w:r>
      <w:r w:rsidR="00114EA8" w:rsidRPr="00B75304">
        <w:rPr>
          <w:lang w:val="en-GB"/>
        </w:rPr>
        <w:t xml:space="preserve">, </w:t>
      </w:r>
      <w:r w:rsidR="00B83294">
        <w:rPr>
          <w:lang w:val="en-GB"/>
        </w:rPr>
        <w:t>it was noted that while</w:t>
      </w:r>
      <w:r w:rsidR="00114EA8" w:rsidRPr="00B75304">
        <w:rPr>
          <w:lang w:val="en-GB"/>
        </w:rPr>
        <w:t xml:space="preserve"> a</w:t>
      </w:r>
      <w:r w:rsidR="00114EA8" w:rsidRPr="00B75304">
        <w:rPr>
          <w:rFonts w:eastAsia="@Arial Unicode MS"/>
          <w:lang w:val="en-GB"/>
        </w:rPr>
        <w:t>ged care staff require time to</w:t>
      </w:r>
      <w:r w:rsidR="00114EA8" w:rsidRPr="00B75304">
        <w:rPr>
          <w:lang w:val="en-GB"/>
        </w:rPr>
        <w:t xml:space="preserve"> negotiate with and obtain consent from residents and families, liaise with prescribers, conduct risk assessments, and document all the above</w:t>
      </w:r>
      <w:r w:rsidR="00B83294">
        <w:rPr>
          <w:lang w:val="en-GB"/>
        </w:rPr>
        <w:t xml:space="preserve">, </w:t>
      </w:r>
      <w:r w:rsidR="00F417CF">
        <w:rPr>
          <w:lang w:val="en-GB"/>
        </w:rPr>
        <w:t>these activities are not specific</w:t>
      </w:r>
      <w:r w:rsidR="00C24149">
        <w:rPr>
          <w:lang w:val="en-GB"/>
        </w:rPr>
        <w:t xml:space="preserve"> to </w:t>
      </w:r>
      <w:r w:rsidR="00F417CF">
        <w:rPr>
          <w:lang w:val="en-GB"/>
        </w:rPr>
        <w:t>the Restraints Principles but represent</w:t>
      </w:r>
      <w:r w:rsidR="00024C2F">
        <w:rPr>
          <w:lang w:val="en-GB"/>
        </w:rPr>
        <w:t xml:space="preserve"> good practice </w:t>
      </w:r>
      <w:r w:rsidR="00F417CF">
        <w:rPr>
          <w:lang w:val="en-GB"/>
        </w:rPr>
        <w:t xml:space="preserve">more broadly. </w:t>
      </w:r>
      <w:r w:rsidR="00F56C9C">
        <w:rPr>
          <w:lang w:val="en-GB"/>
        </w:rPr>
        <w:t xml:space="preserve">Therefore, </w:t>
      </w:r>
      <w:r w:rsidR="00353611">
        <w:rPr>
          <w:lang w:val="en-GB"/>
        </w:rPr>
        <w:t xml:space="preserve">there </w:t>
      </w:r>
      <w:r w:rsidR="00353611">
        <w:rPr>
          <w:lang w:val="en-GB"/>
        </w:rPr>
        <w:lastRenderedPageBreak/>
        <w:t xml:space="preserve">was a sense that complying the Restraints Principles would </w:t>
      </w:r>
      <w:r w:rsidR="00E94DFA">
        <w:rPr>
          <w:lang w:val="en-GB"/>
        </w:rPr>
        <w:t>have</w:t>
      </w:r>
      <w:r w:rsidR="00353611">
        <w:rPr>
          <w:lang w:val="en-GB"/>
        </w:rPr>
        <w:t xml:space="preserve"> considerable work</w:t>
      </w:r>
      <w:r w:rsidR="00E94DFA">
        <w:rPr>
          <w:lang w:val="en-GB"/>
        </w:rPr>
        <w:t>load impacts</w:t>
      </w:r>
      <w:r w:rsidR="00353611">
        <w:rPr>
          <w:lang w:val="en-GB"/>
        </w:rPr>
        <w:t xml:space="preserve"> </w:t>
      </w:r>
      <w:r w:rsidR="00E94DFA">
        <w:rPr>
          <w:lang w:val="en-GB"/>
        </w:rPr>
        <w:t>only</w:t>
      </w:r>
      <w:r w:rsidR="00353611">
        <w:rPr>
          <w:lang w:val="en-GB"/>
        </w:rPr>
        <w:t xml:space="preserve"> for</w:t>
      </w:r>
      <w:r w:rsidR="00F56C9C">
        <w:rPr>
          <w:lang w:val="en-GB"/>
        </w:rPr>
        <w:t xml:space="preserve"> providers </w:t>
      </w:r>
      <w:r w:rsidR="00353611">
        <w:rPr>
          <w:lang w:val="en-GB"/>
        </w:rPr>
        <w:t>not already following</w:t>
      </w:r>
      <w:r w:rsidR="00F56C9C">
        <w:rPr>
          <w:lang w:val="en-GB"/>
        </w:rPr>
        <w:t xml:space="preserve"> expected </w:t>
      </w:r>
      <w:r w:rsidR="00353611">
        <w:rPr>
          <w:lang w:val="en-GB"/>
        </w:rPr>
        <w:t>practices</w:t>
      </w:r>
      <w:r w:rsidR="00114EA8" w:rsidRPr="00B75304">
        <w:rPr>
          <w:lang w:val="en-GB"/>
        </w:rPr>
        <w:t>.</w:t>
      </w:r>
      <w:r w:rsidR="00537C61">
        <w:rPr>
          <w:lang w:val="en-GB"/>
        </w:rPr>
        <w:t xml:space="preserve"> </w:t>
      </w:r>
      <w:r w:rsidR="00E94DFA">
        <w:rPr>
          <w:lang w:val="en-GB"/>
        </w:rPr>
        <w:t>Importantly,</w:t>
      </w:r>
      <w:r w:rsidR="00F824D0" w:rsidRPr="00F824D0">
        <w:rPr>
          <w:lang w:val="en-GB"/>
        </w:rPr>
        <w:t xml:space="preserve"> </w:t>
      </w:r>
      <w:r w:rsidR="00E94DFA">
        <w:rPr>
          <w:lang w:val="en-GB"/>
        </w:rPr>
        <w:t>w</w:t>
      </w:r>
      <w:r w:rsidR="00F824D0">
        <w:rPr>
          <w:lang w:val="en-GB"/>
        </w:rPr>
        <w:t xml:space="preserve">hile some providers described </w:t>
      </w:r>
      <w:r w:rsidR="00BE116F">
        <w:rPr>
          <w:lang w:val="en-GB"/>
        </w:rPr>
        <w:t xml:space="preserve">the required </w:t>
      </w:r>
      <w:r w:rsidR="00F824D0">
        <w:rPr>
          <w:lang w:val="en-GB"/>
        </w:rPr>
        <w:t>documentation as onerous</w:t>
      </w:r>
      <w:r w:rsidR="00F824D0" w:rsidRPr="00537C61">
        <w:rPr>
          <w:lang w:val="en-GB"/>
        </w:rPr>
        <w:t xml:space="preserve">, </w:t>
      </w:r>
      <w:r w:rsidR="00F824D0">
        <w:rPr>
          <w:lang w:val="en-GB"/>
        </w:rPr>
        <w:t xml:space="preserve">consumers </w:t>
      </w:r>
      <w:r w:rsidR="00BE116F">
        <w:rPr>
          <w:lang w:val="en-GB"/>
        </w:rPr>
        <w:t xml:space="preserve">who participated </w:t>
      </w:r>
      <w:r w:rsidR="00F824D0">
        <w:rPr>
          <w:lang w:val="en-GB"/>
        </w:rPr>
        <w:t xml:space="preserve">in this review </w:t>
      </w:r>
      <w:r w:rsidR="00E94DFA">
        <w:rPr>
          <w:lang w:val="en-GB"/>
        </w:rPr>
        <w:t xml:space="preserve">saw this </w:t>
      </w:r>
      <w:r w:rsidR="00F824D0" w:rsidRPr="00537C61">
        <w:rPr>
          <w:lang w:val="en-GB"/>
        </w:rPr>
        <w:t>documentation</w:t>
      </w:r>
      <w:r w:rsidR="00E94DFA">
        <w:rPr>
          <w:lang w:val="en-GB"/>
        </w:rPr>
        <w:t xml:space="preserve"> as imperative. They placed a high value on </w:t>
      </w:r>
      <w:r w:rsidR="00B72CB9">
        <w:rPr>
          <w:lang w:val="en-GB"/>
        </w:rPr>
        <w:t>having written</w:t>
      </w:r>
      <w:r w:rsidR="00E94DFA">
        <w:rPr>
          <w:lang w:val="en-GB"/>
        </w:rPr>
        <w:t xml:space="preserve"> </w:t>
      </w:r>
      <w:r w:rsidR="00F824D0" w:rsidRPr="00537C61">
        <w:rPr>
          <w:lang w:val="en-GB"/>
        </w:rPr>
        <w:t xml:space="preserve">information about restraint, </w:t>
      </w:r>
      <w:r w:rsidR="00933CE3" w:rsidRPr="00537C61">
        <w:rPr>
          <w:lang w:val="en-GB"/>
        </w:rPr>
        <w:t xml:space="preserve">records of </w:t>
      </w:r>
      <w:r w:rsidR="00933CE3">
        <w:rPr>
          <w:lang w:val="en-GB"/>
        </w:rPr>
        <w:t>its</w:t>
      </w:r>
      <w:r w:rsidR="00933CE3" w:rsidRPr="00537C61">
        <w:rPr>
          <w:lang w:val="en-GB"/>
        </w:rPr>
        <w:t xml:space="preserve"> use</w:t>
      </w:r>
      <w:r w:rsidR="00933CE3">
        <w:rPr>
          <w:lang w:val="en-GB"/>
        </w:rPr>
        <w:t xml:space="preserve">, </w:t>
      </w:r>
      <w:r w:rsidR="00933CE3" w:rsidRPr="00537C61">
        <w:rPr>
          <w:lang w:val="en-GB"/>
        </w:rPr>
        <w:t>monitoring and review</w:t>
      </w:r>
      <w:r w:rsidR="00933CE3">
        <w:rPr>
          <w:lang w:val="en-GB"/>
        </w:rPr>
        <w:t xml:space="preserve">, and information about </w:t>
      </w:r>
      <w:r w:rsidR="00570CF4">
        <w:rPr>
          <w:lang w:val="en-GB"/>
        </w:rPr>
        <w:t xml:space="preserve">informed consent </w:t>
      </w:r>
      <w:r w:rsidR="00933CE3">
        <w:rPr>
          <w:lang w:val="en-GB"/>
        </w:rPr>
        <w:t xml:space="preserve">and records of </w:t>
      </w:r>
      <w:r w:rsidR="00570CF4">
        <w:rPr>
          <w:lang w:val="en-GB"/>
        </w:rPr>
        <w:t>it being sought and obtained</w:t>
      </w:r>
      <w:r w:rsidR="00F824D0">
        <w:rPr>
          <w:lang w:val="en-GB"/>
        </w:rPr>
        <w:t>.</w:t>
      </w:r>
    </w:p>
    <w:p w14:paraId="3E7C4CF7" w14:textId="77777777" w:rsidR="00A13DC5" w:rsidRDefault="00886A39" w:rsidP="00A13DC5">
      <w:pPr>
        <w:pStyle w:val="ParaKeep"/>
        <w:rPr>
          <w:lang w:val="en-GB"/>
        </w:rPr>
      </w:pPr>
      <w:r>
        <w:rPr>
          <w:lang w:val="en-GB"/>
        </w:rPr>
        <w:t>S</w:t>
      </w:r>
      <w:r w:rsidR="00114EA8" w:rsidRPr="00B75304">
        <w:rPr>
          <w:lang w:val="en-GB"/>
        </w:rPr>
        <w:t>ome stakeholders</w:t>
      </w:r>
      <w:r w:rsidR="009A797D">
        <w:rPr>
          <w:lang w:val="en-GB"/>
        </w:rPr>
        <w:t xml:space="preserve"> </w:t>
      </w:r>
      <w:r w:rsidR="00D81CCE">
        <w:rPr>
          <w:lang w:val="en-GB"/>
        </w:rPr>
        <w:t>believed</w:t>
      </w:r>
      <w:r w:rsidR="00114EA8" w:rsidRPr="00B75304">
        <w:rPr>
          <w:lang w:val="en-GB"/>
        </w:rPr>
        <w:t xml:space="preserve"> there was a risk that the Restraints Principles could negatively impact the safety and wellbeing of both residents and staff. </w:t>
      </w:r>
      <w:r w:rsidR="009A797D">
        <w:rPr>
          <w:lang w:val="en-GB"/>
        </w:rPr>
        <w:t xml:space="preserve">Their concerns </w:t>
      </w:r>
      <w:r w:rsidR="00A13DC5" w:rsidRPr="00B75304">
        <w:rPr>
          <w:lang w:val="en-GB"/>
        </w:rPr>
        <w:t>included</w:t>
      </w:r>
      <w:r w:rsidR="00A13DC5">
        <w:rPr>
          <w:lang w:val="en-GB"/>
        </w:rPr>
        <w:t>:</w:t>
      </w:r>
    </w:p>
    <w:p w14:paraId="1270F143" w14:textId="5F532095" w:rsidR="00A13DC5" w:rsidRDefault="007A389C" w:rsidP="00A13DC5">
      <w:pPr>
        <w:pStyle w:val="Bullet1"/>
        <w:rPr>
          <w:lang w:val="en-GB"/>
        </w:rPr>
      </w:pPr>
      <w:r>
        <w:rPr>
          <w:lang w:val="en-GB"/>
        </w:rPr>
        <w:t>T</w:t>
      </w:r>
      <w:r w:rsidR="00A13DC5" w:rsidRPr="00B75304">
        <w:rPr>
          <w:lang w:val="en-GB"/>
        </w:rPr>
        <w:t xml:space="preserve">he potential </w:t>
      </w:r>
      <w:r w:rsidR="00A13DC5">
        <w:rPr>
          <w:lang w:val="en-GB"/>
        </w:rPr>
        <w:t>that</w:t>
      </w:r>
      <w:r w:rsidR="00A13DC5" w:rsidRPr="00B75304">
        <w:rPr>
          <w:lang w:val="en-GB"/>
        </w:rPr>
        <w:t xml:space="preserve"> increased freedom of movement for one person </w:t>
      </w:r>
      <w:r w:rsidR="00A13DC5">
        <w:rPr>
          <w:lang w:val="en-GB"/>
        </w:rPr>
        <w:t xml:space="preserve">could </w:t>
      </w:r>
      <w:r w:rsidR="00A13DC5" w:rsidRPr="00B75304">
        <w:rPr>
          <w:lang w:val="en-GB"/>
        </w:rPr>
        <w:t>reduc</w:t>
      </w:r>
      <w:r w:rsidR="00A13DC5">
        <w:rPr>
          <w:lang w:val="en-GB"/>
        </w:rPr>
        <w:t>e</w:t>
      </w:r>
      <w:r w:rsidR="00A13DC5" w:rsidRPr="00B75304">
        <w:rPr>
          <w:lang w:val="en-GB"/>
        </w:rPr>
        <w:t xml:space="preserve"> the degree to which others felt they could move about freely; </w:t>
      </w:r>
    </w:p>
    <w:p w14:paraId="0D49CEAA" w14:textId="02ED2C96" w:rsidR="00A13DC5" w:rsidRDefault="007A389C" w:rsidP="00A13DC5">
      <w:pPr>
        <w:pStyle w:val="Bullet1"/>
        <w:rPr>
          <w:lang w:val="en-GB"/>
        </w:rPr>
      </w:pPr>
      <w:r>
        <w:rPr>
          <w:lang w:val="en-GB"/>
        </w:rPr>
        <w:t>L</w:t>
      </w:r>
      <w:r w:rsidR="00A13DC5" w:rsidRPr="00B75304">
        <w:rPr>
          <w:lang w:val="en-GB"/>
        </w:rPr>
        <w:t>ack of consideration as to how the resident would want to be perceived (e.g. if restraint would serve to protect their dignity during an acute episode);</w:t>
      </w:r>
      <w:r w:rsidR="00A13DC5">
        <w:rPr>
          <w:lang w:val="en-GB"/>
        </w:rPr>
        <w:t xml:space="preserve"> </w:t>
      </w:r>
    </w:p>
    <w:p w14:paraId="39F5D341" w14:textId="35AE30E9" w:rsidR="00586317" w:rsidRPr="00CB22CC" w:rsidRDefault="007A389C" w:rsidP="00370A63">
      <w:pPr>
        <w:pStyle w:val="Bullet1"/>
      </w:pPr>
      <w:r>
        <w:t>T</w:t>
      </w:r>
      <w:r w:rsidR="00A13DC5" w:rsidRPr="00CB22CC">
        <w:t>he potential for reduced workplace health and safety</w:t>
      </w:r>
      <w:r w:rsidR="00506945" w:rsidRPr="00CB22CC">
        <w:t xml:space="preserve">; and the possibility that </w:t>
      </w:r>
      <w:r w:rsidR="00A13DC5" w:rsidRPr="00CB22CC">
        <w:t xml:space="preserve">implementing alternatives to restraint </w:t>
      </w:r>
      <w:r w:rsidR="00506945" w:rsidRPr="00CB22CC">
        <w:t>would require</w:t>
      </w:r>
      <w:r w:rsidR="00A13DC5" w:rsidRPr="00CB22CC">
        <w:t xml:space="preserve"> spending a</w:t>
      </w:r>
      <w:r w:rsidR="00453364" w:rsidRPr="00CB22CC">
        <w:t xml:space="preserve"> </w:t>
      </w:r>
      <w:r w:rsidR="00A13DC5" w:rsidRPr="00CB22CC">
        <w:t>disproportionate amount of time with one resident to the detriment of others, which could reduce their job satisfaction</w:t>
      </w:r>
      <w:r w:rsidR="00E16A56" w:rsidRPr="00CB22CC">
        <w:t xml:space="preserve">. </w:t>
      </w:r>
    </w:p>
    <w:p w14:paraId="46AAE7FE" w14:textId="5107F95A" w:rsidR="00F57EC3" w:rsidRPr="00F57EC3" w:rsidRDefault="00F53091" w:rsidP="00586317">
      <w:pPr>
        <w:pStyle w:val="Para"/>
        <w:rPr>
          <w:lang w:val="en-GB"/>
        </w:rPr>
      </w:pPr>
      <w:r w:rsidRPr="00F57EC3">
        <w:rPr>
          <w:lang w:val="en-GB"/>
        </w:rPr>
        <w:t xml:space="preserve">These concerns </w:t>
      </w:r>
      <w:r w:rsidR="009A797D" w:rsidRPr="00F57EC3">
        <w:rPr>
          <w:lang w:val="en-GB"/>
        </w:rPr>
        <w:t xml:space="preserve">highlighted issues </w:t>
      </w:r>
      <w:r w:rsidR="001B15E8" w:rsidRPr="00F57EC3">
        <w:rPr>
          <w:lang w:val="en-GB"/>
        </w:rPr>
        <w:t xml:space="preserve">around </w:t>
      </w:r>
      <w:r w:rsidR="00226CFB" w:rsidRPr="00F57EC3">
        <w:rPr>
          <w:lang w:val="en-GB"/>
        </w:rPr>
        <w:t>the</w:t>
      </w:r>
      <w:r w:rsidR="001B15E8" w:rsidRPr="00F57EC3">
        <w:rPr>
          <w:lang w:val="en-GB"/>
        </w:rPr>
        <w:t xml:space="preserve"> </w:t>
      </w:r>
      <w:r w:rsidR="009A797D" w:rsidRPr="00F57EC3">
        <w:rPr>
          <w:lang w:val="en-GB"/>
        </w:rPr>
        <w:t>interpretation of the Restraints Principles</w:t>
      </w:r>
      <w:r w:rsidR="00226CFB" w:rsidRPr="00F57EC3">
        <w:rPr>
          <w:lang w:val="en-GB"/>
        </w:rPr>
        <w:t>, as well as the need for staff to develop the knowledge</w:t>
      </w:r>
      <w:r w:rsidR="00EA1DA9" w:rsidRPr="00F57EC3">
        <w:rPr>
          <w:lang w:val="en-GB"/>
        </w:rPr>
        <w:t xml:space="preserve"> and skills </w:t>
      </w:r>
      <w:r w:rsidR="00226CFB" w:rsidRPr="00F57EC3">
        <w:rPr>
          <w:lang w:val="en-GB"/>
        </w:rPr>
        <w:t xml:space="preserve">to </w:t>
      </w:r>
      <w:r w:rsidR="00EA1DA9" w:rsidRPr="00F57EC3">
        <w:rPr>
          <w:lang w:val="en-GB"/>
        </w:rPr>
        <w:t>implement alternative strategies</w:t>
      </w:r>
      <w:r w:rsidRPr="00F57EC3">
        <w:rPr>
          <w:lang w:val="en-GB"/>
        </w:rPr>
        <w:t>, and the need to further embed a person-centred approach in the delivery of care</w:t>
      </w:r>
      <w:r w:rsidR="00EA1DA9" w:rsidRPr="00F57EC3">
        <w:rPr>
          <w:lang w:val="en-GB"/>
        </w:rPr>
        <w:t>.</w:t>
      </w:r>
    </w:p>
    <w:p w14:paraId="60289721" w14:textId="3732360C" w:rsidR="00114EA8" w:rsidRPr="00B75304" w:rsidRDefault="00B27613" w:rsidP="009C19DF">
      <w:pPr>
        <w:pStyle w:val="Heading2"/>
        <w:rPr>
          <w:lang w:val="en-GB"/>
        </w:rPr>
      </w:pPr>
      <w:r>
        <w:rPr>
          <w:lang w:val="en-GB"/>
        </w:rPr>
        <w:br w:type="column"/>
      </w:r>
      <w:bookmarkStart w:id="36" w:name="_Toc58392183"/>
      <w:r w:rsidR="00114EA8" w:rsidRPr="00B75304">
        <w:rPr>
          <w:lang w:val="en-GB"/>
        </w:rPr>
        <w:t>Discussion</w:t>
      </w:r>
      <w:bookmarkEnd w:id="36"/>
    </w:p>
    <w:p w14:paraId="560973CE" w14:textId="77777777" w:rsidR="009C19DF" w:rsidRDefault="00114EA8" w:rsidP="00E16C39">
      <w:pPr>
        <w:pStyle w:val="Para"/>
        <w:rPr>
          <w:lang w:val="en-GB"/>
        </w:rPr>
      </w:pPr>
      <w:r w:rsidRPr="00B75304">
        <w:rPr>
          <w:lang w:val="en-GB"/>
        </w:rPr>
        <w:t xml:space="preserve">The effectiveness of the Restraints Principles in reducing chemical and physical restraint remains unclear, partly due to the relatively short period of time that has elapsed since the legislation was introduced, and limitations of available data sources. </w:t>
      </w:r>
    </w:p>
    <w:p w14:paraId="70D4AA36" w14:textId="265E7E38" w:rsidR="009C19DF" w:rsidRDefault="00114EA8" w:rsidP="00E16C39">
      <w:pPr>
        <w:pStyle w:val="Para"/>
        <w:rPr>
          <w:lang w:val="en-GB"/>
        </w:rPr>
      </w:pPr>
      <w:r w:rsidRPr="00B75304">
        <w:rPr>
          <w:lang w:val="en-GB"/>
        </w:rPr>
        <w:t xml:space="preserve">Further, the Restraints Principles came into effect at the same time as several other reforms and non-regulatory initiatives (described in </w:t>
      </w:r>
      <w:r w:rsidR="000E4F96" w:rsidRPr="00B56AFC">
        <w:rPr>
          <w:rStyle w:val="Italic"/>
        </w:rPr>
        <w:t>Supplementary volume 1</w:t>
      </w:r>
      <w:r w:rsidR="00525B53" w:rsidRPr="00B75304">
        <w:rPr>
          <w:lang w:val="en-GB"/>
        </w:rPr>
        <w:t>)</w:t>
      </w:r>
      <w:r w:rsidRPr="00B75304">
        <w:rPr>
          <w:lang w:val="en-GB"/>
        </w:rPr>
        <w:t xml:space="preserve">, making it difficult to tease out the specific contribution of the Restraints Principles in shifting restraint practice. </w:t>
      </w:r>
    </w:p>
    <w:p w14:paraId="103AACC0" w14:textId="7D4C3D32" w:rsidR="00114EA8" w:rsidRPr="00B75304" w:rsidRDefault="00114EA8" w:rsidP="00E16C39">
      <w:pPr>
        <w:pStyle w:val="Para"/>
        <w:rPr>
          <w:lang w:val="en-GB"/>
        </w:rPr>
      </w:pPr>
      <w:r w:rsidRPr="00B75304">
        <w:rPr>
          <w:lang w:val="en-GB"/>
        </w:rPr>
        <w:t>However, there are some indications that the use of restraint in residential aged care is declining, and that the Restraints Principles are one piece of the complex puzzle contributing to this change.</w:t>
      </w:r>
    </w:p>
    <w:p w14:paraId="3601FA79" w14:textId="3EB31A7B" w:rsidR="00114EA8" w:rsidRPr="00B75304" w:rsidRDefault="00114EA8" w:rsidP="00E16C39">
      <w:pPr>
        <w:pStyle w:val="Para"/>
        <w:rPr>
          <w:lang w:val="en-GB"/>
        </w:rPr>
      </w:pPr>
      <w:r w:rsidRPr="00B75304">
        <w:rPr>
          <w:lang w:val="en-GB"/>
        </w:rPr>
        <w:t>It is clear that changing practice and culture takes time, and that aged care providers are at different stages of this process. Nonetheless, most provider staff indicated that, since the Restraints Principles were introduced, their organisation had developed policies aiming to minimise the use of restraint. Thus, while it may be too early to see the quantitative impact of the Restraints Principles on the prevalence of restraint, there are promising signs that providers are moving towards ensuring their staff adhere to their obligations under the legislation. Already, provider staff are reporting positive impacts for residents</w:t>
      </w:r>
      <w:r w:rsidR="00EF30A0" w:rsidRPr="00B75304">
        <w:rPr>
          <w:lang w:val="en-GB"/>
        </w:rPr>
        <w:t xml:space="preserve"> </w:t>
      </w:r>
      <w:r w:rsidR="006C2E8C" w:rsidRPr="00B75304">
        <w:rPr>
          <w:lang w:val="en-GB"/>
        </w:rPr>
        <w:t>by</w:t>
      </w:r>
      <w:r w:rsidR="0026649D">
        <w:rPr>
          <w:lang w:val="en-GB"/>
        </w:rPr>
        <w:t xml:space="preserve"> </w:t>
      </w:r>
      <w:r w:rsidR="002E1F63">
        <w:rPr>
          <w:lang w:val="en-GB"/>
        </w:rPr>
        <w:t>minimising</w:t>
      </w:r>
      <w:r w:rsidR="00E95CBE">
        <w:rPr>
          <w:lang w:val="en-GB"/>
        </w:rPr>
        <w:t xml:space="preserve"> restraint</w:t>
      </w:r>
      <w:r w:rsidR="00945592">
        <w:rPr>
          <w:lang w:val="en-GB"/>
        </w:rPr>
        <w:t xml:space="preserve">, for example </w:t>
      </w:r>
      <w:r w:rsidR="00857F05">
        <w:rPr>
          <w:lang w:val="en-GB"/>
        </w:rPr>
        <w:t>increased freedom of movement</w:t>
      </w:r>
      <w:r w:rsidR="00CD1EF7" w:rsidDel="00857F05">
        <w:rPr>
          <w:lang w:val="en-GB"/>
        </w:rPr>
        <w:t xml:space="preserve"> </w:t>
      </w:r>
      <w:r w:rsidR="00CD1EF7">
        <w:rPr>
          <w:lang w:val="en-GB"/>
        </w:rPr>
        <w:t xml:space="preserve">and meaningful engagement in </w:t>
      </w:r>
      <w:r w:rsidR="00872282">
        <w:rPr>
          <w:lang w:val="en-GB"/>
        </w:rPr>
        <w:t>activities.</w:t>
      </w:r>
    </w:p>
    <w:p w14:paraId="1C98D97B" w14:textId="5DF065E2" w:rsidR="00114EA8" w:rsidRDefault="00B27613" w:rsidP="00114EA8">
      <w:pPr>
        <w:pStyle w:val="Para"/>
        <w:rPr>
          <w:lang w:val="en-GB" w:eastAsia="en-AU"/>
        </w:rPr>
      </w:pPr>
      <w:r>
        <w:rPr>
          <w:lang w:val="en-GB" w:eastAsia="en-AU"/>
        </w:rPr>
        <w:br w:type="column"/>
      </w:r>
      <w:r w:rsidR="006C2E8C" w:rsidRPr="00B75304">
        <w:rPr>
          <w:lang w:val="en-GB" w:eastAsia="en-AU"/>
        </w:rPr>
        <w:lastRenderedPageBreak/>
        <w:t>Stakeholders</w:t>
      </w:r>
      <w:r w:rsidR="00114EA8" w:rsidRPr="00B75304">
        <w:rPr>
          <w:lang w:val="en-GB" w:eastAsia="en-AU"/>
        </w:rPr>
        <w:t xml:space="preserve"> also identified a number of unintended consequences of the Restraints Principles, both positive and negative. Importantly, in most cases the negative consequences that participants in the Review identified flowed from uncertainty or misinterpretation of the Restraints Principles, rather than from the intention </w:t>
      </w:r>
      <w:r w:rsidR="00114EA8" w:rsidRPr="00B75304">
        <w:rPr>
          <w:lang w:val="en-GB" w:eastAsia="en-AU"/>
        </w:rPr>
        <w:t xml:space="preserve">behind the legislation. This </w:t>
      </w:r>
      <w:r w:rsidR="00112E01" w:rsidRPr="00B75304">
        <w:rPr>
          <w:lang w:val="en-GB" w:eastAsia="en-AU"/>
        </w:rPr>
        <w:t xml:space="preserve">finding </w:t>
      </w:r>
      <w:r w:rsidR="00114EA8" w:rsidRPr="00B75304">
        <w:rPr>
          <w:lang w:val="en-GB" w:eastAsia="en-AU"/>
        </w:rPr>
        <w:t>suggests that the negative impacts of the Restraints Principles could be reduced (and positive impacts enhanced) by further develop</w:t>
      </w:r>
      <w:r w:rsidR="002F4568">
        <w:rPr>
          <w:lang w:val="en-GB" w:eastAsia="en-AU"/>
        </w:rPr>
        <w:t>ing</w:t>
      </w:r>
      <w:r w:rsidR="00114EA8" w:rsidRPr="00B75304">
        <w:rPr>
          <w:lang w:val="en-GB" w:eastAsia="en-AU"/>
        </w:rPr>
        <w:t xml:space="preserve"> resources to </w:t>
      </w:r>
      <w:r w:rsidR="00756F30">
        <w:rPr>
          <w:lang w:val="en-GB" w:eastAsia="en-AU"/>
        </w:rPr>
        <w:t xml:space="preserve">build sector capability to </w:t>
      </w:r>
      <w:r w:rsidR="00114EA8" w:rsidRPr="00B75304">
        <w:rPr>
          <w:lang w:val="en-GB" w:eastAsia="en-AU"/>
        </w:rPr>
        <w:t xml:space="preserve">support </w:t>
      </w:r>
      <w:r w:rsidR="0010596D">
        <w:rPr>
          <w:lang w:val="en-GB" w:eastAsia="en-AU"/>
        </w:rPr>
        <w:t>their</w:t>
      </w:r>
      <w:r w:rsidR="00114EA8" w:rsidRPr="00B75304">
        <w:rPr>
          <w:lang w:val="en-GB" w:eastAsia="en-AU"/>
        </w:rPr>
        <w:t xml:space="preserve"> implementation</w:t>
      </w:r>
      <w:r w:rsidR="00756F30">
        <w:rPr>
          <w:lang w:val="en-GB" w:eastAsia="en-AU"/>
        </w:rPr>
        <w:t xml:space="preserve"> </w:t>
      </w:r>
    </w:p>
    <w:p w14:paraId="76E5614D" w14:textId="6EE6A0BF" w:rsidR="004C165F" w:rsidRDefault="004C165F">
      <w:pPr>
        <w:rPr>
          <w:lang w:val="en-GB"/>
        </w:rPr>
      </w:pPr>
      <w:r>
        <w:rPr>
          <w:lang w:val="en-GB"/>
        </w:rPr>
        <w:br w:type="page"/>
      </w:r>
    </w:p>
    <w:p w14:paraId="20B1A0B9" w14:textId="77777777" w:rsidR="00114EA8" w:rsidRPr="00B75304" w:rsidRDefault="00114EA8" w:rsidP="00114EA8">
      <w:pPr>
        <w:pStyle w:val="Para"/>
        <w:rPr>
          <w:lang w:val="en-GB" w:eastAsia="en-AU"/>
        </w:rPr>
        <w:sectPr w:rsidR="00114EA8" w:rsidRPr="00B75304" w:rsidSect="008218C7">
          <w:type w:val="continuous"/>
          <w:pgSz w:w="11907" w:h="16840" w:code="9"/>
          <w:pgMar w:top="851" w:right="1134" w:bottom="851" w:left="1701" w:header="397" w:footer="567" w:gutter="0"/>
          <w:cols w:num="2" w:space="1418"/>
          <w:titlePg/>
          <w:docGrid w:linePitch="299"/>
          <w15:footnoteColumns w:val="1"/>
        </w:sectPr>
      </w:pPr>
    </w:p>
    <w:p w14:paraId="626F34C5" w14:textId="65A4F28B" w:rsidR="00E97C30" w:rsidRDefault="00E178C3" w:rsidP="00D26B30">
      <w:pPr>
        <w:pStyle w:val="Heading1"/>
        <w:rPr>
          <w:lang w:val="en-GB"/>
        </w:rPr>
      </w:pPr>
      <w:bookmarkStart w:id="37" w:name="_Toc56250245"/>
      <w:bookmarkStart w:id="38" w:name="_Ref56596084"/>
      <w:bookmarkStart w:id="39" w:name="_Ref58248740"/>
      <w:bookmarkStart w:id="40" w:name="_Toc58392184"/>
      <w:r w:rsidRPr="00B75304">
        <w:rPr>
          <w:lang w:val="en-GB"/>
        </w:rPr>
        <w:lastRenderedPageBreak/>
        <w:t>Opportunities to minimise restraint</w:t>
      </w:r>
      <w:bookmarkEnd w:id="37"/>
      <w:bookmarkEnd w:id="38"/>
      <w:bookmarkEnd w:id="39"/>
      <w:bookmarkEnd w:id="40"/>
    </w:p>
    <w:p w14:paraId="03F9A647" w14:textId="77777777" w:rsidR="00797146" w:rsidRPr="00797146" w:rsidRDefault="00797146" w:rsidP="00797146">
      <w:pPr>
        <w:pStyle w:val="Border"/>
        <w:rPr>
          <w:lang w:val="en-GB"/>
        </w:rPr>
      </w:pPr>
    </w:p>
    <w:p w14:paraId="5F7971C6" w14:textId="77777777" w:rsidR="00797146" w:rsidRDefault="00797146" w:rsidP="00797146">
      <w:pPr>
        <w:pStyle w:val="Border"/>
        <w:rPr>
          <w:lang w:val="en-GB"/>
        </w:rPr>
        <w:sectPr w:rsidR="00797146" w:rsidSect="004C165F">
          <w:type w:val="continuous"/>
          <w:pgSz w:w="11907" w:h="16840" w:code="9"/>
          <w:pgMar w:top="851" w:right="1134" w:bottom="851" w:left="1701" w:header="397" w:footer="567" w:gutter="0"/>
          <w:cols w:space="567"/>
          <w:titlePg/>
          <w:docGrid w:linePitch="299"/>
          <w15:footnoteColumns w:val="1"/>
        </w:sectPr>
      </w:pPr>
    </w:p>
    <w:p w14:paraId="668C754B" w14:textId="1EE4FE7D" w:rsidR="004B037D" w:rsidRDefault="00C20610" w:rsidP="00454EFE">
      <w:pPr>
        <w:pStyle w:val="Para"/>
      </w:pPr>
      <w:r>
        <w:t xml:space="preserve">The </w:t>
      </w:r>
      <w:r w:rsidR="00CD035E">
        <w:t>697</w:t>
      </w:r>
      <w:r w:rsidR="00580056">
        <w:t> </w:t>
      </w:r>
      <w:r>
        <w:t xml:space="preserve">individuals who contributed to this review </w:t>
      </w:r>
      <w:r w:rsidR="005C6BD5">
        <w:t>generously shared their perspectives o</w:t>
      </w:r>
      <w:r w:rsidR="00B36825">
        <w:t>n</w:t>
      </w:r>
      <w:r w:rsidR="005C6BD5">
        <w:t xml:space="preserve"> the</w:t>
      </w:r>
      <w:r w:rsidR="00B9541F">
        <w:t xml:space="preserve"> effectiveness of the Restraints Principles to date, and </w:t>
      </w:r>
      <w:r w:rsidR="005C6BD5">
        <w:t xml:space="preserve">how </w:t>
      </w:r>
      <w:r w:rsidR="001A7C7C">
        <w:t xml:space="preserve">they </w:t>
      </w:r>
      <w:r w:rsidR="008F6F33">
        <w:t xml:space="preserve">could be enhanced </w:t>
      </w:r>
      <w:r w:rsidR="00AB7B43">
        <w:t>in the future</w:t>
      </w:r>
      <w:r w:rsidR="008F6F33">
        <w:t xml:space="preserve">. </w:t>
      </w:r>
    </w:p>
    <w:p w14:paraId="573D7071" w14:textId="627710C2" w:rsidR="00E46F9F" w:rsidRDefault="006E2C86" w:rsidP="00454EFE">
      <w:pPr>
        <w:pStyle w:val="Para"/>
      </w:pPr>
      <w:r>
        <w:t>These perspectives were remarkably consistent across s</w:t>
      </w:r>
      <w:r w:rsidR="00DA3E85">
        <w:t>takeholder</w:t>
      </w:r>
      <w:r>
        <w:t xml:space="preserve"> </w:t>
      </w:r>
      <w:r w:rsidR="00DA3E85">
        <w:t>groups</w:t>
      </w:r>
      <w:r w:rsidR="007206B9">
        <w:t xml:space="preserve">, and </w:t>
      </w:r>
      <w:r w:rsidR="00E568A0">
        <w:t>present</w:t>
      </w:r>
      <w:r w:rsidR="007439A5">
        <w:t xml:space="preserve"> </w:t>
      </w:r>
      <w:r w:rsidR="00245621">
        <w:t xml:space="preserve">clear </w:t>
      </w:r>
      <w:r w:rsidR="005E4654">
        <w:t xml:space="preserve">opportunities to support </w:t>
      </w:r>
      <w:r w:rsidR="005F41FE">
        <w:t xml:space="preserve">the aged care sector to </w:t>
      </w:r>
      <w:r w:rsidR="00B17D30">
        <w:t>further minimise restraint.</w:t>
      </w:r>
      <w:r w:rsidR="000024AC">
        <w:t xml:space="preserve"> </w:t>
      </w:r>
    </w:p>
    <w:p w14:paraId="234A4B40" w14:textId="4D57E6E8" w:rsidR="00FC1F5E" w:rsidRDefault="00E46F9F" w:rsidP="0007706D">
      <w:pPr>
        <w:pStyle w:val="Para"/>
        <w:rPr>
          <w:lang w:val="en-GB"/>
        </w:rPr>
      </w:pPr>
      <w:r>
        <w:t>D</w:t>
      </w:r>
      <w:r w:rsidR="00F64265">
        <w:t>rawing on the wealth of information provide</w:t>
      </w:r>
      <w:r w:rsidR="003B4FD5">
        <w:t>d to this review</w:t>
      </w:r>
      <w:r w:rsidR="00AF4EBD">
        <w:t xml:space="preserve">, </w:t>
      </w:r>
      <w:r w:rsidR="00CA00AB">
        <w:t>we make the following 10</w:t>
      </w:r>
      <w:r>
        <w:t> </w:t>
      </w:r>
      <w:r w:rsidR="00CA00AB">
        <w:t>overarching recommendations</w:t>
      </w:r>
      <w:r w:rsidR="00785B97">
        <w:t>.</w:t>
      </w:r>
      <w:r w:rsidR="005967C3">
        <w:t xml:space="preserve"> </w:t>
      </w:r>
      <w:r w:rsidR="00A85B11">
        <w:rPr>
          <w:lang w:val="en-GB"/>
        </w:rPr>
        <w:t xml:space="preserve">Within each of these overarching recommendations we </w:t>
      </w:r>
      <w:r w:rsidR="00ED0E5D">
        <w:rPr>
          <w:lang w:val="en-GB"/>
        </w:rPr>
        <w:t>have developed</w:t>
      </w:r>
      <w:r w:rsidR="00473054">
        <w:rPr>
          <w:lang w:val="en-GB"/>
        </w:rPr>
        <w:t>, as relevant,</w:t>
      </w:r>
      <w:r w:rsidR="00ED0E5D">
        <w:rPr>
          <w:lang w:val="en-GB"/>
        </w:rPr>
        <w:t xml:space="preserve"> specific recommendations </w:t>
      </w:r>
      <w:r w:rsidR="00473054">
        <w:rPr>
          <w:lang w:val="en-GB"/>
        </w:rPr>
        <w:t>related to t</w:t>
      </w:r>
      <w:r w:rsidR="00ED0E5D">
        <w:rPr>
          <w:lang w:val="en-GB"/>
        </w:rPr>
        <w:t xml:space="preserve">he </w:t>
      </w:r>
      <w:r w:rsidR="00E1142E">
        <w:rPr>
          <w:lang w:val="en-GB"/>
        </w:rPr>
        <w:t xml:space="preserve">Restraints Principles </w:t>
      </w:r>
      <w:r w:rsidR="009860F3">
        <w:rPr>
          <w:lang w:val="en-GB"/>
        </w:rPr>
        <w:t>legislation</w:t>
      </w:r>
      <w:r w:rsidR="00477938">
        <w:rPr>
          <w:lang w:val="en-GB"/>
        </w:rPr>
        <w:t xml:space="preserve"> and </w:t>
      </w:r>
      <w:r w:rsidR="00473054">
        <w:rPr>
          <w:lang w:val="en-GB"/>
        </w:rPr>
        <w:t>non-regulatory measures. These</w:t>
      </w:r>
      <w:r w:rsidR="00531DEA">
        <w:rPr>
          <w:lang w:val="en-GB"/>
        </w:rPr>
        <w:t xml:space="preserve"> recommendations, and the evidence behind them, are detailed in the sections that follow.</w:t>
      </w:r>
      <w:bookmarkStart w:id="41" w:name="_Toc56250246"/>
      <w:bookmarkStart w:id="42" w:name="_Ref56280508"/>
      <w:bookmarkStart w:id="43" w:name="_Ref56281284"/>
      <w:bookmarkStart w:id="44" w:name="_Ref56288981"/>
    </w:p>
    <w:p w14:paraId="4859FF92" w14:textId="77777777" w:rsidR="00292762" w:rsidRDefault="00292762" w:rsidP="00292762">
      <w:pPr>
        <w:rPr>
          <w:lang w:val="en-GB"/>
        </w:rPr>
        <w:sectPr w:rsidR="00292762" w:rsidSect="00797146">
          <w:type w:val="continuous"/>
          <w:pgSz w:w="11907" w:h="16840" w:code="9"/>
          <w:pgMar w:top="851" w:right="1134" w:bottom="851" w:left="1701" w:header="397" w:footer="567" w:gutter="0"/>
          <w:cols w:num="2" w:space="567"/>
          <w:titlePg/>
          <w:docGrid w:linePitch="299"/>
          <w15:footnoteColumns w:val="1"/>
        </w:sectPr>
      </w:pPr>
    </w:p>
    <w:bookmarkStart w:id="45" w:name="_Ref56587799"/>
    <w:p w14:paraId="13EACFCF" w14:textId="0CCAC6CF" w:rsidR="00DC6AB6" w:rsidRDefault="005967C3" w:rsidP="005967C3">
      <w:pPr>
        <w:pStyle w:val="Subhead1"/>
        <w:ind w:left="284"/>
      </w:pPr>
      <w:r w:rsidRPr="00B75304">
        <w:rPr>
          <w:noProof/>
          <w:lang w:val="en-AU" w:eastAsia="en-AU"/>
        </w:rPr>
        <mc:AlternateContent>
          <mc:Choice Requires="wps">
            <w:drawing>
              <wp:anchor distT="0" distB="0" distL="114300" distR="114300" simplePos="0" relativeHeight="251658256" behindDoc="1" locked="0" layoutInCell="1" allowOverlap="1" wp14:anchorId="1DF0B325" wp14:editId="50D5CDD9">
                <wp:simplePos x="0" y="0"/>
                <wp:positionH relativeFrom="margin">
                  <wp:align>right</wp:align>
                </wp:positionH>
                <wp:positionV relativeFrom="paragraph">
                  <wp:posOffset>20441</wp:posOffset>
                </wp:positionV>
                <wp:extent cx="5759450" cy="3372929"/>
                <wp:effectExtent l="0" t="0" r="0" b="0"/>
                <wp:wrapNone/>
                <wp:docPr id="15" name="Rectangle 15" descr="Decorative"/>
                <wp:cNvGraphicFramePr/>
                <a:graphic xmlns:a="http://schemas.openxmlformats.org/drawingml/2006/main">
                  <a:graphicData uri="http://schemas.microsoft.com/office/word/2010/wordprocessingShape">
                    <wps:wsp>
                      <wps:cNvSpPr/>
                      <wps:spPr>
                        <a:xfrm>
                          <a:off x="0" y="0"/>
                          <a:ext cx="5759450" cy="3372929"/>
                        </a:xfrm>
                        <a:prstGeom prst="rect">
                          <a:avLst/>
                        </a:prstGeom>
                        <a:solidFill>
                          <a:schemeClr val="accent1">
                            <a:lumMod val="20000"/>
                            <a:lumOff val="80000"/>
                          </a:schemeClr>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00F0AEF" id="Rectangle 15" o:spid="_x0000_s1026" alt="Decorative" style="position:absolute;margin-left:402.3pt;margin-top:1.6pt;width:453.5pt;height:265.6pt;z-index:-251658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" fillcolor="#e2f4ff [660]" stroked="f" strokeweight="2pt">
                <w10:wrap anchorx="margin"/>
              </v:rect>
            </w:pict>
          </mc:Fallback>
        </mc:AlternateContent>
      </w:r>
      <w:r w:rsidR="00DC6AB6">
        <w:t>Overarching recommendations</w:t>
      </w:r>
    </w:p>
    <w:p w14:paraId="2D48C12C" w14:textId="065637A4" w:rsidR="00441204" w:rsidRPr="00511551" w:rsidRDefault="00441204" w:rsidP="00511551">
      <w:pPr>
        <w:pStyle w:val="ListParagraph"/>
      </w:pPr>
      <w:bookmarkStart w:id="46" w:name="_Ref56601202"/>
      <w:r w:rsidRPr="00511551">
        <w:t>Emphasise and support person-centred care</w:t>
      </w:r>
      <w:bookmarkEnd w:id="46"/>
    </w:p>
    <w:p w14:paraId="5B276F81" w14:textId="41E50DF3" w:rsidR="00441204" w:rsidRPr="00511551" w:rsidRDefault="00440683" w:rsidP="00511551">
      <w:pPr>
        <w:pStyle w:val="ListParagraph"/>
      </w:pPr>
      <w:r>
        <w:t>Strengthen</w:t>
      </w:r>
      <w:r w:rsidR="00441204" w:rsidRPr="00511551">
        <w:t xml:space="preserve"> and promote consent </w:t>
      </w:r>
      <w:r>
        <w:t>requirements</w:t>
      </w:r>
    </w:p>
    <w:p w14:paraId="12ED7C63" w14:textId="2D919B1B" w:rsidR="00441204" w:rsidRPr="00511551" w:rsidRDefault="00441204" w:rsidP="00511551">
      <w:pPr>
        <w:pStyle w:val="ListParagraph"/>
      </w:pPr>
      <w:r w:rsidRPr="00511551">
        <w:t>Improve consumer awareness of the Restraints Principles</w:t>
      </w:r>
    </w:p>
    <w:p w14:paraId="3BC9913F" w14:textId="77777777" w:rsidR="00441204" w:rsidRPr="00511551" w:rsidRDefault="00441204" w:rsidP="00511551">
      <w:pPr>
        <w:pStyle w:val="ListParagraph"/>
      </w:pPr>
      <w:r w:rsidRPr="00511551">
        <w:t>Clarify the definition of physical restraint</w:t>
      </w:r>
    </w:p>
    <w:p w14:paraId="3ED5E8F7" w14:textId="77777777" w:rsidR="00441204" w:rsidRPr="00511551" w:rsidRDefault="00441204" w:rsidP="00511551">
      <w:pPr>
        <w:pStyle w:val="ListParagraph"/>
      </w:pPr>
      <w:r w:rsidRPr="00511551">
        <w:t>Improve understanding of chemical restraint</w:t>
      </w:r>
    </w:p>
    <w:p w14:paraId="2F5725B8" w14:textId="6AF91AD9" w:rsidR="00441204" w:rsidRPr="00511551" w:rsidRDefault="00441204" w:rsidP="00511551">
      <w:pPr>
        <w:pStyle w:val="ListParagraph"/>
      </w:pPr>
      <w:r w:rsidRPr="00511551">
        <w:t>Clarify responsibilities for minimising, monitoring and reviewing chemical</w:t>
      </w:r>
      <w:r w:rsidR="007D42ED" w:rsidRPr="00511551">
        <w:t> </w:t>
      </w:r>
      <w:r w:rsidRPr="00511551">
        <w:t>restraint</w:t>
      </w:r>
    </w:p>
    <w:p w14:paraId="3D4EE374" w14:textId="77777777" w:rsidR="00441204" w:rsidRPr="00511551" w:rsidRDefault="00441204" w:rsidP="00511551">
      <w:pPr>
        <w:pStyle w:val="ListParagraph"/>
      </w:pPr>
      <w:r w:rsidRPr="00511551">
        <w:t>Emphasise the importance of comprehensive assessment</w:t>
      </w:r>
    </w:p>
    <w:p w14:paraId="1678AA4A" w14:textId="77777777" w:rsidR="00441204" w:rsidRPr="00511551" w:rsidRDefault="00441204" w:rsidP="00511551">
      <w:pPr>
        <w:pStyle w:val="ListParagraph"/>
      </w:pPr>
      <w:r w:rsidRPr="00511551">
        <w:t>Support the use of alternative strategies</w:t>
      </w:r>
    </w:p>
    <w:p w14:paraId="2E29A7DC" w14:textId="77777777" w:rsidR="00441204" w:rsidRPr="00511551" w:rsidRDefault="00441204" w:rsidP="00511551">
      <w:pPr>
        <w:pStyle w:val="ListParagraph"/>
      </w:pPr>
      <w:r w:rsidRPr="00511551">
        <w:t>Enhance oversight of restraint</w:t>
      </w:r>
    </w:p>
    <w:p w14:paraId="0F1967A2" w14:textId="552EE8B3" w:rsidR="00441204" w:rsidRPr="00511551" w:rsidRDefault="00AB0C60" w:rsidP="00511551">
      <w:pPr>
        <w:pStyle w:val="ListParagraph"/>
      </w:pPr>
      <w:r>
        <w:t>Harmo</w:t>
      </w:r>
      <w:r w:rsidR="00A25C5B">
        <w:t>nise arrangements</w:t>
      </w:r>
      <w:r w:rsidR="00441204" w:rsidRPr="00511551">
        <w:t xml:space="preserve"> between sectors</w:t>
      </w:r>
      <w:r w:rsidR="00A25C5B">
        <w:t xml:space="preserve"> as far as applicable</w:t>
      </w:r>
    </w:p>
    <w:p w14:paraId="14EE5D35" w14:textId="77777777" w:rsidR="00260A92" w:rsidRDefault="00260A92">
      <w:pPr>
        <w:rPr>
          <w:b/>
          <w:bCs/>
        </w:rPr>
        <w:sectPr w:rsidR="00260A92" w:rsidSect="003E52B1">
          <w:type w:val="continuous"/>
          <w:pgSz w:w="11907" w:h="16840" w:code="9"/>
          <w:pgMar w:top="851" w:right="1701" w:bottom="851" w:left="2268" w:header="397" w:footer="567" w:gutter="0"/>
          <w:cols w:space="567"/>
          <w:docGrid w:linePitch="299"/>
          <w15:footnoteColumns w:val="1"/>
        </w:sectPr>
      </w:pPr>
    </w:p>
    <w:p w14:paraId="329F0C47" w14:textId="65A22FC7" w:rsidR="008D202B" w:rsidRDefault="00D4090D" w:rsidP="0058423B">
      <w:pPr>
        <w:pStyle w:val="Heading2"/>
        <w:spacing w:before="0"/>
      </w:pPr>
      <w:bookmarkStart w:id="47" w:name="_Ref56601276"/>
      <w:bookmarkStart w:id="48" w:name="_Toc58392185"/>
      <w:r w:rsidRPr="00D4090D">
        <w:lastRenderedPageBreak/>
        <w:t>Emphasise and support person-centred care</w:t>
      </w:r>
      <w:bookmarkEnd w:id="41"/>
      <w:bookmarkEnd w:id="42"/>
      <w:bookmarkEnd w:id="43"/>
      <w:bookmarkEnd w:id="44"/>
      <w:bookmarkEnd w:id="45"/>
      <w:bookmarkEnd w:id="47"/>
      <w:bookmarkEnd w:id="48"/>
    </w:p>
    <w:p w14:paraId="3CFF749E" w14:textId="763F9C87" w:rsidR="00707380" w:rsidRPr="00B75304" w:rsidRDefault="008A12F8" w:rsidP="00DF48D8">
      <w:pPr>
        <w:pStyle w:val="Subhead1"/>
      </w:pPr>
      <w:r>
        <w:t>S</w:t>
      </w:r>
      <w:r w:rsidR="005B161A" w:rsidRPr="00B75304">
        <w:t>ummary</w:t>
      </w:r>
    </w:p>
    <w:p w14:paraId="6E34DD5C" w14:textId="77777777" w:rsidR="008320C2" w:rsidRDefault="008320C2" w:rsidP="00B5099B">
      <w:pPr>
        <w:pStyle w:val="Bullet1"/>
        <w:rPr>
          <w:lang w:val="en-GB"/>
        </w:rPr>
        <w:sectPr w:rsidR="008320C2" w:rsidSect="00260A92">
          <w:pgSz w:w="11907" w:h="16840" w:code="9"/>
          <w:pgMar w:top="851" w:right="1134" w:bottom="851" w:left="1701" w:header="397" w:footer="567" w:gutter="0"/>
          <w:cols w:space="567"/>
          <w:docGrid w:linePitch="299"/>
          <w15:footnoteColumns w:val="1"/>
        </w:sectPr>
      </w:pPr>
    </w:p>
    <w:p w14:paraId="2F29A7A4" w14:textId="0C38946D" w:rsidR="00503CAD" w:rsidRPr="00B75304" w:rsidRDefault="00CA75F6" w:rsidP="00B5099B">
      <w:pPr>
        <w:pStyle w:val="Bullet1"/>
        <w:rPr>
          <w:lang w:val="en-GB"/>
        </w:rPr>
      </w:pPr>
      <w:r w:rsidRPr="00B75304">
        <w:rPr>
          <w:lang w:val="en-GB"/>
        </w:rPr>
        <w:t>Person-centred</w:t>
      </w:r>
      <w:r w:rsidR="00503CAD" w:rsidRPr="00B75304">
        <w:rPr>
          <w:lang w:val="en-GB"/>
        </w:rPr>
        <w:t xml:space="preserve"> care </w:t>
      </w:r>
      <w:r w:rsidRPr="00B75304">
        <w:rPr>
          <w:lang w:val="en-GB"/>
        </w:rPr>
        <w:t>is recognised</w:t>
      </w:r>
      <w:r w:rsidR="00500CAB">
        <w:rPr>
          <w:lang w:val="en-GB"/>
        </w:rPr>
        <w:t xml:space="preserve"> by stakeholders</w:t>
      </w:r>
      <w:r w:rsidRPr="00B75304">
        <w:rPr>
          <w:lang w:val="en-GB"/>
        </w:rPr>
        <w:t xml:space="preserve"> as a fundamental ingredient to minimising restraint.</w:t>
      </w:r>
    </w:p>
    <w:p w14:paraId="058DD1BA" w14:textId="642EA5F9" w:rsidR="000A3B1B" w:rsidRDefault="00CA75F6" w:rsidP="00B5099B">
      <w:pPr>
        <w:pStyle w:val="Bullet1"/>
        <w:rPr>
          <w:lang w:val="en-GB"/>
        </w:rPr>
      </w:pPr>
      <w:r w:rsidRPr="00B75304">
        <w:rPr>
          <w:lang w:val="en-GB"/>
        </w:rPr>
        <w:t xml:space="preserve">Barriers to providing person-centred care include </w:t>
      </w:r>
      <w:r w:rsidR="001473C7" w:rsidRPr="00B75304">
        <w:rPr>
          <w:lang w:val="en-GB"/>
        </w:rPr>
        <w:t xml:space="preserve">lack of staff time, inadequate staff skills, and </w:t>
      </w:r>
      <w:r w:rsidR="00BD4AE8">
        <w:rPr>
          <w:lang w:val="en-GB"/>
        </w:rPr>
        <w:t xml:space="preserve">a </w:t>
      </w:r>
      <w:r w:rsidR="001473C7" w:rsidRPr="00B75304">
        <w:rPr>
          <w:lang w:val="en-GB"/>
        </w:rPr>
        <w:t>workforce culture that has not traditional</w:t>
      </w:r>
      <w:r w:rsidR="0065147C" w:rsidRPr="00B75304">
        <w:rPr>
          <w:lang w:val="en-GB"/>
        </w:rPr>
        <w:t>ly</w:t>
      </w:r>
      <w:r w:rsidR="001473C7" w:rsidRPr="00B75304">
        <w:rPr>
          <w:lang w:val="en-GB"/>
        </w:rPr>
        <w:t xml:space="preserve"> placed sufficient emphasis on ensuring residents are actively involved in decisions about their care –particularly for residents with dementia</w:t>
      </w:r>
      <w:r w:rsidR="00F76E55">
        <w:rPr>
          <w:lang w:val="en-GB"/>
        </w:rPr>
        <w:t xml:space="preserve"> or mental illness</w:t>
      </w:r>
      <w:r w:rsidR="00F7691C" w:rsidRPr="00B75304">
        <w:rPr>
          <w:lang w:val="en-GB"/>
        </w:rPr>
        <w:t>.</w:t>
      </w:r>
    </w:p>
    <w:p w14:paraId="4F481BAF" w14:textId="5949C513" w:rsidR="009961A6" w:rsidRPr="00B75304" w:rsidRDefault="00305C52" w:rsidP="00A94F9E">
      <w:pPr>
        <w:pStyle w:val="Bullet1"/>
        <w:rPr>
          <w:lang w:val="en-GB"/>
        </w:rPr>
      </w:pPr>
      <w:r w:rsidRPr="00B75304">
        <w:rPr>
          <w:lang w:val="en-GB"/>
        </w:rPr>
        <w:t xml:space="preserve">Stakeholders raised a number of instances where </w:t>
      </w:r>
      <w:r w:rsidR="00C04EE8">
        <w:rPr>
          <w:lang w:val="en-GB"/>
        </w:rPr>
        <w:t>a person-centred approach had not been applied</w:t>
      </w:r>
      <w:r w:rsidR="009C469D">
        <w:rPr>
          <w:lang w:val="en-GB"/>
        </w:rPr>
        <w:t>. C</w:t>
      </w:r>
      <w:r w:rsidRPr="00B75304">
        <w:rPr>
          <w:lang w:val="en-GB"/>
        </w:rPr>
        <w:t>onsumer rights</w:t>
      </w:r>
      <w:r w:rsidR="00916A68">
        <w:rPr>
          <w:lang w:val="en-GB"/>
        </w:rPr>
        <w:t>,</w:t>
      </w:r>
      <w:r w:rsidRPr="00B75304">
        <w:rPr>
          <w:lang w:val="en-GB"/>
        </w:rPr>
        <w:t xml:space="preserve"> </w:t>
      </w:r>
      <w:r w:rsidR="00051506">
        <w:rPr>
          <w:lang w:val="en-GB"/>
        </w:rPr>
        <w:t xml:space="preserve">such as the right to </w:t>
      </w:r>
      <w:r w:rsidR="00F314F5">
        <w:rPr>
          <w:lang w:val="en-GB"/>
        </w:rPr>
        <w:t xml:space="preserve">make </w:t>
      </w:r>
      <w:r w:rsidR="00051506">
        <w:rPr>
          <w:lang w:val="en-GB"/>
        </w:rPr>
        <w:t>choice</w:t>
      </w:r>
      <w:r w:rsidR="00F314F5">
        <w:rPr>
          <w:lang w:val="en-GB"/>
        </w:rPr>
        <w:t xml:space="preserve">s about </w:t>
      </w:r>
      <w:r w:rsidR="00170A6D">
        <w:rPr>
          <w:lang w:val="en-GB"/>
        </w:rPr>
        <w:t xml:space="preserve">their own </w:t>
      </w:r>
      <w:r w:rsidR="00F314F5">
        <w:rPr>
          <w:lang w:val="en-GB"/>
        </w:rPr>
        <w:t>care</w:t>
      </w:r>
      <w:r w:rsidR="00170A6D">
        <w:rPr>
          <w:lang w:val="en-GB"/>
        </w:rPr>
        <w:t>,</w:t>
      </w:r>
      <w:r w:rsidR="00860565">
        <w:rPr>
          <w:lang w:val="en-GB"/>
        </w:rPr>
        <w:t xml:space="preserve"> </w:t>
      </w:r>
      <w:r w:rsidR="009A55AA">
        <w:rPr>
          <w:lang w:val="en-GB"/>
        </w:rPr>
        <w:t>were incorr</w:t>
      </w:r>
      <w:r w:rsidR="009F75BA">
        <w:rPr>
          <w:lang w:val="en-GB"/>
        </w:rPr>
        <w:t>ectly perceived as being at odds with the</w:t>
      </w:r>
      <w:r w:rsidRPr="00B75304">
        <w:rPr>
          <w:lang w:val="en-GB"/>
        </w:rPr>
        <w:t xml:space="preserve"> requirements of the Restraints Principles</w:t>
      </w:r>
      <w:r w:rsidR="000D61BA">
        <w:rPr>
          <w:lang w:val="en-GB"/>
        </w:rPr>
        <w:t>.</w:t>
      </w:r>
      <w:r w:rsidR="007D2C92">
        <w:rPr>
          <w:lang w:val="en-GB"/>
        </w:rPr>
        <w:t xml:space="preserve"> </w:t>
      </w:r>
      <w:r w:rsidR="009C469D">
        <w:rPr>
          <w:lang w:val="en-GB"/>
        </w:rPr>
        <w:t>F</w:t>
      </w:r>
      <w:r w:rsidR="00661EE5">
        <w:rPr>
          <w:lang w:val="en-GB"/>
        </w:rPr>
        <w:t>or example</w:t>
      </w:r>
      <w:r w:rsidR="007B7194">
        <w:rPr>
          <w:lang w:val="en-GB"/>
        </w:rPr>
        <w:t>,</w:t>
      </w:r>
      <w:r w:rsidR="00446856">
        <w:rPr>
          <w:lang w:val="en-GB"/>
        </w:rPr>
        <w:t xml:space="preserve"> </w:t>
      </w:r>
      <w:r w:rsidR="002D2D59">
        <w:rPr>
          <w:lang w:val="en-GB"/>
        </w:rPr>
        <w:t>some prov</w:t>
      </w:r>
      <w:r w:rsidR="0047171E">
        <w:rPr>
          <w:lang w:val="en-GB"/>
        </w:rPr>
        <w:t>id</w:t>
      </w:r>
      <w:r w:rsidR="002D2D59">
        <w:rPr>
          <w:lang w:val="en-GB"/>
        </w:rPr>
        <w:t>ers</w:t>
      </w:r>
      <w:r w:rsidR="00446856" w:rsidDel="002D2D59">
        <w:rPr>
          <w:lang w:val="en-GB"/>
        </w:rPr>
        <w:t xml:space="preserve"> </w:t>
      </w:r>
      <w:r w:rsidR="002D2D59" w:rsidRPr="002107DE">
        <w:rPr>
          <w:lang w:val="en-GB"/>
        </w:rPr>
        <w:t>were</w:t>
      </w:r>
      <w:r w:rsidR="00443246" w:rsidRPr="002107DE">
        <w:rPr>
          <w:lang w:val="en-GB"/>
        </w:rPr>
        <w:t xml:space="preserve"> </w:t>
      </w:r>
      <w:r w:rsidR="00443246">
        <w:rPr>
          <w:lang w:val="en-GB"/>
        </w:rPr>
        <w:t xml:space="preserve">reported </w:t>
      </w:r>
      <w:r w:rsidR="002107DE" w:rsidRPr="002107DE">
        <w:rPr>
          <w:lang w:val="en-GB"/>
        </w:rPr>
        <w:t xml:space="preserve">to have </w:t>
      </w:r>
      <w:r w:rsidR="009961A6" w:rsidRPr="00B75304">
        <w:rPr>
          <w:lang w:val="en-GB"/>
        </w:rPr>
        <w:t xml:space="preserve">introduced blanket restraint-free policies, which </w:t>
      </w:r>
      <w:r w:rsidR="009F75BA">
        <w:rPr>
          <w:lang w:val="en-GB"/>
        </w:rPr>
        <w:t>mea</w:t>
      </w:r>
      <w:r w:rsidR="00D03F58">
        <w:rPr>
          <w:lang w:val="en-GB"/>
        </w:rPr>
        <w:t>nt that requests for items</w:t>
      </w:r>
      <w:r w:rsidR="0047171E">
        <w:rPr>
          <w:lang w:val="en-GB"/>
        </w:rPr>
        <w:t xml:space="preserve"> </w:t>
      </w:r>
      <w:r w:rsidR="00D03F58">
        <w:rPr>
          <w:lang w:val="en-GB"/>
        </w:rPr>
        <w:t>such as an</w:t>
      </w:r>
      <w:r w:rsidR="0047171E">
        <w:rPr>
          <w:lang w:val="en-GB"/>
        </w:rPr>
        <w:t xml:space="preserve"> attachable tray table</w:t>
      </w:r>
      <w:r w:rsidR="00D03F58">
        <w:rPr>
          <w:lang w:val="en-GB"/>
        </w:rPr>
        <w:t xml:space="preserve"> were not granted</w:t>
      </w:r>
      <w:r w:rsidR="0047171E">
        <w:rPr>
          <w:lang w:val="en-GB"/>
        </w:rPr>
        <w:t>.</w:t>
      </w:r>
    </w:p>
    <w:p w14:paraId="11927675" w14:textId="695451A6" w:rsidR="008320C2" w:rsidRDefault="008320C2" w:rsidP="00C77497">
      <w:pPr>
        <w:pStyle w:val="Subhead1"/>
        <w:sectPr w:rsidR="008320C2" w:rsidSect="004D5F1C">
          <w:type w:val="continuous"/>
          <w:pgSz w:w="11907" w:h="16840" w:code="9"/>
          <w:pgMar w:top="851" w:right="1134" w:bottom="851" w:left="1701" w:header="397" w:footer="567" w:gutter="0"/>
          <w:cols w:num="2" w:space="567"/>
          <w:titlePg/>
          <w:docGrid w:linePitch="299"/>
          <w15:footnoteColumns w:val="1"/>
        </w:sectPr>
      </w:pPr>
    </w:p>
    <w:p w14:paraId="67472E04" w14:textId="369F7263" w:rsidR="009D5228" w:rsidRPr="00B75304" w:rsidRDefault="00710CE0" w:rsidP="008261C9">
      <w:pPr>
        <w:pStyle w:val="RecommendationHeading"/>
      </w:pPr>
      <w:r w:rsidRPr="00B75304">
        <w:rPr>
          <w:noProof/>
          <w:lang w:val="en-AU" w:eastAsia="en-AU"/>
        </w:rPr>
        <mc:AlternateContent>
          <mc:Choice Requires="wps">
            <w:drawing>
              <wp:anchor distT="0" distB="0" distL="114300" distR="114300" simplePos="0" relativeHeight="251658254" behindDoc="1" locked="0" layoutInCell="1" allowOverlap="1" wp14:anchorId="05DA1D06" wp14:editId="0CB352EB">
                <wp:simplePos x="0" y="0"/>
                <wp:positionH relativeFrom="margin">
                  <wp:posOffset>-72745</wp:posOffset>
                </wp:positionH>
                <wp:positionV relativeFrom="paragraph">
                  <wp:posOffset>87965</wp:posOffset>
                </wp:positionV>
                <wp:extent cx="6047509" cy="2262752"/>
                <wp:effectExtent l="0" t="0" r="0" b="4445"/>
                <wp:wrapNone/>
                <wp:docPr id="14" name="Rectangle 14" descr="Decorative"/>
                <wp:cNvGraphicFramePr/>
                <a:graphic xmlns:a="http://schemas.openxmlformats.org/drawingml/2006/main">
                  <a:graphicData uri="http://schemas.microsoft.com/office/word/2010/wordprocessingShape">
                    <wps:wsp>
                      <wps:cNvSpPr/>
                      <wps:spPr>
                        <a:xfrm>
                          <a:off x="0" y="0"/>
                          <a:ext cx="6047509" cy="2262752"/>
                        </a:xfrm>
                        <a:prstGeom prst="rect">
                          <a:avLst/>
                        </a:prstGeom>
                        <a:solidFill>
                          <a:schemeClr val="accent1">
                            <a:lumMod val="20000"/>
                            <a:lumOff val="80000"/>
                          </a:schemeClr>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547369E" id="Rectangle 14" o:spid="_x0000_s1026" alt="Decorative" style="position:absolute;margin-left:-5.75pt;margin-top:6.95pt;width:476.2pt;height:178.15pt;z-index:-2516582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" fillcolor="#e2f4ff [660]" stroked="f" strokeweight="2pt">
                <w10:wrap anchorx="margin"/>
              </v:rect>
            </w:pict>
          </mc:Fallback>
        </mc:AlternateContent>
      </w:r>
      <w:r w:rsidR="00F6102D">
        <w:t xml:space="preserve">: </w:t>
      </w:r>
      <w:r w:rsidR="00F6102D" w:rsidRPr="00D4090D">
        <w:t>Emphasise and support person-</w:t>
      </w:r>
      <w:r w:rsidR="00F6102D" w:rsidRPr="00F6102D">
        <w:t>centred</w:t>
      </w:r>
      <w:r w:rsidR="00F6102D" w:rsidRPr="00D4090D">
        <w:t xml:space="preserve"> care</w:t>
      </w:r>
    </w:p>
    <w:p w14:paraId="6903E43E" w14:textId="77777777" w:rsidR="008320C2" w:rsidRDefault="008320C2" w:rsidP="00C77497">
      <w:pPr>
        <w:pStyle w:val="Subhead2"/>
        <w:sectPr w:rsidR="008320C2" w:rsidSect="008320C2">
          <w:type w:val="continuous"/>
          <w:pgSz w:w="11907" w:h="16840" w:code="9"/>
          <w:pgMar w:top="851" w:right="1134" w:bottom="851" w:left="1701" w:header="397" w:footer="567" w:gutter="0"/>
          <w:cols w:space="567"/>
          <w:titlePg/>
          <w:docGrid w:linePitch="299"/>
          <w15:footnoteColumns w:val="1"/>
        </w:sectPr>
      </w:pPr>
    </w:p>
    <w:p w14:paraId="63E2482E" w14:textId="13606FBE" w:rsidR="004006F6" w:rsidRPr="009D5228" w:rsidRDefault="0069664E" w:rsidP="00F84BEF">
      <w:pPr>
        <w:pStyle w:val="Subhead2"/>
        <w:spacing w:before="0"/>
      </w:pPr>
      <w:r>
        <w:t>Changes to the Restraints Principles</w:t>
      </w:r>
    </w:p>
    <w:p w14:paraId="6DACC88F" w14:textId="28040315" w:rsidR="00682067" w:rsidRPr="00682067" w:rsidRDefault="00682067" w:rsidP="00682067">
      <w:pPr>
        <w:pStyle w:val="RecommendationList"/>
      </w:pPr>
      <w:r w:rsidRPr="00682067">
        <w:t xml:space="preserve">Consider </w:t>
      </w:r>
      <w:r w:rsidR="003A1E99">
        <w:t>i</w:t>
      </w:r>
      <w:r w:rsidRPr="00682067">
        <w:t xml:space="preserve">ncorporating references to aged care </w:t>
      </w:r>
      <w:r w:rsidR="009523A2">
        <w:t>consumer</w:t>
      </w:r>
      <w:r w:rsidRPr="00682067">
        <w:t xml:space="preserve"> rights in the legislation.</w:t>
      </w:r>
    </w:p>
    <w:p w14:paraId="401F5DD2" w14:textId="531BE2C0" w:rsidR="006C53DE" w:rsidRPr="00B75304" w:rsidRDefault="007F71D7" w:rsidP="00C77497">
      <w:pPr>
        <w:pStyle w:val="Subhead2"/>
      </w:pPr>
      <w:r w:rsidRPr="00B75304">
        <w:t>Other</w:t>
      </w:r>
      <w:r w:rsidR="00C77497">
        <w:t xml:space="preserve"> changes</w:t>
      </w:r>
    </w:p>
    <w:p w14:paraId="30B16619" w14:textId="77777777" w:rsidR="00971974" w:rsidRPr="00971974" w:rsidRDefault="00971974" w:rsidP="002527CD">
      <w:pPr>
        <w:pStyle w:val="RecommendationList"/>
      </w:pPr>
      <w:r w:rsidRPr="00971974">
        <w:t>Continue to support education opportunities for providers to build understanding and skills in person-centred care</w:t>
      </w:r>
      <w:r w:rsidR="00395868">
        <w:t>.</w:t>
      </w:r>
    </w:p>
    <w:p w14:paraId="676EA684" w14:textId="77777777" w:rsidR="00971974" w:rsidRPr="00B75304" w:rsidRDefault="00971974" w:rsidP="00FA67A1">
      <w:pPr>
        <w:pStyle w:val="RecommendationList"/>
      </w:pPr>
      <w:bookmarkStart w:id="49" w:name="_Ref56594740"/>
      <w:r w:rsidRPr="00B75304">
        <w:t xml:space="preserve">Clarify providers’ responsibilities in instances </w:t>
      </w:r>
      <w:r w:rsidR="00D700B2">
        <w:t>where</w:t>
      </w:r>
      <w:r w:rsidR="00D700B2" w:rsidRPr="00B75304">
        <w:t xml:space="preserve"> </w:t>
      </w:r>
      <w:r w:rsidRPr="00B75304">
        <w:t>restraint is the consumer’s choice.</w:t>
      </w:r>
      <w:bookmarkEnd w:id="49"/>
    </w:p>
    <w:p w14:paraId="2E83C34F" w14:textId="38E40BC1" w:rsidR="008320C2" w:rsidRDefault="00BD658A" w:rsidP="00BD658A">
      <w:pPr>
        <w:pStyle w:val="RecommendationList"/>
      </w:pPr>
      <w:r w:rsidRPr="00BD658A">
        <w:t xml:space="preserve">Consider the optimal staffing numbers and skill mix </w:t>
      </w:r>
      <w:r w:rsidR="00492820" w:rsidRPr="00BD658A">
        <w:t>(including allied health involvement)</w:t>
      </w:r>
      <w:r w:rsidRPr="00BD658A">
        <w:t xml:space="preserve"> for each service to deliver safe, high-quality, person-centred care. This may vary between services based on residents’ needs.</w:t>
      </w:r>
    </w:p>
    <w:p w14:paraId="07D49A61" w14:textId="0A0C3017" w:rsidR="008320C2" w:rsidRDefault="008320C2" w:rsidP="00507298">
      <w:pPr>
        <w:pStyle w:val="RecommendationHeading"/>
        <w:numPr>
          <w:ilvl w:val="0"/>
          <w:numId w:val="0"/>
        </w:numPr>
        <w:sectPr w:rsidR="008320C2" w:rsidSect="004D5F1C">
          <w:type w:val="continuous"/>
          <w:pgSz w:w="11907" w:h="16840" w:code="9"/>
          <w:pgMar w:top="851" w:right="1134" w:bottom="851" w:left="1701" w:header="397" w:footer="567" w:gutter="0"/>
          <w:cols w:num="2" w:space="567"/>
          <w:titlePg/>
          <w:docGrid w:linePitch="299"/>
          <w15:footnoteColumns w:val="1"/>
        </w:sectPr>
      </w:pPr>
    </w:p>
    <w:p w14:paraId="136092CC" w14:textId="07D6FDE2" w:rsidR="007F71D7" w:rsidRPr="00B75304" w:rsidRDefault="007F71D7" w:rsidP="00DF48D8">
      <w:pPr>
        <w:pStyle w:val="Subhead1"/>
      </w:pPr>
      <w:r w:rsidRPr="00B75304">
        <w:t>Relevant aspects of the legislation</w:t>
      </w:r>
    </w:p>
    <w:p w14:paraId="007CF531" w14:textId="77777777" w:rsidR="008320C2" w:rsidRDefault="008320C2" w:rsidP="00E16C39">
      <w:pPr>
        <w:pStyle w:val="Para"/>
        <w:rPr>
          <w:rStyle w:val="Bold"/>
        </w:rPr>
        <w:sectPr w:rsidR="008320C2" w:rsidSect="008320C2">
          <w:type w:val="continuous"/>
          <w:pgSz w:w="11907" w:h="16840" w:code="9"/>
          <w:pgMar w:top="851" w:right="1134" w:bottom="851" w:left="1701" w:header="397" w:footer="567" w:gutter="0"/>
          <w:cols w:space="567"/>
          <w:titlePg/>
          <w:docGrid w:linePitch="299"/>
          <w15:footnoteColumns w:val="1"/>
        </w:sectPr>
      </w:pPr>
    </w:p>
    <w:p w14:paraId="286DBD90" w14:textId="02DB1035" w:rsidR="0074389F" w:rsidRDefault="008965E3" w:rsidP="00E16C39">
      <w:pPr>
        <w:pStyle w:val="Para"/>
      </w:pPr>
      <w:r w:rsidRPr="00F807E6">
        <w:rPr>
          <w:rStyle w:val="Bold"/>
        </w:rPr>
        <w:t>Section 15F</w:t>
      </w:r>
      <w:r w:rsidR="00B57FD2" w:rsidRPr="00F807E6">
        <w:rPr>
          <w:rStyle w:val="Bold"/>
        </w:rPr>
        <w:t xml:space="preserve"> </w:t>
      </w:r>
      <w:r w:rsidRPr="00F807E6">
        <w:rPr>
          <w:rStyle w:val="Bold"/>
        </w:rPr>
        <w:t>2c</w:t>
      </w:r>
      <w:r w:rsidR="007F71D7" w:rsidRPr="00B75304">
        <w:rPr>
          <w:lang w:val="en-GB"/>
        </w:rPr>
        <w:t xml:space="preserve"> </w:t>
      </w:r>
      <w:r w:rsidR="00D709F1">
        <w:rPr>
          <w:lang w:val="en-GB"/>
        </w:rPr>
        <w:t>of the Restraints Principles</w:t>
      </w:r>
      <w:r w:rsidR="007F71D7" w:rsidRPr="00B75304">
        <w:rPr>
          <w:lang w:val="en-GB"/>
        </w:rPr>
        <w:t xml:space="preserve"> states that a </w:t>
      </w:r>
      <w:r w:rsidR="00077A8E" w:rsidRPr="00B75304">
        <w:rPr>
          <w:lang w:val="en-GB"/>
        </w:rPr>
        <w:t>‘</w:t>
      </w:r>
      <w:r w:rsidR="007F71D7" w:rsidRPr="00B75304">
        <w:rPr>
          <w:lang w:val="en-GB"/>
        </w:rPr>
        <w:t>care and services plan documented for the consumer in accordance with the Aged Care Quality Standards set out in Schedule 2</w:t>
      </w:r>
      <w:r w:rsidR="00077A8E" w:rsidRPr="00B75304">
        <w:rPr>
          <w:lang w:val="en-GB"/>
        </w:rPr>
        <w:t>’</w:t>
      </w:r>
      <w:r w:rsidR="007F71D7" w:rsidRPr="00B75304">
        <w:rPr>
          <w:lang w:val="en-GB"/>
        </w:rPr>
        <w:t xml:space="preserve"> must be created.</w:t>
      </w:r>
      <w:r w:rsidR="0074389F" w:rsidRPr="0074389F">
        <w:t xml:space="preserve"> </w:t>
      </w:r>
    </w:p>
    <w:p w14:paraId="673A6499" w14:textId="6901B2BA" w:rsidR="0005331E" w:rsidRPr="00B75304" w:rsidRDefault="00584BCC" w:rsidP="00E16C39">
      <w:pPr>
        <w:pStyle w:val="Para"/>
        <w:rPr>
          <w:lang w:val="en-GB"/>
        </w:rPr>
      </w:pPr>
      <w:r>
        <w:rPr>
          <w:lang w:val="en-GB"/>
        </w:rPr>
        <w:t xml:space="preserve">The consumer rights specified in the </w:t>
      </w:r>
      <w:r w:rsidR="0074389F" w:rsidRPr="003D1537">
        <w:rPr>
          <w:rStyle w:val="Bold"/>
        </w:rPr>
        <w:t xml:space="preserve">Charter </w:t>
      </w:r>
      <w:r w:rsidR="0074389F" w:rsidRPr="0074389F">
        <w:rPr>
          <w:lang w:val="en-GB"/>
        </w:rPr>
        <w:t xml:space="preserve">underpin a person-centred approach to care. </w:t>
      </w:r>
      <w:r>
        <w:rPr>
          <w:lang w:val="en-GB"/>
        </w:rPr>
        <w:t xml:space="preserve">This </w:t>
      </w:r>
      <w:r w:rsidR="006B4659">
        <w:rPr>
          <w:lang w:val="en-GB"/>
        </w:rPr>
        <w:t>i</w:t>
      </w:r>
      <w:r w:rsidR="0074389F" w:rsidRPr="0074389F">
        <w:rPr>
          <w:lang w:val="en-GB"/>
        </w:rPr>
        <w:t>nclud</w:t>
      </w:r>
      <w:r w:rsidR="006B4659">
        <w:rPr>
          <w:lang w:val="en-GB"/>
        </w:rPr>
        <w:t>es</w:t>
      </w:r>
      <w:r w:rsidR="0074389F" w:rsidRPr="0074389F">
        <w:rPr>
          <w:lang w:val="en-GB"/>
        </w:rPr>
        <w:t xml:space="preserve"> the right to complain free from reprisal</w:t>
      </w:r>
      <w:r w:rsidR="006B4659">
        <w:rPr>
          <w:lang w:val="en-GB"/>
        </w:rPr>
        <w:t>,</w:t>
      </w:r>
      <w:r w:rsidR="0074389F" w:rsidRPr="0074389F">
        <w:rPr>
          <w:lang w:val="en-GB"/>
        </w:rPr>
        <w:t xml:space="preserve"> and </w:t>
      </w:r>
      <w:r w:rsidR="006B4659">
        <w:rPr>
          <w:lang w:val="en-GB"/>
        </w:rPr>
        <w:t xml:space="preserve">the right </w:t>
      </w:r>
      <w:r w:rsidR="0074389F" w:rsidRPr="0074389F">
        <w:rPr>
          <w:lang w:val="en-GB"/>
        </w:rPr>
        <w:t>to have control over and make choices about their care, personal and social life</w:t>
      </w:r>
    </w:p>
    <w:p w14:paraId="2719D7F6" w14:textId="36B81CDB" w:rsidR="00861F44" w:rsidRPr="006B4659" w:rsidRDefault="00D03899" w:rsidP="00E16C39">
      <w:pPr>
        <w:pStyle w:val="Para"/>
      </w:pPr>
      <w:r>
        <w:rPr>
          <w:rStyle w:val="Bold"/>
        </w:rPr>
        <w:br w:type="column"/>
      </w:r>
      <w:r w:rsidR="00861F44" w:rsidRPr="00861F44">
        <w:rPr>
          <w:rStyle w:val="Bold"/>
        </w:rPr>
        <w:t xml:space="preserve">Quality Standard 1 </w:t>
      </w:r>
      <w:r w:rsidR="00861F44" w:rsidRPr="00861F44">
        <w:rPr>
          <w:rStyle w:val="Bold"/>
          <w:b w:val="0"/>
          <w:bCs w:val="0"/>
        </w:rPr>
        <w:t>addresses consumer dignity and choice.</w:t>
      </w:r>
    </w:p>
    <w:p w14:paraId="43C94678" w14:textId="65B3358A" w:rsidR="007F71D7" w:rsidRPr="00B75304" w:rsidRDefault="007F71D7" w:rsidP="00E16C39">
      <w:pPr>
        <w:pStyle w:val="Para"/>
        <w:rPr>
          <w:lang w:val="en-GB"/>
        </w:rPr>
      </w:pPr>
      <w:r w:rsidRPr="00F807E6">
        <w:rPr>
          <w:rStyle w:val="Bold"/>
        </w:rPr>
        <w:t>Quality Standard 2</w:t>
      </w:r>
      <w:r w:rsidRPr="00B75304">
        <w:rPr>
          <w:lang w:val="en-GB"/>
        </w:rPr>
        <w:t xml:space="preserve"> affirms that a consumer is </w:t>
      </w:r>
      <w:r w:rsidR="00077A8E" w:rsidRPr="00B75304">
        <w:rPr>
          <w:lang w:val="en-GB"/>
        </w:rPr>
        <w:t>‘</w:t>
      </w:r>
      <w:r w:rsidRPr="00B75304">
        <w:rPr>
          <w:lang w:val="en-GB"/>
        </w:rPr>
        <w:t>a partner in ongoing assessment and planning</w:t>
      </w:r>
      <w:r w:rsidR="00077A8E" w:rsidRPr="00B75304">
        <w:rPr>
          <w:lang w:val="en-GB"/>
        </w:rPr>
        <w:t xml:space="preserve"> </w:t>
      </w:r>
      <w:r w:rsidRPr="00B75304">
        <w:rPr>
          <w:lang w:val="en-GB"/>
        </w:rPr>
        <w:t>… it’s expected when planning or making changes to care and services plans, consumers are given options and helped to make informed decisions about their options</w:t>
      </w:r>
      <w:r w:rsidR="00077A8E" w:rsidRPr="00B75304">
        <w:rPr>
          <w:lang w:val="en-GB"/>
        </w:rPr>
        <w:t>’</w:t>
      </w:r>
      <w:r w:rsidR="00C70305" w:rsidRPr="00B75304">
        <w:rPr>
          <w:lang w:val="en-GB"/>
        </w:rPr>
        <w:t xml:space="preserve"> </w:t>
      </w:r>
      <w:r w:rsidR="009F797A" w:rsidRPr="00B75304">
        <w:rPr>
          <w:lang w:val="en-GB"/>
        </w:rPr>
        <w:fldChar w:fldCharType="begin" w:fldLock="1"/>
      </w:r>
      <w:r w:rsidR="00525CB3" w:rsidRPr="00B75304">
        <w:rPr>
          <w:lang w:val="en-GB"/>
        </w:rPr>
        <w:instrText>ADDIN CSL_CITATION {"citationItems":[{"id":"ITEM-1","itemData":{"abstract":"Organisations providing Commonwealth subsidised aged care services are required to comply with the Aged Care Quality Standards (Quality Standards). Organisations will be assessed and must be able to provide evidence of their compliance with and performance against the Quality Standards from 1 July 2019. The Quality Standards focus on outcomes for consumers and reflect the level of care and services the community can expect from organisations that provide Commonwealth subsidised aged care services. The Quality Standards are made up of eight individual standards: 1. Consumer dignity and choice 2. Ongoing assessment and planning with consumers 3. Personal care and clinical care 4. Services and supports for daily living 5. Organisation’s service environment 6. Feedback and complaints 7. Human resources 8. Organisational governance","author":[{"dropping-particle":"","family":"Aged Care Quality and Safety Commission","given":"","non-dropping-particle":"","parse-names":false,"suffix":""}],"id":"ITEM-1","issued":{"date-parts":[["2019"]]},"publisher":"Australian Government","publisher-place":"Canberra","title":"Guidance and resources for providers to support the new aged care quality standards","type":"book"},"uris":["http://www.mendeley.com/documents/?uuid=e1340434-46a4-4f4c-b0b1-f20b8ea49f49"]}],"mendeley":{"formattedCitation":"(Aged Care Quality and Safety Commission 2019)","manualFormatting":"(Aged Care Quality and Safety Commission 2019, ","plainTextFormattedCitation":"(Aged Care Quality and Safety Commission 2019)","previouslyFormattedCitation":"(Aged Care Quality and Safety Commission 2019)"},"properties":{"noteIndex":0},"schema":"https://github.com/citation-style-language/schema/raw/master/csl-citation.json"}</w:instrText>
      </w:r>
      <w:r w:rsidR="009F797A" w:rsidRPr="00B75304">
        <w:rPr>
          <w:lang w:val="en-GB"/>
        </w:rPr>
        <w:fldChar w:fldCharType="separate"/>
      </w:r>
      <w:r w:rsidR="009F797A" w:rsidRPr="00B75304">
        <w:rPr>
          <w:lang w:val="en-GB"/>
        </w:rPr>
        <w:t>(Aged Care Quality and Safety Commission 2019</w:t>
      </w:r>
      <w:r w:rsidR="001E58EC" w:rsidRPr="00B75304">
        <w:rPr>
          <w:lang w:val="en-GB"/>
        </w:rPr>
        <w:t xml:space="preserve">, </w:t>
      </w:r>
      <w:r w:rsidR="009F797A" w:rsidRPr="00B75304">
        <w:rPr>
          <w:lang w:val="en-GB"/>
        </w:rPr>
        <w:fldChar w:fldCharType="end"/>
      </w:r>
      <w:r w:rsidR="00C70305" w:rsidRPr="00B75304">
        <w:rPr>
          <w:lang w:val="en-GB"/>
        </w:rPr>
        <w:t>p</w:t>
      </w:r>
      <w:r w:rsidR="00077A8E" w:rsidRPr="00B75304">
        <w:rPr>
          <w:lang w:val="en-GB"/>
        </w:rPr>
        <w:t xml:space="preserve"> </w:t>
      </w:r>
      <w:r w:rsidR="00C70305" w:rsidRPr="00B75304">
        <w:rPr>
          <w:lang w:val="en-GB"/>
        </w:rPr>
        <w:t>31)</w:t>
      </w:r>
      <w:r w:rsidRPr="00B75304">
        <w:rPr>
          <w:lang w:val="en-GB"/>
        </w:rPr>
        <w:t>.</w:t>
      </w:r>
    </w:p>
    <w:p w14:paraId="29DD8E57" w14:textId="77777777" w:rsidR="008320C2" w:rsidRPr="00DF64E5" w:rsidRDefault="008320C2">
      <w:r>
        <w:br w:type="page"/>
      </w:r>
    </w:p>
    <w:p w14:paraId="2F38FCB7" w14:textId="250E73A4" w:rsidR="007F71D7" w:rsidRPr="007F71D7" w:rsidRDefault="007F71D7" w:rsidP="00DF48D8">
      <w:pPr>
        <w:pStyle w:val="Subhead1"/>
        <w:rPr>
          <w:bCs w:val="0"/>
        </w:rPr>
      </w:pPr>
      <w:r w:rsidRPr="007F71D7">
        <w:lastRenderedPageBreak/>
        <w:t>Consultation findings</w:t>
      </w:r>
    </w:p>
    <w:p w14:paraId="3B1CE7A9" w14:textId="77777777" w:rsidR="00B50690" w:rsidRPr="007F71D7" w:rsidRDefault="00B50690" w:rsidP="00B50690">
      <w:pPr>
        <w:pStyle w:val="Subhead2"/>
        <w:rPr>
          <w:bCs/>
        </w:rPr>
      </w:pPr>
      <w:r>
        <w:t>Organisational c</w:t>
      </w:r>
      <w:r w:rsidRPr="00B75304">
        <w:t>ulture</w:t>
      </w:r>
      <w:r w:rsidRPr="003365B1">
        <w:t xml:space="preserve"> </w:t>
      </w:r>
      <w:r>
        <w:t>plays a significant role in delivering person-centred care</w:t>
      </w:r>
    </w:p>
    <w:p w14:paraId="5EF02438" w14:textId="77777777" w:rsidR="00B50690" w:rsidRDefault="00B50690" w:rsidP="00B50690">
      <w:pPr>
        <w:pStyle w:val="Para"/>
        <w:rPr>
          <w:lang w:val="en-GB"/>
        </w:rPr>
      </w:pPr>
      <w:r w:rsidRPr="00B75304">
        <w:rPr>
          <w:lang w:val="en-GB"/>
        </w:rPr>
        <w:t xml:space="preserve">Stakeholders identified that organisational culture is a significant determinant of whether organisations deliver person-centre care that minimises restraint. </w:t>
      </w:r>
    </w:p>
    <w:p w14:paraId="3DAA72C7" w14:textId="77777777" w:rsidR="00B50690" w:rsidRDefault="00B50690" w:rsidP="00B50690">
      <w:pPr>
        <w:pStyle w:val="Para"/>
        <w:rPr>
          <w:lang w:val="en-GB"/>
        </w:rPr>
      </w:pPr>
      <w:r>
        <w:rPr>
          <w:lang w:val="en-GB"/>
        </w:rPr>
        <w:t>They</w:t>
      </w:r>
      <w:r w:rsidRPr="00B75304">
        <w:rPr>
          <w:lang w:val="en-GB"/>
        </w:rPr>
        <w:t xml:space="preserve"> argued that organisations that minimise restraint value holistic care, taking into account </w:t>
      </w:r>
      <w:r>
        <w:rPr>
          <w:lang w:val="en-GB"/>
        </w:rPr>
        <w:t>factors</w:t>
      </w:r>
      <w:r w:rsidRPr="00B75304">
        <w:rPr>
          <w:lang w:val="en-GB"/>
        </w:rPr>
        <w:t xml:space="preserve"> such as environment, planning, and understanding of residents’ goals and needs. Such organisations also have a strong focus on, and commitment to, staff training and trying new approaches. </w:t>
      </w:r>
    </w:p>
    <w:p w14:paraId="5C85B4F8" w14:textId="7538AFC0" w:rsidR="004C5028" w:rsidRDefault="00B50690" w:rsidP="004C5028">
      <w:pPr>
        <w:pStyle w:val="Para"/>
        <w:rPr>
          <w:lang w:val="en-GB"/>
        </w:rPr>
      </w:pPr>
      <w:r w:rsidRPr="00B75304">
        <w:rPr>
          <w:lang w:val="en-GB"/>
        </w:rPr>
        <w:t xml:space="preserve">For example, some aged care homes have successfully introduced staff champions </w:t>
      </w:r>
      <w:r>
        <w:rPr>
          <w:lang w:val="en-GB"/>
        </w:rPr>
        <w:t xml:space="preserve">to </w:t>
      </w:r>
      <w:r w:rsidR="00302052">
        <w:rPr>
          <w:lang w:val="en-GB"/>
        </w:rPr>
        <w:t>support</w:t>
      </w:r>
      <w:r w:rsidR="00302052" w:rsidRPr="00B75304">
        <w:rPr>
          <w:lang w:val="en-GB"/>
        </w:rPr>
        <w:t xml:space="preserve"> </w:t>
      </w:r>
      <w:r w:rsidRPr="00B75304">
        <w:rPr>
          <w:lang w:val="en-GB"/>
        </w:rPr>
        <w:t>person-centred care and diversional strategies. Some stakeholders suggested that this innovative approach could be adopted by other aged care homes, with training or mentoring from a qualified diversional therapist.</w:t>
      </w:r>
      <w:r w:rsidR="004C5028" w:rsidRPr="004C5028">
        <w:rPr>
          <w:lang w:val="en-GB"/>
        </w:rPr>
        <w:t xml:space="preserve"> </w:t>
      </w:r>
    </w:p>
    <w:p w14:paraId="3B0BA8BC" w14:textId="72AFC782" w:rsidR="004C5028" w:rsidRPr="00B75304" w:rsidRDefault="004C5028" w:rsidP="004C5028">
      <w:pPr>
        <w:pStyle w:val="Para"/>
        <w:rPr>
          <w:lang w:val="en-GB"/>
        </w:rPr>
      </w:pPr>
      <w:r>
        <w:rPr>
          <w:lang w:val="en-GB"/>
        </w:rPr>
        <w:t>However, changing organisational culture can be challenging. S</w:t>
      </w:r>
      <w:r w:rsidRPr="00B75304">
        <w:rPr>
          <w:lang w:val="en-GB"/>
        </w:rPr>
        <w:t>ome stakeholders highlighted that</w:t>
      </w:r>
      <w:r>
        <w:rPr>
          <w:lang w:val="en-GB"/>
        </w:rPr>
        <w:t>,</w:t>
      </w:r>
      <w:r w:rsidRPr="00B75304">
        <w:rPr>
          <w:lang w:val="en-GB"/>
        </w:rPr>
        <w:t xml:space="preserve"> </w:t>
      </w:r>
      <w:r>
        <w:rPr>
          <w:lang w:val="en-GB"/>
        </w:rPr>
        <w:t>e</w:t>
      </w:r>
      <w:r w:rsidRPr="00B75304">
        <w:rPr>
          <w:lang w:val="en-GB"/>
        </w:rPr>
        <w:t>ven with training, staff attitudes can be difficult to influence</w:t>
      </w:r>
      <w:r>
        <w:rPr>
          <w:lang w:val="en-GB"/>
        </w:rPr>
        <w:t>.</w:t>
      </w:r>
      <w:r w:rsidRPr="00B75304">
        <w:rPr>
          <w:lang w:val="en-GB"/>
        </w:rPr>
        <w:t xml:space="preserve"> </w:t>
      </w:r>
      <w:r>
        <w:rPr>
          <w:lang w:val="en-GB"/>
        </w:rPr>
        <w:t xml:space="preserve">They suggested this was </w:t>
      </w:r>
      <w:r w:rsidRPr="00B75304">
        <w:rPr>
          <w:lang w:val="en-GB"/>
        </w:rPr>
        <w:t xml:space="preserve">particularly </w:t>
      </w:r>
      <w:r>
        <w:rPr>
          <w:lang w:val="en-GB"/>
        </w:rPr>
        <w:t xml:space="preserve">true </w:t>
      </w:r>
      <w:r w:rsidRPr="00B75304">
        <w:rPr>
          <w:lang w:val="en-GB"/>
        </w:rPr>
        <w:t>when staff have been working in aged care for a long time</w:t>
      </w:r>
      <w:r>
        <w:rPr>
          <w:lang w:val="en-GB"/>
        </w:rPr>
        <w:t xml:space="preserve"> and certain ideas or approaches had become entrenched</w:t>
      </w:r>
      <w:r w:rsidRPr="00B75304">
        <w:rPr>
          <w:lang w:val="en-GB"/>
        </w:rPr>
        <w:t xml:space="preserve">. </w:t>
      </w:r>
      <w:r>
        <w:rPr>
          <w:lang w:val="en-GB"/>
        </w:rPr>
        <w:t>For example, s</w:t>
      </w:r>
      <w:r w:rsidRPr="00B75304">
        <w:rPr>
          <w:lang w:val="en-GB"/>
        </w:rPr>
        <w:t>taff may be used to being ‘task-orientated’</w:t>
      </w:r>
      <w:r>
        <w:rPr>
          <w:lang w:val="en-GB"/>
        </w:rPr>
        <w:t xml:space="preserve">, </w:t>
      </w:r>
      <w:r w:rsidRPr="00B75304">
        <w:rPr>
          <w:lang w:val="en-GB"/>
        </w:rPr>
        <w:t>which was seen as the opposite of person-centred</w:t>
      </w:r>
      <w:r>
        <w:rPr>
          <w:lang w:val="en-GB"/>
        </w:rPr>
        <w:t>;</w:t>
      </w:r>
      <w:r w:rsidRPr="00B75304">
        <w:rPr>
          <w:lang w:val="en-GB"/>
        </w:rPr>
        <w:t xml:space="preserve"> </w:t>
      </w:r>
      <w:r>
        <w:rPr>
          <w:lang w:val="en-GB"/>
        </w:rPr>
        <w:t>or they</w:t>
      </w:r>
      <w:r w:rsidRPr="00B75304">
        <w:rPr>
          <w:lang w:val="en-GB"/>
        </w:rPr>
        <w:t xml:space="preserve"> may have outdated views </w:t>
      </w:r>
      <w:r>
        <w:rPr>
          <w:lang w:val="en-GB"/>
        </w:rPr>
        <w:t>on</w:t>
      </w:r>
      <w:r w:rsidRPr="00B75304">
        <w:rPr>
          <w:lang w:val="en-GB"/>
        </w:rPr>
        <w:t xml:space="preserve"> the use of restraint.</w:t>
      </w:r>
    </w:p>
    <w:p w14:paraId="49550212" w14:textId="6F591EBE" w:rsidR="004C5028" w:rsidRPr="007F71D7" w:rsidRDefault="004C5028" w:rsidP="004C5028">
      <w:pPr>
        <w:pStyle w:val="pullquotetest"/>
      </w:pPr>
      <w:r w:rsidRPr="007F71D7">
        <w:t>The challenges are mainly due to staff who have worked in residential aged care for a long time having to re-program their thinking in line with the intent of the Restraint</w:t>
      </w:r>
      <w:r w:rsidR="00013E4E">
        <w:t>s</w:t>
      </w:r>
      <w:r w:rsidRPr="007F71D7">
        <w:t xml:space="preserve"> Principles</w:t>
      </w:r>
      <w:r>
        <w:t>.</w:t>
      </w:r>
    </w:p>
    <w:p w14:paraId="5D3D5B35" w14:textId="77777777" w:rsidR="004C5028" w:rsidRPr="007F71D7" w:rsidRDefault="004C5028" w:rsidP="004C5028">
      <w:pPr>
        <w:pStyle w:val="attributiontest"/>
      </w:pPr>
      <w:r w:rsidRPr="007F71D7">
        <w:t>– Head Office Manager or CEO</w:t>
      </w:r>
    </w:p>
    <w:p w14:paraId="3843C116" w14:textId="125B41DC" w:rsidR="007F71D7" w:rsidRPr="007F71D7" w:rsidRDefault="006E1BE6" w:rsidP="00155071">
      <w:pPr>
        <w:pStyle w:val="Subhead2"/>
        <w:rPr>
          <w:bCs/>
        </w:rPr>
      </w:pPr>
      <w:r>
        <w:t xml:space="preserve">Consumers </w:t>
      </w:r>
      <w:r w:rsidR="0029574A">
        <w:t>should be involved in decisions about their own</w:t>
      </w:r>
      <w:r w:rsidR="007F71D7" w:rsidRPr="00B75304">
        <w:t xml:space="preserve"> care</w:t>
      </w:r>
    </w:p>
    <w:p w14:paraId="1A534335" w14:textId="356A8E61" w:rsidR="007F71D7" w:rsidRPr="00B75304" w:rsidRDefault="00EA6EE8" w:rsidP="00E16C39">
      <w:pPr>
        <w:pStyle w:val="Para"/>
        <w:rPr>
          <w:lang w:val="en-GB"/>
        </w:rPr>
      </w:pPr>
      <w:r w:rsidRPr="00B75304">
        <w:rPr>
          <w:lang w:val="en-GB"/>
        </w:rPr>
        <w:t xml:space="preserve">Almost all stakeholders identified </w:t>
      </w:r>
      <w:r w:rsidR="00913D6A" w:rsidRPr="00B75304">
        <w:rPr>
          <w:lang w:val="en-GB"/>
        </w:rPr>
        <w:t>person-centred care as a key ingredient to successfully reducing restraint without compromising resident safety.</w:t>
      </w:r>
    </w:p>
    <w:p w14:paraId="398F0CC7" w14:textId="010979FC" w:rsidR="00F376FA" w:rsidRDefault="00C06598" w:rsidP="00E16C39">
      <w:pPr>
        <w:pStyle w:val="Para"/>
        <w:rPr>
          <w:lang w:val="en-GB"/>
        </w:rPr>
      </w:pPr>
      <w:r w:rsidRPr="00B75304">
        <w:rPr>
          <w:lang w:val="en-GB"/>
        </w:rPr>
        <w:t xml:space="preserve">Although </w:t>
      </w:r>
      <w:r w:rsidR="0049472D">
        <w:rPr>
          <w:lang w:val="en-GB"/>
        </w:rPr>
        <w:t xml:space="preserve">the sector as </w:t>
      </w:r>
      <w:r w:rsidR="00FD5262">
        <w:rPr>
          <w:lang w:val="en-GB"/>
        </w:rPr>
        <w:t xml:space="preserve">a </w:t>
      </w:r>
      <w:r w:rsidR="0049472D">
        <w:rPr>
          <w:lang w:val="en-GB"/>
        </w:rPr>
        <w:t>whole is</w:t>
      </w:r>
      <w:r w:rsidR="00FD5262" w:rsidRPr="00B75304">
        <w:rPr>
          <w:lang w:val="en-GB"/>
        </w:rPr>
        <w:t xml:space="preserve"> shift</w:t>
      </w:r>
      <w:r w:rsidR="002511BE">
        <w:rPr>
          <w:lang w:val="en-GB"/>
        </w:rPr>
        <w:t>ing</w:t>
      </w:r>
      <w:r w:rsidR="00FD5262" w:rsidRPr="00B75304">
        <w:rPr>
          <w:lang w:val="en-GB"/>
        </w:rPr>
        <w:t xml:space="preserve"> towards person-centred care, stakeholders spoke of the need </w:t>
      </w:r>
      <w:r w:rsidR="008E6EA3" w:rsidRPr="00B75304">
        <w:rPr>
          <w:lang w:val="en-GB"/>
        </w:rPr>
        <w:t xml:space="preserve">for providers </w:t>
      </w:r>
      <w:r w:rsidR="00FD5262" w:rsidRPr="00B75304">
        <w:rPr>
          <w:lang w:val="en-GB"/>
        </w:rPr>
        <w:t xml:space="preserve">to </w:t>
      </w:r>
      <w:r w:rsidR="00873951" w:rsidRPr="00F376FA">
        <w:rPr>
          <w:rStyle w:val="Bold"/>
        </w:rPr>
        <w:t>see</w:t>
      </w:r>
      <w:r w:rsidR="00B14498" w:rsidRPr="00F376FA">
        <w:rPr>
          <w:rStyle w:val="Bold"/>
        </w:rPr>
        <w:t xml:space="preserve"> residents as active participants in their care</w:t>
      </w:r>
      <w:r w:rsidR="00B14498" w:rsidRPr="00B75304">
        <w:rPr>
          <w:lang w:val="en-GB"/>
        </w:rPr>
        <w:t xml:space="preserve">. </w:t>
      </w:r>
    </w:p>
    <w:p w14:paraId="52386196" w14:textId="2BFD7574" w:rsidR="00957E42" w:rsidRDefault="00E6130C" w:rsidP="00E16C39">
      <w:pPr>
        <w:pStyle w:val="Para"/>
        <w:rPr>
          <w:lang w:val="en-GB"/>
        </w:rPr>
      </w:pPr>
      <w:r>
        <w:rPr>
          <w:lang w:val="en-GB"/>
        </w:rPr>
        <w:t>T</w:t>
      </w:r>
      <w:r w:rsidR="008E6EA3" w:rsidRPr="00B75304">
        <w:rPr>
          <w:lang w:val="en-GB"/>
        </w:rPr>
        <w:t>he</w:t>
      </w:r>
      <w:r>
        <w:rPr>
          <w:lang w:val="en-GB"/>
        </w:rPr>
        <w:t>y also identified a parallel</w:t>
      </w:r>
      <w:r w:rsidR="008E6EA3" w:rsidRPr="00B75304">
        <w:rPr>
          <w:lang w:val="en-GB"/>
        </w:rPr>
        <w:t xml:space="preserve"> need to </w:t>
      </w:r>
      <w:r w:rsidR="008E6EA3" w:rsidRPr="00516E61">
        <w:rPr>
          <w:rStyle w:val="Bold"/>
        </w:rPr>
        <w:t xml:space="preserve">support residents and families </w:t>
      </w:r>
      <w:r w:rsidR="008E6EA3" w:rsidRPr="00B75304">
        <w:rPr>
          <w:lang w:val="en-GB"/>
        </w:rPr>
        <w:t>to</w:t>
      </w:r>
      <w:r w:rsidR="00873951" w:rsidRPr="00B75304">
        <w:rPr>
          <w:lang w:val="en-GB"/>
        </w:rPr>
        <w:t xml:space="preserve"> </w:t>
      </w:r>
      <w:r w:rsidR="00597B04">
        <w:rPr>
          <w:lang w:val="en-GB"/>
        </w:rPr>
        <w:t xml:space="preserve">be </w:t>
      </w:r>
      <w:r w:rsidR="00873951" w:rsidRPr="00B75304">
        <w:rPr>
          <w:lang w:val="en-GB"/>
        </w:rPr>
        <w:t>more confident</w:t>
      </w:r>
      <w:r w:rsidR="00873951">
        <w:rPr>
          <w:lang w:val="en-GB"/>
        </w:rPr>
        <w:t xml:space="preserve"> </w:t>
      </w:r>
      <w:r w:rsidR="00597B04">
        <w:rPr>
          <w:lang w:val="en-GB"/>
        </w:rPr>
        <w:t>in</w:t>
      </w:r>
      <w:r w:rsidR="00873951" w:rsidRPr="00B75304">
        <w:rPr>
          <w:lang w:val="en-GB"/>
        </w:rPr>
        <w:t xml:space="preserve"> </w:t>
      </w:r>
      <w:r w:rsidR="009A4F6C" w:rsidRPr="00B75304">
        <w:rPr>
          <w:lang w:val="en-GB"/>
        </w:rPr>
        <w:t>ask</w:t>
      </w:r>
      <w:r w:rsidR="00597B04">
        <w:rPr>
          <w:lang w:val="en-GB"/>
        </w:rPr>
        <w:t>ing</w:t>
      </w:r>
      <w:r w:rsidR="009A4F6C" w:rsidRPr="00B75304">
        <w:rPr>
          <w:lang w:val="en-GB"/>
        </w:rPr>
        <w:t xml:space="preserve"> questions, </w:t>
      </w:r>
      <w:r w:rsidR="00873951" w:rsidRPr="00B75304">
        <w:rPr>
          <w:lang w:val="en-GB"/>
        </w:rPr>
        <w:t>mak</w:t>
      </w:r>
      <w:r w:rsidR="00597B04">
        <w:rPr>
          <w:lang w:val="en-GB"/>
        </w:rPr>
        <w:t>ing</w:t>
      </w:r>
      <w:r w:rsidR="00873951" w:rsidRPr="00B75304">
        <w:rPr>
          <w:lang w:val="en-GB"/>
        </w:rPr>
        <w:t xml:space="preserve"> decisions and express</w:t>
      </w:r>
      <w:r w:rsidR="00597B04">
        <w:rPr>
          <w:lang w:val="en-GB"/>
        </w:rPr>
        <w:t>ing</w:t>
      </w:r>
      <w:r w:rsidR="00873951" w:rsidRPr="00B75304">
        <w:rPr>
          <w:lang w:val="en-GB"/>
        </w:rPr>
        <w:t xml:space="preserve"> choices about their care (including, where relevant, restraint)</w:t>
      </w:r>
      <w:r w:rsidR="007E2A24" w:rsidRPr="00B75304">
        <w:rPr>
          <w:lang w:val="en-GB"/>
        </w:rPr>
        <w:t xml:space="preserve">. </w:t>
      </w:r>
    </w:p>
    <w:p w14:paraId="0A9175AB" w14:textId="3B305A4C" w:rsidR="00DC00AE" w:rsidRDefault="00E01E27" w:rsidP="00E16C39">
      <w:pPr>
        <w:pStyle w:val="Para"/>
        <w:rPr>
          <w:lang w:val="en-GB"/>
        </w:rPr>
      </w:pPr>
      <w:r w:rsidRPr="00B75304">
        <w:rPr>
          <w:lang w:val="en-GB"/>
        </w:rPr>
        <w:t xml:space="preserve">Consumer advocates pointed out that </w:t>
      </w:r>
      <w:r w:rsidR="003E040C" w:rsidRPr="00B75304">
        <w:rPr>
          <w:lang w:val="en-GB"/>
        </w:rPr>
        <w:t xml:space="preserve">people with </w:t>
      </w:r>
      <w:r w:rsidR="00260A36">
        <w:rPr>
          <w:lang w:val="en-GB"/>
        </w:rPr>
        <w:t xml:space="preserve">dementia or </w:t>
      </w:r>
      <w:r w:rsidR="003E040C" w:rsidRPr="00B75304">
        <w:rPr>
          <w:lang w:val="en-GB"/>
        </w:rPr>
        <w:t xml:space="preserve">mental illness need to be involved in </w:t>
      </w:r>
      <w:r w:rsidR="00957E42">
        <w:rPr>
          <w:lang w:val="en-GB"/>
        </w:rPr>
        <w:t xml:space="preserve">making </w:t>
      </w:r>
      <w:r w:rsidR="003E040C" w:rsidRPr="00B75304">
        <w:rPr>
          <w:lang w:val="en-GB"/>
        </w:rPr>
        <w:t>decision</w:t>
      </w:r>
      <w:r w:rsidR="00957E42">
        <w:rPr>
          <w:lang w:val="en-GB"/>
        </w:rPr>
        <w:t>s about their own care</w:t>
      </w:r>
      <w:r w:rsidR="003B7E67" w:rsidRPr="00B75304">
        <w:rPr>
          <w:lang w:val="en-GB"/>
        </w:rPr>
        <w:t xml:space="preserve">, but </w:t>
      </w:r>
      <w:r w:rsidR="00F92426">
        <w:rPr>
          <w:lang w:val="en-GB"/>
        </w:rPr>
        <w:t xml:space="preserve">are </w:t>
      </w:r>
      <w:r w:rsidR="002B725A">
        <w:rPr>
          <w:lang w:val="en-GB"/>
        </w:rPr>
        <w:t>often</w:t>
      </w:r>
      <w:r w:rsidR="00F92426">
        <w:rPr>
          <w:lang w:val="en-GB"/>
        </w:rPr>
        <w:t xml:space="preserve"> excluded</w:t>
      </w:r>
      <w:r w:rsidR="009B5FDB">
        <w:rPr>
          <w:lang w:val="en-GB"/>
        </w:rPr>
        <w:t xml:space="preserve">. </w:t>
      </w:r>
      <w:r w:rsidR="00B128E2">
        <w:rPr>
          <w:lang w:val="en-GB"/>
        </w:rPr>
        <w:t>There is</w:t>
      </w:r>
      <w:r w:rsidR="00B128E2" w:rsidRPr="00B75304">
        <w:rPr>
          <w:lang w:val="en-GB"/>
        </w:rPr>
        <w:t xml:space="preserve"> </w:t>
      </w:r>
      <w:r w:rsidR="00B128E2" w:rsidRPr="00DB4BA7">
        <w:rPr>
          <w:rStyle w:val="Bold"/>
        </w:rPr>
        <w:t>widespread (and false) assumption that</w:t>
      </w:r>
      <w:r w:rsidR="00B128E2" w:rsidRPr="00B75304">
        <w:rPr>
          <w:lang w:val="en-GB"/>
        </w:rPr>
        <w:t xml:space="preserve"> </w:t>
      </w:r>
      <w:r w:rsidR="00B128E2" w:rsidRPr="00EE01FB">
        <w:rPr>
          <w:b/>
          <w:bCs/>
          <w:lang w:val="en-GB"/>
        </w:rPr>
        <w:t xml:space="preserve">people with dementia </w:t>
      </w:r>
      <w:r w:rsidR="002840D3" w:rsidRPr="00EE01FB">
        <w:rPr>
          <w:b/>
          <w:bCs/>
          <w:lang w:val="en-GB"/>
        </w:rPr>
        <w:t xml:space="preserve">or mental illness </w:t>
      </w:r>
      <w:r w:rsidR="00B128E2" w:rsidRPr="00EE01FB">
        <w:rPr>
          <w:b/>
          <w:bCs/>
          <w:lang w:val="en-GB"/>
        </w:rPr>
        <w:t xml:space="preserve">do not have the capacity to </w:t>
      </w:r>
      <w:r w:rsidR="002840D3" w:rsidRPr="00EE01FB">
        <w:rPr>
          <w:b/>
          <w:bCs/>
          <w:lang w:val="en-GB"/>
        </w:rPr>
        <w:t xml:space="preserve">make decisions about their </w:t>
      </w:r>
      <w:r w:rsidR="00B128E2" w:rsidRPr="00EE01FB">
        <w:rPr>
          <w:b/>
          <w:bCs/>
          <w:lang w:val="en-GB"/>
        </w:rPr>
        <w:t>care</w:t>
      </w:r>
      <w:r w:rsidR="008455FC">
        <w:rPr>
          <w:lang w:val="en-GB"/>
        </w:rPr>
        <w:t>.</w:t>
      </w:r>
      <w:r w:rsidR="000C7B00">
        <w:rPr>
          <w:lang w:val="en-GB"/>
        </w:rPr>
        <w:t xml:space="preserve"> </w:t>
      </w:r>
      <w:r w:rsidR="00DC00AE">
        <w:rPr>
          <w:lang w:val="en-GB"/>
        </w:rPr>
        <w:t>As a result, s</w:t>
      </w:r>
      <w:r w:rsidR="0065651A">
        <w:rPr>
          <w:lang w:val="en-GB"/>
        </w:rPr>
        <w:t xml:space="preserve">ervice providers </w:t>
      </w:r>
      <w:r w:rsidR="00D97492">
        <w:rPr>
          <w:lang w:val="en-GB"/>
        </w:rPr>
        <w:t>may</w:t>
      </w:r>
      <w:r w:rsidR="003B7E67" w:rsidRPr="00B75304">
        <w:rPr>
          <w:lang w:val="en-GB"/>
        </w:rPr>
        <w:t xml:space="preserve"> make decisions without consult</w:t>
      </w:r>
      <w:r w:rsidR="00F92426">
        <w:rPr>
          <w:lang w:val="en-GB"/>
        </w:rPr>
        <w:t>ation</w:t>
      </w:r>
      <w:r w:rsidR="002B725A">
        <w:rPr>
          <w:lang w:val="en-GB"/>
        </w:rPr>
        <w:t>, or may</w:t>
      </w:r>
      <w:r w:rsidR="003B7E67" w:rsidRPr="00B75304">
        <w:rPr>
          <w:lang w:val="en-GB"/>
        </w:rPr>
        <w:t xml:space="preserve"> consult the</w:t>
      </w:r>
      <w:r w:rsidR="003B7E67">
        <w:rPr>
          <w:lang w:val="en-GB"/>
        </w:rPr>
        <w:t xml:space="preserve"> </w:t>
      </w:r>
      <w:r w:rsidR="002B725A">
        <w:rPr>
          <w:lang w:val="en-GB"/>
        </w:rPr>
        <w:t>resident’s</w:t>
      </w:r>
      <w:r w:rsidR="003B7E67" w:rsidRPr="00B75304">
        <w:rPr>
          <w:lang w:val="en-GB"/>
        </w:rPr>
        <w:t xml:space="preserve"> </w:t>
      </w:r>
      <w:r w:rsidR="004C3415" w:rsidRPr="00B75304">
        <w:rPr>
          <w:lang w:val="en-GB"/>
        </w:rPr>
        <w:t>family without talking to the resident at all</w:t>
      </w:r>
      <w:r w:rsidR="00B41A89" w:rsidRPr="00B75304">
        <w:rPr>
          <w:lang w:val="en-GB"/>
        </w:rPr>
        <w:t xml:space="preserve">. </w:t>
      </w:r>
    </w:p>
    <w:p w14:paraId="28C541A8" w14:textId="60FA1C4F" w:rsidR="00AA3A63" w:rsidRPr="00B75304" w:rsidRDefault="00DC00AE" w:rsidP="00E16C39">
      <w:pPr>
        <w:pStyle w:val="Para"/>
        <w:rPr>
          <w:lang w:val="en-GB"/>
        </w:rPr>
      </w:pPr>
      <w:r>
        <w:rPr>
          <w:lang w:val="en-GB"/>
        </w:rPr>
        <w:t xml:space="preserve">Stakeholders </w:t>
      </w:r>
      <w:r w:rsidR="00B41A89">
        <w:rPr>
          <w:lang w:val="en-GB"/>
        </w:rPr>
        <w:t xml:space="preserve">suggested </w:t>
      </w:r>
      <w:r>
        <w:rPr>
          <w:lang w:val="en-GB"/>
        </w:rPr>
        <w:t>that t</w:t>
      </w:r>
      <w:r w:rsidRPr="00B75304">
        <w:rPr>
          <w:lang w:val="en-GB"/>
        </w:rPr>
        <w:t xml:space="preserve">his </w:t>
      </w:r>
      <w:r>
        <w:rPr>
          <w:lang w:val="en-GB"/>
        </w:rPr>
        <w:t>misconception</w:t>
      </w:r>
      <w:r w:rsidRPr="00B75304">
        <w:rPr>
          <w:lang w:val="en-GB"/>
        </w:rPr>
        <w:t xml:space="preserve"> stem</w:t>
      </w:r>
      <w:r>
        <w:rPr>
          <w:lang w:val="en-GB"/>
        </w:rPr>
        <w:t>s</w:t>
      </w:r>
      <w:r w:rsidRPr="00B75304">
        <w:rPr>
          <w:lang w:val="en-GB"/>
        </w:rPr>
        <w:t xml:space="preserve"> from a limited understanding of dementia and</w:t>
      </w:r>
      <w:r>
        <w:rPr>
          <w:lang w:val="en-GB"/>
        </w:rPr>
        <w:t xml:space="preserve"> mental illness, and of the</w:t>
      </w:r>
      <w:r w:rsidRPr="00B75304">
        <w:rPr>
          <w:lang w:val="en-GB"/>
        </w:rPr>
        <w:t xml:space="preserve"> legal concept of capacity</w:t>
      </w:r>
      <w:r>
        <w:rPr>
          <w:lang w:val="en-GB"/>
        </w:rPr>
        <w:t xml:space="preserve">. Regardless of origin, this misconception </w:t>
      </w:r>
      <w:r w:rsidRPr="00B75304">
        <w:rPr>
          <w:lang w:val="en-GB"/>
        </w:rPr>
        <w:t>was recognised as a key barrier to person-centred care, and was seen to undermine resident</w:t>
      </w:r>
      <w:r w:rsidR="00EA368E">
        <w:rPr>
          <w:lang w:val="en-GB"/>
        </w:rPr>
        <w:t>s’</w:t>
      </w:r>
      <w:r w:rsidRPr="00B75304">
        <w:rPr>
          <w:lang w:val="en-GB"/>
        </w:rPr>
        <w:t xml:space="preserve"> rights.</w:t>
      </w:r>
      <w:r>
        <w:rPr>
          <w:lang w:val="en-GB"/>
        </w:rPr>
        <w:t xml:space="preserve"> </w:t>
      </w:r>
    </w:p>
    <w:p w14:paraId="0AE5AEDD" w14:textId="2564E429" w:rsidR="00711F2B" w:rsidRDefault="00AA3A63" w:rsidP="00E16C39">
      <w:pPr>
        <w:pStyle w:val="Para"/>
        <w:rPr>
          <w:lang w:val="en-GB"/>
        </w:rPr>
      </w:pPr>
      <w:r w:rsidRPr="00B75304">
        <w:rPr>
          <w:lang w:val="en-GB"/>
        </w:rPr>
        <w:t xml:space="preserve">Several stakeholders also noted that </w:t>
      </w:r>
      <w:r w:rsidR="00A40902" w:rsidRPr="00B75304">
        <w:rPr>
          <w:lang w:val="en-GB"/>
        </w:rPr>
        <w:t xml:space="preserve">consumers may be </w:t>
      </w:r>
      <w:r w:rsidR="00A40902" w:rsidRPr="00F376FA">
        <w:rPr>
          <w:rStyle w:val="Bold"/>
        </w:rPr>
        <w:t>reluctant to speak up</w:t>
      </w:r>
      <w:r w:rsidR="00A40902" w:rsidRPr="00B75304">
        <w:rPr>
          <w:lang w:val="en-GB"/>
        </w:rPr>
        <w:t xml:space="preserve"> for fear it will compromise their care</w:t>
      </w:r>
      <w:r w:rsidR="00EF7128" w:rsidRPr="00B75304">
        <w:rPr>
          <w:lang w:val="en-GB"/>
        </w:rPr>
        <w:t xml:space="preserve"> </w:t>
      </w:r>
      <w:r w:rsidR="00D27FC8" w:rsidRPr="00B75304">
        <w:rPr>
          <w:lang w:val="en-GB"/>
        </w:rPr>
        <w:t>and/or</w:t>
      </w:r>
      <w:r w:rsidR="00EE3910" w:rsidRPr="00B75304">
        <w:rPr>
          <w:lang w:val="en-GB"/>
        </w:rPr>
        <w:t xml:space="preserve"> because the current generation </w:t>
      </w:r>
      <w:r w:rsidR="00FE2478">
        <w:rPr>
          <w:lang w:val="en-GB"/>
        </w:rPr>
        <w:t xml:space="preserve">of aged care recipients </w:t>
      </w:r>
      <w:r w:rsidR="00EE3910" w:rsidRPr="00B75304">
        <w:rPr>
          <w:lang w:val="en-GB"/>
        </w:rPr>
        <w:t xml:space="preserve">are </w:t>
      </w:r>
      <w:r w:rsidR="00FE2478">
        <w:rPr>
          <w:lang w:val="en-GB"/>
        </w:rPr>
        <w:t>known as</w:t>
      </w:r>
      <w:r w:rsidR="00EE3910">
        <w:rPr>
          <w:lang w:val="en-GB"/>
        </w:rPr>
        <w:t xml:space="preserve"> </w:t>
      </w:r>
      <w:r w:rsidR="00EE3910" w:rsidRPr="00B75304">
        <w:rPr>
          <w:lang w:val="en-GB"/>
        </w:rPr>
        <w:t xml:space="preserve">the ‘grateful generation’ </w:t>
      </w:r>
      <w:r w:rsidR="00FE2478">
        <w:rPr>
          <w:lang w:val="en-GB"/>
        </w:rPr>
        <w:t>and</w:t>
      </w:r>
      <w:r w:rsidR="00FE2478" w:rsidRPr="00B75304">
        <w:rPr>
          <w:lang w:val="en-GB"/>
        </w:rPr>
        <w:t xml:space="preserve"> </w:t>
      </w:r>
      <w:r w:rsidR="00EE3910" w:rsidRPr="00B75304">
        <w:rPr>
          <w:lang w:val="en-GB"/>
        </w:rPr>
        <w:t xml:space="preserve">don’t </w:t>
      </w:r>
      <w:r w:rsidR="00FE2478">
        <w:rPr>
          <w:lang w:val="en-GB"/>
        </w:rPr>
        <w:t xml:space="preserve">typically </w:t>
      </w:r>
      <w:r w:rsidR="00EE3910" w:rsidRPr="00B75304">
        <w:rPr>
          <w:lang w:val="en-GB"/>
        </w:rPr>
        <w:t>complain or challenge authority</w:t>
      </w:r>
      <w:r w:rsidR="00A40902" w:rsidRPr="00B75304">
        <w:rPr>
          <w:lang w:val="en-GB"/>
        </w:rPr>
        <w:t>.</w:t>
      </w:r>
      <w:r w:rsidR="00CF3689" w:rsidRPr="00B75304">
        <w:rPr>
          <w:lang w:val="en-GB"/>
        </w:rPr>
        <w:t xml:space="preserve"> </w:t>
      </w:r>
    </w:p>
    <w:p w14:paraId="7DA78E91" w14:textId="1032167D" w:rsidR="00AD6C41" w:rsidRPr="00B75304" w:rsidRDefault="00905940" w:rsidP="00E16C39">
      <w:pPr>
        <w:pStyle w:val="Para"/>
        <w:rPr>
          <w:lang w:val="en-GB"/>
        </w:rPr>
      </w:pPr>
      <w:r>
        <w:rPr>
          <w:lang w:val="en-GB"/>
        </w:rPr>
        <w:t>Furthermore,</w:t>
      </w:r>
      <w:r w:rsidR="002E4B66">
        <w:rPr>
          <w:lang w:val="en-GB"/>
        </w:rPr>
        <w:t xml:space="preserve"> r</w:t>
      </w:r>
      <w:r w:rsidR="00711F2B">
        <w:rPr>
          <w:lang w:val="en-GB"/>
        </w:rPr>
        <w:t>esidents and f</w:t>
      </w:r>
      <w:r w:rsidR="00CF3689" w:rsidRPr="00B75304">
        <w:rPr>
          <w:lang w:val="en-GB"/>
        </w:rPr>
        <w:t>amilies from</w:t>
      </w:r>
      <w:r w:rsidR="00B66BEB">
        <w:rPr>
          <w:lang w:val="en-GB"/>
        </w:rPr>
        <w:t xml:space="preserve"> some cultural</w:t>
      </w:r>
      <w:r w:rsidR="00F12105">
        <w:rPr>
          <w:lang w:val="en-GB"/>
        </w:rPr>
        <w:t xml:space="preserve"> backgrounds</w:t>
      </w:r>
      <w:r w:rsidR="00CF3689" w:rsidRPr="00B75304">
        <w:rPr>
          <w:lang w:val="en-GB"/>
        </w:rPr>
        <w:t xml:space="preserve"> may </w:t>
      </w:r>
      <w:r w:rsidR="00800257" w:rsidRPr="00B75304">
        <w:rPr>
          <w:lang w:val="en-GB"/>
        </w:rPr>
        <w:t>find it particularly</w:t>
      </w:r>
      <w:r w:rsidR="00CF3689" w:rsidRPr="00B75304">
        <w:rPr>
          <w:lang w:val="en-GB"/>
        </w:rPr>
        <w:t xml:space="preserve"> difficult to question authority or withhold consent</w:t>
      </w:r>
      <w:r w:rsidR="00925994" w:rsidRPr="00B75304">
        <w:rPr>
          <w:lang w:val="en-GB"/>
        </w:rPr>
        <w:t>.</w:t>
      </w:r>
      <w:r w:rsidR="00EF42F9">
        <w:rPr>
          <w:lang w:val="en-GB"/>
        </w:rPr>
        <w:t xml:space="preserve"> </w:t>
      </w:r>
    </w:p>
    <w:p w14:paraId="7C75C66F" w14:textId="5E22DB58" w:rsidR="007F71D7" w:rsidRPr="00B75304" w:rsidRDefault="005528AC" w:rsidP="00155071">
      <w:pPr>
        <w:pStyle w:val="Subhead2"/>
      </w:pPr>
      <w:r>
        <w:lastRenderedPageBreak/>
        <w:t>Inadequate s</w:t>
      </w:r>
      <w:r w:rsidR="005D3751">
        <w:t xml:space="preserve">taffing levels </w:t>
      </w:r>
      <w:r w:rsidR="00650AEC">
        <w:t xml:space="preserve">are </w:t>
      </w:r>
      <w:r>
        <w:t>significant barrier to person-centred care</w:t>
      </w:r>
    </w:p>
    <w:p w14:paraId="174BF740" w14:textId="5A21C9E8" w:rsidR="006B1BF2" w:rsidRDefault="00D51275" w:rsidP="00E16C39">
      <w:pPr>
        <w:pStyle w:val="Para"/>
        <w:rPr>
          <w:lang w:val="en-GB"/>
        </w:rPr>
      </w:pPr>
      <w:r w:rsidRPr="00B75304">
        <w:rPr>
          <w:lang w:val="en-GB"/>
        </w:rPr>
        <w:t xml:space="preserve">Stakeholders </w:t>
      </w:r>
      <w:r w:rsidR="002B741C" w:rsidRPr="00B75304">
        <w:rPr>
          <w:lang w:val="en-GB"/>
        </w:rPr>
        <w:t xml:space="preserve">spoke of </w:t>
      </w:r>
      <w:r w:rsidRPr="00B75304">
        <w:rPr>
          <w:lang w:val="en-GB"/>
        </w:rPr>
        <w:t xml:space="preserve">the importance of </w:t>
      </w:r>
      <w:r w:rsidR="002B741C" w:rsidRPr="00B75304">
        <w:rPr>
          <w:lang w:val="en-GB"/>
        </w:rPr>
        <w:t xml:space="preserve">spending time with residents to understand their life experience, culture and beliefs, </w:t>
      </w:r>
      <w:r w:rsidR="008F343F">
        <w:rPr>
          <w:lang w:val="en-GB"/>
        </w:rPr>
        <w:t>in order to respond</w:t>
      </w:r>
      <w:r w:rsidR="002B741C" w:rsidRPr="00B75304">
        <w:rPr>
          <w:lang w:val="en-GB"/>
        </w:rPr>
        <w:t xml:space="preserve"> appropriately to their needs</w:t>
      </w:r>
      <w:r w:rsidR="00C20AA0" w:rsidRPr="00B75304">
        <w:rPr>
          <w:lang w:val="en-GB"/>
        </w:rPr>
        <w:t xml:space="preserve">. This was seen as fundamental </w:t>
      </w:r>
      <w:r w:rsidR="00EC4BEC" w:rsidRPr="00B75304">
        <w:rPr>
          <w:lang w:val="en-GB"/>
        </w:rPr>
        <w:t xml:space="preserve">not only </w:t>
      </w:r>
      <w:r w:rsidR="00C20AA0" w:rsidRPr="00B75304">
        <w:rPr>
          <w:lang w:val="en-GB"/>
        </w:rPr>
        <w:t xml:space="preserve">to the provision of person-centred care, but also to </w:t>
      </w:r>
      <w:r w:rsidR="004266E2" w:rsidRPr="00B75304">
        <w:rPr>
          <w:lang w:val="en-GB"/>
        </w:rPr>
        <w:t xml:space="preserve">minimising the need for restraint by helping to avoid triggers, and to have appropriate diversional strategies in place to </w:t>
      </w:r>
      <w:r w:rsidR="006B1BF2" w:rsidRPr="00B75304">
        <w:rPr>
          <w:lang w:val="en-GB"/>
        </w:rPr>
        <w:t>prevent</w:t>
      </w:r>
      <w:r w:rsidR="004266E2" w:rsidRPr="00B75304">
        <w:rPr>
          <w:lang w:val="en-GB"/>
        </w:rPr>
        <w:t xml:space="preserve"> </w:t>
      </w:r>
      <w:r w:rsidR="00F93281">
        <w:rPr>
          <w:lang w:val="en-GB"/>
        </w:rPr>
        <w:t xml:space="preserve">or address </w:t>
      </w:r>
      <w:r w:rsidR="004266E2" w:rsidRPr="00B75304">
        <w:rPr>
          <w:lang w:val="en-GB"/>
        </w:rPr>
        <w:t>behaviour</w:t>
      </w:r>
      <w:r w:rsidR="005B7DFB">
        <w:rPr>
          <w:lang w:val="en-GB"/>
        </w:rPr>
        <w:t>s of concern</w:t>
      </w:r>
      <w:r w:rsidR="004266E2" w:rsidRPr="00B75304">
        <w:rPr>
          <w:lang w:val="en-GB"/>
        </w:rPr>
        <w:t xml:space="preserve">. </w:t>
      </w:r>
    </w:p>
    <w:p w14:paraId="43546379" w14:textId="24148EEF" w:rsidR="00D6284B" w:rsidRPr="00B75304" w:rsidRDefault="00510377" w:rsidP="00E16C39">
      <w:pPr>
        <w:pStyle w:val="Para"/>
        <w:rPr>
          <w:lang w:val="en-GB"/>
        </w:rPr>
      </w:pPr>
      <w:r w:rsidRPr="00B75304">
        <w:rPr>
          <w:lang w:val="en-GB"/>
        </w:rPr>
        <w:t xml:space="preserve">Consistent with this, </w:t>
      </w:r>
      <w:r w:rsidR="004266E2" w:rsidRPr="00B75304">
        <w:rPr>
          <w:lang w:val="en-GB"/>
        </w:rPr>
        <w:t>DBMAS observed that the use of psychotropic</w:t>
      </w:r>
      <w:r w:rsidR="006306EF" w:rsidRPr="00B75304">
        <w:rPr>
          <w:lang w:val="en-GB"/>
        </w:rPr>
        <w:t xml:space="preserve"> medications</w:t>
      </w:r>
      <w:r w:rsidR="004266E2" w:rsidRPr="00B75304">
        <w:rPr>
          <w:lang w:val="en-GB"/>
        </w:rPr>
        <w:t xml:space="preserve"> </w:t>
      </w:r>
      <w:r w:rsidR="006306EF" w:rsidRPr="00B75304">
        <w:rPr>
          <w:lang w:val="en-GB"/>
        </w:rPr>
        <w:t>is lower</w:t>
      </w:r>
      <w:r w:rsidR="004266E2" w:rsidRPr="00B75304">
        <w:rPr>
          <w:lang w:val="en-GB"/>
        </w:rPr>
        <w:t xml:space="preserve"> in rural and regional areas </w:t>
      </w:r>
      <w:r w:rsidR="006306EF" w:rsidRPr="00B75304">
        <w:rPr>
          <w:lang w:val="en-GB"/>
        </w:rPr>
        <w:t>compared with metropolitan areas</w:t>
      </w:r>
      <w:r w:rsidR="00F13159">
        <w:rPr>
          <w:lang w:val="en-GB"/>
        </w:rPr>
        <w:t>.</w:t>
      </w:r>
      <w:r w:rsidR="006306EF" w:rsidRPr="00B75304">
        <w:rPr>
          <w:lang w:val="en-GB"/>
        </w:rPr>
        <w:t xml:space="preserve"> </w:t>
      </w:r>
      <w:r w:rsidR="00F13159">
        <w:rPr>
          <w:lang w:val="en-GB"/>
        </w:rPr>
        <w:t>T</w:t>
      </w:r>
      <w:r w:rsidR="006306EF" w:rsidRPr="00B75304">
        <w:rPr>
          <w:lang w:val="en-GB"/>
        </w:rPr>
        <w:t>hey attribute</w:t>
      </w:r>
      <w:r w:rsidR="00F13159">
        <w:rPr>
          <w:lang w:val="en-GB"/>
        </w:rPr>
        <w:t>d</w:t>
      </w:r>
      <w:r w:rsidR="006306EF" w:rsidRPr="00B75304">
        <w:rPr>
          <w:lang w:val="en-GB"/>
        </w:rPr>
        <w:t xml:space="preserve"> this</w:t>
      </w:r>
      <w:r w:rsidR="004266E2" w:rsidRPr="00B75304">
        <w:rPr>
          <w:lang w:val="en-GB"/>
        </w:rPr>
        <w:t xml:space="preserve"> </w:t>
      </w:r>
      <w:r w:rsidR="004B2DF6">
        <w:rPr>
          <w:lang w:val="en-GB"/>
        </w:rPr>
        <w:t xml:space="preserve">difference </w:t>
      </w:r>
      <w:r w:rsidR="004266E2" w:rsidRPr="00B75304">
        <w:rPr>
          <w:lang w:val="en-GB"/>
        </w:rPr>
        <w:t xml:space="preserve">to the </w:t>
      </w:r>
      <w:r w:rsidR="00632A8C">
        <w:rPr>
          <w:lang w:val="en-GB"/>
        </w:rPr>
        <w:t>assumption</w:t>
      </w:r>
      <w:r w:rsidR="00530BB1">
        <w:rPr>
          <w:lang w:val="en-GB"/>
        </w:rPr>
        <w:t xml:space="preserve"> that </w:t>
      </w:r>
      <w:r w:rsidR="004266E2" w:rsidRPr="00B75304">
        <w:rPr>
          <w:lang w:val="en-GB"/>
        </w:rPr>
        <w:t>provider</w:t>
      </w:r>
      <w:r w:rsidR="00530BB1">
        <w:rPr>
          <w:lang w:val="en-GB"/>
        </w:rPr>
        <w:t>s in rural and regional areas were more likely to</w:t>
      </w:r>
      <w:r w:rsidR="004266E2" w:rsidRPr="00B75304">
        <w:rPr>
          <w:lang w:val="en-GB"/>
        </w:rPr>
        <w:t xml:space="preserve"> know </w:t>
      </w:r>
      <w:r w:rsidR="00B00027">
        <w:rPr>
          <w:lang w:val="en-GB"/>
        </w:rPr>
        <w:t>residents</w:t>
      </w:r>
      <w:r w:rsidR="004266E2" w:rsidRPr="00B75304">
        <w:rPr>
          <w:lang w:val="en-GB"/>
        </w:rPr>
        <w:t xml:space="preserve"> before</w:t>
      </w:r>
      <w:r w:rsidR="006306EF" w:rsidRPr="00B75304">
        <w:rPr>
          <w:lang w:val="en-GB"/>
        </w:rPr>
        <w:t xml:space="preserve"> they entered </w:t>
      </w:r>
      <w:r w:rsidR="004266E2" w:rsidRPr="00B75304">
        <w:rPr>
          <w:lang w:val="en-GB"/>
        </w:rPr>
        <w:t>residential care</w:t>
      </w:r>
      <w:r w:rsidR="0012704F">
        <w:rPr>
          <w:lang w:val="en-GB"/>
        </w:rPr>
        <w:t xml:space="preserve">, </w:t>
      </w:r>
      <w:r w:rsidR="00AB5355">
        <w:rPr>
          <w:lang w:val="en-GB"/>
        </w:rPr>
        <w:t>understand</w:t>
      </w:r>
      <w:r w:rsidR="0011248E">
        <w:rPr>
          <w:lang w:val="en-GB"/>
        </w:rPr>
        <w:t xml:space="preserve"> </w:t>
      </w:r>
      <w:r w:rsidR="006306EF" w:rsidRPr="00B75304">
        <w:rPr>
          <w:lang w:val="en-GB"/>
        </w:rPr>
        <w:t>their</w:t>
      </w:r>
      <w:r w:rsidR="004266E2" w:rsidRPr="00B75304">
        <w:rPr>
          <w:lang w:val="en-GB"/>
        </w:rPr>
        <w:t xml:space="preserve"> life story</w:t>
      </w:r>
      <w:r w:rsidR="0012704F">
        <w:rPr>
          <w:lang w:val="en-GB"/>
        </w:rPr>
        <w:t>, and therefore</w:t>
      </w:r>
      <w:r w:rsidR="002B684F">
        <w:rPr>
          <w:lang w:val="en-GB"/>
        </w:rPr>
        <w:t xml:space="preserve"> be in a better position to </w:t>
      </w:r>
      <w:r w:rsidR="0037637A">
        <w:rPr>
          <w:lang w:val="en-GB"/>
        </w:rPr>
        <w:t xml:space="preserve">monitor and </w:t>
      </w:r>
      <w:r w:rsidR="002B684F">
        <w:rPr>
          <w:lang w:val="en-GB"/>
        </w:rPr>
        <w:t>manage behaviours of concern without the need for chemical restraint</w:t>
      </w:r>
      <w:r w:rsidR="004266E2" w:rsidRPr="00B75304">
        <w:rPr>
          <w:lang w:val="en-GB"/>
        </w:rPr>
        <w:t>.</w:t>
      </w:r>
    </w:p>
    <w:p w14:paraId="452F39FF" w14:textId="00B35D63" w:rsidR="00031940" w:rsidRDefault="006306EF" w:rsidP="00031940">
      <w:pPr>
        <w:pStyle w:val="Para"/>
        <w:rPr>
          <w:lang w:val="en-GB"/>
        </w:rPr>
      </w:pPr>
      <w:r w:rsidRPr="00B75304">
        <w:rPr>
          <w:lang w:val="en-GB"/>
        </w:rPr>
        <w:t xml:space="preserve">However, stakeholders repeatedly told us that staffing levels </w:t>
      </w:r>
      <w:r w:rsidR="00A94E7F">
        <w:rPr>
          <w:lang w:val="en-GB"/>
        </w:rPr>
        <w:t>(</w:t>
      </w:r>
      <w:r w:rsidRPr="00B75304">
        <w:rPr>
          <w:lang w:val="en-GB"/>
        </w:rPr>
        <w:t>and skill mix</w:t>
      </w:r>
      <w:r w:rsidR="00A94E7F">
        <w:rPr>
          <w:lang w:val="en-GB"/>
        </w:rPr>
        <w:t>)</w:t>
      </w:r>
      <w:r w:rsidRPr="00B75304">
        <w:rPr>
          <w:lang w:val="en-GB"/>
        </w:rPr>
        <w:t xml:space="preserve"> are a barrier to </w:t>
      </w:r>
      <w:r w:rsidR="003F68FC">
        <w:rPr>
          <w:lang w:val="en-GB"/>
        </w:rPr>
        <w:t xml:space="preserve">the </w:t>
      </w:r>
      <w:r w:rsidR="00E2681E" w:rsidRPr="00B75304">
        <w:rPr>
          <w:lang w:val="en-GB"/>
        </w:rPr>
        <w:t>provision of person-centred care and to minimis</w:t>
      </w:r>
      <w:r w:rsidR="0037637A">
        <w:rPr>
          <w:lang w:val="en-GB"/>
        </w:rPr>
        <w:t xml:space="preserve">ing the use </w:t>
      </w:r>
      <w:r w:rsidR="00E2681E" w:rsidRPr="00B75304">
        <w:rPr>
          <w:lang w:val="en-GB"/>
        </w:rPr>
        <w:t>of restraint.</w:t>
      </w:r>
    </w:p>
    <w:p w14:paraId="2B8B41FA" w14:textId="19B4B923" w:rsidR="006306EF" w:rsidRPr="00B75304" w:rsidRDefault="00E2681E" w:rsidP="00220807">
      <w:pPr>
        <w:pStyle w:val="ParaKeep"/>
        <w:rPr>
          <w:lang w:val="en-GB"/>
        </w:rPr>
      </w:pPr>
      <w:r w:rsidRPr="00B75304">
        <w:rPr>
          <w:lang w:val="en-GB"/>
        </w:rPr>
        <w:t>Inadequate staffing was reported to result in</w:t>
      </w:r>
      <w:r w:rsidR="00F963E0" w:rsidRPr="00B75304">
        <w:rPr>
          <w:lang w:val="en-GB"/>
        </w:rPr>
        <w:t xml:space="preserve"> insufficient time to</w:t>
      </w:r>
      <w:r w:rsidRPr="00B75304">
        <w:rPr>
          <w:lang w:val="en-GB"/>
        </w:rPr>
        <w:t>:</w:t>
      </w:r>
    </w:p>
    <w:p w14:paraId="189E8D66" w14:textId="14768FC1" w:rsidR="002D05CC" w:rsidRDefault="009523A2" w:rsidP="0035102D">
      <w:pPr>
        <w:pStyle w:val="Bullet1"/>
      </w:pPr>
      <w:r>
        <w:t>A</w:t>
      </w:r>
      <w:r w:rsidR="00F433F2" w:rsidRPr="00F95650">
        <w:t xml:space="preserve">ppropriately assess the resident </w:t>
      </w:r>
      <w:r w:rsidR="002D05CC" w:rsidRPr="00F95650">
        <w:t>(see</w:t>
      </w:r>
      <w:r w:rsidR="00C82E25">
        <w:t xml:space="preserve"> Section</w:t>
      </w:r>
      <w:r w:rsidR="003B40CE">
        <w:t> </w:t>
      </w:r>
      <w:r w:rsidR="00C82E25">
        <w:fldChar w:fldCharType="begin"/>
      </w:r>
      <w:r w:rsidR="00C82E25">
        <w:instrText xml:space="preserve"> REF _Ref55469696 \r \h </w:instrText>
      </w:r>
      <w:r w:rsidR="00C82E25">
        <w:fldChar w:fldCharType="separate"/>
      </w:r>
      <w:r w:rsidR="002A07CA">
        <w:t>4.7</w:t>
      </w:r>
      <w:r w:rsidR="00C82E25">
        <w:fldChar w:fldCharType="end"/>
      </w:r>
      <w:r w:rsidR="002D05CC">
        <w:t>)</w:t>
      </w:r>
    </w:p>
    <w:p w14:paraId="7A699B9A" w14:textId="722C0983" w:rsidR="00F963E0" w:rsidRPr="00F95650" w:rsidRDefault="009523A2" w:rsidP="00E2681E">
      <w:pPr>
        <w:pStyle w:val="Bullet1"/>
      </w:pPr>
      <w:r>
        <w:t>T</w:t>
      </w:r>
      <w:r w:rsidR="00F963E0" w:rsidRPr="00F95650">
        <w:t>rial alternatives to restraint</w:t>
      </w:r>
      <w:r w:rsidR="00F433F2" w:rsidRPr="00F95650">
        <w:t xml:space="preserve"> </w:t>
      </w:r>
      <w:r w:rsidR="002D05CC">
        <w:t>(see</w:t>
      </w:r>
      <w:r w:rsidR="00465F67" w:rsidRPr="00F95650">
        <w:t xml:space="preserve"> </w:t>
      </w:r>
      <w:r w:rsidR="00C82E25">
        <w:t>Section</w:t>
      </w:r>
      <w:r w:rsidR="003B40CE">
        <w:t> </w:t>
      </w:r>
      <w:r w:rsidR="00C82E25">
        <w:fldChar w:fldCharType="begin"/>
      </w:r>
      <w:r w:rsidR="00C82E25">
        <w:instrText xml:space="preserve"> REF _Ref55659412 \r \h </w:instrText>
      </w:r>
      <w:r w:rsidR="00C82E25">
        <w:fldChar w:fldCharType="separate"/>
      </w:r>
      <w:r w:rsidR="002A07CA">
        <w:t>4.8</w:t>
      </w:r>
      <w:r w:rsidR="00C82E25">
        <w:fldChar w:fldCharType="end"/>
      </w:r>
      <w:r w:rsidR="00F433F2" w:rsidRPr="00F95650">
        <w:t>)</w:t>
      </w:r>
    </w:p>
    <w:p w14:paraId="4BCF996C" w14:textId="04044F5C" w:rsidR="00E2681E" w:rsidRPr="00F95650" w:rsidRDefault="009523A2" w:rsidP="00E2681E">
      <w:pPr>
        <w:pStyle w:val="Bullet1"/>
      </w:pPr>
      <w:r>
        <w:t>S</w:t>
      </w:r>
      <w:r w:rsidR="00E2681E" w:rsidRPr="00F95650">
        <w:t xml:space="preserve">upervise and support residents </w:t>
      </w:r>
      <w:r w:rsidR="00F963E0" w:rsidRPr="00F95650">
        <w:t>who present a safety risk (to themselves or others) and who may otherwise be restrained</w:t>
      </w:r>
    </w:p>
    <w:p w14:paraId="6D7E69C0" w14:textId="08229A1A" w:rsidR="00F963E0" w:rsidRPr="00B75304" w:rsidRDefault="009523A2" w:rsidP="00E2681E">
      <w:pPr>
        <w:pStyle w:val="Bullet1"/>
        <w:rPr>
          <w:lang w:val="en-GB" w:eastAsia="en-GB"/>
        </w:rPr>
      </w:pPr>
      <w:r>
        <w:t>M</w:t>
      </w:r>
      <w:r w:rsidR="00F433F2" w:rsidRPr="00F95650">
        <w:t>eet the</w:t>
      </w:r>
      <w:r w:rsidR="00F433F2" w:rsidRPr="00B75304">
        <w:rPr>
          <w:lang w:val="en-GB" w:eastAsia="en-GB"/>
        </w:rPr>
        <w:t xml:space="preserve"> care needs of all residents</w:t>
      </w:r>
      <w:r w:rsidR="00016C81" w:rsidRPr="00B75304">
        <w:rPr>
          <w:lang w:val="en-GB" w:eastAsia="en-GB"/>
        </w:rPr>
        <w:t>.</w:t>
      </w:r>
    </w:p>
    <w:p w14:paraId="3335A45E" w14:textId="31EBA035" w:rsidR="007F71D7" w:rsidRPr="007F71D7" w:rsidRDefault="007F71D7" w:rsidP="00D12987">
      <w:pPr>
        <w:pStyle w:val="Para"/>
      </w:pPr>
      <w:r w:rsidRPr="00B75304">
        <w:t>Nursing and provider peak</w:t>
      </w:r>
      <w:r w:rsidR="000C4464">
        <w:t xml:space="preserve"> bodies</w:t>
      </w:r>
      <w:r w:rsidRPr="00B75304">
        <w:t xml:space="preserve"> </w:t>
      </w:r>
      <w:r w:rsidR="00F433F2">
        <w:t>suggested that</w:t>
      </w:r>
      <w:r w:rsidR="00F433F2" w:rsidRPr="007F71D7">
        <w:t xml:space="preserve"> </w:t>
      </w:r>
      <w:r w:rsidRPr="007F71D7">
        <w:t xml:space="preserve">mandated staffing ratios </w:t>
      </w:r>
      <w:r w:rsidR="009A4F6C">
        <w:t xml:space="preserve">and more funding </w:t>
      </w:r>
      <w:r w:rsidR="00F433F2">
        <w:t xml:space="preserve">may </w:t>
      </w:r>
      <w:r w:rsidR="009A4F6C">
        <w:t>help</w:t>
      </w:r>
      <w:r w:rsidR="00F433F2">
        <w:t xml:space="preserve"> overcome this barrier.</w:t>
      </w:r>
      <w:r w:rsidR="000C4464">
        <w:t xml:space="preserve"> Allied health peak bodies</w:t>
      </w:r>
      <w:r w:rsidR="007563BE">
        <w:t xml:space="preserve"> suggested that allied health professionals are underutilised and could support </w:t>
      </w:r>
      <w:r w:rsidR="007563BE" w:rsidRPr="007563BE">
        <w:t>holistic, person-centred car</w:t>
      </w:r>
      <w:r w:rsidR="007563BE">
        <w:t>e</w:t>
      </w:r>
      <w:r w:rsidR="007563BE" w:rsidRPr="007563BE">
        <w:t>.</w:t>
      </w:r>
    </w:p>
    <w:p w14:paraId="053E10E6" w14:textId="7553457E" w:rsidR="006328CE" w:rsidRDefault="006328CE" w:rsidP="006328CE">
      <w:pPr>
        <w:pStyle w:val="Subhead2"/>
      </w:pPr>
      <w:r>
        <w:t xml:space="preserve">Staff need more training to </w:t>
      </w:r>
      <w:r w:rsidR="002F447B">
        <w:t xml:space="preserve">provide </w:t>
      </w:r>
      <w:r w:rsidR="00D45784">
        <w:t>appropriate</w:t>
      </w:r>
      <w:r w:rsidR="002F447B">
        <w:t xml:space="preserve"> support, especially to </w:t>
      </w:r>
      <w:r w:rsidR="00D45784">
        <w:t>vulnerable residents</w:t>
      </w:r>
    </w:p>
    <w:p w14:paraId="202FF05F" w14:textId="47E89C77" w:rsidR="00913D6A" w:rsidRPr="00B75304" w:rsidRDefault="007F71D7" w:rsidP="00E16C39">
      <w:pPr>
        <w:pStyle w:val="Para"/>
        <w:rPr>
          <w:lang w:val="en-GB"/>
        </w:rPr>
      </w:pPr>
      <w:r w:rsidRPr="00B75304">
        <w:rPr>
          <w:lang w:val="en-GB"/>
        </w:rPr>
        <w:t>Consumer peak</w:t>
      </w:r>
      <w:r w:rsidR="009A4F6C" w:rsidRPr="00B75304">
        <w:rPr>
          <w:lang w:val="en-GB"/>
        </w:rPr>
        <w:t xml:space="preserve"> bodies</w:t>
      </w:r>
      <w:r w:rsidRPr="00B75304" w:rsidDel="00F433F2">
        <w:rPr>
          <w:lang w:val="en-GB"/>
        </w:rPr>
        <w:t xml:space="preserve"> </w:t>
      </w:r>
      <w:r w:rsidRPr="00B75304">
        <w:rPr>
          <w:lang w:val="en-GB"/>
        </w:rPr>
        <w:t xml:space="preserve">stressed the need for </w:t>
      </w:r>
      <w:r w:rsidR="00DF3E33" w:rsidRPr="00B75304">
        <w:rPr>
          <w:lang w:val="en-GB"/>
        </w:rPr>
        <w:t>aged care staff</w:t>
      </w:r>
      <w:r w:rsidR="00DF3E33">
        <w:rPr>
          <w:lang w:val="en-GB"/>
        </w:rPr>
        <w:t xml:space="preserve"> to receive</w:t>
      </w:r>
      <w:r w:rsidR="00DF3E33" w:rsidRPr="00B75304">
        <w:rPr>
          <w:lang w:val="en-GB"/>
        </w:rPr>
        <w:t xml:space="preserve"> </w:t>
      </w:r>
      <w:r w:rsidRPr="00B75304">
        <w:rPr>
          <w:lang w:val="en-GB"/>
        </w:rPr>
        <w:t xml:space="preserve">mandatory training in elder abuse, human rights, the </w:t>
      </w:r>
      <w:r w:rsidR="00F433F2" w:rsidRPr="00B75304">
        <w:rPr>
          <w:lang w:val="en-GB"/>
        </w:rPr>
        <w:t>C</w:t>
      </w:r>
      <w:r w:rsidRPr="00B75304">
        <w:rPr>
          <w:lang w:val="en-GB"/>
        </w:rPr>
        <w:t>harter and cultural awareness</w:t>
      </w:r>
      <w:r w:rsidR="00F433F2" w:rsidRPr="00B75304">
        <w:rPr>
          <w:lang w:val="en-GB"/>
        </w:rPr>
        <w:t>.</w:t>
      </w:r>
    </w:p>
    <w:p w14:paraId="2B289E91" w14:textId="40E20189" w:rsidR="009F1845" w:rsidRPr="00B75304" w:rsidRDefault="00F433F2" w:rsidP="00C116DE">
      <w:pPr>
        <w:pStyle w:val="Para"/>
        <w:rPr>
          <w:lang w:val="en-GB"/>
        </w:rPr>
      </w:pPr>
      <w:r w:rsidRPr="00B75304">
        <w:rPr>
          <w:lang w:val="en-GB"/>
        </w:rPr>
        <w:t xml:space="preserve">Further, advocates, </w:t>
      </w:r>
      <w:r w:rsidR="007F71D7" w:rsidRPr="00B75304">
        <w:rPr>
          <w:lang w:val="en-GB"/>
        </w:rPr>
        <w:t xml:space="preserve">guardians and providers called for </w:t>
      </w:r>
      <w:r w:rsidR="00092729" w:rsidRPr="00B75304">
        <w:rPr>
          <w:lang w:val="en-GB"/>
        </w:rPr>
        <w:t xml:space="preserve">aged care staff </w:t>
      </w:r>
      <w:r w:rsidR="00092729">
        <w:rPr>
          <w:lang w:val="en-GB"/>
        </w:rPr>
        <w:t xml:space="preserve">to receive </w:t>
      </w:r>
      <w:r w:rsidR="007F71D7" w:rsidRPr="00B75304">
        <w:rPr>
          <w:lang w:val="en-GB"/>
        </w:rPr>
        <w:t xml:space="preserve">mandatory training in how to support residents with dementia </w:t>
      </w:r>
      <w:r w:rsidR="00800257" w:rsidRPr="00B75304">
        <w:rPr>
          <w:lang w:val="en-GB"/>
        </w:rPr>
        <w:t>or</w:t>
      </w:r>
      <w:r w:rsidR="007F71D7" w:rsidRPr="00B75304">
        <w:rPr>
          <w:lang w:val="en-GB"/>
        </w:rPr>
        <w:t xml:space="preserve"> mental illness.</w:t>
      </w:r>
      <w:r w:rsidR="008B244E">
        <w:rPr>
          <w:lang w:val="en-GB"/>
        </w:rPr>
        <w:t xml:space="preserve"> </w:t>
      </w:r>
      <w:r w:rsidR="005174A5">
        <w:rPr>
          <w:lang w:val="en-GB"/>
        </w:rPr>
        <w:t xml:space="preserve">In </w:t>
      </w:r>
      <w:r w:rsidR="00BF662D">
        <w:rPr>
          <w:lang w:val="en-GB"/>
        </w:rPr>
        <w:t xml:space="preserve">an </w:t>
      </w:r>
      <w:r w:rsidR="005174A5">
        <w:rPr>
          <w:lang w:val="en-GB"/>
        </w:rPr>
        <w:t xml:space="preserve">extension of this idea, </w:t>
      </w:r>
      <w:r w:rsidR="00E07296">
        <w:rPr>
          <w:lang w:val="en-GB"/>
        </w:rPr>
        <w:t>a</w:t>
      </w:r>
      <w:r w:rsidR="008B244E" w:rsidRPr="008B244E">
        <w:rPr>
          <w:lang w:val="en-GB"/>
        </w:rPr>
        <w:t xml:space="preserve">dvocates suggested that staff receive training </w:t>
      </w:r>
      <w:r w:rsidR="00705450">
        <w:rPr>
          <w:lang w:val="en-GB"/>
        </w:rPr>
        <w:t>in</w:t>
      </w:r>
      <w:r w:rsidR="008B244E" w:rsidRPr="008B244E">
        <w:rPr>
          <w:lang w:val="en-GB"/>
        </w:rPr>
        <w:t xml:space="preserve"> supported decision</w:t>
      </w:r>
      <w:r w:rsidR="00E433DB">
        <w:rPr>
          <w:lang w:val="en-GB"/>
        </w:rPr>
        <w:t>-</w:t>
      </w:r>
      <w:r w:rsidR="008B244E" w:rsidRPr="008B244E">
        <w:rPr>
          <w:lang w:val="en-GB"/>
        </w:rPr>
        <w:t>making</w:t>
      </w:r>
      <w:r w:rsidR="00216490">
        <w:rPr>
          <w:lang w:val="en-GB"/>
        </w:rPr>
        <w:t xml:space="preserve">, </w:t>
      </w:r>
      <w:r w:rsidR="0068343E">
        <w:rPr>
          <w:lang w:val="en-GB"/>
        </w:rPr>
        <w:t xml:space="preserve">to support </w:t>
      </w:r>
      <w:r w:rsidR="00104DCC">
        <w:rPr>
          <w:lang w:val="en-GB"/>
        </w:rPr>
        <w:t>resident</w:t>
      </w:r>
      <w:r w:rsidR="003225E2">
        <w:rPr>
          <w:lang w:val="en-GB"/>
        </w:rPr>
        <w:t>s</w:t>
      </w:r>
      <w:r w:rsidR="00B26FB8">
        <w:rPr>
          <w:lang w:val="en-GB"/>
        </w:rPr>
        <w:t xml:space="preserve"> to</w:t>
      </w:r>
      <w:r w:rsidR="003225E2">
        <w:rPr>
          <w:lang w:val="en-GB"/>
        </w:rPr>
        <w:t xml:space="preserve"> make</w:t>
      </w:r>
      <w:r w:rsidR="003A7DD6">
        <w:rPr>
          <w:lang w:val="en-GB"/>
        </w:rPr>
        <w:t xml:space="preserve"> choices </w:t>
      </w:r>
      <w:r w:rsidR="00104DCC">
        <w:rPr>
          <w:lang w:val="en-GB"/>
        </w:rPr>
        <w:t xml:space="preserve">about their </w:t>
      </w:r>
      <w:r w:rsidR="009A0627">
        <w:rPr>
          <w:lang w:val="en-GB"/>
        </w:rPr>
        <w:t xml:space="preserve">own </w:t>
      </w:r>
      <w:r w:rsidR="00104DCC">
        <w:rPr>
          <w:lang w:val="en-GB"/>
        </w:rPr>
        <w:t>care</w:t>
      </w:r>
      <w:r w:rsidR="003A7DD6">
        <w:rPr>
          <w:lang w:val="en-GB"/>
        </w:rPr>
        <w:t xml:space="preserve">. </w:t>
      </w:r>
    </w:p>
    <w:p w14:paraId="235B69AC" w14:textId="78BDEC93" w:rsidR="0006289A" w:rsidRPr="00B75304" w:rsidRDefault="00AD0BB5" w:rsidP="00155071">
      <w:pPr>
        <w:pStyle w:val="Subhead2"/>
      </w:pPr>
      <w:r>
        <w:t xml:space="preserve">Proving </w:t>
      </w:r>
      <w:r w:rsidR="001508F0" w:rsidRPr="00B75304">
        <w:t>complian</w:t>
      </w:r>
      <w:r w:rsidR="005D479F" w:rsidRPr="00B75304">
        <w:t>ce</w:t>
      </w:r>
      <w:r w:rsidR="0006289A" w:rsidRPr="00B75304">
        <w:t xml:space="preserve"> </w:t>
      </w:r>
      <w:r>
        <w:t xml:space="preserve">needs to be balanced </w:t>
      </w:r>
      <w:r w:rsidR="0006289A" w:rsidRPr="00B75304">
        <w:t>with person-centred care</w:t>
      </w:r>
    </w:p>
    <w:p w14:paraId="25708F58" w14:textId="317F84AE" w:rsidR="00B91A00" w:rsidRDefault="00E93417" w:rsidP="00E16C39">
      <w:pPr>
        <w:pStyle w:val="Para"/>
        <w:rPr>
          <w:lang w:val="en-GB"/>
        </w:rPr>
      </w:pPr>
      <w:r w:rsidRPr="00B75304">
        <w:rPr>
          <w:lang w:val="en-GB"/>
        </w:rPr>
        <w:t>S</w:t>
      </w:r>
      <w:r w:rsidR="0006289A" w:rsidRPr="00B75304">
        <w:rPr>
          <w:lang w:val="en-GB"/>
        </w:rPr>
        <w:t>takeholder groups</w:t>
      </w:r>
      <w:r w:rsidR="003916ED" w:rsidRPr="00B75304">
        <w:rPr>
          <w:lang w:val="en-GB"/>
        </w:rPr>
        <w:t>,</w:t>
      </w:r>
      <w:r w:rsidR="00A60119" w:rsidRPr="00B75304">
        <w:rPr>
          <w:lang w:val="en-GB"/>
        </w:rPr>
        <w:t xml:space="preserve"> including providers</w:t>
      </w:r>
      <w:r w:rsidR="003916ED" w:rsidRPr="00B75304">
        <w:rPr>
          <w:lang w:val="en-GB"/>
        </w:rPr>
        <w:t>,</w:t>
      </w:r>
      <w:r w:rsidR="0006289A" w:rsidRPr="00B75304">
        <w:rPr>
          <w:lang w:val="en-GB"/>
        </w:rPr>
        <w:t xml:space="preserve"> raised concerns that the Restraints Principles put an undue emphasis on regulatory compliance</w:t>
      </w:r>
      <w:r w:rsidR="007A6E5F">
        <w:rPr>
          <w:lang w:val="en-GB"/>
        </w:rPr>
        <w:t>.</w:t>
      </w:r>
      <w:r w:rsidR="0006289A" w:rsidRPr="00B75304">
        <w:rPr>
          <w:lang w:val="en-GB"/>
        </w:rPr>
        <w:t xml:space="preserve"> </w:t>
      </w:r>
    </w:p>
    <w:p w14:paraId="2365D5D2" w14:textId="675AD17A" w:rsidR="000B5E84" w:rsidRDefault="001508F0" w:rsidP="00E16C39">
      <w:pPr>
        <w:pStyle w:val="Para"/>
        <w:rPr>
          <w:lang w:val="en-GB"/>
        </w:rPr>
      </w:pPr>
      <w:r w:rsidRPr="00B75304">
        <w:rPr>
          <w:lang w:val="en-GB"/>
        </w:rPr>
        <w:t>Many provider staff commented that</w:t>
      </w:r>
      <w:r w:rsidR="00FF78DE" w:rsidRPr="00B75304">
        <w:rPr>
          <w:lang w:val="en-GB"/>
        </w:rPr>
        <w:t xml:space="preserve"> </w:t>
      </w:r>
      <w:r w:rsidR="0006289A" w:rsidRPr="00B75304">
        <w:rPr>
          <w:lang w:val="en-GB"/>
        </w:rPr>
        <w:t xml:space="preserve">the documentation </w:t>
      </w:r>
      <w:r w:rsidR="000B3794" w:rsidRPr="00B75304">
        <w:rPr>
          <w:lang w:val="en-GB"/>
        </w:rPr>
        <w:t xml:space="preserve">(e.g. </w:t>
      </w:r>
      <w:r w:rsidR="00245F96" w:rsidRPr="00B75304">
        <w:rPr>
          <w:lang w:val="en-GB"/>
        </w:rPr>
        <w:t xml:space="preserve">recording </w:t>
      </w:r>
      <w:r w:rsidR="008D1CA2">
        <w:rPr>
          <w:lang w:val="en-GB"/>
        </w:rPr>
        <w:t>alternative strategies</w:t>
      </w:r>
      <w:r w:rsidR="007E7CDB">
        <w:rPr>
          <w:lang w:val="en-GB"/>
        </w:rPr>
        <w:t xml:space="preserve"> considered or</w:t>
      </w:r>
      <w:r w:rsidR="008D1CA2" w:rsidRPr="00B75304">
        <w:rPr>
          <w:lang w:val="en-GB"/>
        </w:rPr>
        <w:t xml:space="preserve"> </w:t>
      </w:r>
      <w:r w:rsidR="00F97987" w:rsidRPr="00B75304">
        <w:rPr>
          <w:lang w:val="en-GB"/>
        </w:rPr>
        <w:t xml:space="preserve">tried, </w:t>
      </w:r>
      <w:r w:rsidR="00833C45" w:rsidRPr="00B75304">
        <w:rPr>
          <w:lang w:val="en-GB"/>
        </w:rPr>
        <w:t>each use of restraint</w:t>
      </w:r>
      <w:r w:rsidR="00F97987" w:rsidRPr="00B75304">
        <w:rPr>
          <w:lang w:val="en-GB"/>
        </w:rPr>
        <w:t>, consultation with family</w:t>
      </w:r>
      <w:r w:rsidR="0048433E" w:rsidRPr="00B75304">
        <w:rPr>
          <w:lang w:val="en-GB"/>
        </w:rPr>
        <w:t xml:space="preserve">) </w:t>
      </w:r>
      <w:r w:rsidR="0006289A" w:rsidRPr="00B75304">
        <w:rPr>
          <w:lang w:val="en-GB"/>
        </w:rPr>
        <w:t>was taking time away from residents.</w:t>
      </w:r>
      <w:r w:rsidR="00D20732" w:rsidRPr="00B75304">
        <w:rPr>
          <w:lang w:val="en-GB"/>
        </w:rPr>
        <w:t xml:space="preserve"> </w:t>
      </w:r>
      <w:r w:rsidR="00453390">
        <w:rPr>
          <w:lang w:val="en-GB"/>
        </w:rPr>
        <w:t>Rather</w:t>
      </w:r>
      <w:r w:rsidR="00D92A88" w:rsidRPr="00D92A88">
        <w:rPr>
          <w:lang w:val="en-GB"/>
        </w:rPr>
        <w:t xml:space="preserve"> than viewing the </w:t>
      </w:r>
      <w:r w:rsidR="00A56B16">
        <w:rPr>
          <w:lang w:val="en-GB"/>
        </w:rPr>
        <w:t>documentation re</w:t>
      </w:r>
      <w:r w:rsidR="00AE4119">
        <w:rPr>
          <w:lang w:val="en-GB"/>
        </w:rPr>
        <w:t>quirements of the</w:t>
      </w:r>
      <w:r w:rsidR="00D92A88" w:rsidRPr="00D92A88">
        <w:rPr>
          <w:lang w:val="en-GB"/>
        </w:rPr>
        <w:t xml:space="preserve"> </w:t>
      </w:r>
      <w:r w:rsidR="00097E44">
        <w:rPr>
          <w:lang w:val="en-GB"/>
        </w:rPr>
        <w:t>Restraints P</w:t>
      </w:r>
      <w:r w:rsidR="00D92A88" w:rsidRPr="00D92A88">
        <w:rPr>
          <w:lang w:val="en-GB"/>
        </w:rPr>
        <w:t xml:space="preserve">rinciples </w:t>
      </w:r>
      <w:r w:rsidR="00097E44">
        <w:rPr>
          <w:lang w:val="en-GB"/>
        </w:rPr>
        <w:t>as</w:t>
      </w:r>
      <w:r w:rsidR="00D92A88" w:rsidRPr="00D92A88">
        <w:rPr>
          <w:lang w:val="en-GB"/>
        </w:rPr>
        <w:t xml:space="preserve"> expected practice in the delivery of quality care, </w:t>
      </w:r>
      <w:r w:rsidR="00454D61">
        <w:rPr>
          <w:lang w:val="en-GB"/>
        </w:rPr>
        <w:t xml:space="preserve">it appears that </w:t>
      </w:r>
      <w:r w:rsidR="00EB0B41">
        <w:rPr>
          <w:lang w:val="en-GB"/>
        </w:rPr>
        <w:t>some staff</w:t>
      </w:r>
      <w:r w:rsidR="00D92A88" w:rsidRPr="00D92A88">
        <w:rPr>
          <w:lang w:val="en-GB"/>
        </w:rPr>
        <w:t xml:space="preserve"> </w:t>
      </w:r>
      <w:r w:rsidR="007B6C58">
        <w:rPr>
          <w:lang w:val="en-GB"/>
        </w:rPr>
        <w:t>considered</w:t>
      </w:r>
      <w:r w:rsidR="00111B2C">
        <w:rPr>
          <w:lang w:val="en-GB"/>
        </w:rPr>
        <w:t xml:space="preserve"> the requirements</w:t>
      </w:r>
      <w:r w:rsidR="00D92A88" w:rsidRPr="00D92A88">
        <w:rPr>
          <w:lang w:val="en-GB"/>
        </w:rPr>
        <w:t xml:space="preserve"> </w:t>
      </w:r>
      <w:r w:rsidR="00111B2C">
        <w:rPr>
          <w:lang w:val="en-GB"/>
        </w:rPr>
        <w:t>as</w:t>
      </w:r>
      <w:r w:rsidR="00D92A88" w:rsidRPr="00D92A88">
        <w:rPr>
          <w:lang w:val="en-GB"/>
        </w:rPr>
        <w:t xml:space="preserve"> actions only undertaken to demonstrate compliance.</w:t>
      </w:r>
    </w:p>
    <w:p w14:paraId="50CC8D5C" w14:textId="691332F9" w:rsidR="0006289A" w:rsidRPr="00B75304" w:rsidRDefault="0006289A" w:rsidP="00E16C39">
      <w:pPr>
        <w:pStyle w:val="Para"/>
        <w:rPr>
          <w:lang w:val="en-GB"/>
        </w:rPr>
      </w:pPr>
      <w:r w:rsidRPr="00B75304">
        <w:rPr>
          <w:lang w:val="en-GB"/>
        </w:rPr>
        <w:t xml:space="preserve">Several stakeholders acknowledged that the introduction of the Restraints Principles and the </w:t>
      </w:r>
      <w:r w:rsidR="00806FE9">
        <w:rPr>
          <w:lang w:val="en-GB"/>
        </w:rPr>
        <w:t>Quality Standards</w:t>
      </w:r>
      <w:r w:rsidR="00AC6CE6">
        <w:rPr>
          <w:lang w:val="en-GB"/>
        </w:rPr>
        <w:t xml:space="preserve"> meant</w:t>
      </w:r>
      <w:r w:rsidR="00AC6CE6" w:rsidRPr="00B75304">
        <w:rPr>
          <w:lang w:val="en-GB"/>
        </w:rPr>
        <w:t xml:space="preserve"> substantial change</w:t>
      </w:r>
      <w:r w:rsidR="00AC6CE6">
        <w:rPr>
          <w:lang w:val="en-GB"/>
        </w:rPr>
        <w:t xml:space="preserve"> </w:t>
      </w:r>
      <w:r w:rsidR="00AC6CE6" w:rsidRPr="00B75304">
        <w:rPr>
          <w:lang w:val="en-GB"/>
        </w:rPr>
        <w:t>for providers</w:t>
      </w:r>
      <w:r w:rsidR="00A55DE1" w:rsidRPr="00B75304">
        <w:rPr>
          <w:lang w:val="en-GB"/>
        </w:rPr>
        <w:t xml:space="preserve">, and </w:t>
      </w:r>
      <w:r w:rsidR="003B3E23" w:rsidRPr="00B75304">
        <w:rPr>
          <w:lang w:val="en-GB"/>
        </w:rPr>
        <w:t xml:space="preserve">it will take some time to </w:t>
      </w:r>
      <w:r w:rsidR="007B400C">
        <w:rPr>
          <w:lang w:val="en-GB"/>
        </w:rPr>
        <w:t>establish</w:t>
      </w:r>
      <w:r w:rsidR="00884619">
        <w:rPr>
          <w:lang w:val="en-GB"/>
        </w:rPr>
        <w:t xml:space="preserve"> </w:t>
      </w:r>
      <w:r w:rsidR="000D16E4">
        <w:rPr>
          <w:lang w:val="en-GB"/>
        </w:rPr>
        <w:t xml:space="preserve">and embed the </w:t>
      </w:r>
      <w:r w:rsidR="00884619">
        <w:rPr>
          <w:lang w:val="en-GB"/>
        </w:rPr>
        <w:t>policies, process</w:t>
      </w:r>
      <w:r w:rsidR="00BF662D">
        <w:rPr>
          <w:lang w:val="en-GB"/>
        </w:rPr>
        <w:t>es</w:t>
      </w:r>
      <w:r w:rsidR="00884619">
        <w:rPr>
          <w:lang w:val="en-GB"/>
        </w:rPr>
        <w:t xml:space="preserve"> and </w:t>
      </w:r>
      <w:r w:rsidR="00DD4D91">
        <w:rPr>
          <w:lang w:val="en-GB"/>
        </w:rPr>
        <w:t>skills to minimise restraint.</w:t>
      </w:r>
    </w:p>
    <w:p w14:paraId="4F308688" w14:textId="2DEF2A07" w:rsidR="007F71D7" w:rsidRPr="007F71D7" w:rsidRDefault="006331B5" w:rsidP="00155071">
      <w:pPr>
        <w:pStyle w:val="Subhead2"/>
        <w:rPr>
          <w:bCs/>
        </w:rPr>
      </w:pPr>
      <w:r>
        <w:br w:type="column"/>
      </w:r>
      <w:r w:rsidR="00C36C96">
        <w:lastRenderedPageBreak/>
        <w:t>T</w:t>
      </w:r>
      <w:r w:rsidR="003A6579">
        <w:t xml:space="preserve">he </w:t>
      </w:r>
      <w:r w:rsidR="00793188" w:rsidRPr="00B75304">
        <w:t>Restraint</w:t>
      </w:r>
      <w:r w:rsidR="003A6579">
        <w:t>s Principles</w:t>
      </w:r>
      <w:r w:rsidR="00793188" w:rsidRPr="00B75304">
        <w:t xml:space="preserve"> </w:t>
      </w:r>
      <w:r w:rsidR="00850B3E">
        <w:t>are not being implemented as intended with respect to</w:t>
      </w:r>
      <w:r w:rsidR="00850B3E" w:rsidRPr="00B75304">
        <w:t xml:space="preserve"> </w:t>
      </w:r>
      <w:r w:rsidR="00793188" w:rsidRPr="00B75304">
        <w:t>consumer rights</w:t>
      </w:r>
    </w:p>
    <w:p w14:paraId="5C4BDE13" w14:textId="1F5B11DE" w:rsidR="001776D3" w:rsidRDefault="00ED6129" w:rsidP="00E16C39">
      <w:pPr>
        <w:pStyle w:val="Para"/>
        <w:rPr>
          <w:lang w:val="en-GB"/>
        </w:rPr>
      </w:pPr>
      <w:r w:rsidRPr="00B75304">
        <w:rPr>
          <w:lang w:val="en-GB"/>
        </w:rPr>
        <w:t xml:space="preserve">Providers spoke about the ways in which consumers’ rights, as set out in the Charter, can add to confusion about </w:t>
      </w:r>
      <w:r w:rsidR="0097338B" w:rsidRPr="00B75304">
        <w:rPr>
          <w:lang w:val="en-GB"/>
        </w:rPr>
        <w:t>restraint</w:t>
      </w:r>
      <w:r w:rsidRPr="00B75304">
        <w:rPr>
          <w:lang w:val="en-GB"/>
        </w:rPr>
        <w:t xml:space="preserve">. In particular, they </w:t>
      </w:r>
      <w:r w:rsidR="0010765C">
        <w:rPr>
          <w:lang w:val="en-GB"/>
        </w:rPr>
        <w:t>perceived</w:t>
      </w:r>
      <w:r w:rsidRPr="00B75304">
        <w:rPr>
          <w:lang w:val="en-GB"/>
        </w:rPr>
        <w:t xml:space="preserve"> that </w:t>
      </w:r>
      <w:r w:rsidR="001A360F">
        <w:rPr>
          <w:lang w:val="en-GB"/>
        </w:rPr>
        <w:t xml:space="preserve">the </w:t>
      </w:r>
      <w:r w:rsidRPr="00B75304">
        <w:rPr>
          <w:lang w:val="en-GB"/>
        </w:rPr>
        <w:t xml:space="preserve">right to safe and high-quality care, the right to be treated with dignity and respect, </w:t>
      </w:r>
      <w:r w:rsidR="00FD699B" w:rsidRPr="00B75304">
        <w:rPr>
          <w:lang w:val="en-GB"/>
        </w:rPr>
        <w:t>the</w:t>
      </w:r>
      <w:r w:rsidR="551F7041" w:rsidRPr="00B75304">
        <w:rPr>
          <w:lang w:val="en-GB"/>
        </w:rPr>
        <w:t xml:space="preserve"> </w:t>
      </w:r>
      <w:r w:rsidRPr="00B75304">
        <w:rPr>
          <w:lang w:val="en-GB"/>
        </w:rPr>
        <w:t xml:space="preserve">right to independence </w:t>
      </w:r>
      <w:r w:rsidR="00AD79B6" w:rsidRPr="00B75304">
        <w:rPr>
          <w:lang w:val="en-GB"/>
        </w:rPr>
        <w:t>(and dignity of risk)</w:t>
      </w:r>
      <w:r w:rsidR="00FD699B" w:rsidRPr="00B75304">
        <w:rPr>
          <w:lang w:val="en-GB"/>
        </w:rPr>
        <w:t>, and the right to choices</w:t>
      </w:r>
      <w:r w:rsidR="00BB5083" w:rsidRPr="00B75304">
        <w:rPr>
          <w:lang w:val="en-GB"/>
        </w:rPr>
        <w:t xml:space="preserve"> about care</w:t>
      </w:r>
      <w:r w:rsidR="00AD79B6" w:rsidRPr="00B75304">
        <w:rPr>
          <w:lang w:val="en-GB"/>
        </w:rPr>
        <w:t xml:space="preserve"> </w:t>
      </w:r>
      <w:r w:rsidRPr="00B75304">
        <w:rPr>
          <w:lang w:val="en-GB"/>
        </w:rPr>
        <w:t>were sometimes in conflict with providers’ obligations under the Restraints Principles.</w:t>
      </w:r>
      <w:r w:rsidR="00463F02" w:rsidRPr="00B75304">
        <w:rPr>
          <w:lang w:val="en-GB"/>
        </w:rPr>
        <w:t xml:space="preserve"> </w:t>
      </w:r>
    </w:p>
    <w:p w14:paraId="5F0213D7" w14:textId="4C60D9AA" w:rsidR="00ED6129" w:rsidRPr="00B75304" w:rsidRDefault="00835619" w:rsidP="00E16C39">
      <w:pPr>
        <w:pStyle w:val="Para"/>
        <w:rPr>
          <w:lang w:val="en-GB"/>
        </w:rPr>
      </w:pPr>
      <w:r w:rsidRPr="006E1B3A">
        <w:rPr>
          <w:b/>
          <w:bCs/>
          <w:lang w:val="en-GB"/>
        </w:rPr>
        <w:t>P</w:t>
      </w:r>
      <w:r w:rsidR="00BB5083" w:rsidRPr="006E1B3A">
        <w:rPr>
          <w:b/>
          <w:bCs/>
          <w:lang w:val="en-GB"/>
        </w:rPr>
        <w:t>roviders</w:t>
      </w:r>
      <w:r w:rsidR="00463F02" w:rsidRPr="006E1B3A">
        <w:rPr>
          <w:b/>
          <w:bCs/>
          <w:lang w:val="en-GB"/>
        </w:rPr>
        <w:t xml:space="preserve"> sought clarification over whether it was acceptable to use restraint</w:t>
      </w:r>
      <w:r w:rsidR="00730B74" w:rsidRPr="006E1B3A">
        <w:rPr>
          <w:b/>
          <w:bCs/>
          <w:lang w:val="en-GB"/>
        </w:rPr>
        <w:t xml:space="preserve"> </w:t>
      </w:r>
      <w:r w:rsidR="00463F02" w:rsidRPr="006E1B3A">
        <w:rPr>
          <w:b/>
          <w:bCs/>
          <w:lang w:val="en-GB"/>
        </w:rPr>
        <w:t>if it was requested by the resident or their family</w:t>
      </w:r>
      <w:r w:rsidR="00463F02" w:rsidRPr="00B75304">
        <w:rPr>
          <w:lang w:val="en-GB"/>
        </w:rPr>
        <w:t xml:space="preserve"> (or substitute decision maker) and if so, what providers’ obligations were.</w:t>
      </w:r>
      <w:r w:rsidR="004F74C6">
        <w:rPr>
          <w:lang w:val="en-GB"/>
        </w:rPr>
        <w:t xml:space="preserve"> </w:t>
      </w:r>
      <w:r w:rsidR="009E650F">
        <w:rPr>
          <w:lang w:val="en-GB"/>
        </w:rPr>
        <w:t>The</w:t>
      </w:r>
      <w:r w:rsidR="004F74C6">
        <w:rPr>
          <w:lang w:val="en-GB"/>
        </w:rPr>
        <w:t xml:space="preserve"> examples</w:t>
      </w:r>
      <w:r w:rsidR="00BA78AD">
        <w:rPr>
          <w:lang w:val="en-GB"/>
        </w:rPr>
        <w:t xml:space="preserve"> </w:t>
      </w:r>
      <w:r w:rsidR="009E650F">
        <w:rPr>
          <w:lang w:val="en-GB"/>
        </w:rPr>
        <w:t>given</w:t>
      </w:r>
      <w:r w:rsidR="00BA78AD">
        <w:rPr>
          <w:lang w:val="en-GB"/>
        </w:rPr>
        <w:t xml:space="preserve"> referred mainly to </w:t>
      </w:r>
      <w:r w:rsidR="00492BC6" w:rsidRPr="006E1B3A">
        <w:rPr>
          <w:lang w:val="en-GB"/>
        </w:rPr>
        <w:t>physical restraint</w:t>
      </w:r>
      <w:r w:rsidR="00BA78AD">
        <w:rPr>
          <w:lang w:val="en-GB"/>
        </w:rPr>
        <w:t>s</w:t>
      </w:r>
      <w:r w:rsidR="00492BC6" w:rsidRPr="006E1B3A">
        <w:rPr>
          <w:lang w:val="en-GB"/>
        </w:rPr>
        <w:t xml:space="preserve"> such as bed </w:t>
      </w:r>
      <w:r w:rsidR="00BA78AD">
        <w:rPr>
          <w:lang w:val="en-GB"/>
        </w:rPr>
        <w:t>rails.</w:t>
      </w:r>
    </w:p>
    <w:p w14:paraId="3FD4657D" w14:textId="6A817177" w:rsidR="00511F15" w:rsidRDefault="00ED6129" w:rsidP="00E16C39">
      <w:pPr>
        <w:pStyle w:val="Para"/>
        <w:rPr>
          <w:lang w:val="en-GB"/>
        </w:rPr>
      </w:pPr>
      <w:r w:rsidRPr="00B75304">
        <w:rPr>
          <w:lang w:val="en-GB"/>
        </w:rPr>
        <w:t xml:space="preserve">Feedback from consumers echoed this concern, with many indicating that the introduction of </w:t>
      </w:r>
      <w:r w:rsidR="0056128A">
        <w:rPr>
          <w:lang w:val="en-GB"/>
        </w:rPr>
        <w:t xml:space="preserve">blanket </w:t>
      </w:r>
      <w:r w:rsidR="00793188" w:rsidRPr="00B75304">
        <w:rPr>
          <w:lang w:val="en-GB"/>
        </w:rPr>
        <w:t>‘</w:t>
      </w:r>
      <w:r w:rsidRPr="00B75304">
        <w:rPr>
          <w:lang w:val="en-GB"/>
        </w:rPr>
        <w:t>restraint-free</w:t>
      </w:r>
      <w:r w:rsidR="00793188" w:rsidRPr="00B75304">
        <w:rPr>
          <w:lang w:val="en-GB"/>
        </w:rPr>
        <w:t>’</w:t>
      </w:r>
      <w:r w:rsidRPr="00B75304">
        <w:rPr>
          <w:lang w:val="en-GB"/>
        </w:rPr>
        <w:t xml:space="preserve"> policies has limited their ability to choose how they would like to be cared for. </w:t>
      </w:r>
      <w:r w:rsidR="002A42F2">
        <w:rPr>
          <w:lang w:val="en-GB"/>
        </w:rPr>
        <w:t xml:space="preserve">Based on </w:t>
      </w:r>
      <w:r w:rsidR="00A74D23">
        <w:rPr>
          <w:lang w:val="en-GB"/>
        </w:rPr>
        <w:t xml:space="preserve">descriptions given by </w:t>
      </w:r>
      <w:r w:rsidR="00242BA0">
        <w:rPr>
          <w:lang w:val="en-GB"/>
        </w:rPr>
        <w:t>stakeholders, restraint-free policies are an overly cautious interpretation of the Restraints Principles</w:t>
      </w:r>
      <w:r w:rsidR="006F4697">
        <w:rPr>
          <w:lang w:val="en-GB"/>
        </w:rPr>
        <w:t xml:space="preserve"> </w:t>
      </w:r>
      <w:r w:rsidR="00885BE5">
        <w:rPr>
          <w:lang w:val="en-GB"/>
        </w:rPr>
        <w:t>as</w:t>
      </w:r>
      <w:r w:rsidR="003A4C7C">
        <w:rPr>
          <w:lang w:val="en-GB"/>
        </w:rPr>
        <w:t xml:space="preserve"> not allow</w:t>
      </w:r>
      <w:r w:rsidR="00885BE5">
        <w:rPr>
          <w:lang w:val="en-GB"/>
        </w:rPr>
        <w:t>ing</w:t>
      </w:r>
      <w:r w:rsidR="003A4C7C">
        <w:rPr>
          <w:lang w:val="en-GB"/>
        </w:rPr>
        <w:t xml:space="preserve"> restraint </w:t>
      </w:r>
      <w:r w:rsidR="003A4C7C" w:rsidRPr="002C7260">
        <w:rPr>
          <w:rStyle w:val="Emphasis"/>
        </w:rPr>
        <w:t xml:space="preserve">even if it would be in the best interests of </w:t>
      </w:r>
      <w:r w:rsidR="00F24148" w:rsidRPr="002C7260">
        <w:rPr>
          <w:rStyle w:val="Emphasis"/>
        </w:rPr>
        <w:t>the resident</w:t>
      </w:r>
      <w:r w:rsidR="00F24148">
        <w:rPr>
          <w:lang w:val="en-GB"/>
        </w:rPr>
        <w:t>.</w:t>
      </w:r>
      <w:r w:rsidR="00830901">
        <w:rPr>
          <w:lang w:val="en-GB"/>
        </w:rPr>
        <w:t xml:space="preserve"> </w:t>
      </w:r>
      <w:r w:rsidR="00690836">
        <w:rPr>
          <w:lang w:val="en-GB"/>
        </w:rPr>
        <w:t>F</w:t>
      </w:r>
      <w:r w:rsidR="006C25C5">
        <w:rPr>
          <w:lang w:val="en-GB"/>
        </w:rPr>
        <w:t>o</w:t>
      </w:r>
      <w:r w:rsidR="00690836">
        <w:rPr>
          <w:lang w:val="en-GB"/>
        </w:rPr>
        <w:t xml:space="preserve">r example, </w:t>
      </w:r>
      <w:r w:rsidR="002A4987">
        <w:rPr>
          <w:lang w:val="en-GB"/>
        </w:rPr>
        <w:t>a number</w:t>
      </w:r>
      <w:r>
        <w:rPr>
          <w:lang w:val="en-GB"/>
        </w:rPr>
        <w:t xml:space="preserve"> of </w:t>
      </w:r>
      <w:r w:rsidR="002A4987">
        <w:rPr>
          <w:lang w:val="en-GB"/>
        </w:rPr>
        <w:t>residents and family members</w:t>
      </w:r>
      <w:r w:rsidR="00690836">
        <w:rPr>
          <w:lang w:val="en-GB"/>
        </w:rPr>
        <w:t xml:space="preserve"> reported </w:t>
      </w:r>
      <w:r w:rsidR="007100D4">
        <w:rPr>
          <w:lang w:val="en-GB"/>
        </w:rPr>
        <w:t>that</w:t>
      </w:r>
      <w:r w:rsidR="00627B76">
        <w:rPr>
          <w:lang w:val="en-GB"/>
        </w:rPr>
        <w:t xml:space="preserve"> the</w:t>
      </w:r>
      <w:r w:rsidR="007100D4" w:rsidRPr="00B75304">
        <w:rPr>
          <w:lang w:val="en-GB"/>
        </w:rPr>
        <w:t xml:space="preserve"> </w:t>
      </w:r>
      <w:r w:rsidRPr="00B75304">
        <w:rPr>
          <w:lang w:val="en-GB"/>
        </w:rPr>
        <w:t xml:space="preserve">aged care home </w:t>
      </w:r>
      <w:r w:rsidR="00627B76">
        <w:rPr>
          <w:lang w:val="en-GB"/>
        </w:rPr>
        <w:t>was</w:t>
      </w:r>
      <w:r w:rsidR="007100D4" w:rsidRPr="00B75304">
        <w:rPr>
          <w:lang w:val="en-GB"/>
        </w:rPr>
        <w:t xml:space="preserve"> </w:t>
      </w:r>
      <w:r w:rsidRPr="00B75304">
        <w:rPr>
          <w:lang w:val="en-GB"/>
        </w:rPr>
        <w:t xml:space="preserve">either hesitant or </w:t>
      </w:r>
      <w:r w:rsidR="00511F15">
        <w:rPr>
          <w:lang w:val="en-GB"/>
        </w:rPr>
        <w:t>unwilling</w:t>
      </w:r>
      <w:r w:rsidRPr="00B75304">
        <w:rPr>
          <w:lang w:val="en-GB"/>
        </w:rPr>
        <w:t xml:space="preserve"> to accommodate </w:t>
      </w:r>
      <w:r w:rsidR="00627B76">
        <w:rPr>
          <w:lang w:val="en-GB"/>
        </w:rPr>
        <w:t>their</w:t>
      </w:r>
      <w:r w:rsidRPr="00B75304">
        <w:rPr>
          <w:lang w:val="en-GB"/>
        </w:rPr>
        <w:t xml:space="preserve"> requests for equipment to improve safety, wellbeing, or quality of care</w:t>
      </w:r>
      <w:r w:rsidR="00627B76">
        <w:rPr>
          <w:lang w:val="en-GB"/>
        </w:rPr>
        <w:t xml:space="preserve"> </w:t>
      </w:r>
      <w:r w:rsidR="00627B76" w:rsidRPr="00B75304">
        <w:rPr>
          <w:lang w:val="en-GB"/>
        </w:rPr>
        <w:t>(e.g. bed rails, attachable tray tables)</w:t>
      </w:r>
      <w:r w:rsidRPr="00B75304">
        <w:rPr>
          <w:lang w:val="en-GB"/>
        </w:rPr>
        <w:t xml:space="preserve">. </w:t>
      </w:r>
    </w:p>
    <w:p w14:paraId="16B180D0" w14:textId="2D461E5C" w:rsidR="00FA55CF" w:rsidRDefault="00ED6129" w:rsidP="007B0464">
      <w:pPr>
        <w:pStyle w:val="Para"/>
      </w:pPr>
      <w:r w:rsidRPr="00B75304">
        <w:rPr>
          <w:lang w:val="en-GB"/>
        </w:rPr>
        <w:t xml:space="preserve">In some cases, this led to confusion and distress for residents, particularly for those who had access to these arrangements in acute care settings (see </w:t>
      </w:r>
      <w:r w:rsidR="008570DF">
        <w:rPr>
          <w:lang w:val="en-GB"/>
        </w:rPr>
        <w:t xml:space="preserve">also </w:t>
      </w:r>
      <w:r w:rsidR="0021392A">
        <w:rPr>
          <w:lang w:val="en-GB"/>
        </w:rPr>
        <w:t>Section</w:t>
      </w:r>
      <w:r w:rsidR="002C7260">
        <w:rPr>
          <w:lang w:val="en-GB"/>
        </w:rPr>
        <w:t> </w:t>
      </w:r>
      <w:r w:rsidR="00164738">
        <w:rPr>
          <w:lang w:val="en-GB"/>
        </w:rPr>
        <w:fldChar w:fldCharType="begin"/>
      </w:r>
      <w:r w:rsidR="00164738">
        <w:rPr>
          <w:lang w:val="en-GB"/>
        </w:rPr>
        <w:instrText xml:space="preserve"> REF _Ref56452908 \n \h </w:instrText>
      </w:r>
      <w:r w:rsidR="00164738">
        <w:rPr>
          <w:lang w:val="en-GB"/>
        </w:rPr>
      </w:r>
      <w:r w:rsidR="00164738">
        <w:rPr>
          <w:lang w:val="en-GB"/>
        </w:rPr>
        <w:fldChar w:fldCharType="separate"/>
      </w:r>
      <w:r w:rsidR="002A07CA">
        <w:rPr>
          <w:lang w:val="en-GB"/>
        </w:rPr>
        <w:t>4.10</w:t>
      </w:r>
      <w:r w:rsidR="00164738">
        <w:rPr>
          <w:lang w:val="en-GB"/>
        </w:rPr>
        <w:fldChar w:fldCharType="end"/>
      </w:r>
      <w:r w:rsidR="0021392A">
        <w:rPr>
          <w:lang w:val="en-GB"/>
        </w:rPr>
        <w:t xml:space="preserve"> </w:t>
      </w:r>
      <w:r w:rsidR="00BE50DD">
        <w:rPr>
          <w:lang w:val="en-GB"/>
        </w:rPr>
        <w:t xml:space="preserve">regarding </w:t>
      </w:r>
      <w:r w:rsidR="00526AD6">
        <w:rPr>
          <w:lang w:val="en-GB"/>
        </w:rPr>
        <w:t>harmonisation of arrang</w:t>
      </w:r>
      <w:r w:rsidR="004E7D25">
        <w:rPr>
          <w:lang w:val="en-GB"/>
        </w:rPr>
        <w:t>e</w:t>
      </w:r>
      <w:r w:rsidR="00526AD6">
        <w:rPr>
          <w:lang w:val="en-GB"/>
        </w:rPr>
        <w:t xml:space="preserve">ments </w:t>
      </w:r>
      <w:r w:rsidR="00BE50DD">
        <w:rPr>
          <w:lang w:val="en-GB"/>
        </w:rPr>
        <w:t>across sectors</w:t>
      </w:r>
      <w:r w:rsidRPr="00B75304">
        <w:rPr>
          <w:lang w:val="en-GB"/>
        </w:rPr>
        <w:t>).</w:t>
      </w:r>
      <w:r w:rsidR="00C82E25">
        <w:rPr>
          <w:lang w:val="en-GB"/>
        </w:rPr>
        <w:t xml:space="preserve"> </w:t>
      </w:r>
    </w:p>
    <w:p w14:paraId="13A5E294" w14:textId="727F25CD" w:rsidR="00FC1279" w:rsidRPr="00B75304" w:rsidRDefault="00793188" w:rsidP="00F20ECA">
      <w:pPr>
        <w:pStyle w:val="Para"/>
        <w:rPr>
          <w:lang w:val="en-GB"/>
        </w:rPr>
      </w:pPr>
      <w:r w:rsidRPr="00B75304">
        <w:rPr>
          <w:lang w:val="en-GB"/>
        </w:rPr>
        <w:t xml:space="preserve">Further, a number of stakeholders expressed concern that </w:t>
      </w:r>
      <w:r w:rsidR="004E7D25">
        <w:rPr>
          <w:lang w:val="en-GB"/>
        </w:rPr>
        <w:t>some</w:t>
      </w:r>
      <w:r w:rsidRPr="00B75304">
        <w:rPr>
          <w:lang w:val="en-GB"/>
        </w:rPr>
        <w:t xml:space="preserve"> residents were </w:t>
      </w:r>
      <w:r w:rsidR="0046516E" w:rsidRPr="00B75304">
        <w:rPr>
          <w:lang w:val="en-GB"/>
        </w:rPr>
        <w:t xml:space="preserve">missing out on clinically-indicated medication because of concerns </w:t>
      </w:r>
      <w:r w:rsidR="00054356" w:rsidRPr="00B75304">
        <w:rPr>
          <w:lang w:val="en-GB"/>
        </w:rPr>
        <w:t xml:space="preserve">(by providers and/or </w:t>
      </w:r>
      <w:r w:rsidR="00C5574A">
        <w:rPr>
          <w:lang w:val="en-GB"/>
        </w:rPr>
        <w:t>medical practitioners</w:t>
      </w:r>
      <w:r w:rsidR="00054356" w:rsidRPr="00B75304">
        <w:rPr>
          <w:lang w:val="en-GB"/>
        </w:rPr>
        <w:t xml:space="preserve">) that </w:t>
      </w:r>
      <w:r w:rsidR="0046516E" w:rsidRPr="00B75304">
        <w:rPr>
          <w:lang w:val="en-GB"/>
        </w:rPr>
        <w:t>it would be considered chemical restraint.</w:t>
      </w:r>
    </w:p>
    <w:p w14:paraId="20AE8B48" w14:textId="2B2829FD" w:rsidR="00E700DE" w:rsidRPr="00B75304" w:rsidRDefault="00A404B3" w:rsidP="002766A2">
      <w:pPr>
        <w:pStyle w:val="ParaKeep"/>
        <w:rPr>
          <w:lang w:val="en-GB"/>
        </w:rPr>
      </w:pPr>
      <w:r>
        <w:rPr>
          <w:lang w:val="en-GB"/>
        </w:rPr>
        <w:t xml:space="preserve">While </w:t>
      </w:r>
      <w:r w:rsidR="00C727EE">
        <w:rPr>
          <w:lang w:val="en-GB"/>
        </w:rPr>
        <w:t>family members supported t</w:t>
      </w:r>
      <w:r w:rsidR="006C0381">
        <w:rPr>
          <w:lang w:val="en-GB"/>
        </w:rPr>
        <w:t xml:space="preserve">he </w:t>
      </w:r>
      <w:r w:rsidR="00766908">
        <w:rPr>
          <w:lang w:val="en-GB"/>
        </w:rPr>
        <w:t>Restraint</w:t>
      </w:r>
      <w:r w:rsidR="00013E4E">
        <w:rPr>
          <w:lang w:val="en-GB"/>
        </w:rPr>
        <w:t>s</w:t>
      </w:r>
      <w:r w:rsidR="00766908">
        <w:rPr>
          <w:lang w:val="en-GB"/>
        </w:rPr>
        <w:t xml:space="preserve"> Principles</w:t>
      </w:r>
      <w:r w:rsidR="006C0381">
        <w:rPr>
          <w:lang w:val="en-GB"/>
        </w:rPr>
        <w:t xml:space="preserve"> aim to minimise restraint</w:t>
      </w:r>
      <w:r w:rsidR="008F3785">
        <w:rPr>
          <w:lang w:val="en-GB"/>
        </w:rPr>
        <w:t xml:space="preserve">, </w:t>
      </w:r>
      <w:r w:rsidR="00C727EE">
        <w:rPr>
          <w:lang w:val="en-GB"/>
        </w:rPr>
        <w:t>they</w:t>
      </w:r>
      <w:r w:rsidR="00460A27" w:rsidRPr="00B75304">
        <w:rPr>
          <w:lang w:val="en-GB"/>
        </w:rPr>
        <w:t xml:space="preserve"> felt the complete </w:t>
      </w:r>
      <w:r w:rsidR="00ED6129" w:rsidRPr="00B75304">
        <w:rPr>
          <w:lang w:val="en-GB"/>
        </w:rPr>
        <w:t xml:space="preserve">avoidance </w:t>
      </w:r>
      <w:r w:rsidR="00460A27" w:rsidRPr="00B75304">
        <w:rPr>
          <w:lang w:val="en-GB"/>
        </w:rPr>
        <w:t xml:space="preserve">of restraint </w:t>
      </w:r>
      <w:r w:rsidR="00C727EE">
        <w:rPr>
          <w:lang w:val="en-GB"/>
        </w:rPr>
        <w:t>c</w:t>
      </w:r>
      <w:r w:rsidR="008F3785">
        <w:rPr>
          <w:lang w:val="en-GB"/>
        </w:rPr>
        <w:t xml:space="preserve">ould </w:t>
      </w:r>
      <w:r w:rsidR="00C727EE">
        <w:rPr>
          <w:lang w:val="en-GB"/>
        </w:rPr>
        <w:t>compromise</w:t>
      </w:r>
      <w:r w:rsidR="00460A27" w:rsidRPr="00B75304">
        <w:rPr>
          <w:lang w:val="en-GB"/>
        </w:rPr>
        <w:t xml:space="preserve"> resident safety and wellbeing </w:t>
      </w:r>
      <w:r w:rsidR="000765AE">
        <w:rPr>
          <w:lang w:val="en-GB"/>
        </w:rPr>
        <w:t>a</w:t>
      </w:r>
      <w:r w:rsidR="00A00F92">
        <w:rPr>
          <w:lang w:val="en-GB"/>
        </w:rPr>
        <w:t xml:space="preserve">nd believed </w:t>
      </w:r>
      <w:r w:rsidR="00C727EE">
        <w:rPr>
          <w:lang w:val="en-GB"/>
        </w:rPr>
        <w:t xml:space="preserve">that, </w:t>
      </w:r>
      <w:r w:rsidR="00A00F92">
        <w:rPr>
          <w:lang w:val="en-GB"/>
        </w:rPr>
        <w:t>in certain situations restraint</w:t>
      </w:r>
      <w:r w:rsidR="00C727EE">
        <w:rPr>
          <w:lang w:val="en-GB"/>
        </w:rPr>
        <w:t>,</w:t>
      </w:r>
      <w:r w:rsidR="000765AE">
        <w:rPr>
          <w:lang w:val="en-GB"/>
        </w:rPr>
        <w:t xml:space="preserve"> </w:t>
      </w:r>
      <w:r w:rsidR="009E73D9">
        <w:rPr>
          <w:lang w:val="en-GB"/>
        </w:rPr>
        <w:t>was</w:t>
      </w:r>
      <w:r w:rsidR="00747DDA">
        <w:rPr>
          <w:lang w:val="en-GB"/>
        </w:rPr>
        <w:t xml:space="preserve"> </w:t>
      </w:r>
      <w:r w:rsidR="000765AE">
        <w:rPr>
          <w:lang w:val="en-GB"/>
        </w:rPr>
        <w:t xml:space="preserve">necessary </w:t>
      </w:r>
      <w:r w:rsidR="00460A27" w:rsidRPr="00B75304">
        <w:rPr>
          <w:lang w:val="en-GB"/>
        </w:rPr>
        <w:t>for the safety of their loved one or those around them.</w:t>
      </w:r>
    </w:p>
    <w:p w14:paraId="5BA40FFD" w14:textId="5892FEB3" w:rsidR="009D2AAC" w:rsidRDefault="00DF438E" w:rsidP="00BB3FAB">
      <w:pPr>
        <w:pStyle w:val="pullquotetest"/>
      </w:pPr>
      <w:r w:rsidRPr="00DA4324">
        <w:t>I have observed first hand my mother</w:t>
      </w:r>
      <w:r>
        <w:t>’</w:t>
      </w:r>
      <w:r w:rsidRPr="00DA4324">
        <w:t>s behaviour causing physical harm to several staff and destruction of property. When she is in this state</w:t>
      </w:r>
      <w:r w:rsidR="00B26872">
        <w:t>,</w:t>
      </w:r>
      <w:r w:rsidRPr="00DA4324">
        <w:t xml:space="preserve"> she risks harming herself and others. I see it </w:t>
      </w:r>
      <w:r>
        <w:t xml:space="preserve">as </w:t>
      </w:r>
      <w:r w:rsidRPr="00DA4324">
        <w:t xml:space="preserve">entirely appropriate that when a resident is in a state that is harmful to themselves or threatens the staff at the </w:t>
      </w:r>
      <w:r w:rsidR="00B26872">
        <w:t>home</w:t>
      </w:r>
      <w:r w:rsidR="00FE2B0F">
        <w:t>;</w:t>
      </w:r>
      <w:r w:rsidR="00B26872" w:rsidRPr="00DA4324">
        <w:t xml:space="preserve"> </w:t>
      </w:r>
      <w:r w:rsidRPr="00DA4324">
        <w:t>there should be no question they should be able to use the means necessary to them to manage it.</w:t>
      </w:r>
    </w:p>
    <w:p w14:paraId="64091FC8" w14:textId="0FCF0597" w:rsidR="00765453" w:rsidRPr="007F71D7" w:rsidRDefault="00DF438E" w:rsidP="009D2AAC">
      <w:pPr>
        <w:pStyle w:val="attributiontest"/>
      </w:pPr>
      <w:r w:rsidRPr="00DF438E">
        <w:t xml:space="preserve">– </w:t>
      </w:r>
      <w:r w:rsidR="00FC3FF2" w:rsidRPr="00FC3FF2">
        <w:t xml:space="preserve">Family member of </w:t>
      </w:r>
      <w:r w:rsidR="00673F4F">
        <w:t>a</w:t>
      </w:r>
      <w:r w:rsidR="00345937">
        <w:t xml:space="preserve"> </w:t>
      </w:r>
      <w:r w:rsidR="00FC3FF2" w:rsidRPr="00FC3FF2">
        <w:t>resident</w:t>
      </w:r>
    </w:p>
    <w:p w14:paraId="4B56EB6B" w14:textId="7A2F38C0" w:rsidR="006D578C" w:rsidRPr="007F71D7" w:rsidRDefault="006D578C" w:rsidP="00DF48D8">
      <w:pPr>
        <w:pStyle w:val="Subhead1"/>
      </w:pPr>
      <w:r w:rsidRPr="00B75304">
        <w:t>Di</w:t>
      </w:r>
      <w:r w:rsidRPr="007F71D7">
        <w:t>scussion</w:t>
      </w:r>
    </w:p>
    <w:p w14:paraId="5212E9E3" w14:textId="77777777" w:rsidR="00C81EFE" w:rsidRDefault="00A77421" w:rsidP="00A4398E">
      <w:pPr>
        <w:pStyle w:val="Para"/>
        <w:rPr>
          <w:lang w:val="en-GB"/>
        </w:rPr>
      </w:pPr>
      <w:r w:rsidRPr="00B75304">
        <w:rPr>
          <w:lang w:val="en-GB"/>
        </w:rPr>
        <w:t>A</w:t>
      </w:r>
      <w:r w:rsidR="007F71D7" w:rsidRPr="00B75304">
        <w:rPr>
          <w:lang w:val="en-GB"/>
        </w:rPr>
        <w:t xml:space="preserve"> cultural shift towards person-centred and consumer</w:t>
      </w:r>
      <w:r w:rsidR="00921D2C">
        <w:rPr>
          <w:bCs/>
          <w:lang w:val="en-GB"/>
        </w:rPr>
        <w:t>-</w:t>
      </w:r>
      <w:r w:rsidR="007F71D7" w:rsidRPr="00B75304">
        <w:rPr>
          <w:lang w:val="en-GB"/>
        </w:rPr>
        <w:t xml:space="preserve">directed care in the residential aged care sector </w:t>
      </w:r>
      <w:r w:rsidRPr="00B75304">
        <w:rPr>
          <w:lang w:val="en-GB"/>
        </w:rPr>
        <w:t>has been occurring</w:t>
      </w:r>
      <w:r w:rsidR="007F71D7" w:rsidRPr="00B75304">
        <w:rPr>
          <w:lang w:val="en-GB"/>
        </w:rPr>
        <w:t xml:space="preserve"> over a number of years</w:t>
      </w:r>
      <w:r w:rsidR="004F7B66">
        <w:rPr>
          <w:lang w:val="en-GB"/>
        </w:rPr>
        <w:t>. This shift is</w:t>
      </w:r>
      <w:r w:rsidR="007F71D7" w:rsidRPr="00B75304">
        <w:rPr>
          <w:lang w:val="en-GB"/>
        </w:rPr>
        <w:t xml:space="preserve"> in line with </w:t>
      </w:r>
      <w:r w:rsidRPr="00B75304">
        <w:rPr>
          <w:lang w:val="en-GB"/>
        </w:rPr>
        <w:t>changing</w:t>
      </w:r>
      <w:r w:rsidR="007F71D7" w:rsidRPr="00B75304">
        <w:rPr>
          <w:lang w:val="en-GB"/>
        </w:rPr>
        <w:t xml:space="preserve"> community expectations</w:t>
      </w:r>
      <w:r w:rsidR="004F7B66">
        <w:rPr>
          <w:lang w:val="en-GB"/>
        </w:rPr>
        <w:t>,</w:t>
      </w:r>
      <w:r w:rsidR="007F71D7" w:rsidRPr="00B75304">
        <w:rPr>
          <w:lang w:val="en-GB"/>
        </w:rPr>
        <w:t xml:space="preserve"> and </w:t>
      </w:r>
      <w:r w:rsidR="004F7B66">
        <w:rPr>
          <w:lang w:val="en-GB"/>
        </w:rPr>
        <w:t xml:space="preserve">with </w:t>
      </w:r>
      <w:r w:rsidR="007F71D7" w:rsidRPr="00B75304">
        <w:rPr>
          <w:lang w:val="en-GB"/>
        </w:rPr>
        <w:t xml:space="preserve">progress in other </w:t>
      </w:r>
      <w:r w:rsidR="00CC3A00">
        <w:rPr>
          <w:lang w:val="en-GB"/>
        </w:rPr>
        <w:t>areas,</w:t>
      </w:r>
      <w:r w:rsidR="00CC3A00" w:rsidRPr="00B75304">
        <w:rPr>
          <w:lang w:val="en-GB"/>
        </w:rPr>
        <w:t xml:space="preserve"> </w:t>
      </w:r>
      <w:r w:rsidRPr="00B75304">
        <w:rPr>
          <w:lang w:val="en-GB"/>
        </w:rPr>
        <w:t>such as</w:t>
      </w:r>
      <w:r w:rsidR="007F71D7" w:rsidRPr="00B75304">
        <w:rPr>
          <w:lang w:val="en-GB"/>
        </w:rPr>
        <w:t xml:space="preserve"> the disability sector. </w:t>
      </w:r>
    </w:p>
    <w:p w14:paraId="56B58778" w14:textId="69EDBCD9" w:rsidR="004F7B66" w:rsidRDefault="00C81EFE" w:rsidP="00A4398E">
      <w:pPr>
        <w:pStyle w:val="Para"/>
        <w:rPr>
          <w:lang w:val="en-GB"/>
        </w:rPr>
      </w:pPr>
      <w:r w:rsidRPr="00C81EFE">
        <w:rPr>
          <w:lang w:val="en-GB"/>
        </w:rPr>
        <w:t>The Charter reinforces the consumer</w:t>
      </w:r>
      <w:r w:rsidR="00AD3CEC">
        <w:rPr>
          <w:lang w:val="en-GB"/>
        </w:rPr>
        <w:t>’</w:t>
      </w:r>
      <w:r w:rsidRPr="00C81EFE">
        <w:rPr>
          <w:lang w:val="en-GB"/>
        </w:rPr>
        <w:t xml:space="preserve">s right to complain free from reprisal and to have control over and </w:t>
      </w:r>
      <w:r w:rsidR="00416EAF">
        <w:rPr>
          <w:lang w:val="en-GB"/>
        </w:rPr>
        <w:t xml:space="preserve">to </w:t>
      </w:r>
      <w:r w:rsidRPr="00C81EFE">
        <w:rPr>
          <w:lang w:val="en-GB"/>
        </w:rPr>
        <w:t xml:space="preserve">make choices about their care, personal and social life. Further, </w:t>
      </w:r>
      <w:r w:rsidR="004E7D25">
        <w:rPr>
          <w:lang w:val="en-GB"/>
        </w:rPr>
        <w:t>under</w:t>
      </w:r>
      <w:r w:rsidRPr="00C81EFE">
        <w:rPr>
          <w:lang w:val="en-GB"/>
        </w:rPr>
        <w:t xml:space="preserve"> the Quality Standards</w:t>
      </w:r>
      <w:r w:rsidR="004E7D25">
        <w:rPr>
          <w:lang w:val="en-GB"/>
        </w:rPr>
        <w:t>,</w:t>
      </w:r>
      <w:r w:rsidRPr="00C81EFE">
        <w:rPr>
          <w:lang w:val="en-GB"/>
        </w:rPr>
        <w:t xml:space="preserve"> providers have </w:t>
      </w:r>
      <w:r w:rsidR="00416EAF">
        <w:rPr>
          <w:lang w:val="en-GB"/>
        </w:rPr>
        <w:t xml:space="preserve">the </w:t>
      </w:r>
      <w:r w:rsidRPr="00C81EFE">
        <w:rPr>
          <w:lang w:val="en-GB"/>
        </w:rPr>
        <w:t>responsibilit</w:t>
      </w:r>
      <w:r w:rsidR="00416EAF">
        <w:rPr>
          <w:lang w:val="en-GB"/>
        </w:rPr>
        <w:t>y</w:t>
      </w:r>
      <w:r w:rsidRPr="00C81EFE">
        <w:rPr>
          <w:lang w:val="en-GB"/>
        </w:rPr>
        <w:t xml:space="preserve"> to support each consumer to exercise choice and independence. The </w:t>
      </w:r>
      <w:r w:rsidR="00AD3CEC">
        <w:rPr>
          <w:lang w:val="en-GB"/>
        </w:rPr>
        <w:t>Q</w:t>
      </w:r>
      <w:r w:rsidRPr="00C81EFE">
        <w:rPr>
          <w:lang w:val="en-GB"/>
        </w:rPr>
        <w:t xml:space="preserve">uality </w:t>
      </w:r>
      <w:r w:rsidR="00AD3CEC">
        <w:rPr>
          <w:lang w:val="en-GB"/>
        </w:rPr>
        <w:t>S</w:t>
      </w:r>
      <w:r w:rsidRPr="00C81EFE">
        <w:rPr>
          <w:lang w:val="en-GB"/>
        </w:rPr>
        <w:t xml:space="preserve">tandards also require assessment and care planning to be based on an ongoing partnership with the consumer and others </w:t>
      </w:r>
      <w:r w:rsidR="00AD3CEC">
        <w:rPr>
          <w:lang w:val="en-GB"/>
        </w:rPr>
        <w:t xml:space="preserve">the </w:t>
      </w:r>
      <w:r w:rsidRPr="00C81EFE">
        <w:rPr>
          <w:lang w:val="en-GB"/>
        </w:rPr>
        <w:t>consumer wishes to involve.</w:t>
      </w:r>
    </w:p>
    <w:p w14:paraId="55A1D8AC" w14:textId="2DC440F6" w:rsidR="005E139C" w:rsidRPr="00B75304" w:rsidRDefault="005E139C" w:rsidP="00A4398E">
      <w:pPr>
        <w:pStyle w:val="Para"/>
        <w:rPr>
          <w:lang w:val="en-GB"/>
        </w:rPr>
      </w:pPr>
      <w:r w:rsidRPr="00B75304">
        <w:rPr>
          <w:lang w:val="en-GB"/>
        </w:rPr>
        <w:t xml:space="preserve">A number of </w:t>
      </w:r>
      <w:r w:rsidR="001879A0" w:rsidRPr="00B75304">
        <w:rPr>
          <w:lang w:val="en-GB"/>
        </w:rPr>
        <w:t xml:space="preserve">recent </w:t>
      </w:r>
      <w:r w:rsidRPr="00B75304">
        <w:rPr>
          <w:lang w:val="en-GB"/>
        </w:rPr>
        <w:t>reports addressing</w:t>
      </w:r>
      <w:r w:rsidR="006D217D" w:rsidRPr="00B75304">
        <w:rPr>
          <w:lang w:val="en-GB"/>
        </w:rPr>
        <w:t xml:space="preserve"> </w:t>
      </w:r>
      <w:r w:rsidR="00DD015B" w:rsidRPr="00B75304">
        <w:rPr>
          <w:lang w:val="en-GB"/>
        </w:rPr>
        <w:t xml:space="preserve">restraint in aged care </w:t>
      </w:r>
      <w:r w:rsidRPr="00B75304">
        <w:rPr>
          <w:lang w:val="en-GB"/>
        </w:rPr>
        <w:t xml:space="preserve">have </w:t>
      </w:r>
      <w:r w:rsidR="004E2C3D" w:rsidRPr="00B75304">
        <w:rPr>
          <w:lang w:val="en-GB"/>
        </w:rPr>
        <w:t xml:space="preserve">stressed </w:t>
      </w:r>
      <w:r w:rsidR="00DE1A8D" w:rsidRPr="00B75304">
        <w:rPr>
          <w:lang w:val="en-GB"/>
        </w:rPr>
        <w:t xml:space="preserve">the need to protect </w:t>
      </w:r>
      <w:r w:rsidR="00666CB7" w:rsidRPr="00B75304">
        <w:rPr>
          <w:lang w:val="en-GB"/>
        </w:rPr>
        <w:t>the</w:t>
      </w:r>
      <w:r w:rsidR="00DE1A8D" w:rsidRPr="00B75304">
        <w:rPr>
          <w:lang w:val="en-GB"/>
        </w:rPr>
        <w:t xml:space="preserve"> rights</w:t>
      </w:r>
      <w:r w:rsidR="00666CB7" w:rsidRPr="00B75304">
        <w:rPr>
          <w:lang w:val="en-GB"/>
        </w:rPr>
        <w:t xml:space="preserve"> of older people</w:t>
      </w:r>
      <w:r w:rsidR="004E2C3D" w:rsidRPr="00B75304">
        <w:rPr>
          <w:lang w:val="en-GB"/>
        </w:rPr>
        <w:t xml:space="preserve"> to</w:t>
      </w:r>
      <w:r w:rsidR="002E4E2A" w:rsidRPr="00B75304">
        <w:rPr>
          <w:lang w:val="en-GB"/>
        </w:rPr>
        <w:t xml:space="preserve"> receive</w:t>
      </w:r>
      <w:r w:rsidR="004E2C3D" w:rsidRPr="00B75304">
        <w:rPr>
          <w:lang w:val="en-GB"/>
        </w:rPr>
        <w:t xml:space="preserve"> appropriate, person-centred care</w:t>
      </w:r>
      <w:r w:rsidR="006D217D" w:rsidRPr="00B75304">
        <w:rPr>
          <w:lang w:val="en-GB"/>
        </w:rPr>
        <w:t xml:space="preserve"> </w:t>
      </w:r>
      <w:r w:rsidR="006D217D" w:rsidRPr="00B75304">
        <w:rPr>
          <w:lang w:val="en-GB"/>
        </w:rPr>
        <w:fldChar w:fldCharType="begin" w:fldLock="1"/>
      </w:r>
      <w:r w:rsidR="003012F9">
        <w:rPr>
          <w:lang w:val="en-GB"/>
        </w:rPr>
        <w:instrText>ADDIN CSL_CITATION {"citationItems":[{"id":"ITEM-1","itemData":{"ISBN":"9780994320254","abstract":"Australian Elder Law, authored by Richard McCullagh details how to identify and deal with important legal problems increasingly faced by older Australians and their families. It is intended to help lawyers primarily, but also accountants, financial planners and care providers through the expanding labyrinth of elder law.","author":[{"dropping-particle":"","family":"Australian Law Reform Commission","given":"","non-dropping-particle":"","parse-names":false,"suffix":""}],"id":"ITEM-1","issue":"May","issued":{"date-parts":[["2017"]]},"number-of-pages":"567","publisher":"ALRC","publisher-place":"Sydney","title":"Elder Abuse - A National Legal Response","type":"book"},"uris":["http://www.mendeley.com/documents/?uuid=e04ab6c2-8a4f-459a-a70e-8ad1a21f711b"]},{"id":"ITEM-2","itemData":{"author":[{"dropping-particle":"","family":"Carnell","given":"Kate","non-dropping-particle":"","parse-names":false,"suffix":""},{"dropping-particle":"","family":"Paterson","given":"Ron","non-dropping-particle":"","parse-names":false,"suffix":""}],"id":"ITEM-2","issue":"October","issued":{"date-parts":[["2017"]]},"title":"Review of national aged care quality regulatory processes","type":"book"},"uris":["http://www.mendeley.com/documents/?uuid=92240170-0e40-4334-92f5-d9c2381f3cd1"]},{"id":"ITEM-3","itemData":{"ISBN":"9781623137717","abstract":"\"October 2019\"--Table of contents page. \"This report was researched and written by Bethany Brown, researcher on older people's rights in Human Rights Watch's Disability Division.\" -- page 72 Key recommendation -- Map -- Methodology -- I. Background -- II. Use of chemical restrain in aged care facilities -- III. Experiences with government complaint mechanisms -- IV. Government response -- V. International standards and Australian law -- VI. Recommendations. Summary -- Key recommendation -- Map -- Methodology -- I. Background -- II. Use of chemical restrain in aged care facilities -- III. Experiences with government complaint mechanisms -- IV. Government response -- V. International standards and Australian law -- VI. Recommendations.","author":[{"dropping-particle":"","family":"Human Rights Watch","given":"","non-dropping-particle":"","parse-names":false,"suffix":""}],"id":"ITEM-3","issued":{"date-parts":[["2019"]]},"number-of-pages":"101","title":"\"Fading away\" : how aged care facilities in Australia chemically restrain older people with dementia","type":"book"},"uris":["http://www.mendeley.com/documents/?uuid=3a618523-4d7d-3ef8-bfac-fde4c2b0ad98"]},{"id":"ITEM-4","itemData":{"ISBN":"9781920838867","author":[{"dropping-particle":"","family":"Royal Commission into Aged Care Quality and Safety","given":"","non-dropping-particle":"","parse-names":false,"suffix":""}],"id":"ITEM-4","issued":{"date-parts":[["2019"]]},"publisher":"Commonwealth of Australia","publisher-place":"Canberra","title":"Interim Report: Neglect vol. 1","type":"book"},"uris":["http://www.mendeley.com/documents/?uuid=c0f621c7-63e2-4e4e-87c0-696b74c11846"]},{"id":"ITEM-5","itemData":{"ISBN":"9780648896241","author":[{"dropping-particle":"","family":"Duckett","given":"Stephen","non-dropping-particle":"","parse-names":false,"suffix":""},{"dropping-particle":"","family":"Swerissen","given":"Hal","non-dropping-particle":"","parse-names":false,"suffix":""},{"dropping-particle":"","family":"Stobart","given":"A","non-dropping-particle":"","parse-names":false,"suffix":""}],"id":"ITEM-5","issued":{"date-parts":[["2020"]]},"publisher":"Grattan Institute","publisher-place":"Melbourne","title":"Rethinking aged care: emphasising the rights of older Australians","type":"book"},"uris":["http://www.mendeley.com/documents/?uuid=48f286df-6599-42b1-abcf-d93013793a73"]}],"mendeley":{"formattedCitation":"(Australian Law Reform Commission 2017, Carnell &amp; Paterson 2017, Human Rights Watch 2019, Royal Commission into Aged Care Quality and Safety 2019b, Duckett et al. 2020)","manualFormatting":"(Australian Law Reform Commission 2017, Carnell and Paterson 2017, Human Rights Watch 2019, Royal Commission into Aged Care Quality and Safety 2019, Duckett et al. 2020)","plainTextFormattedCitation":"(Australian Law Reform Commission 2017, Carnell &amp; Paterson 2017, Human Rights Watch 2019, Royal Commission into Aged Care Quality and Safety 2019b, Duckett et al. 2020)","previouslyFormattedCitation":"(Australian Law Reform Commission 2017, Carnell &amp; Paterson 2017, Human Rights Watch 2019, Royal Commission into Aged Care Quality and Safety 2019b, Duckett et al. 2020)"},"properties":{"noteIndex":0},"schema":"https://github.com/citation-style-language/schema/raw/master/csl-citation.json"}</w:instrText>
      </w:r>
      <w:r w:rsidR="006D217D" w:rsidRPr="00B75304">
        <w:rPr>
          <w:lang w:val="en-GB"/>
        </w:rPr>
        <w:fldChar w:fldCharType="separate"/>
      </w:r>
      <w:r w:rsidR="00B46067" w:rsidRPr="00B75304">
        <w:rPr>
          <w:noProof/>
          <w:lang w:val="en-GB"/>
        </w:rPr>
        <w:t xml:space="preserve">(Australian Law Reform Commission 2017, Carnell </w:t>
      </w:r>
      <w:r w:rsidR="002E4E2A" w:rsidRPr="00B75304">
        <w:rPr>
          <w:noProof/>
          <w:lang w:val="en-GB"/>
        </w:rPr>
        <w:t xml:space="preserve">and </w:t>
      </w:r>
      <w:r w:rsidR="00B46067" w:rsidRPr="00B75304">
        <w:rPr>
          <w:noProof/>
          <w:lang w:val="en-GB"/>
        </w:rPr>
        <w:t>Paterson 2017, Human Rights Watch 2019, Royal Commission into Aged Care Quality and Safety 2019, Duckett et al. 2020)</w:t>
      </w:r>
      <w:r w:rsidR="006D217D" w:rsidRPr="00B75304">
        <w:rPr>
          <w:lang w:val="en-GB"/>
        </w:rPr>
        <w:fldChar w:fldCharType="end"/>
      </w:r>
      <w:r w:rsidR="006D217D" w:rsidRPr="00B75304">
        <w:rPr>
          <w:lang w:val="en-GB"/>
        </w:rPr>
        <w:t>.</w:t>
      </w:r>
    </w:p>
    <w:p w14:paraId="3E6078FF" w14:textId="62638BAC" w:rsidR="00200402" w:rsidRDefault="004D4EEB" w:rsidP="00E16C39">
      <w:pPr>
        <w:pStyle w:val="Para"/>
        <w:rPr>
          <w:lang w:val="en-GB"/>
        </w:rPr>
      </w:pPr>
      <w:r>
        <w:rPr>
          <w:lang w:val="en-GB"/>
        </w:rPr>
        <w:lastRenderedPageBreak/>
        <w:t>The f</w:t>
      </w:r>
      <w:r w:rsidR="00D416CB" w:rsidRPr="00B75304">
        <w:rPr>
          <w:lang w:val="en-GB"/>
        </w:rPr>
        <w:t xml:space="preserve">indings of this </w:t>
      </w:r>
      <w:r w:rsidR="004E7D25">
        <w:rPr>
          <w:lang w:val="en-GB"/>
        </w:rPr>
        <w:t>r</w:t>
      </w:r>
      <w:r w:rsidR="004E7D25" w:rsidRPr="00B75304">
        <w:rPr>
          <w:lang w:val="en-GB"/>
        </w:rPr>
        <w:t>eview</w:t>
      </w:r>
      <w:r w:rsidR="00B41C5D" w:rsidRPr="00B75304">
        <w:rPr>
          <w:lang w:val="en-GB"/>
        </w:rPr>
        <w:t xml:space="preserve"> </w:t>
      </w:r>
      <w:r w:rsidR="00AE2349" w:rsidRPr="00B75304">
        <w:rPr>
          <w:lang w:val="en-GB"/>
        </w:rPr>
        <w:t xml:space="preserve">demonstrate that </w:t>
      </w:r>
      <w:r w:rsidR="000E7EAB" w:rsidRPr="00B75304">
        <w:rPr>
          <w:lang w:val="en-GB"/>
        </w:rPr>
        <w:t xml:space="preserve">there is awareness </w:t>
      </w:r>
      <w:r w:rsidR="004F7192">
        <w:rPr>
          <w:lang w:val="en-GB"/>
        </w:rPr>
        <w:t>across</w:t>
      </w:r>
      <w:r w:rsidR="004F7192" w:rsidRPr="00B75304">
        <w:rPr>
          <w:lang w:val="en-GB"/>
        </w:rPr>
        <w:t xml:space="preserve"> </w:t>
      </w:r>
      <w:r w:rsidR="000E7EAB" w:rsidRPr="00B75304">
        <w:rPr>
          <w:lang w:val="en-GB"/>
        </w:rPr>
        <w:t xml:space="preserve">the sector </w:t>
      </w:r>
      <w:r w:rsidR="004F7192">
        <w:rPr>
          <w:lang w:val="en-GB"/>
        </w:rPr>
        <w:t xml:space="preserve">of the importance of </w:t>
      </w:r>
      <w:r w:rsidR="00ED33E5" w:rsidRPr="00B75304">
        <w:rPr>
          <w:lang w:val="en-GB"/>
        </w:rPr>
        <w:t>provid</w:t>
      </w:r>
      <w:r w:rsidR="00A1603D">
        <w:rPr>
          <w:lang w:val="en-GB"/>
        </w:rPr>
        <w:t>ing</w:t>
      </w:r>
      <w:r w:rsidR="00603066" w:rsidRPr="00B75304">
        <w:rPr>
          <w:lang w:val="en-GB"/>
        </w:rPr>
        <w:t xml:space="preserve"> person-centred care</w:t>
      </w:r>
      <w:r w:rsidR="006E0732" w:rsidRPr="00B75304">
        <w:rPr>
          <w:lang w:val="en-GB"/>
        </w:rPr>
        <w:t>,</w:t>
      </w:r>
      <w:r w:rsidR="009F70CF" w:rsidRPr="00B75304">
        <w:rPr>
          <w:lang w:val="en-GB"/>
        </w:rPr>
        <w:t xml:space="preserve"> </w:t>
      </w:r>
      <w:r w:rsidR="006345DA" w:rsidRPr="00B75304">
        <w:rPr>
          <w:lang w:val="en-GB"/>
        </w:rPr>
        <w:t>but</w:t>
      </w:r>
      <w:r w:rsidR="009F70CF" w:rsidRPr="00B75304">
        <w:rPr>
          <w:lang w:val="en-GB"/>
        </w:rPr>
        <w:t xml:space="preserve"> more could be done </w:t>
      </w:r>
      <w:r w:rsidR="00200402">
        <w:rPr>
          <w:lang w:val="en-GB"/>
        </w:rPr>
        <w:t>to put this into practice</w:t>
      </w:r>
      <w:r w:rsidR="006B64F1">
        <w:rPr>
          <w:lang w:val="en-GB"/>
        </w:rPr>
        <w:t>.</w:t>
      </w:r>
      <w:r w:rsidR="009F70CF" w:rsidRPr="00B75304">
        <w:rPr>
          <w:lang w:val="en-GB"/>
        </w:rPr>
        <w:t xml:space="preserve"> </w:t>
      </w:r>
      <w:r w:rsidR="006B64F1">
        <w:rPr>
          <w:lang w:val="en-GB"/>
        </w:rPr>
        <w:t>P</w:t>
      </w:r>
      <w:r w:rsidR="009F70CF" w:rsidRPr="00B75304">
        <w:rPr>
          <w:lang w:val="en-GB"/>
        </w:rPr>
        <w:t xml:space="preserve">roviders </w:t>
      </w:r>
      <w:r w:rsidR="00200402">
        <w:rPr>
          <w:lang w:val="en-GB"/>
        </w:rPr>
        <w:t>need</w:t>
      </w:r>
      <w:r w:rsidR="009F70CF" w:rsidRPr="00B75304">
        <w:rPr>
          <w:lang w:val="en-GB"/>
        </w:rPr>
        <w:t xml:space="preserve"> to engage in </w:t>
      </w:r>
      <w:r w:rsidR="00A23768" w:rsidRPr="00B75304">
        <w:rPr>
          <w:lang w:val="en-GB"/>
        </w:rPr>
        <w:t>conversations</w:t>
      </w:r>
      <w:r w:rsidR="00693425">
        <w:rPr>
          <w:lang w:val="en-GB"/>
        </w:rPr>
        <w:t>,</w:t>
      </w:r>
      <w:r w:rsidR="00693425" w:rsidRPr="00B75304">
        <w:rPr>
          <w:lang w:val="en-GB"/>
        </w:rPr>
        <w:t xml:space="preserve"> </w:t>
      </w:r>
      <w:r w:rsidR="00A23768" w:rsidRPr="00B75304">
        <w:rPr>
          <w:lang w:val="en-GB"/>
        </w:rPr>
        <w:t xml:space="preserve">share information </w:t>
      </w:r>
      <w:r w:rsidR="00762EC6">
        <w:rPr>
          <w:lang w:val="en-GB"/>
        </w:rPr>
        <w:t>and help educate</w:t>
      </w:r>
      <w:r w:rsidR="00A23768" w:rsidRPr="00B75304">
        <w:rPr>
          <w:lang w:val="en-GB"/>
        </w:rPr>
        <w:t xml:space="preserve"> residents and families</w:t>
      </w:r>
      <w:r w:rsidR="008B266E">
        <w:rPr>
          <w:lang w:val="en-GB"/>
        </w:rPr>
        <w:t>.</w:t>
      </w:r>
      <w:r w:rsidR="0084426B">
        <w:rPr>
          <w:lang w:val="en-GB"/>
        </w:rPr>
        <w:t xml:space="preserve"> In order to</w:t>
      </w:r>
      <w:r w:rsidR="005E1FA1" w:rsidRPr="00B75304">
        <w:rPr>
          <w:lang w:val="en-GB"/>
        </w:rPr>
        <w:t xml:space="preserve"> enable</w:t>
      </w:r>
      <w:r w:rsidR="00B830BF">
        <w:rPr>
          <w:lang w:val="en-GB"/>
        </w:rPr>
        <w:t xml:space="preserve"> this,</w:t>
      </w:r>
      <w:r w:rsidR="008414A0" w:rsidRPr="00B75304">
        <w:rPr>
          <w:lang w:val="en-GB"/>
        </w:rPr>
        <w:t xml:space="preserve"> </w:t>
      </w:r>
      <w:r w:rsidR="00693425">
        <w:rPr>
          <w:lang w:val="en-GB"/>
        </w:rPr>
        <w:t xml:space="preserve">provider </w:t>
      </w:r>
      <w:r w:rsidR="006E2651">
        <w:rPr>
          <w:lang w:val="en-GB"/>
        </w:rPr>
        <w:t xml:space="preserve">must have sufficient resources and </w:t>
      </w:r>
      <w:r w:rsidR="005E1FA1" w:rsidRPr="00B75304">
        <w:rPr>
          <w:lang w:val="en-GB"/>
        </w:rPr>
        <w:t>staffing</w:t>
      </w:r>
      <w:r w:rsidR="008414A0" w:rsidRPr="00B75304">
        <w:rPr>
          <w:lang w:val="en-GB"/>
        </w:rPr>
        <w:t xml:space="preserve"> </w:t>
      </w:r>
      <w:r w:rsidR="00A11DED">
        <w:rPr>
          <w:lang w:val="en-GB"/>
        </w:rPr>
        <w:t>levels</w:t>
      </w:r>
      <w:r w:rsidR="00A11DED" w:rsidRPr="00B75304">
        <w:rPr>
          <w:lang w:val="en-GB"/>
        </w:rPr>
        <w:t xml:space="preserve"> </w:t>
      </w:r>
      <w:r w:rsidR="006E2651">
        <w:rPr>
          <w:lang w:val="en-GB"/>
        </w:rPr>
        <w:t xml:space="preserve">to </w:t>
      </w:r>
      <w:r w:rsidR="005E1FA1" w:rsidRPr="00B75304">
        <w:rPr>
          <w:lang w:val="en-GB"/>
        </w:rPr>
        <w:t xml:space="preserve">support the time </w:t>
      </w:r>
      <w:r w:rsidR="00412D3E" w:rsidRPr="00B75304">
        <w:rPr>
          <w:lang w:val="en-GB"/>
        </w:rPr>
        <w:t xml:space="preserve">needed </w:t>
      </w:r>
      <w:r w:rsidR="005E1FA1" w:rsidRPr="00B75304">
        <w:rPr>
          <w:lang w:val="en-GB"/>
        </w:rPr>
        <w:t>with each resident</w:t>
      </w:r>
      <w:r w:rsidR="00A23768" w:rsidRPr="00B75304">
        <w:rPr>
          <w:lang w:val="en-GB"/>
        </w:rPr>
        <w:t>.</w:t>
      </w:r>
      <w:r w:rsidR="00D20732" w:rsidRPr="00B75304">
        <w:rPr>
          <w:lang w:val="en-GB"/>
        </w:rPr>
        <w:t xml:space="preserve"> </w:t>
      </w:r>
    </w:p>
    <w:p w14:paraId="65D14273" w14:textId="66C2603E" w:rsidR="00603066" w:rsidRPr="00B75304" w:rsidRDefault="00A76BE0" w:rsidP="00E16C39">
      <w:pPr>
        <w:pStyle w:val="Para"/>
        <w:rPr>
          <w:rStyle w:val="StyleItalic"/>
          <w:lang w:val="en-GB"/>
        </w:rPr>
      </w:pPr>
      <w:r w:rsidRPr="00B75304">
        <w:rPr>
          <w:lang w:val="en-GB"/>
        </w:rPr>
        <w:t xml:space="preserve">These findings </w:t>
      </w:r>
      <w:r w:rsidR="00E65367" w:rsidRPr="00B75304">
        <w:rPr>
          <w:lang w:val="en-GB"/>
        </w:rPr>
        <w:t xml:space="preserve">are consistent with the </w:t>
      </w:r>
      <w:r w:rsidR="004C0488">
        <w:rPr>
          <w:lang w:val="en-GB"/>
        </w:rPr>
        <w:t>Royal Commission</w:t>
      </w:r>
      <w:r w:rsidR="009847C0" w:rsidRPr="00B75304">
        <w:rPr>
          <w:lang w:val="en-GB"/>
        </w:rPr>
        <w:t xml:space="preserve"> in highlighting the importance of</w:t>
      </w:r>
      <w:r w:rsidR="00404679" w:rsidRPr="00B75304">
        <w:rPr>
          <w:lang w:val="en-GB"/>
        </w:rPr>
        <w:t xml:space="preserve"> </w:t>
      </w:r>
      <w:r w:rsidR="009B353C" w:rsidRPr="00B75304">
        <w:rPr>
          <w:lang w:val="en-GB"/>
        </w:rPr>
        <w:t xml:space="preserve">adequate numbers of appropriately skilled staff in </w:t>
      </w:r>
      <w:r w:rsidR="00530479" w:rsidRPr="00B75304">
        <w:rPr>
          <w:lang w:val="en-GB"/>
        </w:rPr>
        <w:t>delivering person-centred care</w:t>
      </w:r>
      <w:r w:rsidR="000E290D" w:rsidRPr="00B75304">
        <w:rPr>
          <w:lang w:val="en-GB"/>
        </w:rPr>
        <w:t xml:space="preserve"> </w:t>
      </w:r>
      <w:r w:rsidR="000E290D" w:rsidRPr="00B75304">
        <w:rPr>
          <w:lang w:val="en-GB"/>
        </w:rPr>
        <w:fldChar w:fldCharType="begin" w:fldLock="1"/>
      </w:r>
      <w:r w:rsidR="003012F9">
        <w:rPr>
          <w:lang w:val="en-GB"/>
        </w:rPr>
        <w:instrText>ADDIN CSL_CITATION {"citationItems":[{"id":"ITEM-1","itemData":{"ISBN":"9781920838867","author":[{"dropping-particle":"","family":"Royal Commission into Aged Care Quality and Safety","given":"","non-dropping-particle":"","parse-names":false,"suffix":""}],"id":"ITEM-1","issued":{"date-parts":[["2019"]]},"publisher":"Commonwealth of Australia","publisher-place":"Canberra","title":"Interim Report: Neglect vol. 1","type":"book"},"uris":["http://www.mendeley.com/documents/?uuid=c0f621c7-63e2-4e4e-87c0-696b74c11846"]}],"mendeley":{"formattedCitation":"(Royal Commission into Aged Care Quality and Safety 2019b)","plainTextFormattedCitation":"(Royal Commission into Aged Care Quality and Safety 2019b)","previouslyFormattedCitation":"(Royal Commission into Aged Care Quality and Safety 2019b)"},"properties":{"noteIndex":0},"schema":"https://github.com/citation-style-language/schema/raw/master/csl-citation.json"}</w:instrText>
      </w:r>
      <w:r w:rsidR="000E290D" w:rsidRPr="00B75304">
        <w:rPr>
          <w:lang w:val="en-GB"/>
        </w:rPr>
        <w:fldChar w:fldCharType="separate"/>
      </w:r>
      <w:r w:rsidR="002D2F2A" w:rsidRPr="00B75304">
        <w:rPr>
          <w:noProof/>
          <w:lang w:val="en-GB"/>
        </w:rPr>
        <w:t>(Royal Commission into Aged Care Quality and Safety 2019b)</w:t>
      </w:r>
      <w:r w:rsidR="000E290D" w:rsidRPr="00B75304">
        <w:rPr>
          <w:lang w:val="en-GB"/>
        </w:rPr>
        <w:fldChar w:fldCharType="end"/>
      </w:r>
      <w:r w:rsidR="00D94F8D">
        <w:rPr>
          <w:lang w:val="en-GB"/>
        </w:rPr>
        <w:t>.</w:t>
      </w:r>
      <w:r w:rsidR="009175B3" w:rsidRPr="00B75304">
        <w:rPr>
          <w:lang w:val="en-GB"/>
        </w:rPr>
        <w:t xml:space="preserve"> </w:t>
      </w:r>
      <w:r w:rsidR="003C2A33">
        <w:rPr>
          <w:lang w:val="en-GB"/>
        </w:rPr>
        <w:t>E</w:t>
      </w:r>
      <w:r w:rsidR="00A93FFC" w:rsidRPr="00B75304">
        <w:rPr>
          <w:lang w:val="en-GB"/>
        </w:rPr>
        <w:t>arlier reports</w:t>
      </w:r>
      <w:r w:rsidR="00925B8A" w:rsidRPr="00B75304">
        <w:rPr>
          <w:lang w:val="en-GB"/>
        </w:rPr>
        <w:t xml:space="preserve"> </w:t>
      </w:r>
      <w:r w:rsidR="003C2A33">
        <w:rPr>
          <w:lang w:val="en-GB"/>
        </w:rPr>
        <w:t>have also</w:t>
      </w:r>
      <w:r w:rsidR="00707845">
        <w:rPr>
          <w:lang w:val="en-GB"/>
        </w:rPr>
        <w:t xml:space="preserve"> included similar findings</w:t>
      </w:r>
      <w:r w:rsidR="006A3691">
        <w:rPr>
          <w:lang w:val="en-GB"/>
        </w:rPr>
        <w:t>:</w:t>
      </w:r>
      <w:r w:rsidR="00925B8A" w:rsidRPr="00B75304">
        <w:rPr>
          <w:lang w:val="en-GB"/>
        </w:rPr>
        <w:t xml:space="preserve"> </w:t>
      </w:r>
      <w:r w:rsidR="00644EC5" w:rsidRPr="00B75304">
        <w:rPr>
          <w:lang w:val="en-GB"/>
        </w:rPr>
        <w:t>‘</w:t>
      </w:r>
      <w:r w:rsidR="00EA6498" w:rsidRPr="00B75304">
        <w:rPr>
          <w:lang w:val="en-GB"/>
        </w:rPr>
        <w:t>Instead of using restraint, aged care staff need to be supported and given adequate time to provide responsive and flexible and individualised care</w:t>
      </w:r>
      <w:r w:rsidR="00644EC5" w:rsidRPr="00B75304">
        <w:rPr>
          <w:lang w:val="en-GB"/>
        </w:rPr>
        <w:t xml:space="preserve">’ </w:t>
      </w:r>
      <w:r w:rsidR="00DE4E2C">
        <w:rPr>
          <w:lang w:val="en-GB"/>
        </w:rPr>
        <w:fldChar w:fldCharType="begin" w:fldLock="1"/>
      </w:r>
      <w:r w:rsidR="00712CC9">
        <w:rPr>
          <w:lang w:val="en-GB"/>
        </w:rPr>
        <w:instrText>ADDIN CSL_CITATION {"citationItems":[{"id":"ITEM-1","itemData":{"author":[{"dropping-particle":"","family":"Carnell","given":"Kate","non-dropping-particle":"","parse-names":false,"suffix":""},{"dropping-particle":"","family":"Paterson","given":"Ron","non-dropping-particle":"","parse-names":false,"suffix":""}],"id":"ITEM-1","issue":"October","issued":{"date-parts":[["2017"]]},"title":"Review of national aged care quality regulatory processes","type":"book"},"uris":["http://www.mendeley.com/documents/?uuid=92240170-0e40-4334-92f5-d9c2381f3cd1"]}],"mendeley":{"formattedCitation":"(Carnell &amp; Paterson 2017)","manualFormatting":"(Carnell &amp; Paterson 2017, p 125)","plainTextFormattedCitation":"(Carnell &amp; Paterson 2017)","previouslyFormattedCitation":"(Carnell &amp; Paterson 2017)"},"properties":{"noteIndex":0},"schema":"https://github.com/citation-style-language/schema/raw/master/csl-citation.json"}</w:instrText>
      </w:r>
      <w:r w:rsidR="00DE4E2C">
        <w:rPr>
          <w:lang w:val="en-GB"/>
        </w:rPr>
        <w:fldChar w:fldCharType="separate"/>
      </w:r>
      <w:r w:rsidR="00DE4E2C" w:rsidRPr="00DE4E2C">
        <w:rPr>
          <w:noProof/>
          <w:lang w:val="en-GB"/>
        </w:rPr>
        <w:t>(Carnell &amp; Paterson 2017</w:t>
      </w:r>
      <w:r w:rsidR="00642D9F">
        <w:rPr>
          <w:noProof/>
          <w:lang w:val="en-GB"/>
        </w:rPr>
        <w:t>, p 125</w:t>
      </w:r>
      <w:r w:rsidR="00DE4E2C" w:rsidRPr="00DE4E2C">
        <w:rPr>
          <w:noProof/>
          <w:lang w:val="en-GB"/>
        </w:rPr>
        <w:t>)</w:t>
      </w:r>
      <w:r w:rsidR="00DE4E2C">
        <w:rPr>
          <w:lang w:val="en-GB"/>
        </w:rPr>
        <w:fldChar w:fldCharType="end"/>
      </w:r>
      <w:r w:rsidR="00412D3E" w:rsidRPr="00B75304">
        <w:rPr>
          <w:lang w:val="en-GB"/>
        </w:rPr>
        <w:t>.</w:t>
      </w:r>
    </w:p>
    <w:p w14:paraId="1E2995ED" w14:textId="62D6BBE9" w:rsidR="001051AF" w:rsidRDefault="009E739A" w:rsidP="00E16C39">
      <w:pPr>
        <w:pStyle w:val="Para"/>
        <w:rPr>
          <w:lang w:val="en-GB"/>
        </w:rPr>
      </w:pPr>
      <w:r>
        <w:rPr>
          <w:lang w:val="en-GB"/>
        </w:rPr>
        <w:t>T</w:t>
      </w:r>
      <w:r w:rsidR="007F71D7" w:rsidRPr="00B75304">
        <w:rPr>
          <w:lang w:val="en-GB"/>
        </w:rPr>
        <w:t xml:space="preserve">he </w:t>
      </w:r>
      <w:r w:rsidR="004C0488">
        <w:rPr>
          <w:lang w:val="en-GB"/>
        </w:rPr>
        <w:t>Counsel Assisting</w:t>
      </w:r>
      <w:r w:rsidR="007F71D7" w:rsidRPr="00B75304">
        <w:rPr>
          <w:lang w:val="en-GB"/>
        </w:rPr>
        <w:t xml:space="preserve"> the </w:t>
      </w:r>
      <w:r w:rsidR="004C0488">
        <w:rPr>
          <w:lang w:val="en-GB"/>
        </w:rPr>
        <w:t>Royal Commission</w:t>
      </w:r>
      <w:r w:rsidR="00C33ABD" w:rsidRPr="00B75304">
        <w:rPr>
          <w:lang w:val="en-GB"/>
        </w:rPr>
        <w:t xml:space="preserve"> (</w:t>
      </w:r>
      <w:r w:rsidR="004C0488">
        <w:rPr>
          <w:lang w:val="en-GB"/>
        </w:rPr>
        <w:t>Counsel Assisting</w:t>
      </w:r>
      <w:r w:rsidR="00C33ABD" w:rsidRPr="00B75304">
        <w:rPr>
          <w:lang w:val="en-GB"/>
        </w:rPr>
        <w:t>)</w:t>
      </w:r>
      <w:r w:rsidR="007F71D7" w:rsidRPr="00B75304">
        <w:rPr>
          <w:lang w:val="en-GB"/>
        </w:rPr>
        <w:t xml:space="preserve"> </w:t>
      </w:r>
      <w:r>
        <w:rPr>
          <w:lang w:val="en-GB"/>
        </w:rPr>
        <w:t>recently proposed a</w:t>
      </w:r>
      <w:r w:rsidRPr="00B75304">
        <w:rPr>
          <w:lang w:val="en-GB"/>
        </w:rPr>
        <w:t xml:space="preserve"> minimum staff time standard, includ</w:t>
      </w:r>
      <w:r w:rsidR="00E24411">
        <w:rPr>
          <w:lang w:val="en-GB"/>
        </w:rPr>
        <w:t>ing a</w:t>
      </w:r>
      <w:r w:rsidRPr="00B75304">
        <w:rPr>
          <w:lang w:val="en-GB"/>
        </w:rPr>
        <w:t xml:space="preserve"> skill mix</w:t>
      </w:r>
      <w:r w:rsidR="00E24411">
        <w:rPr>
          <w:lang w:val="en-GB"/>
        </w:rPr>
        <w:t xml:space="preserve">. </w:t>
      </w:r>
      <w:r w:rsidR="007F71D7" w:rsidRPr="00B75304">
        <w:rPr>
          <w:lang w:val="en-GB"/>
        </w:rPr>
        <w:t xml:space="preserve">The standard proposes a plan that increases </w:t>
      </w:r>
      <w:r w:rsidR="00C33ABD" w:rsidRPr="00B75304">
        <w:rPr>
          <w:lang w:val="en-GB"/>
        </w:rPr>
        <w:t xml:space="preserve">the time that </w:t>
      </w:r>
      <w:r w:rsidR="007F71D7" w:rsidRPr="00B75304">
        <w:rPr>
          <w:lang w:val="en-GB"/>
        </w:rPr>
        <w:t xml:space="preserve">staff </w:t>
      </w:r>
      <w:r w:rsidR="00C33ABD" w:rsidRPr="00B75304">
        <w:rPr>
          <w:lang w:val="en-GB"/>
        </w:rPr>
        <w:t>spend with residents per day</w:t>
      </w:r>
      <w:r w:rsidR="00E8788A" w:rsidRPr="00E8788A">
        <w:rPr>
          <w:lang w:val="en-GB"/>
        </w:rPr>
        <w:t xml:space="preserve"> </w:t>
      </w:r>
      <w:r w:rsidR="00E8788A" w:rsidRPr="00B75304">
        <w:rPr>
          <w:lang w:val="en-GB"/>
        </w:rPr>
        <w:t>by 1 July 2024</w:t>
      </w:r>
      <w:r w:rsidR="00C33ABD" w:rsidRPr="00B75304">
        <w:rPr>
          <w:lang w:val="en-GB"/>
        </w:rPr>
        <w:t>, and specifically relates to registered nurses, enrolled nurses and personal care workers</w:t>
      </w:r>
      <w:r w:rsidR="008E4898" w:rsidRPr="00B75304">
        <w:rPr>
          <w:lang w:val="en-GB"/>
        </w:rPr>
        <w:t xml:space="preserve">. </w:t>
      </w:r>
    </w:p>
    <w:p w14:paraId="305D3793" w14:textId="1F54F85D" w:rsidR="007F71D7" w:rsidRPr="00B75304" w:rsidRDefault="008A7C9A" w:rsidP="00E16C39">
      <w:pPr>
        <w:pStyle w:val="Para"/>
        <w:rPr>
          <w:lang w:val="en-GB"/>
        </w:rPr>
      </w:pPr>
      <w:r w:rsidRPr="00B75304">
        <w:rPr>
          <w:lang w:val="en-GB"/>
        </w:rPr>
        <w:t xml:space="preserve">Counsel </w:t>
      </w:r>
      <w:r w:rsidR="00C2315B">
        <w:rPr>
          <w:lang w:val="en-GB"/>
        </w:rPr>
        <w:t>A</w:t>
      </w:r>
      <w:r w:rsidRPr="00B75304">
        <w:rPr>
          <w:lang w:val="en-GB"/>
        </w:rPr>
        <w:t>ssisting also recommended increasing allied health services in residential aged care</w:t>
      </w:r>
      <w:r w:rsidR="003E08DD" w:rsidRPr="00B75304">
        <w:rPr>
          <w:lang w:val="en-GB"/>
        </w:rPr>
        <w:t xml:space="preserve"> </w:t>
      </w:r>
      <w:r w:rsidR="003E08DD" w:rsidRPr="00B75304">
        <w:rPr>
          <w:lang w:val="en-GB"/>
        </w:rPr>
        <w:fldChar w:fldCharType="begin" w:fldLock="1"/>
      </w:r>
      <w:r w:rsidR="00352638">
        <w:rPr>
          <w:lang w:val="en-GB"/>
        </w:rPr>
        <w:instrText>ADDIN CSL_CITATION {"citationItems":[{"id":"ITEM-1","itemData":{"URL":"https://agedcare.royalcommission.gov.au/sites/default/files/2020-10/RCD.9999.0540.0001_1.pdf","accessed":{"date-parts":[["2020","10","29"]]},"author":[{"dropping-particle":"","family":"Royal Commission into Aged Care Quality and Safety","given":"","non-dropping-particle":"","parse-names":false,"suffix":""}],"id":"ITEM-1","issued":{"date-parts":[["2020"]]},"title":"Counsel Assisting's final submissions: proposed recommendations","type":"webpage"},"uris":["http://www.mendeley.com/documents/?uuid=f8d8c691-7a89-4d5c-a102-37f911a77a4e"]}],"mendeley":{"formattedCitation":"(Royal Commission into Aged Care Quality and Safety 2020a)","plainTextFormattedCitation":"(Royal Commission into Aged Care Quality and Safety 2020a)","previouslyFormattedCitation":"(Royal Commission into Aged Care Quality and Safety n.d.)"},"properties":{"noteIndex":0},"schema":"https://github.com/citation-style-language/schema/raw/master/csl-citation.json"}</w:instrText>
      </w:r>
      <w:r w:rsidR="003E08DD" w:rsidRPr="00B75304">
        <w:rPr>
          <w:lang w:val="en-GB"/>
        </w:rPr>
        <w:fldChar w:fldCharType="separate"/>
      </w:r>
      <w:r w:rsidR="00352638" w:rsidRPr="00352638">
        <w:rPr>
          <w:noProof/>
          <w:lang w:val="en-GB"/>
        </w:rPr>
        <w:t>(Royal Commission into Aged Care Quality and Safety 2020a)</w:t>
      </w:r>
      <w:r w:rsidR="003E08DD" w:rsidRPr="00B75304">
        <w:rPr>
          <w:lang w:val="en-GB"/>
        </w:rPr>
        <w:fldChar w:fldCharType="end"/>
      </w:r>
      <w:r w:rsidRPr="00B75304">
        <w:rPr>
          <w:lang w:val="en-GB"/>
        </w:rPr>
        <w:t xml:space="preserve">. </w:t>
      </w:r>
      <w:r w:rsidR="00B54C14" w:rsidRPr="00B54C14">
        <w:rPr>
          <w:lang w:val="en-GB"/>
        </w:rPr>
        <w:t>This recommendation</w:t>
      </w:r>
      <w:r w:rsidR="00B54C14" w:rsidRPr="00B54C14" w:rsidDel="001D14E2">
        <w:rPr>
          <w:lang w:val="en-GB"/>
        </w:rPr>
        <w:t xml:space="preserve"> </w:t>
      </w:r>
      <w:r w:rsidR="00B54C14" w:rsidRPr="00B54C14">
        <w:rPr>
          <w:lang w:val="en-GB"/>
        </w:rPr>
        <w:t>emphasises</w:t>
      </w:r>
      <w:r w:rsidR="00F32817" w:rsidRPr="00B75304">
        <w:rPr>
          <w:lang w:val="en-GB"/>
        </w:rPr>
        <w:t xml:space="preserve"> the central role of allied health in deliver</w:t>
      </w:r>
      <w:r w:rsidR="003E00C4">
        <w:rPr>
          <w:lang w:val="en-GB"/>
        </w:rPr>
        <w:t>ing</w:t>
      </w:r>
      <w:r w:rsidR="00F32817" w:rsidRPr="00B75304">
        <w:rPr>
          <w:lang w:val="en-GB"/>
        </w:rPr>
        <w:t xml:space="preserve"> person-centred care and</w:t>
      </w:r>
      <w:r w:rsidR="00B04E1E" w:rsidRPr="00B75304">
        <w:rPr>
          <w:lang w:val="en-GB"/>
        </w:rPr>
        <w:t>,</w:t>
      </w:r>
      <w:r w:rsidR="00F32817" w:rsidRPr="00B75304">
        <w:rPr>
          <w:lang w:val="en-GB"/>
        </w:rPr>
        <w:t xml:space="preserve"> by extension, minimis</w:t>
      </w:r>
      <w:r w:rsidR="003E00C4">
        <w:rPr>
          <w:lang w:val="en-GB"/>
        </w:rPr>
        <w:t>ing</w:t>
      </w:r>
      <w:r w:rsidR="00F32817" w:rsidRPr="00B75304">
        <w:rPr>
          <w:lang w:val="en-GB"/>
        </w:rPr>
        <w:t xml:space="preserve"> restraint</w:t>
      </w:r>
      <w:r w:rsidR="00B54C14" w:rsidRPr="00B54C14">
        <w:rPr>
          <w:lang w:val="en-GB"/>
        </w:rPr>
        <w:t xml:space="preserve">, </w:t>
      </w:r>
      <w:r w:rsidR="001D14E2">
        <w:rPr>
          <w:lang w:val="en-GB"/>
        </w:rPr>
        <w:t>and is aligned with</w:t>
      </w:r>
      <w:r w:rsidR="001D14E2" w:rsidRPr="00B54C14">
        <w:rPr>
          <w:lang w:val="en-GB"/>
        </w:rPr>
        <w:t xml:space="preserve"> </w:t>
      </w:r>
      <w:r w:rsidR="00B54C14" w:rsidRPr="00B54C14">
        <w:rPr>
          <w:lang w:val="en-GB"/>
        </w:rPr>
        <w:t>the findings of this review.</w:t>
      </w:r>
      <w:r w:rsidR="00F32817" w:rsidRPr="00B75304">
        <w:rPr>
          <w:lang w:val="en-GB"/>
        </w:rPr>
        <w:t xml:space="preserve"> (</w:t>
      </w:r>
      <w:r w:rsidR="00B04E1E" w:rsidRPr="00B75304">
        <w:rPr>
          <w:lang w:val="en-GB"/>
        </w:rPr>
        <w:t>s</w:t>
      </w:r>
      <w:r w:rsidR="00F32817" w:rsidRPr="00B75304">
        <w:rPr>
          <w:lang w:val="en-GB"/>
        </w:rPr>
        <w:t xml:space="preserve">ee also </w:t>
      </w:r>
      <w:r w:rsidR="00C82E25">
        <w:rPr>
          <w:lang w:val="en-GB"/>
        </w:rPr>
        <w:t xml:space="preserve">Sections </w:t>
      </w:r>
      <w:r w:rsidR="00C82E25">
        <w:rPr>
          <w:lang w:val="en-GB"/>
        </w:rPr>
        <w:fldChar w:fldCharType="begin"/>
      </w:r>
      <w:r w:rsidR="00C82E25">
        <w:rPr>
          <w:lang w:val="en-GB"/>
        </w:rPr>
        <w:instrText xml:space="preserve"> REF _Ref55768286 \r \h </w:instrText>
      </w:r>
      <w:r w:rsidR="00C82E25">
        <w:rPr>
          <w:lang w:val="en-GB"/>
        </w:rPr>
      </w:r>
      <w:r w:rsidR="00C82E25">
        <w:rPr>
          <w:lang w:val="en-GB"/>
        </w:rPr>
        <w:fldChar w:fldCharType="separate"/>
      </w:r>
      <w:r w:rsidR="002A07CA">
        <w:rPr>
          <w:lang w:val="en-GB"/>
        </w:rPr>
        <w:t>4.6</w:t>
      </w:r>
      <w:r w:rsidR="00C82E25">
        <w:rPr>
          <w:lang w:val="en-GB"/>
        </w:rPr>
        <w:fldChar w:fldCharType="end"/>
      </w:r>
      <w:r w:rsidR="00C82E25">
        <w:rPr>
          <w:lang w:val="en-GB"/>
        </w:rPr>
        <w:t xml:space="preserve"> to </w:t>
      </w:r>
      <w:r w:rsidR="00C82E25">
        <w:rPr>
          <w:lang w:val="en-GB"/>
        </w:rPr>
        <w:fldChar w:fldCharType="begin"/>
      </w:r>
      <w:r w:rsidR="00C82E25">
        <w:rPr>
          <w:lang w:val="en-GB"/>
        </w:rPr>
        <w:instrText xml:space="preserve"> REF _Ref55659412 \r \h </w:instrText>
      </w:r>
      <w:r w:rsidR="00C82E25">
        <w:rPr>
          <w:lang w:val="en-GB"/>
        </w:rPr>
      </w:r>
      <w:r w:rsidR="00C82E25">
        <w:rPr>
          <w:lang w:val="en-GB"/>
        </w:rPr>
        <w:fldChar w:fldCharType="separate"/>
      </w:r>
      <w:r w:rsidR="002A07CA">
        <w:rPr>
          <w:lang w:val="en-GB"/>
        </w:rPr>
        <w:t>4.8</w:t>
      </w:r>
      <w:r w:rsidR="00C82E25">
        <w:rPr>
          <w:lang w:val="en-GB"/>
        </w:rPr>
        <w:fldChar w:fldCharType="end"/>
      </w:r>
      <w:r w:rsidR="00F32817" w:rsidRPr="00B75304">
        <w:rPr>
          <w:lang w:val="en-GB"/>
        </w:rPr>
        <w:t>).</w:t>
      </w:r>
    </w:p>
    <w:p w14:paraId="749D4E9A" w14:textId="412E51A7" w:rsidR="007F71D7" w:rsidRPr="007F71D7" w:rsidRDefault="006023B7" w:rsidP="00025F4F">
      <w:pPr>
        <w:pStyle w:val="Subhead1"/>
        <w:rPr>
          <w:bCs w:val="0"/>
        </w:rPr>
      </w:pPr>
      <w:bookmarkStart w:id="50" w:name="_Ref54699640"/>
      <w:r>
        <w:br w:type="column"/>
      </w:r>
      <w:r w:rsidR="007F71D7" w:rsidRPr="00B75304">
        <w:t>Resources and initiatives</w:t>
      </w:r>
      <w:bookmarkEnd w:id="50"/>
    </w:p>
    <w:p w14:paraId="51DD6607" w14:textId="376B34D2" w:rsidR="007F71D7" w:rsidRPr="00B75304" w:rsidRDefault="007F71D7" w:rsidP="00D12987">
      <w:pPr>
        <w:pStyle w:val="Para"/>
        <w:rPr>
          <w:lang w:val="en-GB"/>
        </w:rPr>
      </w:pPr>
      <w:r w:rsidRPr="00B75304">
        <w:rPr>
          <w:lang w:val="en-GB"/>
        </w:rPr>
        <w:t>Information and training have been identified as key strategies to encourage a shift to person</w:t>
      </w:r>
      <w:r w:rsidR="00B04E1E" w:rsidRPr="00B75304">
        <w:rPr>
          <w:lang w:val="en-GB"/>
        </w:rPr>
        <w:t>-</w:t>
      </w:r>
      <w:r w:rsidRPr="00B75304">
        <w:rPr>
          <w:lang w:val="en-GB"/>
        </w:rPr>
        <w:t>centred care</w:t>
      </w:r>
      <w:r w:rsidR="732BD93E" w:rsidRPr="00B75304">
        <w:rPr>
          <w:lang w:val="en-GB"/>
        </w:rPr>
        <w:t>, and a</w:t>
      </w:r>
      <w:r w:rsidR="24306F0D" w:rsidRPr="00B75304">
        <w:rPr>
          <w:lang w:val="en-GB"/>
        </w:rPr>
        <w:t xml:space="preserve"> r</w:t>
      </w:r>
      <w:r w:rsidRPr="00B75304">
        <w:rPr>
          <w:lang w:val="en-GB"/>
        </w:rPr>
        <w:t xml:space="preserve">eview of current resources and initiatives demonstrates that </w:t>
      </w:r>
      <w:r w:rsidR="00F32817" w:rsidRPr="00B75304">
        <w:rPr>
          <w:lang w:val="en-GB"/>
        </w:rPr>
        <w:t xml:space="preserve">much is </w:t>
      </w:r>
      <w:r w:rsidR="00D72BFD" w:rsidRPr="00B75304">
        <w:rPr>
          <w:lang w:val="en-GB"/>
        </w:rPr>
        <w:t xml:space="preserve">already </w:t>
      </w:r>
      <w:r w:rsidR="00F32817" w:rsidRPr="00B75304">
        <w:rPr>
          <w:lang w:val="en-GB"/>
        </w:rPr>
        <w:t>being done</w:t>
      </w:r>
      <w:r w:rsidRPr="00B75304">
        <w:rPr>
          <w:lang w:val="en-GB"/>
        </w:rPr>
        <w:t>.</w:t>
      </w:r>
    </w:p>
    <w:p w14:paraId="35A003AB" w14:textId="79EAB6E2" w:rsidR="006D578C" w:rsidRPr="00B75304" w:rsidRDefault="00FE50FF" w:rsidP="00E36E22">
      <w:pPr>
        <w:pStyle w:val="Subhead2"/>
      </w:pPr>
      <w:r w:rsidRPr="00B75304">
        <w:t>Provider</w:t>
      </w:r>
      <w:r w:rsidR="005E2CEC" w:rsidRPr="00B75304">
        <w:t xml:space="preserve"> resources</w:t>
      </w:r>
      <w:r w:rsidR="00562ABA" w:rsidRPr="00B75304">
        <w:t xml:space="preserve"> and initiatives</w:t>
      </w:r>
    </w:p>
    <w:p w14:paraId="56B98AE4" w14:textId="62336C15" w:rsidR="006D578C" w:rsidRPr="00B75304" w:rsidRDefault="00B04E1E" w:rsidP="00A16BE2">
      <w:pPr>
        <w:pStyle w:val="Subhead3"/>
      </w:pPr>
      <w:r w:rsidRPr="00B75304">
        <w:t xml:space="preserve">Helpsheet: </w:t>
      </w:r>
      <w:r w:rsidR="00DD74EC" w:rsidRPr="00B75304">
        <w:t>P</w:t>
      </w:r>
      <w:r w:rsidR="007F71D7" w:rsidRPr="00B75304">
        <w:t>roviding</w:t>
      </w:r>
      <w:r w:rsidR="006D578C" w:rsidRPr="00B75304">
        <w:t xml:space="preserve"> one-to-one care for the person living with dementia</w:t>
      </w:r>
      <w:r w:rsidR="005E2CEC" w:rsidRPr="00B75304">
        <w:t xml:space="preserve"> </w:t>
      </w:r>
      <w:r w:rsidR="005E2CEC" w:rsidRPr="008B1574">
        <w:rPr>
          <w:rStyle w:val="Italic"/>
        </w:rPr>
        <w:t>(Dementia</w:t>
      </w:r>
      <w:r w:rsidR="001D14E2">
        <w:rPr>
          <w:rStyle w:val="Italic"/>
        </w:rPr>
        <w:t> </w:t>
      </w:r>
      <w:r w:rsidR="005E2CEC" w:rsidRPr="008B1574">
        <w:rPr>
          <w:rStyle w:val="Italic"/>
        </w:rPr>
        <w:t>Australia)</w:t>
      </w:r>
    </w:p>
    <w:p w14:paraId="27122984" w14:textId="064B6CDF" w:rsidR="006D578C" w:rsidRPr="00B75304" w:rsidRDefault="006D578C" w:rsidP="00E16C39">
      <w:pPr>
        <w:pStyle w:val="Para"/>
        <w:rPr>
          <w:lang w:val="en-GB"/>
        </w:rPr>
      </w:pPr>
      <w:r w:rsidRPr="00B75304">
        <w:rPr>
          <w:lang w:val="en-GB"/>
        </w:rPr>
        <w:t xml:space="preserve">The </w:t>
      </w:r>
      <w:r w:rsidR="0022428D" w:rsidRPr="00B75304">
        <w:rPr>
          <w:lang w:val="en-GB"/>
        </w:rPr>
        <w:t xml:space="preserve">helpsheet </w:t>
      </w:r>
      <w:r w:rsidRPr="00B75304">
        <w:rPr>
          <w:lang w:val="en-GB"/>
        </w:rPr>
        <w:t xml:space="preserve">recommends implementing one-to-one care when a person living with dementia is experiencing high levels of stress or distress to reduce the risk of harm to themselves or others. It suggests a nominated care partner spend time to develop rapport, observe their behaviours, and provide individualised solutions to reduce distress. The care partner is then </w:t>
      </w:r>
      <w:r w:rsidR="00506746" w:rsidRPr="00B75304">
        <w:rPr>
          <w:lang w:val="en-GB"/>
        </w:rPr>
        <w:t xml:space="preserve">encouraged </w:t>
      </w:r>
      <w:r w:rsidRPr="00B75304">
        <w:rPr>
          <w:lang w:val="en-GB"/>
        </w:rPr>
        <w:t xml:space="preserve">to share their observations with other care staff who </w:t>
      </w:r>
      <w:r w:rsidR="00FC5908">
        <w:rPr>
          <w:lang w:val="en-GB"/>
        </w:rPr>
        <w:t>provide</w:t>
      </w:r>
      <w:r w:rsidRPr="00B75304">
        <w:rPr>
          <w:lang w:val="en-GB"/>
        </w:rPr>
        <w:t xml:space="preserve"> ongoing care so they are more able to offer person-centred care.</w:t>
      </w:r>
    </w:p>
    <w:p w14:paraId="7ECF7AE0" w14:textId="6AADB667" w:rsidR="006D578C" w:rsidRPr="00B75304" w:rsidRDefault="00D156BE" w:rsidP="00A16BE2">
      <w:pPr>
        <w:pStyle w:val="Subhead3"/>
      </w:pPr>
      <w:r>
        <w:t xml:space="preserve">Aged care learning information solution </w:t>
      </w:r>
      <w:r w:rsidR="00FE50FF" w:rsidRPr="00EE3CD2">
        <w:rPr>
          <w:rStyle w:val="Italic"/>
        </w:rPr>
        <w:t>(</w:t>
      </w:r>
      <w:r w:rsidR="00313E65">
        <w:rPr>
          <w:rStyle w:val="Italic"/>
        </w:rPr>
        <w:t>t</w:t>
      </w:r>
      <w:r w:rsidR="00FE50FF" w:rsidRPr="00EE3CD2">
        <w:rPr>
          <w:rStyle w:val="Italic"/>
        </w:rPr>
        <w:t>he</w:t>
      </w:r>
      <w:r w:rsidR="001D14E2">
        <w:rPr>
          <w:rStyle w:val="Italic"/>
        </w:rPr>
        <w:t> </w:t>
      </w:r>
      <w:r w:rsidR="00E21F8B">
        <w:rPr>
          <w:rStyle w:val="Italic"/>
        </w:rPr>
        <w:t>C</w:t>
      </w:r>
      <w:r w:rsidR="00FE50FF" w:rsidRPr="00EE3CD2">
        <w:rPr>
          <w:rStyle w:val="Italic"/>
        </w:rPr>
        <w:t>ommission)</w:t>
      </w:r>
    </w:p>
    <w:p w14:paraId="78A9DFFA" w14:textId="39DC99D5" w:rsidR="007F71D7" w:rsidRPr="00B75304" w:rsidRDefault="007F71D7" w:rsidP="00E16C39">
      <w:pPr>
        <w:pStyle w:val="Para"/>
        <w:rPr>
          <w:lang w:val="en-GB"/>
        </w:rPr>
      </w:pPr>
      <w:r w:rsidRPr="00B75304">
        <w:rPr>
          <w:lang w:val="en-GB"/>
        </w:rPr>
        <w:t xml:space="preserve">The </w:t>
      </w:r>
      <w:r w:rsidR="00E21F8B">
        <w:rPr>
          <w:lang w:val="en-GB"/>
        </w:rPr>
        <w:t>C</w:t>
      </w:r>
      <w:r w:rsidR="000B3187">
        <w:rPr>
          <w:lang w:val="en-GB"/>
        </w:rPr>
        <w:t>ommission</w:t>
      </w:r>
      <w:r w:rsidRPr="00B75304">
        <w:rPr>
          <w:lang w:val="en-GB"/>
        </w:rPr>
        <w:t xml:space="preserve"> has recently released </w:t>
      </w:r>
      <w:r w:rsidR="00313E65">
        <w:rPr>
          <w:lang w:val="en-GB"/>
        </w:rPr>
        <w:t xml:space="preserve">an </w:t>
      </w:r>
      <w:r w:rsidRPr="00B75304">
        <w:rPr>
          <w:lang w:val="en-GB"/>
        </w:rPr>
        <w:t xml:space="preserve">online learning </w:t>
      </w:r>
      <w:r w:rsidR="00D156BE">
        <w:rPr>
          <w:lang w:val="en-GB"/>
        </w:rPr>
        <w:t>platform</w:t>
      </w:r>
      <w:r w:rsidR="00313E65">
        <w:rPr>
          <w:lang w:val="en-GB"/>
        </w:rPr>
        <w:t xml:space="preserve"> </w:t>
      </w:r>
      <w:r w:rsidRPr="00B75304">
        <w:rPr>
          <w:lang w:val="en-GB"/>
        </w:rPr>
        <w:t xml:space="preserve">to help providers understand the intent and application of the </w:t>
      </w:r>
      <w:r w:rsidR="00806FE9">
        <w:rPr>
          <w:lang w:val="en-GB"/>
        </w:rPr>
        <w:t>Quality Standards</w:t>
      </w:r>
      <w:r w:rsidRPr="00B75304">
        <w:rPr>
          <w:lang w:val="en-GB"/>
        </w:rPr>
        <w:t xml:space="preserve">, key concepts </w:t>
      </w:r>
      <w:r w:rsidR="00523AB2">
        <w:rPr>
          <w:lang w:val="en-GB"/>
        </w:rPr>
        <w:t>within</w:t>
      </w:r>
      <w:r w:rsidRPr="00B75304">
        <w:rPr>
          <w:lang w:val="en-GB"/>
        </w:rPr>
        <w:t xml:space="preserve"> them</w:t>
      </w:r>
      <w:r w:rsidR="00523AB2">
        <w:rPr>
          <w:lang w:val="en-GB"/>
        </w:rPr>
        <w:t xml:space="preserve">, </w:t>
      </w:r>
      <w:r w:rsidR="000771C2">
        <w:rPr>
          <w:lang w:val="en-GB"/>
        </w:rPr>
        <w:t>the importance of working with consumers</w:t>
      </w:r>
      <w:r w:rsidR="005C74BF">
        <w:rPr>
          <w:lang w:val="en-GB"/>
        </w:rPr>
        <w:t xml:space="preserve">, and how to </w:t>
      </w:r>
      <w:r w:rsidRPr="00B75304">
        <w:rPr>
          <w:lang w:val="en-GB"/>
        </w:rPr>
        <w:t>prepar</w:t>
      </w:r>
      <w:r w:rsidR="005C74BF">
        <w:rPr>
          <w:lang w:val="en-GB"/>
        </w:rPr>
        <w:t>e</w:t>
      </w:r>
      <w:r w:rsidRPr="00B75304">
        <w:rPr>
          <w:lang w:val="en-GB"/>
        </w:rPr>
        <w:t xml:space="preserve"> for </w:t>
      </w:r>
      <w:r w:rsidR="005C74BF">
        <w:rPr>
          <w:lang w:val="en-GB"/>
        </w:rPr>
        <w:t>performance</w:t>
      </w:r>
      <w:r w:rsidRPr="00B75304">
        <w:rPr>
          <w:lang w:val="en-GB"/>
        </w:rPr>
        <w:t xml:space="preserve"> assessment</w:t>
      </w:r>
      <w:r w:rsidR="00BE7A9D">
        <w:rPr>
          <w:lang w:val="en-GB"/>
        </w:rPr>
        <w:t>s</w:t>
      </w:r>
      <w:r w:rsidRPr="00B75304">
        <w:rPr>
          <w:lang w:val="en-GB"/>
        </w:rPr>
        <w:t>.</w:t>
      </w:r>
      <w:r w:rsidR="00D20732" w:rsidRPr="00B75304">
        <w:rPr>
          <w:lang w:val="en-GB"/>
        </w:rPr>
        <w:t xml:space="preserve"> </w:t>
      </w:r>
      <w:r w:rsidR="00BD3DA3">
        <w:rPr>
          <w:lang w:val="en-GB"/>
        </w:rPr>
        <w:t>The platform</w:t>
      </w:r>
      <w:r w:rsidRPr="00B75304">
        <w:rPr>
          <w:lang w:val="en-GB"/>
        </w:rPr>
        <w:t xml:space="preserve"> includes learning modules on dignity of risk and optimising independence.</w:t>
      </w:r>
    </w:p>
    <w:p w14:paraId="28027CB9" w14:textId="601839E3" w:rsidR="006D578C" w:rsidRPr="00B75304" w:rsidRDefault="007F71D7" w:rsidP="00A16BE2">
      <w:pPr>
        <w:pStyle w:val="Subhead3"/>
      </w:pPr>
      <w:r w:rsidRPr="00B75304">
        <w:t>Six steps</w:t>
      </w:r>
      <w:r w:rsidR="006D578C" w:rsidRPr="00B75304">
        <w:t xml:space="preserve"> for Safe Prescribing</w:t>
      </w:r>
      <w:r w:rsidR="00EA55A2">
        <w:t xml:space="preserve">: </w:t>
      </w:r>
      <w:r w:rsidR="006D578C" w:rsidRPr="00B75304">
        <w:t>antipsychotics and benzodiazepines in</w:t>
      </w:r>
      <w:r w:rsidR="008B3F19">
        <w:t> </w:t>
      </w:r>
      <w:r w:rsidR="006D578C" w:rsidRPr="00B75304">
        <w:t>residential aged care</w:t>
      </w:r>
      <w:r w:rsidR="00EE3CD2">
        <w:t xml:space="preserve"> </w:t>
      </w:r>
      <w:r w:rsidR="00EA55A2">
        <w:br/>
      </w:r>
      <w:r w:rsidR="00FE50FF" w:rsidRPr="00EE3CD2">
        <w:rPr>
          <w:rStyle w:val="Italic"/>
        </w:rPr>
        <w:t>(</w:t>
      </w:r>
      <w:r w:rsidR="0099591F" w:rsidRPr="00EE3CD2">
        <w:rPr>
          <w:rStyle w:val="Italic"/>
        </w:rPr>
        <w:t>Department of Health</w:t>
      </w:r>
      <w:r w:rsidR="00FE50FF" w:rsidRPr="00EE3CD2">
        <w:rPr>
          <w:rStyle w:val="Italic"/>
        </w:rPr>
        <w:t>)</w:t>
      </w:r>
    </w:p>
    <w:p w14:paraId="02778546" w14:textId="324B2112" w:rsidR="006D578C" w:rsidRPr="00B75304" w:rsidRDefault="006D578C" w:rsidP="00E16C39">
      <w:pPr>
        <w:pStyle w:val="Para"/>
        <w:rPr>
          <w:lang w:val="en-GB"/>
        </w:rPr>
      </w:pPr>
      <w:r w:rsidRPr="00B75304">
        <w:rPr>
          <w:lang w:val="en-GB"/>
        </w:rPr>
        <w:t xml:space="preserve">This factsheet, developed by the </w:t>
      </w:r>
      <w:r w:rsidR="00DC0ECB">
        <w:rPr>
          <w:lang w:val="en-GB"/>
        </w:rPr>
        <w:t>Department</w:t>
      </w:r>
      <w:r w:rsidRPr="00B75304">
        <w:rPr>
          <w:lang w:val="en-GB"/>
        </w:rPr>
        <w:t xml:space="preserve">, is aimed at medical practitioners and nurse practitioners who work in residential aged care. It advises prescribers to ‘consult the team’ as a first step, and speak to family and frontline workers who know the resident best. Prescribers are asked to understand the resident’s behaviours, triggers, </w:t>
      </w:r>
      <w:r w:rsidR="00EE7023" w:rsidRPr="00B75304">
        <w:rPr>
          <w:lang w:val="en-GB"/>
        </w:rPr>
        <w:t xml:space="preserve">and their </w:t>
      </w:r>
      <w:r w:rsidRPr="00B75304">
        <w:rPr>
          <w:lang w:val="en-GB"/>
        </w:rPr>
        <w:t>likes and dislikes prior to assessing the</w:t>
      </w:r>
      <w:r w:rsidR="00652C18">
        <w:rPr>
          <w:lang w:val="en-GB"/>
        </w:rPr>
        <w:t>m</w:t>
      </w:r>
      <w:r w:rsidRPr="00B75304">
        <w:rPr>
          <w:lang w:val="en-GB"/>
        </w:rPr>
        <w:t xml:space="preserve"> or investigating other management strategies.</w:t>
      </w:r>
    </w:p>
    <w:p w14:paraId="67CC0CDB" w14:textId="7EBD0763" w:rsidR="007F71D7" w:rsidRPr="00B75304" w:rsidRDefault="007F71D7" w:rsidP="00A16BE2">
      <w:pPr>
        <w:pStyle w:val="Subhead3"/>
      </w:pPr>
      <w:r w:rsidRPr="00B75304">
        <w:lastRenderedPageBreak/>
        <w:t>Aged Care Diversity Framework Action Plans</w:t>
      </w:r>
      <w:r w:rsidR="003C2483" w:rsidRPr="00B75304">
        <w:t xml:space="preserve"> </w:t>
      </w:r>
      <w:r w:rsidR="003C2483" w:rsidRPr="00EE3CD2">
        <w:rPr>
          <w:rStyle w:val="Italic"/>
        </w:rPr>
        <w:t>(Department of Health)</w:t>
      </w:r>
    </w:p>
    <w:p w14:paraId="3E715CCC" w14:textId="010EC01A" w:rsidR="007F71D7" w:rsidRPr="00B75304" w:rsidRDefault="007F71D7" w:rsidP="00E16C39">
      <w:pPr>
        <w:pStyle w:val="Para"/>
        <w:rPr>
          <w:lang w:val="en-GB"/>
        </w:rPr>
      </w:pPr>
      <w:r w:rsidRPr="00B75304">
        <w:rPr>
          <w:lang w:val="en-GB"/>
        </w:rPr>
        <w:t>These plans</w:t>
      </w:r>
      <w:r w:rsidR="00EE7023" w:rsidRPr="00B75304">
        <w:rPr>
          <w:lang w:val="en-GB"/>
        </w:rPr>
        <w:t xml:space="preserve"> – </w:t>
      </w:r>
      <w:r w:rsidR="00506746" w:rsidRPr="00B75304">
        <w:rPr>
          <w:lang w:val="en-GB"/>
        </w:rPr>
        <w:t xml:space="preserve">developed by the </w:t>
      </w:r>
      <w:r w:rsidR="00DC0ECB">
        <w:rPr>
          <w:lang w:val="en-GB"/>
        </w:rPr>
        <w:t>Department</w:t>
      </w:r>
      <w:r w:rsidR="00EE7023" w:rsidRPr="00B75304">
        <w:rPr>
          <w:lang w:val="en-GB"/>
        </w:rPr>
        <w:t xml:space="preserve"> –</w:t>
      </w:r>
      <w:r w:rsidRPr="00B75304">
        <w:rPr>
          <w:lang w:val="en-GB"/>
        </w:rPr>
        <w:t xml:space="preserve"> assist providers, governments and consumers </w:t>
      </w:r>
      <w:r w:rsidR="2236C8AC" w:rsidRPr="00B75304">
        <w:rPr>
          <w:lang w:val="en-GB"/>
        </w:rPr>
        <w:t xml:space="preserve">to </w:t>
      </w:r>
      <w:r w:rsidRPr="00B75304">
        <w:rPr>
          <w:lang w:val="en-GB"/>
        </w:rPr>
        <w:t xml:space="preserve">address specific barriers </w:t>
      </w:r>
      <w:r w:rsidR="00EE7023" w:rsidRPr="00B75304">
        <w:rPr>
          <w:lang w:val="en-GB"/>
        </w:rPr>
        <w:t xml:space="preserve">that </w:t>
      </w:r>
      <w:r w:rsidRPr="00B75304">
        <w:rPr>
          <w:lang w:val="en-GB"/>
        </w:rPr>
        <w:t xml:space="preserve">people from </w:t>
      </w:r>
      <w:r w:rsidR="0B79F34B" w:rsidRPr="00B75304">
        <w:rPr>
          <w:lang w:val="en-GB"/>
        </w:rPr>
        <w:t>3</w:t>
      </w:r>
      <w:r w:rsidR="00AB7F99">
        <w:rPr>
          <w:lang w:val="en-GB"/>
        </w:rPr>
        <w:t> </w:t>
      </w:r>
      <w:r w:rsidRPr="00B75304">
        <w:rPr>
          <w:lang w:val="en-GB"/>
        </w:rPr>
        <w:t xml:space="preserve">vulnerable populations face in accessing inclusive, person-centred aged care. </w:t>
      </w:r>
      <w:r w:rsidR="1D6176F3" w:rsidRPr="00B75304">
        <w:rPr>
          <w:lang w:val="en-GB"/>
        </w:rPr>
        <w:t>Action plans are available to support older Aboriginal and Torres Strait Islander, CALD, and LGBTI people.</w:t>
      </w:r>
    </w:p>
    <w:p w14:paraId="1E01C991" w14:textId="601AAA91" w:rsidR="006D578C" w:rsidRPr="00B75304" w:rsidRDefault="00EE7023" w:rsidP="00A16BE2">
      <w:pPr>
        <w:pStyle w:val="Subhead3"/>
        <w:rPr>
          <w:rStyle w:val="StyleItalic"/>
        </w:rPr>
      </w:pPr>
      <w:r w:rsidRPr="0083043D">
        <w:rPr>
          <w:rStyle w:val="Italic"/>
          <w:i/>
        </w:rPr>
        <w:t>‘</w:t>
      </w:r>
      <w:r w:rsidR="006D578C" w:rsidRPr="0083043D">
        <w:rPr>
          <w:rStyle w:val="Italic"/>
          <w:i/>
        </w:rPr>
        <w:t>This is me</w:t>
      </w:r>
      <w:r w:rsidRPr="0083043D">
        <w:rPr>
          <w:rStyle w:val="Italic"/>
          <w:i/>
        </w:rPr>
        <w:t>’</w:t>
      </w:r>
      <w:r w:rsidR="003C2483" w:rsidRPr="00B75304">
        <w:rPr>
          <w:rStyle w:val="StyleItalic"/>
        </w:rPr>
        <w:t xml:space="preserve"> </w:t>
      </w:r>
      <w:r>
        <w:rPr>
          <w:rFonts w:eastAsia="Calibri" w:cs="Segoe UI"/>
          <w:bCs/>
          <w:szCs w:val="20"/>
        </w:rPr>
        <w:t>[</w:t>
      </w:r>
      <w:r w:rsidR="003C2483" w:rsidRPr="00EE7023">
        <w:rPr>
          <w:rFonts w:eastAsia="Calibri" w:cs="Segoe UI"/>
          <w:bCs/>
          <w:szCs w:val="20"/>
        </w:rPr>
        <w:t>support tool</w:t>
      </w:r>
      <w:r>
        <w:rPr>
          <w:rFonts w:eastAsia="Calibri" w:cs="Segoe UI"/>
          <w:bCs/>
          <w:szCs w:val="20"/>
        </w:rPr>
        <w:t>]</w:t>
      </w:r>
      <w:r w:rsidR="004F5A0B" w:rsidRPr="00B75304">
        <w:rPr>
          <w:rStyle w:val="StyleItalic"/>
        </w:rPr>
        <w:t xml:space="preserve"> (Alzheimer’s</w:t>
      </w:r>
      <w:r w:rsidR="00DB362E">
        <w:rPr>
          <w:rStyle w:val="StyleItalic"/>
        </w:rPr>
        <w:t> </w:t>
      </w:r>
      <w:r w:rsidR="004F5A0B" w:rsidRPr="00B75304">
        <w:rPr>
          <w:rStyle w:val="StyleItalic"/>
        </w:rPr>
        <w:t>Society UK)</w:t>
      </w:r>
    </w:p>
    <w:p w14:paraId="459E6FC8" w14:textId="3D1EAF2D" w:rsidR="006D578C" w:rsidRPr="00B75304" w:rsidRDefault="006D578C" w:rsidP="00E16C39">
      <w:pPr>
        <w:pStyle w:val="Para"/>
        <w:rPr>
          <w:lang w:val="en-GB"/>
        </w:rPr>
      </w:pPr>
      <w:r w:rsidRPr="00B75304">
        <w:rPr>
          <w:lang w:val="en-GB"/>
        </w:rPr>
        <w:t xml:space="preserve">The tool </w:t>
      </w:r>
      <w:r w:rsidR="00E36F00" w:rsidRPr="00B75304">
        <w:rPr>
          <w:lang w:val="en-GB"/>
        </w:rPr>
        <w:t>aims</w:t>
      </w:r>
      <w:r w:rsidRPr="00B75304">
        <w:rPr>
          <w:lang w:val="en-GB"/>
        </w:rPr>
        <w:t xml:space="preserve"> to help </w:t>
      </w:r>
      <w:r w:rsidR="00E36F00" w:rsidRPr="00B75304">
        <w:rPr>
          <w:lang w:val="en-GB"/>
        </w:rPr>
        <w:t>providers</w:t>
      </w:r>
      <w:r w:rsidRPr="00B75304">
        <w:rPr>
          <w:lang w:val="en-GB"/>
        </w:rPr>
        <w:t xml:space="preserve"> </w:t>
      </w:r>
      <w:r w:rsidR="00E36F00" w:rsidRPr="00B75304">
        <w:rPr>
          <w:lang w:val="en-GB"/>
        </w:rPr>
        <w:t>of dementia service</w:t>
      </w:r>
      <w:r w:rsidR="00EE7023" w:rsidRPr="00B75304">
        <w:rPr>
          <w:lang w:val="en-GB"/>
        </w:rPr>
        <w:t>s</w:t>
      </w:r>
      <w:r w:rsidRPr="00B75304">
        <w:rPr>
          <w:lang w:val="en-GB"/>
        </w:rPr>
        <w:t xml:space="preserve"> </w:t>
      </w:r>
      <w:r w:rsidR="00E518BA">
        <w:rPr>
          <w:lang w:val="en-GB"/>
        </w:rPr>
        <w:t>deliver</w:t>
      </w:r>
      <w:r w:rsidR="00E518BA" w:rsidRPr="00B75304">
        <w:rPr>
          <w:lang w:val="en-GB"/>
        </w:rPr>
        <w:t xml:space="preserve"> </w:t>
      </w:r>
      <w:r w:rsidRPr="00B75304">
        <w:rPr>
          <w:lang w:val="en-GB"/>
        </w:rPr>
        <w:t xml:space="preserve">person-centred care. The consumer or their representative completes the </w:t>
      </w:r>
      <w:r w:rsidR="0022306F">
        <w:rPr>
          <w:lang w:val="en-GB"/>
        </w:rPr>
        <w:t>tool</w:t>
      </w:r>
      <w:r w:rsidR="00236355" w:rsidRPr="00B75304">
        <w:rPr>
          <w:lang w:val="en-GB"/>
        </w:rPr>
        <w:t>,</w:t>
      </w:r>
      <w:r w:rsidRPr="00B75304">
        <w:rPr>
          <w:lang w:val="en-GB"/>
        </w:rPr>
        <w:t xml:space="preserve"> which includes details of the consumer’s background, interests, routines, communication, mobility and personal habits. The information can then be shared with direct care staff. It serves to reduce stress for people with dementia and their families by enabling them to receive care in line with their needs and preferences.</w:t>
      </w:r>
    </w:p>
    <w:p w14:paraId="6A3316A8" w14:textId="170408F2" w:rsidR="007F71D7" w:rsidRPr="00B75304" w:rsidRDefault="007F71D7" w:rsidP="00A16BE2">
      <w:pPr>
        <w:pStyle w:val="Subhead3"/>
      </w:pPr>
      <w:r w:rsidRPr="00B75304">
        <w:t>TOP 5</w:t>
      </w:r>
      <w:r w:rsidR="004F5A0B" w:rsidRPr="00B75304">
        <w:t xml:space="preserve"> Toolkit for Residential Aged Care Facilities</w:t>
      </w:r>
      <w:r w:rsidRPr="00B75304">
        <w:t xml:space="preserve"> </w:t>
      </w:r>
      <w:r w:rsidR="00363102" w:rsidRPr="0083043D">
        <w:rPr>
          <w:rStyle w:val="Italic"/>
        </w:rPr>
        <w:t>(Central Coast Local Health District, NSW)</w:t>
      </w:r>
    </w:p>
    <w:p w14:paraId="44F9246A" w14:textId="21AF74E6" w:rsidR="007F71D7" w:rsidRPr="00B75304" w:rsidRDefault="007F71D7" w:rsidP="00E16C39">
      <w:pPr>
        <w:pStyle w:val="Para"/>
        <w:rPr>
          <w:lang w:val="en-GB"/>
        </w:rPr>
      </w:pPr>
      <w:r w:rsidRPr="00B75304">
        <w:rPr>
          <w:lang w:val="en-GB"/>
        </w:rPr>
        <w:t>Top 5 is a communication tool that encourages health professionals to engage with carers to gain valuable non-clinical information to help personalise care.</w:t>
      </w:r>
    </w:p>
    <w:p w14:paraId="334BD563" w14:textId="27FEB0AB" w:rsidR="00DD1FF4" w:rsidRPr="00B75304" w:rsidRDefault="004039A3" w:rsidP="00E36E22">
      <w:pPr>
        <w:pStyle w:val="Subhead2"/>
        <w:rPr>
          <w:rFonts w:eastAsia="Calibri"/>
        </w:rPr>
      </w:pPr>
      <w:r>
        <w:br w:type="column"/>
      </w:r>
      <w:r w:rsidR="004F5A0B" w:rsidRPr="00B75304">
        <w:t>Consumer resources</w:t>
      </w:r>
      <w:r w:rsidR="00562ABA" w:rsidRPr="00B75304">
        <w:t xml:space="preserve"> and initiatives</w:t>
      </w:r>
    </w:p>
    <w:p w14:paraId="7F45F5AD" w14:textId="42A2F10F" w:rsidR="00DD1FF4" w:rsidRPr="00DB362E" w:rsidRDefault="00DD1FF4" w:rsidP="00A16BE2">
      <w:pPr>
        <w:pStyle w:val="Subhead3"/>
        <w:rPr>
          <w:i w:val="0"/>
          <w:iCs/>
        </w:rPr>
      </w:pPr>
      <w:r w:rsidRPr="00DB362E">
        <w:rPr>
          <w:rStyle w:val="Italic"/>
          <w:i/>
          <w:iCs/>
        </w:rPr>
        <w:t>Medication: It’s your choice. It’s your right</w:t>
      </w:r>
      <w:r w:rsidR="004F5A0B" w:rsidRPr="00DB362E">
        <w:rPr>
          <w:i w:val="0"/>
          <w:iCs/>
        </w:rPr>
        <w:t xml:space="preserve"> (OPAN</w:t>
      </w:r>
      <w:r w:rsidR="005B6C48" w:rsidRPr="00DB362E">
        <w:rPr>
          <w:i w:val="0"/>
          <w:iCs/>
        </w:rPr>
        <w:t xml:space="preserve"> on behalf of the Commission</w:t>
      </w:r>
      <w:r w:rsidR="004F5A0B" w:rsidRPr="00DB362E">
        <w:rPr>
          <w:i w:val="0"/>
          <w:iCs/>
        </w:rPr>
        <w:t>)</w:t>
      </w:r>
    </w:p>
    <w:p w14:paraId="39EEEF53" w14:textId="49076492" w:rsidR="00DD1FF4" w:rsidRPr="00B75304" w:rsidRDefault="00DD1FF4" w:rsidP="00E16C39">
      <w:pPr>
        <w:pStyle w:val="Para"/>
        <w:rPr>
          <w:lang w:val="en-GB"/>
        </w:rPr>
      </w:pPr>
      <w:r w:rsidRPr="00B75304">
        <w:rPr>
          <w:lang w:val="en-GB"/>
        </w:rPr>
        <w:t>O</w:t>
      </w:r>
      <w:r w:rsidR="00236355" w:rsidRPr="00B75304">
        <w:rPr>
          <w:lang w:val="en-GB"/>
        </w:rPr>
        <w:t>lder Persons Advocacy Network (OP</w:t>
      </w:r>
      <w:r w:rsidRPr="00B75304">
        <w:rPr>
          <w:lang w:val="en-GB"/>
        </w:rPr>
        <w:t>AN</w:t>
      </w:r>
      <w:r w:rsidR="00236355" w:rsidRPr="00B75304">
        <w:rPr>
          <w:lang w:val="en-GB"/>
        </w:rPr>
        <w:t>)</w:t>
      </w:r>
      <w:r w:rsidRPr="00B75304">
        <w:rPr>
          <w:lang w:val="en-GB"/>
        </w:rPr>
        <w:t xml:space="preserve"> has produced a video and an accompanying brochure and booklet to empower older consumers to learn more about their medications. Consumers are reminded of their right to be involved in decisions about their care</w:t>
      </w:r>
      <w:r w:rsidR="00AA6ED6" w:rsidRPr="00B75304">
        <w:rPr>
          <w:lang w:val="en-GB"/>
        </w:rPr>
        <w:t>,</w:t>
      </w:r>
      <w:r w:rsidRPr="00B75304">
        <w:rPr>
          <w:lang w:val="en-GB"/>
        </w:rPr>
        <w:t xml:space="preserve"> and encouraged to make informed decisions about the medication they take.</w:t>
      </w:r>
    </w:p>
    <w:p w14:paraId="1309E4D2" w14:textId="77777777" w:rsidR="00E91C8F" w:rsidRDefault="00DD1FF4" w:rsidP="00E16C39">
      <w:pPr>
        <w:pStyle w:val="Para"/>
        <w:rPr>
          <w:lang w:val="en-GB"/>
        </w:rPr>
      </w:pPr>
      <w:r w:rsidRPr="00B75304">
        <w:rPr>
          <w:lang w:val="en-GB"/>
        </w:rPr>
        <w:t>The booklet outlines the roles of the GP, pharmacist, aged care provider and decision maker. It suggests questions consumers could ask about their medication when next visiting the</w:t>
      </w:r>
      <w:r w:rsidR="00E91C8F">
        <w:rPr>
          <w:lang w:val="en-GB"/>
        </w:rPr>
        <w:t>ir</w:t>
      </w:r>
      <w:r w:rsidRPr="00B75304">
        <w:rPr>
          <w:lang w:val="en-GB"/>
        </w:rPr>
        <w:t xml:space="preserve"> GP. </w:t>
      </w:r>
    </w:p>
    <w:p w14:paraId="1E601833" w14:textId="4B5930E0" w:rsidR="00DD1FF4" w:rsidRPr="00B75304" w:rsidRDefault="00DD1FF4" w:rsidP="00E16C39">
      <w:pPr>
        <w:pStyle w:val="Para"/>
        <w:rPr>
          <w:lang w:val="en-GB"/>
        </w:rPr>
      </w:pPr>
      <w:r w:rsidRPr="00B75304">
        <w:rPr>
          <w:lang w:val="en-GB"/>
        </w:rPr>
        <w:t>There is a focus on psychotropic medications</w:t>
      </w:r>
      <w:r w:rsidR="00AA6ED6" w:rsidRPr="00B75304">
        <w:rPr>
          <w:lang w:val="en-GB"/>
        </w:rPr>
        <w:t>,</w:t>
      </w:r>
      <w:r w:rsidRPr="00B75304">
        <w:rPr>
          <w:lang w:val="en-GB"/>
        </w:rPr>
        <w:t xml:space="preserve"> specifically advising </w:t>
      </w:r>
      <w:r w:rsidR="00E91C8F" w:rsidRPr="00B75304">
        <w:rPr>
          <w:lang w:val="en-GB"/>
        </w:rPr>
        <w:t>consumers</w:t>
      </w:r>
      <w:r w:rsidR="00C77335">
        <w:rPr>
          <w:lang w:val="en-GB"/>
        </w:rPr>
        <w:t xml:space="preserve"> that</w:t>
      </w:r>
      <w:r w:rsidR="00E91C8F" w:rsidRPr="00B75304">
        <w:rPr>
          <w:lang w:val="en-GB"/>
        </w:rPr>
        <w:t xml:space="preserve"> </w:t>
      </w:r>
      <w:r w:rsidRPr="00B75304">
        <w:rPr>
          <w:lang w:val="en-GB"/>
        </w:rPr>
        <w:t xml:space="preserve">it is important </w:t>
      </w:r>
      <w:r w:rsidR="00E91C8F">
        <w:rPr>
          <w:lang w:val="en-GB"/>
        </w:rPr>
        <w:t xml:space="preserve">to </w:t>
      </w:r>
      <w:r w:rsidRPr="00B75304">
        <w:rPr>
          <w:lang w:val="en-GB"/>
        </w:rPr>
        <w:t>understand what these medications are, what they are for and how they may affect decisions.</w:t>
      </w:r>
    </w:p>
    <w:p w14:paraId="154A46F7" w14:textId="502929AA" w:rsidR="008A552A" w:rsidRPr="00B75304" w:rsidRDefault="008A552A" w:rsidP="00A16BE2">
      <w:pPr>
        <w:pStyle w:val="Subhead3"/>
      </w:pPr>
      <w:r w:rsidRPr="00B75304">
        <w:t xml:space="preserve">Charter of </w:t>
      </w:r>
      <w:r w:rsidR="00705AFD" w:rsidRPr="00B75304">
        <w:t>A</w:t>
      </w:r>
      <w:r w:rsidRPr="00B75304">
        <w:t xml:space="preserve">ged </w:t>
      </w:r>
      <w:r w:rsidR="00705AFD" w:rsidRPr="00B75304">
        <w:t>C</w:t>
      </w:r>
      <w:r w:rsidRPr="00B75304">
        <w:t xml:space="preserve">are </w:t>
      </w:r>
      <w:r w:rsidR="00705AFD" w:rsidRPr="00B75304">
        <w:t>R</w:t>
      </w:r>
      <w:r w:rsidRPr="00B75304">
        <w:t>ights</w:t>
      </w:r>
    </w:p>
    <w:p w14:paraId="54FFF676" w14:textId="29F5C607" w:rsidR="005B38ED" w:rsidRPr="00B75304" w:rsidRDefault="008A552A" w:rsidP="00E16C39">
      <w:pPr>
        <w:pStyle w:val="Para"/>
        <w:rPr>
          <w:lang w:val="en-GB"/>
        </w:rPr>
      </w:pPr>
      <w:r w:rsidRPr="00B75304">
        <w:rPr>
          <w:lang w:val="en-GB"/>
        </w:rPr>
        <w:t>From 1 July 2019</w:t>
      </w:r>
      <w:r w:rsidR="005505B0" w:rsidRPr="00B75304">
        <w:rPr>
          <w:lang w:val="en-GB"/>
        </w:rPr>
        <w:t>,</w:t>
      </w:r>
      <w:r w:rsidRPr="00B75304">
        <w:rPr>
          <w:lang w:val="en-GB"/>
        </w:rPr>
        <w:t xml:space="preserve"> the Charter was legislated under the </w:t>
      </w:r>
      <w:r w:rsidRPr="00B75304">
        <w:rPr>
          <w:i/>
          <w:lang w:val="en-GB"/>
        </w:rPr>
        <w:t>Aged Care Act 1997</w:t>
      </w:r>
      <w:r w:rsidRPr="00B75304">
        <w:rPr>
          <w:lang w:val="en-GB"/>
        </w:rPr>
        <w:t xml:space="preserve">. The </w:t>
      </w:r>
      <w:r w:rsidR="00250B9E">
        <w:rPr>
          <w:lang w:val="en-GB"/>
        </w:rPr>
        <w:t>C</w:t>
      </w:r>
      <w:r w:rsidRPr="00B75304">
        <w:rPr>
          <w:lang w:val="en-GB"/>
        </w:rPr>
        <w:t>harter outlines the rights of all aged care consumers</w:t>
      </w:r>
      <w:r w:rsidR="006744AE">
        <w:rPr>
          <w:lang w:val="en-GB"/>
        </w:rPr>
        <w:t>,</w:t>
      </w:r>
      <w:r w:rsidR="000A4786" w:rsidRPr="00B75304">
        <w:rPr>
          <w:lang w:val="en-GB"/>
        </w:rPr>
        <w:t xml:space="preserve"> </w:t>
      </w:r>
      <w:r w:rsidR="000318EF" w:rsidRPr="00B75304">
        <w:rPr>
          <w:lang w:val="en-GB"/>
        </w:rPr>
        <w:t xml:space="preserve">including </w:t>
      </w:r>
      <w:r w:rsidR="006744AE">
        <w:rPr>
          <w:lang w:val="en-GB"/>
        </w:rPr>
        <w:t>the right</w:t>
      </w:r>
      <w:r w:rsidR="000318EF" w:rsidRPr="00B75304">
        <w:rPr>
          <w:lang w:val="en-GB"/>
        </w:rPr>
        <w:t xml:space="preserve"> to</w:t>
      </w:r>
      <w:r w:rsidRPr="00B75304">
        <w:rPr>
          <w:lang w:val="en-GB"/>
        </w:rPr>
        <w:t xml:space="preserve"> be treated with dignity and respect</w:t>
      </w:r>
      <w:r w:rsidR="00D955BD">
        <w:rPr>
          <w:lang w:val="en-GB"/>
        </w:rPr>
        <w:t>;</w:t>
      </w:r>
      <w:r w:rsidR="000318EF" w:rsidRPr="00B75304">
        <w:rPr>
          <w:lang w:val="en-GB"/>
        </w:rPr>
        <w:t xml:space="preserve"> </w:t>
      </w:r>
      <w:r w:rsidRPr="00B75304">
        <w:rPr>
          <w:lang w:val="en-GB"/>
        </w:rPr>
        <w:t>be informed about</w:t>
      </w:r>
      <w:r w:rsidR="000318EF" w:rsidRPr="00B75304">
        <w:rPr>
          <w:lang w:val="en-GB"/>
        </w:rPr>
        <w:t xml:space="preserve"> </w:t>
      </w:r>
      <w:r w:rsidRPr="00B75304">
        <w:rPr>
          <w:lang w:val="en-GB"/>
        </w:rPr>
        <w:t xml:space="preserve">care and services in a way </w:t>
      </w:r>
      <w:r w:rsidR="00781D48">
        <w:rPr>
          <w:lang w:val="en-GB"/>
        </w:rPr>
        <w:t>they</w:t>
      </w:r>
      <w:r w:rsidR="000318EF" w:rsidRPr="00B75304">
        <w:rPr>
          <w:lang w:val="en-GB"/>
        </w:rPr>
        <w:t xml:space="preserve"> understand</w:t>
      </w:r>
      <w:r w:rsidR="00D955BD">
        <w:rPr>
          <w:lang w:val="en-GB"/>
        </w:rPr>
        <w:t>;</w:t>
      </w:r>
      <w:r w:rsidRPr="00B75304">
        <w:rPr>
          <w:lang w:val="en-GB"/>
        </w:rPr>
        <w:t xml:space="preserve"> have control over and make choices about</w:t>
      </w:r>
      <w:r w:rsidR="00781D48">
        <w:rPr>
          <w:lang w:val="en-GB"/>
        </w:rPr>
        <w:t xml:space="preserve"> their</w:t>
      </w:r>
      <w:r w:rsidRPr="00B75304">
        <w:rPr>
          <w:lang w:val="en-GB"/>
        </w:rPr>
        <w:t xml:space="preserve"> care, personal and social life</w:t>
      </w:r>
      <w:r w:rsidR="00D955BD">
        <w:rPr>
          <w:lang w:val="en-GB"/>
        </w:rPr>
        <w:t>;</w:t>
      </w:r>
      <w:r w:rsidRPr="00B75304">
        <w:rPr>
          <w:lang w:val="en-GB"/>
        </w:rPr>
        <w:t xml:space="preserve"> </w:t>
      </w:r>
      <w:r w:rsidR="00B422B0" w:rsidRPr="00B75304">
        <w:rPr>
          <w:lang w:val="en-GB"/>
        </w:rPr>
        <w:t>have</w:t>
      </w:r>
      <w:r w:rsidR="000318EF" w:rsidRPr="00B75304">
        <w:rPr>
          <w:lang w:val="en-GB"/>
        </w:rPr>
        <w:t xml:space="preserve"> </w:t>
      </w:r>
      <w:r w:rsidRPr="00B75304">
        <w:rPr>
          <w:lang w:val="en-GB"/>
        </w:rPr>
        <w:t>independence</w:t>
      </w:r>
      <w:r w:rsidR="00D955BD">
        <w:rPr>
          <w:lang w:val="en-GB"/>
        </w:rPr>
        <w:t>;</w:t>
      </w:r>
      <w:r w:rsidRPr="00B75304">
        <w:rPr>
          <w:lang w:val="en-GB"/>
        </w:rPr>
        <w:t xml:space="preserve"> </w:t>
      </w:r>
      <w:r w:rsidR="00B422B0" w:rsidRPr="00B75304">
        <w:rPr>
          <w:lang w:val="en-GB"/>
        </w:rPr>
        <w:t xml:space="preserve">and </w:t>
      </w:r>
      <w:r w:rsidRPr="00B75304">
        <w:rPr>
          <w:lang w:val="en-GB"/>
        </w:rPr>
        <w:t>be listened to and understood.</w:t>
      </w:r>
    </w:p>
    <w:p w14:paraId="3D59D688" w14:textId="1A567B6B" w:rsidR="00025455" w:rsidRPr="00BA3D9A" w:rsidRDefault="00025455">
      <w:r>
        <w:br w:type="page"/>
      </w:r>
    </w:p>
    <w:p w14:paraId="02C96CD9" w14:textId="77777777" w:rsidR="0021538F" w:rsidRDefault="0021538F" w:rsidP="00BA3D9A">
      <w:pPr>
        <w:sectPr w:rsidR="0021538F" w:rsidSect="004D5F1C">
          <w:type w:val="continuous"/>
          <w:pgSz w:w="11907" w:h="16840" w:code="9"/>
          <w:pgMar w:top="851" w:right="1134" w:bottom="851" w:left="1701" w:header="397" w:footer="567" w:gutter="0"/>
          <w:cols w:num="2" w:space="567"/>
          <w:titlePg/>
          <w:docGrid w:linePitch="299"/>
          <w15:footnoteColumns w:val="1"/>
        </w:sectPr>
      </w:pPr>
    </w:p>
    <w:p w14:paraId="76342769" w14:textId="5DDFC283" w:rsidR="00DD4A3D" w:rsidRDefault="004D3180" w:rsidP="00014F66">
      <w:pPr>
        <w:pStyle w:val="Heading2"/>
        <w:spacing w:before="0"/>
      </w:pPr>
      <w:bookmarkStart w:id="51" w:name="_Ref55659250"/>
      <w:bookmarkStart w:id="52" w:name="_Ref55659470"/>
      <w:bookmarkStart w:id="53" w:name="_Ref55659856"/>
      <w:bookmarkStart w:id="54" w:name="_Toc56250247"/>
      <w:bookmarkStart w:id="55" w:name="_Toc58392186"/>
      <w:r>
        <w:lastRenderedPageBreak/>
        <w:t xml:space="preserve">Strengthen </w:t>
      </w:r>
      <w:r w:rsidR="00FB5655">
        <w:t xml:space="preserve">and promote </w:t>
      </w:r>
      <w:r w:rsidR="00C32ABE">
        <w:t>c</w:t>
      </w:r>
      <w:r w:rsidR="00DB4AF5">
        <w:t xml:space="preserve">onsent </w:t>
      </w:r>
      <w:bookmarkEnd w:id="51"/>
      <w:bookmarkEnd w:id="52"/>
      <w:bookmarkEnd w:id="53"/>
      <w:bookmarkEnd w:id="54"/>
      <w:r w:rsidR="00B80999">
        <w:t>requirements</w:t>
      </w:r>
      <w:bookmarkEnd w:id="55"/>
    </w:p>
    <w:p w14:paraId="2E4298B4" w14:textId="4AB6BBD6" w:rsidR="00DD4A3D" w:rsidRDefault="00DC5355" w:rsidP="00025F4F">
      <w:pPr>
        <w:pStyle w:val="Subhead1"/>
      </w:pPr>
      <w:r>
        <w:t>S</w:t>
      </w:r>
      <w:r w:rsidR="00037C90">
        <w:t>ummary</w:t>
      </w:r>
    </w:p>
    <w:p w14:paraId="6E5B8A4B" w14:textId="77777777" w:rsidR="00B548D4" w:rsidRDefault="00B548D4" w:rsidP="00B5099B">
      <w:pPr>
        <w:pStyle w:val="Bullet1"/>
        <w:rPr>
          <w:lang w:val="en-GB"/>
        </w:rPr>
        <w:sectPr w:rsidR="00B548D4" w:rsidSect="00D92F89">
          <w:type w:val="continuous"/>
          <w:pgSz w:w="11907" w:h="16840" w:code="9"/>
          <w:pgMar w:top="851" w:right="1134" w:bottom="851" w:left="1701" w:header="397" w:footer="567" w:gutter="0"/>
          <w:cols w:space="567"/>
          <w:docGrid w:linePitch="299"/>
          <w15:footnoteColumns w:val="1"/>
        </w:sectPr>
      </w:pPr>
    </w:p>
    <w:p w14:paraId="7D217BE1" w14:textId="0B53F766" w:rsidR="00037C90" w:rsidRPr="00B75304" w:rsidRDefault="00632648" w:rsidP="00B5099B">
      <w:pPr>
        <w:pStyle w:val="Bullet1"/>
        <w:rPr>
          <w:lang w:val="en-GB"/>
        </w:rPr>
      </w:pPr>
      <w:r w:rsidRPr="00B75304">
        <w:rPr>
          <w:lang w:val="en-GB"/>
        </w:rPr>
        <w:t>Organisational stakeholders and providers highlighted the challenges associated with providers and prescribers having dual responsibilities in obtaining informed consent for the use of chemical restraint</w:t>
      </w:r>
      <w:r w:rsidR="001E1AA1" w:rsidRPr="00B75304">
        <w:rPr>
          <w:lang w:val="en-GB"/>
        </w:rPr>
        <w:t>.</w:t>
      </w:r>
    </w:p>
    <w:p w14:paraId="7D973714" w14:textId="5AC9C190" w:rsidR="00632648" w:rsidRPr="00B75304" w:rsidRDefault="005F3BF7" w:rsidP="00B5099B">
      <w:pPr>
        <w:pStyle w:val="Bullet1"/>
        <w:rPr>
          <w:lang w:val="en-GB"/>
        </w:rPr>
      </w:pPr>
      <w:r w:rsidRPr="00B75304">
        <w:rPr>
          <w:lang w:val="en-GB"/>
        </w:rPr>
        <w:t>A</w:t>
      </w:r>
      <w:r w:rsidR="008A70B4" w:rsidRPr="00B75304">
        <w:rPr>
          <w:lang w:val="en-GB"/>
        </w:rPr>
        <w:t xml:space="preserve"> number of stakeholders </w:t>
      </w:r>
      <w:r w:rsidRPr="00B75304">
        <w:rPr>
          <w:lang w:val="en-GB"/>
        </w:rPr>
        <w:t>r</w:t>
      </w:r>
      <w:r w:rsidR="008A70B4" w:rsidRPr="00B75304">
        <w:rPr>
          <w:lang w:val="en-GB"/>
        </w:rPr>
        <w:t>eflected on the challenges associated with ensuring</w:t>
      </w:r>
      <w:r w:rsidRPr="00B75304">
        <w:rPr>
          <w:lang w:val="en-GB"/>
        </w:rPr>
        <w:t xml:space="preserve"> </w:t>
      </w:r>
      <w:r w:rsidR="008A70B4" w:rsidRPr="00B75304">
        <w:rPr>
          <w:lang w:val="en-GB"/>
        </w:rPr>
        <w:t xml:space="preserve">that </w:t>
      </w:r>
      <w:r w:rsidRPr="00B75304">
        <w:rPr>
          <w:lang w:val="en-GB"/>
        </w:rPr>
        <w:t xml:space="preserve">consent </w:t>
      </w:r>
      <w:r w:rsidR="008A70B4" w:rsidRPr="00B75304">
        <w:rPr>
          <w:lang w:val="en-GB"/>
        </w:rPr>
        <w:t>was obtained from the person with authority to provide it</w:t>
      </w:r>
      <w:r w:rsidR="00F638A7" w:rsidRPr="00B75304">
        <w:rPr>
          <w:lang w:val="en-GB"/>
        </w:rPr>
        <w:t xml:space="preserve">, noting that the </w:t>
      </w:r>
      <w:r w:rsidRPr="00B75304">
        <w:rPr>
          <w:lang w:val="en-GB"/>
        </w:rPr>
        <w:t xml:space="preserve">term </w:t>
      </w:r>
      <w:r w:rsidR="001E1AA1" w:rsidRPr="00B75304">
        <w:rPr>
          <w:lang w:val="en-GB"/>
        </w:rPr>
        <w:t>‘</w:t>
      </w:r>
      <w:r w:rsidRPr="00B75304">
        <w:rPr>
          <w:lang w:val="en-GB"/>
        </w:rPr>
        <w:t>consumer representative</w:t>
      </w:r>
      <w:r w:rsidR="001E1AA1" w:rsidRPr="00B75304">
        <w:rPr>
          <w:lang w:val="en-GB"/>
        </w:rPr>
        <w:t>’</w:t>
      </w:r>
      <w:r w:rsidRPr="00B75304">
        <w:rPr>
          <w:lang w:val="en-GB"/>
        </w:rPr>
        <w:t xml:space="preserve"> </w:t>
      </w:r>
      <w:r w:rsidR="008A2B6A" w:rsidRPr="00B75304">
        <w:rPr>
          <w:lang w:val="en-GB"/>
        </w:rPr>
        <w:t>is</w:t>
      </w:r>
      <w:r w:rsidR="00F638A7" w:rsidRPr="00B75304">
        <w:rPr>
          <w:lang w:val="en-GB"/>
        </w:rPr>
        <w:t xml:space="preserve"> vague</w:t>
      </w:r>
      <w:r w:rsidR="00F965B0" w:rsidRPr="00B75304">
        <w:rPr>
          <w:lang w:val="en-GB"/>
        </w:rPr>
        <w:t xml:space="preserve"> and </w:t>
      </w:r>
      <w:r w:rsidR="008A2B6A" w:rsidRPr="00B75304">
        <w:rPr>
          <w:lang w:val="en-GB"/>
        </w:rPr>
        <w:t>has no legal standing</w:t>
      </w:r>
      <w:r w:rsidR="009732D2" w:rsidRPr="00B75304">
        <w:rPr>
          <w:lang w:val="en-GB"/>
        </w:rPr>
        <w:t>.</w:t>
      </w:r>
    </w:p>
    <w:p w14:paraId="4FD58CD0" w14:textId="7994CA91" w:rsidR="003418D8" w:rsidRPr="0020515C" w:rsidRDefault="004D3FD6" w:rsidP="00B5099B">
      <w:pPr>
        <w:pStyle w:val="Bullet1"/>
        <w:rPr>
          <w:lang w:val="en-GB"/>
        </w:rPr>
      </w:pPr>
      <w:r w:rsidRPr="0020515C">
        <w:rPr>
          <w:lang w:val="en-GB"/>
        </w:rPr>
        <w:t>A</w:t>
      </w:r>
      <w:r w:rsidR="006065C6" w:rsidRPr="0020515C">
        <w:rPr>
          <w:lang w:val="en-GB"/>
        </w:rPr>
        <w:t>s</w:t>
      </w:r>
      <w:r w:rsidRPr="0020515C">
        <w:rPr>
          <w:lang w:val="en-GB"/>
        </w:rPr>
        <w:t xml:space="preserve"> </w:t>
      </w:r>
      <w:r w:rsidR="006065C6" w:rsidRPr="0020515C">
        <w:rPr>
          <w:lang w:val="en-GB"/>
        </w:rPr>
        <w:t>chemical</w:t>
      </w:r>
      <w:r w:rsidRPr="0020515C">
        <w:rPr>
          <w:lang w:val="en-GB"/>
        </w:rPr>
        <w:t xml:space="preserve"> restraint </w:t>
      </w:r>
      <w:r w:rsidR="002B4297" w:rsidRPr="0020515C">
        <w:rPr>
          <w:lang w:val="en-GB"/>
        </w:rPr>
        <w:t xml:space="preserve">is defined </w:t>
      </w:r>
      <w:r w:rsidR="00651089" w:rsidRPr="0020515C">
        <w:rPr>
          <w:lang w:val="en-GB"/>
        </w:rPr>
        <w:t>as the use of medications excluding those that</w:t>
      </w:r>
      <w:r w:rsidRPr="0020515C">
        <w:rPr>
          <w:lang w:val="en-GB"/>
        </w:rPr>
        <w:t xml:space="preserve"> constitute</w:t>
      </w:r>
      <w:r w:rsidR="004A6B23" w:rsidRPr="0020515C">
        <w:rPr>
          <w:lang w:val="en-GB"/>
        </w:rPr>
        <w:t xml:space="preserve"> medical treatment</w:t>
      </w:r>
      <w:r w:rsidR="002B4297" w:rsidRPr="0020515C">
        <w:rPr>
          <w:lang w:val="en-GB"/>
        </w:rPr>
        <w:t>,</w:t>
      </w:r>
      <w:r w:rsidR="00B63ABD" w:rsidRPr="0020515C">
        <w:rPr>
          <w:lang w:val="en-GB"/>
        </w:rPr>
        <w:t xml:space="preserve"> </w:t>
      </w:r>
      <w:r w:rsidR="00780258" w:rsidRPr="0020515C">
        <w:rPr>
          <w:lang w:val="en-GB"/>
        </w:rPr>
        <w:t>the p</w:t>
      </w:r>
      <w:r w:rsidR="008A2B6A" w:rsidRPr="0020515C">
        <w:rPr>
          <w:lang w:val="en-GB"/>
        </w:rPr>
        <w:t xml:space="preserve">erson with authority to consent to </w:t>
      </w:r>
      <w:r w:rsidR="000151C9" w:rsidRPr="0020515C">
        <w:rPr>
          <w:lang w:val="en-GB"/>
        </w:rPr>
        <w:t>medical</w:t>
      </w:r>
      <w:r w:rsidR="008A2B6A" w:rsidRPr="0020515C">
        <w:rPr>
          <w:lang w:val="en-GB"/>
        </w:rPr>
        <w:t xml:space="preserve"> treatment may not legally be able to provide consent for the use of restraint.</w:t>
      </w:r>
    </w:p>
    <w:p w14:paraId="6F2C2A07" w14:textId="09F19E4A" w:rsidR="00C13482" w:rsidRPr="00B75304" w:rsidRDefault="00334DE0" w:rsidP="00B5099B">
      <w:pPr>
        <w:pStyle w:val="Bullet1"/>
        <w:rPr>
          <w:lang w:val="en-GB"/>
        </w:rPr>
      </w:pPr>
      <w:r w:rsidRPr="00B75304">
        <w:rPr>
          <w:lang w:val="en-GB"/>
        </w:rPr>
        <w:t xml:space="preserve">There was support for clarifying that consent should be sought from the </w:t>
      </w:r>
      <w:r w:rsidR="0028297A" w:rsidRPr="00B75304">
        <w:rPr>
          <w:lang w:val="en-GB"/>
        </w:rPr>
        <w:t>resident themselves wherever possible</w:t>
      </w:r>
      <w:r w:rsidR="0047500B">
        <w:rPr>
          <w:lang w:val="en-GB"/>
        </w:rPr>
        <w:t>.</w:t>
      </w:r>
    </w:p>
    <w:p w14:paraId="066610BB" w14:textId="007DA4E9" w:rsidR="007B7CA4" w:rsidRPr="00B75304" w:rsidRDefault="002B397A" w:rsidP="00B5099B">
      <w:pPr>
        <w:pStyle w:val="Bullet1"/>
        <w:rPr>
          <w:lang w:val="en-GB"/>
        </w:rPr>
      </w:pPr>
      <w:r w:rsidRPr="00B75304">
        <w:rPr>
          <w:lang w:val="en-GB"/>
        </w:rPr>
        <w:t xml:space="preserve">It was recognised that </w:t>
      </w:r>
      <w:r w:rsidR="007B7CA4" w:rsidRPr="00B75304">
        <w:rPr>
          <w:lang w:val="en-GB"/>
        </w:rPr>
        <w:t xml:space="preserve">assessing capacity to consent </w:t>
      </w:r>
      <w:r w:rsidRPr="00B75304">
        <w:rPr>
          <w:lang w:val="en-GB"/>
        </w:rPr>
        <w:t>is challenging and provider staff required additional education and resources to support</w:t>
      </w:r>
      <w:r w:rsidR="00E422A3" w:rsidRPr="00B75304">
        <w:rPr>
          <w:lang w:val="en-GB"/>
        </w:rPr>
        <w:t xml:space="preserve"> them </w:t>
      </w:r>
      <w:r w:rsidR="0017200F" w:rsidRPr="00B75304">
        <w:rPr>
          <w:lang w:val="en-GB"/>
        </w:rPr>
        <w:t xml:space="preserve">to </w:t>
      </w:r>
      <w:r w:rsidR="00E422A3" w:rsidRPr="00B75304">
        <w:rPr>
          <w:lang w:val="en-GB"/>
        </w:rPr>
        <w:t xml:space="preserve">make </w:t>
      </w:r>
      <w:r w:rsidR="0017200F" w:rsidRPr="00B75304">
        <w:rPr>
          <w:lang w:val="en-GB"/>
        </w:rPr>
        <w:t xml:space="preserve">these </w:t>
      </w:r>
      <w:r w:rsidR="00E422A3" w:rsidRPr="00B75304">
        <w:rPr>
          <w:lang w:val="en-GB"/>
        </w:rPr>
        <w:t>assessments.</w:t>
      </w:r>
    </w:p>
    <w:p w14:paraId="2BC261BC" w14:textId="27D56974" w:rsidR="006D4E5F" w:rsidRPr="006D4E5F" w:rsidRDefault="00FB4961" w:rsidP="00AA6E72">
      <w:pPr>
        <w:pStyle w:val="Bullet1"/>
        <w:ind w:right="-143"/>
        <w:rPr>
          <w:lang w:val="en-GB"/>
        </w:rPr>
      </w:pPr>
      <w:r w:rsidRPr="00B75304">
        <w:rPr>
          <w:lang w:val="en-GB"/>
        </w:rPr>
        <w:t xml:space="preserve">A number of organisational stakeholders pointed out the complexity for providers in ensuring their consent practices were also </w:t>
      </w:r>
      <w:r w:rsidRPr="00B75304">
        <w:rPr>
          <w:lang w:val="en-GB"/>
        </w:rPr>
        <w:t>compliant with relevant state and territory laws</w:t>
      </w:r>
      <w:r>
        <w:rPr>
          <w:color w:val="auto"/>
          <w:lang w:val="en-GB"/>
        </w:rPr>
        <w:t xml:space="preserve">. They suggested a need for clear guidance and resources to </w:t>
      </w:r>
      <w:r w:rsidR="006D4E5F">
        <w:rPr>
          <w:color w:val="auto"/>
          <w:lang w:val="en-GB"/>
        </w:rPr>
        <w:t xml:space="preserve">safeguard against </w:t>
      </w:r>
      <w:r>
        <w:rPr>
          <w:color w:val="auto"/>
          <w:lang w:val="en-GB"/>
        </w:rPr>
        <w:t xml:space="preserve">providers </w:t>
      </w:r>
      <w:r w:rsidR="003A37BB">
        <w:rPr>
          <w:color w:val="auto"/>
          <w:lang w:val="en-GB"/>
        </w:rPr>
        <w:t xml:space="preserve">inadvertently </w:t>
      </w:r>
      <w:r>
        <w:rPr>
          <w:color w:val="auto"/>
          <w:lang w:val="en-GB"/>
        </w:rPr>
        <w:t>seek</w:t>
      </w:r>
      <w:r w:rsidR="003A37BB">
        <w:rPr>
          <w:color w:val="auto"/>
          <w:lang w:val="en-GB"/>
        </w:rPr>
        <w:t>ing</w:t>
      </w:r>
      <w:r>
        <w:rPr>
          <w:color w:val="auto"/>
          <w:lang w:val="en-GB"/>
        </w:rPr>
        <w:t xml:space="preserve"> consent </w:t>
      </w:r>
      <w:r w:rsidR="003A37BB">
        <w:rPr>
          <w:color w:val="auto"/>
          <w:lang w:val="en-GB"/>
        </w:rPr>
        <w:t xml:space="preserve">from </w:t>
      </w:r>
      <w:r w:rsidR="002E40CC">
        <w:rPr>
          <w:color w:val="auto"/>
          <w:lang w:val="en-GB"/>
        </w:rPr>
        <w:t xml:space="preserve">someone </w:t>
      </w:r>
      <w:r w:rsidR="00A73151">
        <w:rPr>
          <w:color w:val="auto"/>
          <w:lang w:val="en-GB"/>
        </w:rPr>
        <w:t>with</w:t>
      </w:r>
      <w:r w:rsidR="002E40CC">
        <w:rPr>
          <w:color w:val="auto"/>
          <w:lang w:val="en-GB"/>
        </w:rPr>
        <w:t>out</w:t>
      </w:r>
      <w:r w:rsidR="00A73151">
        <w:rPr>
          <w:color w:val="auto"/>
          <w:lang w:val="en-GB"/>
        </w:rPr>
        <w:t xml:space="preserve"> authority to </w:t>
      </w:r>
      <w:r w:rsidR="0050718F">
        <w:rPr>
          <w:color w:val="auto"/>
          <w:lang w:val="en-GB"/>
        </w:rPr>
        <w:t>provide it</w:t>
      </w:r>
      <w:r w:rsidR="000A31E0">
        <w:rPr>
          <w:color w:val="auto"/>
          <w:lang w:val="en-GB"/>
        </w:rPr>
        <w:t>.</w:t>
      </w:r>
    </w:p>
    <w:p w14:paraId="31D1C825" w14:textId="5540C646" w:rsidR="00E77878" w:rsidRPr="00B75304" w:rsidRDefault="00E77878" w:rsidP="00B5099B">
      <w:pPr>
        <w:pStyle w:val="Bullet1"/>
        <w:rPr>
          <w:lang w:val="en-GB"/>
        </w:rPr>
      </w:pPr>
      <w:r w:rsidRPr="00B75304">
        <w:rPr>
          <w:lang w:val="en-GB"/>
        </w:rPr>
        <w:t xml:space="preserve">Providers and organisational stakeholders </w:t>
      </w:r>
      <w:r w:rsidR="00DF7627" w:rsidRPr="00B75304">
        <w:rPr>
          <w:lang w:val="en-GB"/>
        </w:rPr>
        <w:t xml:space="preserve">felt that the Restraints Principles </w:t>
      </w:r>
      <w:r w:rsidR="00313D67">
        <w:rPr>
          <w:lang w:val="en-GB"/>
        </w:rPr>
        <w:t>required</w:t>
      </w:r>
      <w:r w:rsidR="00DF7627" w:rsidRPr="00B75304">
        <w:rPr>
          <w:lang w:val="en-GB"/>
        </w:rPr>
        <w:t xml:space="preserve"> interpretation as to</w:t>
      </w:r>
      <w:r w:rsidRPr="00B75304">
        <w:rPr>
          <w:lang w:val="en-GB"/>
        </w:rPr>
        <w:t xml:space="preserve"> when and how often consent should be sought</w:t>
      </w:r>
      <w:r w:rsidR="00E422A3" w:rsidRPr="00B75304">
        <w:rPr>
          <w:lang w:val="en-GB"/>
        </w:rPr>
        <w:t>,</w:t>
      </w:r>
      <w:r w:rsidRPr="00B75304">
        <w:rPr>
          <w:lang w:val="en-GB"/>
        </w:rPr>
        <w:t xml:space="preserve"> and how often it should be re-established.</w:t>
      </w:r>
    </w:p>
    <w:p w14:paraId="77F1D0E2" w14:textId="3112B2CC" w:rsidR="004813DE" w:rsidRPr="00B75304" w:rsidRDefault="004813DE" w:rsidP="00B5099B">
      <w:pPr>
        <w:pStyle w:val="Bullet1"/>
        <w:rPr>
          <w:lang w:val="en-GB"/>
        </w:rPr>
      </w:pPr>
      <w:r w:rsidRPr="00B75304">
        <w:rPr>
          <w:lang w:val="en-GB"/>
        </w:rPr>
        <w:t xml:space="preserve">Organisational stakeholders </w:t>
      </w:r>
      <w:r w:rsidR="008807E8">
        <w:rPr>
          <w:lang w:val="en-GB"/>
        </w:rPr>
        <w:t>noted</w:t>
      </w:r>
      <w:r w:rsidRPr="00B75304">
        <w:rPr>
          <w:lang w:val="en-GB"/>
        </w:rPr>
        <w:t xml:space="preserve"> that </w:t>
      </w:r>
      <w:r w:rsidR="008807E8">
        <w:rPr>
          <w:lang w:val="en-GB"/>
        </w:rPr>
        <w:t>some provider</w:t>
      </w:r>
      <w:r w:rsidR="00AA0575">
        <w:rPr>
          <w:lang w:val="en-GB"/>
        </w:rPr>
        <w:t>s could routinely avoid obtaining</w:t>
      </w:r>
      <w:r w:rsidRPr="00B75304">
        <w:rPr>
          <w:lang w:val="en-GB"/>
        </w:rPr>
        <w:t xml:space="preserve"> consent prior to the use of restraint</w:t>
      </w:r>
      <w:r w:rsidR="00EC131B">
        <w:rPr>
          <w:lang w:val="en-GB"/>
        </w:rPr>
        <w:t xml:space="preserve"> by </w:t>
      </w:r>
      <w:r w:rsidR="000B68A1">
        <w:rPr>
          <w:lang w:val="en-GB"/>
        </w:rPr>
        <w:t>claiming it was an emergency</w:t>
      </w:r>
      <w:r w:rsidRPr="00B75304">
        <w:rPr>
          <w:lang w:val="en-GB"/>
        </w:rPr>
        <w:t xml:space="preserve"> and that informing the resident’s representative </w:t>
      </w:r>
      <w:r w:rsidR="00552391" w:rsidRPr="00B75304">
        <w:rPr>
          <w:lang w:val="en-GB"/>
        </w:rPr>
        <w:t>‘</w:t>
      </w:r>
      <w:r w:rsidRPr="00B75304">
        <w:rPr>
          <w:lang w:val="en-GB"/>
        </w:rPr>
        <w:t>as soon as practicable</w:t>
      </w:r>
      <w:r w:rsidR="00552391" w:rsidRPr="00B75304">
        <w:rPr>
          <w:lang w:val="en-GB"/>
        </w:rPr>
        <w:t>’</w:t>
      </w:r>
      <w:r w:rsidRPr="00B75304">
        <w:rPr>
          <w:lang w:val="en-GB"/>
        </w:rPr>
        <w:t xml:space="preserve"> afterwards.</w:t>
      </w:r>
    </w:p>
    <w:p w14:paraId="1F8578B3" w14:textId="2AD5CDC2" w:rsidR="004813DE" w:rsidRPr="00B75304" w:rsidRDefault="004813DE" w:rsidP="00B5099B">
      <w:pPr>
        <w:pStyle w:val="Bullet1"/>
        <w:rPr>
          <w:lang w:val="en-GB"/>
        </w:rPr>
      </w:pPr>
      <w:r w:rsidRPr="00B75304">
        <w:rPr>
          <w:lang w:val="en-GB"/>
        </w:rPr>
        <w:t>Residents’ representatives and guardians reported that they are not always asked to provide consent prior to restraint use, nor proactively informed of its use after</w:t>
      </w:r>
      <w:r w:rsidR="00552391" w:rsidRPr="00B75304">
        <w:rPr>
          <w:lang w:val="en-GB"/>
        </w:rPr>
        <w:t>wards</w:t>
      </w:r>
      <w:r w:rsidRPr="00B75304">
        <w:rPr>
          <w:lang w:val="en-GB"/>
        </w:rPr>
        <w:t>.</w:t>
      </w:r>
    </w:p>
    <w:p w14:paraId="53799D22" w14:textId="0D0319A4" w:rsidR="000C5E03" w:rsidRPr="00B75304" w:rsidRDefault="00820D0C" w:rsidP="00B5099B">
      <w:pPr>
        <w:pStyle w:val="Bullet1"/>
        <w:rPr>
          <w:lang w:val="en-GB"/>
        </w:rPr>
      </w:pPr>
      <w:r w:rsidRPr="00B75304">
        <w:rPr>
          <w:lang w:val="en-GB"/>
        </w:rPr>
        <w:t>Providers, consumers and consumer peaks identified a need for transparency and documentation of both consent procedures and the information provided to residents and family members</w:t>
      </w:r>
      <w:r w:rsidR="00661130" w:rsidRPr="00B75304">
        <w:rPr>
          <w:lang w:val="en-GB"/>
        </w:rPr>
        <w:t>.</w:t>
      </w:r>
    </w:p>
    <w:p w14:paraId="78B8BE4C" w14:textId="77777777" w:rsidR="00BA3D9A" w:rsidRPr="00BA3D9A" w:rsidRDefault="00BA3D9A" w:rsidP="00BA3D9A">
      <w:r w:rsidRPr="00BA3D9A">
        <w:br w:type="page"/>
      </w:r>
    </w:p>
    <w:p w14:paraId="4C03C3B0" w14:textId="77777777" w:rsidR="00A74BE0" w:rsidRPr="00BA3D9A" w:rsidRDefault="00A74BE0" w:rsidP="00BA3D9A">
      <w:pPr>
        <w:sectPr w:rsidR="00A74BE0" w:rsidRPr="00BA3D9A" w:rsidSect="00A74BE0">
          <w:type w:val="continuous"/>
          <w:pgSz w:w="11907" w:h="16840" w:code="9"/>
          <w:pgMar w:top="851" w:right="1134" w:bottom="851" w:left="1701" w:header="397" w:footer="567" w:gutter="0"/>
          <w:cols w:num="2" w:space="567"/>
          <w:titlePg/>
          <w:docGrid w:linePitch="299"/>
          <w15:footnoteColumns w:val="1"/>
        </w:sectPr>
      </w:pPr>
    </w:p>
    <w:p w14:paraId="195FBBB7" w14:textId="09A3CDFB" w:rsidR="00304F74" w:rsidRDefault="005738DA" w:rsidP="008261C9">
      <w:pPr>
        <w:pStyle w:val="RecommendationHeading"/>
        <w:spacing w:before="0"/>
      </w:pPr>
      <w:r w:rsidRPr="00B75304">
        <w:rPr>
          <w:noProof/>
          <w:lang w:val="en-AU" w:eastAsia="en-AU"/>
        </w:rPr>
        <w:lastRenderedPageBreak/>
        <mc:AlternateContent>
          <mc:Choice Requires="wps">
            <w:drawing>
              <wp:anchor distT="0" distB="0" distL="114300" distR="114300" simplePos="0" relativeHeight="251658241" behindDoc="1" locked="0" layoutInCell="1" allowOverlap="1" wp14:anchorId="22EC52F1" wp14:editId="04F077DE">
                <wp:simplePos x="0" y="0"/>
                <wp:positionH relativeFrom="margin">
                  <wp:align>center</wp:align>
                </wp:positionH>
                <wp:positionV relativeFrom="margin">
                  <wp:posOffset>-27014</wp:posOffset>
                </wp:positionV>
                <wp:extent cx="6134986" cy="6292311"/>
                <wp:effectExtent l="0" t="0" r="0" b="0"/>
                <wp:wrapNone/>
                <wp:docPr id="3" name="Rectangle 3" descr="Decorative"/>
                <wp:cNvGraphicFramePr/>
                <a:graphic xmlns:a="http://schemas.openxmlformats.org/drawingml/2006/main">
                  <a:graphicData uri="http://schemas.microsoft.com/office/word/2010/wordprocessingShape">
                    <wps:wsp>
                      <wps:cNvSpPr/>
                      <wps:spPr>
                        <a:xfrm>
                          <a:off x="0" y="0"/>
                          <a:ext cx="6134986" cy="6292311"/>
                        </a:xfrm>
                        <a:prstGeom prst="rect">
                          <a:avLst/>
                        </a:prstGeom>
                        <a:solidFill>
                          <a:schemeClr val="accent1">
                            <a:lumMod val="20000"/>
                            <a:lumOff val="80000"/>
                          </a:schemeClr>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5996C3F" id="Rectangle 3" o:spid="_x0000_s1026" alt="Decorative" style="position:absolute;margin-left:0;margin-top:-2.15pt;width:483.05pt;height:495.45pt;z-index:-251658239;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" fillcolor="#e2f4ff [660]" stroked="f" strokeweight="2pt">
                <w10:wrap anchorx="margin" anchory="margin"/>
              </v:rect>
            </w:pict>
          </mc:Fallback>
        </mc:AlternateContent>
      </w:r>
      <w:r w:rsidR="003E6245">
        <w:t xml:space="preserve">: </w:t>
      </w:r>
      <w:r w:rsidR="004D3180">
        <w:t>Strengthen</w:t>
      </w:r>
      <w:r w:rsidR="003E6245">
        <w:t xml:space="preserve"> and promote consent </w:t>
      </w:r>
      <w:r w:rsidR="00B80999">
        <w:t>requireme</w:t>
      </w:r>
      <w:r w:rsidR="009F5D4B">
        <w:t>nts</w:t>
      </w:r>
    </w:p>
    <w:p w14:paraId="2B25BF5A" w14:textId="77777777" w:rsidR="00A74BE0" w:rsidRDefault="00A74BE0" w:rsidP="00B858FE">
      <w:pPr>
        <w:pStyle w:val="Subhead2"/>
        <w:sectPr w:rsidR="00A74BE0" w:rsidSect="00BA3D9A">
          <w:type w:val="continuous"/>
          <w:pgSz w:w="11907" w:h="16840" w:code="9"/>
          <w:pgMar w:top="851" w:right="1134" w:bottom="851" w:left="1701" w:header="397" w:footer="567" w:gutter="0"/>
          <w:cols w:space="567"/>
          <w:docGrid w:linePitch="299"/>
          <w15:footnoteColumns w:val="1"/>
        </w:sectPr>
      </w:pPr>
    </w:p>
    <w:p w14:paraId="08B124B0" w14:textId="568E4624" w:rsidR="00304F74" w:rsidRPr="00B75304" w:rsidRDefault="0069664E" w:rsidP="00FB35C9">
      <w:pPr>
        <w:pStyle w:val="Subhead2"/>
        <w:spacing w:before="0"/>
      </w:pPr>
      <w:r w:rsidRPr="00B75304">
        <w:t>Changes to the Restraints Principles</w:t>
      </w:r>
    </w:p>
    <w:p w14:paraId="23291DDD" w14:textId="37DDF578" w:rsidR="00861289" w:rsidRDefault="00B12D23" w:rsidP="009F5504">
      <w:pPr>
        <w:pStyle w:val="ParaKeep"/>
        <w:ind w:right="-143"/>
      </w:pPr>
      <w:r w:rsidRPr="00B12D23">
        <w:t>This review identified a need to clarify consent requirements within the context of the Restraints Principles. Areas for consideration include:</w:t>
      </w:r>
    </w:p>
    <w:p w14:paraId="4329F149" w14:textId="5B691D9B" w:rsidR="009A4848" w:rsidRPr="009A4848" w:rsidRDefault="00FC7E6E" w:rsidP="009F5504">
      <w:pPr>
        <w:pStyle w:val="RecommendationList"/>
      </w:pPr>
      <w:r>
        <w:t>Clarify</w:t>
      </w:r>
      <w:r w:rsidR="009A4848" w:rsidRPr="009A4848">
        <w:t xml:space="preserve"> that state and territory requirements regarding informed consent apply to both physical and chemical restraint.</w:t>
      </w:r>
    </w:p>
    <w:p w14:paraId="49C3BB36" w14:textId="1D046815" w:rsidR="008C4098" w:rsidRPr="008C4098" w:rsidRDefault="008C4098" w:rsidP="008C4098">
      <w:pPr>
        <w:pStyle w:val="RecommendationList"/>
      </w:pPr>
      <w:r w:rsidRPr="008C4098">
        <w:t xml:space="preserve">Reinforce the rights of the </w:t>
      </w:r>
      <w:r w:rsidR="008720DA">
        <w:t>consumer</w:t>
      </w:r>
      <w:r w:rsidRPr="008C4098">
        <w:t xml:space="preserve"> in making decisions about their care.</w:t>
      </w:r>
    </w:p>
    <w:p w14:paraId="34670C71" w14:textId="32ECEFD5" w:rsidR="00B12D23" w:rsidRDefault="003C68E7" w:rsidP="003C68E7">
      <w:pPr>
        <w:pStyle w:val="RecommendationList"/>
      </w:pPr>
      <w:r w:rsidRPr="003C68E7">
        <w:t xml:space="preserve">Revise ‘consumer representative’ terminology or </w:t>
      </w:r>
      <w:r w:rsidR="00583C53">
        <w:t>clarify</w:t>
      </w:r>
      <w:r w:rsidRPr="003C68E7">
        <w:t xml:space="preserve"> its definition</w:t>
      </w:r>
      <w:r w:rsidR="009F5504">
        <w:t>.</w:t>
      </w:r>
    </w:p>
    <w:p w14:paraId="493A10BA" w14:textId="2E28A069" w:rsidR="00304F74" w:rsidRPr="00B75304" w:rsidRDefault="00304F74" w:rsidP="008261C9">
      <w:pPr>
        <w:pStyle w:val="Subhead2"/>
        <w:spacing w:before="0"/>
      </w:pPr>
      <w:r w:rsidRPr="00B75304">
        <w:t>Other</w:t>
      </w:r>
      <w:r w:rsidR="003B67FC">
        <w:t xml:space="preserve"> changes</w:t>
      </w:r>
    </w:p>
    <w:p w14:paraId="70BC2613" w14:textId="73E414EB" w:rsidR="006B076C" w:rsidRPr="00B75304" w:rsidRDefault="00C82E25" w:rsidP="008261C9">
      <w:pPr>
        <w:pStyle w:val="Para"/>
        <w:spacing w:before="120"/>
        <w:rPr>
          <w:lang w:val="en-GB"/>
        </w:rPr>
      </w:pPr>
      <w:r w:rsidRPr="00B75304">
        <w:rPr>
          <w:lang w:val="en-GB"/>
        </w:rPr>
        <w:t xml:space="preserve">In addition to the </w:t>
      </w:r>
      <w:r>
        <w:rPr>
          <w:lang w:val="en-GB"/>
        </w:rPr>
        <w:t xml:space="preserve">suggested </w:t>
      </w:r>
      <w:r w:rsidRPr="00B75304">
        <w:rPr>
          <w:lang w:val="en-GB"/>
        </w:rPr>
        <w:t>change</w:t>
      </w:r>
      <w:r>
        <w:rPr>
          <w:lang w:val="en-GB"/>
        </w:rPr>
        <w:t>s</w:t>
      </w:r>
      <w:r w:rsidR="00750BE0">
        <w:rPr>
          <w:lang w:val="en-GB"/>
        </w:rPr>
        <w:t xml:space="preserve"> to the Restraints Principles</w:t>
      </w:r>
      <w:r w:rsidRPr="00B75304">
        <w:rPr>
          <w:lang w:val="en-GB"/>
        </w:rPr>
        <w:t>,</w:t>
      </w:r>
      <w:r w:rsidR="006B076C" w:rsidRPr="00B75304">
        <w:rPr>
          <w:lang w:val="en-GB"/>
        </w:rPr>
        <w:t xml:space="preserve"> it is apparent that providers and consumers alike need support to understand and implement consent procedures</w:t>
      </w:r>
      <w:r w:rsidR="00750BE0">
        <w:rPr>
          <w:lang w:val="en-GB"/>
        </w:rPr>
        <w:t xml:space="preserve"> that are consistent with best practice and relevant state and territory law</w:t>
      </w:r>
      <w:r w:rsidR="006B076C" w:rsidRPr="00B75304">
        <w:rPr>
          <w:lang w:val="en-GB"/>
        </w:rPr>
        <w:t xml:space="preserve">. </w:t>
      </w:r>
      <w:r w:rsidR="00414E42">
        <w:rPr>
          <w:lang w:val="en-GB"/>
        </w:rPr>
        <w:t>O</w:t>
      </w:r>
      <w:r w:rsidR="006B076C" w:rsidRPr="00B75304">
        <w:rPr>
          <w:lang w:val="en-GB"/>
        </w:rPr>
        <w:t>ur findings</w:t>
      </w:r>
      <w:r w:rsidR="006B38F0">
        <w:rPr>
          <w:lang w:val="en-GB"/>
        </w:rPr>
        <w:t xml:space="preserve"> </w:t>
      </w:r>
      <w:r w:rsidR="008719D3">
        <w:rPr>
          <w:lang w:val="en-GB"/>
        </w:rPr>
        <w:t xml:space="preserve">suggest a need </w:t>
      </w:r>
      <w:r w:rsidR="00E01273">
        <w:rPr>
          <w:lang w:val="en-GB"/>
        </w:rPr>
        <w:t xml:space="preserve">for </w:t>
      </w:r>
      <w:r w:rsidR="003957C9">
        <w:rPr>
          <w:lang w:val="en-GB"/>
        </w:rPr>
        <w:t>broad change management reform</w:t>
      </w:r>
      <w:r w:rsidR="00355DE6">
        <w:rPr>
          <w:lang w:val="en-GB"/>
        </w:rPr>
        <w:t xml:space="preserve">, requiring </w:t>
      </w:r>
      <w:r w:rsidR="006B076C" w:rsidRPr="00B75304">
        <w:rPr>
          <w:lang w:val="en-GB"/>
        </w:rPr>
        <w:t xml:space="preserve">the </w:t>
      </w:r>
      <w:r w:rsidR="00536803">
        <w:rPr>
          <w:lang w:val="en-GB"/>
        </w:rPr>
        <w:t>D</w:t>
      </w:r>
      <w:r w:rsidR="006B076C" w:rsidRPr="00B75304">
        <w:rPr>
          <w:lang w:val="en-GB"/>
        </w:rPr>
        <w:t xml:space="preserve">epartment and </w:t>
      </w:r>
      <w:r w:rsidR="00536803">
        <w:rPr>
          <w:lang w:val="en-GB"/>
        </w:rPr>
        <w:t>C</w:t>
      </w:r>
      <w:r w:rsidR="000B3187">
        <w:rPr>
          <w:lang w:val="en-GB"/>
        </w:rPr>
        <w:t>ommission</w:t>
      </w:r>
      <w:r w:rsidR="00355DE6">
        <w:rPr>
          <w:lang w:val="en-GB"/>
        </w:rPr>
        <w:t xml:space="preserve"> to</w:t>
      </w:r>
      <w:r w:rsidR="006B076C" w:rsidRPr="00B75304">
        <w:rPr>
          <w:lang w:val="en-GB"/>
        </w:rPr>
        <w:t>:</w:t>
      </w:r>
    </w:p>
    <w:p w14:paraId="3087BE86" w14:textId="4B8EF406" w:rsidR="00575C0C" w:rsidRPr="00575C0C" w:rsidRDefault="00575C0C" w:rsidP="00575C0C">
      <w:pPr>
        <w:pStyle w:val="RecommendationList"/>
      </w:pPr>
      <w:r w:rsidRPr="00575C0C">
        <w:t xml:space="preserve">Work with provider and health professional peak bodies to develop and promote tools and educational materials </w:t>
      </w:r>
      <w:r w:rsidR="007522B1">
        <w:t>to</w:t>
      </w:r>
      <w:r w:rsidRPr="00575C0C">
        <w:t xml:space="preserve"> support best practice for assessing capacity and obtaining informed consent (</w:t>
      </w:r>
      <w:r w:rsidR="007522B1" w:rsidRPr="00575C0C">
        <w:t>where such material does not already exist</w:t>
      </w:r>
      <w:r w:rsidR="00B61A28">
        <w:t xml:space="preserve">). This should </w:t>
      </w:r>
      <w:r w:rsidRPr="00575C0C">
        <w:t>includ</w:t>
      </w:r>
      <w:r w:rsidR="002B6C83">
        <w:t>e</w:t>
      </w:r>
      <w:r w:rsidRPr="00575C0C">
        <w:t xml:space="preserve"> when, how, and how often </w:t>
      </w:r>
      <w:r w:rsidRPr="00575C0C">
        <w:t>assessments and consent procedures should be conducted and documented.</w:t>
      </w:r>
    </w:p>
    <w:p w14:paraId="0683ACF0" w14:textId="14684790" w:rsidR="008F129B" w:rsidRPr="008F129B" w:rsidRDefault="008F129B" w:rsidP="008F129B">
      <w:pPr>
        <w:pStyle w:val="RecommendationList"/>
      </w:pPr>
      <w:r w:rsidRPr="008F129B">
        <w:t>Work with relevant state and territory bodies to develop and disseminate clear, plain language information and tools to support providers and prescribers to comply with both the Restraints Principles and jurisdictional guardianship and related legislation</w:t>
      </w:r>
      <w:r w:rsidR="00CE111D">
        <w:t xml:space="preserve"> (</w:t>
      </w:r>
      <w:r w:rsidR="00695123" w:rsidRPr="008F129B">
        <w:t>where such material does not already exist</w:t>
      </w:r>
      <w:r w:rsidR="00CE111D">
        <w:t>).</w:t>
      </w:r>
    </w:p>
    <w:p w14:paraId="1E826655" w14:textId="7DB76DE4" w:rsidR="004226CF" w:rsidRPr="004226CF" w:rsidRDefault="004226CF" w:rsidP="004226CF">
      <w:pPr>
        <w:pStyle w:val="RecommendationList"/>
      </w:pPr>
      <w:r w:rsidRPr="004226CF">
        <w:t xml:space="preserve">Work with consumer peak bodies to develop and promote appropriately tailored, plain language resources on informed consent and the appointment of substitute decision makers </w:t>
      </w:r>
      <w:r w:rsidR="0028314A">
        <w:t>(</w:t>
      </w:r>
      <w:r w:rsidR="00AE24EA" w:rsidRPr="004226CF">
        <w:t>where such material does not already exist</w:t>
      </w:r>
      <w:r w:rsidR="0028314A">
        <w:t>).</w:t>
      </w:r>
    </w:p>
    <w:p w14:paraId="61E5F76A" w14:textId="0CE2757F" w:rsidR="006B076C" w:rsidRPr="00F47359" w:rsidRDefault="006B076C" w:rsidP="00E36E22">
      <w:pPr>
        <w:pStyle w:val="RecommendationList"/>
      </w:pPr>
      <w:r w:rsidRPr="00F47359">
        <w:t xml:space="preserve">Provide guidance on acceptable timeframes for informing a resident’s representative that restraint has been used, if it was not possible to obtain informed consent prior to use. </w:t>
      </w:r>
      <w:r w:rsidR="007477E5" w:rsidRPr="007477E5">
        <w:t xml:space="preserve">Include an </w:t>
      </w:r>
      <w:r w:rsidRPr="00F47359">
        <w:t xml:space="preserve">operational </w:t>
      </w:r>
      <w:r w:rsidR="007477E5" w:rsidRPr="007477E5">
        <w:t>meaning of ‘as soon as practicable’</w:t>
      </w:r>
      <w:r w:rsidRPr="00F47359">
        <w:t xml:space="preserve"> to give providers a frame of reference </w:t>
      </w:r>
      <w:r w:rsidR="00F64622">
        <w:t>to develop</w:t>
      </w:r>
      <w:r w:rsidRPr="00F47359">
        <w:t xml:space="preserve"> policies and measure</w:t>
      </w:r>
      <w:r w:rsidR="00E264EB">
        <w:t xml:space="preserve"> </w:t>
      </w:r>
      <w:r w:rsidRPr="00F47359">
        <w:t>practice.</w:t>
      </w:r>
    </w:p>
    <w:p w14:paraId="3C016AA2" w14:textId="1F24178D" w:rsidR="002C271E" w:rsidRPr="00F47359" w:rsidRDefault="002C271E" w:rsidP="009F5504">
      <w:pPr>
        <w:pStyle w:val="RecommendationList"/>
      </w:pPr>
      <w:r>
        <w:t xml:space="preserve">Develop </w:t>
      </w:r>
      <w:r w:rsidR="00007072">
        <w:t>r</w:t>
      </w:r>
      <w:r>
        <w:t xml:space="preserve">esources </w:t>
      </w:r>
      <w:r w:rsidR="00007072">
        <w:t xml:space="preserve">and training </w:t>
      </w:r>
      <w:r>
        <w:t xml:space="preserve">to support staff to understand and </w:t>
      </w:r>
      <w:r w:rsidR="00C27807">
        <w:t>comply with their responsibilities when informed consent cannot be obtained prior to</w:t>
      </w:r>
      <w:r>
        <w:t xml:space="preserve"> the use of restraint </w:t>
      </w:r>
      <w:r w:rsidR="00C27807">
        <w:t xml:space="preserve">(i.e. </w:t>
      </w:r>
      <w:r>
        <w:t>in an emergency</w:t>
      </w:r>
      <w:r w:rsidR="00C27807">
        <w:t>)</w:t>
      </w:r>
      <w:r>
        <w:t>.</w:t>
      </w:r>
    </w:p>
    <w:p w14:paraId="08140A88" w14:textId="721AE6C2" w:rsidR="004F5F3B" w:rsidRDefault="004F5F3B" w:rsidP="008F20B1">
      <w:pPr>
        <w:pStyle w:val="Subhead1"/>
        <w:sectPr w:rsidR="004F5F3B" w:rsidSect="00A74BE0">
          <w:type w:val="continuous"/>
          <w:pgSz w:w="11907" w:h="16840" w:code="9"/>
          <w:pgMar w:top="851" w:right="1134" w:bottom="851" w:left="1701" w:header="397" w:footer="567" w:gutter="0"/>
          <w:cols w:num="2" w:space="567"/>
          <w:titlePg/>
          <w:docGrid w:linePitch="299"/>
          <w15:footnoteColumns w:val="1"/>
        </w:sectPr>
      </w:pPr>
    </w:p>
    <w:p w14:paraId="4BE90203" w14:textId="1EBA6CD1" w:rsidR="00DD4A3D" w:rsidRDefault="00DD4A3D" w:rsidP="00FB35C9">
      <w:pPr>
        <w:pStyle w:val="Subhead1"/>
        <w:spacing w:after="240"/>
      </w:pPr>
      <w:r>
        <w:t xml:space="preserve">Relevant </w:t>
      </w:r>
      <w:r w:rsidRPr="00B75304">
        <w:t>aspect</w:t>
      </w:r>
      <w:r w:rsidR="00CA0218">
        <w:t>s</w:t>
      </w:r>
      <w:r>
        <w:t xml:space="preserve"> of the </w:t>
      </w:r>
      <w:r w:rsidRPr="00354906">
        <w:t>legislation</w:t>
      </w:r>
    </w:p>
    <w:p w14:paraId="7B006E79" w14:textId="77777777" w:rsidR="004F5F3B" w:rsidRDefault="004F5F3B" w:rsidP="00E36E22">
      <w:pPr>
        <w:pStyle w:val="ParaKeep"/>
        <w:rPr>
          <w:lang w:val="en-GB"/>
        </w:rPr>
        <w:sectPr w:rsidR="004F5F3B" w:rsidSect="004F5F3B">
          <w:type w:val="continuous"/>
          <w:pgSz w:w="11907" w:h="16840" w:code="9"/>
          <w:pgMar w:top="851" w:right="1134" w:bottom="851" w:left="1701" w:header="397" w:footer="567" w:gutter="0"/>
          <w:cols w:space="567"/>
          <w:titlePg/>
          <w:docGrid w:linePitch="299"/>
          <w15:footnoteColumns w:val="1"/>
        </w:sectPr>
      </w:pPr>
    </w:p>
    <w:p w14:paraId="44FF1803" w14:textId="0A92ABE9" w:rsidR="00DD4A3D" w:rsidRPr="00B75304" w:rsidRDefault="00835B8F" w:rsidP="00FB35C9">
      <w:pPr>
        <w:pStyle w:val="ParaKeep"/>
        <w:spacing w:before="0"/>
        <w:rPr>
          <w:lang w:val="en-GB"/>
        </w:rPr>
      </w:pPr>
      <w:r w:rsidRPr="00B75304">
        <w:rPr>
          <w:lang w:val="en-GB"/>
        </w:rPr>
        <w:t>The</w:t>
      </w:r>
      <w:r w:rsidR="00D32B43" w:rsidRPr="00B75304">
        <w:rPr>
          <w:lang w:val="en-GB"/>
        </w:rPr>
        <w:t xml:space="preserve">re are </w:t>
      </w:r>
      <w:r w:rsidR="00626C22" w:rsidRPr="00B75304">
        <w:rPr>
          <w:lang w:val="en-GB"/>
        </w:rPr>
        <w:t xml:space="preserve">5 </w:t>
      </w:r>
      <w:r w:rsidR="00501E8C" w:rsidRPr="00B75304">
        <w:rPr>
          <w:lang w:val="en-GB"/>
        </w:rPr>
        <w:t>components of the</w:t>
      </w:r>
      <w:r w:rsidR="00501E8C" w:rsidRPr="00D709F1">
        <w:rPr>
          <w:rStyle w:val="ParaChar"/>
        </w:rPr>
        <w:t xml:space="preserve"> </w:t>
      </w:r>
      <w:r w:rsidR="00472B0D" w:rsidRPr="00D709F1">
        <w:rPr>
          <w:rStyle w:val="ParaChar"/>
        </w:rPr>
        <w:t>Restraints Principles</w:t>
      </w:r>
      <w:r w:rsidR="00501E8C" w:rsidRPr="00D709F1">
        <w:rPr>
          <w:rStyle w:val="ParaChar"/>
        </w:rPr>
        <w:t xml:space="preserve"> </w:t>
      </w:r>
      <w:r w:rsidR="00053120" w:rsidRPr="00D709F1">
        <w:rPr>
          <w:rStyle w:val="ParaChar"/>
        </w:rPr>
        <w:t>relevant</w:t>
      </w:r>
      <w:r w:rsidR="00501E8C" w:rsidRPr="00B75304">
        <w:rPr>
          <w:lang w:val="en-GB"/>
        </w:rPr>
        <w:t xml:space="preserve"> to the </w:t>
      </w:r>
      <w:r w:rsidR="00713D39" w:rsidRPr="00B75304">
        <w:rPr>
          <w:lang w:val="en-GB"/>
        </w:rPr>
        <w:t>issue of consent</w:t>
      </w:r>
      <w:r w:rsidR="00ED6A28" w:rsidRPr="00B75304">
        <w:rPr>
          <w:lang w:val="en-GB"/>
        </w:rPr>
        <w:t>. T</w:t>
      </w:r>
      <w:r w:rsidR="0042254B" w:rsidRPr="00B75304">
        <w:rPr>
          <w:lang w:val="en-GB"/>
        </w:rPr>
        <w:t>hey state that</w:t>
      </w:r>
      <w:r w:rsidRPr="00B75304">
        <w:rPr>
          <w:lang w:val="en-GB"/>
        </w:rPr>
        <w:t>:</w:t>
      </w:r>
    </w:p>
    <w:p w14:paraId="09490CA6" w14:textId="078047CB" w:rsidR="00DD4A3D" w:rsidRPr="00B75304" w:rsidRDefault="00AA7B08" w:rsidP="0042254B">
      <w:pPr>
        <w:pStyle w:val="Bullet1"/>
        <w:rPr>
          <w:lang w:val="en-GB"/>
        </w:rPr>
      </w:pPr>
      <w:r w:rsidRPr="00B75304">
        <w:rPr>
          <w:lang w:val="en-GB"/>
        </w:rPr>
        <w:t>Part</w:t>
      </w:r>
      <w:r w:rsidR="00DA4220">
        <w:rPr>
          <w:lang w:val="en-GB"/>
        </w:rPr>
        <w:t> </w:t>
      </w:r>
      <w:r w:rsidRPr="00B75304">
        <w:rPr>
          <w:lang w:val="en-GB"/>
        </w:rPr>
        <w:t xml:space="preserve">4A </w:t>
      </w:r>
      <w:r w:rsidR="009D4640" w:rsidRPr="00B75304">
        <w:rPr>
          <w:lang w:val="en-GB"/>
        </w:rPr>
        <w:t xml:space="preserve">of the </w:t>
      </w:r>
      <w:r w:rsidR="009D4640" w:rsidRPr="00B75304">
        <w:rPr>
          <w:i/>
          <w:lang w:val="en-GB"/>
        </w:rPr>
        <w:t xml:space="preserve">Quality of Care Principles </w:t>
      </w:r>
      <w:r w:rsidR="00FA22CE" w:rsidRPr="00B75304">
        <w:rPr>
          <w:lang w:val="en-GB"/>
        </w:rPr>
        <w:t>does not affect the operation of state or territory laws related to restraint</w:t>
      </w:r>
      <w:r w:rsidR="0042254B" w:rsidRPr="00B75304">
        <w:rPr>
          <w:lang w:val="en-GB"/>
        </w:rPr>
        <w:t xml:space="preserve"> (</w:t>
      </w:r>
      <w:r w:rsidR="0042254B" w:rsidRPr="00D709F1">
        <w:rPr>
          <w:rStyle w:val="Bold"/>
        </w:rPr>
        <w:t>15E</w:t>
      </w:r>
      <w:r w:rsidR="0042254B" w:rsidRPr="00B75304">
        <w:rPr>
          <w:lang w:val="en-GB"/>
        </w:rPr>
        <w:t>)</w:t>
      </w:r>
      <w:r w:rsidR="009D4640" w:rsidRPr="00B75304">
        <w:rPr>
          <w:lang w:val="en-GB"/>
        </w:rPr>
        <w:t>.</w:t>
      </w:r>
    </w:p>
    <w:p w14:paraId="3DCD481B" w14:textId="5CDB6FC9" w:rsidR="008D4AB9" w:rsidRPr="00B75304" w:rsidRDefault="007134C1" w:rsidP="0042254B">
      <w:pPr>
        <w:pStyle w:val="Bullet1"/>
        <w:rPr>
          <w:lang w:val="en-GB"/>
        </w:rPr>
      </w:pPr>
      <w:r w:rsidRPr="00B75304">
        <w:rPr>
          <w:lang w:val="en-GB"/>
        </w:rPr>
        <w:t xml:space="preserve">An approved provider must not use physical restraint </w:t>
      </w:r>
      <w:r w:rsidR="00E17A50" w:rsidRPr="00B75304">
        <w:rPr>
          <w:lang w:val="en-GB"/>
        </w:rPr>
        <w:t xml:space="preserve">without the </w:t>
      </w:r>
      <w:r w:rsidR="00582EA3" w:rsidRPr="00B75304">
        <w:rPr>
          <w:lang w:val="en-GB"/>
        </w:rPr>
        <w:t>informed consent of the consumer or the consumer’s representative, unless the use of the restraint is necessary in an emergency</w:t>
      </w:r>
      <w:r w:rsidR="0042254B" w:rsidRPr="00B75304">
        <w:rPr>
          <w:lang w:val="en-GB"/>
        </w:rPr>
        <w:t xml:space="preserve"> (</w:t>
      </w:r>
      <w:r w:rsidR="0042254B" w:rsidRPr="00D709F1">
        <w:rPr>
          <w:rStyle w:val="Bold"/>
        </w:rPr>
        <w:t>15F 1e</w:t>
      </w:r>
      <w:r w:rsidR="0042254B" w:rsidRPr="00B75304">
        <w:rPr>
          <w:lang w:val="en-GB"/>
        </w:rPr>
        <w:t>)</w:t>
      </w:r>
      <w:r w:rsidR="00582EA3" w:rsidRPr="00B75304">
        <w:rPr>
          <w:lang w:val="en-GB"/>
        </w:rPr>
        <w:t>.</w:t>
      </w:r>
    </w:p>
    <w:p w14:paraId="62291C86" w14:textId="173E8ACA" w:rsidR="005F4B2E" w:rsidRPr="00B75304" w:rsidRDefault="00C954E8" w:rsidP="0042254B">
      <w:pPr>
        <w:pStyle w:val="Bullet1"/>
        <w:rPr>
          <w:lang w:val="en-GB"/>
        </w:rPr>
      </w:pPr>
      <w:r w:rsidRPr="00B75304">
        <w:rPr>
          <w:lang w:val="en-GB"/>
        </w:rPr>
        <w:t>If physical restraint</w:t>
      </w:r>
      <w:r w:rsidR="00AB325F" w:rsidRPr="00B75304">
        <w:rPr>
          <w:lang w:val="en-GB"/>
        </w:rPr>
        <w:t xml:space="preserve"> </w:t>
      </w:r>
      <w:r w:rsidR="00B06597" w:rsidRPr="00B75304">
        <w:rPr>
          <w:lang w:val="en-GB"/>
        </w:rPr>
        <w:t xml:space="preserve">is used </w:t>
      </w:r>
      <w:r w:rsidR="00AB325F" w:rsidRPr="00B75304">
        <w:rPr>
          <w:lang w:val="en-GB"/>
        </w:rPr>
        <w:t xml:space="preserve">without </w:t>
      </w:r>
      <w:r w:rsidR="00142C07" w:rsidRPr="00B75304">
        <w:rPr>
          <w:lang w:val="en-GB"/>
        </w:rPr>
        <w:t>prior consent</w:t>
      </w:r>
      <w:r w:rsidR="00E37574" w:rsidRPr="00B75304">
        <w:rPr>
          <w:lang w:val="en-GB"/>
        </w:rPr>
        <w:t xml:space="preserve">, the approved provider must </w:t>
      </w:r>
      <w:r w:rsidR="00AB325F" w:rsidRPr="00B75304">
        <w:rPr>
          <w:lang w:val="en-GB"/>
        </w:rPr>
        <w:t xml:space="preserve">inform the consumer’s representative as soon as </w:t>
      </w:r>
      <w:r w:rsidR="00AB325F" w:rsidRPr="00B75304">
        <w:rPr>
          <w:lang w:val="en-GB"/>
        </w:rPr>
        <w:t>practicable after the restraint starts to be used</w:t>
      </w:r>
      <w:r w:rsidR="0042254B" w:rsidRPr="00B75304">
        <w:rPr>
          <w:lang w:val="en-GB"/>
        </w:rPr>
        <w:t xml:space="preserve"> (</w:t>
      </w:r>
      <w:r w:rsidR="0042254B" w:rsidRPr="00D709F1">
        <w:rPr>
          <w:rStyle w:val="Bold"/>
        </w:rPr>
        <w:t>15F 2b</w:t>
      </w:r>
      <w:r w:rsidR="0042254B" w:rsidRPr="00B75304">
        <w:rPr>
          <w:lang w:val="en-GB"/>
        </w:rPr>
        <w:t>)</w:t>
      </w:r>
      <w:r w:rsidR="00ED6A28" w:rsidRPr="00B75304">
        <w:rPr>
          <w:lang w:val="en-GB"/>
        </w:rPr>
        <w:t>.</w:t>
      </w:r>
    </w:p>
    <w:p w14:paraId="10D0BD98" w14:textId="77777777" w:rsidR="009F63E8" w:rsidRDefault="009B6130" w:rsidP="0042254B">
      <w:pPr>
        <w:pStyle w:val="Bullet1"/>
        <w:rPr>
          <w:lang w:val="en-GB"/>
        </w:rPr>
      </w:pPr>
      <w:r w:rsidRPr="00B75304">
        <w:rPr>
          <w:lang w:val="en-GB"/>
        </w:rPr>
        <w:t>An approved provider must not use a chemical restraint unless the consumer’s representative is informed before the restraint is used if it is practicable to do so</w:t>
      </w:r>
      <w:r w:rsidR="0042254B" w:rsidRPr="00B75304">
        <w:rPr>
          <w:lang w:val="en-GB"/>
        </w:rPr>
        <w:t xml:space="preserve"> (</w:t>
      </w:r>
      <w:r w:rsidR="0042254B" w:rsidRPr="00D709F1">
        <w:rPr>
          <w:rStyle w:val="Bold"/>
        </w:rPr>
        <w:t>15G 1c</w:t>
      </w:r>
      <w:r w:rsidR="0042254B" w:rsidRPr="00B75304">
        <w:rPr>
          <w:lang w:val="en-GB"/>
        </w:rPr>
        <w:t>)</w:t>
      </w:r>
      <w:r w:rsidR="00ED6A28" w:rsidRPr="00B75304">
        <w:rPr>
          <w:lang w:val="en-GB"/>
        </w:rPr>
        <w:t>.</w:t>
      </w:r>
    </w:p>
    <w:p w14:paraId="3F1BC555" w14:textId="5D8D4D06" w:rsidR="00AB325F" w:rsidRPr="00B75304" w:rsidRDefault="007213A6" w:rsidP="009F63E8">
      <w:pPr>
        <w:pStyle w:val="Indent1"/>
      </w:pPr>
      <w:r>
        <w:t xml:space="preserve">Two notes </w:t>
      </w:r>
      <w:r w:rsidR="00F01B0E">
        <w:t xml:space="preserve">were added to this point in the </w:t>
      </w:r>
      <w:r w:rsidR="00F01B0E" w:rsidRPr="009701FB">
        <w:rPr>
          <w:rStyle w:val="Italic"/>
        </w:rPr>
        <w:t>Quality of Care Amendment (Reviewing Restraints Principles) Principles 2019</w:t>
      </w:r>
      <w:r w:rsidR="00625025">
        <w:t xml:space="preserve">, </w:t>
      </w:r>
      <w:r w:rsidR="00625025">
        <w:rPr>
          <w:iCs/>
        </w:rPr>
        <w:t>signposting that:</w:t>
      </w:r>
      <w:r w:rsidR="00F01B0E">
        <w:t xml:space="preserve"> </w:t>
      </w:r>
    </w:p>
    <w:p w14:paraId="241BE390" w14:textId="2C3294B4" w:rsidR="00341256" w:rsidRPr="00625025" w:rsidRDefault="007213A6" w:rsidP="00625025">
      <w:pPr>
        <w:pStyle w:val="Bullet2"/>
      </w:pPr>
      <w:r w:rsidRPr="00B75304">
        <w:t xml:space="preserve">medical practitioners and nurse practitioners are required to obtain informed consent prior to prescribing </w:t>
      </w:r>
      <w:r w:rsidRPr="00B75304">
        <w:lastRenderedPageBreak/>
        <w:t xml:space="preserve">medication, as outlined in relevant codes of professional conduct (themselves approved under the </w:t>
      </w:r>
      <w:r w:rsidRPr="009B1851">
        <w:rPr>
          <w:rStyle w:val="Italic"/>
        </w:rPr>
        <w:t>Health Practitioner Regulation National Law</w:t>
      </w:r>
      <w:r w:rsidRPr="00B75304">
        <w:t>).</w:t>
      </w:r>
      <w:r w:rsidR="007E28E6">
        <w:rPr>
          <w:rStyle w:val="FootnoteReference"/>
        </w:rPr>
        <w:footnoteReference w:id="5"/>
      </w:r>
      <w:r w:rsidRPr="00B75304">
        <w:t xml:space="preserve"> </w:t>
      </w:r>
    </w:p>
    <w:p w14:paraId="5360BFBA" w14:textId="7EF50F3A" w:rsidR="007213A6" w:rsidRDefault="007213A6" w:rsidP="009F5504">
      <w:pPr>
        <w:pStyle w:val="Bullet2"/>
      </w:pPr>
      <w:r w:rsidRPr="00625025">
        <w:t xml:space="preserve">the question of who can consent to chemical restraint when the consumer themselves is unable to do so (due to physical or mental incapacity) is addressed by state and territory legislation. </w:t>
      </w:r>
      <w:r w:rsidR="00E37574" w:rsidRPr="00B75304">
        <w:t>If the consumer’s representative has not been informed of the use of the restraint, the approved provider must inform the consumer’s representative as soon as practicable after the restraint starts to be used</w:t>
      </w:r>
      <w:r w:rsidR="0042254B" w:rsidRPr="00B75304">
        <w:t xml:space="preserve"> (</w:t>
      </w:r>
      <w:r w:rsidR="0042254B" w:rsidRPr="00D709F1">
        <w:rPr>
          <w:rStyle w:val="Bold"/>
        </w:rPr>
        <w:t>15G</w:t>
      </w:r>
      <w:r w:rsidR="009B1851" w:rsidRPr="00D709F1">
        <w:rPr>
          <w:rStyle w:val="Bold"/>
        </w:rPr>
        <w:t> </w:t>
      </w:r>
      <w:r w:rsidR="0042254B" w:rsidRPr="00D709F1">
        <w:rPr>
          <w:rStyle w:val="Bold"/>
        </w:rPr>
        <w:t>2a</w:t>
      </w:r>
      <w:r w:rsidR="0042254B" w:rsidRPr="00B75304">
        <w:t>)</w:t>
      </w:r>
      <w:r w:rsidR="00142C07" w:rsidRPr="00B75304">
        <w:t>.</w:t>
      </w:r>
      <w:r w:rsidRPr="007213A6">
        <w:t xml:space="preserve"> </w:t>
      </w:r>
    </w:p>
    <w:p w14:paraId="24A0D661" w14:textId="79B062E3" w:rsidR="009B1851" w:rsidRDefault="00954C8D" w:rsidP="00B47EFF">
      <w:pPr>
        <w:pStyle w:val="Para"/>
        <w:rPr>
          <w:lang w:val="en-GB"/>
        </w:rPr>
      </w:pPr>
      <w:r>
        <w:rPr>
          <w:lang w:val="en-GB"/>
        </w:rPr>
        <w:t xml:space="preserve">The explanatory statement indicates that </w:t>
      </w:r>
      <w:r w:rsidR="008C49D4">
        <w:rPr>
          <w:lang w:val="en-GB"/>
        </w:rPr>
        <w:t xml:space="preserve">consent may be withdrawn at any time, and that providers should communicate </w:t>
      </w:r>
      <w:r w:rsidR="00C83D9A">
        <w:rPr>
          <w:lang w:val="en-GB"/>
        </w:rPr>
        <w:t xml:space="preserve">regularly with the consumer (or their representative) and </w:t>
      </w:r>
      <w:r w:rsidR="00860248">
        <w:rPr>
          <w:lang w:val="en-GB"/>
        </w:rPr>
        <w:t>‘</w:t>
      </w:r>
      <w:r w:rsidR="00C83D9A">
        <w:rPr>
          <w:lang w:val="en-GB"/>
        </w:rPr>
        <w:t>obtain informed consent</w:t>
      </w:r>
      <w:r w:rsidR="00112085" w:rsidRPr="00112085">
        <w:rPr>
          <w:lang w:val="en-GB"/>
        </w:rPr>
        <w:t xml:space="preserve"> </w:t>
      </w:r>
      <w:r w:rsidR="00112085">
        <w:rPr>
          <w:lang w:val="en-GB"/>
        </w:rPr>
        <w:t>contemporaneously</w:t>
      </w:r>
      <w:r w:rsidR="00860248">
        <w:rPr>
          <w:lang w:val="en-GB"/>
        </w:rPr>
        <w:t>’</w:t>
      </w:r>
      <w:r w:rsidR="00C83D9A">
        <w:rPr>
          <w:lang w:val="en-GB"/>
        </w:rPr>
        <w:t xml:space="preserve">. </w:t>
      </w:r>
    </w:p>
    <w:p w14:paraId="30C8F211" w14:textId="112299D3" w:rsidR="009101DA" w:rsidRPr="00B75304" w:rsidRDefault="00C83D9A" w:rsidP="00B47EFF">
      <w:pPr>
        <w:pStyle w:val="Para"/>
        <w:rPr>
          <w:lang w:val="en-GB"/>
        </w:rPr>
      </w:pPr>
      <w:r>
        <w:rPr>
          <w:lang w:val="en-GB"/>
        </w:rPr>
        <w:t>The</w:t>
      </w:r>
      <w:r w:rsidR="00112085">
        <w:rPr>
          <w:lang w:val="en-GB"/>
        </w:rPr>
        <w:t xml:space="preserve"> </w:t>
      </w:r>
      <w:r>
        <w:rPr>
          <w:lang w:val="en-GB"/>
        </w:rPr>
        <w:t xml:space="preserve">statement goes on to note that </w:t>
      </w:r>
      <w:r w:rsidR="008B5AF1">
        <w:rPr>
          <w:lang w:val="en-GB"/>
        </w:rPr>
        <w:t xml:space="preserve">providers should communicate in a way that </w:t>
      </w:r>
      <w:r w:rsidR="00ED6A28">
        <w:rPr>
          <w:lang w:val="en-GB"/>
        </w:rPr>
        <w:t xml:space="preserve">gives </w:t>
      </w:r>
      <w:r w:rsidR="008B5AF1">
        <w:rPr>
          <w:lang w:val="en-GB"/>
        </w:rPr>
        <w:t>consumers and representatives an opportunity to discus</w:t>
      </w:r>
      <w:r w:rsidR="00855C0C">
        <w:rPr>
          <w:lang w:val="en-GB"/>
        </w:rPr>
        <w:t>s</w:t>
      </w:r>
      <w:r w:rsidR="008B5AF1">
        <w:rPr>
          <w:lang w:val="en-GB"/>
        </w:rPr>
        <w:t xml:space="preserve"> concerns and expectations</w:t>
      </w:r>
      <w:r w:rsidR="00855C0C">
        <w:rPr>
          <w:lang w:val="en-GB"/>
        </w:rPr>
        <w:t xml:space="preserve">, </w:t>
      </w:r>
      <w:r w:rsidR="00855C0C" w:rsidRPr="00B75304">
        <w:rPr>
          <w:lang w:val="en-GB"/>
        </w:rPr>
        <w:t xml:space="preserve">including </w:t>
      </w:r>
      <w:r w:rsidR="00691E23">
        <w:rPr>
          <w:lang w:val="en-GB"/>
        </w:rPr>
        <w:t>providing</w:t>
      </w:r>
      <w:r w:rsidR="00855C0C" w:rsidRPr="00B75304">
        <w:rPr>
          <w:lang w:val="en-GB"/>
        </w:rPr>
        <w:t xml:space="preserve"> information for families to keep and refer back to</w:t>
      </w:r>
      <w:r w:rsidR="009B1851">
        <w:rPr>
          <w:lang w:val="en-GB"/>
        </w:rPr>
        <w:t xml:space="preserve">, </w:t>
      </w:r>
      <w:r w:rsidR="009B1851" w:rsidRPr="00B75304">
        <w:rPr>
          <w:lang w:val="en-GB"/>
        </w:rPr>
        <w:t>if possible</w:t>
      </w:r>
      <w:r w:rsidR="00855C0C" w:rsidRPr="00B75304">
        <w:rPr>
          <w:lang w:val="en-GB"/>
        </w:rPr>
        <w:t>.</w:t>
      </w:r>
      <w:r w:rsidR="00625025">
        <w:rPr>
          <w:lang w:val="en-GB"/>
        </w:rPr>
        <w:t xml:space="preserve"> </w:t>
      </w:r>
      <w:r w:rsidR="00625025" w:rsidRPr="00625025">
        <w:t xml:space="preserve">The explanatory statement that accompanies the </w:t>
      </w:r>
      <w:r w:rsidR="006A69FB" w:rsidRPr="005D2B7F">
        <w:rPr>
          <w:i/>
        </w:rPr>
        <w:t>Quality of Care Amendment (Reviewing Restraints Principles) Principles 2019</w:t>
      </w:r>
      <w:r w:rsidR="00625025" w:rsidRPr="00625025">
        <w:t xml:space="preserve"> </w:t>
      </w:r>
      <w:r w:rsidR="00625025">
        <w:t>also</w:t>
      </w:r>
      <w:r w:rsidR="00625025" w:rsidRPr="00625025">
        <w:t xml:space="preserve"> </w:t>
      </w:r>
      <w:r w:rsidR="008F0187">
        <w:t>lists</w:t>
      </w:r>
      <w:r w:rsidR="00625025" w:rsidRPr="00625025">
        <w:t xml:space="preserve"> applicable state and territory legislation and </w:t>
      </w:r>
      <w:r w:rsidR="008F0187">
        <w:t>offers</w:t>
      </w:r>
      <w:r w:rsidR="00625025" w:rsidRPr="00625025">
        <w:t xml:space="preserve"> the names of organisations that may be able to provide further information.</w:t>
      </w:r>
    </w:p>
    <w:p w14:paraId="5042C9D4" w14:textId="1669197A" w:rsidR="00DD4A3D" w:rsidRDefault="00FC69EF" w:rsidP="00025F4F">
      <w:pPr>
        <w:pStyle w:val="Subhead1"/>
      </w:pPr>
      <w:r>
        <w:t>Consultation</w:t>
      </w:r>
      <w:r w:rsidR="00DD4A3D">
        <w:t xml:space="preserve"> findings</w:t>
      </w:r>
    </w:p>
    <w:p w14:paraId="1FEB32B0" w14:textId="10C9ED1A" w:rsidR="0067738E" w:rsidRDefault="006A43A6" w:rsidP="00396E2B">
      <w:pPr>
        <w:pStyle w:val="Para"/>
        <w:rPr>
          <w:lang w:val="en-GB"/>
        </w:rPr>
      </w:pPr>
      <w:r>
        <w:rPr>
          <w:lang w:val="en-GB"/>
        </w:rPr>
        <w:t>The lack of clarity around c</w:t>
      </w:r>
      <w:r w:rsidR="00823C01" w:rsidRPr="00B75304">
        <w:rPr>
          <w:lang w:val="en-GB"/>
        </w:rPr>
        <w:t xml:space="preserve">onsent requirements and procedures </w:t>
      </w:r>
      <w:r>
        <w:rPr>
          <w:lang w:val="en-GB"/>
        </w:rPr>
        <w:t>was</w:t>
      </w:r>
      <w:r w:rsidRPr="00B75304">
        <w:rPr>
          <w:lang w:val="en-GB"/>
        </w:rPr>
        <w:t xml:space="preserve"> </w:t>
      </w:r>
      <w:r w:rsidR="00823C01" w:rsidRPr="00B75304">
        <w:rPr>
          <w:lang w:val="en-GB"/>
        </w:rPr>
        <w:t>a</w:t>
      </w:r>
      <w:r w:rsidR="00A50A54" w:rsidRPr="00B75304">
        <w:rPr>
          <w:lang w:val="en-GB"/>
        </w:rPr>
        <w:t xml:space="preserve"> common </w:t>
      </w:r>
      <w:r w:rsidR="00823C01" w:rsidRPr="00B75304">
        <w:rPr>
          <w:lang w:val="en-GB"/>
        </w:rPr>
        <w:t xml:space="preserve">issue for consumers, providers and organisational stakeholders alike. </w:t>
      </w:r>
      <w:r w:rsidR="00E3711C">
        <w:rPr>
          <w:lang w:val="en-GB"/>
        </w:rPr>
        <w:t xml:space="preserve">Interestingly, no </w:t>
      </w:r>
      <w:r w:rsidR="007359E5">
        <w:rPr>
          <w:lang w:val="en-GB"/>
        </w:rPr>
        <w:t xml:space="preserve">review </w:t>
      </w:r>
      <w:r w:rsidR="00E3711C">
        <w:rPr>
          <w:lang w:val="en-GB"/>
        </w:rPr>
        <w:t>participa</w:t>
      </w:r>
      <w:r w:rsidR="007359E5">
        <w:rPr>
          <w:lang w:val="en-GB"/>
        </w:rPr>
        <w:t>nts</w:t>
      </w:r>
      <w:r w:rsidR="00E3711C">
        <w:rPr>
          <w:lang w:val="en-GB"/>
        </w:rPr>
        <w:t xml:space="preserve"> </w:t>
      </w:r>
      <w:r w:rsidR="00AD1EAB">
        <w:rPr>
          <w:lang w:val="en-GB"/>
        </w:rPr>
        <w:t xml:space="preserve">discussed issues related to consent being withdrawn, or not being provided at all; there appeared to be an assumption that, if sought, </w:t>
      </w:r>
      <w:r w:rsidR="00CE36D8">
        <w:rPr>
          <w:lang w:val="en-GB"/>
        </w:rPr>
        <w:t>consent to the use of restraint would be given</w:t>
      </w:r>
      <w:r w:rsidR="002A684E">
        <w:rPr>
          <w:lang w:val="en-GB"/>
        </w:rPr>
        <w:t xml:space="preserve"> and </w:t>
      </w:r>
      <w:r w:rsidR="007359E5">
        <w:rPr>
          <w:lang w:val="en-GB"/>
        </w:rPr>
        <w:t>maintained</w:t>
      </w:r>
      <w:r w:rsidR="00CE36D8">
        <w:rPr>
          <w:lang w:val="en-GB"/>
        </w:rPr>
        <w:t>.</w:t>
      </w:r>
    </w:p>
    <w:p w14:paraId="2052FF75" w14:textId="75F1E3CD" w:rsidR="00F81C03" w:rsidRDefault="00F81C03" w:rsidP="00396E2B">
      <w:pPr>
        <w:pStyle w:val="Para"/>
        <w:rPr>
          <w:lang w:val="en-GB"/>
        </w:rPr>
      </w:pPr>
      <w:r>
        <w:rPr>
          <w:lang w:val="en-GB"/>
        </w:rPr>
        <w:t xml:space="preserve">There was </w:t>
      </w:r>
      <w:r w:rsidR="00CE36D8">
        <w:rPr>
          <w:lang w:val="en-GB"/>
        </w:rPr>
        <w:t xml:space="preserve">however substantial </w:t>
      </w:r>
      <w:r w:rsidRPr="00B75304">
        <w:rPr>
          <w:lang w:val="en-GB"/>
        </w:rPr>
        <w:t xml:space="preserve">uncertainty around requirements and procedures for </w:t>
      </w:r>
      <w:r w:rsidR="00CE36D8">
        <w:rPr>
          <w:lang w:val="en-GB"/>
        </w:rPr>
        <w:t xml:space="preserve">seeking consent, for </w:t>
      </w:r>
      <w:r>
        <w:rPr>
          <w:lang w:val="en-GB"/>
        </w:rPr>
        <w:t xml:space="preserve">both </w:t>
      </w:r>
      <w:r w:rsidRPr="00B75304">
        <w:rPr>
          <w:lang w:val="en-GB"/>
        </w:rPr>
        <w:t xml:space="preserve">physical </w:t>
      </w:r>
      <w:r>
        <w:rPr>
          <w:lang w:val="en-GB"/>
        </w:rPr>
        <w:t xml:space="preserve">and chemical </w:t>
      </w:r>
      <w:r w:rsidRPr="00B75304">
        <w:rPr>
          <w:lang w:val="en-GB"/>
        </w:rPr>
        <w:t>restraint.</w:t>
      </w:r>
      <w:r w:rsidR="005E2B35">
        <w:rPr>
          <w:lang w:val="en-GB"/>
        </w:rPr>
        <w:t xml:space="preserve"> </w:t>
      </w:r>
      <w:r w:rsidR="00CE36D8">
        <w:rPr>
          <w:lang w:val="en-GB"/>
        </w:rPr>
        <w:t xml:space="preserve">This uncertainty was particularly evident in relation to the use of chemical </w:t>
      </w:r>
      <w:r w:rsidR="005E2B35">
        <w:rPr>
          <w:lang w:val="en-GB"/>
        </w:rPr>
        <w:t>c</w:t>
      </w:r>
      <w:r w:rsidR="00AF2186" w:rsidRPr="00B75304">
        <w:rPr>
          <w:lang w:val="en-GB"/>
        </w:rPr>
        <w:t>onsent</w:t>
      </w:r>
      <w:r w:rsidR="00CE36D8">
        <w:rPr>
          <w:lang w:val="en-GB"/>
        </w:rPr>
        <w:t>, which</w:t>
      </w:r>
      <w:r w:rsidR="00AF2186" w:rsidRPr="00B75304">
        <w:rPr>
          <w:lang w:val="en-GB"/>
        </w:rPr>
        <w:t xml:space="preserve"> was seen to be </w:t>
      </w:r>
      <w:r w:rsidR="00CE36D8">
        <w:rPr>
          <w:lang w:val="en-GB"/>
        </w:rPr>
        <w:t xml:space="preserve">more </w:t>
      </w:r>
      <w:r w:rsidR="00AF2186" w:rsidRPr="00B75304">
        <w:rPr>
          <w:lang w:val="en-GB"/>
        </w:rPr>
        <w:t xml:space="preserve">complicated </w:t>
      </w:r>
      <w:r w:rsidR="00AE384F" w:rsidRPr="00B75304">
        <w:rPr>
          <w:lang w:val="en-GB"/>
        </w:rPr>
        <w:t>due to the number of parties involved</w:t>
      </w:r>
      <w:r w:rsidR="005E2B35">
        <w:rPr>
          <w:lang w:val="en-GB"/>
        </w:rPr>
        <w:t>.</w:t>
      </w:r>
    </w:p>
    <w:p w14:paraId="60EB5223" w14:textId="71A7124E" w:rsidR="00DD4A3D" w:rsidRPr="00B75304" w:rsidRDefault="00D974F0" w:rsidP="00823C01">
      <w:pPr>
        <w:pStyle w:val="Para"/>
        <w:rPr>
          <w:lang w:val="en-GB"/>
        </w:rPr>
      </w:pPr>
      <w:r>
        <w:rPr>
          <w:lang w:val="en-GB"/>
        </w:rPr>
        <w:t>All</w:t>
      </w:r>
      <w:r w:rsidR="00AE384F" w:rsidRPr="00B75304">
        <w:rPr>
          <w:lang w:val="en-GB"/>
        </w:rPr>
        <w:t xml:space="preserve"> </w:t>
      </w:r>
      <w:r w:rsidR="009D4683" w:rsidRPr="00B75304">
        <w:rPr>
          <w:lang w:val="en-GB"/>
        </w:rPr>
        <w:t xml:space="preserve">stakeholder groups </w:t>
      </w:r>
      <w:r>
        <w:rPr>
          <w:lang w:val="en-GB"/>
        </w:rPr>
        <w:t xml:space="preserve">raised </w:t>
      </w:r>
      <w:r w:rsidR="009D4683" w:rsidRPr="00B75304">
        <w:rPr>
          <w:lang w:val="en-GB"/>
        </w:rPr>
        <w:t>q</w:t>
      </w:r>
      <w:r w:rsidR="00823C01" w:rsidRPr="00B75304">
        <w:rPr>
          <w:lang w:val="en-GB"/>
        </w:rPr>
        <w:t xml:space="preserve">uestions </w:t>
      </w:r>
      <w:r w:rsidR="00FC622A">
        <w:rPr>
          <w:lang w:val="en-GB"/>
        </w:rPr>
        <w:t>about</w:t>
      </w:r>
      <w:r w:rsidR="00FC622A" w:rsidRPr="00B75304">
        <w:rPr>
          <w:lang w:val="en-GB"/>
        </w:rPr>
        <w:t xml:space="preserve"> </w:t>
      </w:r>
      <w:r w:rsidR="00823C01" w:rsidRPr="00B75304">
        <w:rPr>
          <w:lang w:val="en-GB"/>
        </w:rPr>
        <w:t>who is responsible for seeking consent</w:t>
      </w:r>
      <w:r w:rsidR="002E027C">
        <w:rPr>
          <w:lang w:val="en-GB"/>
        </w:rPr>
        <w:t>,</w:t>
      </w:r>
      <w:r w:rsidR="003560F7" w:rsidRPr="00B75304">
        <w:rPr>
          <w:lang w:val="en-GB"/>
        </w:rPr>
        <w:t xml:space="preserve"> </w:t>
      </w:r>
      <w:r w:rsidR="00823C01" w:rsidRPr="00B75304">
        <w:rPr>
          <w:lang w:val="en-GB"/>
        </w:rPr>
        <w:t>from whom, when and how often.</w:t>
      </w:r>
    </w:p>
    <w:p w14:paraId="5ACAB59C" w14:textId="1060D15F" w:rsidR="00CC4F64" w:rsidRPr="00B75304" w:rsidRDefault="00A969BB" w:rsidP="00B858FE">
      <w:pPr>
        <w:pStyle w:val="Subhead2"/>
      </w:pPr>
      <w:r>
        <w:t>Improve c</w:t>
      </w:r>
      <w:r w:rsidR="00D223E8">
        <w:t xml:space="preserve">larity </w:t>
      </w:r>
      <w:r>
        <w:t>in providers’ roles and</w:t>
      </w:r>
      <w:r w:rsidRPr="00B75304">
        <w:t xml:space="preserve"> </w:t>
      </w:r>
      <w:r w:rsidR="0022351D" w:rsidRPr="00B75304">
        <w:t>r</w:t>
      </w:r>
      <w:r w:rsidR="004C3ABF" w:rsidRPr="00B75304">
        <w:t>esponsibilities</w:t>
      </w:r>
      <w:r w:rsidR="00C82E25">
        <w:t xml:space="preserve"> </w:t>
      </w:r>
    </w:p>
    <w:p w14:paraId="0BBBDF9A" w14:textId="65E0E42D" w:rsidR="00FC622A" w:rsidRDefault="00E00F91" w:rsidP="00781D17">
      <w:pPr>
        <w:pStyle w:val="Para"/>
        <w:rPr>
          <w:lang w:val="en-GB"/>
        </w:rPr>
      </w:pPr>
      <w:r w:rsidRPr="00B75304">
        <w:rPr>
          <w:lang w:val="en-GB"/>
        </w:rPr>
        <w:t xml:space="preserve">Organisational stakeholders and providers highlighted the challenges associated with providers and prescribers </w:t>
      </w:r>
      <w:r w:rsidR="0036141D">
        <w:rPr>
          <w:lang w:val="en-GB"/>
        </w:rPr>
        <w:t xml:space="preserve">both </w:t>
      </w:r>
      <w:r w:rsidRPr="00B75304">
        <w:rPr>
          <w:lang w:val="en-GB"/>
        </w:rPr>
        <w:t xml:space="preserve">having responsibilities </w:t>
      </w:r>
      <w:r w:rsidR="00D97E15">
        <w:rPr>
          <w:lang w:val="en-GB"/>
        </w:rPr>
        <w:t>related</w:t>
      </w:r>
      <w:r w:rsidR="005015E2">
        <w:rPr>
          <w:lang w:val="en-GB"/>
        </w:rPr>
        <w:t xml:space="preserve"> to</w:t>
      </w:r>
      <w:r w:rsidR="005015E2" w:rsidRPr="00B75304">
        <w:rPr>
          <w:lang w:val="en-GB"/>
        </w:rPr>
        <w:t xml:space="preserve"> </w:t>
      </w:r>
      <w:r w:rsidRPr="00B75304">
        <w:rPr>
          <w:lang w:val="en-GB"/>
        </w:rPr>
        <w:t xml:space="preserve">informed consent </w:t>
      </w:r>
      <w:r w:rsidR="005015E2">
        <w:rPr>
          <w:lang w:val="en-GB"/>
        </w:rPr>
        <w:t>and providing the consumer and their representative with information about</w:t>
      </w:r>
      <w:r w:rsidRPr="00B75304">
        <w:rPr>
          <w:lang w:val="en-GB"/>
        </w:rPr>
        <w:t xml:space="preserve"> the use of chemical restraint</w:t>
      </w:r>
      <w:r w:rsidR="00C35836" w:rsidRPr="00B75304">
        <w:rPr>
          <w:lang w:val="en-GB"/>
        </w:rPr>
        <w:t>.</w:t>
      </w:r>
      <w:r w:rsidR="00781D17" w:rsidRPr="00B75304">
        <w:rPr>
          <w:lang w:val="en-GB"/>
        </w:rPr>
        <w:t xml:space="preserve"> </w:t>
      </w:r>
    </w:p>
    <w:p w14:paraId="728906D2" w14:textId="5838454D" w:rsidR="005B6849" w:rsidRDefault="00441810" w:rsidP="00781D17">
      <w:pPr>
        <w:pStyle w:val="Para"/>
        <w:rPr>
          <w:lang w:val="en-GB"/>
        </w:rPr>
      </w:pPr>
      <w:r>
        <w:rPr>
          <w:lang w:val="en-GB"/>
        </w:rPr>
        <w:t xml:space="preserve">Stakeholders </w:t>
      </w:r>
      <w:r w:rsidR="00BB21D8">
        <w:rPr>
          <w:lang w:val="en-GB"/>
        </w:rPr>
        <w:t>recognised</w:t>
      </w:r>
      <w:r w:rsidR="00841BA6">
        <w:rPr>
          <w:lang w:val="en-GB"/>
        </w:rPr>
        <w:t xml:space="preserve"> that t</w:t>
      </w:r>
      <w:r w:rsidR="004F5DA4" w:rsidRPr="004F5DA4">
        <w:rPr>
          <w:lang w:val="en-GB"/>
        </w:rPr>
        <w:t xml:space="preserve">he </w:t>
      </w:r>
      <w:r w:rsidR="004F5DA4" w:rsidRPr="00B6122D">
        <w:rPr>
          <w:i/>
          <w:lang w:val="en-GB"/>
        </w:rPr>
        <w:t xml:space="preserve">Aged Care Act </w:t>
      </w:r>
      <w:r w:rsidR="00B6122D" w:rsidRPr="00B6122D">
        <w:rPr>
          <w:i/>
          <w:iCs/>
          <w:lang w:val="en-GB"/>
        </w:rPr>
        <w:t>1997</w:t>
      </w:r>
      <w:r w:rsidR="00B6122D">
        <w:rPr>
          <w:lang w:val="en-GB"/>
        </w:rPr>
        <w:t xml:space="preserve"> </w:t>
      </w:r>
      <w:r w:rsidR="004F5DA4" w:rsidRPr="004F5DA4">
        <w:rPr>
          <w:lang w:val="en-GB"/>
        </w:rPr>
        <w:t xml:space="preserve">regulates the behaviours and responsibilities of </w:t>
      </w:r>
      <w:r w:rsidR="009919EC">
        <w:rPr>
          <w:lang w:val="en-GB"/>
        </w:rPr>
        <w:t>a</w:t>
      </w:r>
      <w:r w:rsidR="004F5DA4" w:rsidRPr="004F5DA4">
        <w:rPr>
          <w:lang w:val="en-GB"/>
        </w:rPr>
        <w:t xml:space="preserve">pproved </w:t>
      </w:r>
      <w:r w:rsidR="00BB21D8">
        <w:rPr>
          <w:lang w:val="en-GB"/>
        </w:rPr>
        <w:t>a</w:t>
      </w:r>
      <w:r w:rsidR="00BB21D8" w:rsidRPr="004F5DA4">
        <w:rPr>
          <w:lang w:val="en-GB"/>
        </w:rPr>
        <w:t xml:space="preserve">ged </w:t>
      </w:r>
      <w:r w:rsidR="00BB21D8">
        <w:rPr>
          <w:lang w:val="en-GB"/>
        </w:rPr>
        <w:t>c</w:t>
      </w:r>
      <w:r w:rsidR="00BB21D8" w:rsidRPr="004F5DA4">
        <w:rPr>
          <w:lang w:val="en-GB"/>
        </w:rPr>
        <w:t>are</w:t>
      </w:r>
      <w:r w:rsidR="00BB21D8">
        <w:rPr>
          <w:lang w:val="en-GB"/>
        </w:rPr>
        <w:t xml:space="preserve"> </w:t>
      </w:r>
      <w:r w:rsidR="009919EC">
        <w:rPr>
          <w:lang w:val="en-GB"/>
        </w:rPr>
        <w:t>p</w:t>
      </w:r>
      <w:r w:rsidR="004F5DA4" w:rsidRPr="004F5DA4">
        <w:rPr>
          <w:lang w:val="en-GB"/>
        </w:rPr>
        <w:t>roviders</w:t>
      </w:r>
      <w:r w:rsidR="00903E9A">
        <w:rPr>
          <w:lang w:val="en-GB"/>
        </w:rPr>
        <w:t>, and that prescriber practice is out of scope</w:t>
      </w:r>
      <w:r w:rsidR="00C06A85">
        <w:rPr>
          <w:lang w:val="en-GB"/>
        </w:rPr>
        <w:t>. However</w:t>
      </w:r>
      <w:r w:rsidR="00841BA6">
        <w:rPr>
          <w:lang w:val="en-GB"/>
        </w:rPr>
        <w:t xml:space="preserve">, </w:t>
      </w:r>
      <w:r w:rsidR="00BB518D">
        <w:rPr>
          <w:lang w:val="en-GB"/>
        </w:rPr>
        <w:t xml:space="preserve">they </w:t>
      </w:r>
      <w:r w:rsidR="00FF29D8">
        <w:rPr>
          <w:lang w:val="en-GB"/>
        </w:rPr>
        <w:t>suggested</w:t>
      </w:r>
      <w:r w:rsidR="002834F8">
        <w:rPr>
          <w:lang w:val="en-GB"/>
        </w:rPr>
        <w:t xml:space="preserve"> </w:t>
      </w:r>
      <w:r w:rsidR="002B35A3">
        <w:rPr>
          <w:lang w:val="en-GB"/>
        </w:rPr>
        <w:t xml:space="preserve">that rather than simply noting that codes of professional practice ‘provide for’ prescribers to obtain informed consent </w:t>
      </w:r>
      <w:r w:rsidR="001F5E28">
        <w:rPr>
          <w:lang w:val="en-GB"/>
        </w:rPr>
        <w:t xml:space="preserve">before prescribing medications, </w:t>
      </w:r>
      <w:r w:rsidR="002834F8">
        <w:rPr>
          <w:lang w:val="en-GB"/>
        </w:rPr>
        <w:t xml:space="preserve">the Restraints Principles need to explicitly state that the prescriber </w:t>
      </w:r>
      <w:r w:rsidR="001F5E28">
        <w:rPr>
          <w:lang w:val="en-GB"/>
        </w:rPr>
        <w:t>(not the aged care provider)</w:t>
      </w:r>
      <w:r w:rsidR="002834F8">
        <w:rPr>
          <w:lang w:val="en-GB"/>
        </w:rPr>
        <w:t xml:space="preserve"> </w:t>
      </w:r>
      <w:r>
        <w:rPr>
          <w:lang w:val="en-GB"/>
        </w:rPr>
        <w:t xml:space="preserve">is </w:t>
      </w:r>
      <w:r w:rsidR="002834F8">
        <w:rPr>
          <w:lang w:val="en-GB"/>
        </w:rPr>
        <w:t>responsib</w:t>
      </w:r>
      <w:r w:rsidR="001A7B55">
        <w:rPr>
          <w:lang w:val="en-GB"/>
        </w:rPr>
        <w:t>le</w:t>
      </w:r>
      <w:r w:rsidR="002834F8">
        <w:rPr>
          <w:lang w:val="en-GB"/>
        </w:rPr>
        <w:t xml:space="preserve"> for </w:t>
      </w:r>
      <w:r w:rsidR="001F5E28">
        <w:rPr>
          <w:lang w:val="en-GB"/>
        </w:rPr>
        <w:t>doing so</w:t>
      </w:r>
      <w:r w:rsidR="006B0F95">
        <w:rPr>
          <w:lang w:val="en-GB"/>
        </w:rPr>
        <w:t xml:space="preserve">. </w:t>
      </w:r>
      <w:r w:rsidR="00CB187D">
        <w:rPr>
          <w:lang w:val="en-GB"/>
        </w:rPr>
        <w:t>P</w:t>
      </w:r>
      <w:r w:rsidR="00841BA6" w:rsidRPr="00B75304">
        <w:rPr>
          <w:lang w:val="en-GB"/>
        </w:rPr>
        <w:t>rovider</w:t>
      </w:r>
      <w:r w:rsidR="001D7BD8" w:rsidRPr="00B75304">
        <w:rPr>
          <w:lang w:val="en-GB"/>
        </w:rPr>
        <w:t xml:space="preserve"> staff </w:t>
      </w:r>
      <w:r w:rsidR="000E7961">
        <w:rPr>
          <w:lang w:val="en-GB"/>
        </w:rPr>
        <w:t>reported</w:t>
      </w:r>
      <w:r w:rsidR="001D7BD8" w:rsidRPr="00B75304">
        <w:rPr>
          <w:lang w:val="en-GB"/>
        </w:rPr>
        <w:t xml:space="preserve"> that not all prescribers were willing to confirm </w:t>
      </w:r>
      <w:r w:rsidR="000E7961">
        <w:rPr>
          <w:lang w:val="en-GB"/>
        </w:rPr>
        <w:t>or</w:t>
      </w:r>
      <w:r w:rsidR="001D7BD8" w:rsidRPr="00B75304">
        <w:rPr>
          <w:lang w:val="en-GB"/>
        </w:rPr>
        <w:t xml:space="preserve"> document consent,</w:t>
      </w:r>
      <w:r w:rsidR="008B5740" w:rsidRPr="00B75304">
        <w:rPr>
          <w:lang w:val="en-GB"/>
        </w:rPr>
        <w:t xml:space="preserve"> or understood </w:t>
      </w:r>
      <w:r w:rsidR="00DA609B" w:rsidRPr="00B75304">
        <w:rPr>
          <w:lang w:val="en-GB"/>
        </w:rPr>
        <w:t xml:space="preserve">how </w:t>
      </w:r>
      <w:r w:rsidR="008B5740" w:rsidRPr="00B75304">
        <w:rPr>
          <w:lang w:val="en-GB"/>
        </w:rPr>
        <w:t xml:space="preserve">this </w:t>
      </w:r>
      <w:r w:rsidR="00DA609B" w:rsidRPr="00B75304">
        <w:rPr>
          <w:lang w:val="en-GB"/>
        </w:rPr>
        <w:t xml:space="preserve">affects </w:t>
      </w:r>
      <w:r w:rsidR="008B5740" w:rsidRPr="00B75304">
        <w:rPr>
          <w:lang w:val="en-GB"/>
        </w:rPr>
        <w:t>providers</w:t>
      </w:r>
      <w:r w:rsidR="001D7BD8" w:rsidRPr="00B75304">
        <w:rPr>
          <w:lang w:val="en-GB"/>
        </w:rPr>
        <w:t>.</w:t>
      </w:r>
      <w:r w:rsidR="004B2A08" w:rsidRPr="00B75304">
        <w:rPr>
          <w:lang w:val="en-GB"/>
        </w:rPr>
        <w:t xml:space="preserve"> </w:t>
      </w:r>
    </w:p>
    <w:p w14:paraId="2847A268" w14:textId="503F098E" w:rsidR="00F46943" w:rsidRDefault="00AC7B2D" w:rsidP="00781D17">
      <w:pPr>
        <w:pStyle w:val="Para"/>
        <w:rPr>
          <w:lang w:val="en-GB"/>
        </w:rPr>
      </w:pPr>
      <w:r w:rsidRPr="00B75304">
        <w:rPr>
          <w:lang w:val="en-GB"/>
        </w:rPr>
        <w:t>There was a</w:t>
      </w:r>
      <w:r w:rsidR="00814273" w:rsidRPr="00B75304">
        <w:rPr>
          <w:lang w:val="en-GB"/>
        </w:rPr>
        <w:t>lso a</w:t>
      </w:r>
      <w:r w:rsidRPr="00B75304">
        <w:rPr>
          <w:lang w:val="en-GB"/>
        </w:rPr>
        <w:t xml:space="preserve"> sense</w:t>
      </w:r>
      <w:r w:rsidR="00B200E2" w:rsidRPr="00B75304">
        <w:rPr>
          <w:lang w:val="en-GB"/>
        </w:rPr>
        <w:t xml:space="preserve"> that the </w:t>
      </w:r>
      <w:r w:rsidR="003B50A9" w:rsidRPr="00B75304">
        <w:rPr>
          <w:lang w:val="en-GB"/>
        </w:rPr>
        <w:t>i</w:t>
      </w:r>
      <w:r w:rsidR="00814273" w:rsidRPr="00B75304">
        <w:rPr>
          <w:lang w:val="en-GB"/>
        </w:rPr>
        <w:t>nvolvement of</w:t>
      </w:r>
      <w:r w:rsidR="002A1604" w:rsidRPr="00B75304">
        <w:rPr>
          <w:lang w:val="en-GB"/>
        </w:rPr>
        <w:t xml:space="preserve"> </w:t>
      </w:r>
      <w:r w:rsidR="00B200E2" w:rsidRPr="00B75304">
        <w:rPr>
          <w:lang w:val="en-GB"/>
        </w:rPr>
        <w:t xml:space="preserve">prescribers </w:t>
      </w:r>
      <w:r w:rsidR="00C66B3B">
        <w:rPr>
          <w:lang w:val="en-GB"/>
        </w:rPr>
        <w:t>does</w:t>
      </w:r>
      <w:r w:rsidR="00C66B3B" w:rsidRPr="00B75304">
        <w:rPr>
          <w:lang w:val="en-GB"/>
        </w:rPr>
        <w:t xml:space="preserve"> </w:t>
      </w:r>
      <w:r w:rsidR="00814273" w:rsidRPr="00B75304">
        <w:rPr>
          <w:lang w:val="en-GB"/>
        </w:rPr>
        <w:t>not necessarily</w:t>
      </w:r>
      <w:r w:rsidR="00537DD6" w:rsidRPr="00B75304">
        <w:rPr>
          <w:lang w:val="en-GB"/>
        </w:rPr>
        <w:t xml:space="preserve"> </w:t>
      </w:r>
      <w:r w:rsidR="00C66B3B">
        <w:rPr>
          <w:lang w:val="en-GB"/>
        </w:rPr>
        <w:t>ensure that appropriate consent procedures are followed</w:t>
      </w:r>
      <w:r w:rsidR="001A0123" w:rsidRPr="00B75304">
        <w:rPr>
          <w:lang w:val="en-GB"/>
        </w:rPr>
        <w:t xml:space="preserve">. For example, </w:t>
      </w:r>
      <w:r w:rsidR="005D742E" w:rsidRPr="00B75304">
        <w:rPr>
          <w:lang w:val="en-GB"/>
        </w:rPr>
        <w:t xml:space="preserve">though </w:t>
      </w:r>
      <w:r w:rsidR="00C34D80" w:rsidRPr="00B75304">
        <w:rPr>
          <w:lang w:val="en-GB"/>
        </w:rPr>
        <w:t>outside the remit of the Restraints Principles, c</w:t>
      </w:r>
      <w:r w:rsidR="00641832" w:rsidRPr="00B75304">
        <w:rPr>
          <w:lang w:val="en-GB"/>
        </w:rPr>
        <w:t xml:space="preserve">onsumer advocates were unclear on when </w:t>
      </w:r>
      <w:r w:rsidR="00C34D80" w:rsidRPr="00B75304">
        <w:rPr>
          <w:lang w:val="en-GB"/>
        </w:rPr>
        <w:t xml:space="preserve">and how </w:t>
      </w:r>
      <w:r w:rsidR="007A773A" w:rsidRPr="00B75304">
        <w:rPr>
          <w:lang w:val="en-GB"/>
        </w:rPr>
        <w:t xml:space="preserve">prescribers </w:t>
      </w:r>
      <w:r w:rsidR="00B00BFD" w:rsidRPr="00B75304">
        <w:rPr>
          <w:lang w:val="en-GB"/>
        </w:rPr>
        <w:t xml:space="preserve">were obtaining consent if </w:t>
      </w:r>
      <w:r w:rsidR="00AA3BA0">
        <w:rPr>
          <w:lang w:val="en-GB"/>
        </w:rPr>
        <w:t>the consumer was unable to consent for themselves, and</w:t>
      </w:r>
      <w:r w:rsidR="00B00BFD" w:rsidRPr="00B75304">
        <w:rPr>
          <w:lang w:val="en-GB"/>
        </w:rPr>
        <w:t xml:space="preserve"> the </w:t>
      </w:r>
      <w:r w:rsidR="00C34D80" w:rsidRPr="00B75304">
        <w:rPr>
          <w:lang w:val="en-GB"/>
        </w:rPr>
        <w:t xml:space="preserve">resident’s </w:t>
      </w:r>
      <w:r w:rsidR="00C34D80" w:rsidRPr="00B75304">
        <w:rPr>
          <w:lang w:val="en-GB"/>
        </w:rPr>
        <w:lastRenderedPageBreak/>
        <w:t xml:space="preserve">representative was not available </w:t>
      </w:r>
      <w:r w:rsidR="005D742E" w:rsidRPr="00B75304">
        <w:rPr>
          <w:lang w:val="en-GB"/>
        </w:rPr>
        <w:t>when prescribers</w:t>
      </w:r>
      <w:r w:rsidR="00C34D80" w:rsidRPr="00B75304">
        <w:rPr>
          <w:lang w:val="en-GB"/>
        </w:rPr>
        <w:t xml:space="preserve"> were visiting the </w:t>
      </w:r>
      <w:r w:rsidR="00C66B3B">
        <w:rPr>
          <w:lang w:val="en-GB"/>
        </w:rPr>
        <w:t>aged care home</w:t>
      </w:r>
      <w:r w:rsidR="00C34D80" w:rsidRPr="00B75304">
        <w:rPr>
          <w:lang w:val="en-GB"/>
        </w:rPr>
        <w:t>.</w:t>
      </w:r>
      <w:r w:rsidR="00F46943" w:rsidRPr="00F46943" w:rsidDel="009935C1">
        <w:rPr>
          <w:lang w:val="en-GB"/>
        </w:rPr>
        <w:t xml:space="preserve"> </w:t>
      </w:r>
    </w:p>
    <w:p w14:paraId="482DC581" w14:textId="7B89BF5C" w:rsidR="0022351D" w:rsidRPr="00B75304" w:rsidRDefault="00C66B3B" w:rsidP="0022351D">
      <w:pPr>
        <w:pStyle w:val="Para"/>
        <w:rPr>
          <w:lang w:val="en-GB"/>
        </w:rPr>
      </w:pPr>
      <w:r>
        <w:rPr>
          <w:lang w:val="en-GB"/>
        </w:rPr>
        <w:t>In addition, organisational stakeholders were concerned that</w:t>
      </w:r>
      <w:r w:rsidR="00692208">
        <w:rPr>
          <w:lang w:val="en-GB"/>
        </w:rPr>
        <w:t>, while</w:t>
      </w:r>
      <w:r>
        <w:rPr>
          <w:lang w:val="en-GB"/>
        </w:rPr>
        <w:t xml:space="preserve"> the </w:t>
      </w:r>
      <w:r w:rsidR="00837799">
        <w:rPr>
          <w:lang w:val="en-GB"/>
        </w:rPr>
        <w:t>Restrain</w:t>
      </w:r>
      <w:r w:rsidR="005B27B7">
        <w:rPr>
          <w:lang w:val="en-GB"/>
        </w:rPr>
        <w:t>t</w:t>
      </w:r>
      <w:r w:rsidR="00837799">
        <w:rPr>
          <w:lang w:val="en-GB"/>
        </w:rPr>
        <w:t xml:space="preserve">s Principles, </w:t>
      </w:r>
      <w:r>
        <w:rPr>
          <w:lang w:val="en-GB"/>
        </w:rPr>
        <w:t>not</w:t>
      </w:r>
      <w:r w:rsidR="00692208">
        <w:rPr>
          <w:lang w:val="en-GB"/>
        </w:rPr>
        <w:t>e</w:t>
      </w:r>
      <w:r>
        <w:rPr>
          <w:lang w:val="en-GB"/>
        </w:rPr>
        <w:t xml:space="preserve"> </w:t>
      </w:r>
      <w:r w:rsidR="00F46943" w:rsidRPr="00B75304">
        <w:rPr>
          <w:lang w:val="en-GB"/>
        </w:rPr>
        <w:t xml:space="preserve">that prescribers are </w:t>
      </w:r>
      <w:r w:rsidR="00F46943">
        <w:rPr>
          <w:lang w:val="en-GB"/>
        </w:rPr>
        <w:t xml:space="preserve">bound by codes of practice regarding </w:t>
      </w:r>
      <w:r w:rsidR="00F46943" w:rsidRPr="00B75304">
        <w:rPr>
          <w:lang w:val="en-GB"/>
        </w:rPr>
        <w:t xml:space="preserve">consent for the </w:t>
      </w:r>
      <w:r w:rsidR="00F46943" w:rsidRPr="00B75304">
        <w:rPr>
          <w:b/>
          <w:lang w:val="en-GB"/>
        </w:rPr>
        <w:t>prescription</w:t>
      </w:r>
      <w:r w:rsidR="00F46943" w:rsidRPr="00B75304">
        <w:rPr>
          <w:rFonts w:eastAsia="Arial Unicode MS"/>
          <w:i/>
          <w:lang w:val="en-GB"/>
        </w:rPr>
        <w:t xml:space="preserve"> </w:t>
      </w:r>
      <w:r w:rsidR="00F46943" w:rsidRPr="00B75304">
        <w:rPr>
          <w:lang w:val="en-GB"/>
        </w:rPr>
        <w:t xml:space="preserve">of medication for restraint purposes, </w:t>
      </w:r>
      <w:r w:rsidR="00692208">
        <w:rPr>
          <w:lang w:val="en-GB"/>
        </w:rPr>
        <w:t xml:space="preserve">they </w:t>
      </w:r>
      <w:r w:rsidR="00837799">
        <w:rPr>
          <w:lang w:val="en-GB"/>
        </w:rPr>
        <w:t>do not stipulate whether</w:t>
      </w:r>
      <w:r w:rsidR="00F46943" w:rsidRPr="00B75304" w:rsidDel="009935C1">
        <w:rPr>
          <w:lang w:val="en-GB"/>
        </w:rPr>
        <w:t xml:space="preserve"> </w:t>
      </w:r>
      <w:r w:rsidR="00837799">
        <w:rPr>
          <w:lang w:val="en-GB"/>
        </w:rPr>
        <w:t>providers have a requirement</w:t>
      </w:r>
      <w:r w:rsidR="00F46943">
        <w:rPr>
          <w:lang w:val="en-GB"/>
        </w:rPr>
        <w:t xml:space="preserve"> to obtain consent </w:t>
      </w:r>
      <w:r w:rsidR="00F46943" w:rsidRPr="00B75304">
        <w:rPr>
          <w:lang w:val="en-GB"/>
        </w:rPr>
        <w:t xml:space="preserve">prior to each </w:t>
      </w:r>
      <w:r w:rsidR="00F46943">
        <w:rPr>
          <w:b/>
          <w:lang w:val="en-GB"/>
        </w:rPr>
        <w:t>administration</w:t>
      </w:r>
      <w:r w:rsidR="00F46943" w:rsidRPr="00B75304">
        <w:rPr>
          <w:lang w:val="en-GB"/>
        </w:rPr>
        <w:t xml:space="preserve"> of that medication</w:t>
      </w:r>
      <w:r w:rsidR="00F46943" w:rsidRPr="00B75304" w:rsidDel="009935C1">
        <w:rPr>
          <w:lang w:val="en-GB"/>
        </w:rPr>
        <w:t xml:space="preserve">. </w:t>
      </w:r>
      <w:r w:rsidR="00971AA0">
        <w:rPr>
          <w:lang w:val="en-GB"/>
        </w:rPr>
        <w:t>Differences</w:t>
      </w:r>
      <w:r w:rsidR="00F46943">
        <w:rPr>
          <w:lang w:val="en-GB"/>
        </w:rPr>
        <w:t xml:space="preserve"> in </w:t>
      </w:r>
      <w:r w:rsidR="00971AA0">
        <w:rPr>
          <w:lang w:val="en-GB"/>
        </w:rPr>
        <w:t>how</w:t>
      </w:r>
      <w:r w:rsidR="00F46943">
        <w:rPr>
          <w:lang w:val="en-GB"/>
        </w:rPr>
        <w:t xml:space="preserve"> consent requirements for physical </w:t>
      </w:r>
      <w:r w:rsidR="00971AA0">
        <w:rPr>
          <w:lang w:val="en-GB"/>
        </w:rPr>
        <w:t xml:space="preserve">and chemical </w:t>
      </w:r>
      <w:r w:rsidR="00F46943">
        <w:rPr>
          <w:lang w:val="en-GB"/>
        </w:rPr>
        <w:t>restraint</w:t>
      </w:r>
      <w:r w:rsidR="00971AA0">
        <w:rPr>
          <w:lang w:val="en-GB"/>
        </w:rPr>
        <w:t xml:space="preserve"> are worded were</w:t>
      </w:r>
      <w:r w:rsidR="00F46943">
        <w:rPr>
          <w:lang w:val="en-GB"/>
        </w:rPr>
        <w:t xml:space="preserve"> </w:t>
      </w:r>
      <w:r w:rsidR="00000124">
        <w:rPr>
          <w:lang w:val="en-GB"/>
        </w:rPr>
        <w:t xml:space="preserve">seen to contribute to </w:t>
      </w:r>
      <w:r w:rsidR="00C93EF2">
        <w:rPr>
          <w:lang w:val="en-GB"/>
        </w:rPr>
        <w:t>confusion on</w:t>
      </w:r>
      <w:r w:rsidR="00F46943">
        <w:rPr>
          <w:lang w:val="en-GB"/>
        </w:rPr>
        <w:t xml:space="preserve"> </w:t>
      </w:r>
      <w:r w:rsidR="00971AA0">
        <w:rPr>
          <w:lang w:val="en-GB"/>
        </w:rPr>
        <w:t>this issue</w:t>
      </w:r>
      <w:r w:rsidR="00F46943">
        <w:rPr>
          <w:lang w:val="en-GB"/>
        </w:rPr>
        <w:t>.</w:t>
      </w:r>
      <w:r w:rsidR="005E2FC5" w:rsidRPr="00B75304">
        <w:rPr>
          <w:lang w:val="en-GB"/>
        </w:rPr>
        <w:t xml:space="preserve"> </w:t>
      </w:r>
      <w:r w:rsidR="00C1500C" w:rsidRPr="00B75304">
        <w:rPr>
          <w:lang w:val="en-GB"/>
        </w:rPr>
        <w:t>Representatives of medical peak bodies acknowledged that</w:t>
      </w:r>
      <w:r w:rsidR="00857932" w:rsidRPr="00B75304">
        <w:rPr>
          <w:lang w:val="en-GB"/>
        </w:rPr>
        <w:t>,</w:t>
      </w:r>
      <w:r w:rsidR="00C1500C" w:rsidRPr="00B75304">
        <w:rPr>
          <w:lang w:val="en-GB"/>
        </w:rPr>
        <w:t xml:space="preserve"> </w:t>
      </w:r>
      <w:r w:rsidR="00B07276" w:rsidRPr="00B75304">
        <w:rPr>
          <w:lang w:val="en-GB"/>
        </w:rPr>
        <w:t xml:space="preserve">historically, medical practitioners have not </w:t>
      </w:r>
      <w:r w:rsidR="002F146A" w:rsidRPr="00B75304">
        <w:rPr>
          <w:lang w:val="en-GB"/>
        </w:rPr>
        <w:t xml:space="preserve">always documented consent </w:t>
      </w:r>
      <w:r w:rsidR="00971F50" w:rsidRPr="00B75304">
        <w:rPr>
          <w:lang w:val="en-GB"/>
        </w:rPr>
        <w:t>appropriately or communicated</w:t>
      </w:r>
      <w:r w:rsidR="00620CC7" w:rsidRPr="00B75304">
        <w:rPr>
          <w:lang w:val="en-GB"/>
        </w:rPr>
        <w:t xml:space="preserve"> decisions</w:t>
      </w:r>
      <w:r w:rsidR="00971F50" w:rsidRPr="00B75304">
        <w:rPr>
          <w:lang w:val="en-GB"/>
        </w:rPr>
        <w:t xml:space="preserve"> </w:t>
      </w:r>
      <w:r w:rsidR="00E154D6" w:rsidRPr="00B75304">
        <w:rPr>
          <w:lang w:val="en-GB"/>
        </w:rPr>
        <w:t>to</w:t>
      </w:r>
      <w:r w:rsidR="007707BE" w:rsidRPr="00B75304">
        <w:rPr>
          <w:lang w:val="en-GB"/>
        </w:rPr>
        <w:t xml:space="preserve"> provider staff. </w:t>
      </w:r>
      <w:r w:rsidR="005E469B">
        <w:rPr>
          <w:lang w:val="en-GB"/>
        </w:rPr>
        <w:t xml:space="preserve">They </w:t>
      </w:r>
      <w:r w:rsidR="006F3BD5" w:rsidRPr="00B75304">
        <w:rPr>
          <w:lang w:val="en-GB"/>
        </w:rPr>
        <w:t>suggest</w:t>
      </w:r>
      <w:r w:rsidR="005E469B">
        <w:rPr>
          <w:lang w:val="en-GB"/>
        </w:rPr>
        <w:t>ed</w:t>
      </w:r>
      <w:r w:rsidR="006F3BD5" w:rsidRPr="00B75304">
        <w:rPr>
          <w:lang w:val="en-GB"/>
        </w:rPr>
        <w:t xml:space="preserve"> that clearer guidelines and structured </w:t>
      </w:r>
      <w:r w:rsidR="00837799">
        <w:rPr>
          <w:lang w:val="en-GB"/>
        </w:rPr>
        <w:t>tools</w:t>
      </w:r>
      <w:r w:rsidR="00837799" w:rsidRPr="00B75304">
        <w:rPr>
          <w:lang w:val="en-GB"/>
        </w:rPr>
        <w:t xml:space="preserve"> </w:t>
      </w:r>
      <w:r w:rsidR="006F3BD5" w:rsidRPr="00B75304">
        <w:rPr>
          <w:lang w:val="en-GB"/>
        </w:rPr>
        <w:t xml:space="preserve">could help to clarify each party’s responsibilities </w:t>
      </w:r>
      <w:r w:rsidR="0052326F" w:rsidRPr="00B75304">
        <w:rPr>
          <w:lang w:val="en-GB"/>
        </w:rPr>
        <w:t>and</w:t>
      </w:r>
      <w:r w:rsidR="000671AC" w:rsidRPr="00B75304">
        <w:rPr>
          <w:lang w:val="en-GB"/>
        </w:rPr>
        <w:t xml:space="preserve"> ensure all steps in the consent process were completed</w:t>
      </w:r>
      <w:r w:rsidR="00E20F6B" w:rsidRPr="00B75304">
        <w:rPr>
          <w:lang w:val="en-GB"/>
        </w:rPr>
        <w:t>.</w:t>
      </w:r>
    </w:p>
    <w:p w14:paraId="00DBE558" w14:textId="697DB9A0" w:rsidR="002D2A2A" w:rsidRDefault="00E275BB" w:rsidP="00B858FE">
      <w:pPr>
        <w:pStyle w:val="Subhead2"/>
      </w:pPr>
      <w:r>
        <w:t>Consent should be sought from residents themselves wherever possible</w:t>
      </w:r>
    </w:p>
    <w:p w14:paraId="31143481" w14:textId="1D551CE8" w:rsidR="00242D59" w:rsidRDefault="00242D59" w:rsidP="00242D59">
      <w:pPr>
        <w:pStyle w:val="pullquotetest"/>
      </w:pPr>
      <w:r>
        <w:t>N</w:t>
      </w:r>
      <w:r w:rsidRPr="00F372C5">
        <w:t>othing in</w:t>
      </w:r>
      <w:r>
        <w:t xml:space="preserve"> [the] P</w:t>
      </w:r>
      <w:r w:rsidRPr="00F372C5">
        <w:t>rinciples says it’s about what the patients would want. Consider taking into account the values and wishes of individuals that are either documented or known. I think that is a high</w:t>
      </w:r>
      <w:r w:rsidR="005E469B">
        <w:t>-</w:t>
      </w:r>
      <w:r w:rsidRPr="00F372C5">
        <w:t>level thing which is part of that consent process</w:t>
      </w:r>
      <w:r w:rsidR="005E469B">
        <w:t>;</w:t>
      </w:r>
      <w:r w:rsidRPr="00F372C5">
        <w:t xml:space="preserve"> at the moment we don’t have that balance</w:t>
      </w:r>
      <w:r>
        <w:t>.</w:t>
      </w:r>
    </w:p>
    <w:p w14:paraId="6F2EFD58" w14:textId="77777777" w:rsidR="00242D59" w:rsidRPr="00B75304" w:rsidRDefault="00242D59" w:rsidP="00242D59">
      <w:pPr>
        <w:pStyle w:val="attributiontest"/>
        <w:rPr>
          <w:rFonts w:eastAsia="Arial Unicode MS"/>
        </w:rPr>
      </w:pPr>
      <w:r>
        <w:t xml:space="preserve">– </w:t>
      </w:r>
      <w:r w:rsidRPr="00AC0030">
        <w:t>Medical peak</w:t>
      </w:r>
      <w:r>
        <w:t xml:space="preserve"> representative</w:t>
      </w:r>
    </w:p>
    <w:p w14:paraId="33CD697C" w14:textId="44D04A7F" w:rsidR="005E469B" w:rsidRDefault="00D31381" w:rsidP="00B80A8C">
      <w:pPr>
        <w:pStyle w:val="Para"/>
        <w:rPr>
          <w:lang w:val="en-GB"/>
        </w:rPr>
      </w:pPr>
      <w:r>
        <w:rPr>
          <w:lang w:val="en-GB"/>
        </w:rPr>
        <w:t xml:space="preserve">Consistent with </w:t>
      </w:r>
      <w:r w:rsidR="00FA771C">
        <w:rPr>
          <w:lang w:val="en-GB"/>
        </w:rPr>
        <w:t>broader</w:t>
      </w:r>
      <w:r>
        <w:rPr>
          <w:lang w:val="en-GB"/>
        </w:rPr>
        <w:t xml:space="preserve"> calls for greater emphasis on person-centred care </w:t>
      </w:r>
      <w:r w:rsidR="00FA771C">
        <w:rPr>
          <w:lang w:val="en-GB"/>
        </w:rPr>
        <w:t>(</w:t>
      </w:r>
      <w:r>
        <w:rPr>
          <w:lang w:val="en-GB"/>
        </w:rPr>
        <w:t>outlined in Section</w:t>
      </w:r>
      <w:r w:rsidR="005E469B">
        <w:rPr>
          <w:lang w:val="en-GB"/>
        </w:rPr>
        <w:t> </w:t>
      </w:r>
      <w:r>
        <w:rPr>
          <w:lang w:val="en-GB"/>
        </w:rPr>
        <w:fldChar w:fldCharType="begin"/>
      </w:r>
      <w:r>
        <w:rPr>
          <w:lang w:val="en-GB"/>
        </w:rPr>
        <w:instrText xml:space="preserve"> REF _Ref56601276 \r \h </w:instrText>
      </w:r>
      <w:r>
        <w:rPr>
          <w:lang w:val="en-GB"/>
        </w:rPr>
      </w:r>
      <w:r>
        <w:rPr>
          <w:lang w:val="en-GB"/>
        </w:rPr>
        <w:fldChar w:fldCharType="separate"/>
      </w:r>
      <w:r w:rsidR="002A07CA">
        <w:rPr>
          <w:lang w:val="en-GB"/>
        </w:rPr>
        <w:t>4.1</w:t>
      </w:r>
      <w:r>
        <w:rPr>
          <w:lang w:val="en-GB"/>
        </w:rPr>
        <w:fldChar w:fldCharType="end"/>
      </w:r>
      <w:r w:rsidR="00FA771C">
        <w:rPr>
          <w:lang w:val="en-GB"/>
        </w:rPr>
        <w:t xml:space="preserve">), </w:t>
      </w:r>
      <w:r w:rsidR="00B03410" w:rsidRPr="00B75304">
        <w:rPr>
          <w:lang w:val="en-GB"/>
        </w:rPr>
        <w:t xml:space="preserve">stakeholders </w:t>
      </w:r>
      <w:r w:rsidR="005E469B">
        <w:rPr>
          <w:lang w:val="en-GB"/>
        </w:rPr>
        <w:t>noted</w:t>
      </w:r>
      <w:r w:rsidR="005E469B" w:rsidRPr="00B75304">
        <w:rPr>
          <w:lang w:val="en-GB"/>
        </w:rPr>
        <w:t xml:space="preserve"> </w:t>
      </w:r>
      <w:r w:rsidR="00B03410" w:rsidRPr="00B75304">
        <w:rPr>
          <w:lang w:val="en-GB"/>
        </w:rPr>
        <w:t xml:space="preserve">that </w:t>
      </w:r>
      <w:r w:rsidR="00B03410">
        <w:rPr>
          <w:lang w:val="en-GB"/>
        </w:rPr>
        <w:t>consent</w:t>
      </w:r>
      <w:r w:rsidR="00B03410" w:rsidRPr="00B75304">
        <w:rPr>
          <w:lang w:val="en-GB"/>
        </w:rPr>
        <w:t xml:space="preserve"> should be </w:t>
      </w:r>
      <w:r w:rsidR="00FA771C">
        <w:rPr>
          <w:lang w:val="en-GB"/>
        </w:rPr>
        <w:t xml:space="preserve">sought from the </w:t>
      </w:r>
      <w:r w:rsidR="00B03410" w:rsidRPr="00B75304">
        <w:rPr>
          <w:lang w:val="en-GB"/>
        </w:rPr>
        <w:t xml:space="preserve">resident themselves wherever possible, </w:t>
      </w:r>
      <w:r w:rsidR="00D823F6">
        <w:rPr>
          <w:lang w:val="en-GB"/>
        </w:rPr>
        <w:t>and</w:t>
      </w:r>
      <w:r w:rsidR="00702100" w:rsidRPr="00B75304" w:rsidDel="00BA6EFA">
        <w:rPr>
          <w:lang w:val="en-GB"/>
        </w:rPr>
        <w:t xml:space="preserve"> that</w:t>
      </w:r>
      <w:r w:rsidR="00702100" w:rsidRPr="00B75304">
        <w:rPr>
          <w:lang w:val="en-GB"/>
        </w:rPr>
        <w:t xml:space="preserve"> the Restraints Principles should specify that substitute decision makers </w:t>
      </w:r>
      <w:r w:rsidR="0085396B" w:rsidRPr="00B75304">
        <w:rPr>
          <w:lang w:val="en-GB"/>
        </w:rPr>
        <w:t xml:space="preserve">be </w:t>
      </w:r>
      <w:r w:rsidR="00702100" w:rsidRPr="00B75304">
        <w:rPr>
          <w:lang w:val="en-GB"/>
        </w:rPr>
        <w:t>considered a back-up rather than first point of contact</w:t>
      </w:r>
      <w:r w:rsidR="00DB4A40" w:rsidRPr="00B75304">
        <w:rPr>
          <w:lang w:val="en-GB"/>
        </w:rPr>
        <w:t xml:space="preserve">. </w:t>
      </w:r>
    </w:p>
    <w:p w14:paraId="517881A4" w14:textId="33833A7F" w:rsidR="00702100" w:rsidRDefault="005E469B" w:rsidP="00B80A8C">
      <w:pPr>
        <w:pStyle w:val="Para"/>
        <w:rPr>
          <w:lang w:val="en-GB"/>
        </w:rPr>
      </w:pPr>
      <w:r>
        <w:rPr>
          <w:lang w:val="en-GB"/>
        </w:rPr>
        <w:t xml:space="preserve">Stakeholders also </w:t>
      </w:r>
      <w:r w:rsidR="00702100" w:rsidRPr="00B75304">
        <w:rPr>
          <w:lang w:val="en-GB"/>
        </w:rPr>
        <w:t>identified</w:t>
      </w:r>
      <w:r w:rsidR="00CA4763">
        <w:rPr>
          <w:lang w:val="en-GB"/>
        </w:rPr>
        <w:t xml:space="preserve"> a need for clear</w:t>
      </w:r>
      <w:r w:rsidR="00702100" w:rsidRPr="00B75304">
        <w:rPr>
          <w:lang w:val="en-GB"/>
        </w:rPr>
        <w:t xml:space="preserve"> guidance on how </w:t>
      </w:r>
      <w:r w:rsidR="00502242" w:rsidRPr="00B75304">
        <w:rPr>
          <w:lang w:val="en-GB"/>
        </w:rPr>
        <w:t xml:space="preserve">to assess </w:t>
      </w:r>
      <w:r w:rsidR="00702100" w:rsidRPr="00B75304">
        <w:rPr>
          <w:lang w:val="en-GB"/>
        </w:rPr>
        <w:t>capacity to consent</w:t>
      </w:r>
      <w:r w:rsidR="00757EF0" w:rsidRPr="00B75304">
        <w:rPr>
          <w:lang w:val="en-GB"/>
        </w:rPr>
        <w:t xml:space="preserve">, and how often that capacity </w:t>
      </w:r>
      <w:r w:rsidR="00702100" w:rsidRPr="00B75304">
        <w:rPr>
          <w:lang w:val="en-GB"/>
        </w:rPr>
        <w:t xml:space="preserve">should be </w:t>
      </w:r>
      <w:r w:rsidR="00702100" w:rsidRPr="00B75304">
        <w:rPr>
          <w:lang w:val="en-GB"/>
        </w:rPr>
        <w:t>reviewed</w:t>
      </w:r>
      <w:r w:rsidR="00991327" w:rsidRPr="00B75304">
        <w:rPr>
          <w:lang w:val="en-GB"/>
        </w:rPr>
        <w:t xml:space="preserve">. </w:t>
      </w:r>
      <w:r w:rsidR="00CA4763">
        <w:rPr>
          <w:lang w:val="en-GB"/>
        </w:rPr>
        <w:t>They</w:t>
      </w:r>
      <w:r w:rsidR="00CA4763" w:rsidRPr="00B75304">
        <w:rPr>
          <w:lang w:val="en-GB"/>
        </w:rPr>
        <w:t xml:space="preserve"> </w:t>
      </w:r>
      <w:r w:rsidR="00991327" w:rsidRPr="00B75304">
        <w:rPr>
          <w:lang w:val="en-GB"/>
        </w:rPr>
        <w:t>recognised</w:t>
      </w:r>
      <w:r w:rsidR="00702100" w:rsidRPr="00B75304">
        <w:rPr>
          <w:lang w:val="en-GB"/>
        </w:rPr>
        <w:t xml:space="preserve"> that </w:t>
      </w:r>
      <w:r w:rsidR="00FD4167" w:rsidRPr="00B75304">
        <w:rPr>
          <w:lang w:val="en-GB"/>
        </w:rPr>
        <w:t xml:space="preserve">capacity </w:t>
      </w:r>
      <w:r w:rsidR="006F7ECE" w:rsidRPr="00B75304">
        <w:rPr>
          <w:lang w:val="en-GB"/>
        </w:rPr>
        <w:t>could be dynamic</w:t>
      </w:r>
      <w:r w:rsidR="004F367A" w:rsidRPr="00B75304">
        <w:rPr>
          <w:lang w:val="en-GB"/>
        </w:rPr>
        <w:t>,</w:t>
      </w:r>
      <w:r w:rsidR="006F7ECE" w:rsidRPr="00B75304">
        <w:rPr>
          <w:lang w:val="en-GB"/>
        </w:rPr>
        <w:t xml:space="preserve"> and that while </w:t>
      </w:r>
      <w:r w:rsidR="00722138" w:rsidRPr="00B75304">
        <w:rPr>
          <w:lang w:val="en-GB"/>
        </w:rPr>
        <w:t xml:space="preserve">residents </w:t>
      </w:r>
      <w:r w:rsidR="006F7ECE" w:rsidRPr="00B75304">
        <w:rPr>
          <w:lang w:val="en-GB"/>
        </w:rPr>
        <w:t xml:space="preserve">were unlikely to be able to consent </w:t>
      </w:r>
      <w:r w:rsidR="00E40BE7" w:rsidRPr="00B75304">
        <w:rPr>
          <w:lang w:val="en-GB"/>
        </w:rPr>
        <w:t>to</w:t>
      </w:r>
      <w:r w:rsidR="006F7ECE" w:rsidRPr="00B75304">
        <w:rPr>
          <w:lang w:val="en-GB"/>
        </w:rPr>
        <w:t xml:space="preserve"> restraint </w:t>
      </w:r>
      <w:r w:rsidR="00E40BE7" w:rsidRPr="00B75304">
        <w:rPr>
          <w:lang w:val="en-GB"/>
        </w:rPr>
        <w:t xml:space="preserve">at the time it </w:t>
      </w:r>
      <w:r w:rsidR="006F7ECE" w:rsidRPr="00B75304">
        <w:rPr>
          <w:lang w:val="en-GB"/>
        </w:rPr>
        <w:t>was required, this did not prevent them from participating</w:t>
      </w:r>
      <w:r w:rsidR="00702100" w:rsidRPr="00B75304">
        <w:rPr>
          <w:lang w:val="en-GB"/>
        </w:rPr>
        <w:t xml:space="preserve"> in </w:t>
      </w:r>
      <w:r w:rsidR="006F7ECE" w:rsidRPr="00B75304">
        <w:rPr>
          <w:lang w:val="en-GB"/>
        </w:rPr>
        <w:t>care</w:t>
      </w:r>
      <w:r w:rsidR="00E40BE7" w:rsidRPr="00B75304">
        <w:rPr>
          <w:lang w:val="en-GB"/>
        </w:rPr>
        <w:t xml:space="preserve"> </w:t>
      </w:r>
      <w:r w:rsidR="006F7ECE" w:rsidRPr="00B75304">
        <w:rPr>
          <w:lang w:val="en-GB"/>
        </w:rPr>
        <w:t>planning d</w:t>
      </w:r>
      <w:r w:rsidR="00AD7E33" w:rsidRPr="00B75304">
        <w:rPr>
          <w:lang w:val="en-GB"/>
        </w:rPr>
        <w:t xml:space="preserve">iscussions and decisions </w:t>
      </w:r>
      <w:r w:rsidR="00514EC0" w:rsidRPr="00B75304">
        <w:rPr>
          <w:lang w:val="en-GB"/>
        </w:rPr>
        <w:t>ahead of time (</w:t>
      </w:r>
      <w:r w:rsidR="00833219" w:rsidRPr="00B75304">
        <w:rPr>
          <w:lang w:val="en-GB"/>
        </w:rPr>
        <w:t>analogous</w:t>
      </w:r>
      <w:r w:rsidR="00702100" w:rsidRPr="00B75304">
        <w:rPr>
          <w:lang w:val="en-GB"/>
        </w:rPr>
        <w:t xml:space="preserve"> to </w:t>
      </w:r>
      <w:r w:rsidR="00F463FB" w:rsidRPr="00B75304">
        <w:rPr>
          <w:lang w:val="en-GB"/>
        </w:rPr>
        <w:t>advance care planning)</w:t>
      </w:r>
      <w:r w:rsidR="00514EC0" w:rsidRPr="00B75304">
        <w:rPr>
          <w:lang w:val="en-GB"/>
        </w:rPr>
        <w:t>.</w:t>
      </w:r>
    </w:p>
    <w:p w14:paraId="142C7AB9" w14:textId="367667F9" w:rsidR="00275F69" w:rsidRDefault="000F3B80" w:rsidP="00966E77">
      <w:pPr>
        <w:pStyle w:val="Subhead2"/>
      </w:pPr>
      <w:r>
        <w:t>Where a substitute</w:t>
      </w:r>
      <w:r w:rsidR="00512954">
        <w:t xml:space="preserve"> </w:t>
      </w:r>
      <w:r>
        <w:t>decision maker is required, s</w:t>
      </w:r>
      <w:r w:rsidR="00966E77">
        <w:t xml:space="preserve">taff face substantial challenges in understanding who has legal authority </w:t>
      </w:r>
      <w:r>
        <w:t>to fill this role</w:t>
      </w:r>
      <w:r w:rsidR="00051817">
        <w:t xml:space="preserve"> </w:t>
      </w:r>
    </w:p>
    <w:p w14:paraId="1DCBCDA9" w14:textId="77777777" w:rsidR="00CF41B5" w:rsidRDefault="00BA6EFA" w:rsidP="006B1665">
      <w:pPr>
        <w:pStyle w:val="Para"/>
        <w:rPr>
          <w:lang w:val="en-GB"/>
        </w:rPr>
      </w:pPr>
      <w:r w:rsidRPr="00B75304">
        <w:rPr>
          <w:lang w:val="en-GB"/>
        </w:rPr>
        <w:t xml:space="preserve">Some provider staff and </w:t>
      </w:r>
      <w:r w:rsidR="002424E9">
        <w:rPr>
          <w:lang w:val="en-GB"/>
        </w:rPr>
        <w:t xml:space="preserve">several </w:t>
      </w:r>
      <w:r w:rsidR="00987687">
        <w:rPr>
          <w:lang w:val="en-GB"/>
        </w:rPr>
        <w:t>organisational</w:t>
      </w:r>
      <w:r w:rsidRPr="00B75304">
        <w:rPr>
          <w:lang w:val="en-GB"/>
        </w:rPr>
        <w:t xml:space="preserve"> stakeholders reflected on the challenges associated with ensuring that</w:t>
      </w:r>
      <w:r w:rsidR="0002038F">
        <w:rPr>
          <w:lang w:val="en-GB"/>
        </w:rPr>
        <w:t xml:space="preserve">, if the resident is unable to </w:t>
      </w:r>
      <w:r w:rsidRPr="00B75304">
        <w:rPr>
          <w:lang w:val="en-GB"/>
        </w:rPr>
        <w:t xml:space="preserve">consent </w:t>
      </w:r>
      <w:r w:rsidR="0002038F">
        <w:rPr>
          <w:lang w:val="en-GB"/>
        </w:rPr>
        <w:t>for themselves,</w:t>
      </w:r>
      <w:r w:rsidRPr="00B75304">
        <w:rPr>
          <w:lang w:val="en-GB"/>
        </w:rPr>
        <w:t xml:space="preserve"> consent </w:t>
      </w:r>
      <w:r w:rsidR="0002038F">
        <w:rPr>
          <w:lang w:val="en-GB"/>
        </w:rPr>
        <w:t>is</w:t>
      </w:r>
      <w:r w:rsidRPr="00B75304">
        <w:rPr>
          <w:lang w:val="en-GB"/>
        </w:rPr>
        <w:t xml:space="preserve"> obtained from the person with authority to provide it. </w:t>
      </w:r>
      <w:r w:rsidR="00386B2B">
        <w:rPr>
          <w:lang w:val="en-GB"/>
        </w:rPr>
        <w:t>Consumer a</w:t>
      </w:r>
      <w:r w:rsidR="0002038F">
        <w:rPr>
          <w:lang w:val="en-GB"/>
        </w:rPr>
        <w:t xml:space="preserve">dvocates and </w:t>
      </w:r>
      <w:r w:rsidR="00386B2B">
        <w:rPr>
          <w:lang w:val="en-GB"/>
        </w:rPr>
        <w:t xml:space="preserve">public </w:t>
      </w:r>
      <w:r w:rsidR="0002038F">
        <w:rPr>
          <w:lang w:val="en-GB"/>
        </w:rPr>
        <w:t xml:space="preserve">guardians </w:t>
      </w:r>
      <w:r w:rsidR="00386B2B">
        <w:rPr>
          <w:lang w:val="en-GB"/>
        </w:rPr>
        <w:t>noted that the term ‘consumer representative’ does not have legal standing, and c</w:t>
      </w:r>
      <w:r w:rsidR="00B80A8C" w:rsidRPr="00B75304">
        <w:rPr>
          <w:lang w:val="en-GB"/>
        </w:rPr>
        <w:t xml:space="preserve">ommentary from many stakeholders suggests that </w:t>
      </w:r>
      <w:r w:rsidR="00363289">
        <w:rPr>
          <w:lang w:val="en-GB"/>
        </w:rPr>
        <w:t xml:space="preserve">both providers and family members </w:t>
      </w:r>
      <w:r w:rsidR="00620904">
        <w:rPr>
          <w:lang w:val="en-GB"/>
        </w:rPr>
        <w:t xml:space="preserve">default to a family member serving as </w:t>
      </w:r>
      <w:r w:rsidR="00B80A8C" w:rsidRPr="00B75304">
        <w:rPr>
          <w:lang w:val="en-GB"/>
        </w:rPr>
        <w:t xml:space="preserve">the </w:t>
      </w:r>
      <w:r w:rsidR="00860248" w:rsidRPr="00B75304">
        <w:rPr>
          <w:lang w:val="en-GB"/>
        </w:rPr>
        <w:t>‘</w:t>
      </w:r>
      <w:r w:rsidR="00B80A8C" w:rsidRPr="00B75304">
        <w:rPr>
          <w:lang w:val="en-GB"/>
        </w:rPr>
        <w:t>consumer representative</w:t>
      </w:r>
      <w:r w:rsidR="00860248" w:rsidRPr="00B75304">
        <w:rPr>
          <w:lang w:val="en-GB"/>
        </w:rPr>
        <w:t>’</w:t>
      </w:r>
      <w:r w:rsidR="00620904">
        <w:rPr>
          <w:lang w:val="en-GB"/>
        </w:rPr>
        <w:t>,</w:t>
      </w:r>
      <w:r w:rsidR="003B1AC9">
        <w:rPr>
          <w:lang w:val="en-GB"/>
        </w:rPr>
        <w:t xml:space="preserve"> but that </w:t>
      </w:r>
      <w:r w:rsidR="00B80A8C" w:rsidRPr="00B75304">
        <w:rPr>
          <w:lang w:val="en-GB"/>
        </w:rPr>
        <w:t xml:space="preserve">this </w:t>
      </w:r>
      <w:r w:rsidR="003B1AC9">
        <w:rPr>
          <w:lang w:val="en-GB"/>
        </w:rPr>
        <w:t>is</w:t>
      </w:r>
      <w:r w:rsidR="00B80A8C" w:rsidRPr="00B75304">
        <w:rPr>
          <w:lang w:val="en-GB"/>
        </w:rPr>
        <w:t xml:space="preserve"> not always appropriate</w:t>
      </w:r>
      <w:r w:rsidR="00226A69" w:rsidRPr="00B75304">
        <w:rPr>
          <w:lang w:val="en-GB"/>
        </w:rPr>
        <w:t xml:space="preserve"> (legally or otherwise)</w:t>
      </w:r>
      <w:r w:rsidR="00B80A8C" w:rsidRPr="00B75304">
        <w:rPr>
          <w:lang w:val="en-GB"/>
        </w:rPr>
        <w:t xml:space="preserve">. </w:t>
      </w:r>
    </w:p>
    <w:p w14:paraId="5B057CC8" w14:textId="432ADE75" w:rsidR="009D1CBA" w:rsidRDefault="00A93C99" w:rsidP="00EB7659">
      <w:pPr>
        <w:pStyle w:val="ParaKeep"/>
        <w:rPr>
          <w:lang w:val="en-GB"/>
        </w:rPr>
      </w:pPr>
      <w:r w:rsidRPr="00B75304">
        <w:rPr>
          <w:lang w:val="en-GB"/>
        </w:rPr>
        <w:t xml:space="preserve">Advocates and guardians highlighted </w:t>
      </w:r>
      <w:r w:rsidR="000F00FA" w:rsidRPr="00B75304">
        <w:rPr>
          <w:lang w:val="en-GB"/>
        </w:rPr>
        <w:t xml:space="preserve">the </w:t>
      </w:r>
      <w:r w:rsidR="00B80A8C" w:rsidRPr="00B75304">
        <w:rPr>
          <w:lang w:val="en-GB"/>
        </w:rPr>
        <w:t xml:space="preserve">burden on provider staff associated with </w:t>
      </w:r>
      <w:r w:rsidR="000F00FA" w:rsidRPr="00B75304">
        <w:rPr>
          <w:lang w:val="en-GB"/>
        </w:rPr>
        <w:t xml:space="preserve">understanding </w:t>
      </w:r>
      <w:r w:rsidR="00323E57" w:rsidRPr="00B75304">
        <w:rPr>
          <w:lang w:val="en-GB"/>
        </w:rPr>
        <w:t>who</w:t>
      </w:r>
      <w:r w:rsidR="004A59F8" w:rsidRPr="00B75304">
        <w:rPr>
          <w:lang w:val="en-GB"/>
        </w:rPr>
        <w:t xml:space="preserve"> </w:t>
      </w:r>
      <w:r w:rsidR="002214FE" w:rsidRPr="00B75304">
        <w:rPr>
          <w:lang w:val="en-GB"/>
        </w:rPr>
        <w:t xml:space="preserve">has </w:t>
      </w:r>
      <w:r w:rsidR="00226A69" w:rsidRPr="00B75304">
        <w:rPr>
          <w:lang w:val="en-GB"/>
        </w:rPr>
        <w:t xml:space="preserve">the legal </w:t>
      </w:r>
      <w:r w:rsidR="00B07DBC" w:rsidRPr="00B75304">
        <w:rPr>
          <w:lang w:val="en-GB"/>
        </w:rPr>
        <w:t xml:space="preserve">authority to consent </w:t>
      </w:r>
      <w:r w:rsidR="00F4701B" w:rsidRPr="00B75304">
        <w:rPr>
          <w:lang w:val="en-GB"/>
        </w:rPr>
        <w:t>to restraint</w:t>
      </w:r>
      <w:r w:rsidR="00CA7ABF" w:rsidRPr="00B75304">
        <w:rPr>
          <w:lang w:val="en-GB"/>
        </w:rPr>
        <w:t xml:space="preserve"> </w:t>
      </w:r>
      <w:r w:rsidR="00F4701B" w:rsidRPr="00B75304">
        <w:rPr>
          <w:lang w:val="en-GB"/>
        </w:rPr>
        <w:t xml:space="preserve">in light of </w:t>
      </w:r>
      <w:r w:rsidR="00E01F15" w:rsidRPr="00B75304">
        <w:rPr>
          <w:lang w:val="en-GB"/>
        </w:rPr>
        <w:t>2</w:t>
      </w:r>
      <w:r w:rsidR="00F4701B" w:rsidRPr="00B75304">
        <w:rPr>
          <w:lang w:val="en-GB"/>
        </w:rPr>
        <w:t xml:space="preserve"> complicating factors</w:t>
      </w:r>
      <w:r w:rsidR="00EB7659">
        <w:rPr>
          <w:lang w:val="en-GB"/>
        </w:rPr>
        <w:t>:</w:t>
      </w:r>
    </w:p>
    <w:p w14:paraId="7D461A8D" w14:textId="5410A4E9" w:rsidR="00167430" w:rsidRDefault="0077426F" w:rsidP="00CF41B5">
      <w:pPr>
        <w:pStyle w:val="Bullet1"/>
        <w:rPr>
          <w:lang w:val="en-GB"/>
        </w:rPr>
      </w:pPr>
      <w:r>
        <w:rPr>
          <w:lang w:val="en-GB"/>
        </w:rPr>
        <w:t>First,</w:t>
      </w:r>
      <w:r w:rsidR="004005CB" w:rsidRPr="00B75304" w:rsidDel="004A622C">
        <w:rPr>
          <w:lang w:val="en-GB"/>
        </w:rPr>
        <w:t xml:space="preserve"> </w:t>
      </w:r>
      <w:r w:rsidR="004005CB" w:rsidRPr="00B75304">
        <w:rPr>
          <w:lang w:val="en-GB"/>
        </w:rPr>
        <w:t xml:space="preserve">defining chemical restraint as medications that are </w:t>
      </w:r>
      <w:r w:rsidR="004005CB" w:rsidRPr="00B75304">
        <w:rPr>
          <w:b/>
          <w:lang w:val="en-GB"/>
        </w:rPr>
        <w:t>not</w:t>
      </w:r>
      <w:r w:rsidR="004005CB" w:rsidRPr="00B75304">
        <w:rPr>
          <w:lang w:val="en-GB"/>
        </w:rPr>
        <w:t xml:space="preserve"> medical treatment</w:t>
      </w:r>
      <w:r w:rsidR="00507290" w:rsidRPr="00B75304">
        <w:rPr>
          <w:lang w:val="en-GB"/>
        </w:rPr>
        <w:t xml:space="preserve"> has significant legal consequences; t</w:t>
      </w:r>
      <w:r w:rsidR="004005CB" w:rsidRPr="00B75304">
        <w:rPr>
          <w:lang w:val="en-GB"/>
        </w:rPr>
        <w:t xml:space="preserve">he person </w:t>
      </w:r>
      <w:r w:rsidR="00354AB5" w:rsidRPr="00B75304">
        <w:rPr>
          <w:lang w:val="en-GB"/>
        </w:rPr>
        <w:t xml:space="preserve">with authority to make </w:t>
      </w:r>
      <w:r w:rsidR="004005CB" w:rsidRPr="00B75304">
        <w:rPr>
          <w:lang w:val="en-GB"/>
        </w:rPr>
        <w:t>decision</w:t>
      </w:r>
      <w:r w:rsidR="00970AFB" w:rsidRPr="00B75304">
        <w:rPr>
          <w:lang w:val="en-GB"/>
        </w:rPr>
        <w:t xml:space="preserve">s about </w:t>
      </w:r>
      <w:r w:rsidR="00D347CD" w:rsidRPr="00B75304">
        <w:rPr>
          <w:lang w:val="en-GB"/>
        </w:rPr>
        <w:t>the resident’s medical care does</w:t>
      </w:r>
      <w:r w:rsidR="004005CB" w:rsidRPr="00B75304">
        <w:rPr>
          <w:lang w:val="en-GB"/>
        </w:rPr>
        <w:t xml:space="preserve"> not </w:t>
      </w:r>
      <w:r w:rsidR="00507290" w:rsidRPr="00B75304">
        <w:rPr>
          <w:lang w:val="en-GB"/>
        </w:rPr>
        <w:t>necessarily</w:t>
      </w:r>
      <w:r w:rsidR="0005530D" w:rsidRPr="00B75304">
        <w:rPr>
          <w:lang w:val="en-GB"/>
        </w:rPr>
        <w:t xml:space="preserve"> </w:t>
      </w:r>
      <w:r w:rsidR="004005CB" w:rsidRPr="00B75304">
        <w:rPr>
          <w:lang w:val="en-GB"/>
        </w:rPr>
        <w:t>have authority to make decisions about chemical restraint</w:t>
      </w:r>
      <w:r w:rsidR="00507290" w:rsidRPr="00B75304">
        <w:rPr>
          <w:lang w:val="en-GB"/>
        </w:rPr>
        <w:t>.</w:t>
      </w:r>
      <w:r w:rsidR="002134E5" w:rsidRPr="00B75304">
        <w:rPr>
          <w:lang w:val="en-GB"/>
        </w:rPr>
        <w:t xml:space="preserve"> Advocates and guardians felt that </w:t>
      </w:r>
      <w:r w:rsidR="006B1665">
        <w:rPr>
          <w:lang w:val="en-GB"/>
        </w:rPr>
        <w:t>providers</w:t>
      </w:r>
      <w:r w:rsidR="006555E3">
        <w:rPr>
          <w:lang w:val="en-GB"/>
        </w:rPr>
        <w:t xml:space="preserve"> </w:t>
      </w:r>
      <w:r w:rsidR="008639F9">
        <w:rPr>
          <w:lang w:val="en-GB"/>
        </w:rPr>
        <w:t xml:space="preserve">would not necessarily be aware of this distinction, </w:t>
      </w:r>
      <w:r w:rsidR="00167430">
        <w:rPr>
          <w:lang w:val="en-GB"/>
        </w:rPr>
        <w:t xml:space="preserve">and </w:t>
      </w:r>
      <w:r w:rsidR="00EE10B4">
        <w:rPr>
          <w:lang w:val="en-GB"/>
        </w:rPr>
        <w:t xml:space="preserve">needed additional guidance on </w:t>
      </w:r>
      <w:r w:rsidR="00ED44F3" w:rsidRPr="00B75304">
        <w:rPr>
          <w:lang w:val="en-GB"/>
        </w:rPr>
        <w:t>these different guardianship roles</w:t>
      </w:r>
      <w:r w:rsidR="00167430">
        <w:rPr>
          <w:lang w:val="en-GB"/>
        </w:rPr>
        <w:t>.</w:t>
      </w:r>
    </w:p>
    <w:p w14:paraId="26345219" w14:textId="3046BFD0" w:rsidR="00B84D1A" w:rsidRDefault="00167430" w:rsidP="00CF41B5">
      <w:pPr>
        <w:pStyle w:val="Bullet1"/>
        <w:rPr>
          <w:lang w:val="en-GB"/>
        </w:rPr>
      </w:pPr>
      <w:r>
        <w:rPr>
          <w:lang w:val="en-GB"/>
        </w:rPr>
        <w:t xml:space="preserve">Second, </w:t>
      </w:r>
      <w:r w:rsidR="00110982">
        <w:rPr>
          <w:lang w:val="en-GB"/>
        </w:rPr>
        <w:t xml:space="preserve">public advocates and guardians </w:t>
      </w:r>
      <w:r w:rsidR="00D33BC6" w:rsidRPr="00B75304">
        <w:rPr>
          <w:lang w:val="en-GB"/>
        </w:rPr>
        <w:t xml:space="preserve">held strong views (echoed by </w:t>
      </w:r>
      <w:r w:rsidR="005C3C36">
        <w:rPr>
          <w:lang w:val="en-GB"/>
        </w:rPr>
        <w:t>a range</w:t>
      </w:r>
      <w:r w:rsidR="00D33BC6" w:rsidRPr="00B75304">
        <w:rPr>
          <w:lang w:val="en-GB"/>
        </w:rPr>
        <w:t xml:space="preserve"> of </w:t>
      </w:r>
      <w:r w:rsidR="005C3C36">
        <w:rPr>
          <w:lang w:val="en-GB"/>
        </w:rPr>
        <w:t>other organisational stakeholders</w:t>
      </w:r>
      <w:r w:rsidR="00950CD5">
        <w:rPr>
          <w:lang w:val="en-GB"/>
        </w:rPr>
        <w:t>)</w:t>
      </w:r>
      <w:r w:rsidR="00D33BC6" w:rsidRPr="00B75304">
        <w:rPr>
          <w:lang w:val="en-GB"/>
        </w:rPr>
        <w:t xml:space="preserve"> that </w:t>
      </w:r>
      <w:r w:rsidR="00BE198B">
        <w:rPr>
          <w:lang w:val="en-GB"/>
        </w:rPr>
        <w:t xml:space="preserve">clause 15E of </w:t>
      </w:r>
      <w:r w:rsidR="00D33BC6" w:rsidRPr="00B75304">
        <w:rPr>
          <w:lang w:val="en-GB"/>
        </w:rPr>
        <w:t>the Restraint</w:t>
      </w:r>
      <w:r w:rsidR="00D33BC6">
        <w:rPr>
          <w:lang w:val="en-GB"/>
        </w:rPr>
        <w:t>s</w:t>
      </w:r>
      <w:r w:rsidR="00D33BC6" w:rsidRPr="00B75304">
        <w:rPr>
          <w:lang w:val="en-GB"/>
        </w:rPr>
        <w:t xml:space="preserve"> Principles </w:t>
      </w:r>
      <w:r w:rsidR="00BE198B">
        <w:rPr>
          <w:lang w:val="en-GB"/>
        </w:rPr>
        <w:t>is</w:t>
      </w:r>
      <w:r w:rsidR="00D33BC6" w:rsidRPr="00B75304">
        <w:rPr>
          <w:lang w:val="en-GB"/>
        </w:rPr>
        <w:t xml:space="preserve"> insufficient in </w:t>
      </w:r>
      <w:r w:rsidR="00B01105">
        <w:rPr>
          <w:lang w:val="en-GB"/>
        </w:rPr>
        <w:t>saying</w:t>
      </w:r>
      <w:r w:rsidR="00EE0963">
        <w:rPr>
          <w:lang w:val="en-GB"/>
        </w:rPr>
        <w:t xml:space="preserve"> only</w:t>
      </w:r>
      <w:r w:rsidR="00D33BC6" w:rsidRPr="00B75304">
        <w:rPr>
          <w:lang w:val="en-GB"/>
        </w:rPr>
        <w:t xml:space="preserve"> that state and territory laws continue to apply</w:t>
      </w:r>
      <w:r w:rsidR="00110982">
        <w:rPr>
          <w:lang w:val="en-GB"/>
        </w:rPr>
        <w:t xml:space="preserve">. </w:t>
      </w:r>
      <w:r w:rsidR="000578E4">
        <w:rPr>
          <w:lang w:val="en-GB"/>
        </w:rPr>
        <w:t>They</w:t>
      </w:r>
      <w:r w:rsidR="00C92ECA">
        <w:rPr>
          <w:lang w:val="en-GB"/>
        </w:rPr>
        <w:t xml:space="preserve"> </w:t>
      </w:r>
      <w:r w:rsidR="00E461E0">
        <w:rPr>
          <w:lang w:val="en-GB"/>
        </w:rPr>
        <w:t>c</w:t>
      </w:r>
      <w:r w:rsidR="00C92ECA">
        <w:rPr>
          <w:lang w:val="en-GB"/>
        </w:rPr>
        <w:t>onsidered that</w:t>
      </w:r>
      <w:r w:rsidR="00366D19">
        <w:rPr>
          <w:lang w:val="en-GB"/>
        </w:rPr>
        <w:t xml:space="preserve"> </w:t>
      </w:r>
      <w:r w:rsidR="00B01105">
        <w:rPr>
          <w:lang w:val="en-GB"/>
        </w:rPr>
        <w:t xml:space="preserve">‘this does not underline the specific need to obtain consent for physical </w:t>
      </w:r>
      <w:r w:rsidR="00B01105">
        <w:rPr>
          <w:lang w:val="en-GB"/>
        </w:rPr>
        <w:lastRenderedPageBreak/>
        <w:t xml:space="preserve">and chemical restraint according to jurisdictional law’, and </w:t>
      </w:r>
      <w:r w:rsidR="00C92ECA">
        <w:rPr>
          <w:lang w:val="en-GB"/>
        </w:rPr>
        <w:t>there is a need to direct providers more explicitly to their obligations under those laws</w:t>
      </w:r>
      <w:r w:rsidR="00602B81">
        <w:rPr>
          <w:lang w:val="en-GB"/>
        </w:rPr>
        <w:t>,</w:t>
      </w:r>
      <w:r w:rsidR="00B42F4E">
        <w:rPr>
          <w:lang w:val="en-GB"/>
        </w:rPr>
        <w:t xml:space="preserve"> and</w:t>
      </w:r>
      <w:r w:rsidR="00C92ECA">
        <w:rPr>
          <w:lang w:val="en-GB"/>
        </w:rPr>
        <w:t xml:space="preserve"> </w:t>
      </w:r>
      <w:r w:rsidR="00602B81">
        <w:rPr>
          <w:lang w:val="en-GB"/>
        </w:rPr>
        <w:t xml:space="preserve">to </w:t>
      </w:r>
      <w:r w:rsidR="00C92ECA">
        <w:rPr>
          <w:lang w:val="en-GB"/>
        </w:rPr>
        <w:t xml:space="preserve">provide practical guidance on how </w:t>
      </w:r>
      <w:r w:rsidR="008F0CA0">
        <w:rPr>
          <w:lang w:val="en-GB"/>
        </w:rPr>
        <w:t xml:space="preserve">to apply the Restraints Principles in their jurisdiction. </w:t>
      </w:r>
    </w:p>
    <w:p w14:paraId="1D8B56A5" w14:textId="77777777" w:rsidR="006075FE" w:rsidRDefault="00B84D1A" w:rsidP="006B1665">
      <w:pPr>
        <w:pStyle w:val="Para"/>
        <w:rPr>
          <w:lang w:val="en-GB"/>
        </w:rPr>
      </w:pPr>
      <w:r>
        <w:rPr>
          <w:lang w:val="en-GB"/>
        </w:rPr>
        <w:t>Stakeholders</w:t>
      </w:r>
      <w:r w:rsidR="00E461E0">
        <w:rPr>
          <w:lang w:val="en-GB"/>
        </w:rPr>
        <w:t xml:space="preserve"> expressed concern that, without such guidance, </w:t>
      </w:r>
      <w:r w:rsidR="0083670D">
        <w:rPr>
          <w:lang w:val="en-GB"/>
        </w:rPr>
        <w:t xml:space="preserve">providers could </w:t>
      </w:r>
      <w:r w:rsidR="009933F3">
        <w:rPr>
          <w:lang w:val="en-GB"/>
        </w:rPr>
        <w:t xml:space="preserve">demonstrate </w:t>
      </w:r>
      <w:r w:rsidR="0083670D">
        <w:rPr>
          <w:lang w:val="en-GB"/>
        </w:rPr>
        <w:t>compl</w:t>
      </w:r>
      <w:r w:rsidR="009933F3">
        <w:rPr>
          <w:lang w:val="en-GB"/>
        </w:rPr>
        <w:t>iance</w:t>
      </w:r>
      <w:r w:rsidR="0083670D">
        <w:rPr>
          <w:lang w:val="en-GB"/>
        </w:rPr>
        <w:t xml:space="preserve"> with the Restraints Principles</w:t>
      </w:r>
      <w:r w:rsidR="009933F3">
        <w:rPr>
          <w:lang w:val="en-GB"/>
        </w:rPr>
        <w:t>,</w:t>
      </w:r>
      <w:r w:rsidR="0083670D">
        <w:rPr>
          <w:lang w:val="en-GB"/>
        </w:rPr>
        <w:t xml:space="preserve"> but </w:t>
      </w:r>
      <w:r w:rsidR="00EC3E32">
        <w:rPr>
          <w:lang w:val="en-GB"/>
        </w:rPr>
        <w:t xml:space="preserve">both they and the </w:t>
      </w:r>
      <w:r w:rsidR="00D75274">
        <w:rPr>
          <w:lang w:val="en-GB"/>
        </w:rPr>
        <w:t>person from whom they sought consent could</w:t>
      </w:r>
      <w:r w:rsidR="00DC304E">
        <w:rPr>
          <w:lang w:val="en-GB"/>
        </w:rPr>
        <w:t xml:space="preserve"> </w:t>
      </w:r>
      <w:r w:rsidR="0083670D">
        <w:rPr>
          <w:lang w:val="en-GB"/>
        </w:rPr>
        <w:t>be open to liability at the state or territory level</w:t>
      </w:r>
      <w:r w:rsidR="00D9022F">
        <w:rPr>
          <w:lang w:val="en-GB"/>
        </w:rPr>
        <w:t>,</w:t>
      </w:r>
      <w:r w:rsidR="0083670D">
        <w:rPr>
          <w:lang w:val="en-GB"/>
        </w:rPr>
        <w:t xml:space="preserve"> </w:t>
      </w:r>
      <w:r w:rsidR="00C76C2A">
        <w:rPr>
          <w:lang w:val="en-GB"/>
        </w:rPr>
        <w:t>if th</w:t>
      </w:r>
      <w:r w:rsidR="00CA6CFE">
        <w:rPr>
          <w:lang w:val="en-GB"/>
        </w:rPr>
        <w:t>e</w:t>
      </w:r>
      <w:r w:rsidR="002B30CA">
        <w:rPr>
          <w:lang w:val="en-GB"/>
        </w:rPr>
        <w:t xml:space="preserve"> </w:t>
      </w:r>
      <w:r w:rsidR="00D9022F">
        <w:rPr>
          <w:lang w:val="en-GB"/>
        </w:rPr>
        <w:t>consenting</w:t>
      </w:r>
      <w:r w:rsidR="00D75274">
        <w:rPr>
          <w:lang w:val="en-GB"/>
        </w:rPr>
        <w:t xml:space="preserve"> person </w:t>
      </w:r>
      <w:r w:rsidR="00814E1F">
        <w:rPr>
          <w:lang w:val="en-GB"/>
        </w:rPr>
        <w:t xml:space="preserve">did not have </w:t>
      </w:r>
      <w:r w:rsidR="00D75274">
        <w:rPr>
          <w:lang w:val="en-GB"/>
        </w:rPr>
        <w:t>legal</w:t>
      </w:r>
      <w:r w:rsidR="00814E1F">
        <w:rPr>
          <w:lang w:val="en-GB"/>
        </w:rPr>
        <w:t xml:space="preserve"> authority to </w:t>
      </w:r>
      <w:r w:rsidR="00C86FB2">
        <w:rPr>
          <w:lang w:val="en-GB"/>
        </w:rPr>
        <w:t>make decisions about the use of restraint</w:t>
      </w:r>
      <w:r w:rsidR="00814E1F">
        <w:rPr>
          <w:lang w:val="en-GB"/>
        </w:rPr>
        <w:t xml:space="preserve">. </w:t>
      </w:r>
    </w:p>
    <w:p w14:paraId="46080B58" w14:textId="76DD66DE" w:rsidR="00967F9E" w:rsidRDefault="003371D5" w:rsidP="006B1665">
      <w:pPr>
        <w:pStyle w:val="Para"/>
        <w:rPr>
          <w:lang w:val="en-GB"/>
        </w:rPr>
      </w:pPr>
      <w:r>
        <w:rPr>
          <w:lang w:val="en-GB"/>
        </w:rPr>
        <w:t>They noted that ‘</w:t>
      </w:r>
      <w:r w:rsidRPr="00590288">
        <w:rPr>
          <w:lang w:val="en-GB"/>
        </w:rPr>
        <w:t>each state has different laws about who is the consumer representative</w:t>
      </w:r>
      <w:r>
        <w:rPr>
          <w:lang w:val="en-GB"/>
        </w:rPr>
        <w:t>’ and that in some jurisdictions</w:t>
      </w:r>
      <w:r w:rsidR="00366D19">
        <w:rPr>
          <w:lang w:val="en-GB"/>
        </w:rPr>
        <w:t xml:space="preserve">, </w:t>
      </w:r>
      <w:r w:rsidR="002452A4">
        <w:rPr>
          <w:lang w:val="en-GB"/>
        </w:rPr>
        <w:t xml:space="preserve">different authorisation processes </w:t>
      </w:r>
      <w:r w:rsidR="001D6186">
        <w:rPr>
          <w:lang w:val="en-GB"/>
        </w:rPr>
        <w:t xml:space="preserve">are required for </w:t>
      </w:r>
      <w:r w:rsidR="008975A6">
        <w:rPr>
          <w:lang w:val="en-GB"/>
        </w:rPr>
        <w:t>different types of restraint (e.g.</w:t>
      </w:r>
      <w:r w:rsidR="00683A08">
        <w:rPr>
          <w:lang w:val="en-GB"/>
        </w:rPr>
        <w:t> </w:t>
      </w:r>
      <w:r w:rsidR="00213634">
        <w:rPr>
          <w:lang w:val="en-GB"/>
        </w:rPr>
        <w:t>restraint involving physical force or deception)</w:t>
      </w:r>
      <w:r w:rsidR="001D6186">
        <w:rPr>
          <w:lang w:val="en-GB"/>
        </w:rPr>
        <w:t>.</w:t>
      </w:r>
    </w:p>
    <w:p w14:paraId="53F4C152" w14:textId="6874C8FC" w:rsidR="000F5028" w:rsidRDefault="00814E1F" w:rsidP="00914080">
      <w:pPr>
        <w:pStyle w:val="ParaKeep"/>
        <w:rPr>
          <w:lang w:val="en-GB"/>
        </w:rPr>
      </w:pPr>
      <w:r>
        <w:rPr>
          <w:lang w:val="en-GB"/>
        </w:rPr>
        <w:t xml:space="preserve">Some </w:t>
      </w:r>
      <w:r w:rsidR="004C3180">
        <w:rPr>
          <w:lang w:val="en-GB"/>
        </w:rPr>
        <w:t xml:space="preserve">stakeholders also noted that there are no checks and balances in place to ensure that providers are also compliant with </w:t>
      </w:r>
      <w:r w:rsidR="008E5367">
        <w:rPr>
          <w:lang w:val="en-GB"/>
        </w:rPr>
        <w:t xml:space="preserve">state and territory </w:t>
      </w:r>
      <w:r w:rsidR="004C3180">
        <w:rPr>
          <w:lang w:val="en-GB"/>
        </w:rPr>
        <w:t>law</w:t>
      </w:r>
      <w:r w:rsidR="008E5367">
        <w:rPr>
          <w:lang w:val="en-GB"/>
        </w:rPr>
        <w:t>s</w:t>
      </w:r>
      <w:r w:rsidR="004C3180">
        <w:rPr>
          <w:lang w:val="en-GB"/>
        </w:rPr>
        <w:t>.</w:t>
      </w:r>
      <w:r w:rsidR="00ED44F3" w:rsidRPr="00B75304" w:rsidDel="004C3180">
        <w:rPr>
          <w:lang w:val="en-GB"/>
        </w:rPr>
        <w:t xml:space="preserve"> </w:t>
      </w:r>
    </w:p>
    <w:p w14:paraId="75769C66" w14:textId="63F6484A" w:rsidR="000F5028" w:rsidRDefault="003715F8" w:rsidP="00865244">
      <w:pPr>
        <w:pStyle w:val="pullquotetest"/>
        <w:spacing w:before="120"/>
        <w:ind w:right="-284"/>
      </w:pPr>
      <w:r>
        <w:t>[In our jurisdiction</w:t>
      </w:r>
      <w:r w:rsidR="009119CE">
        <w:t>]</w:t>
      </w:r>
      <w:r w:rsidR="00EF2001">
        <w:t xml:space="preserve"> a power of attorney only has authority over financial and legal matters, there’s no way they could approve restrictive practices. So if you’re an aged care </w:t>
      </w:r>
      <w:r w:rsidR="0052578C">
        <w:t>provider</w:t>
      </w:r>
      <w:r w:rsidR="00EF2001">
        <w:t xml:space="preserve"> and you turn to the power of attorney – because that’s </w:t>
      </w:r>
      <w:r w:rsidR="00552E0C">
        <w:t xml:space="preserve">who </w:t>
      </w:r>
      <w:r w:rsidR="00EF2001">
        <w:t>the Commonwealth legislation says can be a consumer representative</w:t>
      </w:r>
      <w:r w:rsidR="00715537">
        <w:t xml:space="preserve"> – </w:t>
      </w:r>
      <w:r w:rsidR="00EF2001">
        <w:t xml:space="preserve">and get their consent, you’d probably appropriately put that on the file and put it in the cupboard, but aren’t you potentially open to a claim? Because the reality is all </w:t>
      </w:r>
      <w:r w:rsidR="0052578C">
        <w:t>you</w:t>
      </w:r>
      <w:r w:rsidR="00EF2001">
        <w:t>’ve done is comply with the regulatory regime required by the Commonwealth that regulates aged care services; that is not actually true consent</w:t>
      </w:r>
      <w:r w:rsidR="000F5028">
        <w:t>.</w:t>
      </w:r>
    </w:p>
    <w:p w14:paraId="00B5762E" w14:textId="10165AB7" w:rsidR="00A565AD" w:rsidRDefault="00F5584E" w:rsidP="00865244">
      <w:pPr>
        <w:pStyle w:val="attributiontest"/>
        <w:ind w:right="-284"/>
      </w:pPr>
      <w:r w:rsidRPr="00B75304">
        <w:t xml:space="preserve">– </w:t>
      </w:r>
      <w:r w:rsidR="00142302">
        <w:t>Public guardian</w:t>
      </w:r>
    </w:p>
    <w:p w14:paraId="1A2F3214" w14:textId="0396D8F6" w:rsidR="00E33F8D" w:rsidRDefault="00014F66" w:rsidP="00014F66">
      <w:pPr>
        <w:pStyle w:val="Para"/>
        <w:rPr>
          <w:lang w:val="en-GB"/>
        </w:rPr>
      </w:pPr>
      <w:r>
        <w:rPr>
          <w:lang w:val="en-GB"/>
        </w:rPr>
        <w:br w:type="column"/>
      </w:r>
      <w:r w:rsidR="00865244">
        <w:rPr>
          <w:lang w:val="en-GB"/>
        </w:rPr>
        <w:t xml:space="preserve">Most public guardians and advocates </w:t>
      </w:r>
      <w:r w:rsidR="00865244" w:rsidRPr="00B75304">
        <w:rPr>
          <w:lang w:val="en-GB"/>
        </w:rPr>
        <w:t xml:space="preserve">were unsure as to how the appointment of a </w:t>
      </w:r>
      <w:r w:rsidR="004F1503">
        <w:rPr>
          <w:lang w:val="en-GB"/>
        </w:rPr>
        <w:t>substitute decision maker</w:t>
      </w:r>
      <w:r w:rsidR="00865244" w:rsidRPr="00B75304">
        <w:rPr>
          <w:lang w:val="en-GB"/>
        </w:rPr>
        <w:t xml:space="preserve"> would play out in their jurisdiction</w:t>
      </w:r>
      <w:r w:rsidR="00865244">
        <w:rPr>
          <w:lang w:val="en-GB"/>
        </w:rPr>
        <w:t>, highlighting t</w:t>
      </w:r>
      <w:r w:rsidR="00D82BCF">
        <w:rPr>
          <w:lang w:val="en-GB"/>
        </w:rPr>
        <w:t>he complexity</w:t>
      </w:r>
      <w:r w:rsidR="005E2238">
        <w:rPr>
          <w:lang w:val="en-GB"/>
        </w:rPr>
        <w:t xml:space="preserve"> faced by provider staff </w:t>
      </w:r>
      <w:r w:rsidR="004E733E">
        <w:rPr>
          <w:lang w:val="en-GB"/>
        </w:rPr>
        <w:t xml:space="preserve">(and residents’ families) </w:t>
      </w:r>
      <w:r w:rsidR="005E2238">
        <w:rPr>
          <w:lang w:val="en-GB"/>
        </w:rPr>
        <w:t xml:space="preserve">in understanding who </w:t>
      </w:r>
      <w:r w:rsidR="004E733E">
        <w:rPr>
          <w:lang w:val="en-GB"/>
        </w:rPr>
        <w:t xml:space="preserve">has authority </w:t>
      </w:r>
      <w:r w:rsidR="009B0DE6">
        <w:rPr>
          <w:lang w:val="en-GB"/>
        </w:rPr>
        <w:t xml:space="preserve">to </w:t>
      </w:r>
      <w:r w:rsidR="004E733E">
        <w:rPr>
          <w:lang w:val="en-GB"/>
        </w:rPr>
        <w:t>make decisions around the use of restraint.</w:t>
      </w:r>
      <w:r w:rsidR="00905CCB" w:rsidRPr="00B75304" w:rsidDel="004E733E">
        <w:rPr>
          <w:lang w:val="en-GB"/>
        </w:rPr>
        <w:t xml:space="preserve"> </w:t>
      </w:r>
    </w:p>
    <w:p w14:paraId="1616F395" w14:textId="3B8EDE2E" w:rsidR="00E33EC8" w:rsidRPr="00B75304" w:rsidRDefault="00BB0352" w:rsidP="006B1665">
      <w:pPr>
        <w:pStyle w:val="Para"/>
        <w:rPr>
          <w:lang w:val="en-GB"/>
        </w:rPr>
      </w:pPr>
      <w:r>
        <w:rPr>
          <w:lang w:val="en-GB"/>
        </w:rPr>
        <w:t xml:space="preserve">All </w:t>
      </w:r>
      <w:r w:rsidR="003A3A10">
        <w:rPr>
          <w:lang w:val="en-GB"/>
        </w:rPr>
        <w:t>public guardians and advocates who participated in this review reported that a</w:t>
      </w:r>
      <w:r w:rsidR="00AA6A3A" w:rsidRPr="00B75304">
        <w:rPr>
          <w:lang w:val="en-GB"/>
        </w:rPr>
        <w:t xml:space="preserve">t the time of our consultations, </w:t>
      </w:r>
      <w:r w:rsidR="003A3A10">
        <w:rPr>
          <w:lang w:val="en-GB"/>
        </w:rPr>
        <w:t>their jurisdiction was</w:t>
      </w:r>
      <w:r w:rsidR="00AA6A3A" w:rsidRPr="00B75304">
        <w:rPr>
          <w:lang w:val="en-GB"/>
        </w:rPr>
        <w:t xml:space="preserve"> awaiting a ‘test case’ to explore the interplay between </w:t>
      </w:r>
      <w:r w:rsidR="00066C4D" w:rsidRPr="00B75304">
        <w:rPr>
          <w:lang w:val="en-GB"/>
        </w:rPr>
        <w:t xml:space="preserve">the Restraints Principles and </w:t>
      </w:r>
      <w:r w:rsidR="000F2E9A" w:rsidRPr="00B75304">
        <w:rPr>
          <w:lang w:val="en-GB"/>
        </w:rPr>
        <w:t xml:space="preserve">their guardianship laws. </w:t>
      </w:r>
      <w:r w:rsidR="00E33F8D">
        <w:rPr>
          <w:lang w:val="en-GB"/>
        </w:rPr>
        <w:t>However, i</w:t>
      </w:r>
      <w:r w:rsidR="000F2E9A" w:rsidRPr="00B75304">
        <w:rPr>
          <w:lang w:val="en-GB"/>
        </w:rPr>
        <w:t xml:space="preserve">t is worth noting that the issue of substitute decision makers was seen to be less </w:t>
      </w:r>
      <w:r w:rsidR="00EE2CA0" w:rsidRPr="00B75304">
        <w:rPr>
          <w:lang w:val="en-GB"/>
        </w:rPr>
        <w:t>pertinent in Queensland and Victori</w:t>
      </w:r>
      <w:r w:rsidR="003414F0" w:rsidRPr="00B75304">
        <w:rPr>
          <w:lang w:val="en-GB"/>
        </w:rPr>
        <w:t>a</w:t>
      </w:r>
      <w:r w:rsidR="000F298C" w:rsidRPr="00B75304">
        <w:rPr>
          <w:lang w:val="en-GB"/>
        </w:rPr>
        <w:t xml:space="preserve"> due</w:t>
      </w:r>
      <w:r w:rsidR="00FD39D9" w:rsidRPr="00B75304">
        <w:rPr>
          <w:lang w:val="en-GB"/>
        </w:rPr>
        <w:t xml:space="preserve"> to the differen</w:t>
      </w:r>
      <w:r w:rsidR="000F33A9" w:rsidRPr="00B75304">
        <w:rPr>
          <w:lang w:val="en-GB"/>
        </w:rPr>
        <w:t>t approach to regulating restraint in those states</w:t>
      </w:r>
      <w:r w:rsidR="00C52974" w:rsidRPr="00B75304">
        <w:rPr>
          <w:lang w:val="en-GB"/>
        </w:rPr>
        <w:t xml:space="preserve"> (more closely aligned to a medical model)</w:t>
      </w:r>
      <w:r w:rsidR="000F33A9" w:rsidRPr="00B75304">
        <w:rPr>
          <w:lang w:val="en-GB"/>
        </w:rPr>
        <w:t>.</w:t>
      </w:r>
    </w:p>
    <w:p w14:paraId="260750D8" w14:textId="3C84216F" w:rsidR="00AF62EE" w:rsidRDefault="00016CD5" w:rsidP="00B80A8C">
      <w:pPr>
        <w:pStyle w:val="Para"/>
        <w:rPr>
          <w:lang w:val="en-GB"/>
        </w:rPr>
      </w:pPr>
      <w:r w:rsidRPr="00B75304">
        <w:rPr>
          <w:lang w:val="en-GB"/>
        </w:rPr>
        <w:t xml:space="preserve">Public advocates and guardians </w:t>
      </w:r>
      <w:r w:rsidR="00F0769A" w:rsidRPr="00B75304">
        <w:rPr>
          <w:lang w:val="en-GB"/>
        </w:rPr>
        <w:t>reflected on the potential for both ove</w:t>
      </w:r>
      <w:r w:rsidR="00781045" w:rsidRPr="00B75304">
        <w:rPr>
          <w:lang w:val="en-GB"/>
        </w:rPr>
        <w:t>r-</w:t>
      </w:r>
      <w:r w:rsidR="00905CCB" w:rsidRPr="00B75304">
        <w:rPr>
          <w:lang w:val="en-GB"/>
        </w:rPr>
        <w:t>correction</w:t>
      </w:r>
      <w:r w:rsidR="00781045" w:rsidRPr="00B75304">
        <w:rPr>
          <w:lang w:val="en-GB"/>
        </w:rPr>
        <w:t xml:space="preserve"> and under-correction</w:t>
      </w:r>
      <w:r w:rsidR="00110982">
        <w:rPr>
          <w:lang w:val="en-GB"/>
        </w:rPr>
        <w:t xml:space="preserve"> by providers unaware of these complexities</w:t>
      </w:r>
      <w:r w:rsidR="00E33EC8" w:rsidRPr="00B75304">
        <w:rPr>
          <w:lang w:val="en-GB"/>
        </w:rPr>
        <w:t xml:space="preserve">. On one hand, </w:t>
      </w:r>
      <w:r w:rsidR="00AA4EED" w:rsidRPr="00B75304">
        <w:rPr>
          <w:lang w:val="en-GB"/>
        </w:rPr>
        <w:t xml:space="preserve">there was substantial concern that the Restraints Principles would lead to a </w:t>
      </w:r>
      <w:r w:rsidR="00860248" w:rsidRPr="00B75304">
        <w:rPr>
          <w:lang w:val="en-GB"/>
        </w:rPr>
        <w:t>‘</w:t>
      </w:r>
      <w:r w:rsidR="00AA4EED" w:rsidRPr="00B75304">
        <w:rPr>
          <w:lang w:val="en-GB"/>
        </w:rPr>
        <w:t>tsunami</w:t>
      </w:r>
      <w:r w:rsidR="00860248" w:rsidRPr="00B75304">
        <w:rPr>
          <w:lang w:val="en-GB"/>
        </w:rPr>
        <w:t>’</w:t>
      </w:r>
      <w:r w:rsidR="00AA4EED" w:rsidRPr="00B75304">
        <w:rPr>
          <w:lang w:val="en-GB"/>
        </w:rPr>
        <w:t xml:space="preserve"> of applications for guardianship </w:t>
      </w:r>
      <w:r w:rsidR="004A28A9" w:rsidRPr="00B75304">
        <w:rPr>
          <w:lang w:val="en-GB"/>
        </w:rPr>
        <w:t xml:space="preserve">where </w:t>
      </w:r>
      <w:r w:rsidR="00905CCB" w:rsidRPr="00B75304">
        <w:rPr>
          <w:lang w:val="en-GB"/>
        </w:rPr>
        <w:t xml:space="preserve">it </w:t>
      </w:r>
      <w:r w:rsidR="004A28A9" w:rsidRPr="00B75304">
        <w:rPr>
          <w:lang w:val="en-GB"/>
        </w:rPr>
        <w:t xml:space="preserve">was not required </w:t>
      </w:r>
      <w:r w:rsidR="0074622E" w:rsidRPr="00B75304">
        <w:rPr>
          <w:lang w:val="en-GB"/>
        </w:rPr>
        <w:t xml:space="preserve">(e.g. </w:t>
      </w:r>
      <w:r w:rsidR="00E33F8D" w:rsidRPr="00B75304">
        <w:rPr>
          <w:lang w:val="en-GB"/>
        </w:rPr>
        <w:t>where the resident was not subject to restraint</w:t>
      </w:r>
      <w:r w:rsidR="00E33F8D">
        <w:rPr>
          <w:lang w:val="en-GB"/>
        </w:rPr>
        <w:t xml:space="preserve">, or </w:t>
      </w:r>
      <w:r w:rsidR="0074622E" w:rsidRPr="00B75304">
        <w:rPr>
          <w:lang w:val="en-GB"/>
        </w:rPr>
        <w:t>in jurisdictions where</w:t>
      </w:r>
      <w:r w:rsidR="00FD49F1" w:rsidRPr="00B75304">
        <w:rPr>
          <w:lang w:val="en-GB"/>
        </w:rPr>
        <w:t xml:space="preserve"> alternative substitute decision </w:t>
      </w:r>
      <w:r w:rsidR="0018498A" w:rsidRPr="00B75304">
        <w:rPr>
          <w:lang w:val="en-GB"/>
        </w:rPr>
        <w:t xml:space="preserve">makers </w:t>
      </w:r>
      <w:r w:rsidR="00C62FB0">
        <w:rPr>
          <w:lang w:val="en-GB"/>
        </w:rPr>
        <w:t xml:space="preserve">are </w:t>
      </w:r>
      <w:r w:rsidR="009C735A">
        <w:rPr>
          <w:lang w:val="en-GB"/>
        </w:rPr>
        <w:t>allowed by law</w:t>
      </w:r>
      <w:r w:rsidR="006A2A05" w:rsidRPr="00B75304">
        <w:rPr>
          <w:lang w:val="en-GB"/>
        </w:rPr>
        <w:t xml:space="preserve">). </w:t>
      </w:r>
      <w:r w:rsidR="0054071E" w:rsidRPr="00B75304">
        <w:rPr>
          <w:lang w:val="en-GB"/>
        </w:rPr>
        <w:t>One</w:t>
      </w:r>
      <w:r w:rsidR="00DD001F" w:rsidRPr="00B75304">
        <w:rPr>
          <w:lang w:val="en-GB"/>
        </w:rPr>
        <w:t xml:space="preserve"> family member</w:t>
      </w:r>
      <w:r w:rsidR="008018A3" w:rsidRPr="00B75304">
        <w:rPr>
          <w:lang w:val="en-GB"/>
        </w:rPr>
        <w:t xml:space="preserve"> had direct experience of</w:t>
      </w:r>
      <w:r w:rsidR="00DE306C" w:rsidRPr="00B75304">
        <w:rPr>
          <w:lang w:val="en-GB"/>
        </w:rPr>
        <w:t xml:space="preserve"> such a scenario</w:t>
      </w:r>
      <w:r w:rsidR="008018A3" w:rsidRPr="00B75304">
        <w:rPr>
          <w:lang w:val="en-GB"/>
        </w:rPr>
        <w:t xml:space="preserve">, </w:t>
      </w:r>
      <w:r w:rsidR="00B402C4" w:rsidRPr="00B75304">
        <w:rPr>
          <w:lang w:val="en-GB"/>
        </w:rPr>
        <w:t>telling the story of t</w:t>
      </w:r>
      <w:r w:rsidR="008018A3" w:rsidRPr="00B75304">
        <w:rPr>
          <w:lang w:val="en-GB"/>
        </w:rPr>
        <w:t>he</w:t>
      </w:r>
      <w:r w:rsidR="00B402C4" w:rsidRPr="00B75304">
        <w:rPr>
          <w:lang w:val="en-GB"/>
        </w:rPr>
        <w:t>ir</w:t>
      </w:r>
      <w:r w:rsidR="008018A3" w:rsidRPr="00B75304">
        <w:rPr>
          <w:lang w:val="en-GB"/>
        </w:rPr>
        <w:t xml:space="preserve"> provider lodg</w:t>
      </w:r>
      <w:r w:rsidR="00B402C4" w:rsidRPr="00B75304">
        <w:rPr>
          <w:lang w:val="en-GB"/>
        </w:rPr>
        <w:t>ing</w:t>
      </w:r>
      <w:r w:rsidR="008018A3" w:rsidRPr="00B75304">
        <w:rPr>
          <w:lang w:val="en-GB"/>
        </w:rPr>
        <w:t xml:space="preserve"> an application for guardianship despite the </w:t>
      </w:r>
      <w:r w:rsidR="00CC0D05" w:rsidRPr="00B75304">
        <w:rPr>
          <w:lang w:val="en-GB"/>
        </w:rPr>
        <w:t xml:space="preserve">family </w:t>
      </w:r>
      <w:r w:rsidR="008018A3" w:rsidRPr="00B75304">
        <w:rPr>
          <w:lang w:val="en-GB"/>
        </w:rPr>
        <w:t>r</w:t>
      </w:r>
      <w:r w:rsidR="006A2B7B" w:rsidRPr="00B75304">
        <w:rPr>
          <w:lang w:val="en-GB"/>
        </w:rPr>
        <w:t>e</w:t>
      </w:r>
      <w:r w:rsidR="008018A3" w:rsidRPr="00B75304">
        <w:rPr>
          <w:lang w:val="en-GB"/>
        </w:rPr>
        <w:t>quest</w:t>
      </w:r>
      <w:r w:rsidR="00CC0D05" w:rsidRPr="00B75304">
        <w:rPr>
          <w:lang w:val="en-GB"/>
        </w:rPr>
        <w:t>ing</w:t>
      </w:r>
      <w:r w:rsidR="006A2B7B" w:rsidRPr="00B75304">
        <w:rPr>
          <w:lang w:val="en-GB"/>
        </w:rPr>
        <w:t xml:space="preserve"> </w:t>
      </w:r>
      <w:r w:rsidR="00CC0D05" w:rsidRPr="00B75304">
        <w:rPr>
          <w:lang w:val="en-GB"/>
        </w:rPr>
        <w:t xml:space="preserve">a tray table for </w:t>
      </w:r>
      <w:r w:rsidR="00B852D3" w:rsidRPr="00B75304">
        <w:rPr>
          <w:lang w:val="en-GB"/>
        </w:rPr>
        <w:t>reasons unrelated to restraint.</w:t>
      </w:r>
      <w:r w:rsidR="008018A3" w:rsidRPr="00B75304">
        <w:rPr>
          <w:lang w:val="en-GB"/>
        </w:rPr>
        <w:t xml:space="preserve"> </w:t>
      </w:r>
    </w:p>
    <w:p w14:paraId="4A4DA1C5" w14:textId="37F0A56E" w:rsidR="00BB4D7F" w:rsidRPr="00B75304" w:rsidRDefault="006A2A05" w:rsidP="00B80A8C">
      <w:pPr>
        <w:pStyle w:val="Para"/>
        <w:rPr>
          <w:rFonts w:cs="Segoe UI"/>
          <w:szCs w:val="20"/>
          <w:lang w:val="en-GB"/>
        </w:rPr>
      </w:pPr>
      <w:r w:rsidRPr="00B75304">
        <w:rPr>
          <w:lang w:val="en-GB"/>
        </w:rPr>
        <w:t>On the other</w:t>
      </w:r>
      <w:r w:rsidR="00B402C4" w:rsidRPr="00B75304">
        <w:rPr>
          <w:lang w:val="en-GB"/>
        </w:rPr>
        <w:t xml:space="preserve"> hand</w:t>
      </w:r>
      <w:r w:rsidRPr="00B75304">
        <w:rPr>
          <w:lang w:val="en-GB"/>
        </w:rPr>
        <w:t xml:space="preserve">, </w:t>
      </w:r>
      <w:r w:rsidR="001D2C84" w:rsidRPr="00B75304">
        <w:rPr>
          <w:lang w:val="en-GB"/>
        </w:rPr>
        <w:t>at the time of our consultations</w:t>
      </w:r>
      <w:r w:rsidR="00B402C4" w:rsidRPr="00B75304">
        <w:rPr>
          <w:lang w:val="en-GB"/>
        </w:rPr>
        <w:t xml:space="preserve">, </w:t>
      </w:r>
      <w:r w:rsidR="000C6BFD" w:rsidRPr="00B75304">
        <w:rPr>
          <w:lang w:val="en-GB"/>
        </w:rPr>
        <w:t xml:space="preserve">public guardians </w:t>
      </w:r>
      <w:r w:rsidR="00BB4D7F" w:rsidRPr="00B75304">
        <w:rPr>
          <w:lang w:val="en-GB"/>
        </w:rPr>
        <w:t>reported that they had not b</w:t>
      </w:r>
      <w:r w:rsidR="001D2C84" w:rsidRPr="00B75304">
        <w:rPr>
          <w:lang w:val="en-GB"/>
        </w:rPr>
        <w:t xml:space="preserve">een asked to </w:t>
      </w:r>
      <w:r w:rsidR="00BB4D7F" w:rsidRPr="00B75304">
        <w:rPr>
          <w:lang w:val="en-GB"/>
        </w:rPr>
        <w:t xml:space="preserve">provide </w:t>
      </w:r>
      <w:r w:rsidR="001D2C84" w:rsidRPr="00B75304">
        <w:rPr>
          <w:lang w:val="en-GB"/>
        </w:rPr>
        <w:t xml:space="preserve">consent </w:t>
      </w:r>
      <w:r w:rsidR="00BB4D7F" w:rsidRPr="00B75304">
        <w:rPr>
          <w:lang w:val="en-GB"/>
        </w:rPr>
        <w:t>for</w:t>
      </w:r>
      <w:r w:rsidR="001D2C84" w:rsidRPr="00B75304">
        <w:rPr>
          <w:lang w:val="en-GB"/>
        </w:rPr>
        <w:t xml:space="preserve"> the residents under their guardianship </w:t>
      </w:r>
      <w:r w:rsidR="00BB4D7F" w:rsidRPr="00B75304">
        <w:rPr>
          <w:lang w:val="en-GB"/>
        </w:rPr>
        <w:t>to be</w:t>
      </w:r>
      <w:r w:rsidR="001D2C84" w:rsidRPr="00B75304">
        <w:rPr>
          <w:lang w:val="en-GB"/>
        </w:rPr>
        <w:t xml:space="preserve"> restrained</w:t>
      </w:r>
      <w:r w:rsidR="000C6BFD" w:rsidRPr="00B75304">
        <w:rPr>
          <w:lang w:val="en-GB"/>
        </w:rPr>
        <w:t xml:space="preserve">. As </w:t>
      </w:r>
      <w:r w:rsidR="008D6587" w:rsidRPr="00B75304">
        <w:rPr>
          <w:lang w:val="en-GB"/>
        </w:rPr>
        <w:t>the</w:t>
      </w:r>
      <w:r w:rsidR="00DE306C" w:rsidRPr="00B75304">
        <w:rPr>
          <w:lang w:val="en-GB"/>
        </w:rPr>
        <w:t>se guardians</w:t>
      </w:r>
      <w:r w:rsidR="008D6587" w:rsidRPr="00B75304">
        <w:rPr>
          <w:lang w:val="en-GB"/>
        </w:rPr>
        <w:t xml:space="preserve"> </w:t>
      </w:r>
      <w:r w:rsidR="00744E0C" w:rsidRPr="00B75304">
        <w:rPr>
          <w:lang w:val="en-GB"/>
        </w:rPr>
        <w:t>considered it likely that some</w:t>
      </w:r>
      <w:r w:rsidR="00684A72" w:rsidRPr="00B75304">
        <w:rPr>
          <w:lang w:val="en-GB"/>
        </w:rPr>
        <w:t xml:space="preserve"> residents</w:t>
      </w:r>
      <w:r w:rsidR="00744E0C" w:rsidRPr="00B75304">
        <w:rPr>
          <w:lang w:val="en-GB"/>
        </w:rPr>
        <w:t xml:space="preserve"> had been restrained</w:t>
      </w:r>
      <w:r w:rsidR="008D6587" w:rsidRPr="00B75304">
        <w:rPr>
          <w:lang w:val="en-GB"/>
        </w:rPr>
        <w:t xml:space="preserve"> since 1 July 2019, t</w:t>
      </w:r>
      <w:r w:rsidR="00744E0C" w:rsidRPr="00B75304">
        <w:rPr>
          <w:lang w:val="en-GB"/>
        </w:rPr>
        <w:t xml:space="preserve">hey </w:t>
      </w:r>
      <w:r w:rsidR="002855E4" w:rsidRPr="00B75304">
        <w:rPr>
          <w:lang w:val="en-GB"/>
        </w:rPr>
        <w:t xml:space="preserve">questioned </w:t>
      </w:r>
      <w:r w:rsidR="003E1A14" w:rsidRPr="00B75304">
        <w:rPr>
          <w:lang w:val="en-GB"/>
        </w:rPr>
        <w:t>who</w:t>
      </w:r>
      <w:r w:rsidR="00684A72" w:rsidRPr="00B75304">
        <w:rPr>
          <w:lang w:val="en-GB"/>
        </w:rPr>
        <w:t>m</w:t>
      </w:r>
      <w:r w:rsidR="00A82D69" w:rsidRPr="00B75304">
        <w:rPr>
          <w:lang w:val="en-GB"/>
        </w:rPr>
        <w:t xml:space="preserve"> providers were obtaining consent from</w:t>
      </w:r>
      <w:r w:rsidR="003E1A14" w:rsidRPr="00B75304">
        <w:rPr>
          <w:lang w:val="en-GB"/>
        </w:rPr>
        <w:t>.</w:t>
      </w:r>
      <w:r w:rsidR="00C77230" w:rsidRPr="00B75304">
        <w:rPr>
          <w:lang w:val="en-GB"/>
        </w:rPr>
        <w:t xml:space="preserve"> Feedback from </w:t>
      </w:r>
      <w:r w:rsidR="00275592" w:rsidRPr="00B75304">
        <w:rPr>
          <w:lang w:val="en-GB"/>
        </w:rPr>
        <w:t xml:space="preserve">some </w:t>
      </w:r>
      <w:r w:rsidR="00C77230" w:rsidRPr="00B75304">
        <w:rPr>
          <w:lang w:val="en-GB"/>
        </w:rPr>
        <w:t>providers</w:t>
      </w:r>
      <w:r w:rsidR="00275592" w:rsidRPr="00B75304">
        <w:rPr>
          <w:lang w:val="en-GB"/>
        </w:rPr>
        <w:t xml:space="preserve"> supported the </w:t>
      </w:r>
      <w:r w:rsidR="001357EB" w:rsidRPr="00B75304">
        <w:rPr>
          <w:lang w:val="en-GB"/>
        </w:rPr>
        <w:t>advocates and guardians’ position</w:t>
      </w:r>
      <w:r w:rsidR="008D6587" w:rsidRPr="00B75304">
        <w:rPr>
          <w:lang w:val="en-GB"/>
        </w:rPr>
        <w:t xml:space="preserve"> that providers would find it difficult to know </w:t>
      </w:r>
      <w:r w:rsidR="00684A72" w:rsidRPr="00B75304">
        <w:rPr>
          <w:lang w:val="en-GB"/>
        </w:rPr>
        <w:t xml:space="preserve">who </w:t>
      </w:r>
      <w:r w:rsidR="002B561A" w:rsidRPr="00B75304">
        <w:rPr>
          <w:lang w:val="en-GB"/>
        </w:rPr>
        <w:t xml:space="preserve">to turn </w:t>
      </w:r>
      <w:r w:rsidR="00E82AD6">
        <w:rPr>
          <w:lang w:val="en-GB"/>
        </w:rPr>
        <w:t xml:space="preserve">to </w:t>
      </w:r>
      <w:r w:rsidR="002B561A" w:rsidRPr="00B75304">
        <w:rPr>
          <w:lang w:val="en-GB"/>
        </w:rPr>
        <w:t xml:space="preserve">for </w:t>
      </w:r>
      <w:r w:rsidR="00AF1B0F" w:rsidRPr="00B75304">
        <w:rPr>
          <w:lang w:val="en-GB"/>
        </w:rPr>
        <w:t>consent</w:t>
      </w:r>
      <w:r w:rsidR="001357EB" w:rsidRPr="00B75304">
        <w:rPr>
          <w:lang w:val="en-GB"/>
        </w:rPr>
        <w:t xml:space="preserve">. </w:t>
      </w:r>
    </w:p>
    <w:p w14:paraId="1AEC3520" w14:textId="37D23CAA" w:rsidR="00D114C5" w:rsidRDefault="00C4606E" w:rsidP="00B858FE">
      <w:pPr>
        <w:pStyle w:val="Subhead2"/>
      </w:pPr>
      <w:r>
        <w:lastRenderedPageBreak/>
        <w:t>There is substantial variation in when consent is sought, if at all</w:t>
      </w:r>
    </w:p>
    <w:p w14:paraId="62F13CFE" w14:textId="0103DD73" w:rsidR="008C3795" w:rsidDel="00A56213" w:rsidRDefault="008C3795" w:rsidP="006823CC">
      <w:pPr>
        <w:pStyle w:val="Para"/>
        <w:rPr>
          <w:lang w:val="en-GB"/>
        </w:rPr>
      </w:pPr>
      <w:r w:rsidRPr="00B75304">
        <w:rPr>
          <w:lang w:val="en-GB"/>
        </w:rPr>
        <w:t>Providers and organisational stakeholders were unclear on when and how often consent should be sought</w:t>
      </w:r>
      <w:r w:rsidR="00203AA1" w:rsidRPr="00B75304">
        <w:rPr>
          <w:lang w:val="en-GB"/>
        </w:rPr>
        <w:t xml:space="preserve"> and </w:t>
      </w:r>
      <w:r w:rsidRPr="00B75304">
        <w:rPr>
          <w:lang w:val="en-GB"/>
        </w:rPr>
        <w:t>how often it should be re-established</w:t>
      </w:r>
      <w:r w:rsidR="00203AA1" w:rsidRPr="00B75304">
        <w:rPr>
          <w:lang w:val="en-GB"/>
        </w:rPr>
        <w:t>.</w:t>
      </w:r>
      <w:r w:rsidRPr="00B75304">
        <w:rPr>
          <w:lang w:val="en-GB"/>
        </w:rPr>
        <w:t xml:space="preserve"> </w:t>
      </w:r>
      <w:r w:rsidR="00A8737E" w:rsidRPr="00B75304">
        <w:rPr>
          <w:lang w:val="en-GB"/>
        </w:rPr>
        <w:t>The</w:t>
      </w:r>
      <w:r w:rsidR="00BB3DD7" w:rsidRPr="00B75304">
        <w:rPr>
          <w:lang w:val="en-GB"/>
        </w:rPr>
        <w:t xml:space="preserve">y felt </w:t>
      </w:r>
      <w:r w:rsidRPr="00B75304">
        <w:rPr>
          <w:lang w:val="en-GB"/>
        </w:rPr>
        <w:t xml:space="preserve">that the Restraints Principles </w:t>
      </w:r>
      <w:r w:rsidR="00A819D2">
        <w:rPr>
          <w:lang w:val="en-GB"/>
        </w:rPr>
        <w:t>were</w:t>
      </w:r>
      <w:r w:rsidRPr="00B75304">
        <w:rPr>
          <w:lang w:val="en-GB"/>
        </w:rPr>
        <w:t xml:space="preserve"> </w:t>
      </w:r>
      <w:r w:rsidR="00F5543B" w:rsidRPr="00B75304">
        <w:rPr>
          <w:lang w:val="en-GB"/>
        </w:rPr>
        <w:t xml:space="preserve">open </w:t>
      </w:r>
      <w:r w:rsidRPr="00B75304">
        <w:rPr>
          <w:lang w:val="en-GB"/>
        </w:rPr>
        <w:t>to a range of different interpretation</w:t>
      </w:r>
      <w:r w:rsidR="00C76116" w:rsidRPr="00B75304">
        <w:rPr>
          <w:lang w:val="en-GB"/>
        </w:rPr>
        <w:t>s,</w:t>
      </w:r>
      <w:r w:rsidR="008C09DE" w:rsidRPr="00B75304">
        <w:rPr>
          <w:lang w:val="en-GB"/>
        </w:rPr>
        <w:t xml:space="preserve"> </w:t>
      </w:r>
      <w:r w:rsidR="000E68C1" w:rsidRPr="00B75304">
        <w:rPr>
          <w:lang w:val="en-GB"/>
        </w:rPr>
        <w:t>result</w:t>
      </w:r>
      <w:r w:rsidR="008D174E" w:rsidRPr="00B75304">
        <w:rPr>
          <w:lang w:val="en-GB"/>
        </w:rPr>
        <w:t>ing in</w:t>
      </w:r>
      <w:r w:rsidR="000E68C1" w:rsidRPr="00B75304">
        <w:rPr>
          <w:lang w:val="en-GB"/>
        </w:rPr>
        <w:t xml:space="preserve"> </w:t>
      </w:r>
      <w:r w:rsidR="00C76116" w:rsidRPr="00B75304">
        <w:rPr>
          <w:lang w:val="en-GB"/>
        </w:rPr>
        <w:t>c</w:t>
      </w:r>
      <w:r w:rsidRPr="00B75304">
        <w:rPr>
          <w:lang w:val="en-GB"/>
        </w:rPr>
        <w:t>onsent</w:t>
      </w:r>
      <w:r w:rsidR="00BB3DD7" w:rsidRPr="00B75304">
        <w:rPr>
          <w:lang w:val="en-GB"/>
        </w:rPr>
        <w:t xml:space="preserve"> variously</w:t>
      </w:r>
      <w:r w:rsidRPr="00B75304">
        <w:rPr>
          <w:lang w:val="en-GB"/>
        </w:rPr>
        <w:t xml:space="preserve"> being sought </w:t>
      </w:r>
      <w:r w:rsidR="00C9228F">
        <w:rPr>
          <w:lang w:val="en-GB"/>
        </w:rPr>
        <w:t>when first using restraint</w:t>
      </w:r>
      <w:r w:rsidRPr="00B75304">
        <w:rPr>
          <w:lang w:val="en-GB"/>
        </w:rPr>
        <w:t xml:space="preserve">, at </w:t>
      </w:r>
      <w:r w:rsidR="008635D5" w:rsidRPr="00B75304">
        <w:rPr>
          <w:lang w:val="en-GB"/>
        </w:rPr>
        <w:t>the time</w:t>
      </w:r>
      <w:r w:rsidR="00A31E75" w:rsidRPr="00B75304">
        <w:rPr>
          <w:lang w:val="en-GB"/>
        </w:rPr>
        <w:t xml:space="preserve"> the prescription is written, at </w:t>
      </w:r>
      <w:r w:rsidRPr="00B75304">
        <w:rPr>
          <w:lang w:val="en-GB"/>
        </w:rPr>
        <w:t>regular intervals (e.g. quarterly), immediately prior to every instance of restraint use, or only after the use of restraint</w:t>
      </w:r>
      <w:r w:rsidR="00892F9E">
        <w:rPr>
          <w:lang w:val="en-GB"/>
        </w:rPr>
        <w:t xml:space="preserve"> (if restraint is used in an emergency)</w:t>
      </w:r>
      <w:r w:rsidRPr="00B75304">
        <w:rPr>
          <w:lang w:val="en-GB"/>
        </w:rPr>
        <w:t>.</w:t>
      </w:r>
    </w:p>
    <w:p w14:paraId="2571ECC3" w14:textId="1F62E98D" w:rsidR="00B11D40" w:rsidRDefault="0026613F" w:rsidP="00B27D02">
      <w:pPr>
        <w:pStyle w:val="Para"/>
        <w:rPr>
          <w:lang w:val="en-GB"/>
        </w:rPr>
      </w:pPr>
      <w:r w:rsidRPr="00B75304">
        <w:rPr>
          <w:lang w:val="en-GB"/>
        </w:rPr>
        <w:t>Th</w:t>
      </w:r>
      <w:r w:rsidR="00246C14" w:rsidRPr="00B75304">
        <w:rPr>
          <w:lang w:val="en-GB"/>
        </w:rPr>
        <w:t xml:space="preserve">is </w:t>
      </w:r>
      <w:r w:rsidRPr="00B75304">
        <w:rPr>
          <w:lang w:val="en-GB"/>
        </w:rPr>
        <w:t xml:space="preserve">last </w:t>
      </w:r>
      <w:r w:rsidR="0054592D" w:rsidRPr="00B75304">
        <w:rPr>
          <w:lang w:val="en-GB"/>
        </w:rPr>
        <w:t>scenario</w:t>
      </w:r>
      <w:r w:rsidRPr="00B75304">
        <w:rPr>
          <w:lang w:val="en-GB"/>
        </w:rPr>
        <w:t xml:space="preserve"> was </w:t>
      </w:r>
      <w:r w:rsidR="002746DF">
        <w:rPr>
          <w:lang w:val="en-GB"/>
        </w:rPr>
        <w:t>a</w:t>
      </w:r>
      <w:r w:rsidR="002746DF" w:rsidRPr="00B75304">
        <w:rPr>
          <w:lang w:val="en-GB"/>
        </w:rPr>
        <w:t xml:space="preserve"> </w:t>
      </w:r>
      <w:r w:rsidRPr="00B75304">
        <w:rPr>
          <w:lang w:val="en-GB"/>
        </w:rPr>
        <w:t xml:space="preserve">particular source of </w:t>
      </w:r>
      <w:r w:rsidR="00CF3C0A" w:rsidRPr="00B75304">
        <w:rPr>
          <w:lang w:val="en-GB"/>
        </w:rPr>
        <w:t>concern</w:t>
      </w:r>
      <w:r w:rsidR="00E152D3" w:rsidRPr="00B75304">
        <w:rPr>
          <w:lang w:val="en-GB"/>
        </w:rPr>
        <w:t xml:space="preserve"> for organisational stakeholders. M</w:t>
      </w:r>
      <w:r w:rsidR="00D90A10" w:rsidRPr="00B75304">
        <w:rPr>
          <w:lang w:val="en-GB"/>
        </w:rPr>
        <w:t>any</w:t>
      </w:r>
      <w:r w:rsidR="00B27D02" w:rsidRPr="00B75304">
        <w:rPr>
          <w:lang w:val="en-GB"/>
        </w:rPr>
        <w:t xml:space="preserve"> </w:t>
      </w:r>
      <w:r w:rsidR="00B37214" w:rsidRPr="00B75304">
        <w:rPr>
          <w:lang w:val="en-GB"/>
        </w:rPr>
        <w:t xml:space="preserve">held </w:t>
      </w:r>
      <w:r w:rsidR="00D90A10" w:rsidRPr="00B75304">
        <w:rPr>
          <w:lang w:val="en-GB"/>
        </w:rPr>
        <w:t xml:space="preserve">the view </w:t>
      </w:r>
      <w:r w:rsidR="00B27D02" w:rsidRPr="00B75304">
        <w:rPr>
          <w:lang w:val="en-GB"/>
        </w:rPr>
        <w:t xml:space="preserve">that the </w:t>
      </w:r>
      <w:r w:rsidR="009864F6">
        <w:rPr>
          <w:lang w:val="en-GB"/>
        </w:rPr>
        <w:t xml:space="preserve">provisions within the </w:t>
      </w:r>
      <w:r w:rsidR="00B27D02" w:rsidRPr="00B75304">
        <w:rPr>
          <w:lang w:val="en-GB"/>
        </w:rPr>
        <w:t>legislation</w:t>
      </w:r>
      <w:r w:rsidR="00AF66B3">
        <w:rPr>
          <w:lang w:val="en-GB"/>
        </w:rPr>
        <w:t xml:space="preserve"> </w:t>
      </w:r>
      <w:r w:rsidR="009864F6">
        <w:rPr>
          <w:lang w:val="en-GB"/>
        </w:rPr>
        <w:t>for</w:t>
      </w:r>
      <w:r w:rsidR="00AF66B3">
        <w:rPr>
          <w:lang w:val="en-GB"/>
        </w:rPr>
        <w:t xml:space="preserve"> the use of restraint in an emergency</w:t>
      </w:r>
      <w:r w:rsidR="00B27D02" w:rsidRPr="00B75304">
        <w:rPr>
          <w:lang w:val="en-GB"/>
        </w:rPr>
        <w:t xml:space="preserve"> </w:t>
      </w:r>
      <w:r w:rsidR="0035343E">
        <w:rPr>
          <w:lang w:val="en-GB"/>
        </w:rPr>
        <w:t>could</w:t>
      </w:r>
      <w:r w:rsidR="0035343E" w:rsidRPr="00B75304">
        <w:rPr>
          <w:lang w:val="en-GB"/>
        </w:rPr>
        <w:t xml:space="preserve"> </w:t>
      </w:r>
      <w:r w:rsidR="00B27D02" w:rsidRPr="00B75304">
        <w:rPr>
          <w:lang w:val="en-GB"/>
        </w:rPr>
        <w:t>be interpreted to mean that consent is not essential prior to the use</w:t>
      </w:r>
      <w:r w:rsidR="00F5543B" w:rsidRPr="00B75304">
        <w:rPr>
          <w:lang w:val="en-GB"/>
        </w:rPr>
        <w:t xml:space="preserve"> of</w:t>
      </w:r>
      <w:r w:rsidR="00B27D02" w:rsidRPr="00B75304">
        <w:rPr>
          <w:lang w:val="en-GB"/>
        </w:rPr>
        <w:t xml:space="preserve"> restraint, and that informing the resident’s representative </w:t>
      </w:r>
      <w:r w:rsidR="00860248" w:rsidRPr="00B75304">
        <w:rPr>
          <w:lang w:val="en-GB"/>
        </w:rPr>
        <w:t>‘</w:t>
      </w:r>
      <w:r w:rsidR="00B27D02" w:rsidRPr="00B75304">
        <w:rPr>
          <w:lang w:val="en-GB"/>
        </w:rPr>
        <w:t>as soon as practicable</w:t>
      </w:r>
      <w:r w:rsidR="00860248" w:rsidRPr="00B75304">
        <w:rPr>
          <w:lang w:val="en-GB"/>
        </w:rPr>
        <w:t>’</w:t>
      </w:r>
      <w:r w:rsidR="00B27D02" w:rsidRPr="00B75304">
        <w:rPr>
          <w:lang w:val="en-GB"/>
        </w:rPr>
        <w:t xml:space="preserve"> afterwards is sufficient. </w:t>
      </w:r>
      <w:r w:rsidR="001179B2" w:rsidRPr="00B75304">
        <w:rPr>
          <w:lang w:val="en-GB"/>
        </w:rPr>
        <w:t xml:space="preserve">This issue was raised in relation to both physical and chemical restraint. </w:t>
      </w:r>
    </w:p>
    <w:p w14:paraId="1B72BA2C" w14:textId="7C45691E" w:rsidR="00462EEA" w:rsidRDefault="001D232F" w:rsidP="00B27D02">
      <w:pPr>
        <w:pStyle w:val="Para"/>
        <w:rPr>
          <w:lang w:val="en-GB"/>
        </w:rPr>
      </w:pPr>
      <w:r>
        <w:rPr>
          <w:lang w:val="en-GB"/>
        </w:rPr>
        <w:t xml:space="preserve">Stakeholders noted that </w:t>
      </w:r>
      <w:r w:rsidR="00FB5072" w:rsidRPr="00B75304">
        <w:rPr>
          <w:lang w:val="en-GB"/>
        </w:rPr>
        <w:t>provider</w:t>
      </w:r>
      <w:r>
        <w:rPr>
          <w:lang w:val="en-GB"/>
        </w:rPr>
        <w:t>s</w:t>
      </w:r>
      <w:r w:rsidR="00FB5072" w:rsidRPr="00B75304">
        <w:rPr>
          <w:lang w:val="en-GB"/>
        </w:rPr>
        <w:t xml:space="preserve"> could interpret </w:t>
      </w:r>
      <w:r w:rsidR="009977EC" w:rsidRPr="00B75304">
        <w:rPr>
          <w:lang w:val="en-GB"/>
        </w:rPr>
        <w:t xml:space="preserve">the term </w:t>
      </w:r>
      <w:r w:rsidR="00252926">
        <w:rPr>
          <w:lang w:val="en-GB"/>
        </w:rPr>
        <w:t xml:space="preserve">‘emergency’ </w:t>
      </w:r>
      <w:r w:rsidR="009977EC" w:rsidRPr="00B75304">
        <w:rPr>
          <w:lang w:val="en-GB"/>
        </w:rPr>
        <w:t xml:space="preserve">and the </w:t>
      </w:r>
      <w:r w:rsidR="0077041D" w:rsidRPr="00B75304">
        <w:rPr>
          <w:lang w:val="en-GB"/>
        </w:rPr>
        <w:t xml:space="preserve">situations </w:t>
      </w:r>
      <w:r w:rsidR="00F43398">
        <w:rPr>
          <w:lang w:val="en-GB"/>
        </w:rPr>
        <w:t>it</w:t>
      </w:r>
      <w:r w:rsidR="00F43398" w:rsidRPr="00B75304">
        <w:rPr>
          <w:lang w:val="en-GB"/>
        </w:rPr>
        <w:t xml:space="preserve"> </w:t>
      </w:r>
      <w:r w:rsidR="009977EC" w:rsidRPr="00B75304">
        <w:rPr>
          <w:lang w:val="en-GB"/>
        </w:rPr>
        <w:t xml:space="preserve">applied it to </w:t>
      </w:r>
      <w:r w:rsidR="00FB5072" w:rsidRPr="00B75304">
        <w:rPr>
          <w:lang w:val="en-GB"/>
        </w:rPr>
        <w:t>differentl</w:t>
      </w:r>
      <w:r w:rsidR="009977EC" w:rsidRPr="00B75304">
        <w:rPr>
          <w:lang w:val="en-GB"/>
        </w:rPr>
        <w:t>y</w:t>
      </w:r>
      <w:r w:rsidR="00E0002A" w:rsidRPr="00B75304">
        <w:rPr>
          <w:lang w:val="en-GB"/>
        </w:rPr>
        <w:t xml:space="preserve">. </w:t>
      </w:r>
      <w:r w:rsidR="00145EE1" w:rsidRPr="00B75304">
        <w:rPr>
          <w:lang w:val="en-GB"/>
        </w:rPr>
        <w:t xml:space="preserve">Consumer and provider peaks </w:t>
      </w:r>
      <w:r w:rsidR="00BF6F38" w:rsidRPr="00B75304">
        <w:rPr>
          <w:lang w:val="en-GB"/>
        </w:rPr>
        <w:t xml:space="preserve">in particular identified that there </w:t>
      </w:r>
      <w:r w:rsidR="009864F6">
        <w:rPr>
          <w:lang w:val="en-GB"/>
        </w:rPr>
        <w:t>are</w:t>
      </w:r>
      <w:r w:rsidR="009864F6" w:rsidRPr="00B75304">
        <w:rPr>
          <w:lang w:val="en-GB"/>
        </w:rPr>
        <w:t xml:space="preserve"> </w:t>
      </w:r>
      <w:r w:rsidR="00E43DAB" w:rsidRPr="00B75304">
        <w:rPr>
          <w:lang w:val="en-GB"/>
        </w:rPr>
        <w:t xml:space="preserve">no </w:t>
      </w:r>
      <w:r w:rsidR="00000F79" w:rsidRPr="00B75304">
        <w:rPr>
          <w:lang w:val="en-GB"/>
        </w:rPr>
        <w:t xml:space="preserve">checks </w:t>
      </w:r>
      <w:r w:rsidR="00F5543B" w:rsidRPr="00B75304">
        <w:rPr>
          <w:lang w:val="en-GB"/>
        </w:rPr>
        <w:t>and</w:t>
      </w:r>
      <w:r w:rsidR="00000F79" w:rsidRPr="00B75304">
        <w:rPr>
          <w:lang w:val="en-GB"/>
        </w:rPr>
        <w:t xml:space="preserve"> balances on what constitutes an emergency</w:t>
      </w:r>
      <w:r w:rsidR="00181873" w:rsidRPr="00B75304">
        <w:rPr>
          <w:lang w:val="en-GB"/>
        </w:rPr>
        <w:t>,</w:t>
      </w:r>
      <w:r w:rsidR="00000F79" w:rsidRPr="00B75304">
        <w:rPr>
          <w:lang w:val="en-GB"/>
        </w:rPr>
        <w:t xml:space="preserve"> and who </w:t>
      </w:r>
      <w:r w:rsidR="00BF6F38" w:rsidRPr="00B75304">
        <w:rPr>
          <w:lang w:val="en-GB"/>
        </w:rPr>
        <w:t xml:space="preserve">is responsible for </w:t>
      </w:r>
      <w:r w:rsidR="006C039C" w:rsidRPr="00B75304">
        <w:rPr>
          <w:lang w:val="en-GB"/>
        </w:rPr>
        <w:t>determining that consent need not be sought</w:t>
      </w:r>
      <w:r w:rsidR="00252926">
        <w:rPr>
          <w:lang w:val="en-GB"/>
        </w:rPr>
        <w:t xml:space="preserve"> prior to its use</w:t>
      </w:r>
      <w:r w:rsidR="006C039C" w:rsidRPr="00B75304">
        <w:rPr>
          <w:lang w:val="en-GB"/>
        </w:rPr>
        <w:t>.</w:t>
      </w:r>
      <w:r w:rsidR="00BF6F38" w:rsidRPr="00B75304">
        <w:rPr>
          <w:lang w:val="en-GB"/>
        </w:rPr>
        <w:t xml:space="preserve"> </w:t>
      </w:r>
    </w:p>
    <w:p w14:paraId="74E4CCBC" w14:textId="3DC72211" w:rsidR="00E151E2" w:rsidRPr="00B75304" w:rsidRDefault="006F64AD" w:rsidP="00B27D02">
      <w:pPr>
        <w:pStyle w:val="Para"/>
        <w:rPr>
          <w:lang w:val="en-GB"/>
        </w:rPr>
      </w:pPr>
      <w:r w:rsidRPr="00B75304">
        <w:rPr>
          <w:lang w:val="en-GB"/>
        </w:rPr>
        <w:t>Further</w:t>
      </w:r>
      <w:r w:rsidR="008770F5" w:rsidRPr="00B75304">
        <w:rPr>
          <w:lang w:val="en-GB"/>
        </w:rPr>
        <w:t xml:space="preserve">, </w:t>
      </w:r>
      <w:r w:rsidRPr="00B75304">
        <w:rPr>
          <w:lang w:val="en-GB"/>
        </w:rPr>
        <w:t>th</w:t>
      </w:r>
      <w:r w:rsidR="00A04801" w:rsidRPr="00B75304">
        <w:rPr>
          <w:lang w:val="en-GB"/>
        </w:rPr>
        <w:t>ese groups</w:t>
      </w:r>
      <w:r w:rsidR="008770F5" w:rsidRPr="00B75304">
        <w:rPr>
          <w:lang w:val="en-GB"/>
        </w:rPr>
        <w:t xml:space="preserve"> desired greater clarity </w:t>
      </w:r>
      <w:r w:rsidR="00A97E43">
        <w:rPr>
          <w:lang w:val="en-GB"/>
        </w:rPr>
        <w:t xml:space="preserve">on </w:t>
      </w:r>
      <w:r w:rsidR="009864F6">
        <w:rPr>
          <w:lang w:val="en-GB"/>
        </w:rPr>
        <w:t xml:space="preserve">provider responsibilities </w:t>
      </w:r>
      <w:r w:rsidR="00A97E43">
        <w:rPr>
          <w:lang w:val="en-GB"/>
        </w:rPr>
        <w:t xml:space="preserve">when informed consent cannot be obtained prior to restraint use, including </w:t>
      </w:r>
      <w:r w:rsidR="00E72461" w:rsidRPr="00B75304">
        <w:rPr>
          <w:lang w:val="en-GB"/>
        </w:rPr>
        <w:t>acceptable</w:t>
      </w:r>
      <w:r w:rsidR="008770F5" w:rsidRPr="00B75304">
        <w:rPr>
          <w:lang w:val="en-GB"/>
        </w:rPr>
        <w:t xml:space="preserve"> timeframe</w:t>
      </w:r>
      <w:r w:rsidR="00E72461" w:rsidRPr="00B75304">
        <w:rPr>
          <w:lang w:val="en-GB"/>
        </w:rPr>
        <w:t>s</w:t>
      </w:r>
      <w:r w:rsidR="008770F5" w:rsidRPr="00B75304">
        <w:rPr>
          <w:lang w:val="en-GB"/>
        </w:rPr>
        <w:t xml:space="preserve"> for </w:t>
      </w:r>
      <w:r w:rsidR="008F0616" w:rsidRPr="00B75304">
        <w:rPr>
          <w:lang w:val="en-GB"/>
        </w:rPr>
        <w:t xml:space="preserve">informing </w:t>
      </w:r>
      <w:r w:rsidR="00E72461" w:rsidRPr="00B75304">
        <w:rPr>
          <w:lang w:val="en-GB"/>
        </w:rPr>
        <w:t>a resident’s</w:t>
      </w:r>
      <w:r w:rsidR="008F0616" w:rsidRPr="00B75304">
        <w:rPr>
          <w:lang w:val="en-GB"/>
        </w:rPr>
        <w:t xml:space="preserve"> representative</w:t>
      </w:r>
      <w:r w:rsidR="00E72461" w:rsidRPr="00B75304">
        <w:rPr>
          <w:lang w:val="en-GB"/>
        </w:rPr>
        <w:t xml:space="preserve"> </w:t>
      </w:r>
      <w:r w:rsidR="004244ED" w:rsidRPr="00B75304">
        <w:rPr>
          <w:lang w:val="en-GB"/>
        </w:rPr>
        <w:t>after the use of restraint in an emergency</w:t>
      </w:r>
      <w:r w:rsidR="008F75AC" w:rsidRPr="00B75304">
        <w:rPr>
          <w:lang w:val="en-GB"/>
        </w:rPr>
        <w:t>.</w:t>
      </w:r>
    </w:p>
    <w:p w14:paraId="7763479F" w14:textId="7620A6A9" w:rsidR="008E1FA9" w:rsidRPr="008E1FA9" w:rsidRDefault="00CE62AB" w:rsidP="008E1FA9">
      <w:pPr>
        <w:pStyle w:val="pullquotetest"/>
      </w:pPr>
      <w:r w:rsidRPr="00CE62AB">
        <w:t xml:space="preserve">It is still early in the piece, there is probably some additional scope to look at how the Principles could be operationalised in a way that would make them flow more smoothly, particularly around … what does </w:t>
      </w:r>
      <w:r w:rsidR="00AF4034">
        <w:t>‘</w:t>
      </w:r>
      <w:r w:rsidRPr="00CE62AB">
        <w:t>emergency</w:t>
      </w:r>
      <w:r w:rsidR="00AF4034">
        <w:t>’</w:t>
      </w:r>
      <w:r w:rsidRPr="00CE62AB">
        <w:t xml:space="preserve"> mean</w:t>
      </w:r>
      <w:r w:rsidR="008654B1">
        <w:t>.</w:t>
      </w:r>
    </w:p>
    <w:p w14:paraId="59886B4F" w14:textId="1064C776" w:rsidR="00C07BF3" w:rsidRPr="005F52CA" w:rsidRDefault="005263B0" w:rsidP="00275F69">
      <w:pPr>
        <w:pStyle w:val="attributiontest"/>
      </w:pPr>
      <w:r>
        <w:t xml:space="preserve">– </w:t>
      </w:r>
      <w:r w:rsidR="00CE62AB">
        <w:t>Provider peak</w:t>
      </w:r>
      <w:r w:rsidR="00CA4B38">
        <w:t xml:space="preserve"> representative</w:t>
      </w:r>
    </w:p>
    <w:p w14:paraId="6FCF0F34" w14:textId="43FA27E2" w:rsidR="00E933B7" w:rsidRPr="00B75304" w:rsidRDefault="000E1C3A" w:rsidP="006823CC">
      <w:pPr>
        <w:pStyle w:val="Para"/>
        <w:rPr>
          <w:lang w:val="en-GB"/>
        </w:rPr>
      </w:pPr>
      <w:r w:rsidRPr="00B75304">
        <w:rPr>
          <w:lang w:val="en-GB"/>
        </w:rPr>
        <w:t>Stakeholders</w:t>
      </w:r>
      <w:r w:rsidR="0054592D" w:rsidRPr="00B75304">
        <w:rPr>
          <w:lang w:val="en-GB"/>
        </w:rPr>
        <w:t>’</w:t>
      </w:r>
      <w:r w:rsidRPr="00B75304">
        <w:rPr>
          <w:lang w:val="en-GB"/>
        </w:rPr>
        <w:t xml:space="preserve"> concerns that consent was not always sought</w:t>
      </w:r>
      <w:r w:rsidR="001C3B82" w:rsidRPr="00B75304">
        <w:rPr>
          <w:lang w:val="en-GB"/>
        </w:rPr>
        <w:t xml:space="preserve"> </w:t>
      </w:r>
      <w:r w:rsidRPr="00B75304">
        <w:rPr>
          <w:lang w:val="en-GB"/>
        </w:rPr>
        <w:t xml:space="preserve">was </w:t>
      </w:r>
      <w:r w:rsidR="00895302" w:rsidRPr="00B75304">
        <w:rPr>
          <w:lang w:val="en-GB"/>
        </w:rPr>
        <w:t>evident</w:t>
      </w:r>
      <w:r w:rsidRPr="00B75304">
        <w:rPr>
          <w:lang w:val="en-GB"/>
        </w:rPr>
        <w:t xml:space="preserve"> in feedback from consumers</w:t>
      </w:r>
      <w:r w:rsidR="006823CC" w:rsidRPr="00B75304">
        <w:rPr>
          <w:lang w:val="en-GB"/>
        </w:rPr>
        <w:t>. Family members</w:t>
      </w:r>
      <w:r w:rsidR="00BC3F4A" w:rsidRPr="00B75304">
        <w:rPr>
          <w:lang w:val="en-GB"/>
        </w:rPr>
        <w:t xml:space="preserve"> </w:t>
      </w:r>
      <w:r w:rsidR="004A62BE" w:rsidRPr="00B75304">
        <w:rPr>
          <w:lang w:val="en-GB"/>
        </w:rPr>
        <w:t>commented</w:t>
      </w:r>
      <w:r w:rsidR="00276637" w:rsidRPr="00B75304">
        <w:rPr>
          <w:lang w:val="en-GB"/>
        </w:rPr>
        <w:t xml:space="preserve"> that </w:t>
      </w:r>
      <w:r w:rsidR="004E6564" w:rsidRPr="00B75304">
        <w:rPr>
          <w:lang w:val="en-GB"/>
        </w:rPr>
        <w:t xml:space="preserve">not only were they not always asked to provide consent </w:t>
      </w:r>
      <w:r w:rsidR="004E6564" w:rsidRPr="00B75304">
        <w:rPr>
          <w:b/>
          <w:lang w:val="en-GB"/>
        </w:rPr>
        <w:t>prior</w:t>
      </w:r>
      <w:r w:rsidR="004E6564" w:rsidRPr="00B75304">
        <w:rPr>
          <w:lang w:val="en-GB"/>
        </w:rPr>
        <w:t xml:space="preserve"> to restraint use, they were not always </w:t>
      </w:r>
      <w:r w:rsidR="00C6370A" w:rsidRPr="00B75304">
        <w:rPr>
          <w:lang w:val="en-GB"/>
        </w:rPr>
        <w:t xml:space="preserve">appropriately informed </w:t>
      </w:r>
      <w:r w:rsidR="00AF2320" w:rsidRPr="00B75304">
        <w:rPr>
          <w:lang w:val="en-GB"/>
        </w:rPr>
        <w:t xml:space="preserve">of its use </w:t>
      </w:r>
      <w:r w:rsidR="00C6370A" w:rsidRPr="00B75304">
        <w:rPr>
          <w:b/>
          <w:lang w:val="en-GB"/>
        </w:rPr>
        <w:t>after</w:t>
      </w:r>
      <w:r w:rsidR="00C6370A" w:rsidRPr="00B75304">
        <w:rPr>
          <w:i/>
          <w:lang w:val="en-GB"/>
        </w:rPr>
        <w:t xml:space="preserve"> </w:t>
      </w:r>
      <w:r w:rsidR="00AF2320" w:rsidRPr="00B75304">
        <w:rPr>
          <w:lang w:val="en-GB"/>
        </w:rPr>
        <w:t>the fact</w:t>
      </w:r>
      <w:r w:rsidR="00C6370A" w:rsidRPr="00B75304">
        <w:rPr>
          <w:lang w:val="en-GB"/>
        </w:rPr>
        <w:t>.</w:t>
      </w:r>
      <w:r w:rsidR="00E933B7" w:rsidRPr="00B75304">
        <w:rPr>
          <w:lang w:val="en-GB"/>
        </w:rPr>
        <w:t xml:space="preserve"> A common experience amongst </w:t>
      </w:r>
      <w:r w:rsidR="00F423F3" w:rsidRPr="00B75304">
        <w:rPr>
          <w:lang w:val="en-GB"/>
        </w:rPr>
        <w:t xml:space="preserve">both </w:t>
      </w:r>
      <w:r w:rsidR="00E933B7" w:rsidRPr="00B75304">
        <w:rPr>
          <w:lang w:val="en-GB"/>
        </w:rPr>
        <w:t xml:space="preserve">family members </w:t>
      </w:r>
      <w:r w:rsidR="00F423F3" w:rsidRPr="00B75304">
        <w:rPr>
          <w:lang w:val="en-GB"/>
        </w:rPr>
        <w:t xml:space="preserve">and </w:t>
      </w:r>
      <w:r w:rsidR="00CA53D0" w:rsidRPr="00B75304">
        <w:rPr>
          <w:lang w:val="en-GB"/>
        </w:rPr>
        <w:t xml:space="preserve">public guardians </w:t>
      </w:r>
      <w:r w:rsidR="00E933B7" w:rsidRPr="00B75304">
        <w:rPr>
          <w:lang w:val="en-GB"/>
        </w:rPr>
        <w:t xml:space="preserve">was that </w:t>
      </w:r>
      <w:r w:rsidR="00C6370A" w:rsidRPr="00B75304">
        <w:rPr>
          <w:lang w:val="en-GB"/>
        </w:rPr>
        <w:t>they</w:t>
      </w:r>
      <w:r w:rsidR="005E53EE" w:rsidRPr="00B75304">
        <w:rPr>
          <w:lang w:val="en-GB"/>
        </w:rPr>
        <w:t xml:space="preserve"> </w:t>
      </w:r>
      <w:r w:rsidR="00895302" w:rsidRPr="00B75304">
        <w:rPr>
          <w:lang w:val="en-GB"/>
        </w:rPr>
        <w:t>needed</w:t>
      </w:r>
      <w:r w:rsidR="005E53EE" w:rsidRPr="00B75304">
        <w:rPr>
          <w:lang w:val="en-GB"/>
        </w:rPr>
        <w:t xml:space="preserve"> to be quite proactive </w:t>
      </w:r>
      <w:r w:rsidR="008B41C2" w:rsidRPr="00B75304">
        <w:rPr>
          <w:lang w:val="en-GB"/>
        </w:rPr>
        <w:t xml:space="preserve">and specifically request information in order to </w:t>
      </w:r>
      <w:r w:rsidR="00846759" w:rsidRPr="00B75304">
        <w:rPr>
          <w:lang w:val="en-GB"/>
        </w:rPr>
        <w:t xml:space="preserve">find out </w:t>
      </w:r>
      <w:r w:rsidR="00672DCC">
        <w:rPr>
          <w:lang w:val="en-GB"/>
        </w:rPr>
        <w:t>if</w:t>
      </w:r>
      <w:r w:rsidR="00672DCC" w:rsidRPr="00B75304">
        <w:rPr>
          <w:lang w:val="en-GB"/>
        </w:rPr>
        <w:t xml:space="preserve"> </w:t>
      </w:r>
      <w:r w:rsidR="006823CC" w:rsidRPr="00B75304">
        <w:rPr>
          <w:lang w:val="en-GB"/>
        </w:rPr>
        <w:t>restraint</w:t>
      </w:r>
      <w:r w:rsidR="00672DCC">
        <w:rPr>
          <w:lang w:val="en-GB"/>
        </w:rPr>
        <w:t xml:space="preserve"> had been used</w:t>
      </w:r>
      <w:r w:rsidR="00E933B7" w:rsidRPr="00B75304">
        <w:rPr>
          <w:lang w:val="en-GB"/>
        </w:rPr>
        <w:t xml:space="preserve">. Others reported that </w:t>
      </w:r>
      <w:r w:rsidR="00651CE7">
        <w:rPr>
          <w:lang w:val="en-GB"/>
        </w:rPr>
        <w:t>providers</w:t>
      </w:r>
      <w:r w:rsidR="00E933B7" w:rsidRPr="00B75304">
        <w:rPr>
          <w:lang w:val="en-GB"/>
        </w:rPr>
        <w:t xml:space="preserve"> involved them in a way they were not comfortable with</w:t>
      </w:r>
      <w:r w:rsidR="00215E25">
        <w:rPr>
          <w:lang w:val="en-GB"/>
        </w:rPr>
        <w:t xml:space="preserve"> and that </w:t>
      </w:r>
      <w:r w:rsidR="00AE4178">
        <w:rPr>
          <w:lang w:val="en-GB"/>
        </w:rPr>
        <w:t>potentially impacted their ability to provide</w:t>
      </w:r>
      <w:r w:rsidR="00EF0C4C">
        <w:rPr>
          <w:lang w:val="en-GB"/>
        </w:rPr>
        <w:t xml:space="preserve"> truly </w:t>
      </w:r>
      <w:r w:rsidR="00AE4178">
        <w:rPr>
          <w:lang w:val="en-GB"/>
        </w:rPr>
        <w:t xml:space="preserve">informed </w:t>
      </w:r>
      <w:r w:rsidR="00031C71">
        <w:rPr>
          <w:lang w:val="en-GB"/>
        </w:rPr>
        <w:t>(</w:t>
      </w:r>
      <w:r w:rsidR="00AE4178">
        <w:rPr>
          <w:lang w:val="en-GB"/>
        </w:rPr>
        <w:t>voluntary</w:t>
      </w:r>
      <w:r w:rsidR="00031C71">
        <w:rPr>
          <w:lang w:val="en-GB"/>
        </w:rPr>
        <w:t xml:space="preserve">) </w:t>
      </w:r>
      <w:r w:rsidR="00AE4178">
        <w:rPr>
          <w:lang w:val="en-GB"/>
        </w:rPr>
        <w:t>consent</w:t>
      </w:r>
      <w:r w:rsidR="00E933B7" w:rsidRPr="00B75304">
        <w:rPr>
          <w:lang w:val="en-GB"/>
        </w:rPr>
        <w:t xml:space="preserve">: </w:t>
      </w:r>
      <w:r w:rsidR="00860248" w:rsidRPr="00B75304">
        <w:rPr>
          <w:lang w:val="en-GB"/>
        </w:rPr>
        <w:t>‘</w:t>
      </w:r>
      <w:r w:rsidR="00E933B7" w:rsidRPr="00B75304">
        <w:rPr>
          <w:lang w:val="en-GB"/>
        </w:rPr>
        <w:t xml:space="preserve">basically the </w:t>
      </w:r>
      <w:r w:rsidR="00651CE7">
        <w:rPr>
          <w:lang w:val="en-GB"/>
        </w:rPr>
        <w:t>provider</w:t>
      </w:r>
      <w:r w:rsidR="00651CE7" w:rsidRPr="00B75304">
        <w:rPr>
          <w:lang w:val="en-GB"/>
        </w:rPr>
        <w:t xml:space="preserve"> </w:t>
      </w:r>
      <w:r w:rsidR="00E933B7" w:rsidRPr="00B75304">
        <w:rPr>
          <w:lang w:val="en-GB"/>
        </w:rPr>
        <w:t>had sprung a meeting on me. I attended the meeting but felt intimidated</w:t>
      </w:r>
      <w:r w:rsidR="00860248" w:rsidRPr="00B75304">
        <w:rPr>
          <w:lang w:val="en-GB"/>
        </w:rPr>
        <w:t>’</w:t>
      </w:r>
      <w:r w:rsidR="00E933B7" w:rsidRPr="00B75304">
        <w:rPr>
          <w:lang w:val="en-GB"/>
        </w:rPr>
        <w:t>.</w:t>
      </w:r>
    </w:p>
    <w:p w14:paraId="40562B1B" w14:textId="77777777" w:rsidR="00723EA4" w:rsidRDefault="00D312A4" w:rsidP="00B27D02">
      <w:pPr>
        <w:pStyle w:val="Para"/>
        <w:rPr>
          <w:lang w:val="en-GB"/>
        </w:rPr>
      </w:pPr>
      <w:r w:rsidRPr="00B75304">
        <w:rPr>
          <w:lang w:val="en-GB"/>
        </w:rPr>
        <w:t xml:space="preserve">On the other hand, </w:t>
      </w:r>
      <w:r w:rsidR="0014200B" w:rsidRPr="00B75304">
        <w:rPr>
          <w:lang w:val="en-GB"/>
        </w:rPr>
        <w:t xml:space="preserve">some </w:t>
      </w:r>
      <w:r w:rsidRPr="00B75304">
        <w:rPr>
          <w:lang w:val="en-GB"/>
        </w:rPr>
        <w:t>providers</w:t>
      </w:r>
      <w:r w:rsidR="009D48CE" w:rsidRPr="00B75304">
        <w:rPr>
          <w:lang w:val="en-GB"/>
        </w:rPr>
        <w:t xml:space="preserve"> </w:t>
      </w:r>
      <w:r w:rsidR="00896FDB" w:rsidRPr="00B75304">
        <w:rPr>
          <w:lang w:val="en-GB"/>
        </w:rPr>
        <w:t xml:space="preserve">reported </w:t>
      </w:r>
      <w:r w:rsidRPr="00B75304">
        <w:rPr>
          <w:lang w:val="en-GB"/>
        </w:rPr>
        <w:t>challenges in engaging families</w:t>
      </w:r>
      <w:r w:rsidR="008C062F" w:rsidRPr="00B75304">
        <w:rPr>
          <w:lang w:val="en-GB"/>
        </w:rPr>
        <w:t xml:space="preserve"> in consent discussions</w:t>
      </w:r>
      <w:r w:rsidR="00896FDB" w:rsidRPr="00B75304">
        <w:rPr>
          <w:lang w:val="en-GB"/>
        </w:rPr>
        <w:t xml:space="preserve">, for example where </w:t>
      </w:r>
      <w:r w:rsidR="004A645A" w:rsidRPr="00B75304">
        <w:rPr>
          <w:lang w:val="en-GB"/>
        </w:rPr>
        <w:t xml:space="preserve">family members </w:t>
      </w:r>
      <w:r w:rsidR="006B7FEE" w:rsidRPr="00B75304">
        <w:rPr>
          <w:lang w:val="en-GB"/>
        </w:rPr>
        <w:t>could not be contacted</w:t>
      </w:r>
      <w:r w:rsidR="00390508" w:rsidRPr="00B75304">
        <w:rPr>
          <w:lang w:val="en-GB"/>
        </w:rPr>
        <w:t xml:space="preserve"> at the time restraint was required, </w:t>
      </w:r>
      <w:r w:rsidR="004A645A" w:rsidRPr="00B75304">
        <w:rPr>
          <w:lang w:val="en-GB"/>
        </w:rPr>
        <w:t xml:space="preserve">did not </w:t>
      </w:r>
      <w:r w:rsidR="00BA3449" w:rsidRPr="00B75304">
        <w:rPr>
          <w:lang w:val="en-GB"/>
        </w:rPr>
        <w:t>understand the</w:t>
      </w:r>
      <w:r w:rsidR="00AD04B5" w:rsidRPr="00B75304">
        <w:rPr>
          <w:lang w:val="en-GB"/>
        </w:rPr>
        <w:t xml:space="preserve"> </w:t>
      </w:r>
      <w:r w:rsidR="008C6FA4" w:rsidRPr="00B75304">
        <w:rPr>
          <w:lang w:val="en-GB"/>
        </w:rPr>
        <w:t>circumstances leading to the need for restraint</w:t>
      </w:r>
      <w:r w:rsidR="008B546B" w:rsidRPr="00B75304">
        <w:rPr>
          <w:lang w:val="en-GB"/>
        </w:rPr>
        <w:t xml:space="preserve"> or </w:t>
      </w:r>
      <w:r w:rsidR="008C6FA4" w:rsidRPr="00B75304">
        <w:rPr>
          <w:lang w:val="en-GB"/>
        </w:rPr>
        <w:t xml:space="preserve">the </w:t>
      </w:r>
      <w:r w:rsidR="00896065" w:rsidRPr="00B75304">
        <w:rPr>
          <w:lang w:val="en-GB"/>
        </w:rPr>
        <w:t xml:space="preserve">provider’s obligation to obtain </w:t>
      </w:r>
      <w:r w:rsidR="00AD04B5" w:rsidRPr="00B75304">
        <w:rPr>
          <w:lang w:val="en-GB"/>
        </w:rPr>
        <w:t>consent</w:t>
      </w:r>
      <w:r w:rsidR="00963751" w:rsidRPr="00B75304">
        <w:rPr>
          <w:lang w:val="en-GB"/>
        </w:rPr>
        <w:t xml:space="preserve">, </w:t>
      </w:r>
      <w:r w:rsidR="00775779" w:rsidRPr="00B75304">
        <w:rPr>
          <w:lang w:val="en-GB"/>
        </w:rPr>
        <w:t xml:space="preserve">were uninterested </w:t>
      </w:r>
      <w:r w:rsidR="000810E7" w:rsidRPr="00B75304">
        <w:rPr>
          <w:lang w:val="en-GB"/>
        </w:rPr>
        <w:t xml:space="preserve">in </w:t>
      </w:r>
      <w:r w:rsidR="00C228F1" w:rsidRPr="00B75304">
        <w:rPr>
          <w:lang w:val="en-GB"/>
        </w:rPr>
        <w:t>the resident’s medication regime</w:t>
      </w:r>
      <w:r w:rsidR="00B325FE" w:rsidRPr="00B75304">
        <w:rPr>
          <w:lang w:val="en-GB"/>
        </w:rPr>
        <w:t xml:space="preserve">, </w:t>
      </w:r>
      <w:r w:rsidR="005D58A2" w:rsidRPr="00B75304">
        <w:rPr>
          <w:lang w:val="en-GB"/>
        </w:rPr>
        <w:t xml:space="preserve">or </w:t>
      </w:r>
      <w:r w:rsidR="00AC6BAC" w:rsidRPr="00B75304">
        <w:rPr>
          <w:lang w:val="en-GB"/>
        </w:rPr>
        <w:t xml:space="preserve">were unaware that </w:t>
      </w:r>
      <w:r w:rsidR="00F43DF0" w:rsidRPr="00B75304">
        <w:rPr>
          <w:lang w:val="en-GB"/>
        </w:rPr>
        <w:t xml:space="preserve">the </w:t>
      </w:r>
      <w:r w:rsidR="00F60D6B" w:rsidRPr="00B75304">
        <w:rPr>
          <w:lang w:val="en-GB"/>
        </w:rPr>
        <w:t xml:space="preserve">equipment or medication was </w:t>
      </w:r>
      <w:r w:rsidR="00EE137C" w:rsidRPr="00B75304">
        <w:rPr>
          <w:lang w:val="en-GB"/>
        </w:rPr>
        <w:t xml:space="preserve">considered restraint. </w:t>
      </w:r>
    </w:p>
    <w:p w14:paraId="6C432B37" w14:textId="32CF7CB9" w:rsidR="00595B2E" w:rsidRPr="00B75304" w:rsidRDefault="0090654B" w:rsidP="00B27D02">
      <w:pPr>
        <w:pStyle w:val="Para"/>
        <w:rPr>
          <w:lang w:val="en-GB"/>
        </w:rPr>
      </w:pPr>
      <w:r w:rsidRPr="00B75304">
        <w:rPr>
          <w:lang w:val="en-GB"/>
        </w:rPr>
        <w:t>Similarly</w:t>
      </w:r>
      <w:r w:rsidR="006E2C7E" w:rsidRPr="00B75304">
        <w:rPr>
          <w:lang w:val="en-GB"/>
        </w:rPr>
        <w:t>, provider</w:t>
      </w:r>
      <w:r w:rsidR="00B2781C" w:rsidRPr="00B75304">
        <w:rPr>
          <w:lang w:val="en-GB"/>
        </w:rPr>
        <w:t xml:space="preserve">s and their peak bodies </w:t>
      </w:r>
      <w:r w:rsidR="006E2C7E" w:rsidRPr="00B75304">
        <w:rPr>
          <w:lang w:val="en-GB"/>
        </w:rPr>
        <w:t xml:space="preserve">were uncertain of </w:t>
      </w:r>
      <w:r w:rsidR="00B8018C" w:rsidRPr="00B75304">
        <w:rPr>
          <w:lang w:val="en-GB"/>
        </w:rPr>
        <w:t>providers’</w:t>
      </w:r>
      <w:r w:rsidR="006E2C7E" w:rsidRPr="00B75304">
        <w:rPr>
          <w:lang w:val="en-GB"/>
        </w:rPr>
        <w:t xml:space="preserve"> consent </w:t>
      </w:r>
      <w:r w:rsidR="00B8018C" w:rsidRPr="00B75304">
        <w:rPr>
          <w:lang w:val="en-GB"/>
        </w:rPr>
        <w:t xml:space="preserve">obligations </w:t>
      </w:r>
      <w:r w:rsidR="006E2C7E" w:rsidRPr="00B75304">
        <w:rPr>
          <w:lang w:val="en-GB"/>
        </w:rPr>
        <w:t xml:space="preserve">when families had requested </w:t>
      </w:r>
      <w:r w:rsidR="00AD1FF4" w:rsidRPr="00B75304">
        <w:rPr>
          <w:lang w:val="en-GB"/>
        </w:rPr>
        <w:t>the use of restraint (e.g. bed rails or medication)</w:t>
      </w:r>
      <w:r w:rsidR="00510627" w:rsidRPr="00B75304">
        <w:rPr>
          <w:lang w:val="en-GB"/>
        </w:rPr>
        <w:t xml:space="preserve"> (see recommendation</w:t>
      </w:r>
      <w:r w:rsidR="00094CB0" w:rsidRPr="00B75304">
        <w:rPr>
          <w:lang w:val="en-GB"/>
        </w:rPr>
        <w:t xml:space="preserve"> </w:t>
      </w:r>
      <w:r w:rsidR="00930A3F">
        <w:rPr>
          <w:lang w:val="en-GB"/>
        </w:rPr>
        <w:fldChar w:fldCharType="begin"/>
      </w:r>
      <w:r w:rsidR="00930A3F">
        <w:rPr>
          <w:lang w:val="en-GB"/>
        </w:rPr>
        <w:instrText xml:space="preserve"> REF _Ref56594740 \n \h </w:instrText>
      </w:r>
      <w:r w:rsidR="00930A3F">
        <w:rPr>
          <w:lang w:val="en-GB"/>
        </w:rPr>
      </w:r>
      <w:r w:rsidR="00930A3F">
        <w:rPr>
          <w:lang w:val="en-GB"/>
        </w:rPr>
        <w:fldChar w:fldCharType="separate"/>
      </w:r>
      <w:r w:rsidR="002A07CA">
        <w:rPr>
          <w:lang w:val="en-GB"/>
        </w:rPr>
        <w:t>1c</w:t>
      </w:r>
      <w:r w:rsidR="00930A3F">
        <w:rPr>
          <w:lang w:val="en-GB"/>
        </w:rPr>
        <w:fldChar w:fldCharType="end"/>
      </w:r>
      <w:r w:rsidR="006A319E">
        <w:rPr>
          <w:lang w:val="en-GB"/>
        </w:rPr>
        <w:t>)</w:t>
      </w:r>
      <w:r w:rsidR="001E0F1B" w:rsidRPr="00B75304">
        <w:rPr>
          <w:lang w:val="en-GB"/>
        </w:rPr>
        <w:t xml:space="preserve">. They </w:t>
      </w:r>
      <w:r w:rsidR="009120D1" w:rsidRPr="00B75304">
        <w:rPr>
          <w:lang w:val="en-GB"/>
        </w:rPr>
        <w:t xml:space="preserve">noted </w:t>
      </w:r>
      <w:r w:rsidR="006F08AC" w:rsidRPr="00B75304">
        <w:rPr>
          <w:lang w:val="en-GB"/>
        </w:rPr>
        <w:t xml:space="preserve">that </w:t>
      </w:r>
      <w:r w:rsidR="00587FE7" w:rsidRPr="00B75304">
        <w:rPr>
          <w:lang w:val="en-GB"/>
        </w:rPr>
        <w:t>it</w:t>
      </w:r>
      <w:r w:rsidR="002D4F28" w:rsidRPr="00B75304">
        <w:rPr>
          <w:lang w:val="en-GB"/>
        </w:rPr>
        <w:t xml:space="preserve"> </w:t>
      </w:r>
      <w:r w:rsidR="00B2781C" w:rsidRPr="00B75304">
        <w:rPr>
          <w:lang w:val="en-GB"/>
        </w:rPr>
        <w:t>could be confronting</w:t>
      </w:r>
      <w:r w:rsidR="009B39DE" w:rsidRPr="00B75304">
        <w:rPr>
          <w:lang w:val="en-GB"/>
        </w:rPr>
        <w:t>, frustrating,</w:t>
      </w:r>
      <w:r w:rsidR="00B2781C" w:rsidRPr="00B75304">
        <w:rPr>
          <w:lang w:val="en-GB"/>
        </w:rPr>
        <w:t xml:space="preserve"> or confusing for </w:t>
      </w:r>
      <w:r w:rsidR="009843DE" w:rsidRPr="00B75304">
        <w:rPr>
          <w:lang w:val="en-GB"/>
        </w:rPr>
        <w:t xml:space="preserve">families </w:t>
      </w:r>
      <w:r w:rsidR="001E0F1B" w:rsidRPr="00B75304">
        <w:rPr>
          <w:lang w:val="en-GB"/>
        </w:rPr>
        <w:t xml:space="preserve">to be asked </w:t>
      </w:r>
      <w:r w:rsidR="00736269" w:rsidRPr="00B75304">
        <w:rPr>
          <w:lang w:val="en-GB"/>
        </w:rPr>
        <w:t xml:space="preserve">to sign </w:t>
      </w:r>
      <w:r w:rsidR="00A56D66" w:rsidRPr="00B75304">
        <w:rPr>
          <w:lang w:val="en-GB"/>
        </w:rPr>
        <w:t>off on equipment or medication the</w:t>
      </w:r>
      <w:r w:rsidR="002D4756" w:rsidRPr="00B75304">
        <w:rPr>
          <w:lang w:val="en-GB"/>
        </w:rPr>
        <w:t xml:space="preserve">y had </w:t>
      </w:r>
      <w:r w:rsidR="001A4433" w:rsidRPr="00B75304">
        <w:rPr>
          <w:lang w:val="en-GB"/>
        </w:rPr>
        <w:t>requested</w:t>
      </w:r>
      <w:r w:rsidR="002D4756" w:rsidRPr="00B75304">
        <w:rPr>
          <w:lang w:val="en-GB"/>
        </w:rPr>
        <w:t xml:space="preserve"> or that</w:t>
      </w:r>
      <w:r w:rsidR="008F6D96" w:rsidRPr="00B75304">
        <w:rPr>
          <w:lang w:val="en-GB"/>
        </w:rPr>
        <w:t xml:space="preserve"> </w:t>
      </w:r>
      <w:r w:rsidR="0014016A" w:rsidRPr="00B75304">
        <w:rPr>
          <w:lang w:val="en-GB"/>
        </w:rPr>
        <w:t xml:space="preserve">the </w:t>
      </w:r>
      <w:r w:rsidR="008F6D96" w:rsidRPr="00B75304">
        <w:rPr>
          <w:lang w:val="en-GB"/>
        </w:rPr>
        <w:t>resident had used for some time</w:t>
      </w:r>
      <w:r w:rsidR="002D4756" w:rsidRPr="00B75304">
        <w:rPr>
          <w:lang w:val="en-GB"/>
        </w:rPr>
        <w:t>, although</w:t>
      </w:r>
      <w:r w:rsidR="0014016A" w:rsidRPr="00B75304">
        <w:rPr>
          <w:lang w:val="en-GB"/>
        </w:rPr>
        <w:t>,</w:t>
      </w:r>
      <w:r w:rsidR="002D4756" w:rsidRPr="00B75304">
        <w:rPr>
          <w:lang w:val="en-GB"/>
        </w:rPr>
        <w:t xml:space="preserve"> as one provider peak noted</w:t>
      </w:r>
      <w:r w:rsidR="00DF3DC8" w:rsidRPr="00B75304">
        <w:rPr>
          <w:lang w:val="en-GB"/>
        </w:rPr>
        <w:t>,</w:t>
      </w:r>
      <w:r w:rsidR="002D4756" w:rsidRPr="00B75304">
        <w:rPr>
          <w:i/>
          <w:lang w:val="en-GB"/>
        </w:rPr>
        <w:t xml:space="preserve"> </w:t>
      </w:r>
      <w:r w:rsidR="00305B91" w:rsidRPr="00B75304">
        <w:rPr>
          <w:lang w:val="en-GB"/>
        </w:rPr>
        <w:t>‘</w:t>
      </w:r>
      <w:r w:rsidR="002D4756" w:rsidRPr="00B75304">
        <w:rPr>
          <w:lang w:val="en-GB"/>
        </w:rPr>
        <w:t xml:space="preserve">it isn’t necessarily </w:t>
      </w:r>
      <w:r w:rsidR="00945D55">
        <w:rPr>
          <w:lang w:val="en-GB"/>
        </w:rPr>
        <w:t xml:space="preserve">a </w:t>
      </w:r>
      <w:r w:rsidR="002D4756" w:rsidRPr="00B75304">
        <w:rPr>
          <w:lang w:val="en-GB"/>
        </w:rPr>
        <w:t xml:space="preserve">bad thing to do that because it ensures they </w:t>
      </w:r>
      <w:r w:rsidR="00DF3DC8" w:rsidRPr="00B75304">
        <w:rPr>
          <w:lang w:val="en-GB"/>
        </w:rPr>
        <w:t>[families</w:t>
      </w:r>
      <w:r w:rsidR="000E36D0" w:rsidRPr="00B75304">
        <w:rPr>
          <w:lang w:val="en-GB"/>
        </w:rPr>
        <w:t xml:space="preserve">] </w:t>
      </w:r>
      <w:r w:rsidR="002D4756" w:rsidRPr="00B75304">
        <w:rPr>
          <w:lang w:val="en-GB"/>
        </w:rPr>
        <w:t>understand things</w:t>
      </w:r>
      <w:r w:rsidR="00860248" w:rsidRPr="00B75304">
        <w:rPr>
          <w:lang w:val="en-GB"/>
        </w:rPr>
        <w:t>’</w:t>
      </w:r>
      <w:r w:rsidR="002D4756" w:rsidRPr="00B75304">
        <w:rPr>
          <w:lang w:val="en-GB"/>
        </w:rPr>
        <w:t>.</w:t>
      </w:r>
    </w:p>
    <w:p w14:paraId="7BB1C780" w14:textId="7102B106" w:rsidR="00440678" w:rsidRDefault="00BA61CD" w:rsidP="00B858FE">
      <w:pPr>
        <w:pStyle w:val="Subhead2"/>
      </w:pPr>
      <w:r>
        <w:t>R</w:t>
      </w:r>
      <w:r w:rsidR="002B7983">
        <w:t xml:space="preserve">esources </w:t>
      </w:r>
      <w:r w:rsidR="00957C0B">
        <w:t>are required</w:t>
      </w:r>
      <w:r w:rsidR="002B7983">
        <w:t xml:space="preserve"> to ensure </w:t>
      </w:r>
      <w:r w:rsidR="00A02CFF">
        <w:t xml:space="preserve">consent is </w:t>
      </w:r>
      <w:r w:rsidR="00D3636F">
        <w:t xml:space="preserve">informed and </w:t>
      </w:r>
      <w:r w:rsidR="002B7983">
        <w:t xml:space="preserve">appropriately </w:t>
      </w:r>
      <w:r w:rsidR="00A02CFF">
        <w:t>documented</w:t>
      </w:r>
      <w:r w:rsidR="00C4606E">
        <w:t xml:space="preserve"> </w:t>
      </w:r>
    </w:p>
    <w:p w14:paraId="38050AD9" w14:textId="77777777" w:rsidR="00B964AC" w:rsidRDefault="00F20807" w:rsidP="00AD2E95">
      <w:pPr>
        <w:pStyle w:val="Para"/>
        <w:rPr>
          <w:lang w:val="en-GB"/>
        </w:rPr>
      </w:pPr>
      <w:r w:rsidRPr="00B75304">
        <w:rPr>
          <w:lang w:val="en-GB"/>
        </w:rPr>
        <w:t>As well as calls for greater clarity on</w:t>
      </w:r>
      <w:r w:rsidR="00C51710" w:rsidRPr="00B75304">
        <w:rPr>
          <w:lang w:val="en-GB"/>
        </w:rPr>
        <w:t xml:space="preserve"> </w:t>
      </w:r>
      <w:r w:rsidRPr="00B75304">
        <w:rPr>
          <w:lang w:val="en-GB"/>
        </w:rPr>
        <w:t xml:space="preserve">consent requirements within the </w:t>
      </w:r>
      <w:r w:rsidR="004A27BB" w:rsidRPr="00B75304">
        <w:rPr>
          <w:lang w:val="en-GB"/>
        </w:rPr>
        <w:t>Restraints Principles</w:t>
      </w:r>
      <w:r w:rsidRPr="00B75304">
        <w:rPr>
          <w:lang w:val="en-GB"/>
        </w:rPr>
        <w:t xml:space="preserve">, </w:t>
      </w:r>
      <w:r w:rsidR="004566C1" w:rsidRPr="00B75304">
        <w:rPr>
          <w:lang w:val="en-GB"/>
        </w:rPr>
        <w:t>we also heard t</w:t>
      </w:r>
      <w:r w:rsidR="004A62BE" w:rsidRPr="00B75304">
        <w:rPr>
          <w:lang w:val="en-GB"/>
        </w:rPr>
        <w:t xml:space="preserve">hat </w:t>
      </w:r>
      <w:r w:rsidR="004566C1" w:rsidRPr="00B75304">
        <w:rPr>
          <w:lang w:val="en-GB"/>
        </w:rPr>
        <w:t>there is</w:t>
      </w:r>
      <w:r w:rsidR="00B27D02" w:rsidRPr="00B75304">
        <w:rPr>
          <w:lang w:val="en-GB"/>
        </w:rPr>
        <w:t xml:space="preserve"> a need for </w:t>
      </w:r>
      <w:r w:rsidR="00931A09" w:rsidRPr="00B75304">
        <w:rPr>
          <w:lang w:val="en-GB"/>
        </w:rPr>
        <w:t>resources to</w:t>
      </w:r>
      <w:r w:rsidR="004566C1" w:rsidRPr="00B75304">
        <w:rPr>
          <w:lang w:val="en-GB"/>
        </w:rPr>
        <w:t xml:space="preserve"> support</w:t>
      </w:r>
      <w:r w:rsidR="00931A09" w:rsidRPr="00B75304">
        <w:rPr>
          <w:lang w:val="en-GB"/>
        </w:rPr>
        <w:t xml:space="preserve"> </w:t>
      </w:r>
      <w:r w:rsidR="004566C1" w:rsidRPr="00B75304">
        <w:rPr>
          <w:lang w:val="en-GB"/>
        </w:rPr>
        <w:t>greater</w:t>
      </w:r>
      <w:r w:rsidR="00931A09" w:rsidRPr="00B75304">
        <w:rPr>
          <w:lang w:val="en-GB"/>
        </w:rPr>
        <w:t xml:space="preserve"> </w:t>
      </w:r>
      <w:r w:rsidR="00B27D02" w:rsidRPr="00B75304">
        <w:rPr>
          <w:lang w:val="en-GB"/>
        </w:rPr>
        <w:t>transparency and documentation of consent procedures</w:t>
      </w:r>
      <w:r w:rsidR="00AD2E95" w:rsidRPr="00B75304">
        <w:rPr>
          <w:lang w:val="en-GB"/>
        </w:rPr>
        <w:t xml:space="preserve">. </w:t>
      </w:r>
    </w:p>
    <w:p w14:paraId="5E1104F7" w14:textId="276AD040" w:rsidR="001569ED" w:rsidRPr="00B75304" w:rsidRDefault="00AD2E95" w:rsidP="00AD2E95">
      <w:pPr>
        <w:pStyle w:val="Para"/>
        <w:rPr>
          <w:lang w:val="en-GB"/>
        </w:rPr>
      </w:pPr>
      <w:r w:rsidRPr="00B75304">
        <w:rPr>
          <w:lang w:val="en-GB"/>
        </w:rPr>
        <w:lastRenderedPageBreak/>
        <w:t xml:space="preserve">Family members and representatives did not feel they were provided with sufficient information to be able to provide informed consent. </w:t>
      </w:r>
      <w:r w:rsidR="003114CC" w:rsidRPr="00B75304">
        <w:rPr>
          <w:lang w:val="en-GB"/>
        </w:rPr>
        <w:t>In particular, they wanted to know more about</w:t>
      </w:r>
      <w:r w:rsidRPr="00B75304">
        <w:rPr>
          <w:lang w:val="en-GB"/>
        </w:rPr>
        <w:t xml:space="preserve"> crucial topics such as the purpose of the restraint, the type of restraint being used and why that particular restraint was chosen over potential alternatives, how long the restraint would be used for,</w:t>
      </w:r>
      <w:r w:rsidR="0090654B" w:rsidRPr="00B75304">
        <w:rPr>
          <w:lang w:val="en-GB"/>
        </w:rPr>
        <w:t xml:space="preserve"> </w:t>
      </w:r>
      <w:r w:rsidRPr="00B75304">
        <w:rPr>
          <w:lang w:val="en-GB"/>
        </w:rPr>
        <w:t>how the resident would be monitored while restrained</w:t>
      </w:r>
      <w:r w:rsidR="0090654B" w:rsidRPr="00B75304">
        <w:rPr>
          <w:lang w:val="en-GB"/>
        </w:rPr>
        <w:t>, and possible side effects (for chemical restraint)</w:t>
      </w:r>
      <w:r w:rsidRPr="00B75304">
        <w:rPr>
          <w:lang w:val="en-GB"/>
        </w:rPr>
        <w:t>.</w:t>
      </w:r>
      <w:r w:rsidR="00791B4B" w:rsidRPr="00B75304">
        <w:rPr>
          <w:lang w:val="en-GB"/>
        </w:rPr>
        <w:t xml:space="preserve"> </w:t>
      </w:r>
      <w:r w:rsidR="003114CC" w:rsidRPr="00B75304">
        <w:rPr>
          <w:lang w:val="en-GB"/>
        </w:rPr>
        <w:t>Provider</w:t>
      </w:r>
      <w:r w:rsidR="00E41089" w:rsidRPr="00B75304">
        <w:rPr>
          <w:lang w:val="en-GB"/>
        </w:rPr>
        <w:t xml:space="preserve">s </w:t>
      </w:r>
      <w:r w:rsidR="003114CC" w:rsidRPr="00B75304">
        <w:rPr>
          <w:lang w:val="en-GB"/>
        </w:rPr>
        <w:t xml:space="preserve">similarly indicated the challenges associated with ensuring residents and families had sufficient information to make an informed decision, with some reporting they had </w:t>
      </w:r>
      <w:r w:rsidR="00E41089" w:rsidRPr="00B75304">
        <w:rPr>
          <w:lang w:val="en-GB"/>
        </w:rPr>
        <w:t>developed</w:t>
      </w:r>
      <w:r w:rsidR="003114CC" w:rsidRPr="00B75304">
        <w:rPr>
          <w:lang w:val="en-GB"/>
        </w:rPr>
        <w:t xml:space="preserve"> scripts </w:t>
      </w:r>
      <w:r w:rsidR="00E41089" w:rsidRPr="00B75304">
        <w:rPr>
          <w:lang w:val="en-GB"/>
        </w:rPr>
        <w:t xml:space="preserve">to ensure staff </w:t>
      </w:r>
      <w:r w:rsidR="00412988" w:rsidRPr="00B75304">
        <w:rPr>
          <w:lang w:val="en-GB"/>
        </w:rPr>
        <w:t>felt confident having consent conversations</w:t>
      </w:r>
      <w:r w:rsidR="006543E5" w:rsidRPr="00B75304">
        <w:rPr>
          <w:lang w:val="en-GB"/>
        </w:rPr>
        <w:t xml:space="preserve">, including the </w:t>
      </w:r>
      <w:r w:rsidR="00412988" w:rsidRPr="00B75304">
        <w:rPr>
          <w:lang w:val="en-GB"/>
        </w:rPr>
        <w:t>questions</w:t>
      </w:r>
      <w:r w:rsidR="006543E5" w:rsidRPr="00B75304">
        <w:rPr>
          <w:lang w:val="en-GB"/>
        </w:rPr>
        <w:t xml:space="preserve"> to ask</w:t>
      </w:r>
      <w:r w:rsidR="002B369F">
        <w:rPr>
          <w:lang w:val="en-GB"/>
        </w:rPr>
        <w:t xml:space="preserve"> when</w:t>
      </w:r>
      <w:r w:rsidR="00170E65">
        <w:rPr>
          <w:lang w:val="en-GB"/>
        </w:rPr>
        <w:t xml:space="preserve"> </w:t>
      </w:r>
      <w:r w:rsidR="00031C71">
        <w:rPr>
          <w:lang w:val="en-GB"/>
        </w:rPr>
        <w:t>seeking informed</w:t>
      </w:r>
      <w:r w:rsidR="00170E65">
        <w:rPr>
          <w:lang w:val="en-GB"/>
        </w:rPr>
        <w:t xml:space="preserve"> consent,</w:t>
      </w:r>
      <w:r w:rsidR="006543E5" w:rsidRPr="00B75304">
        <w:rPr>
          <w:lang w:val="en-GB"/>
        </w:rPr>
        <w:t xml:space="preserve"> and</w:t>
      </w:r>
      <w:r w:rsidR="003B556D">
        <w:rPr>
          <w:lang w:val="en-GB"/>
        </w:rPr>
        <w:t xml:space="preserve"> how to</w:t>
      </w:r>
      <w:r w:rsidR="006543E5" w:rsidRPr="00B75304">
        <w:rPr>
          <w:lang w:val="en-GB"/>
        </w:rPr>
        <w:t xml:space="preserve"> answer</w:t>
      </w:r>
      <w:r w:rsidR="003B556D">
        <w:rPr>
          <w:lang w:val="en-GB"/>
        </w:rPr>
        <w:t xml:space="preserve"> </w:t>
      </w:r>
      <w:r w:rsidR="00170E65">
        <w:rPr>
          <w:lang w:val="en-GB"/>
        </w:rPr>
        <w:t>common queries</w:t>
      </w:r>
      <w:r w:rsidR="00412988" w:rsidRPr="00B75304">
        <w:rPr>
          <w:lang w:val="en-GB"/>
        </w:rPr>
        <w:t>.</w:t>
      </w:r>
    </w:p>
    <w:p w14:paraId="34830262" w14:textId="1A00CFAB" w:rsidR="00043A38" w:rsidRPr="00B75304" w:rsidRDefault="00791B4B" w:rsidP="00043A38">
      <w:pPr>
        <w:pStyle w:val="Para"/>
        <w:rPr>
          <w:lang w:val="en-GB"/>
        </w:rPr>
      </w:pPr>
      <w:r w:rsidRPr="00B75304">
        <w:rPr>
          <w:lang w:val="en-GB"/>
        </w:rPr>
        <w:t xml:space="preserve">Families and </w:t>
      </w:r>
      <w:r w:rsidR="00CE0CB6" w:rsidRPr="00B75304">
        <w:rPr>
          <w:lang w:val="en-GB"/>
        </w:rPr>
        <w:t>providers</w:t>
      </w:r>
      <w:r w:rsidRPr="00B75304">
        <w:rPr>
          <w:lang w:val="en-GB"/>
        </w:rPr>
        <w:t xml:space="preserve"> </w:t>
      </w:r>
      <w:r w:rsidR="00CE0CB6" w:rsidRPr="00B75304">
        <w:rPr>
          <w:lang w:val="en-GB"/>
        </w:rPr>
        <w:t xml:space="preserve">alike </w:t>
      </w:r>
      <w:r w:rsidRPr="00B75304">
        <w:rPr>
          <w:lang w:val="en-GB"/>
        </w:rPr>
        <w:t>emphasised the importance of written documentation</w:t>
      </w:r>
      <w:r w:rsidR="00973E13">
        <w:rPr>
          <w:lang w:val="en-GB"/>
        </w:rPr>
        <w:t>, addressing both restraint use and the consent process itself</w:t>
      </w:r>
      <w:r w:rsidR="00122AC2">
        <w:rPr>
          <w:lang w:val="en-GB"/>
        </w:rPr>
        <w:t>. F</w:t>
      </w:r>
      <w:r w:rsidR="00BD1A0A" w:rsidRPr="00B75304">
        <w:rPr>
          <w:lang w:val="en-GB"/>
        </w:rPr>
        <w:t xml:space="preserve">amilies </w:t>
      </w:r>
      <w:r w:rsidR="0082200C" w:rsidRPr="00B75304">
        <w:rPr>
          <w:lang w:val="en-GB"/>
        </w:rPr>
        <w:t xml:space="preserve">desired information they could refer back to and share with other </w:t>
      </w:r>
      <w:r w:rsidR="00824A5A" w:rsidRPr="00B75304">
        <w:rPr>
          <w:lang w:val="en-GB"/>
        </w:rPr>
        <w:t xml:space="preserve">members of the </w:t>
      </w:r>
      <w:r w:rsidR="00A54DFC" w:rsidRPr="00B75304">
        <w:rPr>
          <w:lang w:val="en-GB"/>
        </w:rPr>
        <w:t>resident’s support network</w:t>
      </w:r>
      <w:r w:rsidR="00FC32C5">
        <w:rPr>
          <w:lang w:val="en-GB"/>
        </w:rPr>
        <w:t>.</w:t>
      </w:r>
      <w:r w:rsidR="003D17FD" w:rsidRPr="00B75304">
        <w:rPr>
          <w:lang w:val="en-GB"/>
        </w:rPr>
        <w:t xml:space="preserve"> </w:t>
      </w:r>
      <w:r w:rsidR="00FC32C5">
        <w:rPr>
          <w:lang w:val="en-GB"/>
        </w:rPr>
        <w:t>P</w:t>
      </w:r>
      <w:r w:rsidR="00A54DFC" w:rsidRPr="00B75304">
        <w:rPr>
          <w:lang w:val="en-GB"/>
        </w:rPr>
        <w:t xml:space="preserve">roviders </w:t>
      </w:r>
      <w:r w:rsidR="00043A38" w:rsidRPr="00B75304">
        <w:rPr>
          <w:lang w:val="en-GB"/>
        </w:rPr>
        <w:t>commented that</w:t>
      </w:r>
      <w:r w:rsidR="003D17FD" w:rsidRPr="00B75304">
        <w:rPr>
          <w:lang w:val="en-GB"/>
        </w:rPr>
        <w:t>,</w:t>
      </w:r>
      <w:r w:rsidR="00043A38" w:rsidRPr="00B75304">
        <w:rPr>
          <w:lang w:val="en-GB"/>
        </w:rPr>
        <w:t xml:space="preserve"> at times, family members could forget what they had consented to and when</w:t>
      </w:r>
      <w:r w:rsidR="00122AC2">
        <w:rPr>
          <w:lang w:val="en-GB"/>
        </w:rPr>
        <w:t>, or were reluctant to engage in consent discussions</w:t>
      </w:r>
      <w:r w:rsidR="00A54DFC" w:rsidRPr="00B75304">
        <w:rPr>
          <w:lang w:val="en-GB"/>
        </w:rPr>
        <w:t xml:space="preserve">. </w:t>
      </w:r>
      <w:r w:rsidR="00E94215" w:rsidRPr="00B75304">
        <w:rPr>
          <w:lang w:val="en-GB"/>
        </w:rPr>
        <w:t xml:space="preserve">Thus, </w:t>
      </w:r>
      <w:r w:rsidR="00812F55" w:rsidRPr="00B75304">
        <w:rPr>
          <w:lang w:val="en-GB"/>
        </w:rPr>
        <w:t>provider</w:t>
      </w:r>
      <w:r w:rsidR="004E1EDF" w:rsidRPr="00B75304">
        <w:rPr>
          <w:lang w:val="en-GB"/>
        </w:rPr>
        <w:t xml:space="preserve"> staff </w:t>
      </w:r>
      <w:r w:rsidR="00BF3320" w:rsidRPr="00B75304">
        <w:rPr>
          <w:lang w:val="en-GB"/>
        </w:rPr>
        <w:t xml:space="preserve">considered that </w:t>
      </w:r>
      <w:r w:rsidR="00B373BA">
        <w:rPr>
          <w:lang w:val="en-GB"/>
        </w:rPr>
        <w:t xml:space="preserve">informing family members of the consent process, </w:t>
      </w:r>
      <w:r w:rsidR="00BF3320" w:rsidRPr="00B75304">
        <w:rPr>
          <w:lang w:val="en-GB"/>
        </w:rPr>
        <w:t>obtaining written consent</w:t>
      </w:r>
      <w:r w:rsidR="00B373BA">
        <w:rPr>
          <w:lang w:val="en-GB"/>
        </w:rPr>
        <w:t>,</w:t>
      </w:r>
      <w:r w:rsidR="00BF3320" w:rsidRPr="00B75304">
        <w:rPr>
          <w:lang w:val="en-GB"/>
        </w:rPr>
        <w:t xml:space="preserve"> and documenting all relevant conversations was important in </w:t>
      </w:r>
      <w:r w:rsidR="00532909" w:rsidRPr="00B75304">
        <w:rPr>
          <w:lang w:val="en-GB"/>
        </w:rPr>
        <w:t xml:space="preserve">protecting both residents and </w:t>
      </w:r>
      <w:r w:rsidR="00647F35" w:rsidRPr="00B75304">
        <w:rPr>
          <w:lang w:val="en-GB"/>
        </w:rPr>
        <w:t>themselves</w:t>
      </w:r>
      <w:r w:rsidR="00E42A3B">
        <w:rPr>
          <w:lang w:val="en-GB"/>
        </w:rPr>
        <w:t xml:space="preserve">. However, </w:t>
      </w:r>
      <w:r w:rsidR="00CF060B">
        <w:rPr>
          <w:lang w:val="en-GB"/>
        </w:rPr>
        <w:t>some</w:t>
      </w:r>
      <w:r w:rsidR="00E42A3B">
        <w:rPr>
          <w:lang w:val="en-GB"/>
        </w:rPr>
        <w:t xml:space="preserve"> reported</w:t>
      </w:r>
      <w:r w:rsidR="00D24B7D" w:rsidRPr="00B75304">
        <w:rPr>
          <w:lang w:val="en-GB"/>
        </w:rPr>
        <w:t xml:space="preserve"> that </w:t>
      </w:r>
      <w:r w:rsidR="00647F35" w:rsidRPr="00B75304">
        <w:rPr>
          <w:lang w:val="en-GB"/>
        </w:rPr>
        <w:t>documentation of consent was often poor</w:t>
      </w:r>
      <w:r w:rsidR="003D17FD" w:rsidRPr="00B75304">
        <w:rPr>
          <w:lang w:val="en-GB"/>
        </w:rPr>
        <w:t>,</w:t>
      </w:r>
      <w:r w:rsidR="00647F35" w:rsidRPr="00B75304">
        <w:rPr>
          <w:lang w:val="en-GB"/>
        </w:rPr>
        <w:t xml:space="preserve"> and </w:t>
      </w:r>
      <w:r w:rsidR="004E1EDF" w:rsidRPr="00B75304">
        <w:rPr>
          <w:lang w:val="en-GB"/>
        </w:rPr>
        <w:t xml:space="preserve">many </w:t>
      </w:r>
      <w:r w:rsidR="0006005C">
        <w:rPr>
          <w:lang w:val="en-GB"/>
        </w:rPr>
        <w:t>aged care homes</w:t>
      </w:r>
      <w:r w:rsidR="0006005C" w:rsidRPr="00B75304">
        <w:rPr>
          <w:lang w:val="en-GB"/>
        </w:rPr>
        <w:t xml:space="preserve"> </w:t>
      </w:r>
      <w:r w:rsidR="004E1EDF" w:rsidRPr="00B75304">
        <w:rPr>
          <w:lang w:val="en-GB"/>
        </w:rPr>
        <w:t xml:space="preserve">would not be able to </w:t>
      </w:r>
      <w:r w:rsidR="00ED3FD1" w:rsidRPr="00B75304">
        <w:rPr>
          <w:lang w:val="en-GB"/>
        </w:rPr>
        <w:t xml:space="preserve">demonstrate </w:t>
      </w:r>
      <w:r w:rsidR="00D24B7D" w:rsidRPr="00B75304">
        <w:rPr>
          <w:lang w:val="en-GB"/>
        </w:rPr>
        <w:t xml:space="preserve">evidence </w:t>
      </w:r>
      <w:r w:rsidR="00B53DEC" w:rsidRPr="00B75304">
        <w:rPr>
          <w:lang w:val="en-GB"/>
        </w:rPr>
        <w:t>of consent</w:t>
      </w:r>
      <w:r w:rsidR="004E1EDF" w:rsidRPr="00B75304">
        <w:rPr>
          <w:lang w:val="en-GB"/>
        </w:rPr>
        <w:t xml:space="preserve"> if required.</w:t>
      </w:r>
    </w:p>
    <w:p w14:paraId="1B25615F" w14:textId="5FA926A6" w:rsidR="00FC69EF" w:rsidRPr="00312403" w:rsidRDefault="0008303A" w:rsidP="00025F4F">
      <w:pPr>
        <w:pStyle w:val="Subhead1"/>
      </w:pPr>
      <w:r>
        <w:t>Discussion</w:t>
      </w:r>
    </w:p>
    <w:p w14:paraId="04153E4D" w14:textId="0B575D82" w:rsidR="00FC69EF" w:rsidRPr="00B75304" w:rsidRDefault="00C83302" w:rsidP="00FC69EF">
      <w:pPr>
        <w:pStyle w:val="Para"/>
        <w:rPr>
          <w:lang w:val="en-GB"/>
        </w:rPr>
      </w:pPr>
      <w:r w:rsidRPr="00B75304">
        <w:rPr>
          <w:lang w:val="en-GB"/>
        </w:rPr>
        <w:t xml:space="preserve">The </w:t>
      </w:r>
      <w:r w:rsidR="00D76F5C" w:rsidRPr="00B75304">
        <w:rPr>
          <w:lang w:val="en-GB"/>
        </w:rPr>
        <w:t>challenges associated with</w:t>
      </w:r>
      <w:r w:rsidR="00FC69EF" w:rsidRPr="00B75304">
        <w:rPr>
          <w:lang w:val="en-GB"/>
        </w:rPr>
        <w:t xml:space="preserve"> ensuring that informed consent is obtained in a way that protects both consumers and providers have been discussed at length in previous inquiries</w:t>
      </w:r>
      <w:r w:rsidR="00326D13" w:rsidRPr="00B75304">
        <w:rPr>
          <w:lang w:val="en-GB"/>
        </w:rPr>
        <w:t>; the prominence of t</w:t>
      </w:r>
      <w:r w:rsidR="001368D5" w:rsidRPr="00B75304">
        <w:rPr>
          <w:lang w:val="en-GB"/>
        </w:rPr>
        <w:t>he</w:t>
      </w:r>
      <w:r w:rsidR="00326D13" w:rsidRPr="00B75304">
        <w:rPr>
          <w:lang w:val="en-GB"/>
        </w:rPr>
        <w:t xml:space="preserve"> issue in this Review </w:t>
      </w:r>
      <w:r w:rsidR="0086493A" w:rsidRPr="00B75304">
        <w:rPr>
          <w:lang w:val="en-GB"/>
        </w:rPr>
        <w:t>is therefore not surprising</w:t>
      </w:r>
      <w:r w:rsidR="00FC69EF" w:rsidRPr="00B75304">
        <w:rPr>
          <w:lang w:val="en-GB"/>
        </w:rPr>
        <w:t xml:space="preserve">. </w:t>
      </w:r>
      <w:r w:rsidR="001368D5" w:rsidRPr="00B75304">
        <w:rPr>
          <w:lang w:val="en-GB"/>
        </w:rPr>
        <w:t>Of concern, and</w:t>
      </w:r>
      <w:r w:rsidR="00FC69EF" w:rsidRPr="00B75304">
        <w:rPr>
          <w:lang w:val="en-GB"/>
        </w:rPr>
        <w:t xml:space="preserve"> </w:t>
      </w:r>
      <w:r w:rsidR="006F66B4" w:rsidRPr="00B75304">
        <w:rPr>
          <w:lang w:val="en-GB"/>
        </w:rPr>
        <w:t xml:space="preserve">like </w:t>
      </w:r>
      <w:r w:rsidR="00D7436C" w:rsidRPr="00B75304">
        <w:rPr>
          <w:lang w:val="en-GB"/>
        </w:rPr>
        <w:t>many of those</w:t>
      </w:r>
      <w:r w:rsidR="009D5A30" w:rsidRPr="00B75304">
        <w:rPr>
          <w:lang w:val="en-GB"/>
        </w:rPr>
        <w:t xml:space="preserve"> previous</w:t>
      </w:r>
      <w:r w:rsidR="00D7436C" w:rsidRPr="00B75304">
        <w:rPr>
          <w:lang w:val="en-GB"/>
        </w:rPr>
        <w:t xml:space="preserve"> inquiries, we </w:t>
      </w:r>
      <w:r w:rsidR="00FC69EF" w:rsidRPr="00B75304">
        <w:rPr>
          <w:lang w:val="en-GB"/>
        </w:rPr>
        <w:t>heard</w:t>
      </w:r>
      <w:r w:rsidR="00D7436C" w:rsidRPr="00B75304">
        <w:rPr>
          <w:lang w:val="en-GB"/>
        </w:rPr>
        <w:t xml:space="preserve"> consumers</w:t>
      </w:r>
      <w:r w:rsidR="00FC69EF" w:rsidRPr="00B75304">
        <w:rPr>
          <w:lang w:val="en-GB"/>
        </w:rPr>
        <w:t xml:space="preserve"> </w:t>
      </w:r>
      <w:r w:rsidR="009D5A30" w:rsidRPr="00B75304">
        <w:rPr>
          <w:lang w:val="en-GB"/>
        </w:rPr>
        <w:t xml:space="preserve">report </w:t>
      </w:r>
      <w:r w:rsidR="00FC69EF" w:rsidRPr="00B75304">
        <w:rPr>
          <w:lang w:val="en-GB"/>
        </w:rPr>
        <w:t>that consent is not always obtained</w:t>
      </w:r>
      <w:r w:rsidR="00D7436C" w:rsidRPr="00B75304">
        <w:rPr>
          <w:lang w:val="en-GB"/>
        </w:rPr>
        <w:t>, nor are residents’ families always informed of its use after the fact</w:t>
      </w:r>
      <w:r w:rsidR="00FC69EF" w:rsidRPr="00B75304">
        <w:rPr>
          <w:lang w:val="en-GB"/>
        </w:rPr>
        <w:t xml:space="preserve"> </w:t>
      </w:r>
      <w:r w:rsidR="00FC69EF" w:rsidRPr="00B75304">
        <w:rPr>
          <w:lang w:val="en-GB"/>
        </w:rPr>
        <w:fldChar w:fldCharType="begin" w:fldLock="1"/>
      </w:r>
      <w:r w:rsidR="003012F9">
        <w:rPr>
          <w:lang w:val="en-GB"/>
        </w:rPr>
        <w:instrText>ADDIN CSL_CITATION {"citationItems":[{"id":"ITEM-1","itemData":{"ISBN":"9781623137717","abstract":"\"October 2019\"--Table of contents page. \"This report was researched and written by Bethany Brown, researcher on older people's rights in Human Rights Watch's Disability Division.\" -- page 72 Key recommendation -- Map -- Methodology -- I. Background -- II. Use of chemical restrain in aged care facilities -- III. Experiences with government complaint mechanisms -- IV. Government response -- V. International standards and Australian law -- VI. Recommendations. Summary -- Key recommendation -- Map -- Methodology -- I. Background -- II. Use of chemical restrain in aged care facilities -- III. Experiences with government complaint mechanisms -- IV. Government response -- V. International standards and Australian law -- VI. Recommendations.","author":[{"dropping-particle":"","family":"Human Rights Watch","given":"","non-dropping-particle":"","parse-names":false,"suffix":""}],"id":"ITEM-1","issued":{"date-parts":[["2019"]]},"number-of-pages":"101","title":"\"Fading away\" : how aged care facilities in Australia chemically restrain older people with dementia","type":"book"},"uris":["http://www.mendeley.com/documents/?uuid=3a618523-4d7d-3ef8-bfac-fde4c2b0ad98"]},{"id":"ITEM-2","itemData":{"ISBN":"9781920838867","author":[{"dropping-particle":"","family":"Royal Commission into Aged Care Quality and Safety","given":"","non-dropping-particle":"","parse-names":false,"suffix":""}],"id":"ITEM-2","issued":{"date-parts":[["2019"]]},"publisher":"Commonwealth of Australia","publisher-place":"Canberra","title":"Interim Report: Neglect vol. 1","type":"book"},"uris":["http://www.mendeley.com/documents/?uuid=c0f621c7-63e2-4e4e-87c0-696b74c11846"]}],"mendeley":{"formattedCitation":"(Human Rights Watch 2019, Royal Commission into Aged Care Quality and Safety 2019b)","plainTextFormattedCitation":"(Human Rights Watch 2019, Royal Commission into Aged Care Quality and Safety 2019b)","previouslyFormattedCitation":"(Human Rights Watch 2019, Royal Commission into Aged Care Quality and Safety 2019b)"},"properties":{"noteIndex":0},"schema":"https://github.com/citation-style-language/schema/raw/master/csl-citation.json"}</w:instrText>
      </w:r>
      <w:r w:rsidR="00FC69EF" w:rsidRPr="00B75304">
        <w:rPr>
          <w:lang w:val="en-GB"/>
        </w:rPr>
        <w:fldChar w:fldCharType="separate"/>
      </w:r>
      <w:r w:rsidR="002D2F2A" w:rsidRPr="00B75304">
        <w:rPr>
          <w:noProof/>
          <w:lang w:val="en-GB"/>
        </w:rPr>
        <w:t xml:space="preserve">(Human Rights </w:t>
      </w:r>
      <w:r w:rsidR="002D2F2A" w:rsidRPr="00B75304">
        <w:rPr>
          <w:noProof/>
          <w:lang w:val="en-GB"/>
        </w:rPr>
        <w:t>Watch 2019, Royal Commission into Aged Care Quality and Safety 2019b)</w:t>
      </w:r>
      <w:r w:rsidR="00FC69EF" w:rsidRPr="00B75304">
        <w:rPr>
          <w:lang w:val="en-GB"/>
        </w:rPr>
        <w:fldChar w:fldCharType="end"/>
      </w:r>
      <w:r w:rsidR="00FC69EF" w:rsidRPr="00B75304">
        <w:rPr>
          <w:lang w:val="en-GB"/>
        </w:rPr>
        <w:t>.</w:t>
      </w:r>
    </w:p>
    <w:p w14:paraId="5C0C2A27" w14:textId="77777777" w:rsidR="00D52191" w:rsidRDefault="00FC69EF" w:rsidP="00FC69EF">
      <w:pPr>
        <w:pStyle w:val="Para"/>
        <w:rPr>
          <w:rFonts w:cs="Segoe UI"/>
          <w:lang w:val="en-GB"/>
        </w:rPr>
      </w:pPr>
      <w:r w:rsidRPr="00B75304">
        <w:rPr>
          <w:lang w:val="en-GB"/>
        </w:rPr>
        <w:t>In its interim report, the</w:t>
      </w:r>
      <w:r w:rsidRPr="00B75304">
        <w:rPr>
          <w:rFonts w:cs="Segoe UI"/>
          <w:lang w:val="en-GB"/>
        </w:rPr>
        <w:t xml:space="preserve"> </w:t>
      </w:r>
      <w:r w:rsidR="004C0488">
        <w:rPr>
          <w:rFonts w:cs="Segoe UI"/>
          <w:lang w:val="en-GB"/>
        </w:rPr>
        <w:t>Royal Commission</w:t>
      </w:r>
      <w:r w:rsidRPr="00B75304">
        <w:rPr>
          <w:rFonts w:cs="Segoe UI"/>
          <w:lang w:val="en-GB"/>
        </w:rPr>
        <w:t xml:space="preserve"> noted the that laws relating to informed consent are complex, differ across states and territories, and are poorly understood and applied in aged care </w:t>
      </w:r>
      <w:r w:rsidRPr="00B75304">
        <w:rPr>
          <w:rFonts w:cs="Segoe UI"/>
          <w:lang w:val="en-GB"/>
        </w:rPr>
        <w:fldChar w:fldCharType="begin" w:fldLock="1"/>
      </w:r>
      <w:r w:rsidR="003012F9">
        <w:rPr>
          <w:rFonts w:cs="Segoe UI"/>
          <w:lang w:val="en-GB"/>
        </w:rPr>
        <w:instrText>ADDIN CSL_CITATION {"citationItems":[{"id":"ITEM-1","itemData":{"ISBN":"9781920838867","author":[{"dropping-particle":"","family":"Royal Commission into Aged Care Quality and Safety","given":"","non-dropping-particle":"","parse-names":false,"suffix":""}],"id":"ITEM-1","issued":{"date-parts":[["2019"]]},"publisher":"Commonwealth of Australia","publisher-place":"Canberra","title":"Interim Report: Neglect vol. 1","type":"book"},"uris":["http://www.mendeley.com/documents/?uuid=c0f621c7-63e2-4e4e-87c0-696b74c11846"]}],"mendeley":{"formattedCitation":"(Royal Commission into Aged Care Quality and Safety 2019b)","plainTextFormattedCitation":"(Royal Commission into Aged Care Quality and Safety 2019b)","previouslyFormattedCitation":"(Royal Commission into Aged Care Quality and Safety 2019b)"},"properties":{"noteIndex":0},"schema":"https://github.com/citation-style-language/schema/raw/master/csl-citation.json"}</w:instrText>
      </w:r>
      <w:r w:rsidRPr="00B75304">
        <w:rPr>
          <w:rFonts w:cs="Segoe UI"/>
          <w:lang w:val="en-GB"/>
        </w:rPr>
        <w:fldChar w:fldCharType="separate"/>
      </w:r>
      <w:r w:rsidR="002D2F2A" w:rsidRPr="00B75304">
        <w:rPr>
          <w:rFonts w:cs="Segoe UI"/>
          <w:noProof/>
          <w:lang w:val="en-GB"/>
        </w:rPr>
        <w:t>(Royal Commission into Aged Care Quality and Safety 2019b)</w:t>
      </w:r>
      <w:r w:rsidRPr="00B75304">
        <w:rPr>
          <w:rFonts w:cs="Segoe UI"/>
          <w:lang w:val="en-GB"/>
        </w:rPr>
        <w:fldChar w:fldCharType="end"/>
      </w:r>
      <w:r w:rsidRPr="00B75304">
        <w:rPr>
          <w:rFonts w:cs="Segoe UI"/>
          <w:lang w:val="en-GB"/>
        </w:rPr>
        <w:t xml:space="preserve">. </w:t>
      </w:r>
    </w:p>
    <w:p w14:paraId="510388DE" w14:textId="772F49B0" w:rsidR="0070503E" w:rsidRDefault="00A3212B" w:rsidP="0070503E">
      <w:pPr>
        <w:pStyle w:val="Para"/>
        <w:ind w:right="-143"/>
        <w:rPr>
          <w:rFonts w:cs="Segoe UI"/>
          <w:lang w:val="en-GB"/>
        </w:rPr>
      </w:pPr>
      <w:r w:rsidRPr="00B75304">
        <w:rPr>
          <w:rFonts w:cs="Segoe UI"/>
          <w:lang w:val="en-GB"/>
        </w:rPr>
        <w:t xml:space="preserve">Our findings were consistent with the </w:t>
      </w:r>
      <w:r w:rsidR="004C0488">
        <w:rPr>
          <w:rFonts w:cs="Segoe UI"/>
          <w:lang w:val="en-GB"/>
        </w:rPr>
        <w:t>Royal Commission</w:t>
      </w:r>
      <w:r w:rsidRPr="00B75304">
        <w:rPr>
          <w:rFonts w:cs="Segoe UI"/>
          <w:lang w:val="en-GB"/>
        </w:rPr>
        <w:t xml:space="preserve">’s </w:t>
      </w:r>
      <w:r w:rsidR="00372F81" w:rsidRPr="00B75304">
        <w:rPr>
          <w:rFonts w:cs="Segoe UI"/>
          <w:lang w:val="en-GB"/>
        </w:rPr>
        <w:t>view that a</w:t>
      </w:r>
      <w:r w:rsidR="00FC69EF" w:rsidRPr="00B75304">
        <w:rPr>
          <w:rFonts w:cs="Segoe UI"/>
          <w:lang w:val="en-GB"/>
        </w:rPr>
        <w:t xml:space="preserve"> key challenge is understanding who is able to provide consent </w:t>
      </w:r>
      <w:r w:rsidR="009D5A30" w:rsidRPr="00B75304">
        <w:rPr>
          <w:rFonts w:cs="Segoe UI"/>
          <w:lang w:val="en-GB"/>
        </w:rPr>
        <w:t xml:space="preserve">for </w:t>
      </w:r>
      <w:r w:rsidR="00FC69EF" w:rsidRPr="00B75304">
        <w:rPr>
          <w:rFonts w:cs="Segoe UI"/>
          <w:lang w:val="en-GB"/>
        </w:rPr>
        <w:t xml:space="preserve">the use of restraint when the person requiring restraint does not have capacity to do so. </w:t>
      </w:r>
    </w:p>
    <w:p w14:paraId="07B86C34" w14:textId="55E7C55D" w:rsidR="00B4425D" w:rsidRPr="00B75304" w:rsidRDefault="00372F81" w:rsidP="00FC69EF">
      <w:pPr>
        <w:pStyle w:val="Para"/>
        <w:rPr>
          <w:lang w:val="en-GB"/>
        </w:rPr>
      </w:pPr>
      <w:r w:rsidRPr="00B75304">
        <w:rPr>
          <w:rFonts w:cs="Segoe UI"/>
          <w:lang w:val="en-GB"/>
        </w:rPr>
        <w:t>I</w:t>
      </w:r>
      <w:r w:rsidR="00FC69EF" w:rsidRPr="00B75304">
        <w:rPr>
          <w:lang w:val="en-GB"/>
        </w:rPr>
        <w:t>t has also been noted</w:t>
      </w:r>
      <w:r w:rsidRPr="00B75304">
        <w:rPr>
          <w:lang w:val="en-GB"/>
        </w:rPr>
        <w:t xml:space="preserve"> previously</w:t>
      </w:r>
      <w:r w:rsidR="00FC69EF" w:rsidRPr="00B75304">
        <w:rPr>
          <w:lang w:val="en-GB"/>
        </w:rPr>
        <w:t xml:space="preserve"> that lack of capacity should not be assumed (and, in fact, such an assumption is at odds with both law and </w:t>
      </w:r>
      <w:r w:rsidR="006770D5" w:rsidRPr="00B75304">
        <w:rPr>
          <w:lang w:val="en-GB"/>
        </w:rPr>
        <w:t>good clinical practice</w:t>
      </w:r>
      <w:r w:rsidR="00FC69EF" w:rsidRPr="00B75304">
        <w:rPr>
          <w:lang w:val="en-GB"/>
        </w:rPr>
        <w:t xml:space="preserve">), and that providers should be required to seek consent </w:t>
      </w:r>
      <w:r w:rsidR="00401479" w:rsidRPr="00B75304">
        <w:rPr>
          <w:lang w:val="en-GB"/>
        </w:rPr>
        <w:t xml:space="preserve">for </w:t>
      </w:r>
      <w:r w:rsidR="00FC69EF" w:rsidRPr="00B75304">
        <w:rPr>
          <w:lang w:val="en-GB"/>
        </w:rPr>
        <w:t xml:space="preserve">restraint from the </w:t>
      </w:r>
      <w:r w:rsidR="00031C71">
        <w:rPr>
          <w:lang w:val="en-GB"/>
        </w:rPr>
        <w:t>resident</w:t>
      </w:r>
      <w:r w:rsidR="00FC69EF" w:rsidRPr="00B75304">
        <w:rPr>
          <w:lang w:val="en-GB"/>
        </w:rPr>
        <w:t xml:space="preserve"> themselves where possible </w:t>
      </w:r>
      <w:r w:rsidR="00FC69EF" w:rsidRPr="00B75304">
        <w:rPr>
          <w:lang w:val="en-GB"/>
        </w:rPr>
        <w:fldChar w:fldCharType="begin" w:fldLock="1"/>
      </w:r>
      <w:r w:rsidR="00FC69EF" w:rsidRPr="00B75304">
        <w:rPr>
          <w:lang w:val="en-GB"/>
        </w:rPr>
        <w:instrText>ADDIN CSL_CITATION {"citationItems":[{"id":"ITEM-1","itemData":{"ISBN":"9781623137717","abstract":"\"October 2019\"--Table of contents page. \"This report was researched and written by Bethany Brown, researcher on older people's rights in Human Rights Watch's Disability Division.\" -- page 72 Key recommendation -- Map -- Methodology -- I. Background -- II. Use of chemical restrain in aged care facilities -- III. Experiences with government complaint mechanisms -- IV. Government response -- V. International standards and Australian law -- VI. Recommendations. Summary -- Key recommendation -- Map -- Methodology -- I. Background -- II. Use of chemical restrain in aged care facilities -- III. Experiences with government complaint mechanisms -- IV. Government response -- V. International standards and Australian law -- VI. Recommendations.","author":[{"dropping-particle":"","family":"Human Rights Watch","given":"","non-dropping-particle":"","parse-names":false,"suffix":""}],"id":"ITEM-1","issued":{"date-parts":[["2019"]]},"number-of-pages":"101","title":"\"Fading away\" : how aged care facilities in Australia chemically restrain older people with dementia","type":"book"},"uris":["http://www.mendeley.com/documents/?uuid=3a618523-4d7d-3ef8-bfac-fde4c2b0ad98"]},{"id":"ITEM-2","itemData":{"ISBN":"9781921570346","abstract":"The inappropriate use of chemical and physical restraint, particularly within residential care but relevant also in hospitals and community settings, is a significant concern for people with dementia and their families. Issues regarding inappropriate use have been raised in a number of consumer consultations and examples of misuse of restraint have recently been highlighted in media reports. There have been questions from both consumers and providers about what the facts are around the use of restraint and what the evidence is for alternative approaches to care such as psychosocial approaches. The purpose of this paper is to provide the evidence of current practice, consequences, legal issues and alternative approaches. This paper is designed to be used by consumers, advocates as well as health care professionals","author":[{"dropping-particle":"","family":"Peisah","given":"Carmelle","non-dropping-particle":"","parse-names":false,"suffix":""},{"dropping-particle":"","family":"Skladzien","given":"Ellen","non-dropping-particle":"","parse-names":false,"suffix":""}],"id":"ITEM-2","issued":{"date-parts":[["2014"]]},"publisher":"A report for Alzheimer's Australia","title":"The use of restraints and psychotropic medications in people with dementia","type":"book"},"uris":["http://www.mendeley.com/documents/?uuid=46f38a32-0719-47f6-b394-ccc6eb07d5d0"]}],"mendeley":{"formattedCitation":"(Human Rights Watch 2019, Peisah &amp; Skladzien 2014)","plainTextFormattedCitation":"(Human Rights Watch 2019, Peisah &amp; Skladzien 2014)","previouslyFormattedCitation":"(Human Rights Watch 2019, Peisah &amp; Skladzien 2014)"},"properties":{"noteIndex":0},"schema":"https://github.com/citation-style-language/schema/raw/master/csl-citation.json"}</w:instrText>
      </w:r>
      <w:r w:rsidR="00FC69EF" w:rsidRPr="00B75304">
        <w:rPr>
          <w:lang w:val="en-GB"/>
        </w:rPr>
        <w:fldChar w:fldCharType="separate"/>
      </w:r>
      <w:r w:rsidR="00FC69EF" w:rsidRPr="00B75304">
        <w:rPr>
          <w:lang w:val="en-GB"/>
        </w:rPr>
        <w:t>(Human Rights Watch 2019, Peisah &amp; Skladzien 2014)</w:t>
      </w:r>
      <w:r w:rsidR="00FC69EF" w:rsidRPr="00B75304">
        <w:rPr>
          <w:lang w:val="en-GB"/>
        </w:rPr>
        <w:fldChar w:fldCharType="end"/>
      </w:r>
      <w:r w:rsidR="00FC69EF" w:rsidRPr="00B75304">
        <w:rPr>
          <w:lang w:val="en-GB"/>
        </w:rPr>
        <w:t>. This caveat notwithstanding</w:t>
      </w:r>
      <w:r w:rsidR="00130DF7" w:rsidRPr="00B75304">
        <w:rPr>
          <w:lang w:val="en-GB"/>
        </w:rPr>
        <w:t>,</w:t>
      </w:r>
      <w:r w:rsidR="00FC69EF" w:rsidRPr="00B75304">
        <w:rPr>
          <w:lang w:val="en-GB"/>
        </w:rPr>
        <w:t xml:space="preserve"> </w:t>
      </w:r>
      <w:r w:rsidR="00142882" w:rsidRPr="00B75304">
        <w:rPr>
          <w:rFonts w:cs="Segoe UI"/>
          <w:lang w:val="en-GB"/>
        </w:rPr>
        <w:t xml:space="preserve">both </w:t>
      </w:r>
      <w:r w:rsidR="00FC69EF" w:rsidRPr="00B75304">
        <w:rPr>
          <w:rFonts w:cs="Segoe UI"/>
          <w:lang w:val="en-GB"/>
        </w:rPr>
        <w:t xml:space="preserve">the </w:t>
      </w:r>
      <w:r w:rsidR="00401479" w:rsidRPr="00B75304">
        <w:rPr>
          <w:lang w:val="en-GB"/>
        </w:rPr>
        <w:t>ALRC</w:t>
      </w:r>
      <w:r w:rsidR="00142882" w:rsidRPr="00B75304">
        <w:rPr>
          <w:lang w:val="en-GB"/>
        </w:rPr>
        <w:t xml:space="preserve"> review (2017)</w:t>
      </w:r>
      <w:r w:rsidR="00FC69EF" w:rsidRPr="00B75304">
        <w:rPr>
          <w:lang w:val="en-GB"/>
        </w:rPr>
        <w:t xml:space="preserve"> and </w:t>
      </w:r>
      <w:r w:rsidR="005E1D83" w:rsidRPr="00B75304">
        <w:rPr>
          <w:lang w:val="en-GB"/>
        </w:rPr>
        <w:t>the</w:t>
      </w:r>
      <w:r w:rsidR="00122EAF" w:rsidRPr="00B75304">
        <w:rPr>
          <w:lang w:val="en-GB"/>
        </w:rPr>
        <w:t xml:space="preserve"> </w:t>
      </w:r>
      <w:r w:rsidR="00FC69EF" w:rsidRPr="00B75304">
        <w:rPr>
          <w:lang w:val="en-GB"/>
        </w:rPr>
        <w:t>Carnell</w:t>
      </w:r>
      <w:r w:rsidR="00401479" w:rsidRPr="00B75304">
        <w:rPr>
          <w:lang w:val="en-GB"/>
        </w:rPr>
        <w:t>–</w:t>
      </w:r>
      <w:r w:rsidR="00FC69EF" w:rsidRPr="00B75304">
        <w:rPr>
          <w:lang w:val="en-GB"/>
        </w:rPr>
        <w:t xml:space="preserve">Paterson </w:t>
      </w:r>
      <w:r w:rsidR="00142882" w:rsidRPr="00B75304">
        <w:rPr>
          <w:lang w:val="en-GB"/>
        </w:rPr>
        <w:t xml:space="preserve">(2017) </w:t>
      </w:r>
      <w:r w:rsidR="00FC69EF" w:rsidRPr="00B75304">
        <w:rPr>
          <w:lang w:val="en-GB"/>
        </w:rPr>
        <w:t>review concluded that any restrictive practice should be used only with consent from a person with appropriate legal authority</w:t>
      </w:r>
      <w:r w:rsidR="00142882" w:rsidRPr="00B75304">
        <w:rPr>
          <w:lang w:val="en-GB"/>
        </w:rPr>
        <w:t xml:space="preserve">. </w:t>
      </w:r>
      <w:r w:rsidR="00D40476" w:rsidRPr="00B75304">
        <w:rPr>
          <w:lang w:val="en-GB"/>
        </w:rPr>
        <w:t>F</w:t>
      </w:r>
      <w:r w:rsidR="00FC69EF" w:rsidRPr="00B75304">
        <w:rPr>
          <w:lang w:val="en-GB"/>
        </w:rPr>
        <w:t xml:space="preserve">or an overview of substitute decision makers in each state and territory please see </w:t>
      </w:r>
      <w:r w:rsidR="00A36AA3" w:rsidRPr="00D268F9">
        <w:rPr>
          <w:i/>
          <w:lang w:val="en-GB"/>
        </w:rPr>
        <w:t>Supplementary volume 1</w:t>
      </w:r>
      <w:r w:rsidR="00D40476" w:rsidRPr="00B75304">
        <w:rPr>
          <w:lang w:val="en-GB"/>
        </w:rPr>
        <w:t>.</w:t>
      </w:r>
    </w:p>
    <w:p w14:paraId="169F7D3E" w14:textId="04C6B92C" w:rsidR="00755F5D" w:rsidRDefault="064B368C" w:rsidP="00133E32">
      <w:pPr>
        <w:pStyle w:val="Para"/>
        <w:rPr>
          <w:lang w:val="en-GB"/>
        </w:rPr>
      </w:pPr>
      <w:r w:rsidRPr="00B75304">
        <w:rPr>
          <w:lang w:val="en-GB"/>
        </w:rPr>
        <w:t>Consistent with our consultations, t</w:t>
      </w:r>
      <w:r w:rsidR="537EA7DA" w:rsidRPr="00B75304">
        <w:rPr>
          <w:lang w:val="en-GB"/>
        </w:rPr>
        <w:t>he</w:t>
      </w:r>
      <w:r w:rsidR="00FC69EF" w:rsidRPr="00B75304">
        <w:rPr>
          <w:lang w:val="en-GB"/>
        </w:rPr>
        <w:t xml:space="preserve"> </w:t>
      </w:r>
      <w:r w:rsidR="003938AE" w:rsidRPr="00B75304">
        <w:rPr>
          <w:rFonts w:eastAsia="Calibri"/>
          <w:lang w:val="en-GB"/>
        </w:rPr>
        <w:t>Parliamentary Joint Committee on Human Rights</w:t>
      </w:r>
      <w:r w:rsidR="003938AE" w:rsidRPr="00B75304">
        <w:rPr>
          <w:lang w:val="en-GB"/>
        </w:rPr>
        <w:t xml:space="preserve"> (the </w:t>
      </w:r>
      <w:r w:rsidR="00115F4E">
        <w:rPr>
          <w:lang w:val="en-GB"/>
        </w:rPr>
        <w:t>J</w:t>
      </w:r>
      <w:r w:rsidR="000B3187">
        <w:rPr>
          <w:lang w:val="en-GB"/>
        </w:rPr>
        <w:t xml:space="preserve">oint </w:t>
      </w:r>
      <w:r w:rsidR="00115F4E">
        <w:rPr>
          <w:lang w:val="en-GB"/>
        </w:rPr>
        <w:t>C</w:t>
      </w:r>
      <w:r w:rsidR="000B3187">
        <w:rPr>
          <w:lang w:val="en-GB"/>
        </w:rPr>
        <w:t>ommittee</w:t>
      </w:r>
      <w:r w:rsidR="003938AE" w:rsidRPr="00B75304">
        <w:rPr>
          <w:lang w:val="en-GB"/>
        </w:rPr>
        <w:t>)</w:t>
      </w:r>
      <w:r w:rsidR="00FC69EF" w:rsidRPr="00B75304">
        <w:rPr>
          <w:lang w:val="en-GB"/>
        </w:rPr>
        <w:t xml:space="preserve"> heard that a resident’s </w:t>
      </w:r>
      <w:r w:rsidR="00860248" w:rsidRPr="00B75304">
        <w:rPr>
          <w:lang w:val="en-GB"/>
        </w:rPr>
        <w:t>‘</w:t>
      </w:r>
      <w:r w:rsidR="00FC69EF" w:rsidRPr="00B75304">
        <w:rPr>
          <w:lang w:val="en-GB"/>
        </w:rPr>
        <w:t>representative</w:t>
      </w:r>
      <w:r w:rsidR="00860248" w:rsidRPr="00B75304">
        <w:rPr>
          <w:lang w:val="en-GB"/>
        </w:rPr>
        <w:t>’</w:t>
      </w:r>
      <w:r w:rsidR="00FC69EF" w:rsidRPr="00B75304">
        <w:rPr>
          <w:lang w:val="en-GB"/>
        </w:rPr>
        <w:t xml:space="preserve"> as defined in the Restraints Principles may not have authority</w:t>
      </w:r>
      <w:r w:rsidR="004E76FD" w:rsidRPr="00B75304">
        <w:rPr>
          <w:lang w:val="en-GB"/>
        </w:rPr>
        <w:t xml:space="preserve"> to </w:t>
      </w:r>
      <w:r w:rsidR="0001657B" w:rsidRPr="00B75304">
        <w:rPr>
          <w:lang w:val="en-GB"/>
        </w:rPr>
        <w:t>make decisions</w:t>
      </w:r>
      <w:r w:rsidR="004E76FD" w:rsidRPr="00B75304">
        <w:rPr>
          <w:lang w:val="en-GB"/>
        </w:rPr>
        <w:t xml:space="preserve"> </w:t>
      </w:r>
      <w:r w:rsidR="0001657B" w:rsidRPr="00B75304">
        <w:rPr>
          <w:lang w:val="en-GB"/>
        </w:rPr>
        <w:t xml:space="preserve">about all aspects of a </w:t>
      </w:r>
      <w:r w:rsidR="00A40927" w:rsidRPr="00B75304">
        <w:rPr>
          <w:lang w:val="en-GB"/>
        </w:rPr>
        <w:t>person’s</w:t>
      </w:r>
      <w:r w:rsidR="0001657B" w:rsidRPr="00B75304">
        <w:rPr>
          <w:lang w:val="en-GB"/>
        </w:rPr>
        <w:t xml:space="preserve"> </w:t>
      </w:r>
      <w:r w:rsidR="00A40927" w:rsidRPr="00B75304">
        <w:rPr>
          <w:lang w:val="en-GB"/>
        </w:rPr>
        <w:t>life</w:t>
      </w:r>
      <w:r w:rsidR="00FC69EF" w:rsidRPr="00B75304">
        <w:rPr>
          <w:lang w:val="en-GB"/>
        </w:rPr>
        <w:t xml:space="preserve">, and that even where they </w:t>
      </w:r>
      <w:r w:rsidR="00A40927" w:rsidRPr="00B75304">
        <w:rPr>
          <w:lang w:val="en-GB"/>
        </w:rPr>
        <w:t>can</w:t>
      </w:r>
      <w:r w:rsidR="00FC69EF" w:rsidRPr="00B75304">
        <w:rPr>
          <w:lang w:val="en-GB"/>
        </w:rPr>
        <w:t xml:space="preserve"> make decisions about one aspect </w:t>
      </w:r>
      <w:r w:rsidR="00A40927" w:rsidRPr="00B75304">
        <w:rPr>
          <w:lang w:val="en-GB"/>
        </w:rPr>
        <w:t xml:space="preserve">(e.g. care and </w:t>
      </w:r>
      <w:r w:rsidR="00FC69EF" w:rsidRPr="00B75304">
        <w:rPr>
          <w:lang w:val="en-GB"/>
        </w:rPr>
        <w:t xml:space="preserve">medical treatment), </w:t>
      </w:r>
      <w:r w:rsidR="004E76FD" w:rsidRPr="00B75304">
        <w:rPr>
          <w:lang w:val="en-GB"/>
        </w:rPr>
        <w:t>such authority</w:t>
      </w:r>
      <w:r w:rsidR="00FC69EF" w:rsidRPr="00B75304">
        <w:rPr>
          <w:lang w:val="en-GB"/>
        </w:rPr>
        <w:t xml:space="preserve"> may not extend to decisions about restraint. </w:t>
      </w:r>
    </w:p>
    <w:p w14:paraId="51D615EB" w14:textId="79BA4FCF" w:rsidR="00133E32" w:rsidRDefault="00FC69EF" w:rsidP="00133E32">
      <w:pPr>
        <w:pStyle w:val="Para"/>
        <w:rPr>
          <w:rFonts w:ascii="Times New Roman" w:hAnsi="Times New Roman" w:cs="Times New Roman"/>
          <w:color w:val="auto"/>
          <w:sz w:val="24"/>
          <w:szCs w:val="24"/>
          <w:lang w:val="en-GB"/>
        </w:rPr>
      </w:pPr>
      <w:r w:rsidRPr="00B75304">
        <w:rPr>
          <w:lang w:val="en-GB"/>
        </w:rPr>
        <w:t xml:space="preserve">This position was recently supported by the </w:t>
      </w:r>
      <w:r w:rsidRPr="00B75304">
        <w:rPr>
          <w:rFonts w:eastAsia="Calibri"/>
          <w:lang w:val="en-GB"/>
        </w:rPr>
        <w:t>NSW Civil and Administrative Tribunal</w:t>
      </w:r>
      <w:r w:rsidR="008C6EBD" w:rsidRPr="00B75304">
        <w:rPr>
          <w:rFonts w:eastAsia="Calibri"/>
          <w:lang w:val="en-GB"/>
        </w:rPr>
        <w:t xml:space="preserve"> (N</w:t>
      </w:r>
      <w:r w:rsidR="0049340B">
        <w:rPr>
          <w:rFonts w:eastAsia="Calibri"/>
          <w:lang w:val="en-GB"/>
        </w:rPr>
        <w:t>C</w:t>
      </w:r>
      <w:r w:rsidR="008C6EBD" w:rsidRPr="00B75304">
        <w:rPr>
          <w:rFonts w:eastAsia="Calibri"/>
          <w:lang w:val="en-GB"/>
        </w:rPr>
        <w:t>AT),</w:t>
      </w:r>
      <w:r w:rsidRPr="00B75304">
        <w:rPr>
          <w:rFonts w:eastAsia="Calibri"/>
          <w:lang w:val="en-GB"/>
        </w:rPr>
        <w:t xml:space="preserve"> who determined </w:t>
      </w:r>
      <w:r w:rsidR="008C6EBD" w:rsidRPr="00B75304">
        <w:rPr>
          <w:rFonts w:eastAsia="Calibri"/>
          <w:lang w:val="en-GB"/>
        </w:rPr>
        <w:t xml:space="preserve">that </w:t>
      </w:r>
      <w:r w:rsidRPr="00B75304">
        <w:rPr>
          <w:rFonts w:eastAsia="Calibri"/>
          <w:lang w:val="en-GB"/>
        </w:rPr>
        <w:t xml:space="preserve">aged care providers who sought </w:t>
      </w:r>
      <w:r w:rsidR="008C6EBD" w:rsidRPr="00B75304">
        <w:rPr>
          <w:rFonts w:eastAsia="Calibri"/>
          <w:lang w:val="en-GB"/>
        </w:rPr>
        <w:t xml:space="preserve">the </w:t>
      </w:r>
      <w:r w:rsidRPr="00B75304">
        <w:rPr>
          <w:rFonts w:eastAsia="Calibri"/>
          <w:lang w:val="en-GB"/>
        </w:rPr>
        <w:t xml:space="preserve">consent of a </w:t>
      </w:r>
      <w:r w:rsidR="00860248" w:rsidRPr="00B75304">
        <w:rPr>
          <w:rFonts w:eastAsia="Calibri"/>
          <w:lang w:val="en-GB"/>
        </w:rPr>
        <w:t>‘</w:t>
      </w:r>
      <w:r w:rsidRPr="00B75304">
        <w:rPr>
          <w:rFonts w:eastAsia="Calibri"/>
          <w:lang w:val="en-GB"/>
        </w:rPr>
        <w:t>consumer’s representative</w:t>
      </w:r>
      <w:r w:rsidR="00860248" w:rsidRPr="00B75304">
        <w:rPr>
          <w:rFonts w:eastAsia="Calibri"/>
          <w:lang w:val="en-GB"/>
        </w:rPr>
        <w:t>’</w:t>
      </w:r>
      <w:r w:rsidRPr="00B75304">
        <w:rPr>
          <w:rFonts w:eastAsia="Calibri"/>
          <w:lang w:val="en-GB"/>
        </w:rPr>
        <w:t xml:space="preserve"> would comply with the Restraints Principles but not NSW law </w:t>
      </w:r>
      <w:r w:rsidRPr="00B75304">
        <w:rPr>
          <w:rFonts w:eastAsia="Calibri"/>
          <w:lang w:val="en-GB"/>
        </w:rPr>
        <w:fldChar w:fldCharType="begin" w:fldLock="1"/>
      </w:r>
      <w:r w:rsidR="0018434F" w:rsidRPr="00B75304">
        <w:rPr>
          <w:rFonts w:eastAsia="Calibri"/>
          <w:lang w:val="en-GB"/>
        </w:rPr>
        <w:instrText>ADDIN CSL_CITATION {"citationItems":[{"id":"ITEM-1","itemData":{"URL":"https://www.caselaw.nsw.gov.au/decision/1746c07f805323acda9a4f95","accessed":{"date-parts":[["2020","10","27"]]},"author":[{"dropping-particle":"","family":"NSW Civil and Administrative Tribunal","given":"","non-dropping-particle":"","parse-names":false,"suffix":""}],"id":"ITEM-1","issued":{"date-parts":[["2020"]]},"title":"VZM [2020] NSWCATGD 25","type":"webpage"},"uris":["http://www.mendeley.com/documents/?uuid=fb0b5061-abfe-4d04-b417-3400de661ace"]}],"mendeley":{"formattedCitation":"(NSW Civil and Administrative Tribunal 2020)","plainTextFormattedCitation":"(NSW Civil and Administrative Tribunal 2020)","previouslyFormattedCitation":"(NSW Civil and Administrative Tribunal 2020)"},"properties":{"noteIndex":0},"schema":"https://github.com/citation-style-language/schema/raw/master/csl-citation.json"}</w:instrText>
      </w:r>
      <w:r w:rsidRPr="00B75304">
        <w:rPr>
          <w:rFonts w:eastAsia="Calibri"/>
          <w:lang w:val="en-GB"/>
        </w:rPr>
        <w:fldChar w:fldCharType="separate"/>
      </w:r>
      <w:r w:rsidRPr="00B75304">
        <w:rPr>
          <w:rFonts w:eastAsia="Calibri"/>
          <w:lang w:val="en-GB"/>
        </w:rPr>
        <w:t>(</w:t>
      </w:r>
      <w:r w:rsidR="00CC14E8" w:rsidRPr="00CC14E8">
        <w:rPr>
          <w:rFonts w:eastAsia="Calibri"/>
          <w:i/>
          <w:iCs/>
          <w:lang w:val="en-GB"/>
        </w:rPr>
        <w:t>VZM</w:t>
      </w:r>
      <w:r w:rsidRPr="00B75304">
        <w:rPr>
          <w:rFonts w:eastAsia="Calibri"/>
          <w:lang w:val="en-GB"/>
        </w:rPr>
        <w:t xml:space="preserve"> 2020)</w:t>
      </w:r>
      <w:r w:rsidRPr="00B75304">
        <w:rPr>
          <w:rFonts w:eastAsia="Calibri"/>
          <w:lang w:val="en-GB"/>
        </w:rPr>
        <w:fldChar w:fldCharType="end"/>
      </w:r>
      <w:r w:rsidRPr="00B75304">
        <w:rPr>
          <w:rFonts w:eastAsia="Calibri"/>
          <w:lang w:val="en-GB"/>
        </w:rPr>
        <w:t>.</w:t>
      </w:r>
    </w:p>
    <w:p w14:paraId="392F4721" w14:textId="0D07E3AE" w:rsidR="007B4FC7" w:rsidRDefault="00014F66" w:rsidP="00FC69EF">
      <w:pPr>
        <w:pStyle w:val="Para"/>
        <w:rPr>
          <w:lang w:val="en-GB"/>
        </w:rPr>
      </w:pPr>
      <w:r>
        <w:rPr>
          <w:lang w:val="en-GB"/>
        </w:rPr>
        <w:br w:type="column"/>
      </w:r>
      <w:r w:rsidR="00205C83">
        <w:rPr>
          <w:lang w:val="en-GB"/>
        </w:rPr>
        <w:lastRenderedPageBreak/>
        <w:t>P</w:t>
      </w:r>
      <w:r w:rsidR="00205C83" w:rsidRPr="00B75304">
        <w:rPr>
          <w:lang w:val="en-GB"/>
        </w:rPr>
        <w:t>revious inquiries</w:t>
      </w:r>
      <w:r w:rsidR="00205C83">
        <w:rPr>
          <w:lang w:val="en-GB"/>
        </w:rPr>
        <w:t xml:space="preserve"> </w:t>
      </w:r>
      <w:r w:rsidR="00205C83" w:rsidRPr="00B75304">
        <w:rPr>
          <w:lang w:val="en-GB"/>
        </w:rPr>
        <w:t>ha</w:t>
      </w:r>
      <w:r w:rsidR="00205C83">
        <w:rPr>
          <w:lang w:val="en-GB"/>
        </w:rPr>
        <w:t>ve</w:t>
      </w:r>
      <w:r w:rsidR="00205C83" w:rsidRPr="00B75304">
        <w:rPr>
          <w:lang w:val="en-GB"/>
        </w:rPr>
        <w:t xml:space="preserve"> also </w:t>
      </w:r>
      <w:r w:rsidR="00365862">
        <w:rPr>
          <w:lang w:val="en-GB"/>
        </w:rPr>
        <w:t>identified</w:t>
      </w:r>
      <w:r w:rsidR="00205C83">
        <w:rPr>
          <w:lang w:val="en-GB"/>
        </w:rPr>
        <w:t xml:space="preserve"> </w:t>
      </w:r>
      <w:r w:rsidR="00365862">
        <w:rPr>
          <w:lang w:val="en-GB"/>
        </w:rPr>
        <w:t>t</w:t>
      </w:r>
      <w:r w:rsidR="00FC69EF" w:rsidRPr="00B75304">
        <w:rPr>
          <w:lang w:val="en-GB"/>
        </w:rPr>
        <w:t xml:space="preserve">he </w:t>
      </w:r>
      <w:r w:rsidR="00365862">
        <w:rPr>
          <w:lang w:val="en-GB"/>
        </w:rPr>
        <w:t xml:space="preserve">lack of </w:t>
      </w:r>
      <w:r w:rsidR="00C24F22">
        <w:rPr>
          <w:lang w:val="en-GB"/>
        </w:rPr>
        <w:t>a clearly defined</w:t>
      </w:r>
      <w:r w:rsidR="00FC69EF" w:rsidRPr="00B75304">
        <w:rPr>
          <w:lang w:val="en-GB"/>
        </w:rPr>
        <w:t xml:space="preserve"> timeframe for </w:t>
      </w:r>
      <w:r w:rsidR="00072ECD">
        <w:rPr>
          <w:lang w:val="en-GB"/>
        </w:rPr>
        <w:t xml:space="preserve">informing a </w:t>
      </w:r>
      <w:r w:rsidR="00FC69EF" w:rsidRPr="00B75304">
        <w:rPr>
          <w:lang w:val="en-GB"/>
        </w:rPr>
        <w:t>consumers’ representative</w:t>
      </w:r>
      <w:r w:rsidR="00FC69EF" w:rsidRPr="00B75304" w:rsidDel="00C5293D">
        <w:rPr>
          <w:lang w:val="en-GB"/>
        </w:rPr>
        <w:t xml:space="preserve"> </w:t>
      </w:r>
      <w:r w:rsidR="00FC69EF" w:rsidRPr="00B75304">
        <w:rPr>
          <w:lang w:val="en-GB"/>
        </w:rPr>
        <w:t>of the use of restraint</w:t>
      </w:r>
      <w:r w:rsidR="00B96A8F" w:rsidRPr="00B75304">
        <w:rPr>
          <w:lang w:val="en-GB"/>
        </w:rPr>
        <w:t xml:space="preserve"> (</w:t>
      </w:r>
      <w:r w:rsidR="00FC69EF" w:rsidRPr="00B75304">
        <w:rPr>
          <w:lang w:val="en-GB"/>
        </w:rPr>
        <w:t>if prior informed consent is not able to be obtained</w:t>
      </w:r>
      <w:r w:rsidR="00B96A8F" w:rsidRPr="00B75304">
        <w:rPr>
          <w:lang w:val="en-GB"/>
        </w:rPr>
        <w:t>)</w:t>
      </w:r>
      <w:r w:rsidR="00B96A8F" w:rsidRPr="00B75304" w:rsidDel="00C5293D">
        <w:rPr>
          <w:lang w:val="en-GB"/>
        </w:rPr>
        <w:t xml:space="preserve"> </w:t>
      </w:r>
      <w:r w:rsidR="00B96A8F" w:rsidRPr="00B75304">
        <w:rPr>
          <w:lang w:val="en-GB"/>
        </w:rPr>
        <w:t>as a key issue</w:t>
      </w:r>
      <w:r w:rsidR="00FC69EF" w:rsidRPr="00B75304">
        <w:rPr>
          <w:lang w:val="en-GB"/>
        </w:rPr>
        <w:t xml:space="preserve">. Prior to the introduction of the Restraints Principles, the House of Representatives Standing Committee on Health, Aged Care and Sport </w:t>
      </w:r>
      <w:r w:rsidR="00DA6D81" w:rsidRPr="00B75304">
        <w:rPr>
          <w:lang w:val="en-GB"/>
        </w:rPr>
        <w:t xml:space="preserve">(House of Representatives Standing Committee) </w:t>
      </w:r>
      <w:r w:rsidR="00FC69EF" w:rsidRPr="00B75304">
        <w:rPr>
          <w:lang w:val="en-GB"/>
        </w:rPr>
        <w:t xml:space="preserve">recommended that the </w:t>
      </w:r>
      <w:r w:rsidR="00FC69EF" w:rsidRPr="00B75304">
        <w:rPr>
          <w:i/>
          <w:lang w:val="en-GB"/>
        </w:rPr>
        <w:t>Aged Care Act 1997</w:t>
      </w:r>
      <w:r w:rsidR="00FC69EF" w:rsidRPr="00B75304">
        <w:rPr>
          <w:lang w:val="en-GB"/>
        </w:rPr>
        <w:t xml:space="preserve"> be amended to legislate that consumers’ representatives be informed </w:t>
      </w:r>
      <w:r w:rsidR="00FC69EF" w:rsidRPr="00B75304">
        <w:rPr>
          <w:b/>
          <w:lang w:val="en-GB"/>
        </w:rPr>
        <w:t xml:space="preserve">immediately </w:t>
      </w:r>
      <w:r w:rsidR="00FC69EF" w:rsidRPr="00B75304">
        <w:rPr>
          <w:b/>
          <w:lang w:val="en-GB"/>
        </w:rPr>
        <w:fldChar w:fldCharType="begin" w:fldLock="1"/>
      </w:r>
      <w:r w:rsidR="00B81A1D" w:rsidRPr="00B75304">
        <w:rPr>
          <w:b/>
          <w:lang w:val="en-GB"/>
        </w:rPr>
        <w:instrText>ADDIN CSL_CITATION {"citationItems":[{"id":"ITEM-1","itemData":{"ISBN":"9781743667996","abstract":"Many users of aged care services have, or will develop, impaired decision-making capacity as a result of a range of circumstances and conditions, not the least of which is dementia. It is estimated that in 2018, there are 425,416 Australians living with Dementia.2 Without new medical discoveries and interventions, the number of Australians living with dementia is expected to increase to over 1.1 million by 2056.3 In 2015, more than half of people who permanently resided in residential aged care had a diagnosis of dementia.4 This proportion is expected to increase over time as the number of people living with dementia increases as a proportion of the population.5 In light of this, it is likely that a significant proportion of aged care recipients will have or will experience impaired decisionmaking capacity at some point during their engagement with the residential aged care system.","author":[{"dropping-particle":"","family":"Parliament of the Commonwealth of Australia","given":"","non-dropping-particle":"","parse-names":false,"suffix":""}],"id":"ITEM-1","issue":"October","issued":{"date-parts":[["2018"]]},"publisher":"Commonwealth of Australia","publisher-place":"Canberra","title":"Report on the inquiry into the quality of care in residential aged care facilities in Australia","type":"book"},"uris":["http://www.mendeley.com/documents/?uuid=271b2662-8cbf-461d-837e-3199566462ca"]}],"mendeley":{"formattedCitation":"(Parliament of the Commonwealth of Australia 2018)","plainTextFormattedCitation":"(Parliament of the Commonwealth of Australia 2018)","previouslyFormattedCitation":"(Parliament of the Commonwealth of Australia 2018)"},"properties":{"noteIndex":0},"schema":"https://github.com/citation-style-language/schema/raw/master/csl-citation.json"}</w:instrText>
      </w:r>
      <w:r w:rsidR="00FC69EF" w:rsidRPr="00B75304">
        <w:rPr>
          <w:b/>
          <w:lang w:val="en-GB"/>
        </w:rPr>
        <w:fldChar w:fldCharType="separate"/>
      </w:r>
      <w:r w:rsidR="00FC69EF" w:rsidRPr="00B75304">
        <w:rPr>
          <w:lang w:val="en-GB"/>
        </w:rPr>
        <w:t>(Parliament of the Commonwealth of Australia 2018)</w:t>
      </w:r>
      <w:r w:rsidR="00FC69EF" w:rsidRPr="00B75304">
        <w:rPr>
          <w:b/>
          <w:lang w:val="en-GB"/>
        </w:rPr>
        <w:fldChar w:fldCharType="end"/>
      </w:r>
      <w:r w:rsidR="00FC69EF" w:rsidRPr="00B75304">
        <w:rPr>
          <w:lang w:val="en-GB"/>
        </w:rPr>
        <w:t xml:space="preserve">. Instead, as </w:t>
      </w:r>
      <w:r w:rsidR="00B96A8F" w:rsidRPr="00B75304">
        <w:rPr>
          <w:lang w:val="en-GB"/>
        </w:rPr>
        <w:t>discussed</w:t>
      </w:r>
      <w:r w:rsidR="00FC69EF" w:rsidRPr="00B75304">
        <w:rPr>
          <w:lang w:val="en-GB"/>
        </w:rPr>
        <w:t xml:space="preserve"> above, the Restraints Principles require that representatives are informed </w:t>
      </w:r>
      <w:r w:rsidR="00860248" w:rsidRPr="00B75304">
        <w:rPr>
          <w:rStyle w:val="ParaChar"/>
          <w:lang w:val="en-GB"/>
        </w:rPr>
        <w:t>‘</w:t>
      </w:r>
      <w:r w:rsidR="00FC69EF" w:rsidRPr="00B75304">
        <w:rPr>
          <w:rStyle w:val="ParaChar"/>
          <w:lang w:val="en-GB"/>
        </w:rPr>
        <w:t>as soon as practicable</w:t>
      </w:r>
      <w:r w:rsidR="00860248" w:rsidRPr="00B75304">
        <w:rPr>
          <w:rStyle w:val="ParaChar"/>
          <w:lang w:val="en-GB"/>
        </w:rPr>
        <w:t>’</w:t>
      </w:r>
      <w:r w:rsidR="00B171B4" w:rsidRPr="00B75304">
        <w:rPr>
          <w:rStyle w:val="ParaChar"/>
          <w:lang w:val="en-GB"/>
        </w:rPr>
        <w:t xml:space="preserve"> –</w:t>
      </w:r>
      <w:r w:rsidR="00FC69EF" w:rsidRPr="00B75304">
        <w:rPr>
          <w:rStyle w:val="ParaChar"/>
          <w:lang w:val="en-GB"/>
        </w:rPr>
        <w:t xml:space="preserve"> a term that was </w:t>
      </w:r>
      <w:r w:rsidR="00D17B8A">
        <w:rPr>
          <w:rStyle w:val="ParaChar"/>
          <w:lang w:val="en-GB"/>
        </w:rPr>
        <w:t>considered</w:t>
      </w:r>
      <w:r w:rsidR="00FC69EF" w:rsidRPr="00B75304">
        <w:rPr>
          <w:rStyle w:val="ParaChar"/>
          <w:lang w:val="en-GB"/>
        </w:rPr>
        <w:t xml:space="preserve"> ambiguous by stakeholders who participated in the </w:t>
      </w:r>
      <w:r w:rsidR="00DC0ECB">
        <w:rPr>
          <w:rStyle w:val="ParaChar"/>
          <w:lang w:val="en-GB"/>
        </w:rPr>
        <w:t>Department</w:t>
      </w:r>
      <w:r w:rsidR="00FC69EF" w:rsidRPr="00B75304">
        <w:rPr>
          <w:rStyle w:val="ParaChar"/>
          <w:lang w:val="en-GB"/>
        </w:rPr>
        <w:t xml:space="preserve">’s </w:t>
      </w:r>
      <w:r w:rsidR="00FC69EF" w:rsidRPr="00B75304">
        <w:rPr>
          <w:lang w:val="en-GB"/>
        </w:rPr>
        <w:t>public consultation on the Serious Inci</w:t>
      </w:r>
      <w:r w:rsidR="00FC69EF" w:rsidRPr="00B75304">
        <w:rPr>
          <w:rStyle w:val="ParaChar"/>
          <w:lang w:val="en-GB"/>
        </w:rPr>
        <w:t xml:space="preserve">dent Response Scheme </w:t>
      </w:r>
      <w:r w:rsidR="00FC69EF" w:rsidRPr="00B75304">
        <w:rPr>
          <w:rStyle w:val="ParaChar"/>
          <w:lang w:val="en-GB"/>
        </w:rPr>
        <w:fldChar w:fldCharType="begin" w:fldLock="1"/>
      </w:r>
      <w:r w:rsidR="0018434F" w:rsidRPr="00B75304">
        <w:rPr>
          <w:rStyle w:val="ParaChar"/>
          <w:lang w:val="en-GB"/>
        </w:rPr>
        <w:instrText>ADDIN CSL_CITATION {"citationItems":[{"id":"ITEM-1","itemData":{"author":[{"dropping-particle":"","family":"Australian Government Department of Health","given":"","non-dropping-particle":"","parse-names":false,"suffix":""}],"id":"ITEM-1","issued":{"date-parts":[["2019"]]},"title":"Report on the outcome of public consultation on the Serious Incident Response Scheme for Commonwealth funded residential aged care","type":"book"},"uris":["http://www.mendeley.com/documents/?uuid=9a230e3a-2626-30fc-91cd-339b4d77e023"]}],"mendeley":{"formattedCitation":"(Australian Government Department of Health 2019a)","plainTextFormattedCitation":"(Australian Government Department of Health 2019a)","previouslyFormattedCitation":"(Australian Government Department of Health 2019a)"},"properties":{"noteIndex":0},"schema":"https://github.com/citation-style-language/schema/raw/master/csl-citation.json"}</w:instrText>
      </w:r>
      <w:r w:rsidR="00FC69EF" w:rsidRPr="00B75304">
        <w:rPr>
          <w:rStyle w:val="ParaChar"/>
          <w:lang w:val="en-GB"/>
        </w:rPr>
        <w:fldChar w:fldCharType="separate"/>
      </w:r>
      <w:r w:rsidR="0018434F" w:rsidRPr="00B75304">
        <w:rPr>
          <w:rStyle w:val="ParaChar"/>
          <w:lang w:val="en-GB"/>
        </w:rPr>
        <w:t>(Department of Health 2019a)</w:t>
      </w:r>
      <w:r w:rsidR="00FC69EF" w:rsidRPr="00B75304">
        <w:rPr>
          <w:rStyle w:val="ParaChar"/>
          <w:lang w:val="en-GB"/>
        </w:rPr>
        <w:fldChar w:fldCharType="end"/>
      </w:r>
      <w:r w:rsidR="00FC69EF" w:rsidRPr="00B75304">
        <w:rPr>
          <w:rStyle w:val="ParaChar"/>
          <w:lang w:val="en-GB"/>
        </w:rPr>
        <w:t>.</w:t>
      </w:r>
      <w:bookmarkStart w:id="56" w:name="_Hlk54013829"/>
      <w:r w:rsidR="00FC69EF" w:rsidRPr="00B75304">
        <w:rPr>
          <w:lang w:val="en-GB"/>
        </w:rPr>
        <w:t xml:space="preserve"> </w:t>
      </w:r>
    </w:p>
    <w:p w14:paraId="2FF83543" w14:textId="34A57499" w:rsidR="00FC69EF" w:rsidRPr="00B75304" w:rsidRDefault="00FC69EF" w:rsidP="00FC69EF">
      <w:pPr>
        <w:pStyle w:val="Para"/>
        <w:rPr>
          <w:lang w:val="en-GB"/>
        </w:rPr>
      </w:pPr>
      <w:r w:rsidRPr="00B75304">
        <w:rPr>
          <w:lang w:val="en-GB"/>
        </w:rPr>
        <w:t>Further, concerns have been raised that</w:t>
      </w:r>
      <w:r w:rsidR="007B4FC7">
        <w:rPr>
          <w:lang w:val="en-GB"/>
        </w:rPr>
        <w:t>,</w:t>
      </w:r>
      <w:r w:rsidRPr="00B75304">
        <w:rPr>
          <w:lang w:val="en-GB"/>
        </w:rPr>
        <w:t xml:space="preserve"> </w:t>
      </w:r>
      <w:r w:rsidR="009848B6" w:rsidRPr="00B75304">
        <w:rPr>
          <w:lang w:val="en-GB"/>
        </w:rPr>
        <w:t xml:space="preserve">although </w:t>
      </w:r>
      <w:r w:rsidRPr="00B75304">
        <w:rPr>
          <w:lang w:val="en-GB"/>
        </w:rPr>
        <w:t xml:space="preserve">this clause applies only in </w:t>
      </w:r>
      <w:r w:rsidRPr="007B4FC7">
        <w:rPr>
          <w:rStyle w:val="Italic"/>
        </w:rPr>
        <w:t>emergency situations for physical restraint</w:t>
      </w:r>
      <w:r w:rsidRPr="00B75304">
        <w:rPr>
          <w:lang w:val="en-GB"/>
        </w:rPr>
        <w:t xml:space="preserve">, the Restraints Principles </w:t>
      </w:r>
      <w:r w:rsidR="00AD2EFA">
        <w:rPr>
          <w:lang w:val="en-GB"/>
        </w:rPr>
        <w:t>could be interpreted to mean</w:t>
      </w:r>
      <w:r w:rsidRPr="00B75304">
        <w:rPr>
          <w:lang w:val="en-GB"/>
        </w:rPr>
        <w:t xml:space="preserve"> that it applies to </w:t>
      </w:r>
      <w:r w:rsidRPr="007B4FC7">
        <w:rPr>
          <w:rStyle w:val="Italic"/>
        </w:rPr>
        <w:t>all uses of chemical restraint</w:t>
      </w:r>
      <w:r w:rsidRPr="00B75304">
        <w:rPr>
          <w:lang w:val="en-GB"/>
        </w:rPr>
        <w:t xml:space="preserve"> </w:t>
      </w:r>
      <w:r w:rsidRPr="00B75304">
        <w:rPr>
          <w:color w:val="1F1F1F"/>
          <w:szCs w:val="20"/>
          <w:lang w:val="en-GB"/>
        </w:rPr>
        <w:fldChar w:fldCharType="begin" w:fldLock="1"/>
      </w:r>
      <w:r w:rsidR="00B81A1D" w:rsidRPr="00B75304">
        <w:rPr>
          <w:color w:val="1F1F1F"/>
          <w:szCs w:val="20"/>
          <w:lang w:val="en-GB"/>
        </w:rPr>
        <w:instrText>ADDIN CSL_CITATION {"citationItems":[{"id":"ITEM-1","itemData":{"DOI":"10.1111/ajag.12757","ISSN":"17416612","abstract":"Objective: To explore the meaning and potential role of new Quality of Care Amendment (Minimising the Use of Restraints) Principles 2019, (Principles) which amend Quality of Care Principles 2014 in improving practice around physical and chemical restraint. Methods: We examined both Principles and accompanying Explanatory Statement in light of best practices around consent and use of chemical and physical restraint. Results: The chemical restraint definition is problematic by exclusion of medications for treating mental disorders, physical illness or physical conditions, which is not considered restraint. Inexplicably, physical restraint requirements are more rigorous than chemical restraint requirements, where assessment is optional, and consent sometimes obtained, after use, and from the person's “representative,” rather than the person first, followed by their proxy decision-maker. Conclusion: Although a start in promoting best practice around physical restraint, the Principles do not address the status quo of poor practice around chemical restraint and may instead codify it.","author":[{"dropping-particle":"","family":"Peisah","given":"Carmelle","non-dropping-particle":"","parse-names":false,"suffix":""},{"dropping-particle":"","family":"Jessop","given":"Tiffany","non-dropping-particle":"","parse-names":false,"suffix":""},{"dropping-particle":"","family":"Breen","given":"Juanita","non-dropping-particle":"","parse-names":false,"suffix":""}],"container-title":"Australasian Journal on Ageing","id":"ITEM-1","issued":{"date-parts":[["2019"]]},"page":"-","publisher":"Blackwell Publishing","title":"A missed opportunity to improve practice around the use of restraints and consent in residential aged care: limitations of the Quality of Care Amendment (Minimising the Use of Restraints) Principles 2019","type":"article-journal"},"uris":["http://www.mendeley.com/documents/?uuid=c957d502-341a-49c4-8f52-c7a676001032"]},{"id":"ITEM-2","itemData":{"ISBN":"9781760930103","author":[{"dropping-particle":"","family":"Parliamentary Joint Committee on Human Rights","given":"","non-dropping-particle":"","parse-names":false,"suffix":""}],"id":"ITEM-2","issue":"November","issued":{"date-parts":[["2019"]]},"publisher":"Commonwealth of Australia","publisher-place":"Canberra","title":"Inquiry report: Quality of Care Amendment (Minimising the Use of Restraints) Principles 2019","type":"book"},"uris":["http://www.mendeley.com/documents/?uuid=7f0328d5-9421-469a-929f-d8f2aa0b5700"]}],"mendeley":{"formattedCitation":"(Peisah et al. 2019, Parliamentary Joint Committee on Human Rights 2019)","plainTextFormattedCitation":"(Peisah et al. 2019, Parliamentary Joint Committee on Human Rights 2019)","previouslyFormattedCitation":"(Peisah et al. 2019, Parliamentary Joint Committee on Human Rights 2019)"},"properties":{"noteIndex":0},"schema":"https://github.com/citation-style-language/schema/raw/master/csl-citation.json"}</w:instrText>
      </w:r>
      <w:r w:rsidRPr="00B75304">
        <w:rPr>
          <w:color w:val="1F1F1F"/>
          <w:szCs w:val="20"/>
          <w:lang w:val="en-GB"/>
        </w:rPr>
        <w:fldChar w:fldCharType="separate"/>
      </w:r>
      <w:r w:rsidRPr="00B75304">
        <w:rPr>
          <w:color w:val="1F1F1F"/>
          <w:szCs w:val="20"/>
          <w:lang w:val="en-GB"/>
        </w:rPr>
        <w:t>(Peisah et al. 2019, Parliamentary Joint Committee on Human Rights 2019)</w:t>
      </w:r>
      <w:r w:rsidRPr="00B75304">
        <w:rPr>
          <w:color w:val="1F1F1F"/>
          <w:szCs w:val="20"/>
          <w:lang w:val="en-GB"/>
        </w:rPr>
        <w:fldChar w:fldCharType="end"/>
      </w:r>
      <w:r w:rsidRPr="00B75304">
        <w:rPr>
          <w:lang w:val="en-GB"/>
        </w:rPr>
        <w:t xml:space="preserve">. </w:t>
      </w:r>
      <w:r w:rsidR="009848B6" w:rsidRPr="00B75304">
        <w:rPr>
          <w:lang w:val="en-GB"/>
        </w:rPr>
        <w:t>A</w:t>
      </w:r>
      <w:r w:rsidR="0067586D" w:rsidRPr="00B75304">
        <w:rPr>
          <w:lang w:val="en-GB"/>
        </w:rPr>
        <w:t>s we heard from a number of organisational stakeholders</w:t>
      </w:r>
      <w:r w:rsidRPr="00B75304">
        <w:rPr>
          <w:lang w:val="en-GB"/>
        </w:rPr>
        <w:t xml:space="preserve">, there is no explicit requirement that providers </w:t>
      </w:r>
      <w:r w:rsidR="009848B6" w:rsidRPr="00B75304">
        <w:rPr>
          <w:lang w:val="en-GB"/>
        </w:rPr>
        <w:t xml:space="preserve">must </w:t>
      </w:r>
      <w:r w:rsidRPr="00B75304">
        <w:rPr>
          <w:lang w:val="en-GB"/>
        </w:rPr>
        <w:t>obtain</w:t>
      </w:r>
      <w:r w:rsidR="00D2721C">
        <w:rPr>
          <w:lang w:val="en-GB"/>
        </w:rPr>
        <w:t xml:space="preserve"> or confirm</w:t>
      </w:r>
      <w:r w:rsidRPr="00B75304">
        <w:rPr>
          <w:lang w:val="en-GB"/>
        </w:rPr>
        <w:t xml:space="preserve"> informed consent prior to the</w:t>
      </w:r>
      <w:r w:rsidRPr="00B75304" w:rsidDel="00934A46">
        <w:rPr>
          <w:lang w:val="en-GB"/>
        </w:rPr>
        <w:t xml:space="preserve"> </w:t>
      </w:r>
      <w:r w:rsidR="00934A46" w:rsidRPr="00E83786">
        <w:rPr>
          <w:rStyle w:val="Bold"/>
        </w:rPr>
        <w:t>administration</w:t>
      </w:r>
      <w:r w:rsidR="00934A46" w:rsidRPr="00B75304">
        <w:rPr>
          <w:lang w:val="en-GB"/>
        </w:rPr>
        <w:t xml:space="preserve"> </w:t>
      </w:r>
      <w:r w:rsidRPr="00B75304">
        <w:rPr>
          <w:lang w:val="en-GB"/>
        </w:rPr>
        <w:t>of chemical restraint</w:t>
      </w:r>
      <w:r w:rsidR="00D2721C">
        <w:rPr>
          <w:lang w:val="en-GB"/>
        </w:rPr>
        <w:t xml:space="preserve">, </w:t>
      </w:r>
      <w:r w:rsidR="00E83786">
        <w:rPr>
          <w:lang w:val="en-GB"/>
        </w:rPr>
        <w:t>despite</w:t>
      </w:r>
      <w:r w:rsidR="00D2721C">
        <w:rPr>
          <w:lang w:val="en-GB"/>
        </w:rPr>
        <w:t xml:space="preserve"> </w:t>
      </w:r>
      <w:r w:rsidR="00E83786">
        <w:rPr>
          <w:lang w:val="en-GB"/>
        </w:rPr>
        <w:t xml:space="preserve">previous </w:t>
      </w:r>
      <w:r w:rsidR="00D2721C">
        <w:rPr>
          <w:lang w:val="en-GB"/>
        </w:rPr>
        <w:t>recommendations</w:t>
      </w:r>
      <w:r w:rsidR="00E83786">
        <w:rPr>
          <w:lang w:val="en-GB"/>
        </w:rPr>
        <w:t xml:space="preserve"> to this effect</w:t>
      </w:r>
      <w:r w:rsidR="00E83786" w:rsidRPr="00B75304">
        <w:rPr>
          <w:lang w:val="en-GB"/>
        </w:rPr>
        <w:t xml:space="preserve"> </w:t>
      </w:r>
      <w:r w:rsidR="00E83786" w:rsidRPr="00B75304">
        <w:rPr>
          <w:color w:val="1F1F1F"/>
          <w:szCs w:val="20"/>
          <w:lang w:val="en-GB"/>
        </w:rPr>
        <w:fldChar w:fldCharType="begin" w:fldLock="1"/>
      </w:r>
      <w:r w:rsidR="00E83786" w:rsidRPr="00B75304">
        <w:rPr>
          <w:color w:val="1F1F1F"/>
          <w:szCs w:val="20"/>
          <w:lang w:val="en-GB"/>
        </w:rPr>
        <w:instrText>ADDIN CSL_CITATION {"citationItems":[{"id":"ITEM-1","itemData":{"DOI":"10.1111/ajag.12757","ISSN":"17416612","abstract":"Objective: To explore the meaning and potential role of new Quality of Care Amendment (Minimising the Use of Restraints) Principles 2019, (Principles) which amend Quality of Care Principles 2014 in improving practice around physical and chemical restraint. Methods: We examined both Principles and accompanying Explanatory Statement in light of best practices around consent and use of chemical and physical restraint. Results: The chemical restraint definition is problematic by exclusion of medications for treating mental disorders, physical illness or physical conditions, which is not considered restraint. Inexplicably, physical restraint requirements are more rigorous than chemical restraint requirements, where assessment is optional, and consent sometimes obtained, after use, and from the person's “representative,” rather than the person first, followed by their proxy decision-maker. Conclusion: Although a start in promoting best practice around physical restraint, the Principles do not address the status quo of poor practice around chemical restraint and may instead codify it.","author":[{"dropping-particle":"","family":"Peisah","given":"Carmelle","non-dropping-particle":"","parse-names":false,"suffix":""},{"dropping-particle":"","family":"Jessop","given":"Tiffany","non-dropping-particle":"","parse-names":false,"suffix":""},{"dropping-particle":"","family":"Breen","given":"Juanita","non-dropping-particle":"","parse-names":false,"suffix":""}],"container-title":"Australasian Journal on Ageing","id":"ITEM-1","issued":{"date-parts":[["2019"]]},"page":"-","publisher":"Blackwell Publishing","title":"A missed opportunity to improve practice around the use of restraints and consent in residential aged care: limitations of the Quality of Care Amendment (Minimising the Use of Restraints) Principles 2019","type":"article-journal"},"uris":["http://www.mendeley.com/documents/?uuid=c957d502-341a-49c4-8f52-c7a676001032"]},{"id":"ITEM-2","itemData":{"ISBN":"9781760930103","author":[{"dropping-particle":"","family":"Parliamentary Joint Committee on Human Rights","given":"","non-dropping-particle":"","parse-names":false,"suffix":""}],"id":"ITEM-2","issue":"November","issued":{"date-parts":[["2019"]]},"publisher":"Commonwealth of Australia","publisher-place":"Canberra","title":"Inquiry report: Quality of Care Amendment (Minimising the Use of Restraints) Principles 2019","type":"book"},"uris":["http://www.mendeley.com/documents/?uuid=7f0328d5-9421-469a-929f-d8f2aa0b5700"]}],"mendeley":{"formattedCitation":"(Peisah et al. 2019, Parliamentary Joint Committee on Human Rights 2019)","plainTextFormattedCitation":"(Peisah et al. 2019, Parliamentary Joint Committee on Human Rights 2019)","previouslyFormattedCitation":"(Peisah et al. 2019, Parliamentary Joint Committee on Human Rights 2019)"},"properties":{"noteIndex":0},"schema":"https://github.com/citation-style-language/schema/raw/master/csl-citation.json"}</w:instrText>
      </w:r>
      <w:r w:rsidR="00E83786" w:rsidRPr="00B75304">
        <w:rPr>
          <w:color w:val="1F1F1F"/>
          <w:szCs w:val="20"/>
          <w:lang w:val="en-GB"/>
        </w:rPr>
        <w:fldChar w:fldCharType="separate"/>
      </w:r>
      <w:r w:rsidR="00E83786" w:rsidRPr="00B75304">
        <w:rPr>
          <w:color w:val="1F1F1F"/>
          <w:szCs w:val="20"/>
          <w:lang w:val="en-GB"/>
        </w:rPr>
        <w:t>(Parliamentary Joint Committee on Human Rights 2019)</w:t>
      </w:r>
      <w:r w:rsidR="00E83786" w:rsidRPr="00B75304">
        <w:rPr>
          <w:color w:val="1F1F1F"/>
          <w:szCs w:val="20"/>
          <w:lang w:val="en-GB"/>
        </w:rPr>
        <w:fldChar w:fldCharType="end"/>
      </w:r>
      <w:r w:rsidRPr="00B75304">
        <w:rPr>
          <w:lang w:val="en-GB"/>
        </w:rPr>
        <w:t>.</w:t>
      </w:r>
    </w:p>
    <w:p w14:paraId="141B9056" w14:textId="446A0F0B" w:rsidR="00007072" w:rsidRDefault="00A744EA" w:rsidP="00FC69EF">
      <w:pPr>
        <w:pStyle w:val="Para"/>
        <w:rPr>
          <w:lang w:val="en-GB"/>
        </w:rPr>
      </w:pPr>
      <w:r>
        <w:rPr>
          <w:lang w:val="en-GB"/>
        </w:rPr>
        <w:t xml:space="preserve">It is clear that the use of restraint in an emergency, and providers’ responsibilities </w:t>
      </w:r>
      <w:r w:rsidR="001F3623">
        <w:rPr>
          <w:lang w:val="en-GB"/>
        </w:rPr>
        <w:t xml:space="preserve">therein, </w:t>
      </w:r>
      <w:r w:rsidR="00EE4D27">
        <w:rPr>
          <w:lang w:val="en-GB"/>
        </w:rPr>
        <w:t>are</w:t>
      </w:r>
      <w:r w:rsidR="001F3623">
        <w:rPr>
          <w:lang w:val="en-GB"/>
        </w:rPr>
        <w:t xml:space="preserve"> contentious issue</w:t>
      </w:r>
      <w:r w:rsidR="00EE4D27">
        <w:rPr>
          <w:lang w:val="en-GB"/>
        </w:rPr>
        <w:t>s</w:t>
      </w:r>
      <w:r w:rsidR="001F3623">
        <w:rPr>
          <w:lang w:val="en-GB"/>
        </w:rPr>
        <w:t xml:space="preserve"> that require</w:t>
      </w:r>
      <w:r w:rsidR="00EE4D27">
        <w:rPr>
          <w:lang w:val="en-GB"/>
        </w:rPr>
        <w:t xml:space="preserve"> g</w:t>
      </w:r>
      <w:r w:rsidR="00CD5116">
        <w:rPr>
          <w:lang w:val="en-GB"/>
        </w:rPr>
        <w:t xml:space="preserve">reater clarity in both legislation and supporting resources. The NDIS Practice Standards </w:t>
      </w:r>
      <w:r w:rsidR="00745EF1">
        <w:rPr>
          <w:lang w:val="en-GB"/>
        </w:rPr>
        <w:t xml:space="preserve">(NDIS Quality and Safeguards Commission 2018) </w:t>
      </w:r>
      <w:r w:rsidR="00CD5116">
        <w:rPr>
          <w:lang w:val="en-GB"/>
        </w:rPr>
        <w:t>may provide a useful reference poin</w:t>
      </w:r>
      <w:r w:rsidR="002B3C22">
        <w:rPr>
          <w:lang w:val="en-GB"/>
        </w:rPr>
        <w:t>t</w:t>
      </w:r>
      <w:r w:rsidR="007B4FC7">
        <w:rPr>
          <w:lang w:val="en-GB"/>
        </w:rPr>
        <w:t>. T</w:t>
      </w:r>
      <w:r w:rsidR="005F1F73">
        <w:rPr>
          <w:lang w:val="en-GB"/>
        </w:rPr>
        <w:t>hey</w:t>
      </w:r>
      <w:r w:rsidR="002B3C22">
        <w:rPr>
          <w:lang w:val="en-GB"/>
        </w:rPr>
        <w:t xml:space="preserve"> stat</w:t>
      </w:r>
      <w:r w:rsidR="005F1F73">
        <w:rPr>
          <w:lang w:val="en-GB"/>
        </w:rPr>
        <w:t>e</w:t>
      </w:r>
      <w:r w:rsidR="002B3C22">
        <w:rPr>
          <w:lang w:val="en-GB"/>
        </w:rPr>
        <w:t xml:space="preserve"> that each use</w:t>
      </w:r>
      <w:r w:rsidR="005F1F73">
        <w:rPr>
          <w:lang w:val="en-GB"/>
        </w:rPr>
        <w:t xml:space="preserve"> of restraint in an emergency must</w:t>
      </w:r>
      <w:r w:rsidR="003A1FEC">
        <w:rPr>
          <w:lang w:val="en-GB"/>
        </w:rPr>
        <w:t xml:space="preserve"> be</w:t>
      </w:r>
      <w:r w:rsidR="002B3C22">
        <w:rPr>
          <w:lang w:val="en-GB"/>
        </w:rPr>
        <w:t xml:space="preserve"> </w:t>
      </w:r>
      <w:r w:rsidR="00594492">
        <w:rPr>
          <w:lang w:val="en-GB"/>
        </w:rPr>
        <w:t>reviewed, and stipula</w:t>
      </w:r>
      <w:r w:rsidR="005F1F73">
        <w:rPr>
          <w:lang w:val="en-GB"/>
        </w:rPr>
        <w:t>te</w:t>
      </w:r>
      <w:r w:rsidR="00594492">
        <w:rPr>
          <w:lang w:val="en-GB"/>
        </w:rPr>
        <w:t xml:space="preserve"> a number of indicators that </w:t>
      </w:r>
      <w:r w:rsidR="000C7E43">
        <w:rPr>
          <w:lang w:val="en-GB"/>
        </w:rPr>
        <w:t xml:space="preserve">providers must </w:t>
      </w:r>
      <w:r w:rsidR="00594492">
        <w:rPr>
          <w:lang w:val="en-GB"/>
        </w:rPr>
        <w:t>demonstrate</w:t>
      </w:r>
      <w:r w:rsidR="000C7E43">
        <w:rPr>
          <w:lang w:val="en-GB"/>
        </w:rPr>
        <w:t xml:space="preserve"> </w:t>
      </w:r>
      <w:r w:rsidR="003A1FEC">
        <w:rPr>
          <w:lang w:val="en-GB"/>
        </w:rPr>
        <w:t>to</w:t>
      </w:r>
      <w:r w:rsidR="003304B7">
        <w:rPr>
          <w:lang w:val="en-GB"/>
        </w:rPr>
        <w:t xml:space="preserve"> confirm that a</w:t>
      </w:r>
      <w:r w:rsidR="003A1FEC">
        <w:rPr>
          <w:lang w:val="en-GB"/>
        </w:rPr>
        <w:t xml:space="preserve"> review </w:t>
      </w:r>
      <w:r w:rsidR="000C7E43">
        <w:rPr>
          <w:lang w:val="en-GB"/>
        </w:rPr>
        <w:t>ha</w:t>
      </w:r>
      <w:r w:rsidR="003304B7">
        <w:rPr>
          <w:lang w:val="en-GB"/>
        </w:rPr>
        <w:t>s</w:t>
      </w:r>
      <w:r w:rsidR="000C7E43">
        <w:rPr>
          <w:lang w:val="en-GB"/>
        </w:rPr>
        <w:t xml:space="preserve"> occurred</w:t>
      </w:r>
      <w:r w:rsidR="00594492">
        <w:rPr>
          <w:lang w:val="en-GB"/>
        </w:rPr>
        <w:t>.</w:t>
      </w:r>
      <w:r w:rsidR="0049497E">
        <w:rPr>
          <w:lang w:val="en-GB"/>
        </w:rPr>
        <w:t xml:space="preserve"> </w:t>
      </w:r>
      <w:r w:rsidR="00CB773A">
        <w:rPr>
          <w:lang w:val="en-GB"/>
        </w:rPr>
        <w:t>Incorporating similar</w:t>
      </w:r>
      <w:r w:rsidR="0049497E">
        <w:rPr>
          <w:lang w:val="en-GB"/>
        </w:rPr>
        <w:t xml:space="preserve"> requirements </w:t>
      </w:r>
      <w:r w:rsidR="00CB773A">
        <w:rPr>
          <w:lang w:val="en-GB"/>
        </w:rPr>
        <w:t xml:space="preserve">in </w:t>
      </w:r>
      <w:r w:rsidR="00912176">
        <w:rPr>
          <w:lang w:val="en-GB"/>
        </w:rPr>
        <w:t>the Restraints Principles</w:t>
      </w:r>
      <w:r w:rsidR="0049497E">
        <w:rPr>
          <w:lang w:val="en-GB"/>
        </w:rPr>
        <w:t xml:space="preserve"> would serve to further safeguard against</w:t>
      </w:r>
      <w:r w:rsidR="00920159">
        <w:rPr>
          <w:lang w:val="en-GB"/>
        </w:rPr>
        <w:t xml:space="preserve"> </w:t>
      </w:r>
      <w:r w:rsidR="00706C48">
        <w:rPr>
          <w:lang w:val="en-GB"/>
        </w:rPr>
        <w:t xml:space="preserve">aged care </w:t>
      </w:r>
      <w:r w:rsidR="003304B7">
        <w:rPr>
          <w:lang w:val="en-GB"/>
        </w:rPr>
        <w:t xml:space="preserve">consumers </w:t>
      </w:r>
      <w:r w:rsidR="00693EC9">
        <w:rPr>
          <w:lang w:val="en-GB"/>
        </w:rPr>
        <w:t>being repeatedly restrained</w:t>
      </w:r>
      <w:r w:rsidR="00706C48">
        <w:rPr>
          <w:lang w:val="en-GB"/>
        </w:rPr>
        <w:t xml:space="preserve"> </w:t>
      </w:r>
      <w:r w:rsidR="0049497E">
        <w:rPr>
          <w:lang w:val="en-GB"/>
        </w:rPr>
        <w:t xml:space="preserve">without </w:t>
      </w:r>
      <w:r w:rsidR="0049497E">
        <w:rPr>
          <w:lang w:val="en-GB"/>
        </w:rPr>
        <w:t>appropriate author</w:t>
      </w:r>
      <w:r w:rsidR="001F1F8A">
        <w:rPr>
          <w:lang w:val="en-GB"/>
        </w:rPr>
        <w:t>i</w:t>
      </w:r>
      <w:r w:rsidR="0049497E">
        <w:rPr>
          <w:lang w:val="en-GB"/>
        </w:rPr>
        <w:t>sation</w:t>
      </w:r>
      <w:r w:rsidR="00706C48">
        <w:rPr>
          <w:lang w:val="en-GB"/>
        </w:rPr>
        <w:t xml:space="preserve">, and </w:t>
      </w:r>
      <w:r w:rsidR="000211BD">
        <w:rPr>
          <w:lang w:val="en-GB"/>
        </w:rPr>
        <w:t xml:space="preserve">offer clarity for providers </w:t>
      </w:r>
      <w:r w:rsidR="00343BBC">
        <w:rPr>
          <w:lang w:val="en-GB"/>
        </w:rPr>
        <w:t>as to the</w:t>
      </w:r>
      <w:r w:rsidR="007B1C76">
        <w:rPr>
          <w:lang w:val="en-GB"/>
        </w:rPr>
        <w:t xml:space="preserve"> steps required when</w:t>
      </w:r>
      <w:r w:rsidR="00343BBC">
        <w:rPr>
          <w:lang w:val="en-GB"/>
        </w:rPr>
        <w:t xml:space="preserve"> restraint </w:t>
      </w:r>
      <w:r w:rsidR="007B1C76">
        <w:rPr>
          <w:lang w:val="en-GB"/>
        </w:rPr>
        <w:t xml:space="preserve">is </w:t>
      </w:r>
      <w:r w:rsidR="00343BBC">
        <w:rPr>
          <w:lang w:val="en-GB"/>
        </w:rPr>
        <w:t xml:space="preserve">used without consent in an </w:t>
      </w:r>
      <w:r w:rsidR="00822187">
        <w:rPr>
          <w:lang w:val="en-GB"/>
        </w:rPr>
        <w:t>emergency</w:t>
      </w:r>
      <w:r w:rsidR="00DC7DE2">
        <w:rPr>
          <w:lang w:val="en-GB"/>
        </w:rPr>
        <w:t>.</w:t>
      </w:r>
    </w:p>
    <w:p w14:paraId="535CB038" w14:textId="0FE04B71" w:rsidR="008D7B6C" w:rsidRDefault="00C63D0B" w:rsidP="00FC69EF">
      <w:pPr>
        <w:pStyle w:val="Para"/>
        <w:rPr>
          <w:lang w:val="en-GB"/>
        </w:rPr>
      </w:pPr>
      <w:r>
        <w:rPr>
          <w:lang w:val="en-GB"/>
        </w:rPr>
        <w:t xml:space="preserve">In addition, </w:t>
      </w:r>
      <w:r w:rsidR="0075510A">
        <w:rPr>
          <w:lang w:val="en-GB"/>
        </w:rPr>
        <w:t xml:space="preserve">previous reports have identified </w:t>
      </w:r>
      <w:r>
        <w:rPr>
          <w:lang w:val="en-GB"/>
        </w:rPr>
        <w:t>a</w:t>
      </w:r>
      <w:r w:rsidR="00FC69EF" w:rsidRPr="00B75304">
        <w:rPr>
          <w:lang w:val="en-GB"/>
        </w:rPr>
        <w:t xml:space="preserve"> number of opportunities to strengthen the regulatory environment and protect residents’ rights to free and informed consent, noting that consent practice should be improved beyond the requirements specified in the Restraints Principles</w:t>
      </w:r>
      <w:r w:rsidR="00ED0D74" w:rsidRPr="00B75304">
        <w:rPr>
          <w:lang w:val="en-GB"/>
        </w:rPr>
        <w:t xml:space="preserve"> </w:t>
      </w:r>
      <w:r w:rsidR="00ED0D74" w:rsidRPr="00B75304">
        <w:rPr>
          <w:color w:val="1F1F1F"/>
          <w:szCs w:val="20"/>
          <w:lang w:val="en-GB"/>
        </w:rPr>
        <w:fldChar w:fldCharType="begin" w:fldLock="1"/>
      </w:r>
      <w:r w:rsidR="00B81A1D" w:rsidRPr="00B75304">
        <w:rPr>
          <w:color w:val="1F1F1F"/>
          <w:szCs w:val="20"/>
          <w:lang w:val="en-GB"/>
        </w:rPr>
        <w:instrText>ADDIN CSL_CITATION {"citationItems":[{"id":"ITEM-1","itemData":{"DOI":"10.1111/ajag.12757","ISSN":"17416612","abstract":"Objective: To explore the meaning and potential role of new Quality of Care Amendment (Minimising the Use of Restraints) Principles 2019, (Principles) which amend Quality of Care Principles 2014 in improving practice around physical and chemical restraint. Methods: We examined both Principles and accompanying Explanatory Statement in light of best practices around consent and use of chemical and physical restraint. Results: The chemical restraint definition is problematic by exclusion of medications for treating mental disorders, physical illness or physical conditions, which is not considered restraint. Inexplicably, physical restraint requirements are more rigorous than chemical restraint requirements, where assessment is optional, and consent sometimes obtained, after use, and from the person's “representative,” rather than the person first, followed by their proxy decision-maker. Conclusion: Although a start in promoting best practice around physical restraint, the Principles do not address the status quo of poor practice around chemical restraint and may instead codify it.","author":[{"dropping-particle":"","family":"Peisah","given":"Carmelle","non-dropping-particle":"","parse-names":false,"suffix":""},{"dropping-particle":"","family":"Jessop","given":"Tiffany","non-dropping-particle":"","parse-names":false,"suffix":""},{"dropping-particle":"","family":"Breen","given":"Juanita","non-dropping-particle":"","parse-names":false,"suffix":""}],"container-title":"Australasian Journal on Ageing","id":"ITEM-1","issued":{"date-parts":[["2019"]]},"page":"-","publisher":"Blackwell Publishing","title":"A missed opportunity to improve practice around the use of restraints and consent in residential aged care: limitations of the Quality of Care Amendment (Minimising the Use of Restraints) Principles 2019","type":"article-journal"},"uris":["http://www.mendeley.com/documents/?uuid=c957d502-341a-49c4-8f52-c7a676001032"]}],"mendeley":{"formattedCitation":"(Peisah et al. 2019)","plainTextFormattedCitation":"(Peisah et al. 2019)","previouslyFormattedCitation":"(Peisah et al. 2019)"},"properties":{"noteIndex":0},"schema":"https://github.com/citation-style-language/schema/raw/master/csl-citation.json"}</w:instrText>
      </w:r>
      <w:r w:rsidR="00ED0D74" w:rsidRPr="00B75304">
        <w:rPr>
          <w:color w:val="1F1F1F"/>
          <w:szCs w:val="20"/>
          <w:lang w:val="en-GB"/>
        </w:rPr>
        <w:fldChar w:fldCharType="separate"/>
      </w:r>
      <w:r w:rsidR="00ED0D74" w:rsidRPr="00B75304">
        <w:rPr>
          <w:color w:val="1F1F1F"/>
          <w:szCs w:val="20"/>
          <w:lang w:val="en-GB"/>
        </w:rPr>
        <w:t>(Peisah et al. 2019)</w:t>
      </w:r>
      <w:r w:rsidR="00ED0D74" w:rsidRPr="00B75304">
        <w:rPr>
          <w:color w:val="1F1F1F"/>
          <w:szCs w:val="20"/>
          <w:lang w:val="en-GB"/>
        </w:rPr>
        <w:fldChar w:fldCharType="end"/>
      </w:r>
      <w:r w:rsidR="00FC69EF" w:rsidRPr="00B75304">
        <w:rPr>
          <w:lang w:val="en-GB"/>
        </w:rPr>
        <w:t xml:space="preserve">. </w:t>
      </w:r>
    </w:p>
    <w:p w14:paraId="7BC4FF79" w14:textId="77777777" w:rsidR="008D7B6C" w:rsidRDefault="00FC69EF" w:rsidP="00FC69EF">
      <w:pPr>
        <w:pStyle w:val="Para"/>
        <w:rPr>
          <w:lang w:val="en-GB"/>
        </w:rPr>
      </w:pPr>
      <w:r w:rsidRPr="00B75304">
        <w:rPr>
          <w:lang w:val="en-GB"/>
        </w:rPr>
        <w:t xml:space="preserve">Human Rights Watch proposed options such as formalising consent procedures through requiring the use of a standardised consent protocol, introducing penalties for non-compliance, and implementing supported decision-making models </w:t>
      </w:r>
      <w:r w:rsidRPr="00B75304">
        <w:rPr>
          <w:lang w:val="en-GB"/>
        </w:rPr>
        <w:fldChar w:fldCharType="begin" w:fldLock="1"/>
      </w:r>
      <w:r w:rsidRPr="00B75304">
        <w:rPr>
          <w:lang w:val="en-GB"/>
        </w:rPr>
        <w:instrText>ADDIN CSL_CITATION {"citationItems":[{"id":"ITEM-1","itemData":{"ISBN":"9781623137717","abstract":"\"October 2019\"--Table of contents page. \"This report was researched and written by Bethany Brown, researcher on older people's rights in Human Rights Watch's Disability Division.\" -- page 72 Key recommendation -- Map -- Methodology -- I. Background -- II. Use of chemical restrain in aged care facilities -- III. Experiences with government complaint mechanisms -- IV. Government response -- V. International standards and Australian law -- VI. Recommendations. Summary -- Key recommendation -- Map -- Methodology -- I. Background -- II. Use of chemical restrain in aged care facilities -- III. Experiences with government complaint mechanisms -- IV. Government response -- V. International standards and Australian law -- VI. Recommendations.","author":[{"dropping-particle":"","family":"Human Rights Watch","given":"","non-dropping-particle":"","parse-names":false,"suffix":""}],"id":"ITEM-1","issued":{"date-parts":[["2019"]]},"number-of-pages":"101","title":"\"Fading away\" : how aged care facilities in Australia chemically restrain older people with dementia","type":"book"},"uris":["http://www.mendeley.com/documents/?uuid=3a618523-4d7d-3ef8-bfac-fde4c2b0ad98"]}],"mendeley":{"formattedCitation":"(Human Rights Watch 2019)","plainTextFormattedCitation":"(Human Rights Watch 2019)","previouslyFormattedCitation":"(Human Rights Watch 2019)"},"properties":{"noteIndex":0},"schema":"https://github.com/citation-style-language/schema/raw/master/csl-citation.json"}</w:instrText>
      </w:r>
      <w:r w:rsidRPr="00B75304">
        <w:rPr>
          <w:lang w:val="en-GB"/>
        </w:rPr>
        <w:fldChar w:fldCharType="separate"/>
      </w:r>
      <w:r w:rsidRPr="00B75304">
        <w:rPr>
          <w:lang w:val="en-GB"/>
        </w:rPr>
        <w:t>(Human Rights Watch 2019)</w:t>
      </w:r>
      <w:r w:rsidRPr="00B75304">
        <w:rPr>
          <w:lang w:val="en-GB"/>
        </w:rPr>
        <w:fldChar w:fldCharType="end"/>
      </w:r>
      <w:r w:rsidRPr="00B75304">
        <w:rPr>
          <w:lang w:val="en-GB"/>
        </w:rPr>
        <w:t>.</w:t>
      </w:r>
      <w:bookmarkEnd w:id="56"/>
      <w:r w:rsidRPr="00B75304">
        <w:rPr>
          <w:lang w:val="en-GB"/>
        </w:rPr>
        <w:t xml:space="preserve"> </w:t>
      </w:r>
    </w:p>
    <w:p w14:paraId="4BFA2A7C" w14:textId="06C1A23C" w:rsidR="00FC69EF" w:rsidRDefault="00FC69EF" w:rsidP="00025F4F">
      <w:pPr>
        <w:pStyle w:val="Subhead1"/>
      </w:pPr>
      <w:r>
        <w:t>Resources and initiatives</w:t>
      </w:r>
    </w:p>
    <w:p w14:paraId="1762036D" w14:textId="7511653E" w:rsidR="002942AF" w:rsidRPr="00B75304" w:rsidRDefault="002942AF" w:rsidP="00445EB9">
      <w:pPr>
        <w:pStyle w:val="ParaKeep"/>
        <w:rPr>
          <w:lang w:val="en-GB"/>
        </w:rPr>
      </w:pPr>
      <w:r w:rsidRPr="00B75304">
        <w:rPr>
          <w:lang w:val="en-GB"/>
        </w:rPr>
        <w:t xml:space="preserve">The </w:t>
      </w:r>
      <w:r w:rsidR="00B4666D">
        <w:rPr>
          <w:lang w:val="en-GB"/>
        </w:rPr>
        <w:t>Commis</w:t>
      </w:r>
      <w:r w:rsidR="005576BF">
        <w:rPr>
          <w:lang w:val="en-GB"/>
        </w:rPr>
        <w:t>s</w:t>
      </w:r>
      <w:r w:rsidR="00B4666D">
        <w:rPr>
          <w:lang w:val="en-GB"/>
        </w:rPr>
        <w:t>ion’s</w:t>
      </w:r>
      <w:r w:rsidR="008A259B">
        <w:rPr>
          <w:lang w:val="en-GB"/>
        </w:rPr>
        <w:t xml:space="preserve"> </w:t>
      </w:r>
      <w:r w:rsidRPr="00B75304">
        <w:rPr>
          <w:i/>
          <w:lang w:val="en-GB"/>
        </w:rPr>
        <w:t>Guidance and Resources for Providers to support the Aged Care Quality Standards</w:t>
      </w:r>
      <w:r w:rsidRPr="00B75304">
        <w:rPr>
          <w:lang w:val="en-GB"/>
        </w:rPr>
        <w:t xml:space="preserve"> provide</w:t>
      </w:r>
      <w:r w:rsidR="00AD716A" w:rsidRPr="00B75304">
        <w:rPr>
          <w:lang w:val="en-GB"/>
        </w:rPr>
        <w:t>s</w:t>
      </w:r>
      <w:r w:rsidRPr="00B75304">
        <w:rPr>
          <w:lang w:val="en-GB"/>
        </w:rPr>
        <w:t xml:space="preserve"> examples of actions and evidence </w:t>
      </w:r>
      <w:r w:rsidR="00C01576" w:rsidRPr="00B75304">
        <w:rPr>
          <w:lang w:val="en-GB"/>
        </w:rPr>
        <w:t>of</w:t>
      </w:r>
      <w:r w:rsidRPr="00B75304">
        <w:rPr>
          <w:lang w:val="en-GB"/>
        </w:rPr>
        <w:t xml:space="preserve"> appropriate consent procedures, including:</w:t>
      </w:r>
    </w:p>
    <w:p w14:paraId="262A3B33" w14:textId="57923575" w:rsidR="002942AF" w:rsidRPr="00B75304" w:rsidRDefault="002942AF" w:rsidP="00962394">
      <w:pPr>
        <w:pStyle w:val="Bullet1"/>
        <w:rPr>
          <w:lang w:val="en-GB"/>
        </w:rPr>
      </w:pPr>
      <w:r w:rsidRPr="00B75304">
        <w:rPr>
          <w:lang w:val="en-GB"/>
        </w:rPr>
        <w:t>Where physical or chemical restraint is</w:t>
      </w:r>
      <w:r w:rsidR="005576BF">
        <w:rPr>
          <w:lang w:val="en-GB"/>
        </w:rPr>
        <w:t xml:space="preserve"> </w:t>
      </w:r>
      <w:r w:rsidRPr="00B75304">
        <w:rPr>
          <w:lang w:val="en-GB"/>
        </w:rPr>
        <w:t>in</w:t>
      </w:r>
      <w:r w:rsidR="005576BF">
        <w:rPr>
          <w:lang w:val="en-GB"/>
        </w:rPr>
        <w:t xml:space="preserve"> </w:t>
      </w:r>
      <w:r w:rsidRPr="00B75304">
        <w:rPr>
          <w:lang w:val="en-GB"/>
        </w:rPr>
        <w:t>use, consumers or their representatives say they have given informed consent, consistent with state and territory law.</w:t>
      </w:r>
    </w:p>
    <w:p w14:paraId="3D2DDBC2" w14:textId="1C5388FA" w:rsidR="002942AF" w:rsidRPr="00B75304" w:rsidRDefault="002942AF" w:rsidP="00962394">
      <w:pPr>
        <w:pStyle w:val="Bullet1"/>
        <w:rPr>
          <w:lang w:val="en-GB"/>
        </w:rPr>
      </w:pPr>
      <w:r w:rsidRPr="00B75304">
        <w:rPr>
          <w:lang w:val="en-GB"/>
        </w:rPr>
        <w:t>The workforce can describe advance care planning and understand the substitute decision</w:t>
      </w:r>
      <w:r w:rsidR="0088509A" w:rsidRPr="00B75304">
        <w:rPr>
          <w:lang w:val="en-GB"/>
        </w:rPr>
        <w:t xml:space="preserve"> </w:t>
      </w:r>
      <w:r w:rsidRPr="00B75304">
        <w:rPr>
          <w:lang w:val="en-GB"/>
        </w:rPr>
        <w:t>maker should be consulted in</w:t>
      </w:r>
      <w:r w:rsidR="005576BF">
        <w:rPr>
          <w:lang w:val="en-GB"/>
        </w:rPr>
        <w:t xml:space="preserve"> </w:t>
      </w:r>
      <w:r w:rsidRPr="00B75304">
        <w:rPr>
          <w:lang w:val="en-GB"/>
        </w:rPr>
        <w:t>medical decisions including consent, refusal and/or withdrawal of treatment</w:t>
      </w:r>
      <w:r w:rsidR="0088509A" w:rsidRPr="00B75304">
        <w:rPr>
          <w:lang w:val="en-GB"/>
        </w:rPr>
        <w:t>.</w:t>
      </w:r>
    </w:p>
    <w:p w14:paraId="23547F37" w14:textId="77F8EFD3" w:rsidR="002942AF" w:rsidRPr="00B75304" w:rsidRDefault="002942AF" w:rsidP="00962394">
      <w:pPr>
        <w:pStyle w:val="Bullet1"/>
        <w:rPr>
          <w:lang w:val="en-GB"/>
        </w:rPr>
      </w:pPr>
      <w:r w:rsidRPr="00B75304">
        <w:rPr>
          <w:lang w:val="en-GB"/>
        </w:rPr>
        <w:t>Consumer representatives (including carers) say they are actively involved, with the consumer’s consent, in the assessment, planning and review of care and services</w:t>
      </w:r>
      <w:r w:rsidR="0088509A" w:rsidRPr="00B75304">
        <w:rPr>
          <w:lang w:val="en-GB"/>
        </w:rPr>
        <w:t>.</w:t>
      </w:r>
    </w:p>
    <w:p w14:paraId="7BA11D5F" w14:textId="5C8105CF" w:rsidR="002942AF" w:rsidRPr="00B75304" w:rsidRDefault="002942AF" w:rsidP="00962394">
      <w:pPr>
        <w:pStyle w:val="Bullet1"/>
        <w:rPr>
          <w:lang w:val="en-GB"/>
        </w:rPr>
      </w:pPr>
      <w:r w:rsidRPr="00B75304">
        <w:rPr>
          <w:lang w:val="en-GB"/>
        </w:rPr>
        <w:t>Evidence of appropriate authorisation and consent for the use of restraint in</w:t>
      </w:r>
      <w:r w:rsidR="005576BF">
        <w:rPr>
          <w:lang w:val="en-GB"/>
        </w:rPr>
        <w:t xml:space="preserve"> </w:t>
      </w:r>
      <w:r w:rsidRPr="00B75304">
        <w:rPr>
          <w:lang w:val="en-GB"/>
        </w:rPr>
        <w:t>compliance with legislation.</w:t>
      </w:r>
    </w:p>
    <w:p w14:paraId="067CA033" w14:textId="175A3FE5" w:rsidR="00B043B9" w:rsidRDefault="002942AF" w:rsidP="00525D9A">
      <w:pPr>
        <w:pStyle w:val="Para"/>
      </w:pPr>
      <w:r w:rsidRPr="00B75304">
        <w:rPr>
          <w:lang w:val="en-GB"/>
        </w:rPr>
        <w:t>However, a</w:t>
      </w:r>
      <w:r w:rsidR="00B060ED" w:rsidRPr="00B75304">
        <w:rPr>
          <w:lang w:val="en-GB"/>
        </w:rPr>
        <w:t xml:space="preserve">s far </w:t>
      </w:r>
      <w:r w:rsidR="00B060ED" w:rsidRPr="00804B59">
        <w:t>as we are aware</w:t>
      </w:r>
      <w:r w:rsidR="005E1D83" w:rsidRPr="00804B59">
        <w:t>,</w:t>
      </w:r>
      <w:r w:rsidR="00B060ED" w:rsidRPr="00804B59">
        <w:t xml:space="preserve"> there are currently no resources </w:t>
      </w:r>
      <w:r w:rsidR="0055581B" w:rsidRPr="00804B59">
        <w:t xml:space="preserve">available to assist provider staff </w:t>
      </w:r>
      <w:r w:rsidR="0045691C" w:rsidRPr="00804B59">
        <w:t xml:space="preserve">understand their consent responsibilities under the Restraints Principles, </w:t>
      </w:r>
      <w:r w:rsidR="009341B9" w:rsidRPr="00804B59">
        <w:t>nor are there resource</w:t>
      </w:r>
      <w:r w:rsidR="005E1D83" w:rsidRPr="00804B59">
        <w:t>s</w:t>
      </w:r>
      <w:r w:rsidR="009341B9" w:rsidRPr="00804B59">
        <w:t xml:space="preserve"> to help them </w:t>
      </w:r>
      <w:r w:rsidR="0045691C" w:rsidRPr="00804B59">
        <w:t xml:space="preserve">implement policies and procedures </w:t>
      </w:r>
      <w:r w:rsidR="009341B9" w:rsidRPr="00804B59">
        <w:t xml:space="preserve">that can </w:t>
      </w:r>
      <w:r w:rsidR="001C034C" w:rsidRPr="00804B59">
        <w:t>serve as</w:t>
      </w:r>
      <w:r w:rsidR="009341B9" w:rsidRPr="00804B59">
        <w:t xml:space="preserve"> </w:t>
      </w:r>
      <w:r w:rsidR="009341B9" w:rsidRPr="00804B59">
        <w:lastRenderedPageBreak/>
        <w:t xml:space="preserve">evidence </w:t>
      </w:r>
      <w:r w:rsidR="00B043B9">
        <w:t>that</w:t>
      </w:r>
      <w:r w:rsidR="00B043B9" w:rsidRPr="00804B59">
        <w:t xml:space="preserve"> </w:t>
      </w:r>
      <w:r w:rsidR="009341B9" w:rsidRPr="00804B59">
        <w:t xml:space="preserve">consent </w:t>
      </w:r>
      <w:r w:rsidR="00B043B9">
        <w:t>was</w:t>
      </w:r>
      <w:r w:rsidR="00D15C9D">
        <w:t xml:space="preserve"> appropriately</w:t>
      </w:r>
      <w:r w:rsidR="009341B9" w:rsidRPr="00804B59">
        <w:t xml:space="preserve"> sought</w:t>
      </w:r>
      <w:r w:rsidR="00D15C9D">
        <w:t xml:space="preserve"> and obtained</w:t>
      </w:r>
      <w:r w:rsidR="0045691C" w:rsidRPr="00804B59">
        <w:t xml:space="preserve">. </w:t>
      </w:r>
      <w:r w:rsidR="00FE446A" w:rsidRPr="00804B59">
        <w:t xml:space="preserve">There </w:t>
      </w:r>
      <w:r w:rsidR="00C061C5" w:rsidRPr="00804B59">
        <w:t>is</w:t>
      </w:r>
      <w:r w:rsidR="000114ED" w:rsidRPr="00804B59">
        <w:t xml:space="preserve">, however, </w:t>
      </w:r>
      <w:r w:rsidR="00C061C5" w:rsidRPr="00804B59">
        <w:t xml:space="preserve">some </w:t>
      </w:r>
      <w:r w:rsidR="00CD7B75" w:rsidRPr="00804B59">
        <w:t>activity in this space</w:t>
      </w:r>
      <w:r w:rsidR="0088509A" w:rsidRPr="00804B59">
        <w:t>,</w:t>
      </w:r>
      <w:r w:rsidR="00CD7B75" w:rsidRPr="00804B59">
        <w:t xml:space="preserve"> </w:t>
      </w:r>
      <w:r w:rsidR="00C531DF" w:rsidRPr="00804B59">
        <w:t xml:space="preserve">such as </w:t>
      </w:r>
      <w:r w:rsidR="00FF1198" w:rsidRPr="00804B59">
        <w:t xml:space="preserve">the </w:t>
      </w:r>
      <w:r w:rsidR="00EE7FC0" w:rsidRPr="00804B59">
        <w:t xml:space="preserve">work </w:t>
      </w:r>
      <w:r w:rsidR="00CF4967" w:rsidRPr="00804B59">
        <w:t xml:space="preserve">conducted by </w:t>
      </w:r>
      <w:r w:rsidR="00A640B3" w:rsidRPr="00804B59">
        <w:t xml:space="preserve">NCAT </w:t>
      </w:r>
      <w:r w:rsidR="00FF1198" w:rsidRPr="00804B59">
        <w:t>to</w:t>
      </w:r>
      <w:r w:rsidR="005B398E" w:rsidRPr="00804B59">
        <w:t xml:space="preserve"> develop </w:t>
      </w:r>
      <w:r w:rsidR="00BE2838" w:rsidRPr="00804B59">
        <w:t>plain language explanations</w:t>
      </w:r>
      <w:r w:rsidR="005B398E" w:rsidRPr="00804B59">
        <w:t xml:space="preserve"> of </w:t>
      </w:r>
      <w:r w:rsidR="00C01576" w:rsidRPr="00804B59">
        <w:t xml:space="preserve">who </w:t>
      </w:r>
      <w:r w:rsidR="00026AA9" w:rsidRPr="00804B59">
        <w:t>has authority to</w:t>
      </w:r>
      <w:r w:rsidR="00C01576" w:rsidRPr="00804B59">
        <w:t xml:space="preserve"> </w:t>
      </w:r>
      <w:r w:rsidR="00026AA9" w:rsidRPr="00804B59">
        <w:t xml:space="preserve">consent to the use of restraint </w:t>
      </w:r>
      <w:r w:rsidR="00870554" w:rsidRPr="00804B59">
        <w:t>in NSW</w:t>
      </w:r>
      <w:r w:rsidR="009B46B2" w:rsidRPr="00804B59">
        <w:t xml:space="preserve"> </w:t>
      </w:r>
      <w:r w:rsidR="009B46B2" w:rsidRPr="00804B59">
        <w:fldChar w:fldCharType="begin" w:fldLock="1"/>
      </w:r>
      <w:r w:rsidR="00F3194C" w:rsidRPr="00804B59">
        <w:instrText>ADDIN CSL_CITATION {"citationItems":[{"id":"ITEM-1","itemData":{"author":[{"dropping-particle":"","family":"NCAT","given":"","non-dropping-particle":"","parse-names":false,"suffix":""}],"id":"ITEM-1","issued":{"date-parts":[["2019"]]},"publisher":"NSW Civil &amp; Administrative Tribunal (NACT)","publisher-place":"Sydney","title":"Restrictive practices and guardianship","type":"book"},"uris":["http://www.mendeley.com/documents/?uuid=4989c6ed-61dd-4ec6-8a7c-0efc5c257e4e"]}],"mendeley":{"formattedCitation":"(NCAT 2019)","plainTextFormattedCitation":"(NCAT 2019)","previouslyFormattedCitation":"(NCAT 2019)"},"properties":{"noteIndex":0},"schema":"https://github.com/citation-style-language/schema/raw/master/csl-citation.json"}</w:instrText>
      </w:r>
      <w:r w:rsidR="009B46B2" w:rsidRPr="00804B59">
        <w:fldChar w:fldCharType="separate"/>
      </w:r>
      <w:r w:rsidR="009B46B2" w:rsidRPr="00804B59">
        <w:t>(NCAT 2019)</w:t>
      </w:r>
      <w:r w:rsidR="009B46B2" w:rsidRPr="00804B59">
        <w:fldChar w:fldCharType="end"/>
      </w:r>
      <w:r w:rsidR="00C01576" w:rsidRPr="00804B59">
        <w:t>.</w:t>
      </w:r>
      <w:r w:rsidR="00525D9A" w:rsidRPr="00804B59">
        <w:t xml:space="preserve"> </w:t>
      </w:r>
    </w:p>
    <w:p w14:paraId="45B9FDB3" w14:textId="368E270B" w:rsidR="00525D9A" w:rsidRDefault="00804B59" w:rsidP="00525D9A">
      <w:pPr>
        <w:pStyle w:val="Para"/>
      </w:pPr>
      <w:r w:rsidRPr="00804B59">
        <w:t>It is also worth not</w:t>
      </w:r>
      <w:r w:rsidR="00D863D2">
        <w:t xml:space="preserve">ing </w:t>
      </w:r>
      <w:r w:rsidR="00104D9C">
        <w:t xml:space="preserve">the plethora of resources available to support </w:t>
      </w:r>
      <w:r w:rsidR="00163766">
        <w:t xml:space="preserve">informed consent practices </w:t>
      </w:r>
      <w:r w:rsidR="006E193F">
        <w:t>in health and dementia care</w:t>
      </w:r>
      <w:r w:rsidR="00163766">
        <w:t>,</w:t>
      </w:r>
      <w:r w:rsidR="00B766A1">
        <w:t xml:space="preserve"> such as:</w:t>
      </w:r>
    </w:p>
    <w:p w14:paraId="30E060B2" w14:textId="53F165C8" w:rsidR="00D073CF" w:rsidRDefault="006E4A47" w:rsidP="00D073CF">
      <w:pPr>
        <w:pStyle w:val="Bullet1"/>
        <w:rPr>
          <w:lang w:val="en-GB"/>
        </w:rPr>
      </w:pPr>
      <w:r w:rsidRPr="006E4A47">
        <w:rPr>
          <w:i/>
          <w:iCs/>
          <w:lang w:val="en-GB"/>
        </w:rPr>
        <w:t>I</w:t>
      </w:r>
      <w:r w:rsidR="003A0963" w:rsidRPr="006E4A47">
        <w:rPr>
          <w:i/>
          <w:iCs/>
          <w:lang w:val="en-GB"/>
        </w:rPr>
        <w:t>nformed consent in healthcare</w:t>
      </w:r>
      <w:r w:rsidR="00BA6761">
        <w:rPr>
          <w:i/>
          <w:iCs/>
          <w:lang w:val="en-GB"/>
        </w:rPr>
        <w:t xml:space="preserve"> </w:t>
      </w:r>
      <w:r w:rsidR="00BA6761" w:rsidDel="00B043B9">
        <w:rPr>
          <w:lang w:val="en-GB"/>
        </w:rPr>
        <w:t>(</w:t>
      </w:r>
      <w:r w:rsidDel="00B043B9">
        <w:rPr>
          <w:lang w:val="en-GB"/>
        </w:rPr>
        <w:t xml:space="preserve">Australian Commission on Safety and Quality in </w:t>
      </w:r>
      <w:r w:rsidR="005E2394">
        <w:rPr>
          <w:lang w:val="en-GB"/>
        </w:rPr>
        <w:t>Health Care 2020)</w:t>
      </w:r>
    </w:p>
    <w:p w14:paraId="75286E77" w14:textId="17BC5B1F" w:rsidR="00A914A5" w:rsidRDefault="00154A50" w:rsidP="00D073CF">
      <w:pPr>
        <w:pStyle w:val="Bullet1"/>
        <w:rPr>
          <w:lang w:val="en-GB"/>
        </w:rPr>
      </w:pPr>
      <w:r>
        <w:rPr>
          <w:i/>
          <w:iCs/>
          <w:lang w:val="en-GB"/>
        </w:rPr>
        <w:t>Consent for psychotropic use in dementia</w:t>
      </w:r>
      <w:r w:rsidRPr="00154A50">
        <w:rPr>
          <w:i/>
          <w:iCs/>
          <w:lang w:val="en-GB"/>
        </w:rPr>
        <w:t>: A guide for prescribers across Australia</w:t>
      </w:r>
      <w:r w:rsidR="00BA6761">
        <w:rPr>
          <w:lang w:val="en-GB"/>
        </w:rPr>
        <w:t xml:space="preserve"> (</w:t>
      </w:r>
      <w:r w:rsidR="000C6284">
        <w:rPr>
          <w:lang w:val="en-GB"/>
        </w:rPr>
        <w:t>Empowered Project</w:t>
      </w:r>
      <w:r w:rsidR="00FC2C73">
        <w:rPr>
          <w:lang w:val="en-GB"/>
        </w:rPr>
        <w:t xml:space="preserve"> 2020</w:t>
      </w:r>
      <w:r w:rsidR="001A35A3">
        <w:rPr>
          <w:lang w:val="en-GB"/>
        </w:rPr>
        <w:t>)</w:t>
      </w:r>
      <w:r w:rsidR="005E2394">
        <w:rPr>
          <w:lang w:val="en-GB"/>
        </w:rPr>
        <w:t xml:space="preserve"> </w:t>
      </w:r>
    </w:p>
    <w:p w14:paraId="2C2F7AD8" w14:textId="024CD6DA" w:rsidR="00500D1D" w:rsidRDefault="00520D25" w:rsidP="00D073CF">
      <w:pPr>
        <w:pStyle w:val="Bullet1"/>
        <w:rPr>
          <w:lang w:val="en-GB"/>
        </w:rPr>
      </w:pPr>
      <w:r w:rsidRPr="00BA6761">
        <w:rPr>
          <w:i/>
          <w:iCs/>
          <w:lang w:val="en-GB"/>
        </w:rPr>
        <w:t xml:space="preserve">Capacity &amp; dementia: A guide for South Australian </w:t>
      </w:r>
      <w:r w:rsidR="00B86553" w:rsidRPr="00BA6761">
        <w:rPr>
          <w:i/>
          <w:iCs/>
          <w:lang w:val="en-GB"/>
        </w:rPr>
        <w:t>h</w:t>
      </w:r>
      <w:r w:rsidRPr="00BA6761">
        <w:rPr>
          <w:i/>
          <w:iCs/>
          <w:lang w:val="en-GB"/>
        </w:rPr>
        <w:t xml:space="preserve">ealth </w:t>
      </w:r>
      <w:r w:rsidR="00B86553" w:rsidRPr="00BA6761">
        <w:rPr>
          <w:i/>
          <w:iCs/>
          <w:lang w:val="en-GB"/>
        </w:rPr>
        <w:t>c</w:t>
      </w:r>
      <w:r w:rsidRPr="00BA6761">
        <w:rPr>
          <w:i/>
          <w:iCs/>
          <w:lang w:val="en-GB"/>
        </w:rPr>
        <w:t>are profes</w:t>
      </w:r>
      <w:r w:rsidR="00A66AE4" w:rsidRPr="00BA6761">
        <w:rPr>
          <w:i/>
          <w:iCs/>
          <w:lang w:val="en-GB"/>
        </w:rPr>
        <w:t>s</w:t>
      </w:r>
      <w:r w:rsidRPr="00BA6761">
        <w:rPr>
          <w:i/>
          <w:iCs/>
          <w:lang w:val="en-GB"/>
        </w:rPr>
        <w:t>ionals</w:t>
      </w:r>
      <w:r w:rsidR="00BA6761">
        <w:rPr>
          <w:lang w:val="en-GB"/>
        </w:rPr>
        <w:t xml:space="preserve"> (</w:t>
      </w:r>
      <w:r w:rsidR="00FC2C73">
        <w:rPr>
          <w:lang w:val="en-GB"/>
        </w:rPr>
        <w:t>ACCEPD 2013</w:t>
      </w:r>
      <w:r w:rsidR="00BA6761">
        <w:rPr>
          <w:lang w:val="en-GB"/>
        </w:rPr>
        <w:t>)</w:t>
      </w:r>
    </w:p>
    <w:p w14:paraId="62FCB831" w14:textId="1BFF1848" w:rsidR="00112A01" w:rsidRDefault="00E50859" w:rsidP="00D073CF">
      <w:pPr>
        <w:pStyle w:val="Bullet1"/>
        <w:rPr>
          <w:lang w:val="en-GB"/>
        </w:rPr>
      </w:pPr>
      <w:r>
        <w:rPr>
          <w:i/>
          <w:iCs/>
          <w:lang w:val="en-GB"/>
        </w:rPr>
        <w:t>Informed consent</w:t>
      </w:r>
      <w:r>
        <w:rPr>
          <w:lang w:val="en-GB"/>
        </w:rPr>
        <w:t xml:space="preserve"> </w:t>
      </w:r>
      <w:r w:rsidR="00D76748">
        <w:rPr>
          <w:lang w:val="en-GB"/>
        </w:rPr>
        <w:t>[</w:t>
      </w:r>
      <w:r>
        <w:rPr>
          <w:lang w:val="en-GB"/>
        </w:rPr>
        <w:t>information for consumers</w:t>
      </w:r>
      <w:r w:rsidR="00D76748">
        <w:rPr>
          <w:lang w:val="en-GB"/>
        </w:rPr>
        <w:t>]</w:t>
      </w:r>
      <w:r>
        <w:rPr>
          <w:lang w:val="en-GB"/>
        </w:rPr>
        <w:t xml:space="preserve"> (</w:t>
      </w:r>
      <w:r w:rsidR="00AC63DB">
        <w:rPr>
          <w:lang w:val="en-GB"/>
        </w:rPr>
        <w:t xml:space="preserve">ACT </w:t>
      </w:r>
      <w:r w:rsidR="00204D1B">
        <w:rPr>
          <w:lang w:val="en-GB"/>
        </w:rPr>
        <w:t>Government</w:t>
      </w:r>
      <w:r w:rsidR="009F03F9">
        <w:rPr>
          <w:lang w:val="en-GB"/>
        </w:rPr>
        <w:t xml:space="preserve"> 2020</w:t>
      </w:r>
      <w:r w:rsidR="00AC63DB" w:rsidDel="00E20F03">
        <w:rPr>
          <w:lang w:val="en-GB"/>
        </w:rPr>
        <w:t>)</w:t>
      </w:r>
    </w:p>
    <w:p w14:paraId="46714E1B" w14:textId="1D95DA49" w:rsidR="00E4010F" w:rsidRPr="00E4010F" w:rsidRDefault="00E4010F" w:rsidP="00E4010F">
      <w:r w:rsidRPr="00E4010F">
        <w:br w:type="page"/>
      </w:r>
    </w:p>
    <w:p w14:paraId="18E3DE64" w14:textId="77777777" w:rsidR="00230F65" w:rsidRDefault="00230F65" w:rsidP="00E4010F">
      <w:pPr>
        <w:sectPr w:rsidR="00230F65" w:rsidSect="00A74BE0">
          <w:type w:val="continuous"/>
          <w:pgSz w:w="11907" w:h="16840" w:code="9"/>
          <w:pgMar w:top="851" w:right="1134" w:bottom="851" w:left="1701" w:header="397" w:footer="567" w:gutter="0"/>
          <w:cols w:num="2" w:space="567"/>
          <w:titlePg/>
          <w:docGrid w:linePitch="299"/>
          <w15:footnoteColumns w:val="1"/>
        </w:sectPr>
      </w:pPr>
    </w:p>
    <w:p w14:paraId="03CE3535" w14:textId="227DFDB5" w:rsidR="00230F65" w:rsidRDefault="002A36AD" w:rsidP="00652F03">
      <w:pPr>
        <w:pStyle w:val="Heading2"/>
        <w:spacing w:before="0"/>
      </w:pPr>
      <w:bookmarkStart w:id="57" w:name="_Toc56250248"/>
      <w:bookmarkStart w:id="58" w:name="_Ref56608506"/>
      <w:bookmarkStart w:id="59" w:name="_Ref56608562"/>
      <w:bookmarkStart w:id="60" w:name="_Ref56608598"/>
      <w:bookmarkStart w:id="61" w:name="_Ref56608622"/>
      <w:bookmarkStart w:id="62" w:name="_Ref56551148"/>
      <w:bookmarkStart w:id="63" w:name="_Toc58392187"/>
      <w:r>
        <w:lastRenderedPageBreak/>
        <w:t>Improve</w:t>
      </w:r>
      <w:r w:rsidRPr="00FA4331">
        <w:t xml:space="preserve"> </w:t>
      </w:r>
      <w:r w:rsidR="00FA4331" w:rsidRPr="00FA4331">
        <w:t>consumer awareness of the Restraints Principles</w:t>
      </w:r>
      <w:bookmarkEnd w:id="57"/>
      <w:bookmarkEnd w:id="58"/>
      <w:bookmarkEnd w:id="59"/>
      <w:bookmarkEnd w:id="60"/>
      <w:bookmarkEnd w:id="61"/>
      <w:bookmarkEnd w:id="62"/>
      <w:bookmarkEnd w:id="63"/>
    </w:p>
    <w:p w14:paraId="536A717D" w14:textId="760AB95A" w:rsidR="00230F65" w:rsidRDefault="007D4D6B" w:rsidP="00A74BE0">
      <w:pPr>
        <w:pStyle w:val="Subhead1"/>
        <w:spacing w:before="0"/>
      </w:pPr>
      <w:r>
        <w:t>S</w:t>
      </w:r>
      <w:r w:rsidR="00FD5987">
        <w:t>ummary</w:t>
      </w:r>
    </w:p>
    <w:p w14:paraId="0BEF1FFB" w14:textId="77777777" w:rsidR="00AD67E9" w:rsidRDefault="00AD67E9" w:rsidP="00E87757">
      <w:pPr>
        <w:pStyle w:val="Bullet1"/>
        <w:rPr>
          <w:lang w:val="en-GB"/>
        </w:rPr>
        <w:sectPr w:rsidR="00AD67E9" w:rsidSect="00D92F89">
          <w:type w:val="continuous"/>
          <w:pgSz w:w="11907" w:h="16840" w:code="9"/>
          <w:pgMar w:top="851" w:right="1134" w:bottom="851" w:left="1701" w:header="397" w:footer="567" w:gutter="0"/>
          <w:cols w:space="567"/>
          <w:docGrid w:linePitch="299"/>
          <w15:footnoteColumns w:val="1"/>
        </w:sectPr>
      </w:pPr>
    </w:p>
    <w:p w14:paraId="35909BBB" w14:textId="14E763DF" w:rsidR="00230F65" w:rsidRPr="00B75304" w:rsidRDefault="00D64123" w:rsidP="00E87757">
      <w:pPr>
        <w:pStyle w:val="Bullet1"/>
        <w:rPr>
          <w:lang w:val="en-GB"/>
        </w:rPr>
      </w:pPr>
      <w:r w:rsidRPr="00B75304">
        <w:rPr>
          <w:lang w:val="en-GB"/>
        </w:rPr>
        <w:t>Consumer</w:t>
      </w:r>
      <w:r w:rsidR="001F46B6" w:rsidRPr="00B75304">
        <w:rPr>
          <w:lang w:val="en-GB"/>
        </w:rPr>
        <w:t xml:space="preserve"> awareness of the </w:t>
      </w:r>
      <w:r w:rsidR="00974DDD" w:rsidRPr="00B75304">
        <w:rPr>
          <w:lang w:val="en-GB"/>
        </w:rPr>
        <w:t xml:space="preserve">Restraints </w:t>
      </w:r>
      <w:r w:rsidR="001F46B6" w:rsidRPr="00B75304">
        <w:rPr>
          <w:lang w:val="en-GB"/>
        </w:rPr>
        <w:t>Principles</w:t>
      </w:r>
      <w:r w:rsidRPr="00B75304">
        <w:rPr>
          <w:lang w:val="en-GB"/>
        </w:rPr>
        <w:t xml:space="preserve"> appears to be low</w:t>
      </w:r>
      <w:r w:rsidR="00144766" w:rsidRPr="00B75304">
        <w:rPr>
          <w:lang w:val="en-GB"/>
        </w:rPr>
        <w:t>.</w:t>
      </w:r>
    </w:p>
    <w:p w14:paraId="14B7D20F" w14:textId="6526A0C2" w:rsidR="00677F0A" w:rsidRPr="00B75304" w:rsidRDefault="00677F0A" w:rsidP="00E87757">
      <w:pPr>
        <w:pStyle w:val="Bullet1"/>
        <w:rPr>
          <w:lang w:val="en-GB"/>
        </w:rPr>
      </w:pPr>
      <w:r w:rsidRPr="00B75304">
        <w:rPr>
          <w:lang w:val="en-GB"/>
        </w:rPr>
        <w:t>This lack of awareness may mean residents and their families do not look to the law when questioning wh</w:t>
      </w:r>
      <w:r w:rsidR="00587074" w:rsidRPr="00B75304">
        <w:rPr>
          <w:lang w:val="en-GB"/>
        </w:rPr>
        <w:t>ether the care they receive is</w:t>
      </w:r>
      <w:r w:rsidRPr="00B75304">
        <w:rPr>
          <w:lang w:val="en-GB"/>
        </w:rPr>
        <w:t xml:space="preserve"> appropriate and sanctioned</w:t>
      </w:r>
      <w:r w:rsidR="00144766" w:rsidRPr="00B75304">
        <w:rPr>
          <w:lang w:val="en-GB"/>
        </w:rPr>
        <w:t>.</w:t>
      </w:r>
    </w:p>
    <w:p w14:paraId="766848E5" w14:textId="5438A510" w:rsidR="00FE4407" w:rsidRPr="00B75304" w:rsidRDefault="00307100" w:rsidP="00E87757">
      <w:pPr>
        <w:pStyle w:val="Bullet1"/>
        <w:rPr>
          <w:lang w:val="en-GB"/>
        </w:rPr>
      </w:pPr>
      <w:r w:rsidRPr="00B75304">
        <w:rPr>
          <w:lang w:val="en-GB"/>
        </w:rPr>
        <w:t>P</w:t>
      </w:r>
      <w:r w:rsidR="00FE4407" w:rsidRPr="00B75304">
        <w:rPr>
          <w:lang w:val="en-GB"/>
        </w:rPr>
        <w:t xml:space="preserve">roviders </w:t>
      </w:r>
      <w:r w:rsidRPr="00B75304">
        <w:rPr>
          <w:lang w:val="en-GB"/>
        </w:rPr>
        <w:t>may</w:t>
      </w:r>
      <w:r w:rsidR="00FE4407" w:rsidRPr="00B75304">
        <w:rPr>
          <w:lang w:val="en-GB"/>
        </w:rPr>
        <w:t xml:space="preserve"> knowingly or unknowingly communicate in a way that prevents the resident or family member from realising </w:t>
      </w:r>
      <w:r w:rsidR="00FE4407" w:rsidRPr="00B75304">
        <w:rPr>
          <w:lang w:val="en-GB"/>
        </w:rPr>
        <w:t>that a particular practice constitutes restraint and, therefore, that the Restraints Principles apply.</w:t>
      </w:r>
    </w:p>
    <w:p w14:paraId="7FFF34A2" w14:textId="7B89AC33" w:rsidR="00230F65" w:rsidRPr="00B75304" w:rsidRDefault="00F40355" w:rsidP="00230F65">
      <w:pPr>
        <w:pStyle w:val="Bullet1"/>
        <w:rPr>
          <w:lang w:val="en-GB"/>
        </w:rPr>
      </w:pPr>
      <w:r w:rsidRPr="00B75304">
        <w:rPr>
          <w:lang w:val="en-GB"/>
        </w:rPr>
        <w:t xml:space="preserve">Stakeholders felt that providers are well-placed to educate residents and family members about the Restraints Principles, but </w:t>
      </w:r>
      <w:r w:rsidR="00306EE0" w:rsidRPr="00B75304">
        <w:rPr>
          <w:lang w:val="en-GB"/>
        </w:rPr>
        <w:t>also suggested a</w:t>
      </w:r>
      <w:r w:rsidR="00BC7723" w:rsidRPr="00B75304">
        <w:rPr>
          <w:lang w:val="en-GB"/>
        </w:rPr>
        <w:t xml:space="preserve"> central,</w:t>
      </w:r>
      <w:r w:rsidR="00306EE0" w:rsidRPr="00B75304">
        <w:rPr>
          <w:lang w:val="en-GB"/>
        </w:rPr>
        <w:t xml:space="preserve"> </w:t>
      </w:r>
      <w:r w:rsidR="00BC7723" w:rsidRPr="00B75304">
        <w:rPr>
          <w:lang w:val="en-GB"/>
        </w:rPr>
        <w:t xml:space="preserve">external source of advice and information is needed to help </w:t>
      </w:r>
      <w:r w:rsidR="00DC5A9D" w:rsidRPr="00B75304">
        <w:rPr>
          <w:lang w:val="en-GB"/>
        </w:rPr>
        <w:t>consumers exercise their rights</w:t>
      </w:r>
      <w:r w:rsidR="00BC7723" w:rsidRPr="00B75304">
        <w:rPr>
          <w:lang w:val="en-GB"/>
        </w:rPr>
        <w:t>.</w:t>
      </w:r>
    </w:p>
    <w:p w14:paraId="078B5A2B" w14:textId="10E95314" w:rsidR="00AD67E9" w:rsidRDefault="00AD67E9" w:rsidP="008F20B1">
      <w:pPr>
        <w:pStyle w:val="Subhead1"/>
        <w:sectPr w:rsidR="00AD67E9" w:rsidSect="00A74BE0">
          <w:type w:val="continuous"/>
          <w:pgSz w:w="11907" w:h="16840" w:code="9"/>
          <w:pgMar w:top="851" w:right="1134" w:bottom="851" w:left="1701" w:header="397" w:footer="567" w:gutter="0"/>
          <w:cols w:num="2" w:space="567"/>
          <w:titlePg/>
          <w:docGrid w:linePitch="299"/>
          <w15:footnoteColumns w:val="1"/>
        </w:sectPr>
      </w:pPr>
    </w:p>
    <w:p w14:paraId="37A45AC6" w14:textId="2A785063" w:rsidR="00B4682E" w:rsidRDefault="00AD67E9" w:rsidP="00507298">
      <w:pPr>
        <w:pStyle w:val="RecommendationHeading"/>
      </w:pPr>
      <w:r w:rsidRPr="00B75304">
        <w:rPr>
          <w:noProof/>
          <w:lang w:val="en-AU" w:eastAsia="en-AU"/>
        </w:rPr>
        <mc:AlternateContent>
          <mc:Choice Requires="wps">
            <w:drawing>
              <wp:anchor distT="0" distB="0" distL="114300" distR="114300" simplePos="0" relativeHeight="251658242" behindDoc="1" locked="0" layoutInCell="1" allowOverlap="1" wp14:anchorId="6E326085" wp14:editId="06DCC480">
                <wp:simplePos x="0" y="0"/>
                <wp:positionH relativeFrom="margin">
                  <wp:posOffset>-118027</wp:posOffset>
                </wp:positionH>
                <wp:positionV relativeFrom="paragraph">
                  <wp:posOffset>112920</wp:posOffset>
                </wp:positionV>
                <wp:extent cx="5991860" cy="2297927"/>
                <wp:effectExtent l="0" t="0" r="8890" b="7620"/>
                <wp:wrapNone/>
                <wp:docPr id="4" name="Rectangle 4" descr="Decorative"/>
                <wp:cNvGraphicFramePr/>
                <a:graphic xmlns:a="http://schemas.openxmlformats.org/drawingml/2006/main">
                  <a:graphicData uri="http://schemas.microsoft.com/office/word/2010/wordprocessingShape">
                    <wps:wsp>
                      <wps:cNvSpPr/>
                      <wps:spPr>
                        <a:xfrm>
                          <a:off x="0" y="0"/>
                          <a:ext cx="5991860" cy="2297927"/>
                        </a:xfrm>
                        <a:prstGeom prst="rect">
                          <a:avLst/>
                        </a:prstGeom>
                        <a:solidFill>
                          <a:schemeClr val="accent1">
                            <a:lumMod val="20000"/>
                            <a:lumOff val="80000"/>
                          </a:schemeClr>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C2BDC48" id="Rectangle 4" o:spid="_x0000_s1026" alt="Decorative" style="position:absolute;margin-left:-9.3pt;margin-top:8.9pt;width:471.8pt;height:180.95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" fillcolor="#e2f4ff [660]" stroked="f" strokeweight="2pt">
                <w10:wrap anchorx="margin"/>
              </v:rect>
            </w:pict>
          </mc:Fallback>
        </mc:AlternateContent>
      </w:r>
      <w:r w:rsidR="007D4D6B">
        <w:t>:</w:t>
      </w:r>
      <w:r w:rsidR="007D4D6B" w:rsidRPr="007D4D6B">
        <w:t xml:space="preserve"> </w:t>
      </w:r>
      <w:r w:rsidR="007D4D6B">
        <w:t>Improve</w:t>
      </w:r>
      <w:r w:rsidR="007D4D6B" w:rsidRPr="00FA4331">
        <w:t xml:space="preserve"> consumer awareness of the Restraints Principles</w:t>
      </w:r>
    </w:p>
    <w:p w14:paraId="3A8A20D6" w14:textId="77777777" w:rsidR="00AD67E9" w:rsidRDefault="00AD67E9" w:rsidP="00B858FE">
      <w:pPr>
        <w:pStyle w:val="Subhead2"/>
        <w:sectPr w:rsidR="00AD67E9" w:rsidSect="00AD67E9">
          <w:type w:val="continuous"/>
          <w:pgSz w:w="11907" w:h="16840" w:code="9"/>
          <w:pgMar w:top="851" w:right="1134" w:bottom="851" w:left="1701" w:header="397" w:footer="567" w:gutter="0"/>
          <w:cols w:space="567"/>
          <w:titlePg/>
          <w:docGrid w:linePitch="299"/>
          <w15:footnoteColumns w:val="1"/>
        </w:sectPr>
      </w:pPr>
    </w:p>
    <w:p w14:paraId="69EF038A" w14:textId="080ECAE3" w:rsidR="004006F6" w:rsidRDefault="0069664E" w:rsidP="00100BBC">
      <w:pPr>
        <w:pStyle w:val="Subhead2"/>
        <w:spacing w:before="0"/>
      </w:pPr>
      <w:r>
        <w:t>Changes to the Restraints Principles</w:t>
      </w:r>
    </w:p>
    <w:p w14:paraId="3BFF1BF7" w14:textId="4AFC4233" w:rsidR="0026166B" w:rsidDel="0049677E" w:rsidRDefault="0026166B" w:rsidP="00D13978">
      <w:pPr>
        <w:pStyle w:val="RecommendationList"/>
        <w:numPr>
          <w:ilvl w:val="0"/>
          <w:numId w:val="0"/>
        </w:numPr>
      </w:pPr>
      <w:r w:rsidRPr="00D13978">
        <w:rPr>
          <w:rStyle w:val="ParaChar"/>
        </w:rPr>
        <w:t>No changes to the Restraints Principles are recommended</w:t>
      </w:r>
      <w:r w:rsidR="00576897">
        <w:t>.</w:t>
      </w:r>
    </w:p>
    <w:p w14:paraId="60B88B23" w14:textId="49A4B76B" w:rsidR="004006F6" w:rsidRDefault="004006F6" w:rsidP="00B858FE">
      <w:pPr>
        <w:pStyle w:val="Subhead2"/>
      </w:pPr>
      <w:r>
        <w:t>Other</w:t>
      </w:r>
      <w:r w:rsidR="00171CE7">
        <w:t xml:space="preserve"> changes</w:t>
      </w:r>
    </w:p>
    <w:p w14:paraId="4E481F88" w14:textId="3FE5FD4F" w:rsidR="0026166B" w:rsidRPr="00B75304" w:rsidRDefault="0026166B" w:rsidP="00445EB9">
      <w:pPr>
        <w:pStyle w:val="RecommendationList"/>
      </w:pPr>
      <w:r w:rsidRPr="00B75304">
        <w:t xml:space="preserve">Develop consumer resources about the Restraints Principles </w:t>
      </w:r>
      <w:r w:rsidR="00FC048B">
        <w:t>with a focus on</w:t>
      </w:r>
      <w:r w:rsidRPr="00B75304">
        <w:t xml:space="preserve"> consumer rights</w:t>
      </w:r>
      <w:r w:rsidR="0032640F">
        <w:t xml:space="preserve">. These resources should </w:t>
      </w:r>
      <w:r w:rsidR="0032640F">
        <w:t>be</w:t>
      </w:r>
      <w:r w:rsidRPr="00B75304">
        <w:t xml:space="preserve"> easy to understand and available in different formats and languages.</w:t>
      </w:r>
    </w:p>
    <w:p w14:paraId="495594F6" w14:textId="62ADB616" w:rsidR="0026166B" w:rsidRPr="00B75304" w:rsidRDefault="00182DF3" w:rsidP="00652F03">
      <w:pPr>
        <w:pStyle w:val="RecommendationList"/>
        <w:spacing w:after="360"/>
      </w:pPr>
      <w:r>
        <w:t>Encourage</w:t>
      </w:r>
      <w:r w:rsidR="0026166B" w:rsidRPr="00B75304">
        <w:t xml:space="preserve"> aged care homes to disseminate these resources to residents and their family members, and support staff to proactively engage with residents and their families to discuss restraint.</w:t>
      </w:r>
      <w:r w:rsidR="00F72752">
        <w:t xml:space="preserve"> </w:t>
      </w:r>
    </w:p>
    <w:p w14:paraId="55AEF531" w14:textId="77777777" w:rsidR="00AD67E9" w:rsidRDefault="00AD67E9" w:rsidP="008F20B1">
      <w:pPr>
        <w:pStyle w:val="Subhead1"/>
        <w:sectPr w:rsidR="00AD67E9" w:rsidSect="00A74BE0">
          <w:type w:val="continuous"/>
          <w:pgSz w:w="11907" w:h="16840" w:code="9"/>
          <w:pgMar w:top="851" w:right="1134" w:bottom="851" w:left="1701" w:header="397" w:footer="567" w:gutter="0"/>
          <w:cols w:num="2" w:space="567"/>
          <w:titlePg/>
          <w:docGrid w:linePitch="299"/>
          <w15:footnoteColumns w:val="1"/>
        </w:sectPr>
      </w:pPr>
    </w:p>
    <w:p w14:paraId="13840A32" w14:textId="509DED8C" w:rsidR="00230F65" w:rsidRDefault="00230F65" w:rsidP="00100BBC">
      <w:pPr>
        <w:pStyle w:val="Subhead1"/>
        <w:spacing w:before="480" w:after="120"/>
      </w:pPr>
      <w:r>
        <w:t>Relevant aspect</w:t>
      </w:r>
      <w:r w:rsidR="0055223B">
        <w:t>s</w:t>
      </w:r>
      <w:r>
        <w:t xml:space="preserve"> of the </w:t>
      </w:r>
      <w:r w:rsidRPr="00354906">
        <w:t>legislation</w:t>
      </w:r>
    </w:p>
    <w:p w14:paraId="796121FC" w14:textId="77777777" w:rsidR="00100BBC" w:rsidRDefault="00100BBC" w:rsidP="00652F03">
      <w:pPr>
        <w:pStyle w:val="Para"/>
        <w:sectPr w:rsidR="00100BBC" w:rsidSect="00100BBC">
          <w:type w:val="continuous"/>
          <w:pgSz w:w="11907" w:h="16840" w:code="9"/>
          <w:pgMar w:top="851" w:right="1134" w:bottom="851" w:left="1701" w:header="397" w:footer="567" w:gutter="0"/>
          <w:cols w:space="567"/>
          <w:titlePg/>
          <w:docGrid w:linePitch="299"/>
          <w15:footnoteColumns w:val="1"/>
        </w:sectPr>
      </w:pPr>
    </w:p>
    <w:p w14:paraId="4B87D896" w14:textId="340130C5" w:rsidR="005C51F8" w:rsidRPr="00B75304" w:rsidRDefault="005C51F8" w:rsidP="00652F03">
      <w:pPr>
        <w:pStyle w:val="Para"/>
      </w:pPr>
      <w:r w:rsidRPr="00B75304">
        <w:t xml:space="preserve">The </w:t>
      </w:r>
      <w:r w:rsidR="008F6289" w:rsidRPr="00CB4670">
        <w:rPr>
          <w:rStyle w:val="Bold"/>
        </w:rPr>
        <w:t xml:space="preserve">Restraints </w:t>
      </w:r>
      <w:r w:rsidRPr="00CB4670">
        <w:rPr>
          <w:rStyle w:val="Bold"/>
        </w:rPr>
        <w:t>Principles</w:t>
      </w:r>
      <w:r w:rsidRPr="00B75304">
        <w:t xml:space="preserve"> do not explicitly state that consumers need to be made aware of the legislation</w:t>
      </w:r>
      <w:r w:rsidR="007B05E1" w:rsidRPr="00B75304">
        <w:t>.</w:t>
      </w:r>
    </w:p>
    <w:p w14:paraId="6FA6CFFC" w14:textId="64A2A98D" w:rsidR="001B66AC" w:rsidRDefault="00D75622" w:rsidP="00652F03">
      <w:pPr>
        <w:pStyle w:val="Para"/>
      </w:pPr>
      <w:r>
        <w:t>In</w:t>
      </w:r>
      <w:r w:rsidR="000F5185">
        <w:t xml:space="preserve"> </w:t>
      </w:r>
      <w:r w:rsidR="00F9592E">
        <w:t>Schedule 2</w:t>
      </w:r>
      <w:r w:rsidR="000F5185">
        <w:t xml:space="preserve"> of the </w:t>
      </w:r>
      <w:r w:rsidR="000F5185" w:rsidRPr="00086213">
        <w:rPr>
          <w:i/>
          <w:iCs/>
        </w:rPr>
        <w:t xml:space="preserve">Quality of Care </w:t>
      </w:r>
      <w:r w:rsidR="00D57715" w:rsidRPr="00086213">
        <w:rPr>
          <w:i/>
          <w:iCs/>
        </w:rPr>
        <w:t>Principles 2014</w:t>
      </w:r>
      <w:r w:rsidR="000F5185">
        <w:t xml:space="preserve">, </w:t>
      </w:r>
      <w:r w:rsidR="00AF1AA1" w:rsidRPr="003D4841">
        <w:rPr>
          <w:b/>
          <w:bCs/>
        </w:rPr>
        <w:t xml:space="preserve">Quality </w:t>
      </w:r>
      <w:r w:rsidR="006B36D6" w:rsidRPr="003D4841">
        <w:rPr>
          <w:b/>
        </w:rPr>
        <w:t xml:space="preserve">Standard </w:t>
      </w:r>
      <w:r w:rsidR="00AF1AA1" w:rsidRPr="003D4841">
        <w:rPr>
          <w:b/>
          <w:bCs/>
        </w:rPr>
        <w:t>2</w:t>
      </w:r>
      <w:r>
        <w:rPr>
          <w:b/>
          <w:bCs/>
        </w:rPr>
        <w:t xml:space="preserve"> </w:t>
      </w:r>
      <w:r w:rsidR="000F5185">
        <w:t>outlines requirements for</w:t>
      </w:r>
      <w:r w:rsidR="006B36D6" w:rsidRPr="006B36D6">
        <w:t xml:space="preserve"> ongoing assessment and planning </w:t>
      </w:r>
      <w:r w:rsidR="00071AC0">
        <w:t>in partnership</w:t>
      </w:r>
      <w:r w:rsidR="006B36D6" w:rsidRPr="006B36D6">
        <w:t xml:space="preserve"> with the consumer</w:t>
      </w:r>
      <w:r w:rsidR="00071AC0">
        <w:t>.</w:t>
      </w:r>
      <w:r w:rsidR="00013129" w:rsidRPr="006B36D6" w:rsidDel="00013129">
        <w:t xml:space="preserve"> </w:t>
      </w:r>
    </w:p>
    <w:p w14:paraId="29FD93B3" w14:textId="555FAC12" w:rsidR="005C20C3" w:rsidRDefault="005C20C3" w:rsidP="00652F03">
      <w:pPr>
        <w:pStyle w:val="Para"/>
      </w:pPr>
      <w:r w:rsidRPr="00CB4670">
        <w:rPr>
          <w:rStyle w:val="Bold"/>
        </w:rPr>
        <w:t>The Charter</w:t>
      </w:r>
      <w:r w:rsidRPr="005C20C3">
        <w:t xml:space="preserve"> include</w:t>
      </w:r>
      <w:r w:rsidR="00CB4670">
        <w:t>s</w:t>
      </w:r>
      <w:r w:rsidRPr="005C20C3">
        <w:t xml:space="preserve"> specific provisions for </w:t>
      </w:r>
      <w:r w:rsidR="00CB4670">
        <w:t xml:space="preserve">consumers </w:t>
      </w:r>
      <w:r w:rsidRPr="005C20C3">
        <w:t xml:space="preserve">to be informed about their care and services in a way they understand; to have a person of their choice, including an aged care advocate support </w:t>
      </w:r>
      <w:r w:rsidR="00CB4670">
        <w:t>them</w:t>
      </w:r>
      <w:r w:rsidR="00CB4670" w:rsidRPr="005C20C3">
        <w:t xml:space="preserve"> </w:t>
      </w:r>
      <w:r w:rsidRPr="005C20C3">
        <w:t>or speak on their behalf</w:t>
      </w:r>
      <w:r w:rsidR="00DC1F70" w:rsidRPr="005C20C3">
        <w:t>.</w:t>
      </w:r>
    </w:p>
    <w:p w14:paraId="4625F914" w14:textId="2435651A" w:rsidR="00100BBC" w:rsidRPr="00100BBC" w:rsidRDefault="00100BBC" w:rsidP="00100BBC">
      <w:r w:rsidRPr="00100BBC">
        <w:br w:type="page"/>
      </w:r>
    </w:p>
    <w:p w14:paraId="2F745FE0" w14:textId="77777777" w:rsidR="00100BBC" w:rsidRDefault="00100BBC" w:rsidP="008F20B1">
      <w:pPr>
        <w:pStyle w:val="Subhead1"/>
        <w:sectPr w:rsidR="00100BBC" w:rsidSect="00A74BE0">
          <w:type w:val="continuous"/>
          <w:pgSz w:w="11907" w:h="16840" w:code="9"/>
          <w:pgMar w:top="851" w:right="1134" w:bottom="851" w:left="1701" w:header="397" w:footer="567" w:gutter="0"/>
          <w:cols w:num="2" w:space="567"/>
          <w:titlePg/>
          <w:docGrid w:linePitch="299"/>
          <w15:footnoteColumns w:val="1"/>
        </w:sectPr>
      </w:pPr>
    </w:p>
    <w:p w14:paraId="51E57A7F" w14:textId="7408F1FC" w:rsidR="00230F65" w:rsidRDefault="00825921" w:rsidP="00100BBC">
      <w:pPr>
        <w:pStyle w:val="Subhead1"/>
        <w:spacing w:before="0"/>
      </w:pPr>
      <w:r>
        <w:lastRenderedPageBreak/>
        <w:t xml:space="preserve">Consultation </w:t>
      </w:r>
      <w:r w:rsidR="00230F65">
        <w:t>findings</w:t>
      </w:r>
    </w:p>
    <w:p w14:paraId="6E464723" w14:textId="5780C3C0" w:rsidR="00A209B2" w:rsidRDefault="00B578C2" w:rsidP="00B30163">
      <w:pPr>
        <w:pStyle w:val="Para"/>
        <w:rPr>
          <w:lang w:val="en-GB"/>
        </w:rPr>
      </w:pPr>
      <w:r w:rsidRPr="00B75304">
        <w:rPr>
          <w:lang w:val="en-GB"/>
        </w:rPr>
        <w:t>Stakeholders who participated in this Review felt that t</w:t>
      </w:r>
      <w:r w:rsidR="002B4BD1" w:rsidRPr="00B75304">
        <w:rPr>
          <w:lang w:val="en-GB"/>
        </w:rPr>
        <w:t xml:space="preserve">here is little to no consumer awareness of the </w:t>
      </w:r>
      <w:r w:rsidR="00F06AD2" w:rsidRPr="00B75304">
        <w:rPr>
          <w:lang w:val="en-GB"/>
        </w:rPr>
        <w:t xml:space="preserve">Restraints </w:t>
      </w:r>
      <w:r w:rsidR="002B4BD1" w:rsidRPr="00B75304">
        <w:rPr>
          <w:lang w:val="en-GB"/>
        </w:rPr>
        <w:t xml:space="preserve">Principles. </w:t>
      </w:r>
      <w:r w:rsidR="00B26A5D" w:rsidRPr="00B75304">
        <w:rPr>
          <w:lang w:val="en-GB"/>
        </w:rPr>
        <w:t>Consumer peaks noted that</w:t>
      </w:r>
      <w:r w:rsidR="00B26A5D" w:rsidRPr="00B75304" w:rsidDel="00A209B2">
        <w:rPr>
          <w:lang w:val="en-GB"/>
        </w:rPr>
        <w:t xml:space="preserve"> </w:t>
      </w:r>
      <w:r w:rsidR="00B26A5D" w:rsidRPr="00B75304">
        <w:rPr>
          <w:lang w:val="en-GB"/>
        </w:rPr>
        <w:t>limited empirical data</w:t>
      </w:r>
      <w:r w:rsidR="00592413" w:rsidRPr="00B75304">
        <w:rPr>
          <w:lang w:val="en-GB"/>
        </w:rPr>
        <w:t xml:space="preserve"> on </w:t>
      </w:r>
      <w:r w:rsidR="005C570A" w:rsidRPr="00B75304">
        <w:rPr>
          <w:lang w:val="en-GB"/>
        </w:rPr>
        <w:t>consumer awareness</w:t>
      </w:r>
      <w:r w:rsidR="00592413" w:rsidRPr="00B75304">
        <w:rPr>
          <w:lang w:val="en-GB"/>
        </w:rPr>
        <w:t xml:space="preserve"> was av</w:t>
      </w:r>
      <w:r w:rsidR="007D1B4F" w:rsidRPr="00B75304">
        <w:rPr>
          <w:lang w:val="en-GB"/>
        </w:rPr>
        <w:t>ailable</w:t>
      </w:r>
      <w:r w:rsidR="00A209B2">
        <w:rPr>
          <w:lang w:val="en-GB"/>
        </w:rPr>
        <w:t xml:space="preserve"> and</w:t>
      </w:r>
      <w:r w:rsidR="008F4B1C" w:rsidRPr="00B75304">
        <w:rPr>
          <w:lang w:val="en-GB"/>
        </w:rPr>
        <w:t>, anecdotally</w:t>
      </w:r>
      <w:r w:rsidR="007D1B4F" w:rsidRPr="00B75304">
        <w:rPr>
          <w:lang w:val="en-GB"/>
        </w:rPr>
        <w:t>,</w:t>
      </w:r>
      <w:r w:rsidR="008F4B1C" w:rsidRPr="00B75304">
        <w:rPr>
          <w:lang w:val="en-GB"/>
        </w:rPr>
        <w:t xml:space="preserve"> they had </w:t>
      </w:r>
      <w:r w:rsidR="004D66D3" w:rsidRPr="00B75304">
        <w:rPr>
          <w:lang w:val="en-GB"/>
        </w:rPr>
        <w:t>not received any</w:t>
      </w:r>
      <w:r w:rsidR="00EE7E02" w:rsidRPr="00B75304">
        <w:rPr>
          <w:lang w:val="en-GB"/>
        </w:rPr>
        <w:t xml:space="preserve"> questions about the legislation itself, </w:t>
      </w:r>
      <w:r w:rsidR="004D66D3" w:rsidRPr="00B75304">
        <w:rPr>
          <w:lang w:val="en-GB"/>
        </w:rPr>
        <w:t xml:space="preserve">nor had they seen a </w:t>
      </w:r>
      <w:r w:rsidR="00EE7E02" w:rsidRPr="00B75304">
        <w:rPr>
          <w:lang w:val="en-GB"/>
        </w:rPr>
        <w:t xml:space="preserve">significant increase in enquiries </w:t>
      </w:r>
      <w:r w:rsidR="004D66D3" w:rsidRPr="00B75304">
        <w:rPr>
          <w:lang w:val="en-GB"/>
        </w:rPr>
        <w:t xml:space="preserve">about restraint since </w:t>
      </w:r>
      <w:r w:rsidR="00C6671B" w:rsidRPr="00B75304">
        <w:rPr>
          <w:lang w:val="en-GB"/>
        </w:rPr>
        <w:t>1 July 2019.</w:t>
      </w:r>
      <w:r w:rsidR="00DB4B21" w:rsidRPr="00B75304">
        <w:rPr>
          <w:lang w:val="en-GB"/>
        </w:rPr>
        <w:t xml:space="preserve"> </w:t>
      </w:r>
    </w:p>
    <w:p w14:paraId="00B672FA" w14:textId="19897C20" w:rsidR="00B30163" w:rsidRPr="00B75304" w:rsidRDefault="00C6671B" w:rsidP="00B30163">
      <w:pPr>
        <w:pStyle w:val="Para"/>
        <w:rPr>
          <w:lang w:val="en-GB"/>
        </w:rPr>
      </w:pPr>
      <w:r w:rsidRPr="00B75304">
        <w:rPr>
          <w:lang w:val="en-GB"/>
        </w:rPr>
        <w:t>They</w:t>
      </w:r>
      <w:r w:rsidR="00B578C2" w:rsidRPr="00B75304">
        <w:rPr>
          <w:lang w:val="en-GB"/>
        </w:rPr>
        <w:t xml:space="preserve"> </w:t>
      </w:r>
      <w:r w:rsidR="002B4BD1" w:rsidRPr="00B75304">
        <w:rPr>
          <w:lang w:val="en-GB"/>
        </w:rPr>
        <w:t xml:space="preserve">found </w:t>
      </w:r>
      <w:r w:rsidRPr="00B75304">
        <w:rPr>
          <w:lang w:val="en-GB"/>
        </w:rPr>
        <w:t xml:space="preserve">the lack of consumer awareness </w:t>
      </w:r>
      <w:r w:rsidR="002B4BD1" w:rsidRPr="00B75304">
        <w:rPr>
          <w:lang w:val="en-GB"/>
        </w:rPr>
        <w:t xml:space="preserve">to be </w:t>
      </w:r>
      <w:r w:rsidR="00233E7A" w:rsidRPr="00B75304">
        <w:rPr>
          <w:lang w:val="en-GB"/>
        </w:rPr>
        <w:t xml:space="preserve">unsurprising in light of </w:t>
      </w:r>
      <w:r w:rsidR="00C53499" w:rsidRPr="00B75304">
        <w:rPr>
          <w:lang w:val="en-GB"/>
        </w:rPr>
        <w:t xml:space="preserve">poor awareness of </w:t>
      </w:r>
      <w:r w:rsidR="002C5E17" w:rsidRPr="00B75304">
        <w:rPr>
          <w:lang w:val="en-GB"/>
        </w:rPr>
        <w:t xml:space="preserve">resident </w:t>
      </w:r>
      <w:r w:rsidR="00C53499" w:rsidRPr="00B75304">
        <w:rPr>
          <w:lang w:val="en-GB"/>
        </w:rPr>
        <w:t>r</w:t>
      </w:r>
      <w:r w:rsidR="00952972" w:rsidRPr="00B75304">
        <w:rPr>
          <w:lang w:val="en-GB"/>
        </w:rPr>
        <w:t xml:space="preserve">ights more broadly, and </w:t>
      </w:r>
      <w:r w:rsidR="008D6763" w:rsidRPr="00B75304">
        <w:rPr>
          <w:lang w:val="en-GB"/>
        </w:rPr>
        <w:t>a lack of</w:t>
      </w:r>
      <w:r w:rsidR="002B4BD1" w:rsidRPr="00B75304">
        <w:rPr>
          <w:lang w:val="en-GB"/>
        </w:rPr>
        <w:t xml:space="preserve"> awareness</w:t>
      </w:r>
      <w:r w:rsidR="00E93AF5" w:rsidRPr="00B75304">
        <w:rPr>
          <w:lang w:val="en-GB"/>
        </w:rPr>
        <w:t>-</w:t>
      </w:r>
      <w:r w:rsidR="002B4BD1" w:rsidRPr="00B75304">
        <w:rPr>
          <w:lang w:val="en-GB"/>
        </w:rPr>
        <w:t>raising activities</w:t>
      </w:r>
      <w:r w:rsidR="00952972" w:rsidRPr="00B75304">
        <w:rPr>
          <w:lang w:val="en-GB"/>
        </w:rPr>
        <w:t xml:space="preserve"> </w:t>
      </w:r>
      <w:r w:rsidR="00456252" w:rsidRPr="00B75304">
        <w:rPr>
          <w:lang w:val="en-GB"/>
        </w:rPr>
        <w:t>specific</w:t>
      </w:r>
      <w:r w:rsidR="00952972" w:rsidRPr="00B75304">
        <w:rPr>
          <w:lang w:val="en-GB"/>
        </w:rPr>
        <w:t xml:space="preserve"> to the Restraints Principles</w:t>
      </w:r>
      <w:r w:rsidR="002B4BD1" w:rsidRPr="00B75304">
        <w:rPr>
          <w:lang w:val="en-GB"/>
        </w:rPr>
        <w:t>.</w:t>
      </w:r>
      <w:r w:rsidR="00565A86" w:rsidRPr="00B75304">
        <w:rPr>
          <w:lang w:val="en-GB"/>
        </w:rPr>
        <w:t xml:space="preserve"> </w:t>
      </w:r>
      <w:r w:rsidR="000B1537" w:rsidRPr="00B75304">
        <w:rPr>
          <w:lang w:val="en-GB"/>
        </w:rPr>
        <w:t xml:space="preserve">However, </w:t>
      </w:r>
      <w:r w:rsidRPr="00B75304">
        <w:rPr>
          <w:lang w:val="en-GB"/>
        </w:rPr>
        <w:t xml:space="preserve">they did perceive </w:t>
      </w:r>
      <w:r w:rsidR="0065557B">
        <w:rPr>
          <w:lang w:val="en-GB"/>
        </w:rPr>
        <w:t>an</w:t>
      </w:r>
      <w:r w:rsidR="00232031" w:rsidRPr="00B75304">
        <w:rPr>
          <w:lang w:val="en-GB"/>
        </w:rPr>
        <w:t xml:space="preserve"> </w:t>
      </w:r>
      <w:r w:rsidR="000C1495" w:rsidRPr="00B75304">
        <w:rPr>
          <w:lang w:val="en-GB"/>
        </w:rPr>
        <w:t xml:space="preserve">increase in </w:t>
      </w:r>
      <w:r w:rsidR="000B1537" w:rsidRPr="00B75304">
        <w:rPr>
          <w:lang w:val="en-GB"/>
        </w:rPr>
        <w:t xml:space="preserve">general </w:t>
      </w:r>
      <w:r w:rsidR="009E18D9">
        <w:rPr>
          <w:lang w:val="en-GB"/>
        </w:rPr>
        <w:t xml:space="preserve">awareness </w:t>
      </w:r>
      <w:r w:rsidR="000C1495" w:rsidRPr="00B75304">
        <w:rPr>
          <w:lang w:val="en-GB"/>
        </w:rPr>
        <w:t xml:space="preserve">of the issue </w:t>
      </w:r>
      <w:r w:rsidR="000B1537" w:rsidRPr="00B75304">
        <w:rPr>
          <w:lang w:val="en-GB"/>
        </w:rPr>
        <w:t>of restraint</w:t>
      </w:r>
      <w:r w:rsidR="00511B79" w:rsidRPr="00B75304">
        <w:rPr>
          <w:lang w:val="en-GB"/>
        </w:rPr>
        <w:t>,</w:t>
      </w:r>
      <w:r w:rsidR="00456252" w:rsidRPr="00B75304">
        <w:rPr>
          <w:lang w:val="en-GB"/>
        </w:rPr>
        <w:t xml:space="preserve"> </w:t>
      </w:r>
      <w:r w:rsidR="000C1495" w:rsidRPr="00B75304">
        <w:rPr>
          <w:lang w:val="en-GB"/>
        </w:rPr>
        <w:t>largely</w:t>
      </w:r>
      <w:r w:rsidR="00456252" w:rsidRPr="00B75304">
        <w:rPr>
          <w:lang w:val="en-GB"/>
        </w:rPr>
        <w:t xml:space="preserve"> due</w:t>
      </w:r>
      <w:r w:rsidR="000C1495" w:rsidRPr="00B75304">
        <w:rPr>
          <w:lang w:val="en-GB"/>
        </w:rPr>
        <w:t xml:space="preserve"> to </w:t>
      </w:r>
      <w:r w:rsidR="00E013C0" w:rsidRPr="00B75304">
        <w:rPr>
          <w:lang w:val="en-GB"/>
        </w:rPr>
        <w:t xml:space="preserve">media reports arising from </w:t>
      </w:r>
      <w:r w:rsidR="00456252" w:rsidRPr="00B75304">
        <w:rPr>
          <w:lang w:val="en-GB"/>
        </w:rPr>
        <w:t xml:space="preserve">the </w:t>
      </w:r>
      <w:r w:rsidR="004C0488">
        <w:rPr>
          <w:lang w:val="en-GB"/>
        </w:rPr>
        <w:t>Royal Commission</w:t>
      </w:r>
      <w:r w:rsidR="00E013C0" w:rsidRPr="00B75304">
        <w:rPr>
          <w:lang w:val="en-GB"/>
        </w:rPr>
        <w:t xml:space="preserve"> and Human Rights Watch activities.</w:t>
      </w:r>
    </w:p>
    <w:p w14:paraId="00678334" w14:textId="05FEAA9A" w:rsidR="0005300F" w:rsidRPr="00B75304" w:rsidRDefault="00456252" w:rsidP="0005300F">
      <w:pPr>
        <w:pStyle w:val="Para"/>
        <w:rPr>
          <w:lang w:val="en-GB"/>
        </w:rPr>
      </w:pPr>
      <w:r w:rsidRPr="00B75304">
        <w:rPr>
          <w:lang w:val="en-GB"/>
        </w:rPr>
        <w:t xml:space="preserve">Though </w:t>
      </w:r>
      <w:r w:rsidR="002E69C4" w:rsidRPr="00B75304">
        <w:rPr>
          <w:lang w:val="en-GB"/>
        </w:rPr>
        <w:t>a</w:t>
      </w:r>
      <w:r w:rsidR="0005300F" w:rsidRPr="00B75304">
        <w:rPr>
          <w:lang w:val="en-GB"/>
        </w:rPr>
        <w:t xml:space="preserve"> </w:t>
      </w:r>
      <w:r w:rsidR="008E7266" w:rsidRPr="00B75304">
        <w:rPr>
          <w:lang w:val="en-GB"/>
        </w:rPr>
        <w:t>number</w:t>
      </w:r>
      <w:r w:rsidR="0005300F" w:rsidRPr="00B75304">
        <w:rPr>
          <w:lang w:val="en-GB"/>
        </w:rPr>
        <w:t xml:space="preserve"> of representative</w:t>
      </w:r>
      <w:r w:rsidR="008E7266" w:rsidRPr="00B75304">
        <w:rPr>
          <w:lang w:val="en-GB"/>
        </w:rPr>
        <w:t xml:space="preserve">s noted that </w:t>
      </w:r>
      <w:r w:rsidR="00DE1934" w:rsidRPr="00B75304">
        <w:rPr>
          <w:lang w:val="en-GB"/>
        </w:rPr>
        <w:t xml:space="preserve">consumers could not be expected to </w:t>
      </w:r>
      <w:r w:rsidR="00064449" w:rsidRPr="00B75304">
        <w:rPr>
          <w:lang w:val="en-GB"/>
        </w:rPr>
        <w:t xml:space="preserve">know the specific details of any </w:t>
      </w:r>
      <w:r w:rsidR="002E69C4" w:rsidRPr="00B75304">
        <w:rPr>
          <w:lang w:val="en-GB"/>
        </w:rPr>
        <w:t>piece</w:t>
      </w:r>
      <w:r w:rsidR="00DE1934" w:rsidRPr="00B75304">
        <w:rPr>
          <w:lang w:val="en-GB"/>
        </w:rPr>
        <w:t xml:space="preserve"> of legislation</w:t>
      </w:r>
      <w:r w:rsidR="002E69C4" w:rsidRPr="00B75304">
        <w:rPr>
          <w:lang w:val="en-GB"/>
        </w:rPr>
        <w:t>,</w:t>
      </w:r>
      <w:r w:rsidR="0005300F" w:rsidRPr="00B75304">
        <w:rPr>
          <w:lang w:val="en-GB"/>
        </w:rPr>
        <w:t xml:space="preserve"> one consumer peak </w:t>
      </w:r>
      <w:r w:rsidR="002F651E" w:rsidRPr="00B75304">
        <w:rPr>
          <w:lang w:val="en-GB"/>
        </w:rPr>
        <w:t>organisation</w:t>
      </w:r>
      <w:r w:rsidR="008C4D2B" w:rsidRPr="00B75304">
        <w:rPr>
          <w:lang w:val="en-GB"/>
        </w:rPr>
        <w:t xml:space="preserve"> </w:t>
      </w:r>
      <w:r w:rsidR="0005300F" w:rsidRPr="00B75304">
        <w:rPr>
          <w:lang w:val="en-GB"/>
        </w:rPr>
        <w:t xml:space="preserve">observed that </w:t>
      </w:r>
      <w:r w:rsidR="00424A7A" w:rsidRPr="00B75304">
        <w:rPr>
          <w:lang w:val="en-GB"/>
        </w:rPr>
        <w:t>the location</w:t>
      </w:r>
      <w:r w:rsidR="0005300F" w:rsidRPr="00B75304">
        <w:rPr>
          <w:lang w:val="en-GB"/>
        </w:rPr>
        <w:t xml:space="preserve"> of the Restraints Principles</w:t>
      </w:r>
      <w:r w:rsidR="008C4D2B" w:rsidRPr="00B75304">
        <w:rPr>
          <w:lang w:val="en-GB"/>
        </w:rPr>
        <w:t xml:space="preserve"> within the </w:t>
      </w:r>
      <w:r w:rsidR="008C4D2B" w:rsidRPr="00872B69">
        <w:rPr>
          <w:i/>
          <w:lang w:val="en-GB"/>
        </w:rPr>
        <w:t>Age</w:t>
      </w:r>
      <w:r w:rsidR="009033F8" w:rsidRPr="00872B69">
        <w:rPr>
          <w:i/>
          <w:lang w:val="en-GB"/>
        </w:rPr>
        <w:t>d</w:t>
      </w:r>
      <w:r w:rsidR="008C4D2B" w:rsidRPr="00872B69">
        <w:rPr>
          <w:i/>
          <w:lang w:val="en-GB"/>
        </w:rPr>
        <w:t xml:space="preserve"> Care Act</w:t>
      </w:r>
      <w:r w:rsidR="0005300F" w:rsidRPr="00872B69">
        <w:rPr>
          <w:i/>
          <w:lang w:val="en-GB"/>
        </w:rPr>
        <w:t xml:space="preserve"> </w:t>
      </w:r>
      <w:r w:rsidR="00872B69" w:rsidRPr="00872B69">
        <w:rPr>
          <w:i/>
          <w:iCs/>
          <w:lang w:val="en-GB"/>
        </w:rPr>
        <w:t>1997</w:t>
      </w:r>
      <w:r w:rsidR="0005300F" w:rsidRPr="00B75304">
        <w:rPr>
          <w:lang w:val="en-GB"/>
        </w:rPr>
        <w:t xml:space="preserve"> is </w:t>
      </w:r>
      <w:r w:rsidR="00424A7A" w:rsidRPr="00B75304">
        <w:rPr>
          <w:lang w:val="en-GB"/>
        </w:rPr>
        <w:t>particularly problematic</w:t>
      </w:r>
      <w:r w:rsidR="0005300F" w:rsidRPr="00B75304">
        <w:rPr>
          <w:lang w:val="en-GB"/>
        </w:rPr>
        <w:t xml:space="preserve">. This individual noted that </w:t>
      </w:r>
      <w:r w:rsidR="008C4D2B" w:rsidRPr="00B75304">
        <w:rPr>
          <w:lang w:val="en-GB"/>
        </w:rPr>
        <w:t xml:space="preserve">because the Restraints Principles are </w:t>
      </w:r>
      <w:r w:rsidR="0005300F" w:rsidRPr="00B75304">
        <w:rPr>
          <w:lang w:val="en-GB"/>
        </w:rPr>
        <w:t xml:space="preserve">embedded within the </w:t>
      </w:r>
      <w:r w:rsidR="005326D0" w:rsidRPr="00B75304">
        <w:rPr>
          <w:lang w:val="en-GB"/>
        </w:rPr>
        <w:t>Quality of Care Principles</w:t>
      </w:r>
      <w:r w:rsidR="008C4D2B" w:rsidRPr="00B75304">
        <w:rPr>
          <w:lang w:val="en-GB"/>
        </w:rPr>
        <w:t xml:space="preserve"> of</w:t>
      </w:r>
      <w:r w:rsidR="005326D0" w:rsidRPr="00B75304">
        <w:rPr>
          <w:lang w:val="en-GB"/>
        </w:rPr>
        <w:t xml:space="preserve"> the </w:t>
      </w:r>
      <w:r w:rsidR="0005300F" w:rsidRPr="00B75304">
        <w:rPr>
          <w:lang w:val="en-GB"/>
        </w:rPr>
        <w:t>Act, the</w:t>
      </w:r>
      <w:r w:rsidR="008C4D2B" w:rsidRPr="00B75304">
        <w:rPr>
          <w:lang w:val="en-GB"/>
        </w:rPr>
        <w:t xml:space="preserve">y </w:t>
      </w:r>
      <w:r w:rsidR="0005300F" w:rsidRPr="00B75304">
        <w:rPr>
          <w:lang w:val="en-GB"/>
        </w:rPr>
        <w:t xml:space="preserve">are not easily accessible to the average consumer, meaning that most people do not know </w:t>
      </w:r>
      <w:r w:rsidR="00404B0D" w:rsidRPr="00B75304">
        <w:rPr>
          <w:lang w:val="en-GB"/>
        </w:rPr>
        <w:t>the Restraints Principles exist</w:t>
      </w:r>
      <w:r w:rsidR="0005300F" w:rsidRPr="00B75304">
        <w:rPr>
          <w:lang w:val="en-GB"/>
        </w:rPr>
        <w:t>.</w:t>
      </w:r>
    </w:p>
    <w:p w14:paraId="28AEAA53" w14:textId="63FDD651" w:rsidR="00AD376F" w:rsidRPr="00B75304" w:rsidRDefault="0005300F" w:rsidP="00AD376F">
      <w:pPr>
        <w:pStyle w:val="pullquotetest"/>
      </w:pPr>
      <w:r w:rsidRPr="00B75304">
        <w:t>It would take a very proactive person or appointed</w:t>
      </w:r>
      <w:r w:rsidR="00AD376F" w:rsidRPr="00B75304">
        <w:t xml:space="preserve"> </w:t>
      </w:r>
      <w:r w:rsidRPr="00B75304">
        <w:t>substitute decision maker</w:t>
      </w:r>
      <w:r w:rsidR="002C2979" w:rsidRPr="00B75304">
        <w:t xml:space="preserve"> </w:t>
      </w:r>
      <w:r w:rsidRPr="00B75304">
        <w:t>to</w:t>
      </w:r>
      <w:r w:rsidR="00404B0D" w:rsidRPr="00B75304">
        <w:t xml:space="preserve"> </w:t>
      </w:r>
      <w:r w:rsidRPr="00B75304">
        <w:t>know about them</w:t>
      </w:r>
      <w:r w:rsidR="00404B0D" w:rsidRPr="00B75304">
        <w:t>.</w:t>
      </w:r>
    </w:p>
    <w:p w14:paraId="1E210BEE" w14:textId="4B8050F2" w:rsidR="0005300F" w:rsidRPr="00B75304" w:rsidRDefault="0005300F" w:rsidP="00AD376F">
      <w:pPr>
        <w:pStyle w:val="attributiontest"/>
      </w:pPr>
      <w:r w:rsidRPr="00B75304">
        <w:t xml:space="preserve">– Consumer </w:t>
      </w:r>
      <w:r w:rsidR="00803712" w:rsidRPr="00B75304">
        <w:t>peak</w:t>
      </w:r>
      <w:r w:rsidR="00C82E25">
        <w:t xml:space="preserve"> representative</w:t>
      </w:r>
    </w:p>
    <w:p w14:paraId="395C0035" w14:textId="47858DF5" w:rsidR="00A42A35" w:rsidRDefault="007C41AC" w:rsidP="00982AE6">
      <w:pPr>
        <w:pStyle w:val="Para"/>
        <w:rPr>
          <w:lang w:val="en-GB"/>
        </w:rPr>
      </w:pPr>
      <w:r w:rsidRPr="00B75304">
        <w:rPr>
          <w:lang w:val="en-GB"/>
        </w:rPr>
        <w:t xml:space="preserve">Despite </w:t>
      </w:r>
      <w:r w:rsidR="005E7631" w:rsidRPr="00B75304">
        <w:rPr>
          <w:lang w:val="en-GB"/>
        </w:rPr>
        <w:t xml:space="preserve">the low rates of community awareness perceived by stakeholders, </w:t>
      </w:r>
      <w:r w:rsidR="00875E04" w:rsidRPr="00B75304">
        <w:rPr>
          <w:lang w:val="en-GB"/>
        </w:rPr>
        <w:t>a relatively high proportion of</w:t>
      </w:r>
      <w:r w:rsidR="009C140B" w:rsidRPr="00B75304">
        <w:rPr>
          <w:lang w:val="en-GB"/>
        </w:rPr>
        <w:t xml:space="preserve"> consumers who took part in the </w:t>
      </w:r>
      <w:r w:rsidR="0065557B">
        <w:rPr>
          <w:lang w:val="en-GB"/>
        </w:rPr>
        <w:t>r</w:t>
      </w:r>
      <w:r w:rsidR="009C140B" w:rsidRPr="00B75304">
        <w:rPr>
          <w:lang w:val="en-GB"/>
        </w:rPr>
        <w:t>eview indicated that they had previously been aware of the legislation</w:t>
      </w:r>
      <w:r w:rsidR="00875E04" w:rsidRPr="00B75304">
        <w:rPr>
          <w:lang w:val="en-GB"/>
        </w:rPr>
        <w:t xml:space="preserve"> (n=19; 58% of those who responded to this question)</w:t>
      </w:r>
      <w:r w:rsidR="00E85B2E" w:rsidRPr="00B75304">
        <w:rPr>
          <w:lang w:val="en-GB"/>
        </w:rPr>
        <w:t xml:space="preserve">. It is likely </w:t>
      </w:r>
      <w:r w:rsidR="007B3ABB" w:rsidRPr="00B75304">
        <w:rPr>
          <w:lang w:val="en-GB"/>
        </w:rPr>
        <w:t xml:space="preserve">that </w:t>
      </w:r>
      <w:r w:rsidR="00F50F2E" w:rsidRPr="00B75304">
        <w:rPr>
          <w:lang w:val="en-GB"/>
        </w:rPr>
        <w:t xml:space="preserve">this </w:t>
      </w:r>
      <w:r w:rsidR="00FA38F6" w:rsidRPr="00B75304">
        <w:rPr>
          <w:lang w:val="en-GB"/>
        </w:rPr>
        <w:t>sub</w:t>
      </w:r>
      <w:r w:rsidR="00F50F2E" w:rsidRPr="00B75304">
        <w:rPr>
          <w:lang w:val="en-GB"/>
        </w:rPr>
        <w:t xml:space="preserve">group </w:t>
      </w:r>
      <w:r w:rsidR="00EB4246" w:rsidRPr="00B75304">
        <w:rPr>
          <w:lang w:val="en-GB"/>
        </w:rPr>
        <w:t xml:space="preserve">have a particular </w:t>
      </w:r>
      <w:r w:rsidR="005B13DA" w:rsidRPr="00B75304">
        <w:rPr>
          <w:lang w:val="en-GB"/>
        </w:rPr>
        <w:t xml:space="preserve">interest </w:t>
      </w:r>
      <w:r w:rsidR="00EB4246" w:rsidRPr="00B75304">
        <w:rPr>
          <w:lang w:val="en-GB"/>
        </w:rPr>
        <w:t>in the topic</w:t>
      </w:r>
      <w:r w:rsidR="00404B0D" w:rsidRPr="00B75304">
        <w:rPr>
          <w:lang w:val="en-GB"/>
        </w:rPr>
        <w:t>, which</w:t>
      </w:r>
      <w:r w:rsidR="00EB4246" w:rsidRPr="00B75304">
        <w:rPr>
          <w:lang w:val="en-GB"/>
        </w:rPr>
        <w:t xml:space="preserve"> </w:t>
      </w:r>
      <w:r w:rsidR="00404B0D" w:rsidRPr="00B75304">
        <w:rPr>
          <w:lang w:val="en-GB"/>
        </w:rPr>
        <w:t xml:space="preserve">encouraged </w:t>
      </w:r>
      <w:r w:rsidR="00E85B2E" w:rsidRPr="00B75304">
        <w:rPr>
          <w:lang w:val="en-GB"/>
        </w:rPr>
        <w:t xml:space="preserve">them to </w:t>
      </w:r>
      <w:r w:rsidR="002A7E04" w:rsidRPr="00B75304">
        <w:rPr>
          <w:lang w:val="en-GB"/>
        </w:rPr>
        <w:t>become informed</w:t>
      </w:r>
      <w:r w:rsidR="00FA38F6" w:rsidRPr="00B75304">
        <w:rPr>
          <w:lang w:val="en-GB"/>
        </w:rPr>
        <w:t>,</w:t>
      </w:r>
      <w:r w:rsidR="002A7E04" w:rsidRPr="00B75304">
        <w:rPr>
          <w:lang w:val="en-GB"/>
        </w:rPr>
        <w:t xml:space="preserve"> </w:t>
      </w:r>
      <w:r w:rsidR="00404B0D" w:rsidRPr="00B75304">
        <w:rPr>
          <w:lang w:val="en-GB"/>
        </w:rPr>
        <w:t>and</w:t>
      </w:r>
      <w:r w:rsidR="00D309DB" w:rsidRPr="00B75304">
        <w:rPr>
          <w:lang w:val="en-GB"/>
        </w:rPr>
        <w:t>,</w:t>
      </w:r>
      <w:r w:rsidR="00FA38F6" w:rsidRPr="00B75304">
        <w:rPr>
          <w:lang w:val="en-GB"/>
        </w:rPr>
        <w:t xml:space="preserve"> </w:t>
      </w:r>
      <w:r w:rsidR="00404B0D" w:rsidRPr="00B75304">
        <w:rPr>
          <w:lang w:val="en-GB"/>
        </w:rPr>
        <w:t>subsequently</w:t>
      </w:r>
      <w:r w:rsidR="00D309DB" w:rsidRPr="00B75304">
        <w:rPr>
          <w:lang w:val="en-GB"/>
        </w:rPr>
        <w:t>,</w:t>
      </w:r>
      <w:r w:rsidR="00404B0D" w:rsidRPr="00B75304">
        <w:rPr>
          <w:lang w:val="en-GB"/>
        </w:rPr>
        <w:t xml:space="preserve"> </w:t>
      </w:r>
      <w:r w:rsidR="00FA38F6" w:rsidRPr="00B75304">
        <w:rPr>
          <w:lang w:val="en-GB"/>
        </w:rPr>
        <w:t xml:space="preserve">to </w:t>
      </w:r>
      <w:r w:rsidR="00404B0D" w:rsidRPr="00B75304">
        <w:rPr>
          <w:lang w:val="en-GB"/>
        </w:rPr>
        <w:t xml:space="preserve">discover </w:t>
      </w:r>
      <w:r w:rsidR="002A7E04" w:rsidRPr="00B75304">
        <w:rPr>
          <w:lang w:val="en-GB"/>
        </w:rPr>
        <w:t xml:space="preserve">the </w:t>
      </w:r>
      <w:r w:rsidR="0065557B">
        <w:rPr>
          <w:lang w:val="en-GB"/>
        </w:rPr>
        <w:t>r</w:t>
      </w:r>
      <w:r w:rsidR="002A7E04" w:rsidRPr="00B75304">
        <w:rPr>
          <w:lang w:val="en-GB"/>
        </w:rPr>
        <w:t>eview and decide to take part</w:t>
      </w:r>
      <w:r w:rsidR="00A42A35">
        <w:rPr>
          <w:lang w:val="en-GB"/>
        </w:rPr>
        <w:t xml:space="preserve">, suggesting that </w:t>
      </w:r>
      <w:r w:rsidR="00A42A35">
        <w:rPr>
          <w:lang w:val="en-GB"/>
        </w:rPr>
        <w:t>they are not a representative sample of the general population</w:t>
      </w:r>
      <w:r w:rsidR="002A7E04" w:rsidRPr="00B75304">
        <w:rPr>
          <w:lang w:val="en-GB"/>
        </w:rPr>
        <w:t xml:space="preserve">. </w:t>
      </w:r>
    </w:p>
    <w:p w14:paraId="14238A4E" w14:textId="585B901A" w:rsidR="00982AE6" w:rsidRPr="00B75304" w:rsidRDefault="00193F8F" w:rsidP="00982AE6">
      <w:pPr>
        <w:pStyle w:val="Para"/>
        <w:rPr>
          <w:lang w:val="en-GB"/>
        </w:rPr>
      </w:pPr>
      <w:r w:rsidRPr="00B75304">
        <w:rPr>
          <w:lang w:val="en-GB"/>
        </w:rPr>
        <w:t>When this subgroup</w:t>
      </w:r>
      <w:r w:rsidR="000B1E0A" w:rsidRPr="00B75304">
        <w:rPr>
          <w:lang w:val="en-GB"/>
        </w:rPr>
        <w:t xml:space="preserve"> </w:t>
      </w:r>
      <w:r w:rsidR="00875E04" w:rsidRPr="00B75304">
        <w:rPr>
          <w:lang w:val="en-GB"/>
        </w:rPr>
        <w:t xml:space="preserve">were asked about particular aspects of the legislation, they were most likely to </w:t>
      </w:r>
      <w:r w:rsidR="00A42A35">
        <w:rPr>
          <w:lang w:val="en-GB"/>
        </w:rPr>
        <w:t>be aware</w:t>
      </w:r>
      <w:r w:rsidR="00EC5F17" w:rsidRPr="00B75304" w:rsidDel="00A42A35">
        <w:rPr>
          <w:lang w:val="en-GB"/>
        </w:rPr>
        <w:t xml:space="preserve"> </w:t>
      </w:r>
      <w:r w:rsidR="00EC5F17" w:rsidRPr="00B75304">
        <w:rPr>
          <w:lang w:val="en-GB"/>
        </w:rPr>
        <w:t xml:space="preserve">that </w:t>
      </w:r>
      <w:r w:rsidR="00982AE6" w:rsidRPr="00B75304">
        <w:rPr>
          <w:lang w:val="en-GB"/>
        </w:rPr>
        <w:t xml:space="preserve">‘Restraint can only be used after alternative strategies have been tried’, and least </w:t>
      </w:r>
      <w:r w:rsidR="00EC5F17" w:rsidRPr="00B75304">
        <w:rPr>
          <w:lang w:val="en-GB"/>
        </w:rPr>
        <w:t>likely to be aware that</w:t>
      </w:r>
      <w:r w:rsidR="00982AE6" w:rsidRPr="00B75304">
        <w:rPr>
          <w:lang w:val="en-GB"/>
        </w:rPr>
        <w:t xml:space="preserve"> ‘Medications prescribed to treat a diagnosed mental health condition are not considered chemical restraint’. This finding echoes the provider survey results</w:t>
      </w:r>
      <w:r w:rsidR="00FA38F6" w:rsidRPr="00B75304">
        <w:rPr>
          <w:lang w:val="en-GB"/>
        </w:rPr>
        <w:t>,</w:t>
      </w:r>
      <w:r w:rsidR="00982AE6" w:rsidRPr="00B75304">
        <w:rPr>
          <w:lang w:val="en-GB"/>
        </w:rPr>
        <w:t xml:space="preserve"> which suggests </w:t>
      </w:r>
      <w:r w:rsidR="00FA38F6" w:rsidRPr="00B75304">
        <w:rPr>
          <w:lang w:val="en-GB"/>
        </w:rPr>
        <w:t xml:space="preserve">that </w:t>
      </w:r>
      <w:r w:rsidR="00982AE6" w:rsidRPr="00B75304">
        <w:rPr>
          <w:lang w:val="en-GB"/>
        </w:rPr>
        <w:t xml:space="preserve">more work needs to be done to educate staff and consumers </w:t>
      </w:r>
      <w:r w:rsidR="00EC5F17" w:rsidRPr="00B75304">
        <w:rPr>
          <w:lang w:val="en-GB"/>
        </w:rPr>
        <w:t>on the distinction between chemical restraint and treatment</w:t>
      </w:r>
      <w:r w:rsidR="005326D0" w:rsidRPr="00B75304">
        <w:rPr>
          <w:lang w:val="en-GB"/>
        </w:rPr>
        <w:t xml:space="preserve"> of a mental health disorder</w:t>
      </w:r>
      <w:r w:rsidR="00982AE6" w:rsidRPr="00B75304">
        <w:rPr>
          <w:lang w:val="en-GB"/>
        </w:rPr>
        <w:t>.</w:t>
      </w:r>
    </w:p>
    <w:p w14:paraId="72938B26" w14:textId="28A8454C" w:rsidR="00230F65" w:rsidRPr="00B75304" w:rsidRDefault="00C82E25" w:rsidP="00B858FE">
      <w:pPr>
        <w:pStyle w:val="Subhead2"/>
      </w:pPr>
      <w:r>
        <w:t>Without awareness of the Restraints Principles, consumers may not be able to advocate for themselves</w:t>
      </w:r>
    </w:p>
    <w:p w14:paraId="383F93A8" w14:textId="4BB41248" w:rsidR="0025094F" w:rsidRPr="00B75304" w:rsidRDefault="004F3948" w:rsidP="004671C7">
      <w:pPr>
        <w:pStyle w:val="Para"/>
        <w:rPr>
          <w:lang w:val="en-GB"/>
        </w:rPr>
      </w:pPr>
      <w:r w:rsidRPr="00B75304">
        <w:rPr>
          <w:lang w:val="en-GB"/>
        </w:rPr>
        <w:t>Consumer peak</w:t>
      </w:r>
      <w:r w:rsidR="00873628" w:rsidRPr="00B75304">
        <w:rPr>
          <w:lang w:val="en-GB"/>
        </w:rPr>
        <w:t>s</w:t>
      </w:r>
      <w:r w:rsidR="00873628" w:rsidRPr="00B75304" w:rsidDel="007A3539">
        <w:rPr>
          <w:lang w:val="en-GB"/>
        </w:rPr>
        <w:t xml:space="preserve"> </w:t>
      </w:r>
      <w:r w:rsidR="00873628" w:rsidRPr="00B75304">
        <w:rPr>
          <w:lang w:val="en-GB"/>
        </w:rPr>
        <w:t xml:space="preserve">noted that, generally speaking, </w:t>
      </w:r>
      <w:r w:rsidR="00F03196" w:rsidRPr="00B75304">
        <w:rPr>
          <w:lang w:val="en-GB"/>
        </w:rPr>
        <w:t xml:space="preserve">residents and their families </w:t>
      </w:r>
      <w:r w:rsidR="00240543" w:rsidRPr="00B75304">
        <w:rPr>
          <w:lang w:val="en-GB"/>
        </w:rPr>
        <w:t>are very unlikely to reference legislative</w:t>
      </w:r>
      <w:r w:rsidR="00C2036D" w:rsidRPr="00B75304">
        <w:rPr>
          <w:lang w:val="en-GB"/>
        </w:rPr>
        <w:t xml:space="preserve"> frameworks</w:t>
      </w:r>
      <w:r w:rsidR="00F03196" w:rsidRPr="00B75304">
        <w:rPr>
          <w:lang w:val="en-GB"/>
        </w:rPr>
        <w:t xml:space="preserve"> when questioning </w:t>
      </w:r>
      <w:r w:rsidR="008C7D5D" w:rsidRPr="00B75304">
        <w:rPr>
          <w:lang w:val="en-GB"/>
        </w:rPr>
        <w:t xml:space="preserve">whether the care they are receiving is </w:t>
      </w:r>
      <w:r w:rsidR="00F03196" w:rsidRPr="00B75304">
        <w:rPr>
          <w:lang w:val="en-GB"/>
        </w:rPr>
        <w:t>appropriate and sanctioned</w:t>
      </w:r>
      <w:r w:rsidR="008C7D5D" w:rsidRPr="00B75304">
        <w:rPr>
          <w:lang w:val="en-GB"/>
        </w:rPr>
        <w:t xml:space="preserve">. Rather, </w:t>
      </w:r>
      <w:r w:rsidR="00F03196" w:rsidRPr="00B75304">
        <w:rPr>
          <w:lang w:val="en-GB"/>
        </w:rPr>
        <w:t xml:space="preserve">people are more likely to go by their ‘gut feeling’ that something is not right. </w:t>
      </w:r>
      <w:r w:rsidR="00327FCE" w:rsidRPr="00B75304">
        <w:rPr>
          <w:lang w:val="en-GB"/>
        </w:rPr>
        <w:t xml:space="preserve">These stakeholders felt, however, that </w:t>
      </w:r>
      <w:r w:rsidR="00737A8B" w:rsidRPr="00B75304">
        <w:rPr>
          <w:lang w:val="en-GB"/>
        </w:rPr>
        <w:t xml:space="preserve">although </w:t>
      </w:r>
      <w:r w:rsidR="00D55DA5" w:rsidRPr="00B75304">
        <w:rPr>
          <w:lang w:val="en-GB"/>
        </w:rPr>
        <w:t>a</w:t>
      </w:r>
      <w:r w:rsidR="00C2036D" w:rsidRPr="00B75304">
        <w:rPr>
          <w:lang w:val="en-GB"/>
        </w:rPr>
        <w:t xml:space="preserve"> comprehensive understanding of </w:t>
      </w:r>
      <w:r w:rsidR="007B07B9" w:rsidRPr="00B75304">
        <w:rPr>
          <w:lang w:val="en-GB"/>
        </w:rPr>
        <w:t>legislation is not necessary, it is important for consumers to have at least a high</w:t>
      </w:r>
      <w:r w:rsidR="009C09C9" w:rsidRPr="00B75304">
        <w:rPr>
          <w:lang w:val="en-GB"/>
        </w:rPr>
        <w:t>-</w:t>
      </w:r>
      <w:r w:rsidR="007B07B9" w:rsidRPr="00B75304">
        <w:rPr>
          <w:lang w:val="en-GB"/>
        </w:rPr>
        <w:t>level awareness of their rights</w:t>
      </w:r>
      <w:r w:rsidR="00033EE5" w:rsidRPr="00B75304">
        <w:rPr>
          <w:lang w:val="en-GB"/>
        </w:rPr>
        <w:t xml:space="preserve"> in order to </w:t>
      </w:r>
      <w:r w:rsidR="009C09C9" w:rsidRPr="00B75304">
        <w:rPr>
          <w:lang w:val="en-GB"/>
        </w:rPr>
        <w:t>invoke</w:t>
      </w:r>
      <w:r w:rsidR="00033EE5" w:rsidRPr="00B75304">
        <w:rPr>
          <w:lang w:val="en-GB"/>
        </w:rPr>
        <w:t xml:space="preserve"> them</w:t>
      </w:r>
      <w:r w:rsidR="00FB0D69" w:rsidRPr="00B75304">
        <w:rPr>
          <w:lang w:val="en-GB"/>
        </w:rPr>
        <w:t>.</w:t>
      </w:r>
      <w:r w:rsidR="00033EE5" w:rsidRPr="00B75304">
        <w:rPr>
          <w:lang w:val="en-GB"/>
        </w:rPr>
        <w:t xml:space="preserve"> </w:t>
      </w:r>
      <w:r w:rsidR="007B07B9" w:rsidRPr="00B75304">
        <w:rPr>
          <w:lang w:val="en-GB"/>
        </w:rPr>
        <w:t xml:space="preserve">Without such awareness, there was a sense that providers </w:t>
      </w:r>
      <w:r w:rsidR="002C79F8" w:rsidRPr="00B75304">
        <w:rPr>
          <w:lang w:val="en-GB"/>
        </w:rPr>
        <w:t>could engage</w:t>
      </w:r>
      <w:r w:rsidR="00737A8B" w:rsidRPr="00B75304">
        <w:rPr>
          <w:lang w:val="en-GB"/>
        </w:rPr>
        <w:t xml:space="preserve"> –</w:t>
      </w:r>
      <w:r w:rsidR="00033EE5" w:rsidRPr="00B75304">
        <w:rPr>
          <w:lang w:val="en-GB"/>
        </w:rPr>
        <w:t xml:space="preserve"> unchecked</w:t>
      </w:r>
      <w:r w:rsidR="00737A8B" w:rsidRPr="00B75304">
        <w:rPr>
          <w:lang w:val="en-GB"/>
        </w:rPr>
        <w:t xml:space="preserve"> – </w:t>
      </w:r>
      <w:r w:rsidR="002C79F8" w:rsidRPr="00B75304">
        <w:rPr>
          <w:lang w:val="en-GB"/>
        </w:rPr>
        <w:t>in practices inconsistent with the Restraints Principles</w:t>
      </w:r>
      <w:r w:rsidR="00FB0D69" w:rsidRPr="00B75304">
        <w:rPr>
          <w:lang w:val="en-GB"/>
        </w:rPr>
        <w:t>.</w:t>
      </w:r>
    </w:p>
    <w:p w14:paraId="3B347BAC" w14:textId="085EFF0D" w:rsidR="004671C7" w:rsidRPr="00B75304" w:rsidRDefault="00344096" w:rsidP="004671C7">
      <w:pPr>
        <w:pStyle w:val="Para"/>
        <w:rPr>
          <w:lang w:val="en-GB"/>
        </w:rPr>
      </w:pPr>
      <w:r w:rsidRPr="00B75304">
        <w:rPr>
          <w:lang w:val="en-GB"/>
        </w:rPr>
        <w:t>E</w:t>
      </w:r>
      <w:r w:rsidR="00033EE5" w:rsidRPr="00B75304">
        <w:rPr>
          <w:lang w:val="en-GB"/>
        </w:rPr>
        <w:t xml:space="preserve">ven where consumers </w:t>
      </w:r>
      <w:r w:rsidRPr="00B75304">
        <w:rPr>
          <w:lang w:val="en-GB"/>
        </w:rPr>
        <w:t>are</w:t>
      </w:r>
      <w:r w:rsidR="00033EE5" w:rsidRPr="00B75304">
        <w:rPr>
          <w:lang w:val="en-GB"/>
        </w:rPr>
        <w:t xml:space="preserve"> aware of the</w:t>
      </w:r>
      <w:r w:rsidR="00FA2599" w:rsidRPr="00B75304">
        <w:rPr>
          <w:lang w:val="en-GB"/>
        </w:rPr>
        <w:t>ir rights</w:t>
      </w:r>
      <w:r w:rsidR="00033EE5" w:rsidRPr="00B75304">
        <w:rPr>
          <w:lang w:val="en-GB"/>
        </w:rPr>
        <w:t xml:space="preserve">, </w:t>
      </w:r>
      <w:r w:rsidRPr="00B75304">
        <w:rPr>
          <w:lang w:val="en-GB"/>
        </w:rPr>
        <w:t>consumer peaks</w:t>
      </w:r>
      <w:r w:rsidR="00517556" w:rsidRPr="00B75304">
        <w:rPr>
          <w:lang w:val="en-GB"/>
        </w:rPr>
        <w:t xml:space="preserve"> reported that </w:t>
      </w:r>
      <w:r w:rsidR="00033EE5" w:rsidRPr="00B75304">
        <w:rPr>
          <w:lang w:val="en-GB"/>
        </w:rPr>
        <w:t>providers</w:t>
      </w:r>
      <w:r w:rsidR="0025094F" w:rsidRPr="00B75304">
        <w:rPr>
          <w:lang w:val="en-GB"/>
        </w:rPr>
        <w:t xml:space="preserve"> </w:t>
      </w:r>
      <w:r w:rsidR="005006A2" w:rsidRPr="00B75304">
        <w:rPr>
          <w:lang w:val="en-GB"/>
        </w:rPr>
        <w:t>can</w:t>
      </w:r>
      <w:r w:rsidR="00AB415E" w:rsidRPr="00B75304">
        <w:rPr>
          <w:lang w:val="en-GB"/>
        </w:rPr>
        <w:t xml:space="preserve"> </w:t>
      </w:r>
      <w:r w:rsidR="0025094F" w:rsidRPr="00B75304">
        <w:rPr>
          <w:lang w:val="en-GB"/>
        </w:rPr>
        <w:t xml:space="preserve">knowingly or unknowingly </w:t>
      </w:r>
      <w:r w:rsidR="005006A2" w:rsidRPr="00B75304">
        <w:rPr>
          <w:lang w:val="en-GB"/>
        </w:rPr>
        <w:t>communicate in a way that prevents the resident or family member from reali</w:t>
      </w:r>
      <w:r w:rsidR="00F6716B" w:rsidRPr="00B75304">
        <w:rPr>
          <w:lang w:val="en-GB"/>
        </w:rPr>
        <w:t>s</w:t>
      </w:r>
      <w:r w:rsidR="005006A2" w:rsidRPr="00B75304">
        <w:rPr>
          <w:lang w:val="en-GB"/>
        </w:rPr>
        <w:t xml:space="preserve">ing that a </w:t>
      </w:r>
      <w:r w:rsidR="00794AD1" w:rsidRPr="00B75304">
        <w:rPr>
          <w:lang w:val="en-GB"/>
        </w:rPr>
        <w:t xml:space="preserve">particular practice constitutes </w:t>
      </w:r>
      <w:r w:rsidR="005006A2" w:rsidRPr="00B75304">
        <w:rPr>
          <w:lang w:val="en-GB"/>
        </w:rPr>
        <w:t xml:space="preserve">restraint </w:t>
      </w:r>
      <w:r w:rsidR="00794AD1" w:rsidRPr="00B75304">
        <w:rPr>
          <w:lang w:val="en-GB"/>
        </w:rPr>
        <w:t>and, therefore</w:t>
      </w:r>
      <w:r w:rsidR="00E3533F" w:rsidRPr="00B75304">
        <w:rPr>
          <w:lang w:val="en-GB"/>
        </w:rPr>
        <w:t>,</w:t>
      </w:r>
      <w:r w:rsidR="00794AD1" w:rsidRPr="00B75304">
        <w:rPr>
          <w:lang w:val="en-GB"/>
        </w:rPr>
        <w:t xml:space="preserve"> that the Restraints Principles apply.</w:t>
      </w:r>
      <w:r w:rsidR="00D20732" w:rsidRPr="00B75304">
        <w:rPr>
          <w:lang w:val="en-GB"/>
        </w:rPr>
        <w:t xml:space="preserve"> </w:t>
      </w:r>
      <w:r w:rsidR="002C2979" w:rsidRPr="00B75304">
        <w:rPr>
          <w:lang w:val="en-GB"/>
        </w:rPr>
        <w:t>C</w:t>
      </w:r>
      <w:r w:rsidR="00737A8B" w:rsidRPr="00B75304">
        <w:rPr>
          <w:lang w:val="en-GB"/>
        </w:rPr>
        <w:t>onsumer peaks</w:t>
      </w:r>
      <w:r w:rsidR="00794AD1" w:rsidRPr="00B75304">
        <w:rPr>
          <w:lang w:val="en-GB"/>
        </w:rPr>
        <w:t xml:space="preserve"> provided examples of aged care</w:t>
      </w:r>
      <w:r w:rsidR="00101DE5" w:rsidRPr="00B75304">
        <w:rPr>
          <w:lang w:val="en-GB"/>
        </w:rPr>
        <w:t xml:space="preserve"> </w:t>
      </w:r>
      <w:r w:rsidR="00ED7B9F" w:rsidRPr="00B75304">
        <w:rPr>
          <w:lang w:val="en-GB"/>
        </w:rPr>
        <w:t xml:space="preserve">staff </w:t>
      </w:r>
      <w:r w:rsidR="00794AD1" w:rsidRPr="00B75304">
        <w:rPr>
          <w:lang w:val="en-GB"/>
        </w:rPr>
        <w:t>using</w:t>
      </w:r>
      <w:r w:rsidR="00514326" w:rsidRPr="00B75304">
        <w:rPr>
          <w:lang w:val="en-GB"/>
        </w:rPr>
        <w:t xml:space="preserve"> te</w:t>
      </w:r>
      <w:r w:rsidR="00695A3B" w:rsidRPr="00B75304">
        <w:rPr>
          <w:lang w:val="en-GB"/>
        </w:rPr>
        <w:t xml:space="preserve">rms such as </w:t>
      </w:r>
      <w:r w:rsidR="00514326" w:rsidRPr="00B75304">
        <w:rPr>
          <w:lang w:val="en-GB"/>
        </w:rPr>
        <w:t>‘</w:t>
      </w:r>
      <w:r w:rsidR="00695A3B" w:rsidRPr="00B75304">
        <w:rPr>
          <w:lang w:val="en-GB"/>
        </w:rPr>
        <w:t>sedatives</w:t>
      </w:r>
      <w:r w:rsidR="00514326" w:rsidRPr="00B75304">
        <w:rPr>
          <w:lang w:val="en-GB"/>
        </w:rPr>
        <w:t>’</w:t>
      </w:r>
      <w:r w:rsidR="00695A3B" w:rsidRPr="00B75304">
        <w:rPr>
          <w:lang w:val="en-GB"/>
        </w:rPr>
        <w:t xml:space="preserve"> or </w:t>
      </w:r>
      <w:r w:rsidR="00514326" w:rsidRPr="00B75304">
        <w:rPr>
          <w:lang w:val="en-GB"/>
        </w:rPr>
        <w:t>indicat</w:t>
      </w:r>
      <w:r w:rsidR="00794AD1" w:rsidRPr="00B75304">
        <w:rPr>
          <w:lang w:val="en-GB"/>
        </w:rPr>
        <w:t>ing</w:t>
      </w:r>
      <w:r w:rsidR="00514326" w:rsidRPr="00B75304">
        <w:rPr>
          <w:lang w:val="en-GB"/>
        </w:rPr>
        <w:t xml:space="preserve"> that the purpose of </w:t>
      </w:r>
      <w:r w:rsidR="00794AD1" w:rsidRPr="00B75304">
        <w:rPr>
          <w:lang w:val="en-GB"/>
        </w:rPr>
        <w:t>a</w:t>
      </w:r>
      <w:r w:rsidR="00514326" w:rsidRPr="00B75304">
        <w:rPr>
          <w:lang w:val="en-GB"/>
        </w:rPr>
        <w:t xml:space="preserve"> </w:t>
      </w:r>
      <w:r w:rsidR="0015740A" w:rsidRPr="00B75304">
        <w:rPr>
          <w:lang w:val="en-GB"/>
        </w:rPr>
        <w:t xml:space="preserve">medication </w:t>
      </w:r>
      <w:r w:rsidR="00DE7D8E" w:rsidRPr="00B75304">
        <w:rPr>
          <w:lang w:val="en-GB"/>
        </w:rPr>
        <w:t>i</w:t>
      </w:r>
      <w:r w:rsidR="00514326" w:rsidRPr="00B75304">
        <w:rPr>
          <w:lang w:val="en-GB"/>
        </w:rPr>
        <w:t xml:space="preserve">s </w:t>
      </w:r>
      <w:r w:rsidR="0015740A" w:rsidRPr="00B75304">
        <w:rPr>
          <w:lang w:val="en-GB"/>
        </w:rPr>
        <w:t>to ‘help Mum be a bit more calm’</w:t>
      </w:r>
      <w:r w:rsidR="00794AD1" w:rsidRPr="00B75304">
        <w:rPr>
          <w:lang w:val="en-GB"/>
        </w:rPr>
        <w:t xml:space="preserve">, rather than </w:t>
      </w:r>
      <w:r w:rsidR="00BD5280" w:rsidRPr="00B75304">
        <w:rPr>
          <w:lang w:val="en-GB"/>
        </w:rPr>
        <w:t>referring to chemical restraint.</w:t>
      </w:r>
    </w:p>
    <w:p w14:paraId="53069242" w14:textId="3F8C5B5E" w:rsidR="0061175D" w:rsidRPr="00B75304" w:rsidRDefault="00C82E25" w:rsidP="00B858FE">
      <w:pPr>
        <w:pStyle w:val="Subhead2"/>
      </w:pPr>
      <w:bookmarkStart w:id="64" w:name="_Ref56289046"/>
      <w:r>
        <w:lastRenderedPageBreak/>
        <w:t>Providers have an important</w:t>
      </w:r>
      <w:r w:rsidR="002C6E1B">
        <w:t xml:space="preserve"> </w:t>
      </w:r>
      <w:r w:rsidR="002C6E1B">
        <w:noBreakHyphen/>
      </w:r>
      <w:r w:rsidR="007E614F">
        <w:t xml:space="preserve"> but not exclusive</w:t>
      </w:r>
      <w:r>
        <w:t xml:space="preserve"> </w:t>
      </w:r>
      <w:r w:rsidR="002C6E1B">
        <w:noBreakHyphen/>
        <w:t xml:space="preserve"> </w:t>
      </w:r>
      <w:r>
        <w:t>role to play in educating consumers about restraint and the Restraints Principles</w:t>
      </w:r>
      <w:bookmarkEnd w:id="64"/>
    </w:p>
    <w:p w14:paraId="7F154E9E" w14:textId="77777777" w:rsidR="002C6E1B" w:rsidRDefault="00345636" w:rsidP="00230F65">
      <w:pPr>
        <w:pStyle w:val="Para"/>
        <w:rPr>
          <w:lang w:val="en-GB"/>
        </w:rPr>
      </w:pPr>
      <w:r w:rsidRPr="00B75304">
        <w:rPr>
          <w:lang w:val="en-GB"/>
        </w:rPr>
        <w:t xml:space="preserve">Stakeholders suggested that </w:t>
      </w:r>
      <w:r w:rsidR="00D8006D" w:rsidRPr="00B75304">
        <w:rPr>
          <w:lang w:val="en-GB"/>
        </w:rPr>
        <w:t xml:space="preserve">responsibility for educating consumers about the Restraints Principles </w:t>
      </w:r>
      <w:r w:rsidR="00307417" w:rsidRPr="00B75304">
        <w:rPr>
          <w:lang w:val="en-GB"/>
        </w:rPr>
        <w:t xml:space="preserve">most appropriately sits with </w:t>
      </w:r>
      <w:r w:rsidR="002918E9" w:rsidRPr="00B75304">
        <w:rPr>
          <w:lang w:val="en-GB"/>
        </w:rPr>
        <w:t>providers</w:t>
      </w:r>
      <w:r w:rsidR="002C2979" w:rsidRPr="00B75304">
        <w:rPr>
          <w:lang w:val="en-GB"/>
        </w:rPr>
        <w:t>,</w:t>
      </w:r>
      <w:r w:rsidR="005E2522" w:rsidRPr="00B75304">
        <w:rPr>
          <w:lang w:val="en-GB"/>
        </w:rPr>
        <w:t xml:space="preserve"> but</w:t>
      </w:r>
      <w:r w:rsidR="0065770E">
        <w:rPr>
          <w:lang w:val="en-GB"/>
        </w:rPr>
        <w:t>,</w:t>
      </w:r>
      <w:r w:rsidR="002C6E1B">
        <w:rPr>
          <w:lang w:val="en-GB"/>
        </w:rPr>
        <w:t xml:space="preserve"> </w:t>
      </w:r>
      <w:r w:rsidR="0051350F" w:rsidRPr="00B75304">
        <w:rPr>
          <w:lang w:val="en-GB"/>
        </w:rPr>
        <w:t>at present</w:t>
      </w:r>
      <w:r w:rsidR="0065770E">
        <w:rPr>
          <w:lang w:val="en-GB"/>
        </w:rPr>
        <w:t>,</w:t>
      </w:r>
      <w:r w:rsidR="005E2522" w:rsidRPr="00B75304">
        <w:rPr>
          <w:lang w:val="en-GB"/>
        </w:rPr>
        <w:t xml:space="preserve"> </w:t>
      </w:r>
      <w:r w:rsidR="00307417" w:rsidRPr="00B75304">
        <w:rPr>
          <w:lang w:val="en-GB"/>
        </w:rPr>
        <w:t xml:space="preserve">providers are not </w:t>
      </w:r>
      <w:r w:rsidR="00002155" w:rsidRPr="00B75304">
        <w:rPr>
          <w:lang w:val="en-GB"/>
        </w:rPr>
        <w:t xml:space="preserve">typically taking </w:t>
      </w:r>
      <w:r w:rsidR="0051350F" w:rsidRPr="00B75304">
        <w:rPr>
          <w:lang w:val="en-GB"/>
        </w:rPr>
        <w:t>this task</w:t>
      </w:r>
      <w:r w:rsidR="006748F5" w:rsidRPr="00B75304">
        <w:rPr>
          <w:lang w:val="en-GB"/>
        </w:rPr>
        <w:t xml:space="preserve"> </w:t>
      </w:r>
      <w:r w:rsidR="009763F2" w:rsidRPr="00B75304">
        <w:rPr>
          <w:lang w:val="en-GB"/>
        </w:rPr>
        <w:t xml:space="preserve">on </w:t>
      </w:r>
      <w:r w:rsidR="0006401C" w:rsidRPr="00B75304">
        <w:rPr>
          <w:lang w:val="en-GB"/>
        </w:rPr>
        <w:t>proactively or as</w:t>
      </w:r>
      <w:r w:rsidR="006748F5" w:rsidRPr="00B75304">
        <w:rPr>
          <w:lang w:val="en-GB"/>
        </w:rPr>
        <w:t xml:space="preserve"> matter of course</w:t>
      </w:r>
      <w:r w:rsidR="002C2979" w:rsidRPr="00B75304">
        <w:rPr>
          <w:lang w:val="en-GB"/>
        </w:rPr>
        <w:t xml:space="preserve">; </w:t>
      </w:r>
      <w:r w:rsidR="0006401C" w:rsidRPr="00B75304">
        <w:rPr>
          <w:lang w:val="en-GB"/>
        </w:rPr>
        <w:t xml:space="preserve">instead </w:t>
      </w:r>
      <w:r w:rsidR="00193A47" w:rsidRPr="00B75304">
        <w:rPr>
          <w:lang w:val="en-GB"/>
        </w:rPr>
        <w:t>there is a sense that</w:t>
      </w:r>
      <w:r w:rsidR="00507B82" w:rsidRPr="00B75304">
        <w:rPr>
          <w:lang w:val="en-GB"/>
        </w:rPr>
        <w:t xml:space="preserve"> information is provided on a case-by-case basis</w:t>
      </w:r>
      <w:r w:rsidR="00193A47" w:rsidRPr="00B75304">
        <w:rPr>
          <w:lang w:val="en-GB"/>
        </w:rPr>
        <w:t>, when the need for restraint arises</w:t>
      </w:r>
      <w:r w:rsidR="0051350F" w:rsidRPr="00B75304">
        <w:rPr>
          <w:lang w:val="en-GB"/>
        </w:rPr>
        <w:t xml:space="preserve">. </w:t>
      </w:r>
    </w:p>
    <w:p w14:paraId="305BA398" w14:textId="577D5AE8" w:rsidR="00345636" w:rsidRPr="00B75304" w:rsidRDefault="004642E4" w:rsidP="00230F65">
      <w:pPr>
        <w:pStyle w:val="Para"/>
        <w:rPr>
          <w:lang w:val="en-GB"/>
        </w:rPr>
      </w:pPr>
      <w:r w:rsidRPr="00B75304">
        <w:rPr>
          <w:lang w:val="en-GB"/>
        </w:rPr>
        <w:t xml:space="preserve">Stakeholders called for education and awareness-raising activities to be conducted on-site, </w:t>
      </w:r>
      <w:r w:rsidR="003648BD" w:rsidRPr="00B75304">
        <w:rPr>
          <w:lang w:val="en-GB"/>
        </w:rPr>
        <w:t xml:space="preserve">taking advantage of key touchpoints such as </w:t>
      </w:r>
      <w:r w:rsidR="00D739BF" w:rsidRPr="00B75304">
        <w:rPr>
          <w:lang w:val="en-GB"/>
        </w:rPr>
        <w:t>ent</w:t>
      </w:r>
      <w:r w:rsidR="003648BD" w:rsidRPr="00B75304">
        <w:rPr>
          <w:lang w:val="en-GB"/>
        </w:rPr>
        <w:t>ry into</w:t>
      </w:r>
      <w:r w:rsidR="00D739BF" w:rsidRPr="00B75304">
        <w:rPr>
          <w:lang w:val="en-GB"/>
        </w:rPr>
        <w:t xml:space="preserve"> </w:t>
      </w:r>
      <w:r w:rsidR="002F7A79" w:rsidRPr="00B75304">
        <w:rPr>
          <w:lang w:val="en-GB"/>
        </w:rPr>
        <w:t xml:space="preserve">residential </w:t>
      </w:r>
      <w:r w:rsidR="00D739BF" w:rsidRPr="00B75304">
        <w:rPr>
          <w:lang w:val="en-GB"/>
        </w:rPr>
        <w:t>aged care</w:t>
      </w:r>
      <w:r w:rsidR="002C612A" w:rsidRPr="00B75304">
        <w:rPr>
          <w:lang w:val="en-GB"/>
        </w:rPr>
        <w:t>.</w:t>
      </w:r>
      <w:r w:rsidR="006E7869" w:rsidRPr="00B75304">
        <w:rPr>
          <w:lang w:val="en-GB"/>
        </w:rPr>
        <w:t xml:space="preserve"> </w:t>
      </w:r>
      <w:r w:rsidR="003D378B" w:rsidRPr="00B75304">
        <w:rPr>
          <w:lang w:val="en-GB"/>
        </w:rPr>
        <w:t>They</w:t>
      </w:r>
      <w:r w:rsidR="006E7869" w:rsidRPr="00B75304">
        <w:rPr>
          <w:lang w:val="en-GB"/>
        </w:rPr>
        <w:t xml:space="preserve"> also highlighted the importance of ensuring information </w:t>
      </w:r>
      <w:r w:rsidR="00407BD9" w:rsidRPr="00B75304">
        <w:rPr>
          <w:lang w:val="en-GB"/>
        </w:rPr>
        <w:t xml:space="preserve">about restraint and the Restraints Principles </w:t>
      </w:r>
      <w:r w:rsidR="006E7869" w:rsidRPr="00B75304">
        <w:rPr>
          <w:lang w:val="en-GB"/>
        </w:rPr>
        <w:t xml:space="preserve">is </w:t>
      </w:r>
      <w:r w:rsidR="004A2846" w:rsidRPr="00B75304">
        <w:rPr>
          <w:lang w:val="en-GB"/>
        </w:rPr>
        <w:t>provided</w:t>
      </w:r>
      <w:r w:rsidR="0035129B" w:rsidRPr="00B75304">
        <w:rPr>
          <w:lang w:val="en-GB"/>
        </w:rPr>
        <w:t xml:space="preserve"> in a language and format</w:t>
      </w:r>
      <w:r w:rsidR="006E7869" w:rsidRPr="00B75304">
        <w:rPr>
          <w:lang w:val="en-GB"/>
        </w:rPr>
        <w:t xml:space="preserve"> </w:t>
      </w:r>
      <w:r w:rsidR="0035129B" w:rsidRPr="00B75304">
        <w:rPr>
          <w:lang w:val="en-GB"/>
        </w:rPr>
        <w:t xml:space="preserve">(e.g. verbal, written, pictorial) </w:t>
      </w:r>
      <w:r w:rsidR="004A2846" w:rsidRPr="00B75304">
        <w:rPr>
          <w:lang w:val="en-GB"/>
        </w:rPr>
        <w:t>that is</w:t>
      </w:r>
      <w:r w:rsidR="0035129B" w:rsidRPr="00B75304">
        <w:rPr>
          <w:lang w:val="en-GB"/>
        </w:rPr>
        <w:t xml:space="preserve"> </w:t>
      </w:r>
      <w:r w:rsidR="00407BD9" w:rsidRPr="00B75304">
        <w:rPr>
          <w:lang w:val="en-GB"/>
        </w:rPr>
        <w:t xml:space="preserve">appropriate and accessible to the </w:t>
      </w:r>
      <w:r w:rsidR="0035129B" w:rsidRPr="00B75304">
        <w:rPr>
          <w:lang w:val="en-GB"/>
        </w:rPr>
        <w:t>consumer</w:t>
      </w:r>
      <w:r w:rsidR="004A2846" w:rsidRPr="00B75304">
        <w:rPr>
          <w:lang w:val="en-GB"/>
        </w:rPr>
        <w:t>.</w:t>
      </w:r>
    </w:p>
    <w:p w14:paraId="67CF98EF" w14:textId="0EADDC76" w:rsidR="00AD376F" w:rsidRPr="00B75304" w:rsidRDefault="003A07C7" w:rsidP="00AD376F">
      <w:pPr>
        <w:pStyle w:val="pullquotetest"/>
      </w:pPr>
      <w:r w:rsidRPr="00B75304">
        <w:t>You could make it a requirement that they</w:t>
      </w:r>
      <w:r w:rsidR="00182F79" w:rsidRPr="00B75304">
        <w:t xml:space="preserve"> [consumers]</w:t>
      </w:r>
      <w:r w:rsidRPr="00B75304">
        <w:t xml:space="preserve"> are given information about restraint at the same time they get information on the Standards and the Charter.</w:t>
      </w:r>
      <w:r w:rsidR="00AD376F" w:rsidRPr="00B75304">
        <w:t xml:space="preserve"> </w:t>
      </w:r>
      <w:r w:rsidRPr="00B75304">
        <w:t>A good provider will talk about their policies of restraint along with other policies</w:t>
      </w:r>
      <w:r w:rsidR="00182F79" w:rsidRPr="00B75304">
        <w:t>.</w:t>
      </w:r>
    </w:p>
    <w:p w14:paraId="7BD54008" w14:textId="51655183" w:rsidR="00763729" w:rsidRPr="00B75304" w:rsidRDefault="00825921" w:rsidP="00AD376F">
      <w:pPr>
        <w:pStyle w:val="attributiontest"/>
      </w:pPr>
      <w:r w:rsidRPr="00B75304">
        <w:t xml:space="preserve">– </w:t>
      </w:r>
      <w:r w:rsidR="005F0948" w:rsidRPr="00B75304">
        <w:t xml:space="preserve">Consumer </w:t>
      </w:r>
      <w:r w:rsidR="00F03B5A">
        <w:t>peak</w:t>
      </w:r>
      <w:r w:rsidR="005F0948" w:rsidRPr="00B75304">
        <w:t xml:space="preserve"> representative</w:t>
      </w:r>
    </w:p>
    <w:p w14:paraId="4343BD7B" w14:textId="45950DFF" w:rsidR="005A28C7" w:rsidRDefault="00EE6F7C" w:rsidP="008D7C0F">
      <w:pPr>
        <w:pStyle w:val="Para"/>
        <w:rPr>
          <w:lang w:val="en-GB"/>
        </w:rPr>
      </w:pPr>
      <w:r w:rsidRPr="00B75304">
        <w:rPr>
          <w:lang w:val="en-GB"/>
        </w:rPr>
        <w:t xml:space="preserve">Developing a more </w:t>
      </w:r>
      <w:r w:rsidR="003648BD" w:rsidRPr="00B75304">
        <w:rPr>
          <w:lang w:val="en-GB"/>
        </w:rPr>
        <w:t xml:space="preserve">proactive </w:t>
      </w:r>
      <w:r w:rsidR="00021528" w:rsidRPr="00B75304">
        <w:rPr>
          <w:lang w:val="en-GB"/>
        </w:rPr>
        <w:t xml:space="preserve">approach to </w:t>
      </w:r>
      <w:r w:rsidR="003648BD" w:rsidRPr="00B75304">
        <w:rPr>
          <w:lang w:val="en-GB"/>
        </w:rPr>
        <w:t>educating</w:t>
      </w:r>
      <w:r w:rsidR="00021528" w:rsidRPr="00B75304">
        <w:rPr>
          <w:lang w:val="en-GB"/>
        </w:rPr>
        <w:t xml:space="preserve"> residents</w:t>
      </w:r>
      <w:r w:rsidR="00F305C3" w:rsidRPr="00B75304">
        <w:rPr>
          <w:lang w:val="en-GB"/>
        </w:rPr>
        <w:t xml:space="preserve"> and families</w:t>
      </w:r>
      <w:r w:rsidR="00ED1B3F" w:rsidRPr="00B75304">
        <w:rPr>
          <w:lang w:val="en-GB"/>
        </w:rPr>
        <w:t xml:space="preserve"> about the Restraints Principles</w:t>
      </w:r>
      <w:r w:rsidR="00F305C3" w:rsidRPr="00B75304">
        <w:rPr>
          <w:lang w:val="en-GB"/>
        </w:rPr>
        <w:t xml:space="preserve"> </w:t>
      </w:r>
      <w:r w:rsidR="00021528" w:rsidRPr="00B75304">
        <w:rPr>
          <w:lang w:val="en-GB"/>
        </w:rPr>
        <w:t xml:space="preserve">was </w:t>
      </w:r>
      <w:r w:rsidRPr="00B75304">
        <w:rPr>
          <w:lang w:val="en-GB"/>
        </w:rPr>
        <w:t xml:space="preserve">seen as </w:t>
      </w:r>
      <w:r w:rsidR="009A52B6" w:rsidRPr="00B75304">
        <w:rPr>
          <w:lang w:val="en-GB"/>
        </w:rPr>
        <w:t>an important</w:t>
      </w:r>
      <w:r w:rsidR="00A778C2" w:rsidRPr="00B75304">
        <w:rPr>
          <w:lang w:val="en-GB"/>
        </w:rPr>
        <w:t xml:space="preserve"> step forward</w:t>
      </w:r>
      <w:r w:rsidR="005A28C7">
        <w:rPr>
          <w:lang w:val="en-GB"/>
        </w:rPr>
        <w:t xml:space="preserve">. This would </w:t>
      </w:r>
      <w:r w:rsidR="008960D5">
        <w:rPr>
          <w:lang w:val="en-GB"/>
        </w:rPr>
        <w:t>represent a significant</w:t>
      </w:r>
      <w:r w:rsidR="00A778C2" w:rsidRPr="00B75304" w:rsidDel="008960D5">
        <w:rPr>
          <w:lang w:val="en-GB"/>
        </w:rPr>
        <w:t xml:space="preserve"> </w:t>
      </w:r>
      <w:r w:rsidR="00ED1B3F" w:rsidRPr="00B75304">
        <w:rPr>
          <w:lang w:val="en-GB"/>
        </w:rPr>
        <w:t xml:space="preserve">shift </w:t>
      </w:r>
      <w:r w:rsidR="009A52B6" w:rsidRPr="00B75304">
        <w:rPr>
          <w:lang w:val="en-GB"/>
        </w:rPr>
        <w:t>from the</w:t>
      </w:r>
      <w:r w:rsidR="002E6F6C" w:rsidRPr="00B75304">
        <w:rPr>
          <w:lang w:val="en-GB"/>
        </w:rPr>
        <w:t xml:space="preserve"> </w:t>
      </w:r>
      <w:r w:rsidR="00CE7212" w:rsidRPr="00B75304">
        <w:rPr>
          <w:lang w:val="en-GB"/>
        </w:rPr>
        <w:t>status quo</w:t>
      </w:r>
      <w:r w:rsidR="009A52B6" w:rsidRPr="00B75304">
        <w:rPr>
          <w:lang w:val="en-GB"/>
        </w:rPr>
        <w:t xml:space="preserve">, in </w:t>
      </w:r>
      <w:r w:rsidR="00CE7212" w:rsidRPr="00B75304">
        <w:rPr>
          <w:lang w:val="en-GB"/>
        </w:rPr>
        <w:t xml:space="preserve">which the onus is on consumers </w:t>
      </w:r>
      <w:r w:rsidR="00CE7212" w:rsidRPr="00B75304" w:rsidDel="005A28C7">
        <w:rPr>
          <w:lang w:val="en-GB"/>
        </w:rPr>
        <w:t xml:space="preserve">to </w:t>
      </w:r>
      <w:r w:rsidR="00B65C08" w:rsidRPr="00B75304">
        <w:rPr>
          <w:lang w:val="en-GB"/>
        </w:rPr>
        <w:t xml:space="preserve">recognise that they </w:t>
      </w:r>
      <w:r w:rsidR="00DE18E3" w:rsidRPr="00B75304">
        <w:rPr>
          <w:lang w:val="en-GB"/>
        </w:rPr>
        <w:t>need</w:t>
      </w:r>
      <w:r w:rsidR="009A52B6" w:rsidRPr="00B75304">
        <w:rPr>
          <w:lang w:val="en-GB"/>
        </w:rPr>
        <w:t xml:space="preserve"> </w:t>
      </w:r>
      <w:r w:rsidR="00ED1B3F" w:rsidRPr="00B75304">
        <w:rPr>
          <w:lang w:val="en-GB"/>
        </w:rPr>
        <w:t xml:space="preserve">additional </w:t>
      </w:r>
      <w:r w:rsidR="00DE18E3" w:rsidRPr="00B75304">
        <w:rPr>
          <w:lang w:val="en-GB"/>
        </w:rPr>
        <w:t>information</w:t>
      </w:r>
      <w:r w:rsidR="009763F2" w:rsidRPr="00B75304">
        <w:rPr>
          <w:lang w:val="en-GB"/>
        </w:rPr>
        <w:t>,</w:t>
      </w:r>
      <w:r w:rsidR="00DE18E3" w:rsidRPr="00B75304">
        <w:rPr>
          <w:lang w:val="en-GB"/>
        </w:rPr>
        <w:t xml:space="preserve"> to know </w:t>
      </w:r>
      <w:r w:rsidR="00ED1B3F" w:rsidRPr="00B75304">
        <w:rPr>
          <w:lang w:val="en-GB"/>
        </w:rPr>
        <w:t>where to find it</w:t>
      </w:r>
      <w:r w:rsidR="005A28C7">
        <w:rPr>
          <w:lang w:val="en-GB"/>
        </w:rPr>
        <w:t xml:space="preserve">, and then </w:t>
      </w:r>
      <w:r w:rsidR="005A28C7" w:rsidRPr="00B75304">
        <w:rPr>
          <w:lang w:val="en-GB"/>
        </w:rPr>
        <w:t xml:space="preserve">to reach out to consumer peaks </w:t>
      </w:r>
      <w:r w:rsidR="005A28C7">
        <w:rPr>
          <w:lang w:val="en-GB"/>
        </w:rPr>
        <w:t>to get the</w:t>
      </w:r>
      <w:r w:rsidR="005A28C7" w:rsidRPr="00B75304">
        <w:rPr>
          <w:lang w:val="en-GB"/>
        </w:rPr>
        <w:t xml:space="preserve"> information</w:t>
      </w:r>
      <w:r w:rsidR="005A28C7">
        <w:rPr>
          <w:lang w:val="en-GB"/>
        </w:rPr>
        <w:t xml:space="preserve"> they need</w:t>
      </w:r>
      <w:r w:rsidR="00DE18E3" w:rsidRPr="00B75304">
        <w:rPr>
          <w:lang w:val="en-GB"/>
        </w:rPr>
        <w:t xml:space="preserve">. </w:t>
      </w:r>
    </w:p>
    <w:p w14:paraId="708024AB" w14:textId="5A70CAB8" w:rsidR="008D7C0F" w:rsidRPr="00B75304" w:rsidRDefault="00205785" w:rsidP="008D7C0F">
      <w:pPr>
        <w:pStyle w:val="Para"/>
        <w:rPr>
          <w:lang w:val="en-GB"/>
        </w:rPr>
      </w:pPr>
      <w:r>
        <w:rPr>
          <w:lang w:val="en-GB"/>
        </w:rPr>
        <w:br w:type="column"/>
      </w:r>
      <w:r w:rsidR="00DE18E3" w:rsidRPr="00B75304">
        <w:rPr>
          <w:lang w:val="en-GB"/>
        </w:rPr>
        <w:t xml:space="preserve">Further, </w:t>
      </w:r>
      <w:r w:rsidR="006760EF" w:rsidRPr="00B75304">
        <w:rPr>
          <w:lang w:val="en-GB"/>
        </w:rPr>
        <w:t>some consumer peaks</w:t>
      </w:r>
      <w:r w:rsidR="00DB6137" w:rsidRPr="00B75304">
        <w:rPr>
          <w:lang w:val="en-GB"/>
        </w:rPr>
        <w:t xml:space="preserve"> </w:t>
      </w:r>
      <w:r w:rsidR="006760EF" w:rsidRPr="00B75304">
        <w:rPr>
          <w:lang w:val="en-GB"/>
        </w:rPr>
        <w:t xml:space="preserve">noted </w:t>
      </w:r>
      <w:r w:rsidR="00C621DD" w:rsidRPr="00B75304">
        <w:rPr>
          <w:lang w:val="en-GB"/>
        </w:rPr>
        <w:t xml:space="preserve">that their role in supporting family members </w:t>
      </w:r>
      <w:r w:rsidR="00DB6137" w:rsidRPr="00B75304">
        <w:rPr>
          <w:lang w:val="en-GB"/>
        </w:rPr>
        <w:t>tapers off</w:t>
      </w:r>
      <w:r w:rsidR="00C621DD" w:rsidRPr="00B75304">
        <w:rPr>
          <w:lang w:val="en-GB"/>
        </w:rPr>
        <w:t xml:space="preserve"> </w:t>
      </w:r>
      <w:r w:rsidR="00DB6137" w:rsidRPr="00B75304">
        <w:rPr>
          <w:lang w:val="en-GB"/>
        </w:rPr>
        <w:t>once the person enters residential aged care and no longer need</w:t>
      </w:r>
      <w:r w:rsidR="005A28C7">
        <w:rPr>
          <w:lang w:val="en-GB"/>
        </w:rPr>
        <w:t>s</w:t>
      </w:r>
      <w:r w:rsidR="00DB6137" w:rsidRPr="00B75304">
        <w:rPr>
          <w:lang w:val="en-GB"/>
        </w:rPr>
        <w:t xml:space="preserve"> informal support</w:t>
      </w:r>
      <w:r w:rsidR="008960D5">
        <w:rPr>
          <w:lang w:val="en-GB"/>
        </w:rPr>
        <w:t>, thus reducing opportunities for consumers to seek information on restraint</w:t>
      </w:r>
      <w:r w:rsidR="00DB6137" w:rsidRPr="00B75304">
        <w:rPr>
          <w:lang w:val="en-GB"/>
        </w:rPr>
        <w:t xml:space="preserve">. </w:t>
      </w:r>
      <w:r w:rsidR="008960D5">
        <w:rPr>
          <w:lang w:val="en-GB"/>
        </w:rPr>
        <w:t>Conversely</w:t>
      </w:r>
      <w:r w:rsidR="00ED1B3F" w:rsidRPr="00B75304">
        <w:rPr>
          <w:lang w:val="en-GB"/>
        </w:rPr>
        <w:t xml:space="preserve">, </w:t>
      </w:r>
      <w:r w:rsidR="005E1013">
        <w:rPr>
          <w:lang w:val="en-GB"/>
        </w:rPr>
        <w:t>c</w:t>
      </w:r>
      <w:r w:rsidR="002A6D94" w:rsidRPr="00B75304">
        <w:rPr>
          <w:lang w:val="en-GB"/>
        </w:rPr>
        <w:t>onsumer</w:t>
      </w:r>
      <w:r w:rsidR="008D7C0F" w:rsidRPr="00B75304">
        <w:rPr>
          <w:lang w:val="en-GB"/>
        </w:rPr>
        <w:t xml:space="preserve"> advocates </w:t>
      </w:r>
      <w:r w:rsidR="00C06D97" w:rsidRPr="00B75304">
        <w:rPr>
          <w:lang w:val="en-GB"/>
        </w:rPr>
        <w:t>who were active</w:t>
      </w:r>
      <w:r w:rsidR="002A6D94" w:rsidRPr="00B75304">
        <w:rPr>
          <w:lang w:val="en-GB"/>
        </w:rPr>
        <w:t xml:space="preserve"> in residential aged care</w:t>
      </w:r>
      <w:r w:rsidR="00ED1B3F" w:rsidRPr="00B75304">
        <w:rPr>
          <w:lang w:val="en-GB"/>
        </w:rPr>
        <w:t xml:space="preserve"> </w:t>
      </w:r>
      <w:r w:rsidR="002A6D94" w:rsidRPr="00B75304">
        <w:rPr>
          <w:lang w:val="en-GB"/>
        </w:rPr>
        <w:t xml:space="preserve">considered </w:t>
      </w:r>
      <w:r w:rsidR="008960D5">
        <w:rPr>
          <w:lang w:val="en-GB"/>
        </w:rPr>
        <w:t>it part of their role</w:t>
      </w:r>
      <w:r w:rsidR="008960D5" w:rsidRPr="00B75304">
        <w:rPr>
          <w:lang w:val="en-GB"/>
        </w:rPr>
        <w:t xml:space="preserve"> </w:t>
      </w:r>
      <w:r w:rsidR="002A6D94" w:rsidRPr="00B75304">
        <w:rPr>
          <w:lang w:val="en-GB"/>
        </w:rPr>
        <w:t xml:space="preserve">to facilitate </w:t>
      </w:r>
      <w:r w:rsidR="00C06D97" w:rsidRPr="00B75304">
        <w:rPr>
          <w:lang w:val="en-GB"/>
        </w:rPr>
        <w:t>awareness and understanding</w:t>
      </w:r>
      <w:r w:rsidR="002E4426" w:rsidRPr="00B75304">
        <w:rPr>
          <w:lang w:val="en-GB"/>
        </w:rPr>
        <w:t>, and</w:t>
      </w:r>
      <w:r w:rsidR="00C26CC2" w:rsidRPr="00B75304">
        <w:rPr>
          <w:lang w:val="en-GB"/>
        </w:rPr>
        <w:t xml:space="preserve"> </w:t>
      </w:r>
      <w:r w:rsidR="002E4426" w:rsidRPr="00B75304">
        <w:rPr>
          <w:lang w:val="en-GB"/>
        </w:rPr>
        <w:t>help</w:t>
      </w:r>
      <w:r w:rsidR="00C06D97" w:rsidRPr="00B75304">
        <w:rPr>
          <w:lang w:val="en-GB"/>
        </w:rPr>
        <w:t xml:space="preserve"> consumers </w:t>
      </w:r>
      <w:r w:rsidR="002E4426" w:rsidRPr="00B75304">
        <w:rPr>
          <w:lang w:val="en-GB"/>
        </w:rPr>
        <w:t>‘speak the language’ to effectively invoke their rights</w:t>
      </w:r>
      <w:r w:rsidR="00BF2674">
        <w:rPr>
          <w:rStyle w:val="FootnoteReference"/>
        </w:rPr>
        <w:footnoteReference w:id="6"/>
      </w:r>
      <w:r w:rsidR="008D7C0F" w:rsidRPr="00B75304">
        <w:rPr>
          <w:lang w:val="en-GB"/>
        </w:rPr>
        <w:t>.</w:t>
      </w:r>
    </w:p>
    <w:p w14:paraId="2E0E5DB9" w14:textId="274F1FFC" w:rsidR="009B26EF" w:rsidRPr="00B75304" w:rsidRDefault="00511EFD" w:rsidP="0021328F">
      <w:pPr>
        <w:pStyle w:val="Para"/>
        <w:rPr>
          <w:lang w:val="en-GB"/>
        </w:rPr>
      </w:pPr>
      <w:r w:rsidRPr="00B75304">
        <w:rPr>
          <w:lang w:val="en-GB"/>
        </w:rPr>
        <w:t>In addition to an increased educational role for providers, o</w:t>
      </w:r>
      <w:r w:rsidR="00517F2B" w:rsidRPr="00B75304">
        <w:rPr>
          <w:lang w:val="en-GB"/>
        </w:rPr>
        <w:t xml:space="preserve">ne consumer </w:t>
      </w:r>
      <w:r w:rsidR="00C61F6A">
        <w:rPr>
          <w:lang w:val="en-GB"/>
        </w:rPr>
        <w:t xml:space="preserve">suggested </w:t>
      </w:r>
      <w:r w:rsidR="00517F2B" w:rsidRPr="00B75304">
        <w:rPr>
          <w:lang w:val="en-GB"/>
        </w:rPr>
        <w:t>a need for a</w:t>
      </w:r>
      <w:r w:rsidR="00062D51" w:rsidRPr="00B75304">
        <w:rPr>
          <w:lang w:val="en-GB"/>
        </w:rPr>
        <w:t xml:space="preserve"> </w:t>
      </w:r>
      <w:r w:rsidR="00726875" w:rsidRPr="00B75304">
        <w:rPr>
          <w:lang w:val="en-GB"/>
        </w:rPr>
        <w:t xml:space="preserve">centralised </w:t>
      </w:r>
      <w:r w:rsidR="00062D51" w:rsidRPr="00B75304">
        <w:rPr>
          <w:lang w:val="en-GB"/>
        </w:rPr>
        <w:t>service</w:t>
      </w:r>
      <w:r w:rsidR="00BD4A57" w:rsidRPr="00B75304">
        <w:rPr>
          <w:lang w:val="en-GB"/>
        </w:rPr>
        <w:t xml:space="preserve"> </w:t>
      </w:r>
      <w:r w:rsidR="00C26CC2" w:rsidRPr="00B75304">
        <w:rPr>
          <w:lang w:val="en-GB"/>
        </w:rPr>
        <w:t xml:space="preserve">that </w:t>
      </w:r>
      <w:r w:rsidR="00E932FD" w:rsidRPr="00B75304">
        <w:rPr>
          <w:lang w:val="en-GB"/>
        </w:rPr>
        <w:t>residents or family can</w:t>
      </w:r>
      <w:r w:rsidR="00BD4A57" w:rsidRPr="00B75304">
        <w:rPr>
          <w:lang w:val="en-GB"/>
        </w:rPr>
        <w:t xml:space="preserve"> contact </w:t>
      </w:r>
      <w:r w:rsidR="00431ED9" w:rsidRPr="00B75304">
        <w:rPr>
          <w:lang w:val="en-GB"/>
        </w:rPr>
        <w:t>for further information or</w:t>
      </w:r>
      <w:r w:rsidR="00BD4A57" w:rsidRPr="00B75304">
        <w:rPr>
          <w:lang w:val="en-GB"/>
        </w:rPr>
        <w:t xml:space="preserve"> advice about restraint</w:t>
      </w:r>
      <w:r w:rsidRPr="00B75304">
        <w:rPr>
          <w:lang w:val="en-GB"/>
        </w:rPr>
        <w:t>. This consumer noted that</w:t>
      </w:r>
      <w:r w:rsidR="008960D5">
        <w:rPr>
          <w:lang w:val="en-GB"/>
        </w:rPr>
        <w:t>,</w:t>
      </w:r>
      <w:r w:rsidRPr="00B75304">
        <w:rPr>
          <w:lang w:val="en-GB"/>
        </w:rPr>
        <w:t xml:space="preserve"> </w:t>
      </w:r>
      <w:r w:rsidR="00186FDE" w:rsidRPr="00B75304">
        <w:rPr>
          <w:lang w:val="en-GB"/>
        </w:rPr>
        <w:t>in</w:t>
      </w:r>
      <w:r w:rsidR="000E3080" w:rsidRPr="00B75304">
        <w:rPr>
          <w:lang w:val="en-GB"/>
        </w:rPr>
        <w:t xml:space="preserve"> </w:t>
      </w:r>
      <w:r w:rsidR="00E932FD" w:rsidRPr="00B75304">
        <w:rPr>
          <w:lang w:val="en-GB"/>
        </w:rPr>
        <w:t>their experience</w:t>
      </w:r>
      <w:r w:rsidR="00431ED9" w:rsidRPr="00B75304">
        <w:rPr>
          <w:lang w:val="en-GB"/>
        </w:rPr>
        <w:t>,</w:t>
      </w:r>
      <w:r w:rsidR="00186FDE" w:rsidRPr="00B75304">
        <w:rPr>
          <w:lang w:val="en-GB"/>
        </w:rPr>
        <w:t xml:space="preserve"> the </w:t>
      </w:r>
      <w:r w:rsidR="00437484">
        <w:rPr>
          <w:lang w:val="en-GB"/>
        </w:rPr>
        <w:t>C</w:t>
      </w:r>
      <w:r w:rsidR="000B3187">
        <w:rPr>
          <w:lang w:val="en-GB"/>
        </w:rPr>
        <w:t>ommission</w:t>
      </w:r>
      <w:r w:rsidR="00186FDE" w:rsidRPr="00B75304">
        <w:rPr>
          <w:lang w:val="en-GB"/>
        </w:rPr>
        <w:t xml:space="preserve"> was a service to contact for complaints</w:t>
      </w:r>
      <w:r w:rsidR="00431ED9" w:rsidRPr="00B75304">
        <w:rPr>
          <w:lang w:val="en-GB"/>
        </w:rPr>
        <w:t xml:space="preserve">, but </w:t>
      </w:r>
      <w:r w:rsidR="00F77136">
        <w:rPr>
          <w:lang w:val="en-GB"/>
        </w:rPr>
        <w:t xml:space="preserve">they were unsure </w:t>
      </w:r>
      <w:r w:rsidR="000D25D7">
        <w:rPr>
          <w:lang w:val="en-GB"/>
        </w:rPr>
        <w:t xml:space="preserve">where to turn for </w:t>
      </w:r>
      <w:r w:rsidR="00210B90" w:rsidRPr="00B75304">
        <w:rPr>
          <w:lang w:val="en-GB"/>
        </w:rPr>
        <w:t xml:space="preserve">support to understand </w:t>
      </w:r>
      <w:r w:rsidR="00C03D41">
        <w:rPr>
          <w:lang w:val="en-GB"/>
        </w:rPr>
        <w:t xml:space="preserve">and advocate for </w:t>
      </w:r>
      <w:r w:rsidR="00210B90" w:rsidRPr="00B75304">
        <w:rPr>
          <w:lang w:val="en-GB"/>
        </w:rPr>
        <w:t>their rights under the Restraints Principles</w:t>
      </w:r>
      <w:r w:rsidR="00186FDE" w:rsidRPr="00B75304">
        <w:rPr>
          <w:lang w:val="en-GB"/>
        </w:rPr>
        <w:t>.</w:t>
      </w:r>
      <w:r w:rsidR="00726875" w:rsidRPr="00B75304">
        <w:rPr>
          <w:lang w:val="en-GB"/>
        </w:rPr>
        <w:t xml:space="preserve"> </w:t>
      </w:r>
      <w:r w:rsidR="00F07AF1" w:rsidRPr="00B75304">
        <w:rPr>
          <w:lang w:val="en-GB"/>
        </w:rPr>
        <w:t xml:space="preserve">This emphasises the point above that many consumers are unaware of </w:t>
      </w:r>
      <w:r w:rsidR="00673E9D">
        <w:rPr>
          <w:lang w:val="en-GB"/>
        </w:rPr>
        <w:t xml:space="preserve">information </w:t>
      </w:r>
      <w:r w:rsidR="00D15478">
        <w:rPr>
          <w:lang w:val="en-GB"/>
        </w:rPr>
        <w:t>available</w:t>
      </w:r>
      <w:r w:rsidR="007D0310">
        <w:rPr>
          <w:lang w:val="en-GB"/>
        </w:rPr>
        <w:t xml:space="preserve">, or </w:t>
      </w:r>
      <w:r w:rsidR="00673E9D">
        <w:rPr>
          <w:lang w:val="en-GB"/>
        </w:rPr>
        <w:t xml:space="preserve">of </w:t>
      </w:r>
      <w:r w:rsidR="00F07AF1" w:rsidRPr="00B75304">
        <w:rPr>
          <w:lang w:val="en-GB"/>
        </w:rPr>
        <w:t xml:space="preserve">the existence of </w:t>
      </w:r>
      <w:r w:rsidR="00D92519">
        <w:rPr>
          <w:lang w:val="en-GB"/>
        </w:rPr>
        <w:t>organisations such</w:t>
      </w:r>
      <w:r w:rsidR="00612EED">
        <w:rPr>
          <w:lang w:val="en-GB"/>
        </w:rPr>
        <w:t xml:space="preserve"> as</w:t>
      </w:r>
      <w:r w:rsidR="00F07AF1" w:rsidRPr="00B75304">
        <w:rPr>
          <w:lang w:val="en-GB"/>
        </w:rPr>
        <w:t xml:space="preserve"> OPAN</w:t>
      </w:r>
      <w:r w:rsidR="00F74CDC" w:rsidRPr="00B75304">
        <w:rPr>
          <w:lang w:val="en-GB"/>
        </w:rPr>
        <w:t xml:space="preserve"> </w:t>
      </w:r>
      <w:r w:rsidR="00F07AF1" w:rsidRPr="00B75304">
        <w:rPr>
          <w:lang w:val="en-GB"/>
        </w:rPr>
        <w:t>and their role in providing support</w:t>
      </w:r>
      <w:r w:rsidR="007D0310">
        <w:rPr>
          <w:lang w:val="en-GB"/>
        </w:rPr>
        <w:t>. It</w:t>
      </w:r>
      <w:r w:rsidR="000A013D" w:rsidRPr="00B75304">
        <w:rPr>
          <w:lang w:val="en-GB"/>
        </w:rPr>
        <w:t xml:space="preserve"> suggests the need for</w:t>
      </w:r>
      <w:r w:rsidR="00B21B66" w:rsidRPr="00B75304">
        <w:rPr>
          <w:lang w:val="en-GB"/>
        </w:rPr>
        <w:t xml:space="preserve"> further promotion of available</w:t>
      </w:r>
      <w:r w:rsidR="00704E67" w:rsidRPr="00B75304">
        <w:rPr>
          <w:lang w:val="en-GB"/>
        </w:rPr>
        <w:t xml:space="preserve"> </w:t>
      </w:r>
      <w:r w:rsidR="00B12AE0" w:rsidRPr="00B75304">
        <w:rPr>
          <w:lang w:val="en-GB"/>
        </w:rPr>
        <w:t>resources</w:t>
      </w:r>
      <w:r w:rsidR="000A013D" w:rsidRPr="00B75304">
        <w:rPr>
          <w:lang w:val="en-GB"/>
        </w:rPr>
        <w:t xml:space="preserve"> within residential aged care homes.</w:t>
      </w:r>
    </w:p>
    <w:p w14:paraId="05C2C012" w14:textId="147051CB" w:rsidR="00B27A4B" w:rsidRPr="00312403" w:rsidRDefault="002B335F" w:rsidP="008F20B1">
      <w:pPr>
        <w:pStyle w:val="Subhead1"/>
      </w:pPr>
      <w:r>
        <w:t>Discussion</w:t>
      </w:r>
    </w:p>
    <w:p w14:paraId="362204AF" w14:textId="3806DC8C" w:rsidR="00A65F55" w:rsidRPr="00B75304" w:rsidRDefault="00A65F55" w:rsidP="00B15179">
      <w:pPr>
        <w:pStyle w:val="Para"/>
        <w:rPr>
          <w:lang w:val="en-GB"/>
        </w:rPr>
      </w:pPr>
      <w:r w:rsidRPr="00B75304">
        <w:rPr>
          <w:lang w:val="en-GB"/>
        </w:rPr>
        <w:t>Our consultations with consumer</w:t>
      </w:r>
      <w:r w:rsidR="00F07AF1" w:rsidRPr="00B75304">
        <w:rPr>
          <w:lang w:val="en-GB"/>
        </w:rPr>
        <w:t xml:space="preserve"> advocates and peak bodies </w:t>
      </w:r>
      <w:r w:rsidRPr="00B75304">
        <w:rPr>
          <w:lang w:val="en-GB"/>
        </w:rPr>
        <w:t>indicated that</w:t>
      </w:r>
      <w:r w:rsidR="008960D5">
        <w:rPr>
          <w:lang w:val="en-GB"/>
        </w:rPr>
        <w:t>,</w:t>
      </w:r>
      <w:r w:rsidRPr="00B75304">
        <w:rPr>
          <w:lang w:val="en-GB"/>
        </w:rPr>
        <w:t xml:space="preserve"> despite increasing community awareness of the problem of restraint in residential aged care, awareness of the Restraints Principles amongst aged care residents and their families remains low. Moreover, we heard that there is poor awareness of consumer rights more generally, confirming the findings of previous inquiries </w:t>
      </w:r>
      <w:r w:rsidRPr="00B75304">
        <w:rPr>
          <w:lang w:val="en-GB"/>
        </w:rPr>
        <w:fldChar w:fldCharType="begin" w:fldLock="1"/>
      </w:r>
      <w:r w:rsidR="00B81A1D" w:rsidRPr="00B75304">
        <w:rPr>
          <w:lang w:val="en-GB"/>
        </w:rPr>
        <w:instrText>ADDIN CSL_CITATION {"citationItems":[{"id":"ITEM-1","itemData":{"author":[{"dropping-particle":"","family":"Carnell","given":"Kate","non-dropping-particle":"","parse-names":false,"suffix":""},{"dropping-particle":"","family":"Paterson","given":"Ron","non-dropping-particle":"","parse-names":false,"suffix":""}],"id":"ITEM-1","issue":"October","issued":{"date-parts":[["2017"]]},"title":"Review of national aged care quality regulatory processes","type":"book"},"uris":["http://www.mendeley.com/documents/?uuid=92240170-0e40-4334-92f5-d9c2381f3cd1"]},{"id":"ITEM-2","itemData":{"ISBN":"9781743667996","abstract":"Many users of aged care services have, or will develop, impaired decision-making capacity as a result of a range of circumstances and conditions, not the least of which is dementia. It is estimated that in 2018, there are 425,416 Australians living with Dementia.2 Without new medical discoveries and interventions, the number of Australians living with dementia is expected to increase to over 1.1 million by 2056.3 In 2015, more than half of people who permanently resided in residential aged care had a diagnosis of dementia.4 This proportion is expected to increase over time as the number of people living with dementia increases as a proportion of the population.5 In light of this, it is likely that a significant proportion of aged care recipients will have or will experience impaired decisionmaking capacity at some point during their engagement with the residential aged care system.","author":[{"dropping-particle":"","family":"Parliament of the Commonwealth of Australia","given":"","non-dropping-particle":"","parse-names":false,"suffix":""}],"id":"ITEM-2","issue":"October","issued":{"date-parts":[["2018"]]},"publisher":"Commonwealth of Australia","publisher-place":"Canberra","title":"Report on the inquiry into the quality of care in residential aged care facilities in Australia","type":"book"},"uris":["http://www.mendeley.com/documents/?uuid=271b2662-8cbf-461d-837e-3199566462ca"]}],"mendeley":{"formattedCitation":"(Carnell &amp; Paterson 2017, Parliament of the Commonwealth of Australia 2018)","manualFormatting":"(Carnell and Paterson 2017, Parliament of the Commonwealth of Australia 2018)","plainTextFormattedCitation":"(Carnell &amp; Paterson 2017, Parliament of the Commonwealth of Australia 2018)","previouslyFormattedCitation":"(Carnell &amp; Paterson 2017, Parliament of the Commonwealth of Australia 2018)"},"properties":{"noteIndex":0},"schema":"https://github.com/citation-style-language/schema/raw/master/csl-citation.json"}</w:instrText>
      </w:r>
      <w:r w:rsidRPr="00B75304">
        <w:rPr>
          <w:lang w:val="en-GB"/>
        </w:rPr>
        <w:fldChar w:fldCharType="separate"/>
      </w:r>
      <w:r w:rsidRPr="00B75304">
        <w:rPr>
          <w:lang w:val="en-GB"/>
        </w:rPr>
        <w:t xml:space="preserve">(Carnell </w:t>
      </w:r>
      <w:r w:rsidR="00D04BE2" w:rsidRPr="00B75304">
        <w:rPr>
          <w:lang w:val="en-GB"/>
        </w:rPr>
        <w:t xml:space="preserve">and </w:t>
      </w:r>
      <w:r w:rsidRPr="00B75304">
        <w:rPr>
          <w:lang w:val="en-GB"/>
        </w:rPr>
        <w:t>Paterson 2017, Parliament of the Commonwealth of Australia 2018)</w:t>
      </w:r>
      <w:r w:rsidRPr="00B75304">
        <w:rPr>
          <w:lang w:val="en-GB"/>
        </w:rPr>
        <w:fldChar w:fldCharType="end"/>
      </w:r>
      <w:r w:rsidRPr="00B75304">
        <w:rPr>
          <w:lang w:val="en-GB"/>
        </w:rPr>
        <w:t>.</w:t>
      </w:r>
    </w:p>
    <w:p w14:paraId="5781DC5B" w14:textId="14B5F258" w:rsidR="00F01DE8" w:rsidRDefault="008960D5" w:rsidP="00B15179">
      <w:pPr>
        <w:pStyle w:val="Para"/>
        <w:rPr>
          <w:lang w:val="en-GB"/>
        </w:rPr>
      </w:pPr>
      <w:r>
        <w:rPr>
          <w:lang w:val="en-GB"/>
        </w:rPr>
        <w:t xml:space="preserve">These previous inquiries have also raised </w:t>
      </w:r>
      <w:r w:rsidR="00F01DE8">
        <w:rPr>
          <w:lang w:val="en-GB"/>
        </w:rPr>
        <w:t>t</w:t>
      </w:r>
      <w:r w:rsidR="00A65F55" w:rsidRPr="00B75304">
        <w:rPr>
          <w:lang w:val="en-GB"/>
        </w:rPr>
        <w:t xml:space="preserve">he question of where responsibility for promoting consumer awareness </w:t>
      </w:r>
      <w:r w:rsidR="00F01DE8" w:rsidRPr="00B75304">
        <w:rPr>
          <w:lang w:val="en-GB"/>
        </w:rPr>
        <w:t>lies</w:t>
      </w:r>
      <w:r w:rsidR="00A65F55" w:rsidRPr="00B75304">
        <w:rPr>
          <w:lang w:val="en-GB"/>
        </w:rPr>
        <w:t xml:space="preserve">. Carnell and Paterson </w:t>
      </w:r>
      <w:r w:rsidR="00A65F55" w:rsidRPr="00B75304">
        <w:rPr>
          <w:lang w:val="en-GB"/>
        </w:rPr>
        <w:fldChar w:fldCharType="begin" w:fldLock="1"/>
      </w:r>
      <w:r w:rsidR="00A65F55" w:rsidRPr="00B75304">
        <w:rPr>
          <w:lang w:val="en-GB"/>
        </w:rPr>
        <w:instrText>ADDIN CSL_CITATION {"citationItems":[{"id":"ITEM-1","itemData":{"author":[{"dropping-particle":"","family":"Carnell","given":"Kate","non-dropping-particle":"","parse-names":false,"suffix":""},{"dropping-particle":"","family":"Paterson","given":"Ron","non-dropping-particle":"","parse-names":false,"suffix":""}],"id":"ITEM-1","issue":"October","issued":{"date-parts":[["2017"]]},"title":"Review of national aged care quality regulatory processes","type":"book"},"uris":["http://www.mendeley.com/documents/?uuid=92240170-0e40-4334-92f5-d9c2381f3cd1"]}],"mendeley":{"formattedCitation":"(Carnell &amp; Paterson 2017)","manualFormatting":"(2017)","plainTextFormattedCitation":"(Carnell &amp; Paterson 2017)","previouslyFormattedCitation":"(Carnell &amp; Paterson 2017)"},"properties":{"noteIndex":0},"schema":"https://github.com/citation-style-language/schema/raw/master/csl-citation.json"}</w:instrText>
      </w:r>
      <w:r w:rsidR="00A65F55" w:rsidRPr="00B75304">
        <w:rPr>
          <w:lang w:val="en-GB"/>
        </w:rPr>
        <w:fldChar w:fldCharType="separate"/>
      </w:r>
      <w:r w:rsidR="00A65F55" w:rsidRPr="00B75304">
        <w:rPr>
          <w:lang w:val="en-GB"/>
        </w:rPr>
        <w:t>(2017)</w:t>
      </w:r>
      <w:r w:rsidR="00A65F55" w:rsidRPr="00B75304">
        <w:rPr>
          <w:lang w:val="en-GB"/>
        </w:rPr>
        <w:fldChar w:fldCharType="end"/>
      </w:r>
      <w:r w:rsidR="00A65F55" w:rsidRPr="00B75304">
        <w:rPr>
          <w:lang w:val="en-GB"/>
        </w:rPr>
        <w:t xml:space="preserve"> </w:t>
      </w:r>
      <w:r w:rsidR="002F2791">
        <w:rPr>
          <w:lang w:val="en-GB"/>
        </w:rPr>
        <w:t>suggested</w:t>
      </w:r>
      <w:r w:rsidR="00A65F55" w:rsidRPr="00B75304" w:rsidDel="00F01DE8">
        <w:rPr>
          <w:lang w:val="en-GB"/>
        </w:rPr>
        <w:t xml:space="preserve"> </w:t>
      </w:r>
      <w:r w:rsidR="00A65F55" w:rsidRPr="00B75304">
        <w:rPr>
          <w:lang w:val="en-GB"/>
        </w:rPr>
        <w:t>the (</w:t>
      </w:r>
      <w:r w:rsidR="005E1013">
        <w:rPr>
          <w:lang w:val="en-GB"/>
        </w:rPr>
        <w:t>then</w:t>
      </w:r>
      <w:r w:rsidR="00F01DE8">
        <w:rPr>
          <w:lang w:val="en-GB"/>
        </w:rPr>
        <w:t xml:space="preserve"> still-</w:t>
      </w:r>
      <w:r w:rsidR="00A65F55" w:rsidRPr="00B75304">
        <w:rPr>
          <w:lang w:val="en-GB"/>
        </w:rPr>
        <w:t>to</w:t>
      </w:r>
      <w:r w:rsidR="00F01DE8">
        <w:rPr>
          <w:lang w:val="en-GB"/>
        </w:rPr>
        <w:t>-</w:t>
      </w:r>
      <w:r w:rsidR="00A65F55" w:rsidRPr="00B75304">
        <w:rPr>
          <w:lang w:val="en-GB"/>
        </w:rPr>
        <w:t>be</w:t>
      </w:r>
      <w:r w:rsidR="00F01DE8">
        <w:rPr>
          <w:lang w:val="en-GB"/>
        </w:rPr>
        <w:t>-</w:t>
      </w:r>
      <w:r w:rsidR="00A65F55" w:rsidRPr="00B75304">
        <w:rPr>
          <w:lang w:val="en-GB"/>
        </w:rPr>
        <w:t xml:space="preserve">established) </w:t>
      </w:r>
      <w:r w:rsidR="00437484">
        <w:rPr>
          <w:lang w:val="en-GB"/>
        </w:rPr>
        <w:t>C</w:t>
      </w:r>
      <w:r w:rsidR="000B3187">
        <w:rPr>
          <w:lang w:val="en-GB"/>
        </w:rPr>
        <w:t>ommission</w:t>
      </w:r>
      <w:r w:rsidR="00A65F55" w:rsidRPr="00B75304">
        <w:rPr>
          <w:lang w:val="en-GB"/>
        </w:rPr>
        <w:t xml:space="preserve"> </w:t>
      </w:r>
      <w:r w:rsidR="00F01DE8">
        <w:rPr>
          <w:lang w:val="en-GB"/>
        </w:rPr>
        <w:t xml:space="preserve">to </w:t>
      </w:r>
      <w:r w:rsidR="00FE35C3">
        <w:rPr>
          <w:lang w:val="en-GB"/>
        </w:rPr>
        <w:t>lead the way</w:t>
      </w:r>
      <w:r w:rsidR="00F01DE8" w:rsidRPr="00B75304">
        <w:rPr>
          <w:lang w:val="en-GB"/>
        </w:rPr>
        <w:t xml:space="preserve"> </w:t>
      </w:r>
      <w:r w:rsidR="00A65F55" w:rsidRPr="00B75304">
        <w:rPr>
          <w:lang w:val="en-GB"/>
        </w:rPr>
        <w:t xml:space="preserve">in educating consumers about their rights and </w:t>
      </w:r>
      <w:r w:rsidR="00A65F55" w:rsidRPr="00B75304">
        <w:rPr>
          <w:lang w:val="en-GB"/>
        </w:rPr>
        <w:lastRenderedPageBreak/>
        <w:t>ensuring that they are supported to exercise them</w:t>
      </w:r>
      <w:r w:rsidR="00BC00D3">
        <w:rPr>
          <w:lang w:val="en-GB"/>
        </w:rPr>
        <w:t xml:space="preserve">, including </w:t>
      </w:r>
      <w:r w:rsidR="00C56410">
        <w:rPr>
          <w:lang w:val="en-GB"/>
        </w:rPr>
        <w:t>establish</w:t>
      </w:r>
      <w:r w:rsidR="00F01DE8">
        <w:rPr>
          <w:lang w:val="en-GB"/>
        </w:rPr>
        <w:t>ing</w:t>
      </w:r>
      <w:r w:rsidR="00C56410">
        <w:rPr>
          <w:lang w:val="en-GB"/>
        </w:rPr>
        <w:t xml:space="preserve"> a Consumer Commissioner</w:t>
      </w:r>
      <w:r w:rsidR="00A65F55" w:rsidRPr="00B75304">
        <w:rPr>
          <w:lang w:val="en-GB"/>
        </w:rPr>
        <w:t xml:space="preserve">. </w:t>
      </w:r>
    </w:p>
    <w:p w14:paraId="0421BC1C" w14:textId="1E3D4C42" w:rsidR="00E820CC" w:rsidRDefault="00A65F55" w:rsidP="00B15179">
      <w:pPr>
        <w:pStyle w:val="Para"/>
        <w:rPr>
          <w:lang w:val="en-GB"/>
        </w:rPr>
      </w:pPr>
      <w:r w:rsidRPr="00B75304">
        <w:rPr>
          <w:lang w:val="en-GB"/>
        </w:rPr>
        <w:t xml:space="preserve">The Aged Care Diversity Framework </w:t>
      </w:r>
      <w:r w:rsidR="00525CB3" w:rsidRPr="00B75304">
        <w:rPr>
          <w:lang w:val="en-GB"/>
        </w:rPr>
        <w:fldChar w:fldCharType="begin" w:fldLock="1"/>
      </w:r>
      <w:r w:rsidR="00B81A1D" w:rsidRPr="00B75304">
        <w:rPr>
          <w:lang w:val="en-GB"/>
        </w:rPr>
        <w:instrText>ADDIN CSL_CITATION {"citationItems":[{"id":"ITEM-1","itemData":{"abstract":"All older people experience a high quality aged care system that ensures equitable access and outcomes and embraces their diverse characteristics and life experiences.","author":[{"dropping-particle":"","family":"Australian Government Department of Health","given":"","non-dropping-particle":"","parse-names":false,"suffix":""}],"id":"ITEM-1","issued":{"date-parts":[["2017"]]},"publisher":"Commonwealth of Australia","publisher-place":"Canberra","title":"Aged care diversity framework","type":"book"},"uris":["http://www.mendeley.com/documents/?uuid=f61a31a4-bb50-3efb-aaa6-5c08d2b415a9"]}],"mendeley":{"formattedCitation":"(Australian Government Department of Health 2017)","plainTextFormattedCitation":"(Australian Government Department of Health 2017)","previouslyFormattedCitation":"(Australian Government Department of Health 2017)"},"properties":{"noteIndex":0},"schema":"https://github.com/citation-style-language/schema/raw/master/csl-citation.json"}</w:instrText>
      </w:r>
      <w:r w:rsidR="00525CB3" w:rsidRPr="00B75304">
        <w:rPr>
          <w:lang w:val="en-GB"/>
        </w:rPr>
        <w:fldChar w:fldCharType="separate"/>
      </w:r>
      <w:r w:rsidR="00525CB3" w:rsidRPr="00B75304">
        <w:rPr>
          <w:lang w:val="en-GB"/>
        </w:rPr>
        <w:t>(Department of Health 2017)</w:t>
      </w:r>
      <w:r w:rsidR="00525CB3" w:rsidRPr="00B75304">
        <w:rPr>
          <w:lang w:val="en-GB"/>
        </w:rPr>
        <w:fldChar w:fldCharType="end"/>
      </w:r>
      <w:r w:rsidR="70674C6B" w:rsidRPr="00B75304">
        <w:rPr>
          <w:lang w:val="en-GB"/>
        </w:rPr>
        <w:t xml:space="preserve"> </w:t>
      </w:r>
      <w:r w:rsidRPr="00B75304">
        <w:rPr>
          <w:lang w:val="en-GB"/>
        </w:rPr>
        <w:t xml:space="preserve">states that providers should </w:t>
      </w:r>
      <w:r w:rsidR="00D04BE2" w:rsidRPr="00B75304">
        <w:rPr>
          <w:lang w:val="en-GB"/>
        </w:rPr>
        <w:t xml:space="preserve">offer </w:t>
      </w:r>
      <w:r w:rsidRPr="00B75304">
        <w:rPr>
          <w:lang w:val="en-GB"/>
        </w:rPr>
        <w:t xml:space="preserve">information in an appropriate format and in a language the consumer understands. This position was reiterated in submissions to the House of Representatives Standing Committee </w:t>
      </w:r>
      <w:r w:rsidRPr="00B75304">
        <w:rPr>
          <w:lang w:val="en-GB"/>
        </w:rPr>
        <w:fldChar w:fldCharType="begin" w:fldLock="1"/>
      </w:r>
      <w:r w:rsidR="00B81A1D" w:rsidRPr="00B75304">
        <w:rPr>
          <w:lang w:val="en-GB"/>
        </w:rPr>
        <w:instrText>ADDIN CSL_CITATION {"citationItems":[{"id":"ITEM-1","itemData":{"ISBN":"9781743667996","abstract":"Many users of aged care services have, or will develop, impaired decision-making capacity as a result of a range of circumstances and conditions, not the least of which is dementia. It is estimated that in 2018, there are 425,416 Australians living with Dementia.2 Without new medical discoveries and interventions, the number of Australians living with dementia is expected to increase to over 1.1 million by 2056.3 In 2015, more than half of people who permanently resided in residential aged care had a diagnosis of dementia.4 This proportion is expected to increase over time as the number of people living with dementia increases as a proportion of the population.5 In light of this, it is likely that a significant proportion of aged care recipients will have or will experience impaired decisionmaking capacity at some point during their engagement with the residential aged care system.","author":[{"dropping-particle":"","family":"Parliament of the Commonwealth of Australia","given":"","non-dropping-particle":"","parse-names":false,"suffix":""}],"id":"ITEM-1","issue":"October","issued":{"date-parts":[["2018"]]},"publisher":"Commonwealth of Australia","publisher-place":"Canberra","title":"Report on the inquiry into the quality of care in residential aged care facilities in Australia","type":"book"},"uris":["http://www.mendeley.com/documents/?uuid=271b2662-8cbf-461d-837e-3199566462ca"]}],"mendeley":{"formattedCitation":"(Parliament of the Commonwealth of Australia 2018)","plainTextFormattedCitation":"(Parliament of the Commonwealth of Australia 2018)","previouslyFormattedCitation":"(Parliament of the Commonwealth of Australia 2018)"},"properties":{"noteIndex":0},"schema":"https://github.com/citation-style-language/schema/raw/master/csl-citation.json"}</w:instrText>
      </w:r>
      <w:r w:rsidRPr="00B75304">
        <w:rPr>
          <w:lang w:val="en-GB"/>
        </w:rPr>
        <w:fldChar w:fldCharType="separate"/>
      </w:r>
      <w:r w:rsidRPr="00B75304">
        <w:rPr>
          <w:lang w:val="en-GB"/>
        </w:rPr>
        <w:t>(Parliament of the Commonwealth of Australia 2018)</w:t>
      </w:r>
      <w:r w:rsidRPr="00B75304">
        <w:rPr>
          <w:lang w:val="en-GB"/>
        </w:rPr>
        <w:fldChar w:fldCharType="end"/>
      </w:r>
      <w:r w:rsidR="00F01DE8">
        <w:rPr>
          <w:lang w:val="en-GB"/>
        </w:rPr>
        <w:t>. P</w:t>
      </w:r>
      <w:r w:rsidRPr="00B75304">
        <w:rPr>
          <w:lang w:val="en-GB"/>
        </w:rPr>
        <w:t>articipants in that inquiry not</w:t>
      </w:r>
      <w:r w:rsidR="00B75973">
        <w:rPr>
          <w:lang w:val="en-GB"/>
        </w:rPr>
        <w:t>ed</w:t>
      </w:r>
      <w:r w:rsidRPr="00B75304">
        <w:rPr>
          <w:lang w:val="en-GB"/>
        </w:rPr>
        <w:t xml:space="preserve"> the important role of advocacy organisations in educating aged care residents. </w:t>
      </w:r>
    </w:p>
    <w:p w14:paraId="0DACBBA3" w14:textId="17359B03" w:rsidR="00E820CC" w:rsidRDefault="00A65F55" w:rsidP="00B15179">
      <w:pPr>
        <w:pStyle w:val="Para"/>
        <w:rPr>
          <w:lang w:val="en-GB"/>
        </w:rPr>
      </w:pPr>
      <w:r w:rsidRPr="00B75304">
        <w:rPr>
          <w:lang w:val="en-GB"/>
        </w:rPr>
        <w:t xml:space="preserve">However, it is worth noting the gate-keeper role </w:t>
      </w:r>
      <w:r w:rsidR="00D04BE2" w:rsidRPr="00B75304">
        <w:rPr>
          <w:lang w:val="en-GB"/>
        </w:rPr>
        <w:t xml:space="preserve">played by </w:t>
      </w:r>
      <w:r w:rsidRPr="00B75304">
        <w:rPr>
          <w:lang w:val="en-GB"/>
        </w:rPr>
        <w:t xml:space="preserve">aged care </w:t>
      </w:r>
      <w:r w:rsidR="00D04BE2" w:rsidRPr="00B75304">
        <w:rPr>
          <w:lang w:val="en-GB"/>
        </w:rPr>
        <w:t>providers</w:t>
      </w:r>
      <w:r w:rsidRPr="00B75304">
        <w:rPr>
          <w:lang w:val="en-GB"/>
        </w:rPr>
        <w:t xml:space="preserve"> in facilitating access to external information and support. For example, OPAN </w:t>
      </w:r>
      <w:r w:rsidR="00E820CC">
        <w:rPr>
          <w:lang w:val="en-GB"/>
        </w:rPr>
        <w:t>reported</w:t>
      </w:r>
      <w:r w:rsidRPr="00B75304">
        <w:rPr>
          <w:lang w:val="en-GB"/>
        </w:rPr>
        <w:t xml:space="preserve"> that they deliver information sessions to aged care residents on advocacy and rights, but that a large number of aged care homes decline the offer of a free consumer seminar </w:t>
      </w:r>
      <w:r w:rsidRPr="00B75304">
        <w:rPr>
          <w:lang w:val="en-GB"/>
        </w:rPr>
        <w:fldChar w:fldCharType="begin" w:fldLock="1"/>
      </w:r>
      <w:r w:rsidR="00B81A1D" w:rsidRPr="00B75304">
        <w:rPr>
          <w:lang w:val="en-GB"/>
        </w:rPr>
        <w:instrText>ADDIN CSL_CITATION {"citationItems":[{"id":"ITEM-1","itemData":{"ISBN":"9781743667996","abstract":"Many users of aged care services have, or will develop, impaired decision-making capacity as a result of a range of circumstances and conditions, not the least of which is dementia. It is estimated that in 2018, there are 425,416 Australians living with Dementia.2 Without new medical discoveries and interventions, the number of Australians living with dementia is expected to increase to over 1.1 million by 2056.3 In 2015, more than half of people who permanently resided in residential aged care had a diagnosis of dementia.4 This proportion is expected to increase over time as the number of people living with dementia increases as a proportion of the population.5 In light of this, it is likely that a significant proportion of aged care recipients will have or will experience impaired decisionmaking capacity at some point during their engagement with the residential aged care system.","author":[{"dropping-particle":"","family":"Parliament of the Commonwealth of Australia","given":"","non-dropping-particle":"","parse-names":false,"suffix":""}],"id":"ITEM-1","issue":"October","issued":{"date-parts":[["2018"]]},"publisher":"Commonwealth of Australia","publisher-place":"Canberra","title":"Report on the inquiry into the quality of care in residential aged care facilities in Australia","type":"book"},"uris":["http://www.mendeley.com/documents/?uuid=271b2662-8cbf-461d-837e-3199566462ca"]}],"mendeley":{"formattedCitation":"(Parliament of the Commonwealth of Australia 2018)","plainTextFormattedCitation":"(Parliament of the Commonwealth of Australia 2018)","previouslyFormattedCitation":"(Parliament of the Commonwealth of Australia 2018)"},"properties":{"noteIndex":0},"schema":"https://github.com/citation-style-language/schema/raw/master/csl-citation.json"}</w:instrText>
      </w:r>
      <w:r w:rsidRPr="00B75304">
        <w:rPr>
          <w:lang w:val="en-GB"/>
        </w:rPr>
        <w:fldChar w:fldCharType="separate"/>
      </w:r>
      <w:r w:rsidRPr="00B75304">
        <w:rPr>
          <w:lang w:val="en-GB"/>
        </w:rPr>
        <w:t>(Parliament of the Commonwealth of Australia 2018)</w:t>
      </w:r>
      <w:r w:rsidRPr="00B75304">
        <w:rPr>
          <w:lang w:val="en-GB"/>
        </w:rPr>
        <w:fldChar w:fldCharType="end"/>
      </w:r>
      <w:r w:rsidRPr="00B75304">
        <w:rPr>
          <w:lang w:val="en-GB"/>
        </w:rPr>
        <w:t xml:space="preserve">. </w:t>
      </w:r>
    </w:p>
    <w:p w14:paraId="521A6CE3" w14:textId="640F3350" w:rsidR="00A65F55" w:rsidRPr="00B75304" w:rsidRDefault="00A65F55" w:rsidP="00B15179">
      <w:pPr>
        <w:pStyle w:val="Para"/>
        <w:rPr>
          <w:lang w:val="en-GB"/>
        </w:rPr>
      </w:pPr>
      <w:r w:rsidRPr="00B75304">
        <w:rPr>
          <w:lang w:val="en-GB"/>
        </w:rPr>
        <w:t xml:space="preserve">Ultimately </w:t>
      </w:r>
      <w:r w:rsidR="00E820CC">
        <w:rPr>
          <w:lang w:val="en-GB"/>
        </w:rPr>
        <w:t>it</w:t>
      </w:r>
      <w:r w:rsidR="00E820CC" w:rsidRPr="00B75304">
        <w:rPr>
          <w:lang w:val="en-GB"/>
        </w:rPr>
        <w:t xml:space="preserve"> is evident</w:t>
      </w:r>
      <w:r w:rsidR="00E820CC">
        <w:rPr>
          <w:lang w:val="en-GB"/>
        </w:rPr>
        <w:t>,</w:t>
      </w:r>
      <w:r w:rsidR="00E820CC" w:rsidRPr="00B75304">
        <w:rPr>
          <w:lang w:val="en-GB"/>
        </w:rPr>
        <w:t xml:space="preserve"> </w:t>
      </w:r>
      <w:r w:rsidRPr="00B75304">
        <w:rPr>
          <w:lang w:val="en-GB"/>
        </w:rPr>
        <w:t xml:space="preserve">through previous inquiries and this </w:t>
      </w:r>
      <w:r w:rsidR="00E820CC">
        <w:rPr>
          <w:lang w:val="en-GB"/>
        </w:rPr>
        <w:t>r</w:t>
      </w:r>
      <w:r w:rsidRPr="00B75304">
        <w:rPr>
          <w:lang w:val="en-GB"/>
        </w:rPr>
        <w:t>eview,</w:t>
      </w:r>
      <w:r w:rsidRPr="00B75304" w:rsidDel="00E820CC">
        <w:rPr>
          <w:lang w:val="en-GB"/>
        </w:rPr>
        <w:t xml:space="preserve"> </w:t>
      </w:r>
      <w:r w:rsidRPr="00B75304">
        <w:rPr>
          <w:lang w:val="en-GB"/>
        </w:rPr>
        <w:t>that responsibility for improving consumer awareness of the Restraints Principles is shared, and that more needs to be done to inform consumers of their rights in a way they understand.</w:t>
      </w:r>
    </w:p>
    <w:p w14:paraId="6690B73A" w14:textId="60D7AD11" w:rsidR="00B27A4B" w:rsidRPr="00B75304" w:rsidRDefault="00537F10" w:rsidP="00445EB9">
      <w:pPr>
        <w:pStyle w:val="Subhead1"/>
      </w:pPr>
      <w:r>
        <w:br w:type="column"/>
      </w:r>
      <w:r w:rsidR="00B27A4B" w:rsidRPr="00E6300D">
        <w:t>Resources and initiatives</w:t>
      </w:r>
    </w:p>
    <w:p w14:paraId="32FB6C11" w14:textId="42F17AD1" w:rsidR="000B1A67" w:rsidRPr="00B75304" w:rsidRDefault="00696805" w:rsidP="000B1A67">
      <w:pPr>
        <w:pStyle w:val="Para"/>
        <w:rPr>
          <w:lang w:val="en-GB"/>
        </w:rPr>
      </w:pPr>
      <w:r w:rsidRPr="00B75304">
        <w:rPr>
          <w:lang w:val="en-GB"/>
        </w:rPr>
        <w:t>To the best of our knowledge there are currently no resources designed specifically to raise</w:t>
      </w:r>
      <w:r w:rsidR="002B5537" w:rsidRPr="00B75304">
        <w:rPr>
          <w:lang w:val="en-GB"/>
        </w:rPr>
        <w:t xml:space="preserve"> consumers’ awareness </w:t>
      </w:r>
      <w:r w:rsidR="002E544A" w:rsidRPr="00B75304">
        <w:rPr>
          <w:lang w:val="en-GB"/>
        </w:rPr>
        <w:t xml:space="preserve">and </w:t>
      </w:r>
      <w:r w:rsidRPr="00B75304">
        <w:rPr>
          <w:lang w:val="en-GB"/>
        </w:rPr>
        <w:t>understanding of the Restraints Principles</w:t>
      </w:r>
      <w:r w:rsidR="0064190D" w:rsidRPr="00B75304">
        <w:rPr>
          <w:lang w:val="en-GB"/>
        </w:rPr>
        <w:t>; h</w:t>
      </w:r>
      <w:r w:rsidRPr="00B75304">
        <w:rPr>
          <w:lang w:val="en-GB"/>
        </w:rPr>
        <w:t>owever</w:t>
      </w:r>
      <w:r w:rsidR="00C32253" w:rsidRPr="00B75304">
        <w:rPr>
          <w:lang w:val="en-GB"/>
        </w:rPr>
        <w:t xml:space="preserve">, OPAN recently conducted </w:t>
      </w:r>
      <w:r w:rsidR="00E01F15" w:rsidRPr="00B75304">
        <w:rPr>
          <w:lang w:val="en-GB"/>
        </w:rPr>
        <w:t>2</w:t>
      </w:r>
      <w:r w:rsidRPr="00B75304">
        <w:rPr>
          <w:lang w:val="en-GB"/>
        </w:rPr>
        <w:t xml:space="preserve"> education campaign</w:t>
      </w:r>
      <w:r w:rsidR="00BC5DA3" w:rsidRPr="00B75304">
        <w:rPr>
          <w:lang w:val="en-GB"/>
        </w:rPr>
        <w:t>s</w:t>
      </w:r>
      <w:r w:rsidRPr="00B75304">
        <w:rPr>
          <w:lang w:val="en-GB"/>
        </w:rPr>
        <w:t xml:space="preserve"> </w:t>
      </w:r>
      <w:r w:rsidR="00656B7D" w:rsidRPr="00B75304">
        <w:rPr>
          <w:lang w:val="en-GB"/>
        </w:rPr>
        <w:t xml:space="preserve">aiming to support </w:t>
      </w:r>
      <w:r w:rsidR="004A5DA4" w:rsidRPr="00B75304">
        <w:rPr>
          <w:lang w:val="en-GB"/>
        </w:rPr>
        <w:t xml:space="preserve">consumers to understand </w:t>
      </w:r>
      <w:r w:rsidR="002E544A" w:rsidRPr="00B75304">
        <w:rPr>
          <w:lang w:val="en-GB"/>
        </w:rPr>
        <w:t>their</w:t>
      </w:r>
      <w:r w:rsidR="00803712" w:rsidRPr="00B75304">
        <w:rPr>
          <w:lang w:val="en-GB"/>
        </w:rPr>
        <w:t xml:space="preserve"> </w:t>
      </w:r>
      <w:r w:rsidR="002B5537" w:rsidRPr="00B75304">
        <w:rPr>
          <w:lang w:val="en-GB"/>
        </w:rPr>
        <w:t xml:space="preserve">rights </w:t>
      </w:r>
      <w:r w:rsidR="004A5DA4" w:rsidRPr="00B75304">
        <w:rPr>
          <w:lang w:val="en-GB"/>
        </w:rPr>
        <w:t>more broadly</w:t>
      </w:r>
      <w:r w:rsidR="00D13471">
        <w:rPr>
          <w:lang w:val="en-GB"/>
        </w:rPr>
        <w:t>:</w:t>
      </w:r>
    </w:p>
    <w:p w14:paraId="5BA21F67" w14:textId="422E1858" w:rsidR="002C56F5" w:rsidRDefault="00B27A4B" w:rsidP="002C56F5">
      <w:pPr>
        <w:pStyle w:val="Subhead3"/>
      </w:pPr>
      <w:r w:rsidRPr="00B75304">
        <w:t>Medication: It’s your choice. It’s your right</w:t>
      </w:r>
      <w:r w:rsidR="00CC4181" w:rsidRPr="00C1043C">
        <w:rPr>
          <w:rStyle w:val="FootnoteReference"/>
        </w:rPr>
        <w:footnoteReference w:id="7"/>
      </w:r>
    </w:p>
    <w:p w14:paraId="572F5019" w14:textId="77777777" w:rsidR="005D6E33" w:rsidRDefault="00D07D62" w:rsidP="002C56F5">
      <w:pPr>
        <w:pStyle w:val="Para"/>
        <w:rPr>
          <w:lang w:val="en-GB"/>
        </w:rPr>
      </w:pPr>
      <w:r w:rsidRPr="00B75304">
        <w:rPr>
          <w:lang w:val="en-GB"/>
        </w:rPr>
        <w:t>A</w:t>
      </w:r>
      <w:r w:rsidR="002C56F5">
        <w:rPr>
          <w:lang w:val="en-GB"/>
        </w:rPr>
        <w:t xml:space="preserve"> </w:t>
      </w:r>
      <w:r w:rsidR="0064190D" w:rsidRPr="00B75304">
        <w:rPr>
          <w:lang w:val="en-GB"/>
        </w:rPr>
        <w:t>6</w:t>
      </w:r>
      <w:r w:rsidR="00B12AE0" w:rsidRPr="00B75304">
        <w:rPr>
          <w:lang w:val="en-GB"/>
        </w:rPr>
        <w:t>-</w:t>
      </w:r>
      <w:r w:rsidR="00B27A4B" w:rsidRPr="00B75304">
        <w:rPr>
          <w:lang w:val="en-GB"/>
        </w:rPr>
        <w:t xml:space="preserve">minute video and an accompanying brochure and booklet </w:t>
      </w:r>
      <w:r w:rsidR="0064190D" w:rsidRPr="00B75304">
        <w:rPr>
          <w:lang w:val="en-GB"/>
        </w:rPr>
        <w:t xml:space="preserve">designed </w:t>
      </w:r>
      <w:r w:rsidR="00B27A4B" w:rsidRPr="00B75304">
        <w:rPr>
          <w:lang w:val="en-GB"/>
        </w:rPr>
        <w:t xml:space="preserve">to empower older consumers to learn more about their medications and remain involved in decisions about their care. </w:t>
      </w:r>
    </w:p>
    <w:p w14:paraId="79783F2C" w14:textId="636FE84A" w:rsidR="00953DE7" w:rsidRPr="00B75304" w:rsidRDefault="000D2CEF" w:rsidP="002C56F5">
      <w:pPr>
        <w:pStyle w:val="Para"/>
        <w:rPr>
          <w:lang w:val="en-GB"/>
        </w:rPr>
      </w:pPr>
      <w:r w:rsidRPr="00B75304">
        <w:rPr>
          <w:lang w:val="en-GB"/>
        </w:rPr>
        <w:t xml:space="preserve">These resources highlight the role of psychotropic medications in restraint and </w:t>
      </w:r>
      <w:r w:rsidR="00E92F6A" w:rsidRPr="00B75304">
        <w:rPr>
          <w:lang w:val="en-GB"/>
        </w:rPr>
        <w:t>the consumer’s right to expect their use to be closely monitored and regularly reviewed</w:t>
      </w:r>
      <w:r w:rsidR="00953DE7" w:rsidRPr="00B75304">
        <w:rPr>
          <w:lang w:val="en-GB"/>
        </w:rPr>
        <w:t>.</w:t>
      </w:r>
    </w:p>
    <w:p w14:paraId="54A242D2" w14:textId="2CBCA229" w:rsidR="002C56F5" w:rsidRDefault="00953DE7" w:rsidP="002C56F5">
      <w:pPr>
        <w:pStyle w:val="Subhead3"/>
      </w:pPr>
      <w:r w:rsidRPr="00B75304">
        <w:t>Understanding the new Charter of Aged Care Rights</w:t>
      </w:r>
      <w:r w:rsidR="00CC4181" w:rsidRPr="00C1043C">
        <w:rPr>
          <w:rStyle w:val="FootnoteReference"/>
        </w:rPr>
        <w:footnoteReference w:id="8"/>
      </w:r>
    </w:p>
    <w:p w14:paraId="37117CC7" w14:textId="29F5AB26" w:rsidR="00B27A4B" w:rsidRPr="00B75304" w:rsidRDefault="00CC4181" w:rsidP="002C56F5">
      <w:pPr>
        <w:pStyle w:val="Para"/>
        <w:rPr>
          <w:lang w:val="en-GB"/>
        </w:rPr>
      </w:pPr>
      <w:r w:rsidRPr="00B75304">
        <w:rPr>
          <w:lang w:val="en-GB"/>
        </w:rPr>
        <w:t>Includes a</w:t>
      </w:r>
      <w:r w:rsidR="00181B6F" w:rsidRPr="00B75304">
        <w:rPr>
          <w:lang w:val="en-GB"/>
        </w:rPr>
        <w:t xml:space="preserve"> 6</w:t>
      </w:r>
      <w:r w:rsidR="00B12AE0" w:rsidRPr="00B75304">
        <w:rPr>
          <w:lang w:val="en-GB"/>
        </w:rPr>
        <w:t>-</w:t>
      </w:r>
      <w:r w:rsidR="00181B6F" w:rsidRPr="00B75304">
        <w:rPr>
          <w:lang w:val="en-GB"/>
        </w:rPr>
        <w:t xml:space="preserve">minute </w:t>
      </w:r>
      <w:r w:rsidR="00ED3E6F" w:rsidRPr="00B75304">
        <w:rPr>
          <w:lang w:val="en-GB"/>
        </w:rPr>
        <w:t xml:space="preserve">explainer </w:t>
      </w:r>
      <w:r w:rsidR="00181B6F" w:rsidRPr="00B75304">
        <w:rPr>
          <w:lang w:val="en-GB"/>
        </w:rPr>
        <w:t>video available in 4</w:t>
      </w:r>
      <w:r w:rsidR="005D6E33">
        <w:rPr>
          <w:lang w:val="en-GB"/>
        </w:rPr>
        <w:t> </w:t>
      </w:r>
      <w:r w:rsidR="00181B6F" w:rsidRPr="00B75304">
        <w:rPr>
          <w:lang w:val="en-GB"/>
        </w:rPr>
        <w:t>different langu</w:t>
      </w:r>
      <w:r w:rsidRPr="00B75304">
        <w:rPr>
          <w:lang w:val="en-GB"/>
        </w:rPr>
        <w:t>ages</w:t>
      </w:r>
      <w:r w:rsidR="000B1A67" w:rsidRPr="00B75304">
        <w:rPr>
          <w:lang w:val="en-GB"/>
        </w:rPr>
        <w:t xml:space="preserve">, plus </w:t>
      </w:r>
      <w:r w:rsidR="002B715F" w:rsidRPr="00B75304">
        <w:rPr>
          <w:lang w:val="en-GB"/>
        </w:rPr>
        <w:t>web</w:t>
      </w:r>
      <w:r w:rsidR="000B1A67" w:rsidRPr="00B75304">
        <w:rPr>
          <w:lang w:val="en-GB"/>
        </w:rPr>
        <w:t xml:space="preserve">links and </w:t>
      </w:r>
      <w:r w:rsidR="002B715F" w:rsidRPr="00B75304">
        <w:rPr>
          <w:lang w:val="en-GB"/>
        </w:rPr>
        <w:t xml:space="preserve">a telephone number for further </w:t>
      </w:r>
      <w:r w:rsidR="000B1A67" w:rsidRPr="00B75304">
        <w:rPr>
          <w:lang w:val="en-GB"/>
        </w:rPr>
        <w:t>information</w:t>
      </w:r>
      <w:r w:rsidR="002B715F" w:rsidRPr="00B75304">
        <w:rPr>
          <w:lang w:val="en-GB"/>
        </w:rPr>
        <w:t>, and 6</w:t>
      </w:r>
      <w:r w:rsidR="005D6E33">
        <w:rPr>
          <w:lang w:val="en-GB"/>
        </w:rPr>
        <w:t> </w:t>
      </w:r>
      <w:r w:rsidR="002B715F" w:rsidRPr="00B75304">
        <w:rPr>
          <w:lang w:val="en-GB"/>
        </w:rPr>
        <w:t>recorded webinars and community events.</w:t>
      </w:r>
    </w:p>
    <w:p w14:paraId="6CC632C1" w14:textId="227D78E8" w:rsidR="00B0653E" w:rsidRPr="00B75304" w:rsidRDefault="00B0653E">
      <w:pPr>
        <w:rPr>
          <w:lang w:val="en-GB" w:eastAsia="en-GB"/>
        </w:rPr>
      </w:pPr>
      <w:r w:rsidRPr="00B75304">
        <w:rPr>
          <w:lang w:val="en-GB"/>
        </w:rPr>
        <w:br w:type="page"/>
      </w:r>
    </w:p>
    <w:p w14:paraId="42942A82" w14:textId="77777777" w:rsidR="00B0653E" w:rsidRPr="00B75304" w:rsidRDefault="00B0653E" w:rsidP="00B27A4B">
      <w:pPr>
        <w:pStyle w:val="Para"/>
        <w:rPr>
          <w:lang w:val="en-GB"/>
        </w:rPr>
        <w:sectPr w:rsidR="00B0653E" w:rsidRPr="00B75304" w:rsidSect="00100BBC">
          <w:type w:val="continuous"/>
          <w:pgSz w:w="11907" w:h="16840" w:code="9"/>
          <w:pgMar w:top="851" w:right="1134" w:bottom="851" w:left="1701" w:header="397" w:footer="567" w:gutter="0"/>
          <w:cols w:num="2" w:space="567"/>
          <w:docGrid w:linePitch="299"/>
          <w15:footnoteColumns w:val="1"/>
        </w:sectPr>
      </w:pPr>
      <w:bookmarkStart w:id="65" w:name="_Toc54172354"/>
      <w:bookmarkStart w:id="66" w:name="_Ref55812212"/>
      <w:bookmarkStart w:id="67" w:name="_Toc56250249"/>
    </w:p>
    <w:p w14:paraId="349D53E9" w14:textId="6ABC02BE" w:rsidR="00A2254F" w:rsidRDefault="00A2254F" w:rsidP="007D4D6B">
      <w:pPr>
        <w:pStyle w:val="Heading2"/>
      </w:pPr>
      <w:bookmarkStart w:id="68" w:name="_Ref56544382"/>
      <w:bookmarkStart w:id="69" w:name="_Toc58392188"/>
      <w:r>
        <w:lastRenderedPageBreak/>
        <w:t>Clarify the definition of physical restraint</w:t>
      </w:r>
      <w:bookmarkEnd w:id="65"/>
      <w:bookmarkEnd w:id="66"/>
      <w:bookmarkEnd w:id="67"/>
      <w:bookmarkEnd w:id="68"/>
      <w:bookmarkEnd w:id="69"/>
    </w:p>
    <w:p w14:paraId="60260ECF" w14:textId="48583EF3" w:rsidR="00B50148" w:rsidRPr="00B75304" w:rsidRDefault="007D4D6B" w:rsidP="00D13471">
      <w:pPr>
        <w:pStyle w:val="Subhead1"/>
        <w:spacing w:after="120"/>
      </w:pPr>
      <w:r>
        <w:t>S</w:t>
      </w:r>
      <w:r w:rsidR="003D4CC3" w:rsidRPr="00B75304">
        <w:t>ummary</w:t>
      </w:r>
    </w:p>
    <w:p w14:paraId="51607EB1" w14:textId="77777777" w:rsidR="0007022D" w:rsidRDefault="0007022D" w:rsidP="00B5099B">
      <w:pPr>
        <w:pStyle w:val="Bullet1"/>
        <w:rPr>
          <w:lang w:val="en-GB"/>
        </w:rPr>
        <w:sectPr w:rsidR="0007022D" w:rsidSect="00D92F89">
          <w:type w:val="continuous"/>
          <w:pgSz w:w="11907" w:h="16840" w:code="9"/>
          <w:pgMar w:top="851" w:right="1134" w:bottom="851" w:left="1701" w:header="397" w:footer="567" w:gutter="0"/>
          <w:cols w:space="567"/>
          <w:docGrid w:linePitch="299"/>
          <w15:footnoteColumns w:val="1"/>
        </w:sectPr>
      </w:pPr>
    </w:p>
    <w:p w14:paraId="35F1EAB1" w14:textId="7A4C04C9" w:rsidR="008B6E52" w:rsidRPr="00B75304" w:rsidRDefault="008B6E52" w:rsidP="00B5099B">
      <w:pPr>
        <w:pStyle w:val="Bullet1"/>
        <w:rPr>
          <w:lang w:val="en-GB"/>
        </w:rPr>
      </w:pPr>
      <w:r w:rsidRPr="00B75304">
        <w:rPr>
          <w:lang w:val="en-GB"/>
        </w:rPr>
        <w:t>Many stakeholders, and providers in particular, were confused about what constitutes physical restraint and fe</w:t>
      </w:r>
      <w:r w:rsidR="00302419" w:rsidRPr="00B75304">
        <w:rPr>
          <w:lang w:val="en-GB"/>
        </w:rPr>
        <w:t>lt</w:t>
      </w:r>
      <w:r w:rsidRPr="00B75304">
        <w:rPr>
          <w:lang w:val="en-GB"/>
        </w:rPr>
        <w:t xml:space="preserve"> a clearer definition is needed</w:t>
      </w:r>
      <w:r w:rsidR="009E1A65" w:rsidRPr="00B75304">
        <w:rPr>
          <w:lang w:val="en-GB"/>
        </w:rPr>
        <w:t>.</w:t>
      </w:r>
    </w:p>
    <w:p w14:paraId="5BA90CDE" w14:textId="104FA3CA" w:rsidR="008B6E52" w:rsidRPr="00B75304" w:rsidRDefault="008B6E52" w:rsidP="003D79EB">
      <w:pPr>
        <w:pStyle w:val="Bullet1"/>
        <w:ind w:right="-143"/>
        <w:rPr>
          <w:lang w:val="en-GB"/>
        </w:rPr>
      </w:pPr>
      <w:r w:rsidRPr="00B75304">
        <w:rPr>
          <w:lang w:val="en-GB"/>
        </w:rPr>
        <w:t xml:space="preserve">There was strong support for </w:t>
      </w:r>
      <w:r w:rsidR="00B01BB1">
        <w:rPr>
          <w:lang w:val="en-GB"/>
        </w:rPr>
        <w:t xml:space="preserve">more explicitly </w:t>
      </w:r>
      <w:r w:rsidRPr="00B75304">
        <w:rPr>
          <w:lang w:val="en-GB"/>
        </w:rPr>
        <w:t>aligning the definition of physical restraint in aged care legislation with the definitions of restrictive practices set out in</w:t>
      </w:r>
      <w:r w:rsidR="003324C7" w:rsidRPr="00B75304">
        <w:rPr>
          <w:lang w:val="en-GB"/>
        </w:rPr>
        <w:t xml:space="preserve"> the</w:t>
      </w:r>
      <w:r w:rsidRPr="00B75304">
        <w:rPr>
          <w:lang w:val="en-GB"/>
        </w:rPr>
        <w:t xml:space="preserve"> NDIS </w:t>
      </w:r>
      <w:r w:rsidR="003324C7" w:rsidRPr="00B75304">
        <w:rPr>
          <w:lang w:val="en-GB"/>
        </w:rPr>
        <w:t>Rules</w:t>
      </w:r>
      <w:r w:rsidR="009E1A65" w:rsidRPr="00B75304">
        <w:rPr>
          <w:lang w:val="en-GB"/>
        </w:rPr>
        <w:t>.</w:t>
      </w:r>
    </w:p>
    <w:p w14:paraId="7F5F97DB" w14:textId="3B5CE165" w:rsidR="008B6E52" w:rsidRPr="00B75304" w:rsidRDefault="008B6E52" w:rsidP="00D13471">
      <w:pPr>
        <w:pStyle w:val="Bullet1"/>
        <w:keepLines/>
        <w:rPr>
          <w:lang w:val="en-GB"/>
        </w:rPr>
      </w:pPr>
      <w:r w:rsidRPr="00B75304">
        <w:rPr>
          <w:lang w:val="en-GB"/>
        </w:rPr>
        <w:t>Stakeholders believe</w:t>
      </w:r>
      <w:r w:rsidR="009961A6" w:rsidRPr="00B75304">
        <w:rPr>
          <w:lang w:val="en-GB"/>
        </w:rPr>
        <w:t>d</w:t>
      </w:r>
      <w:r w:rsidRPr="00B75304">
        <w:rPr>
          <w:lang w:val="en-GB"/>
        </w:rPr>
        <w:t xml:space="preserve"> there is an opportunity to consider what role ‘intent to restrain’, or the purpose of </w:t>
      </w:r>
      <w:r w:rsidR="00392518">
        <w:rPr>
          <w:lang w:val="en-GB"/>
        </w:rPr>
        <w:t xml:space="preserve">using </w:t>
      </w:r>
      <w:r w:rsidRPr="00B75304">
        <w:rPr>
          <w:lang w:val="en-GB"/>
        </w:rPr>
        <w:t>restraint plays in determining whether a particular device or action would be considered physical restraint</w:t>
      </w:r>
      <w:r w:rsidR="009E1A65" w:rsidRPr="00B75304">
        <w:rPr>
          <w:lang w:val="en-GB"/>
        </w:rPr>
        <w:t>.</w:t>
      </w:r>
    </w:p>
    <w:p w14:paraId="48A3D744" w14:textId="4555B421" w:rsidR="008B6E52" w:rsidRPr="00B75304" w:rsidRDefault="008B6E52" w:rsidP="00B5099B">
      <w:pPr>
        <w:pStyle w:val="Bullet1"/>
        <w:rPr>
          <w:lang w:val="en-GB"/>
        </w:rPr>
      </w:pPr>
      <w:r w:rsidRPr="00B75304">
        <w:rPr>
          <w:lang w:val="en-GB"/>
        </w:rPr>
        <w:t>Consultation findings are consistent with previous review</w:t>
      </w:r>
      <w:r w:rsidR="009E1A65" w:rsidRPr="00B75304">
        <w:rPr>
          <w:lang w:val="en-GB"/>
        </w:rPr>
        <w:t>s</w:t>
      </w:r>
      <w:r w:rsidRPr="00B75304">
        <w:rPr>
          <w:lang w:val="en-GB"/>
        </w:rPr>
        <w:t xml:space="preserve"> and a recent NSW case law example, </w:t>
      </w:r>
      <w:r w:rsidR="009E1A65" w:rsidRPr="00B75304">
        <w:rPr>
          <w:lang w:val="en-GB"/>
        </w:rPr>
        <w:t xml:space="preserve">which </w:t>
      </w:r>
      <w:r w:rsidRPr="00B75304">
        <w:rPr>
          <w:lang w:val="en-GB"/>
        </w:rPr>
        <w:t>recognised that the current definition</w:t>
      </w:r>
      <w:r w:rsidR="009E1A65" w:rsidRPr="00B75304">
        <w:rPr>
          <w:lang w:val="en-GB"/>
        </w:rPr>
        <w:t xml:space="preserve"> of restraint</w:t>
      </w:r>
      <w:r w:rsidRPr="00B75304">
        <w:rPr>
          <w:lang w:val="en-GB"/>
        </w:rPr>
        <w:t xml:space="preserve"> is not sufficiently clear.</w:t>
      </w:r>
    </w:p>
    <w:p w14:paraId="181DF4FD" w14:textId="1E053A7F" w:rsidR="0007022D" w:rsidRDefault="0007022D" w:rsidP="008F20B1">
      <w:pPr>
        <w:pStyle w:val="Subhead1"/>
        <w:sectPr w:rsidR="0007022D" w:rsidSect="00CB735D">
          <w:type w:val="continuous"/>
          <w:pgSz w:w="11907" w:h="16840" w:code="9"/>
          <w:pgMar w:top="851" w:right="1134" w:bottom="851" w:left="1701" w:header="397" w:footer="567" w:gutter="0"/>
          <w:cols w:num="2" w:space="567"/>
          <w:titlePg/>
          <w:docGrid w:linePitch="299"/>
          <w15:footnoteColumns w:val="1"/>
        </w:sectPr>
      </w:pPr>
    </w:p>
    <w:p w14:paraId="5086362D" w14:textId="4BFCF489" w:rsidR="008B6E52" w:rsidRPr="00B75304" w:rsidRDefault="0007022D" w:rsidP="00205785">
      <w:pPr>
        <w:pStyle w:val="RecommendationHeading"/>
        <w:spacing w:before="480"/>
      </w:pPr>
      <w:r w:rsidRPr="00B75304">
        <w:rPr>
          <w:noProof/>
          <w:lang w:val="en-AU" w:eastAsia="en-AU"/>
        </w:rPr>
        <mc:AlternateContent>
          <mc:Choice Requires="wps">
            <w:drawing>
              <wp:anchor distT="0" distB="0" distL="114300" distR="114300" simplePos="0" relativeHeight="251658243" behindDoc="1" locked="0" layoutInCell="1" allowOverlap="1" wp14:anchorId="37876FA7" wp14:editId="44C11492">
                <wp:simplePos x="0" y="0"/>
                <wp:positionH relativeFrom="margin">
                  <wp:posOffset>-60960</wp:posOffset>
                </wp:positionH>
                <wp:positionV relativeFrom="paragraph">
                  <wp:posOffset>120650</wp:posOffset>
                </wp:positionV>
                <wp:extent cx="5874327" cy="2171700"/>
                <wp:effectExtent l="0" t="0" r="0" b="0"/>
                <wp:wrapNone/>
                <wp:docPr id="5" name="Rectangle 5" descr="Decorative"/>
                <wp:cNvGraphicFramePr/>
                <a:graphic xmlns:a="http://schemas.openxmlformats.org/drawingml/2006/main">
                  <a:graphicData uri="http://schemas.microsoft.com/office/word/2010/wordprocessingShape">
                    <wps:wsp>
                      <wps:cNvSpPr/>
                      <wps:spPr>
                        <a:xfrm>
                          <a:off x="0" y="0"/>
                          <a:ext cx="5874327" cy="2171700"/>
                        </a:xfrm>
                        <a:prstGeom prst="rect">
                          <a:avLst/>
                        </a:prstGeom>
                        <a:solidFill>
                          <a:schemeClr val="accent1">
                            <a:lumMod val="20000"/>
                            <a:lumOff val="80000"/>
                          </a:schemeClr>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18F6C93" id="Rectangle 5" o:spid="_x0000_s1026" alt="Decorative" style="position:absolute;margin-left:-4.8pt;margin-top:9.5pt;width:462.55pt;height:171pt;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" fillcolor="#e2f4ff [660]" stroked="f" strokeweight="2pt">
                <w10:wrap anchorx="margin"/>
              </v:rect>
            </w:pict>
          </mc:Fallback>
        </mc:AlternateContent>
      </w:r>
      <w:r w:rsidR="007D4D6B">
        <w:t>: Clarify the definition of physical restraint</w:t>
      </w:r>
    </w:p>
    <w:p w14:paraId="1AE7E872" w14:textId="77777777" w:rsidR="0007022D" w:rsidRDefault="0007022D" w:rsidP="00B858FE">
      <w:pPr>
        <w:pStyle w:val="Subhead2"/>
        <w:sectPr w:rsidR="0007022D" w:rsidSect="0007022D">
          <w:type w:val="continuous"/>
          <w:pgSz w:w="11907" w:h="16840" w:code="9"/>
          <w:pgMar w:top="851" w:right="1134" w:bottom="851" w:left="1701" w:header="397" w:footer="567" w:gutter="0"/>
          <w:cols w:space="567"/>
          <w:titlePg/>
          <w:docGrid w:linePitch="299"/>
          <w15:footnoteColumns w:val="1"/>
        </w:sectPr>
      </w:pPr>
    </w:p>
    <w:p w14:paraId="06B60697" w14:textId="44C79004" w:rsidR="003E2B8D" w:rsidRPr="00B75304" w:rsidRDefault="0069664E" w:rsidP="00B858FE">
      <w:pPr>
        <w:pStyle w:val="Subhead2"/>
      </w:pPr>
      <w:r w:rsidRPr="00B75304">
        <w:t>Changes to the Restraints Principles</w:t>
      </w:r>
    </w:p>
    <w:p w14:paraId="1137C78E" w14:textId="531F758B" w:rsidR="0002761B" w:rsidRPr="0002761B" w:rsidRDefault="0002761B" w:rsidP="0002761B">
      <w:pPr>
        <w:pStyle w:val="RecommendationList"/>
      </w:pPr>
      <w:r w:rsidRPr="0002761B">
        <w:t xml:space="preserve">Consider adopting the </w:t>
      </w:r>
      <w:r w:rsidR="0097433F">
        <w:t>definition of the</w:t>
      </w:r>
      <w:r w:rsidRPr="0002761B">
        <w:t xml:space="preserve"> five types of restrictive practices </w:t>
      </w:r>
      <w:r w:rsidR="005F6928">
        <w:t xml:space="preserve">described in the </w:t>
      </w:r>
      <w:r w:rsidR="005F6928" w:rsidRPr="00A92018">
        <w:rPr>
          <w:iCs/>
        </w:rPr>
        <w:t>NDIS Rules</w:t>
      </w:r>
      <w:r w:rsidR="005F6928">
        <w:t xml:space="preserve"> </w:t>
      </w:r>
      <w:r w:rsidRPr="0002761B">
        <w:t>(physical restraint, chemical restraint, mechanical restraint, environmental restraint and seclusion)</w:t>
      </w:r>
      <w:r w:rsidR="005F6928">
        <w:t>.</w:t>
      </w:r>
    </w:p>
    <w:p w14:paraId="189177AC" w14:textId="3B2A3686" w:rsidR="003D04D6" w:rsidRPr="00B75304" w:rsidRDefault="008B6E52" w:rsidP="00B858FE">
      <w:pPr>
        <w:pStyle w:val="Subhead2"/>
      </w:pPr>
      <w:r w:rsidRPr="00B75304">
        <w:t>Other</w:t>
      </w:r>
      <w:r w:rsidR="00576897">
        <w:t xml:space="preserve"> changes</w:t>
      </w:r>
    </w:p>
    <w:p w14:paraId="74A90F53" w14:textId="2E8CC877" w:rsidR="003E2B8D" w:rsidRPr="00B75304" w:rsidRDefault="00C7061D" w:rsidP="00445EB9">
      <w:pPr>
        <w:pStyle w:val="RecommendationList"/>
      </w:pPr>
      <w:r>
        <w:t>C</w:t>
      </w:r>
      <w:r w:rsidRPr="003D04D6">
        <w:t xml:space="preserve">ontinue </w:t>
      </w:r>
      <w:r w:rsidR="003E2B8D" w:rsidRPr="003D04D6">
        <w:t>to develop supporting materials and education resources for providers, to build a clear understanding of physical restraint. This should include a library of examples and scenarios to clarify areas of confusion.</w:t>
      </w:r>
    </w:p>
    <w:p w14:paraId="20BBABAF" w14:textId="77777777" w:rsidR="0007022D" w:rsidRDefault="0007022D" w:rsidP="008F20B1">
      <w:pPr>
        <w:pStyle w:val="Subhead1"/>
        <w:sectPr w:rsidR="0007022D" w:rsidSect="00CB735D">
          <w:type w:val="continuous"/>
          <w:pgSz w:w="11907" w:h="16840" w:code="9"/>
          <w:pgMar w:top="851" w:right="1134" w:bottom="851" w:left="1701" w:header="397" w:footer="567" w:gutter="0"/>
          <w:cols w:num="2" w:space="567"/>
          <w:titlePg/>
          <w:docGrid w:linePitch="299"/>
          <w15:footnoteColumns w:val="1"/>
        </w:sectPr>
      </w:pPr>
    </w:p>
    <w:p w14:paraId="0137BC26" w14:textId="717E98E0" w:rsidR="008B6E52" w:rsidRPr="00B75304" w:rsidRDefault="008B6E52" w:rsidP="00205785">
      <w:pPr>
        <w:pStyle w:val="Subhead1"/>
        <w:spacing w:before="480"/>
      </w:pPr>
      <w:r w:rsidRPr="00B75304">
        <w:t>Relevant aspects of the legislation</w:t>
      </w:r>
    </w:p>
    <w:p w14:paraId="16C50BB5" w14:textId="77777777" w:rsidR="0007022D" w:rsidRDefault="0007022D" w:rsidP="00E16C39">
      <w:pPr>
        <w:pStyle w:val="Para"/>
        <w:rPr>
          <w:lang w:val="en-GB"/>
        </w:rPr>
        <w:sectPr w:rsidR="0007022D" w:rsidSect="0007022D">
          <w:type w:val="continuous"/>
          <w:pgSz w:w="11907" w:h="16840" w:code="9"/>
          <w:pgMar w:top="851" w:right="1134" w:bottom="851" w:left="1701" w:header="397" w:footer="567" w:gutter="0"/>
          <w:cols w:space="567"/>
          <w:titlePg/>
          <w:docGrid w:linePitch="299"/>
          <w15:footnoteColumns w:val="1"/>
        </w:sectPr>
      </w:pPr>
    </w:p>
    <w:p w14:paraId="52399EB3" w14:textId="5AB6180A" w:rsidR="008B6E52" w:rsidRPr="00B75304" w:rsidRDefault="008B6E52" w:rsidP="00E16C39">
      <w:pPr>
        <w:pStyle w:val="Para"/>
        <w:rPr>
          <w:lang w:val="en-GB"/>
        </w:rPr>
      </w:pPr>
      <w:r w:rsidRPr="00C217D9">
        <w:rPr>
          <w:rStyle w:val="Bold"/>
        </w:rPr>
        <w:t>Part</w:t>
      </w:r>
      <w:r w:rsidR="00DA4220" w:rsidRPr="00C217D9">
        <w:rPr>
          <w:rStyle w:val="Bold"/>
        </w:rPr>
        <w:t> </w:t>
      </w:r>
      <w:r w:rsidRPr="00C217D9">
        <w:rPr>
          <w:rStyle w:val="Bold"/>
        </w:rPr>
        <w:t>4A</w:t>
      </w:r>
      <w:r w:rsidRPr="00B75304">
        <w:rPr>
          <w:lang w:val="en-GB"/>
        </w:rPr>
        <w:t xml:space="preserve"> of the </w:t>
      </w:r>
      <w:r w:rsidRPr="007E614F">
        <w:rPr>
          <w:i/>
          <w:iCs/>
          <w:lang w:val="en-GB"/>
        </w:rPr>
        <w:t>Quality of Care Principles 2014</w:t>
      </w:r>
      <w:r w:rsidRPr="00B75304">
        <w:rPr>
          <w:lang w:val="en-GB"/>
        </w:rPr>
        <w:t xml:space="preserve"> defines restraint as ‘any practice, device or action that interferes with a consumer’s ability to make a decision or restricts a consumer’s free movement.’</w:t>
      </w:r>
    </w:p>
    <w:p w14:paraId="449987C0" w14:textId="77777777" w:rsidR="00C17431" w:rsidRDefault="008B6E52" w:rsidP="0047735D">
      <w:pPr>
        <w:pStyle w:val="Para"/>
        <w:rPr>
          <w:lang w:val="en-CA"/>
        </w:rPr>
      </w:pPr>
      <w:r w:rsidRPr="00B75304">
        <w:rPr>
          <w:lang w:val="en-GB"/>
        </w:rPr>
        <w:t>Physical restraint is defined as ‘any restraint other than</w:t>
      </w:r>
      <w:r w:rsidR="00A83DE5" w:rsidRPr="00B75304">
        <w:rPr>
          <w:lang w:val="en-GB"/>
        </w:rPr>
        <w:t xml:space="preserve"> (a) </w:t>
      </w:r>
      <w:r w:rsidRPr="00B75304">
        <w:rPr>
          <w:lang w:val="en-GB"/>
        </w:rPr>
        <w:t>a chemical restraint; o</w:t>
      </w:r>
      <w:r w:rsidR="00A83DE5" w:rsidRPr="00B75304">
        <w:rPr>
          <w:lang w:val="en-GB"/>
        </w:rPr>
        <w:t xml:space="preserve">r (b) </w:t>
      </w:r>
      <w:r w:rsidRPr="00B75304">
        <w:rPr>
          <w:lang w:val="en-GB"/>
        </w:rPr>
        <w:t>the use of medication prescribed for the treatment of, or to enable treatment of, a diagnosed mental disorder, a physical illness or a physical condition.’</w:t>
      </w:r>
      <w:r w:rsidR="00D56313" w:rsidRPr="00D56313">
        <w:rPr>
          <w:lang w:val="en-CA"/>
        </w:rPr>
        <w:t xml:space="preserve"> </w:t>
      </w:r>
    </w:p>
    <w:p w14:paraId="16198398" w14:textId="3F16E53F" w:rsidR="00D56313" w:rsidRPr="004F42F1" w:rsidRDefault="00C17431" w:rsidP="0047735D">
      <w:pPr>
        <w:pStyle w:val="Para"/>
        <w:rPr>
          <w:lang w:val="en-CA"/>
        </w:rPr>
      </w:pPr>
      <w:r>
        <w:rPr>
          <w:lang w:val="en-CA"/>
        </w:rPr>
        <w:br w:type="column"/>
      </w:r>
      <w:r w:rsidR="00D56313" w:rsidRPr="00577D5A">
        <w:rPr>
          <w:rStyle w:val="Italic"/>
          <w:i w:val="0"/>
        </w:rPr>
        <w:t>The</w:t>
      </w:r>
      <w:r w:rsidR="00D56313" w:rsidRPr="00D709F1">
        <w:t xml:space="preserve"> </w:t>
      </w:r>
      <w:r w:rsidR="00D709F1">
        <w:t>e</w:t>
      </w:r>
      <w:r w:rsidR="00D56313" w:rsidRPr="00D709F1">
        <w:t xml:space="preserve">xplanatory </w:t>
      </w:r>
      <w:r w:rsidR="00D709F1">
        <w:t>s</w:t>
      </w:r>
      <w:r w:rsidR="00D56313" w:rsidRPr="00D709F1">
        <w:t>tatement to the</w:t>
      </w:r>
      <w:r w:rsidR="00D56313" w:rsidRPr="120054CC">
        <w:rPr>
          <w:lang w:val="en-CA"/>
        </w:rPr>
        <w:t xml:space="preserve"> </w:t>
      </w:r>
      <w:r w:rsidR="00D56313" w:rsidRPr="004F42F1">
        <w:rPr>
          <w:i/>
          <w:iCs/>
          <w:lang w:val="en-CA"/>
        </w:rPr>
        <w:t>Quality of Care Amendment (Minimising the Use of Restraints) Principles 2019</w:t>
      </w:r>
      <w:r w:rsidR="00D56313" w:rsidRPr="004F42F1">
        <w:rPr>
          <w:lang w:val="en-CA"/>
        </w:rPr>
        <w:t xml:space="preserve"> expands on the definition, stating: </w:t>
      </w:r>
    </w:p>
    <w:p w14:paraId="51F00BEF" w14:textId="4E8DFA44" w:rsidR="008B6E52" w:rsidRPr="00B75304" w:rsidRDefault="00D56313" w:rsidP="00261883">
      <w:pPr>
        <w:pStyle w:val="Quote"/>
      </w:pPr>
      <w:r>
        <w:t xml:space="preserve">Physical restraint includes but is not limited to: the intentional restriction of a consumer’s voluntary movement or behaviour by the use of a device, or removal of mobility aids, or physical force; and limiting a consumer to a particular environment. </w:t>
      </w:r>
    </w:p>
    <w:p w14:paraId="30AD36AB" w14:textId="1A60D597" w:rsidR="0007022D" w:rsidRPr="00764693" w:rsidRDefault="0007022D">
      <w:r>
        <w:br w:type="page"/>
      </w:r>
    </w:p>
    <w:p w14:paraId="204F739C" w14:textId="62AD629E" w:rsidR="008B6E52" w:rsidRPr="00B75304" w:rsidRDefault="008B6E52" w:rsidP="00205785">
      <w:pPr>
        <w:pStyle w:val="Subhead1"/>
      </w:pPr>
      <w:r w:rsidRPr="00B75304">
        <w:lastRenderedPageBreak/>
        <w:t>Consultation findings</w:t>
      </w:r>
    </w:p>
    <w:p w14:paraId="2312E890" w14:textId="34456D33" w:rsidR="008B6E52" w:rsidRPr="00B75304" w:rsidRDefault="008B6E52" w:rsidP="00E16C39">
      <w:pPr>
        <w:pStyle w:val="Para"/>
        <w:rPr>
          <w:lang w:val="en-GB"/>
        </w:rPr>
      </w:pPr>
      <w:r w:rsidRPr="00B75304">
        <w:rPr>
          <w:lang w:val="en-GB"/>
        </w:rPr>
        <w:t xml:space="preserve">The importance of clearly and consistently defining restraint came through strongly </w:t>
      </w:r>
      <w:r w:rsidR="00A83DE5" w:rsidRPr="00B75304">
        <w:rPr>
          <w:lang w:val="en-GB"/>
        </w:rPr>
        <w:t xml:space="preserve">in </w:t>
      </w:r>
      <w:r w:rsidRPr="00B75304">
        <w:rPr>
          <w:lang w:val="en-GB"/>
        </w:rPr>
        <w:t>all consultations. Stakeholders noted that providers’ understanding of what does and does not constitute restraint is fundamental to their ability to adhere to the Restraints Principles across all aspects of the legislation</w:t>
      </w:r>
      <w:r w:rsidR="00A83DE5" w:rsidRPr="00B75304">
        <w:rPr>
          <w:lang w:val="en-GB"/>
        </w:rPr>
        <w:t>.</w:t>
      </w:r>
    </w:p>
    <w:p w14:paraId="27709B54" w14:textId="62DE046E" w:rsidR="008B6E52" w:rsidRPr="00B75304" w:rsidRDefault="008B6E52" w:rsidP="00B858FE">
      <w:pPr>
        <w:pStyle w:val="Subhead2"/>
      </w:pPr>
      <w:bookmarkStart w:id="70" w:name="_Ref55576087"/>
      <w:r w:rsidRPr="00B75304">
        <w:t>The definition of physical restraint is vague and open to interpretation</w:t>
      </w:r>
      <w:bookmarkEnd w:id="70"/>
    </w:p>
    <w:p w14:paraId="776F47A2" w14:textId="2F569AC1" w:rsidR="008B6E52" w:rsidRPr="00B75304" w:rsidRDefault="005E4E3B" w:rsidP="00E16C39">
      <w:pPr>
        <w:pStyle w:val="Para"/>
        <w:rPr>
          <w:lang w:val="en-GB"/>
        </w:rPr>
      </w:pPr>
      <w:r w:rsidRPr="00B75304">
        <w:rPr>
          <w:lang w:val="en-GB"/>
        </w:rPr>
        <w:t>Almost all</w:t>
      </w:r>
      <w:r w:rsidR="008B6E52" w:rsidRPr="00B75304">
        <w:rPr>
          <w:lang w:val="en-GB"/>
        </w:rPr>
        <w:t xml:space="preserve"> respondents to the provider survey</w:t>
      </w:r>
      <w:r w:rsidR="00DE6D11" w:rsidRPr="00B75304">
        <w:rPr>
          <w:lang w:val="en-GB"/>
        </w:rPr>
        <w:t xml:space="preserve"> (91%)</w:t>
      </w:r>
      <w:r w:rsidR="008B6E52" w:rsidRPr="00B75304">
        <w:rPr>
          <w:lang w:val="en-GB"/>
        </w:rPr>
        <w:t xml:space="preserve"> indicated that they have a good understanding of what physical restraint means</w:t>
      </w:r>
      <w:r w:rsidR="00DE6D11" w:rsidRPr="00B75304">
        <w:rPr>
          <w:lang w:val="en-GB"/>
        </w:rPr>
        <w:t xml:space="preserve">. However, </w:t>
      </w:r>
      <w:r w:rsidR="008B6E52" w:rsidRPr="00B75304">
        <w:rPr>
          <w:lang w:val="en-GB"/>
        </w:rPr>
        <w:t>comments made in other parts of the survey</w:t>
      </w:r>
      <w:r w:rsidR="00800010" w:rsidRPr="00B75304">
        <w:rPr>
          <w:lang w:val="en-GB"/>
        </w:rPr>
        <w:t>, and consultations with other stakeholders,</w:t>
      </w:r>
      <w:r w:rsidR="008B6E52" w:rsidRPr="00B75304">
        <w:rPr>
          <w:lang w:val="en-GB"/>
        </w:rPr>
        <w:t xml:space="preserve"> demonstrate that there</w:t>
      </w:r>
      <w:r w:rsidR="00800010" w:rsidRPr="00B75304">
        <w:rPr>
          <w:lang w:val="en-GB"/>
        </w:rPr>
        <w:t xml:space="preserve"> is</w:t>
      </w:r>
      <w:r w:rsidR="008B6E52" w:rsidRPr="00B75304">
        <w:rPr>
          <w:lang w:val="en-GB"/>
        </w:rPr>
        <w:t xml:space="preserve"> </w:t>
      </w:r>
      <w:r w:rsidR="00DE6D11" w:rsidRPr="00B75304">
        <w:rPr>
          <w:lang w:val="en-GB"/>
        </w:rPr>
        <w:t xml:space="preserve">considerable </w:t>
      </w:r>
      <w:r w:rsidR="008B6E52" w:rsidRPr="00B75304">
        <w:rPr>
          <w:lang w:val="en-GB"/>
        </w:rPr>
        <w:t xml:space="preserve">ambiguity </w:t>
      </w:r>
      <w:r w:rsidR="00DE6D11" w:rsidRPr="00B75304">
        <w:rPr>
          <w:lang w:val="en-GB"/>
        </w:rPr>
        <w:t xml:space="preserve">and uncertainty </w:t>
      </w:r>
      <w:r w:rsidR="008B6E52" w:rsidRPr="00B75304">
        <w:rPr>
          <w:lang w:val="en-GB"/>
        </w:rPr>
        <w:t>around the definition of physical restraint</w:t>
      </w:r>
      <w:r w:rsidR="00131ECC" w:rsidRPr="00B75304">
        <w:rPr>
          <w:lang w:val="en-GB"/>
        </w:rPr>
        <w:t xml:space="preserve">. For many providers, this </w:t>
      </w:r>
      <w:r w:rsidR="006C7B85" w:rsidRPr="00B75304">
        <w:rPr>
          <w:lang w:val="en-GB"/>
        </w:rPr>
        <w:t>creat</w:t>
      </w:r>
      <w:r w:rsidR="00BA7F9A">
        <w:rPr>
          <w:lang w:val="en-GB"/>
        </w:rPr>
        <w:t>ed</w:t>
      </w:r>
      <w:r w:rsidR="006C7B85" w:rsidRPr="00B75304">
        <w:rPr>
          <w:lang w:val="en-GB"/>
        </w:rPr>
        <w:t xml:space="preserve"> </w:t>
      </w:r>
      <w:r w:rsidR="00131ECC" w:rsidRPr="00B75304">
        <w:rPr>
          <w:lang w:val="en-GB"/>
        </w:rPr>
        <w:t>confusion and difficulty in adhering</w:t>
      </w:r>
      <w:r w:rsidR="006821AE" w:rsidRPr="00B75304">
        <w:rPr>
          <w:lang w:val="en-GB"/>
        </w:rPr>
        <w:t xml:space="preserve"> to</w:t>
      </w:r>
      <w:r w:rsidR="00131ECC" w:rsidRPr="00B75304">
        <w:rPr>
          <w:lang w:val="en-GB"/>
        </w:rPr>
        <w:t xml:space="preserve"> the </w:t>
      </w:r>
      <w:r w:rsidR="005B679B">
        <w:rPr>
          <w:lang w:val="en-GB"/>
        </w:rPr>
        <w:t>Restraints</w:t>
      </w:r>
      <w:r w:rsidR="00131ECC" w:rsidRPr="00B75304">
        <w:rPr>
          <w:lang w:val="en-GB"/>
        </w:rPr>
        <w:t xml:space="preserve"> Principles in their day-to-day work</w:t>
      </w:r>
      <w:r w:rsidR="006821AE" w:rsidRPr="00B75304">
        <w:rPr>
          <w:lang w:val="en-GB"/>
        </w:rPr>
        <w:t xml:space="preserve">. Further, </w:t>
      </w:r>
      <w:r w:rsidR="006C7B85" w:rsidRPr="00B75304">
        <w:rPr>
          <w:lang w:val="en-GB"/>
        </w:rPr>
        <w:t xml:space="preserve">some noted that </w:t>
      </w:r>
      <w:r w:rsidR="00437484">
        <w:rPr>
          <w:lang w:val="en-GB"/>
        </w:rPr>
        <w:t>C</w:t>
      </w:r>
      <w:r w:rsidR="000B3187">
        <w:rPr>
          <w:lang w:val="en-GB"/>
        </w:rPr>
        <w:t>ommission</w:t>
      </w:r>
      <w:r w:rsidR="006C7B85" w:rsidRPr="00B75304">
        <w:rPr>
          <w:lang w:val="en-GB"/>
        </w:rPr>
        <w:t xml:space="preserve"> assessors </w:t>
      </w:r>
      <w:r w:rsidR="00456953">
        <w:rPr>
          <w:lang w:val="en-GB"/>
        </w:rPr>
        <w:t xml:space="preserve">appear to </w:t>
      </w:r>
      <w:r w:rsidR="006C7B85" w:rsidRPr="00B75304">
        <w:rPr>
          <w:lang w:val="en-GB"/>
        </w:rPr>
        <w:t xml:space="preserve">have differing interpretations of what constitutes </w:t>
      </w:r>
      <w:r w:rsidR="00CA2775">
        <w:rPr>
          <w:lang w:val="en-GB"/>
        </w:rPr>
        <w:t xml:space="preserve">physical </w:t>
      </w:r>
      <w:r w:rsidR="006C7B85" w:rsidRPr="00B75304">
        <w:rPr>
          <w:lang w:val="en-GB"/>
        </w:rPr>
        <w:t xml:space="preserve">restraint, and that </w:t>
      </w:r>
      <w:r w:rsidR="00C6782D" w:rsidRPr="00B75304">
        <w:rPr>
          <w:lang w:val="en-GB"/>
        </w:rPr>
        <w:t xml:space="preserve">data on physical restraint from </w:t>
      </w:r>
      <w:r w:rsidR="006C7B85" w:rsidRPr="00B75304">
        <w:rPr>
          <w:lang w:val="en-GB"/>
        </w:rPr>
        <w:t>the</w:t>
      </w:r>
      <w:r w:rsidR="00C6782D" w:rsidRPr="00B75304">
        <w:rPr>
          <w:lang w:val="en-GB"/>
        </w:rPr>
        <w:t xml:space="preserve"> </w:t>
      </w:r>
      <w:r w:rsidR="001F5C1B" w:rsidRPr="00B75304">
        <w:rPr>
          <w:lang w:val="en-GB"/>
        </w:rPr>
        <w:t>Q</w:t>
      </w:r>
      <w:r w:rsidR="007D7A67" w:rsidRPr="00B75304">
        <w:rPr>
          <w:lang w:val="en-GB"/>
        </w:rPr>
        <w:t>uality Indicator</w:t>
      </w:r>
      <w:r w:rsidR="001F5C1B" w:rsidRPr="00B75304">
        <w:rPr>
          <w:lang w:val="en-GB"/>
        </w:rPr>
        <w:t xml:space="preserve"> Program</w:t>
      </w:r>
      <w:r w:rsidR="006C7B85" w:rsidRPr="00B75304">
        <w:rPr>
          <w:lang w:val="en-GB"/>
        </w:rPr>
        <w:t xml:space="preserve"> is difficult to interpret due to variations in how restraint is ‘counted’</w:t>
      </w:r>
      <w:r w:rsidR="00D643EB" w:rsidRPr="00B75304">
        <w:rPr>
          <w:lang w:val="en-GB"/>
        </w:rPr>
        <w:t>.</w:t>
      </w:r>
    </w:p>
    <w:p w14:paraId="794FD648" w14:textId="77777777" w:rsidR="00226FBD" w:rsidRDefault="00D40B4E" w:rsidP="00226FBD">
      <w:pPr>
        <w:pStyle w:val="pullquotetest"/>
      </w:pPr>
      <w:r>
        <w:t xml:space="preserve">There is no </w:t>
      </w:r>
      <w:r w:rsidR="00C714E8">
        <w:t>clear definition of what is and is not restraint</w:t>
      </w:r>
      <w:r w:rsidR="003D3ABC">
        <w:t>.</w:t>
      </w:r>
    </w:p>
    <w:p w14:paraId="68158796" w14:textId="20EBBED5" w:rsidR="008B6E52" w:rsidRPr="003D3ABC" w:rsidRDefault="00C714E8" w:rsidP="00226FBD">
      <w:pPr>
        <w:pStyle w:val="attributiontest"/>
      </w:pPr>
      <w:r>
        <w:t>– Provider focus group participant</w:t>
      </w:r>
    </w:p>
    <w:p w14:paraId="2AD831A0" w14:textId="2696AE8E" w:rsidR="008F31C4" w:rsidRDefault="0001097E" w:rsidP="00E16C39">
      <w:pPr>
        <w:pStyle w:val="Para"/>
        <w:rPr>
          <w:lang w:val="en-GB"/>
        </w:rPr>
      </w:pPr>
      <w:r w:rsidRPr="00B75304">
        <w:rPr>
          <w:lang w:val="en-GB"/>
        </w:rPr>
        <w:t>Participants in the R</w:t>
      </w:r>
      <w:r w:rsidR="00071A10" w:rsidRPr="00B75304">
        <w:rPr>
          <w:lang w:val="en-GB"/>
        </w:rPr>
        <w:t xml:space="preserve">eview </w:t>
      </w:r>
      <w:r w:rsidR="0000401A" w:rsidRPr="00B75304">
        <w:rPr>
          <w:lang w:val="en-GB"/>
        </w:rPr>
        <w:t>identified a number of</w:t>
      </w:r>
      <w:r w:rsidR="00162217" w:rsidRPr="00B75304">
        <w:rPr>
          <w:lang w:val="en-GB"/>
        </w:rPr>
        <w:t xml:space="preserve"> opportunities to </w:t>
      </w:r>
      <w:r w:rsidR="000A6D9D" w:rsidRPr="00B75304">
        <w:rPr>
          <w:lang w:val="en-GB"/>
        </w:rPr>
        <w:t>clarify the definition of physical restraint.</w:t>
      </w:r>
      <w:r w:rsidR="0053081E" w:rsidRPr="00B75304">
        <w:rPr>
          <w:lang w:val="en-GB"/>
        </w:rPr>
        <w:t xml:space="preserve"> </w:t>
      </w:r>
      <w:r w:rsidR="005D5344" w:rsidRPr="00B75304">
        <w:rPr>
          <w:lang w:val="en-GB"/>
        </w:rPr>
        <w:t>Stakeholders</w:t>
      </w:r>
      <w:r w:rsidR="00ED6955">
        <w:rPr>
          <w:lang w:val="en-GB"/>
        </w:rPr>
        <w:t>,</w:t>
      </w:r>
      <w:r w:rsidR="005D5344" w:rsidRPr="00B75304">
        <w:rPr>
          <w:lang w:val="en-GB"/>
        </w:rPr>
        <w:t xml:space="preserve"> including disability sector representatives</w:t>
      </w:r>
      <w:r w:rsidR="00ED6955">
        <w:rPr>
          <w:lang w:val="en-GB"/>
        </w:rPr>
        <w:t>,</w:t>
      </w:r>
      <w:r w:rsidR="005D5344" w:rsidRPr="00B75304">
        <w:rPr>
          <w:lang w:val="en-GB"/>
        </w:rPr>
        <w:t xml:space="preserve"> noted that the definition of physical restraint in the Restraints Principles is not sufficiently specific as it does not differentiate between physical, mechanical and environmental restraint</w:t>
      </w:r>
      <w:r w:rsidR="00ED6955">
        <w:rPr>
          <w:lang w:val="en-GB"/>
        </w:rPr>
        <w:t xml:space="preserve"> </w:t>
      </w:r>
      <w:r w:rsidR="00260448">
        <w:rPr>
          <w:lang w:val="en-GB"/>
        </w:rPr>
        <w:t>and seclusion</w:t>
      </w:r>
      <w:r w:rsidR="00ED6955">
        <w:rPr>
          <w:lang w:val="en-GB"/>
        </w:rPr>
        <w:t xml:space="preserve"> (unlike the NDIS Rules</w:t>
      </w:r>
      <w:r w:rsidR="00FF55F3">
        <w:rPr>
          <w:lang w:val="en-GB"/>
        </w:rPr>
        <w:t xml:space="preserve"> that </w:t>
      </w:r>
      <w:r w:rsidR="00F540B4">
        <w:rPr>
          <w:lang w:val="en-GB"/>
        </w:rPr>
        <w:t>do differentiate between these types of restraint</w:t>
      </w:r>
      <w:r w:rsidR="00ED6955">
        <w:rPr>
          <w:lang w:val="en-GB"/>
        </w:rPr>
        <w:t>)</w:t>
      </w:r>
      <w:r w:rsidR="005D5344" w:rsidRPr="00B75304">
        <w:rPr>
          <w:lang w:val="en-GB"/>
        </w:rPr>
        <w:t>.</w:t>
      </w:r>
    </w:p>
    <w:p w14:paraId="08AFB1F7" w14:textId="5DEAB6A4" w:rsidR="00EF7D91" w:rsidRPr="00B75304" w:rsidRDefault="00DE6D11" w:rsidP="00E16C39">
      <w:pPr>
        <w:pStyle w:val="Para"/>
        <w:rPr>
          <w:lang w:val="en-GB"/>
        </w:rPr>
      </w:pPr>
      <w:r w:rsidRPr="00B75304">
        <w:rPr>
          <w:lang w:val="en-GB"/>
        </w:rPr>
        <w:t xml:space="preserve">Broadly, the disability sector’s term and definition of ‘restrictive practices’ was considered to be more contemporary and </w:t>
      </w:r>
      <w:r w:rsidRPr="00B75304">
        <w:rPr>
          <w:lang w:val="en-GB"/>
        </w:rPr>
        <w:t xml:space="preserve">consistent with terms and definitions used internationally. </w:t>
      </w:r>
    </w:p>
    <w:p w14:paraId="31F21A4C" w14:textId="2E5CAC70" w:rsidR="00EF7D91" w:rsidRDefault="00F50F4E" w:rsidP="00084741">
      <w:pPr>
        <w:pStyle w:val="pullquotetest"/>
      </w:pPr>
      <w:r>
        <w:t xml:space="preserve">[The disability sector </w:t>
      </w:r>
      <w:r w:rsidR="00665E0E">
        <w:t>h</w:t>
      </w:r>
      <w:r>
        <w:t xml:space="preserve">as] </w:t>
      </w:r>
      <w:r w:rsidRPr="00F50F4E">
        <w:t>a more contemporary definition of restrictive practices. They’re more defined, more discrete, not so loose, consistent with most international definitions. The definitions are tighter. Physical restraint definition in the Restraints Principles is messy – it covers environmental, mechanical restraint.</w:t>
      </w:r>
    </w:p>
    <w:p w14:paraId="34501889" w14:textId="5F7232BD" w:rsidR="00665E0E" w:rsidRDefault="007E614F" w:rsidP="00665E0E">
      <w:pPr>
        <w:pStyle w:val="attributiontest"/>
      </w:pPr>
      <w:r>
        <w:t>–</w:t>
      </w:r>
      <w:r w:rsidR="0027490F" w:rsidRPr="00B75304">
        <w:t xml:space="preserve"> </w:t>
      </w:r>
      <w:r w:rsidR="00F03B5A">
        <w:t>Disability sector representative</w:t>
      </w:r>
    </w:p>
    <w:p w14:paraId="0E0153E6" w14:textId="77777777" w:rsidR="0056092C" w:rsidRDefault="000C010D" w:rsidP="00E16C39">
      <w:pPr>
        <w:pStyle w:val="Para"/>
        <w:rPr>
          <w:lang w:val="en-GB"/>
        </w:rPr>
      </w:pPr>
      <w:r w:rsidRPr="00B75304">
        <w:rPr>
          <w:lang w:val="en-GB"/>
        </w:rPr>
        <w:t>Allied health peak bodies noted that restricted access to objects, relationships or communication aids would be considered restrictive practices in the disability sector definition</w:t>
      </w:r>
      <w:r w:rsidR="004435DE" w:rsidRPr="00B75304">
        <w:rPr>
          <w:lang w:val="en-GB"/>
        </w:rPr>
        <w:t>,</w:t>
      </w:r>
      <w:r w:rsidRPr="00B75304">
        <w:rPr>
          <w:lang w:val="en-GB"/>
        </w:rPr>
        <w:t xml:space="preserve"> but </w:t>
      </w:r>
      <w:r w:rsidR="004435DE" w:rsidRPr="00B75304">
        <w:rPr>
          <w:lang w:val="en-GB"/>
        </w:rPr>
        <w:t xml:space="preserve">such aspects </w:t>
      </w:r>
      <w:r w:rsidRPr="00B75304">
        <w:rPr>
          <w:lang w:val="en-GB"/>
        </w:rPr>
        <w:t xml:space="preserve">were not addressed in the Restraints Principles. </w:t>
      </w:r>
    </w:p>
    <w:p w14:paraId="5C2C2F95" w14:textId="6B3B0244" w:rsidR="008B6E52" w:rsidRPr="00B75304" w:rsidRDefault="008B6E52" w:rsidP="00E16C39">
      <w:pPr>
        <w:pStyle w:val="Para"/>
        <w:rPr>
          <w:lang w:val="en-GB"/>
        </w:rPr>
      </w:pPr>
      <w:r w:rsidRPr="00B75304">
        <w:rPr>
          <w:lang w:val="en-GB"/>
        </w:rPr>
        <w:t>Providers</w:t>
      </w:r>
      <w:r w:rsidRPr="00B75304" w:rsidDel="0056092C">
        <w:rPr>
          <w:lang w:val="en-GB"/>
        </w:rPr>
        <w:t xml:space="preserve"> </w:t>
      </w:r>
      <w:r w:rsidR="0056092C">
        <w:rPr>
          <w:lang w:val="en-GB"/>
        </w:rPr>
        <w:t>also felt</w:t>
      </w:r>
      <w:r w:rsidR="0056092C" w:rsidRPr="00B75304">
        <w:rPr>
          <w:lang w:val="en-GB"/>
        </w:rPr>
        <w:t xml:space="preserve"> </w:t>
      </w:r>
      <w:r w:rsidRPr="00B75304">
        <w:rPr>
          <w:lang w:val="en-GB"/>
        </w:rPr>
        <w:t xml:space="preserve">that it was unclear whether use of physical force </w:t>
      </w:r>
      <w:r w:rsidR="0056092C">
        <w:rPr>
          <w:lang w:val="en-GB"/>
        </w:rPr>
        <w:t xml:space="preserve">in the course of routine care </w:t>
      </w:r>
      <w:r w:rsidRPr="00B75304">
        <w:rPr>
          <w:lang w:val="en-GB"/>
        </w:rPr>
        <w:t>(for example to stabilise a person when attending to personal care or to prevent a fall) w</w:t>
      </w:r>
      <w:r w:rsidR="005E439C" w:rsidRPr="00B75304">
        <w:rPr>
          <w:lang w:val="en-GB"/>
        </w:rPr>
        <w:t>ould constitute</w:t>
      </w:r>
      <w:r w:rsidRPr="00B75304">
        <w:rPr>
          <w:lang w:val="en-GB"/>
        </w:rPr>
        <w:t xml:space="preserve"> physical restraint. </w:t>
      </w:r>
      <w:r w:rsidR="009A3D09">
        <w:rPr>
          <w:lang w:val="en-GB"/>
        </w:rPr>
        <w:t>S</w:t>
      </w:r>
      <w:r w:rsidRPr="00B75304">
        <w:rPr>
          <w:lang w:val="en-GB"/>
        </w:rPr>
        <w:t xml:space="preserve">takeholders </w:t>
      </w:r>
      <w:r w:rsidR="009A3D09">
        <w:rPr>
          <w:lang w:val="en-GB"/>
        </w:rPr>
        <w:t xml:space="preserve">also </w:t>
      </w:r>
      <w:r w:rsidRPr="00B75304">
        <w:rPr>
          <w:lang w:val="en-GB"/>
        </w:rPr>
        <w:t xml:space="preserve">noted that </w:t>
      </w:r>
      <w:r w:rsidR="00045CA7" w:rsidRPr="00B75304">
        <w:rPr>
          <w:lang w:val="en-GB"/>
        </w:rPr>
        <w:t>document</w:t>
      </w:r>
      <w:r w:rsidR="004435DE" w:rsidRPr="00B75304">
        <w:rPr>
          <w:lang w:val="en-GB"/>
        </w:rPr>
        <w:t>s</w:t>
      </w:r>
      <w:r w:rsidR="001873BA" w:rsidRPr="00B75304">
        <w:rPr>
          <w:lang w:val="en-GB"/>
        </w:rPr>
        <w:t xml:space="preserve"> developed to support the</w:t>
      </w:r>
      <w:r w:rsidRPr="00B75304">
        <w:rPr>
          <w:lang w:val="en-GB"/>
        </w:rPr>
        <w:t xml:space="preserve"> Restraints Principles</w:t>
      </w:r>
      <w:r w:rsidR="001873BA" w:rsidRPr="00B75304">
        <w:rPr>
          <w:lang w:val="en-GB"/>
        </w:rPr>
        <w:t>, such as</w:t>
      </w:r>
      <w:r w:rsidRPr="00B75304">
        <w:rPr>
          <w:lang w:val="en-GB"/>
        </w:rPr>
        <w:t xml:space="preserve"> the </w:t>
      </w:r>
      <w:r w:rsidRPr="00B75304">
        <w:rPr>
          <w:rStyle w:val="StyleItalic"/>
          <w:lang w:val="en-GB"/>
        </w:rPr>
        <w:t xml:space="preserve">Restraints </w:t>
      </w:r>
      <w:r w:rsidR="00C82E25">
        <w:rPr>
          <w:rStyle w:val="StyleItalic"/>
          <w:lang w:val="en-GB"/>
        </w:rPr>
        <w:t>s</w:t>
      </w:r>
      <w:r w:rsidRPr="00B75304">
        <w:rPr>
          <w:rStyle w:val="StyleItalic"/>
          <w:lang w:val="en-GB"/>
        </w:rPr>
        <w:t>cenarios</w:t>
      </w:r>
      <w:r w:rsidRPr="00B75304">
        <w:rPr>
          <w:lang w:val="en-GB"/>
        </w:rPr>
        <w:t xml:space="preserve">, </w:t>
      </w:r>
      <w:r w:rsidR="00487599" w:rsidRPr="00B75304">
        <w:rPr>
          <w:lang w:val="en-GB"/>
        </w:rPr>
        <w:t xml:space="preserve">do not provide </w:t>
      </w:r>
      <w:r w:rsidR="00CE4BFE" w:rsidRPr="00B75304">
        <w:rPr>
          <w:lang w:val="en-GB"/>
        </w:rPr>
        <w:t>enough examples to</w:t>
      </w:r>
      <w:r w:rsidR="00E347F6" w:rsidRPr="00B75304">
        <w:rPr>
          <w:lang w:val="en-GB"/>
        </w:rPr>
        <w:t xml:space="preserve"> address some areas of</w:t>
      </w:r>
      <w:r w:rsidR="00CE4BFE" w:rsidRPr="00B75304">
        <w:rPr>
          <w:lang w:val="en-GB"/>
        </w:rPr>
        <w:t xml:space="preserve"> confusion</w:t>
      </w:r>
      <w:r w:rsidR="00CE4BFE" w:rsidRPr="00B75304" w:rsidDel="009A3D09">
        <w:rPr>
          <w:lang w:val="en-GB"/>
        </w:rPr>
        <w:t xml:space="preserve"> </w:t>
      </w:r>
      <w:r w:rsidR="00CE4BFE" w:rsidRPr="00B75304">
        <w:rPr>
          <w:lang w:val="en-GB"/>
        </w:rPr>
        <w:t xml:space="preserve">in relation to use of </w:t>
      </w:r>
      <w:r w:rsidR="00E347F6" w:rsidRPr="00B75304">
        <w:rPr>
          <w:lang w:val="en-GB"/>
        </w:rPr>
        <w:t>physical force.</w:t>
      </w:r>
    </w:p>
    <w:p w14:paraId="1430A2FD" w14:textId="16A68EB0" w:rsidR="008B6E52" w:rsidRPr="00B75304" w:rsidRDefault="007E614F" w:rsidP="00B858FE">
      <w:pPr>
        <w:pStyle w:val="Subhead2"/>
      </w:pPr>
      <w:r>
        <w:t>The same practice, device or action can be considered restraint in some circumstances and not others</w:t>
      </w:r>
    </w:p>
    <w:p w14:paraId="556FB322" w14:textId="252C16E8" w:rsidR="008B6E52" w:rsidRPr="00B75304" w:rsidRDefault="008B6E52" w:rsidP="00C82E25">
      <w:pPr>
        <w:pStyle w:val="Para"/>
        <w:rPr>
          <w:lang w:val="en-GB"/>
        </w:rPr>
      </w:pPr>
      <w:r w:rsidRPr="00B75304">
        <w:t>A number of</w:t>
      </w:r>
      <w:r w:rsidRPr="00B75304">
        <w:rPr>
          <w:lang w:val="en-GB"/>
        </w:rPr>
        <w:t xml:space="preserve"> stakeholders</w:t>
      </w:r>
      <w:r w:rsidR="007E614F" w:rsidRPr="00B75304">
        <w:rPr>
          <w:lang w:val="en-GB"/>
        </w:rPr>
        <w:t xml:space="preserve"> </w:t>
      </w:r>
      <w:r w:rsidRPr="00B75304">
        <w:rPr>
          <w:lang w:val="en-GB"/>
        </w:rPr>
        <w:t xml:space="preserve">suggested </w:t>
      </w:r>
      <w:r w:rsidR="005F1C60">
        <w:rPr>
          <w:lang w:val="en-GB"/>
        </w:rPr>
        <w:t>there is a need to</w:t>
      </w:r>
      <w:r w:rsidR="00CA2775">
        <w:rPr>
          <w:lang w:val="en-GB"/>
        </w:rPr>
        <w:t xml:space="preserve"> </w:t>
      </w:r>
      <w:r w:rsidRPr="00B75304">
        <w:rPr>
          <w:lang w:val="en-GB"/>
        </w:rPr>
        <w:t xml:space="preserve">clarify the role of </w:t>
      </w:r>
      <w:r w:rsidRPr="007E614F">
        <w:rPr>
          <w:rStyle w:val="Bold"/>
        </w:rPr>
        <w:t>intent</w:t>
      </w:r>
      <w:r w:rsidRPr="00B75304">
        <w:rPr>
          <w:lang w:val="en-GB"/>
        </w:rPr>
        <w:t xml:space="preserve"> in determining whether a particular device or action </w:t>
      </w:r>
      <w:r w:rsidR="008D32D3" w:rsidRPr="00B75304">
        <w:rPr>
          <w:lang w:val="en-GB"/>
        </w:rPr>
        <w:t>constitutes</w:t>
      </w:r>
      <w:r w:rsidRPr="00B75304">
        <w:rPr>
          <w:lang w:val="en-GB"/>
        </w:rPr>
        <w:t xml:space="preserve"> physical restraint. </w:t>
      </w:r>
      <w:r w:rsidR="005F1C60">
        <w:rPr>
          <w:lang w:val="en-GB"/>
        </w:rPr>
        <w:t>While the</w:t>
      </w:r>
      <w:r w:rsidR="00CA2775">
        <w:rPr>
          <w:lang w:val="en-GB"/>
        </w:rPr>
        <w:t xml:space="preserve"> </w:t>
      </w:r>
      <w:r w:rsidRPr="00B75304">
        <w:rPr>
          <w:lang w:val="en-GB"/>
        </w:rPr>
        <w:t>legislation defines restraint as ‘any practice, device or action that interferes with a consumer’s ability to make a decision or restricts a consumer’s free movement’, stakeholders felt there needed to be more focus on the reasons why a resident</w:t>
      </w:r>
      <w:r w:rsidR="003259D0" w:rsidRPr="00B75304">
        <w:rPr>
          <w:lang w:val="en-GB"/>
        </w:rPr>
        <w:t>’</w:t>
      </w:r>
      <w:r w:rsidRPr="00B75304">
        <w:rPr>
          <w:lang w:val="en-GB"/>
        </w:rPr>
        <w:t xml:space="preserve">s movement might be restricted, or the </w:t>
      </w:r>
      <w:r w:rsidRPr="00B75304">
        <w:rPr>
          <w:b/>
          <w:lang w:val="en-GB"/>
        </w:rPr>
        <w:t>purpose</w:t>
      </w:r>
      <w:r w:rsidRPr="00B75304">
        <w:rPr>
          <w:lang w:val="en-GB"/>
        </w:rPr>
        <w:t xml:space="preserve"> of restraint.</w:t>
      </w:r>
      <w:r w:rsidR="000B57B0" w:rsidRPr="00B75304">
        <w:rPr>
          <w:lang w:val="en-GB"/>
        </w:rPr>
        <w:t xml:space="preserve"> </w:t>
      </w:r>
      <w:r w:rsidRPr="00B75304">
        <w:rPr>
          <w:lang w:val="en-GB"/>
        </w:rPr>
        <w:t xml:space="preserve">Throughout our consultations, several examples were presented by providers </w:t>
      </w:r>
      <w:r w:rsidR="000B57B0" w:rsidRPr="00B75304">
        <w:rPr>
          <w:lang w:val="en-GB"/>
        </w:rPr>
        <w:t xml:space="preserve">and organisational stakeholders </w:t>
      </w:r>
      <w:r w:rsidRPr="00B75304">
        <w:rPr>
          <w:lang w:val="en-GB"/>
        </w:rPr>
        <w:t>to illustrate th</w:t>
      </w:r>
      <w:r w:rsidR="000B57B0" w:rsidRPr="00B75304">
        <w:rPr>
          <w:lang w:val="en-GB"/>
        </w:rPr>
        <w:t>is point, including</w:t>
      </w:r>
      <w:r w:rsidRPr="00B75304">
        <w:rPr>
          <w:lang w:val="en-GB"/>
        </w:rPr>
        <w:t>:</w:t>
      </w:r>
    </w:p>
    <w:p w14:paraId="393801BC" w14:textId="58BD82F3" w:rsidR="008B6E52" w:rsidRPr="00B75304" w:rsidRDefault="008B6E52" w:rsidP="00445EB9">
      <w:pPr>
        <w:pStyle w:val="Bullet1"/>
        <w:rPr>
          <w:lang w:val="en-GB"/>
        </w:rPr>
      </w:pPr>
      <w:r w:rsidRPr="00B75304">
        <w:rPr>
          <w:lang w:val="en-GB"/>
        </w:rPr>
        <w:lastRenderedPageBreak/>
        <w:t>Applying wheelchair brakes so that a person has a stable base from which to stand up and walk</w:t>
      </w:r>
    </w:p>
    <w:p w14:paraId="34A74FBB" w14:textId="77777777" w:rsidR="008B6E52" w:rsidRPr="00B75304" w:rsidRDefault="008B6E52" w:rsidP="00445EB9">
      <w:pPr>
        <w:pStyle w:val="Bullet1"/>
        <w:rPr>
          <w:lang w:val="en-GB"/>
        </w:rPr>
      </w:pPr>
      <w:r w:rsidRPr="00B75304">
        <w:rPr>
          <w:lang w:val="en-GB"/>
        </w:rPr>
        <w:t>A bed placed against a wall due to space restrictions in a small room (where one side is open to get out)</w:t>
      </w:r>
    </w:p>
    <w:p w14:paraId="11AA88E3" w14:textId="4F991056" w:rsidR="008B6E52" w:rsidRPr="00B75304" w:rsidRDefault="008B6E52" w:rsidP="00445EB9">
      <w:pPr>
        <w:pStyle w:val="Bullet1"/>
        <w:rPr>
          <w:lang w:val="en-GB"/>
        </w:rPr>
      </w:pPr>
      <w:r w:rsidRPr="00B75304">
        <w:rPr>
          <w:lang w:val="en-GB"/>
        </w:rPr>
        <w:t>A bed rail or lap belt for a person that is not ambulant, for safety</w:t>
      </w:r>
    </w:p>
    <w:p w14:paraId="6F6CD885" w14:textId="72D0BE72" w:rsidR="00BB4887" w:rsidRDefault="008B6E52" w:rsidP="00BB4887">
      <w:pPr>
        <w:pStyle w:val="Bullet1"/>
        <w:rPr>
          <w:lang w:val="en-GB"/>
        </w:rPr>
      </w:pPr>
      <w:r w:rsidRPr="00B75304">
        <w:rPr>
          <w:lang w:val="en-GB"/>
        </w:rPr>
        <w:t>Keypads for security.</w:t>
      </w:r>
    </w:p>
    <w:p w14:paraId="0E74BFA4" w14:textId="36A2050C" w:rsidR="008B6E52" w:rsidRPr="003D3ABC" w:rsidRDefault="008B6E52" w:rsidP="00EA1A75">
      <w:pPr>
        <w:pStyle w:val="Para"/>
      </w:pPr>
      <w:r w:rsidRPr="00B75304">
        <w:rPr>
          <w:lang w:val="en-GB"/>
        </w:rPr>
        <w:t>Many providers believed that distinction between ‘restraint devices’ and ‘intent to restrain’ categor</w:t>
      </w:r>
      <w:r w:rsidR="004F10D8" w:rsidRPr="00B75304">
        <w:rPr>
          <w:lang w:val="en-GB"/>
        </w:rPr>
        <w:t>ies</w:t>
      </w:r>
      <w:r w:rsidRPr="00B75304">
        <w:rPr>
          <w:lang w:val="en-GB"/>
        </w:rPr>
        <w:t xml:space="preserve"> in the </w:t>
      </w:r>
      <w:r w:rsidR="00F44F3C">
        <w:rPr>
          <w:lang w:val="en-GB"/>
        </w:rPr>
        <w:t>Q</w:t>
      </w:r>
      <w:r w:rsidR="006625D8" w:rsidRPr="00B75304">
        <w:rPr>
          <w:lang w:val="en-GB"/>
        </w:rPr>
        <w:t xml:space="preserve">uality </w:t>
      </w:r>
      <w:r w:rsidR="00F44F3C">
        <w:rPr>
          <w:lang w:val="en-GB"/>
        </w:rPr>
        <w:t>I</w:t>
      </w:r>
      <w:r w:rsidR="006625D8" w:rsidRPr="00B75304">
        <w:rPr>
          <w:lang w:val="en-GB"/>
        </w:rPr>
        <w:t xml:space="preserve">ndicator </w:t>
      </w:r>
      <w:r w:rsidR="004C0488">
        <w:rPr>
          <w:lang w:val="en-GB"/>
        </w:rPr>
        <w:t>Program</w:t>
      </w:r>
      <w:r w:rsidRPr="00B75304">
        <w:rPr>
          <w:lang w:val="en-GB"/>
        </w:rPr>
        <w:t xml:space="preserve"> has caused confusion, because the category of restraint devices does not include all possible items that could be used to prevent movement, and conversely, restraint devices may be used without the intention to restrain.</w:t>
      </w:r>
    </w:p>
    <w:p w14:paraId="5DF1CB04" w14:textId="3480883D" w:rsidR="00537F10" w:rsidRPr="00537F10" w:rsidRDefault="008B6E52" w:rsidP="00537F10">
      <w:pPr>
        <w:pStyle w:val="Para"/>
      </w:pPr>
      <w:r w:rsidRPr="00B75304">
        <w:rPr>
          <w:lang w:val="en-GB"/>
        </w:rPr>
        <w:t xml:space="preserve">Further to this, providers were confused about how to apply the concept of ‘least restrictive form of restraint’ as described in the Restraints Principles. Providers gave examples of bed rails being replaced by wedges as a less restrictive alternative, the wedges in turn </w:t>
      </w:r>
      <w:r w:rsidRPr="00537F10">
        <w:t>being</w:t>
      </w:r>
      <w:r w:rsidRPr="00B75304">
        <w:rPr>
          <w:lang w:val="en-GB"/>
        </w:rPr>
        <w:t xml:space="preserve"> replaced by pillows, and staff being unclear as to whether the use of pillows in this instance would be considered </w:t>
      </w:r>
      <w:r w:rsidR="00B732F0" w:rsidRPr="00B75304">
        <w:rPr>
          <w:lang w:val="en-GB"/>
        </w:rPr>
        <w:t xml:space="preserve">physical </w:t>
      </w:r>
      <w:r w:rsidRPr="00B75304">
        <w:rPr>
          <w:lang w:val="en-GB"/>
        </w:rPr>
        <w:t>restraint.</w:t>
      </w:r>
    </w:p>
    <w:p w14:paraId="0EEA0911" w14:textId="2CABD4F5" w:rsidR="008B6E52" w:rsidRPr="00B75304" w:rsidRDefault="008B6E52" w:rsidP="008F20B1">
      <w:pPr>
        <w:pStyle w:val="Subhead1"/>
      </w:pPr>
      <w:r w:rsidRPr="00B75304">
        <w:t>Discussion</w:t>
      </w:r>
    </w:p>
    <w:p w14:paraId="436A91B0" w14:textId="1EFF42A0" w:rsidR="008B6E52" w:rsidRPr="00B75304" w:rsidRDefault="00631409" w:rsidP="00576897">
      <w:pPr>
        <w:pStyle w:val="ParaKeep"/>
        <w:rPr>
          <w:lang w:val="en-GB"/>
        </w:rPr>
      </w:pPr>
      <w:r>
        <w:rPr>
          <w:lang w:val="en-GB"/>
        </w:rPr>
        <w:t>I</w:t>
      </w:r>
      <w:r w:rsidRPr="00B75304">
        <w:rPr>
          <w:lang w:val="en-GB"/>
        </w:rPr>
        <w:t>n relation to physical restraint</w:t>
      </w:r>
      <w:r>
        <w:rPr>
          <w:lang w:val="en-GB"/>
        </w:rPr>
        <w:t>, t</w:t>
      </w:r>
      <w:r w:rsidR="008B6E52" w:rsidRPr="00B75304">
        <w:rPr>
          <w:lang w:val="en-GB"/>
        </w:rPr>
        <w:t xml:space="preserve">he findings of this </w:t>
      </w:r>
      <w:r>
        <w:rPr>
          <w:lang w:val="en-GB"/>
        </w:rPr>
        <w:t>r</w:t>
      </w:r>
      <w:r w:rsidR="008F534F" w:rsidRPr="00B75304">
        <w:rPr>
          <w:lang w:val="en-GB"/>
        </w:rPr>
        <w:t>eview</w:t>
      </w:r>
      <w:r w:rsidR="008B6E52" w:rsidRPr="00B75304">
        <w:rPr>
          <w:lang w:val="en-GB"/>
        </w:rPr>
        <w:t xml:space="preserve"> are, unsurprisingly, consistent with those of the </w:t>
      </w:r>
      <w:r w:rsidR="004C0488">
        <w:rPr>
          <w:lang w:val="en-GB"/>
        </w:rPr>
        <w:t>Royal Commission</w:t>
      </w:r>
      <w:r w:rsidR="008B6E52" w:rsidRPr="00B75304">
        <w:rPr>
          <w:lang w:val="en-GB"/>
        </w:rPr>
        <w:t xml:space="preserve">. </w:t>
      </w:r>
      <w:r w:rsidR="00B94ECA">
        <w:rPr>
          <w:lang w:val="en-GB"/>
        </w:rPr>
        <w:t>I</w:t>
      </w:r>
      <w:r w:rsidR="00EE6966" w:rsidRPr="00B94ECA">
        <w:rPr>
          <w:lang w:val="en-GB"/>
        </w:rPr>
        <w:t>n</w:t>
      </w:r>
      <w:r w:rsidR="00EE6966" w:rsidRPr="00B75304">
        <w:rPr>
          <w:lang w:val="en-GB"/>
        </w:rPr>
        <w:t xml:space="preserve"> its interim report, the </w:t>
      </w:r>
      <w:r w:rsidR="004C0488">
        <w:rPr>
          <w:lang w:val="en-GB"/>
        </w:rPr>
        <w:t>Royal Commission</w:t>
      </w:r>
      <w:r w:rsidR="008B6E52" w:rsidRPr="00B75304">
        <w:rPr>
          <w:lang w:val="en-GB"/>
        </w:rPr>
        <w:t xml:space="preserve"> highlighted the lack of consistent understanding within the aged care sector about what constitutes restraint</w:t>
      </w:r>
      <w:r w:rsidR="007A0D41" w:rsidRPr="00B75304">
        <w:rPr>
          <w:lang w:val="en-GB"/>
        </w:rPr>
        <w:t>,</w:t>
      </w:r>
      <w:r w:rsidR="008B6E52" w:rsidRPr="00B75304">
        <w:rPr>
          <w:lang w:val="en-GB"/>
        </w:rPr>
        <w:t xml:space="preserve"> and the issues that </w:t>
      </w:r>
      <w:r w:rsidR="000429E5" w:rsidRPr="00B75304">
        <w:rPr>
          <w:lang w:val="en-GB"/>
        </w:rPr>
        <w:t>this creates:</w:t>
      </w:r>
    </w:p>
    <w:p w14:paraId="6A63F5D6" w14:textId="6D8B7A2B" w:rsidR="008B6E52" w:rsidRPr="008B6E52" w:rsidRDefault="008B6E52" w:rsidP="008975B4">
      <w:pPr>
        <w:pStyle w:val="Quote"/>
      </w:pPr>
      <w:r w:rsidRPr="008B6E52">
        <w:t>A view of restrictive practices that focuses on restraint attached or adjacent to a person’s body might fail to recognise other limitations on free movement, such as secured doors, as restrictive practices. Definitions of ‘restrictive practices’ used in legislation and guidance also vary. This creates issues with identifying, measuring and responding to the issue.</w:t>
      </w:r>
      <w:r w:rsidR="003D3ABC">
        <w:br/>
      </w:r>
      <w:r w:rsidR="00D25962">
        <w:fldChar w:fldCharType="begin" w:fldLock="1"/>
      </w:r>
      <w:r w:rsidR="003012F9">
        <w:instrText>ADDIN CSL_CITATION {"citationItems":[{"id":"ITEM-1","itemData":{"ISBN":"9781920838867","author":[{"dropping-particle":"","family":"Royal Commission into Aged Care Quality and Safety","given":"","non-dropping-particle":"","parse-names":false,"suffix":""}],"id":"ITEM-1","issued":{"date-parts":[["2019"]]},"publisher":"Commonwealth of Australia","publisher-place":"Canberra","title":"Interim Report: Neglect vol. 1","type":"book"},"uris":["http://www.mendeley.com/documents/?uuid=c0f621c7-63e2-4e4e-87c0-696b74c11846"]}],"mendeley":{"formattedCitation":"(Royal Commission into Aged Care Quality and Safety 2019b)","manualFormatting":"(Royal Commission into Aged Care Quality and Safety 2019, p 195)","plainTextFormattedCitation":"(Royal Commission into Aged Care Quality and Safety 2019b)","previouslyFormattedCitation":"(Royal Commission into Aged Care Quality and Safety 2019b)"},"properties":{"noteIndex":0},"schema":"https://github.com/citation-style-language/schema/raw/master/csl-citation.json"}</w:instrText>
      </w:r>
      <w:r w:rsidR="00D25962">
        <w:fldChar w:fldCharType="separate"/>
      </w:r>
      <w:r w:rsidR="00D25962" w:rsidRPr="00D25962">
        <w:rPr>
          <w:noProof/>
        </w:rPr>
        <w:t>(Royal Commission into Aged Care Quality and Safety 2019</w:t>
      </w:r>
      <w:r w:rsidR="006232B2">
        <w:rPr>
          <w:noProof/>
        </w:rPr>
        <w:t>b</w:t>
      </w:r>
      <w:r w:rsidR="00EE6966">
        <w:rPr>
          <w:noProof/>
        </w:rPr>
        <w:t xml:space="preserve">, </w:t>
      </w:r>
      <w:r w:rsidR="0051291E">
        <w:rPr>
          <w:noProof/>
        </w:rPr>
        <w:t>p</w:t>
      </w:r>
      <w:r w:rsidR="00EE6966">
        <w:rPr>
          <w:noProof/>
        </w:rPr>
        <w:t xml:space="preserve"> 195</w:t>
      </w:r>
      <w:r w:rsidR="00D25962" w:rsidRPr="00D25962">
        <w:rPr>
          <w:noProof/>
        </w:rPr>
        <w:t>)</w:t>
      </w:r>
      <w:r w:rsidR="00D25962">
        <w:fldChar w:fldCharType="end"/>
      </w:r>
    </w:p>
    <w:p w14:paraId="0B7584D0" w14:textId="4CAB21D1" w:rsidR="00D8039D" w:rsidRDefault="00B11010" w:rsidP="00E16C39">
      <w:pPr>
        <w:pStyle w:val="Para"/>
        <w:rPr>
          <w:lang w:val="en-GB"/>
        </w:rPr>
      </w:pPr>
      <w:r>
        <w:rPr>
          <w:lang w:val="en-GB"/>
        </w:rPr>
        <w:t xml:space="preserve">In addition to </w:t>
      </w:r>
      <w:r w:rsidR="00B358C5">
        <w:rPr>
          <w:lang w:val="en-GB"/>
        </w:rPr>
        <w:t xml:space="preserve">the </w:t>
      </w:r>
      <w:r w:rsidR="00FA2743">
        <w:rPr>
          <w:lang w:val="en-GB"/>
        </w:rPr>
        <w:t>issues noted</w:t>
      </w:r>
      <w:r w:rsidR="00B358C5">
        <w:rPr>
          <w:lang w:val="en-GB"/>
        </w:rPr>
        <w:t xml:space="preserve"> above, </w:t>
      </w:r>
      <w:r w:rsidR="00FA2743">
        <w:rPr>
          <w:lang w:val="en-GB"/>
        </w:rPr>
        <w:t>different</w:t>
      </w:r>
      <w:r w:rsidR="00B358C5">
        <w:rPr>
          <w:lang w:val="en-GB"/>
        </w:rPr>
        <w:t xml:space="preserve"> definitions </w:t>
      </w:r>
      <w:r w:rsidR="00FA2743">
        <w:rPr>
          <w:lang w:val="en-GB"/>
        </w:rPr>
        <w:t>also vary in how easily they</w:t>
      </w:r>
      <w:r w:rsidR="00B358C5">
        <w:rPr>
          <w:lang w:val="en-GB"/>
        </w:rPr>
        <w:t xml:space="preserve"> are </w:t>
      </w:r>
      <w:r w:rsidR="00FA2743">
        <w:rPr>
          <w:lang w:val="en-GB"/>
        </w:rPr>
        <w:t>interpreted and applied</w:t>
      </w:r>
      <w:r w:rsidR="00B358C5">
        <w:rPr>
          <w:lang w:val="en-GB"/>
        </w:rPr>
        <w:t>. T</w:t>
      </w:r>
      <w:r w:rsidR="003C4E25">
        <w:rPr>
          <w:lang w:val="en-GB"/>
        </w:rPr>
        <w:t xml:space="preserve">he </w:t>
      </w:r>
      <w:r w:rsidR="00CD62A8">
        <w:rPr>
          <w:lang w:val="en-GB"/>
        </w:rPr>
        <w:t xml:space="preserve">Restraints Principles </w:t>
      </w:r>
      <w:r w:rsidR="00DD4315">
        <w:rPr>
          <w:lang w:val="en-GB"/>
        </w:rPr>
        <w:t>take the view that the critical factor</w:t>
      </w:r>
      <w:r w:rsidR="00CD62A8">
        <w:rPr>
          <w:lang w:val="en-GB"/>
        </w:rPr>
        <w:t xml:space="preserve"> is</w:t>
      </w:r>
      <w:r w:rsidR="00D8039D" w:rsidRPr="00461299">
        <w:rPr>
          <w:lang w:val="en-GB"/>
        </w:rPr>
        <w:t xml:space="preserve"> the impact of a particular devi</w:t>
      </w:r>
      <w:r w:rsidR="00D8039D">
        <w:rPr>
          <w:lang w:val="en-GB"/>
        </w:rPr>
        <w:t>c</w:t>
      </w:r>
      <w:r w:rsidR="00D8039D" w:rsidRPr="00461299">
        <w:rPr>
          <w:lang w:val="en-GB"/>
        </w:rPr>
        <w:t xml:space="preserve">e </w:t>
      </w:r>
      <w:r w:rsidR="00DD4315">
        <w:rPr>
          <w:lang w:val="en-GB"/>
        </w:rPr>
        <w:t xml:space="preserve">or action has </w:t>
      </w:r>
      <w:r w:rsidR="00D8039D" w:rsidRPr="00461299">
        <w:rPr>
          <w:lang w:val="en-GB"/>
        </w:rPr>
        <w:t xml:space="preserve">on the </w:t>
      </w:r>
      <w:r w:rsidR="00D249C7">
        <w:rPr>
          <w:lang w:val="en-GB"/>
        </w:rPr>
        <w:t>aged care resident</w:t>
      </w:r>
      <w:r w:rsidR="00DD4315">
        <w:rPr>
          <w:lang w:val="en-GB"/>
        </w:rPr>
        <w:t>; if</w:t>
      </w:r>
      <w:r w:rsidR="00D8039D" w:rsidRPr="00461299">
        <w:rPr>
          <w:lang w:val="en-GB"/>
        </w:rPr>
        <w:t xml:space="preserve"> it interferes with their ability to make a decision or restricts their free movement</w:t>
      </w:r>
      <w:r w:rsidR="00DD4315">
        <w:rPr>
          <w:lang w:val="en-GB"/>
        </w:rPr>
        <w:t>,</w:t>
      </w:r>
      <w:r w:rsidR="00D8039D" w:rsidRPr="00461299">
        <w:rPr>
          <w:lang w:val="en-GB"/>
        </w:rPr>
        <w:t xml:space="preserve"> it </w:t>
      </w:r>
      <w:r w:rsidR="00DD4315">
        <w:rPr>
          <w:lang w:val="en-GB"/>
        </w:rPr>
        <w:t xml:space="preserve">should be considered </w:t>
      </w:r>
      <w:r w:rsidR="00D8039D" w:rsidRPr="00461299">
        <w:rPr>
          <w:lang w:val="en-GB"/>
        </w:rPr>
        <w:t>restraint</w:t>
      </w:r>
      <w:r w:rsidR="00626D8C">
        <w:rPr>
          <w:lang w:val="en-GB"/>
        </w:rPr>
        <w:t xml:space="preserve"> regardless of the intent</w:t>
      </w:r>
      <w:r w:rsidR="008E6609">
        <w:rPr>
          <w:lang w:val="en-GB"/>
        </w:rPr>
        <w:t>ion</w:t>
      </w:r>
      <w:r w:rsidR="0025431A">
        <w:rPr>
          <w:lang w:val="en-GB"/>
        </w:rPr>
        <w:t>s</w:t>
      </w:r>
      <w:r w:rsidR="00D8039D" w:rsidRPr="00461299">
        <w:rPr>
          <w:lang w:val="en-GB"/>
        </w:rPr>
        <w:t xml:space="preserve"> of the person applying </w:t>
      </w:r>
      <w:r w:rsidR="0025431A">
        <w:rPr>
          <w:lang w:val="en-GB"/>
        </w:rPr>
        <w:t>the restraint or their motivation for restricting the resident’s free movement</w:t>
      </w:r>
      <w:r w:rsidR="00D8039D" w:rsidRPr="00461299">
        <w:rPr>
          <w:lang w:val="en-GB"/>
        </w:rPr>
        <w:t>.</w:t>
      </w:r>
    </w:p>
    <w:p w14:paraId="4667CE25" w14:textId="30A33B52" w:rsidR="008B6E52" w:rsidRPr="00B75304" w:rsidRDefault="003E33C9" w:rsidP="00E16C39">
      <w:pPr>
        <w:pStyle w:val="Para"/>
        <w:rPr>
          <w:lang w:val="en-GB"/>
        </w:rPr>
      </w:pPr>
      <w:r>
        <w:rPr>
          <w:lang w:val="en-GB"/>
        </w:rPr>
        <w:t xml:space="preserve">The importance of considering the impact of the device or action on the resident was </w:t>
      </w:r>
      <w:r w:rsidR="008B6E52" w:rsidRPr="00B75304">
        <w:rPr>
          <w:lang w:val="en-GB"/>
        </w:rPr>
        <w:t xml:space="preserve">highlighted </w:t>
      </w:r>
      <w:r w:rsidR="00F118D7">
        <w:rPr>
          <w:lang w:val="en-GB"/>
        </w:rPr>
        <w:t>in</w:t>
      </w:r>
      <w:r w:rsidR="00F118D7" w:rsidRPr="00B75304">
        <w:rPr>
          <w:lang w:val="en-GB"/>
        </w:rPr>
        <w:t xml:space="preserve"> </w:t>
      </w:r>
      <w:r w:rsidR="008B6E52" w:rsidRPr="00B75304">
        <w:rPr>
          <w:lang w:val="en-GB"/>
        </w:rPr>
        <w:t>a recent NSW Civil and Administrative Tribunal (NCAT) hearing</w:t>
      </w:r>
      <w:r w:rsidR="006F6F45" w:rsidRPr="00B75304">
        <w:rPr>
          <w:lang w:val="en-GB"/>
        </w:rPr>
        <w:t xml:space="preserve"> </w:t>
      </w:r>
      <w:r w:rsidR="006F6F45" w:rsidRPr="00B75304">
        <w:rPr>
          <w:lang w:val="en-GB"/>
        </w:rPr>
        <w:fldChar w:fldCharType="begin" w:fldLock="1"/>
      </w:r>
      <w:r w:rsidR="001239CF" w:rsidRPr="00B75304">
        <w:rPr>
          <w:lang w:val="en-GB"/>
        </w:rPr>
        <w:instrText>ADDIN CSL_CITATION {"citationItems":[{"id":"ITEM-1","itemData":{"URL":"https://www.caselaw.nsw.gov.au/decision/1746c07f805323acda9a4f95","accessed":{"date-parts":[["2020","10","27"]]},"author":[{"dropping-particle":"","family":"NSW Civil and Administrative Tribunal","given":"","non-dropping-particle":"","parse-names":false,"suffix":""}],"id":"ITEM-1","issued":{"date-parts":[["2020"]]},"title":"VZM [2020] NSWCATGD 25","type":"webpage"},"uris":["http://www.mendeley.com/documents/?uuid=fb0b5061-abfe-4d04-b417-3400de661ace"]}],"mendeley":{"formattedCitation":"(NSW Civil and Administrative Tribunal 2020)","plainTextFormattedCitation":"(NSW Civil and Administrative Tribunal 2020)","previouslyFormattedCitation":"(NSW Civil and Administrative Tribunal 2020)"},"properties":{"noteIndex":0},"schema":"https://github.com/citation-style-language/schema/raw/master/csl-citation.json"}</w:instrText>
      </w:r>
      <w:r w:rsidR="006F6F45" w:rsidRPr="00B75304">
        <w:rPr>
          <w:lang w:val="en-GB"/>
        </w:rPr>
        <w:fldChar w:fldCharType="separate"/>
      </w:r>
      <w:r w:rsidR="006F6F45" w:rsidRPr="00B75304">
        <w:rPr>
          <w:lang w:val="en-GB"/>
        </w:rPr>
        <w:t>(</w:t>
      </w:r>
      <w:r w:rsidR="0059795E" w:rsidRPr="007929ED">
        <w:rPr>
          <w:i/>
          <w:iCs/>
          <w:lang w:val="en-GB"/>
        </w:rPr>
        <w:t>VZM</w:t>
      </w:r>
      <w:r w:rsidR="006F6F45" w:rsidRPr="00B75304">
        <w:rPr>
          <w:lang w:val="en-GB"/>
        </w:rPr>
        <w:t xml:space="preserve"> 2020)</w:t>
      </w:r>
      <w:r w:rsidR="006F6F45" w:rsidRPr="00B75304">
        <w:rPr>
          <w:lang w:val="en-GB"/>
        </w:rPr>
        <w:fldChar w:fldCharType="end"/>
      </w:r>
      <w:r w:rsidR="008B6E52" w:rsidRPr="00B75304">
        <w:rPr>
          <w:lang w:val="en-GB"/>
        </w:rPr>
        <w:t>. The hearing considered an application for guardianship by the husband of an aged care resident who, as a result of a stroke, required a high level of care 24 hours a day. The application for guardianship was made because the aged care facility had advised, in January</w:t>
      </w:r>
      <w:r w:rsidR="00803E0A">
        <w:rPr>
          <w:lang w:val="en-GB"/>
        </w:rPr>
        <w:t> </w:t>
      </w:r>
      <w:r w:rsidR="008B6E52" w:rsidRPr="00B75304">
        <w:rPr>
          <w:lang w:val="en-GB"/>
        </w:rPr>
        <w:t>2020, that consent from an appointed guardian would be required in order for the resident to have bed rails in place to prevent her falling out of bed</w:t>
      </w:r>
      <w:r w:rsidR="00332EE6">
        <w:rPr>
          <w:lang w:val="en-GB"/>
        </w:rPr>
        <w:t xml:space="preserve">, even though </w:t>
      </w:r>
      <w:r w:rsidR="00332EE6" w:rsidRPr="00B75304">
        <w:rPr>
          <w:lang w:val="en-GB"/>
        </w:rPr>
        <w:t>bed rails had been used for the resident for many years</w:t>
      </w:r>
      <w:r w:rsidR="008B6E52" w:rsidRPr="00B75304">
        <w:rPr>
          <w:lang w:val="en-GB"/>
        </w:rPr>
        <w:t>. This advice was based on the</w:t>
      </w:r>
      <w:r w:rsidR="008B6E52" w:rsidRPr="00B75304" w:rsidDel="008E277F">
        <w:rPr>
          <w:lang w:val="en-GB"/>
        </w:rPr>
        <w:t xml:space="preserve"> </w:t>
      </w:r>
      <w:r w:rsidR="008E277F">
        <w:rPr>
          <w:lang w:val="en-GB"/>
        </w:rPr>
        <w:t>aged care home’s</w:t>
      </w:r>
      <w:r w:rsidR="008B6E52" w:rsidRPr="00B75304">
        <w:rPr>
          <w:lang w:val="en-GB"/>
        </w:rPr>
        <w:t xml:space="preserve"> interpretation of the Restraints Principles</w:t>
      </w:r>
      <w:r w:rsidR="00C85213">
        <w:rPr>
          <w:lang w:val="en-GB"/>
        </w:rPr>
        <w:t>.</w:t>
      </w:r>
    </w:p>
    <w:p w14:paraId="175C2E3F" w14:textId="65620578" w:rsidR="008B6E52" w:rsidRPr="00B75304" w:rsidRDefault="008B6E52" w:rsidP="00E16C39">
      <w:pPr>
        <w:pStyle w:val="Para"/>
        <w:rPr>
          <w:lang w:val="en-GB"/>
        </w:rPr>
      </w:pPr>
      <w:r w:rsidRPr="00B75304">
        <w:rPr>
          <w:lang w:val="en-GB"/>
        </w:rPr>
        <w:t xml:space="preserve">NCAT dismissed the application for guardianship as it found that the use of bed rails in this </w:t>
      </w:r>
      <w:r w:rsidR="009C2D3B" w:rsidRPr="00B75304">
        <w:rPr>
          <w:lang w:val="en-GB"/>
        </w:rPr>
        <w:t xml:space="preserve">case did </w:t>
      </w:r>
      <w:r w:rsidRPr="00B75304">
        <w:rPr>
          <w:lang w:val="en-GB"/>
        </w:rPr>
        <w:t>not constitute a restrictive practice or a ‘physical restraint’</w:t>
      </w:r>
      <w:r w:rsidR="00B732F0" w:rsidRPr="00B75304">
        <w:rPr>
          <w:lang w:val="en-GB"/>
        </w:rPr>
        <w:t xml:space="preserve"> </w:t>
      </w:r>
      <w:r w:rsidR="00CA3657" w:rsidRPr="00B75304">
        <w:rPr>
          <w:lang w:val="en-GB"/>
        </w:rPr>
        <w:t>because</w:t>
      </w:r>
      <w:r w:rsidR="004F7C7A" w:rsidRPr="00B75304">
        <w:rPr>
          <w:lang w:val="en-GB"/>
        </w:rPr>
        <w:t xml:space="preserve"> </w:t>
      </w:r>
      <w:r w:rsidR="009C2D3B" w:rsidRPr="00B75304">
        <w:rPr>
          <w:lang w:val="en-GB"/>
        </w:rPr>
        <w:t>they did</w:t>
      </w:r>
      <w:r w:rsidRPr="00B75304">
        <w:rPr>
          <w:lang w:val="en-GB"/>
        </w:rPr>
        <w:t xml:space="preserve"> not </w:t>
      </w:r>
      <w:r w:rsidR="004F797D" w:rsidRPr="00B75304">
        <w:rPr>
          <w:lang w:val="en-GB"/>
        </w:rPr>
        <w:t>restrict</w:t>
      </w:r>
      <w:r w:rsidRPr="00B75304">
        <w:rPr>
          <w:lang w:val="en-GB"/>
        </w:rPr>
        <w:t xml:space="preserve"> the resident</w:t>
      </w:r>
      <w:r w:rsidR="00D902E0">
        <w:rPr>
          <w:lang w:val="en-GB"/>
        </w:rPr>
        <w:t>’</w:t>
      </w:r>
      <w:r w:rsidRPr="00B75304">
        <w:rPr>
          <w:lang w:val="en-GB"/>
        </w:rPr>
        <w:t>s free movement</w:t>
      </w:r>
      <w:r w:rsidR="009C2D3B" w:rsidRPr="00B75304">
        <w:rPr>
          <w:lang w:val="en-GB"/>
        </w:rPr>
        <w:t>; rather</w:t>
      </w:r>
      <w:r w:rsidR="00B732F0" w:rsidRPr="00B75304">
        <w:rPr>
          <w:lang w:val="en-GB"/>
        </w:rPr>
        <w:t xml:space="preserve">, free movement was restricted </w:t>
      </w:r>
      <w:r w:rsidR="009C2D3B" w:rsidRPr="00B75304">
        <w:rPr>
          <w:lang w:val="en-GB"/>
        </w:rPr>
        <w:t>by</w:t>
      </w:r>
      <w:r w:rsidRPr="00B75304">
        <w:rPr>
          <w:lang w:val="en-GB"/>
        </w:rPr>
        <w:t xml:space="preserve"> the resident’s physical condition. However, the tribunal did acknowledge that the definitions of restraint in the Restraints Principles may not ‘encapsulate all types of restrictive practices</w:t>
      </w:r>
      <w:r w:rsidR="004F7C7A" w:rsidRPr="00B75304">
        <w:rPr>
          <w:lang w:val="en-GB"/>
        </w:rPr>
        <w:t xml:space="preserve"> </w:t>
      </w:r>
      <w:r w:rsidRPr="00B75304">
        <w:rPr>
          <w:lang w:val="en-GB"/>
        </w:rPr>
        <w:t>…</w:t>
      </w:r>
      <w:r w:rsidR="004F7C7A" w:rsidRPr="00B75304">
        <w:rPr>
          <w:lang w:val="en-GB"/>
        </w:rPr>
        <w:t xml:space="preserve"> </w:t>
      </w:r>
      <w:r w:rsidRPr="00B75304">
        <w:rPr>
          <w:lang w:val="en-GB"/>
        </w:rPr>
        <w:t>and it may not easily encompass, for example, a restraint that restricts a person’s access to items in the environment’</w:t>
      </w:r>
      <w:r w:rsidR="009C2D3B" w:rsidRPr="00B75304">
        <w:rPr>
          <w:lang w:val="en-GB"/>
        </w:rPr>
        <w:t xml:space="preserve"> </w:t>
      </w:r>
      <w:r w:rsidR="009C2D3B" w:rsidRPr="00B75304">
        <w:rPr>
          <w:lang w:val="en-GB"/>
        </w:rPr>
        <w:fldChar w:fldCharType="begin" w:fldLock="1"/>
      </w:r>
      <w:r w:rsidR="009F797A" w:rsidRPr="00B75304">
        <w:rPr>
          <w:lang w:val="en-GB"/>
        </w:rPr>
        <w:instrText>ADDIN CSL_CITATION {"citationItems":[{"id":"ITEM-1","itemData":{"URL":"https://www.caselaw.nsw.gov.au/decision/1746c07f805323acda9a4f95","accessed":{"date-parts":[["2020","10","27"]]},"author":[{"dropping-particle":"","family":"NSW Civil and Administrative Tribunal","given":"","non-dropping-particle":"","parse-names":false,"suffix":""}],"id":"ITEM-1","issued":{"date-parts":[["2020"]]},"title":"VZM [2020] NSWCATGD 25","type":"webpage"},"uris":["http://www.mendeley.com/documents/?uuid=fb0b5061-abfe-4d04-b417-3400de661ace"]}],"mendeley":{"formattedCitation":"(NSW Civil and Administrative Tribunal 2020)","manualFormatting":"(NSW Civil and Administrative Tribunal 2020, p 15)","plainTextFormattedCitation":"(NSW Civil and Administrative Tribunal 2020)","previouslyFormattedCitation":"(NSW Civil and Administrative Tribunal 2020)"},"properties":{"noteIndex":0},"schema":"https://github.com/citation-style-language/schema/raw/master/csl-citation.json"}</w:instrText>
      </w:r>
      <w:r w:rsidR="009C2D3B" w:rsidRPr="00B75304">
        <w:rPr>
          <w:lang w:val="en-GB"/>
        </w:rPr>
        <w:fldChar w:fldCharType="separate"/>
      </w:r>
      <w:r w:rsidR="009C2D3B" w:rsidRPr="00B75304">
        <w:rPr>
          <w:lang w:val="en-GB"/>
        </w:rPr>
        <w:t>(</w:t>
      </w:r>
      <w:r w:rsidR="001E099F" w:rsidRPr="007929ED">
        <w:rPr>
          <w:i/>
          <w:iCs/>
          <w:lang w:val="en-GB"/>
        </w:rPr>
        <w:t>VZM</w:t>
      </w:r>
      <w:r w:rsidR="009C2D3B" w:rsidRPr="00B75304">
        <w:rPr>
          <w:lang w:val="en-GB"/>
        </w:rPr>
        <w:t xml:space="preserve"> 2020</w:t>
      </w:r>
      <w:r w:rsidR="004B3A03" w:rsidRPr="00B75304">
        <w:rPr>
          <w:lang w:val="en-GB"/>
        </w:rPr>
        <w:t xml:space="preserve">, </w:t>
      </w:r>
      <w:r w:rsidR="0051291E" w:rsidRPr="00B75304">
        <w:rPr>
          <w:lang w:val="en-GB"/>
        </w:rPr>
        <w:t>p</w:t>
      </w:r>
      <w:r w:rsidR="004B3A03" w:rsidRPr="00B75304">
        <w:rPr>
          <w:lang w:val="en-GB"/>
        </w:rPr>
        <w:t xml:space="preserve"> 15</w:t>
      </w:r>
      <w:r w:rsidR="009C2D3B" w:rsidRPr="00B75304">
        <w:rPr>
          <w:lang w:val="en-GB"/>
        </w:rPr>
        <w:t>)</w:t>
      </w:r>
      <w:r w:rsidR="009C2D3B" w:rsidRPr="00B75304">
        <w:rPr>
          <w:lang w:val="en-GB"/>
        </w:rPr>
        <w:fldChar w:fldCharType="end"/>
      </w:r>
      <w:r w:rsidRPr="00B75304">
        <w:rPr>
          <w:lang w:val="en-GB"/>
        </w:rPr>
        <w:t>.</w:t>
      </w:r>
    </w:p>
    <w:p w14:paraId="4666E155" w14:textId="7C78C227" w:rsidR="008B6E52" w:rsidRPr="00B75304" w:rsidRDefault="008B6E52" w:rsidP="001F4D0C">
      <w:pPr>
        <w:pStyle w:val="Para"/>
        <w:rPr>
          <w:lang w:val="en-GB"/>
        </w:rPr>
      </w:pPr>
      <w:r w:rsidRPr="00B75304">
        <w:rPr>
          <w:lang w:val="en-GB"/>
        </w:rPr>
        <w:t>The findings from the hearing are consistent with feedback</w:t>
      </w:r>
      <w:r w:rsidR="004B3A03" w:rsidRPr="00B75304">
        <w:rPr>
          <w:lang w:val="en-GB"/>
        </w:rPr>
        <w:t xml:space="preserve"> we received</w:t>
      </w:r>
      <w:r w:rsidRPr="00B75304">
        <w:rPr>
          <w:lang w:val="en-GB"/>
        </w:rPr>
        <w:t xml:space="preserve"> from stakeholders </w:t>
      </w:r>
      <w:r w:rsidR="004B3A03" w:rsidRPr="00B75304">
        <w:rPr>
          <w:lang w:val="en-GB"/>
        </w:rPr>
        <w:t xml:space="preserve">in </w:t>
      </w:r>
      <w:r w:rsidRPr="00B75304">
        <w:rPr>
          <w:lang w:val="en-GB"/>
        </w:rPr>
        <w:t xml:space="preserve">this </w:t>
      </w:r>
      <w:r w:rsidR="0030474B">
        <w:rPr>
          <w:lang w:val="en-GB"/>
        </w:rPr>
        <w:t>r</w:t>
      </w:r>
      <w:r w:rsidRPr="00B75304">
        <w:rPr>
          <w:lang w:val="en-GB"/>
        </w:rPr>
        <w:t>eview,</w:t>
      </w:r>
      <w:r w:rsidRPr="00B75304" w:rsidDel="00233043">
        <w:rPr>
          <w:lang w:val="en-GB"/>
        </w:rPr>
        <w:t xml:space="preserve"> </w:t>
      </w:r>
      <w:r w:rsidR="00233043">
        <w:rPr>
          <w:lang w:val="en-GB"/>
        </w:rPr>
        <w:t>and concluded</w:t>
      </w:r>
      <w:r w:rsidR="00233043" w:rsidRPr="00B75304">
        <w:rPr>
          <w:lang w:val="en-GB"/>
        </w:rPr>
        <w:t xml:space="preserve"> </w:t>
      </w:r>
      <w:r w:rsidRPr="00B75304">
        <w:rPr>
          <w:lang w:val="en-GB"/>
        </w:rPr>
        <w:t xml:space="preserve">that definitions of physical restraint should be understood as ‘part of a regulatory framework in which restraint is used to address what may be termed </w:t>
      </w:r>
      <w:r w:rsidR="00622A20">
        <w:rPr>
          <w:lang w:val="en-GB"/>
        </w:rPr>
        <w:t>‘</w:t>
      </w:r>
      <w:r w:rsidRPr="00B75304">
        <w:rPr>
          <w:lang w:val="en-GB"/>
        </w:rPr>
        <w:t xml:space="preserve">behaviours of concern’ </w:t>
      </w:r>
      <w:r w:rsidR="004B3A03" w:rsidRPr="00B75304">
        <w:rPr>
          <w:lang w:val="en-GB"/>
        </w:rPr>
        <w:fldChar w:fldCharType="begin" w:fldLock="1"/>
      </w:r>
      <w:r w:rsidR="009F797A" w:rsidRPr="00B75304">
        <w:rPr>
          <w:lang w:val="en-GB"/>
        </w:rPr>
        <w:instrText>ADDIN CSL_CITATION {"citationItems":[{"id":"ITEM-1","itemData":{"URL":"https://www.caselaw.nsw.gov.au/decision/1746c07f805323acda9a4f95","accessed":{"date-parts":[["2020","10","27"]]},"author":[{"dropping-particle":"","family":"NSW Civil and Administrative Tribunal","given":"","non-dropping-particle":"","parse-names":false,"suffix":""}],"id":"ITEM-1","issued":{"date-parts":[["2020"]]},"title":"VZM [2020] NSWCATGD 25","type":"webpage"},"uris":["http://www.mendeley.com/documents/?uuid=fb0b5061-abfe-4d04-b417-3400de661ace"]}],"mendeley":{"formattedCitation":"(NSW Civil and Administrative Tribunal 2020)","manualFormatting":"(NSW Civil and Administrative Tribunal 2020, p 15)","plainTextFormattedCitation":"(NSW Civil and Administrative Tribunal 2020)","previouslyFormattedCitation":"(NSW Civil and Administrative Tribunal 2020)"},"properties":{"noteIndex":0},"schema":"https://github.com/citation-style-language/schema/raw/master/csl-citation.json"}</w:instrText>
      </w:r>
      <w:r w:rsidR="004B3A03" w:rsidRPr="00B75304">
        <w:rPr>
          <w:lang w:val="en-GB"/>
        </w:rPr>
        <w:fldChar w:fldCharType="separate"/>
      </w:r>
      <w:r w:rsidR="004B3A03" w:rsidRPr="00B75304">
        <w:rPr>
          <w:lang w:val="en-GB"/>
        </w:rPr>
        <w:t>(</w:t>
      </w:r>
      <w:r w:rsidR="001E099F" w:rsidRPr="007929ED">
        <w:rPr>
          <w:i/>
          <w:iCs/>
          <w:lang w:val="en-GB"/>
        </w:rPr>
        <w:t>VZM</w:t>
      </w:r>
      <w:r w:rsidR="004B3A03" w:rsidRPr="00B75304">
        <w:rPr>
          <w:lang w:val="en-GB"/>
        </w:rPr>
        <w:t xml:space="preserve"> 2020, </w:t>
      </w:r>
      <w:r w:rsidR="0051291E" w:rsidRPr="00B75304">
        <w:rPr>
          <w:lang w:val="en-GB"/>
        </w:rPr>
        <w:t>p</w:t>
      </w:r>
      <w:r w:rsidR="004B3A03" w:rsidRPr="00B75304">
        <w:rPr>
          <w:lang w:val="en-GB"/>
        </w:rPr>
        <w:t xml:space="preserve"> 15)</w:t>
      </w:r>
      <w:r w:rsidR="004B3A03" w:rsidRPr="00B75304">
        <w:rPr>
          <w:lang w:val="en-GB"/>
        </w:rPr>
        <w:fldChar w:fldCharType="end"/>
      </w:r>
      <w:r w:rsidRPr="00B75304">
        <w:rPr>
          <w:lang w:val="en-GB"/>
        </w:rPr>
        <w:t>.</w:t>
      </w:r>
      <w:r w:rsidR="000A6907">
        <w:rPr>
          <w:lang w:val="en-GB"/>
        </w:rPr>
        <w:t xml:space="preserve"> </w:t>
      </w:r>
    </w:p>
    <w:p w14:paraId="73DF476D" w14:textId="042CE016" w:rsidR="008B6E52" w:rsidRPr="00B75304" w:rsidRDefault="00C82E25" w:rsidP="00382F74">
      <w:pPr>
        <w:pStyle w:val="Subhead1"/>
      </w:pPr>
      <w:r>
        <w:lastRenderedPageBreak/>
        <w:t>Restraint definitions in the NDIS</w:t>
      </w:r>
      <w:r w:rsidR="000E295A">
        <w:t> </w:t>
      </w:r>
      <w:r>
        <w:t>Rules</w:t>
      </w:r>
      <w:r w:rsidR="008B6E52" w:rsidRPr="00B75304">
        <w:t xml:space="preserve"> </w:t>
      </w:r>
    </w:p>
    <w:p w14:paraId="1A284A6D" w14:textId="49327017" w:rsidR="008B6E52" w:rsidRPr="00B75304" w:rsidRDefault="00C82E25" w:rsidP="00E16C39">
      <w:pPr>
        <w:pStyle w:val="Para"/>
        <w:rPr>
          <w:lang w:val="en-GB"/>
        </w:rPr>
      </w:pPr>
      <w:r>
        <w:rPr>
          <w:lang w:val="en-GB"/>
        </w:rPr>
        <w:t>A</w:t>
      </w:r>
      <w:r w:rsidR="008B6E52" w:rsidRPr="00B75304">
        <w:rPr>
          <w:lang w:val="en-GB"/>
        </w:rPr>
        <w:t xml:space="preserve"> number of stakeholders consulted as part of the </w:t>
      </w:r>
      <w:r w:rsidR="0070525A">
        <w:rPr>
          <w:lang w:val="en-GB"/>
        </w:rPr>
        <w:t>r</w:t>
      </w:r>
      <w:r w:rsidR="008B6E52" w:rsidRPr="00B75304">
        <w:rPr>
          <w:lang w:val="en-GB"/>
        </w:rPr>
        <w:t xml:space="preserve">eview believe that the term ‘restrictive practices’, and its definition as set out in the </w:t>
      </w:r>
      <w:r w:rsidR="4E4E5B68" w:rsidRPr="00B75304">
        <w:rPr>
          <w:lang w:val="en-GB"/>
        </w:rPr>
        <w:t>NDIS</w:t>
      </w:r>
      <w:r w:rsidR="008B6E52" w:rsidRPr="00B75304">
        <w:rPr>
          <w:lang w:val="en-GB"/>
        </w:rPr>
        <w:t xml:space="preserve"> Rules, are a viable alternative to the current definitions of restraint in the Restraints Principles. The NDIS </w:t>
      </w:r>
      <w:r w:rsidR="004F7C7A" w:rsidRPr="00B75304">
        <w:rPr>
          <w:lang w:val="en-GB"/>
        </w:rPr>
        <w:t>R</w:t>
      </w:r>
      <w:r w:rsidR="008B6E52" w:rsidRPr="00B75304">
        <w:rPr>
          <w:lang w:val="en-GB"/>
        </w:rPr>
        <w:t xml:space="preserve">ules define </w:t>
      </w:r>
      <w:r w:rsidR="0098315B" w:rsidRPr="00B75304">
        <w:rPr>
          <w:lang w:val="en-GB"/>
        </w:rPr>
        <w:t xml:space="preserve">the nature and purpose of </w:t>
      </w:r>
      <w:r w:rsidR="00E01F15" w:rsidRPr="00B75304">
        <w:rPr>
          <w:lang w:val="en-GB"/>
        </w:rPr>
        <w:t>5</w:t>
      </w:r>
      <w:r w:rsidR="008B6E52" w:rsidRPr="00B75304">
        <w:rPr>
          <w:lang w:val="en-GB"/>
        </w:rPr>
        <w:t xml:space="preserve"> regulated restrictive practices</w:t>
      </w:r>
      <w:r w:rsidR="0098315B" w:rsidRPr="00B75304">
        <w:rPr>
          <w:lang w:val="en-GB"/>
        </w:rPr>
        <w:t>,</w:t>
      </w:r>
      <w:r w:rsidR="008B6E52" w:rsidRPr="00B75304">
        <w:rPr>
          <w:lang w:val="en-GB"/>
        </w:rPr>
        <w:t xml:space="preserve"> as follows:</w:t>
      </w:r>
    </w:p>
    <w:p w14:paraId="16BBFCAF" w14:textId="200A59C7" w:rsidR="008B6E52" w:rsidRPr="00B75304" w:rsidRDefault="008B6E52" w:rsidP="00576897">
      <w:pPr>
        <w:pStyle w:val="Bullet1"/>
        <w:rPr>
          <w:lang w:val="en-GB"/>
        </w:rPr>
      </w:pPr>
      <w:r w:rsidRPr="00576897">
        <w:rPr>
          <w:rStyle w:val="Bold"/>
        </w:rPr>
        <w:t>Seclusion</w:t>
      </w:r>
      <w:r w:rsidRPr="00B75304">
        <w:rPr>
          <w:lang w:val="en-GB"/>
        </w:rPr>
        <w:t xml:space="preserve"> </w:t>
      </w:r>
      <w:r w:rsidR="004B3A03" w:rsidRPr="00B75304">
        <w:rPr>
          <w:lang w:val="en-GB"/>
        </w:rPr>
        <w:t>–</w:t>
      </w:r>
      <w:r w:rsidR="00D20732" w:rsidRPr="00B75304">
        <w:rPr>
          <w:lang w:val="en-GB"/>
        </w:rPr>
        <w:t xml:space="preserve"> </w:t>
      </w:r>
      <w:r w:rsidRPr="00B75304">
        <w:rPr>
          <w:lang w:val="en-GB"/>
        </w:rPr>
        <w:t>the sole confinement of a person with disability in a room or a physical space at any hour of the day or night where voluntary exit is prevented, or not facilitated, or it is implied that voluntary exit is not permitted</w:t>
      </w:r>
      <w:r w:rsidR="004F7C7A" w:rsidRPr="00B75304">
        <w:rPr>
          <w:lang w:val="en-GB"/>
        </w:rPr>
        <w:t>.</w:t>
      </w:r>
    </w:p>
    <w:p w14:paraId="44D98B2F" w14:textId="6F482237" w:rsidR="008B6E52" w:rsidRPr="00B75304" w:rsidRDefault="008B6E52" w:rsidP="00576897">
      <w:pPr>
        <w:pStyle w:val="Bullet1"/>
        <w:rPr>
          <w:lang w:val="en-GB"/>
        </w:rPr>
      </w:pPr>
      <w:r w:rsidRPr="00576897">
        <w:rPr>
          <w:rStyle w:val="Bold"/>
        </w:rPr>
        <w:t>Chemical restraint</w:t>
      </w:r>
      <w:r w:rsidRPr="00B75304">
        <w:rPr>
          <w:lang w:val="en-GB"/>
        </w:rPr>
        <w:t xml:space="preserve"> </w:t>
      </w:r>
      <w:r w:rsidR="00604C5A" w:rsidRPr="00B75304">
        <w:rPr>
          <w:lang w:val="en-GB"/>
        </w:rPr>
        <w:t>–</w:t>
      </w:r>
      <w:r w:rsidRPr="00B75304">
        <w:rPr>
          <w:lang w:val="en-GB"/>
        </w:rPr>
        <w:t xml:space="preserve"> the use of medication or chemical substance for the primary purpose of influencing a person’s behaviour. It does not include the use of medication prescribed by a medical practitioner for the treatment of, or to enable treatment of, a diagnosed mental disorder, a physical illness or a physical condition</w:t>
      </w:r>
      <w:r w:rsidR="004F7C7A" w:rsidRPr="00B75304">
        <w:rPr>
          <w:lang w:val="en-GB"/>
        </w:rPr>
        <w:t>.</w:t>
      </w:r>
    </w:p>
    <w:p w14:paraId="68BD5A18" w14:textId="5A43FFE9" w:rsidR="008B6E52" w:rsidRPr="00B75304" w:rsidRDefault="008B6E52" w:rsidP="00576897">
      <w:pPr>
        <w:pStyle w:val="Bullet1"/>
        <w:rPr>
          <w:lang w:val="en-GB"/>
        </w:rPr>
      </w:pPr>
      <w:r w:rsidRPr="00576897">
        <w:rPr>
          <w:rStyle w:val="Bold"/>
        </w:rPr>
        <w:t xml:space="preserve">Mechanical restraint </w:t>
      </w:r>
      <w:r w:rsidR="00604C5A" w:rsidRPr="00B75304">
        <w:rPr>
          <w:lang w:val="en-GB"/>
        </w:rPr>
        <w:t>–</w:t>
      </w:r>
      <w:r w:rsidRPr="00B75304">
        <w:rPr>
          <w:lang w:val="en-GB"/>
        </w:rPr>
        <w:t xml:space="preserve"> the use of a device to prevent, restrict, or subdue a person’s movement for the primary purpose of influencing a person’s behaviour but does not include the use of devices for therapeutic or non-behavioural purposes</w:t>
      </w:r>
      <w:r w:rsidR="004F7C7A" w:rsidRPr="00B75304">
        <w:rPr>
          <w:lang w:val="en-GB"/>
        </w:rPr>
        <w:t>.</w:t>
      </w:r>
    </w:p>
    <w:p w14:paraId="43364A9F" w14:textId="6927B0B1" w:rsidR="008B6E52" w:rsidRPr="00B75304" w:rsidRDefault="008B6E52" w:rsidP="00576897">
      <w:pPr>
        <w:pStyle w:val="Bullet1"/>
        <w:rPr>
          <w:lang w:val="en-GB"/>
        </w:rPr>
      </w:pPr>
      <w:r w:rsidRPr="00576897">
        <w:rPr>
          <w:rStyle w:val="Bold"/>
        </w:rPr>
        <w:t>Physical restraint</w:t>
      </w:r>
      <w:r w:rsidRPr="00B75304">
        <w:rPr>
          <w:lang w:val="en-GB"/>
        </w:rPr>
        <w:t xml:space="preserve"> </w:t>
      </w:r>
      <w:r w:rsidR="00604C5A" w:rsidRPr="00B75304">
        <w:rPr>
          <w:lang w:val="en-GB"/>
        </w:rPr>
        <w:t>–</w:t>
      </w:r>
      <w:r w:rsidRPr="00B75304">
        <w:rPr>
          <w:lang w:val="en-GB"/>
        </w:rPr>
        <w:t xml:space="preserve"> the use or action of physical force to prevent, restrict or subdue movement of a person’s body, or part of their body, for the primary purpose of influencing their behaviour. Physical restraint does not include the use of a hands-on technique in a reflexive way to guide or redirect a person away from potential harm/injury, consistent with what could reasonably be considered as the exercise of care towards a person</w:t>
      </w:r>
      <w:r w:rsidR="004F7C7A" w:rsidRPr="00B75304">
        <w:rPr>
          <w:lang w:val="en-GB"/>
        </w:rPr>
        <w:t>.</w:t>
      </w:r>
    </w:p>
    <w:p w14:paraId="14D991ED" w14:textId="4AC59113" w:rsidR="008B6E52" w:rsidRPr="00B75304" w:rsidRDefault="008B6E52" w:rsidP="00576897">
      <w:pPr>
        <w:pStyle w:val="Bullet1"/>
        <w:rPr>
          <w:lang w:val="en-GB"/>
        </w:rPr>
      </w:pPr>
      <w:r w:rsidRPr="00576897">
        <w:rPr>
          <w:rStyle w:val="Bold"/>
        </w:rPr>
        <w:t>Environmental restraint</w:t>
      </w:r>
      <w:r w:rsidRPr="00B75304">
        <w:rPr>
          <w:lang w:val="en-GB"/>
        </w:rPr>
        <w:t xml:space="preserve"> </w:t>
      </w:r>
      <w:r w:rsidR="00604C5A" w:rsidRPr="00B75304">
        <w:rPr>
          <w:lang w:val="en-GB"/>
        </w:rPr>
        <w:t>–</w:t>
      </w:r>
      <w:r w:rsidRPr="00B75304">
        <w:rPr>
          <w:lang w:val="en-GB"/>
        </w:rPr>
        <w:t xml:space="preserve"> restricts a person’s free access to all parts of their environment, including items or activities.</w:t>
      </w:r>
    </w:p>
    <w:p w14:paraId="5417D166" w14:textId="1403AA13" w:rsidR="008B6E52" w:rsidRPr="00B75304" w:rsidRDefault="00064125" w:rsidP="00382F74">
      <w:pPr>
        <w:pStyle w:val="Subhead1"/>
      </w:pPr>
      <w:r>
        <w:br w:type="column"/>
      </w:r>
      <w:r w:rsidR="008B6E52" w:rsidRPr="00B75304">
        <w:t>Provider resources</w:t>
      </w:r>
    </w:p>
    <w:p w14:paraId="69103116" w14:textId="0B85A91E" w:rsidR="000444B1" w:rsidRPr="00B75304" w:rsidRDefault="008B6E52" w:rsidP="00071FC3">
      <w:pPr>
        <w:pStyle w:val="ParaKeep"/>
        <w:rPr>
          <w:lang w:val="en-GB"/>
        </w:rPr>
      </w:pPr>
      <w:r w:rsidRPr="00B75304">
        <w:rPr>
          <w:lang w:val="en-GB"/>
        </w:rPr>
        <w:t>A range of resources exist to support providers in understanding</w:t>
      </w:r>
      <w:r w:rsidR="00E00F94" w:rsidRPr="00B75304">
        <w:rPr>
          <w:lang w:val="en-GB"/>
        </w:rPr>
        <w:t xml:space="preserve"> </w:t>
      </w:r>
      <w:r w:rsidR="004959A5" w:rsidRPr="00B75304">
        <w:rPr>
          <w:lang w:val="en-GB"/>
        </w:rPr>
        <w:t>what constitutes</w:t>
      </w:r>
      <w:r w:rsidRPr="00B75304">
        <w:rPr>
          <w:lang w:val="en-GB"/>
        </w:rPr>
        <w:t xml:space="preserve"> physical restraint. </w:t>
      </w:r>
      <w:r w:rsidR="000444B1" w:rsidRPr="00B75304">
        <w:rPr>
          <w:lang w:val="en-GB"/>
        </w:rPr>
        <w:t xml:space="preserve">Two </w:t>
      </w:r>
      <w:r w:rsidR="002275CA" w:rsidRPr="00B75304">
        <w:rPr>
          <w:lang w:val="en-GB"/>
        </w:rPr>
        <w:t xml:space="preserve">key sources of guidance developed by the </w:t>
      </w:r>
      <w:r w:rsidR="00DC0ECB">
        <w:rPr>
          <w:lang w:val="en-GB"/>
        </w:rPr>
        <w:t>Commission</w:t>
      </w:r>
      <w:r w:rsidR="002275CA" w:rsidRPr="00B75304">
        <w:rPr>
          <w:lang w:val="en-GB"/>
        </w:rPr>
        <w:t xml:space="preserve"> include</w:t>
      </w:r>
      <w:r w:rsidR="000444B1" w:rsidRPr="00B75304">
        <w:rPr>
          <w:lang w:val="en-GB"/>
        </w:rPr>
        <w:t>:</w:t>
      </w:r>
    </w:p>
    <w:p w14:paraId="5BBB002C" w14:textId="0E50D2B2" w:rsidR="001012EB" w:rsidRDefault="000B399B" w:rsidP="001012EB">
      <w:pPr>
        <w:pStyle w:val="Subhead3"/>
      </w:pPr>
      <w:r w:rsidRPr="00B75304">
        <w:t>Perimeter restraint self-assessment tool</w:t>
      </w:r>
    </w:p>
    <w:p w14:paraId="2C11F545" w14:textId="67F3AF2E" w:rsidR="000444B1" w:rsidRPr="00B75304" w:rsidRDefault="001012EB" w:rsidP="001012EB">
      <w:pPr>
        <w:pStyle w:val="Para"/>
      </w:pPr>
      <w:r>
        <w:t>This tool</w:t>
      </w:r>
      <w:r w:rsidR="002275CA" w:rsidRPr="00B75304">
        <w:t xml:space="preserve"> </w:t>
      </w:r>
      <w:r w:rsidR="000B399B" w:rsidRPr="00B75304">
        <w:t xml:space="preserve">addresses some </w:t>
      </w:r>
      <w:r w:rsidR="00B97DC4" w:rsidRPr="00B75304">
        <w:t xml:space="preserve">core </w:t>
      </w:r>
      <w:r w:rsidR="000B399B" w:rsidRPr="00B75304">
        <w:t>areas of confusion described above</w:t>
      </w:r>
      <w:r w:rsidR="002275CA" w:rsidRPr="00B75304">
        <w:t xml:space="preserve">. In particular, </w:t>
      </w:r>
      <w:r w:rsidR="00D50734" w:rsidRPr="00B75304">
        <w:t xml:space="preserve">it </w:t>
      </w:r>
      <w:r w:rsidR="002E4623" w:rsidRPr="00B75304">
        <w:t>prompt</w:t>
      </w:r>
      <w:r w:rsidR="00D50734" w:rsidRPr="00B75304">
        <w:t>s</w:t>
      </w:r>
      <w:r w:rsidR="002E4623" w:rsidRPr="00B75304">
        <w:t xml:space="preserve"> aged care staff to </w:t>
      </w:r>
      <w:r w:rsidR="00C0107D" w:rsidRPr="00B75304">
        <w:t xml:space="preserve">consider </w:t>
      </w:r>
      <w:r w:rsidR="005D0DF2" w:rsidRPr="00B75304">
        <w:t xml:space="preserve">the impact of </w:t>
      </w:r>
      <w:r w:rsidR="00C73D98" w:rsidRPr="00B75304">
        <w:t>clinical conditions on a resident’s movement</w:t>
      </w:r>
      <w:r w:rsidR="00AD0EBE" w:rsidRPr="00B75304">
        <w:t xml:space="preserve">, </w:t>
      </w:r>
      <w:r w:rsidR="00C73D98" w:rsidRPr="00B75304">
        <w:t xml:space="preserve">and therefore, whether a practice </w:t>
      </w:r>
      <w:r w:rsidR="005B707F" w:rsidRPr="00B75304">
        <w:t>should be considered a restraint for that person</w:t>
      </w:r>
      <w:r w:rsidR="00B97DC4" w:rsidRPr="00B75304">
        <w:t>. It also</w:t>
      </w:r>
      <w:r w:rsidR="001E5F6C" w:rsidRPr="00B75304">
        <w:t xml:space="preserve"> </w:t>
      </w:r>
      <w:r w:rsidR="008339D7" w:rsidRPr="00B75304">
        <w:t xml:space="preserve">prompts staff to consider whether restraint is necessary to </w:t>
      </w:r>
      <w:r w:rsidR="00132DB5" w:rsidRPr="00B75304">
        <w:t>prevent harm</w:t>
      </w:r>
      <w:r w:rsidR="00B30DF0" w:rsidRPr="00B75304">
        <w:t xml:space="preserve"> to</w:t>
      </w:r>
      <w:r w:rsidR="00676D91" w:rsidRPr="00B75304">
        <w:t xml:space="preserve"> the resident or som</w:t>
      </w:r>
      <w:r w:rsidR="00B30DF0" w:rsidRPr="00B75304">
        <w:t>eone else</w:t>
      </w:r>
      <w:r w:rsidR="00DC06BF" w:rsidRPr="00B75304">
        <w:t xml:space="preserve">, and the </w:t>
      </w:r>
      <w:r w:rsidR="000444B1" w:rsidRPr="00B75304">
        <w:t>different actions that may be required as a result.</w:t>
      </w:r>
    </w:p>
    <w:p w14:paraId="3B89ECC5" w14:textId="33337908" w:rsidR="001012EB" w:rsidRDefault="00B20C8C" w:rsidP="001012EB">
      <w:pPr>
        <w:pStyle w:val="Subhead3"/>
      </w:pPr>
      <w:r>
        <w:t>R</w:t>
      </w:r>
      <w:r w:rsidR="008B6E52" w:rsidRPr="00B75304">
        <w:t xml:space="preserve">estraint </w:t>
      </w:r>
      <w:r w:rsidR="00460244">
        <w:t>s</w:t>
      </w:r>
      <w:r w:rsidR="008B6E52" w:rsidRPr="00B75304">
        <w:t xml:space="preserve">cenarios </w:t>
      </w:r>
    </w:p>
    <w:p w14:paraId="4BB923DC" w14:textId="4E56F857" w:rsidR="002A6225" w:rsidRPr="00B75304" w:rsidRDefault="007219C7" w:rsidP="001012EB">
      <w:pPr>
        <w:pStyle w:val="Para"/>
        <w:rPr>
          <w:lang w:val="en-GB"/>
        </w:rPr>
      </w:pPr>
      <w:r>
        <w:rPr>
          <w:lang w:val="en-GB"/>
        </w:rPr>
        <w:t xml:space="preserve">This </w:t>
      </w:r>
      <w:r w:rsidR="00244692">
        <w:rPr>
          <w:lang w:val="en-GB"/>
        </w:rPr>
        <w:t>resource</w:t>
      </w:r>
      <w:r w:rsidR="008B6E52" w:rsidRPr="00B75304">
        <w:rPr>
          <w:lang w:val="en-GB"/>
        </w:rPr>
        <w:t xml:space="preserve"> provide</w:t>
      </w:r>
      <w:r w:rsidR="00D50734" w:rsidRPr="00B75304">
        <w:rPr>
          <w:lang w:val="en-GB"/>
        </w:rPr>
        <w:t>s a number of</w:t>
      </w:r>
      <w:r w:rsidR="008B6E52" w:rsidRPr="00B75304">
        <w:rPr>
          <w:lang w:val="en-GB"/>
        </w:rPr>
        <w:t xml:space="preserve"> illustrative scenarios regarding the use of restraint. </w:t>
      </w:r>
      <w:r w:rsidR="00E00F94" w:rsidRPr="00B75304">
        <w:rPr>
          <w:lang w:val="en-GB"/>
        </w:rPr>
        <w:t>F</w:t>
      </w:r>
      <w:r w:rsidR="008B6E52" w:rsidRPr="00B75304">
        <w:rPr>
          <w:lang w:val="en-GB"/>
        </w:rPr>
        <w:t xml:space="preserve">or each of the scenarios presented, a statement is made regarding whether the circumstances described do or do not constitute physical (or chemical) restraint. </w:t>
      </w:r>
      <w:r w:rsidR="00D50734" w:rsidRPr="00B75304">
        <w:rPr>
          <w:lang w:val="en-GB"/>
        </w:rPr>
        <w:t>O</w:t>
      </w:r>
      <w:r w:rsidR="000444B1" w:rsidRPr="00B75304">
        <w:rPr>
          <w:lang w:val="en-GB"/>
        </w:rPr>
        <w:t xml:space="preserve">ur findings suggest that there is scope to </w:t>
      </w:r>
      <w:r w:rsidR="00D50734" w:rsidRPr="00B75304">
        <w:rPr>
          <w:lang w:val="en-GB"/>
        </w:rPr>
        <w:t xml:space="preserve">expand this resource to include scenarios exploring </w:t>
      </w:r>
      <w:r w:rsidR="0071745E" w:rsidRPr="00B75304">
        <w:rPr>
          <w:lang w:val="en-GB"/>
        </w:rPr>
        <w:t xml:space="preserve">some </w:t>
      </w:r>
      <w:r w:rsidR="008A382B" w:rsidRPr="00B75304">
        <w:rPr>
          <w:lang w:val="en-GB"/>
        </w:rPr>
        <w:t>commonly cited a</w:t>
      </w:r>
      <w:r w:rsidR="0071745E" w:rsidRPr="00B75304">
        <w:rPr>
          <w:lang w:val="en-GB"/>
        </w:rPr>
        <w:t>reas</w:t>
      </w:r>
      <w:r w:rsidR="008A382B" w:rsidRPr="00B75304">
        <w:rPr>
          <w:lang w:val="en-GB"/>
        </w:rPr>
        <w:t xml:space="preserve"> of ambiguity</w:t>
      </w:r>
      <w:r w:rsidR="0071745E" w:rsidRPr="00B75304">
        <w:rPr>
          <w:lang w:val="en-GB"/>
        </w:rPr>
        <w:t xml:space="preserve"> </w:t>
      </w:r>
      <w:r w:rsidR="008A382B" w:rsidRPr="00B75304">
        <w:rPr>
          <w:lang w:val="en-GB"/>
        </w:rPr>
        <w:t xml:space="preserve">(e.g. </w:t>
      </w:r>
      <w:r w:rsidR="002F4FE2" w:rsidRPr="00B75304">
        <w:rPr>
          <w:lang w:val="en-GB"/>
        </w:rPr>
        <w:t>use of physical force</w:t>
      </w:r>
      <w:r w:rsidR="008A382B" w:rsidRPr="00B75304">
        <w:rPr>
          <w:lang w:val="en-GB"/>
        </w:rPr>
        <w:t>)</w:t>
      </w:r>
      <w:r w:rsidR="00AD0EBE" w:rsidRPr="00B75304">
        <w:rPr>
          <w:lang w:val="en-GB"/>
        </w:rPr>
        <w:t>.</w:t>
      </w:r>
    </w:p>
    <w:p w14:paraId="10B13735" w14:textId="246EC407" w:rsidR="00F01F4A" w:rsidRPr="00B75304" w:rsidRDefault="00F01F4A">
      <w:pPr>
        <w:rPr>
          <w:lang w:val="en-GB" w:eastAsia="en-GB"/>
        </w:rPr>
      </w:pPr>
      <w:r w:rsidRPr="00B75304">
        <w:rPr>
          <w:lang w:val="en-GB"/>
        </w:rPr>
        <w:br w:type="page"/>
      </w:r>
    </w:p>
    <w:p w14:paraId="4862FD4F" w14:textId="77777777" w:rsidR="00F01F4A" w:rsidRPr="00B75304" w:rsidRDefault="00F01F4A" w:rsidP="00E16C39">
      <w:pPr>
        <w:pStyle w:val="Para"/>
        <w:rPr>
          <w:lang w:val="en-GB"/>
        </w:rPr>
        <w:sectPr w:rsidR="00F01F4A" w:rsidRPr="00B75304" w:rsidSect="00CB735D">
          <w:type w:val="continuous"/>
          <w:pgSz w:w="11907" w:h="16840" w:code="9"/>
          <w:pgMar w:top="851" w:right="1134" w:bottom="851" w:left="1701" w:header="397" w:footer="567" w:gutter="0"/>
          <w:cols w:num="2" w:space="567"/>
          <w:titlePg/>
          <w:docGrid w:linePitch="299"/>
          <w15:footnoteColumns w:val="1"/>
        </w:sectPr>
      </w:pPr>
      <w:bookmarkStart w:id="71" w:name="_Ref55377999"/>
      <w:bookmarkStart w:id="72" w:name="_Ref55378008"/>
      <w:bookmarkStart w:id="73" w:name="_Ref55378025"/>
      <w:bookmarkStart w:id="74" w:name="_Ref55469673"/>
      <w:bookmarkStart w:id="75" w:name="_Toc56250250"/>
      <w:bookmarkStart w:id="76" w:name="_Ref56281142"/>
    </w:p>
    <w:p w14:paraId="597A3EE4" w14:textId="7EB4163B" w:rsidR="003722BB" w:rsidRDefault="00A15C67" w:rsidP="00382F74">
      <w:pPr>
        <w:pStyle w:val="Heading2"/>
        <w:spacing w:before="0"/>
      </w:pPr>
      <w:bookmarkStart w:id="77" w:name="_Ref56530544"/>
      <w:bookmarkStart w:id="78" w:name="_Ref56595787"/>
      <w:bookmarkStart w:id="79" w:name="_Ref56595952"/>
      <w:bookmarkStart w:id="80" w:name="_Toc58392189"/>
      <w:r>
        <w:lastRenderedPageBreak/>
        <w:t>Improve understanding of chemical restraint</w:t>
      </w:r>
      <w:bookmarkEnd w:id="71"/>
      <w:bookmarkEnd w:id="72"/>
      <w:bookmarkEnd w:id="73"/>
      <w:bookmarkEnd w:id="74"/>
      <w:bookmarkEnd w:id="75"/>
      <w:bookmarkEnd w:id="76"/>
      <w:bookmarkEnd w:id="77"/>
      <w:bookmarkEnd w:id="78"/>
      <w:bookmarkEnd w:id="79"/>
      <w:bookmarkEnd w:id="80"/>
    </w:p>
    <w:p w14:paraId="745FBFB9" w14:textId="39EFAD91" w:rsidR="004F42F1" w:rsidRPr="00B75304" w:rsidRDefault="007D4D6B" w:rsidP="007219C7">
      <w:pPr>
        <w:pStyle w:val="Subhead1"/>
        <w:spacing w:after="120"/>
      </w:pPr>
      <w:bookmarkStart w:id="81" w:name="_Hlk55719410"/>
      <w:r>
        <w:t>S</w:t>
      </w:r>
      <w:r w:rsidR="004F42F1" w:rsidRPr="00B75304">
        <w:t>ummary</w:t>
      </w:r>
    </w:p>
    <w:p w14:paraId="6B682016" w14:textId="77777777" w:rsidR="00764693" w:rsidRDefault="00764693" w:rsidP="00B5099B">
      <w:pPr>
        <w:pStyle w:val="Bullet1"/>
        <w:rPr>
          <w:lang w:val="en-GB"/>
        </w:rPr>
        <w:sectPr w:rsidR="00764693" w:rsidSect="00D92F89">
          <w:type w:val="continuous"/>
          <w:pgSz w:w="11907" w:h="16840" w:code="9"/>
          <w:pgMar w:top="851" w:right="1134" w:bottom="851" w:left="1701" w:header="397" w:footer="567" w:gutter="0"/>
          <w:cols w:space="567"/>
          <w:docGrid w:linePitch="299"/>
          <w15:footnoteColumns w:val="1"/>
        </w:sectPr>
      </w:pPr>
    </w:p>
    <w:p w14:paraId="1F89EE17" w14:textId="3DE73EFC" w:rsidR="00102F2D" w:rsidRPr="00B75304" w:rsidRDefault="001640E2" w:rsidP="00B5099B">
      <w:pPr>
        <w:pStyle w:val="Bullet1"/>
        <w:rPr>
          <w:lang w:val="en-GB"/>
        </w:rPr>
      </w:pPr>
      <w:r w:rsidRPr="00B75304">
        <w:rPr>
          <w:lang w:val="en-GB"/>
        </w:rPr>
        <w:t>T</w:t>
      </w:r>
      <w:r w:rsidR="00071FC3">
        <w:rPr>
          <w:lang w:val="en-GB"/>
        </w:rPr>
        <w:t>h</w:t>
      </w:r>
      <w:r w:rsidRPr="00B75304">
        <w:rPr>
          <w:lang w:val="en-GB"/>
        </w:rPr>
        <w:t xml:space="preserve">e definition of chemical restraint </w:t>
      </w:r>
      <w:r w:rsidR="006818DC" w:rsidRPr="00B75304">
        <w:rPr>
          <w:lang w:val="en-GB"/>
        </w:rPr>
        <w:t>as set out in</w:t>
      </w:r>
      <w:r w:rsidRPr="00B75304">
        <w:rPr>
          <w:lang w:val="en-GB"/>
        </w:rPr>
        <w:t xml:space="preserve"> the </w:t>
      </w:r>
      <w:r w:rsidR="00BF5317" w:rsidRPr="00B75304">
        <w:rPr>
          <w:lang w:val="en-GB"/>
        </w:rPr>
        <w:t>Restraints Principles</w:t>
      </w:r>
      <w:r w:rsidR="225A4095" w:rsidRPr="00B75304">
        <w:rPr>
          <w:lang w:val="en-GB"/>
        </w:rPr>
        <w:t xml:space="preserve"> (particularly the distinction between </w:t>
      </w:r>
      <w:r w:rsidRPr="00B75304">
        <w:rPr>
          <w:lang w:val="en-GB"/>
        </w:rPr>
        <w:t xml:space="preserve">medication </w:t>
      </w:r>
      <w:r w:rsidR="009D3B5D" w:rsidRPr="00B75304">
        <w:rPr>
          <w:lang w:val="en-GB"/>
        </w:rPr>
        <w:t>for</w:t>
      </w:r>
      <w:r w:rsidRPr="00B75304">
        <w:rPr>
          <w:lang w:val="en-GB"/>
        </w:rPr>
        <w:t xml:space="preserve"> treatment of a mental disorder </w:t>
      </w:r>
      <w:r w:rsidR="0776B894" w:rsidRPr="00B75304">
        <w:rPr>
          <w:lang w:val="en-GB"/>
        </w:rPr>
        <w:t xml:space="preserve">as opposed to the management of </w:t>
      </w:r>
      <w:r w:rsidRPr="00B75304">
        <w:rPr>
          <w:lang w:val="en-GB"/>
        </w:rPr>
        <w:t>behaviour</w:t>
      </w:r>
      <w:r w:rsidR="000B94C1" w:rsidRPr="00B75304">
        <w:rPr>
          <w:lang w:val="en-GB"/>
        </w:rPr>
        <w:t>)</w:t>
      </w:r>
      <w:r w:rsidR="00E21B11" w:rsidRPr="00B75304">
        <w:rPr>
          <w:lang w:val="en-GB"/>
        </w:rPr>
        <w:t xml:space="preserve"> </w:t>
      </w:r>
      <w:r w:rsidR="00666967" w:rsidRPr="00B75304">
        <w:rPr>
          <w:lang w:val="en-GB"/>
        </w:rPr>
        <w:t>i</w:t>
      </w:r>
      <w:r w:rsidR="00A51860" w:rsidRPr="00B75304">
        <w:rPr>
          <w:lang w:val="en-GB"/>
        </w:rPr>
        <w:t>s not well understood</w:t>
      </w:r>
      <w:r w:rsidR="00071FC3">
        <w:rPr>
          <w:lang w:val="en-GB"/>
        </w:rPr>
        <w:t>.</w:t>
      </w:r>
    </w:p>
    <w:p w14:paraId="5A65196C" w14:textId="2EE9A0DA" w:rsidR="00BF5317" w:rsidRPr="00B75304" w:rsidRDefault="00BF5317" w:rsidP="00B5099B">
      <w:pPr>
        <w:pStyle w:val="Bullet1"/>
        <w:rPr>
          <w:lang w:val="en-GB"/>
        </w:rPr>
      </w:pPr>
      <w:r w:rsidRPr="00B75304">
        <w:rPr>
          <w:lang w:val="en-GB"/>
        </w:rPr>
        <w:t xml:space="preserve">Some providers </w:t>
      </w:r>
      <w:r w:rsidR="008F4525" w:rsidRPr="00B75304">
        <w:rPr>
          <w:lang w:val="en-GB"/>
        </w:rPr>
        <w:t xml:space="preserve">mistakenly </w:t>
      </w:r>
      <w:r w:rsidR="007219C7">
        <w:rPr>
          <w:lang w:val="en-GB"/>
        </w:rPr>
        <w:t>believe</w:t>
      </w:r>
      <w:r w:rsidR="007219C7" w:rsidRPr="00B75304">
        <w:rPr>
          <w:lang w:val="en-GB"/>
        </w:rPr>
        <w:t xml:space="preserve"> </w:t>
      </w:r>
      <w:r w:rsidR="008F4525" w:rsidRPr="00B75304">
        <w:rPr>
          <w:lang w:val="en-GB"/>
        </w:rPr>
        <w:t>that</w:t>
      </w:r>
      <w:r w:rsidRPr="00B75304">
        <w:rPr>
          <w:lang w:val="en-GB"/>
        </w:rPr>
        <w:t xml:space="preserve"> </w:t>
      </w:r>
      <w:r w:rsidR="007219C7">
        <w:rPr>
          <w:lang w:val="en-GB"/>
        </w:rPr>
        <w:t xml:space="preserve">the </w:t>
      </w:r>
      <w:r w:rsidR="008F4525" w:rsidRPr="00B75304">
        <w:rPr>
          <w:lang w:val="en-GB"/>
        </w:rPr>
        <w:t xml:space="preserve">use of </w:t>
      </w:r>
      <w:r w:rsidR="008F4525" w:rsidRPr="007219C7">
        <w:rPr>
          <w:rStyle w:val="Italic"/>
        </w:rPr>
        <w:t>any</w:t>
      </w:r>
      <w:r w:rsidR="008F4525" w:rsidRPr="00B75304">
        <w:rPr>
          <w:lang w:val="en-GB"/>
        </w:rPr>
        <w:t xml:space="preserve"> </w:t>
      </w:r>
      <w:r w:rsidRPr="00B75304">
        <w:rPr>
          <w:lang w:val="en-GB"/>
        </w:rPr>
        <w:t xml:space="preserve">psychotropic </w:t>
      </w:r>
      <w:r w:rsidR="008F4525" w:rsidRPr="00B75304">
        <w:rPr>
          <w:lang w:val="en-GB"/>
        </w:rPr>
        <w:t>medication (re</w:t>
      </w:r>
      <w:r w:rsidR="00185915" w:rsidRPr="00B75304">
        <w:rPr>
          <w:lang w:val="en-GB"/>
        </w:rPr>
        <w:t>gardless of its intended purpose) constitutes</w:t>
      </w:r>
      <w:r w:rsidRPr="00B75304">
        <w:rPr>
          <w:lang w:val="en-GB"/>
        </w:rPr>
        <w:t xml:space="preserve"> chemical restraint</w:t>
      </w:r>
      <w:r w:rsidR="00185915" w:rsidRPr="00B75304">
        <w:rPr>
          <w:lang w:val="en-GB"/>
        </w:rPr>
        <w:t xml:space="preserve">. This has </w:t>
      </w:r>
      <w:r w:rsidR="00E36C7F" w:rsidRPr="00B75304">
        <w:rPr>
          <w:lang w:val="en-GB"/>
        </w:rPr>
        <w:t xml:space="preserve">reportedly resulted in residents missing out on </w:t>
      </w:r>
      <w:r w:rsidR="00351323" w:rsidRPr="00B75304">
        <w:rPr>
          <w:lang w:val="en-GB"/>
        </w:rPr>
        <w:t>necessary medical treatment</w:t>
      </w:r>
      <w:r w:rsidR="002E6831">
        <w:rPr>
          <w:lang w:val="en-GB"/>
        </w:rPr>
        <w:t>.</w:t>
      </w:r>
    </w:p>
    <w:p w14:paraId="036794F2" w14:textId="037AD763" w:rsidR="005943D8" w:rsidRPr="00B75304" w:rsidRDefault="00DC0ECB" w:rsidP="00B5099B">
      <w:pPr>
        <w:pStyle w:val="Bullet1"/>
        <w:rPr>
          <w:lang w:val="en-GB"/>
        </w:rPr>
      </w:pPr>
      <w:r>
        <w:rPr>
          <w:lang w:val="en-GB"/>
        </w:rPr>
        <w:t>Commission</w:t>
      </w:r>
      <w:r w:rsidR="00252678" w:rsidRPr="00B75304">
        <w:rPr>
          <w:lang w:val="en-GB"/>
        </w:rPr>
        <w:t xml:space="preserve"> resources</w:t>
      </w:r>
      <w:r w:rsidR="00C270BD" w:rsidRPr="00B75304">
        <w:rPr>
          <w:lang w:val="en-GB"/>
        </w:rPr>
        <w:t xml:space="preserve">, which focus on minimisation of </w:t>
      </w:r>
      <w:r w:rsidR="00C14D1E" w:rsidRPr="00B75304">
        <w:rPr>
          <w:lang w:val="en-GB"/>
        </w:rPr>
        <w:t>psychotropic</w:t>
      </w:r>
      <w:r w:rsidR="006818DC" w:rsidRPr="00B75304">
        <w:rPr>
          <w:lang w:val="en-GB"/>
        </w:rPr>
        <w:t xml:space="preserve"> medications</w:t>
      </w:r>
      <w:r w:rsidR="00163FE1" w:rsidRPr="00B75304">
        <w:rPr>
          <w:lang w:val="en-GB"/>
        </w:rPr>
        <w:t>,</w:t>
      </w:r>
      <w:r w:rsidR="00252678" w:rsidRPr="00B75304">
        <w:rPr>
          <w:lang w:val="en-GB"/>
        </w:rPr>
        <w:t xml:space="preserve"> </w:t>
      </w:r>
      <w:r w:rsidR="0054758B">
        <w:rPr>
          <w:lang w:val="en-GB"/>
        </w:rPr>
        <w:t xml:space="preserve">are not well understood by providers. There </w:t>
      </w:r>
      <w:r w:rsidR="0054758B">
        <w:rPr>
          <w:lang w:val="en-GB"/>
        </w:rPr>
        <w:t xml:space="preserve">is widespread uncertainty over whether all </w:t>
      </w:r>
      <w:r w:rsidR="00452B6C">
        <w:rPr>
          <w:lang w:val="en-GB"/>
        </w:rPr>
        <w:t xml:space="preserve">psychotropic </w:t>
      </w:r>
      <w:r w:rsidR="0054758B">
        <w:rPr>
          <w:lang w:val="en-GB"/>
        </w:rPr>
        <w:t xml:space="preserve">medications should be recorded, or only those that </w:t>
      </w:r>
      <w:r w:rsidR="00452B6C">
        <w:rPr>
          <w:lang w:val="en-GB"/>
        </w:rPr>
        <w:t xml:space="preserve">are used for the purposes of chemical </w:t>
      </w:r>
      <w:r w:rsidR="00320724" w:rsidRPr="00B75304">
        <w:rPr>
          <w:lang w:val="en-GB"/>
        </w:rPr>
        <w:t>restraint.</w:t>
      </w:r>
    </w:p>
    <w:p w14:paraId="4979C5AB" w14:textId="467309D3" w:rsidR="00E619F0" w:rsidRPr="00B75304" w:rsidRDefault="000C7331" w:rsidP="00B5099B">
      <w:pPr>
        <w:pStyle w:val="Bullet1"/>
        <w:rPr>
          <w:lang w:val="en-GB"/>
        </w:rPr>
      </w:pPr>
      <w:r w:rsidRPr="00B75304">
        <w:rPr>
          <w:lang w:val="en-GB"/>
        </w:rPr>
        <w:t>Providers expressed</w:t>
      </w:r>
      <w:r w:rsidR="00E619F0" w:rsidRPr="00B75304">
        <w:rPr>
          <w:lang w:val="en-GB"/>
        </w:rPr>
        <w:t xml:space="preserve"> confusion about whether </w:t>
      </w:r>
      <w:r w:rsidR="00C76749" w:rsidRPr="00B75304">
        <w:rPr>
          <w:rStyle w:val="StyleItalic"/>
          <w:lang w:val="en-GB"/>
        </w:rPr>
        <w:t>pro ne rata</w:t>
      </w:r>
      <w:r w:rsidR="00C76749" w:rsidRPr="00B75304">
        <w:rPr>
          <w:lang w:val="en-GB"/>
        </w:rPr>
        <w:t xml:space="preserve"> [</w:t>
      </w:r>
      <w:r w:rsidR="00C41A61">
        <w:rPr>
          <w:lang w:val="en-GB"/>
        </w:rPr>
        <w:t xml:space="preserve">PRN - </w:t>
      </w:r>
      <w:r w:rsidR="00C76749" w:rsidRPr="00B75304">
        <w:rPr>
          <w:lang w:val="en-GB"/>
        </w:rPr>
        <w:t xml:space="preserve">as required]) </w:t>
      </w:r>
      <w:r w:rsidR="00E619F0" w:rsidRPr="00B75304">
        <w:rPr>
          <w:lang w:val="en-GB"/>
        </w:rPr>
        <w:t xml:space="preserve">and small doses of </w:t>
      </w:r>
      <w:r w:rsidR="00624EDF" w:rsidRPr="00B75304">
        <w:rPr>
          <w:lang w:val="en-GB"/>
        </w:rPr>
        <w:t xml:space="preserve">psychotropic medications </w:t>
      </w:r>
      <w:r w:rsidR="00E619F0" w:rsidRPr="00B75304">
        <w:rPr>
          <w:lang w:val="en-GB"/>
        </w:rPr>
        <w:t>are considered restraint</w:t>
      </w:r>
      <w:r w:rsidR="00E73971">
        <w:rPr>
          <w:lang w:val="en-GB"/>
        </w:rPr>
        <w:t>.</w:t>
      </w:r>
    </w:p>
    <w:p w14:paraId="52735FAC" w14:textId="1B72C700" w:rsidR="0070106B" w:rsidRPr="00B75304" w:rsidRDefault="00E619F0" w:rsidP="00B5099B">
      <w:pPr>
        <w:pStyle w:val="Bullet1"/>
        <w:rPr>
          <w:lang w:val="en-GB"/>
        </w:rPr>
      </w:pPr>
      <w:r w:rsidRPr="00B75304">
        <w:rPr>
          <w:lang w:val="en-GB"/>
        </w:rPr>
        <w:t xml:space="preserve">Providers reported that </w:t>
      </w:r>
      <w:r w:rsidR="00FE05F4" w:rsidRPr="00B75304">
        <w:rPr>
          <w:lang w:val="en-GB"/>
        </w:rPr>
        <w:t>prescribe</w:t>
      </w:r>
      <w:r w:rsidR="009D3B5D" w:rsidRPr="00B75304">
        <w:rPr>
          <w:lang w:val="en-GB"/>
        </w:rPr>
        <w:t>r</w:t>
      </w:r>
      <w:r w:rsidR="00FE05F4" w:rsidRPr="00B75304">
        <w:rPr>
          <w:lang w:val="en-GB"/>
        </w:rPr>
        <w:t xml:space="preserve">s </w:t>
      </w:r>
      <w:r w:rsidR="002B2BFA">
        <w:rPr>
          <w:lang w:val="en-GB"/>
        </w:rPr>
        <w:t xml:space="preserve">do not always </w:t>
      </w:r>
      <w:r w:rsidR="00FE05F4" w:rsidRPr="00B75304">
        <w:rPr>
          <w:lang w:val="en-GB"/>
        </w:rPr>
        <w:t>clearly communicate or document the</w:t>
      </w:r>
      <w:r w:rsidRPr="00B75304">
        <w:rPr>
          <w:lang w:val="en-GB"/>
        </w:rPr>
        <w:t xml:space="preserve"> purpose </w:t>
      </w:r>
      <w:r w:rsidR="009D3B5D" w:rsidRPr="00B75304">
        <w:rPr>
          <w:lang w:val="en-GB"/>
        </w:rPr>
        <w:t>of, or indication</w:t>
      </w:r>
      <w:r w:rsidR="00E73971">
        <w:rPr>
          <w:lang w:val="en-GB"/>
        </w:rPr>
        <w:t>s</w:t>
      </w:r>
      <w:r w:rsidR="009D3B5D" w:rsidRPr="00B75304">
        <w:rPr>
          <w:lang w:val="en-GB"/>
        </w:rPr>
        <w:t xml:space="preserve"> </w:t>
      </w:r>
      <w:r w:rsidRPr="00B75304">
        <w:rPr>
          <w:lang w:val="en-GB"/>
        </w:rPr>
        <w:t>for</w:t>
      </w:r>
      <w:r w:rsidR="009D3B5D" w:rsidRPr="00B75304">
        <w:rPr>
          <w:lang w:val="en-GB"/>
        </w:rPr>
        <w:t>,</w:t>
      </w:r>
      <w:r w:rsidRPr="00B75304">
        <w:rPr>
          <w:lang w:val="en-GB"/>
        </w:rPr>
        <w:t xml:space="preserve"> </w:t>
      </w:r>
      <w:r w:rsidR="009D3B5D" w:rsidRPr="00B75304">
        <w:rPr>
          <w:lang w:val="en-GB"/>
        </w:rPr>
        <w:t>psychotropic</w:t>
      </w:r>
      <w:r w:rsidRPr="00B75304">
        <w:rPr>
          <w:lang w:val="en-GB"/>
        </w:rPr>
        <w:t xml:space="preserve"> medication</w:t>
      </w:r>
      <w:r w:rsidR="009D3B5D" w:rsidRPr="00B75304">
        <w:rPr>
          <w:lang w:val="en-GB"/>
        </w:rPr>
        <w:t>s</w:t>
      </w:r>
      <w:r w:rsidR="00666967" w:rsidRPr="00B75304">
        <w:rPr>
          <w:lang w:val="en-GB"/>
        </w:rPr>
        <w:t xml:space="preserve">. </w:t>
      </w:r>
      <w:r w:rsidR="009D3B5D" w:rsidRPr="00B75304">
        <w:rPr>
          <w:lang w:val="en-GB"/>
        </w:rPr>
        <w:t>As a result</w:t>
      </w:r>
      <w:r w:rsidR="00E73971">
        <w:rPr>
          <w:lang w:val="en-GB"/>
        </w:rPr>
        <w:t>,</w:t>
      </w:r>
      <w:r w:rsidR="009D3B5D" w:rsidRPr="00B75304">
        <w:rPr>
          <w:lang w:val="en-GB"/>
        </w:rPr>
        <w:t xml:space="preserve"> it is difficult for providers to determine whether the administration of certain medications constitutes chemical restraint</w:t>
      </w:r>
      <w:r w:rsidR="00666967" w:rsidRPr="00B75304">
        <w:rPr>
          <w:lang w:val="en-GB"/>
        </w:rPr>
        <w:t>.</w:t>
      </w:r>
    </w:p>
    <w:p w14:paraId="5EA02EB1" w14:textId="77777777" w:rsidR="00764693" w:rsidRDefault="00764693" w:rsidP="008F20B1">
      <w:pPr>
        <w:pStyle w:val="Subhead1"/>
        <w:sectPr w:rsidR="00764693" w:rsidSect="007D58FE">
          <w:type w:val="continuous"/>
          <w:pgSz w:w="11907" w:h="16840" w:code="9"/>
          <w:pgMar w:top="851" w:right="1134" w:bottom="851" w:left="1701" w:header="397" w:footer="567" w:gutter="0"/>
          <w:cols w:num="2" w:space="567"/>
          <w:titlePg/>
          <w:docGrid w:linePitch="299"/>
          <w15:footnoteColumns w:val="1"/>
        </w:sectPr>
      </w:pPr>
    </w:p>
    <w:p w14:paraId="645AC1A2" w14:textId="479868BB" w:rsidR="004F42F1" w:rsidRPr="00B75304" w:rsidRDefault="00764693" w:rsidP="001979CF">
      <w:pPr>
        <w:pStyle w:val="RecommendationHeading"/>
      </w:pPr>
      <w:r w:rsidRPr="00B75304">
        <w:rPr>
          <w:noProof/>
          <w:lang w:val="en-AU" w:eastAsia="en-AU"/>
        </w:rPr>
        <mc:AlternateContent>
          <mc:Choice Requires="wps">
            <w:drawing>
              <wp:anchor distT="0" distB="0" distL="114300" distR="114300" simplePos="0" relativeHeight="251658244" behindDoc="1" locked="0" layoutInCell="1" allowOverlap="1" wp14:anchorId="21E2066C" wp14:editId="59BAF3D7">
                <wp:simplePos x="0" y="0"/>
                <wp:positionH relativeFrom="margin">
                  <wp:posOffset>-102125</wp:posOffset>
                </wp:positionH>
                <wp:positionV relativeFrom="paragraph">
                  <wp:posOffset>94614</wp:posOffset>
                </wp:positionV>
                <wp:extent cx="6033135" cy="2941983"/>
                <wp:effectExtent l="0" t="0" r="5715" b="0"/>
                <wp:wrapNone/>
                <wp:docPr id="6" name="Rectangle 6" descr="Decorative"/>
                <wp:cNvGraphicFramePr/>
                <a:graphic xmlns:a="http://schemas.openxmlformats.org/drawingml/2006/main">
                  <a:graphicData uri="http://schemas.microsoft.com/office/word/2010/wordprocessingShape">
                    <wps:wsp>
                      <wps:cNvSpPr/>
                      <wps:spPr>
                        <a:xfrm>
                          <a:off x="0" y="0"/>
                          <a:ext cx="6033135" cy="2941983"/>
                        </a:xfrm>
                        <a:prstGeom prst="rect">
                          <a:avLst/>
                        </a:prstGeom>
                        <a:solidFill>
                          <a:schemeClr val="accent1">
                            <a:lumMod val="20000"/>
                            <a:lumOff val="80000"/>
                          </a:schemeClr>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814A753" id="Rectangle 6" o:spid="_x0000_s1026" alt="Decorative" style="position:absolute;margin-left:-8.05pt;margin-top:7.45pt;width:475.05pt;height:231.65pt;z-index:-2516582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" fillcolor="#e2f4ff [660]" stroked="f" strokeweight="2pt">
                <w10:wrap anchorx="margin"/>
              </v:rect>
            </w:pict>
          </mc:Fallback>
        </mc:AlternateContent>
      </w:r>
      <w:r w:rsidR="007D4D6B">
        <w:t>: Improve understanding of chemical restraint</w:t>
      </w:r>
    </w:p>
    <w:p w14:paraId="300118C3" w14:textId="77777777" w:rsidR="00764693" w:rsidRDefault="00764693" w:rsidP="00B858FE">
      <w:pPr>
        <w:pStyle w:val="Subhead2"/>
        <w:sectPr w:rsidR="00764693" w:rsidSect="00764693">
          <w:type w:val="continuous"/>
          <w:pgSz w:w="11907" w:h="16840" w:code="9"/>
          <w:pgMar w:top="851" w:right="1134" w:bottom="851" w:left="1701" w:header="397" w:footer="567" w:gutter="0"/>
          <w:cols w:space="567"/>
          <w:titlePg/>
          <w:docGrid w:linePitch="299"/>
          <w15:footnoteColumns w:val="1"/>
        </w:sectPr>
      </w:pPr>
      <w:bookmarkStart w:id="82" w:name="_Hlk55805466"/>
    </w:p>
    <w:p w14:paraId="522FCB9C" w14:textId="422C13D1" w:rsidR="00841245" w:rsidRPr="00B75304" w:rsidRDefault="0069664E" w:rsidP="0038257B">
      <w:pPr>
        <w:pStyle w:val="Subhead2"/>
        <w:spacing w:before="120"/>
      </w:pPr>
      <w:r w:rsidRPr="00B75304">
        <w:t>Changes to the Restraints Principles</w:t>
      </w:r>
    </w:p>
    <w:p w14:paraId="428200F7" w14:textId="77777777" w:rsidR="002939F5" w:rsidRPr="002939F5" w:rsidRDefault="002939F5" w:rsidP="002939F5">
      <w:pPr>
        <w:pStyle w:val="RecommendationList"/>
      </w:pPr>
      <w:r w:rsidRPr="002939F5">
        <w:t>Consider adopting the definition of chemical restraint as described in the NDIS Rules.</w:t>
      </w:r>
    </w:p>
    <w:bookmarkEnd w:id="82"/>
    <w:p w14:paraId="478105AF" w14:textId="59B967C0" w:rsidR="004F42F1" w:rsidRPr="00B75304" w:rsidRDefault="00B81C76" w:rsidP="00B858FE">
      <w:pPr>
        <w:pStyle w:val="Subhead2"/>
      </w:pPr>
      <w:r w:rsidRPr="00B75304">
        <w:t>Other</w:t>
      </w:r>
      <w:r w:rsidR="00902D7A">
        <w:t xml:space="preserve"> changes</w:t>
      </w:r>
    </w:p>
    <w:p w14:paraId="5021FF84" w14:textId="77777777" w:rsidR="00253972" w:rsidRDefault="00253972" w:rsidP="00253972">
      <w:pPr>
        <w:pStyle w:val="RecommendationList"/>
      </w:pPr>
      <w:r>
        <w:t xml:space="preserve">Develop resources to support understanding of the legislated definition of chemical restraint. </w:t>
      </w:r>
    </w:p>
    <w:p w14:paraId="435450C8" w14:textId="77777777" w:rsidR="001F40B7" w:rsidRPr="00B75304" w:rsidRDefault="001F40B7" w:rsidP="00071FC3">
      <w:pPr>
        <w:pStyle w:val="RecommendationList"/>
      </w:pPr>
      <w:r w:rsidRPr="00B75304">
        <w:t>Encourage prescribers to document whether medication is being used for the purpose of restraint.</w:t>
      </w:r>
    </w:p>
    <w:p w14:paraId="14ABDCBB" w14:textId="59E5C6B5" w:rsidR="00253972" w:rsidRDefault="00253972" w:rsidP="00253972">
      <w:pPr>
        <w:pStyle w:val="RecommendationList"/>
      </w:pPr>
      <w:r>
        <w:t>C</w:t>
      </w:r>
      <w:r w:rsidR="00E123A3">
        <w:t xml:space="preserve">larify the </w:t>
      </w:r>
      <w:r w:rsidR="003F79DC">
        <w:t>purpose</w:t>
      </w:r>
      <w:r w:rsidR="00E123A3">
        <w:t xml:space="preserve"> of </w:t>
      </w:r>
      <w:r>
        <w:t xml:space="preserve">the Aged Care Quality and Safety Commission (the Commission) self-assessment tool </w:t>
      </w:r>
      <w:r w:rsidR="008C0962">
        <w:t>in</w:t>
      </w:r>
      <w:r>
        <w:t xml:space="preserve"> </w:t>
      </w:r>
      <w:r w:rsidR="00AC54A5">
        <w:t>support</w:t>
      </w:r>
      <w:r w:rsidR="008C0962">
        <w:t>ing</w:t>
      </w:r>
      <w:r w:rsidR="00AC54A5">
        <w:t xml:space="preserve"> services to monitor and review</w:t>
      </w:r>
      <w:r w:rsidR="002A1046">
        <w:t xml:space="preserve"> </w:t>
      </w:r>
      <w:r>
        <w:t>the use of psychotropic medications and their use as chemical restraint.</w:t>
      </w:r>
    </w:p>
    <w:p w14:paraId="4263CAFE" w14:textId="58D597BC" w:rsidR="00253972" w:rsidRPr="00B75304" w:rsidRDefault="001F40B7" w:rsidP="00501D10">
      <w:pPr>
        <w:pStyle w:val="RecommendationList"/>
      </w:pPr>
      <w:r w:rsidRPr="00B75304">
        <w:t xml:space="preserve">Continue to offer and evaluate education initiatives that communicate the limited effectiveness of </w:t>
      </w:r>
      <w:r w:rsidR="00046595" w:rsidRPr="00B75304">
        <w:t>psychotropic</w:t>
      </w:r>
      <w:r w:rsidR="00E97743">
        <w:t xml:space="preserve"> </w:t>
      </w:r>
      <w:r w:rsidR="00253972">
        <w:t>medications</w:t>
      </w:r>
      <w:r w:rsidRPr="00B75304">
        <w:t xml:space="preserve"> in addressing </w:t>
      </w:r>
      <w:r w:rsidR="00253972">
        <w:t>behavioural and psychological symptoms of dementia (</w:t>
      </w:r>
      <w:r w:rsidRPr="00B75304">
        <w:t>BPSD</w:t>
      </w:r>
      <w:r w:rsidR="00253972">
        <w:t>)</w:t>
      </w:r>
      <w:r w:rsidRPr="00B75304">
        <w:t xml:space="preserve"> and support the implementation of alternative strategies.</w:t>
      </w:r>
    </w:p>
    <w:p w14:paraId="6D7E4F33" w14:textId="77777777" w:rsidR="00764693" w:rsidRDefault="00764693" w:rsidP="008F20B1">
      <w:pPr>
        <w:pStyle w:val="Subhead1"/>
        <w:sectPr w:rsidR="00764693" w:rsidSect="007D58FE">
          <w:type w:val="continuous"/>
          <w:pgSz w:w="11907" w:h="16840" w:code="9"/>
          <w:pgMar w:top="851" w:right="1134" w:bottom="851" w:left="1701" w:header="397" w:footer="567" w:gutter="0"/>
          <w:cols w:num="2" w:space="567"/>
          <w:titlePg/>
          <w:docGrid w:linePitch="299"/>
          <w15:footnoteColumns w:val="1"/>
        </w:sectPr>
      </w:pPr>
    </w:p>
    <w:p w14:paraId="34133F32" w14:textId="02714FBA" w:rsidR="004F42F1" w:rsidRPr="00B75304" w:rsidRDefault="004F42F1" w:rsidP="001979CF">
      <w:pPr>
        <w:pStyle w:val="Subhead1"/>
        <w:spacing w:after="120"/>
      </w:pPr>
      <w:r w:rsidRPr="00B75304">
        <w:t>Relevant aspect of the legislation</w:t>
      </w:r>
    </w:p>
    <w:p w14:paraId="26D3A87B" w14:textId="77777777" w:rsidR="00764693" w:rsidRDefault="00764693" w:rsidP="00071FC3">
      <w:pPr>
        <w:pStyle w:val="ParaKeep"/>
        <w:rPr>
          <w:lang w:val="en-GB"/>
        </w:rPr>
        <w:sectPr w:rsidR="00764693" w:rsidSect="00764693">
          <w:type w:val="continuous"/>
          <w:pgSz w:w="11907" w:h="16840" w:code="9"/>
          <w:pgMar w:top="851" w:right="1134" w:bottom="851" w:left="1701" w:header="397" w:footer="567" w:gutter="0"/>
          <w:cols w:space="567"/>
          <w:titlePg/>
          <w:docGrid w:linePitch="299"/>
          <w15:footnoteColumns w:val="1"/>
        </w:sectPr>
      </w:pPr>
    </w:p>
    <w:p w14:paraId="616C4292" w14:textId="38F968A7" w:rsidR="004F42F1" w:rsidRPr="00B75304" w:rsidRDefault="004F42F1" w:rsidP="001979CF">
      <w:pPr>
        <w:pStyle w:val="ParaKeep"/>
        <w:spacing w:before="0"/>
        <w:rPr>
          <w:lang w:val="en-GB"/>
        </w:rPr>
      </w:pPr>
      <w:r w:rsidRPr="00B75304">
        <w:rPr>
          <w:lang w:val="en-GB"/>
        </w:rPr>
        <w:t xml:space="preserve">The definition of chemical restraint is contained in </w:t>
      </w:r>
      <w:r w:rsidRPr="0088538B">
        <w:rPr>
          <w:rStyle w:val="Bold"/>
        </w:rPr>
        <w:t>Part 1</w:t>
      </w:r>
      <w:r w:rsidR="006206B4">
        <w:rPr>
          <w:lang w:val="en-GB"/>
        </w:rPr>
        <w:t xml:space="preserve"> </w:t>
      </w:r>
      <w:r w:rsidRPr="00B75304">
        <w:rPr>
          <w:lang w:val="en-GB"/>
        </w:rPr>
        <w:t>(</w:t>
      </w:r>
      <w:r w:rsidR="006206B4">
        <w:rPr>
          <w:lang w:val="en-GB"/>
        </w:rPr>
        <w:t>Definitions</w:t>
      </w:r>
      <w:r w:rsidRPr="00B75304">
        <w:rPr>
          <w:lang w:val="en-GB"/>
        </w:rPr>
        <w:t xml:space="preserve">) of the </w:t>
      </w:r>
      <w:r w:rsidR="002B357A" w:rsidRPr="002B357A">
        <w:rPr>
          <w:i/>
          <w:iCs/>
          <w:lang w:val="en-GB"/>
        </w:rPr>
        <w:t>Quality of Care Principles 2014</w:t>
      </w:r>
      <w:r w:rsidRPr="00B75304">
        <w:rPr>
          <w:lang w:val="en-GB"/>
        </w:rPr>
        <w:t>:</w:t>
      </w:r>
    </w:p>
    <w:p w14:paraId="1142B9FA" w14:textId="00A29A65" w:rsidR="004F42F1" w:rsidRPr="00B75304" w:rsidRDefault="002D0C23" w:rsidP="00DD73AD">
      <w:pPr>
        <w:pStyle w:val="Quote"/>
      </w:pPr>
      <w:r w:rsidRPr="00B75304">
        <w:t>C</w:t>
      </w:r>
      <w:r w:rsidR="004F42F1" w:rsidRPr="00B75304">
        <w:t>hemical restraint means a restraint that is, or that involves, the use of medication or a chemical substance for the purpose of influencing a person’s behaviour, other than medication prescribed for the treatment of, or to enable treatment of, a diagnosed mental disorder, a physical illness or a physical condition.</w:t>
      </w:r>
    </w:p>
    <w:p w14:paraId="47E5649E" w14:textId="25E5CCC2" w:rsidR="004F42F1" w:rsidRPr="00B75304" w:rsidRDefault="004F42F1" w:rsidP="001979CF">
      <w:pPr>
        <w:pStyle w:val="Para"/>
        <w:keepLines/>
        <w:rPr>
          <w:rStyle w:val="StyleItalic"/>
          <w:lang w:val="en-GB"/>
        </w:rPr>
      </w:pPr>
      <w:r w:rsidRPr="00577D5A">
        <w:rPr>
          <w:rStyle w:val="Bold"/>
        </w:rPr>
        <w:t>Section 15G</w:t>
      </w:r>
      <w:r w:rsidR="00D174F4" w:rsidRPr="00577D5A">
        <w:rPr>
          <w:rStyle w:val="Bold"/>
        </w:rPr>
        <w:t xml:space="preserve"> </w:t>
      </w:r>
      <w:r w:rsidRPr="00577D5A">
        <w:rPr>
          <w:rStyle w:val="Bold"/>
        </w:rPr>
        <w:t>1a</w:t>
      </w:r>
      <w:r w:rsidRPr="00B75304">
        <w:rPr>
          <w:lang w:val="en-GB"/>
        </w:rPr>
        <w:t xml:space="preserve"> in Part</w:t>
      </w:r>
      <w:r w:rsidR="00DA4220">
        <w:rPr>
          <w:lang w:val="en-GB"/>
        </w:rPr>
        <w:t> </w:t>
      </w:r>
      <w:r w:rsidRPr="00B75304">
        <w:rPr>
          <w:lang w:val="en-GB"/>
        </w:rPr>
        <w:t>4A provides additional information</w:t>
      </w:r>
      <w:r w:rsidR="002D0C23" w:rsidRPr="00B75304">
        <w:rPr>
          <w:lang w:val="en-GB"/>
        </w:rPr>
        <w:t>,</w:t>
      </w:r>
      <w:r w:rsidRPr="00B75304">
        <w:rPr>
          <w:lang w:val="en-GB"/>
        </w:rPr>
        <w:t xml:space="preserve"> indicating that the medication does not need to </w:t>
      </w:r>
      <w:r w:rsidRPr="00B75304">
        <w:rPr>
          <w:rStyle w:val="StyleItalic"/>
          <w:lang w:val="en-GB"/>
        </w:rPr>
        <w:t>only</w:t>
      </w:r>
      <w:r w:rsidRPr="00B75304">
        <w:rPr>
          <w:lang w:val="en-GB"/>
        </w:rPr>
        <w:t xml:space="preserve"> be for the purpose of restraint, stating that the medication prescribed </w:t>
      </w:r>
      <w:r w:rsidR="00860248" w:rsidRPr="00B75304">
        <w:rPr>
          <w:lang w:val="en-GB"/>
        </w:rPr>
        <w:t>‘</w:t>
      </w:r>
      <w:r w:rsidRPr="00B75304">
        <w:rPr>
          <w:lang w:val="en-GB"/>
        </w:rPr>
        <w:t>is, or is involved in, the restraint</w:t>
      </w:r>
      <w:r w:rsidR="00860248" w:rsidRPr="00B75304">
        <w:rPr>
          <w:lang w:val="en-GB"/>
        </w:rPr>
        <w:t>’</w:t>
      </w:r>
      <w:r w:rsidRPr="00B75304">
        <w:rPr>
          <w:lang w:val="en-GB"/>
        </w:rPr>
        <w:t>.</w:t>
      </w:r>
    </w:p>
    <w:p w14:paraId="4651CF19" w14:textId="0E4E64C4" w:rsidR="004F42F1" w:rsidRPr="00B75304" w:rsidRDefault="004F42F1" w:rsidP="00E16C39">
      <w:pPr>
        <w:pStyle w:val="Para"/>
        <w:rPr>
          <w:lang w:val="en-GB"/>
        </w:rPr>
      </w:pPr>
      <w:r w:rsidRPr="00B75304">
        <w:rPr>
          <w:lang w:val="en-GB"/>
        </w:rPr>
        <w:t>If psychotropic</w:t>
      </w:r>
      <w:r w:rsidR="00A64B01" w:rsidRPr="00B75304">
        <w:rPr>
          <w:lang w:val="en-GB"/>
        </w:rPr>
        <w:t xml:space="preserve"> medications</w:t>
      </w:r>
      <w:r w:rsidRPr="00B75304">
        <w:rPr>
          <w:lang w:val="en-GB"/>
        </w:rPr>
        <w:t xml:space="preserve"> are used as chemical restraint, providers are required to inform the consumer’s representative, document all relevant aspects of care (specified in </w:t>
      </w:r>
      <w:r w:rsidRPr="00577D5A">
        <w:rPr>
          <w:rStyle w:val="Bold"/>
        </w:rPr>
        <w:t>15G</w:t>
      </w:r>
      <w:r w:rsidR="00D174F4" w:rsidRPr="00577D5A">
        <w:rPr>
          <w:rStyle w:val="Bold"/>
        </w:rPr>
        <w:t xml:space="preserve"> </w:t>
      </w:r>
      <w:r w:rsidRPr="00577D5A">
        <w:rPr>
          <w:rStyle w:val="Bold"/>
        </w:rPr>
        <w:t>2b</w:t>
      </w:r>
      <w:r w:rsidRPr="00B75304">
        <w:rPr>
          <w:lang w:val="en-GB"/>
        </w:rPr>
        <w:t>), and monitor the consumer for signs of distress or harm.</w:t>
      </w:r>
    </w:p>
    <w:p w14:paraId="4B82D9C8" w14:textId="30B2A8F5" w:rsidR="004F42F1" w:rsidRPr="00B75304" w:rsidRDefault="004F42F1" w:rsidP="00D54941">
      <w:pPr>
        <w:pStyle w:val="ParaKeep"/>
        <w:rPr>
          <w:lang w:val="en-GB"/>
        </w:rPr>
      </w:pPr>
      <w:r w:rsidRPr="00B75304">
        <w:rPr>
          <w:lang w:val="en-GB"/>
        </w:rPr>
        <w:lastRenderedPageBreak/>
        <w:t xml:space="preserve">The </w:t>
      </w:r>
      <w:r w:rsidR="007E614F">
        <w:rPr>
          <w:lang w:val="en-GB"/>
        </w:rPr>
        <w:t>e</w:t>
      </w:r>
      <w:r w:rsidRPr="00B75304">
        <w:rPr>
          <w:lang w:val="en-GB"/>
        </w:rPr>
        <w:t xml:space="preserve">xplanatory </w:t>
      </w:r>
      <w:r w:rsidR="007E614F">
        <w:rPr>
          <w:lang w:val="en-GB"/>
        </w:rPr>
        <w:t>s</w:t>
      </w:r>
      <w:r w:rsidRPr="00B75304">
        <w:rPr>
          <w:lang w:val="en-GB"/>
        </w:rPr>
        <w:t>tatement</w:t>
      </w:r>
      <w:r w:rsidR="3ACEB1F3" w:rsidRPr="00B75304">
        <w:rPr>
          <w:lang w:val="en-GB"/>
        </w:rPr>
        <w:t xml:space="preserve"> to the </w:t>
      </w:r>
      <w:r w:rsidRPr="00B75304">
        <w:rPr>
          <w:rStyle w:val="StyleItalic"/>
          <w:lang w:val="en-GB"/>
        </w:rPr>
        <w:t>Quality of Care Amendment (Minimising the Use of Restraints) Principles 2019</w:t>
      </w:r>
      <w:r w:rsidRPr="00B75304">
        <w:rPr>
          <w:lang w:val="en-GB"/>
        </w:rPr>
        <w:t xml:space="preserve"> expands on the definition, stating:</w:t>
      </w:r>
    </w:p>
    <w:p w14:paraId="75E9B67A" w14:textId="712C729F" w:rsidR="004F42F1" w:rsidRPr="00B75304" w:rsidRDefault="004F42F1" w:rsidP="002D0C23">
      <w:pPr>
        <w:pStyle w:val="Quote"/>
      </w:pPr>
      <w:r w:rsidRPr="002D0C23">
        <w:t>Examples of pharmacological agents used as chemical restraint are antipsychotics and benzodiazepines. However, it is not chemical restraint if those medications are used to treat a diagnosed mental disorder (e.g. antipsychotics to treat psychosis associated with disorders such as schizophrenia or bipolar)</w:t>
      </w:r>
      <w:r w:rsidR="002D0C23">
        <w:t>.</w:t>
      </w:r>
      <w:r w:rsidR="00AE7FF9">
        <w:t xml:space="preserve"> </w:t>
      </w:r>
    </w:p>
    <w:p w14:paraId="220A6AF2" w14:textId="6DAC637C" w:rsidR="004F42F1" w:rsidRPr="00B75304" w:rsidRDefault="004F42F1" w:rsidP="008F20B1">
      <w:pPr>
        <w:pStyle w:val="Subhead1"/>
      </w:pPr>
      <w:r w:rsidRPr="00B75304">
        <w:t>Consultation findings</w:t>
      </w:r>
    </w:p>
    <w:p w14:paraId="2CD2D62E" w14:textId="3551ADFA" w:rsidR="00DE4C87" w:rsidRDefault="0018027D" w:rsidP="00DE4C87">
      <w:pPr>
        <w:pStyle w:val="Para"/>
      </w:pPr>
      <w:r w:rsidRPr="0018027D">
        <w:t xml:space="preserve">The majority of respondents to the provider survey indicated that they have a good understanding of what chemical restraint means. However, comments </w:t>
      </w:r>
      <w:r w:rsidR="004B7562">
        <w:t>from some staff</w:t>
      </w:r>
      <w:r w:rsidRPr="0018027D">
        <w:t xml:space="preserve"> and </w:t>
      </w:r>
      <w:r w:rsidR="004B7562">
        <w:t>feedback received</w:t>
      </w:r>
      <w:r w:rsidRPr="0018027D">
        <w:t xml:space="preserve"> in consultations with other stakeholders </w:t>
      </w:r>
      <w:r w:rsidR="004B7562">
        <w:t xml:space="preserve">suggest </w:t>
      </w:r>
      <w:r w:rsidR="00B020D9">
        <w:t>that</w:t>
      </w:r>
      <w:r w:rsidR="00A00BF9">
        <w:t xml:space="preserve"> </w:t>
      </w:r>
      <w:r w:rsidRPr="0018027D">
        <w:t>some providers are</w:t>
      </w:r>
      <w:r w:rsidR="00064988">
        <w:t xml:space="preserve"> unsure of, or are</w:t>
      </w:r>
      <w:r w:rsidRPr="0018027D">
        <w:t xml:space="preserve"> misinterpreting</w:t>
      </w:r>
      <w:r w:rsidR="00064988">
        <w:t>,</w:t>
      </w:r>
      <w:r w:rsidRPr="0018027D">
        <w:t xml:space="preserve"> what is</w:t>
      </w:r>
      <w:r w:rsidR="00F57474">
        <w:t>,</w:t>
      </w:r>
      <w:r w:rsidRPr="0018027D">
        <w:t xml:space="preserve"> and what is not</w:t>
      </w:r>
      <w:r w:rsidR="00293F67">
        <w:t xml:space="preserve"> </w:t>
      </w:r>
      <w:r w:rsidRPr="0018027D">
        <w:t>chemical restraint</w:t>
      </w:r>
      <w:r w:rsidRPr="0018027D" w:rsidDel="00897F3F">
        <w:t>.</w:t>
      </w:r>
    </w:p>
    <w:p w14:paraId="7FC0B808" w14:textId="1F0B0BB6" w:rsidR="008D5030" w:rsidRPr="00B75304" w:rsidRDefault="007E614F" w:rsidP="00B858FE">
      <w:pPr>
        <w:pStyle w:val="Subhead2"/>
      </w:pPr>
      <w:r>
        <w:t>The distinction between m</w:t>
      </w:r>
      <w:r w:rsidR="008D5030" w:rsidRPr="00B75304">
        <w:t xml:space="preserve">edication </w:t>
      </w:r>
      <w:r w:rsidR="0040115E" w:rsidRPr="00B75304">
        <w:t xml:space="preserve">as </w:t>
      </w:r>
      <w:r w:rsidR="008D5030" w:rsidRPr="00B75304">
        <w:t xml:space="preserve">treatment </w:t>
      </w:r>
      <w:r>
        <w:t>and as</w:t>
      </w:r>
      <w:r w:rsidR="0040115E" w:rsidRPr="00B75304">
        <w:t xml:space="preserve"> chemical </w:t>
      </w:r>
      <w:r w:rsidR="008D5030" w:rsidRPr="00B75304">
        <w:t>restraint</w:t>
      </w:r>
      <w:r>
        <w:t xml:space="preserve"> is not well understood </w:t>
      </w:r>
    </w:p>
    <w:p w14:paraId="15EFBB6C" w14:textId="77777777" w:rsidR="005A6186" w:rsidRDefault="2E0C39E7" w:rsidP="00E16C39">
      <w:pPr>
        <w:pStyle w:val="Para"/>
        <w:rPr>
          <w:lang w:val="en-GB"/>
        </w:rPr>
      </w:pPr>
      <w:r w:rsidRPr="00B75304">
        <w:rPr>
          <w:lang w:val="en-GB"/>
        </w:rPr>
        <w:t xml:space="preserve">Many stakeholders, including </w:t>
      </w:r>
      <w:r w:rsidR="3D4BC10C" w:rsidRPr="00B75304">
        <w:rPr>
          <w:lang w:val="en-GB"/>
        </w:rPr>
        <w:t>m</w:t>
      </w:r>
      <w:r w:rsidR="002C5F18" w:rsidRPr="00B75304">
        <w:rPr>
          <w:lang w:val="en-GB"/>
        </w:rPr>
        <w:t>edical peak bodies</w:t>
      </w:r>
      <w:r w:rsidR="00584554" w:rsidRPr="00B75304">
        <w:rPr>
          <w:lang w:val="en-GB"/>
        </w:rPr>
        <w:t>,</w:t>
      </w:r>
      <w:r w:rsidR="002C5F18" w:rsidRPr="00B75304">
        <w:rPr>
          <w:lang w:val="en-GB"/>
        </w:rPr>
        <w:t xml:space="preserve"> observed that some aged care staff do not </w:t>
      </w:r>
      <w:r w:rsidR="6FE0D21B" w:rsidRPr="00B75304">
        <w:rPr>
          <w:lang w:val="en-GB"/>
        </w:rPr>
        <w:t xml:space="preserve">realise </w:t>
      </w:r>
      <w:r w:rsidR="002C5F18" w:rsidRPr="00B75304">
        <w:rPr>
          <w:lang w:val="en-GB"/>
        </w:rPr>
        <w:t xml:space="preserve">that </w:t>
      </w:r>
      <w:r w:rsidR="3D410C50" w:rsidRPr="00B75304">
        <w:rPr>
          <w:lang w:val="en-GB"/>
        </w:rPr>
        <w:t xml:space="preserve">psychotropic medications constitute legitimate </w:t>
      </w:r>
      <w:r w:rsidR="00EE5058" w:rsidRPr="00B75304">
        <w:rPr>
          <w:lang w:val="en-GB"/>
        </w:rPr>
        <w:t xml:space="preserve">treatment </w:t>
      </w:r>
      <w:r w:rsidR="7BB04F5B" w:rsidRPr="00B75304">
        <w:rPr>
          <w:lang w:val="en-GB"/>
        </w:rPr>
        <w:t>for certain</w:t>
      </w:r>
      <w:r w:rsidR="002C5F18" w:rsidRPr="00B75304">
        <w:rPr>
          <w:lang w:val="en-GB"/>
        </w:rPr>
        <w:t xml:space="preserve"> mental health disorder</w:t>
      </w:r>
      <w:r w:rsidR="343D2E25" w:rsidRPr="00B75304">
        <w:rPr>
          <w:lang w:val="en-GB"/>
        </w:rPr>
        <w:t>s</w:t>
      </w:r>
      <w:r w:rsidR="1C68917F" w:rsidRPr="00B75304">
        <w:rPr>
          <w:lang w:val="en-GB"/>
        </w:rPr>
        <w:t>,</w:t>
      </w:r>
      <w:r w:rsidR="002C5F18" w:rsidRPr="00B75304">
        <w:rPr>
          <w:lang w:val="en-GB"/>
        </w:rPr>
        <w:t xml:space="preserve"> and mistakenly believe </w:t>
      </w:r>
      <w:r w:rsidR="001E7BEF">
        <w:rPr>
          <w:lang w:val="en-GB"/>
        </w:rPr>
        <w:t xml:space="preserve">that </w:t>
      </w:r>
      <w:r w:rsidR="002C5F18" w:rsidRPr="00B75304">
        <w:rPr>
          <w:lang w:val="en-GB"/>
        </w:rPr>
        <w:t>all psychotropic</w:t>
      </w:r>
      <w:r w:rsidR="00374D74" w:rsidRPr="00B75304">
        <w:rPr>
          <w:lang w:val="en-GB"/>
        </w:rPr>
        <w:t xml:space="preserve"> medications</w:t>
      </w:r>
      <w:r w:rsidR="002C5F18" w:rsidRPr="00B75304">
        <w:rPr>
          <w:lang w:val="en-GB"/>
        </w:rPr>
        <w:t xml:space="preserve"> should be stopped</w:t>
      </w:r>
      <w:r w:rsidR="00742DF4" w:rsidRPr="00B75304">
        <w:rPr>
          <w:lang w:val="en-GB"/>
        </w:rPr>
        <w:t xml:space="preserve"> in order to comply with the Restraints Principles</w:t>
      </w:r>
      <w:r w:rsidR="002C5F18" w:rsidRPr="00B75304">
        <w:rPr>
          <w:lang w:val="en-GB"/>
        </w:rPr>
        <w:t xml:space="preserve">. </w:t>
      </w:r>
      <w:r w:rsidR="00690833" w:rsidRPr="00B75304">
        <w:rPr>
          <w:lang w:val="en-GB"/>
        </w:rPr>
        <w:t>Aged care staff may not be in a position to comprehend important clinical nuances (for example, that a particular medicine might be therapeutic for one person, but constitute chemical restraint for someone else)</w:t>
      </w:r>
      <w:r w:rsidR="00205243" w:rsidRPr="00B75304">
        <w:rPr>
          <w:lang w:val="en-GB"/>
        </w:rPr>
        <w:t xml:space="preserve">. </w:t>
      </w:r>
    </w:p>
    <w:p w14:paraId="6DCB5EE4" w14:textId="6EFDB403" w:rsidR="00146225" w:rsidRPr="00B75304" w:rsidRDefault="7BF42A9B" w:rsidP="00E16C39">
      <w:pPr>
        <w:pStyle w:val="Para"/>
        <w:rPr>
          <w:lang w:val="en-GB"/>
        </w:rPr>
      </w:pPr>
      <w:r w:rsidRPr="00B75304">
        <w:rPr>
          <w:lang w:val="en-GB"/>
        </w:rPr>
        <w:t>These stakeholders considered that</w:t>
      </w:r>
      <w:r w:rsidR="040FC2B7" w:rsidRPr="00B75304">
        <w:rPr>
          <w:lang w:val="en-GB"/>
        </w:rPr>
        <w:t xml:space="preserve"> the</w:t>
      </w:r>
      <w:r w:rsidRPr="00B75304">
        <w:rPr>
          <w:lang w:val="en-GB"/>
        </w:rPr>
        <w:t xml:space="preserve"> </w:t>
      </w:r>
      <w:r w:rsidR="18EDD2DE" w:rsidRPr="00B75304">
        <w:rPr>
          <w:lang w:val="en-GB"/>
        </w:rPr>
        <w:t xml:space="preserve">introduction of the </w:t>
      </w:r>
      <w:r w:rsidR="00146225" w:rsidRPr="00B75304">
        <w:rPr>
          <w:lang w:val="en-GB"/>
        </w:rPr>
        <w:t xml:space="preserve">legislation has </w:t>
      </w:r>
      <w:r w:rsidR="00690833" w:rsidRPr="00B75304">
        <w:rPr>
          <w:lang w:val="en-GB"/>
        </w:rPr>
        <w:t xml:space="preserve">therefore </w:t>
      </w:r>
      <w:r w:rsidR="41A5528B" w:rsidRPr="00B75304">
        <w:rPr>
          <w:lang w:val="en-GB"/>
        </w:rPr>
        <w:t xml:space="preserve">had the unintended consequence of triggering </w:t>
      </w:r>
      <w:r w:rsidR="00333433" w:rsidRPr="00B75304">
        <w:rPr>
          <w:lang w:val="en-GB"/>
        </w:rPr>
        <w:t>the withdrawal</w:t>
      </w:r>
      <w:r w:rsidR="00146225" w:rsidRPr="00B75304">
        <w:rPr>
          <w:lang w:val="en-GB"/>
        </w:rPr>
        <w:t xml:space="preserve"> or </w:t>
      </w:r>
      <w:r w:rsidR="00333433" w:rsidRPr="00B75304">
        <w:rPr>
          <w:lang w:val="en-GB"/>
        </w:rPr>
        <w:t xml:space="preserve">avoidance of </w:t>
      </w:r>
      <w:r w:rsidR="00742DF4" w:rsidRPr="00B75304">
        <w:rPr>
          <w:lang w:val="en-GB"/>
        </w:rPr>
        <w:t>psychotropic medications for therapeutic purposes,</w:t>
      </w:r>
      <w:r w:rsidR="00E6512F" w:rsidRPr="00B75304">
        <w:rPr>
          <w:lang w:val="en-GB"/>
        </w:rPr>
        <w:t xml:space="preserve"> </w:t>
      </w:r>
      <w:r w:rsidR="00690833" w:rsidRPr="00B75304">
        <w:rPr>
          <w:lang w:val="en-GB"/>
        </w:rPr>
        <w:t>including, in some instances, medications that individuals had been taking well before entering residential aged care</w:t>
      </w:r>
      <w:r w:rsidR="007A02E1">
        <w:rPr>
          <w:lang w:val="en-GB"/>
        </w:rPr>
        <w:t xml:space="preserve"> and that </w:t>
      </w:r>
      <w:r w:rsidR="00D9250F">
        <w:rPr>
          <w:lang w:val="en-GB"/>
        </w:rPr>
        <w:t>remained appropriate</w:t>
      </w:r>
      <w:r w:rsidR="009639AF">
        <w:rPr>
          <w:lang w:val="en-GB"/>
        </w:rPr>
        <w:t xml:space="preserve"> to</w:t>
      </w:r>
      <w:r w:rsidR="007A02E1">
        <w:rPr>
          <w:lang w:val="en-GB"/>
        </w:rPr>
        <w:t xml:space="preserve"> </w:t>
      </w:r>
      <w:r w:rsidR="00E8603D">
        <w:rPr>
          <w:lang w:val="en-GB"/>
        </w:rPr>
        <w:t>their needs</w:t>
      </w:r>
      <w:r w:rsidR="00690833" w:rsidRPr="00B75304">
        <w:rPr>
          <w:lang w:val="en-GB"/>
        </w:rPr>
        <w:t>.</w:t>
      </w:r>
    </w:p>
    <w:p w14:paraId="2E9CF105" w14:textId="032B0F05" w:rsidR="00A75FB0" w:rsidRPr="00B75304" w:rsidRDefault="00A91ED8" w:rsidP="00A75FB0">
      <w:pPr>
        <w:pStyle w:val="pullquotetest"/>
      </w:pPr>
      <w:r w:rsidRPr="00B75304">
        <w:t>I’m not suggesting that chemical restraint isn’t occurring but suggesting that</w:t>
      </w:r>
      <w:r w:rsidR="005A6186">
        <w:t>,</w:t>
      </w:r>
      <w:r w:rsidRPr="00B75304">
        <w:t xml:space="preserve"> in the current blanket approach of the terminology, individuals are now not getting appropriate and very planned (by a very trained individual) medication that they need to treat their mental health issues.</w:t>
      </w:r>
    </w:p>
    <w:p w14:paraId="6A40DD75" w14:textId="46A96C0D" w:rsidR="00A91ED8" w:rsidRPr="00B75304" w:rsidRDefault="008E1CD6" w:rsidP="00A75FB0">
      <w:pPr>
        <w:pStyle w:val="attributiontest"/>
      </w:pPr>
      <w:r w:rsidRPr="00B75304">
        <w:t xml:space="preserve">– </w:t>
      </w:r>
      <w:r w:rsidR="007406E6" w:rsidRPr="00B75304">
        <w:t>Medical peak</w:t>
      </w:r>
      <w:r w:rsidR="009B32C0" w:rsidRPr="00B75304">
        <w:t xml:space="preserve"> </w:t>
      </w:r>
      <w:r w:rsidR="00F03B5A">
        <w:t>representative</w:t>
      </w:r>
    </w:p>
    <w:p w14:paraId="0366F476" w14:textId="6949269C" w:rsidR="008E018E" w:rsidRPr="00B75304" w:rsidDel="008E018E" w:rsidRDefault="603606AA" w:rsidP="00E16C39">
      <w:pPr>
        <w:pStyle w:val="Para"/>
        <w:rPr>
          <w:lang w:val="en-GB"/>
        </w:rPr>
      </w:pPr>
      <w:r w:rsidRPr="00B75304">
        <w:rPr>
          <w:lang w:val="en-GB"/>
        </w:rPr>
        <w:t xml:space="preserve">Stakeholder opinions were supported by </w:t>
      </w:r>
      <w:r w:rsidR="0015166A" w:rsidRPr="00B75304">
        <w:rPr>
          <w:lang w:val="en-GB"/>
        </w:rPr>
        <w:t xml:space="preserve">results </w:t>
      </w:r>
      <w:r w:rsidR="6F758DCF" w:rsidRPr="00B75304">
        <w:rPr>
          <w:lang w:val="en-GB"/>
        </w:rPr>
        <w:t>of</w:t>
      </w:r>
      <w:r w:rsidR="0015166A" w:rsidRPr="00B75304">
        <w:rPr>
          <w:lang w:val="en-GB"/>
        </w:rPr>
        <w:t xml:space="preserve"> the provider survey</w:t>
      </w:r>
      <w:r w:rsidR="005D1195" w:rsidRPr="00B75304">
        <w:rPr>
          <w:lang w:val="en-GB"/>
        </w:rPr>
        <w:t xml:space="preserve">, with </w:t>
      </w:r>
      <w:r w:rsidR="00392650" w:rsidRPr="00B75304">
        <w:rPr>
          <w:lang w:val="en-GB"/>
        </w:rPr>
        <w:t xml:space="preserve">almost </w:t>
      </w:r>
      <w:r w:rsidR="00690833" w:rsidRPr="00B75304">
        <w:rPr>
          <w:lang w:val="en-GB"/>
        </w:rPr>
        <w:t xml:space="preserve">one </w:t>
      </w:r>
      <w:r w:rsidR="001A2562" w:rsidRPr="00B75304">
        <w:rPr>
          <w:lang w:val="en-GB"/>
        </w:rPr>
        <w:t xml:space="preserve">quarter of staff </w:t>
      </w:r>
      <w:r w:rsidR="005109C7" w:rsidRPr="00B75304">
        <w:rPr>
          <w:lang w:val="en-GB"/>
        </w:rPr>
        <w:t>(</w:t>
      </w:r>
      <w:r w:rsidR="00AD25F6" w:rsidRPr="00B75304">
        <w:rPr>
          <w:lang w:val="en-GB"/>
        </w:rPr>
        <w:t>22%</w:t>
      </w:r>
      <w:r w:rsidR="003004AD" w:rsidRPr="00B75304">
        <w:rPr>
          <w:lang w:val="en-GB"/>
        </w:rPr>
        <w:t>; n=</w:t>
      </w:r>
      <w:r w:rsidR="00373337" w:rsidRPr="00B75304">
        <w:rPr>
          <w:lang w:val="en-GB"/>
        </w:rPr>
        <w:t>518</w:t>
      </w:r>
      <w:r w:rsidR="00AD25F6" w:rsidRPr="00B75304">
        <w:rPr>
          <w:lang w:val="en-GB"/>
        </w:rPr>
        <w:t>)</w:t>
      </w:r>
      <w:r w:rsidR="00E66612" w:rsidRPr="00B75304">
        <w:rPr>
          <w:lang w:val="en-GB"/>
        </w:rPr>
        <w:t xml:space="preserve"> </w:t>
      </w:r>
      <w:r w:rsidR="4BD6E9ED" w:rsidRPr="00B75304">
        <w:rPr>
          <w:lang w:val="en-GB"/>
        </w:rPr>
        <w:t>–</w:t>
      </w:r>
      <w:r w:rsidR="00E66612" w:rsidRPr="00B75304">
        <w:rPr>
          <w:lang w:val="en-GB"/>
        </w:rPr>
        <w:t xml:space="preserve"> </w:t>
      </w:r>
      <w:r w:rsidR="009F403E" w:rsidRPr="00B75304">
        <w:rPr>
          <w:lang w:val="en-GB"/>
        </w:rPr>
        <w:t xml:space="preserve">across a variety of staff types and organisation sizes </w:t>
      </w:r>
      <w:r w:rsidR="0BB98CFC" w:rsidRPr="00B75304">
        <w:rPr>
          <w:lang w:val="en-GB"/>
        </w:rPr>
        <w:t>–</w:t>
      </w:r>
      <w:r w:rsidR="52F0243B" w:rsidRPr="00B75304">
        <w:rPr>
          <w:lang w:val="en-GB"/>
        </w:rPr>
        <w:t xml:space="preserve"> </w:t>
      </w:r>
      <w:r w:rsidR="00CB6A84" w:rsidRPr="00B75304">
        <w:rPr>
          <w:lang w:val="en-GB"/>
        </w:rPr>
        <w:t>responding that they</w:t>
      </w:r>
      <w:r w:rsidR="0005306C" w:rsidRPr="00B75304">
        <w:rPr>
          <w:lang w:val="en-GB"/>
        </w:rPr>
        <w:t xml:space="preserve"> </w:t>
      </w:r>
      <w:r w:rsidR="00E66612" w:rsidRPr="00B75304">
        <w:rPr>
          <w:lang w:val="en-GB"/>
        </w:rPr>
        <w:t xml:space="preserve">were </w:t>
      </w:r>
      <w:r w:rsidR="0005306C" w:rsidRPr="00B75304">
        <w:rPr>
          <w:lang w:val="en-GB"/>
        </w:rPr>
        <w:t>not</w:t>
      </w:r>
      <w:r w:rsidR="001A2562" w:rsidRPr="00B75304">
        <w:rPr>
          <w:lang w:val="en-GB"/>
        </w:rPr>
        <w:t xml:space="preserve"> aware</w:t>
      </w:r>
      <w:r w:rsidR="00F10F1F" w:rsidRPr="00B75304">
        <w:rPr>
          <w:lang w:val="en-GB"/>
        </w:rPr>
        <w:t>,</w:t>
      </w:r>
      <w:r w:rsidR="004D18AD" w:rsidRPr="00B75304">
        <w:rPr>
          <w:lang w:val="en-GB"/>
        </w:rPr>
        <w:t xml:space="preserve"> or </w:t>
      </w:r>
      <w:r w:rsidR="00F10F1F" w:rsidRPr="00B75304">
        <w:rPr>
          <w:lang w:val="en-GB"/>
        </w:rPr>
        <w:t>were</w:t>
      </w:r>
      <w:r w:rsidR="004D18AD" w:rsidRPr="00B75304">
        <w:rPr>
          <w:lang w:val="en-GB"/>
        </w:rPr>
        <w:t xml:space="preserve"> unsure,</w:t>
      </w:r>
      <w:r w:rsidR="001A2562" w:rsidRPr="00B75304">
        <w:rPr>
          <w:lang w:val="en-GB"/>
        </w:rPr>
        <w:t xml:space="preserve"> that under the </w:t>
      </w:r>
      <w:r w:rsidR="007E2C09" w:rsidRPr="00B75304">
        <w:rPr>
          <w:lang w:val="en-GB"/>
        </w:rPr>
        <w:t xml:space="preserve">Restraints </w:t>
      </w:r>
      <w:r w:rsidR="001A2562" w:rsidRPr="00B75304">
        <w:rPr>
          <w:lang w:val="en-GB"/>
        </w:rPr>
        <w:t>Principles</w:t>
      </w:r>
      <w:r w:rsidR="00A87A2D" w:rsidRPr="00B75304">
        <w:rPr>
          <w:lang w:val="en-GB"/>
        </w:rPr>
        <w:t>,</w:t>
      </w:r>
      <w:r w:rsidR="001A2562" w:rsidRPr="00B75304">
        <w:rPr>
          <w:lang w:val="en-GB"/>
        </w:rPr>
        <w:t xml:space="preserve"> medication prescribed for the treatment of a diagnosed mental </w:t>
      </w:r>
      <w:r w:rsidR="1BF29877" w:rsidRPr="00B75304">
        <w:rPr>
          <w:lang w:val="en-GB"/>
        </w:rPr>
        <w:t xml:space="preserve">illness </w:t>
      </w:r>
      <w:r w:rsidR="001A2562" w:rsidRPr="00B75304">
        <w:rPr>
          <w:lang w:val="en-GB"/>
        </w:rPr>
        <w:t>is not considered restraint.</w:t>
      </w:r>
    </w:p>
    <w:p w14:paraId="53F2DB32" w14:textId="77777777" w:rsidR="00EB594C" w:rsidRDefault="00F10F1F" w:rsidP="00E16C39">
      <w:pPr>
        <w:pStyle w:val="Para"/>
        <w:rPr>
          <w:lang w:val="en-GB"/>
        </w:rPr>
      </w:pPr>
      <w:r w:rsidRPr="00B75304">
        <w:rPr>
          <w:lang w:val="en-GB"/>
        </w:rPr>
        <w:t xml:space="preserve">A number of stakeholders </w:t>
      </w:r>
      <w:r w:rsidR="00A209C8">
        <w:rPr>
          <w:lang w:val="en-GB"/>
        </w:rPr>
        <w:t>felt</w:t>
      </w:r>
      <w:r w:rsidRPr="00B75304">
        <w:rPr>
          <w:lang w:val="en-GB"/>
        </w:rPr>
        <w:t xml:space="preserve"> that resources </w:t>
      </w:r>
      <w:r w:rsidR="00807C37" w:rsidRPr="00B75304">
        <w:rPr>
          <w:lang w:val="en-GB"/>
        </w:rPr>
        <w:t xml:space="preserve">developed by the </w:t>
      </w:r>
      <w:r w:rsidR="00E8263F">
        <w:rPr>
          <w:lang w:val="en-GB"/>
        </w:rPr>
        <w:t>C</w:t>
      </w:r>
      <w:r w:rsidR="000B3187">
        <w:rPr>
          <w:lang w:val="en-GB"/>
        </w:rPr>
        <w:t>ommission</w:t>
      </w:r>
      <w:r w:rsidR="00807C37" w:rsidRPr="00B75304">
        <w:rPr>
          <w:lang w:val="en-GB"/>
        </w:rPr>
        <w:t xml:space="preserve"> further add to the confusion.</w:t>
      </w:r>
      <w:r w:rsidR="0007109D" w:rsidRPr="00B75304">
        <w:rPr>
          <w:lang w:val="en-GB"/>
        </w:rPr>
        <w:t xml:space="preserve"> </w:t>
      </w:r>
      <w:r w:rsidR="00807C37" w:rsidRPr="00B75304">
        <w:rPr>
          <w:lang w:val="en-GB"/>
        </w:rPr>
        <w:t>M</w:t>
      </w:r>
      <w:r w:rsidR="0007109D" w:rsidRPr="00B75304">
        <w:rPr>
          <w:lang w:val="en-GB"/>
        </w:rPr>
        <w:t xml:space="preserve">ost supporting resources from the </w:t>
      </w:r>
      <w:r w:rsidR="00DC0ECB">
        <w:rPr>
          <w:lang w:val="en-GB"/>
        </w:rPr>
        <w:t>Commission</w:t>
      </w:r>
      <w:r w:rsidR="0007109D" w:rsidRPr="00B75304">
        <w:rPr>
          <w:lang w:val="en-GB"/>
        </w:rPr>
        <w:t xml:space="preserve"> </w:t>
      </w:r>
      <w:r w:rsidR="008E1CD6" w:rsidRPr="00B75304">
        <w:rPr>
          <w:lang w:val="en-GB"/>
        </w:rPr>
        <w:t>aim to</w:t>
      </w:r>
      <w:r w:rsidR="0007109D" w:rsidRPr="00B75304">
        <w:rPr>
          <w:lang w:val="en-GB"/>
        </w:rPr>
        <w:t xml:space="preserve"> minimis</w:t>
      </w:r>
      <w:r w:rsidR="008E1CD6" w:rsidRPr="00B75304">
        <w:rPr>
          <w:lang w:val="en-GB"/>
        </w:rPr>
        <w:t>e</w:t>
      </w:r>
      <w:r w:rsidR="0007109D" w:rsidRPr="00B75304">
        <w:rPr>
          <w:lang w:val="en-GB"/>
        </w:rPr>
        <w:t xml:space="preserve"> </w:t>
      </w:r>
      <w:r w:rsidR="008E1CD6" w:rsidRPr="00B75304">
        <w:rPr>
          <w:lang w:val="en-GB"/>
        </w:rPr>
        <w:t xml:space="preserve">use of </w:t>
      </w:r>
      <w:r w:rsidR="0007109D" w:rsidRPr="00B75304">
        <w:rPr>
          <w:lang w:val="en-GB"/>
        </w:rPr>
        <w:t>psychotropic</w:t>
      </w:r>
      <w:r w:rsidR="008E1CD6" w:rsidRPr="00B75304">
        <w:rPr>
          <w:lang w:val="en-GB"/>
        </w:rPr>
        <w:t xml:space="preserve"> medications</w:t>
      </w:r>
      <w:r w:rsidR="0007109D" w:rsidRPr="00B75304">
        <w:rPr>
          <w:lang w:val="en-GB"/>
        </w:rPr>
        <w:t xml:space="preserve"> (</w:t>
      </w:r>
      <w:r w:rsidR="00807C37" w:rsidRPr="00B75304">
        <w:rPr>
          <w:lang w:val="en-GB"/>
        </w:rPr>
        <w:t>rather than</w:t>
      </w:r>
      <w:r w:rsidR="00143A89" w:rsidRPr="00B75304">
        <w:rPr>
          <w:lang w:val="en-GB"/>
        </w:rPr>
        <w:t xml:space="preserve"> </w:t>
      </w:r>
      <w:r w:rsidR="0007109D" w:rsidRPr="00B75304">
        <w:rPr>
          <w:lang w:val="en-GB"/>
        </w:rPr>
        <w:t>chemical restraint specifically)</w:t>
      </w:r>
      <w:r w:rsidR="003250B6" w:rsidRPr="00B75304">
        <w:rPr>
          <w:lang w:val="en-GB"/>
        </w:rPr>
        <w:t xml:space="preserve">, </w:t>
      </w:r>
      <w:r w:rsidR="008E1CD6" w:rsidRPr="00B75304">
        <w:rPr>
          <w:lang w:val="en-GB"/>
        </w:rPr>
        <w:t xml:space="preserve">yet </w:t>
      </w:r>
      <w:r w:rsidR="00807C37" w:rsidRPr="00B75304">
        <w:rPr>
          <w:lang w:val="en-GB"/>
        </w:rPr>
        <w:t>at the same time</w:t>
      </w:r>
      <w:r w:rsidR="0007109D" w:rsidRPr="00B75304">
        <w:rPr>
          <w:lang w:val="en-GB"/>
        </w:rPr>
        <w:t xml:space="preserve"> </w:t>
      </w:r>
      <w:r w:rsidR="00DD344F" w:rsidRPr="00B75304">
        <w:rPr>
          <w:lang w:val="en-GB"/>
        </w:rPr>
        <w:t>encourage providers to follow</w:t>
      </w:r>
      <w:r w:rsidR="00EE3D64" w:rsidRPr="00B75304">
        <w:rPr>
          <w:lang w:val="en-GB"/>
        </w:rPr>
        <w:t xml:space="preserve"> </w:t>
      </w:r>
      <w:r w:rsidR="0007109D" w:rsidRPr="00B75304">
        <w:rPr>
          <w:lang w:val="en-GB"/>
        </w:rPr>
        <w:t xml:space="preserve">the steps </w:t>
      </w:r>
      <w:r w:rsidR="00EE3D64" w:rsidRPr="00B75304">
        <w:rPr>
          <w:lang w:val="en-GB"/>
        </w:rPr>
        <w:t xml:space="preserve">required under </w:t>
      </w:r>
      <w:r w:rsidR="0007109D" w:rsidRPr="00B75304">
        <w:rPr>
          <w:lang w:val="en-GB"/>
        </w:rPr>
        <w:t xml:space="preserve">the </w:t>
      </w:r>
      <w:r w:rsidR="002917F2" w:rsidRPr="00B75304">
        <w:rPr>
          <w:lang w:val="en-GB"/>
        </w:rPr>
        <w:t xml:space="preserve">Restraints </w:t>
      </w:r>
      <w:r w:rsidR="0007109D" w:rsidRPr="00B75304">
        <w:rPr>
          <w:lang w:val="en-GB"/>
        </w:rPr>
        <w:t>Principles</w:t>
      </w:r>
      <w:r w:rsidR="00EE3D64" w:rsidRPr="00B75304">
        <w:rPr>
          <w:lang w:val="en-GB"/>
        </w:rPr>
        <w:t xml:space="preserve"> </w:t>
      </w:r>
      <w:r w:rsidR="00D20E68" w:rsidRPr="00B75304">
        <w:rPr>
          <w:lang w:val="en-GB"/>
        </w:rPr>
        <w:t>where</w:t>
      </w:r>
      <w:r w:rsidR="002B469E" w:rsidRPr="00B75304">
        <w:rPr>
          <w:lang w:val="en-GB"/>
        </w:rPr>
        <w:t xml:space="preserve"> chemical restraint</w:t>
      </w:r>
      <w:r w:rsidR="00D20E68" w:rsidRPr="00B75304">
        <w:rPr>
          <w:lang w:val="en-GB"/>
        </w:rPr>
        <w:t xml:space="preserve"> is used</w:t>
      </w:r>
      <w:r w:rsidR="0007109D" w:rsidRPr="00B75304">
        <w:rPr>
          <w:lang w:val="en-GB"/>
        </w:rPr>
        <w:t>.</w:t>
      </w:r>
    </w:p>
    <w:p w14:paraId="7262DA16" w14:textId="689BE95C" w:rsidR="0007109D" w:rsidRPr="00B75304" w:rsidRDefault="0007109D" w:rsidP="00C93E76">
      <w:pPr>
        <w:pStyle w:val="Para"/>
        <w:rPr>
          <w:lang w:val="en-GB"/>
        </w:rPr>
      </w:pPr>
      <w:r w:rsidRPr="00B75304">
        <w:rPr>
          <w:lang w:val="en-GB"/>
        </w:rPr>
        <w:t xml:space="preserve">For example, the </w:t>
      </w:r>
      <w:r w:rsidR="00DC0ECB">
        <w:rPr>
          <w:lang w:val="en-GB"/>
        </w:rPr>
        <w:t>Commission</w:t>
      </w:r>
      <w:r w:rsidRPr="00B75304">
        <w:rPr>
          <w:lang w:val="en-GB"/>
        </w:rPr>
        <w:t xml:space="preserve">’s </w:t>
      </w:r>
      <w:r w:rsidR="00BB5EFC" w:rsidRPr="00B75304">
        <w:rPr>
          <w:rStyle w:val="StyleItalic"/>
          <w:lang w:val="en-GB"/>
        </w:rPr>
        <w:t>s</w:t>
      </w:r>
      <w:r w:rsidRPr="00B75304">
        <w:rPr>
          <w:rStyle w:val="StyleItalic"/>
          <w:lang w:val="en-GB"/>
        </w:rPr>
        <w:t>elf</w:t>
      </w:r>
      <w:r w:rsidR="008E1CD6" w:rsidRPr="00B75304">
        <w:rPr>
          <w:rStyle w:val="StyleItalic"/>
          <w:lang w:val="en-GB"/>
        </w:rPr>
        <w:t>-</w:t>
      </w:r>
      <w:r w:rsidR="00BB5EFC" w:rsidRPr="00B75304">
        <w:rPr>
          <w:rStyle w:val="StyleItalic"/>
          <w:lang w:val="en-GB"/>
        </w:rPr>
        <w:t>a</w:t>
      </w:r>
      <w:r w:rsidRPr="00B75304">
        <w:rPr>
          <w:rStyle w:val="StyleItalic"/>
          <w:lang w:val="en-GB"/>
        </w:rPr>
        <w:t xml:space="preserve">ssessment </w:t>
      </w:r>
      <w:r w:rsidR="00BB5EFC" w:rsidRPr="00B75304">
        <w:rPr>
          <w:rStyle w:val="StyleItalic"/>
          <w:lang w:val="en-GB"/>
        </w:rPr>
        <w:t>t</w:t>
      </w:r>
      <w:r w:rsidRPr="00B75304">
        <w:rPr>
          <w:rStyle w:val="StyleItalic"/>
          <w:lang w:val="en-GB"/>
        </w:rPr>
        <w:t xml:space="preserve">ool </w:t>
      </w:r>
      <w:r w:rsidR="00F64116" w:rsidRPr="00B75304">
        <w:rPr>
          <w:rStyle w:val="StyleItalic"/>
          <w:lang w:val="en-GB"/>
        </w:rPr>
        <w:t>for re</w:t>
      </w:r>
      <w:r w:rsidR="00E90F48" w:rsidRPr="00B75304">
        <w:rPr>
          <w:rStyle w:val="StyleItalic"/>
          <w:lang w:val="en-GB"/>
        </w:rPr>
        <w:t>cording consumers receiving</w:t>
      </w:r>
      <w:r w:rsidR="00DD344F" w:rsidRPr="00B75304">
        <w:rPr>
          <w:rStyle w:val="StyleItalic"/>
          <w:lang w:val="en-GB"/>
        </w:rPr>
        <w:t xml:space="preserve"> psychotropic medications</w:t>
      </w:r>
      <w:r w:rsidR="00DD344F" w:rsidRPr="00B75304">
        <w:rPr>
          <w:lang w:val="en-GB"/>
        </w:rPr>
        <w:t xml:space="preserve"> has fields to record </w:t>
      </w:r>
      <w:r w:rsidR="00DD344F" w:rsidRPr="00B75304">
        <w:rPr>
          <w:b/>
          <w:lang w:val="en-GB"/>
        </w:rPr>
        <w:t xml:space="preserve">all </w:t>
      </w:r>
      <w:r w:rsidR="00DD344F" w:rsidRPr="00B75304">
        <w:rPr>
          <w:lang w:val="en-GB"/>
        </w:rPr>
        <w:t>psychotropic medications used in the aged care home</w:t>
      </w:r>
      <w:r w:rsidR="00143A89" w:rsidRPr="00B75304">
        <w:rPr>
          <w:lang w:val="en-GB"/>
        </w:rPr>
        <w:t xml:space="preserve"> (regardless of purpose)</w:t>
      </w:r>
      <w:r w:rsidR="00DE4BE9" w:rsidRPr="00B75304">
        <w:rPr>
          <w:lang w:val="en-GB"/>
        </w:rPr>
        <w:t>.</w:t>
      </w:r>
      <w:r w:rsidR="00143A89" w:rsidRPr="00B75304">
        <w:rPr>
          <w:lang w:val="en-GB"/>
        </w:rPr>
        <w:t xml:space="preserve"> It</w:t>
      </w:r>
      <w:r w:rsidR="00AC4489" w:rsidRPr="00B75304">
        <w:rPr>
          <w:lang w:val="en-GB"/>
        </w:rPr>
        <w:t xml:space="preserve"> requires providers </w:t>
      </w:r>
      <w:r w:rsidRPr="00B75304">
        <w:rPr>
          <w:lang w:val="en-GB"/>
        </w:rPr>
        <w:t xml:space="preserve">to demonstrate they are complying with the </w:t>
      </w:r>
      <w:r w:rsidR="00DD344F" w:rsidRPr="00B75304">
        <w:rPr>
          <w:lang w:val="en-GB"/>
        </w:rPr>
        <w:t xml:space="preserve">Restraints </w:t>
      </w:r>
      <w:r w:rsidRPr="00B75304">
        <w:rPr>
          <w:lang w:val="en-GB"/>
        </w:rPr>
        <w:t>Principles</w:t>
      </w:r>
      <w:r w:rsidR="00DE4BE9" w:rsidRPr="00B75304">
        <w:rPr>
          <w:lang w:val="en-GB"/>
        </w:rPr>
        <w:t xml:space="preserve">, </w:t>
      </w:r>
      <w:r w:rsidR="00AC4489" w:rsidRPr="00B75304">
        <w:rPr>
          <w:lang w:val="en-GB"/>
        </w:rPr>
        <w:t xml:space="preserve">such as noting </w:t>
      </w:r>
      <w:r w:rsidR="00063425" w:rsidRPr="00B75304">
        <w:rPr>
          <w:lang w:val="en-GB"/>
        </w:rPr>
        <w:t>that ‘alternatives to restraint’ have been considered, and that</w:t>
      </w:r>
      <w:r w:rsidR="00AC4489" w:rsidRPr="00B75304">
        <w:rPr>
          <w:lang w:val="en-GB"/>
        </w:rPr>
        <w:t xml:space="preserve"> the consumer’s representative was </w:t>
      </w:r>
      <w:r w:rsidR="00143A89" w:rsidRPr="00B75304">
        <w:rPr>
          <w:lang w:val="en-GB"/>
        </w:rPr>
        <w:t>‘informed prior to restraint use’</w:t>
      </w:r>
      <w:r w:rsidR="00DE4BE9" w:rsidRPr="00B75304">
        <w:rPr>
          <w:lang w:val="en-GB"/>
        </w:rPr>
        <w:t>.</w:t>
      </w:r>
      <w:r w:rsidR="00143A89" w:rsidRPr="00B75304">
        <w:rPr>
          <w:lang w:val="en-GB"/>
        </w:rPr>
        <w:t xml:space="preserve"> </w:t>
      </w:r>
      <w:r w:rsidR="000F5394" w:rsidRPr="00B75304">
        <w:rPr>
          <w:lang w:val="en-GB"/>
        </w:rPr>
        <w:t xml:space="preserve">Stakeholders felt that the self-assessment tool </w:t>
      </w:r>
      <w:r w:rsidR="00A92F0F" w:rsidRPr="00B75304">
        <w:rPr>
          <w:lang w:val="en-GB"/>
        </w:rPr>
        <w:t>therefore does not support</w:t>
      </w:r>
      <w:r w:rsidR="000F5394" w:rsidRPr="00B75304">
        <w:rPr>
          <w:lang w:val="en-GB"/>
        </w:rPr>
        <w:t xml:space="preserve"> providers to differentiate between the use of psychotropic medications for therapeutic reasons as opposed to chemical restraint.</w:t>
      </w:r>
      <w:r w:rsidR="00CB6771" w:rsidRPr="00CB6771">
        <w:t xml:space="preserve"> </w:t>
      </w:r>
    </w:p>
    <w:p w14:paraId="0EC5E4EF" w14:textId="4B6B15A9" w:rsidR="00906C94" w:rsidRPr="00B75304" w:rsidRDefault="000A4FF2" w:rsidP="00906C94">
      <w:pPr>
        <w:pStyle w:val="pullquotetest"/>
      </w:pPr>
      <w:r>
        <w:lastRenderedPageBreak/>
        <w:t>[</w:t>
      </w:r>
      <w:r w:rsidR="00E778D3">
        <w:t>It has been a</w:t>
      </w:r>
      <w:r>
        <w:t>]</w:t>
      </w:r>
      <w:r w:rsidRPr="00B75304">
        <w:t xml:space="preserve"> </w:t>
      </w:r>
      <w:r w:rsidR="0007109D" w:rsidRPr="00B75304">
        <w:t xml:space="preserve">chaotic process of the introduction and subtle changes to the </w:t>
      </w:r>
      <w:r w:rsidR="00D879C5" w:rsidRPr="00B75304">
        <w:t>P</w:t>
      </w:r>
      <w:r w:rsidR="0007109D" w:rsidRPr="00B75304">
        <w:t>rinciples, followed by introduction of self</w:t>
      </w:r>
      <w:r w:rsidR="00D879C5" w:rsidRPr="00B75304">
        <w:t>-</w:t>
      </w:r>
      <w:r w:rsidR="0007109D" w:rsidRPr="00B75304">
        <w:t xml:space="preserve">assessment tools which were non-specific, followed by </w:t>
      </w:r>
      <w:r w:rsidR="00E778D3">
        <w:t xml:space="preserve">the </w:t>
      </w:r>
      <w:r w:rsidR="0007109D" w:rsidRPr="00B75304">
        <w:t xml:space="preserve">trial of </w:t>
      </w:r>
      <w:r w:rsidR="00E778D3">
        <w:t xml:space="preserve">a </w:t>
      </w:r>
      <w:r w:rsidR="0007109D" w:rsidRPr="00B75304">
        <w:t xml:space="preserve">mandatory reporting tool </w:t>
      </w:r>
      <w:r w:rsidR="00E778D3">
        <w:t>(</w:t>
      </w:r>
      <w:r w:rsidR="0007109D" w:rsidRPr="00B75304">
        <w:t>which was different again</w:t>
      </w:r>
      <w:r w:rsidR="00E778D3">
        <w:t>)</w:t>
      </w:r>
      <w:r w:rsidR="0007109D" w:rsidRPr="00B75304">
        <w:t xml:space="preserve"> with no strong defined guidelines, just a series of suggestions which are being interpreted differently</w:t>
      </w:r>
      <w:r w:rsidR="00D879C5" w:rsidRPr="00B75304">
        <w:t>.</w:t>
      </w:r>
    </w:p>
    <w:p w14:paraId="4A084ACF" w14:textId="1EEA78BE" w:rsidR="0007109D" w:rsidRPr="00B75304" w:rsidRDefault="003D3ABC" w:rsidP="00906C94">
      <w:pPr>
        <w:pStyle w:val="attributiontest"/>
      </w:pPr>
      <w:r w:rsidRPr="00B75304">
        <w:t xml:space="preserve">– </w:t>
      </w:r>
      <w:r w:rsidR="0007109D" w:rsidRPr="00B75304">
        <w:t xml:space="preserve">Head </w:t>
      </w:r>
      <w:r w:rsidR="00F03B5A">
        <w:t>o</w:t>
      </w:r>
      <w:r w:rsidR="0007109D" w:rsidRPr="00B75304">
        <w:t xml:space="preserve">ffice </w:t>
      </w:r>
      <w:r w:rsidR="00F03B5A">
        <w:t>m</w:t>
      </w:r>
      <w:r w:rsidR="0007109D" w:rsidRPr="00B75304">
        <w:t>anager or CEO</w:t>
      </w:r>
    </w:p>
    <w:p w14:paraId="7861AA58" w14:textId="0518C87E" w:rsidR="004F42F1" w:rsidRPr="00ED562E" w:rsidRDefault="004F42F1" w:rsidP="00384213">
      <w:pPr>
        <w:pStyle w:val="Subhead2"/>
        <w:ind w:right="-143"/>
      </w:pPr>
      <w:r w:rsidRPr="003F06F6">
        <w:t>Provider</w:t>
      </w:r>
      <w:r w:rsidR="007E614F">
        <w:t xml:space="preserve"> staff </w:t>
      </w:r>
      <w:r w:rsidRPr="003F06F6">
        <w:t xml:space="preserve">do not have </w:t>
      </w:r>
      <w:r w:rsidR="008466C9">
        <w:t>sufficient</w:t>
      </w:r>
      <w:r w:rsidRPr="003F06F6">
        <w:t xml:space="preserve"> information to </w:t>
      </w:r>
      <w:r w:rsidR="008466C9">
        <w:t>understand</w:t>
      </w:r>
      <w:r w:rsidR="007E614F">
        <w:t xml:space="preserve"> whether a prescribed medication constitutes </w:t>
      </w:r>
      <w:r w:rsidRPr="003F06F6">
        <w:t>chemi</w:t>
      </w:r>
      <w:r w:rsidRPr="00ED562E">
        <w:t>cal restraint</w:t>
      </w:r>
    </w:p>
    <w:p w14:paraId="55D0E19C" w14:textId="160A5028" w:rsidR="004F42F1" w:rsidRPr="00B75304" w:rsidRDefault="5C205AE6" w:rsidP="00211BE6">
      <w:pPr>
        <w:pStyle w:val="Para"/>
        <w:rPr>
          <w:lang w:val="en-GB"/>
        </w:rPr>
      </w:pPr>
      <w:r w:rsidRPr="00B75304">
        <w:rPr>
          <w:lang w:val="en-GB"/>
        </w:rPr>
        <w:t>Even where providers are aware of the distinction between medical treatment and restraint as defined in the Restraints Principles, the</w:t>
      </w:r>
      <w:r w:rsidR="2EE97BF7" w:rsidRPr="00B75304">
        <w:rPr>
          <w:lang w:val="en-GB"/>
        </w:rPr>
        <w:t xml:space="preserve">y face the additional </w:t>
      </w:r>
      <w:r w:rsidRPr="00B75304">
        <w:rPr>
          <w:lang w:val="en-GB"/>
        </w:rPr>
        <w:t xml:space="preserve">challenge of </w:t>
      </w:r>
      <w:r w:rsidR="67AF8144" w:rsidRPr="00B75304">
        <w:rPr>
          <w:lang w:val="en-GB"/>
        </w:rPr>
        <w:t>applying this knowledge in practice</w:t>
      </w:r>
      <w:r w:rsidR="25970DD0" w:rsidRPr="00B75304">
        <w:rPr>
          <w:lang w:val="en-GB"/>
        </w:rPr>
        <w:t xml:space="preserve">. Provider staff who participated in this </w:t>
      </w:r>
      <w:r w:rsidR="0097391D">
        <w:rPr>
          <w:lang w:val="en-GB"/>
        </w:rPr>
        <w:t>review</w:t>
      </w:r>
      <w:r w:rsidR="25970DD0" w:rsidRPr="00B75304">
        <w:rPr>
          <w:lang w:val="en-GB"/>
        </w:rPr>
        <w:t xml:space="preserve"> indicated that they</w:t>
      </w:r>
      <w:r w:rsidR="00C3660B" w:rsidRPr="00B75304">
        <w:rPr>
          <w:lang w:val="en-GB"/>
        </w:rPr>
        <w:t xml:space="preserve"> want</w:t>
      </w:r>
      <w:r w:rsidR="004F42F1" w:rsidRPr="00B75304">
        <w:rPr>
          <w:lang w:val="en-GB"/>
        </w:rPr>
        <w:t xml:space="preserve"> more clarity </w:t>
      </w:r>
      <w:r w:rsidR="13A4D56C" w:rsidRPr="00B75304">
        <w:rPr>
          <w:lang w:val="en-GB"/>
        </w:rPr>
        <w:t xml:space="preserve">on </w:t>
      </w:r>
      <w:r w:rsidR="004F42F1" w:rsidRPr="00B75304">
        <w:rPr>
          <w:lang w:val="en-GB"/>
        </w:rPr>
        <w:t xml:space="preserve">medications that </w:t>
      </w:r>
      <w:r w:rsidR="00AE441A" w:rsidRPr="00B75304">
        <w:rPr>
          <w:lang w:val="en-GB"/>
        </w:rPr>
        <w:t xml:space="preserve">may be deemed </w:t>
      </w:r>
      <w:r w:rsidR="004F42F1" w:rsidRPr="00B75304">
        <w:rPr>
          <w:lang w:val="en-GB"/>
        </w:rPr>
        <w:t>chemical restraint (</w:t>
      </w:r>
      <w:r w:rsidR="008D1075" w:rsidRPr="00B75304">
        <w:rPr>
          <w:lang w:val="en-GB"/>
        </w:rPr>
        <w:t>e.g.</w:t>
      </w:r>
      <w:r w:rsidR="004F42F1" w:rsidRPr="00B75304">
        <w:rPr>
          <w:lang w:val="en-GB"/>
        </w:rPr>
        <w:t xml:space="preserve"> ‘is melatonin a chemical restraint?</w:t>
      </w:r>
      <w:r w:rsidR="008D1075" w:rsidRPr="00B75304">
        <w:rPr>
          <w:lang w:val="en-GB"/>
        </w:rPr>
        <w:t>’</w:t>
      </w:r>
      <w:r w:rsidR="004F42F1" w:rsidRPr="00B75304">
        <w:rPr>
          <w:lang w:val="en-GB"/>
        </w:rPr>
        <w:t xml:space="preserve">) and also clarity around what diagnoses are </w:t>
      </w:r>
      <w:r w:rsidR="00C3660B" w:rsidRPr="00B75304">
        <w:rPr>
          <w:lang w:val="en-GB"/>
        </w:rPr>
        <w:t>indications</w:t>
      </w:r>
      <w:r w:rsidR="00AE441A" w:rsidRPr="00B75304">
        <w:rPr>
          <w:lang w:val="en-GB"/>
        </w:rPr>
        <w:t xml:space="preserve"> </w:t>
      </w:r>
      <w:r w:rsidR="004F42F1" w:rsidRPr="00B75304">
        <w:rPr>
          <w:lang w:val="en-GB"/>
        </w:rPr>
        <w:t>for which medication</w:t>
      </w:r>
      <w:r w:rsidR="00AE441A" w:rsidRPr="00B75304">
        <w:rPr>
          <w:lang w:val="en-GB"/>
        </w:rPr>
        <w:t>s</w:t>
      </w:r>
      <w:r w:rsidR="004F42F1" w:rsidRPr="00B75304">
        <w:rPr>
          <w:lang w:val="en-GB"/>
        </w:rPr>
        <w:t>.</w:t>
      </w:r>
    </w:p>
    <w:p w14:paraId="496C1063" w14:textId="3F67ABFF" w:rsidR="004F42F1" w:rsidRPr="00B75304" w:rsidRDefault="004F42F1" w:rsidP="00E16C39">
      <w:pPr>
        <w:pStyle w:val="Para"/>
        <w:rPr>
          <w:lang w:val="en-GB"/>
        </w:rPr>
      </w:pPr>
      <w:r w:rsidRPr="00B75304">
        <w:rPr>
          <w:lang w:val="en-GB"/>
        </w:rPr>
        <w:t xml:space="preserve">Feedback from numerous providers demonstrated that they are confused over </w:t>
      </w:r>
      <w:r w:rsidR="1DE6BA01" w:rsidRPr="00B75304">
        <w:rPr>
          <w:lang w:val="en-GB"/>
        </w:rPr>
        <w:t>wh</w:t>
      </w:r>
      <w:r w:rsidR="3A3F7BD1" w:rsidRPr="00B75304">
        <w:rPr>
          <w:lang w:val="en-GB"/>
        </w:rPr>
        <w:t xml:space="preserve">ere the line between </w:t>
      </w:r>
      <w:r w:rsidR="00860248" w:rsidRPr="00B75304">
        <w:rPr>
          <w:lang w:val="en-GB"/>
        </w:rPr>
        <w:t>‘</w:t>
      </w:r>
      <w:r w:rsidR="1D34FE62" w:rsidRPr="00B75304">
        <w:rPr>
          <w:lang w:val="en-GB"/>
        </w:rPr>
        <w:t xml:space="preserve">treating a </w:t>
      </w:r>
      <w:r w:rsidRPr="00B75304">
        <w:rPr>
          <w:lang w:val="en-GB"/>
        </w:rPr>
        <w:t>diagnosed mental disorder</w:t>
      </w:r>
      <w:r w:rsidR="00860248" w:rsidRPr="00B75304">
        <w:rPr>
          <w:lang w:val="en-GB"/>
        </w:rPr>
        <w:t>’</w:t>
      </w:r>
      <w:r w:rsidRPr="00B75304">
        <w:rPr>
          <w:lang w:val="en-GB"/>
        </w:rPr>
        <w:t xml:space="preserve"> </w:t>
      </w:r>
      <w:r w:rsidR="16DF3D2B" w:rsidRPr="00B75304">
        <w:rPr>
          <w:lang w:val="en-GB"/>
        </w:rPr>
        <w:t>and ‘</w:t>
      </w:r>
      <w:r w:rsidR="6A3CF969" w:rsidRPr="00B75304">
        <w:rPr>
          <w:lang w:val="en-GB"/>
        </w:rPr>
        <w:t>influencing a person’s behaviour’ lies</w:t>
      </w:r>
      <w:r w:rsidR="7DC50B18" w:rsidRPr="00B75304">
        <w:rPr>
          <w:lang w:val="en-GB"/>
        </w:rPr>
        <w:t>.</w:t>
      </w:r>
      <w:r w:rsidRPr="00B75304">
        <w:rPr>
          <w:lang w:val="en-GB"/>
        </w:rPr>
        <w:t xml:space="preserve"> </w:t>
      </w:r>
      <w:r w:rsidR="003B2372" w:rsidRPr="00B75304">
        <w:rPr>
          <w:lang w:val="en-GB"/>
        </w:rPr>
        <w:t>For example</w:t>
      </w:r>
      <w:r w:rsidR="0459C5BB" w:rsidRPr="00B75304">
        <w:rPr>
          <w:lang w:val="en-GB"/>
        </w:rPr>
        <w:t xml:space="preserve">, </w:t>
      </w:r>
      <w:r w:rsidR="2350392F" w:rsidRPr="00B75304">
        <w:rPr>
          <w:lang w:val="en-GB"/>
        </w:rPr>
        <w:t>many</w:t>
      </w:r>
      <w:r w:rsidR="3073E5F7" w:rsidRPr="00B75304">
        <w:rPr>
          <w:lang w:val="en-GB"/>
        </w:rPr>
        <w:t xml:space="preserve"> </w:t>
      </w:r>
      <w:r w:rsidRPr="00B75304">
        <w:rPr>
          <w:lang w:val="en-GB"/>
        </w:rPr>
        <w:t xml:space="preserve">are unsure whether </w:t>
      </w:r>
      <w:r w:rsidR="003C4DB4" w:rsidRPr="00B75304">
        <w:rPr>
          <w:lang w:val="en-GB"/>
        </w:rPr>
        <w:t xml:space="preserve">using medication </w:t>
      </w:r>
      <w:r w:rsidR="3EA8DDCA" w:rsidRPr="00B75304">
        <w:rPr>
          <w:lang w:val="en-GB"/>
        </w:rPr>
        <w:t xml:space="preserve">to manage </w:t>
      </w:r>
      <w:r w:rsidR="003C4DB4" w:rsidRPr="00B75304">
        <w:rPr>
          <w:lang w:val="en-GB"/>
        </w:rPr>
        <w:t>behavioural and psychological symptoms of dementia (</w:t>
      </w:r>
      <w:r w:rsidRPr="00B75304">
        <w:rPr>
          <w:lang w:val="en-GB"/>
        </w:rPr>
        <w:t xml:space="preserve">BPSD) </w:t>
      </w:r>
      <w:r w:rsidR="4467283B" w:rsidRPr="00B75304">
        <w:rPr>
          <w:lang w:val="en-GB"/>
        </w:rPr>
        <w:t>would be considered</w:t>
      </w:r>
      <w:r w:rsidRPr="00B75304">
        <w:rPr>
          <w:lang w:val="en-GB"/>
        </w:rPr>
        <w:t xml:space="preserve"> restraint</w:t>
      </w:r>
      <w:r w:rsidR="56A96965" w:rsidRPr="00B75304">
        <w:rPr>
          <w:lang w:val="en-GB"/>
        </w:rPr>
        <w:t>,</w:t>
      </w:r>
      <w:r w:rsidR="00EE5C4E">
        <w:rPr>
          <w:lang w:val="en-GB"/>
        </w:rPr>
        <w:t xml:space="preserve"> </w:t>
      </w:r>
      <w:r w:rsidR="42674441" w:rsidRPr="00B75304">
        <w:rPr>
          <w:lang w:val="en-GB"/>
        </w:rPr>
        <w:t xml:space="preserve">given </w:t>
      </w:r>
      <w:r w:rsidR="40890DA2" w:rsidRPr="00B75304">
        <w:rPr>
          <w:lang w:val="en-GB"/>
        </w:rPr>
        <w:t>that this occurs in the context of</w:t>
      </w:r>
      <w:r w:rsidRPr="00B75304">
        <w:rPr>
          <w:lang w:val="en-GB"/>
        </w:rPr>
        <w:t xml:space="preserve"> a dementia</w:t>
      </w:r>
      <w:r w:rsidR="7F65BCF9" w:rsidRPr="00B75304">
        <w:rPr>
          <w:lang w:val="en-GB"/>
        </w:rPr>
        <w:t xml:space="preserve"> </w:t>
      </w:r>
      <w:r w:rsidR="1FCCB112" w:rsidRPr="00B75304">
        <w:rPr>
          <w:lang w:val="en-GB"/>
        </w:rPr>
        <w:t>d</w:t>
      </w:r>
      <w:r w:rsidR="5A19734A" w:rsidRPr="00B75304">
        <w:rPr>
          <w:lang w:val="en-GB"/>
        </w:rPr>
        <w:t>iagnosis</w:t>
      </w:r>
      <w:r w:rsidR="11D45E01" w:rsidRPr="00B75304">
        <w:rPr>
          <w:lang w:val="en-GB"/>
        </w:rPr>
        <w:t xml:space="preserve"> </w:t>
      </w:r>
      <w:r w:rsidR="5A19734A" w:rsidRPr="00B75304">
        <w:rPr>
          <w:lang w:val="en-GB"/>
        </w:rPr>
        <w:t xml:space="preserve">but </w:t>
      </w:r>
      <w:r w:rsidR="0C3805C5" w:rsidRPr="00B75304">
        <w:rPr>
          <w:lang w:val="en-GB"/>
        </w:rPr>
        <w:t>is targeting specific behaviours (e.g. agitation)</w:t>
      </w:r>
      <w:r w:rsidR="007E614F">
        <w:rPr>
          <w:lang w:val="en-GB"/>
        </w:rPr>
        <w:t>.</w:t>
      </w:r>
      <w:r w:rsidR="00C45EDB">
        <w:rPr>
          <w:lang w:val="en-GB"/>
        </w:rPr>
        <w:t xml:space="preserve"> Stakeholder feedback also suggested that providers may </w:t>
      </w:r>
      <w:r w:rsidR="006D50B1">
        <w:rPr>
          <w:lang w:val="en-GB"/>
        </w:rPr>
        <w:t>not be aware of the limited effectiveness of psychotropic medications in managing BPSD</w:t>
      </w:r>
      <w:r w:rsidR="000F0AEA">
        <w:rPr>
          <w:lang w:val="en-GB"/>
        </w:rPr>
        <w:t>.</w:t>
      </w:r>
      <w:r w:rsidR="006D50B1">
        <w:rPr>
          <w:lang w:val="en-GB"/>
        </w:rPr>
        <w:t xml:space="preserve"> </w:t>
      </w:r>
    </w:p>
    <w:p w14:paraId="7C0CC2BB" w14:textId="5248AA04" w:rsidR="00906C94" w:rsidRPr="00B75304" w:rsidRDefault="004F42F1" w:rsidP="00906C94">
      <w:pPr>
        <w:pStyle w:val="pullquotetest"/>
      </w:pPr>
      <w:r w:rsidRPr="00B75304">
        <w:t xml:space="preserve">There is no clarity from the </w:t>
      </w:r>
      <w:r w:rsidR="00DC0ECB">
        <w:t>Commission</w:t>
      </w:r>
      <w:r w:rsidRPr="00B75304">
        <w:t xml:space="preserve"> or other sources regarding BPSD</w:t>
      </w:r>
      <w:r w:rsidR="003B2372" w:rsidRPr="00B75304">
        <w:t xml:space="preserve"> – </w:t>
      </w:r>
      <w:r w:rsidRPr="00B75304">
        <w:t>is it a valid indicator for use of psychotropic</w:t>
      </w:r>
      <w:r w:rsidR="00A07465">
        <w:t xml:space="preserve"> medications</w:t>
      </w:r>
      <w:r w:rsidRPr="00B75304">
        <w:t xml:space="preserve"> (e</w:t>
      </w:r>
      <w:r w:rsidR="00684221" w:rsidRPr="00B75304">
        <w:t>.</w:t>
      </w:r>
      <w:r w:rsidRPr="00B75304">
        <w:t>g.</w:t>
      </w:r>
      <w:r w:rsidR="00E962B2">
        <w:t> </w:t>
      </w:r>
      <w:r w:rsidRPr="00B75304">
        <w:t>risperidone) PRN? It is indicated for risperidone but this contradicts the restraint guidelines (using a medication to alter behaviour)</w:t>
      </w:r>
      <w:r w:rsidR="00906C94" w:rsidRPr="00B75304">
        <w:t>.</w:t>
      </w:r>
    </w:p>
    <w:p w14:paraId="6E63ED6D" w14:textId="65452D42" w:rsidR="004F42F1" w:rsidRPr="00B75304" w:rsidRDefault="004F42F1" w:rsidP="00562E6B">
      <w:pPr>
        <w:pStyle w:val="attributiontest"/>
      </w:pPr>
      <w:r w:rsidRPr="00B75304">
        <w:t>– Head office manager</w:t>
      </w:r>
      <w:r w:rsidR="00F03B5A">
        <w:t xml:space="preserve"> or </w:t>
      </w:r>
      <w:r w:rsidRPr="00B75304">
        <w:t>CEO</w:t>
      </w:r>
    </w:p>
    <w:p w14:paraId="293C39E8" w14:textId="405966A1" w:rsidR="00906C94" w:rsidRPr="00B75304" w:rsidRDefault="004F42F1" w:rsidP="00562E6B">
      <w:pPr>
        <w:pStyle w:val="pullquotetest"/>
      </w:pPr>
      <w:r w:rsidRPr="00B75304">
        <w:t>Talking to colleagues</w:t>
      </w:r>
      <w:r w:rsidR="00D36502">
        <w:t>,</w:t>
      </w:r>
      <w:r w:rsidRPr="00B75304">
        <w:t xml:space="preserve"> there is confusion around</w:t>
      </w:r>
      <w:r w:rsidR="00D36502">
        <w:t>,</w:t>
      </w:r>
      <w:r w:rsidRPr="00B75304">
        <w:t xml:space="preserve"> for example</w:t>
      </w:r>
      <w:r w:rsidR="00D36502">
        <w:t>,</w:t>
      </w:r>
      <w:r w:rsidRPr="00B75304">
        <w:t xml:space="preserve"> someone prescribed PRN risperidone</w:t>
      </w:r>
      <w:r w:rsidR="00823ACE">
        <w:t>.</w:t>
      </w:r>
      <w:r w:rsidRPr="00B75304">
        <w:t xml:space="preserve"> I thought </w:t>
      </w:r>
      <w:r w:rsidR="003B2372" w:rsidRPr="00B75304">
        <w:t xml:space="preserve">[it] </w:t>
      </w:r>
      <w:r w:rsidRPr="00B75304">
        <w:t>would be chemical restraint but I'm being told if you have a diagnosis it's not, but this drug is not prescribed for dementia but to calm agitation.</w:t>
      </w:r>
    </w:p>
    <w:p w14:paraId="14866428" w14:textId="7DD1E164" w:rsidR="004F42F1" w:rsidRPr="00B75304" w:rsidRDefault="004F42F1" w:rsidP="00562E6B">
      <w:pPr>
        <w:pStyle w:val="attributiontest"/>
      </w:pPr>
      <w:r w:rsidRPr="00B75304">
        <w:t xml:space="preserve">– Clinical </w:t>
      </w:r>
      <w:r w:rsidR="00F03B5A">
        <w:t>c</w:t>
      </w:r>
      <w:r w:rsidRPr="00B75304">
        <w:t xml:space="preserve">ompliance </w:t>
      </w:r>
      <w:r w:rsidR="00F03B5A">
        <w:t>m</w:t>
      </w:r>
      <w:r w:rsidRPr="00B75304">
        <w:t>anager</w:t>
      </w:r>
    </w:p>
    <w:p w14:paraId="739E5D93" w14:textId="4252E1FA" w:rsidR="00906C94" w:rsidRPr="00B75304" w:rsidRDefault="00562187" w:rsidP="00562E6B">
      <w:pPr>
        <w:pStyle w:val="pullquotetest"/>
      </w:pPr>
      <w:r w:rsidRPr="00B75304">
        <w:t>O</w:t>
      </w:r>
      <w:r w:rsidR="004F42F1" w:rsidRPr="00B75304">
        <w:t>ngoing issues with identifying the use of chemical restraint for symptom management as opposed to treating a disease</w:t>
      </w:r>
      <w:r w:rsidR="003D3ABC" w:rsidRPr="00B75304">
        <w:t>.</w:t>
      </w:r>
    </w:p>
    <w:p w14:paraId="2A70D752" w14:textId="77C0C2BE" w:rsidR="004F42F1" w:rsidRPr="00B75304" w:rsidRDefault="004F42F1" w:rsidP="00562E6B">
      <w:pPr>
        <w:pStyle w:val="attributiontest"/>
      </w:pPr>
      <w:r w:rsidRPr="00B75304">
        <w:t xml:space="preserve">– On-site </w:t>
      </w:r>
      <w:r w:rsidR="00F03B5A">
        <w:t>m</w:t>
      </w:r>
      <w:r w:rsidRPr="00B75304">
        <w:t>anager</w:t>
      </w:r>
    </w:p>
    <w:p w14:paraId="46012AA0" w14:textId="2F7080D8" w:rsidR="004F42F1" w:rsidRPr="00B75304" w:rsidRDefault="00537D14" w:rsidP="00E16C39">
      <w:pPr>
        <w:pStyle w:val="Para"/>
        <w:rPr>
          <w:lang w:val="en-GB"/>
        </w:rPr>
      </w:pPr>
      <w:r>
        <w:rPr>
          <w:lang w:val="en-GB"/>
        </w:rPr>
        <w:t>T</w:t>
      </w:r>
      <w:r w:rsidR="004F42F1" w:rsidRPr="00B75304">
        <w:rPr>
          <w:lang w:val="en-GB"/>
        </w:rPr>
        <w:t xml:space="preserve">he current definition </w:t>
      </w:r>
      <w:r>
        <w:rPr>
          <w:lang w:val="en-GB"/>
        </w:rPr>
        <w:t xml:space="preserve">of chemical restraint </w:t>
      </w:r>
      <w:r w:rsidR="004F42F1" w:rsidRPr="00B75304">
        <w:rPr>
          <w:lang w:val="en-GB"/>
        </w:rPr>
        <w:t>does not require the medication to be clinically indicated for the diagnosis specified</w:t>
      </w:r>
      <w:r w:rsidR="00FE1E90" w:rsidRPr="00B75304">
        <w:rPr>
          <w:lang w:val="en-GB"/>
        </w:rPr>
        <w:t>,</w:t>
      </w:r>
      <w:r w:rsidR="004F42F1" w:rsidRPr="00B75304">
        <w:rPr>
          <w:lang w:val="en-GB"/>
        </w:rPr>
        <w:t xml:space="preserve"> which </w:t>
      </w:r>
      <w:r w:rsidR="004259C7">
        <w:rPr>
          <w:lang w:val="en-GB"/>
        </w:rPr>
        <w:t>some stakeholders</w:t>
      </w:r>
      <w:r w:rsidR="004F42F1" w:rsidRPr="00B75304">
        <w:rPr>
          <w:lang w:val="en-GB"/>
        </w:rPr>
        <w:t xml:space="preserve"> felt was a loophole</w:t>
      </w:r>
      <w:r w:rsidR="00382609" w:rsidRPr="00B75304" w:rsidDel="00DE62A9">
        <w:rPr>
          <w:lang w:val="en-GB"/>
        </w:rPr>
        <w:t>.</w:t>
      </w:r>
    </w:p>
    <w:p w14:paraId="6927900A" w14:textId="0EE6CDDC" w:rsidR="00F2189A" w:rsidRPr="00B75304" w:rsidRDefault="312AE70A" w:rsidP="00E16C39">
      <w:pPr>
        <w:pStyle w:val="Para"/>
        <w:rPr>
          <w:lang w:val="en-GB"/>
        </w:rPr>
      </w:pPr>
      <w:r w:rsidRPr="00B75304">
        <w:rPr>
          <w:lang w:val="en-GB"/>
        </w:rPr>
        <w:t xml:space="preserve">Similarly, </w:t>
      </w:r>
      <w:r w:rsidR="6B7BBA8A" w:rsidRPr="00B75304">
        <w:rPr>
          <w:lang w:val="en-GB"/>
        </w:rPr>
        <w:t>p</w:t>
      </w:r>
      <w:r w:rsidR="34931BF3" w:rsidRPr="00B75304">
        <w:rPr>
          <w:lang w:val="en-GB"/>
        </w:rPr>
        <w:t xml:space="preserve">roviders </w:t>
      </w:r>
      <w:r w:rsidR="7324D639" w:rsidRPr="00B75304">
        <w:rPr>
          <w:lang w:val="en-GB"/>
        </w:rPr>
        <w:t>and pharmacy peaks indicated</w:t>
      </w:r>
      <w:r w:rsidR="1E171330" w:rsidRPr="00B75304">
        <w:rPr>
          <w:lang w:val="en-GB"/>
        </w:rPr>
        <w:t xml:space="preserve"> a </w:t>
      </w:r>
      <w:r w:rsidR="7324D639" w:rsidRPr="00B75304">
        <w:rPr>
          <w:lang w:val="en-GB"/>
        </w:rPr>
        <w:t xml:space="preserve">need for </w:t>
      </w:r>
      <w:r w:rsidR="61E01122" w:rsidRPr="00B75304">
        <w:rPr>
          <w:lang w:val="en-GB"/>
        </w:rPr>
        <w:t>prescribers to</w:t>
      </w:r>
      <w:r w:rsidR="1E171330" w:rsidRPr="00B75304">
        <w:rPr>
          <w:lang w:val="en-GB"/>
        </w:rPr>
        <w:t xml:space="preserve"> clear</w:t>
      </w:r>
      <w:r w:rsidR="06BD8602" w:rsidRPr="00B75304">
        <w:rPr>
          <w:lang w:val="en-GB"/>
        </w:rPr>
        <w:t>ly</w:t>
      </w:r>
      <w:r w:rsidR="1E171330" w:rsidRPr="00B75304">
        <w:rPr>
          <w:lang w:val="en-GB"/>
        </w:rPr>
        <w:t xml:space="preserve"> and comprehensive</w:t>
      </w:r>
      <w:r w:rsidR="56B5DF10" w:rsidRPr="00B75304">
        <w:rPr>
          <w:lang w:val="en-GB"/>
        </w:rPr>
        <w:t>ly</w:t>
      </w:r>
      <w:r w:rsidR="1E171330" w:rsidRPr="00B75304">
        <w:rPr>
          <w:lang w:val="en-GB"/>
        </w:rPr>
        <w:t xml:space="preserve"> document</w:t>
      </w:r>
      <w:r w:rsidR="7BDFE312" w:rsidRPr="00B75304">
        <w:rPr>
          <w:lang w:val="en-GB"/>
        </w:rPr>
        <w:t xml:space="preserve"> the purpose of each medication they prescribe. Providers</w:t>
      </w:r>
      <w:r w:rsidR="1E171330" w:rsidRPr="00B75304">
        <w:rPr>
          <w:lang w:val="en-GB"/>
        </w:rPr>
        <w:t xml:space="preserve"> </w:t>
      </w:r>
      <w:r w:rsidR="34931BF3" w:rsidRPr="00B75304">
        <w:rPr>
          <w:lang w:val="en-GB"/>
        </w:rPr>
        <w:t>indicat</w:t>
      </w:r>
      <w:r w:rsidRPr="00B75304">
        <w:rPr>
          <w:lang w:val="en-GB"/>
        </w:rPr>
        <w:t>ed</w:t>
      </w:r>
      <w:r w:rsidR="00783D10" w:rsidRPr="00B75304">
        <w:rPr>
          <w:lang w:val="en-GB"/>
        </w:rPr>
        <w:t xml:space="preserve"> that they</w:t>
      </w:r>
      <w:r w:rsidR="004F42F1" w:rsidRPr="00B75304">
        <w:rPr>
          <w:lang w:val="en-GB"/>
        </w:rPr>
        <w:t xml:space="preserve"> </w:t>
      </w:r>
      <w:r w:rsidR="00DF18AE" w:rsidRPr="00B75304">
        <w:rPr>
          <w:lang w:val="en-GB"/>
        </w:rPr>
        <w:t xml:space="preserve">often </w:t>
      </w:r>
      <w:r w:rsidR="004F42F1" w:rsidRPr="00B75304">
        <w:rPr>
          <w:lang w:val="en-GB"/>
        </w:rPr>
        <w:t xml:space="preserve">do not have the information </w:t>
      </w:r>
      <w:r w:rsidR="00DF18AE" w:rsidRPr="00B75304">
        <w:rPr>
          <w:lang w:val="en-GB"/>
        </w:rPr>
        <w:t xml:space="preserve">they need </w:t>
      </w:r>
      <w:r w:rsidR="004F42F1" w:rsidRPr="00B75304">
        <w:rPr>
          <w:lang w:val="en-GB"/>
        </w:rPr>
        <w:t>from prescriber</w:t>
      </w:r>
      <w:r w:rsidR="00DF18AE" w:rsidRPr="00B75304">
        <w:rPr>
          <w:lang w:val="en-GB"/>
        </w:rPr>
        <w:t>s</w:t>
      </w:r>
      <w:r w:rsidR="004F42F1" w:rsidRPr="00B75304">
        <w:rPr>
          <w:lang w:val="en-GB"/>
        </w:rPr>
        <w:t xml:space="preserve"> to identify </w:t>
      </w:r>
      <w:r w:rsidR="00783D10" w:rsidRPr="00B75304">
        <w:rPr>
          <w:lang w:val="en-GB"/>
        </w:rPr>
        <w:t xml:space="preserve">whether administration of a medicine constitutes </w:t>
      </w:r>
      <w:r w:rsidR="004F42F1" w:rsidRPr="00B75304">
        <w:rPr>
          <w:lang w:val="en-GB"/>
        </w:rPr>
        <w:t>chemical restraint</w:t>
      </w:r>
      <w:r w:rsidR="00897F36" w:rsidRPr="00B75304">
        <w:rPr>
          <w:lang w:val="en-GB"/>
        </w:rPr>
        <w:t>.</w:t>
      </w:r>
      <w:r w:rsidR="004F42F1" w:rsidRPr="00B75304">
        <w:rPr>
          <w:lang w:val="en-GB"/>
        </w:rPr>
        <w:t xml:space="preserve"> </w:t>
      </w:r>
      <w:r w:rsidR="0096083B" w:rsidRPr="00B75304">
        <w:rPr>
          <w:lang w:val="en-GB"/>
        </w:rPr>
        <w:t>Therefore</w:t>
      </w:r>
      <w:r w:rsidR="004F42F1" w:rsidRPr="00B75304">
        <w:rPr>
          <w:lang w:val="en-GB"/>
        </w:rPr>
        <w:t xml:space="preserve">, some providers </w:t>
      </w:r>
      <w:r w:rsidR="60FFF17E" w:rsidRPr="00B75304">
        <w:rPr>
          <w:lang w:val="en-GB"/>
        </w:rPr>
        <w:t>felt they were</w:t>
      </w:r>
      <w:r w:rsidR="004F42F1" w:rsidRPr="00B75304">
        <w:rPr>
          <w:lang w:val="en-GB"/>
        </w:rPr>
        <w:t xml:space="preserve"> put in the position </w:t>
      </w:r>
      <w:r w:rsidR="00BA14F1" w:rsidRPr="00B75304">
        <w:rPr>
          <w:lang w:val="en-GB"/>
        </w:rPr>
        <w:t xml:space="preserve">of needing </w:t>
      </w:r>
      <w:r w:rsidR="004F42F1" w:rsidRPr="00B75304">
        <w:rPr>
          <w:lang w:val="en-GB"/>
        </w:rPr>
        <w:t xml:space="preserve">to determine </w:t>
      </w:r>
      <w:r w:rsidR="00E455F6">
        <w:rPr>
          <w:lang w:val="en-GB"/>
        </w:rPr>
        <w:t>a resident’s</w:t>
      </w:r>
      <w:r w:rsidR="004F42F1" w:rsidRPr="00B75304">
        <w:rPr>
          <w:lang w:val="en-GB"/>
        </w:rPr>
        <w:t xml:space="preserve"> diagnosis, </w:t>
      </w:r>
      <w:r w:rsidR="00E455F6">
        <w:rPr>
          <w:lang w:val="en-GB"/>
        </w:rPr>
        <w:t xml:space="preserve">and </w:t>
      </w:r>
      <w:r w:rsidR="00391EDD" w:rsidRPr="00B75304">
        <w:rPr>
          <w:lang w:val="en-GB"/>
        </w:rPr>
        <w:t xml:space="preserve">whether </w:t>
      </w:r>
      <w:r w:rsidR="00E7282E">
        <w:rPr>
          <w:lang w:val="en-GB"/>
        </w:rPr>
        <w:t xml:space="preserve">the medication may constitute </w:t>
      </w:r>
      <w:r w:rsidR="004F42F1" w:rsidRPr="00B75304">
        <w:rPr>
          <w:lang w:val="en-GB"/>
        </w:rPr>
        <w:t>chemical restraint</w:t>
      </w:r>
      <w:r w:rsidR="00A328F0">
        <w:rPr>
          <w:lang w:val="en-GB"/>
        </w:rPr>
        <w:t>. M</w:t>
      </w:r>
      <w:r w:rsidR="3E581319" w:rsidRPr="00B75304">
        <w:rPr>
          <w:lang w:val="en-GB"/>
        </w:rPr>
        <w:t>any</w:t>
      </w:r>
      <w:r w:rsidR="0096083B" w:rsidRPr="00B75304">
        <w:rPr>
          <w:lang w:val="en-GB"/>
        </w:rPr>
        <w:t xml:space="preserve"> </w:t>
      </w:r>
      <w:r w:rsidR="008E30EB" w:rsidRPr="00B75304">
        <w:rPr>
          <w:lang w:val="en-GB"/>
        </w:rPr>
        <w:t>stakeholders</w:t>
      </w:r>
      <w:r w:rsidR="0096083B" w:rsidRPr="00B75304">
        <w:rPr>
          <w:lang w:val="en-GB"/>
        </w:rPr>
        <w:t xml:space="preserve"> did not consider it the</w:t>
      </w:r>
      <w:r w:rsidR="008E30EB" w:rsidRPr="00B75304">
        <w:rPr>
          <w:lang w:val="en-GB"/>
        </w:rPr>
        <w:t xml:space="preserve"> </w:t>
      </w:r>
      <w:r w:rsidR="7688CFA1" w:rsidRPr="00B75304">
        <w:rPr>
          <w:lang w:val="en-GB"/>
        </w:rPr>
        <w:t>providers</w:t>
      </w:r>
      <w:r w:rsidR="4FBB2C67" w:rsidRPr="00B75304">
        <w:rPr>
          <w:lang w:val="en-GB"/>
        </w:rPr>
        <w:t>’</w:t>
      </w:r>
      <w:r w:rsidR="0096083B" w:rsidRPr="00B75304">
        <w:rPr>
          <w:lang w:val="en-GB"/>
        </w:rPr>
        <w:t xml:space="preserve"> role to question the prescriber’s clinical judgement.</w:t>
      </w:r>
    </w:p>
    <w:p w14:paraId="0819726E" w14:textId="2D6ECDE9" w:rsidR="00D618A2" w:rsidRPr="00D618A2" w:rsidRDefault="00D618A2" w:rsidP="00D618A2">
      <w:pPr>
        <w:pStyle w:val="pullquotetest"/>
      </w:pPr>
      <w:r w:rsidRPr="00D618A2">
        <w:lastRenderedPageBreak/>
        <w:t>The responsibilities should be on doctors who prescribed medication for chemical restraint to specify it as restraint. It shouldn’t be left on [the] nursing home to determine i</w:t>
      </w:r>
      <w:r w:rsidR="00EE3E11">
        <w:t>f</w:t>
      </w:r>
      <w:r w:rsidRPr="00D618A2">
        <w:t xml:space="preserve"> there </w:t>
      </w:r>
      <w:r w:rsidR="00EE3E11">
        <w:t xml:space="preserve">is </w:t>
      </w:r>
      <w:r w:rsidRPr="00D618A2">
        <w:t xml:space="preserve">a diagnosis to support the medication. </w:t>
      </w:r>
    </w:p>
    <w:p w14:paraId="41AEEFE7" w14:textId="037D35B1" w:rsidR="00D618A2" w:rsidRPr="00D618A2" w:rsidRDefault="00D618A2" w:rsidP="0032010F">
      <w:pPr>
        <w:pStyle w:val="attributiontest"/>
      </w:pPr>
      <w:r w:rsidRPr="00D618A2">
        <w:t xml:space="preserve">– On-site </w:t>
      </w:r>
      <w:r w:rsidR="00F03B5A">
        <w:t>m</w:t>
      </w:r>
      <w:r w:rsidRPr="00D618A2">
        <w:t>anager</w:t>
      </w:r>
    </w:p>
    <w:p w14:paraId="49390B73" w14:textId="7D0C4714" w:rsidR="004F42F1" w:rsidRPr="00B75304" w:rsidRDefault="007E614F" w:rsidP="00384213">
      <w:pPr>
        <w:pStyle w:val="Subhead2"/>
        <w:ind w:right="141"/>
        <w:rPr>
          <w:rFonts w:eastAsia="Segoe UI" w:cs="Segoe UI"/>
          <w:szCs w:val="28"/>
        </w:rPr>
      </w:pPr>
      <w:r>
        <w:t xml:space="preserve">Staff are confused about the relationship between </w:t>
      </w:r>
      <w:r w:rsidR="00739459" w:rsidRPr="00B75304">
        <w:t>PRN and low-dose medications</w:t>
      </w:r>
      <w:r>
        <w:t xml:space="preserve"> and chemical restraint</w:t>
      </w:r>
    </w:p>
    <w:p w14:paraId="036445E1" w14:textId="00B9C59E" w:rsidR="004F42F1" w:rsidRPr="00B75304" w:rsidRDefault="00739459" w:rsidP="00E16C39">
      <w:pPr>
        <w:pStyle w:val="Para"/>
        <w:rPr>
          <w:lang w:val="en-GB"/>
        </w:rPr>
      </w:pPr>
      <w:r w:rsidRPr="00B75304">
        <w:rPr>
          <w:lang w:val="en-GB"/>
        </w:rPr>
        <w:t xml:space="preserve">The use of PRN </w:t>
      </w:r>
      <w:r w:rsidR="006B2427">
        <w:rPr>
          <w:lang w:val="en-GB"/>
        </w:rPr>
        <w:t xml:space="preserve">psychotropic </w:t>
      </w:r>
      <w:r w:rsidRPr="00B75304">
        <w:rPr>
          <w:lang w:val="en-GB"/>
        </w:rPr>
        <w:t>medications represent a particular point of confusion when differentiating between medical treatment and chemical restraint.</w:t>
      </w:r>
    </w:p>
    <w:p w14:paraId="1BFAA926" w14:textId="5A509F9F" w:rsidR="004F42F1" w:rsidRPr="00B75304" w:rsidRDefault="00739459" w:rsidP="00E16C39">
      <w:pPr>
        <w:pStyle w:val="Para"/>
        <w:rPr>
          <w:lang w:val="en-GB"/>
        </w:rPr>
      </w:pPr>
      <w:r w:rsidRPr="00B75304">
        <w:rPr>
          <w:lang w:val="en-GB"/>
        </w:rPr>
        <w:t>Comments from respondents to the provider survey revealed that some staff believe that any psychotropic medication prescribed for PRN use constitutes chemical restraint</w:t>
      </w:r>
      <w:r w:rsidR="007C156D">
        <w:rPr>
          <w:lang w:val="en-GB"/>
        </w:rPr>
        <w:t>,</w:t>
      </w:r>
      <w:r w:rsidRPr="00B75304">
        <w:rPr>
          <w:lang w:val="en-GB"/>
        </w:rPr>
        <w:t xml:space="preserve"> regardless of whether or not the resident had a current diagnosis for which the medication is indicated.</w:t>
      </w:r>
    </w:p>
    <w:p w14:paraId="4B675B71" w14:textId="7A6323D5" w:rsidR="004F42F1" w:rsidRPr="00B75304" w:rsidRDefault="00739459" w:rsidP="00E16C39">
      <w:pPr>
        <w:pStyle w:val="Para"/>
        <w:rPr>
          <w:lang w:val="en-GB"/>
        </w:rPr>
      </w:pPr>
      <w:r w:rsidRPr="00B75304">
        <w:rPr>
          <w:lang w:val="en-GB"/>
        </w:rPr>
        <w:t>Several comments also suggested that some providers consider that</w:t>
      </w:r>
      <w:r w:rsidR="00333364">
        <w:rPr>
          <w:lang w:val="en-GB"/>
        </w:rPr>
        <w:t xml:space="preserve"> </w:t>
      </w:r>
      <w:r w:rsidRPr="00B75304">
        <w:rPr>
          <w:lang w:val="en-GB"/>
        </w:rPr>
        <w:t>administration of only a small dose</w:t>
      </w:r>
      <w:r w:rsidR="00333364">
        <w:rPr>
          <w:lang w:val="en-GB"/>
        </w:rPr>
        <w:t xml:space="preserve"> of medication</w:t>
      </w:r>
      <w:r w:rsidRPr="00B75304">
        <w:rPr>
          <w:lang w:val="en-GB"/>
        </w:rPr>
        <w:t xml:space="preserve">, which does not sedate the resident, does not constitute chemical restraint. This interpretation was also raised in a case study of a complaint provided for this </w:t>
      </w:r>
      <w:r w:rsidR="0097391D">
        <w:rPr>
          <w:lang w:val="en-GB"/>
        </w:rPr>
        <w:t>review</w:t>
      </w:r>
      <w:r w:rsidRPr="00B75304">
        <w:rPr>
          <w:lang w:val="en-GB"/>
        </w:rPr>
        <w:t xml:space="preserve"> by the Office of the Public Guardian</w:t>
      </w:r>
      <w:r w:rsidR="00A478BF" w:rsidRPr="00B75304">
        <w:rPr>
          <w:lang w:val="en-GB"/>
        </w:rPr>
        <w:t>, Qld</w:t>
      </w:r>
      <w:r w:rsidRPr="00B75304">
        <w:rPr>
          <w:lang w:val="en-GB"/>
        </w:rPr>
        <w:t xml:space="preserve">, in which the </w:t>
      </w:r>
      <w:r w:rsidR="008E368E">
        <w:rPr>
          <w:lang w:val="en-GB"/>
        </w:rPr>
        <w:t>c</w:t>
      </w:r>
      <w:r w:rsidRPr="00B75304">
        <w:rPr>
          <w:lang w:val="en-GB"/>
        </w:rPr>
        <w:t xml:space="preserve">linical </w:t>
      </w:r>
      <w:r w:rsidR="008E368E">
        <w:rPr>
          <w:lang w:val="en-GB"/>
        </w:rPr>
        <w:t>m</w:t>
      </w:r>
      <w:r w:rsidRPr="00B75304">
        <w:rPr>
          <w:lang w:val="en-GB"/>
        </w:rPr>
        <w:t>anager involved interpreted chemical restraint as medication that is so sedating that it prevents the person from walking.</w:t>
      </w:r>
    </w:p>
    <w:p w14:paraId="4E77C901" w14:textId="7219911F" w:rsidR="004F42F1" w:rsidRPr="00B75304" w:rsidRDefault="004F42F1" w:rsidP="008F20B1">
      <w:pPr>
        <w:pStyle w:val="Subhead1"/>
      </w:pPr>
      <w:r w:rsidRPr="00B75304">
        <w:t>Discussion</w:t>
      </w:r>
    </w:p>
    <w:p w14:paraId="6B692095" w14:textId="400BDCE4" w:rsidR="00586BE3" w:rsidRDefault="00D72605" w:rsidP="00E16C39">
      <w:pPr>
        <w:pStyle w:val="Para"/>
        <w:rPr>
          <w:lang w:val="en-GB"/>
        </w:rPr>
      </w:pPr>
      <w:r w:rsidRPr="00B75304">
        <w:rPr>
          <w:lang w:val="en-GB"/>
        </w:rPr>
        <w:t xml:space="preserve">This </w:t>
      </w:r>
      <w:r w:rsidR="0097391D">
        <w:rPr>
          <w:lang w:val="en-GB"/>
        </w:rPr>
        <w:t>review</w:t>
      </w:r>
      <w:r w:rsidRPr="00B75304">
        <w:rPr>
          <w:lang w:val="en-GB"/>
        </w:rPr>
        <w:t xml:space="preserve"> has </w:t>
      </w:r>
      <w:r w:rsidR="6170B62A" w:rsidRPr="00B75304">
        <w:rPr>
          <w:lang w:val="en-GB"/>
        </w:rPr>
        <w:t xml:space="preserve">identified a clear need to support providers to understand </w:t>
      </w:r>
      <w:r w:rsidRPr="00B75304">
        <w:rPr>
          <w:lang w:val="en-GB"/>
        </w:rPr>
        <w:t xml:space="preserve">the </w:t>
      </w:r>
      <w:r w:rsidR="00A571A0" w:rsidRPr="00B75304">
        <w:rPr>
          <w:lang w:val="en-GB"/>
        </w:rPr>
        <w:t>dis</w:t>
      </w:r>
      <w:r w:rsidR="002A1D1E" w:rsidRPr="00B75304">
        <w:rPr>
          <w:lang w:val="en-GB"/>
        </w:rPr>
        <w:t>tinction between</w:t>
      </w:r>
      <w:r w:rsidR="0006473B" w:rsidRPr="00B75304">
        <w:rPr>
          <w:lang w:val="en-GB"/>
        </w:rPr>
        <w:t xml:space="preserve"> medication for treatment and medication for restraint</w:t>
      </w:r>
      <w:r w:rsidRPr="00B75304">
        <w:rPr>
          <w:lang w:val="en-GB"/>
        </w:rPr>
        <w:t xml:space="preserve">. </w:t>
      </w:r>
      <w:r w:rsidR="00C75DC3">
        <w:rPr>
          <w:lang w:val="en-GB"/>
        </w:rPr>
        <w:t>F</w:t>
      </w:r>
      <w:r w:rsidR="00410269" w:rsidRPr="00B75304">
        <w:rPr>
          <w:lang w:val="en-GB"/>
        </w:rPr>
        <w:t>urther</w:t>
      </w:r>
      <w:r w:rsidR="00871DC5" w:rsidRPr="00B75304">
        <w:rPr>
          <w:lang w:val="en-GB"/>
        </w:rPr>
        <w:t xml:space="preserve"> </w:t>
      </w:r>
      <w:r w:rsidR="007F6FBB" w:rsidRPr="00B75304">
        <w:rPr>
          <w:lang w:val="en-GB"/>
        </w:rPr>
        <w:t xml:space="preserve">educational </w:t>
      </w:r>
      <w:r w:rsidR="00871DC5" w:rsidRPr="00B75304">
        <w:rPr>
          <w:lang w:val="en-GB"/>
        </w:rPr>
        <w:t xml:space="preserve">strategies should be put in place </w:t>
      </w:r>
      <w:r w:rsidR="002C0C72" w:rsidRPr="00B75304">
        <w:rPr>
          <w:lang w:val="en-GB"/>
        </w:rPr>
        <w:t>t</w:t>
      </w:r>
      <w:r w:rsidR="006B2427">
        <w:rPr>
          <w:lang w:val="en-GB"/>
        </w:rPr>
        <w:t>o</w:t>
      </w:r>
      <w:r w:rsidR="002C0C72" w:rsidRPr="00B75304">
        <w:rPr>
          <w:lang w:val="en-GB"/>
        </w:rPr>
        <w:t xml:space="preserve"> </w:t>
      </w:r>
      <w:r w:rsidR="00871DC5" w:rsidRPr="00B75304">
        <w:rPr>
          <w:lang w:val="en-GB"/>
        </w:rPr>
        <w:t xml:space="preserve">help </w:t>
      </w:r>
      <w:r w:rsidR="002C0C72" w:rsidRPr="00B75304">
        <w:rPr>
          <w:lang w:val="en-GB"/>
        </w:rPr>
        <w:t>p</w:t>
      </w:r>
      <w:r w:rsidR="00EB1DEC" w:rsidRPr="00B75304">
        <w:rPr>
          <w:lang w:val="en-GB"/>
        </w:rPr>
        <w:t xml:space="preserve">roviders </w:t>
      </w:r>
      <w:r w:rsidR="001C2DBE" w:rsidRPr="00B75304">
        <w:rPr>
          <w:lang w:val="en-GB"/>
        </w:rPr>
        <w:t>understand that chemical restraint</w:t>
      </w:r>
      <w:r w:rsidR="00F55793" w:rsidRPr="00B75304">
        <w:rPr>
          <w:lang w:val="en-GB"/>
        </w:rPr>
        <w:t xml:space="preserve"> applies to </w:t>
      </w:r>
      <w:r w:rsidR="00100A8F" w:rsidRPr="00B75304">
        <w:rPr>
          <w:lang w:val="en-GB"/>
        </w:rPr>
        <w:t xml:space="preserve">medication </w:t>
      </w:r>
      <w:r w:rsidR="00445286" w:rsidRPr="00B75304">
        <w:rPr>
          <w:lang w:val="en-GB"/>
        </w:rPr>
        <w:t>used for behaviour</w:t>
      </w:r>
      <w:r w:rsidR="001C2DBE" w:rsidRPr="00B75304">
        <w:rPr>
          <w:lang w:val="en-GB"/>
        </w:rPr>
        <w:t xml:space="preserve"> </w:t>
      </w:r>
      <w:r w:rsidR="0072242B" w:rsidRPr="00B75304">
        <w:rPr>
          <w:lang w:val="en-GB"/>
        </w:rPr>
        <w:t>management</w:t>
      </w:r>
      <w:r w:rsidR="002C0C72" w:rsidRPr="00B75304">
        <w:rPr>
          <w:lang w:val="en-GB"/>
        </w:rPr>
        <w:t>,</w:t>
      </w:r>
      <w:r w:rsidR="00F55793" w:rsidRPr="00B75304">
        <w:rPr>
          <w:lang w:val="en-GB"/>
        </w:rPr>
        <w:t xml:space="preserve"> </w:t>
      </w:r>
      <w:r w:rsidR="001C2DBE" w:rsidRPr="00B75304">
        <w:rPr>
          <w:lang w:val="en-GB"/>
        </w:rPr>
        <w:t xml:space="preserve">not for </w:t>
      </w:r>
      <w:r w:rsidR="0072242B" w:rsidRPr="00B75304">
        <w:rPr>
          <w:lang w:val="en-GB"/>
        </w:rPr>
        <w:t>therapeutic</w:t>
      </w:r>
      <w:r w:rsidR="001C2DBE" w:rsidRPr="00B75304">
        <w:rPr>
          <w:lang w:val="en-GB"/>
        </w:rPr>
        <w:t xml:space="preserve"> or medical care </w:t>
      </w:r>
      <w:r w:rsidR="0072242B" w:rsidRPr="00B75304">
        <w:rPr>
          <w:lang w:val="en-GB"/>
        </w:rPr>
        <w:t>of</w:t>
      </w:r>
      <w:r w:rsidR="001C2DBE" w:rsidRPr="00B75304">
        <w:rPr>
          <w:lang w:val="en-GB"/>
        </w:rPr>
        <w:t xml:space="preserve"> </w:t>
      </w:r>
      <w:r w:rsidR="003B760D" w:rsidRPr="00B75304">
        <w:rPr>
          <w:lang w:val="en-GB"/>
        </w:rPr>
        <w:t xml:space="preserve">older people </w:t>
      </w:r>
      <w:r w:rsidR="001C2DBE" w:rsidRPr="00B75304">
        <w:rPr>
          <w:lang w:val="en-GB"/>
        </w:rPr>
        <w:t>with mental illness</w:t>
      </w:r>
      <w:r w:rsidR="00340842" w:rsidRPr="00B75304">
        <w:rPr>
          <w:lang w:val="en-GB"/>
        </w:rPr>
        <w:t>,</w:t>
      </w:r>
      <w:r w:rsidR="001C2DBE" w:rsidRPr="00B75304">
        <w:rPr>
          <w:lang w:val="en-GB"/>
        </w:rPr>
        <w:t xml:space="preserve"> who may </w:t>
      </w:r>
      <w:r w:rsidR="0072242B" w:rsidRPr="00B75304">
        <w:rPr>
          <w:lang w:val="en-GB"/>
        </w:rPr>
        <w:t>benefit</w:t>
      </w:r>
      <w:r w:rsidR="001C2DBE" w:rsidRPr="00B75304">
        <w:rPr>
          <w:lang w:val="en-GB"/>
        </w:rPr>
        <w:t xml:space="preserve"> from</w:t>
      </w:r>
      <w:r w:rsidR="003B760D" w:rsidRPr="00B75304">
        <w:rPr>
          <w:lang w:val="en-GB"/>
        </w:rPr>
        <w:t xml:space="preserve"> psychotropic </w:t>
      </w:r>
      <w:r w:rsidR="001C2DBE" w:rsidRPr="00B75304">
        <w:rPr>
          <w:lang w:val="en-GB"/>
        </w:rPr>
        <w:t xml:space="preserve">medications. </w:t>
      </w:r>
    </w:p>
    <w:p w14:paraId="28B4C1AB" w14:textId="2D6B230A" w:rsidR="00C50216" w:rsidRPr="00B75304" w:rsidRDefault="001C2DBE" w:rsidP="00E16C39">
      <w:pPr>
        <w:pStyle w:val="Para"/>
        <w:rPr>
          <w:lang w:val="en-GB"/>
        </w:rPr>
      </w:pPr>
      <w:r w:rsidRPr="00B75304">
        <w:rPr>
          <w:lang w:val="en-GB"/>
        </w:rPr>
        <w:t>A</w:t>
      </w:r>
      <w:r w:rsidR="00781FF3" w:rsidRPr="00B75304">
        <w:rPr>
          <w:lang w:val="en-GB"/>
        </w:rPr>
        <w:t>s</w:t>
      </w:r>
      <w:r w:rsidRPr="00B75304">
        <w:rPr>
          <w:lang w:val="en-GB"/>
        </w:rPr>
        <w:t xml:space="preserve"> emphasised by Peisah et al (</w:t>
      </w:r>
      <w:r w:rsidR="000C75DA" w:rsidRPr="00B75304">
        <w:rPr>
          <w:lang w:val="en-GB"/>
        </w:rPr>
        <w:t>2019</w:t>
      </w:r>
      <w:r w:rsidRPr="00B75304">
        <w:rPr>
          <w:lang w:val="en-GB"/>
        </w:rPr>
        <w:t>)</w:t>
      </w:r>
      <w:r w:rsidR="0072242B" w:rsidRPr="00B75304">
        <w:rPr>
          <w:lang w:val="en-GB"/>
        </w:rPr>
        <w:t xml:space="preserve">, </w:t>
      </w:r>
      <w:r w:rsidR="002634C0" w:rsidRPr="00B75304">
        <w:rPr>
          <w:lang w:val="en-GB"/>
        </w:rPr>
        <w:t>providers should also understand that</w:t>
      </w:r>
      <w:r w:rsidR="00200844" w:rsidRPr="00B75304">
        <w:rPr>
          <w:lang w:val="en-GB"/>
        </w:rPr>
        <w:t xml:space="preserve">, while the legislation applies to chemical restraint, </w:t>
      </w:r>
      <w:r w:rsidR="0072242B" w:rsidRPr="00B75304">
        <w:rPr>
          <w:lang w:val="en-GB"/>
        </w:rPr>
        <w:t xml:space="preserve">residents with mental illness </w:t>
      </w:r>
      <w:r w:rsidR="0001057B">
        <w:rPr>
          <w:lang w:val="en-GB"/>
        </w:rPr>
        <w:t>(taking medication for therapeutic reasons)</w:t>
      </w:r>
      <w:r w:rsidR="0072242B" w:rsidRPr="00B75304">
        <w:rPr>
          <w:lang w:val="en-GB"/>
        </w:rPr>
        <w:t xml:space="preserve"> are entitled to</w:t>
      </w:r>
      <w:r w:rsidR="00340842" w:rsidRPr="00B75304">
        <w:rPr>
          <w:lang w:val="en-GB"/>
        </w:rPr>
        <w:t xml:space="preserve"> </w:t>
      </w:r>
      <w:r w:rsidR="003B760D" w:rsidRPr="00B75304">
        <w:rPr>
          <w:lang w:val="en-GB"/>
        </w:rPr>
        <w:t xml:space="preserve">the same standards of care </w:t>
      </w:r>
      <w:r w:rsidR="00430C4E" w:rsidRPr="00B75304">
        <w:rPr>
          <w:lang w:val="en-GB"/>
        </w:rPr>
        <w:t>(</w:t>
      </w:r>
      <w:r w:rsidR="00A06070" w:rsidRPr="00B75304">
        <w:rPr>
          <w:lang w:val="en-GB"/>
        </w:rPr>
        <w:t xml:space="preserve">including </w:t>
      </w:r>
      <w:r w:rsidR="004832C7" w:rsidRPr="00B75304">
        <w:rPr>
          <w:lang w:val="en-GB"/>
        </w:rPr>
        <w:t>minimisation of chemical restraint</w:t>
      </w:r>
      <w:r w:rsidR="00536236" w:rsidRPr="00B75304">
        <w:rPr>
          <w:lang w:val="en-GB"/>
        </w:rPr>
        <w:t>, using person-centred assessment and</w:t>
      </w:r>
      <w:r w:rsidR="00A7624F" w:rsidRPr="00B75304">
        <w:rPr>
          <w:lang w:val="en-GB"/>
        </w:rPr>
        <w:t xml:space="preserve"> alternatives to restraint) </w:t>
      </w:r>
      <w:r w:rsidR="003B760D" w:rsidRPr="00B75304">
        <w:rPr>
          <w:lang w:val="en-GB"/>
        </w:rPr>
        <w:t xml:space="preserve">as </w:t>
      </w:r>
      <w:r w:rsidR="00340842" w:rsidRPr="00B75304">
        <w:rPr>
          <w:lang w:val="en-GB"/>
        </w:rPr>
        <w:t xml:space="preserve">those </w:t>
      </w:r>
      <w:r w:rsidR="003B760D" w:rsidRPr="00B75304">
        <w:rPr>
          <w:lang w:val="en-GB"/>
        </w:rPr>
        <w:t>residents</w:t>
      </w:r>
      <w:r w:rsidR="0072242B" w:rsidRPr="00B75304">
        <w:rPr>
          <w:lang w:val="en-GB"/>
        </w:rPr>
        <w:t xml:space="preserve"> for whom protection </w:t>
      </w:r>
      <w:r w:rsidR="00340842" w:rsidRPr="00B75304">
        <w:rPr>
          <w:lang w:val="en-GB"/>
        </w:rPr>
        <w:t>against</w:t>
      </w:r>
      <w:r w:rsidR="0072242B" w:rsidRPr="00B75304">
        <w:rPr>
          <w:lang w:val="en-GB"/>
        </w:rPr>
        <w:t xml:space="preserve"> </w:t>
      </w:r>
      <w:r w:rsidR="003B760D" w:rsidRPr="00B75304">
        <w:rPr>
          <w:lang w:val="en-GB"/>
        </w:rPr>
        <w:t>chemical restraint</w:t>
      </w:r>
      <w:r w:rsidR="0072242B" w:rsidRPr="00B75304">
        <w:rPr>
          <w:lang w:val="en-GB"/>
        </w:rPr>
        <w:t xml:space="preserve"> is being sought.</w:t>
      </w:r>
    </w:p>
    <w:p w14:paraId="419DBBFF" w14:textId="1BE58551" w:rsidR="006833E2" w:rsidRDefault="00A25D03" w:rsidP="00E16C39">
      <w:pPr>
        <w:pStyle w:val="Para"/>
      </w:pPr>
      <w:r w:rsidRPr="00CA07E3">
        <w:t xml:space="preserve">Furthermore, responses to this </w:t>
      </w:r>
      <w:r w:rsidR="0097391D">
        <w:t>review</w:t>
      </w:r>
      <w:r w:rsidRPr="00CA07E3">
        <w:t xml:space="preserve"> indicate that some providers </w:t>
      </w:r>
      <w:r w:rsidR="005B64E0">
        <w:t>may</w:t>
      </w:r>
      <w:r w:rsidRPr="00CA07E3">
        <w:t xml:space="preserve"> misinterpret the legislation</w:t>
      </w:r>
      <w:r w:rsidR="00C504D9">
        <w:t>,</w:t>
      </w:r>
      <w:r w:rsidRPr="00CA07E3">
        <w:t xml:space="preserve"> </w:t>
      </w:r>
      <w:r w:rsidR="005B64E0">
        <w:t xml:space="preserve">and </w:t>
      </w:r>
      <w:r w:rsidRPr="00CA07E3">
        <w:t xml:space="preserve">not understand that using psychotropic medications for behaviour management of people with </w:t>
      </w:r>
      <w:r w:rsidR="00CF15DE">
        <w:t xml:space="preserve">dementia or </w:t>
      </w:r>
      <w:r w:rsidRPr="00CA07E3">
        <w:t xml:space="preserve">mental disorders </w:t>
      </w:r>
      <w:r w:rsidR="004761CB">
        <w:t xml:space="preserve">can </w:t>
      </w:r>
      <w:r w:rsidRPr="00CA07E3">
        <w:t>still constitute restraint – a</w:t>
      </w:r>
      <w:r w:rsidRPr="00CA07E3" w:rsidDel="005B64E0">
        <w:t xml:space="preserve"> </w:t>
      </w:r>
      <w:r w:rsidRPr="00CA07E3">
        <w:t xml:space="preserve">concern </w:t>
      </w:r>
      <w:r w:rsidR="005B64E0">
        <w:t xml:space="preserve">also </w:t>
      </w:r>
      <w:r w:rsidRPr="00CA07E3">
        <w:t xml:space="preserve">raised by Peisah et al (2019). </w:t>
      </w:r>
      <w:r w:rsidR="00A13DE2" w:rsidRPr="00B75304">
        <w:rPr>
          <w:lang w:val="en-GB"/>
        </w:rPr>
        <w:t xml:space="preserve">On a simple reading of the legislation, providers may miss the </w:t>
      </w:r>
      <w:r w:rsidR="001A0238" w:rsidRPr="00B75304">
        <w:rPr>
          <w:lang w:val="en-GB"/>
        </w:rPr>
        <w:t xml:space="preserve">few words </w:t>
      </w:r>
      <w:r w:rsidR="006944BE" w:rsidRPr="00B75304">
        <w:rPr>
          <w:lang w:val="en-GB"/>
        </w:rPr>
        <w:t xml:space="preserve">that </w:t>
      </w:r>
      <w:r w:rsidR="00FE2A5E" w:rsidRPr="00B75304">
        <w:rPr>
          <w:lang w:val="en-GB"/>
        </w:rPr>
        <w:t>indicate</w:t>
      </w:r>
      <w:r w:rsidR="00F2286D" w:rsidRPr="00B75304">
        <w:rPr>
          <w:lang w:val="en-GB"/>
        </w:rPr>
        <w:t xml:space="preserve"> </w:t>
      </w:r>
      <w:r w:rsidR="2F8B803C" w:rsidRPr="00B75304">
        <w:rPr>
          <w:lang w:val="en-GB"/>
        </w:rPr>
        <w:t>that</w:t>
      </w:r>
      <w:r w:rsidR="00844198" w:rsidRPr="00B75304">
        <w:rPr>
          <w:lang w:val="en-GB"/>
        </w:rPr>
        <w:t xml:space="preserve"> if </w:t>
      </w:r>
      <w:r w:rsidR="00A14E20" w:rsidRPr="00B75304">
        <w:rPr>
          <w:lang w:val="en-GB"/>
        </w:rPr>
        <w:t xml:space="preserve">the medication prescribed </w:t>
      </w:r>
      <w:r w:rsidR="00860248" w:rsidRPr="00B75304">
        <w:rPr>
          <w:lang w:val="en-GB"/>
        </w:rPr>
        <w:t>‘</w:t>
      </w:r>
      <w:r w:rsidR="00A14E20" w:rsidRPr="00B75304">
        <w:rPr>
          <w:lang w:val="en-GB"/>
        </w:rPr>
        <w:t xml:space="preserve">is, </w:t>
      </w:r>
      <w:r w:rsidR="00A14E20" w:rsidRPr="00F3004B">
        <w:rPr>
          <w:rStyle w:val="Emphasis"/>
        </w:rPr>
        <w:t>or is involved in</w:t>
      </w:r>
      <w:r w:rsidR="00A14E20" w:rsidRPr="00B75304">
        <w:rPr>
          <w:lang w:val="en-GB"/>
        </w:rPr>
        <w:t>, the restraint</w:t>
      </w:r>
      <w:r w:rsidR="00860248" w:rsidRPr="00B75304">
        <w:rPr>
          <w:lang w:val="en-GB"/>
        </w:rPr>
        <w:t>’</w:t>
      </w:r>
      <w:r w:rsidR="344DE85E" w:rsidRPr="00B75304">
        <w:rPr>
          <w:lang w:val="en-GB"/>
        </w:rPr>
        <w:t>, it falls under the umbrella of chemical restraint and is subject to regulation under the Restraints Principles</w:t>
      </w:r>
      <w:r w:rsidR="00A14E20" w:rsidRPr="00B75304">
        <w:rPr>
          <w:lang w:val="en-GB"/>
        </w:rPr>
        <w:t>.</w:t>
      </w:r>
      <w:r w:rsidR="00D20732" w:rsidRPr="00B75304">
        <w:rPr>
          <w:lang w:val="en-GB"/>
        </w:rPr>
        <w:t xml:space="preserve"> </w:t>
      </w:r>
      <w:r w:rsidR="005353B7" w:rsidRPr="00B75304">
        <w:rPr>
          <w:lang w:val="en-GB"/>
        </w:rPr>
        <w:t>This</w:t>
      </w:r>
      <w:r w:rsidR="00F637CE" w:rsidRPr="00B75304">
        <w:rPr>
          <w:lang w:val="en-GB"/>
        </w:rPr>
        <w:t xml:space="preserve"> </w:t>
      </w:r>
      <w:r w:rsidR="006833E2">
        <w:rPr>
          <w:lang w:val="en-GB"/>
        </w:rPr>
        <w:t xml:space="preserve">is an </w:t>
      </w:r>
      <w:r w:rsidR="00F637CE" w:rsidRPr="00B75304">
        <w:rPr>
          <w:lang w:val="en-GB"/>
        </w:rPr>
        <w:t xml:space="preserve">important point </w:t>
      </w:r>
      <w:r w:rsidR="006833E2">
        <w:rPr>
          <w:lang w:val="en-GB"/>
        </w:rPr>
        <w:t xml:space="preserve">and </w:t>
      </w:r>
      <w:r w:rsidR="00F637CE" w:rsidRPr="00B75304">
        <w:rPr>
          <w:lang w:val="en-GB"/>
        </w:rPr>
        <w:t xml:space="preserve">should </w:t>
      </w:r>
      <w:r w:rsidR="00A63A74" w:rsidRPr="00B75304">
        <w:rPr>
          <w:lang w:val="en-GB"/>
        </w:rPr>
        <w:t xml:space="preserve">be emphasised to prescribers and providers in </w:t>
      </w:r>
      <w:r w:rsidR="00526E3E" w:rsidRPr="00B75304">
        <w:rPr>
          <w:lang w:val="en-GB"/>
        </w:rPr>
        <w:t>educational strategies.</w:t>
      </w:r>
      <w:r w:rsidR="004D548E" w:rsidRPr="004D548E">
        <w:t xml:space="preserve"> </w:t>
      </w:r>
    </w:p>
    <w:p w14:paraId="007DA134" w14:textId="792D7D65" w:rsidR="00137FF4" w:rsidRDefault="004D548E" w:rsidP="00421E67">
      <w:pPr>
        <w:pStyle w:val="ParaKeep"/>
        <w:rPr>
          <w:lang w:val="en-GB"/>
        </w:rPr>
      </w:pPr>
      <w:r w:rsidRPr="004D548E">
        <w:t>Existing guidelines may not be consistent with the legislation on this matter and could add to the confusion.</w:t>
      </w:r>
      <w:r w:rsidR="00631BD7">
        <w:rPr>
          <w:lang w:val="en-GB"/>
        </w:rPr>
        <w:t xml:space="preserve"> </w:t>
      </w:r>
      <w:r w:rsidRPr="004D548E">
        <w:rPr>
          <w:lang w:val="en-GB"/>
        </w:rPr>
        <w:t>For example</w:t>
      </w:r>
      <w:r w:rsidR="00623D4A">
        <w:rPr>
          <w:lang w:val="en-GB"/>
        </w:rPr>
        <w:t>,</w:t>
      </w:r>
      <w:r w:rsidRPr="004D548E">
        <w:rPr>
          <w:lang w:val="en-GB"/>
        </w:rPr>
        <w:t xml:space="preserve"> </w:t>
      </w:r>
      <w:r w:rsidR="006833E2">
        <w:rPr>
          <w:lang w:val="en-GB"/>
        </w:rPr>
        <w:t xml:space="preserve">the </w:t>
      </w:r>
      <w:r w:rsidRPr="004D548E">
        <w:rPr>
          <w:lang w:val="en-GB"/>
        </w:rPr>
        <w:t xml:space="preserve">AMA’s position paper on </w:t>
      </w:r>
      <w:r w:rsidRPr="0097391D">
        <w:rPr>
          <w:i/>
          <w:lang w:val="en-GB"/>
        </w:rPr>
        <w:t>Restraint in the care of peoples in residential aged care facilities – 2015</w:t>
      </w:r>
      <w:r w:rsidRPr="004D548E">
        <w:rPr>
          <w:lang w:val="en-GB"/>
        </w:rPr>
        <w:t>, states that</w:t>
      </w:r>
      <w:r w:rsidR="00137FF4">
        <w:rPr>
          <w:lang w:val="en-GB"/>
        </w:rPr>
        <w:t>:</w:t>
      </w:r>
    </w:p>
    <w:p w14:paraId="6C2DB9A7" w14:textId="5FA6C8E6" w:rsidR="00137FF4" w:rsidRDefault="004D548E" w:rsidP="00137FF4">
      <w:pPr>
        <w:pStyle w:val="Quote"/>
      </w:pPr>
      <w:r w:rsidRPr="004D548E">
        <w:t>Psychotropic drugs may have an important role in the reduction of distressing symptoms and the specific treatment of medical conditions such as delirium, anxiety, depression, psychosis and behavioural and psychological symptoms of dementia (BPSD). Use of these drugs in such a context does not constitute restraint and they should not be withheld</w:t>
      </w:r>
      <w:r w:rsidR="00137FF4">
        <w:t>.</w:t>
      </w:r>
      <w:r w:rsidRPr="004D548E">
        <w:t xml:space="preserve"> </w:t>
      </w:r>
      <w:r w:rsidR="003012F9">
        <w:fldChar w:fldCharType="begin" w:fldLock="1"/>
      </w:r>
      <w:r w:rsidR="005441C3">
        <w:instrText>ADDIN CSL_CITATION {"citationItems":[{"id":"ITEM-1","itemData":{"URL":"https://ama.com.au/position-statement/restraint-care-people-residential-aged-care-facilities-2015","accessed":{"date-parts":[["2020","11","16"]]},"author":[{"dropping-particle":"","family":"Australian Medical Association","given":"","non-dropping-particle":"","parse-names":false,"suffix":""}],"id":"ITEM-1","issued":{"date-parts":[["2015"]]},"title":"AMA Position Statement Restraint in the Care of People in Residential Aged Care Facilities","type":"webpage"},"uris":["http://www.mendeley.com/documents/?uuid=0aa932cf-a301-348a-90c2-fec0f4e750ee"]}],"mendeley":{"formattedCitation":"(Australian Medical Association 2015)","plainTextFormattedCitation":"(Australian Medical Association 2015)","previouslyFormattedCitation":"(Australian Medical Association 2015)"},"properties":{"noteIndex":0},"schema":"https://github.com/citation-style-language/schema/raw/master/csl-citation.json"}</w:instrText>
      </w:r>
      <w:r w:rsidR="003012F9">
        <w:fldChar w:fldCharType="separate"/>
      </w:r>
      <w:r w:rsidR="003012F9" w:rsidRPr="003012F9">
        <w:rPr>
          <w:noProof/>
        </w:rPr>
        <w:t>(Australian Medical Association 2015)</w:t>
      </w:r>
      <w:r w:rsidR="003012F9">
        <w:fldChar w:fldCharType="end"/>
      </w:r>
      <w:r w:rsidRPr="004D548E">
        <w:t xml:space="preserve"> </w:t>
      </w:r>
    </w:p>
    <w:p w14:paraId="3E860D80" w14:textId="77777777" w:rsidR="0016011D" w:rsidRDefault="1E4617D6" w:rsidP="00E16C39">
      <w:pPr>
        <w:pStyle w:val="Para"/>
        <w:rPr>
          <w:lang w:val="en-GB"/>
        </w:rPr>
      </w:pPr>
      <w:r w:rsidRPr="00B75304">
        <w:rPr>
          <w:lang w:val="en-GB"/>
        </w:rPr>
        <w:t xml:space="preserve">Clearly, while the Restraints Principles </w:t>
      </w:r>
      <w:r w:rsidR="03F46C17" w:rsidRPr="00B75304">
        <w:rPr>
          <w:lang w:val="en-GB"/>
        </w:rPr>
        <w:t>regulate</w:t>
      </w:r>
      <w:r w:rsidRPr="00B75304">
        <w:rPr>
          <w:lang w:val="en-GB"/>
        </w:rPr>
        <w:t xml:space="preserve"> </w:t>
      </w:r>
      <w:r w:rsidRPr="000410DB">
        <w:rPr>
          <w:rStyle w:val="Strong"/>
        </w:rPr>
        <w:t>provider</w:t>
      </w:r>
      <w:r w:rsidRPr="00B75304">
        <w:rPr>
          <w:lang w:val="en-GB"/>
        </w:rPr>
        <w:t xml:space="preserve"> practice, there is also a need to </w:t>
      </w:r>
      <w:r w:rsidR="7F9B4A94" w:rsidRPr="00B75304">
        <w:rPr>
          <w:lang w:val="en-GB"/>
        </w:rPr>
        <w:t>support</w:t>
      </w:r>
      <w:r w:rsidR="14F47613" w:rsidRPr="00B75304">
        <w:rPr>
          <w:lang w:val="en-GB"/>
        </w:rPr>
        <w:t xml:space="preserve"> </w:t>
      </w:r>
      <w:r w:rsidR="14F47613" w:rsidRPr="000410DB">
        <w:rPr>
          <w:rStyle w:val="Strong"/>
        </w:rPr>
        <w:t>prescribers</w:t>
      </w:r>
      <w:r w:rsidR="14F47613" w:rsidRPr="00B75304">
        <w:rPr>
          <w:lang w:val="en-GB"/>
        </w:rPr>
        <w:t xml:space="preserve"> to understand and apply the legislation. </w:t>
      </w:r>
      <w:r w:rsidR="4D29636C" w:rsidRPr="00B75304">
        <w:rPr>
          <w:lang w:val="en-GB"/>
        </w:rPr>
        <w:t>Doing so</w:t>
      </w:r>
      <w:r w:rsidR="6359C5E4" w:rsidRPr="00B75304">
        <w:rPr>
          <w:lang w:val="en-GB"/>
        </w:rPr>
        <w:t xml:space="preserve"> has the dual benefits of facilitating appropriate prescr</w:t>
      </w:r>
      <w:r w:rsidR="246EF3EB" w:rsidRPr="00B75304">
        <w:rPr>
          <w:lang w:val="en-GB"/>
        </w:rPr>
        <w:t>ibing and</w:t>
      </w:r>
      <w:r w:rsidR="589ED511" w:rsidRPr="00B75304">
        <w:rPr>
          <w:lang w:val="en-GB"/>
        </w:rPr>
        <w:t xml:space="preserve"> further supporting provider understanding and compliance</w:t>
      </w:r>
      <w:r w:rsidR="00C61E2B">
        <w:rPr>
          <w:lang w:val="en-GB"/>
        </w:rPr>
        <w:t>.</w:t>
      </w:r>
      <w:r w:rsidRPr="00B75304">
        <w:rPr>
          <w:lang w:val="en-GB"/>
        </w:rPr>
        <w:t xml:space="preserve"> </w:t>
      </w:r>
    </w:p>
    <w:p w14:paraId="49BB9EB4" w14:textId="089E5F8E" w:rsidR="003B0490" w:rsidRDefault="7CA48696" w:rsidP="00E16C39">
      <w:pPr>
        <w:pStyle w:val="Para"/>
        <w:rPr>
          <w:lang w:val="en-GB"/>
        </w:rPr>
      </w:pPr>
      <w:r w:rsidRPr="00B75304">
        <w:rPr>
          <w:lang w:val="en-GB"/>
        </w:rPr>
        <w:lastRenderedPageBreak/>
        <w:t>There</w:t>
      </w:r>
      <w:r w:rsidR="00D01DB9" w:rsidRPr="00B75304">
        <w:rPr>
          <w:lang w:val="en-GB"/>
        </w:rPr>
        <w:t xml:space="preserve"> is an </w:t>
      </w:r>
      <w:r w:rsidR="0016011D">
        <w:rPr>
          <w:lang w:val="en-GB"/>
        </w:rPr>
        <w:t xml:space="preserve">implicit </w:t>
      </w:r>
      <w:r w:rsidR="00D01DB9" w:rsidRPr="00B75304">
        <w:rPr>
          <w:lang w:val="en-GB"/>
        </w:rPr>
        <w:t xml:space="preserve">expectation in the Restraints Principles that </w:t>
      </w:r>
      <w:r w:rsidR="00AA70F1">
        <w:rPr>
          <w:lang w:val="en-GB"/>
        </w:rPr>
        <w:t>prescriber</w:t>
      </w:r>
      <w:r w:rsidR="00D01DB9" w:rsidRPr="00B75304">
        <w:rPr>
          <w:lang w:val="en-GB"/>
        </w:rPr>
        <w:t xml:space="preserve">s will </w:t>
      </w:r>
      <w:r w:rsidR="4AE661D0" w:rsidRPr="00B75304">
        <w:rPr>
          <w:lang w:val="en-GB"/>
        </w:rPr>
        <w:t>understand</w:t>
      </w:r>
      <w:r w:rsidR="00D01DB9" w:rsidRPr="00B75304">
        <w:rPr>
          <w:lang w:val="en-GB"/>
        </w:rPr>
        <w:t xml:space="preserve"> </w:t>
      </w:r>
      <w:r w:rsidR="2A2E1FAD" w:rsidRPr="00B75304">
        <w:rPr>
          <w:lang w:val="en-GB"/>
        </w:rPr>
        <w:t>whether the medication they are prescribing</w:t>
      </w:r>
      <w:r w:rsidR="00D01DB9" w:rsidRPr="00B75304">
        <w:rPr>
          <w:lang w:val="en-GB"/>
        </w:rPr>
        <w:t xml:space="preserve"> is </w:t>
      </w:r>
      <w:r w:rsidR="2A2E1FAD" w:rsidRPr="00B75304">
        <w:rPr>
          <w:lang w:val="en-GB"/>
        </w:rPr>
        <w:t>for the purpose of</w:t>
      </w:r>
      <w:r w:rsidR="00D01DB9" w:rsidRPr="00B75304">
        <w:rPr>
          <w:lang w:val="en-GB"/>
        </w:rPr>
        <w:t xml:space="preserve"> chemical restraint</w:t>
      </w:r>
      <w:r w:rsidR="0A333630" w:rsidRPr="00B75304">
        <w:rPr>
          <w:lang w:val="en-GB"/>
        </w:rPr>
        <w:t xml:space="preserve">, and will document this and advise providers accordingly. </w:t>
      </w:r>
      <w:r w:rsidR="003A435C">
        <w:rPr>
          <w:lang w:val="en-GB"/>
        </w:rPr>
        <w:t>H</w:t>
      </w:r>
      <w:r w:rsidR="003A435C" w:rsidRPr="00B75304">
        <w:rPr>
          <w:lang w:val="en-GB"/>
        </w:rPr>
        <w:t>owever</w:t>
      </w:r>
      <w:r w:rsidR="003A435C">
        <w:rPr>
          <w:lang w:val="en-GB"/>
        </w:rPr>
        <w:t>, o</w:t>
      </w:r>
      <w:r w:rsidR="1E5EA26D" w:rsidRPr="00B75304">
        <w:rPr>
          <w:lang w:val="en-GB"/>
        </w:rPr>
        <w:t>ur findings suggest</w:t>
      </w:r>
      <w:r w:rsidR="1E5EA26D" w:rsidRPr="00B75304" w:rsidDel="003A435C">
        <w:rPr>
          <w:lang w:val="en-GB"/>
        </w:rPr>
        <w:t xml:space="preserve"> </w:t>
      </w:r>
      <w:r w:rsidR="1E5EA26D" w:rsidRPr="00B75304">
        <w:rPr>
          <w:lang w:val="en-GB"/>
        </w:rPr>
        <w:t xml:space="preserve">that this </w:t>
      </w:r>
      <w:r w:rsidR="003A435C">
        <w:rPr>
          <w:lang w:val="en-GB"/>
        </w:rPr>
        <w:t>does</w:t>
      </w:r>
      <w:r w:rsidR="003A435C" w:rsidRPr="00B75304">
        <w:rPr>
          <w:lang w:val="en-GB"/>
        </w:rPr>
        <w:t xml:space="preserve"> </w:t>
      </w:r>
      <w:r w:rsidR="1E5EA26D" w:rsidRPr="00B75304">
        <w:rPr>
          <w:lang w:val="en-GB"/>
        </w:rPr>
        <w:t>not always occur</w:t>
      </w:r>
      <w:r w:rsidR="09296A20" w:rsidRPr="00B75304">
        <w:rPr>
          <w:lang w:val="en-GB"/>
        </w:rPr>
        <w:t xml:space="preserve"> in practice. </w:t>
      </w:r>
    </w:p>
    <w:p w14:paraId="3A15E41F" w14:textId="69BBD370" w:rsidR="00D01DB9" w:rsidRPr="00B75304" w:rsidRDefault="00BA2C9F" w:rsidP="00E16C39">
      <w:pPr>
        <w:pStyle w:val="Para"/>
        <w:rPr>
          <w:lang w:val="en-GB"/>
        </w:rPr>
      </w:pPr>
      <w:r>
        <w:rPr>
          <w:lang w:val="en-GB"/>
        </w:rPr>
        <w:t xml:space="preserve">It is </w:t>
      </w:r>
      <w:r w:rsidR="00AA70F1">
        <w:rPr>
          <w:lang w:val="en-GB"/>
        </w:rPr>
        <w:t xml:space="preserve">perhaps </w:t>
      </w:r>
      <w:r>
        <w:rPr>
          <w:lang w:val="en-GB"/>
        </w:rPr>
        <w:t xml:space="preserve">not surprising that providers have </w:t>
      </w:r>
      <w:r w:rsidR="1A032B32" w:rsidRPr="00B75304">
        <w:rPr>
          <w:lang w:val="en-GB"/>
        </w:rPr>
        <w:t>difficult</w:t>
      </w:r>
      <w:r w:rsidR="0A1C2FF9" w:rsidRPr="00B75304">
        <w:rPr>
          <w:lang w:val="en-GB"/>
        </w:rPr>
        <w:t>y</w:t>
      </w:r>
      <w:r w:rsidR="1A032B32" w:rsidRPr="00B75304">
        <w:rPr>
          <w:lang w:val="en-GB"/>
        </w:rPr>
        <w:t xml:space="preserve"> interpreting whether or not a medication cons</w:t>
      </w:r>
      <w:r w:rsidR="37965F50" w:rsidRPr="00B75304">
        <w:rPr>
          <w:lang w:val="en-GB"/>
        </w:rPr>
        <w:t>titutes restraint</w:t>
      </w:r>
      <w:r w:rsidR="39F6EA78" w:rsidRPr="00B75304">
        <w:rPr>
          <w:lang w:val="en-GB"/>
        </w:rPr>
        <w:t>, given the well</w:t>
      </w:r>
      <w:r w:rsidR="00EA755D">
        <w:rPr>
          <w:lang w:val="en-GB"/>
        </w:rPr>
        <w:t>-</w:t>
      </w:r>
      <w:r w:rsidR="00D01DB9" w:rsidRPr="00B75304">
        <w:rPr>
          <w:lang w:val="en-GB"/>
        </w:rPr>
        <w:t>recognise</w:t>
      </w:r>
      <w:r w:rsidR="1F568221" w:rsidRPr="00B75304">
        <w:rPr>
          <w:lang w:val="en-GB"/>
        </w:rPr>
        <w:t>d</w:t>
      </w:r>
      <w:r w:rsidR="00D01DB9" w:rsidRPr="00B75304">
        <w:rPr>
          <w:lang w:val="en-GB"/>
        </w:rPr>
        <w:t xml:space="preserve"> complex</w:t>
      </w:r>
      <w:r w:rsidR="551BB296" w:rsidRPr="00B75304">
        <w:rPr>
          <w:lang w:val="en-GB"/>
        </w:rPr>
        <w:t xml:space="preserve">ity associated with unpacking the varied reasons for prescribing and </w:t>
      </w:r>
      <w:r w:rsidR="00285725">
        <w:rPr>
          <w:lang w:val="en-GB"/>
        </w:rPr>
        <w:t xml:space="preserve">the </w:t>
      </w:r>
      <w:r w:rsidR="551BB296" w:rsidRPr="00B75304">
        <w:rPr>
          <w:lang w:val="en-GB"/>
        </w:rPr>
        <w:t xml:space="preserve">multitude of mental health conditions </w:t>
      </w:r>
      <w:r w:rsidR="29ADE650" w:rsidRPr="00B75304">
        <w:rPr>
          <w:lang w:val="en-GB"/>
        </w:rPr>
        <w:t>for which psychotropic</w:t>
      </w:r>
      <w:r w:rsidR="2961FEF5" w:rsidRPr="00B75304">
        <w:rPr>
          <w:lang w:val="en-GB"/>
        </w:rPr>
        <w:t xml:space="preserve"> </w:t>
      </w:r>
      <w:r w:rsidR="29ADE650" w:rsidRPr="00B75304">
        <w:rPr>
          <w:lang w:val="en-GB"/>
        </w:rPr>
        <w:t xml:space="preserve">medications may be appropriate </w:t>
      </w:r>
      <w:r w:rsidR="00D01DB9" w:rsidRPr="00B75304">
        <w:rPr>
          <w:lang w:val="en-GB"/>
        </w:rPr>
        <w:fldChar w:fldCharType="begin" w:fldLock="1"/>
      </w:r>
      <w:r w:rsidR="004B50B5">
        <w:rPr>
          <w:lang w:val="en-GB"/>
        </w:rPr>
        <w:instrText>ADDIN CSL_CITATION {"citationItems":[{"id":"ITEM-1","itemData":{"ISBN":"9781920838867","author":[{"dropping-particle":"","family":"Royal Commission into Aged Care Quality and Safety","given":"","non-dropping-particle":"","parse-names":false,"suffix":""}],"id":"ITEM-1","issued":{"date-parts":[["2019"]]},"publisher":"Commonwealth of Australia","publisher-place":"Canberra","title":"Interim Report: Neglect vol. 1","type":"book"},"uris":["http://www.mendeley.com/documents/?uuid=c0f621c7-63e2-4e4e-87c0-696b74c11846"]}],"mendeley":{"formattedCitation":"(Royal Commission into Aged Care Quality and Safety 2019b)","plainTextFormattedCitation":"(Royal Commission into Aged Care Quality and Safety 2019b)","previouslyFormattedCitation":"(Royal Commission into Aged Care Quality and Safety 2019b)"},"properties":{"noteIndex":0},"schema":"https://github.com/citation-style-language/schema/raw/master/csl-citation.json"}</w:instrText>
      </w:r>
      <w:r w:rsidR="00D01DB9" w:rsidRPr="00B75304">
        <w:rPr>
          <w:lang w:val="en-GB"/>
        </w:rPr>
        <w:fldChar w:fldCharType="separate"/>
      </w:r>
      <w:r w:rsidR="00A11D25" w:rsidRPr="00A11D25">
        <w:rPr>
          <w:noProof/>
          <w:lang w:val="en-GB"/>
        </w:rPr>
        <w:t>(Royal Commission into Aged Care Quality and Safety 2019b)</w:t>
      </w:r>
      <w:r w:rsidR="00D01DB9" w:rsidRPr="00B75304">
        <w:rPr>
          <w:lang w:val="en-GB"/>
        </w:rPr>
        <w:fldChar w:fldCharType="end"/>
      </w:r>
      <w:r w:rsidR="00CA6570" w:rsidRPr="00B75304">
        <w:rPr>
          <w:lang w:val="en-GB"/>
        </w:rPr>
        <w:t xml:space="preserve">. </w:t>
      </w:r>
      <w:r w:rsidR="00B77914">
        <w:rPr>
          <w:lang w:val="en-GB"/>
        </w:rPr>
        <w:t xml:space="preserve">The following excerpt from the </w:t>
      </w:r>
      <w:r w:rsidR="004C0488">
        <w:rPr>
          <w:lang w:val="en-GB"/>
        </w:rPr>
        <w:t>Royal Commission</w:t>
      </w:r>
      <w:r w:rsidR="00FC011E">
        <w:rPr>
          <w:lang w:val="en-GB"/>
        </w:rPr>
        <w:t>’</w:t>
      </w:r>
      <w:r w:rsidR="009E592B">
        <w:rPr>
          <w:lang w:val="en-GB"/>
        </w:rPr>
        <w:t>s interim report illustrates th</w:t>
      </w:r>
      <w:r w:rsidR="002C7995">
        <w:rPr>
          <w:lang w:val="en-GB"/>
        </w:rPr>
        <w:t>is</w:t>
      </w:r>
      <w:r w:rsidR="009E592B">
        <w:rPr>
          <w:lang w:val="en-GB"/>
        </w:rPr>
        <w:t xml:space="preserve"> complexity:</w:t>
      </w:r>
    </w:p>
    <w:p w14:paraId="0DA7EDA2" w14:textId="08F075FD" w:rsidR="000E3389" w:rsidRDefault="00F532AE" w:rsidP="00D473B7">
      <w:pPr>
        <w:pStyle w:val="Quote"/>
      </w:pPr>
      <w:r w:rsidRPr="00F532AE">
        <w:t>There are specific challenges defining ‘chemical restraint’. Particular medicines can</w:t>
      </w:r>
      <w:r>
        <w:t xml:space="preserve"> </w:t>
      </w:r>
      <w:r w:rsidRPr="00F532AE">
        <w:t>restrict people’s movements or ability to make decisions. Psychotropic medications</w:t>
      </w:r>
      <w:r>
        <w:t xml:space="preserve"> </w:t>
      </w:r>
      <w:r w:rsidRPr="00F532AE">
        <w:t>affect the mind, emotions and behaviours of a person.</w:t>
      </w:r>
      <w:r>
        <w:t xml:space="preserve"> </w:t>
      </w:r>
      <w:r w:rsidRPr="00F532AE">
        <w:t>Within the broad cluster of</w:t>
      </w:r>
      <w:r>
        <w:t xml:space="preserve"> </w:t>
      </w:r>
      <w:r w:rsidRPr="00F532AE">
        <w:t>such medications, the ones most commonly used to provide chemical restraint in aged</w:t>
      </w:r>
      <w:r>
        <w:t xml:space="preserve"> </w:t>
      </w:r>
      <w:r w:rsidRPr="00F532AE">
        <w:t>care are</w:t>
      </w:r>
      <w:r>
        <w:t xml:space="preserve"> </w:t>
      </w:r>
      <w:r w:rsidRPr="00F532AE">
        <w:t>antipsychotics (often referred to as tranquilisers) and benzodiazepines (minor</w:t>
      </w:r>
      <w:r>
        <w:t xml:space="preserve"> </w:t>
      </w:r>
      <w:r w:rsidRPr="00F532AE">
        <w:t>tranquilisers or sleeping pills).</w:t>
      </w:r>
      <w:r>
        <w:t xml:space="preserve"> </w:t>
      </w:r>
      <w:r w:rsidRPr="00F532AE">
        <w:t>At the Sydney Hearing, Scientia Professor at the Centre for</w:t>
      </w:r>
      <w:r w:rsidR="00231539">
        <w:t xml:space="preserve"> </w:t>
      </w:r>
      <w:r w:rsidRPr="00F532AE">
        <w:t>Healthy Brain Ageing at the University of New South Wales, Professor Henry Brodaty AO,</w:t>
      </w:r>
      <w:r w:rsidR="00231539">
        <w:t xml:space="preserve"> </w:t>
      </w:r>
      <w:r w:rsidRPr="00F532AE">
        <w:t>explained the distinction between using medication for treating psychotic symptoms, such</w:t>
      </w:r>
      <w:r w:rsidR="00231539">
        <w:t xml:space="preserve"> </w:t>
      </w:r>
      <w:r w:rsidRPr="00F532AE">
        <w:t>as delusions or hallucinations, and restraining a person through sedation. In his view, the</w:t>
      </w:r>
      <w:r w:rsidR="00231539">
        <w:t xml:space="preserve"> </w:t>
      </w:r>
      <w:r w:rsidRPr="00F532AE">
        <w:t>boundary between treatment for an illness and restraint can become blurred, which makes</w:t>
      </w:r>
      <w:r w:rsidR="00231539">
        <w:t xml:space="preserve"> </w:t>
      </w:r>
      <w:r w:rsidRPr="00F532AE">
        <w:t>defining ‘chemical restraint’ difficult.</w:t>
      </w:r>
      <w:r w:rsidR="007E614F">
        <w:t xml:space="preserve"> </w:t>
      </w:r>
      <w:r w:rsidRPr="00F532AE">
        <w:t>The Australian Commission on Safety and Quality</w:t>
      </w:r>
      <w:r w:rsidR="00231539">
        <w:t xml:space="preserve"> </w:t>
      </w:r>
      <w:r w:rsidRPr="00F532AE">
        <w:t>in Health Care contends that there is a lack of consensus on the definition of chemical</w:t>
      </w:r>
      <w:r w:rsidR="00231539">
        <w:t xml:space="preserve"> </w:t>
      </w:r>
      <w:r w:rsidRPr="00F532AE">
        <w:t>restraint because of the difficulties in determining whether a clinician’s intent is primarily</w:t>
      </w:r>
      <w:r w:rsidR="00231539">
        <w:t xml:space="preserve"> </w:t>
      </w:r>
      <w:r w:rsidRPr="00F532AE">
        <w:t xml:space="preserve">to treat a person’s symptoms or to control their behaviour. </w:t>
      </w:r>
      <w:r w:rsidR="006D7B7B">
        <w:t>(p 195)</w:t>
      </w:r>
    </w:p>
    <w:p w14:paraId="36CB606F" w14:textId="3FBD5D9C" w:rsidR="004F42F1" w:rsidRPr="00B75304" w:rsidRDefault="00792E5C" w:rsidP="00E16C39">
      <w:pPr>
        <w:pStyle w:val="Para"/>
        <w:rPr>
          <w:lang w:val="en-GB"/>
        </w:rPr>
      </w:pPr>
      <w:r>
        <w:rPr>
          <w:lang w:val="en-GB"/>
        </w:rPr>
        <w:t>T</w:t>
      </w:r>
      <w:r w:rsidR="004F42F1" w:rsidRPr="00B75304">
        <w:rPr>
          <w:lang w:val="en-GB"/>
        </w:rPr>
        <w:t xml:space="preserve">he </w:t>
      </w:r>
      <w:r w:rsidR="004C0488">
        <w:rPr>
          <w:lang w:val="en-GB"/>
        </w:rPr>
        <w:t>Counsel Assisting</w:t>
      </w:r>
      <w:r w:rsidR="004F42F1" w:rsidRPr="00B75304">
        <w:rPr>
          <w:lang w:val="en-GB"/>
        </w:rPr>
        <w:t xml:space="preserve"> the </w:t>
      </w:r>
      <w:r w:rsidR="004C0488">
        <w:rPr>
          <w:lang w:val="en-GB"/>
        </w:rPr>
        <w:t>Royal Commission</w:t>
      </w:r>
      <w:r w:rsidR="004F42F1" w:rsidRPr="00B75304">
        <w:rPr>
          <w:lang w:val="en-GB"/>
        </w:rPr>
        <w:t xml:space="preserve"> </w:t>
      </w:r>
      <w:r w:rsidR="006B36A7">
        <w:rPr>
          <w:lang w:val="en-GB"/>
        </w:rPr>
        <w:t xml:space="preserve">has </w:t>
      </w:r>
      <w:r w:rsidR="004F42F1" w:rsidRPr="00B75304">
        <w:rPr>
          <w:lang w:val="en-GB"/>
        </w:rPr>
        <w:t>recommend</w:t>
      </w:r>
      <w:r w:rsidR="00D33F09">
        <w:rPr>
          <w:lang w:val="en-GB"/>
        </w:rPr>
        <w:t>ed</w:t>
      </w:r>
      <w:r w:rsidR="004F42F1" w:rsidRPr="00B75304">
        <w:rPr>
          <w:lang w:val="en-GB"/>
        </w:rPr>
        <w:t xml:space="preserve"> that only a psychiatrist or a geriatrician should initially prescribe antipsychotics</w:t>
      </w:r>
      <w:r w:rsidR="00464FF9" w:rsidRPr="00B75304">
        <w:rPr>
          <w:lang w:val="en-GB"/>
        </w:rPr>
        <w:t xml:space="preserve"> </w:t>
      </w:r>
      <w:r w:rsidR="00464FF9" w:rsidRPr="00B75304">
        <w:rPr>
          <w:lang w:val="en-GB"/>
        </w:rPr>
        <w:fldChar w:fldCharType="begin" w:fldLock="1"/>
      </w:r>
      <w:r w:rsidR="00352638">
        <w:rPr>
          <w:lang w:val="en-GB"/>
        </w:rPr>
        <w:instrText>ADDIN CSL_CITATION {"citationItems":[{"id":"ITEM-1","itemData":{"URL":"https://agedcare.royalcommission.gov.au/sites/default/files/2020-10/RCD.9999.0540.0001_1.pdf","accessed":{"date-parts":[["2020","10","29"]]},"author":[{"dropping-particle":"","family":"Royal Commission into Aged Care Quality and Safety","given":"","non-dropping-particle":"","parse-names":false,"suffix":""}],"id":"ITEM-1","issued":{"date-parts":[["2020"]]},"title":"Counsel Assisting's final submissions: proposed recommendations","type":"webpage"},"uris":["http://www.mendeley.com/documents/?uuid=f8d8c691-7a89-4d5c-a102-37f911a77a4e"]}],"mendeley":{"formattedCitation":"(Royal Commission into Aged Care Quality and Safety 2020a)","plainTextFormattedCitation":"(Royal Commission into Aged Care Quality and Safety 2020a)","previouslyFormattedCitation":"(Royal Commission into Aged Care Quality and Safety n.d.)"},"properties":{"noteIndex":0},"schema":"https://github.com/citation-style-language/schema/raw/master/csl-citation.json"}</w:instrText>
      </w:r>
      <w:r w:rsidR="00464FF9" w:rsidRPr="00B75304">
        <w:rPr>
          <w:lang w:val="en-GB"/>
        </w:rPr>
        <w:fldChar w:fldCharType="separate"/>
      </w:r>
      <w:r w:rsidR="00352638" w:rsidRPr="00352638">
        <w:rPr>
          <w:noProof/>
          <w:lang w:val="en-GB"/>
        </w:rPr>
        <w:t>(Royal Commission into Aged Care Quality and Safety 2020</w:t>
      </w:r>
      <w:r w:rsidR="00256F6B">
        <w:rPr>
          <w:noProof/>
          <w:lang w:val="en-GB"/>
        </w:rPr>
        <w:t>b</w:t>
      </w:r>
      <w:r w:rsidR="00352638" w:rsidRPr="00352638">
        <w:rPr>
          <w:noProof/>
          <w:lang w:val="en-GB"/>
        </w:rPr>
        <w:t>)</w:t>
      </w:r>
      <w:r w:rsidR="00464FF9" w:rsidRPr="00B75304">
        <w:rPr>
          <w:lang w:val="en-GB"/>
        </w:rPr>
        <w:fldChar w:fldCharType="end"/>
      </w:r>
      <w:r w:rsidR="004F42F1" w:rsidRPr="00B75304">
        <w:rPr>
          <w:lang w:val="en-GB"/>
        </w:rPr>
        <w:t>.</w:t>
      </w:r>
      <w:r w:rsidR="00D20732" w:rsidRPr="00B75304">
        <w:rPr>
          <w:lang w:val="en-GB"/>
        </w:rPr>
        <w:t xml:space="preserve"> </w:t>
      </w:r>
      <w:r w:rsidR="53349157" w:rsidRPr="00B75304">
        <w:rPr>
          <w:lang w:val="en-GB"/>
        </w:rPr>
        <w:t xml:space="preserve">Drawing on the </w:t>
      </w:r>
      <w:r w:rsidR="0D0C724F" w:rsidRPr="00B75304">
        <w:rPr>
          <w:lang w:val="en-GB"/>
        </w:rPr>
        <w:t>e</w:t>
      </w:r>
      <w:r w:rsidR="004F42F1" w:rsidRPr="00B75304">
        <w:rPr>
          <w:lang w:val="en-GB"/>
        </w:rPr>
        <w:t xml:space="preserve">xpertise </w:t>
      </w:r>
      <w:r w:rsidR="584BCA79" w:rsidRPr="00B75304">
        <w:rPr>
          <w:lang w:val="en-GB"/>
        </w:rPr>
        <w:t>of these specialists</w:t>
      </w:r>
      <w:r w:rsidR="004F42F1" w:rsidRPr="00B75304">
        <w:rPr>
          <w:lang w:val="en-GB"/>
        </w:rPr>
        <w:t xml:space="preserve"> could </w:t>
      </w:r>
      <w:r w:rsidR="0979A799" w:rsidRPr="00B75304">
        <w:rPr>
          <w:lang w:val="en-GB"/>
        </w:rPr>
        <w:t xml:space="preserve">reduce </w:t>
      </w:r>
      <w:r w:rsidR="004F42F1" w:rsidRPr="00B75304">
        <w:rPr>
          <w:lang w:val="en-GB"/>
        </w:rPr>
        <w:t xml:space="preserve">the current burden on </w:t>
      </w:r>
      <w:r w:rsidR="00D94C53" w:rsidRPr="00B75304">
        <w:rPr>
          <w:lang w:val="en-GB"/>
        </w:rPr>
        <w:t xml:space="preserve">GPs and </w:t>
      </w:r>
      <w:r w:rsidR="004F42F1" w:rsidRPr="00B75304">
        <w:rPr>
          <w:lang w:val="en-GB"/>
        </w:rPr>
        <w:t xml:space="preserve">providers to </w:t>
      </w:r>
      <w:r w:rsidR="56C10319" w:rsidRPr="00B75304">
        <w:rPr>
          <w:lang w:val="en-GB"/>
        </w:rPr>
        <w:t>distinguish between chemical restraint and medical treatment</w:t>
      </w:r>
      <w:r w:rsidR="00384376" w:rsidRPr="00B75304">
        <w:rPr>
          <w:lang w:val="en-GB"/>
        </w:rPr>
        <w:t xml:space="preserve">, and </w:t>
      </w:r>
      <w:r w:rsidR="49868BD4" w:rsidRPr="00B75304">
        <w:rPr>
          <w:lang w:val="en-GB"/>
        </w:rPr>
        <w:t xml:space="preserve">this recommendation </w:t>
      </w:r>
      <w:r w:rsidR="00384376" w:rsidRPr="00B75304">
        <w:rPr>
          <w:lang w:val="en-GB"/>
        </w:rPr>
        <w:t xml:space="preserve">is </w:t>
      </w:r>
      <w:r w:rsidR="00975F4B" w:rsidRPr="00B75304">
        <w:rPr>
          <w:lang w:val="en-GB"/>
        </w:rPr>
        <w:t xml:space="preserve">likely to be welcomed by providers </w:t>
      </w:r>
      <w:r w:rsidR="009E6AFE" w:rsidRPr="00B75304">
        <w:rPr>
          <w:lang w:val="en-GB"/>
        </w:rPr>
        <w:t xml:space="preserve">who </w:t>
      </w:r>
      <w:r w:rsidR="16E7D9FB" w:rsidRPr="00B75304">
        <w:rPr>
          <w:lang w:val="en-GB"/>
        </w:rPr>
        <w:t xml:space="preserve">perceived </w:t>
      </w:r>
      <w:r w:rsidR="001D0F39" w:rsidRPr="00B75304">
        <w:rPr>
          <w:lang w:val="en-GB"/>
        </w:rPr>
        <w:t>specialist input</w:t>
      </w:r>
      <w:r w:rsidR="2ACC711E" w:rsidRPr="00B75304">
        <w:rPr>
          <w:lang w:val="en-GB"/>
        </w:rPr>
        <w:t xml:space="preserve"> to have significant benefits for residents and staff alike</w:t>
      </w:r>
      <w:r w:rsidR="00C766A7" w:rsidRPr="00B75304">
        <w:rPr>
          <w:lang w:val="en-GB"/>
        </w:rPr>
        <w:t>.</w:t>
      </w:r>
      <w:r w:rsidR="009E6AFE" w:rsidRPr="00B75304">
        <w:rPr>
          <w:lang w:val="en-GB"/>
        </w:rPr>
        <w:t xml:space="preserve"> O</w:t>
      </w:r>
      <w:r w:rsidR="0078285E" w:rsidRPr="00B75304">
        <w:rPr>
          <w:lang w:val="en-GB"/>
        </w:rPr>
        <w:t>f note</w:t>
      </w:r>
      <w:r w:rsidR="009E6AFE" w:rsidRPr="00B75304">
        <w:rPr>
          <w:lang w:val="en-GB"/>
        </w:rPr>
        <w:t>, however,</w:t>
      </w:r>
      <w:r w:rsidR="004F42F1" w:rsidRPr="00B75304">
        <w:rPr>
          <w:lang w:val="en-GB"/>
        </w:rPr>
        <w:t xml:space="preserve"> this </w:t>
      </w:r>
      <w:r w:rsidR="006723F5">
        <w:rPr>
          <w:lang w:val="en-GB"/>
        </w:rPr>
        <w:t>r</w:t>
      </w:r>
      <w:r w:rsidR="004F42F1" w:rsidRPr="00B75304">
        <w:rPr>
          <w:lang w:val="en-GB"/>
        </w:rPr>
        <w:t xml:space="preserve">eview also heard that access to geriatricians is </w:t>
      </w:r>
      <w:r w:rsidR="009E6AFE" w:rsidRPr="00B75304">
        <w:rPr>
          <w:lang w:val="en-GB"/>
        </w:rPr>
        <w:t xml:space="preserve">difficult </w:t>
      </w:r>
      <w:r w:rsidR="004F42F1" w:rsidRPr="00B75304">
        <w:rPr>
          <w:lang w:val="en-GB"/>
        </w:rPr>
        <w:t>in regional or rural areas.</w:t>
      </w:r>
    </w:p>
    <w:p w14:paraId="223AF7DC" w14:textId="71662F86" w:rsidR="004F42F1" w:rsidRPr="00B75304" w:rsidRDefault="004F42F1" w:rsidP="00071FC3">
      <w:pPr>
        <w:pStyle w:val="Subhead1"/>
      </w:pPr>
      <w:r w:rsidRPr="00B75304">
        <w:t>Resources and initiatives</w:t>
      </w:r>
    </w:p>
    <w:p w14:paraId="3BFB6A89" w14:textId="516C8F01" w:rsidR="00AA631E" w:rsidRDefault="5CC548C3" w:rsidP="00471697">
      <w:pPr>
        <w:pStyle w:val="ParaKeep"/>
        <w:rPr>
          <w:lang w:val="en-GB"/>
        </w:rPr>
      </w:pPr>
      <w:r w:rsidRPr="00B75304">
        <w:rPr>
          <w:lang w:val="en-GB"/>
        </w:rPr>
        <w:t xml:space="preserve">Stakeholders highlighted </w:t>
      </w:r>
      <w:r w:rsidR="007241A5">
        <w:rPr>
          <w:lang w:val="en-GB"/>
        </w:rPr>
        <w:t>the need for</w:t>
      </w:r>
      <w:r w:rsidR="009B1BC3">
        <w:rPr>
          <w:lang w:val="en-GB"/>
        </w:rPr>
        <w:t xml:space="preserve"> a</w:t>
      </w:r>
      <w:r w:rsidR="007241A5" w:rsidRPr="00B75304">
        <w:rPr>
          <w:lang w:val="en-GB"/>
        </w:rPr>
        <w:t xml:space="preserve"> </w:t>
      </w:r>
      <w:r w:rsidRPr="00B75304">
        <w:rPr>
          <w:lang w:val="en-GB"/>
        </w:rPr>
        <w:t>greater understanding of psychotropic medications in general</w:t>
      </w:r>
      <w:r w:rsidR="009B1BC3">
        <w:rPr>
          <w:lang w:val="en-GB"/>
        </w:rPr>
        <w:t>. This need</w:t>
      </w:r>
      <w:r w:rsidRPr="00B75304" w:rsidDel="009B1BC3">
        <w:rPr>
          <w:lang w:val="en-GB"/>
        </w:rPr>
        <w:t xml:space="preserve"> </w:t>
      </w:r>
      <w:r w:rsidRPr="00B75304">
        <w:rPr>
          <w:lang w:val="en-GB"/>
        </w:rPr>
        <w:t xml:space="preserve">has </w:t>
      </w:r>
      <w:r w:rsidR="009B1BC3">
        <w:rPr>
          <w:lang w:val="en-GB"/>
        </w:rPr>
        <w:t xml:space="preserve">also </w:t>
      </w:r>
      <w:r w:rsidRPr="00B75304">
        <w:rPr>
          <w:lang w:val="en-GB"/>
        </w:rPr>
        <w:t xml:space="preserve">been recognised by the </w:t>
      </w:r>
      <w:r w:rsidR="00DC0ECB">
        <w:rPr>
          <w:lang w:val="en-GB"/>
        </w:rPr>
        <w:t>Commission</w:t>
      </w:r>
      <w:r w:rsidRPr="00B75304">
        <w:rPr>
          <w:lang w:val="en-GB"/>
        </w:rPr>
        <w:t xml:space="preserve"> </w:t>
      </w:r>
      <w:r w:rsidR="00B04353">
        <w:rPr>
          <w:lang w:val="en-GB"/>
        </w:rPr>
        <w:t xml:space="preserve">who have </w:t>
      </w:r>
      <w:r w:rsidRPr="00B75304">
        <w:rPr>
          <w:lang w:val="en-GB"/>
        </w:rPr>
        <w:t>develope</w:t>
      </w:r>
      <w:r w:rsidR="00B04353">
        <w:rPr>
          <w:lang w:val="en-GB"/>
        </w:rPr>
        <w:t>d</w:t>
      </w:r>
      <w:r w:rsidRPr="00B75304">
        <w:rPr>
          <w:lang w:val="en-GB"/>
        </w:rPr>
        <w:t xml:space="preserve"> several resources </w:t>
      </w:r>
      <w:r w:rsidR="285B17C9" w:rsidRPr="00B75304">
        <w:rPr>
          <w:lang w:val="en-GB"/>
        </w:rPr>
        <w:t>s</w:t>
      </w:r>
      <w:r w:rsidR="004F42F1" w:rsidRPr="00B75304">
        <w:rPr>
          <w:lang w:val="en-GB"/>
        </w:rPr>
        <w:t xml:space="preserve">ince the </w:t>
      </w:r>
      <w:r w:rsidR="000C44D7" w:rsidRPr="00B75304">
        <w:rPr>
          <w:lang w:val="en-GB"/>
        </w:rPr>
        <w:t xml:space="preserve">Restraints </w:t>
      </w:r>
      <w:r w:rsidR="004F42F1" w:rsidRPr="00B75304">
        <w:rPr>
          <w:lang w:val="en-GB"/>
        </w:rPr>
        <w:t>Principles came into effect</w:t>
      </w:r>
      <w:r w:rsidR="30A17B0B" w:rsidRPr="00B75304">
        <w:rPr>
          <w:lang w:val="en-GB"/>
        </w:rPr>
        <w:t xml:space="preserve">. </w:t>
      </w:r>
      <w:r w:rsidR="6F74D9CD" w:rsidRPr="00B75304">
        <w:rPr>
          <w:lang w:val="en-GB"/>
        </w:rPr>
        <w:t>For example</w:t>
      </w:r>
      <w:r w:rsidR="00AA631E">
        <w:rPr>
          <w:lang w:val="en-GB"/>
        </w:rPr>
        <w:t>:</w:t>
      </w:r>
    </w:p>
    <w:p w14:paraId="1AC08E25" w14:textId="73919BFB" w:rsidR="00AA631E" w:rsidRDefault="004F42F1" w:rsidP="00471697">
      <w:pPr>
        <w:pStyle w:val="Bullet1"/>
        <w:rPr>
          <w:lang w:val="en-GB"/>
        </w:rPr>
      </w:pPr>
      <w:r w:rsidRPr="00B75304">
        <w:rPr>
          <w:rStyle w:val="StyleItalic"/>
          <w:lang w:val="en-GB"/>
        </w:rPr>
        <w:t>Psychotropic medications used in Australia - information for aged care</w:t>
      </w:r>
      <w:r w:rsidRPr="00B75304">
        <w:rPr>
          <w:lang w:val="en-GB"/>
        </w:rPr>
        <w:t>, is the key resource from the Commission</w:t>
      </w:r>
      <w:r w:rsidR="00585961" w:rsidRPr="00B75304">
        <w:rPr>
          <w:lang w:val="en-GB"/>
        </w:rPr>
        <w:t>,</w:t>
      </w:r>
      <w:r w:rsidRPr="00B75304">
        <w:rPr>
          <w:lang w:val="en-GB"/>
        </w:rPr>
        <w:t xml:space="preserve"> aimed at increasing knowledge of the main classes of psychotropic medications and their role in dementia care</w:t>
      </w:r>
      <w:r w:rsidR="00AC0C00" w:rsidRPr="00B75304">
        <w:rPr>
          <w:lang w:val="en-GB"/>
        </w:rPr>
        <w:t xml:space="preserve"> </w:t>
      </w:r>
      <w:r w:rsidRPr="00B75304">
        <w:rPr>
          <w:lang w:val="en-GB"/>
        </w:rPr>
        <w:fldChar w:fldCharType="begin" w:fldLock="1"/>
      </w:r>
      <w:r w:rsidR="00352638">
        <w:rPr>
          <w:lang w:val="en-GB"/>
        </w:rPr>
        <w:instrText>ADDIN CSL_CITATION {"citationItems":[{"id":"ITEM-1","itemData":{"author":[{"dropping-particle":"","family":"Aged Care Quality and Safety Commission","given":"","non-dropping-particle":"","parse-names":false,"suffix":""}],"id":"ITEM-1","issued":{"date-parts":[["2020"]]},"publisher":"Australian Government","publisher-place":"Canberra","title":"Psychotropic medications used in Australia information for aged care","type":"book"},"uris":["http://www.mendeley.com/documents/?uuid=dee3cebc-bfdf-381d-835e-0fd0df3f917b"]}],"mendeley":{"formattedCitation":"(Aged Care Quality and Safety Commission 2020b)","plainTextFormattedCitation":"(Aged Care Quality and Safety Commission 2020b)","previouslyFormattedCitation":"(Aged Care Quality and Safety Commission 2020c)"},"properties":{"noteIndex":0},"schema":"https://github.com/citation-style-language/schema/raw/master/csl-citation.json"}</w:instrText>
      </w:r>
      <w:r w:rsidRPr="00B75304">
        <w:rPr>
          <w:lang w:val="en-GB"/>
        </w:rPr>
        <w:fldChar w:fldCharType="separate"/>
      </w:r>
      <w:r w:rsidR="00352638" w:rsidRPr="00352638">
        <w:rPr>
          <w:noProof/>
          <w:lang w:val="en-GB"/>
        </w:rPr>
        <w:t>(Aged Care Quality and Safety Commission 2020b)</w:t>
      </w:r>
      <w:r w:rsidRPr="00B75304">
        <w:rPr>
          <w:lang w:val="en-GB"/>
        </w:rPr>
        <w:fldChar w:fldCharType="end"/>
      </w:r>
      <w:r w:rsidRPr="00B75304">
        <w:rPr>
          <w:lang w:val="en-GB"/>
        </w:rPr>
        <w:t>.</w:t>
      </w:r>
      <w:r w:rsidR="00D20732" w:rsidRPr="00B75304">
        <w:rPr>
          <w:lang w:val="en-GB"/>
        </w:rPr>
        <w:t xml:space="preserve"> </w:t>
      </w:r>
    </w:p>
    <w:p w14:paraId="3E49BB38" w14:textId="126FE5CB" w:rsidR="00AA631E" w:rsidRDefault="00E83AF8" w:rsidP="00471697">
      <w:pPr>
        <w:pStyle w:val="Bullet1"/>
        <w:rPr>
          <w:lang w:val="en-GB"/>
        </w:rPr>
      </w:pPr>
      <w:r w:rsidRPr="00B75304">
        <w:rPr>
          <w:lang w:val="en-GB"/>
        </w:rPr>
        <w:t xml:space="preserve">The </w:t>
      </w:r>
      <w:r w:rsidR="00665E9B">
        <w:rPr>
          <w:lang w:val="en-GB"/>
        </w:rPr>
        <w:t>Commission’s</w:t>
      </w:r>
      <w:r w:rsidRPr="00B75304">
        <w:rPr>
          <w:lang w:val="en-GB"/>
        </w:rPr>
        <w:t xml:space="preserve"> </w:t>
      </w:r>
      <w:r w:rsidR="007E614F">
        <w:rPr>
          <w:rStyle w:val="StyleItalic"/>
          <w:lang w:val="en-GB"/>
        </w:rPr>
        <w:t>s</w:t>
      </w:r>
      <w:r w:rsidR="009F3385" w:rsidRPr="00B75304">
        <w:rPr>
          <w:rStyle w:val="StyleItalic"/>
          <w:lang w:val="en-GB"/>
        </w:rPr>
        <w:t xml:space="preserve">elf-assessment tool for recording consumers receiving psychotropic medications </w:t>
      </w:r>
      <w:r w:rsidR="00454311" w:rsidRPr="00B75304">
        <w:rPr>
          <w:lang w:val="en-GB"/>
        </w:rPr>
        <w:t xml:space="preserve">aims to help </w:t>
      </w:r>
      <w:r w:rsidR="00BC4367" w:rsidRPr="00B75304">
        <w:rPr>
          <w:lang w:val="en-GB"/>
        </w:rPr>
        <w:t>providers record how their use of chemical restraints is managed</w:t>
      </w:r>
      <w:r w:rsidR="36F2AFC0" w:rsidRPr="00B75304">
        <w:rPr>
          <w:lang w:val="en-GB"/>
        </w:rPr>
        <w:t xml:space="preserve"> (although this tool is the source of some confusion, as described above)</w:t>
      </w:r>
      <w:r w:rsidR="009F3385" w:rsidRPr="00B75304">
        <w:rPr>
          <w:lang w:val="en-GB"/>
        </w:rPr>
        <w:t xml:space="preserve">. </w:t>
      </w:r>
    </w:p>
    <w:p w14:paraId="7B1063E0" w14:textId="13299BC6" w:rsidR="003722BB" w:rsidRPr="00B75304" w:rsidRDefault="6F9FC737" w:rsidP="002336A0">
      <w:pPr>
        <w:pStyle w:val="Para"/>
        <w:rPr>
          <w:lang w:val="en-GB"/>
        </w:rPr>
      </w:pPr>
      <w:r w:rsidRPr="00B75304">
        <w:rPr>
          <w:lang w:val="en-GB"/>
        </w:rPr>
        <w:t xml:space="preserve">The findings of this </w:t>
      </w:r>
      <w:r w:rsidR="0097391D">
        <w:rPr>
          <w:lang w:val="en-GB"/>
        </w:rPr>
        <w:t>review</w:t>
      </w:r>
      <w:r w:rsidRPr="00B75304">
        <w:rPr>
          <w:lang w:val="en-GB"/>
        </w:rPr>
        <w:t xml:space="preserve"> suggest that </w:t>
      </w:r>
      <w:r w:rsidR="435BE314" w:rsidRPr="00B75304">
        <w:rPr>
          <w:lang w:val="en-GB"/>
        </w:rPr>
        <w:t>b</w:t>
      </w:r>
      <w:r w:rsidR="00036C50" w:rsidRPr="00B75304">
        <w:rPr>
          <w:lang w:val="en-GB"/>
        </w:rPr>
        <w:t>oth of these resources</w:t>
      </w:r>
      <w:r w:rsidR="00A75A31" w:rsidRPr="00B75304">
        <w:rPr>
          <w:lang w:val="en-GB"/>
        </w:rPr>
        <w:t xml:space="preserve"> should be reviewed to determine </w:t>
      </w:r>
      <w:r w:rsidR="5B3B3476" w:rsidRPr="00B75304">
        <w:rPr>
          <w:lang w:val="en-GB"/>
        </w:rPr>
        <w:t xml:space="preserve">how they can support providers to understand whether or not a </w:t>
      </w:r>
      <w:r w:rsidR="41C71A0B" w:rsidRPr="00B75304">
        <w:rPr>
          <w:lang w:val="en-GB"/>
        </w:rPr>
        <w:t xml:space="preserve">particular </w:t>
      </w:r>
      <w:r w:rsidR="5B3B3476" w:rsidRPr="00B75304">
        <w:rPr>
          <w:lang w:val="en-GB"/>
        </w:rPr>
        <w:t xml:space="preserve">medication constitutes chemical restraint </w:t>
      </w:r>
      <w:r w:rsidR="7092C203" w:rsidRPr="00B75304">
        <w:rPr>
          <w:lang w:val="en-GB"/>
        </w:rPr>
        <w:t>for</w:t>
      </w:r>
      <w:r w:rsidR="0F3427D6" w:rsidRPr="00B75304">
        <w:rPr>
          <w:lang w:val="en-GB"/>
        </w:rPr>
        <w:t xml:space="preserve"> individual </w:t>
      </w:r>
      <w:r w:rsidR="7092C203" w:rsidRPr="00B75304">
        <w:rPr>
          <w:lang w:val="en-GB"/>
        </w:rPr>
        <w:t>resident</w:t>
      </w:r>
      <w:r w:rsidR="00F44E4C">
        <w:rPr>
          <w:lang w:val="en-GB"/>
        </w:rPr>
        <w:t>s</w:t>
      </w:r>
      <w:r w:rsidR="3224D771" w:rsidRPr="00B75304">
        <w:rPr>
          <w:lang w:val="en-GB"/>
        </w:rPr>
        <w:t xml:space="preserve"> under their care</w:t>
      </w:r>
      <w:bookmarkEnd w:id="81"/>
      <w:r w:rsidR="7092C203" w:rsidRPr="00B75304">
        <w:rPr>
          <w:lang w:val="en-GB"/>
        </w:rPr>
        <w:t>.</w:t>
      </w:r>
    </w:p>
    <w:p w14:paraId="24E3DA6C" w14:textId="671BDCDF" w:rsidR="0017758D" w:rsidRPr="0017758D" w:rsidRDefault="0017758D" w:rsidP="00EB594C">
      <w:pPr>
        <w:pStyle w:val="ParaKeep"/>
        <w:rPr>
          <w:lang w:val="en-GB"/>
        </w:rPr>
      </w:pPr>
      <w:r w:rsidRPr="0017758D">
        <w:rPr>
          <w:lang w:val="en-GB"/>
        </w:rPr>
        <w:t>Other resources include:</w:t>
      </w:r>
    </w:p>
    <w:p w14:paraId="543F227F" w14:textId="3892CC3A" w:rsidR="0017758D" w:rsidRPr="0017758D" w:rsidRDefault="0017758D" w:rsidP="002C7F07">
      <w:pPr>
        <w:pStyle w:val="Bullet1"/>
        <w:rPr>
          <w:lang w:val="en-GB"/>
        </w:rPr>
      </w:pPr>
      <w:r w:rsidRPr="0017758D">
        <w:rPr>
          <w:lang w:val="en-GB"/>
        </w:rPr>
        <w:t>Guiding principles for medication management in residential aged care facilities available on the Department</w:t>
      </w:r>
      <w:r w:rsidR="00805140">
        <w:rPr>
          <w:lang w:val="en-GB"/>
        </w:rPr>
        <w:t>’s</w:t>
      </w:r>
      <w:r w:rsidRPr="0017758D" w:rsidDel="00805140">
        <w:rPr>
          <w:lang w:val="en-GB"/>
        </w:rPr>
        <w:t xml:space="preserve"> </w:t>
      </w:r>
      <w:r w:rsidRPr="0017758D">
        <w:rPr>
          <w:lang w:val="en-GB"/>
        </w:rPr>
        <w:t>website</w:t>
      </w:r>
    </w:p>
    <w:p w14:paraId="151B43FF" w14:textId="26EDD3C2" w:rsidR="0017758D" w:rsidRPr="00A16AE0" w:rsidRDefault="0017758D" w:rsidP="00A16AE0">
      <w:pPr>
        <w:pStyle w:val="Bullet1"/>
      </w:pPr>
      <w:r w:rsidRPr="0017758D">
        <w:rPr>
          <w:lang w:val="en-GB"/>
        </w:rPr>
        <w:lastRenderedPageBreak/>
        <w:t xml:space="preserve">Residential </w:t>
      </w:r>
      <w:r w:rsidRPr="00A16AE0">
        <w:t>Medication Management Review (RMMR) Program and the Quality Use of Medicines Program (QUM)</w:t>
      </w:r>
    </w:p>
    <w:p w14:paraId="520C49A7" w14:textId="498D235A" w:rsidR="0017758D" w:rsidRPr="00A16AE0" w:rsidRDefault="004600B8" w:rsidP="00A16AE0">
      <w:pPr>
        <w:pStyle w:val="Bullet1"/>
      </w:pPr>
      <w:r>
        <w:t>T</w:t>
      </w:r>
      <w:r w:rsidR="0017758D" w:rsidRPr="00A16AE0">
        <w:t xml:space="preserve">he pharmacy unit within the Commission </w:t>
      </w:r>
    </w:p>
    <w:p w14:paraId="4359E046" w14:textId="530A35BB" w:rsidR="0017758D" w:rsidRPr="00A16AE0" w:rsidRDefault="004600B8" w:rsidP="00A16AE0">
      <w:pPr>
        <w:pStyle w:val="Bullet1"/>
      </w:pPr>
      <w:r>
        <w:t>T</w:t>
      </w:r>
      <w:r w:rsidR="0017758D" w:rsidRPr="00A16AE0">
        <w:t>he NPS Medicine</w:t>
      </w:r>
      <w:r w:rsidR="00A23420" w:rsidRPr="00A16AE0">
        <w:t>W</w:t>
      </w:r>
      <w:r w:rsidR="0017758D" w:rsidRPr="00A16AE0">
        <w:t xml:space="preserve">ise multifaceted industry education program for general practitioners </w:t>
      </w:r>
      <w:r w:rsidR="0017758D" w:rsidRPr="00A16AE0">
        <w:t>and residential aged care services. The NPS MedicineWise website contains information on insights, resources, webinars, research and references on dementia and psychotropic medicines.</w:t>
      </w:r>
    </w:p>
    <w:p w14:paraId="54A4BF1A" w14:textId="77777777" w:rsidR="00AD2C89" w:rsidRPr="007F5605" w:rsidRDefault="00AD2C89">
      <w:r w:rsidRPr="007F5605">
        <w:br w:type="page"/>
      </w:r>
    </w:p>
    <w:p w14:paraId="7A1C46A8" w14:textId="77777777" w:rsidR="003722BB" w:rsidRPr="007F5605" w:rsidRDefault="003722BB" w:rsidP="007F5605">
      <w:pPr>
        <w:sectPr w:rsidR="003722BB" w:rsidRPr="007F5605" w:rsidSect="007D58FE">
          <w:type w:val="continuous"/>
          <w:pgSz w:w="11907" w:h="16840" w:code="9"/>
          <w:pgMar w:top="851" w:right="1134" w:bottom="851" w:left="1701" w:header="397" w:footer="567" w:gutter="0"/>
          <w:cols w:num="2" w:space="567"/>
          <w:titlePg/>
          <w:docGrid w:linePitch="299"/>
          <w15:footnoteColumns w:val="1"/>
        </w:sectPr>
      </w:pPr>
    </w:p>
    <w:p w14:paraId="12A28FAD" w14:textId="5F37DD59" w:rsidR="003722BB" w:rsidRDefault="00D4492A" w:rsidP="005F3E23">
      <w:pPr>
        <w:pStyle w:val="Heading2"/>
      </w:pPr>
      <w:bookmarkStart w:id="83" w:name="_Ref55768286"/>
      <w:bookmarkStart w:id="84" w:name="_Ref55838826"/>
      <w:bookmarkStart w:id="85" w:name="_Toc56250251"/>
      <w:bookmarkStart w:id="86" w:name="_Toc58392190"/>
      <w:r>
        <w:lastRenderedPageBreak/>
        <w:t xml:space="preserve">Clarify </w:t>
      </w:r>
      <w:r w:rsidRPr="005F3E23">
        <w:t>responsibilities</w:t>
      </w:r>
      <w:r>
        <w:t xml:space="preserve"> for m</w:t>
      </w:r>
      <w:r w:rsidR="00D0797A">
        <w:t>inimising</w:t>
      </w:r>
      <w:r w:rsidR="000B2CD5">
        <w:t>,</w:t>
      </w:r>
      <w:r>
        <w:t xml:space="preserve"> monitoring </w:t>
      </w:r>
      <w:r w:rsidR="000B2CD5">
        <w:t xml:space="preserve">and </w:t>
      </w:r>
      <w:r w:rsidR="000B2CD5" w:rsidRPr="00AF3701">
        <w:t>review</w:t>
      </w:r>
      <w:r w:rsidR="000B3FEE" w:rsidRPr="00AF3701">
        <w:t>ing</w:t>
      </w:r>
      <w:r w:rsidR="000B2CD5">
        <w:t xml:space="preserve"> </w:t>
      </w:r>
      <w:r>
        <w:t>chemical</w:t>
      </w:r>
      <w:r w:rsidR="006A5EB6">
        <w:t> </w:t>
      </w:r>
      <w:r>
        <w:t>restraint</w:t>
      </w:r>
      <w:bookmarkEnd w:id="83"/>
      <w:bookmarkEnd w:id="84"/>
      <w:bookmarkEnd w:id="85"/>
      <w:bookmarkEnd w:id="86"/>
    </w:p>
    <w:p w14:paraId="3E98BA15" w14:textId="2A854D90" w:rsidR="003722BB" w:rsidRDefault="00060E56" w:rsidP="00117826">
      <w:pPr>
        <w:pStyle w:val="Subhead1"/>
        <w:spacing w:before="120" w:after="120"/>
      </w:pPr>
      <w:r w:rsidRPr="0008577E">
        <w:t>S</w:t>
      </w:r>
      <w:r w:rsidR="00B85D4A" w:rsidRPr="0008577E">
        <w:t>ummary</w:t>
      </w:r>
    </w:p>
    <w:p w14:paraId="7813F078" w14:textId="77777777" w:rsidR="006473DA" w:rsidRDefault="006473DA" w:rsidP="00EE322D">
      <w:pPr>
        <w:pStyle w:val="Bullet1"/>
        <w:rPr>
          <w:lang w:val="en-GB"/>
        </w:rPr>
        <w:sectPr w:rsidR="006473DA" w:rsidSect="00D92F89">
          <w:type w:val="continuous"/>
          <w:pgSz w:w="11907" w:h="16840" w:code="9"/>
          <w:pgMar w:top="851" w:right="1134" w:bottom="851" w:left="1701" w:header="397" w:footer="567" w:gutter="0"/>
          <w:cols w:space="567"/>
          <w:docGrid w:linePitch="299"/>
          <w15:footnoteColumns w:val="1"/>
        </w:sectPr>
      </w:pPr>
      <w:bookmarkStart w:id="87" w:name="_Hlk55337598"/>
    </w:p>
    <w:p w14:paraId="67311C28" w14:textId="53B098B7" w:rsidR="00384437" w:rsidRPr="00B75304" w:rsidRDefault="002D0663" w:rsidP="00EE322D">
      <w:pPr>
        <w:pStyle w:val="Bullet1"/>
        <w:rPr>
          <w:lang w:val="en-GB"/>
        </w:rPr>
      </w:pPr>
      <w:r w:rsidRPr="00B75304">
        <w:rPr>
          <w:lang w:val="en-GB"/>
        </w:rPr>
        <w:t xml:space="preserve">Because </w:t>
      </w:r>
      <w:r w:rsidR="00831F46" w:rsidRPr="00B75304">
        <w:rPr>
          <w:lang w:val="en-GB"/>
        </w:rPr>
        <w:t>t</w:t>
      </w:r>
      <w:r w:rsidR="00AF293F" w:rsidRPr="00B75304">
        <w:rPr>
          <w:lang w:val="en-GB"/>
        </w:rPr>
        <w:t xml:space="preserve">he </w:t>
      </w:r>
      <w:r w:rsidR="00B97DEE" w:rsidRPr="00B75304">
        <w:rPr>
          <w:lang w:val="en-GB"/>
        </w:rPr>
        <w:t>Restraints Principles do</w:t>
      </w:r>
      <w:r w:rsidR="00644D50" w:rsidRPr="00B75304">
        <w:rPr>
          <w:lang w:val="en-GB"/>
        </w:rPr>
        <w:t xml:space="preserve"> not regulate</w:t>
      </w:r>
      <w:r w:rsidR="00831F46" w:rsidRPr="00B75304">
        <w:rPr>
          <w:lang w:val="en-GB"/>
        </w:rPr>
        <w:t xml:space="preserve"> the actions of</w:t>
      </w:r>
      <w:r w:rsidR="00644D50" w:rsidRPr="00B75304">
        <w:rPr>
          <w:lang w:val="en-GB"/>
        </w:rPr>
        <w:t xml:space="preserve"> </w:t>
      </w:r>
      <w:r w:rsidR="00AF293F" w:rsidRPr="00B75304">
        <w:rPr>
          <w:lang w:val="en-GB"/>
        </w:rPr>
        <w:t>prescribers</w:t>
      </w:r>
      <w:r w:rsidR="00831F46" w:rsidRPr="00B75304">
        <w:rPr>
          <w:lang w:val="en-GB"/>
        </w:rPr>
        <w:t>, many</w:t>
      </w:r>
      <w:r w:rsidR="0081449D" w:rsidRPr="00B75304">
        <w:rPr>
          <w:lang w:val="en-GB"/>
        </w:rPr>
        <w:t xml:space="preserve"> providers feel they are</w:t>
      </w:r>
      <w:r w:rsidR="00831F46" w:rsidRPr="00B75304">
        <w:rPr>
          <w:lang w:val="en-GB"/>
        </w:rPr>
        <w:t xml:space="preserve"> unfairly</w:t>
      </w:r>
      <w:r w:rsidR="0081449D" w:rsidRPr="00B75304">
        <w:rPr>
          <w:lang w:val="en-GB"/>
        </w:rPr>
        <w:t xml:space="preserve"> held accountable for </w:t>
      </w:r>
      <w:r w:rsidR="00701609" w:rsidRPr="00B75304">
        <w:rPr>
          <w:lang w:val="en-GB"/>
        </w:rPr>
        <w:t>prescriber</w:t>
      </w:r>
      <w:r w:rsidR="0081449D" w:rsidRPr="00B75304">
        <w:rPr>
          <w:lang w:val="en-GB"/>
        </w:rPr>
        <w:t xml:space="preserve"> </w:t>
      </w:r>
      <w:r w:rsidR="00384437" w:rsidRPr="00B75304">
        <w:rPr>
          <w:lang w:val="en-GB"/>
        </w:rPr>
        <w:t xml:space="preserve">decisions </w:t>
      </w:r>
      <w:r w:rsidR="00831F46" w:rsidRPr="00B75304">
        <w:rPr>
          <w:lang w:val="en-GB"/>
        </w:rPr>
        <w:t xml:space="preserve">to </w:t>
      </w:r>
      <w:r w:rsidRPr="00B75304">
        <w:rPr>
          <w:lang w:val="en-GB"/>
        </w:rPr>
        <w:t xml:space="preserve">choose </w:t>
      </w:r>
      <w:r w:rsidR="00831F46" w:rsidRPr="00B75304">
        <w:rPr>
          <w:lang w:val="en-GB"/>
        </w:rPr>
        <w:t>psychotropic medications for</w:t>
      </w:r>
      <w:r w:rsidR="00BB15BF" w:rsidRPr="00B75304">
        <w:rPr>
          <w:lang w:val="en-GB"/>
        </w:rPr>
        <w:t xml:space="preserve"> the purposes of</w:t>
      </w:r>
      <w:r w:rsidR="00831F46" w:rsidRPr="00B75304">
        <w:rPr>
          <w:lang w:val="en-GB"/>
        </w:rPr>
        <w:t xml:space="preserve"> chemical restraint</w:t>
      </w:r>
      <w:r w:rsidR="00AB34F7" w:rsidRPr="00B75304">
        <w:rPr>
          <w:lang w:val="en-GB"/>
        </w:rPr>
        <w:t>.</w:t>
      </w:r>
    </w:p>
    <w:p w14:paraId="57741B85" w14:textId="5CAA2286" w:rsidR="00831F46" w:rsidRPr="00B75304" w:rsidRDefault="00B94250" w:rsidP="00EE322D">
      <w:pPr>
        <w:pStyle w:val="Bullet1"/>
        <w:rPr>
          <w:lang w:val="en-GB"/>
        </w:rPr>
      </w:pPr>
      <w:r w:rsidRPr="00B75304">
        <w:rPr>
          <w:lang w:val="en-GB"/>
        </w:rPr>
        <w:t>Many providers fe</w:t>
      </w:r>
      <w:r w:rsidR="00D67439" w:rsidRPr="00B75304">
        <w:rPr>
          <w:lang w:val="en-GB"/>
        </w:rPr>
        <w:t xml:space="preserve">lt </w:t>
      </w:r>
      <w:r w:rsidRPr="00B75304">
        <w:rPr>
          <w:lang w:val="en-GB"/>
        </w:rPr>
        <w:t>that GPs are continuing to over-prescribe psychotropic medications</w:t>
      </w:r>
      <w:r w:rsidR="002D0663" w:rsidRPr="00B75304">
        <w:rPr>
          <w:lang w:val="en-GB"/>
        </w:rPr>
        <w:t>.</w:t>
      </w:r>
    </w:p>
    <w:p w14:paraId="2C402D97" w14:textId="593F95C0" w:rsidR="00D67439" w:rsidRPr="00B75304" w:rsidRDefault="00D67439" w:rsidP="00EE322D">
      <w:pPr>
        <w:pStyle w:val="Bullet1"/>
        <w:rPr>
          <w:lang w:val="en-GB"/>
        </w:rPr>
      </w:pPr>
      <w:r w:rsidRPr="00B75304">
        <w:rPr>
          <w:lang w:val="en-GB"/>
        </w:rPr>
        <w:t xml:space="preserve">Providers argued that </w:t>
      </w:r>
      <w:r w:rsidR="003E0626" w:rsidRPr="00B75304">
        <w:rPr>
          <w:lang w:val="en-GB"/>
        </w:rPr>
        <w:t>prescribers do</w:t>
      </w:r>
      <w:r w:rsidR="00BB15BF" w:rsidRPr="00B75304">
        <w:rPr>
          <w:lang w:val="en-GB"/>
        </w:rPr>
        <w:t xml:space="preserve"> not</w:t>
      </w:r>
      <w:r w:rsidR="003E0626" w:rsidRPr="00B75304">
        <w:rPr>
          <w:lang w:val="en-GB"/>
        </w:rPr>
        <w:t xml:space="preserve"> fully understand the requirements that providers must </w:t>
      </w:r>
      <w:r w:rsidR="002733BA" w:rsidRPr="00B75304">
        <w:rPr>
          <w:lang w:val="en-GB"/>
        </w:rPr>
        <w:t>fulfil</w:t>
      </w:r>
      <w:r w:rsidR="003E0626" w:rsidRPr="00B75304">
        <w:rPr>
          <w:lang w:val="en-GB"/>
        </w:rPr>
        <w:t xml:space="preserve"> in relation to document</w:t>
      </w:r>
      <w:r w:rsidR="002D0663" w:rsidRPr="00B75304">
        <w:rPr>
          <w:lang w:val="en-GB"/>
        </w:rPr>
        <w:t xml:space="preserve">ing </w:t>
      </w:r>
      <w:r w:rsidR="003E0626" w:rsidRPr="00B75304">
        <w:rPr>
          <w:lang w:val="en-GB"/>
        </w:rPr>
        <w:t>chemical restraint</w:t>
      </w:r>
      <w:r w:rsidR="002D0663" w:rsidRPr="00B75304">
        <w:rPr>
          <w:lang w:val="en-GB"/>
        </w:rPr>
        <w:t>.</w:t>
      </w:r>
    </w:p>
    <w:bookmarkEnd w:id="87"/>
    <w:p w14:paraId="58B73444" w14:textId="7A23D213" w:rsidR="00962561" w:rsidRPr="00B75304" w:rsidRDefault="00384437" w:rsidP="00EE322D">
      <w:pPr>
        <w:pStyle w:val="Bullet1"/>
        <w:rPr>
          <w:lang w:val="en-GB"/>
        </w:rPr>
      </w:pPr>
      <w:r w:rsidRPr="00B75304">
        <w:rPr>
          <w:lang w:val="en-GB"/>
        </w:rPr>
        <w:t xml:space="preserve">Many </w:t>
      </w:r>
      <w:r w:rsidR="00962561" w:rsidRPr="00B75304">
        <w:rPr>
          <w:lang w:val="en-GB"/>
        </w:rPr>
        <w:t xml:space="preserve">provider </w:t>
      </w:r>
      <w:r w:rsidRPr="00B75304">
        <w:rPr>
          <w:lang w:val="en-GB"/>
        </w:rPr>
        <w:t>staff do not have a clear understanding of what needs to be monitored</w:t>
      </w:r>
      <w:r w:rsidR="00493F88">
        <w:rPr>
          <w:lang w:val="en-GB"/>
        </w:rPr>
        <w:t xml:space="preserve"> when using chemical restraint</w:t>
      </w:r>
      <w:r w:rsidR="004C7856">
        <w:rPr>
          <w:lang w:val="en-GB"/>
        </w:rPr>
        <w:t>,</w:t>
      </w:r>
      <w:r w:rsidR="00493F88">
        <w:rPr>
          <w:lang w:val="en-GB"/>
        </w:rPr>
        <w:t xml:space="preserve"> including</w:t>
      </w:r>
      <w:r w:rsidRPr="00B75304">
        <w:rPr>
          <w:lang w:val="en-GB"/>
        </w:rPr>
        <w:t xml:space="preserve"> how often and for how long.</w:t>
      </w:r>
    </w:p>
    <w:p w14:paraId="719A4CEA" w14:textId="0EFDD429" w:rsidR="00384437" w:rsidRPr="00B75304" w:rsidRDefault="002020C4" w:rsidP="00EE322D">
      <w:pPr>
        <w:pStyle w:val="Bullet1"/>
        <w:rPr>
          <w:lang w:val="en-GB"/>
        </w:rPr>
      </w:pPr>
      <w:r w:rsidRPr="00B75304">
        <w:rPr>
          <w:lang w:val="en-GB"/>
        </w:rPr>
        <w:t>M</w:t>
      </w:r>
      <w:r w:rsidR="00384437" w:rsidRPr="00B75304">
        <w:rPr>
          <w:lang w:val="en-GB"/>
        </w:rPr>
        <w:t xml:space="preserve">onitoring for distress or harm is </w:t>
      </w:r>
      <w:r w:rsidR="003E0626" w:rsidRPr="00B75304">
        <w:rPr>
          <w:lang w:val="en-GB"/>
        </w:rPr>
        <w:t xml:space="preserve">considered </w:t>
      </w:r>
      <w:r w:rsidR="00384437" w:rsidRPr="00B75304">
        <w:rPr>
          <w:lang w:val="en-GB"/>
        </w:rPr>
        <w:t>insufficient for chemical restraint</w:t>
      </w:r>
      <w:r w:rsidR="002D0663" w:rsidRPr="00B75304">
        <w:rPr>
          <w:lang w:val="en-GB"/>
        </w:rPr>
        <w:t>,</w:t>
      </w:r>
      <w:r w:rsidR="00384437" w:rsidRPr="00B75304">
        <w:rPr>
          <w:lang w:val="en-GB"/>
        </w:rPr>
        <w:t xml:space="preserve"> </w:t>
      </w:r>
      <w:r w:rsidR="00384437" w:rsidRPr="00B75304">
        <w:rPr>
          <w:lang w:val="en-GB"/>
        </w:rPr>
        <w:t xml:space="preserve">and </w:t>
      </w:r>
      <w:r w:rsidR="006E43BD">
        <w:rPr>
          <w:lang w:val="en-GB"/>
        </w:rPr>
        <w:t>stakeholders believe that the need to assess</w:t>
      </w:r>
      <w:r w:rsidR="00384437" w:rsidRPr="00B75304">
        <w:rPr>
          <w:lang w:val="en-GB"/>
        </w:rPr>
        <w:t xml:space="preserve"> several other factors</w:t>
      </w:r>
      <w:r w:rsidR="00A84F3A" w:rsidRPr="00B75304">
        <w:rPr>
          <w:lang w:val="en-GB"/>
        </w:rPr>
        <w:t>,</w:t>
      </w:r>
      <w:r w:rsidR="00384437" w:rsidRPr="00B75304">
        <w:rPr>
          <w:lang w:val="en-GB"/>
        </w:rPr>
        <w:t xml:space="preserve"> such as changes in mood and food intake</w:t>
      </w:r>
      <w:r w:rsidR="00A84F3A" w:rsidRPr="00B75304">
        <w:rPr>
          <w:lang w:val="en-GB"/>
        </w:rPr>
        <w:t>,</w:t>
      </w:r>
      <w:r w:rsidR="00384437" w:rsidRPr="00B75304">
        <w:rPr>
          <w:lang w:val="en-GB"/>
        </w:rPr>
        <w:t xml:space="preserve"> should be</w:t>
      </w:r>
      <w:r w:rsidR="003E0626" w:rsidRPr="00B75304">
        <w:rPr>
          <w:lang w:val="en-GB"/>
        </w:rPr>
        <w:t xml:space="preserve"> </w:t>
      </w:r>
      <w:r w:rsidR="00384437" w:rsidRPr="00B75304">
        <w:rPr>
          <w:lang w:val="en-GB"/>
        </w:rPr>
        <w:t>specified in the legislation.</w:t>
      </w:r>
    </w:p>
    <w:p w14:paraId="386EA7A6" w14:textId="1728B3C7" w:rsidR="00796ED2" w:rsidRPr="00B75304" w:rsidRDefault="003E0626" w:rsidP="00EE322D">
      <w:pPr>
        <w:pStyle w:val="Bullet1"/>
        <w:rPr>
          <w:lang w:val="en-GB"/>
        </w:rPr>
      </w:pPr>
      <w:r w:rsidRPr="00B75304">
        <w:rPr>
          <w:lang w:val="en-GB"/>
        </w:rPr>
        <w:t>A major barrier to effective rev</w:t>
      </w:r>
      <w:r w:rsidR="00021B30" w:rsidRPr="00B75304">
        <w:rPr>
          <w:lang w:val="en-GB"/>
        </w:rPr>
        <w:t xml:space="preserve">iew </w:t>
      </w:r>
      <w:r w:rsidR="002E2E81">
        <w:rPr>
          <w:lang w:val="en-GB"/>
        </w:rPr>
        <w:t>of residents subject to chemical restraint</w:t>
      </w:r>
      <w:r w:rsidR="00021B30" w:rsidRPr="00B75304">
        <w:rPr>
          <w:lang w:val="en-GB"/>
        </w:rPr>
        <w:t xml:space="preserve"> is the short amount of time that </w:t>
      </w:r>
      <w:r w:rsidR="002E2E81">
        <w:rPr>
          <w:lang w:val="en-GB"/>
        </w:rPr>
        <w:t>many</w:t>
      </w:r>
      <w:r w:rsidR="00021B30" w:rsidRPr="00B75304">
        <w:rPr>
          <w:lang w:val="en-GB"/>
        </w:rPr>
        <w:t xml:space="preserve"> GPs spend </w:t>
      </w:r>
      <w:r w:rsidR="002E2E81">
        <w:rPr>
          <w:lang w:val="en-GB"/>
        </w:rPr>
        <w:t>at the aged care home</w:t>
      </w:r>
      <w:r w:rsidR="00830D64" w:rsidRPr="00B75304">
        <w:rPr>
          <w:lang w:val="en-GB"/>
        </w:rPr>
        <w:t>.</w:t>
      </w:r>
    </w:p>
    <w:p w14:paraId="571459D0" w14:textId="5F08F820" w:rsidR="00BA2BE6" w:rsidRPr="00B75304" w:rsidRDefault="001F147F" w:rsidP="00EE322D">
      <w:pPr>
        <w:pStyle w:val="Bullet1"/>
        <w:rPr>
          <w:lang w:val="en-GB"/>
        </w:rPr>
      </w:pPr>
      <w:r w:rsidRPr="00B75304">
        <w:rPr>
          <w:lang w:val="en-GB"/>
        </w:rPr>
        <w:t xml:space="preserve">Stakeholders believe review </w:t>
      </w:r>
      <w:r w:rsidR="00D770F9" w:rsidRPr="00B75304">
        <w:rPr>
          <w:lang w:val="en-GB"/>
        </w:rPr>
        <w:t xml:space="preserve">of chemical restraint </w:t>
      </w:r>
      <w:r w:rsidRPr="00B75304">
        <w:rPr>
          <w:lang w:val="en-GB"/>
        </w:rPr>
        <w:t>should also include a</w:t>
      </w:r>
      <w:r w:rsidR="00384437" w:rsidRPr="00B75304">
        <w:rPr>
          <w:lang w:val="en-GB"/>
        </w:rPr>
        <w:t xml:space="preserve"> re</w:t>
      </w:r>
      <w:r w:rsidR="003E0626" w:rsidRPr="00B75304">
        <w:rPr>
          <w:lang w:val="en-GB"/>
        </w:rPr>
        <w:t>-</w:t>
      </w:r>
      <w:r w:rsidR="00384437" w:rsidRPr="00B75304">
        <w:rPr>
          <w:lang w:val="en-GB"/>
        </w:rPr>
        <w:t>test of alternatives to restraint</w:t>
      </w:r>
      <w:r w:rsidR="00830D64" w:rsidRPr="00B75304">
        <w:rPr>
          <w:lang w:val="en-GB"/>
        </w:rPr>
        <w:t>.</w:t>
      </w:r>
    </w:p>
    <w:p w14:paraId="131363E5" w14:textId="70C523C0" w:rsidR="00422E9C" w:rsidRDefault="00384437" w:rsidP="003722BB">
      <w:pPr>
        <w:pStyle w:val="Bullet1"/>
        <w:rPr>
          <w:lang w:val="en-GB"/>
        </w:rPr>
      </w:pPr>
      <w:r w:rsidRPr="00B75304">
        <w:rPr>
          <w:lang w:val="en-GB"/>
        </w:rPr>
        <w:t>Providers have also requested guidance on timeframe</w:t>
      </w:r>
      <w:r w:rsidR="00B547F0">
        <w:rPr>
          <w:lang w:val="en-GB"/>
        </w:rPr>
        <w:t>s</w:t>
      </w:r>
      <w:r w:rsidRPr="00B75304">
        <w:rPr>
          <w:lang w:val="en-GB"/>
        </w:rPr>
        <w:t xml:space="preserve"> for review</w:t>
      </w:r>
      <w:r w:rsidR="00422E9C">
        <w:rPr>
          <w:lang w:val="en-GB"/>
        </w:rPr>
        <w:t>.</w:t>
      </w:r>
    </w:p>
    <w:p w14:paraId="103EF67E" w14:textId="55F98352" w:rsidR="003722BB" w:rsidRPr="00B75304" w:rsidRDefault="00422E9C" w:rsidP="003722BB">
      <w:pPr>
        <w:pStyle w:val="Bullet1"/>
        <w:rPr>
          <w:lang w:val="en-GB"/>
        </w:rPr>
      </w:pPr>
      <w:r>
        <w:rPr>
          <w:lang w:val="en-GB"/>
        </w:rPr>
        <w:t>O</w:t>
      </w:r>
      <w:r w:rsidR="001A4F44" w:rsidRPr="00B75304">
        <w:rPr>
          <w:lang w:val="en-GB"/>
        </w:rPr>
        <w:t>ther stakeholders suggested providers need advice</w:t>
      </w:r>
      <w:r w:rsidR="00384437" w:rsidRPr="00B75304">
        <w:rPr>
          <w:lang w:val="en-GB"/>
        </w:rPr>
        <w:t xml:space="preserve"> </w:t>
      </w:r>
      <w:r w:rsidR="00830D64" w:rsidRPr="00B75304">
        <w:rPr>
          <w:lang w:val="en-GB"/>
        </w:rPr>
        <w:t xml:space="preserve">on </w:t>
      </w:r>
      <w:r w:rsidR="00384437" w:rsidRPr="00B75304">
        <w:rPr>
          <w:lang w:val="en-GB"/>
        </w:rPr>
        <w:t>how to manage symptoms that could arise if medications are reduced</w:t>
      </w:r>
      <w:r w:rsidR="00075516">
        <w:rPr>
          <w:lang w:val="en-GB"/>
        </w:rPr>
        <w:t xml:space="preserve"> or </w:t>
      </w:r>
      <w:r w:rsidR="00384437" w:rsidRPr="00B75304">
        <w:rPr>
          <w:lang w:val="en-GB"/>
        </w:rPr>
        <w:t>ceased.</w:t>
      </w:r>
    </w:p>
    <w:p w14:paraId="57D953C5" w14:textId="77777777" w:rsidR="006473DA" w:rsidRDefault="006473DA" w:rsidP="008F20B1">
      <w:pPr>
        <w:pStyle w:val="Subhead1"/>
        <w:sectPr w:rsidR="006473DA" w:rsidSect="007D58FE">
          <w:type w:val="continuous"/>
          <w:pgSz w:w="11907" w:h="16840" w:code="9"/>
          <w:pgMar w:top="851" w:right="1134" w:bottom="851" w:left="1701" w:header="397" w:footer="567" w:gutter="0"/>
          <w:cols w:num="2" w:space="567"/>
          <w:titlePg/>
          <w:docGrid w:linePitch="299"/>
          <w15:footnoteColumns w:val="1"/>
        </w:sectPr>
      </w:pPr>
    </w:p>
    <w:p w14:paraId="1EC7F119" w14:textId="44E4521A" w:rsidR="00B85D4A" w:rsidRDefault="006A0B90" w:rsidP="005F3E23">
      <w:pPr>
        <w:pStyle w:val="RecommendationHeading"/>
        <w:spacing w:before="480"/>
      </w:pPr>
      <w:r w:rsidRPr="00B75304">
        <w:rPr>
          <w:noProof/>
          <w:lang w:val="en-AU" w:eastAsia="en-AU"/>
        </w:rPr>
        <mc:AlternateContent>
          <mc:Choice Requires="wps">
            <w:drawing>
              <wp:anchor distT="0" distB="0" distL="114300" distR="114300" simplePos="0" relativeHeight="251658245" behindDoc="1" locked="0" layoutInCell="1" allowOverlap="1" wp14:anchorId="434B3F9E" wp14:editId="02538A1F">
                <wp:simplePos x="0" y="0"/>
                <wp:positionH relativeFrom="margin">
                  <wp:align>center</wp:align>
                </wp:positionH>
                <wp:positionV relativeFrom="paragraph">
                  <wp:posOffset>108306</wp:posOffset>
                </wp:positionV>
                <wp:extent cx="5942330" cy="3800475"/>
                <wp:effectExtent l="0" t="0" r="1270" b="9525"/>
                <wp:wrapNone/>
                <wp:docPr id="7" name="Rectangle 7" descr="Decorative"/>
                <wp:cNvGraphicFramePr/>
                <a:graphic xmlns:a="http://schemas.openxmlformats.org/drawingml/2006/main">
                  <a:graphicData uri="http://schemas.microsoft.com/office/word/2010/wordprocessingShape">
                    <wps:wsp>
                      <wps:cNvSpPr/>
                      <wps:spPr>
                        <a:xfrm>
                          <a:off x="0" y="0"/>
                          <a:ext cx="5942330" cy="3800475"/>
                        </a:xfrm>
                        <a:prstGeom prst="rect">
                          <a:avLst/>
                        </a:prstGeom>
                        <a:solidFill>
                          <a:schemeClr val="accent1">
                            <a:lumMod val="20000"/>
                            <a:lumOff val="80000"/>
                          </a:schemeClr>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FA8B970" id="Rectangle 7" o:spid="_x0000_s1026" alt="Decorative" style="position:absolute;margin-left:0;margin-top:8.55pt;width:467.9pt;height:299.25pt;z-index:-25165823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" fillcolor="#e2f4ff [660]" stroked="f" strokeweight="2pt">
                <w10:wrap anchorx="margin"/>
              </v:rect>
            </w:pict>
          </mc:Fallback>
        </mc:AlternateContent>
      </w:r>
      <w:r w:rsidR="00060E56">
        <w:t>:</w:t>
      </w:r>
      <w:r w:rsidR="00060E56" w:rsidRPr="00060E56">
        <w:t xml:space="preserve"> </w:t>
      </w:r>
      <w:r w:rsidR="00060E56">
        <w:t xml:space="preserve">Clarify responsibilities for minimising, monitoring and </w:t>
      </w:r>
      <w:r w:rsidR="00060E56" w:rsidRPr="00AF3701">
        <w:t>reviewing</w:t>
      </w:r>
      <w:r w:rsidR="00060E56">
        <w:t xml:space="preserve"> chemical restraint</w:t>
      </w:r>
    </w:p>
    <w:p w14:paraId="1E80DE91" w14:textId="77777777" w:rsidR="006473DA" w:rsidRDefault="006473DA" w:rsidP="00B858FE">
      <w:pPr>
        <w:pStyle w:val="Subhead2"/>
        <w:sectPr w:rsidR="006473DA" w:rsidSect="006473DA">
          <w:type w:val="continuous"/>
          <w:pgSz w:w="11907" w:h="16840" w:code="9"/>
          <w:pgMar w:top="851" w:right="1134" w:bottom="851" w:left="1701" w:header="397" w:footer="567" w:gutter="0"/>
          <w:cols w:space="567"/>
          <w:titlePg/>
          <w:docGrid w:linePitch="299"/>
          <w15:footnoteColumns w:val="1"/>
        </w:sectPr>
      </w:pPr>
    </w:p>
    <w:p w14:paraId="3D63F48C" w14:textId="119C23CC" w:rsidR="00F723A8" w:rsidRDefault="0069664E" w:rsidP="00384213">
      <w:pPr>
        <w:pStyle w:val="Subhead2"/>
        <w:spacing w:before="0"/>
      </w:pPr>
      <w:r>
        <w:t>Changes to the Restraints Principles</w:t>
      </w:r>
    </w:p>
    <w:p w14:paraId="4FF676DA" w14:textId="3FFFFFC3" w:rsidR="00325C52" w:rsidRPr="00325C52" w:rsidRDefault="00325C52" w:rsidP="00325C52">
      <w:pPr>
        <w:pStyle w:val="RecommendationList"/>
      </w:pPr>
      <w:r w:rsidRPr="00325C52">
        <w:t xml:space="preserve">Expand requirements for providers to monitor other measures of </w:t>
      </w:r>
      <w:r w:rsidR="0063293D">
        <w:t>consumer</w:t>
      </w:r>
      <w:r w:rsidR="00252E7A">
        <w:t xml:space="preserve"> </w:t>
      </w:r>
      <w:r w:rsidRPr="00325C52">
        <w:t>safety and wellbeing, in addition to distress and harm.</w:t>
      </w:r>
    </w:p>
    <w:p w14:paraId="7AF0F839" w14:textId="7C4F382E" w:rsidR="000651EE" w:rsidRDefault="000651EE" w:rsidP="00B858FE">
      <w:pPr>
        <w:pStyle w:val="Subhead2"/>
      </w:pPr>
      <w:r>
        <w:t>Other</w:t>
      </w:r>
      <w:r w:rsidR="00343188">
        <w:t xml:space="preserve"> changes</w:t>
      </w:r>
    </w:p>
    <w:p w14:paraId="5D02BD83" w14:textId="369EA03B" w:rsidR="008D48ED" w:rsidRPr="00B75304" w:rsidRDefault="00C82E25" w:rsidP="007E614F">
      <w:pPr>
        <w:pStyle w:val="ParaKeep"/>
        <w:spacing w:before="120"/>
        <w:rPr>
          <w:lang w:val="en-GB"/>
        </w:rPr>
      </w:pPr>
      <w:r w:rsidRPr="00B75304">
        <w:rPr>
          <w:lang w:val="en-GB"/>
        </w:rPr>
        <w:t xml:space="preserve">In addition to the </w:t>
      </w:r>
      <w:r>
        <w:rPr>
          <w:lang w:val="en-GB"/>
        </w:rPr>
        <w:t xml:space="preserve">suggested </w:t>
      </w:r>
      <w:r w:rsidRPr="00B75304">
        <w:rPr>
          <w:lang w:val="en-GB"/>
        </w:rPr>
        <w:t>legislative change,</w:t>
      </w:r>
      <w:r w:rsidR="00B80FDD" w:rsidRPr="00B75304">
        <w:rPr>
          <w:lang w:val="en-GB"/>
        </w:rPr>
        <w:t xml:space="preserve"> we recommend </w:t>
      </w:r>
      <w:r w:rsidR="008D48ED" w:rsidRPr="00B75304">
        <w:rPr>
          <w:lang w:val="en-GB"/>
        </w:rPr>
        <w:t xml:space="preserve">that the </w:t>
      </w:r>
      <w:r w:rsidR="00DC0ECB">
        <w:rPr>
          <w:lang w:val="en-GB"/>
        </w:rPr>
        <w:t>Department</w:t>
      </w:r>
      <w:r w:rsidR="008D48ED" w:rsidRPr="00B75304">
        <w:rPr>
          <w:lang w:val="en-GB"/>
        </w:rPr>
        <w:t xml:space="preserve"> and </w:t>
      </w:r>
      <w:r w:rsidR="00DC0ECB">
        <w:rPr>
          <w:lang w:val="en-GB"/>
        </w:rPr>
        <w:t>Commission</w:t>
      </w:r>
      <w:r w:rsidR="00FC6A01">
        <w:rPr>
          <w:lang w:val="en-GB"/>
        </w:rPr>
        <w:t>, in consultation with provider peak bodies</w:t>
      </w:r>
      <w:r w:rsidR="00B80FDD" w:rsidRPr="00B75304">
        <w:rPr>
          <w:lang w:val="en-GB"/>
        </w:rPr>
        <w:t>:</w:t>
      </w:r>
    </w:p>
    <w:p w14:paraId="658762C1" w14:textId="052B2C9B" w:rsidR="00102981" w:rsidRDefault="00102981" w:rsidP="00102981">
      <w:pPr>
        <w:pStyle w:val="RecommendationList"/>
      </w:pPr>
      <w:r>
        <w:t>Identify and promote clinical guidelines for monitoring and review</w:t>
      </w:r>
      <w:r w:rsidR="00493F88">
        <w:t>ing</w:t>
      </w:r>
      <w:r>
        <w:t xml:space="preserve"> psychotropic medications, and explain the circumstances where closer monitoring is required.</w:t>
      </w:r>
      <w:r w:rsidR="00173286">
        <w:br w:type="column"/>
      </w:r>
    </w:p>
    <w:p w14:paraId="15E485DE" w14:textId="77777777" w:rsidR="00F723A8" w:rsidRPr="000C0370" w:rsidRDefault="00F723A8" w:rsidP="000D335F">
      <w:pPr>
        <w:pStyle w:val="RecommendationList"/>
      </w:pPr>
      <w:r w:rsidRPr="00B75304">
        <w:t>Support mechanisms that promote collaborative approaches to medication review.</w:t>
      </w:r>
    </w:p>
    <w:p w14:paraId="5EC4E71E" w14:textId="4A2E9225" w:rsidR="00EE30EF" w:rsidRDefault="00102981" w:rsidP="00675EFA">
      <w:pPr>
        <w:pStyle w:val="RecommendationList"/>
      </w:pPr>
      <w:r>
        <w:t xml:space="preserve">Work with relevant stakeholders </w:t>
      </w:r>
      <w:r w:rsidR="00192B07">
        <w:t xml:space="preserve">in other sectors </w:t>
      </w:r>
      <w:r>
        <w:t xml:space="preserve">to </w:t>
      </w:r>
      <w:r w:rsidRPr="00675EFA">
        <w:t>improve</w:t>
      </w:r>
      <w:r>
        <w:t xml:space="preserve"> the interface between aged care providers and prescribers to support minimisation of chemical restraint.</w:t>
      </w:r>
    </w:p>
    <w:p w14:paraId="5C0D2110" w14:textId="1EC7C1D0" w:rsidR="00A20226" w:rsidRDefault="00A20226">
      <w:pPr>
        <w:rPr>
          <w:lang w:val="en-GB" w:eastAsia="en-GB"/>
        </w:rPr>
      </w:pPr>
      <w:r>
        <w:br w:type="page"/>
      </w:r>
    </w:p>
    <w:p w14:paraId="706303AE" w14:textId="77777777" w:rsidR="00384213" w:rsidRDefault="00384213" w:rsidP="00675EFA">
      <w:pPr>
        <w:pStyle w:val="RecommendationList"/>
        <w:numPr>
          <w:ilvl w:val="0"/>
          <w:numId w:val="0"/>
        </w:numPr>
        <w:sectPr w:rsidR="00384213" w:rsidSect="00D92F89">
          <w:type w:val="continuous"/>
          <w:pgSz w:w="11907" w:h="16840" w:code="9"/>
          <w:pgMar w:top="851" w:right="1134" w:bottom="851" w:left="1701" w:header="397" w:footer="567" w:gutter="0"/>
          <w:cols w:num="2" w:space="567"/>
          <w:docGrid w:linePitch="299"/>
          <w15:footnoteColumns w:val="1"/>
        </w:sectPr>
      </w:pPr>
    </w:p>
    <w:p w14:paraId="5A830861" w14:textId="1662F0C7" w:rsidR="003722BB" w:rsidRDefault="003722BB" w:rsidP="00006C97">
      <w:pPr>
        <w:pStyle w:val="Subhead1"/>
        <w:spacing w:before="0"/>
      </w:pPr>
      <w:r>
        <w:lastRenderedPageBreak/>
        <w:t xml:space="preserve">Relevant aspect </w:t>
      </w:r>
      <w:r w:rsidRPr="0008577E">
        <w:t>of</w:t>
      </w:r>
      <w:r>
        <w:t xml:space="preserve"> the </w:t>
      </w:r>
      <w:r w:rsidRPr="00354906">
        <w:t>legislation</w:t>
      </w:r>
    </w:p>
    <w:p w14:paraId="08980C91" w14:textId="0B5BD035" w:rsidR="0050783F" w:rsidRPr="004759BA" w:rsidRDefault="00A97439" w:rsidP="00184476">
      <w:pPr>
        <w:pStyle w:val="Para"/>
      </w:pPr>
      <w:r w:rsidRPr="00B75304">
        <w:rPr>
          <w:lang w:val="en-GB"/>
        </w:rPr>
        <w:t xml:space="preserve">For chemical restraint, </w:t>
      </w:r>
      <w:r w:rsidR="00C40D60">
        <w:rPr>
          <w:lang w:val="en-GB"/>
        </w:rPr>
        <w:t xml:space="preserve">the </w:t>
      </w:r>
      <w:r w:rsidR="00BD470E">
        <w:rPr>
          <w:lang w:val="en-GB"/>
        </w:rPr>
        <w:t>Restraints</w:t>
      </w:r>
      <w:r w:rsidR="00C40D60">
        <w:rPr>
          <w:lang w:val="en-GB"/>
        </w:rPr>
        <w:t xml:space="preserve"> Principles</w:t>
      </w:r>
      <w:r w:rsidR="00BD470E">
        <w:rPr>
          <w:lang w:val="en-GB"/>
        </w:rPr>
        <w:t xml:space="preserve"> </w:t>
      </w:r>
      <w:r w:rsidR="00C40D60">
        <w:rPr>
          <w:lang w:val="en-GB"/>
        </w:rPr>
        <w:t xml:space="preserve">state that </w:t>
      </w:r>
      <w:r w:rsidRPr="00B75304">
        <w:rPr>
          <w:lang w:val="en-GB"/>
        </w:rPr>
        <w:t>a</w:t>
      </w:r>
      <w:r w:rsidR="00B23380" w:rsidRPr="00B75304">
        <w:rPr>
          <w:lang w:val="en-GB"/>
        </w:rPr>
        <w:t xml:space="preserve"> medical practitioner or nurse practitioner must assess the </w:t>
      </w:r>
      <w:r w:rsidR="00756D08">
        <w:rPr>
          <w:lang w:val="en-GB"/>
        </w:rPr>
        <w:t>resident</w:t>
      </w:r>
      <w:r w:rsidR="00756D08" w:rsidRPr="00B75304">
        <w:rPr>
          <w:lang w:val="en-GB"/>
        </w:rPr>
        <w:t xml:space="preserve"> </w:t>
      </w:r>
      <w:r w:rsidR="00B23380" w:rsidRPr="00B75304">
        <w:rPr>
          <w:lang w:val="en-GB"/>
        </w:rPr>
        <w:t>as requiring the restraint.</w:t>
      </w:r>
      <w:r w:rsidR="00D20732" w:rsidRPr="00B75304">
        <w:rPr>
          <w:lang w:val="en-GB"/>
        </w:rPr>
        <w:t xml:space="preserve"> </w:t>
      </w:r>
      <w:r w:rsidR="002834B4">
        <w:rPr>
          <w:lang w:val="en-GB"/>
        </w:rPr>
        <w:t>S</w:t>
      </w:r>
      <w:r w:rsidR="0050783F" w:rsidRPr="00B75304">
        <w:rPr>
          <w:lang w:val="en-GB"/>
        </w:rPr>
        <w:t>ection</w:t>
      </w:r>
      <w:r w:rsidR="008C683B" w:rsidRPr="00B75304">
        <w:rPr>
          <w:lang w:val="en-GB"/>
        </w:rPr>
        <w:t xml:space="preserve"> </w:t>
      </w:r>
      <w:r w:rsidR="008C683B" w:rsidRPr="00D709F1">
        <w:rPr>
          <w:rStyle w:val="Bold"/>
        </w:rPr>
        <w:t>15G</w:t>
      </w:r>
      <w:r w:rsidR="00D174F4" w:rsidRPr="00D709F1">
        <w:rPr>
          <w:rStyle w:val="Bold"/>
        </w:rPr>
        <w:t xml:space="preserve"> </w:t>
      </w:r>
      <w:r w:rsidR="008C683B" w:rsidRPr="00D709F1">
        <w:rPr>
          <w:rStyle w:val="Bold"/>
        </w:rPr>
        <w:t>2c</w:t>
      </w:r>
      <w:r w:rsidR="008C683B" w:rsidRPr="00B75304">
        <w:rPr>
          <w:lang w:val="en-GB"/>
        </w:rPr>
        <w:t xml:space="preserve"> </w:t>
      </w:r>
      <w:r w:rsidR="0050783F" w:rsidRPr="00B75304">
        <w:rPr>
          <w:lang w:val="en-GB"/>
        </w:rPr>
        <w:t xml:space="preserve">of the </w:t>
      </w:r>
      <w:r w:rsidR="00C40D60">
        <w:rPr>
          <w:lang w:val="en-GB"/>
        </w:rPr>
        <w:t>legislation further stipulates</w:t>
      </w:r>
      <w:r w:rsidR="008C683B" w:rsidRPr="00B75304">
        <w:rPr>
          <w:lang w:val="en-GB"/>
        </w:rPr>
        <w:t xml:space="preserve"> that</w:t>
      </w:r>
      <w:r w:rsidR="00D070AB" w:rsidRPr="00B75304">
        <w:rPr>
          <w:lang w:val="en-GB"/>
        </w:rPr>
        <w:t xml:space="preserve"> </w:t>
      </w:r>
      <w:r w:rsidR="00E459E7">
        <w:rPr>
          <w:lang w:val="en-GB"/>
        </w:rPr>
        <w:t xml:space="preserve">while </w:t>
      </w:r>
      <w:r w:rsidR="009624F1" w:rsidRPr="00B75304">
        <w:rPr>
          <w:lang w:val="en-GB"/>
        </w:rPr>
        <w:t xml:space="preserve">the </w:t>
      </w:r>
      <w:r w:rsidR="00E459E7">
        <w:rPr>
          <w:lang w:val="en-GB"/>
        </w:rPr>
        <w:t>resident is subject to chemical restraint they</w:t>
      </w:r>
      <w:r w:rsidR="00E459E7" w:rsidRPr="00B75304">
        <w:rPr>
          <w:lang w:val="en-GB"/>
        </w:rPr>
        <w:t xml:space="preserve"> </w:t>
      </w:r>
      <w:r w:rsidR="009624F1" w:rsidRPr="00B75304">
        <w:rPr>
          <w:lang w:val="en-GB"/>
        </w:rPr>
        <w:t xml:space="preserve">must be monitored </w:t>
      </w:r>
      <w:r w:rsidR="0050783F" w:rsidRPr="00B75304">
        <w:rPr>
          <w:lang w:val="en-GB"/>
        </w:rPr>
        <w:t xml:space="preserve">for </w:t>
      </w:r>
      <w:r w:rsidR="00E459E7">
        <w:rPr>
          <w:lang w:val="en-GB"/>
        </w:rPr>
        <w:t xml:space="preserve">signs of </w:t>
      </w:r>
      <w:r w:rsidR="0050783F" w:rsidRPr="00B75304">
        <w:rPr>
          <w:lang w:val="en-GB"/>
        </w:rPr>
        <w:t>distress or harm</w:t>
      </w:r>
      <w:r w:rsidR="0050783F" w:rsidRPr="004759BA">
        <w:t>.</w:t>
      </w:r>
    </w:p>
    <w:p w14:paraId="2430B4DF" w14:textId="62F8C5BA" w:rsidR="003722BB" w:rsidRPr="00B75304" w:rsidRDefault="00067096" w:rsidP="00170C58">
      <w:pPr>
        <w:pStyle w:val="ParaKeep"/>
        <w:rPr>
          <w:lang w:val="en-GB"/>
        </w:rPr>
      </w:pPr>
      <w:r w:rsidRPr="00B75304">
        <w:rPr>
          <w:lang w:val="en-GB"/>
        </w:rPr>
        <w:t>The ex</w:t>
      </w:r>
      <w:r w:rsidR="00C74498" w:rsidRPr="00B75304">
        <w:rPr>
          <w:lang w:val="en-GB"/>
        </w:rPr>
        <w:t xml:space="preserve">planatory statement </w:t>
      </w:r>
      <w:r w:rsidR="00BD470E">
        <w:rPr>
          <w:lang w:val="en-GB"/>
        </w:rPr>
        <w:t xml:space="preserve">accompanying the </w:t>
      </w:r>
      <w:r w:rsidR="00BD470E" w:rsidRPr="002B0C60">
        <w:rPr>
          <w:i/>
          <w:iCs/>
          <w:lang w:val="en-GB"/>
        </w:rPr>
        <w:t xml:space="preserve">Quality of Care </w:t>
      </w:r>
      <w:r w:rsidR="00BD470E">
        <w:rPr>
          <w:i/>
          <w:iCs/>
          <w:lang w:val="en-GB"/>
        </w:rPr>
        <w:t xml:space="preserve">Amendment </w:t>
      </w:r>
      <w:r w:rsidR="00BD470E" w:rsidRPr="002B0C60">
        <w:rPr>
          <w:i/>
          <w:iCs/>
          <w:lang w:val="en-GB"/>
        </w:rPr>
        <w:t>(</w:t>
      </w:r>
      <w:r w:rsidR="00BD470E">
        <w:rPr>
          <w:i/>
          <w:iCs/>
          <w:lang w:val="en-GB"/>
        </w:rPr>
        <w:t>Minimising the use of</w:t>
      </w:r>
      <w:r w:rsidR="00BD470E" w:rsidRPr="002B0C60">
        <w:rPr>
          <w:i/>
          <w:iCs/>
          <w:lang w:val="en-GB"/>
        </w:rPr>
        <w:t xml:space="preserve"> Restraint</w:t>
      </w:r>
      <w:r w:rsidR="00BD470E">
        <w:rPr>
          <w:i/>
          <w:iCs/>
          <w:lang w:val="en-GB"/>
        </w:rPr>
        <w:t>s)</w:t>
      </w:r>
      <w:r w:rsidR="00BD470E" w:rsidRPr="002B0C60">
        <w:rPr>
          <w:i/>
          <w:iCs/>
          <w:lang w:val="en-GB"/>
        </w:rPr>
        <w:t xml:space="preserve"> Principles 2019</w:t>
      </w:r>
      <w:r w:rsidR="00BD470E">
        <w:rPr>
          <w:i/>
          <w:iCs/>
          <w:lang w:val="en-GB"/>
        </w:rPr>
        <w:t xml:space="preserve"> </w:t>
      </w:r>
      <w:r w:rsidR="00E61198" w:rsidRPr="00B75304">
        <w:rPr>
          <w:lang w:val="en-GB"/>
        </w:rPr>
        <w:t>provides the following information regarding monitoring and review:</w:t>
      </w:r>
    </w:p>
    <w:p w14:paraId="6FAAFB45" w14:textId="7DAA8278" w:rsidR="00140B03" w:rsidRDefault="00140B03" w:rsidP="00D8583F">
      <w:pPr>
        <w:pStyle w:val="Quote"/>
      </w:pPr>
      <w:r w:rsidRPr="00140B03">
        <w:t>The provider must also provide information to the practitioner regarding use of the restraint. This review process aims to trigger reassessment of the need for the use of restraint by the practitioner and, where possible, to implement alternatives to using restraint.</w:t>
      </w:r>
    </w:p>
    <w:p w14:paraId="7B978C60" w14:textId="6080A9B2" w:rsidR="003722BB" w:rsidRDefault="00AC2045" w:rsidP="008F20B1">
      <w:pPr>
        <w:pStyle w:val="Subhead1"/>
      </w:pPr>
      <w:r>
        <w:t>Consultation</w:t>
      </w:r>
      <w:r w:rsidR="003722BB">
        <w:t xml:space="preserve"> findings</w:t>
      </w:r>
    </w:p>
    <w:p w14:paraId="36792C18" w14:textId="2D5AD680" w:rsidR="00A6792E" w:rsidRPr="00B75304" w:rsidRDefault="007E614F" w:rsidP="00BB27F4">
      <w:pPr>
        <w:pStyle w:val="Subhead2"/>
        <w:ind w:right="-57"/>
      </w:pPr>
      <w:r>
        <w:t>It is unclear where r</w:t>
      </w:r>
      <w:r w:rsidR="00D41977" w:rsidRPr="00B75304">
        <w:t xml:space="preserve">esponsibility for minimising </w:t>
      </w:r>
      <w:r w:rsidR="003E2DEA" w:rsidRPr="00B75304">
        <w:t xml:space="preserve">chemical </w:t>
      </w:r>
      <w:r w:rsidR="00D41977" w:rsidRPr="00B75304">
        <w:t>restrain</w:t>
      </w:r>
      <w:r w:rsidR="0014586D" w:rsidRPr="00B75304">
        <w:t>t</w:t>
      </w:r>
      <w:r>
        <w:t xml:space="preserve"> lies </w:t>
      </w:r>
    </w:p>
    <w:p w14:paraId="6C55EE6C" w14:textId="1FB4FBCA" w:rsidR="00590AAE" w:rsidRPr="00B75304" w:rsidRDefault="00CC1B03" w:rsidP="00A702B6">
      <w:pPr>
        <w:pStyle w:val="Para"/>
        <w:rPr>
          <w:lang w:val="en-GB"/>
        </w:rPr>
      </w:pPr>
      <w:r>
        <w:rPr>
          <w:lang w:val="en-GB"/>
        </w:rPr>
        <w:t xml:space="preserve">Stakeholders highlighted </w:t>
      </w:r>
      <w:r w:rsidR="00BB27F4">
        <w:rPr>
          <w:lang w:val="en-GB"/>
        </w:rPr>
        <w:t>the complexity of m</w:t>
      </w:r>
      <w:r w:rsidR="002F29BB" w:rsidRPr="00B75304">
        <w:rPr>
          <w:lang w:val="en-GB"/>
        </w:rPr>
        <w:t>inimising chemical restraint</w:t>
      </w:r>
      <w:r w:rsidR="00A33FCB">
        <w:rPr>
          <w:lang w:val="en-GB"/>
        </w:rPr>
        <w:t xml:space="preserve">, noting that this </w:t>
      </w:r>
      <w:r w:rsidR="008D53C5">
        <w:rPr>
          <w:lang w:val="en-GB"/>
        </w:rPr>
        <w:t>was in part</w:t>
      </w:r>
      <w:r w:rsidR="002F29BB" w:rsidRPr="00B75304">
        <w:rPr>
          <w:lang w:val="en-GB"/>
        </w:rPr>
        <w:t xml:space="preserve"> due to </w:t>
      </w:r>
      <w:r w:rsidR="00BB27F4">
        <w:rPr>
          <w:lang w:val="en-GB"/>
        </w:rPr>
        <w:t xml:space="preserve">the </w:t>
      </w:r>
      <w:r w:rsidR="002F29BB" w:rsidRPr="00B75304">
        <w:rPr>
          <w:lang w:val="en-GB"/>
        </w:rPr>
        <w:t>multiple parties</w:t>
      </w:r>
      <w:r w:rsidR="00E670C7" w:rsidRPr="00B75304">
        <w:rPr>
          <w:lang w:val="en-GB"/>
        </w:rPr>
        <w:t xml:space="preserve"> </w:t>
      </w:r>
      <w:r w:rsidR="002F29BB" w:rsidRPr="00B75304">
        <w:rPr>
          <w:lang w:val="en-GB"/>
        </w:rPr>
        <w:t>involved</w:t>
      </w:r>
      <w:r w:rsidR="00BB27F4">
        <w:rPr>
          <w:lang w:val="en-GB"/>
        </w:rPr>
        <w:t xml:space="preserve"> –</w:t>
      </w:r>
      <w:r w:rsidR="00E35B72" w:rsidRPr="00B75304">
        <w:rPr>
          <w:lang w:val="en-GB"/>
        </w:rPr>
        <w:t xml:space="preserve"> such as GPs</w:t>
      </w:r>
      <w:r w:rsidR="00E670C7" w:rsidRPr="00B75304">
        <w:rPr>
          <w:lang w:val="en-GB"/>
        </w:rPr>
        <w:t xml:space="preserve">, </w:t>
      </w:r>
      <w:r w:rsidR="00822364" w:rsidRPr="00B75304">
        <w:rPr>
          <w:lang w:val="en-GB"/>
        </w:rPr>
        <w:t xml:space="preserve">specialists and </w:t>
      </w:r>
      <w:r w:rsidR="00E670C7" w:rsidRPr="00B75304">
        <w:rPr>
          <w:lang w:val="en-GB"/>
        </w:rPr>
        <w:t>nurses</w:t>
      </w:r>
      <w:r w:rsidR="002B1AE0" w:rsidRPr="00B75304">
        <w:rPr>
          <w:lang w:val="en-GB"/>
        </w:rPr>
        <w:t xml:space="preserve">, </w:t>
      </w:r>
      <w:r w:rsidR="00BB27F4">
        <w:rPr>
          <w:lang w:val="en-GB"/>
        </w:rPr>
        <w:t xml:space="preserve">all </w:t>
      </w:r>
      <w:r w:rsidR="008D53C5">
        <w:rPr>
          <w:lang w:val="en-GB"/>
        </w:rPr>
        <w:t xml:space="preserve">potentially </w:t>
      </w:r>
      <w:r w:rsidR="002B1AE0" w:rsidRPr="00B75304">
        <w:rPr>
          <w:lang w:val="en-GB"/>
        </w:rPr>
        <w:t>working ac</w:t>
      </w:r>
      <w:r w:rsidR="00822364" w:rsidRPr="00B75304">
        <w:rPr>
          <w:lang w:val="en-GB"/>
        </w:rPr>
        <w:t>ross different settings</w:t>
      </w:r>
      <w:r w:rsidR="00E35B72" w:rsidRPr="00B75304">
        <w:rPr>
          <w:lang w:val="en-GB"/>
        </w:rPr>
        <w:t>.</w:t>
      </w:r>
    </w:p>
    <w:p w14:paraId="5FB1FBAD" w14:textId="1FF65412" w:rsidR="0039373E" w:rsidRPr="00B75304" w:rsidRDefault="00DE0431" w:rsidP="00A702B6">
      <w:pPr>
        <w:pStyle w:val="Para"/>
        <w:rPr>
          <w:lang w:val="en-GB"/>
        </w:rPr>
      </w:pPr>
      <w:r w:rsidRPr="00B75304">
        <w:rPr>
          <w:lang w:val="en-GB"/>
        </w:rPr>
        <w:t>Many providers fe</w:t>
      </w:r>
      <w:r w:rsidR="008D53C5">
        <w:rPr>
          <w:lang w:val="en-GB"/>
        </w:rPr>
        <w:t>lt</w:t>
      </w:r>
      <w:r w:rsidRPr="00B75304">
        <w:rPr>
          <w:lang w:val="en-GB"/>
        </w:rPr>
        <w:t xml:space="preserve"> </w:t>
      </w:r>
      <w:r w:rsidR="00697311" w:rsidRPr="00B75304">
        <w:rPr>
          <w:lang w:val="en-GB"/>
        </w:rPr>
        <w:t xml:space="preserve">that </w:t>
      </w:r>
      <w:r w:rsidR="0039373E" w:rsidRPr="00B75304">
        <w:rPr>
          <w:lang w:val="en-GB"/>
        </w:rPr>
        <w:t xml:space="preserve">GPs and </w:t>
      </w:r>
      <w:r w:rsidRPr="00B75304">
        <w:rPr>
          <w:lang w:val="en-GB"/>
        </w:rPr>
        <w:t xml:space="preserve">other </w:t>
      </w:r>
      <w:r w:rsidR="00F460C3">
        <w:rPr>
          <w:lang w:val="en-GB"/>
        </w:rPr>
        <w:t>medical practitioners</w:t>
      </w:r>
      <w:r w:rsidR="00F460C3" w:rsidRPr="00B75304">
        <w:rPr>
          <w:lang w:val="en-GB"/>
        </w:rPr>
        <w:t xml:space="preserve"> </w:t>
      </w:r>
      <w:r w:rsidR="0039373E" w:rsidRPr="00B75304">
        <w:rPr>
          <w:lang w:val="en-GB"/>
        </w:rPr>
        <w:t>(e.g. ger</w:t>
      </w:r>
      <w:r w:rsidR="00F272E2" w:rsidRPr="00B75304">
        <w:rPr>
          <w:lang w:val="en-GB"/>
        </w:rPr>
        <w:t>iatricians</w:t>
      </w:r>
      <w:r w:rsidR="0039373E" w:rsidRPr="00B75304">
        <w:rPr>
          <w:lang w:val="en-GB"/>
        </w:rPr>
        <w:t xml:space="preserve">, hospital-based clinicians) </w:t>
      </w:r>
      <w:r w:rsidR="000A33C9">
        <w:rPr>
          <w:lang w:val="en-GB"/>
        </w:rPr>
        <w:t xml:space="preserve">may </w:t>
      </w:r>
      <w:r w:rsidRPr="00B75304">
        <w:rPr>
          <w:lang w:val="en-GB"/>
        </w:rPr>
        <w:t xml:space="preserve">too readily </w:t>
      </w:r>
      <w:r w:rsidR="0039373E" w:rsidRPr="00B75304">
        <w:rPr>
          <w:lang w:val="en-GB"/>
        </w:rPr>
        <w:t xml:space="preserve">prescribe medications </w:t>
      </w:r>
      <w:r w:rsidR="00C9344C" w:rsidRPr="00B75304">
        <w:rPr>
          <w:lang w:val="en-GB"/>
        </w:rPr>
        <w:t xml:space="preserve">that </w:t>
      </w:r>
      <w:r w:rsidR="0039373E" w:rsidRPr="00B75304">
        <w:rPr>
          <w:lang w:val="en-GB"/>
        </w:rPr>
        <w:t xml:space="preserve">could be considered </w:t>
      </w:r>
      <w:r w:rsidR="006E3986" w:rsidRPr="00B75304">
        <w:rPr>
          <w:lang w:val="en-GB"/>
        </w:rPr>
        <w:t>restraint</w:t>
      </w:r>
      <w:r w:rsidR="00C9344C" w:rsidRPr="00B75304">
        <w:rPr>
          <w:lang w:val="en-GB"/>
        </w:rPr>
        <w:t xml:space="preserve"> within the residential aged care setting</w:t>
      </w:r>
      <w:r w:rsidR="006E3986" w:rsidRPr="00B75304">
        <w:rPr>
          <w:lang w:val="en-GB"/>
        </w:rPr>
        <w:t>, despi</w:t>
      </w:r>
      <w:r w:rsidR="00A500CD" w:rsidRPr="00B75304">
        <w:rPr>
          <w:lang w:val="en-GB"/>
        </w:rPr>
        <w:t>te providers’ desire to minimise restraint use</w:t>
      </w:r>
      <w:r w:rsidR="0039373E" w:rsidRPr="00B75304">
        <w:rPr>
          <w:lang w:val="en-GB"/>
        </w:rPr>
        <w:t>.</w:t>
      </w:r>
      <w:r w:rsidR="006E6BD9">
        <w:rPr>
          <w:lang w:val="en-GB"/>
        </w:rPr>
        <w:t xml:space="preserve"> </w:t>
      </w:r>
    </w:p>
    <w:p w14:paraId="5C837B6B" w14:textId="097E59DD" w:rsidR="00131680" w:rsidRPr="00B75304" w:rsidRDefault="0039373E" w:rsidP="001F1D31">
      <w:pPr>
        <w:pStyle w:val="pullquotetest"/>
        <w:ind w:right="-227"/>
      </w:pPr>
      <w:r w:rsidRPr="00B75304">
        <w:t xml:space="preserve">GPs still prescribe, families still request. Hasn't changed resident outcomes but created huge </w:t>
      </w:r>
      <w:r w:rsidRPr="001F1D31">
        <w:t>workload</w:t>
      </w:r>
      <w:r w:rsidRPr="00B75304">
        <w:t xml:space="preserve"> </w:t>
      </w:r>
      <w:r w:rsidRPr="00335D11">
        <w:t>for</w:t>
      </w:r>
      <w:r w:rsidRPr="00B75304">
        <w:t xml:space="preserve"> staff, who complete paperwork for GPs, to remain compliant</w:t>
      </w:r>
      <w:r w:rsidR="00C9344C" w:rsidRPr="00B75304">
        <w:t>.</w:t>
      </w:r>
    </w:p>
    <w:p w14:paraId="098E3D04" w14:textId="201B8561" w:rsidR="0039373E" w:rsidRDefault="0039373E" w:rsidP="001F1D31">
      <w:pPr>
        <w:pStyle w:val="attributiontest"/>
        <w:ind w:right="-227"/>
      </w:pPr>
      <w:r w:rsidRPr="00B75304">
        <w:t xml:space="preserve">– </w:t>
      </w:r>
      <w:r w:rsidRPr="001F1D31">
        <w:t>Quality</w:t>
      </w:r>
      <w:r w:rsidRPr="00B75304">
        <w:t xml:space="preserve"> and clinical governance representative</w:t>
      </w:r>
    </w:p>
    <w:p w14:paraId="44CC9E77" w14:textId="4F4A2616" w:rsidR="00131680" w:rsidRPr="00B75304" w:rsidRDefault="0039373E" w:rsidP="00131680">
      <w:pPr>
        <w:pStyle w:val="pullquotetest"/>
      </w:pPr>
      <w:r w:rsidRPr="00B75304">
        <w:t xml:space="preserve">GPs over-prescribe psychotropic medication, as does the acute hospital sector. </w:t>
      </w:r>
      <w:r w:rsidR="00FF1488">
        <w:t>Residential care providers</w:t>
      </w:r>
      <w:r w:rsidR="00FF1488" w:rsidRPr="00B75304">
        <w:t xml:space="preserve"> </w:t>
      </w:r>
      <w:r w:rsidRPr="00B75304">
        <w:t xml:space="preserve">are left with the workload as a result </w:t>
      </w:r>
      <w:r w:rsidR="00C9344C" w:rsidRPr="00B75304">
        <w:t xml:space="preserve">– </w:t>
      </w:r>
      <w:r w:rsidRPr="00B75304">
        <w:t>consent, chasing indications for use, dealing with the associated side effects and watching poor outcomes occur for our residents at times</w:t>
      </w:r>
      <w:r w:rsidR="00C9344C" w:rsidRPr="00B75304">
        <w:t>.</w:t>
      </w:r>
    </w:p>
    <w:p w14:paraId="30C777CE" w14:textId="56CA0D31" w:rsidR="0039373E" w:rsidRPr="00B75304" w:rsidRDefault="0039373E" w:rsidP="00131680">
      <w:pPr>
        <w:pStyle w:val="attributiontest"/>
      </w:pPr>
      <w:r w:rsidRPr="00B75304">
        <w:t>– Head office manager</w:t>
      </w:r>
    </w:p>
    <w:p w14:paraId="2659580D" w14:textId="1CCD8349" w:rsidR="0055184A" w:rsidRPr="00B75304" w:rsidRDefault="00543E8D" w:rsidP="009A4931">
      <w:pPr>
        <w:pStyle w:val="Para"/>
        <w:rPr>
          <w:lang w:val="en-GB"/>
        </w:rPr>
      </w:pPr>
      <w:r w:rsidRPr="00B75304">
        <w:rPr>
          <w:lang w:val="en-GB"/>
        </w:rPr>
        <w:t>Many providers</w:t>
      </w:r>
      <w:r w:rsidR="0072402B" w:rsidRPr="00B75304">
        <w:rPr>
          <w:lang w:val="en-GB"/>
        </w:rPr>
        <w:t xml:space="preserve"> expressed concern that</w:t>
      </w:r>
      <w:r w:rsidR="00517130" w:rsidRPr="00B75304">
        <w:rPr>
          <w:lang w:val="en-GB"/>
        </w:rPr>
        <w:t xml:space="preserve"> decisions made </w:t>
      </w:r>
      <w:r w:rsidR="009A4931" w:rsidRPr="00B75304">
        <w:rPr>
          <w:lang w:val="en-GB"/>
        </w:rPr>
        <w:t>by prescribers</w:t>
      </w:r>
      <w:r w:rsidR="00517130" w:rsidRPr="00B75304">
        <w:rPr>
          <w:lang w:val="en-GB"/>
        </w:rPr>
        <w:t xml:space="preserve"> </w:t>
      </w:r>
      <w:r w:rsidR="0072402B" w:rsidRPr="00B75304">
        <w:rPr>
          <w:lang w:val="en-GB"/>
        </w:rPr>
        <w:t xml:space="preserve">reflected badly on them and affected </w:t>
      </w:r>
      <w:r w:rsidR="005205A3">
        <w:rPr>
          <w:lang w:val="en-GB"/>
        </w:rPr>
        <w:t xml:space="preserve">their </w:t>
      </w:r>
      <w:r w:rsidR="0072402B" w:rsidRPr="00B75304">
        <w:rPr>
          <w:lang w:val="en-GB"/>
        </w:rPr>
        <w:t>accreditation.</w:t>
      </w:r>
      <w:r w:rsidR="00D20732" w:rsidRPr="00B75304">
        <w:rPr>
          <w:lang w:val="en-GB"/>
        </w:rPr>
        <w:t xml:space="preserve"> </w:t>
      </w:r>
      <w:r w:rsidR="00B45FB2" w:rsidRPr="00B75304">
        <w:rPr>
          <w:lang w:val="en-GB"/>
        </w:rPr>
        <w:t>In one example, a provider</w:t>
      </w:r>
      <w:r w:rsidR="00A500CD" w:rsidRPr="00B75304">
        <w:rPr>
          <w:lang w:val="en-GB"/>
        </w:rPr>
        <w:t xml:space="preserve"> </w:t>
      </w:r>
      <w:r w:rsidR="003F5071">
        <w:rPr>
          <w:lang w:val="en-GB"/>
        </w:rPr>
        <w:t>reported being</w:t>
      </w:r>
      <w:r w:rsidR="003F5071" w:rsidRPr="00B75304">
        <w:rPr>
          <w:lang w:val="en-GB"/>
        </w:rPr>
        <w:t xml:space="preserve"> </w:t>
      </w:r>
      <w:r w:rsidR="00564C52" w:rsidRPr="00B75304">
        <w:rPr>
          <w:lang w:val="en-GB"/>
        </w:rPr>
        <w:t xml:space="preserve">advised by </w:t>
      </w:r>
      <w:r w:rsidR="005164CC">
        <w:rPr>
          <w:lang w:val="en-GB"/>
        </w:rPr>
        <w:t>C</w:t>
      </w:r>
      <w:r w:rsidR="000B3187">
        <w:rPr>
          <w:lang w:val="en-GB"/>
        </w:rPr>
        <w:t>ommission</w:t>
      </w:r>
      <w:r w:rsidR="00322388" w:rsidRPr="00B75304">
        <w:rPr>
          <w:lang w:val="en-GB"/>
        </w:rPr>
        <w:t xml:space="preserve"> </w:t>
      </w:r>
      <w:r w:rsidR="005164CC">
        <w:rPr>
          <w:lang w:val="en-GB"/>
        </w:rPr>
        <w:t>a</w:t>
      </w:r>
      <w:r w:rsidR="00322388" w:rsidRPr="00B75304">
        <w:rPr>
          <w:lang w:val="en-GB"/>
        </w:rPr>
        <w:t>ssessors</w:t>
      </w:r>
      <w:r w:rsidR="00564C52" w:rsidRPr="00B75304">
        <w:rPr>
          <w:lang w:val="en-GB"/>
        </w:rPr>
        <w:t xml:space="preserve"> that </w:t>
      </w:r>
      <w:r w:rsidR="002535B2" w:rsidRPr="00B75304">
        <w:rPr>
          <w:lang w:val="en-GB"/>
        </w:rPr>
        <w:t>the</w:t>
      </w:r>
      <w:r w:rsidR="003F5071">
        <w:rPr>
          <w:lang w:val="en-GB"/>
        </w:rPr>
        <w:t>y</w:t>
      </w:r>
      <w:r w:rsidR="002535B2" w:rsidRPr="00B75304">
        <w:rPr>
          <w:lang w:val="en-GB"/>
        </w:rPr>
        <w:t xml:space="preserve"> </w:t>
      </w:r>
      <w:r w:rsidR="003F5071">
        <w:rPr>
          <w:lang w:val="en-GB"/>
        </w:rPr>
        <w:t>(</w:t>
      </w:r>
      <w:r w:rsidR="002535B2" w:rsidRPr="00B75304">
        <w:rPr>
          <w:lang w:val="en-GB"/>
        </w:rPr>
        <w:t>the provider</w:t>
      </w:r>
      <w:r w:rsidR="003F5071">
        <w:rPr>
          <w:lang w:val="en-GB"/>
        </w:rPr>
        <w:t>)</w:t>
      </w:r>
      <w:r w:rsidR="00564C52" w:rsidRPr="00B75304" w:rsidDel="00A500CD">
        <w:rPr>
          <w:lang w:val="en-GB"/>
        </w:rPr>
        <w:t xml:space="preserve"> </w:t>
      </w:r>
      <w:r w:rsidR="003F5071" w:rsidRPr="00B75304">
        <w:rPr>
          <w:lang w:val="en-GB"/>
        </w:rPr>
        <w:t>w</w:t>
      </w:r>
      <w:r w:rsidR="003F5071">
        <w:rPr>
          <w:lang w:val="en-GB"/>
        </w:rPr>
        <w:t>ere</w:t>
      </w:r>
      <w:r w:rsidR="003F5071" w:rsidRPr="00B75304" w:rsidDel="00A500CD">
        <w:rPr>
          <w:lang w:val="en-GB"/>
        </w:rPr>
        <w:t xml:space="preserve"> </w:t>
      </w:r>
      <w:r w:rsidR="00564C52" w:rsidRPr="00B75304">
        <w:rPr>
          <w:lang w:val="en-GB"/>
        </w:rPr>
        <w:t xml:space="preserve">responsible for </w:t>
      </w:r>
      <w:r w:rsidR="002535B2" w:rsidRPr="00B75304">
        <w:rPr>
          <w:lang w:val="en-GB"/>
        </w:rPr>
        <w:t xml:space="preserve">ensuring </w:t>
      </w:r>
      <w:r w:rsidR="00564C52" w:rsidRPr="00B75304">
        <w:rPr>
          <w:lang w:val="en-GB"/>
        </w:rPr>
        <w:t>GPs</w:t>
      </w:r>
      <w:r w:rsidR="003F5071">
        <w:rPr>
          <w:lang w:val="en-GB"/>
        </w:rPr>
        <w:t>’</w:t>
      </w:r>
      <w:r w:rsidR="00564C52" w:rsidRPr="00B75304">
        <w:rPr>
          <w:lang w:val="en-GB"/>
        </w:rPr>
        <w:t xml:space="preserve"> compliance</w:t>
      </w:r>
      <w:r w:rsidR="0075286F" w:rsidRPr="00B75304">
        <w:rPr>
          <w:lang w:val="en-GB"/>
        </w:rPr>
        <w:t xml:space="preserve"> </w:t>
      </w:r>
      <w:r w:rsidR="002535B2" w:rsidRPr="00B75304">
        <w:rPr>
          <w:lang w:val="en-GB"/>
        </w:rPr>
        <w:t xml:space="preserve">with documenting </w:t>
      </w:r>
      <w:r w:rsidR="008A5A83" w:rsidRPr="00B75304">
        <w:rPr>
          <w:lang w:val="en-GB"/>
        </w:rPr>
        <w:t>chemical restraint.</w:t>
      </w:r>
      <w:r w:rsidR="00564C52" w:rsidRPr="00B75304">
        <w:rPr>
          <w:lang w:val="en-GB"/>
        </w:rPr>
        <w:t xml:space="preserve"> </w:t>
      </w:r>
      <w:r w:rsidR="008A5A83" w:rsidRPr="00B75304">
        <w:rPr>
          <w:lang w:val="en-GB"/>
        </w:rPr>
        <w:t xml:space="preserve">The provider </w:t>
      </w:r>
      <w:r w:rsidR="008907F8">
        <w:rPr>
          <w:lang w:val="en-GB"/>
        </w:rPr>
        <w:t>reported they were</w:t>
      </w:r>
      <w:r w:rsidR="008A5A83" w:rsidRPr="00B75304">
        <w:rPr>
          <w:lang w:val="en-GB"/>
        </w:rPr>
        <w:t xml:space="preserve"> subsequently penalised for</w:t>
      </w:r>
      <w:r w:rsidR="00364538" w:rsidRPr="00B75304">
        <w:rPr>
          <w:lang w:val="en-GB"/>
        </w:rPr>
        <w:t xml:space="preserve"> </w:t>
      </w:r>
      <w:r w:rsidR="008A5A83" w:rsidRPr="00B75304">
        <w:rPr>
          <w:lang w:val="en-GB"/>
        </w:rPr>
        <w:t>not</w:t>
      </w:r>
      <w:r w:rsidR="00564C52" w:rsidRPr="00B75304" w:rsidDel="008A5A83">
        <w:rPr>
          <w:lang w:val="en-GB"/>
        </w:rPr>
        <w:t xml:space="preserve"> </w:t>
      </w:r>
      <w:r w:rsidR="00564C52" w:rsidRPr="00B75304">
        <w:rPr>
          <w:lang w:val="en-GB"/>
        </w:rPr>
        <w:t xml:space="preserve">meeting that requirement, despite </w:t>
      </w:r>
      <w:r w:rsidR="000A2042" w:rsidRPr="00B75304">
        <w:rPr>
          <w:lang w:val="en-GB"/>
        </w:rPr>
        <w:t xml:space="preserve">the GP </w:t>
      </w:r>
      <w:r w:rsidR="00564C52" w:rsidRPr="00B75304">
        <w:rPr>
          <w:lang w:val="en-GB"/>
        </w:rPr>
        <w:t>refus</w:t>
      </w:r>
      <w:r w:rsidR="000A2042">
        <w:rPr>
          <w:lang w:val="en-GB"/>
        </w:rPr>
        <w:t>ing</w:t>
      </w:r>
      <w:r w:rsidR="00564C52" w:rsidRPr="00B75304" w:rsidDel="000A2042">
        <w:rPr>
          <w:lang w:val="en-GB"/>
        </w:rPr>
        <w:t xml:space="preserve"> </w:t>
      </w:r>
      <w:r w:rsidR="00564C52" w:rsidRPr="00B75304">
        <w:rPr>
          <w:lang w:val="en-GB"/>
        </w:rPr>
        <w:t xml:space="preserve">to comply and discuss </w:t>
      </w:r>
      <w:r w:rsidR="0084325B" w:rsidRPr="00B75304">
        <w:rPr>
          <w:lang w:val="en-GB"/>
        </w:rPr>
        <w:t xml:space="preserve">the matter with the </w:t>
      </w:r>
      <w:r w:rsidR="00DC0ECB">
        <w:rPr>
          <w:lang w:val="en-GB"/>
        </w:rPr>
        <w:t>Commission</w:t>
      </w:r>
      <w:r w:rsidR="00564C52" w:rsidRPr="00B75304">
        <w:rPr>
          <w:lang w:val="en-GB"/>
        </w:rPr>
        <w:t>.</w:t>
      </w:r>
    </w:p>
    <w:p w14:paraId="5B9FCAD9" w14:textId="625E168D" w:rsidR="002F7F94" w:rsidRDefault="00727C0B" w:rsidP="00727C0B">
      <w:pPr>
        <w:pStyle w:val="Para"/>
        <w:rPr>
          <w:lang w:val="en-GB"/>
        </w:rPr>
      </w:pPr>
      <w:r w:rsidRPr="00B75304">
        <w:rPr>
          <w:lang w:val="en-GB"/>
        </w:rPr>
        <w:t xml:space="preserve">Providers </w:t>
      </w:r>
      <w:r w:rsidR="0083089D" w:rsidRPr="00B75304">
        <w:rPr>
          <w:lang w:val="en-GB"/>
        </w:rPr>
        <w:t>argued</w:t>
      </w:r>
      <w:r w:rsidRPr="00B75304">
        <w:rPr>
          <w:lang w:val="en-GB"/>
        </w:rPr>
        <w:t xml:space="preserve"> that </w:t>
      </w:r>
      <w:r w:rsidR="00AE75C3" w:rsidRPr="00B75304">
        <w:rPr>
          <w:lang w:val="en-GB"/>
        </w:rPr>
        <w:t xml:space="preserve">because </w:t>
      </w:r>
      <w:r w:rsidR="00457A34">
        <w:rPr>
          <w:lang w:val="en-GB"/>
        </w:rPr>
        <w:t>medical and nurse practitioners</w:t>
      </w:r>
      <w:r w:rsidR="00457A34" w:rsidRPr="00B75304">
        <w:rPr>
          <w:lang w:val="en-GB"/>
        </w:rPr>
        <w:t xml:space="preserve"> </w:t>
      </w:r>
      <w:r w:rsidR="0083089D" w:rsidRPr="00B75304">
        <w:rPr>
          <w:lang w:val="en-GB"/>
        </w:rPr>
        <w:t>are responsible for prescribing</w:t>
      </w:r>
      <w:r w:rsidRPr="00B75304">
        <w:rPr>
          <w:lang w:val="en-GB"/>
        </w:rPr>
        <w:t xml:space="preserve"> psychotropic</w:t>
      </w:r>
      <w:r w:rsidR="00AE75C3" w:rsidRPr="00B75304">
        <w:rPr>
          <w:lang w:val="en-GB"/>
        </w:rPr>
        <w:t xml:space="preserve"> medications</w:t>
      </w:r>
      <w:r w:rsidR="0083089D" w:rsidRPr="00B75304">
        <w:rPr>
          <w:lang w:val="en-GB"/>
        </w:rPr>
        <w:t xml:space="preserve">, they should also take primary responsibility for minimising </w:t>
      </w:r>
      <w:r w:rsidR="00365558" w:rsidRPr="00B75304">
        <w:rPr>
          <w:lang w:val="en-GB"/>
        </w:rPr>
        <w:t>their use</w:t>
      </w:r>
      <w:r w:rsidRPr="00B75304">
        <w:rPr>
          <w:lang w:val="en-GB"/>
        </w:rPr>
        <w:t xml:space="preserve">. </w:t>
      </w:r>
      <w:r w:rsidR="000077D0">
        <w:rPr>
          <w:lang w:val="en-GB"/>
        </w:rPr>
        <w:t>However,</w:t>
      </w:r>
      <w:r w:rsidR="00EC7962" w:rsidDel="000A2042">
        <w:rPr>
          <w:lang w:val="en-GB"/>
        </w:rPr>
        <w:t xml:space="preserve"> </w:t>
      </w:r>
      <w:r w:rsidR="00EC7962">
        <w:rPr>
          <w:lang w:val="en-GB"/>
        </w:rPr>
        <w:t xml:space="preserve">stakeholders </w:t>
      </w:r>
      <w:r w:rsidR="00B51B2D">
        <w:rPr>
          <w:lang w:val="en-GB"/>
        </w:rPr>
        <w:t>(</w:t>
      </w:r>
      <w:r w:rsidR="00EC7962">
        <w:rPr>
          <w:lang w:val="en-GB"/>
        </w:rPr>
        <w:t>including providers</w:t>
      </w:r>
      <w:r w:rsidR="00B51B2D">
        <w:rPr>
          <w:lang w:val="en-GB"/>
        </w:rPr>
        <w:t>)</w:t>
      </w:r>
      <w:r w:rsidR="00EC7962">
        <w:rPr>
          <w:lang w:val="en-GB"/>
        </w:rPr>
        <w:t xml:space="preserve"> </w:t>
      </w:r>
      <w:r w:rsidR="000A2042">
        <w:rPr>
          <w:lang w:val="en-GB"/>
        </w:rPr>
        <w:t xml:space="preserve">acknowledged </w:t>
      </w:r>
      <w:r w:rsidR="00EC7962">
        <w:rPr>
          <w:lang w:val="en-GB"/>
        </w:rPr>
        <w:t xml:space="preserve">that </w:t>
      </w:r>
      <w:r w:rsidR="00E62876">
        <w:rPr>
          <w:lang w:val="en-GB"/>
        </w:rPr>
        <w:t xml:space="preserve">provider staff </w:t>
      </w:r>
      <w:r w:rsidR="00675CF0">
        <w:rPr>
          <w:lang w:val="en-GB"/>
        </w:rPr>
        <w:t>also</w:t>
      </w:r>
      <w:r w:rsidR="00100688">
        <w:rPr>
          <w:lang w:val="en-GB"/>
        </w:rPr>
        <w:t xml:space="preserve"> have a role to play</w:t>
      </w:r>
      <w:r w:rsidR="00675CF0">
        <w:rPr>
          <w:lang w:val="en-GB"/>
        </w:rPr>
        <w:t xml:space="preserve">, </w:t>
      </w:r>
      <w:r w:rsidR="00100688">
        <w:rPr>
          <w:lang w:val="en-GB"/>
        </w:rPr>
        <w:t xml:space="preserve">as they </w:t>
      </w:r>
      <w:r w:rsidR="001F0483">
        <w:rPr>
          <w:lang w:val="en-GB"/>
        </w:rPr>
        <w:t xml:space="preserve">can </w:t>
      </w:r>
      <w:r w:rsidR="00100688">
        <w:rPr>
          <w:lang w:val="en-GB"/>
        </w:rPr>
        <w:t xml:space="preserve">administer </w:t>
      </w:r>
      <w:r w:rsidR="00EC7962">
        <w:rPr>
          <w:lang w:val="en-GB"/>
        </w:rPr>
        <w:t>PRN medications</w:t>
      </w:r>
      <w:r w:rsidR="00F236FD">
        <w:rPr>
          <w:lang w:val="en-GB"/>
        </w:rPr>
        <w:t xml:space="preserve"> </w:t>
      </w:r>
      <w:r w:rsidR="0060266C">
        <w:rPr>
          <w:lang w:val="en-GB"/>
        </w:rPr>
        <w:t>at the</w:t>
      </w:r>
      <w:r w:rsidR="001F0483">
        <w:rPr>
          <w:lang w:val="en-GB"/>
        </w:rPr>
        <w:t>ir</w:t>
      </w:r>
      <w:r w:rsidR="0060266C">
        <w:rPr>
          <w:lang w:val="en-GB"/>
        </w:rPr>
        <w:t xml:space="preserve"> </w:t>
      </w:r>
      <w:r w:rsidR="004852C6">
        <w:rPr>
          <w:lang w:val="en-GB"/>
        </w:rPr>
        <w:t>discretion</w:t>
      </w:r>
      <w:r w:rsidR="0060266C">
        <w:rPr>
          <w:lang w:val="en-GB"/>
        </w:rPr>
        <w:t xml:space="preserve"> </w:t>
      </w:r>
      <w:r w:rsidR="004852C6">
        <w:rPr>
          <w:lang w:val="en-GB"/>
        </w:rPr>
        <w:t>and</w:t>
      </w:r>
      <w:r w:rsidR="000A2042">
        <w:rPr>
          <w:lang w:val="en-GB"/>
        </w:rPr>
        <w:t>,</w:t>
      </w:r>
      <w:r w:rsidR="004852C6">
        <w:rPr>
          <w:lang w:val="en-GB"/>
        </w:rPr>
        <w:t xml:space="preserve"> </w:t>
      </w:r>
      <w:r w:rsidR="0060266C">
        <w:rPr>
          <w:lang w:val="en-GB"/>
        </w:rPr>
        <w:t>at times</w:t>
      </w:r>
      <w:r w:rsidR="001F0483">
        <w:rPr>
          <w:lang w:val="en-GB"/>
        </w:rPr>
        <w:t xml:space="preserve">, do so </w:t>
      </w:r>
      <w:r w:rsidR="00F60444">
        <w:rPr>
          <w:lang w:val="en-GB"/>
        </w:rPr>
        <w:t xml:space="preserve">as </w:t>
      </w:r>
      <w:r w:rsidR="00A148D2">
        <w:rPr>
          <w:lang w:val="en-GB"/>
        </w:rPr>
        <w:t xml:space="preserve">a first-line strategy to </w:t>
      </w:r>
      <w:r w:rsidR="00256BB2">
        <w:rPr>
          <w:lang w:val="en-GB"/>
        </w:rPr>
        <w:t>manage behaviours of concern</w:t>
      </w:r>
      <w:r w:rsidR="00A148D2">
        <w:rPr>
          <w:lang w:val="en-GB"/>
        </w:rPr>
        <w:t>.</w:t>
      </w:r>
      <w:r w:rsidR="003413AE">
        <w:rPr>
          <w:lang w:val="en-GB"/>
        </w:rPr>
        <w:t xml:space="preserve"> </w:t>
      </w:r>
      <w:r w:rsidR="00D20732" w:rsidRPr="00B75304">
        <w:rPr>
          <w:lang w:val="en-GB"/>
        </w:rPr>
        <w:t xml:space="preserve"> </w:t>
      </w:r>
    </w:p>
    <w:p w14:paraId="30EA5077" w14:textId="60D54433" w:rsidR="00E46A55" w:rsidRDefault="00C90190" w:rsidP="00727C0B">
      <w:pPr>
        <w:pStyle w:val="Para"/>
      </w:pPr>
      <w:r>
        <w:rPr>
          <w:lang w:val="en-GB"/>
        </w:rPr>
        <w:t>Furthermore</w:t>
      </w:r>
      <w:r w:rsidR="00EF6527" w:rsidRPr="00B75304">
        <w:rPr>
          <w:lang w:val="en-GB"/>
        </w:rPr>
        <w:t xml:space="preserve">, </w:t>
      </w:r>
      <w:r w:rsidR="001956AC" w:rsidRPr="00B75304">
        <w:rPr>
          <w:lang w:val="en-GB"/>
        </w:rPr>
        <w:t xml:space="preserve">consumer </w:t>
      </w:r>
      <w:r w:rsidR="00573001" w:rsidRPr="00B75304">
        <w:rPr>
          <w:lang w:val="en-GB"/>
        </w:rPr>
        <w:t xml:space="preserve">advocates </w:t>
      </w:r>
      <w:r w:rsidR="003118EC" w:rsidRPr="00B75304">
        <w:rPr>
          <w:lang w:val="en-GB"/>
        </w:rPr>
        <w:t>noted</w:t>
      </w:r>
      <w:r w:rsidR="00C82685" w:rsidRPr="00B75304">
        <w:rPr>
          <w:lang w:val="en-GB"/>
        </w:rPr>
        <w:t xml:space="preserve"> that </w:t>
      </w:r>
      <w:r w:rsidR="001956AC" w:rsidRPr="00B75304">
        <w:rPr>
          <w:lang w:val="en-GB"/>
        </w:rPr>
        <w:t>there is still the perception that</w:t>
      </w:r>
      <w:r w:rsidR="00F30764" w:rsidRPr="00B75304">
        <w:rPr>
          <w:lang w:val="en-GB"/>
        </w:rPr>
        <w:t xml:space="preserve"> </w:t>
      </w:r>
      <w:r w:rsidR="00054CD1">
        <w:rPr>
          <w:lang w:val="en-GB"/>
        </w:rPr>
        <w:t>prescriber</w:t>
      </w:r>
      <w:r w:rsidR="002F7F94">
        <w:rPr>
          <w:lang w:val="en-GB"/>
        </w:rPr>
        <w:t>s</w:t>
      </w:r>
      <w:r w:rsidR="00054CD1" w:rsidRPr="00B75304">
        <w:rPr>
          <w:lang w:val="en-GB"/>
        </w:rPr>
        <w:t xml:space="preserve"> </w:t>
      </w:r>
      <w:r w:rsidR="008C30F3" w:rsidRPr="00B75304">
        <w:rPr>
          <w:lang w:val="en-GB"/>
        </w:rPr>
        <w:t>will provide</w:t>
      </w:r>
      <w:r w:rsidR="006304F2" w:rsidRPr="00B75304">
        <w:rPr>
          <w:lang w:val="en-GB"/>
        </w:rPr>
        <w:t xml:space="preserve"> the </w:t>
      </w:r>
      <w:r w:rsidR="008C30F3" w:rsidRPr="00B75304">
        <w:rPr>
          <w:lang w:val="en-GB"/>
        </w:rPr>
        <w:t>medication</w:t>
      </w:r>
      <w:r w:rsidR="002F7F94">
        <w:rPr>
          <w:lang w:val="en-GB"/>
        </w:rPr>
        <w:t>s</w:t>
      </w:r>
      <w:r w:rsidR="008C30F3" w:rsidRPr="00B75304">
        <w:rPr>
          <w:lang w:val="en-GB"/>
        </w:rPr>
        <w:t xml:space="preserve"> </w:t>
      </w:r>
      <w:r w:rsidR="008D53C5">
        <w:rPr>
          <w:lang w:val="en-GB"/>
        </w:rPr>
        <w:t xml:space="preserve">that </w:t>
      </w:r>
      <w:r w:rsidR="002F7F94">
        <w:rPr>
          <w:lang w:val="en-GB"/>
        </w:rPr>
        <w:t xml:space="preserve">providers </w:t>
      </w:r>
      <w:r w:rsidR="006304F2" w:rsidRPr="00B75304">
        <w:rPr>
          <w:lang w:val="en-GB"/>
        </w:rPr>
        <w:t>ask</w:t>
      </w:r>
      <w:r w:rsidR="008C30F3" w:rsidRPr="00B75304">
        <w:rPr>
          <w:lang w:val="en-GB"/>
        </w:rPr>
        <w:t xml:space="preserve"> for</w:t>
      </w:r>
      <w:r w:rsidR="002F7F94">
        <w:rPr>
          <w:lang w:val="en-GB"/>
        </w:rPr>
        <w:t>. This</w:t>
      </w:r>
      <w:r w:rsidR="00A74982" w:rsidRPr="00B75304">
        <w:rPr>
          <w:lang w:val="en-GB"/>
        </w:rPr>
        <w:t xml:space="preserve"> </w:t>
      </w:r>
      <w:r w:rsidR="003118EC" w:rsidRPr="00B75304">
        <w:rPr>
          <w:lang w:val="en-GB"/>
        </w:rPr>
        <w:t>highlight</w:t>
      </w:r>
      <w:r w:rsidR="002F7F94">
        <w:rPr>
          <w:lang w:val="en-GB"/>
        </w:rPr>
        <w:t>s</w:t>
      </w:r>
      <w:r w:rsidR="00A74982" w:rsidRPr="00B75304" w:rsidDel="002F7F94">
        <w:rPr>
          <w:lang w:val="en-GB"/>
        </w:rPr>
        <w:t xml:space="preserve"> </w:t>
      </w:r>
      <w:r w:rsidR="002F7F94">
        <w:rPr>
          <w:lang w:val="en-GB"/>
        </w:rPr>
        <w:t xml:space="preserve">the need and opportunity </w:t>
      </w:r>
      <w:r w:rsidR="005E48EA">
        <w:rPr>
          <w:lang w:val="en-GB"/>
        </w:rPr>
        <w:t xml:space="preserve">to </w:t>
      </w:r>
      <w:r w:rsidR="003118EC" w:rsidRPr="00B75304">
        <w:rPr>
          <w:lang w:val="en-GB"/>
        </w:rPr>
        <w:t>minimis</w:t>
      </w:r>
      <w:r w:rsidR="002F7F94">
        <w:rPr>
          <w:lang w:val="en-GB"/>
        </w:rPr>
        <w:t>e – or at least, reduce – the use of</w:t>
      </w:r>
      <w:r w:rsidR="003118EC" w:rsidRPr="00B75304">
        <w:rPr>
          <w:lang w:val="en-GB"/>
        </w:rPr>
        <w:t xml:space="preserve"> restraint by </w:t>
      </w:r>
      <w:r w:rsidR="00642CB7">
        <w:rPr>
          <w:lang w:val="en-GB"/>
        </w:rPr>
        <w:t xml:space="preserve">attempting to </w:t>
      </w:r>
      <w:r w:rsidR="001E7AEE">
        <w:rPr>
          <w:lang w:val="en-GB"/>
        </w:rPr>
        <w:t xml:space="preserve">address behaviours </w:t>
      </w:r>
      <w:r w:rsidR="00642CB7">
        <w:rPr>
          <w:lang w:val="en-GB"/>
        </w:rPr>
        <w:t xml:space="preserve">of concern </w:t>
      </w:r>
      <w:r w:rsidR="001E7AEE">
        <w:rPr>
          <w:lang w:val="en-GB"/>
        </w:rPr>
        <w:t xml:space="preserve">through </w:t>
      </w:r>
      <w:r w:rsidR="00642CB7">
        <w:rPr>
          <w:lang w:val="en-GB"/>
        </w:rPr>
        <w:t>alternative strategies before</w:t>
      </w:r>
      <w:r w:rsidR="001E7AEE">
        <w:rPr>
          <w:lang w:val="en-GB"/>
        </w:rPr>
        <w:t xml:space="preserve"> </w:t>
      </w:r>
      <w:r w:rsidR="00C82465" w:rsidRPr="00B75304">
        <w:rPr>
          <w:lang w:val="en-GB"/>
        </w:rPr>
        <w:t>contacting the</w:t>
      </w:r>
      <w:r w:rsidR="00A37B5F" w:rsidRPr="00B75304">
        <w:rPr>
          <w:lang w:val="en-GB"/>
        </w:rPr>
        <w:t xml:space="preserve"> medical </w:t>
      </w:r>
      <w:r w:rsidR="00642CB7">
        <w:rPr>
          <w:lang w:val="en-GB"/>
        </w:rPr>
        <w:t>or nurse</w:t>
      </w:r>
      <w:r w:rsidR="00A37B5F" w:rsidRPr="00B75304">
        <w:rPr>
          <w:lang w:val="en-GB"/>
        </w:rPr>
        <w:t xml:space="preserve"> practitioner</w:t>
      </w:r>
      <w:r w:rsidR="008C30F3" w:rsidRPr="00B75304">
        <w:rPr>
          <w:lang w:val="en-GB"/>
        </w:rPr>
        <w:t>.</w:t>
      </w:r>
      <w:r w:rsidR="00E46A55" w:rsidRPr="00E46A55">
        <w:t xml:space="preserve"> </w:t>
      </w:r>
    </w:p>
    <w:p w14:paraId="4D378F47" w14:textId="35DF5D6C" w:rsidR="00DE4D96" w:rsidRPr="00B75304" w:rsidRDefault="005F3E23" w:rsidP="00B858FE">
      <w:pPr>
        <w:pStyle w:val="Subhead2"/>
      </w:pPr>
      <w:r>
        <w:br w:type="column"/>
      </w:r>
      <w:r w:rsidR="007E614F">
        <w:lastRenderedPageBreak/>
        <w:t>Prescribers’ d</w:t>
      </w:r>
      <w:r w:rsidR="0069200A" w:rsidRPr="00B75304">
        <w:t>ocumentation of chemical restraint</w:t>
      </w:r>
      <w:r w:rsidR="007E614F">
        <w:t xml:space="preserve"> is not always clear or comprehensive</w:t>
      </w:r>
    </w:p>
    <w:p w14:paraId="1B3B421B" w14:textId="77777777" w:rsidR="00DB048D" w:rsidRDefault="003453B1" w:rsidP="0006702C">
      <w:pPr>
        <w:pStyle w:val="Para"/>
        <w:rPr>
          <w:lang w:val="en-GB"/>
        </w:rPr>
      </w:pPr>
      <w:r w:rsidRPr="00B75304">
        <w:rPr>
          <w:lang w:val="en-GB"/>
        </w:rPr>
        <w:t>M</w:t>
      </w:r>
      <w:r w:rsidR="003E2DEA" w:rsidRPr="00B75304">
        <w:rPr>
          <w:lang w:val="en-GB"/>
        </w:rPr>
        <w:t xml:space="preserve">any </w:t>
      </w:r>
      <w:r w:rsidR="0006702C" w:rsidRPr="00B75304">
        <w:rPr>
          <w:lang w:val="en-GB"/>
        </w:rPr>
        <w:t xml:space="preserve">providers reported that GPs are not willing to engage with </w:t>
      </w:r>
      <w:r w:rsidR="00AA7E85" w:rsidRPr="00B75304">
        <w:rPr>
          <w:lang w:val="en-GB"/>
        </w:rPr>
        <w:t>them</w:t>
      </w:r>
      <w:r w:rsidR="0006702C" w:rsidRPr="00B75304">
        <w:rPr>
          <w:lang w:val="en-GB"/>
        </w:rPr>
        <w:t xml:space="preserve"> to reduce chemical restraint</w:t>
      </w:r>
      <w:r w:rsidR="00FF469E" w:rsidRPr="00B75304">
        <w:rPr>
          <w:lang w:val="en-GB"/>
        </w:rPr>
        <w:t xml:space="preserve">, </w:t>
      </w:r>
      <w:r w:rsidR="00CC71B7" w:rsidRPr="00B75304">
        <w:rPr>
          <w:lang w:val="en-GB"/>
        </w:rPr>
        <w:t>or provide the relevant documentation</w:t>
      </w:r>
      <w:r w:rsidR="003E2DEA" w:rsidRPr="00B75304">
        <w:rPr>
          <w:lang w:val="en-GB"/>
        </w:rPr>
        <w:t xml:space="preserve"> for </w:t>
      </w:r>
      <w:r w:rsidR="00BE1ACA" w:rsidRPr="00B75304">
        <w:rPr>
          <w:lang w:val="en-GB"/>
        </w:rPr>
        <w:t>residents who have been prescribed psychotropic medication</w:t>
      </w:r>
      <w:r w:rsidR="00960662" w:rsidRPr="00B75304">
        <w:rPr>
          <w:lang w:val="en-GB"/>
        </w:rPr>
        <w:t xml:space="preserve">. </w:t>
      </w:r>
    </w:p>
    <w:p w14:paraId="5A71F56D" w14:textId="77777777" w:rsidR="00DB048D" w:rsidRDefault="00A876CE" w:rsidP="0006702C">
      <w:pPr>
        <w:pStyle w:val="Para"/>
        <w:rPr>
          <w:lang w:val="en-GB"/>
        </w:rPr>
      </w:pPr>
      <w:r w:rsidRPr="00B75304">
        <w:rPr>
          <w:lang w:val="en-GB"/>
        </w:rPr>
        <w:t>Medical representatives acknowledged that</w:t>
      </w:r>
      <w:r w:rsidR="00FF469E" w:rsidRPr="00B75304">
        <w:rPr>
          <w:lang w:val="en-GB"/>
        </w:rPr>
        <w:t>,</w:t>
      </w:r>
      <w:r w:rsidRPr="00B75304">
        <w:rPr>
          <w:lang w:val="en-GB"/>
        </w:rPr>
        <w:t xml:space="preserve"> </w:t>
      </w:r>
      <w:r w:rsidR="00BE1ACA" w:rsidRPr="00B75304">
        <w:rPr>
          <w:lang w:val="en-GB"/>
        </w:rPr>
        <w:t>historically</w:t>
      </w:r>
      <w:r w:rsidR="00AA7E85" w:rsidRPr="00B75304">
        <w:rPr>
          <w:lang w:val="en-GB"/>
        </w:rPr>
        <w:t>,</w:t>
      </w:r>
      <w:r w:rsidR="00BE1ACA" w:rsidRPr="00B75304">
        <w:rPr>
          <w:lang w:val="en-GB"/>
        </w:rPr>
        <w:t xml:space="preserve"> </w:t>
      </w:r>
      <w:r w:rsidRPr="00B75304">
        <w:rPr>
          <w:lang w:val="en-GB"/>
        </w:rPr>
        <w:t xml:space="preserve">medical practitioners have not </w:t>
      </w:r>
      <w:r w:rsidR="00BE1ACA" w:rsidRPr="00B75304">
        <w:rPr>
          <w:lang w:val="en-GB"/>
        </w:rPr>
        <w:t>always</w:t>
      </w:r>
      <w:r w:rsidR="00E86FAE" w:rsidRPr="00B75304">
        <w:rPr>
          <w:lang w:val="en-GB"/>
        </w:rPr>
        <w:t xml:space="preserve"> worked collaboratively with other staff in age</w:t>
      </w:r>
      <w:r w:rsidR="00BA2588" w:rsidRPr="00B75304">
        <w:rPr>
          <w:lang w:val="en-GB"/>
        </w:rPr>
        <w:t>d care</w:t>
      </w:r>
      <w:r w:rsidR="00FF469E" w:rsidRPr="00B75304">
        <w:rPr>
          <w:lang w:val="en-GB"/>
        </w:rPr>
        <w:t xml:space="preserve"> – </w:t>
      </w:r>
      <w:r w:rsidR="00BA2588" w:rsidRPr="00B75304">
        <w:rPr>
          <w:lang w:val="en-GB"/>
        </w:rPr>
        <w:t xml:space="preserve">they have not </w:t>
      </w:r>
      <w:r w:rsidRPr="00B75304">
        <w:rPr>
          <w:lang w:val="en-GB"/>
        </w:rPr>
        <w:t xml:space="preserve">explained </w:t>
      </w:r>
      <w:r w:rsidR="00FF469E" w:rsidRPr="00B75304">
        <w:rPr>
          <w:lang w:val="en-GB"/>
        </w:rPr>
        <w:t>why they prescribe certain medications</w:t>
      </w:r>
      <w:r w:rsidRPr="00B75304">
        <w:rPr>
          <w:lang w:val="en-GB"/>
        </w:rPr>
        <w:t>,</w:t>
      </w:r>
      <w:r w:rsidR="009E4FB6" w:rsidRPr="00B75304">
        <w:rPr>
          <w:lang w:val="en-GB"/>
        </w:rPr>
        <w:t xml:space="preserve"> or </w:t>
      </w:r>
      <w:r w:rsidR="00C91B26" w:rsidRPr="00B75304">
        <w:rPr>
          <w:lang w:val="en-GB"/>
        </w:rPr>
        <w:t>paid enough attention to the necessary</w:t>
      </w:r>
      <w:r w:rsidRPr="00B75304">
        <w:rPr>
          <w:lang w:val="en-GB"/>
        </w:rPr>
        <w:t xml:space="preserve"> </w:t>
      </w:r>
      <w:r w:rsidR="00C91B26" w:rsidRPr="00B75304">
        <w:rPr>
          <w:lang w:val="en-GB"/>
        </w:rPr>
        <w:t>documentation (including consent)</w:t>
      </w:r>
      <w:r w:rsidR="00FF469E" w:rsidRPr="00B75304">
        <w:rPr>
          <w:lang w:val="en-GB"/>
        </w:rPr>
        <w:t>,</w:t>
      </w:r>
      <w:r w:rsidRPr="00B75304">
        <w:rPr>
          <w:lang w:val="en-GB"/>
        </w:rPr>
        <w:t xml:space="preserve"> </w:t>
      </w:r>
      <w:r w:rsidR="00D518E4" w:rsidRPr="00B75304">
        <w:rPr>
          <w:lang w:val="en-GB"/>
        </w:rPr>
        <w:t>or</w:t>
      </w:r>
      <w:r w:rsidR="00FF469E" w:rsidRPr="00B75304">
        <w:rPr>
          <w:lang w:val="en-GB"/>
        </w:rPr>
        <w:t xml:space="preserve"> </w:t>
      </w:r>
      <w:r w:rsidRPr="00B75304">
        <w:rPr>
          <w:lang w:val="en-GB"/>
        </w:rPr>
        <w:t xml:space="preserve">clearly documented </w:t>
      </w:r>
      <w:r w:rsidR="00F747C7" w:rsidRPr="00B75304">
        <w:rPr>
          <w:lang w:val="en-GB"/>
        </w:rPr>
        <w:t xml:space="preserve">risks </w:t>
      </w:r>
      <w:r w:rsidR="00FF469E" w:rsidRPr="00B75304">
        <w:rPr>
          <w:lang w:val="en-GB"/>
        </w:rPr>
        <w:t xml:space="preserve">associated with </w:t>
      </w:r>
      <w:r w:rsidR="00F747C7" w:rsidRPr="00B75304">
        <w:rPr>
          <w:lang w:val="en-GB"/>
        </w:rPr>
        <w:t>taking medicines</w:t>
      </w:r>
      <w:r w:rsidRPr="00B75304">
        <w:rPr>
          <w:lang w:val="en-GB"/>
        </w:rPr>
        <w:t xml:space="preserve">. </w:t>
      </w:r>
    </w:p>
    <w:p w14:paraId="1BAB4826" w14:textId="7D1A4916" w:rsidR="00DF5803" w:rsidRPr="00B75304" w:rsidRDefault="00987B25" w:rsidP="0006702C">
      <w:pPr>
        <w:pStyle w:val="Para"/>
        <w:rPr>
          <w:lang w:val="en-GB"/>
        </w:rPr>
      </w:pPr>
      <w:r w:rsidRPr="00B75304">
        <w:rPr>
          <w:lang w:val="en-GB"/>
        </w:rPr>
        <w:t>Furth</w:t>
      </w:r>
      <w:r w:rsidR="008017B7" w:rsidRPr="00B75304">
        <w:rPr>
          <w:lang w:val="en-GB"/>
        </w:rPr>
        <w:t>er</w:t>
      </w:r>
      <w:r w:rsidRPr="00B75304">
        <w:rPr>
          <w:lang w:val="en-GB"/>
        </w:rPr>
        <w:t xml:space="preserve">, </w:t>
      </w:r>
      <w:r w:rsidR="00422152" w:rsidRPr="00B75304">
        <w:rPr>
          <w:lang w:val="en-GB"/>
        </w:rPr>
        <w:t>many providers suggested</w:t>
      </w:r>
      <w:r w:rsidR="0006702C" w:rsidRPr="00B75304">
        <w:rPr>
          <w:lang w:val="en-GB"/>
        </w:rPr>
        <w:t xml:space="preserve"> that medical practitioners were unaware of the requirements of the </w:t>
      </w:r>
      <w:r w:rsidR="00FF469E" w:rsidRPr="00B75304">
        <w:rPr>
          <w:lang w:val="en-GB"/>
        </w:rPr>
        <w:t>Restraint</w:t>
      </w:r>
      <w:r w:rsidR="00013E4E">
        <w:rPr>
          <w:lang w:val="en-GB"/>
        </w:rPr>
        <w:t>s</w:t>
      </w:r>
      <w:r w:rsidR="00FF469E" w:rsidRPr="00B75304">
        <w:rPr>
          <w:lang w:val="en-GB"/>
        </w:rPr>
        <w:t xml:space="preserve"> </w:t>
      </w:r>
      <w:r w:rsidR="0006702C" w:rsidRPr="00B75304">
        <w:rPr>
          <w:lang w:val="en-GB"/>
        </w:rPr>
        <w:t>Principles</w:t>
      </w:r>
      <w:r w:rsidR="009935E0" w:rsidRPr="00B75304">
        <w:rPr>
          <w:lang w:val="en-GB"/>
        </w:rPr>
        <w:t>,</w:t>
      </w:r>
      <w:r w:rsidR="00727C0B" w:rsidRPr="00B75304">
        <w:rPr>
          <w:lang w:val="en-GB"/>
        </w:rPr>
        <w:t xml:space="preserve"> or the information and documentation that providers need to fulfil their obligations </w:t>
      </w:r>
      <w:r w:rsidR="00DB048D" w:rsidRPr="00B75304">
        <w:rPr>
          <w:lang w:val="en-GB"/>
        </w:rPr>
        <w:t xml:space="preserve">under </w:t>
      </w:r>
      <w:r w:rsidR="00727C0B" w:rsidRPr="00B75304">
        <w:rPr>
          <w:lang w:val="en-GB"/>
        </w:rPr>
        <w:t>the legislation</w:t>
      </w:r>
      <w:r w:rsidR="00C30AE0" w:rsidRPr="00B75304">
        <w:rPr>
          <w:lang w:val="en-GB"/>
        </w:rPr>
        <w:t>.</w:t>
      </w:r>
    </w:p>
    <w:p w14:paraId="22C707EF" w14:textId="5ECEB29A" w:rsidR="00A14C21" w:rsidRPr="00B75304" w:rsidRDefault="00F112E1" w:rsidP="00A14C21">
      <w:pPr>
        <w:pStyle w:val="pullquotetest"/>
      </w:pPr>
      <w:r w:rsidRPr="00B75304">
        <w:t xml:space="preserve">I don’t think the legislation needs to change. I think it’s a good improvement and I think it links well with the </w:t>
      </w:r>
      <w:r w:rsidR="00806FE9">
        <w:t>Q</w:t>
      </w:r>
      <w:r w:rsidR="003E47CA">
        <w:t xml:space="preserve">uality </w:t>
      </w:r>
      <w:r w:rsidR="00806FE9">
        <w:t>S</w:t>
      </w:r>
      <w:r w:rsidR="003E47CA">
        <w:t>tandards</w:t>
      </w:r>
      <w:r w:rsidRPr="00B75304">
        <w:t>. But I think</w:t>
      </w:r>
      <w:r w:rsidR="009935E0" w:rsidRPr="00B75304">
        <w:t xml:space="preserve"> …</w:t>
      </w:r>
      <w:r w:rsidRPr="00B75304">
        <w:t xml:space="preserve"> they are targeting the wrong people in a way. GPs do know about it because they have their own support systems</w:t>
      </w:r>
      <w:r w:rsidR="00641A0B">
        <w:t>,</w:t>
      </w:r>
      <w:r w:rsidRPr="00B75304">
        <w:t xml:space="preserve"> but I still think </w:t>
      </w:r>
      <w:r w:rsidR="00641A0B" w:rsidRPr="00B75304">
        <w:t>GP</w:t>
      </w:r>
      <w:r w:rsidR="00641A0B">
        <w:t>s</w:t>
      </w:r>
      <w:r w:rsidR="00641A0B" w:rsidRPr="00B75304">
        <w:t xml:space="preserve"> </w:t>
      </w:r>
      <w:r w:rsidRPr="00B75304">
        <w:t>lack</w:t>
      </w:r>
      <w:r w:rsidRPr="00B75304" w:rsidDel="00641A0B">
        <w:t xml:space="preserve"> </w:t>
      </w:r>
      <w:r w:rsidRPr="00B75304">
        <w:t xml:space="preserve">understanding </w:t>
      </w:r>
      <w:r w:rsidR="00641A0B">
        <w:t xml:space="preserve">of </w:t>
      </w:r>
      <w:r w:rsidRPr="00B75304">
        <w:t>what’s actually require</w:t>
      </w:r>
      <w:r w:rsidR="00641A0B">
        <w:t>d</w:t>
      </w:r>
      <w:r w:rsidRPr="00B75304">
        <w:t>.</w:t>
      </w:r>
    </w:p>
    <w:p w14:paraId="1AB651E0" w14:textId="042FB149" w:rsidR="00F112E1" w:rsidRPr="00B75304" w:rsidRDefault="007002F7" w:rsidP="00A14C21">
      <w:pPr>
        <w:pStyle w:val="attributiontest"/>
      </w:pPr>
      <w:r w:rsidRPr="00B75304">
        <w:t>–</w:t>
      </w:r>
      <w:r w:rsidR="00C30AE0" w:rsidRPr="00B75304">
        <w:t xml:space="preserve"> Provider focus group</w:t>
      </w:r>
      <w:r w:rsidRPr="00B75304">
        <w:t xml:space="preserve"> participant</w:t>
      </w:r>
    </w:p>
    <w:p w14:paraId="52C6B1F2" w14:textId="04D4A35C" w:rsidR="00A14C21" w:rsidRPr="00B75304" w:rsidRDefault="00606F79" w:rsidP="00A14C21">
      <w:pPr>
        <w:pStyle w:val="pullquotetest"/>
      </w:pPr>
      <w:r w:rsidRPr="00B75304">
        <w:t xml:space="preserve">Prescribers do not seem to have consistent understanding of </w:t>
      </w:r>
      <w:r w:rsidR="003C72F0">
        <w:t xml:space="preserve">the </w:t>
      </w:r>
      <w:r w:rsidRPr="00B75304">
        <w:t>Restraint</w:t>
      </w:r>
      <w:r w:rsidR="00013E4E">
        <w:t>s</w:t>
      </w:r>
      <w:r w:rsidRPr="00B75304">
        <w:t xml:space="preserve"> </w:t>
      </w:r>
      <w:r w:rsidR="0030230F" w:rsidRPr="00B75304">
        <w:t>P</w:t>
      </w:r>
      <w:r w:rsidRPr="00B75304">
        <w:t>rinciples, so maybe there hasn’t been much education/support at that level?</w:t>
      </w:r>
    </w:p>
    <w:p w14:paraId="0DBC7B88" w14:textId="36C22AE5" w:rsidR="00606F79" w:rsidRPr="00B75304" w:rsidRDefault="00606F79" w:rsidP="00A14C21">
      <w:pPr>
        <w:pStyle w:val="attributiontest"/>
      </w:pPr>
      <w:r w:rsidRPr="00B75304">
        <w:t>–</w:t>
      </w:r>
      <w:r w:rsidR="007219F8" w:rsidRPr="00B75304">
        <w:t xml:space="preserve"> </w:t>
      </w:r>
      <w:r w:rsidRPr="00B75304">
        <w:t>Me</w:t>
      </w:r>
      <w:r w:rsidR="007219F8" w:rsidRPr="00B75304">
        <w:t xml:space="preserve">dication </w:t>
      </w:r>
      <w:r w:rsidR="00F46D33" w:rsidRPr="00B75304">
        <w:t>m</w:t>
      </w:r>
      <w:r w:rsidR="007219F8" w:rsidRPr="00B75304">
        <w:t xml:space="preserve">anagement </w:t>
      </w:r>
      <w:r w:rsidR="00F46D33" w:rsidRPr="00B75304">
        <w:t>s</w:t>
      </w:r>
      <w:r w:rsidR="00FF093F" w:rsidRPr="00B75304">
        <w:t>ervice provider</w:t>
      </w:r>
    </w:p>
    <w:p w14:paraId="4561052D" w14:textId="5032E096" w:rsidR="003C72F0" w:rsidRDefault="00641A0B" w:rsidP="00B46BBC">
      <w:pPr>
        <w:pStyle w:val="Para"/>
        <w:rPr>
          <w:lang w:val="en-GB"/>
        </w:rPr>
      </w:pPr>
      <w:r>
        <w:rPr>
          <w:lang w:val="en-GB"/>
        </w:rPr>
        <w:br w:type="column"/>
      </w:r>
      <w:r w:rsidR="00AA3AAD" w:rsidRPr="00B75304">
        <w:rPr>
          <w:lang w:val="en-GB"/>
        </w:rPr>
        <w:t>Stakeholders suggest</w:t>
      </w:r>
      <w:r w:rsidR="00E71D1F" w:rsidRPr="00B75304">
        <w:rPr>
          <w:lang w:val="en-GB"/>
        </w:rPr>
        <w:t>ed</w:t>
      </w:r>
      <w:r w:rsidR="00AA3AAD" w:rsidRPr="00B75304">
        <w:rPr>
          <w:lang w:val="en-GB"/>
        </w:rPr>
        <w:t xml:space="preserve"> that there could be benefit in </w:t>
      </w:r>
      <w:r w:rsidR="00C40290" w:rsidRPr="00B75304">
        <w:rPr>
          <w:lang w:val="en-GB"/>
        </w:rPr>
        <w:t>engag</w:t>
      </w:r>
      <w:r w:rsidR="00AA3AAD" w:rsidRPr="00B75304">
        <w:rPr>
          <w:lang w:val="en-GB"/>
        </w:rPr>
        <w:t>ing</w:t>
      </w:r>
      <w:r w:rsidR="00C40290" w:rsidRPr="00B75304">
        <w:rPr>
          <w:lang w:val="en-GB"/>
        </w:rPr>
        <w:t xml:space="preserve"> prescribers in a conversation about the different roles </w:t>
      </w:r>
      <w:r w:rsidR="00A13C5F">
        <w:rPr>
          <w:lang w:val="en-GB"/>
        </w:rPr>
        <w:t xml:space="preserve">in </w:t>
      </w:r>
      <w:r w:rsidR="00C40290" w:rsidRPr="00B75304">
        <w:rPr>
          <w:lang w:val="en-GB"/>
        </w:rPr>
        <w:t xml:space="preserve">and responsibilities </w:t>
      </w:r>
      <w:r w:rsidR="00A13C5F">
        <w:rPr>
          <w:lang w:val="en-GB"/>
        </w:rPr>
        <w:t>for</w:t>
      </w:r>
      <w:r w:rsidR="00A13C5F" w:rsidRPr="00B75304">
        <w:rPr>
          <w:lang w:val="en-GB"/>
        </w:rPr>
        <w:t xml:space="preserve"> </w:t>
      </w:r>
      <w:r w:rsidR="00C40290" w:rsidRPr="00B75304">
        <w:rPr>
          <w:lang w:val="en-GB"/>
        </w:rPr>
        <w:t>minimi</w:t>
      </w:r>
      <w:r w:rsidR="001A07CE" w:rsidRPr="00B75304">
        <w:rPr>
          <w:lang w:val="en-GB"/>
        </w:rPr>
        <w:t>s</w:t>
      </w:r>
      <w:r w:rsidR="00C40290" w:rsidRPr="00B75304">
        <w:rPr>
          <w:lang w:val="en-GB"/>
        </w:rPr>
        <w:t xml:space="preserve">ing </w:t>
      </w:r>
      <w:r w:rsidR="00F85176">
        <w:rPr>
          <w:lang w:val="en-GB"/>
        </w:rPr>
        <w:t>the use of</w:t>
      </w:r>
      <w:r w:rsidR="00C40290" w:rsidRPr="00B75304">
        <w:rPr>
          <w:lang w:val="en-GB"/>
        </w:rPr>
        <w:t xml:space="preserve"> chemical restraint</w:t>
      </w:r>
      <w:r w:rsidR="003C72F0">
        <w:rPr>
          <w:lang w:val="en-GB"/>
        </w:rPr>
        <w:t>,</w:t>
      </w:r>
      <w:r w:rsidR="00C40290" w:rsidRPr="00B75304">
        <w:rPr>
          <w:lang w:val="en-GB"/>
        </w:rPr>
        <w:t xml:space="preserve"> and exploring options to support a more team-based approach to monitoring and review</w:t>
      </w:r>
      <w:r w:rsidR="002735A4">
        <w:rPr>
          <w:lang w:val="en-GB"/>
        </w:rPr>
        <w:t>ing</w:t>
      </w:r>
      <w:r w:rsidR="003C72F0">
        <w:rPr>
          <w:lang w:val="en-GB"/>
        </w:rPr>
        <w:t xml:space="preserve"> </w:t>
      </w:r>
      <w:r w:rsidR="004329C7">
        <w:rPr>
          <w:lang w:val="en-GB"/>
        </w:rPr>
        <w:t>use of</w:t>
      </w:r>
      <w:r w:rsidR="003C72F0">
        <w:rPr>
          <w:lang w:val="en-GB"/>
        </w:rPr>
        <w:t xml:space="preserve"> restraint</w:t>
      </w:r>
      <w:r w:rsidR="00C40290" w:rsidRPr="00B75304">
        <w:rPr>
          <w:lang w:val="en-GB"/>
        </w:rPr>
        <w:t>.</w:t>
      </w:r>
      <w:r w:rsidR="00262828" w:rsidRPr="00B75304">
        <w:rPr>
          <w:lang w:val="en-GB"/>
        </w:rPr>
        <w:t xml:space="preserve"> </w:t>
      </w:r>
    </w:p>
    <w:p w14:paraId="131E1E09" w14:textId="6EC2E1E5" w:rsidR="00B46BBC" w:rsidRPr="00B75304" w:rsidRDefault="00B46BBC" w:rsidP="00B46BBC">
      <w:pPr>
        <w:pStyle w:val="Para"/>
        <w:rPr>
          <w:i/>
          <w:lang w:val="en-GB"/>
        </w:rPr>
      </w:pPr>
      <w:r w:rsidRPr="00B75304">
        <w:rPr>
          <w:lang w:val="en-GB"/>
        </w:rPr>
        <w:t>Providers reporting a reduction in use of chemical restraint note</w:t>
      </w:r>
      <w:r w:rsidR="00F85176">
        <w:rPr>
          <w:lang w:val="en-GB"/>
        </w:rPr>
        <w:t>d</w:t>
      </w:r>
      <w:r w:rsidRPr="00B75304">
        <w:rPr>
          <w:lang w:val="en-GB"/>
        </w:rPr>
        <w:t xml:space="preserve"> that a close working relationship with </w:t>
      </w:r>
      <w:r w:rsidR="009528CC" w:rsidRPr="00B75304">
        <w:rPr>
          <w:lang w:val="en-GB"/>
        </w:rPr>
        <w:t xml:space="preserve">medical </w:t>
      </w:r>
      <w:r w:rsidRPr="00B75304">
        <w:rPr>
          <w:lang w:val="en-GB"/>
        </w:rPr>
        <w:t>practitioners and a shared understanding of the Restraints Principles has supported change.</w:t>
      </w:r>
    </w:p>
    <w:p w14:paraId="62D125A6" w14:textId="37658B64" w:rsidR="00A14C21" w:rsidRPr="00B75304" w:rsidRDefault="00B46BBC" w:rsidP="00A14C21">
      <w:pPr>
        <w:pStyle w:val="pullquotetest"/>
      </w:pPr>
      <w:r w:rsidRPr="00B75304">
        <w:t xml:space="preserve">We have worked closely with </w:t>
      </w:r>
      <w:r w:rsidR="00027242">
        <w:t>[</w:t>
      </w:r>
      <w:r w:rsidRPr="00B75304">
        <w:t xml:space="preserve">our </w:t>
      </w:r>
      <w:r w:rsidR="00510B42">
        <w:t>v</w:t>
      </w:r>
      <w:r w:rsidRPr="00B75304">
        <w:t xml:space="preserve">isiting </w:t>
      </w:r>
      <w:r w:rsidR="00510B42">
        <w:t>m</w:t>
      </w:r>
      <w:r w:rsidRPr="00B75304">
        <w:t>edical</w:t>
      </w:r>
      <w:r w:rsidR="00510B42">
        <w:t xml:space="preserve"> o</w:t>
      </w:r>
      <w:r w:rsidRPr="00B75304">
        <w:t>fficers] in developing their understanding and support for the chemical restraint laws and guidelines we need to abide by. We have established a robust monitoring and review schedule for residents on psychotropic medications which has facilitated the ceasing of a significant number of long</w:t>
      </w:r>
      <w:r w:rsidR="003C72F0">
        <w:t>-</w:t>
      </w:r>
      <w:r w:rsidRPr="00B75304">
        <w:t>term</w:t>
      </w:r>
      <w:r w:rsidR="00CF129D" w:rsidRPr="00B75304">
        <w:t xml:space="preserve"> </w:t>
      </w:r>
      <w:r w:rsidRPr="00B75304">
        <w:t>psychotropics</w:t>
      </w:r>
      <w:r w:rsidR="00CF129D" w:rsidRPr="00B75304">
        <w:t>.</w:t>
      </w:r>
    </w:p>
    <w:p w14:paraId="05730688" w14:textId="4B926C82" w:rsidR="00B46BBC" w:rsidRPr="00B75304" w:rsidRDefault="00B46BBC" w:rsidP="00A14C21">
      <w:pPr>
        <w:pStyle w:val="attributiontest"/>
      </w:pPr>
      <w:r w:rsidRPr="00B75304">
        <w:t>– On</w:t>
      </w:r>
      <w:r w:rsidR="00A14C21" w:rsidRPr="00B75304">
        <w:t>-</w:t>
      </w:r>
      <w:r w:rsidRPr="00B75304">
        <w:t>site manager</w:t>
      </w:r>
    </w:p>
    <w:p w14:paraId="401EFC1A" w14:textId="53201797" w:rsidR="000446E6" w:rsidRPr="00B75304" w:rsidRDefault="006D44E9" w:rsidP="00B858FE">
      <w:pPr>
        <w:pStyle w:val="Subhead2"/>
      </w:pPr>
      <w:r>
        <w:t>Staff need structure and guidance to support appropriate monitoring when chemical restraint is used</w:t>
      </w:r>
    </w:p>
    <w:p w14:paraId="0BFAE697" w14:textId="38D0060B" w:rsidR="007851EF" w:rsidRPr="00B75304" w:rsidRDefault="00245D9F" w:rsidP="008E2B01">
      <w:pPr>
        <w:pStyle w:val="Para"/>
        <w:rPr>
          <w:lang w:val="en-GB"/>
        </w:rPr>
      </w:pPr>
      <w:r w:rsidRPr="00245D9F">
        <w:rPr>
          <w:lang w:val="en-GB"/>
        </w:rPr>
        <w:t xml:space="preserve">Although providers reported that </w:t>
      </w:r>
      <w:r w:rsidR="002F052D" w:rsidRPr="00B75304">
        <w:rPr>
          <w:lang w:val="en-GB"/>
        </w:rPr>
        <w:t xml:space="preserve">monitoring </w:t>
      </w:r>
      <w:r w:rsidR="0089575C">
        <w:rPr>
          <w:lang w:val="en-GB"/>
        </w:rPr>
        <w:t>consumers</w:t>
      </w:r>
      <w:r w:rsidR="002F052D" w:rsidRPr="00B75304">
        <w:rPr>
          <w:lang w:val="en-GB"/>
        </w:rPr>
        <w:t xml:space="preserve"> </w:t>
      </w:r>
      <w:r w:rsidRPr="00245D9F">
        <w:rPr>
          <w:lang w:val="en-GB"/>
        </w:rPr>
        <w:t xml:space="preserve">is an established part </w:t>
      </w:r>
      <w:r w:rsidR="001A6ACF" w:rsidRPr="00B75304">
        <w:rPr>
          <w:lang w:val="en-GB"/>
        </w:rPr>
        <w:t xml:space="preserve">of </w:t>
      </w:r>
      <w:r w:rsidRPr="00245D9F">
        <w:rPr>
          <w:lang w:val="en-GB"/>
        </w:rPr>
        <w:t>practice,</w:t>
      </w:r>
      <w:r w:rsidR="002F052D" w:rsidRPr="00B75304">
        <w:rPr>
          <w:lang w:val="en-GB"/>
        </w:rPr>
        <w:t xml:space="preserve"> many stakeholders</w:t>
      </w:r>
      <w:r w:rsidRPr="00245D9F">
        <w:rPr>
          <w:lang w:val="en-GB"/>
        </w:rPr>
        <w:t xml:space="preserve"> highlighted that there is potential to improve the way in which monitoring occurs.</w:t>
      </w:r>
      <w:r w:rsidR="00D20732" w:rsidRPr="00B75304">
        <w:rPr>
          <w:lang w:val="en-GB"/>
        </w:rPr>
        <w:t xml:space="preserve"> </w:t>
      </w:r>
      <w:r w:rsidR="00BB202A" w:rsidRPr="00B75304">
        <w:rPr>
          <w:lang w:val="en-GB"/>
        </w:rPr>
        <w:t>These stakeholders</w:t>
      </w:r>
      <w:r w:rsidR="00645B21" w:rsidRPr="00B75304">
        <w:rPr>
          <w:lang w:val="en-GB"/>
        </w:rPr>
        <w:t xml:space="preserve"> </w:t>
      </w:r>
      <w:r w:rsidR="00385342" w:rsidRPr="00B75304">
        <w:rPr>
          <w:lang w:val="en-GB"/>
        </w:rPr>
        <w:t xml:space="preserve">suggested </w:t>
      </w:r>
      <w:r w:rsidR="00645B21" w:rsidRPr="00B75304">
        <w:rPr>
          <w:lang w:val="en-GB"/>
        </w:rPr>
        <w:t xml:space="preserve">that </w:t>
      </w:r>
      <w:r w:rsidR="00131806" w:rsidRPr="00B75304">
        <w:rPr>
          <w:lang w:val="en-GB"/>
        </w:rPr>
        <w:t xml:space="preserve">the </w:t>
      </w:r>
      <w:r w:rsidR="007851EF" w:rsidRPr="00B75304">
        <w:rPr>
          <w:lang w:val="en-GB"/>
        </w:rPr>
        <w:t xml:space="preserve">Restraints Principles </w:t>
      </w:r>
      <w:r w:rsidR="00D55FE4" w:rsidRPr="00B75304">
        <w:rPr>
          <w:lang w:val="en-GB"/>
        </w:rPr>
        <w:t xml:space="preserve">require more clarity </w:t>
      </w:r>
      <w:r w:rsidR="00385342" w:rsidRPr="00B75304">
        <w:rPr>
          <w:lang w:val="en-GB"/>
        </w:rPr>
        <w:t>in terms of</w:t>
      </w:r>
      <w:r w:rsidR="007851EF" w:rsidRPr="00B75304">
        <w:rPr>
          <w:lang w:val="en-GB"/>
        </w:rPr>
        <w:t xml:space="preserve"> monitoring requirements</w:t>
      </w:r>
      <w:r w:rsidR="00DF1B90" w:rsidRPr="00B75304">
        <w:rPr>
          <w:lang w:val="en-GB"/>
        </w:rPr>
        <w:t xml:space="preserve">, including what </w:t>
      </w:r>
      <w:r w:rsidR="007851EF" w:rsidRPr="00B75304">
        <w:rPr>
          <w:lang w:val="en-GB"/>
        </w:rPr>
        <w:t>needs to be monitored, how often, for how long</w:t>
      </w:r>
      <w:r w:rsidR="00990B70">
        <w:rPr>
          <w:lang w:val="en-GB"/>
        </w:rPr>
        <w:t>,</w:t>
      </w:r>
      <w:r w:rsidR="000D4E61">
        <w:rPr>
          <w:lang w:val="en-GB"/>
        </w:rPr>
        <w:t xml:space="preserve"> and </w:t>
      </w:r>
      <w:r w:rsidR="00990B70">
        <w:rPr>
          <w:lang w:val="en-GB"/>
        </w:rPr>
        <w:t>by whom</w:t>
      </w:r>
      <w:r w:rsidR="00D55FE4" w:rsidRPr="00B75304">
        <w:rPr>
          <w:lang w:val="en-GB"/>
        </w:rPr>
        <w:t>.</w:t>
      </w:r>
      <w:r w:rsidR="007851EF" w:rsidRPr="00B75304">
        <w:rPr>
          <w:lang w:val="en-GB"/>
        </w:rPr>
        <w:t xml:space="preserve"> </w:t>
      </w:r>
    </w:p>
    <w:p w14:paraId="1998B211" w14:textId="430B26DF" w:rsidR="00E9072B" w:rsidRPr="00B75304" w:rsidRDefault="00E9072B" w:rsidP="006D44E9">
      <w:pPr>
        <w:pStyle w:val="Subhead3"/>
      </w:pPr>
      <w:r w:rsidRPr="00B75304">
        <w:lastRenderedPageBreak/>
        <w:t>What should be monitored?</w:t>
      </w:r>
    </w:p>
    <w:p w14:paraId="27AAC86E" w14:textId="2AE664BB" w:rsidR="00B56629" w:rsidRPr="00B75304" w:rsidRDefault="00955437" w:rsidP="00170C58">
      <w:pPr>
        <w:pStyle w:val="ParaKeep"/>
        <w:rPr>
          <w:lang w:val="en-GB"/>
        </w:rPr>
      </w:pPr>
      <w:r w:rsidRPr="00B75304">
        <w:rPr>
          <w:lang w:val="en-GB"/>
        </w:rPr>
        <w:t>S</w:t>
      </w:r>
      <w:r w:rsidR="005016B9" w:rsidRPr="00B75304">
        <w:rPr>
          <w:lang w:val="en-GB"/>
        </w:rPr>
        <w:t>takeho</w:t>
      </w:r>
      <w:r w:rsidR="00EF3457" w:rsidRPr="00B75304">
        <w:rPr>
          <w:lang w:val="en-GB"/>
        </w:rPr>
        <w:t>lders</w:t>
      </w:r>
      <w:r w:rsidR="007851EF" w:rsidRPr="00B75304">
        <w:rPr>
          <w:lang w:val="en-GB"/>
        </w:rPr>
        <w:t xml:space="preserve"> noted that</w:t>
      </w:r>
      <w:r w:rsidR="008E2B01">
        <w:rPr>
          <w:lang w:val="en-GB"/>
        </w:rPr>
        <w:t>,</w:t>
      </w:r>
      <w:r w:rsidR="007851EF" w:rsidRPr="00B75304">
        <w:rPr>
          <w:lang w:val="en-GB"/>
        </w:rPr>
        <w:t xml:space="preserve"> while the Restraints Principles require residents to be monitored for distress</w:t>
      </w:r>
      <w:r w:rsidR="008F7F4D" w:rsidRPr="00B75304">
        <w:rPr>
          <w:lang w:val="en-GB"/>
        </w:rPr>
        <w:t xml:space="preserve"> or harm</w:t>
      </w:r>
      <w:r w:rsidR="007851EF" w:rsidRPr="00B75304">
        <w:rPr>
          <w:lang w:val="en-GB"/>
        </w:rPr>
        <w:t xml:space="preserve">, </w:t>
      </w:r>
      <w:r w:rsidR="00EF3457" w:rsidRPr="00B75304">
        <w:rPr>
          <w:lang w:val="en-GB"/>
        </w:rPr>
        <w:t xml:space="preserve">there are other </w:t>
      </w:r>
      <w:r w:rsidR="00B56629" w:rsidRPr="00B75304">
        <w:rPr>
          <w:lang w:val="en-GB"/>
        </w:rPr>
        <w:t>factors</w:t>
      </w:r>
      <w:r w:rsidR="007851EF" w:rsidRPr="00B75304">
        <w:rPr>
          <w:lang w:val="en-GB"/>
        </w:rPr>
        <w:t xml:space="preserve"> </w:t>
      </w:r>
      <w:r w:rsidR="000E2EBF" w:rsidRPr="00B75304">
        <w:rPr>
          <w:lang w:val="en-GB"/>
        </w:rPr>
        <w:t>that should be</w:t>
      </w:r>
      <w:r w:rsidR="000F1CF6" w:rsidRPr="00B75304">
        <w:rPr>
          <w:lang w:val="en-GB"/>
        </w:rPr>
        <w:t xml:space="preserve"> monitored</w:t>
      </w:r>
      <w:r w:rsidR="00B56629" w:rsidRPr="00B75304">
        <w:rPr>
          <w:lang w:val="en-GB"/>
        </w:rPr>
        <w:t>, including</w:t>
      </w:r>
      <w:r w:rsidR="006D44E9">
        <w:rPr>
          <w:lang w:val="en-GB"/>
        </w:rPr>
        <w:t>:</w:t>
      </w:r>
      <w:r w:rsidR="00B81284">
        <w:rPr>
          <w:rStyle w:val="FootnoteReference"/>
        </w:rPr>
        <w:footnoteReference w:id="9"/>
      </w:r>
    </w:p>
    <w:p w14:paraId="05DCEEEC" w14:textId="3D481EED" w:rsidR="00B56629" w:rsidRPr="00B75304" w:rsidRDefault="002C753C" w:rsidP="00B56629">
      <w:pPr>
        <w:pStyle w:val="Bullet1"/>
        <w:rPr>
          <w:lang w:val="en-GB"/>
        </w:rPr>
      </w:pPr>
      <w:r>
        <w:rPr>
          <w:lang w:val="en-GB"/>
        </w:rPr>
        <w:t>E</w:t>
      </w:r>
      <w:r w:rsidR="007851EF" w:rsidRPr="00B75304">
        <w:rPr>
          <w:lang w:val="en-GB"/>
        </w:rPr>
        <w:t>ffectiveness</w:t>
      </w:r>
      <w:r w:rsidR="00861627" w:rsidRPr="00B75304">
        <w:rPr>
          <w:lang w:val="en-GB"/>
        </w:rPr>
        <w:t xml:space="preserve"> (is the medication working</w:t>
      </w:r>
      <w:r w:rsidR="00B56629" w:rsidRPr="00B75304">
        <w:rPr>
          <w:lang w:val="en-GB"/>
        </w:rPr>
        <w:t>?</w:t>
      </w:r>
      <w:r w:rsidR="00861627" w:rsidRPr="00B75304">
        <w:rPr>
          <w:lang w:val="en-GB"/>
        </w:rPr>
        <w:t>)</w:t>
      </w:r>
    </w:p>
    <w:p w14:paraId="06392EC2" w14:textId="379385C3" w:rsidR="00D170FB" w:rsidRPr="00B75304" w:rsidRDefault="002C753C" w:rsidP="00B56629">
      <w:pPr>
        <w:pStyle w:val="Bullet1"/>
        <w:rPr>
          <w:lang w:val="en-GB"/>
        </w:rPr>
      </w:pPr>
      <w:r>
        <w:rPr>
          <w:lang w:val="en-GB"/>
        </w:rPr>
        <w:t>C</w:t>
      </w:r>
      <w:r w:rsidR="007851EF" w:rsidRPr="00B75304">
        <w:rPr>
          <w:lang w:val="en-GB"/>
        </w:rPr>
        <w:t>hanges in mood or behaviour (e.g. engagement and socialisation with others)</w:t>
      </w:r>
    </w:p>
    <w:p w14:paraId="523E095A" w14:textId="52E51CF9" w:rsidR="00D170FB" w:rsidRPr="00B75304" w:rsidRDefault="002C753C" w:rsidP="00B56629">
      <w:pPr>
        <w:pStyle w:val="Bullet1"/>
        <w:rPr>
          <w:lang w:val="en-GB"/>
        </w:rPr>
      </w:pPr>
      <w:r>
        <w:rPr>
          <w:lang w:val="en-GB"/>
        </w:rPr>
        <w:t>C</w:t>
      </w:r>
      <w:r w:rsidR="007851EF" w:rsidRPr="00B75304">
        <w:rPr>
          <w:lang w:val="en-GB"/>
        </w:rPr>
        <w:t>hanges in circumstances (e.g. change to other medication)</w:t>
      </w:r>
    </w:p>
    <w:p w14:paraId="176D8DF1" w14:textId="66F18840" w:rsidR="00E95628" w:rsidRPr="00B75304" w:rsidRDefault="002C753C" w:rsidP="00B56629">
      <w:pPr>
        <w:pStyle w:val="Bullet1"/>
        <w:rPr>
          <w:lang w:val="en-GB"/>
        </w:rPr>
      </w:pPr>
      <w:r>
        <w:rPr>
          <w:lang w:val="en-GB"/>
        </w:rPr>
        <w:t>F</w:t>
      </w:r>
      <w:r w:rsidR="007851EF" w:rsidRPr="00B75304">
        <w:rPr>
          <w:lang w:val="en-GB"/>
        </w:rPr>
        <w:t>ood intak</w:t>
      </w:r>
      <w:r w:rsidR="00E95628" w:rsidRPr="00B75304">
        <w:rPr>
          <w:lang w:val="en-GB"/>
        </w:rPr>
        <w:t>e</w:t>
      </w:r>
    </w:p>
    <w:p w14:paraId="733C39C1" w14:textId="2C10666C" w:rsidR="00E95628" w:rsidRPr="00B75304" w:rsidRDefault="002C753C" w:rsidP="00B56629">
      <w:pPr>
        <w:pStyle w:val="Bullet1"/>
        <w:rPr>
          <w:lang w:val="en-GB"/>
        </w:rPr>
      </w:pPr>
      <w:r>
        <w:rPr>
          <w:lang w:val="en-GB"/>
        </w:rPr>
        <w:t>O</w:t>
      </w:r>
      <w:r w:rsidR="007851EF" w:rsidRPr="00B75304">
        <w:rPr>
          <w:lang w:val="en-GB"/>
        </w:rPr>
        <w:t>ther needs (e.g. bathroom, thirst).</w:t>
      </w:r>
    </w:p>
    <w:p w14:paraId="336CEED8" w14:textId="25922E68" w:rsidR="007851EF" w:rsidRPr="00B75304" w:rsidRDefault="007851EF" w:rsidP="00E95628">
      <w:pPr>
        <w:pStyle w:val="Para"/>
        <w:rPr>
          <w:lang w:val="en-GB"/>
        </w:rPr>
      </w:pPr>
      <w:r w:rsidRPr="00B75304">
        <w:rPr>
          <w:lang w:val="en-GB"/>
        </w:rPr>
        <w:t xml:space="preserve">Further, providers noted that monitoring would also need to examine the effect of changing the restraint itself (e.g. changes in medication dose). </w:t>
      </w:r>
      <w:r w:rsidR="00DC3F46" w:rsidRPr="00B75304">
        <w:rPr>
          <w:lang w:val="en-GB"/>
        </w:rPr>
        <w:t>They also</w:t>
      </w:r>
      <w:r w:rsidRPr="00B75304">
        <w:rPr>
          <w:lang w:val="en-GB"/>
        </w:rPr>
        <w:t xml:space="preserve"> suggested </w:t>
      </w:r>
      <w:r w:rsidR="002C75C8" w:rsidRPr="00B75304">
        <w:rPr>
          <w:lang w:val="en-GB"/>
        </w:rPr>
        <w:t xml:space="preserve">that </w:t>
      </w:r>
      <w:r w:rsidR="00A90E0A" w:rsidRPr="00B75304">
        <w:rPr>
          <w:lang w:val="en-GB"/>
        </w:rPr>
        <w:t>an ideal monitoring process would also include re</w:t>
      </w:r>
      <w:r w:rsidR="006A61EF" w:rsidRPr="00B75304">
        <w:rPr>
          <w:lang w:val="en-GB"/>
        </w:rPr>
        <w:t xml:space="preserve">-testing </w:t>
      </w:r>
      <w:r w:rsidRPr="00B75304">
        <w:rPr>
          <w:lang w:val="en-GB"/>
        </w:rPr>
        <w:t xml:space="preserve">alternative strategies. </w:t>
      </w:r>
      <w:r w:rsidR="0089212C" w:rsidRPr="00B75304">
        <w:rPr>
          <w:lang w:val="en-GB"/>
        </w:rPr>
        <w:t>The</w:t>
      </w:r>
      <w:r w:rsidR="00DC3F46" w:rsidRPr="00B75304">
        <w:rPr>
          <w:lang w:val="en-GB"/>
        </w:rPr>
        <w:t xml:space="preserve"> current</w:t>
      </w:r>
      <w:r w:rsidR="0089212C" w:rsidRPr="00B75304">
        <w:rPr>
          <w:lang w:val="en-GB"/>
        </w:rPr>
        <w:t xml:space="preserve"> lack of </w:t>
      </w:r>
      <w:r w:rsidR="005F5551" w:rsidRPr="00B75304">
        <w:rPr>
          <w:lang w:val="en-GB"/>
        </w:rPr>
        <w:t xml:space="preserve">detail </w:t>
      </w:r>
      <w:r w:rsidR="003C3793" w:rsidRPr="00B75304">
        <w:rPr>
          <w:lang w:val="en-GB"/>
        </w:rPr>
        <w:t xml:space="preserve">in the legislation </w:t>
      </w:r>
      <w:r w:rsidR="005F5551" w:rsidRPr="00B75304">
        <w:rPr>
          <w:lang w:val="en-GB"/>
        </w:rPr>
        <w:t xml:space="preserve">or reference to </w:t>
      </w:r>
      <w:r w:rsidR="004C5547" w:rsidRPr="00B75304">
        <w:rPr>
          <w:lang w:val="en-GB"/>
        </w:rPr>
        <w:t xml:space="preserve">good </w:t>
      </w:r>
      <w:r w:rsidR="005F5551" w:rsidRPr="00B75304">
        <w:rPr>
          <w:lang w:val="en-GB"/>
        </w:rPr>
        <w:t>p</w:t>
      </w:r>
      <w:r w:rsidR="003C3793" w:rsidRPr="00B75304">
        <w:rPr>
          <w:lang w:val="en-GB"/>
        </w:rPr>
        <w:t xml:space="preserve">ractice guidelines </w:t>
      </w:r>
      <w:r w:rsidR="00DC3F46" w:rsidRPr="00B75304">
        <w:rPr>
          <w:lang w:val="en-GB"/>
        </w:rPr>
        <w:t>was seen to result in variable monitoring in practice</w:t>
      </w:r>
      <w:r w:rsidR="00DB5BA1" w:rsidRPr="00B75304">
        <w:rPr>
          <w:lang w:val="en-GB"/>
        </w:rPr>
        <w:t>.</w:t>
      </w:r>
    </w:p>
    <w:p w14:paraId="55E86349" w14:textId="64D9019E" w:rsidR="00A14C21" w:rsidRPr="00B75304" w:rsidRDefault="000C02F9" w:rsidP="00A14C21">
      <w:pPr>
        <w:pStyle w:val="pullquotetest"/>
      </w:pPr>
      <w:r w:rsidRPr="00B75304">
        <w:t>T</w:t>
      </w:r>
      <w:r w:rsidR="00EE3617" w:rsidRPr="00B75304">
        <w:t>he reason why people are concerned</w:t>
      </w:r>
      <w:r w:rsidR="00927F4C">
        <w:t xml:space="preserve"> –</w:t>
      </w:r>
      <w:r w:rsidR="00EE3617" w:rsidRPr="00B75304">
        <w:t xml:space="preserve"> and rightly so</w:t>
      </w:r>
      <w:r w:rsidR="00927F4C">
        <w:t xml:space="preserve"> –</w:t>
      </w:r>
      <w:r w:rsidR="00EE3617" w:rsidRPr="00B75304">
        <w:t xml:space="preserve"> is the cases where </w:t>
      </w:r>
      <w:r w:rsidR="00927F4C">
        <w:t>[</w:t>
      </w:r>
      <w:r w:rsidR="00B3353B">
        <w:t xml:space="preserve">a </w:t>
      </w:r>
      <w:r w:rsidR="00927F4C">
        <w:t>resident]</w:t>
      </w:r>
      <w:r w:rsidR="00927F4C" w:rsidRPr="00B75304">
        <w:t xml:space="preserve"> </w:t>
      </w:r>
      <w:r w:rsidR="00EE3617" w:rsidRPr="00B75304">
        <w:t>bec</w:t>
      </w:r>
      <w:r w:rsidR="00B3353B">
        <w:t>a</w:t>
      </w:r>
      <w:r w:rsidR="00EE3617" w:rsidRPr="00B75304">
        <w:t xml:space="preserve">me terribly depressed or </w:t>
      </w:r>
      <w:r w:rsidR="00927F4C">
        <w:t>stop</w:t>
      </w:r>
      <w:r w:rsidR="00B3353B">
        <w:t>ped</w:t>
      </w:r>
      <w:r w:rsidR="00927F4C">
        <w:t xml:space="preserve"> eating</w:t>
      </w:r>
      <w:r w:rsidR="00EE3617" w:rsidRPr="00B75304">
        <w:t>, or had falls and other consequences and adverse reactions</w:t>
      </w:r>
      <w:r w:rsidR="00B3353B">
        <w:t>.</w:t>
      </w:r>
      <w:r w:rsidR="00EE3617" w:rsidRPr="00B75304">
        <w:t xml:space="preserve"> </w:t>
      </w:r>
      <w:r w:rsidR="00B3353B">
        <w:t>S</w:t>
      </w:r>
      <w:r w:rsidR="00EE3617" w:rsidRPr="00B75304">
        <w:t xml:space="preserve">o </w:t>
      </w:r>
      <w:r w:rsidR="00B3353B">
        <w:t xml:space="preserve">[it is important to] </w:t>
      </w:r>
      <w:r w:rsidR="00EE3617" w:rsidRPr="00B75304">
        <w:t>hav</w:t>
      </w:r>
      <w:r w:rsidR="00B3353B">
        <w:t>e</w:t>
      </w:r>
      <w:r w:rsidR="00EE3617" w:rsidRPr="00B75304">
        <w:t xml:space="preserve"> some quite good guiding principles </w:t>
      </w:r>
      <w:r w:rsidR="00C5243D">
        <w:t>…</w:t>
      </w:r>
      <w:r w:rsidR="00C5243D" w:rsidRPr="00B75304">
        <w:t xml:space="preserve"> </w:t>
      </w:r>
      <w:r w:rsidR="00EE3617" w:rsidRPr="00B75304">
        <w:t>if commencing on these medications</w:t>
      </w:r>
      <w:r w:rsidR="00C5243D">
        <w:t>,</w:t>
      </w:r>
      <w:r w:rsidR="00EE3617" w:rsidRPr="00B75304">
        <w:t xml:space="preserve"> these are the things you need to monitor. Just so there’s a bit of uniformity and</w:t>
      </w:r>
      <w:r w:rsidR="00C5243D">
        <w:t>,</w:t>
      </w:r>
      <w:r w:rsidR="00EE3617" w:rsidRPr="00B75304">
        <w:t xml:space="preserve"> for those who aren’t sure what to do, to have some best practice around it.</w:t>
      </w:r>
    </w:p>
    <w:p w14:paraId="4F99EF6E" w14:textId="558B7C52" w:rsidR="00DC3F46" w:rsidRPr="00B75304" w:rsidRDefault="007002F7" w:rsidP="00A14C21">
      <w:pPr>
        <w:pStyle w:val="attributiontest"/>
      </w:pPr>
      <w:r w:rsidRPr="00B75304">
        <w:t>–</w:t>
      </w:r>
      <w:r w:rsidR="00EE3617" w:rsidRPr="00B75304">
        <w:t xml:space="preserve"> </w:t>
      </w:r>
      <w:r w:rsidR="000C02F9" w:rsidRPr="00B75304">
        <w:t>Provider focus group</w:t>
      </w:r>
      <w:r w:rsidRPr="00B75304">
        <w:t xml:space="preserve"> participant</w:t>
      </w:r>
    </w:p>
    <w:p w14:paraId="7513B2F3" w14:textId="5B245644" w:rsidR="007851EF" w:rsidRPr="00B75304" w:rsidRDefault="00DC3F46" w:rsidP="007851EF">
      <w:pPr>
        <w:pStyle w:val="Para"/>
        <w:rPr>
          <w:lang w:val="en-GB"/>
        </w:rPr>
      </w:pPr>
      <w:r w:rsidRPr="00B75304">
        <w:rPr>
          <w:lang w:val="en-GB"/>
        </w:rPr>
        <w:t xml:space="preserve">The </w:t>
      </w:r>
      <w:r w:rsidR="001B251D" w:rsidRPr="00B75304">
        <w:rPr>
          <w:lang w:val="en-GB"/>
        </w:rPr>
        <w:t xml:space="preserve">roles and </w:t>
      </w:r>
      <w:r w:rsidRPr="00B75304">
        <w:rPr>
          <w:lang w:val="en-GB"/>
        </w:rPr>
        <w:t>capabilit</w:t>
      </w:r>
      <w:r w:rsidR="00AB5EFE">
        <w:rPr>
          <w:lang w:val="en-GB"/>
        </w:rPr>
        <w:t>ies</w:t>
      </w:r>
      <w:r w:rsidRPr="00B75304">
        <w:rPr>
          <w:lang w:val="en-GB"/>
        </w:rPr>
        <w:t xml:space="preserve"> of different sta</w:t>
      </w:r>
      <w:r w:rsidR="0012022B" w:rsidRPr="00B75304">
        <w:rPr>
          <w:lang w:val="en-GB"/>
        </w:rPr>
        <w:t xml:space="preserve">ff in relation to monitoring </w:t>
      </w:r>
      <w:r w:rsidR="00E65EF4">
        <w:rPr>
          <w:lang w:val="en-GB"/>
        </w:rPr>
        <w:t xml:space="preserve">chemical </w:t>
      </w:r>
      <w:r w:rsidR="0012022B" w:rsidRPr="00B75304">
        <w:rPr>
          <w:lang w:val="en-GB"/>
        </w:rPr>
        <w:t>restraint</w:t>
      </w:r>
      <w:r w:rsidR="001B251D" w:rsidRPr="00B75304">
        <w:rPr>
          <w:lang w:val="en-GB"/>
        </w:rPr>
        <w:t xml:space="preserve"> </w:t>
      </w:r>
      <w:r w:rsidR="00AB5EFE">
        <w:rPr>
          <w:lang w:val="en-GB"/>
        </w:rPr>
        <w:t>were also</w:t>
      </w:r>
      <w:r w:rsidR="00AB5EFE" w:rsidRPr="00B75304">
        <w:rPr>
          <w:lang w:val="en-GB"/>
        </w:rPr>
        <w:t xml:space="preserve"> </w:t>
      </w:r>
      <w:r w:rsidR="001B251D" w:rsidRPr="00B75304">
        <w:rPr>
          <w:lang w:val="en-GB"/>
        </w:rPr>
        <w:t>raised</w:t>
      </w:r>
      <w:r w:rsidR="005E5865" w:rsidRPr="00B75304">
        <w:rPr>
          <w:lang w:val="en-GB"/>
        </w:rPr>
        <w:t>. Provider management commented that personal care workers</w:t>
      </w:r>
      <w:r w:rsidR="009758A4" w:rsidRPr="00B75304">
        <w:rPr>
          <w:lang w:val="en-GB"/>
        </w:rPr>
        <w:t xml:space="preserve"> play an important role</w:t>
      </w:r>
      <w:r w:rsidR="005E5865" w:rsidRPr="00B75304">
        <w:rPr>
          <w:lang w:val="en-GB"/>
        </w:rPr>
        <w:t xml:space="preserve"> </w:t>
      </w:r>
      <w:r w:rsidR="009758A4" w:rsidRPr="00B75304">
        <w:rPr>
          <w:lang w:val="en-GB"/>
        </w:rPr>
        <w:t>because they have the most contact with residents. However</w:t>
      </w:r>
      <w:r w:rsidR="00034545" w:rsidRPr="00B75304">
        <w:rPr>
          <w:lang w:val="en-GB"/>
        </w:rPr>
        <w:t>,</w:t>
      </w:r>
      <w:r w:rsidR="009758A4" w:rsidRPr="00B75304">
        <w:rPr>
          <w:lang w:val="en-GB"/>
        </w:rPr>
        <w:t xml:space="preserve"> the</w:t>
      </w:r>
      <w:r w:rsidR="00D7432D" w:rsidRPr="00B75304">
        <w:rPr>
          <w:lang w:val="en-GB"/>
        </w:rPr>
        <w:t xml:space="preserve">y suggested personal </w:t>
      </w:r>
      <w:r w:rsidR="00D7432D" w:rsidRPr="00B75304">
        <w:rPr>
          <w:lang w:val="en-GB"/>
        </w:rPr>
        <w:t>care workers</w:t>
      </w:r>
      <w:r w:rsidR="009758A4" w:rsidRPr="00B75304">
        <w:rPr>
          <w:lang w:val="en-GB"/>
        </w:rPr>
        <w:t xml:space="preserve"> </w:t>
      </w:r>
      <w:r w:rsidR="005E5865" w:rsidRPr="00B75304">
        <w:rPr>
          <w:lang w:val="en-GB"/>
        </w:rPr>
        <w:t xml:space="preserve">need more training </w:t>
      </w:r>
      <w:r w:rsidR="00D7432D" w:rsidRPr="00B75304">
        <w:rPr>
          <w:lang w:val="en-GB"/>
        </w:rPr>
        <w:t>to understand</w:t>
      </w:r>
      <w:r w:rsidR="005E5865" w:rsidRPr="00B75304">
        <w:rPr>
          <w:lang w:val="en-GB"/>
        </w:rPr>
        <w:t xml:space="preserve"> the side effects of medications</w:t>
      </w:r>
      <w:r w:rsidR="00D2606A">
        <w:rPr>
          <w:lang w:val="en-GB"/>
        </w:rPr>
        <w:t xml:space="preserve"> (e.g. </w:t>
      </w:r>
      <w:r w:rsidR="005E5865" w:rsidRPr="00B75304">
        <w:rPr>
          <w:lang w:val="en-GB"/>
        </w:rPr>
        <w:t>if they observe someone sleeping a lot, it may indicate over</w:t>
      </w:r>
      <w:r w:rsidR="00D7432D" w:rsidRPr="00B75304">
        <w:rPr>
          <w:lang w:val="en-GB"/>
        </w:rPr>
        <w:t>-</w:t>
      </w:r>
      <w:r w:rsidR="005E5865" w:rsidRPr="00B75304">
        <w:rPr>
          <w:lang w:val="en-GB"/>
        </w:rPr>
        <w:t>sedation</w:t>
      </w:r>
      <w:r w:rsidR="00D2606A">
        <w:rPr>
          <w:lang w:val="en-GB"/>
        </w:rPr>
        <w:t>)</w:t>
      </w:r>
      <w:r w:rsidR="005E5865" w:rsidRPr="00B75304">
        <w:rPr>
          <w:lang w:val="en-GB"/>
        </w:rPr>
        <w:t>.</w:t>
      </w:r>
    </w:p>
    <w:p w14:paraId="71FEDB1F" w14:textId="0561BA0B" w:rsidR="00E9072B" w:rsidRPr="00B75304" w:rsidRDefault="006D44E9" w:rsidP="006D44E9">
      <w:pPr>
        <w:pStyle w:val="Subhead3"/>
      </w:pPr>
      <w:r>
        <w:t>How often and for how long should residents be monitored?</w:t>
      </w:r>
    </w:p>
    <w:p w14:paraId="08A803B7" w14:textId="1B63EA87" w:rsidR="00366B74" w:rsidRDefault="008F1130" w:rsidP="007851EF">
      <w:pPr>
        <w:pStyle w:val="Para"/>
        <w:rPr>
          <w:lang w:val="en-GB"/>
        </w:rPr>
      </w:pPr>
      <w:r w:rsidRPr="00B75304">
        <w:rPr>
          <w:lang w:val="en-GB"/>
        </w:rPr>
        <w:t xml:space="preserve">Providers reported that </w:t>
      </w:r>
      <w:r w:rsidR="00FF2681">
        <w:rPr>
          <w:lang w:val="en-GB"/>
        </w:rPr>
        <w:t xml:space="preserve">medications, including </w:t>
      </w:r>
      <w:r w:rsidRPr="00B75304">
        <w:rPr>
          <w:lang w:val="en-GB"/>
        </w:rPr>
        <w:t>chemical restraint</w:t>
      </w:r>
      <w:r w:rsidR="00FF2681">
        <w:rPr>
          <w:lang w:val="en-GB"/>
        </w:rPr>
        <w:t>,</w:t>
      </w:r>
      <w:r w:rsidRPr="00B75304">
        <w:rPr>
          <w:lang w:val="en-GB"/>
        </w:rPr>
        <w:t xml:space="preserve"> </w:t>
      </w:r>
      <w:r w:rsidR="00FF2681">
        <w:rPr>
          <w:lang w:val="en-GB"/>
        </w:rPr>
        <w:t>are</w:t>
      </w:r>
      <w:r w:rsidRPr="00B75304">
        <w:rPr>
          <w:lang w:val="en-GB"/>
        </w:rPr>
        <w:t xml:space="preserve"> generally reviewed at the time of admission into an aged care home. However, after this initial review, the frequency and quality of restraint reviews by prescribers was variable across facilities.</w:t>
      </w:r>
      <w:r>
        <w:rPr>
          <w:lang w:val="en-GB"/>
        </w:rPr>
        <w:t xml:space="preserve"> </w:t>
      </w:r>
    </w:p>
    <w:p w14:paraId="0FC5165B" w14:textId="6328EAF9" w:rsidR="007851EF" w:rsidRPr="00B75304" w:rsidRDefault="00EC62D0" w:rsidP="007851EF">
      <w:pPr>
        <w:pStyle w:val="Para"/>
        <w:rPr>
          <w:lang w:val="en-GB"/>
        </w:rPr>
      </w:pPr>
      <w:r w:rsidRPr="00B75304">
        <w:rPr>
          <w:lang w:val="en-GB"/>
        </w:rPr>
        <w:t xml:space="preserve">Many providers desired greater clarity on </w:t>
      </w:r>
      <w:r w:rsidR="00F10D40" w:rsidRPr="00B75304">
        <w:rPr>
          <w:lang w:val="en-GB"/>
        </w:rPr>
        <w:t xml:space="preserve">how </w:t>
      </w:r>
      <w:r w:rsidR="007F41FD" w:rsidRPr="00B75304">
        <w:rPr>
          <w:lang w:val="en-GB"/>
        </w:rPr>
        <w:t>frequently</w:t>
      </w:r>
      <w:r w:rsidR="00F10D40" w:rsidRPr="00B75304">
        <w:rPr>
          <w:lang w:val="en-GB"/>
        </w:rPr>
        <w:t xml:space="preserve"> they should monitor chemical restraint,</w:t>
      </w:r>
      <w:r w:rsidR="00DE5C8D" w:rsidRPr="00B75304">
        <w:rPr>
          <w:lang w:val="en-GB"/>
        </w:rPr>
        <w:t xml:space="preserve"> and how this related to duration of medication</w:t>
      </w:r>
      <w:r w:rsidRPr="00B75304">
        <w:rPr>
          <w:lang w:val="en-GB"/>
        </w:rPr>
        <w:t xml:space="preserve"> (e.g. how frequently </w:t>
      </w:r>
      <w:r w:rsidR="007F41FD" w:rsidRPr="00B75304">
        <w:rPr>
          <w:lang w:val="en-GB"/>
        </w:rPr>
        <w:t xml:space="preserve">a resident’s prescription of risperidone </w:t>
      </w:r>
      <w:r w:rsidR="00366B74">
        <w:rPr>
          <w:lang w:val="en-GB"/>
        </w:rPr>
        <w:t>should be</w:t>
      </w:r>
      <w:r w:rsidR="00366B74" w:rsidRPr="00B75304">
        <w:rPr>
          <w:lang w:val="en-GB"/>
        </w:rPr>
        <w:t xml:space="preserve"> </w:t>
      </w:r>
      <w:r w:rsidR="002A0E5F" w:rsidRPr="00B75304">
        <w:rPr>
          <w:lang w:val="en-GB"/>
        </w:rPr>
        <w:t>monitored</w:t>
      </w:r>
      <w:r w:rsidR="007F41FD" w:rsidRPr="00B75304">
        <w:rPr>
          <w:lang w:val="en-GB"/>
        </w:rPr>
        <w:t xml:space="preserve"> during</w:t>
      </w:r>
      <w:r w:rsidRPr="00B75304">
        <w:rPr>
          <w:lang w:val="en-GB"/>
        </w:rPr>
        <w:t xml:space="preserve"> </w:t>
      </w:r>
      <w:r w:rsidR="00366B74">
        <w:rPr>
          <w:lang w:val="en-GB"/>
        </w:rPr>
        <w:t xml:space="preserve">a </w:t>
      </w:r>
      <w:r w:rsidRPr="00B75304">
        <w:rPr>
          <w:lang w:val="en-GB"/>
        </w:rPr>
        <w:t xml:space="preserve">3-month </w:t>
      </w:r>
      <w:r w:rsidR="007F41FD" w:rsidRPr="00B75304">
        <w:rPr>
          <w:lang w:val="en-GB"/>
        </w:rPr>
        <w:t>period)</w:t>
      </w:r>
      <w:r w:rsidR="00D725F1">
        <w:rPr>
          <w:lang w:val="en-GB"/>
        </w:rPr>
        <w:t>,</w:t>
      </w:r>
      <w:r w:rsidR="00D14FA0" w:rsidRPr="00B75304">
        <w:rPr>
          <w:lang w:val="en-GB"/>
        </w:rPr>
        <w:t xml:space="preserve"> the dose, and the </w:t>
      </w:r>
      <w:r w:rsidR="003F4DB6" w:rsidRPr="00B75304">
        <w:rPr>
          <w:lang w:val="en-GB"/>
        </w:rPr>
        <w:t>intensity of its effect.</w:t>
      </w:r>
    </w:p>
    <w:p w14:paraId="237803B9" w14:textId="3ABB3721" w:rsidR="00A14C21" w:rsidRPr="00B75304" w:rsidRDefault="007851EF" w:rsidP="00A14C21">
      <w:pPr>
        <w:pStyle w:val="pullquotetest"/>
      </w:pPr>
      <w:r w:rsidRPr="00B75304">
        <w:t>There’s nothing in the act that says a time period</w:t>
      </w:r>
      <w:r w:rsidR="00C5243D">
        <w:t>,</w:t>
      </w:r>
      <w:r w:rsidRPr="00B75304">
        <w:t xml:space="preserve"> it just says regularly monitor them</w:t>
      </w:r>
      <w:r w:rsidR="00A87E95">
        <w:t xml:space="preserve"> </w:t>
      </w:r>
      <w:r w:rsidRPr="00B75304">
        <w:t>...</w:t>
      </w:r>
      <w:r w:rsidR="007F41FD" w:rsidRPr="00B75304">
        <w:t xml:space="preserve"> </w:t>
      </w:r>
      <w:r w:rsidRPr="00B75304">
        <w:t xml:space="preserve">If they are going to judge you by </w:t>
      </w:r>
      <w:r w:rsidR="00042C3A">
        <w:t>[your compliance with the Restraints Principles, they]</w:t>
      </w:r>
      <w:r w:rsidRPr="00B75304">
        <w:t xml:space="preserve"> need to have prescriptive things in there. Everyone’s idea of regularly checking could be different</w:t>
      </w:r>
      <w:r w:rsidR="007F41FD" w:rsidRPr="00B75304">
        <w:t>.</w:t>
      </w:r>
    </w:p>
    <w:p w14:paraId="16F76120" w14:textId="57729F54" w:rsidR="007851EF" w:rsidRPr="00B75304" w:rsidRDefault="007851EF" w:rsidP="00A14C21">
      <w:pPr>
        <w:pStyle w:val="attributiontest"/>
      </w:pPr>
      <w:r w:rsidRPr="00B75304">
        <w:t>– Provider</w:t>
      </w:r>
      <w:r w:rsidR="007002F7" w:rsidRPr="00B75304">
        <w:t xml:space="preserve"> focus group participant</w:t>
      </w:r>
    </w:p>
    <w:p w14:paraId="7CD6C92E" w14:textId="2ED150BC" w:rsidR="00EC62D0" w:rsidRPr="00B75304" w:rsidRDefault="00F72D2E" w:rsidP="00C92EAC">
      <w:pPr>
        <w:pStyle w:val="Para"/>
        <w:rPr>
          <w:lang w:val="en-GB"/>
        </w:rPr>
      </w:pPr>
      <w:r w:rsidRPr="00B75304">
        <w:rPr>
          <w:lang w:val="en-GB"/>
        </w:rPr>
        <w:t xml:space="preserve">Stakeholders suggested that the Restraints Principles should be aligned with clinical practice guidelines in relation to frequency and duration of monitoring. However, </w:t>
      </w:r>
      <w:r w:rsidR="00734658" w:rsidRPr="00B75304">
        <w:rPr>
          <w:lang w:val="en-GB"/>
        </w:rPr>
        <w:t>one provider suggested that recommendations on frequency and duration should be included in supporting documentation or resources, rather than the legislation itself</w:t>
      </w:r>
      <w:r w:rsidR="00734658">
        <w:rPr>
          <w:lang w:val="en-GB"/>
        </w:rPr>
        <w:t xml:space="preserve">, in </w:t>
      </w:r>
      <w:r w:rsidR="00A35873" w:rsidRPr="00B75304">
        <w:rPr>
          <w:lang w:val="en-GB"/>
        </w:rPr>
        <w:t>recogni</w:t>
      </w:r>
      <w:r w:rsidR="00734658">
        <w:rPr>
          <w:lang w:val="en-GB"/>
        </w:rPr>
        <w:t>tion of</w:t>
      </w:r>
      <w:r w:rsidR="00A35873" w:rsidRPr="00B75304">
        <w:rPr>
          <w:lang w:val="en-GB"/>
        </w:rPr>
        <w:t xml:space="preserve"> the difficulties in stipulating guidelines that would be appropriate for every situation of chemical </w:t>
      </w:r>
      <w:r w:rsidR="00E4194A">
        <w:rPr>
          <w:lang w:val="en-GB"/>
        </w:rPr>
        <w:t>(and physical)</w:t>
      </w:r>
      <w:r w:rsidR="00B73F72">
        <w:rPr>
          <w:lang w:val="en-GB"/>
        </w:rPr>
        <w:t xml:space="preserve"> </w:t>
      </w:r>
      <w:r w:rsidR="00A35873" w:rsidRPr="00B75304">
        <w:rPr>
          <w:lang w:val="en-GB"/>
        </w:rPr>
        <w:t xml:space="preserve">restraint, </w:t>
      </w:r>
      <w:r w:rsidR="00A60636" w:rsidRPr="00B75304">
        <w:rPr>
          <w:lang w:val="en-GB"/>
        </w:rPr>
        <w:t xml:space="preserve">and the </w:t>
      </w:r>
      <w:r w:rsidR="00555C7F" w:rsidRPr="00B75304">
        <w:rPr>
          <w:lang w:val="en-GB"/>
        </w:rPr>
        <w:t xml:space="preserve">timeframes involved in changing the legislation </w:t>
      </w:r>
      <w:r w:rsidR="00A17C5B" w:rsidRPr="00B75304">
        <w:rPr>
          <w:lang w:val="en-GB"/>
        </w:rPr>
        <w:t>as</w:t>
      </w:r>
      <w:r w:rsidR="00555C7F" w:rsidRPr="00B75304">
        <w:rPr>
          <w:lang w:val="en-GB"/>
        </w:rPr>
        <w:t xml:space="preserve"> evidence and practice</w:t>
      </w:r>
      <w:r w:rsidR="00A17C5B" w:rsidRPr="00B75304">
        <w:rPr>
          <w:lang w:val="en-GB"/>
        </w:rPr>
        <w:t xml:space="preserve"> evolves</w:t>
      </w:r>
      <w:r w:rsidR="00A60636" w:rsidRPr="00B75304" w:rsidDel="00734658">
        <w:rPr>
          <w:lang w:val="en-GB"/>
        </w:rPr>
        <w:t>.</w:t>
      </w:r>
    </w:p>
    <w:p w14:paraId="67A4C24B" w14:textId="6AD2D09F" w:rsidR="00E719E3" w:rsidRPr="00B75304" w:rsidRDefault="007C4E70" w:rsidP="00B858FE">
      <w:pPr>
        <w:pStyle w:val="Subhead2"/>
      </w:pPr>
      <w:r>
        <w:br w:type="column"/>
      </w:r>
      <w:r w:rsidR="00D12101">
        <w:lastRenderedPageBreak/>
        <w:t>There are promising signs</w:t>
      </w:r>
      <w:r w:rsidR="006F7871">
        <w:t xml:space="preserve"> of </w:t>
      </w:r>
      <w:r w:rsidR="00D12101">
        <w:t xml:space="preserve">a cultural shift towards regular review of </w:t>
      </w:r>
      <w:r w:rsidR="006D44E9">
        <w:t>chemical restraint</w:t>
      </w:r>
    </w:p>
    <w:p w14:paraId="4B7FB594" w14:textId="73B70535" w:rsidR="00D75C6E" w:rsidRPr="00B75304" w:rsidRDefault="00E771B3" w:rsidP="004C680D">
      <w:pPr>
        <w:pStyle w:val="Para"/>
        <w:rPr>
          <w:lang w:val="en-GB"/>
        </w:rPr>
      </w:pPr>
      <w:r w:rsidRPr="00B75304">
        <w:rPr>
          <w:lang w:val="en-GB"/>
        </w:rPr>
        <w:t>Many stakeholders, including providers, pointed to the</w:t>
      </w:r>
      <w:r w:rsidR="00BD1ED6" w:rsidRPr="00B75304">
        <w:rPr>
          <w:lang w:val="en-GB"/>
        </w:rPr>
        <w:t xml:space="preserve"> small</w:t>
      </w:r>
      <w:r w:rsidRPr="00B75304">
        <w:rPr>
          <w:lang w:val="en-GB"/>
        </w:rPr>
        <w:t xml:space="preserve"> amount of time that</w:t>
      </w:r>
      <w:r w:rsidR="00BD1ED6" w:rsidRPr="00B75304">
        <w:rPr>
          <w:lang w:val="en-GB"/>
        </w:rPr>
        <w:t xml:space="preserve"> many</w:t>
      </w:r>
      <w:r w:rsidRPr="00B75304">
        <w:rPr>
          <w:lang w:val="en-GB"/>
        </w:rPr>
        <w:t xml:space="preserve"> GPs spend with </w:t>
      </w:r>
      <w:r w:rsidR="009A0016" w:rsidRPr="00B75304">
        <w:rPr>
          <w:lang w:val="en-GB"/>
        </w:rPr>
        <w:t>residents as a barrier to effective review. The</w:t>
      </w:r>
      <w:r w:rsidR="00EB104A" w:rsidRPr="00B75304">
        <w:rPr>
          <w:lang w:val="en-GB"/>
        </w:rPr>
        <w:t>y</w:t>
      </w:r>
      <w:r w:rsidR="009A0016" w:rsidRPr="00B75304">
        <w:rPr>
          <w:lang w:val="en-GB"/>
        </w:rPr>
        <w:t xml:space="preserve"> also noted that GPs may not </w:t>
      </w:r>
      <w:r w:rsidR="00F557F3" w:rsidRPr="00B75304">
        <w:rPr>
          <w:lang w:val="en-GB"/>
        </w:rPr>
        <w:t>always respond to provider requests for more frequent reviews</w:t>
      </w:r>
      <w:r w:rsidR="00987DA7" w:rsidRPr="00B75304">
        <w:rPr>
          <w:lang w:val="en-GB"/>
        </w:rPr>
        <w:t>.</w:t>
      </w:r>
      <w:r w:rsidR="0046651E" w:rsidRPr="00B75304" w:rsidDel="00B17501">
        <w:rPr>
          <w:lang w:val="en-GB"/>
        </w:rPr>
        <w:t xml:space="preserve"> </w:t>
      </w:r>
      <w:r w:rsidR="000C4477" w:rsidRPr="00B75304">
        <w:rPr>
          <w:lang w:val="en-GB"/>
        </w:rPr>
        <w:t xml:space="preserve">There were </w:t>
      </w:r>
      <w:r w:rsidR="00CD6360" w:rsidRPr="00B75304">
        <w:rPr>
          <w:lang w:val="en-GB"/>
        </w:rPr>
        <w:t xml:space="preserve">also </w:t>
      </w:r>
      <w:r w:rsidR="000C4477" w:rsidRPr="00B75304">
        <w:rPr>
          <w:lang w:val="en-GB"/>
        </w:rPr>
        <w:t>reports that GPs</w:t>
      </w:r>
      <w:r w:rsidR="00697099" w:rsidRPr="00B75304">
        <w:rPr>
          <w:lang w:val="en-GB"/>
        </w:rPr>
        <w:t xml:space="preserve"> may not see residents in-person</w:t>
      </w:r>
      <w:r w:rsidR="00604831" w:rsidRPr="00B75304">
        <w:rPr>
          <w:lang w:val="en-GB"/>
        </w:rPr>
        <w:t xml:space="preserve"> when they are</w:t>
      </w:r>
      <w:r w:rsidR="005764F9" w:rsidRPr="00B75304">
        <w:rPr>
          <w:lang w:val="en-GB"/>
        </w:rPr>
        <w:t xml:space="preserve"> renewing prescriptions.</w:t>
      </w:r>
      <w:r w:rsidR="00B17501" w:rsidRPr="00B75304">
        <w:rPr>
          <w:lang w:val="en-GB"/>
        </w:rPr>
        <w:t xml:space="preserve"> As noted earlier, providers </w:t>
      </w:r>
      <w:r w:rsidR="00DC2FFC" w:rsidRPr="00B75304">
        <w:rPr>
          <w:lang w:val="en-GB"/>
        </w:rPr>
        <w:t xml:space="preserve">felt that their ability to influence </w:t>
      </w:r>
      <w:r w:rsidR="00870A88" w:rsidRPr="00B75304">
        <w:rPr>
          <w:lang w:val="en-GB"/>
        </w:rPr>
        <w:t>prescriber behaviour was limited.</w:t>
      </w:r>
    </w:p>
    <w:p w14:paraId="563E7EE0" w14:textId="1190B4B2" w:rsidR="00476E0E" w:rsidRPr="00B75304" w:rsidRDefault="003A6AB3" w:rsidP="00476E0E">
      <w:pPr>
        <w:pStyle w:val="pullquotetest"/>
      </w:pPr>
      <w:r w:rsidRPr="00B75304">
        <w:t xml:space="preserve">The GPs come in and write </w:t>
      </w:r>
      <w:r w:rsidR="001D0290" w:rsidRPr="00B75304">
        <w:t>‘</w:t>
      </w:r>
      <w:r w:rsidRPr="00B75304">
        <w:t>medication review, no changes</w:t>
      </w:r>
      <w:r w:rsidR="001D0290" w:rsidRPr="00B75304">
        <w:t>’</w:t>
      </w:r>
      <w:r w:rsidRPr="00B75304">
        <w:t>, that is their whole documentation and that is supposed to be a whole review of medication</w:t>
      </w:r>
      <w:r w:rsidR="006F4989" w:rsidRPr="00B75304">
        <w:t>.</w:t>
      </w:r>
      <w:r w:rsidR="006F4989" w:rsidRPr="006F4989">
        <w:t xml:space="preserve"> </w:t>
      </w:r>
      <w:r w:rsidR="006F4989" w:rsidRPr="00B75304">
        <w:t>The prescription is given for 12</w:t>
      </w:r>
      <w:r w:rsidR="009F2A74">
        <w:t> </w:t>
      </w:r>
      <w:r w:rsidR="006F4989" w:rsidRPr="00B75304">
        <w:t>weeks and then it says at 6 weeks you should be reviewing it to</w:t>
      </w:r>
      <w:r w:rsidR="00D03BDC" w:rsidRPr="00B75304">
        <w:t xml:space="preserve"> [aim for]</w:t>
      </w:r>
      <w:r w:rsidR="006F4989" w:rsidRPr="00B75304">
        <w:t xml:space="preserve"> reduction</w:t>
      </w:r>
      <w:r w:rsidR="00734658">
        <w:t>.</w:t>
      </w:r>
      <w:r w:rsidR="006F4989" w:rsidRPr="00B75304">
        <w:t xml:space="preserve"> </w:t>
      </w:r>
      <w:r w:rsidR="00734658">
        <w:t>N</w:t>
      </w:r>
      <w:r w:rsidR="006F4989" w:rsidRPr="00B75304">
        <w:t>o GP does that</w:t>
      </w:r>
      <w:r w:rsidR="00A55C4C" w:rsidRPr="00B75304">
        <w:t>.</w:t>
      </w:r>
    </w:p>
    <w:p w14:paraId="2E1DA48A" w14:textId="6D8D37DC" w:rsidR="003A6AB3" w:rsidRPr="00B75304" w:rsidRDefault="006F3C14" w:rsidP="00476E0E">
      <w:pPr>
        <w:pStyle w:val="attributiontest"/>
      </w:pPr>
      <w:r w:rsidRPr="00B75304">
        <w:t>–</w:t>
      </w:r>
      <w:r w:rsidR="001D0290" w:rsidRPr="00B75304">
        <w:t xml:space="preserve"> </w:t>
      </w:r>
      <w:r w:rsidRPr="00B75304">
        <w:t>Provider focus group</w:t>
      </w:r>
      <w:r w:rsidR="00D856FC" w:rsidRPr="00B75304">
        <w:t xml:space="preserve"> participant</w:t>
      </w:r>
    </w:p>
    <w:p w14:paraId="7116EC68" w14:textId="133AD86E" w:rsidR="004C680D" w:rsidRPr="00B75304" w:rsidRDefault="00460492" w:rsidP="00D75C6E">
      <w:pPr>
        <w:pStyle w:val="Para"/>
        <w:rPr>
          <w:lang w:val="en-GB"/>
        </w:rPr>
      </w:pPr>
      <w:r w:rsidRPr="00B75304">
        <w:rPr>
          <w:lang w:val="en-GB"/>
        </w:rPr>
        <w:t xml:space="preserve">Although </w:t>
      </w:r>
      <w:r w:rsidR="002E640D" w:rsidRPr="00B75304">
        <w:rPr>
          <w:lang w:val="en-GB"/>
        </w:rPr>
        <w:t xml:space="preserve">providers </w:t>
      </w:r>
      <w:r w:rsidR="002E640D">
        <w:rPr>
          <w:lang w:val="en-GB"/>
        </w:rPr>
        <w:t xml:space="preserve">are not responsible for </w:t>
      </w:r>
      <w:r w:rsidRPr="00B75304">
        <w:rPr>
          <w:lang w:val="en-GB"/>
        </w:rPr>
        <w:t>m</w:t>
      </w:r>
      <w:r w:rsidR="00E76CF8" w:rsidRPr="00B75304">
        <w:rPr>
          <w:lang w:val="en-GB"/>
        </w:rPr>
        <w:t>edication review</w:t>
      </w:r>
      <w:r w:rsidR="002E640D">
        <w:rPr>
          <w:lang w:val="en-GB"/>
        </w:rPr>
        <w:t>s</w:t>
      </w:r>
      <w:r w:rsidR="00E76CF8" w:rsidRPr="00B75304">
        <w:rPr>
          <w:lang w:val="en-GB"/>
        </w:rPr>
        <w:t xml:space="preserve"> under</w:t>
      </w:r>
      <w:r w:rsidR="002E640D">
        <w:rPr>
          <w:lang w:val="en-GB"/>
        </w:rPr>
        <w:t xml:space="preserve"> the</w:t>
      </w:r>
      <w:r w:rsidR="00E76CF8" w:rsidRPr="00B75304">
        <w:rPr>
          <w:lang w:val="en-GB"/>
        </w:rPr>
        <w:t xml:space="preserve"> </w:t>
      </w:r>
      <w:r w:rsidR="008D511B" w:rsidRPr="00B75304">
        <w:rPr>
          <w:lang w:val="en-GB"/>
        </w:rPr>
        <w:t>legislation,</w:t>
      </w:r>
      <w:r w:rsidR="00E76CF8" w:rsidRPr="00B75304">
        <w:rPr>
          <w:lang w:val="en-GB"/>
        </w:rPr>
        <w:t xml:space="preserve"> </w:t>
      </w:r>
      <w:r w:rsidR="002E640D">
        <w:rPr>
          <w:lang w:val="en-GB"/>
        </w:rPr>
        <w:t>they</w:t>
      </w:r>
      <w:r w:rsidR="002E640D" w:rsidRPr="00B75304">
        <w:rPr>
          <w:lang w:val="en-GB"/>
        </w:rPr>
        <w:t xml:space="preserve"> </w:t>
      </w:r>
      <w:r w:rsidR="00E76CF8" w:rsidRPr="00B75304">
        <w:rPr>
          <w:lang w:val="en-GB"/>
        </w:rPr>
        <w:t xml:space="preserve">expressed interest in </w:t>
      </w:r>
      <w:r w:rsidR="002E640D">
        <w:rPr>
          <w:lang w:val="en-GB"/>
        </w:rPr>
        <w:t>being</w:t>
      </w:r>
      <w:r w:rsidR="002E640D" w:rsidRPr="00B75304">
        <w:rPr>
          <w:lang w:val="en-GB"/>
        </w:rPr>
        <w:t xml:space="preserve"> </w:t>
      </w:r>
      <w:r w:rsidR="00E76CF8" w:rsidRPr="00B75304">
        <w:rPr>
          <w:lang w:val="en-GB"/>
        </w:rPr>
        <w:t>more involve</w:t>
      </w:r>
      <w:r w:rsidR="002E640D">
        <w:rPr>
          <w:lang w:val="en-GB"/>
        </w:rPr>
        <w:t>d</w:t>
      </w:r>
      <w:r w:rsidR="00E76CF8" w:rsidRPr="00B75304">
        <w:rPr>
          <w:lang w:val="en-GB"/>
        </w:rPr>
        <w:t xml:space="preserve"> in this activity</w:t>
      </w:r>
      <w:r w:rsidR="00887B44" w:rsidRPr="00B75304">
        <w:rPr>
          <w:lang w:val="en-GB"/>
        </w:rPr>
        <w:t>.</w:t>
      </w:r>
      <w:r w:rsidR="00E76CF8" w:rsidRPr="00B75304">
        <w:rPr>
          <w:lang w:val="en-GB"/>
        </w:rPr>
        <w:t xml:space="preserve"> </w:t>
      </w:r>
      <w:r w:rsidR="00B4472F" w:rsidRPr="00B75304">
        <w:rPr>
          <w:lang w:val="en-GB"/>
        </w:rPr>
        <w:t xml:space="preserve">Providers </w:t>
      </w:r>
      <w:r w:rsidR="00400DB7" w:rsidRPr="00B75304">
        <w:rPr>
          <w:lang w:val="en-GB"/>
        </w:rPr>
        <w:t>comment</w:t>
      </w:r>
      <w:r w:rsidR="00B4472F" w:rsidRPr="00B75304">
        <w:rPr>
          <w:lang w:val="en-GB"/>
        </w:rPr>
        <w:t>ed</w:t>
      </w:r>
      <w:r w:rsidR="00595F34" w:rsidRPr="00B75304">
        <w:rPr>
          <w:lang w:val="en-GB"/>
        </w:rPr>
        <w:t xml:space="preserve"> that </w:t>
      </w:r>
      <w:r w:rsidR="009D1365" w:rsidRPr="00B75304">
        <w:rPr>
          <w:lang w:val="en-GB"/>
        </w:rPr>
        <w:t xml:space="preserve">GPs </w:t>
      </w:r>
      <w:r w:rsidR="00B4472F" w:rsidRPr="00B75304">
        <w:rPr>
          <w:lang w:val="en-GB"/>
        </w:rPr>
        <w:t>often</w:t>
      </w:r>
      <w:r w:rsidR="009D1365" w:rsidRPr="00B75304">
        <w:rPr>
          <w:lang w:val="en-GB"/>
        </w:rPr>
        <w:t xml:space="preserve"> complete</w:t>
      </w:r>
      <w:r w:rsidR="002D7512" w:rsidRPr="00B75304">
        <w:rPr>
          <w:lang w:val="en-GB"/>
        </w:rPr>
        <w:t xml:space="preserve"> </w:t>
      </w:r>
      <w:r w:rsidR="009936B5" w:rsidRPr="00B75304">
        <w:rPr>
          <w:lang w:val="en-GB"/>
        </w:rPr>
        <w:t xml:space="preserve">the </w:t>
      </w:r>
      <w:r w:rsidR="002D7512" w:rsidRPr="00B75304">
        <w:rPr>
          <w:lang w:val="en-GB"/>
        </w:rPr>
        <w:t xml:space="preserve">review process </w:t>
      </w:r>
      <w:r w:rsidR="009D1365" w:rsidRPr="00B75304">
        <w:rPr>
          <w:lang w:val="en-GB"/>
        </w:rPr>
        <w:t>on their ow</w:t>
      </w:r>
      <w:r w:rsidR="00595F34" w:rsidRPr="00B75304">
        <w:rPr>
          <w:lang w:val="en-GB"/>
        </w:rPr>
        <w:t>n</w:t>
      </w:r>
      <w:r w:rsidR="00D03BDC" w:rsidRPr="00B75304">
        <w:rPr>
          <w:lang w:val="en-GB"/>
        </w:rPr>
        <w:t>;</w:t>
      </w:r>
      <w:r w:rsidR="00CC77AD" w:rsidRPr="00B75304">
        <w:rPr>
          <w:lang w:val="en-GB"/>
        </w:rPr>
        <w:t xml:space="preserve"> </w:t>
      </w:r>
      <w:r w:rsidR="002D7512" w:rsidRPr="00B75304">
        <w:rPr>
          <w:lang w:val="en-GB"/>
        </w:rPr>
        <w:t>however</w:t>
      </w:r>
      <w:r w:rsidR="00D03BDC" w:rsidRPr="00B75304">
        <w:rPr>
          <w:lang w:val="en-GB"/>
        </w:rPr>
        <w:t>,</w:t>
      </w:r>
      <w:r w:rsidR="002D7512" w:rsidRPr="00B75304">
        <w:rPr>
          <w:lang w:val="en-GB"/>
        </w:rPr>
        <w:t xml:space="preserve"> </w:t>
      </w:r>
      <w:r w:rsidR="00F776AA" w:rsidRPr="00B75304">
        <w:rPr>
          <w:lang w:val="en-GB"/>
        </w:rPr>
        <w:t>there is value in having nurses</w:t>
      </w:r>
      <w:r w:rsidR="002D7512" w:rsidRPr="00B75304">
        <w:rPr>
          <w:lang w:val="en-GB"/>
        </w:rPr>
        <w:t xml:space="preserve"> involved </w:t>
      </w:r>
      <w:r w:rsidR="00D03BDC" w:rsidRPr="00B75304">
        <w:rPr>
          <w:lang w:val="en-GB"/>
        </w:rPr>
        <w:t xml:space="preserve">because </w:t>
      </w:r>
      <w:r w:rsidR="002D7512" w:rsidRPr="00B75304">
        <w:rPr>
          <w:lang w:val="en-GB"/>
        </w:rPr>
        <w:t>they</w:t>
      </w:r>
      <w:r w:rsidR="00D03BDC" w:rsidRPr="00B75304">
        <w:rPr>
          <w:lang w:val="en-GB"/>
        </w:rPr>
        <w:t xml:space="preserve"> are the people who</w:t>
      </w:r>
      <w:r w:rsidR="002D7512" w:rsidRPr="00B75304">
        <w:rPr>
          <w:lang w:val="en-GB"/>
        </w:rPr>
        <w:t xml:space="preserve"> assess behaviour</w:t>
      </w:r>
      <w:r w:rsidR="00D03BDC" w:rsidRPr="00B75304">
        <w:rPr>
          <w:lang w:val="en-GB"/>
        </w:rPr>
        <w:t xml:space="preserve"> and</w:t>
      </w:r>
      <w:r w:rsidR="002D7512" w:rsidRPr="00B75304">
        <w:rPr>
          <w:lang w:val="en-GB"/>
        </w:rPr>
        <w:t xml:space="preserve"> request, monitor and administer psychotropic medication.</w:t>
      </w:r>
      <w:r w:rsidR="00165066" w:rsidRPr="00B75304">
        <w:rPr>
          <w:lang w:val="en-GB"/>
        </w:rPr>
        <w:t xml:space="preserve"> </w:t>
      </w:r>
      <w:r w:rsidR="008D511B" w:rsidRPr="00B75304">
        <w:rPr>
          <w:lang w:val="en-GB"/>
        </w:rPr>
        <w:t>D</w:t>
      </w:r>
      <w:r w:rsidR="00060936" w:rsidRPr="00B75304">
        <w:rPr>
          <w:lang w:val="en-GB"/>
        </w:rPr>
        <w:t xml:space="preserve">ocumenting planned review dates at the time of prescription was seen as a useful strategy to </w:t>
      </w:r>
      <w:r w:rsidR="00BC181D" w:rsidRPr="00B75304">
        <w:rPr>
          <w:lang w:val="en-GB"/>
        </w:rPr>
        <w:t xml:space="preserve">ensure all people involved in a </w:t>
      </w:r>
      <w:r w:rsidR="00074EDA" w:rsidRPr="00B75304">
        <w:rPr>
          <w:lang w:val="en-GB"/>
        </w:rPr>
        <w:t>resident’s</w:t>
      </w:r>
      <w:r w:rsidR="00BC181D" w:rsidRPr="00B75304">
        <w:rPr>
          <w:lang w:val="en-GB"/>
        </w:rPr>
        <w:t xml:space="preserve"> care know</w:t>
      </w:r>
      <w:r w:rsidR="00041A37" w:rsidRPr="00B75304">
        <w:rPr>
          <w:lang w:val="en-GB"/>
        </w:rPr>
        <w:t xml:space="preserve"> </w:t>
      </w:r>
      <w:r w:rsidR="00BC181D" w:rsidRPr="00B75304">
        <w:rPr>
          <w:lang w:val="en-GB"/>
        </w:rPr>
        <w:t xml:space="preserve">when </w:t>
      </w:r>
      <w:r w:rsidR="00FD6EE6" w:rsidRPr="00B75304">
        <w:rPr>
          <w:lang w:val="en-GB"/>
        </w:rPr>
        <w:t>a review is due and can follow up on it</w:t>
      </w:r>
      <w:r w:rsidR="00060936" w:rsidRPr="00B75304">
        <w:rPr>
          <w:lang w:val="en-GB"/>
        </w:rPr>
        <w:t>.</w:t>
      </w:r>
    </w:p>
    <w:p w14:paraId="78A57D3B" w14:textId="7D3D7B45" w:rsidR="00427CC9" w:rsidRDefault="002D0C58" w:rsidP="00D75C6E">
      <w:pPr>
        <w:pStyle w:val="Para"/>
        <w:rPr>
          <w:lang w:val="en-GB"/>
        </w:rPr>
      </w:pPr>
      <w:r w:rsidRPr="00B75304">
        <w:rPr>
          <w:lang w:val="en-GB"/>
        </w:rPr>
        <w:t>Some p</w:t>
      </w:r>
      <w:r w:rsidR="00792527" w:rsidRPr="00B75304">
        <w:rPr>
          <w:lang w:val="en-GB"/>
        </w:rPr>
        <w:t xml:space="preserve">roviders </w:t>
      </w:r>
      <w:r w:rsidR="002E640D">
        <w:rPr>
          <w:lang w:val="en-GB"/>
        </w:rPr>
        <w:t>reported an</w:t>
      </w:r>
      <w:r w:rsidR="000E62FC" w:rsidRPr="00B75304">
        <w:rPr>
          <w:lang w:val="en-GB"/>
        </w:rPr>
        <w:t xml:space="preserve"> </w:t>
      </w:r>
      <w:r w:rsidR="00604134" w:rsidRPr="00B75304">
        <w:rPr>
          <w:lang w:val="en-GB"/>
        </w:rPr>
        <w:t>increase in reviews by</w:t>
      </w:r>
      <w:r w:rsidR="000E62FC" w:rsidRPr="00B75304">
        <w:rPr>
          <w:lang w:val="en-GB"/>
        </w:rPr>
        <w:t xml:space="preserve"> </w:t>
      </w:r>
      <w:r w:rsidR="00604134" w:rsidRPr="00B75304">
        <w:rPr>
          <w:lang w:val="en-GB"/>
        </w:rPr>
        <w:t xml:space="preserve">DBMAS, geriatricians and </w:t>
      </w:r>
      <w:r w:rsidR="000E62FC" w:rsidRPr="00B75304">
        <w:rPr>
          <w:lang w:val="en-GB"/>
        </w:rPr>
        <w:t xml:space="preserve">pharmacists since the </w:t>
      </w:r>
      <w:r w:rsidR="00604134" w:rsidRPr="00B75304">
        <w:rPr>
          <w:lang w:val="en-GB"/>
        </w:rPr>
        <w:t>R</w:t>
      </w:r>
      <w:r w:rsidR="000E62FC" w:rsidRPr="00B75304">
        <w:rPr>
          <w:lang w:val="en-GB"/>
        </w:rPr>
        <w:t>estraint</w:t>
      </w:r>
      <w:r w:rsidR="00013E4E">
        <w:rPr>
          <w:lang w:val="en-GB"/>
        </w:rPr>
        <w:t>s</w:t>
      </w:r>
      <w:r w:rsidR="00604134" w:rsidRPr="00B75304">
        <w:rPr>
          <w:lang w:val="en-GB"/>
        </w:rPr>
        <w:t xml:space="preserve"> Principles were introduced.</w:t>
      </w:r>
      <w:r w:rsidRPr="00B75304">
        <w:rPr>
          <w:lang w:val="en-GB"/>
        </w:rPr>
        <w:t xml:space="preserve"> Although the impact on resident wellbeing is unknown, providers noted th</w:t>
      </w:r>
      <w:r w:rsidR="00E33E20" w:rsidRPr="00B75304">
        <w:rPr>
          <w:lang w:val="en-GB"/>
        </w:rPr>
        <w:t>eir involvement as a positive change</w:t>
      </w:r>
      <w:r w:rsidR="00600196" w:rsidRPr="00B75304">
        <w:rPr>
          <w:lang w:val="en-GB"/>
        </w:rPr>
        <w:t>.</w:t>
      </w:r>
      <w:r w:rsidR="000E62FC" w:rsidRPr="00B75304">
        <w:rPr>
          <w:lang w:val="en-GB"/>
        </w:rPr>
        <w:t xml:space="preserve"> </w:t>
      </w:r>
    </w:p>
    <w:p w14:paraId="57D95770" w14:textId="5070EDC1" w:rsidR="00427CC9" w:rsidRDefault="005018DD" w:rsidP="00D75C6E">
      <w:pPr>
        <w:pStyle w:val="Para"/>
        <w:rPr>
          <w:lang w:val="en-GB"/>
        </w:rPr>
      </w:pPr>
      <w:r w:rsidRPr="00B75304">
        <w:rPr>
          <w:lang w:val="en-GB"/>
        </w:rPr>
        <w:t xml:space="preserve">A medication management service provider reported </w:t>
      </w:r>
      <w:r w:rsidR="00427CC9">
        <w:rPr>
          <w:lang w:val="en-GB"/>
        </w:rPr>
        <w:t>that</w:t>
      </w:r>
      <w:r w:rsidRPr="00B75304" w:rsidDel="00427CC9">
        <w:rPr>
          <w:lang w:val="en-GB"/>
        </w:rPr>
        <w:t xml:space="preserve"> </w:t>
      </w:r>
      <w:r w:rsidRPr="00B75304">
        <w:rPr>
          <w:lang w:val="en-GB"/>
        </w:rPr>
        <w:t xml:space="preserve">medication reviews </w:t>
      </w:r>
      <w:r w:rsidR="00AF7915">
        <w:rPr>
          <w:lang w:val="en-GB"/>
        </w:rPr>
        <w:t>they did</w:t>
      </w:r>
      <w:r w:rsidR="00215D92">
        <w:rPr>
          <w:lang w:val="en-GB"/>
        </w:rPr>
        <w:t xml:space="preserve"> </w:t>
      </w:r>
      <w:r w:rsidR="0073463F" w:rsidRPr="00B75304">
        <w:rPr>
          <w:lang w:val="en-GB"/>
        </w:rPr>
        <w:t xml:space="preserve">for medicines that they define </w:t>
      </w:r>
      <w:r w:rsidR="00427CC9">
        <w:rPr>
          <w:lang w:val="en-GB"/>
        </w:rPr>
        <w:t>as</w:t>
      </w:r>
      <w:r w:rsidR="00427CC9" w:rsidRPr="00B75304">
        <w:rPr>
          <w:lang w:val="en-GB"/>
        </w:rPr>
        <w:t xml:space="preserve"> </w:t>
      </w:r>
      <w:r w:rsidR="0073463F" w:rsidRPr="00B75304">
        <w:rPr>
          <w:lang w:val="en-GB"/>
        </w:rPr>
        <w:t xml:space="preserve">high-risk </w:t>
      </w:r>
      <w:r w:rsidR="00427CC9">
        <w:rPr>
          <w:lang w:val="en-GB"/>
        </w:rPr>
        <w:t>increased</w:t>
      </w:r>
      <w:r w:rsidRPr="00B75304">
        <w:rPr>
          <w:lang w:val="en-GB"/>
        </w:rPr>
        <w:t xml:space="preserve"> from </w:t>
      </w:r>
      <w:r w:rsidR="00427CC9">
        <w:rPr>
          <w:lang w:val="en-GB"/>
        </w:rPr>
        <w:t xml:space="preserve">between </w:t>
      </w:r>
      <w:r w:rsidRPr="00B75304">
        <w:rPr>
          <w:lang w:val="en-GB"/>
        </w:rPr>
        <w:t>2</w:t>
      </w:r>
      <w:r w:rsidR="00D03BDC" w:rsidRPr="00B75304">
        <w:rPr>
          <w:lang w:val="en-GB"/>
        </w:rPr>
        <w:t xml:space="preserve"> </w:t>
      </w:r>
      <w:r w:rsidR="00006C97">
        <w:rPr>
          <w:lang w:val="en-GB"/>
        </w:rPr>
        <w:t>and</w:t>
      </w:r>
      <w:r w:rsidR="00006C97" w:rsidRPr="00B75304">
        <w:rPr>
          <w:lang w:val="en-GB"/>
        </w:rPr>
        <w:t xml:space="preserve"> </w:t>
      </w:r>
      <w:r w:rsidRPr="00B75304">
        <w:rPr>
          <w:lang w:val="en-GB"/>
        </w:rPr>
        <w:t xml:space="preserve">6 per cent of </w:t>
      </w:r>
      <w:r w:rsidR="00162145">
        <w:rPr>
          <w:lang w:val="en-GB"/>
        </w:rPr>
        <w:t xml:space="preserve">medication </w:t>
      </w:r>
      <w:r w:rsidRPr="00B75304">
        <w:rPr>
          <w:lang w:val="en-GB"/>
        </w:rPr>
        <w:t xml:space="preserve">reviews </w:t>
      </w:r>
      <w:r w:rsidR="00D03BDC" w:rsidRPr="00B75304">
        <w:rPr>
          <w:lang w:val="en-GB"/>
        </w:rPr>
        <w:t>(</w:t>
      </w:r>
      <w:r w:rsidRPr="00B75304">
        <w:rPr>
          <w:lang w:val="en-GB"/>
        </w:rPr>
        <w:t xml:space="preserve">before the </w:t>
      </w:r>
      <w:r w:rsidR="00806FE9">
        <w:rPr>
          <w:lang w:val="en-GB"/>
        </w:rPr>
        <w:t>Q</w:t>
      </w:r>
      <w:r w:rsidR="003E47CA">
        <w:rPr>
          <w:lang w:val="en-GB"/>
        </w:rPr>
        <w:t xml:space="preserve">uality </w:t>
      </w:r>
      <w:r w:rsidR="00806FE9">
        <w:rPr>
          <w:lang w:val="en-GB"/>
        </w:rPr>
        <w:t>S</w:t>
      </w:r>
      <w:r w:rsidR="003E47CA">
        <w:rPr>
          <w:lang w:val="en-GB"/>
        </w:rPr>
        <w:t>tandards</w:t>
      </w:r>
      <w:r w:rsidRPr="00B75304">
        <w:rPr>
          <w:lang w:val="en-GB"/>
        </w:rPr>
        <w:t xml:space="preserve"> and the Restraints Principles</w:t>
      </w:r>
      <w:r w:rsidR="00D03BDC" w:rsidRPr="00B75304">
        <w:rPr>
          <w:lang w:val="en-GB"/>
        </w:rPr>
        <w:t>)</w:t>
      </w:r>
      <w:r w:rsidRPr="00B75304">
        <w:rPr>
          <w:lang w:val="en-GB"/>
        </w:rPr>
        <w:t xml:space="preserve"> to </w:t>
      </w:r>
      <w:r w:rsidR="00CB3231">
        <w:rPr>
          <w:lang w:val="en-GB"/>
        </w:rPr>
        <w:t xml:space="preserve">between </w:t>
      </w:r>
      <w:r w:rsidRPr="00B75304">
        <w:rPr>
          <w:lang w:val="en-GB"/>
        </w:rPr>
        <w:t>16</w:t>
      </w:r>
      <w:r w:rsidR="00D03BDC" w:rsidRPr="00B75304">
        <w:rPr>
          <w:lang w:val="en-GB"/>
        </w:rPr>
        <w:t xml:space="preserve"> </w:t>
      </w:r>
      <w:r w:rsidR="00CB3231">
        <w:rPr>
          <w:lang w:val="en-GB"/>
        </w:rPr>
        <w:t>and</w:t>
      </w:r>
      <w:r w:rsidR="00CB3231" w:rsidRPr="00B75304">
        <w:rPr>
          <w:lang w:val="en-GB"/>
        </w:rPr>
        <w:t xml:space="preserve"> </w:t>
      </w:r>
      <w:r w:rsidRPr="00B75304">
        <w:rPr>
          <w:lang w:val="en-GB"/>
        </w:rPr>
        <w:t xml:space="preserve">27 per cent </w:t>
      </w:r>
      <w:r w:rsidR="00D03BDC" w:rsidRPr="00B75304">
        <w:rPr>
          <w:lang w:val="en-GB"/>
        </w:rPr>
        <w:t>(</w:t>
      </w:r>
      <w:r w:rsidRPr="00B75304">
        <w:rPr>
          <w:lang w:val="en-GB"/>
        </w:rPr>
        <w:t xml:space="preserve">after </w:t>
      </w:r>
      <w:r w:rsidR="00D37BAB" w:rsidRPr="00B75304">
        <w:rPr>
          <w:lang w:val="en-GB"/>
        </w:rPr>
        <w:t>their introduction</w:t>
      </w:r>
      <w:r w:rsidR="00AD3444" w:rsidRPr="00B75304">
        <w:rPr>
          <w:lang w:val="en-GB"/>
        </w:rPr>
        <w:t xml:space="preserve">). </w:t>
      </w:r>
    </w:p>
    <w:p w14:paraId="2F7D088F" w14:textId="5D64CC4E" w:rsidR="002E4151" w:rsidRPr="00B75304" w:rsidRDefault="005F3F38" w:rsidP="00D75C6E">
      <w:pPr>
        <w:pStyle w:val="Para"/>
        <w:rPr>
          <w:lang w:val="en-GB"/>
        </w:rPr>
      </w:pPr>
      <w:r w:rsidRPr="00B75304">
        <w:rPr>
          <w:lang w:val="en-GB"/>
        </w:rPr>
        <w:t>This</w:t>
      </w:r>
      <w:r w:rsidR="00AD3444" w:rsidRPr="00B75304">
        <w:rPr>
          <w:lang w:val="en-GB"/>
        </w:rPr>
        <w:t xml:space="preserve"> increase</w:t>
      </w:r>
      <w:r w:rsidR="005018DD" w:rsidRPr="00B75304">
        <w:rPr>
          <w:lang w:val="en-GB"/>
        </w:rPr>
        <w:t xml:space="preserve"> demonstrates an improved focus on psychotropic</w:t>
      </w:r>
      <w:r w:rsidR="00D37BAB" w:rsidRPr="00B75304">
        <w:rPr>
          <w:lang w:val="en-GB"/>
        </w:rPr>
        <w:t xml:space="preserve"> medications</w:t>
      </w:r>
      <w:r w:rsidR="00AD3444" w:rsidRPr="00B75304">
        <w:rPr>
          <w:lang w:val="en-GB"/>
        </w:rPr>
        <w:t>; h</w:t>
      </w:r>
      <w:r w:rsidR="00A47AC3" w:rsidRPr="00B75304">
        <w:rPr>
          <w:lang w:val="en-GB"/>
        </w:rPr>
        <w:t>owever</w:t>
      </w:r>
      <w:r w:rsidR="00AD3444" w:rsidRPr="00B75304">
        <w:rPr>
          <w:lang w:val="en-GB"/>
        </w:rPr>
        <w:t>,</w:t>
      </w:r>
      <w:r w:rsidR="00A47AC3" w:rsidRPr="00B75304">
        <w:rPr>
          <w:lang w:val="en-GB"/>
        </w:rPr>
        <w:t xml:space="preserve"> they </w:t>
      </w:r>
      <w:r w:rsidRPr="00B75304">
        <w:rPr>
          <w:lang w:val="en-GB"/>
        </w:rPr>
        <w:t xml:space="preserve">also </w:t>
      </w:r>
      <w:r w:rsidR="001B21EA" w:rsidRPr="00B75304">
        <w:rPr>
          <w:lang w:val="en-GB"/>
        </w:rPr>
        <w:t xml:space="preserve">reported </w:t>
      </w:r>
      <w:r w:rsidR="00400D8C" w:rsidRPr="00B75304">
        <w:rPr>
          <w:lang w:val="en-GB"/>
        </w:rPr>
        <w:t xml:space="preserve">that some providers are </w:t>
      </w:r>
      <w:r w:rsidR="001B21EA" w:rsidRPr="00B75304">
        <w:rPr>
          <w:lang w:val="en-GB"/>
        </w:rPr>
        <w:t>r</w:t>
      </w:r>
      <w:r w:rsidR="002E4151" w:rsidRPr="00B75304">
        <w:rPr>
          <w:lang w:val="en-GB"/>
        </w:rPr>
        <w:t>eluctan</w:t>
      </w:r>
      <w:r w:rsidR="00400D8C" w:rsidRPr="00B75304">
        <w:rPr>
          <w:lang w:val="en-GB"/>
        </w:rPr>
        <w:t>t</w:t>
      </w:r>
      <w:r w:rsidR="002E4151" w:rsidRPr="00B75304">
        <w:rPr>
          <w:lang w:val="en-GB"/>
        </w:rPr>
        <w:t xml:space="preserve"> to review and</w:t>
      </w:r>
      <w:r w:rsidR="00AD3444" w:rsidRPr="00B75304">
        <w:rPr>
          <w:lang w:val="en-GB"/>
        </w:rPr>
        <w:t>/</w:t>
      </w:r>
      <w:r w:rsidR="002E4151" w:rsidRPr="00B75304">
        <w:rPr>
          <w:lang w:val="en-GB"/>
        </w:rPr>
        <w:t>or cease these medications due to concern that the symptoms</w:t>
      </w:r>
      <w:r w:rsidR="00D37BAB" w:rsidRPr="00B75304">
        <w:rPr>
          <w:lang w:val="en-GB"/>
        </w:rPr>
        <w:t xml:space="preserve"> they were prescribed for</w:t>
      </w:r>
      <w:r w:rsidR="002E4151" w:rsidRPr="00B75304">
        <w:rPr>
          <w:lang w:val="en-GB"/>
        </w:rPr>
        <w:t xml:space="preserve"> will return. </w:t>
      </w:r>
      <w:r w:rsidR="001B21EA" w:rsidRPr="00B75304">
        <w:rPr>
          <w:lang w:val="en-GB"/>
        </w:rPr>
        <w:t>They suggested that t</w:t>
      </w:r>
      <w:r w:rsidR="002E4151" w:rsidRPr="00B75304">
        <w:rPr>
          <w:lang w:val="en-GB"/>
        </w:rPr>
        <w:t xml:space="preserve">here needs to be more education </w:t>
      </w:r>
      <w:r w:rsidR="00AD3444" w:rsidRPr="00B75304">
        <w:rPr>
          <w:lang w:val="en-GB"/>
        </w:rPr>
        <w:t xml:space="preserve">for </w:t>
      </w:r>
      <w:r w:rsidR="002E4151" w:rsidRPr="00B75304">
        <w:rPr>
          <w:lang w:val="en-GB"/>
        </w:rPr>
        <w:t xml:space="preserve">families </w:t>
      </w:r>
      <w:r w:rsidR="005641A8" w:rsidRPr="00B75304">
        <w:rPr>
          <w:lang w:val="en-GB"/>
        </w:rPr>
        <w:t xml:space="preserve">and staff </w:t>
      </w:r>
      <w:r w:rsidR="00AD3444" w:rsidRPr="00B75304">
        <w:rPr>
          <w:lang w:val="en-GB"/>
        </w:rPr>
        <w:t>about</w:t>
      </w:r>
      <w:r w:rsidR="002E4151" w:rsidRPr="00B75304">
        <w:rPr>
          <w:lang w:val="en-GB"/>
        </w:rPr>
        <w:t xml:space="preserve"> </w:t>
      </w:r>
      <w:r w:rsidR="00394698" w:rsidRPr="00B75304">
        <w:rPr>
          <w:lang w:val="en-GB"/>
        </w:rPr>
        <w:t xml:space="preserve">what to </w:t>
      </w:r>
      <w:r w:rsidR="002E4151" w:rsidRPr="00B75304">
        <w:rPr>
          <w:lang w:val="en-GB"/>
        </w:rPr>
        <w:t>expect</w:t>
      </w:r>
      <w:r w:rsidR="004E263C" w:rsidRPr="00B75304">
        <w:rPr>
          <w:lang w:val="en-GB"/>
        </w:rPr>
        <w:t xml:space="preserve"> if medication is reduced</w:t>
      </w:r>
      <w:r w:rsidR="00FB28B7" w:rsidRPr="00B75304">
        <w:rPr>
          <w:lang w:val="en-GB"/>
        </w:rPr>
        <w:t xml:space="preserve"> or </w:t>
      </w:r>
      <w:r w:rsidR="004E263C" w:rsidRPr="00B75304">
        <w:rPr>
          <w:lang w:val="en-GB"/>
        </w:rPr>
        <w:t xml:space="preserve">ceased, which may avoid </w:t>
      </w:r>
      <w:r w:rsidR="00D37BAB" w:rsidRPr="00B75304">
        <w:rPr>
          <w:lang w:val="en-GB"/>
        </w:rPr>
        <w:t xml:space="preserve">such </w:t>
      </w:r>
      <w:r w:rsidR="00237C9E" w:rsidRPr="00B75304">
        <w:rPr>
          <w:lang w:val="en-GB"/>
        </w:rPr>
        <w:t>instances</w:t>
      </w:r>
      <w:r w:rsidR="00FB13BA" w:rsidRPr="00B75304">
        <w:rPr>
          <w:lang w:val="en-GB"/>
        </w:rPr>
        <w:t xml:space="preserve"> of </w:t>
      </w:r>
      <w:r w:rsidR="004E263C" w:rsidRPr="00B75304">
        <w:rPr>
          <w:lang w:val="en-GB"/>
        </w:rPr>
        <w:t>concern</w:t>
      </w:r>
      <w:r w:rsidR="00357D9F">
        <w:rPr>
          <w:lang w:val="en-GB"/>
        </w:rPr>
        <w:t>.</w:t>
      </w:r>
      <w:r w:rsidR="00FB13BA" w:rsidRPr="00B75304">
        <w:rPr>
          <w:lang w:val="en-GB"/>
        </w:rPr>
        <w:t xml:space="preserve"> </w:t>
      </w:r>
    </w:p>
    <w:p w14:paraId="6BE714A5" w14:textId="3BB25599" w:rsidR="005E5E2C" w:rsidRPr="00312403" w:rsidRDefault="005E5E2C" w:rsidP="008C2AF4">
      <w:pPr>
        <w:pStyle w:val="Subhead1"/>
        <w:spacing w:before="200"/>
      </w:pPr>
      <w:r>
        <w:t>Discussion</w:t>
      </w:r>
    </w:p>
    <w:p w14:paraId="48D81D4F" w14:textId="0C49A90D" w:rsidR="00AE60CD" w:rsidRPr="00B75304" w:rsidRDefault="00AE60CD" w:rsidP="008C2AF4">
      <w:pPr>
        <w:pStyle w:val="Para"/>
        <w:spacing w:before="120"/>
        <w:rPr>
          <w:lang w:val="en-GB"/>
        </w:rPr>
      </w:pPr>
      <w:r w:rsidRPr="00B75304">
        <w:rPr>
          <w:lang w:val="en-GB"/>
        </w:rPr>
        <w:t xml:space="preserve">This </w:t>
      </w:r>
      <w:r w:rsidR="0097391D">
        <w:rPr>
          <w:lang w:val="en-GB"/>
        </w:rPr>
        <w:t>review</w:t>
      </w:r>
      <w:r w:rsidRPr="00B75304">
        <w:rPr>
          <w:lang w:val="en-GB"/>
        </w:rPr>
        <w:t xml:space="preserve"> has highlighted that the responsibility for minimising restraint is shared </w:t>
      </w:r>
      <w:r w:rsidR="00AA0544" w:rsidRPr="00B75304">
        <w:rPr>
          <w:lang w:val="en-GB"/>
        </w:rPr>
        <w:t>between providers and prescribers</w:t>
      </w:r>
      <w:r w:rsidR="005A4756" w:rsidRPr="00B75304">
        <w:rPr>
          <w:lang w:val="en-GB"/>
        </w:rPr>
        <w:t>, but that the roles of each stakeholder group remain unclear</w:t>
      </w:r>
      <w:r w:rsidR="00AA0544" w:rsidRPr="00B75304">
        <w:rPr>
          <w:lang w:val="en-GB"/>
        </w:rPr>
        <w:t>.</w:t>
      </w:r>
    </w:p>
    <w:p w14:paraId="61A1BCE6" w14:textId="325F4163" w:rsidR="00A22176" w:rsidRPr="00B75304" w:rsidRDefault="00C52F9C" w:rsidP="008C2AF4">
      <w:pPr>
        <w:pStyle w:val="Para"/>
        <w:spacing w:before="120"/>
        <w:rPr>
          <w:lang w:val="en-GB"/>
        </w:rPr>
      </w:pPr>
      <w:r w:rsidRPr="00B75304">
        <w:rPr>
          <w:lang w:val="en-GB"/>
        </w:rPr>
        <w:t>A criticism of the</w:t>
      </w:r>
      <w:r w:rsidR="005E5E2C" w:rsidRPr="00B75304">
        <w:rPr>
          <w:lang w:val="en-GB"/>
        </w:rPr>
        <w:t xml:space="preserve"> </w:t>
      </w:r>
      <w:r w:rsidR="007A00B6" w:rsidRPr="00B75304">
        <w:rPr>
          <w:lang w:val="en-GB"/>
        </w:rPr>
        <w:t xml:space="preserve">Restraints </w:t>
      </w:r>
      <w:r w:rsidR="005E5E2C" w:rsidRPr="00B75304">
        <w:rPr>
          <w:lang w:val="en-GB"/>
        </w:rPr>
        <w:t xml:space="preserve">Principles </w:t>
      </w:r>
      <w:r w:rsidR="00022047" w:rsidRPr="00B75304">
        <w:rPr>
          <w:lang w:val="en-GB"/>
        </w:rPr>
        <w:t xml:space="preserve">is </w:t>
      </w:r>
      <w:r w:rsidR="000A143F">
        <w:rPr>
          <w:lang w:val="en-GB"/>
        </w:rPr>
        <w:t>that</w:t>
      </w:r>
      <w:r w:rsidR="00022047" w:rsidRPr="00B75304">
        <w:rPr>
          <w:lang w:val="en-GB"/>
        </w:rPr>
        <w:t xml:space="preserve"> they </w:t>
      </w:r>
      <w:r w:rsidR="005E5E2C" w:rsidRPr="00B75304">
        <w:rPr>
          <w:lang w:val="en-GB"/>
        </w:rPr>
        <w:t xml:space="preserve">will not reduce the </w:t>
      </w:r>
      <w:r w:rsidR="0076679E" w:rsidRPr="00B75304">
        <w:rPr>
          <w:lang w:val="en-GB"/>
        </w:rPr>
        <w:t xml:space="preserve">inappropriate </w:t>
      </w:r>
      <w:r w:rsidR="005E5E2C" w:rsidRPr="00B75304">
        <w:rPr>
          <w:lang w:val="en-GB"/>
        </w:rPr>
        <w:t xml:space="preserve">use of psychotropic </w:t>
      </w:r>
      <w:r w:rsidR="000A143F">
        <w:rPr>
          <w:lang w:val="en-GB"/>
        </w:rPr>
        <w:t>medications</w:t>
      </w:r>
      <w:r w:rsidR="000A143F" w:rsidRPr="00B75304">
        <w:rPr>
          <w:lang w:val="en-GB"/>
        </w:rPr>
        <w:t xml:space="preserve"> </w:t>
      </w:r>
      <w:r w:rsidR="005E5E2C" w:rsidRPr="00B75304">
        <w:rPr>
          <w:lang w:val="en-GB"/>
        </w:rPr>
        <w:t xml:space="preserve">because they </w:t>
      </w:r>
      <w:r w:rsidR="00D70025" w:rsidRPr="00B75304">
        <w:rPr>
          <w:lang w:val="en-GB"/>
        </w:rPr>
        <w:t>d</w:t>
      </w:r>
      <w:r w:rsidR="005E5E2C" w:rsidRPr="00B75304">
        <w:rPr>
          <w:lang w:val="en-GB"/>
        </w:rPr>
        <w:t xml:space="preserve">o not regulate the behaviour of prescribing medical practitioners (Royal Commission into Aged Care Quality and Safety 2019a). </w:t>
      </w:r>
      <w:r w:rsidR="00A662F2" w:rsidRPr="00B75304">
        <w:rPr>
          <w:lang w:val="en-GB"/>
        </w:rPr>
        <w:t xml:space="preserve">This viewpoint was supported </w:t>
      </w:r>
      <w:r w:rsidR="00A43A5A" w:rsidRPr="00B75304">
        <w:rPr>
          <w:lang w:val="en-GB"/>
        </w:rPr>
        <w:t xml:space="preserve">by providers contributing to </w:t>
      </w:r>
      <w:r w:rsidR="00B46F55" w:rsidRPr="00B75304">
        <w:rPr>
          <w:lang w:val="en-GB"/>
        </w:rPr>
        <w:t xml:space="preserve">this </w:t>
      </w:r>
      <w:r w:rsidR="0097391D">
        <w:rPr>
          <w:lang w:val="en-GB"/>
        </w:rPr>
        <w:t>review</w:t>
      </w:r>
      <w:r w:rsidR="00D70025" w:rsidRPr="00B75304">
        <w:rPr>
          <w:lang w:val="en-GB"/>
        </w:rPr>
        <w:t>,</w:t>
      </w:r>
      <w:r w:rsidR="00B46F55" w:rsidRPr="00B75304">
        <w:rPr>
          <w:lang w:val="en-GB"/>
        </w:rPr>
        <w:t xml:space="preserve"> </w:t>
      </w:r>
      <w:r w:rsidR="003C1E08" w:rsidRPr="00B75304">
        <w:rPr>
          <w:lang w:val="en-GB"/>
        </w:rPr>
        <w:t>who</w:t>
      </w:r>
      <w:r w:rsidR="00183B15" w:rsidRPr="00B75304">
        <w:rPr>
          <w:lang w:val="en-GB"/>
        </w:rPr>
        <w:t xml:space="preserve"> felt </w:t>
      </w:r>
      <w:r w:rsidR="000A143F">
        <w:rPr>
          <w:lang w:val="en-GB"/>
        </w:rPr>
        <w:t xml:space="preserve">somewhat disempowered by the fact </w:t>
      </w:r>
      <w:r w:rsidR="003C1E08" w:rsidRPr="00B75304">
        <w:rPr>
          <w:lang w:val="en-GB"/>
        </w:rPr>
        <w:t xml:space="preserve">that </w:t>
      </w:r>
      <w:r w:rsidR="000A143F">
        <w:rPr>
          <w:lang w:val="en-GB"/>
        </w:rPr>
        <w:t xml:space="preserve">they were </w:t>
      </w:r>
      <w:r w:rsidR="00D4608A">
        <w:rPr>
          <w:lang w:val="en-GB"/>
        </w:rPr>
        <w:t>expected</w:t>
      </w:r>
      <w:r w:rsidR="000A143F">
        <w:rPr>
          <w:lang w:val="en-GB"/>
        </w:rPr>
        <w:t xml:space="preserve"> to </w:t>
      </w:r>
      <w:r w:rsidR="00D4608A">
        <w:rPr>
          <w:lang w:val="en-GB"/>
        </w:rPr>
        <w:t>minimise the use of chemical restraint despite</w:t>
      </w:r>
      <w:r w:rsidR="003C1E08" w:rsidRPr="00B75304">
        <w:rPr>
          <w:lang w:val="en-GB"/>
        </w:rPr>
        <w:t xml:space="preserve"> </w:t>
      </w:r>
      <w:r w:rsidR="001F2A35">
        <w:rPr>
          <w:lang w:val="en-GB"/>
        </w:rPr>
        <w:t xml:space="preserve">the fact that </w:t>
      </w:r>
      <w:r w:rsidR="00AA2E16" w:rsidRPr="00B75304">
        <w:rPr>
          <w:lang w:val="en-GB"/>
        </w:rPr>
        <w:t>prescrib</w:t>
      </w:r>
      <w:r w:rsidR="00480089" w:rsidRPr="00B75304">
        <w:rPr>
          <w:lang w:val="en-GB"/>
        </w:rPr>
        <w:t xml:space="preserve">ing </w:t>
      </w:r>
      <w:r w:rsidR="00D4608A">
        <w:rPr>
          <w:lang w:val="en-GB"/>
        </w:rPr>
        <w:t xml:space="preserve">practices </w:t>
      </w:r>
      <w:r w:rsidR="001F2A35">
        <w:rPr>
          <w:lang w:val="en-GB"/>
        </w:rPr>
        <w:t>were</w:t>
      </w:r>
      <w:r w:rsidR="001F2A35" w:rsidRPr="00B75304">
        <w:rPr>
          <w:lang w:val="en-GB"/>
        </w:rPr>
        <w:t xml:space="preserve"> </w:t>
      </w:r>
      <w:r w:rsidR="00480089" w:rsidRPr="00B75304">
        <w:rPr>
          <w:lang w:val="en-GB"/>
        </w:rPr>
        <w:t>out of their hands.</w:t>
      </w:r>
      <w:r w:rsidR="00FA651D" w:rsidRPr="00B75304">
        <w:rPr>
          <w:lang w:val="en-GB"/>
        </w:rPr>
        <w:t xml:space="preserve"> </w:t>
      </w:r>
    </w:p>
    <w:p w14:paraId="424E52B7" w14:textId="59DB0E23" w:rsidR="0098153F" w:rsidRPr="00B75304" w:rsidRDefault="001F2A35" w:rsidP="008C2AF4">
      <w:pPr>
        <w:pStyle w:val="ParaKeep"/>
        <w:spacing w:before="120"/>
        <w:rPr>
          <w:lang w:val="en-GB"/>
        </w:rPr>
      </w:pPr>
      <w:r>
        <w:rPr>
          <w:lang w:val="en-GB"/>
        </w:rPr>
        <w:t>However, there have been s</w:t>
      </w:r>
      <w:r w:rsidR="00FA651D" w:rsidRPr="00B75304">
        <w:rPr>
          <w:lang w:val="en-GB"/>
        </w:rPr>
        <w:t>everal</w:t>
      </w:r>
      <w:r>
        <w:rPr>
          <w:lang w:val="en-GB"/>
        </w:rPr>
        <w:t xml:space="preserve"> recent</w:t>
      </w:r>
      <w:r w:rsidR="00FA651D" w:rsidRPr="00B75304">
        <w:rPr>
          <w:lang w:val="en-GB"/>
        </w:rPr>
        <w:t xml:space="preserve"> initiatives have</w:t>
      </w:r>
      <w:r w:rsidR="00D4608A">
        <w:rPr>
          <w:lang w:val="en-GB"/>
        </w:rPr>
        <w:t xml:space="preserve">, </w:t>
      </w:r>
      <w:r w:rsidR="00FA651D" w:rsidRPr="00B75304">
        <w:rPr>
          <w:lang w:val="en-GB"/>
        </w:rPr>
        <w:t>directed at prescribers</w:t>
      </w:r>
      <w:r w:rsidR="00D70025" w:rsidRPr="00B75304">
        <w:rPr>
          <w:lang w:val="en-GB"/>
        </w:rPr>
        <w:t>, with the aim</w:t>
      </w:r>
      <w:r w:rsidR="00FA651D" w:rsidRPr="00B75304">
        <w:rPr>
          <w:lang w:val="en-GB"/>
        </w:rPr>
        <w:t xml:space="preserve"> </w:t>
      </w:r>
      <w:r w:rsidR="00D4608A">
        <w:rPr>
          <w:lang w:val="en-GB"/>
        </w:rPr>
        <w:t>of</w:t>
      </w:r>
      <w:r w:rsidR="00D4608A" w:rsidRPr="00B75304">
        <w:rPr>
          <w:lang w:val="en-GB"/>
        </w:rPr>
        <w:t xml:space="preserve"> </w:t>
      </w:r>
      <w:r w:rsidR="00EF16DB" w:rsidRPr="00B75304">
        <w:rPr>
          <w:lang w:val="en-GB"/>
        </w:rPr>
        <w:t>influenc</w:t>
      </w:r>
      <w:r w:rsidR="00D4608A">
        <w:rPr>
          <w:lang w:val="en-GB"/>
        </w:rPr>
        <w:t>ing</w:t>
      </w:r>
      <w:r w:rsidR="00EF16DB" w:rsidRPr="00B75304">
        <w:rPr>
          <w:lang w:val="en-GB"/>
        </w:rPr>
        <w:t xml:space="preserve"> prescribing</w:t>
      </w:r>
      <w:r w:rsidR="009B1A33" w:rsidRPr="00B75304">
        <w:rPr>
          <w:lang w:val="en-GB"/>
        </w:rPr>
        <w:t xml:space="preserve"> </w:t>
      </w:r>
      <w:r w:rsidR="00DC5F29" w:rsidRPr="00B75304">
        <w:rPr>
          <w:lang w:val="en-GB"/>
        </w:rPr>
        <w:t>of psychotropic</w:t>
      </w:r>
      <w:r w:rsidR="00D70025" w:rsidRPr="00B75304">
        <w:rPr>
          <w:lang w:val="en-GB"/>
        </w:rPr>
        <w:t xml:space="preserve"> medications</w:t>
      </w:r>
      <w:r w:rsidR="008D246D" w:rsidRPr="00B75304">
        <w:rPr>
          <w:lang w:val="en-GB"/>
        </w:rPr>
        <w:t>:</w:t>
      </w:r>
    </w:p>
    <w:p w14:paraId="49F0AF2F" w14:textId="2046C681" w:rsidR="00D07A25" w:rsidRPr="00B75304" w:rsidRDefault="008600DC" w:rsidP="00EC20C6">
      <w:pPr>
        <w:pStyle w:val="Bullet1"/>
        <w:rPr>
          <w:lang w:val="en-GB"/>
        </w:rPr>
      </w:pPr>
      <w:r w:rsidRPr="00B75304">
        <w:rPr>
          <w:lang w:val="en-GB"/>
        </w:rPr>
        <w:t>C</w:t>
      </w:r>
      <w:r w:rsidR="009C62DF" w:rsidRPr="00B75304">
        <w:rPr>
          <w:lang w:val="en-GB"/>
        </w:rPr>
        <w:t>hanges to the PBS rules for risperidone</w:t>
      </w:r>
      <w:r w:rsidR="00D07A25" w:rsidRPr="00B75304">
        <w:rPr>
          <w:lang w:val="en-GB"/>
        </w:rPr>
        <w:t xml:space="preserve">, </w:t>
      </w:r>
      <w:r w:rsidR="004D5FF3" w:rsidRPr="00B75304">
        <w:rPr>
          <w:lang w:val="en-GB"/>
        </w:rPr>
        <w:t>requiring prescribers</w:t>
      </w:r>
      <w:r w:rsidR="00D07A25" w:rsidRPr="00B75304">
        <w:rPr>
          <w:lang w:val="en-GB"/>
        </w:rPr>
        <w:t xml:space="preserve"> to request authority</w:t>
      </w:r>
      <w:r w:rsidR="004D5FF3" w:rsidRPr="00B75304">
        <w:rPr>
          <w:lang w:val="en-GB"/>
        </w:rPr>
        <w:t xml:space="preserve"> </w:t>
      </w:r>
      <w:r w:rsidR="00D07A25" w:rsidRPr="00B75304">
        <w:rPr>
          <w:lang w:val="en-GB"/>
        </w:rPr>
        <w:t>approval to prescribe ‘continuing’ PBS subsidised</w:t>
      </w:r>
      <w:r w:rsidR="008161D4" w:rsidRPr="00B75304">
        <w:rPr>
          <w:lang w:val="en-GB"/>
        </w:rPr>
        <w:t xml:space="preserve"> risperidone</w:t>
      </w:r>
      <w:r w:rsidRPr="00B75304">
        <w:rPr>
          <w:lang w:val="en-GB"/>
        </w:rPr>
        <w:t xml:space="preserve"> beyond the initial </w:t>
      </w:r>
      <w:r w:rsidR="00D45DD5" w:rsidRPr="00B75304">
        <w:rPr>
          <w:lang w:val="en-GB"/>
        </w:rPr>
        <w:t>12</w:t>
      </w:r>
      <w:r w:rsidR="001F2A35">
        <w:rPr>
          <w:lang w:val="en-GB"/>
        </w:rPr>
        <w:noBreakHyphen/>
      </w:r>
      <w:r w:rsidR="00D45DD5" w:rsidRPr="00B75304">
        <w:rPr>
          <w:lang w:val="en-GB"/>
        </w:rPr>
        <w:t>week</w:t>
      </w:r>
      <w:r w:rsidRPr="00B75304">
        <w:rPr>
          <w:lang w:val="en-GB"/>
        </w:rPr>
        <w:t xml:space="preserve"> treatment</w:t>
      </w:r>
      <w:r w:rsidR="003639CC" w:rsidRPr="00B75304">
        <w:rPr>
          <w:lang w:val="en-GB"/>
        </w:rPr>
        <w:t xml:space="preserve"> </w:t>
      </w:r>
      <w:r w:rsidR="0018434F" w:rsidRPr="00B75304">
        <w:rPr>
          <w:lang w:val="en-GB"/>
        </w:rPr>
        <w:fldChar w:fldCharType="begin" w:fldLock="1"/>
      </w:r>
      <w:r w:rsidR="00490B5D" w:rsidRPr="00B75304">
        <w:rPr>
          <w:lang w:val="en-GB"/>
        </w:rPr>
        <w:instrText>ADDIN CSL_CITATION {"citationItems":[{"id":"ITEM-1","itemData":{"ISBN":"1800888333","author":[{"dropping-particle":"","family":"Australian Government Department of Health","given":"","non-dropping-particle":"","parse-names":false,"suffix":""}],"id":"ITEM-1","issued":{"date-parts":[["2019"]]},"title":"Revised risperidone PBS listings for use as indicated for behavioural and psychological symptoms of dementia","type":"report"},"uris":["http://www.mendeley.com/documents/?uuid=db22d25f-8572-3977-a23f-2dac6dd3924c"]}],"mendeley":{"formattedCitation":"(Australian Government Department of Health 2019b)","plainTextFormattedCitation":"(Australian Government Department of Health 2019b)","previouslyFormattedCitation":"(Australian Government Department of Health 2019b)"},"properties":{"noteIndex":0},"schema":"https://github.com/citation-style-language/schema/raw/master/csl-citation.json"}</w:instrText>
      </w:r>
      <w:r w:rsidR="0018434F" w:rsidRPr="00B75304">
        <w:rPr>
          <w:lang w:val="en-GB"/>
        </w:rPr>
        <w:fldChar w:fldCharType="separate"/>
      </w:r>
      <w:r w:rsidR="001239CF" w:rsidRPr="00B75304">
        <w:rPr>
          <w:lang w:val="en-GB"/>
        </w:rPr>
        <w:t>(Department of Health 2019b)</w:t>
      </w:r>
      <w:r w:rsidR="0018434F" w:rsidRPr="00B75304">
        <w:rPr>
          <w:lang w:val="en-GB"/>
        </w:rPr>
        <w:fldChar w:fldCharType="end"/>
      </w:r>
    </w:p>
    <w:p w14:paraId="2BD7CFD7" w14:textId="563A0E3D" w:rsidR="006614FF" w:rsidRPr="00B75304" w:rsidRDefault="003A39D4" w:rsidP="00006C97">
      <w:pPr>
        <w:pStyle w:val="Bullet1"/>
      </w:pPr>
      <w:r w:rsidRPr="00B75304">
        <w:t xml:space="preserve">The infographic resource </w:t>
      </w:r>
      <w:r w:rsidR="009C62DF" w:rsidRPr="00B75304">
        <w:rPr>
          <w:i/>
        </w:rPr>
        <w:t xml:space="preserve">Six </w:t>
      </w:r>
      <w:r w:rsidRPr="00B75304">
        <w:rPr>
          <w:i/>
        </w:rPr>
        <w:t>S</w:t>
      </w:r>
      <w:r w:rsidR="009C62DF" w:rsidRPr="00B75304">
        <w:rPr>
          <w:i/>
        </w:rPr>
        <w:t xml:space="preserve">teps for </w:t>
      </w:r>
      <w:r w:rsidRPr="00B75304">
        <w:rPr>
          <w:i/>
        </w:rPr>
        <w:t>Safe P</w:t>
      </w:r>
      <w:r w:rsidR="009C62DF" w:rsidRPr="00B75304">
        <w:rPr>
          <w:i/>
        </w:rPr>
        <w:t xml:space="preserve">rescribing </w:t>
      </w:r>
      <w:r w:rsidRPr="00B75304">
        <w:rPr>
          <w:i/>
        </w:rPr>
        <w:t>A</w:t>
      </w:r>
      <w:r w:rsidR="009C62DF" w:rsidRPr="00B75304">
        <w:rPr>
          <w:i/>
        </w:rPr>
        <w:t xml:space="preserve">ntipsychotics and </w:t>
      </w:r>
      <w:r w:rsidRPr="00B75304">
        <w:rPr>
          <w:i/>
        </w:rPr>
        <w:t>B</w:t>
      </w:r>
      <w:r w:rsidR="009C62DF" w:rsidRPr="00B75304">
        <w:rPr>
          <w:i/>
        </w:rPr>
        <w:t xml:space="preserve">enzodiazepines in </w:t>
      </w:r>
      <w:r w:rsidRPr="00B75304">
        <w:rPr>
          <w:i/>
        </w:rPr>
        <w:t>R</w:t>
      </w:r>
      <w:r w:rsidR="009C62DF" w:rsidRPr="00B75304">
        <w:rPr>
          <w:i/>
        </w:rPr>
        <w:t xml:space="preserve">esidential </w:t>
      </w:r>
      <w:r w:rsidRPr="00B75304">
        <w:rPr>
          <w:i/>
        </w:rPr>
        <w:t>A</w:t>
      </w:r>
      <w:r w:rsidR="009C62DF" w:rsidRPr="00B75304">
        <w:rPr>
          <w:i/>
        </w:rPr>
        <w:t xml:space="preserve">ged </w:t>
      </w:r>
      <w:r w:rsidRPr="00B75304">
        <w:rPr>
          <w:i/>
        </w:rPr>
        <w:t>C</w:t>
      </w:r>
      <w:r w:rsidR="009C62DF" w:rsidRPr="00B75304">
        <w:rPr>
          <w:i/>
        </w:rPr>
        <w:t>are</w:t>
      </w:r>
      <w:r w:rsidR="009C62DF" w:rsidRPr="00B75304">
        <w:t xml:space="preserve"> </w:t>
      </w:r>
      <w:r w:rsidR="0018434F" w:rsidRPr="00B75304">
        <w:fldChar w:fldCharType="begin" w:fldLock="1"/>
      </w:r>
      <w:r w:rsidR="005707A5" w:rsidRPr="00B75304">
        <w:instrText>ADDIN CSL_CITATION {"citationItems":[{"id":"ITEM-1","itemData":{"author":[{"dropping-particle":"","family":"Australian Government Department of Health","given":"","non-dropping-particle":"","parse-names":false,"suffix":""}],"id":"ITEM-1","issued":{"date-parts":[["2020"]]},"title":"Six steps for safe prescribing of antipsychotics and benzodiazepines in residential aged care","type":"article"},"uris":["http://www.mendeley.com/documents/?uuid=9bb5f74f-86e4-3394-a8a8-ce6c7f564848"]}],"mendeley":{"formattedCitation":"(Australian Government Department of Health 2020d)","plainTextFormattedCitation":"(Australian Government Department of Health 2020d)","previouslyFormattedCitation":"(Australian Government Department of Health 2020d)"},"properties":{"noteIndex":0},"schema":"https://github.com/citation-style-language/schema/raw/master/csl-citation.json"}</w:instrText>
      </w:r>
      <w:r w:rsidR="0018434F" w:rsidRPr="00B75304">
        <w:fldChar w:fldCharType="separate"/>
      </w:r>
      <w:r w:rsidR="00132E20" w:rsidRPr="00B75304">
        <w:t>(Department of Health 2020d)</w:t>
      </w:r>
      <w:r w:rsidR="0018434F" w:rsidRPr="00B75304">
        <w:fldChar w:fldCharType="end"/>
      </w:r>
      <w:r w:rsidRPr="00B75304">
        <w:t>.</w:t>
      </w:r>
    </w:p>
    <w:p w14:paraId="2243FEE9" w14:textId="4DD8B606" w:rsidR="00710B02" w:rsidRPr="00710B02" w:rsidRDefault="00710B02" w:rsidP="00F351F0">
      <w:pPr>
        <w:pStyle w:val="Bullet1"/>
        <w:rPr>
          <w:lang w:val="en-GB"/>
        </w:rPr>
      </w:pPr>
      <w:r w:rsidRPr="00710B02">
        <w:lastRenderedPageBreak/>
        <w:t>The Chief Medic</w:t>
      </w:r>
      <w:r w:rsidRPr="00710B02">
        <w:rPr>
          <w:lang w:val="en-GB"/>
        </w:rPr>
        <w:t>al Officer wrote to 28,500 health practitioners who were identified as prescribing PBS medications to residential aged care recipients</w:t>
      </w:r>
      <w:r w:rsidR="00F351F0" w:rsidRPr="00710B02">
        <w:rPr>
          <w:lang w:val="en-GB"/>
        </w:rPr>
        <w:t xml:space="preserve"> </w:t>
      </w:r>
      <w:r w:rsidR="00F351F0">
        <w:t>to</w:t>
      </w:r>
      <w:r w:rsidRPr="00710B02">
        <w:t xml:space="preserve"> </w:t>
      </w:r>
      <w:r w:rsidRPr="00710B02">
        <w:rPr>
          <w:lang w:val="en-GB"/>
        </w:rPr>
        <w:t xml:space="preserve">highlight concern over the use of psychotropic medications to manage </w:t>
      </w:r>
      <w:r w:rsidR="00F351F0">
        <w:t>BPSD</w:t>
      </w:r>
      <w:r w:rsidRPr="00710B02" w:rsidDel="00F351F0">
        <w:rPr>
          <w:lang w:val="en-GB"/>
        </w:rPr>
        <w:t xml:space="preserve"> </w:t>
      </w:r>
      <w:r w:rsidRPr="00710B02">
        <w:rPr>
          <w:lang w:val="en-GB"/>
        </w:rPr>
        <w:t>in residential aged care homes</w:t>
      </w:r>
      <w:r w:rsidR="00F351F0">
        <w:t>.</w:t>
      </w:r>
    </w:p>
    <w:p w14:paraId="7FF6BA5D" w14:textId="20E16BF7" w:rsidR="00710B02" w:rsidRPr="00B75304" w:rsidRDefault="00710B02" w:rsidP="00F351F0">
      <w:pPr>
        <w:pStyle w:val="Bullet1"/>
        <w:rPr>
          <w:lang w:val="en-GB"/>
        </w:rPr>
      </w:pPr>
      <w:r w:rsidRPr="00710B02">
        <w:t xml:space="preserve">The NPS </w:t>
      </w:r>
      <w:r w:rsidRPr="00710B02">
        <w:rPr>
          <w:lang w:val="en-GB"/>
        </w:rPr>
        <w:t>MedicineWise multifaceted industry education program for general practitioners and residential aged care services.</w:t>
      </w:r>
    </w:p>
    <w:p w14:paraId="30B1A350" w14:textId="0C413007" w:rsidR="00874FFE" w:rsidRPr="00B75304" w:rsidRDefault="00874FFE" w:rsidP="006024BC">
      <w:pPr>
        <w:pStyle w:val="Para"/>
        <w:rPr>
          <w:lang w:val="en-GB"/>
        </w:rPr>
      </w:pPr>
      <w:r w:rsidRPr="00B75304">
        <w:rPr>
          <w:lang w:val="en-GB"/>
        </w:rPr>
        <w:t xml:space="preserve">Tighter controls around prescribing, for instance the proposed recommendation by the </w:t>
      </w:r>
      <w:r w:rsidR="004C0488">
        <w:rPr>
          <w:lang w:val="en-GB"/>
        </w:rPr>
        <w:t>Counsel Assisting</w:t>
      </w:r>
      <w:r w:rsidRPr="00B75304">
        <w:rPr>
          <w:lang w:val="en-GB"/>
        </w:rPr>
        <w:t xml:space="preserve"> the </w:t>
      </w:r>
      <w:r w:rsidR="004C0488">
        <w:rPr>
          <w:lang w:val="en-GB"/>
        </w:rPr>
        <w:t>Royal Commission</w:t>
      </w:r>
      <w:r w:rsidRPr="00B75304">
        <w:rPr>
          <w:lang w:val="en-GB"/>
        </w:rPr>
        <w:t xml:space="preserve"> that only a psychiatrist or a geriatrician should initially prescribe antipsychotics, could help to alleviate the issues around inappropriate prescribing</w:t>
      </w:r>
      <w:r w:rsidR="007D4E99" w:rsidRPr="00B75304">
        <w:rPr>
          <w:lang w:val="en-GB"/>
        </w:rPr>
        <w:t xml:space="preserve"> </w:t>
      </w:r>
      <w:r w:rsidR="007D4E99" w:rsidRPr="00B75304">
        <w:rPr>
          <w:lang w:val="en-GB"/>
        </w:rPr>
        <w:fldChar w:fldCharType="begin" w:fldLock="1"/>
      </w:r>
      <w:r w:rsidR="00352638">
        <w:rPr>
          <w:lang w:val="en-GB"/>
        </w:rPr>
        <w:instrText>ADDIN CSL_CITATION {"citationItems":[{"id":"ITEM-1","itemData":{"URL":"https://agedcare.royalcommission.gov.au/sites/default/files/2020-10/RCD.9999.0540.0001_1.pdf","accessed":{"date-parts":[["2020","10","29"]]},"author":[{"dropping-particle":"","family":"Royal Commission into Aged Care Quality and Safety","given":"","non-dropping-particle":"","parse-names":false,"suffix":""}],"id":"ITEM-1","issued":{"date-parts":[["2020"]]},"title":"Counsel Assisting's final submissions: proposed recommendations","type":"webpage"},"uris":["http://www.mendeley.com/documents/?uuid=f8d8c691-7a89-4d5c-a102-37f911a77a4e"]}],"mendeley":{"formattedCitation":"(Royal Commission into Aged Care Quality and Safety 2020a)","plainTextFormattedCitation":"(Royal Commission into Aged Care Quality and Safety 2020a)","previouslyFormattedCitation":"(Royal Commission into Aged Care Quality and Safety n.d.)"},"properties":{"noteIndex":0},"schema":"https://github.com/citation-style-language/schema/raw/master/csl-citation.json"}</w:instrText>
      </w:r>
      <w:r w:rsidR="007D4E99" w:rsidRPr="00B75304">
        <w:rPr>
          <w:lang w:val="en-GB"/>
        </w:rPr>
        <w:fldChar w:fldCharType="separate"/>
      </w:r>
      <w:r w:rsidR="00352638" w:rsidRPr="00352638">
        <w:rPr>
          <w:noProof/>
          <w:lang w:val="en-GB"/>
        </w:rPr>
        <w:t>(Royal Commission into Aged Care Quality and Safety 2020</w:t>
      </w:r>
      <w:r w:rsidR="00005325">
        <w:rPr>
          <w:noProof/>
          <w:lang w:val="en-GB"/>
        </w:rPr>
        <w:t>b</w:t>
      </w:r>
      <w:r w:rsidR="00352638" w:rsidRPr="00352638">
        <w:rPr>
          <w:noProof/>
          <w:lang w:val="en-GB"/>
        </w:rPr>
        <w:t>)</w:t>
      </w:r>
      <w:r w:rsidR="007D4E99" w:rsidRPr="00B75304">
        <w:rPr>
          <w:lang w:val="en-GB"/>
        </w:rPr>
        <w:fldChar w:fldCharType="end"/>
      </w:r>
      <w:r w:rsidRPr="00B75304">
        <w:rPr>
          <w:lang w:val="en-GB"/>
        </w:rPr>
        <w:t>.</w:t>
      </w:r>
    </w:p>
    <w:p w14:paraId="439BF23C" w14:textId="77777777" w:rsidR="00D10BB5" w:rsidRDefault="00BB6C46" w:rsidP="008C2AF4">
      <w:pPr>
        <w:pStyle w:val="Para"/>
        <w:spacing w:before="120"/>
        <w:rPr>
          <w:lang w:val="en-GB"/>
        </w:rPr>
      </w:pPr>
      <w:r w:rsidRPr="00B75304">
        <w:rPr>
          <w:lang w:val="en-GB"/>
        </w:rPr>
        <w:t xml:space="preserve">This </w:t>
      </w:r>
      <w:r w:rsidR="0097391D">
        <w:rPr>
          <w:lang w:val="en-GB"/>
        </w:rPr>
        <w:t>review</w:t>
      </w:r>
      <w:r w:rsidRPr="00B75304">
        <w:rPr>
          <w:lang w:val="en-GB"/>
        </w:rPr>
        <w:t xml:space="preserve"> found that</w:t>
      </w:r>
      <w:r w:rsidR="00910360" w:rsidRPr="00B75304">
        <w:rPr>
          <w:lang w:val="en-GB"/>
        </w:rPr>
        <w:t xml:space="preserve">, although </w:t>
      </w:r>
      <w:r w:rsidR="006942B4" w:rsidRPr="00B75304">
        <w:rPr>
          <w:lang w:val="en-GB"/>
        </w:rPr>
        <w:t>review of chemical restraint is not the legislated responsibility of providers</w:t>
      </w:r>
      <w:r w:rsidR="00B04D36" w:rsidRPr="00B75304">
        <w:rPr>
          <w:lang w:val="en-GB"/>
        </w:rPr>
        <w:t xml:space="preserve">, </w:t>
      </w:r>
      <w:r w:rsidR="00910360" w:rsidRPr="00B75304">
        <w:rPr>
          <w:lang w:val="en-GB"/>
        </w:rPr>
        <w:t xml:space="preserve">minimisation of restraint could be facilitated by increased </w:t>
      </w:r>
      <w:r w:rsidR="008E36E7" w:rsidRPr="00B75304">
        <w:rPr>
          <w:lang w:val="en-GB"/>
        </w:rPr>
        <w:t xml:space="preserve">collaboration with </w:t>
      </w:r>
      <w:r w:rsidR="00531D13">
        <w:rPr>
          <w:lang w:val="en-GB"/>
        </w:rPr>
        <w:t>a multidisciplinary team</w:t>
      </w:r>
      <w:r w:rsidR="00137880" w:rsidRPr="00B75304">
        <w:rPr>
          <w:lang w:val="en-GB"/>
        </w:rPr>
        <w:t>.</w:t>
      </w:r>
      <w:r w:rsidR="00D20732" w:rsidRPr="00B75304">
        <w:rPr>
          <w:lang w:val="en-GB"/>
        </w:rPr>
        <w:t xml:space="preserve"> </w:t>
      </w:r>
      <w:r w:rsidR="001C67EB" w:rsidRPr="00B75304">
        <w:rPr>
          <w:lang w:val="en-GB"/>
        </w:rPr>
        <w:t>Guidelines recommend that</w:t>
      </w:r>
      <w:r w:rsidR="002C1F41" w:rsidRPr="00B75304">
        <w:rPr>
          <w:lang w:val="en-GB"/>
        </w:rPr>
        <w:t xml:space="preserve"> </w:t>
      </w:r>
      <w:r w:rsidR="00704E95" w:rsidRPr="00B75304">
        <w:rPr>
          <w:lang w:val="en-GB"/>
        </w:rPr>
        <w:t xml:space="preserve">review </w:t>
      </w:r>
      <w:r w:rsidR="002C1F41" w:rsidRPr="00B75304">
        <w:rPr>
          <w:lang w:val="en-GB"/>
        </w:rPr>
        <w:t xml:space="preserve">of restraint </w:t>
      </w:r>
      <w:r w:rsidR="00704E95" w:rsidRPr="00B75304">
        <w:rPr>
          <w:lang w:val="en-GB"/>
        </w:rPr>
        <w:t>should involve a medical practitioner</w:t>
      </w:r>
      <w:r w:rsidR="002C1F41" w:rsidRPr="00B75304">
        <w:rPr>
          <w:lang w:val="en-GB"/>
        </w:rPr>
        <w:t>,</w:t>
      </w:r>
      <w:r w:rsidR="00704E95" w:rsidRPr="00B75304">
        <w:rPr>
          <w:lang w:val="en-GB"/>
        </w:rPr>
        <w:t xml:space="preserve"> the resident (or representative)</w:t>
      </w:r>
      <w:r w:rsidR="00A6174D" w:rsidRPr="00B75304">
        <w:rPr>
          <w:lang w:val="en-GB"/>
        </w:rPr>
        <w:t>, a</w:t>
      </w:r>
      <w:r w:rsidR="00704E95" w:rsidRPr="00B75304">
        <w:rPr>
          <w:lang w:val="en-GB"/>
        </w:rPr>
        <w:t xml:space="preserve"> </w:t>
      </w:r>
      <w:r w:rsidR="00072770">
        <w:rPr>
          <w:lang w:val="en-GB"/>
        </w:rPr>
        <w:t>r</w:t>
      </w:r>
      <w:r w:rsidR="001C67EB" w:rsidRPr="00B75304">
        <w:rPr>
          <w:lang w:val="en-GB"/>
        </w:rPr>
        <w:t xml:space="preserve">egistered </w:t>
      </w:r>
      <w:r w:rsidR="00072770">
        <w:rPr>
          <w:lang w:val="en-GB"/>
        </w:rPr>
        <w:t>n</w:t>
      </w:r>
      <w:r w:rsidR="001C67EB" w:rsidRPr="00B75304">
        <w:rPr>
          <w:lang w:val="en-GB"/>
        </w:rPr>
        <w:t xml:space="preserve">urse, </w:t>
      </w:r>
      <w:r w:rsidR="00704E95" w:rsidRPr="00B75304">
        <w:rPr>
          <w:lang w:val="en-GB"/>
        </w:rPr>
        <w:t xml:space="preserve">and an accredited pharmacist </w:t>
      </w:r>
      <w:r w:rsidR="00704E95" w:rsidRPr="00B75304">
        <w:rPr>
          <w:lang w:val="en-GB"/>
        </w:rPr>
        <w:fldChar w:fldCharType="begin" w:fldLock="1"/>
      </w:r>
      <w:r w:rsidR="00704E95" w:rsidRPr="00B75304">
        <w:rPr>
          <w:lang w:val="en-GB"/>
        </w:rPr>
        <w:instrText>ADDIN CSL_CITATION {"citationItems":[{"id":"ITEM-1","itemData":{"ISBN":"9781742417707","author":[{"dropping-particle":"","family":"Department of Health and Ageing","given":"","non-dropping-particle":"","parse-names":false,"suffix":""}],"id":"ITEM-1","issued":{"date-parts":[["2012"]]},"publisher":"Australian Government","publisher-place":"Canberra","title":"Decision-making tool: Supporting a restraint free environment in residential aged care","type":"book"},"uris":["http://www.mendeley.com/documents/?uuid=904e89fb-85f2-44c9-b9a3-2a472fe45378"]}],"mendeley":{"formattedCitation":"(Department of Health and Ageing 2012)","plainTextFormattedCitation":"(Department of Health and Ageing 2012)","previouslyFormattedCitation":"(Department of Health and Ageing 2012)"},"properties":{"noteIndex":0},"schema":"https://github.com/citation-style-language/schema/raw/master/csl-citation.json"}</w:instrText>
      </w:r>
      <w:r w:rsidR="00704E95" w:rsidRPr="00B75304">
        <w:rPr>
          <w:lang w:val="en-GB"/>
        </w:rPr>
        <w:fldChar w:fldCharType="separate"/>
      </w:r>
      <w:r w:rsidR="00704E95" w:rsidRPr="00B75304">
        <w:rPr>
          <w:lang w:val="en-GB"/>
        </w:rPr>
        <w:t>(Department of Health and Ageing 2012)</w:t>
      </w:r>
      <w:r w:rsidR="00704E95" w:rsidRPr="00B75304">
        <w:rPr>
          <w:lang w:val="en-GB"/>
        </w:rPr>
        <w:fldChar w:fldCharType="end"/>
      </w:r>
      <w:r w:rsidR="00A53F63" w:rsidRPr="00B75304">
        <w:rPr>
          <w:lang w:val="en-GB"/>
        </w:rPr>
        <w:t xml:space="preserve">. Existing </w:t>
      </w:r>
      <w:r w:rsidR="004D521B" w:rsidRPr="00B75304">
        <w:rPr>
          <w:lang w:val="en-GB"/>
        </w:rPr>
        <w:t xml:space="preserve">research </w:t>
      </w:r>
      <w:r w:rsidR="00A53F63" w:rsidRPr="00B75304">
        <w:rPr>
          <w:lang w:val="en-GB"/>
        </w:rPr>
        <w:t>s</w:t>
      </w:r>
      <w:r w:rsidR="004D521B" w:rsidRPr="00B75304">
        <w:rPr>
          <w:lang w:val="en-GB"/>
        </w:rPr>
        <w:t>uggest</w:t>
      </w:r>
      <w:r w:rsidR="00A53F63" w:rsidRPr="00B75304">
        <w:rPr>
          <w:lang w:val="en-GB"/>
        </w:rPr>
        <w:t>s</w:t>
      </w:r>
      <w:r w:rsidR="004D521B" w:rsidRPr="00B75304">
        <w:rPr>
          <w:lang w:val="en-GB"/>
        </w:rPr>
        <w:t xml:space="preserve"> this is a valid approach</w:t>
      </w:r>
      <w:r w:rsidR="00A53F63" w:rsidRPr="00B75304">
        <w:rPr>
          <w:lang w:val="en-GB"/>
        </w:rPr>
        <w:t>; f</w:t>
      </w:r>
      <w:r w:rsidR="004D521B" w:rsidRPr="00B75304">
        <w:rPr>
          <w:lang w:val="en-GB"/>
        </w:rPr>
        <w:t xml:space="preserve">or example, the RedUSe study, which aimed to reduce psychotropic medications use in aged care homes, found that an interdisciplinary review (GP, pharmacist and nurse) at 3 months </w:t>
      </w:r>
      <w:r w:rsidR="004D521B" w:rsidRPr="00B75304">
        <w:rPr>
          <w:lang w:val="en-GB"/>
        </w:rPr>
        <w:t xml:space="preserve">contributed to a reduction in use of antipsychotics </w:t>
      </w:r>
      <w:r w:rsidR="004D521B" w:rsidRPr="00B75304">
        <w:rPr>
          <w:lang w:val="en-GB"/>
        </w:rPr>
        <w:fldChar w:fldCharType="begin" w:fldLock="1"/>
      </w:r>
      <w:r w:rsidR="004D521B" w:rsidRPr="00B75304">
        <w:rPr>
          <w:lang w:val="en-GB"/>
        </w:rPr>
        <w:instrText>ADDIN CSL_CITATION {"citationItems":[{"id":"ITEM-1","itemData":{"DOI":"10.5694/mja17.00857","ISSN":"13265377","PMID":"29747564","abstract":"Objective: To assess the impact of a multi-strategic, interdisciplinary intervention on antipsychotic and benzodiazepine prescribing in residential aged care facilities (RACFs). Design, setting: Prospective, longitudinal intervention in Australian RACFs, April 2014-March 2016. Participants: 150 RACFs (with 12 157 residents) comprised the main participant group; two further groups were consultant pharmacists (staff education) and community pharmacies (prescribing data). Data for all RACF residents, excluding residents receiving respite or end-stage palliative care, were included. Intervention: A multi-strategic program comprising psychotropic medication audit and feedback, staff education, and interdisciplinary case review at baseline and 3 months; final audit at 6 months. Main outcome measure: Mean prevalence of regular antipsychotic and benzodiazepine prescribing at baseline, and at 3 and 6 months. Secondary measures: chlorpromazine and diazepam equivalent doses/day/resident; proportions of residents for whom drug was ceased or the dose reduced; prevalence of antidepressant and prn (as required) psychotropic prescribing (to detect any substitution practice). Results: During the 6-month intervention, the proportion of residents prescribed antipsychotics declined by 13% (from 21.6% [95% CI, 20.4-22.9%] to 18.9% [95% CI, 17.7-20.1%]), and that of residents regularly prescribed benzodiazepines by 21% (from 22.2% [95% CI, 21.0-23.5%] to 17.6% [95% CI, 16.5-18.7]; each, P &lt; 0.001). Mean chlorpromazine equivalent dose declined from 22.9 mg/resident/day (95% CI, 19.8-26.0) to 20.2 mg/resident/day (95% CI, 17.5-22.9; P &lt; 0.001); mean diazepam equivalent dose declined from 1.4 mg/resident/day (95% CI, 1.3-1.5) to 1.1 mg/resident/day (95% CI, 0.9-1.2; P &lt; 0.001). For 39% of residents prescribed antipsychotics and benzodiazepines at baseline, these agents had been ceased or their doses reduced by 6 months. There was no substitution by sedating antidepressants or prn prescribing of other psychotropic agents. Conclusions: The RedUSe program achieved significant reductions in the proportions of RACF residents prescribed antipsychotics and benzodiazepines. Trial registration: Australian New Zealand Clinical Trials, ACTRN12617001257358.","author":[{"dropping-particle":"","family":"Westbury","given":"Juanita L.","non-dropping-particle":"","parse-names":false,"suffix":""},{"dropping-particle":"","family":"Gee","given":"Peter","non-dropping-particle":"","parse-names":false,"suffix":""},{"dropping-particle":"","family":"Ling","given":"Tristan","non-dropping-particle":"","parse-names":false,"suffix":""},{"dropping-particle":"","family":"Brown","given":"Donnamay T.","non-dropping-particle":"","parse-names":false,"suffix":""},{"dropping-particle":"","family":"Franks","given":"Katherine H.","non-dropping-particle":"","parse-names":false,"suffix":""},{"dropping-particle":"","family":"Bindoff","given":"Ivan","non-dropping-particle":"","parse-names":false,"suffix":""},{"dropping-particle":"","family":"Bindoff","given":"Aidan","non-dropping-particle":"","parse-names":false,"suffix":""},{"dropping-particle":"","family":"Peterson","given":"Gregory M.","non-dropping-particle":"","parse-names":false,"suffix":""}],"container-title":"Medical Journal of Australia","id":"ITEM-1","issue":"9","issued":{"date-parts":[["2018"]]},"page":"398-403","title":"RedUSe: Reducing antipsychotic and benzodiazepine prescribing in residential aged care facilities","type":"article-journal","volume":"208"},"uris":["http://www.mendeley.com/documents/?uuid=5b9d1502-df7e-4ec3-9319-0097d060203d"]}],"mendeley":{"formattedCitation":"(Westbury et al. 2018)","plainTextFormattedCitation":"(Westbury et al. 2018)","previouslyFormattedCitation":"(Westbury et al. 2018)"},"properties":{"noteIndex":0},"schema":"https://github.com/citation-style-language/schema/raw/master/csl-citation.json"}</w:instrText>
      </w:r>
      <w:r w:rsidR="004D521B" w:rsidRPr="00B75304">
        <w:rPr>
          <w:lang w:val="en-GB"/>
        </w:rPr>
        <w:fldChar w:fldCharType="separate"/>
      </w:r>
      <w:r w:rsidR="004D521B" w:rsidRPr="00B75304">
        <w:rPr>
          <w:lang w:val="en-GB"/>
        </w:rPr>
        <w:t>(Westbury et al. 2018)</w:t>
      </w:r>
      <w:r w:rsidR="004D521B" w:rsidRPr="00B75304">
        <w:rPr>
          <w:lang w:val="en-GB"/>
        </w:rPr>
        <w:fldChar w:fldCharType="end"/>
      </w:r>
      <w:r w:rsidR="004D521B" w:rsidRPr="00B75304">
        <w:rPr>
          <w:lang w:val="en-GB"/>
        </w:rPr>
        <w:t>.</w:t>
      </w:r>
      <w:r w:rsidR="00681E47" w:rsidRPr="00B75304">
        <w:rPr>
          <w:lang w:val="en-GB"/>
        </w:rPr>
        <w:t xml:space="preserve"> </w:t>
      </w:r>
    </w:p>
    <w:p w14:paraId="4AD4F8EB" w14:textId="078FF3FC" w:rsidR="00D10BB5" w:rsidRDefault="007F3BFC" w:rsidP="008C2AF4">
      <w:pPr>
        <w:pStyle w:val="Para"/>
        <w:spacing w:before="120"/>
      </w:pPr>
      <w:r w:rsidRPr="00B75304">
        <w:rPr>
          <w:lang w:val="en-GB"/>
        </w:rPr>
        <w:t>A</w:t>
      </w:r>
      <w:r w:rsidR="000251CC" w:rsidRPr="00B75304">
        <w:rPr>
          <w:lang w:val="en-GB"/>
        </w:rPr>
        <w:t xml:space="preserve"> number of approaches</w:t>
      </w:r>
      <w:r w:rsidR="001A4E79" w:rsidRPr="00B75304">
        <w:rPr>
          <w:lang w:val="en-GB"/>
        </w:rPr>
        <w:t xml:space="preserve"> to promot</w:t>
      </w:r>
      <w:r w:rsidR="00D10BB5">
        <w:rPr>
          <w:lang w:val="en-GB"/>
        </w:rPr>
        <w:t>ing</w:t>
      </w:r>
      <w:r w:rsidR="001A4E79" w:rsidRPr="00B75304">
        <w:rPr>
          <w:lang w:val="en-GB"/>
        </w:rPr>
        <w:t xml:space="preserve"> collaborative and mu</w:t>
      </w:r>
      <w:r w:rsidR="00D92E2A" w:rsidRPr="00B75304">
        <w:rPr>
          <w:lang w:val="en-GB"/>
        </w:rPr>
        <w:t>ltidisciplinary approach</w:t>
      </w:r>
      <w:r w:rsidR="000F7FD3" w:rsidRPr="00B75304">
        <w:rPr>
          <w:lang w:val="en-GB"/>
        </w:rPr>
        <w:t>es to review</w:t>
      </w:r>
      <w:r w:rsidR="00D10BB5">
        <w:rPr>
          <w:lang w:val="en-GB"/>
        </w:rPr>
        <w:t>ing the</w:t>
      </w:r>
      <w:r w:rsidR="000F7FD3" w:rsidRPr="00B75304">
        <w:rPr>
          <w:lang w:val="en-GB"/>
        </w:rPr>
        <w:t xml:space="preserve"> </w:t>
      </w:r>
      <w:r w:rsidR="0059263C" w:rsidRPr="00B75304">
        <w:rPr>
          <w:lang w:val="en-GB"/>
        </w:rPr>
        <w:t xml:space="preserve">use </w:t>
      </w:r>
      <w:r w:rsidR="000F7FD3" w:rsidRPr="00B75304">
        <w:rPr>
          <w:lang w:val="en-GB"/>
        </w:rPr>
        <w:t xml:space="preserve">of </w:t>
      </w:r>
      <w:r w:rsidR="00E2785E" w:rsidRPr="00B75304">
        <w:rPr>
          <w:lang w:val="en-GB"/>
        </w:rPr>
        <w:t>chemical restraint</w:t>
      </w:r>
      <w:r w:rsidR="00D10BB5">
        <w:rPr>
          <w:lang w:val="en-GB"/>
        </w:rPr>
        <w:t xml:space="preserve"> </w:t>
      </w:r>
      <w:r w:rsidR="00D10BB5" w:rsidRPr="00B75304">
        <w:rPr>
          <w:lang w:val="en-GB"/>
        </w:rPr>
        <w:t>are currently being explored</w:t>
      </w:r>
      <w:r w:rsidR="000C7B3C" w:rsidRPr="00B75304">
        <w:rPr>
          <w:lang w:val="en-GB"/>
        </w:rPr>
        <w:t xml:space="preserve">. </w:t>
      </w:r>
      <w:r w:rsidR="0059263C" w:rsidRPr="00B75304">
        <w:rPr>
          <w:lang w:val="en-GB"/>
        </w:rPr>
        <w:t xml:space="preserve">One such approach is </w:t>
      </w:r>
      <w:r w:rsidR="000C7B3C" w:rsidRPr="00B75304">
        <w:rPr>
          <w:lang w:val="en-GB"/>
        </w:rPr>
        <w:t xml:space="preserve">a model of embedded pharmacists </w:t>
      </w:r>
      <w:r w:rsidR="00F56E79" w:rsidRPr="00B75304">
        <w:rPr>
          <w:lang w:val="en-GB"/>
        </w:rPr>
        <w:t>now</w:t>
      </w:r>
      <w:r w:rsidR="00F604BF" w:rsidRPr="00B75304">
        <w:rPr>
          <w:lang w:val="en-GB"/>
        </w:rPr>
        <w:t xml:space="preserve"> </w:t>
      </w:r>
      <w:r w:rsidR="000C7B3C" w:rsidRPr="00B75304">
        <w:rPr>
          <w:lang w:val="en-GB"/>
        </w:rPr>
        <w:t xml:space="preserve">being </w:t>
      </w:r>
      <w:r w:rsidR="00D10BB5" w:rsidRPr="00B75304">
        <w:rPr>
          <w:lang w:val="en-GB"/>
        </w:rPr>
        <w:t>trialled</w:t>
      </w:r>
      <w:r w:rsidR="000C7B3C" w:rsidRPr="00B75304">
        <w:rPr>
          <w:lang w:val="en-GB"/>
        </w:rPr>
        <w:t xml:space="preserve"> in all aged care homes in the ACT</w:t>
      </w:r>
      <w:r w:rsidR="00D10BB5">
        <w:rPr>
          <w:lang w:val="en-GB"/>
        </w:rPr>
        <w:t>.</w:t>
      </w:r>
      <w:r w:rsidR="0059263C" w:rsidRPr="00B75304">
        <w:rPr>
          <w:lang w:val="en-GB"/>
        </w:rPr>
        <w:t xml:space="preserve"> </w:t>
      </w:r>
      <w:r w:rsidR="00D10BB5">
        <w:rPr>
          <w:lang w:val="en-GB"/>
        </w:rPr>
        <w:t>T</w:t>
      </w:r>
      <w:r w:rsidR="0059263C" w:rsidRPr="00B75304">
        <w:rPr>
          <w:lang w:val="en-GB"/>
        </w:rPr>
        <w:t xml:space="preserve">he trial commenced in February 2020 and is </w:t>
      </w:r>
      <w:r w:rsidR="000C7B3C" w:rsidRPr="00B75304">
        <w:rPr>
          <w:lang w:val="en-GB"/>
        </w:rPr>
        <w:t>expected to finish in December 2021</w:t>
      </w:r>
      <w:r w:rsidR="00D10BB5">
        <w:rPr>
          <w:lang w:val="en-GB"/>
        </w:rPr>
        <w:t xml:space="preserve"> </w:t>
      </w:r>
      <w:r w:rsidR="000C7B3C" w:rsidRPr="00B75304">
        <w:rPr>
          <w:lang w:val="en-GB"/>
        </w:rPr>
        <w:fldChar w:fldCharType="begin" w:fldLock="1"/>
      </w:r>
      <w:r w:rsidR="005707A5" w:rsidRPr="00B75304">
        <w:rPr>
          <w:lang w:val="en-GB"/>
        </w:rPr>
        <w:instrText>ADDIN CSL_CITATION {"citationItems":[{"id":"ITEM-1","itemData":{"URL":"https://www.health.gov.au/initiatives-and-programs/minimising-inappropriate-use-of-restraint-in-aged-care","accessed":{"date-parts":[["2020","11","9"]]},"author":[{"dropping-particle":"","family":"Australian Government Department of Health","given":"","non-dropping-particle":"","parse-names":false,"suffix":""}],"id":"ITEM-1","issued":{"date-parts":[["2020","7","17"]]},"title":"Minimising inappropriate use of restraint in aged care","type":"webpage"},"uris":["http://www.mendeley.com/documents/?uuid=7766b32e-c781-3766-ac1f-37c0670795e7"]}],"mendeley":{"formattedCitation":"(Australian Government Department of Health 2020f)","plainTextFormattedCitation":"(Australian Government Department of Health 2020f)","previouslyFormattedCitation":"(Australian Government Department of Health 2020f)"},"properties":{"noteIndex":0},"schema":"https://github.com/citation-style-language/schema/raw/master/csl-citation.json"}</w:instrText>
      </w:r>
      <w:r w:rsidR="000C7B3C" w:rsidRPr="00B75304">
        <w:rPr>
          <w:lang w:val="en-GB"/>
        </w:rPr>
        <w:fldChar w:fldCharType="separate"/>
      </w:r>
      <w:r w:rsidR="00132E20" w:rsidRPr="00B75304">
        <w:rPr>
          <w:lang w:val="en-GB"/>
        </w:rPr>
        <w:t>(Department of Health 2020f)</w:t>
      </w:r>
      <w:r w:rsidR="000C7B3C" w:rsidRPr="00B75304">
        <w:rPr>
          <w:lang w:val="en-GB"/>
        </w:rPr>
        <w:fldChar w:fldCharType="end"/>
      </w:r>
      <w:r w:rsidR="000C7B3C" w:rsidRPr="00B75304">
        <w:rPr>
          <w:lang w:val="en-GB"/>
        </w:rPr>
        <w:t>.</w:t>
      </w:r>
      <w:r w:rsidR="00EF33EA" w:rsidRPr="00EF33EA">
        <w:t xml:space="preserve"> </w:t>
      </w:r>
    </w:p>
    <w:p w14:paraId="52B43B1B" w14:textId="55FCA0F6" w:rsidR="000C7B3C" w:rsidRPr="00B75304" w:rsidRDefault="00E739CC" w:rsidP="008C2AF4">
      <w:pPr>
        <w:pStyle w:val="Para"/>
        <w:spacing w:before="120"/>
        <w:rPr>
          <w:lang w:val="en-GB"/>
        </w:rPr>
      </w:pPr>
      <w:r>
        <w:t xml:space="preserve">Another initiative is </w:t>
      </w:r>
      <w:r>
        <w:rPr>
          <w:lang w:val="en-GB"/>
        </w:rPr>
        <w:t>t</w:t>
      </w:r>
      <w:r w:rsidR="00EF33EA" w:rsidRPr="00EF33EA">
        <w:rPr>
          <w:lang w:val="en-GB"/>
        </w:rPr>
        <w:t>he Commission’s pharmacist project</w:t>
      </w:r>
      <w:r w:rsidR="00D10BB5">
        <w:rPr>
          <w:lang w:val="en-GB"/>
        </w:rPr>
        <w:t>,</w:t>
      </w:r>
      <w:r w:rsidR="00EF33EA" w:rsidRPr="00EF33EA">
        <w:rPr>
          <w:lang w:val="en-GB"/>
        </w:rPr>
        <w:t xml:space="preserve"> </w:t>
      </w:r>
      <w:r>
        <w:rPr>
          <w:lang w:val="en-GB"/>
        </w:rPr>
        <w:t>where</w:t>
      </w:r>
      <w:r w:rsidR="00EF33EA" w:rsidRPr="00EF33EA">
        <w:rPr>
          <w:lang w:val="en-GB"/>
        </w:rPr>
        <w:t xml:space="preserve"> pharmacists visit services that request the Red</w:t>
      </w:r>
      <w:r w:rsidR="004F7F1D">
        <w:rPr>
          <w:lang w:val="en-GB"/>
        </w:rPr>
        <w:t>US</w:t>
      </w:r>
      <w:r w:rsidR="00EF33EA" w:rsidRPr="00EF33EA">
        <w:rPr>
          <w:lang w:val="en-GB"/>
        </w:rPr>
        <w:t>e training and a range of other pharmacist education (Aged Care Quality and Safety Commission 2020c)</w:t>
      </w:r>
      <w:r w:rsidR="005B73AE">
        <w:rPr>
          <w:lang w:val="en-GB"/>
        </w:rPr>
        <w:t>.</w:t>
      </w:r>
    </w:p>
    <w:p w14:paraId="553BC792" w14:textId="77777777" w:rsidR="005B73AE" w:rsidRDefault="00C76936" w:rsidP="00A45F80">
      <w:pPr>
        <w:pStyle w:val="Para"/>
        <w:spacing w:before="120"/>
        <w:rPr>
          <w:lang w:val="en-GB"/>
        </w:rPr>
      </w:pPr>
      <w:r w:rsidRPr="00B75304">
        <w:rPr>
          <w:lang w:val="en-GB"/>
        </w:rPr>
        <w:t>The</w:t>
      </w:r>
      <w:r w:rsidR="00391099" w:rsidRPr="00B75304">
        <w:rPr>
          <w:lang w:val="en-GB"/>
        </w:rPr>
        <w:t xml:space="preserve"> need for</w:t>
      </w:r>
      <w:r w:rsidR="00A04D78" w:rsidRPr="00B75304">
        <w:rPr>
          <w:lang w:val="en-GB"/>
        </w:rPr>
        <w:t xml:space="preserve"> collaborative prescribing arrangements</w:t>
      </w:r>
      <w:r w:rsidR="009A7280" w:rsidRPr="00B75304">
        <w:rPr>
          <w:lang w:val="en-GB"/>
        </w:rPr>
        <w:t xml:space="preserve"> was also</w:t>
      </w:r>
      <w:r w:rsidR="003B20FC" w:rsidRPr="00B75304">
        <w:rPr>
          <w:lang w:val="en-GB"/>
        </w:rPr>
        <w:t xml:space="preserve"> raised</w:t>
      </w:r>
      <w:r w:rsidR="00143D47" w:rsidRPr="00B75304">
        <w:rPr>
          <w:lang w:val="en-GB"/>
        </w:rPr>
        <w:t xml:space="preserve"> </w:t>
      </w:r>
      <w:r w:rsidR="00D27A62" w:rsidRPr="00B75304">
        <w:rPr>
          <w:lang w:val="en-GB"/>
        </w:rPr>
        <w:t>by</w:t>
      </w:r>
      <w:r w:rsidR="00BE6FDB" w:rsidRPr="00B75304">
        <w:rPr>
          <w:lang w:val="en-GB"/>
        </w:rPr>
        <w:t xml:space="preserve"> the </w:t>
      </w:r>
      <w:r w:rsidR="004C0488">
        <w:rPr>
          <w:lang w:val="en-GB"/>
        </w:rPr>
        <w:t>Royal Commission</w:t>
      </w:r>
      <w:r w:rsidR="00D27A62" w:rsidRPr="00B75304">
        <w:rPr>
          <w:lang w:val="en-GB"/>
        </w:rPr>
        <w:t xml:space="preserve"> </w:t>
      </w:r>
      <w:r w:rsidR="00D27A62" w:rsidRPr="00B75304">
        <w:rPr>
          <w:lang w:val="en-GB"/>
        </w:rPr>
        <w:fldChar w:fldCharType="begin" w:fldLock="1"/>
      </w:r>
      <w:r w:rsidR="003012F9">
        <w:rPr>
          <w:lang w:val="en-GB"/>
        </w:rPr>
        <w:instrText>ADDIN CSL_CITATION {"citationItems":[{"id":"ITEM-1","itemData":{"ISBN":"9781920838867","author":[{"dropping-particle":"","family":"Royal Commission into Aged Care Quality and Safety","given":"","non-dropping-particle":"","parse-names":false,"suffix":""}],"id":"ITEM-1","issued":{"date-parts":[["2019"]]},"publisher":"Commonwealth of Australia","publisher-place":"Canberra","title":"Interim Report: Neglect vol. 1","type":"book"},"uris":["http://www.mendeley.com/documents/?uuid=c0f621c7-63e2-4e4e-87c0-696b74c11846"]}],"mendeley":{"formattedCitation":"(Royal Commission into Aged Care Quality and Safety 2019b)","plainTextFormattedCitation":"(Royal Commission into Aged Care Quality and Safety 2019b)","previouslyFormattedCitation":"(Royal Commission into Aged Care Quality and Safety 2019b)"},"properties":{"noteIndex":0},"schema":"https://github.com/citation-style-language/schema/raw/master/csl-citation.json"}</w:instrText>
      </w:r>
      <w:r w:rsidR="00D27A62" w:rsidRPr="00B75304">
        <w:rPr>
          <w:lang w:val="en-GB"/>
        </w:rPr>
        <w:fldChar w:fldCharType="separate"/>
      </w:r>
      <w:r w:rsidR="002D2F2A" w:rsidRPr="00B75304">
        <w:rPr>
          <w:noProof/>
          <w:lang w:val="en-GB"/>
        </w:rPr>
        <w:t>(Royal Commission into Aged Care Quality and Safety 2019b)</w:t>
      </w:r>
      <w:r w:rsidR="00D27A62" w:rsidRPr="00B75304">
        <w:rPr>
          <w:lang w:val="en-GB"/>
        </w:rPr>
        <w:fldChar w:fldCharType="end"/>
      </w:r>
      <w:r w:rsidR="00143D47" w:rsidRPr="00B75304">
        <w:rPr>
          <w:lang w:val="en-GB"/>
        </w:rPr>
        <w:t xml:space="preserve"> and previous research</w:t>
      </w:r>
      <w:r w:rsidR="00EC2B17" w:rsidRPr="00B75304">
        <w:rPr>
          <w:lang w:val="en-GB"/>
        </w:rPr>
        <w:t xml:space="preserve"> </w:t>
      </w:r>
      <w:r w:rsidR="00EB300E" w:rsidRPr="00B75304">
        <w:rPr>
          <w:lang w:val="en-GB"/>
        </w:rPr>
        <w:fldChar w:fldCharType="begin" w:fldLock="1"/>
      </w:r>
      <w:r w:rsidR="00E61866" w:rsidRPr="00B75304">
        <w:rPr>
          <w:lang w:val="en-GB"/>
        </w:rPr>
        <w:instrText>ADDIN CSL_CITATION {"citationItems":[{"id":"ITEM-1","itemData":{"DOI":"10.1007/s11096-019-00821-7","ISSN":"22107711","PMID":"31123899","abstract":"Background Medication reviews by pharmacists have been shown to identify and reduce drug-related problems in long-term care residents. Objective To explore pharmacist perspectives of the Australian Government funded pharmacist-conducted residential medication management review and its role improving the quality and safety of prescribing in long-term care, in particular for those living with advanced dementia. Setting Australian Long-term care pharmacists. Method A qualitative research methodology approach using semi-structured interviews was used, with participants pharmacists with Residential Medication Management Review experience. Interviews were recorded, transcribed and coded utilising a meta-model of Physician-Community Pharmacy Collaboration in medication review. Main outcome measure Pharmacists’ perspectives on the Residential Medication Management Review and how to improve the quality of reviews for residents with advanced dementia. Results Fifteen accredited pharmacists participated. The majority believed that the Residential Medication Management Review had the potential to improve the quality and safety of medicines but highlighted systemic issues that worked against collaborative practice. Participants emphasised the importance of three-way collaboration between general practitioners, pharmacists and nursing staff and highlighted key strategies for its optimisation. Conclusion Incorporating avenues for greater communication between team members can improve collaboration between health professionals and ultimately the quality of medication reviews.","author":[{"dropping-particle":"","family":"Disalvo","given":"Domenica","non-dropping-particle":"","parse-names":false,"suffix":""},{"dropping-particle":"","family":"Luckett","given":"Tim","non-dropping-particle":"","parse-names":false,"suffix":""},{"dropping-particle":"","family":"Bennett","given":"Alexandra","non-dropping-particle":"","parse-names":false,"suffix":""},{"dropping-particle":"","family":"Davidson","given":"Patricia","non-dropping-particle":"","parse-names":false,"suffix":""},{"dropping-particle":"","family":"Agar","given":"Meera","non-dropping-particle":"","parse-names":false,"suffix":""}],"container-title":"International Journal of Clinical Pharmacy","id":"ITEM-1","issue":"4","issued":{"date-parts":[["2019","8","1"]]},"page":"950-962","publisher":"Springer Netherlands","title":"Pharmacists’ perspectives on medication reviews for long-term care residents with advanced dementia: a qualitative study","type":"article-journal","volume":"41"},"uris":["http://www.mendeley.com/documents/?uuid=a7d9315b-8d97-36a5-8fd0-57513303d5aa"]}],"mendeley":{"formattedCitation":"(Disalvo et al. 2019)","plainTextFormattedCitation":"(Disalvo et al. 2019)","previouslyFormattedCitation":"(Disalvo et al. 2019)"},"properties":{"noteIndex":0},"schema":"https://github.com/citation-style-language/schema/raw/master/csl-citation.json"}</w:instrText>
      </w:r>
      <w:r w:rsidR="00EB300E" w:rsidRPr="00B75304">
        <w:rPr>
          <w:lang w:val="en-GB"/>
        </w:rPr>
        <w:fldChar w:fldCharType="separate"/>
      </w:r>
      <w:r w:rsidR="00EB300E" w:rsidRPr="00B75304">
        <w:rPr>
          <w:lang w:val="en-GB"/>
        </w:rPr>
        <w:t>(Disalvo et al. 2019)</w:t>
      </w:r>
      <w:r w:rsidR="00EB300E" w:rsidRPr="00B75304">
        <w:rPr>
          <w:lang w:val="en-GB"/>
        </w:rPr>
        <w:fldChar w:fldCharType="end"/>
      </w:r>
      <w:r w:rsidR="0084656F" w:rsidRPr="00B75304">
        <w:rPr>
          <w:lang w:val="en-GB"/>
        </w:rPr>
        <w:t xml:space="preserve">. </w:t>
      </w:r>
      <w:r w:rsidR="009A7280" w:rsidRPr="00B75304">
        <w:rPr>
          <w:lang w:val="en-GB"/>
        </w:rPr>
        <w:t>In response,</w:t>
      </w:r>
      <w:r w:rsidRPr="00B75304">
        <w:rPr>
          <w:lang w:val="en-GB"/>
        </w:rPr>
        <w:t xml:space="preserve"> </w:t>
      </w:r>
      <w:r w:rsidR="008B72AC" w:rsidRPr="00B75304">
        <w:rPr>
          <w:lang w:val="en-GB"/>
        </w:rPr>
        <w:t>R</w:t>
      </w:r>
      <w:r w:rsidR="00630854">
        <w:rPr>
          <w:lang w:val="en-GB"/>
        </w:rPr>
        <w:t>esidential Medication Management Review</w:t>
      </w:r>
      <w:r w:rsidR="008B72AC" w:rsidRPr="00B75304">
        <w:rPr>
          <w:lang w:val="en-GB"/>
        </w:rPr>
        <w:t xml:space="preserve"> </w:t>
      </w:r>
      <w:r w:rsidRPr="00B75304">
        <w:rPr>
          <w:lang w:val="en-GB"/>
        </w:rPr>
        <w:t>program</w:t>
      </w:r>
      <w:r w:rsidR="000C7B3C" w:rsidRPr="00B75304">
        <w:rPr>
          <w:lang w:val="en-GB"/>
        </w:rPr>
        <w:t xml:space="preserve">me </w:t>
      </w:r>
      <w:r w:rsidR="005E0F59" w:rsidRPr="00B75304">
        <w:rPr>
          <w:lang w:val="en-GB"/>
        </w:rPr>
        <w:t xml:space="preserve">funding is </w:t>
      </w:r>
      <w:r w:rsidR="004D521B" w:rsidRPr="00B75304">
        <w:rPr>
          <w:lang w:val="en-GB"/>
        </w:rPr>
        <w:t xml:space="preserve">now </w:t>
      </w:r>
      <w:r w:rsidR="005E0F59" w:rsidRPr="00B75304">
        <w:rPr>
          <w:lang w:val="en-GB"/>
        </w:rPr>
        <w:t xml:space="preserve">available for </w:t>
      </w:r>
      <w:r w:rsidR="00E01F15" w:rsidRPr="00B75304">
        <w:rPr>
          <w:lang w:val="en-GB"/>
        </w:rPr>
        <w:t>2</w:t>
      </w:r>
      <w:r w:rsidR="005B73AE">
        <w:rPr>
          <w:lang w:val="en-GB"/>
        </w:rPr>
        <w:t> </w:t>
      </w:r>
      <w:r w:rsidR="00885DAC" w:rsidRPr="00B75304">
        <w:rPr>
          <w:lang w:val="en-GB"/>
        </w:rPr>
        <w:t>follow-up</w:t>
      </w:r>
      <w:r w:rsidR="00FE005C" w:rsidRPr="00B75304">
        <w:rPr>
          <w:lang w:val="en-GB"/>
        </w:rPr>
        <w:t xml:space="preserve"> </w:t>
      </w:r>
      <w:r w:rsidR="00712AB6" w:rsidRPr="00B75304">
        <w:rPr>
          <w:lang w:val="en-GB"/>
        </w:rPr>
        <w:t>services with the resident and the medical practitioner</w:t>
      </w:r>
      <w:r w:rsidR="000E61D5" w:rsidRPr="00B75304">
        <w:rPr>
          <w:lang w:val="en-GB"/>
        </w:rPr>
        <w:t xml:space="preserve"> if required.</w:t>
      </w:r>
      <w:r w:rsidR="00D20732" w:rsidRPr="00B75304">
        <w:rPr>
          <w:lang w:val="en-GB"/>
        </w:rPr>
        <w:t xml:space="preserve"> </w:t>
      </w:r>
    </w:p>
    <w:p w14:paraId="4EBE5E57" w14:textId="388FCB70" w:rsidR="006B2F2F" w:rsidRDefault="00160890" w:rsidP="00A45F80">
      <w:pPr>
        <w:pStyle w:val="Para"/>
        <w:spacing w:before="120"/>
      </w:pPr>
      <w:r w:rsidRPr="00B75304">
        <w:rPr>
          <w:lang w:val="en-GB"/>
        </w:rPr>
        <w:t xml:space="preserve">The involvement of pharmacists could also be strengthened under a proposed recommendation for increased access to medication management reviews by the </w:t>
      </w:r>
      <w:r w:rsidR="004C0488">
        <w:rPr>
          <w:lang w:val="en-GB"/>
        </w:rPr>
        <w:t>Counsel Assisting</w:t>
      </w:r>
      <w:r w:rsidRPr="00B75304">
        <w:rPr>
          <w:lang w:val="en-GB"/>
        </w:rPr>
        <w:t xml:space="preserve"> the </w:t>
      </w:r>
      <w:r w:rsidR="004C0488">
        <w:rPr>
          <w:lang w:val="en-GB"/>
        </w:rPr>
        <w:t>Royal Commission</w:t>
      </w:r>
      <w:r w:rsidR="0075501B" w:rsidRPr="00B75304">
        <w:rPr>
          <w:lang w:val="en-GB"/>
        </w:rPr>
        <w:t xml:space="preserve"> </w:t>
      </w:r>
      <w:r w:rsidR="0075501B" w:rsidRPr="00B75304">
        <w:rPr>
          <w:lang w:val="en-GB"/>
        </w:rPr>
        <w:fldChar w:fldCharType="begin" w:fldLock="1"/>
      </w:r>
      <w:r w:rsidR="00352638">
        <w:rPr>
          <w:lang w:val="en-GB"/>
        </w:rPr>
        <w:instrText>ADDIN CSL_CITATION {"citationItems":[{"id":"ITEM-1","itemData":{"URL":"https://agedcare.royalcommission.gov.au/sites/default/files/2020-10/RCD.9999.0540.0001_1.pdf","accessed":{"date-parts":[["2020","10","29"]]},"author":[{"dropping-particle":"","family":"Royal Commission into Aged Care Quality and Safety","given":"","non-dropping-particle":"","parse-names":false,"suffix":""}],"id":"ITEM-1","issued":{"date-parts":[["2020"]]},"title":"Counsel Assisting's final submissions: proposed recommendations","type":"webpage"},"uris":["http://www.mendeley.com/documents/?uuid=f8d8c691-7a89-4d5c-a102-37f911a77a4e"]}],"mendeley":{"formattedCitation":"(Royal Commission into Aged Care Quality and Safety 2020a)","plainTextFormattedCitation":"(Royal Commission into Aged Care Quality and Safety 2020a)","previouslyFormattedCitation":"(Royal Commission into Aged Care Quality and Safety n.d.)"},"properties":{"noteIndex":0},"schema":"https://github.com/citation-style-language/schema/raw/master/csl-citation.json"}</w:instrText>
      </w:r>
      <w:r w:rsidR="0075501B" w:rsidRPr="00B75304">
        <w:rPr>
          <w:lang w:val="en-GB"/>
        </w:rPr>
        <w:fldChar w:fldCharType="separate"/>
      </w:r>
      <w:r w:rsidR="00352638" w:rsidRPr="00352638">
        <w:rPr>
          <w:noProof/>
          <w:lang w:val="en-GB"/>
        </w:rPr>
        <w:t>(Royal Commission into Aged Care Quality and Safety 2020</w:t>
      </w:r>
      <w:r w:rsidR="00005325">
        <w:rPr>
          <w:noProof/>
          <w:lang w:val="en-GB"/>
        </w:rPr>
        <w:t>b</w:t>
      </w:r>
      <w:r w:rsidR="00352638" w:rsidRPr="00352638">
        <w:rPr>
          <w:noProof/>
          <w:lang w:val="en-GB"/>
        </w:rPr>
        <w:t>)</w:t>
      </w:r>
      <w:r w:rsidR="0075501B" w:rsidRPr="00B75304">
        <w:rPr>
          <w:lang w:val="en-GB"/>
        </w:rPr>
        <w:fldChar w:fldCharType="end"/>
      </w:r>
      <w:r w:rsidRPr="00B75304">
        <w:rPr>
          <w:lang w:val="en-GB"/>
        </w:rPr>
        <w:t>.</w:t>
      </w:r>
      <w:r w:rsidR="006B2F2F">
        <w:br w:type="page"/>
      </w:r>
    </w:p>
    <w:p w14:paraId="6E9D499F" w14:textId="77777777" w:rsidR="003722BB" w:rsidRPr="00CD66F5" w:rsidRDefault="003722BB" w:rsidP="00CD66F5">
      <w:pPr>
        <w:sectPr w:rsidR="003722BB" w:rsidRPr="00CD66F5" w:rsidSect="00D92F89">
          <w:type w:val="continuous"/>
          <w:pgSz w:w="11907" w:h="16840" w:code="9"/>
          <w:pgMar w:top="851" w:right="1134" w:bottom="851" w:left="1701" w:header="397" w:footer="567" w:gutter="0"/>
          <w:cols w:num="2" w:space="567"/>
          <w:docGrid w:linePitch="299"/>
          <w15:footnoteColumns w:val="1"/>
        </w:sectPr>
      </w:pPr>
    </w:p>
    <w:p w14:paraId="5B4B60BB" w14:textId="5540A61E" w:rsidR="003722BB" w:rsidRPr="00315592" w:rsidRDefault="00565980" w:rsidP="00FC0DA2">
      <w:pPr>
        <w:pStyle w:val="Heading2"/>
        <w:spacing w:before="120"/>
      </w:pPr>
      <w:bookmarkStart w:id="88" w:name="_Ref55469696"/>
      <w:bookmarkStart w:id="89" w:name="_Ref55838841"/>
      <w:bookmarkStart w:id="90" w:name="_Toc56250252"/>
      <w:bookmarkStart w:id="91" w:name="_Toc58392191"/>
      <w:r w:rsidRPr="00315592">
        <w:lastRenderedPageBreak/>
        <w:t>Emphasise the importance of comprehensive assessment</w:t>
      </w:r>
      <w:bookmarkEnd w:id="88"/>
      <w:bookmarkEnd w:id="89"/>
      <w:bookmarkEnd w:id="90"/>
      <w:bookmarkEnd w:id="91"/>
    </w:p>
    <w:p w14:paraId="45568290" w14:textId="5D9E1471" w:rsidR="00466AC1" w:rsidRPr="00B75304" w:rsidRDefault="00060E56" w:rsidP="005B73AE">
      <w:pPr>
        <w:pStyle w:val="Subhead1"/>
        <w:spacing w:before="0" w:after="120"/>
      </w:pPr>
      <w:r>
        <w:t>S</w:t>
      </w:r>
      <w:r w:rsidR="00466AC1" w:rsidRPr="00B75304">
        <w:t>ummary</w:t>
      </w:r>
    </w:p>
    <w:p w14:paraId="172D5863" w14:textId="77777777" w:rsidR="00AD2C89" w:rsidRDefault="00AD2C89" w:rsidP="00B5099B">
      <w:pPr>
        <w:pStyle w:val="Bullet1"/>
        <w:rPr>
          <w:lang w:val="en-GB"/>
        </w:rPr>
        <w:sectPr w:rsidR="00AD2C89" w:rsidSect="00D92F89">
          <w:type w:val="continuous"/>
          <w:pgSz w:w="11907" w:h="16840" w:code="9"/>
          <w:pgMar w:top="851" w:right="1134" w:bottom="851" w:left="1701" w:header="397" w:footer="567" w:gutter="0"/>
          <w:cols w:space="567"/>
          <w:docGrid w:linePitch="299"/>
          <w15:footnoteColumns w:val="1"/>
        </w:sectPr>
      </w:pPr>
    </w:p>
    <w:p w14:paraId="22DB980B" w14:textId="48F46B18" w:rsidR="00466AC1" w:rsidRPr="00B75304" w:rsidRDefault="00F604BF" w:rsidP="00B5099B">
      <w:pPr>
        <w:pStyle w:val="Bullet1"/>
        <w:rPr>
          <w:lang w:val="en-GB"/>
        </w:rPr>
      </w:pPr>
      <w:r w:rsidRPr="00B75304">
        <w:rPr>
          <w:lang w:val="en-GB"/>
        </w:rPr>
        <w:t>S</w:t>
      </w:r>
      <w:r w:rsidR="00466AC1" w:rsidRPr="00B75304">
        <w:rPr>
          <w:lang w:val="en-GB"/>
        </w:rPr>
        <w:t xml:space="preserve">takeholders recognise that assessment is required before using restraint, </w:t>
      </w:r>
      <w:r w:rsidRPr="00B75304">
        <w:rPr>
          <w:lang w:val="en-GB"/>
        </w:rPr>
        <w:t xml:space="preserve">but </w:t>
      </w:r>
      <w:r w:rsidR="00466AC1" w:rsidRPr="00B75304">
        <w:rPr>
          <w:lang w:val="en-GB"/>
        </w:rPr>
        <w:t>many suggest that the Restraints Principles are not explicit</w:t>
      </w:r>
      <w:r w:rsidRPr="00B75304">
        <w:rPr>
          <w:lang w:val="en-GB"/>
        </w:rPr>
        <w:t xml:space="preserve"> </w:t>
      </w:r>
      <w:r w:rsidR="00466AC1" w:rsidRPr="00B75304">
        <w:rPr>
          <w:lang w:val="en-GB"/>
        </w:rPr>
        <w:t xml:space="preserve">that a </w:t>
      </w:r>
      <w:r w:rsidR="00466AC1" w:rsidRPr="008E6E70">
        <w:t xml:space="preserve">comprehensive </w:t>
      </w:r>
      <w:r w:rsidR="008E6E70">
        <w:t xml:space="preserve">care planning </w:t>
      </w:r>
      <w:r w:rsidR="00466AC1" w:rsidRPr="00B75304">
        <w:rPr>
          <w:lang w:val="en-GB"/>
        </w:rPr>
        <w:t>assessment is necessary</w:t>
      </w:r>
      <w:r w:rsidRPr="00B75304">
        <w:rPr>
          <w:lang w:val="en-GB"/>
        </w:rPr>
        <w:t>.</w:t>
      </w:r>
    </w:p>
    <w:p w14:paraId="5D64ADA5" w14:textId="63BD420C" w:rsidR="00466AC1" w:rsidRPr="00B75304" w:rsidRDefault="00F604BF" w:rsidP="00B5099B">
      <w:pPr>
        <w:pStyle w:val="Bullet1"/>
        <w:rPr>
          <w:lang w:val="en-GB"/>
        </w:rPr>
      </w:pPr>
      <w:r w:rsidRPr="00B75304">
        <w:rPr>
          <w:lang w:val="en-GB"/>
        </w:rPr>
        <w:t xml:space="preserve">Although </w:t>
      </w:r>
      <w:r w:rsidR="00466AC1" w:rsidRPr="00B75304">
        <w:rPr>
          <w:lang w:val="en-GB"/>
        </w:rPr>
        <w:t>multidisciplinary</w:t>
      </w:r>
      <w:r w:rsidR="005665C3">
        <w:rPr>
          <w:lang w:val="en-GB"/>
        </w:rPr>
        <w:t xml:space="preserve"> or </w:t>
      </w:r>
      <w:r w:rsidR="00466AC1" w:rsidRPr="00B75304">
        <w:rPr>
          <w:lang w:val="en-GB"/>
        </w:rPr>
        <w:t>team</w:t>
      </w:r>
      <w:r w:rsidR="005665C3">
        <w:rPr>
          <w:lang w:val="en-GB"/>
        </w:rPr>
        <w:t>-based</w:t>
      </w:r>
      <w:r w:rsidR="00466AC1" w:rsidRPr="00B75304">
        <w:rPr>
          <w:lang w:val="en-GB"/>
        </w:rPr>
        <w:t xml:space="preserve"> approaches to assessment are seen to support delivery of person-centred care (and therefore minimisation of restraint), allied health staff are </w:t>
      </w:r>
      <w:r w:rsidR="005665C3">
        <w:rPr>
          <w:lang w:val="en-GB"/>
        </w:rPr>
        <w:t xml:space="preserve">perceived to be </w:t>
      </w:r>
      <w:r w:rsidR="00466AC1" w:rsidRPr="00B75304">
        <w:rPr>
          <w:lang w:val="en-GB"/>
        </w:rPr>
        <w:t>underutilised in assessment and planning</w:t>
      </w:r>
      <w:r w:rsidRPr="00B75304">
        <w:rPr>
          <w:lang w:val="en-GB"/>
        </w:rPr>
        <w:t>.</w:t>
      </w:r>
    </w:p>
    <w:p w14:paraId="27FC54F1" w14:textId="58406BDA" w:rsidR="00664979" w:rsidRPr="00664979" w:rsidRDefault="00466AC1" w:rsidP="00664979">
      <w:pPr>
        <w:pStyle w:val="Bullet1"/>
        <w:rPr>
          <w:lang w:val="en-GB"/>
        </w:rPr>
      </w:pPr>
      <w:r w:rsidRPr="00B75304">
        <w:rPr>
          <w:lang w:val="en-GB"/>
        </w:rPr>
        <w:t xml:space="preserve">Stakeholders </w:t>
      </w:r>
      <w:r w:rsidR="00EA7D7B" w:rsidRPr="00B75304">
        <w:rPr>
          <w:lang w:val="en-GB"/>
        </w:rPr>
        <w:t xml:space="preserve">believe </w:t>
      </w:r>
      <w:r w:rsidRPr="00B75304">
        <w:rPr>
          <w:lang w:val="en-GB"/>
        </w:rPr>
        <w:t>that the specific components of a comprehensive assessment should not be addressed in the legislation itself (due to varied needs</w:t>
      </w:r>
      <w:r w:rsidR="005665C3">
        <w:rPr>
          <w:lang w:val="en-GB"/>
        </w:rPr>
        <w:t xml:space="preserve"> and </w:t>
      </w:r>
      <w:r w:rsidRPr="00B75304">
        <w:rPr>
          <w:lang w:val="en-GB"/>
        </w:rPr>
        <w:t>circumstances of residents</w:t>
      </w:r>
      <w:r w:rsidR="001C7BF9">
        <w:rPr>
          <w:lang w:val="en-GB"/>
        </w:rPr>
        <w:t>,</w:t>
      </w:r>
      <w:r w:rsidRPr="00B75304">
        <w:rPr>
          <w:lang w:val="en-GB"/>
        </w:rPr>
        <w:t xml:space="preserve"> and </w:t>
      </w:r>
      <w:r w:rsidR="001C7BF9">
        <w:rPr>
          <w:lang w:val="en-GB"/>
        </w:rPr>
        <w:t xml:space="preserve">changes in </w:t>
      </w:r>
      <w:r w:rsidRPr="00B75304">
        <w:rPr>
          <w:lang w:val="en-GB"/>
        </w:rPr>
        <w:t>emerging evidence) but may be more appropriately addressed through clinical guidelines.</w:t>
      </w:r>
      <w:r w:rsidR="00664979" w:rsidRPr="00664979">
        <w:t xml:space="preserve"> </w:t>
      </w:r>
    </w:p>
    <w:p w14:paraId="3014CC6B" w14:textId="647189C8" w:rsidR="00664979" w:rsidRPr="00664979" w:rsidRDefault="00664979" w:rsidP="00664979">
      <w:pPr>
        <w:pStyle w:val="Bullet1"/>
        <w:rPr>
          <w:lang w:val="en-GB"/>
        </w:rPr>
      </w:pPr>
      <w:r w:rsidRPr="00664979">
        <w:rPr>
          <w:lang w:val="en-GB"/>
        </w:rPr>
        <w:t xml:space="preserve">The Restraints Principles regulate providers, not prescribers, </w:t>
      </w:r>
      <w:r w:rsidR="002451BF">
        <w:rPr>
          <w:lang w:val="en-GB"/>
        </w:rPr>
        <w:t xml:space="preserve">and </w:t>
      </w:r>
      <w:r w:rsidR="00284C79">
        <w:rPr>
          <w:lang w:val="en-GB"/>
        </w:rPr>
        <w:t>as such</w:t>
      </w:r>
      <w:r w:rsidRPr="00664979">
        <w:rPr>
          <w:lang w:val="en-GB"/>
        </w:rPr>
        <w:t xml:space="preserve"> cannot </w:t>
      </w:r>
      <w:r w:rsidR="002451BF">
        <w:rPr>
          <w:lang w:val="en-GB"/>
        </w:rPr>
        <w:t>regulate</w:t>
      </w:r>
      <w:r w:rsidRPr="00664979">
        <w:rPr>
          <w:lang w:val="en-GB"/>
        </w:rPr>
        <w:t xml:space="preserve"> the way prescribers assess the need for restraint.</w:t>
      </w:r>
    </w:p>
    <w:p w14:paraId="79722686" w14:textId="77777777" w:rsidR="00AD2C89" w:rsidRDefault="00AD2C89" w:rsidP="008F20B1">
      <w:pPr>
        <w:pStyle w:val="Bullet1"/>
        <w:sectPr w:rsidR="00AD2C89" w:rsidSect="007D58FE">
          <w:type w:val="continuous"/>
          <w:pgSz w:w="11907" w:h="16840" w:code="9"/>
          <w:pgMar w:top="851" w:right="1134" w:bottom="851" w:left="1701" w:header="397" w:footer="567" w:gutter="0"/>
          <w:cols w:num="2" w:space="567"/>
          <w:titlePg/>
          <w:docGrid w:linePitch="299"/>
          <w15:footnoteColumns w:val="1"/>
        </w:sectPr>
      </w:pPr>
    </w:p>
    <w:p w14:paraId="259B6748" w14:textId="5A60931C" w:rsidR="00466AC1" w:rsidRPr="00B75304" w:rsidRDefault="00121625" w:rsidP="001C7BF9">
      <w:pPr>
        <w:pStyle w:val="RecommendationHeading"/>
        <w:spacing w:before="360"/>
        <w:ind w:right="-57"/>
      </w:pPr>
      <w:r w:rsidRPr="00B75304">
        <w:rPr>
          <w:noProof/>
          <w:lang w:val="en-AU" w:eastAsia="en-AU"/>
        </w:rPr>
        <mc:AlternateContent>
          <mc:Choice Requires="wps">
            <w:drawing>
              <wp:anchor distT="0" distB="0" distL="114300" distR="114300" simplePos="0" relativeHeight="251658246" behindDoc="1" locked="0" layoutInCell="1" allowOverlap="1" wp14:anchorId="38364F2C" wp14:editId="74C4FE01">
                <wp:simplePos x="0" y="0"/>
                <wp:positionH relativeFrom="margin">
                  <wp:posOffset>-118065</wp:posOffset>
                </wp:positionH>
                <wp:positionV relativeFrom="paragraph">
                  <wp:posOffset>77497</wp:posOffset>
                </wp:positionV>
                <wp:extent cx="6023366" cy="2387841"/>
                <wp:effectExtent l="0" t="0" r="0" b="0"/>
                <wp:wrapNone/>
                <wp:docPr id="8" name="Rectangle 8" descr="Decorative"/>
                <wp:cNvGraphicFramePr/>
                <a:graphic xmlns:a="http://schemas.openxmlformats.org/drawingml/2006/main">
                  <a:graphicData uri="http://schemas.microsoft.com/office/word/2010/wordprocessingShape">
                    <wps:wsp>
                      <wps:cNvSpPr/>
                      <wps:spPr>
                        <a:xfrm>
                          <a:off x="0" y="0"/>
                          <a:ext cx="6023366" cy="2387841"/>
                        </a:xfrm>
                        <a:prstGeom prst="rect">
                          <a:avLst/>
                        </a:prstGeom>
                        <a:solidFill>
                          <a:schemeClr val="accent1">
                            <a:lumMod val="20000"/>
                            <a:lumOff val="80000"/>
                          </a:schemeClr>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4B4AC72" id="Rectangle 8" o:spid="_x0000_s1026" alt="Decorative" style="position:absolute;margin-left:-9.3pt;margin-top:6.1pt;width:474.3pt;height:188pt;z-index:-2516582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" fillcolor="#e2f4ff [660]" stroked="f" strokeweight="2pt">
                <w10:wrap anchorx="margin"/>
              </v:rect>
            </w:pict>
          </mc:Fallback>
        </mc:AlternateContent>
      </w:r>
      <w:r w:rsidR="00060E56">
        <w:t>:</w:t>
      </w:r>
      <w:r w:rsidR="00060E56" w:rsidRPr="00060E56">
        <w:t xml:space="preserve"> </w:t>
      </w:r>
      <w:r w:rsidR="00060E56" w:rsidRPr="00315592">
        <w:t>Emphasise the importance of comprehensive assessment</w:t>
      </w:r>
    </w:p>
    <w:p w14:paraId="591DF254" w14:textId="77777777" w:rsidR="00AD2C89" w:rsidRDefault="00AD2C89" w:rsidP="00B858FE">
      <w:pPr>
        <w:pStyle w:val="Subhead2"/>
        <w:sectPr w:rsidR="00AD2C89" w:rsidSect="00AD2C89">
          <w:type w:val="continuous"/>
          <w:pgSz w:w="11907" w:h="16840" w:code="9"/>
          <w:pgMar w:top="851" w:right="1134" w:bottom="851" w:left="1701" w:header="397" w:footer="567" w:gutter="0"/>
          <w:cols w:space="567"/>
          <w:titlePg/>
          <w:docGrid w:linePitch="299"/>
          <w15:footnoteColumns w:val="1"/>
        </w:sectPr>
      </w:pPr>
    </w:p>
    <w:p w14:paraId="7D5049D1" w14:textId="2B3CDE03" w:rsidR="00F723A8" w:rsidRPr="00B75304" w:rsidRDefault="0069664E" w:rsidP="001C7BF9">
      <w:pPr>
        <w:pStyle w:val="Subhead2"/>
        <w:spacing w:before="0"/>
      </w:pPr>
      <w:r w:rsidRPr="00B75304">
        <w:t>Changes to the Restraints Principles</w:t>
      </w:r>
    </w:p>
    <w:p w14:paraId="6815F4AD" w14:textId="11B57BF7" w:rsidR="00B420A5" w:rsidRDefault="00B420A5" w:rsidP="00B420A5">
      <w:pPr>
        <w:pStyle w:val="RecommendationList"/>
      </w:pPr>
      <w:r>
        <w:t xml:space="preserve">Amend the Restraints Principles to state that an assessment for care planning </w:t>
      </w:r>
      <w:r w:rsidR="00032A2E">
        <w:t xml:space="preserve">and </w:t>
      </w:r>
      <w:r w:rsidR="00BE4913">
        <w:t>development of</w:t>
      </w:r>
      <w:r>
        <w:t xml:space="preserve"> a behaviour support plan </w:t>
      </w:r>
      <w:r w:rsidR="00032A2E">
        <w:t xml:space="preserve">is required </w:t>
      </w:r>
      <w:r>
        <w:t>before using physical restraint</w:t>
      </w:r>
      <w:r w:rsidR="001C7BF9">
        <w:t>,</w:t>
      </w:r>
      <w:r w:rsidR="00165636">
        <w:t xml:space="preserve"> except in an emergency</w:t>
      </w:r>
      <w:r>
        <w:t>.</w:t>
      </w:r>
    </w:p>
    <w:p w14:paraId="2D587FBE" w14:textId="435AB50E" w:rsidR="00B420A5" w:rsidRDefault="00B420A5" w:rsidP="00B420A5">
      <w:pPr>
        <w:pStyle w:val="RecommendationList"/>
      </w:pPr>
      <w:r>
        <w:t xml:space="preserve">Broaden the list of who is able to undertake an assessment of the need for physical restraint to include other staff with </w:t>
      </w:r>
      <w:r>
        <w:t>relevant skills and competencies</w:t>
      </w:r>
      <w:r w:rsidR="00FD005C">
        <w:t>, in</w:t>
      </w:r>
      <w:r w:rsidR="00A2640C">
        <w:t xml:space="preserve"> addition to medical practitioners, nurse practitioners and registered nurses</w:t>
      </w:r>
      <w:r>
        <w:t>.</w:t>
      </w:r>
    </w:p>
    <w:p w14:paraId="4FF12069" w14:textId="0BBCD7E5" w:rsidR="00466AC1" w:rsidRPr="00B75304" w:rsidRDefault="00466AC1" w:rsidP="00B858FE">
      <w:pPr>
        <w:pStyle w:val="Subhead2"/>
      </w:pPr>
      <w:r w:rsidRPr="00B75304">
        <w:t>Other</w:t>
      </w:r>
      <w:r w:rsidR="00343188">
        <w:t xml:space="preserve"> changes</w:t>
      </w:r>
    </w:p>
    <w:p w14:paraId="533A9643" w14:textId="2440FD90" w:rsidR="00A359E7" w:rsidRDefault="00A359E7" w:rsidP="00170C58">
      <w:pPr>
        <w:pStyle w:val="RecommendationList"/>
      </w:pPr>
      <w:r w:rsidRPr="00B75304">
        <w:t>Consider strategies to support multidisciplinary assessment, including involvement of mental health specialists and geriatricians.</w:t>
      </w:r>
    </w:p>
    <w:p w14:paraId="5B979D69" w14:textId="77777777" w:rsidR="00AD2C89" w:rsidRDefault="00AD2C89" w:rsidP="008F20B1">
      <w:pPr>
        <w:pStyle w:val="Subhead1"/>
        <w:sectPr w:rsidR="00AD2C89" w:rsidSect="007D58FE">
          <w:type w:val="continuous"/>
          <w:pgSz w:w="11907" w:h="16840" w:code="9"/>
          <w:pgMar w:top="851" w:right="1134" w:bottom="851" w:left="1701" w:header="397" w:footer="567" w:gutter="0"/>
          <w:cols w:num="2" w:space="567"/>
          <w:titlePg/>
          <w:docGrid w:linePitch="299"/>
          <w15:footnoteColumns w:val="1"/>
        </w:sectPr>
      </w:pPr>
    </w:p>
    <w:p w14:paraId="73B7D91D" w14:textId="741A32CE" w:rsidR="00466AC1" w:rsidRPr="00B75304" w:rsidRDefault="00466AC1" w:rsidP="005B73AE">
      <w:pPr>
        <w:pStyle w:val="Subhead1"/>
        <w:spacing w:before="360"/>
      </w:pPr>
      <w:r w:rsidRPr="00B75304">
        <w:t>Relevant aspect of the legislation</w:t>
      </w:r>
    </w:p>
    <w:p w14:paraId="303E28DB" w14:textId="77777777" w:rsidR="00AD2C89" w:rsidRDefault="00AD2C89" w:rsidP="00E16C39">
      <w:pPr>
        <w:pStyle w:val="Para"/>
        <w:rPr>
          <w:lang w:val="en-GB"/>
        </w:rPr>
        <w:sectPr w:rsidR="00AD2C89" w:rsidSect="00AD2C89">
          <w:type w:val="continuous"/>
          <w:pgSz w:w="11907" w:h="16840" w:code="9"/>
          <w:pgMar w:top="851" w:right="1134" w:bottom="851" w:left="1701" w:header="397" w:footer="567" w:gutter="0"/>
          <w:cols w:space="567"/>
          <w:titlePg/>
          <w:docGrid w:linePitch="299"/>
          <w15:footnoteColumns w:val="1"/>
        </w:sectPr>
      </w:pPr>
    </w:p>
    <w:p w14:paraId="52F06B02" w14:textId="6E2C1C83" w:rsidR="0070696B" w:rsidRDefault="00466AC1" w:rsidP="00E16C39">
      <w:pPr>
        <w:pStyle w:val="Para"/>
        <w:rPr>
          <w:lang w:val="en-GB"/>
        </w:rPr>
      </w:pPr>
      <w:r w:rsidRPr="00B75304">
        <w:rPr>
          <w:lang w:val="en-GB"/>
        </w:rPr>
        <w:t>The Restraints Principles require that physical restraint must not be used unless an approved health practitioner</w:t>
      </w:r>
      <w:r w:rsidR="007B54FE" w:rsidRPr="00B75304">
        <w:rPr>
          <w:lang w:val="en-GB"/>
        </w:rPr>
        <w:t xml:space="preserve"> (</w:t>
      </w:r>
      <w:r w:rsidR="00CD1C1F" w:rsidRPr="00B75304">
        <w:rPr>
          <w:lang w:val="en-GB"/>
        </w:rPr>
        <w:t xml:space="preserve">medical practitioner, nurse practitioner, </w:t>
      </w:r>
      <w:r w:rsidR="00072770">
        <w:rPr>
          <w:lang w:val="en-GB"/>
        </w:rPr>
        <w:t>registered nurse</w:t>
      </w:r>
      <w:r w:rsidR="00CD1C1F" w:rsidRPr="00B75304">
        <w:rPr>
          <w:lang w:val="en-GB"/>
        </w:rPr>
        <w:t>)</w:t>
      </w:r>
      <w:r w:rsidRPr="00B75304">
        <w:rPr>
          <w:lang w:val="en-GB"/>
        </w:rPr>
        <w:t>, who has day-to-day knowledge of the consumer, has assessed the consumer as posing a risk of harm to the</w:t>
      </w:r>
      <w:r w:rsidR="0070696B">
        <w:rPr>
          <w:lang w:val="en-GB"/>
        </w:rPr>
        <w:t>mselves</w:t>
      </w:r>
      <w:r w:rsidRPr="00B75304" w:rsidDel="0070696B">
        <w:rPr>
          <w:lang w:val="en-GB"/>
        </w:rPr>
        <w:t xml:space="preserve"> </w:t>
      </w:r>
      <w:r w:rsidRPr="00B75304">
        <w:rPr>
          <w:lang w:val="en-GB"/>
        </w:rPr>
        <w:t>or any other person, and as requiring the restraint (</w:t>
      </w:r>
      <w:r w:rsidRPr="00D709F1">
        <w:rPr>
          <w:rStyle w:val="Bold"/>
        </w:rPr>
        <w:t>15F 1a</w:t>
      </w:r>
      <w:r w:rsidR="00064327" w:rsidRPr="00D709F1">
        <w:rPr>
          <w:rStyle w:val="Bold"/>
        </w:rPr>
        <w:t>[</w:t>
      </w:r>
      <w:r w:rsidRPr="00D709F1">
        <w:rPr>
          <w:rStyle w:val="Bold"/>
        </w:rPr>
        <w:t>i</w:t>
      </w:r>
      <w:r w:rsidR="00064327" w:rsidRPr="00D709F1">
        <w:rPr>
          <w:rStyle w:val="Bold"/>
        </w:rPr>
        <w:t>]</w:t>
      </w:r>
      <w:r w:rsidRPr="00B75304">
        <w:rPr>
          <w:lang w:val="en-GB"/>
        </w:rPr>
        <w:t xml:space="preserve">). </w:t>
      </w:r>
    </w:p>
    <w:p w14:paraId="43D5FB0B" w14:textId="77777777" w:rsidR="0070696B" w:rsidRDefault="00466AC1" w:rsidP="00E16C39">
      <w:pPr>
        <w:pStyle w:val="Para"/>
        <w:rPr>
          <w:lang w:val="en-GB"/>
        </w:rPr>
      </w:pPr>
      <w:r w:rsidRPr="00B75304">
        <w:rPr>
          <w:lang w:val="en-GB"/>
        </w:rPr>
        <w:t>Assessment for chemical restraint must be</w:t>
      </w:r>
      <w:r w:rsidR="0070696B">
        <w:rPr>
          <w:lang w:val="en-GB"/>
        </w:rPr>
        <w:t xml:space="preserve"> carried out</w:t>
      </w:r>
      <w:r w:rsidRPr="00B75304">
        <w:rPr>
          <w:lang w:val="en-GB"/>
        </w:rPr>
        <w:t xml:space="preserve"> by a medical practitioner or nurse practitioner</w:t>
      </w:r>
      <w:r w:rsidR="00C709CE" w:rsidRPr="00B75304">
        <w:rPr>
          <w:lang w:val="en-GB"/>
        </w:rPr>
        <w:t>;</w:t>
      </w:r>
      <w:r w:rsidRPr="00B75304">
        <w:rPr>
          <w:lang w:val="en-GB"/>
        </w:rPr>
        <w:t xml:space="preserve"> however</w:t>
      </w:r>
      <w:r w:rsidR="00C709CE" w:rsidRPr="00B75304">
        <w:rPr>
          <w:lang w:val="en-GB"/>
        </w:rPr>
        <w:t>,</w:t>
      </w:r>
      <w:r w:rsidRPr="00B75304">
        <w:rPr>
          <w:lang w:val="en-GB"/>
        </w:rPr>
        <w:t xml:space="preserve"> there is no requirement to have day-to-day knowledge of the consumer and the consumer does not need to pose a risk of harm to themselves or others (</w:t>
      </w:r>
      <w:r w:rsidRPr="00D709F1">
        <w:rPr>
          <w:rStyle w:val="Bold"/>
        </w:rPr>
        <w:t>15G 1a</w:t>
      </w:r>
      <w:r w:rsidR="00C709CE" w:rsidRPr="00B75304">
        <w:rPr>
          <w:lang w:val="en-GB"/>
        </w:rPr>
        <w:t>)</w:t>
      </w:r>
      <w:r w:rsidRPr="00B75304">
        <w:rPr>
          <w:lang w:val="en-GB"/>
        </w:rPr>
        <w:t>.</w:t>
      </w:r>
      <w:r w:rsidR="00D20732" w:rsidRPr="00B75304">
        <w:rPr>
          <w:lang w:val="en-GB"/>
        </w:rPr>
        <w:t xml:space="preserve"> </w:t>
      </w:r>
    </w:p>
    <w:p w14:paraId="6F11244B" w14:textId="0D50B10E" w:rsidR="00466AC1" w:rsidRPr="00B75304" w:rsidRDefault="00466AC1" w:rsidP="00E16C39">
      <w:pPr>
        <w:pStyle w:val="Para"/>
        <w:rPr>
          <w:lang w:val="en-GB"/>
        </w:rPr>
      </w:pPr>
      <w:r w:rsidRPr="00B75304">
        <w:rPr>
          <w:lang w:val="en-GB"/>
        </w:rPr>
        <w:t xml:space="preserve">The requirements for physical and chemical restraint differ because the </w:t>
      </w:r>
      <w:r w:rsidR="007C02E1">
        <w:rPr>
          <w:lang w:val="en-GB"/>
        </w:rPr>
        <w:t xml:space="preserve">Restraints </w:t>
      </w:r>
      <w:r w:rsidRPr="00B75304">
        <w:rPr>
          <w:lang w:val="en-GB"/>
        </w:rPr>
        <w:t xml:space="preserve">Principles regulate providers and cannot regulate medical </w:t>
      </w:r>
      <w:r w:rsidRPr="00B75304">
        <w:rPr>
          <w:lang w:val="en-GB"/>
        </w:rPr>
        <w:t>practitioners, who may undertake assessment and prescription of medicine independently of the provider.</w:t>
      </w:r>
    </w:p>
    <w:p w14:paraId="7DDBD1E8" w14:textId="422B32BE" w:rsidR="00466AC1" w:rsidRDefault="00466AC1" w:rsidP="00E16C39">
      <w:pPr>
        <w:pStyle w:val="Para"/>
        <w:rPr>
          <w:lang w:val="en-GB"/>
        </w:rPr>
      </w:pPr>
      <w:r w:rsidRPr="00B75304">
        <w:rPr>
          <w:lang w:val="en-GB"/>
        </w:rPr>
        <w:t xml:space="preserve">The explanatory statement that accompanied the </w:t>
      </w:r>
      <w:r w:rsidR="00735650" w:rsidRPr="009C65AC">
        <w:rPr>
          <w:rStyle w:val="Italic"/>
        </w:rPr>
        <w:t>Quality of Care Amendment (Minimising the Use of Restraints) Principles</w:t>
      </w:r>
      <w:r w:rsidRPr="009C65AC">
        <w:rPr>
          <w:rStyle w:val="Italic"/>
        </w:rPr>
        <w:t xml:space="preserve"> 2019</w:t>
      </w:r>
      <w:r w:rsidR="0070696B">
        <w:rPr>
          <w:rStyle w:val="Italic"/>
        </w:rPr>
        <w:t xml:space="preserve"> </w:t>
      </w:r>
      <w:r w:rsidRPr="00B75304">
        <w:rPr>
          <w:lang w:val="en-GB"/>
        </w:rPr>
        <w:t xml:space="preserve">provides more clarity around </w:t>
      </w:r>
      <w:r w:rsidR="0070696B">
        <w:rPr>
          <w:lang w:val="en-GB"/>
        </w:rPr>
        <w:t>what is</w:t>
      </w:r>
      <w:r w:rsidR="0070696B" w:rsidRPr="00B75304">
        <w:rPr>
          <w:lang w:val="en-GB"/>
        </w:rPr>
        <w:t xml:space="preserve"> </w:t>
      </w:r>
      <w:r w:rsidRPr="00B75304">
        <w:rPr>
          <w:lang w:val="en-GB"/>
        </w:rPr>
        <w:t>expect</w:t>
      </w:r>
      <w:r w:rsidR="0070696B">
        <w:rPr>
          <w:lang w:val="en-GB"/>
        </w:rPr>
        <w:t>ed</w:t>
      </w:r>
      <w:r w:rsidRPr="00B75304">
        <w:rPr>
          <w:lang w:val="en-GB"/>
        </w:rPr>
        <w:t xml:space="preserve"> of providers.</w:t>
      </w:r>
      <w:r w:rsidR="00D20732" w:rsidRPr="00B75304">
        <w:rPr>
          <w:lang w:val="en-GB"/>
        </w:rPr>
        <w:t xml:space="preserve"> </w:t>
      </w:r>
      <w:r w:rsidRPr="00B75304">
        <w:rPr>
          <w:lang w:val="en-GB"/>
        </w:rPr>
        <w:t xml:space="preserve">It refers providers to the </w:t>
      </w:r>
      <w:r w:rsidRPr="00B75304">
        <w:rPr>
          <w:rStyle w:val="StyleItalic"/>
          <w:lang w:val="en-GB"/>
        </w:rPr>
        <w:t xml:space="preserve">Decision-Making Tool: Supporting a restraint free environment in residential aged care </w:t>
      </w:r>
      <w:r w:rsidRPr="00B75304">
        <w:rPr>
          <w:lang w:val="en-GB"/>
        </w:rPr>
        <w:t xml:space="preserve">(Decision Making Tool) </w:t>
      </w:r>
      <w:r w:rsidRPr="00B75304">
        <w:rPr>
          <w:lang w:val="en-GB"/>
        </w:rPr>
        <w:fldChar w:fldCharType="begin" w:fldLock="1"/>
      </w:r>
      <w:r w:rsidRPr="00B75304">
        <w:rPr>
          <w:lang w:val="en-GB"/>
        </w:rPr>
        <w:instrText>ADDIN CSL_CITATION {"citationItems":[{"id":"ITEM-1","itemData":{"ISBN":"9781742417707","author":[{"dropping-particle":"","family":"Department of Health and Ageing","given":"","non-dropping-particle":"","parse-names":false,"suffix":""}],"id":"ITEM-1","issued":{"date-parts":[["2012"]]},"publisher":"Australian Government","publisher-place":"Canberra","title":"Decision-making tool: Supporting a restraint free environment in residential aged care","type":"book"},"uris":["http://www.mendeley.com/documents/?uuid=904e89fb-85f2-44c9-b9a3-2a472fe45378"]}],"mendeley":{"formattedCitation":"(Department of Health and Ageing 2012)","plainTextFormattedCitation":"(Department of Health and Ageing 2012)","previouslyFormattedCitation":"(Department of Health and Ageing 2012)"},"properties":{"noteIndex":0},"schema":"https://github.com/citation-style-language/schema/raw/master/csl-citation.json"}</w:instrText>
      </w:r>
      <w:r w:rsidRPr="00B75304">
        <w:rPr>
          <w:lang w:val="en-GB"/>
        </w:rPr>
        <w:fldChar w:fldCharType="separate"/>
      </w:r>
      <w:r w:rsidRPr="00B75304">
        <w:rPr>
          <w:lang w:val="en-GB"/>
        </w:rPr>
        <w:t>(Department of Health and Ageing 2012)</w:t>
      </w:r>
      <w:r w:rsidRPr="00B75304">
        <w:rPr>
          <w:lang w:val="en-GB"/>
        </w:rPr>
        <w:fldChar w:fldCharType="end"/>
      </w:r>
      <w:r w:rsidR="002F75C9" w:rsidRPr="00B75304">
        <w:rPr>
          <w:lang w:val="en-GB"/>
        </w:rPr>
        <w:t>,</w:t>
      </w:r>
      <w:r w:rsidRPr="00B75304">
        <w:rPr>
          <w:lang w:val="en-GB"/>
        </w:rPr>
        <w:t xml:space="preserve"> which states that the use of restraint </w:t>
      </w:r>
      <w:r w:rsidR="007C02E1">
        <w:rPr>
          <w:lang w:val="en-GB"/>
        </w:rPr>
        <w:t xml:space="preserve">should </w:t>
      </w:r>
      <w:r w:rsidRPr="00B75304">
        <w:rPr>
          <w:lang w:val="en-GB"/>
        </w:rPr>
        <w:t>be informed by a comprehensive assessment of a consumer and their interactions (</w:t>
      </w:r>
      <w:r w:rsidR="0051291E" w:rsidRPr="00B75304">
        <w:rPr>
          <w:lang w:val="en-GB"/>
        </w:rPr>
        <w:t>p</w:t>
      </w:r>
      <w:r w:rsidR="002F75C9" w:rsidRPr="00B75304">
        <w:rPr>
          <w:lang w:val="en-GB"/>
        </w:rPr>
        <w:t xml:space="preserve"> </w:t>
      </w:r>
      <w:r w:rsidR="00E535BE">
        <w:rPr>
          <w:lang w:val="en-GB"/>
        </w:rPr>
        <w:t>2</w:t>
      </w:r>
      <w:r w:rsidRPr="00B75304">
        <w:rPr>
          <w:lang w:val="en-GB"/>
        </w:rPr>
        <w:t>2).</w:t>
      </w:r>
    </w:p>
    <w:p w14:paraId="11B8EA96" w14:textId="6BAACCB0" w:rsidR="008A1D2A" w:rsidRDefault="00A07847" w:rsidP="00421E67">
      <w:pPr>
        <w:pStyle w:val="ParaKeep"/>
        <w:rPr>
          <w:lang w:val="en-GB"/>
        </w:rPr>
      </w:pPr>
      <w:r w:rsidRPr="00F807E6">
        <w:rPr>
          <w:rStyle w:val="Bold"/>
        </w:rPr>
        <w:lastRenderedPageBreak/>
        <w:t xml:space="preserve">Quality </w:t>
      </w:r>
      <w:r w:rsidR="00CF04AD" w:rsidRPr="00F807E6">
        <w:rPr>
          <w:rStyle w:val="Bold"/>
        </w:rPr>
        <w:t>Standard 2</w:t>
      </w:r>
      <w:r w:rsidR="00CF04AD">
        <w:rPr>
          <w:lang w:val="en-GB"/>
        </w:rPr>
        <w:t xml:space="preserve"> outlines requirements for </w:t>
      </w:r>
      <w:r w:rsidR="006B4420">
        <w:rPr>
          <w:lang w:val="en-GB"/>
        </w:rPr>
        <w:t xml:space="preserve">ongoing assessment </w:t>
      </w:r>
      <w:r w:rsidR="00CF04AD">
        <w:rPr>
          <w:lang w:val="en-GB"/>
        </w:rPr>
        <w:t>and planning with consumers</w:t>
      </w:r>
      <w:r w:rsidR="008A1D2A">
        <w:rPr>
          <w:lang w:val="en-GB"/>
        </w:rPr>
        <w:t xml:space="preserve">, </w:t>
      </w:r>
      <w:r w:rsidR="00F34BF4">
        <w:rPr>
          <w:lang w:val="en-GB"/>
        </w:rPr>
        <w:t xml:space="preserve">with </w:t>
      </w:r>
      <w:r w:rsidR="00D1197C">
        <w:rPr>
          <w:lang w:val="en-GB"/>
        </w:rPr>
        <w:t>providers required to demonstrate</w:t>
      </w:r>
      <w:r w:rsidR="008A1D2A">
        <w:rPr>
          <w:lang w:val="en-GB"/>
        </w:rPr>
        <w:t xml:space="preserve"> that </w:t>
      </w:r>
      <w:r w:rsidR="00D1197C">
        <w:rPr>
          <w:lang w:val="en-GB"/>
        </w:rPr>
        <w:t>these activities</w:t>
      </w:r>
      <w:r w:rsidR="00F34BF4">
        <w:rPr>
          <w:lang w:val="en-GB"/>
        </w:rPr>
        <w:t xml:space="preserve"> include</w:t>
      </w:r>
      <w:r w:rsidR="008A1D2A">
        <w:rPr>
          <w:lang w:val="en-GB"/>
        </w:rPr>
        <w:t>:</w:t>
      </w:r>
    </w:p>
    <w:p w14:paraId="7C04568C" w14:textId="23C6BFD4" w:rsidR="00133F2E" w:rsidRDefault="00FD0A99" w:rsidP="00FD0A99">
      <w:pPr>
        <w:pStyle w:val="Bullet1"/>
        <w:rPr>
          <w:lang w:val="en-GB"/>
        </w:rPr>
      </w:pPr>
      <w:r>
        <w:rPr>
          <w:lang w:val="en-GB"/>
        </w:rPr>
        <w:t>C</w:t>
      </w:r>
      <w:r w:rsidR="00CF04AD">
        <w:rPr>
          <w:lang w:val="en-GB"/>
        </w:rPr>
        <w:t xml:space="preserve">onsideration </w:t>
      </w:r>
      <w:r>
        <w:rPr>
          <w:lang w:val="en-GB"/>
        </w:rPr>
        <w:t>of</w:t>
      </w:r>
      <w:r w:rsidR="008A1D2A">
        <w:rPr>
          <w:lang w:val="en-GB"/>
        </w:rPr>
        <w:t xml:space="preserve"> </w:t>
      </w:r>
      <w:r w:rsidR="00CF04AD">
        <w:rPr>
          <w:lang w:val="en-GB"/>
        </w:rPr>
        <w:t>risks to the individual’s health and wellbeing, and inform the delivery of safe and effective care</w:t>
      </w:r>
      <w:r w:rsidR="008A1D2A">
        <w:rPr>
          <w:lang w:val="en-GB"/>
        </w:rPr>
        <w:t xml:space="preserve"> (3a)</w:t>
      </w:r>
    </w:p>
    <w:p w14:paraId="695B7489" w14:textId="274F3EE3" w:rsidR="008A1D2A" w:rsidRDefault="00FD0A99" w:rsidP="00FD0A99">
      <w:pPr>
        <w:pStyle w:val="Bullet1"/>
        <w:rPr>
          <w:lang w:val="en-GB"/>
        </w:rPr>
      </w:pPr>
      <w:r>
        <w:rPr>
          <w:lang w:val="en-GB"/>
        </w:rPr>
        <w:t>O</w:t>
      </w:r>
      <w:r w:rsidR="008A1D2A">
        <w:rPr>
          <w:lang w:val="en-GB"/>
        </w:rPr>
        <w:t>rganisations, individuals, and providers of other care and services that are involved in the consumer’s care</w:t>
      </w:r>
      <w:r>
        <w:rPr>
          <w:lang w:val="en-GB"/>
        </w:rPr>
        <w:t xml:space="preserve"> (3c[ii]).</w:t>
      </w:r>
    </w:p>
    <w:p w14:paraId="4373C0FE" w14:textId="5DEC9C1B" w:rsidR="00466AC1" w:rsidRPr="00B75304" w:rsidRDefault="00466AC1" w:rsidP="00382F74">
      <w:pPr>
        <w:pStyle w:val="Subhead1"/>
      </w:pPr>
      <w:r w:rsidRPr="00382F74">
        <w:t>Consultation</w:t>
      </w:r>
      <w:r w:rsidRPr="00B75304">
        <w:t xml:space="preserve"> findings</w:t>
      </w:r>
    </w:p>
    <w:p w14:paraId="4ABF9894" w14:textId="29F01607" w:rsidR="00466AC1" w:rsidRPr="00B75304" w:rsidRDefault="00466AC1" w:rsidP="00E16C39">
      <w:pPr>
        <w:pStyle w:val="Para"/>
        <w:rPr>
          <w:lang w:val="en-GB"/>
        </w:rPr>
      </w:pPr>
      <w:r w:rsidRPr="00B75304">
        <w:rPr>
          <w:lang w:val="en-GB"/>
        </w:rPr>
        <w:t xml:space="preserve">Almost all provider staff </w:t>
      </w:r>
      <w:r w:rsidR="008F67D9" w:rsidRPr="00B75304">
        <w:rPr>
          <w:lang w:val="en-GB"/>
        </w:rPr>
        <w:t xml:space="preserve">who responded </w:t>
      </w:r>
      <w:r w:rsidRPr="00B75304">
        <w:rPr>
          <w:lang w:val="en-GB"/>
        </w:rPr>
        <w:t>to the survey were aware that assessment must occur prior to using restraint, with awareness slightly higher for chemical restraint compared to physical restraint.</w:t>
      </w:r>
    </w:p>
    <w:p w14:paraId="334D4A78" w14:textId="28A7D687" w:rsidR="00466AC1" w:rsidRPr="00B75304" w:rsidRDefault="00574EC1" w:rsidP="00E16C39">
      <w:pPr>
        <w:pStyle w:val="Para"/>
        <w:rPr>
          <w:lang w:val="en-GB"/>
        </w:rPr>
      </w:pPr>
      <w:r w:rsidRPr="00B75304">
        <w:rPr>
          <w:lang w:val="en-GB"/>
        </w:rPr>
        <w:t xml:space="preserve">Although </w:t>
      </w:r>
      <w:r w:rsidR="00466AC1" w:rsidRPr="00B75304">
        <w:rPr>
          <w:lang w:val="en-GB"/>
        </w:rPr>
        <w:t xml:space="preserve">providers reported that </w:t>
      </w:r>
      <w:r w:rsidR="00272A93">
        <w:rPr>
          <w:lang w:val="en-GB"/>
        </w:rPr>
        <w:t xml:space="preserve">they have established processes for </w:t>
      </w:r>
      <w:r w:rsidR="00466AC1" w:rsidRPr="00B75304">
        <w:rPr>
          <w:lang w:val="en-GB"/>
        </w:rPr>
        <w:t xml:space="preserve">assessment, </w:t>
      </w:r>
      <w:r w:rsidR="000F23DC">
        <w:rPr>
          <w:lang w:val="en-GB"/>
        </w:rPr>
        <w:t>stakeholders</w:t>
      </w:r>
      <w:r w:rsidR="00D876E2" w:rsidRPr="00B75304">
        <w:rPr>
          <w:lang w:val="en-GB"/>
        </w:rPr>
        <w:t xml:space="preserve"> </w:t>
      </w:r>
      <w:r w:rsidR="00D876E2">
        <w:rPr>
          <w:lang w:val="en-GB"/>
        </w:rPr>
        <w:t>raised</w:t>
      </w:r>
      <w:r w:rsidR="008F67D9" w:rsidRPr="00B75304">
        <w:rPr>
          <w:lang w:val="en-GB"/>
        </w:rPr>
        <w:t xml:space="preserve"> </w:t>
      </w:r>
      <w:r w:rsidR="00466AC1" w:rsidRPr="00B75304">
        <w:rPr>
          <w:lang w:val="en-GB"/>
        </w:rPr>
        <w:t>concern</w:t>
      </w:r>
      <w:r w:rsidR="00D876E2">
        <w:rPr>
          <w:lang w:val="en-GB"/>
        </w:rPr>
        <w:t>s</w:t>
      </w:r>
      <w:r w:rsidR="00466AC1" w:rsidRPr="00B75304" w:rsidDel="00D876E2">
        <w:rPr>
          <w:lang w:val="en-GB"/>
        </w:rPr>
        <w:t xml:space="preserve"> </w:t>
      </w:r>
      <w:r w:rsidR="00466AC1" w:rsidRPr="00B75304">
        <w:rPr>
          <w:lang w:val="en-GB"/>
        </w:rPr>
        <w:t xml:space="preserve">that the requirement for a comprehensive assessment </w:t>
      </w:r>
      <w:r w:rsidR="00785C9E">
        <w:rPr>
          <w:lang w:val="en-GB"/>
        </w:rPr>
        <w:t>was</w:t>
      </w:r>
      <w:r w:rsidR="00785C9E" w:rsidRPr="00B75304">
        <w:rPr>
          <w:lang w:val="en-GB"/>
        </w:rPr>
        <w:t xml:space="preserve"> </w:t>
      </w:r>
      <w:r w:rsidR="00466AC1" w:rsidRPr="00B75304">
        <w:rPr>
          <w:lang w:val="en-GB"/>
        </w:rPr>
        <w:t xml:space="preserve">not always met. </w:t>
      </w:r>
      <w:r w:rsidR="00632357" w:rsidRPr="00B75304">
        <w:rPr>
          <w:lang w:val="en-GB"/>
        </w:rPr>
        <w:t xml:space="preserve">Allied health peak </w:t>
      </w:r>
      <w:r w:rsidR="000D567E" w:rsidRPr="00B75304">
        <w:rPr>
          <w:lang w:val="en-GB"/>
        </w:rPr>
        <w:t>bodies</w:t>
      </w:r>
      <w:r w:rsidR="006A0122" w:rsidRPr="00B75304">
        <w:rPr>
          <w:lang w:val="en-GB"/>
        </w:rPr>
        <w:t xml:space="preserve"> and a medical expert</w:t>
      </w:r>
      <w:r w:rsidR="00466AC1" w:rsidRPr="00B75304">
        <w:rPr>
          <w:lang w:val="en-GB"/>
        </w:rPr>
        <w:t xml:space="preserve"> commented that the legislation does not clearly describe what is meant by assessment. The lack of definition </w:t>
      </w:r>
      <w:r w:rsidR="008F67D9" w:rsidRPr="00B75304">
        <w:rPr>
          <w:lang w:val="en-GB"/>
        </w:rPr>
        <w:t>mean</w:t>
      </w:r>
      <w:r w:rsidR="003F7CF4">
        <w:rPr>
          <w:lang w:val="en-GB"/>
        </w:rPr>
        <w:t>s</w:t>
      </w:r>
      <w:r w:rsidR="00466AC1" w:rsidRPr="00B75304">
        <w:rPr>
          <w:lang w:val="en-GB"/>
        </w:rPr>
        <w:t xml:space="preserve"> that it is easy to default to restraint without a full consideration of </w:t>
      </w:r>
      <w:r w:rsidR="00272A93">
        <w:rPr>
          <w:lang w:val="en-GB"/>
        </w:rPr>
        <w:t xml:space="preserve">the person’s needs and </w:t>
      </w:r>
      <w:r w:rsidR="00466AC1" w:rsidRPr="00B75304">
        <w:rPr>
          <w:lang w:val="en-GB"/>
        </w:rPr>
        <w:t>strategies</w:t>
      </w:r>
      <w:r w:rsidR="003F7CF4">
        <w:rPr>
          <w:lang w:val="en-GB"/>
        </w:rPr>
        <w:t xml:space="preserve"> </w:t>
      </w:r>
      <w:r w:rsidR="008850A2">
        <w:rPr>
          <w:lang w:val="en-GB"/>
        </w:rPr>
        <w:t>to address these</w:t>
      </w:r>
      <w:r w:rsidR="00466AC1" w:rsidRPr="00B75304">
        <w:rPr>
          <w:lang w:val="en-GB"/>
        </w:rPr>
        <w:t>, while still complying with the legislation.</w:t>
      </w:r>
    </w:p>
    <w:p w14:paraId="6DD3DD56" w14:textId="49DDB164" w:rsidR="00ED2549" w:rsidRPr="00B75304" w:rsidRDefault="00466AC1" w:rsidP="00785C9E">
      <w:pPr>
        <w:pStyle w:val="pullquotetest"/>
        <w:spacing w:before="240"/>
      </w:pPr>
      <w:r w:rsidRPr="00B75304">
        <w:t>There is no definition o</w:t>
      </w:r>
      <w:r w:rsidR="00785C9E">
        <w:t>f</w:t>
      </w:r>
      <w:r w:rsidRPr="00B75304">
        <w:t xml:space="preserve"> the minimum standard for assessment prior to commencing restraint and there is no definition or criteria around the last resort</w:t>
      </w:r>
      <w:r w:rsidR="00574EC1" w:rsidRPr="00B75304">
        <w:t>.</w:t>
      </w:r>
    </w:p>
    <w:p w14:paraId="20F695BF" w14:textId="11C0421A" w:rsidR="00466AC1" w:rsidRPr="00B75304" w:rsidRDefault="00466AC1" w:rsidP="00785C9E">
      <w:pPr>
        <w:pStyle w:val="attributiontest"/>
        <w:spacing w:after="240"/>
      </w:pPr>
      <w:r w:rsidRPr="00B75304">
        <w:t>– Medical expert</w:t>
      </w:r>
    </w:p>
    <w:p w14:paraId="0C9716F8" w14:textId="3046BE8B" w:rsidR="00525EF3" w:rsidRPr="00B75304" w:rsidRDefault="00466AC1" w:rsidP="00785C9E">
      <w:pPr>
        <w:pStyle w:val="pullquotetest"/>
        <w:spacing w:before="240"/>
      </w:pPr>
      <w:r w:rsidRPr="00B75304">
        <w:t>When considering the use of a restraint</w:t>
      </w:r>
      <w:r w:rsidR="00F31BE4">
        <w:t>,</w:t>
      </w:r>
      <w:r w:rsidRPr="00B75304">
        <w:t xml:space="preserve"> there should be evidence of multidisciplinary assessments (inclusive of allied health) into possible triggers for the need for restraint, for example pain</w:t>
      </w:r>
      <w:r w:rsidR="00574EC1" w:rsidRPr="00B75304">
        <w:t xml:space="preserve"> </w:t>
      </w:r>
      <w:r w:rsidRPr="00B75304">
        <w:t>… These assessments should be evidenced based and in line with what is considered ‘best practice’</w:t>
      </w:r>
      <w:r w:rsidR="00CF129D" w:rsidRPr="00B75304">
        <w:t>.</w:t>
      </w:r>
    </w:p>
    <w:p w14:paraId="2EDB90F0" w14:textId="272BDFE9" w:rsidR="00466AC1" w:rsidRPr="00B75304" w:rsidRDefault="00466AC1" w:rsidP="00785C9E">
      <w:pPr>
        <w:pStyle w:val="attributiontest"/>
      </w:pPr>
      <w:r w:rsidRPr="00B75304">
        <w:t>– Allied health peak</w:t>
      </w:r>
      <w:r w:rsidR="00533E43">
        <w:t xml:space="preserve"> representative</w:t>
      </w:r>
    </w:p>
    <w:p w14:paraId="7A6D1C39" w14:textId="5789B122" w:rsidR="00F55C87" w:rsidRPr="00B75304" w:rsidRDefault="0082240B" w:rsidP="00F55C87">
      <w:pPr>
        <w:pStyle w:val="Para"/>
        <w:rPr>
          <w:lang w:val="en-GB"/>
        </w:rPr>
      </w:pPr>
      <w:r>
        <w:rPr>
          <w:lang w:val="en-GB"/>
        </w:rPr>
        <w:br w:type="column"/>
      </w:r>
      <w:r w:rsidR="00574EC1" w:rsidRPr="00B75304">
        <w:rPr>
          <w:lang w:val="en-GB"/>
        </w:rPr>
        <w:t xml:space="preserve">Though </w:t>
      </w:r>
      <w:r w:rsidR="002107CB" w:rsidRPr="00B75304">
        <w:rPr>
          <w:lang w:val="en-GB"/>
        </w:rPr>
        <w:t>s</w:t>
      </w:r>
      <w:r w:rsidR="00F55C87" w:rsidRPr="00B75304">
        <w:rPr>
          <w:lang w:val="en-GB"/>
        </w:rPr>
        <w:t>takeholders</w:t>
      </w:r>
      <w:r w:rsidR="002107CB" w:rsidRPr="00B75304">
        <w:rPr>
          <w:lang w:val="en-GB"/>
        </w:rPr>
        <w:t xml:space="preserve"> called for</w:t>
      </w:r>
      <w:r w:rsidR="00F31BE4">
        <w:rPr>
          <w:lang w:val="en-GB"/>
        </w:rPr>
        <w:t xml:space="preserve"> the legislation to </w:t>
      </w:r>
      <w:r w:rsidR="002107CB" w:rsidRPr="00B75304">
        <w:rPr>
          <w:lang w:val="en-GB"/>
        </w:rPr>
        <w:t>clari</w:t>
      </w:r>
      <w:r w:rsidR="00F31BE4">
        <w:rPr>
          <w:lang w:val="en-GB"/>
        </w:rPr>
        <w:t>f</w:t>
      </w:r>
      <w:r w:rsidR="002107CB" w:rsidRPr="00B75304">
        <w:rPr>
          <w:lang w:val="en-GB"/>
        </w:rPr>
        <w:t>y</w:t>
      </w:r>
      <w:r w:rsidR="002107CB" w:rsidRPr="00B75304" w:rsidDel="00F31BE4">
        <w:rPr>
          <w:lang w:val="en-GB"/>
        </w:rPr>
        <w:t xml:space="preserve"> </w:t>
      </w:r>
      <w:r w:rsidR="002107CB" w:rsidRPr="00B75304">
        <w:rPr>
          <w:lang w:val="en-GB"/>
        </w:rPr>
        <w:t xml:space="preserve">that the assessment should be </w:t>
      </w:r>
      <w:r w:rsidR="002107CB" w:rsidRPr="006D44E9">
        <w:rPr>
          <w:rStyle w:val="Bold"/>
        </w:rPr>
        <w:t>comprehensive</w:t>
      </w:r>
      <w:r w:rsidR="002107CB" w:rsidRPr="00B75304">
        <w:rPr>
          <w:lang w:val="en-GB"/>
        </w:rPr>
        <w:t>, they</w:t>
      </w:r>
      <w:r w:rsidR="00F55C87" w:rsidRPr="00B75304">
        <w:rPr>
          <w:lang w:val="en-GB"/>
        </w:rPr>
        <w:t xml:space="preserve"> felt that the specific </w:t>
      </w:r>
      <w:r w:rsidR="00F55C87" w:rsidRPr="006D44E9">
        <w:rPr>
          <w:rStyle w:val="Bold"/>
        </w:rPr>
        <w:t>components</w:t>
      </w:r>
      <w:r w:rsidR="00F55C87" w:rsidRPr="00B75304">
        <w:rPr>
          <w:lang w:val="en-GB"/>
        </w:rPr>
        <w:t xml:space="preserve"> of a comprehensive assessment should not be addressed in the legislation itself (due to varied needs</w:t>
      </w:r>
      <w:r w:rsidR="008850A2">
        <w:rPr>
          <w:lang w:val="en-GB"/>
        </w:rPr>
        <w:t xml:space="preserve"> and </w:t>
      </w:r>
      <w:r w:rsidR="00F55C87" w:rsidRPr="00B75304">
        <w:rPr>
          <w:lang w:val="en-GB"/>
        </w:rPr>
        <w:t xml:space="preserve">circumstances of residents and </w:t>
      </w:r>
      <w:r w:rsidR="00F31BE4">
        <w:rPr>
          <w:lang w:val="en-GB"/>
        </w:rPr>
        <w:t xml:space="preserve">changes in </w:t>
      </w:r>
      <w:r w:rsidR="00F55C87" w:rsidRPr="00B75304">
        <w:rPr>
          <w:lang w:val="en-GB"/>
        </w:rPr>
        <w:t>emerging evidence) but may be more appropriately addressed through clinical guidelines.</w:t>
      </w:r>
    </w:p>
    <w:p w14:paraId="385404C8" w14:textId="12E609AC" w:rsidR="00466AC1" w:rsidRPr="00B75304" w:rsidRDefault="00466AC1" w:rsidP="00B858FE">
      <w:pPr>
        <w:pStyle w:val="Subhead2"/>
      </w:pPr>
      <w:r w:rsidRPr="00B75304">
        <w:t>The benefits of comprehensive assessment</w:t>
      </w:r>
      <w:r w:rsidR="006D44E9">
        <w:t xml:space="preserve"> are widely recognised and providers are increasingly engaging specialist input </w:t>
      </w:r>
    </w:p>
    <w:p w14:paraId="0A482BF9" w14:textId="27C3F7D3" w:rsidR="00466AC1" w:rsidRPr="00B75304" w:rsidRDefault="00466AC1" w:rsidP="00E16C39">
      <w:pPr>
        <w:pStyle w:val="Para"/>
        <w:rPr>
          <w:lang w:val="en-GB"/>
        </w:rPr>
      </w:pPr>
      <w:r w:rsidRPr="00B75304">
        <w:rPr>
          <w:lang w:val="en-GB"/>
        </w:rPr>
        <w:t xml:space="preserve">Allied health professionals contributing to the </w:t>
      </w:r>
      <w:r w:rsidR="0097391D">
        <w:rPr>
          <w:lang w:val="en-GB"/>
        </w:rPr>
        <w:t>review</w:t>
      </w:r>
      <w:r w:rsidRPr="00B75304">
        <w:rPr>
          <w:lang w:val="en-GB"/>
        </w:rPr>
        <w:t xml:space="preserve"> highlighted the benefits of a comprehensive assessment prior to making decisions about restraint. </w:t>
      </w:r>
      <w:r w:rsidR="00067A36" w:rsidRPr="00B75304">
        <w:rPr>
          <w:lang w:val="en-GB"/>
        </w:rPr>
        <w:t>They argued</w:t>
      </w:r>
      <w:r w:rsidRPr="00B75304">
        <w:rPr>
          <w:lang w:val="en-GB"/>
        </w:rPr>
        <w:t xml:space="preserve"> that assessment enables consideration of interventions that address unmet needs, and therefore may prevent the perceived need to use chemical or physical restraint as a reaction to behaviours of concern. Examples of such intervention included use of physiotherapy to address pain (instead of addressing the expressed behaviour with chemical restraint), or to develop strength to prevent falls </w:t>
      </w:r>
      <w:r w:rsidR="0011143D" w:rsidRPr="00B75304">
        <w:rPr>
          <w:lang w:val="en-GB"/>
        </w:rPr>
        <w:t>(</w:t>
      </w:r>
      <w:r w:rsidRPr="00B75304">
        <w:rPr>
          <w:lang w:val="en-GB"/>
        </w:rPr>
        <w:t xml:space="preserve">rather than using physical restraint), and music therapy or diversional therapy to </w:t>
      </w:r>
      <w:r w:rsidR="003F7CF4">
        <w:rPr>
          <w:lang w:val="en-GB"/>
        </w:rPr>
        <w:t>prevent</w:t>
      </w:r>
      <w:r w:rsidR="0011143D" w:rsidRPr="00B75304">
        <w:rPr>
          <w:lang w:val="en-GB"/>
        </w:rPr>
        <w:t xml:space="preserve"> </w:t>
      </w:r>
      <w:r w:rsidR="001F14F8" w:rsidRPr="00B75304">
        <w:rPr>
          <w:lang w:val="en-GB"/>
        </w:rPr>
        <w:t>beha</w:t>
      </w:r>
      <w:r w:rsidR="00115046" w:rsidRPr="00B75304">
        <w:rPr>
          <w:lang w:val="en-GB"/>
        </w:rPr>
        <w:t>viours of concern</w:t>
      </w:r>
      <w:r w:rsidRPr="00B75304">
        <w:rPr>
          <w:lang w:val="en-GB"/>
        </w:rPr>
        <w:t>.</w:t>
      </w:r>
    </w:p>
    <w:p w14:paraId="5D33180A" w14:textId="77777777" w:rsidR="0082240B" w:rsidRDefault="00533E43" w:rsidP="00E16C39">
      <w:pPr>
        <w:pStyle w:val="Para"/>
        <w:rPr>
          <w:lang w:val="en-GB"/>
        </w:rPr>
      </w:pPr>
      <w:r>
        <w:rPr>
          <w:lang w:val="en-GB"/>
        </w:rPr>
        <w:t>Allied health representatives further</w:t>
      </w:r>
      <w:r w:rsidR="00466AC1" w:rsidRPr="00B75304">
        <w:rPr>
          <w:lang w:val="en-GB"/>
        </w:rPr>
        <w:t xml:space="preserve"> noted that</w:t>
      </w:r>
      <w:r w:rsidR="0082240B">
        <w:rPr>
          <w:lang w:val="en-GB"/>
        </w:rPr>
        <w:t>,</w:t>
      </w:r>
      <w:r w:rsidR="00466AC1" w:rsidRPr="00B75304">
        <w:rPr>
          <w:lang w:val="en-GB"/>
        </w:rPr>
        <w:t xml:space="preserve"> in addition to determining triggers for behaviour</w:t>
      </w:r>
      <w:r w:rsidR="00067A36" w:rsidRPr="00B75304">
        <w:rPr>
          <w:lang w:val="en-GB"/>
        </w:rPr>
        <w:t>s of concern</w:t>
      </w:r>
      <w:r w:rsidR="00466AC1" w:rsidRPr="00B75304">
        <w:rPr>
          <w:lang w:val="en-GB"/>
        </w:rPr>
        <w:t xml:space="preserve">, assessment is also important for establishing resident goals and providing enabling strategies for maximising function and quality of life, including meaningful participation in day-to-day tasks. </w:t>
      </w:r>
    </w:p>
    <w:p w14:paraId="0DCBB598" w14:textId="57F16F1C" w:rsidR="00466AC1" w:rsidRPr="00B75304" w:rsidRDefault="00466AC1" w:rsidP="00E16C39">
      <w:pPr>
        <w:pStyle w:val="Para"/>
        <w:rPr>
          <w:lang w:val="en-GB"/>
        </w:rPr>
      </w:pPr>
      <w:r w:rsidRPr="00B75304">
        <w:rPr>
          <w:lang w:val="en-GB"/>
        </w:rPr>
        <w:t xml:space="preserve">More broadly, allied health peak bodies were consistent in their calls for a </w:t>
      </w:r>
      <w:r w:rsidR="0071746E">
        <w:rPr>
          <w:lang w:val="en-GB"/>
        </w:rPr>
        <w:t>more prominent</w:t>
      </w:r>
      <w:r w:rsidR="0071746E" w:rsidRPr="00B75304">
        <w:rPr>
          <w:lang w:val="en-GB"/>
        </w:rPr>
        <w:t xml:space="preserve"> </w:t>
      </w:r>
      <w:r w:rsidRPr="00B75304">
        <w:rPr>
          <w:lang w:val="en-GB"/>
        </w:rPr>
        <w:t xml:space="preserve">role in assessment, pointing to a range of promising models including residential in-reach. </w:t>
      </w:r>
      <w:r w:rsidR="0083516A" w:rsidRPr="00B75304">
        <w:rPr>
          <w:lang w:val="en-GB"/>
        </w:rPr>
        <w:t xml:space="preserve">The </w:t>
      </w:r>
      <w:r w:rsidR="0097391D">
        <w:rPr>
          <w:lang w:val="en-GB"/>
        </w:rPr>
        <w:t>review</w:t>
      </w:r>
      <w:r w:rsidR="0083516A" w:rsidRPr="00B75304">
        <w:rPr>
          <w:lang w:val="en-GB"/>
        </w:rPr>
        <w:t xml:space="preserve"> </w:t>
      </w:r>
      <w:r w:rsidR="004C0488">
        <w:rPr>
          <w:lang w:val="en-GB"/>
        </w:rPr>
        <w:t>Advisory Group</w:t>
      </w:r>
      <w:r w:rsidR="0083516A" w:rsidRPr="00B75304">
        <w:rPr>
          <w:lang w:val="en-GB"/>
        </w:rPr>
        <w:t xml:space="preserve"> </w:t>
      </w:r>
      <w:r w:rsidR="00C1145C" w:rsidRPr="00B75304">
        <w:rPr>
          <w:lang w:val="en-GB"/>
        </w:rPr>
        <w:t xml:space="preserve">suggested that the list of health professionals </w:t>
      </w:r>
      <w:r w:rsidR="00743D35">
        <w:rPr>
          <w:lang w:val="en-GB"/>
        </w:rPr>
        <w:t xml:space="preserve">with </w:t>
      </w:r>
      <w:r w:rsidR="0082240B">
        <w:rPr>
          <w:lang w:val="en-GB"/>
        </w:rPr>
        <w:t xml:space="preserve">the </w:t>
      </w:r>
      <w:r w:rsidR="00743D35">
        <w:t>relevant skills</w:t>
      </w:r>
      <w:r w:rsidR="00F86538">
        <w:t xml:space="preserve"> and </w:t>
      </w:r>
      <w:r w:rsidR="00743D35">
        <w:t>competenc</w:t>
      </w:r>
      <w:r w:rsidR="00F86538">
        <w:t>ies</w:t>
      </w:r>
      <w:r w:rsidR="00C1145C" w:rsidRPr="00B75304">
        <w:rPr>
          <w:lang w:val="en-GB"/>
        </w:rPr>
        <w:t xml:space="preserve"> to undertake</w:t>
      </w:r>
      <w:r w:rsidR="00CA5FE3" w:rsidRPr="00B75304">
        <w:rPr>
          <w:lang w:val="en-GB"/>
        </w:rPr>
        <w:t xml:space="preserve"> </w:t>
      </w:r>
      <w:r w:rsidR="00C1145C" w:rsidRPr="00B75304">
        <w:rPr>
          <w:lang w:val="en-GB"/>
        </w:rPr>
        <w:t>assessment</w:t>
      </w:r>
      <w:r w:rsidR="00F167E2" w:rsidRPr="00B75304">
        <w:rPr>
          <w:lang w:val="en-GB"/>
        </w:rPr>
        <w:t xml:space="preserve"> for physical restraint</w:t>
      </w:r>
      <w:r w:rsidR="00C1145C" w:rsidRPr="00B75304">
        <w:rPr>
          <w:lang w:val="en-GB"/>
        </w:rPr>
        <w:t xml:space="preserve"> could be broadened</w:t>
      </w:r>
      <w:r w:rsidR="00323FF7" w:rsidRPr="00B75304">
        <w:rPr>
          <w:lang w:val="en-GB"/>
        </w:rPr>
        <w:t xml:space="preserve"> in the legislation</w:t>
      </w:r>
      <w:r w:rsidR="00C1145C" w:rsidRPr="00B75304">
        <w:rPr>
          <w:lang w:val="en-GB"/>
        </w:rPr>
        <w:t>.</w:t>
      </w:r>
    </w:p>
    <w:p w14:paraId="5B023C4B" w14:textId="71C3A3E6" w:rsidR="00466AC1" w:rsidRPr="00B75304" w:rsidRDefault="0082240B" w:rsidP="00E16C39">
      <w:pPr>
        <w:pStyle w:val="Para"/>
        <w:rPr>
          <w:lang w:val="en-GB"/>
        </w:rPr>
      </w:pPr>
      <w:r>
        <w:rPr>
          <w:lang w:val="en-GB"/>
        </w:rPr>
        <w:br w:type="column"/>
      </w:r>
      <w:r w:rsidR="00466AC1" w:rsidRPr="00B75304">
        <w:rPr>
          <w:lang w:val="en-GB"/>
        </w:rPr>
        <w:lastRenderedPageBreak/>
        <w:t xml:space="preserve">The potential for geriatricians and psychiatrists to support proactive assessment of residents was also recognised by medical peak bodies and providers. </w:t>
      </w:r>
      <w:r w:rsidR="002060BD">
        <w:rPr>
          <w:lang w:val="en-GB"/>
        </w:rPr>
        <w:t>Medical peak bodies</w:t>
      </w:r>
      <w:r w:rsidR="00466AC1" w:rsidRPr="00B75304">
        <w:rPr>
          <w:lang w:val="en-GB"/>
        </w:rPr>
        <w:t xml:space="preserve"> felt th</w:t>
      </w:r>
      <w:r w:rsidR="009F3AD8" w:rsidRPr="00B75304">
        <w:rPr>
          <w:lang w:val="en-GB"/>
        </w:rPr>
        <w:t>is</w:t>
      </w:r>
      <w:r w:rsidR="00466AC1" w:rsidRPr="00B75304">
        <w:rPr>
          <w:lang w:val="en-GB"/>
        </w:rPr>
        <w:t xml:space="preserve"> specialist expertise should be available as a matter of course, and not only as a last resort. Several providers commented on the benefits of engaging a geriatrician.</w:t>
      </w:r>
    </w:p>
    <w:p w14:paraId="4D0F89D3" w14:textId="1BDF09CC" w:rsidR="00525EF3" w:rsidRPr="00B75304" w:rsidRDefault="00466AC1" w:rsidP="00525EF3">
      <w:pPr>
        <w:pStyle w:val="pullquotetest"/>
      </w:pPr>
      <w:r w:rsidRPr="00B75304">
        <w:t>The geriatrician has been a HUGE success. Accessing good GPs to support aged care is highly challenging!</w:t>
      </w:r>
    </w:p>
    <w:p w14:paraId="7FCFEC4C" w14:textId="48387CD5" w:rsidR="00466AC1" w:rsidRPr="00B75304" w:rsidRDefault="00466AC1" w:rsidP="00525EF3">
      <w:pPr>
        <w:pStyle w:val="attributiontest"/>
      </w:pPr>
      <w:r w:rsidRPr="00B75304">
        <w:t>– On</w:t>
      </w:r>
      <w:r w:rsidR="00533E43">
        <w:t>-</w:t>
      </w:r>
      <w:r w:rsidRPr="00B75304">
        <w:t>site manager</w:t>
      </w:r>
    </w:p>
    <w:p w14:paraId="66A924C1" w14:textId="480B452D" w:rsidR="00466AC1" w:rsidRPr="00B75304" w:rsidRDefault="00466AC1" w:rsidP="00E16C39">
      <w:pPr>
        <w:pStyle w:val="Para"/>
        <w:rPr>
          <w:lang w:val="en-GB"/>
        </w:rPr>
      </w:pPr>
      <w:r w:rsidRPr="00B75304">
        <w:rPr>
          <w:lang w:val="en-GB"/>
        </w:rPr>
        <w:t xml:space="preserve">Some stakeholders suggested </w:t>
      </w:r>
      <w:r w:rsidR="00067A36" w:rsidRPr="00B75304">
        <w:rPr>
          <w:lang w:val="en-GB"/>
        </w:rPr>
        <w:t>that</w:t>
      </w:r>
      <w:r w:rsidR="00D25225">
        <w:rPr>
          <w:lang w:val="en-GB"/>
        </w:rPr>
        <w:t>,</w:t>
      </w:r>
      <w:r w:rsidR="00067A36" w:rsidRPr="00B75304">
        <w:rPr>
          <w:lang w:val="en-GB"/>
        </w:rPr>
        <w:t xml:space="preserve"> </w:t>
      </w:r>
      <w:r w:rsidRPr="00B75304">
        <w:rPr>
          <w:lang w:val="en-GB"/>
        </w:rPr>
        <w:t>since the Restraints Principles were introduced, care plans show evidence of more th</w:t>
      </w:r>
      <w:r w:rsidR="006069D7">
        <w:rPr>
          <w:lang w:val="en-GB"/>
        </w:rPr>
        <w:t>o</w:t>
      </w:r>
      <w:r w:rsidRPr="00B75304">
        <w:rPr>
          <w:lang w:val="en-GB"/>
        </w:rPr>
        <w:t>rough assessment through</w:t>
      </w:r>
      <w:r w:rsidR="003517F2" w:rsidRPr="00B75304">
        <w:rPr>
          <w:lang w:val="en-GB"/>
        </w:rPr>
        <w:t xml:space="preserve">, </w:t>
      </w:r>
      <w:r w:rsidRPr="00B75304">
        <w:rPr>
          <w:lang w:val="en-GB"/>
        </w:rPr>
        <w:t>for example, documentation of triggers for restraint.</w:t>
      </w:r>
      <w:r w:rsidR="00D20732" w:rsidRPr="00B75304">
        <w:rPr>
          <w:lang w:val="en-GB"/>
        </w:rPr>
        <w:t xml:space="preserve"> </w:t>
      </w:r>
      <w:r w:rsidRPr="00B75304">
        <w:rPr>
          <w:lang w:val="en-GB"/>
        </w:rPr>
        <w:t>The</w:t>
      </w:r>
      <w:r w:rsidR="0023729D">
        <w:rPr>
          <w:lang w:val="en-GB"/>
        </w:rPr>
        <w:t>re were also some reports suggesting that the</w:t>
      </w:r>
      <w:r w:rsidRPr="00B75304">
        <w:rPr>
          <w:lang w:val="en-GB"/>
        </w:rPr>
        <w:t xml:space="preserve"> use of </w:t>
      </w:r>
      <w:r w:rsidR="00C14F02">
        <w:rPr>
          <w:lang w:val="en-GB"/>
        </w:rPr>
        <w:t>DBMAS</w:t>
      </w:r>
      <w:r w:rsidR="00607ABC">
        <w:rPr>
          <w:lang w:val="en-GB"/>
        </w:rPr>
        <w:t xml:space="preserve"> and</w:t>
      </w:r>
      <w:r w:rsidR="00C14F02">
        <w:rPr>
          <w:lang w:val="en-GB"/>
        </w:rPr>
        <w:t xml:space="preserve"> </w:t>
      </w:r>
      <w:r w:rsidR="00607ABC" w:rsidRPr="00B75304">
        <w:rPr>
          <w:lang w:val="en-GB"/>
        </w:rPr>
        <w:t xml:space="preserve">involvement of psychologists and other allied health staff </w:t>
      </w:r>
      <w:r w:rsidR="0023729D">
        <w:rPr>
          <w:lang w:val="en-GB"/>
        </w:rPr>
        <w:t>has</w:t>
      </w:r>
      <w:r w:rsidR="00C14F02">
        <w:rPr>
          <w:lang w:val="en-GB"/>
        </w:rPr>
        <w:t xml:space="preserve"> </w:t>
      </w:r>
      <w:r w:rsidRPr="00B75304">
        <w:rPr>
          <w:lang w:val="en-GB"/>
        </w:rPr>
        <w:t>increased</w:t>
      </w:r>
      <w:r w:rsidR="001B2065" w:rsidRPr="00B75304">
        <w:rPr>
          <w:lang w:val="en-GB"/>
        </w:rPr>
        <w:t>,</w:t>
      </w:r>
      <w:r w:rsidRPr="00C1043C">
        <w:rPr>
          <w:rStyle w:val="FootnoteReference"/>
        </w:rPr>
        <w:footnoteReference w:id="10"/>
      </w:r>
      <w:r w:rsidRPr="00B75304">
        <w:rPr>
          <w:lang w:val="en-GB"/>
        </w:rPr>
        <w:t xml:space="preserve"> suggesting that providers are</w:t>
      </w:r>
      <w:r w:rsidR="00D71652" w:rsidRPr="00B75304">
        <w:rPr>
          <w:lang w:val="en-GB"/>
        </w:rPr>
        <w:t xml:space="preserve"> more frequently</w:t>
      </w:r>
      <w:r w:rsidRPr="00B75304">
        <w:rPr>
          <w:lang w:val="en-GB"/>
        </w:rPr>
        <w:t xml:space="preserve"> seeking </w:t>
      </w:r>
      <w:r w:rsidR="00255007">
        <w:rPr>
          <w:lang w:val="en-GB"/>
        </w:rPr>
        <w:t xml:space="preserve">expert input </w:t>
      </w:r>
      <w:r w:rsidRPr="00B75304">
        <w:rPr>
          <w:lang w:val="en-GB"/>
        </w:rPr>
        <w:t xml:space="preserve">in </w:t>
      </w:r>
      <w:r w:rsidR="00607ABC">
        <w:rPr>
          <w:lang w:val="en-GB"/>
        </w:rPr>
        <w:t xml:space="preserve">assessing and making </w:t>
      </w:r>
      <w:r w:rsidRPr="00B75304">
        <w:rPr>
          <w:lang w:val="en-GB"/>
        </w:rPr>
        <w:t>decisions about care</w:t>
      </w:r>
      <w:r w:rsidR="0023729D">
        <w:rPr>
          <w:lang w:val="en-GB"/>
        </w:rPr>
        <w:t>. However most stakeholders</w:t>
      </w:r>
      <w:r w:rsidR="0023729D" w:rsidDel="008634E0">
        <w:rPr>
          <w:lang w:val="en-GB"/>
        </w:rPr>
        <w:t xml:space="preserve"> </w:t>
      </w:r>
      <w:r w:rsidR="0023729D">
        <w:rPr>
          <w:lang w:val="en-GB"/>
        </w:rPr>
        <w:t xml:space="preserve">were of the opinion that </w:t>
      </w:r>
      <w:r w:rsidR="00122283">
        <w:rPr>
          <w:lang w:val="en-GB"/>
        </w:rPr>
        <w:t>such assessments were</w:t>
      </w:r>
      <w:r w:rsidR="0023729D" w:rsidRPr="00B75304">
        <w:rPr>
          <w:lang w:val="en-GB"/>
        </w:rPr>
        <w:t xml:space="preserve"> </w:t>
      </w:r>
      <w:r w:rsidRPr="00B75304">
        <w:rPr>
          <w:lang w:val="en-GB"/>
        </w:rPr>
        <w:t>occurring on an ad-hoc basis.</w:t>
      </w:r>
    </w:p>
    <w:p w14:paraId="01F3F7C7" w14:textId="54D25A97" w:rsidR="00466AC1" w:rsidRPr="00B75304" w:rsidRDefault="006D44E9" w:rsidP="00B858FE">
      <w:pPr>
        <w:pStyle w:val="Subhead2"/>
      </w:pPr>
      <w:r>
        <w:t>Barriers</w:t>
      </w:r>
      <w:r w:rsidR="00466AC1" w:rsidRPr="00B75304">
        <w:t xml:space="preserve"> to </w:t>
      </w:r>
      <w:r>
        <w:t xml:space="preserve">comprehensive </w:t>
      </w:r>
      <w:r w:rsidR="00466AC1" w:rsidRPr="00B75304">
        <w:t>assessment</w:t>
      </w:r>
      <w:r w:rsidR="00FE013F">
        <w:t xml:space="preserve"> exist at the individual, organisation, and system level</w:t>
      </w:r>
    </w:p>
    <w:p w14:paraId="40FE2031" w14:textId="77777777" w:rsidR="004858D8" w:rsidRDefault="00787450" w:rsidP="004858D8">
      <w:pPr>
        <w:pStyle w:val="Para"/>
        <w:spacing w:before="120"/>
        <w:rPr>
          <w:lang w:val="en-GB"/>
        </w:rPr>
      </w:pPr>
      <w:r w:rsidRPr="00B75304">
        <w:rPr>
          <w:lang w:val="en-GB"/>
        </w:rPr>
        <w:t xml:space="preserve">Although </w:t>
      </w:r>
      <w:r w:rsidR="00466AC1" w:rsidRPr="00B75304">
        <w:rPr>
          <w:lang w:val="en-GB"/>
        </w:rPr>
        <w:t>the benefits of comprehensive assessment were widely acknowledged, a number of barriers were also discussed.</w:t>
      </w:r>
      <w:r w:rsidR="00D71652" w:rsidRPr="00B75304">
        <w:rPr>
          <w:lang w:val="en-GB"/>
        </w:rPr>
        <w:t xml:space="preserve"> </w:t>
      </w:r>
      <w:r w:rsidR="00466AC1" w:rsidRPr="00B75304">
        <w:rPr>
          <w:lang w:val="en-GB"/>
        </w:rPr>
        <w:t xml:space="preserve">Key among these was staffing. For example, providers noted that care workers may not recognise BPSD (mistaking it for delirium) or may not identify untreated pain as a potential trigger for behaviours of concern. This </w:t>
      </w:r>
      <w:r w:rsidR="004E48DB" w:rsidRPr="00B75304">
        <w:rPr>
          <w:lang w:val="en-GB"/>
        </w:rPr>
        <w:t>finding</w:t>
      </w:r>
      <w:r w:rsidR="000A04E5" w:rsidRPr="00B75304">
        <w:rPr>
          <w:lang w:val="en-GB"/>
        </w:rPr>
        <w:t xml:space="preserve"> </w:t>
      </w:r>
      <w:r w:rsidR="00466AC1" w:rsidRPr="00B75304">
        <w:rPr>
          <w:lang w:val="en-GB"/>
        </w:rPr>
        <w:t>indicates</w:t>
      </w:r>
      <w:r w:rsidR="000A04E5" w:rsidRPr="00B75304">
        <w:rPr>
          <w:lang w:val="en-GB"/>
        </w:rPr>
        <w:t xml:space="preserve"> there is </w:t>
      </w:r>
      <w:r w:rsidR="00466AC1" w:rsidRPr="00B75304">
        <w:rPr>
          <w:lang w:val="en-GB"/>
        </w:rPr>
        <w:t xml:space="preserve">huge pressure on </w:t>
      </w:r>
      <w:r w:rsidR="000A04E5" w:rsidRPr="00B75304">
        <w:rPr>
          <w:lang w:val="en-GB"/>
        </w:rPr>
        <w:t xml:space="preserve">a </w:t>
      </w:r>
      <w:r w:rsidR="00466AC1" w:rsidRPr="00B75304">
        <w:rPr>
          <w:lang w:val="en-GB"/>
        </w:rPr>
        <w:t xml:space="preserve">relatively unskilled workforce to respond to behaviours of concern in a clinically appropriate manner, in the absence of assessment by more highly qualified </w:t>
      </w:r>
      <w:r w:rsidR="00466AC1" w:rsidRPr="00A97E2A">
        <w:t>staff</w:t>
      </w:r>
      <w:r w:rsidR="00466AC1" w:rsidRPr="00B75304">
        <w:rPr>
          <w:lang w:val="en-GB"/>
        </w:rPr>
        <w:t xml:space="preserve">. </w:t>
      </w:r>
    </w:p>
    <w:p w14:paraId="21A71DA4" w14:textId="37688D36" w:rsidR="00466AC1" w:rsidRPr="00B75304" w:rsidRDefault="00466AC1" w:rsidP="004858D8">
      <w:pPr>
        <w:pStyle w:val="Para"/>
        <w:ind w:right="-57"/>
      </w:pPr>
      <w:r w:rsidRPr="00B75304">
        <w:rPr>
          <w:lang w:val="en-GB"/>
        </w:rPr>
        <w:t xml:space="preserve">Further, interpretation of ‘last resort’ </w:t>
      </w:r>
      <w:r w:rsidR="00D71652" w:rsidRPr="00B75304">
        <w:rPr>
          <w:lang w:val="en-GB"/>
        </w:rPr>
        <w:t xml:space="preserve">was seen to </w:t>
      </w:r>
      <w:r w:rsidRPr="00B75304">
        <w:rPr>
          <w:lang w:val="en-GB"/>
        </w:rPr>
        <w:t xml:space="preserve">differ according to the number and skills of </w:t>
      </w:r>
      <w:r w:rsidR="000A04E5" w:rsidRPr="00B75304">
        <w:rPr>
          <w:lang w:val="en-GB"/>
        </w:rPr>
        <w:t xml:space="preserve">the </w:t>
      </w:r>
      <w:r w:rsidRPr="00B75304">
        <w:rPr>
          <w:lang w:val="en-GB"/>
        </w:rPr>
        <w:t xml:space="preserve">staff available, </w:t>
      </w:r>
      <w:r w:rsidR="000A04E5" w:rsidRPr="00B75304">
        <w:rPr>
          <w:lang w:val="en-GB"/>
        </w:rPr>
        <w:t xml:space="preserve">as well as </w:t>
      </w:r>
      <w:r w:rsidRPr="00B75304">
        <w:rPr>
          <w:lang w:val="en-GB"/>
        </w:rPr>
        <w:t>their relationship to the resident in question, and the emotional charge of the situation. Providers also mentioned that assessment may not occur at times when there is minimal staff, such as at night.</w:t>
      </w:r>
    </w:p>
    <w:p w14:paraId="72C7B7F7" w14:textId="76DDA839" w:rsidR="00466AC1" w:rsidRPr="00B75304" w:rsidRDefault="00466AC1" w:rsidP="00170C58">
      <w:pPr>
        <w:pStyle w:val="ParaKeep"/>
        <w:rPr>
          <w:lang w:val="en-GB"/>
        </w:rPr>
      </w:pPr>
      <w:r w:rsidRPr="00B75304">
        <w:rPr>
          <w:lang w:val="en-GB"/>
        </w:rPr>
        <w:t>Other barriers to effective assessment included:</w:t>
      </w:r>
    </w:p>
    <w:p w14:paraId="1023DA35" w14:textId="5FBE38AF" w:rsidR="00466AC1" w:rsidRPr="00B75304" w:rsidRDefault="00466AC1" w:rsidP="00031A96">
      <w:pPr>
        <w:pStyle w:val="Bullet1"/>
        <w:ind w:right="-57"/>
        <w:rPr>
          <w:lang w:val="en-GB"/>
        </w:rPr>
      </w:pPr>
      <w:r w:rsidRPr="00466AC1">
        <w:rPr>
          <w:rStyle w:val="Bold"/>
        </w:rPr>
        <w:t>Lack of awareness of the requirement for comprehensive assessment:</w:t>
      </w:r>
      <w:r w:rsidR="00D20732" w:rsidRPr="00B75304">
        <w:rPr>
          <w:lang w:val="en-GB"/>
        </w:rPr>
        <w:t xml:space="preserve"> </w:t>
      </w:r>
      <w:r w:rsidRPr="00B75304">
        <w:rPr>
          <w:lang w:val="en-GB"/>
        </w:rPr>
        <w:t>Assessment may not occur when physical restraint has been requested by residents or family members, due to the belief that consumer choice overrides the need for assessment. Similarly, survey respondents frequently used the term ‘risk assessment’ and did not make reference to comprehensive assessment</w:t>
      </w:r>
      <w:r w:rsidR="00500D46" w:rsidRPr="00B75304">
        <w:rPr>
          <w:lang w:val="en-GB"/>
        </w:rPr>
        <w:t>.</w:t>
      </w:r>
      <w:r w:rsidRPr="00B75304">
        <w:rPr>
          <w:lang w:val="en-GB"/>
        </w:rPr>
        <w:t xml:space="preserve"> This </w:t>
      </w:r>
      <w:r w:rsidR="00500D46" w:rsidRPr="00B75304">
        <w:rPr>
          <w:lang w:val="en-GB"/>
        </w:rPr>
        <w:t xml:space="preserve">finding </w:t>
      </w:r>
      <w:r w:rsidRPr="00B75304">
        <w:rPr>
          <w:lang w:val="en-GB"/>
        </w:rPr>
        <w:t xml:space="preserve">may reflect the focus on harm in the legislation, which stipulates that physical restraint must not be used unless a qualified health professional has assessed the consumer as </w:t>
      </w:r>
      <w:r w:rsidR="00860248" w:rsidRPr="00B75304">
        <w:rPr>
          <w:lang w:val="en-GB"/>
        </w:rPr>
        <w:t>‘</w:t>
      </w:r>
      <w:r w:rsidRPr="00B75304">
        <w:rPr>
          <w:lang w:val="en-GB"/>
        </w:rPr>
        <w:t>posing a risk of harm</w:t>
      </w:r>
      <w:r w:rsidR="00860248" w:rsidRPr="00B75304">
        <w:rPr>
          <w:lang w:val="en-GB"/>
        </w:rPr>
        <w:t>’</w:t>
      </w:r>
      <w:r w:rsidR="006D44E9">
        <w:rPr>
          <w:lang w:val="en-GB"/>
        </w:rPr>
        <w:t>.</w:t>
      </w:r>
      <w:r w:rsidR="00051D42" w:rsidRPr="00B75304">
        <w:rPr>
          <w:rStyle w:val="FootnoteReference"/>
        </w:rPr>
        <w:footnoteReference w:id="11"/>
      </w:r>
    </w:p>
    <w:p w14:paraId="4A76DB74" w14:textId="124CE25C" w:rsidR="00466AC1" w:rsidRPr="00B75304" w:rsidRDefault="00466AC1" w:rsidP="00170C58">
      <w:pPr>
        <w:pStyle w:val="Bullet1"/>
        <w:rPr>
          <w:lang w:val="en-GB"/>
        </w:rPr>
      </w:pPr>
      <w:r w:rsidRPr="00B75304">
        <w:rPr>
          <w:rStyle w:val="Bold"/>
        </w:rPr>
        <w:t>Lack of knowledge of the resident:</w:t>
      </w:r>
      <w:r w:rsidRPr="00B75304">
        <w:rPr>
          <w:lang w:val="en-GB"/>
        </w:rPr>
        <w:t xml:space="preserve"> We heard reports of doctors and nurses working in professional silos, without consulting other staff members to consider alternatives to restraint</w:t>
      </w:r>
      <w:r w:rsidR="00311069" w:rsidRPr="00B75304">
        <w:rPr>
          <w:lang w:val="en-GB"/>
        </w:rPr>
        <w:t xml:space="preserve">. </w:t>
      </w:r>
      <w:r w:rsidR="004C55CF">
        <w:rPr>
          <w:lang w:val="en-GB"/>
        </w:rPr>
        <w:t>A</w:t>
      </w:r>
      <w:r w:rsidRPr="00B75304">
        <w:rPr>
          <w:lang w:val="en-GB"/>
        </w:rPr>
        <w:t xml:space="preserve"> medical peak body reported that GPs may not spend enough time getting to know residents, which can inhibit full exploration of alternatives to restraint (this was noted to be a particular issue for GPs who did not act as the individual’s doctor before they moved into aged care).</w:t>
      </w:r>
    </w:p>
    <w:p w14:paraId="4CCDC476" w14:textId="26049CE4" w:rsidR="00466AC1" w:rsidRPr="00B75304" w:rsidRDefault="00466AC1" w:rsidP="0090424B">
      <w:pPr>
        <w:pStyle w:val="Bullet1"/>
        <w:rPr>
          <w:lang w:val="en-GB"/>
        </w:rPr>
      </w:pPr>
      <w:r w:rsidRPr="00B75304">
        <w:rPr>
          <w:b/>
          <w:lang w:val="en-GB"/>
        </w:rPr>
        <w:t>Funding arrangements:</w:t>
      </w:r>
      <w:r w:rsidRPr="00B75304">
        <w:rPr>
          <w:lang w:val="en-GB"/>
        </w:rPr>
        <w:t xml:space="preserve"> Some stakeholders </w:t>
      </w:r>
      <w:r w:rsidR="000E6138">
        <w:rPr>
          <w:lang w:val="en-GB"/>
        </w:rPr>
        <w:t>indicated</w:t>
      </w:r>
      <w:r w:rsidRPr="00B75304">
        <w:rPr>
          <w:lang w:val="en-GB"/>
        </w:rPr>
        <w:t xml:space="preserve"> that the current funding arrangements </w:t>
      </w:r>
      <w:r w:rsidR="001717F6" w:rsidRPr="00B75304">
        <w:rPr>
          <w:lang w:val="en-GB"/>
        </w:rPr>
        <w:t>disincentivise</w:t>
      </w:r>
      <w:r w:rsidRPr="00B75304">
        <w:rPr>
          <w:lang w:val="en-GB"/>
        </w:rPr>
        <w:t xml:space="preserve"> comprehensive assessment and management, because improvements in the resident’s functioning may result in reduced funding</w:t>
      </w:r>
      <w:r w:rsidR="00102089">
        <w:rPr>
          <w:lang w:val="en-GB"/>
        </w:rPr>
        <w:t xml:space="preserve"> for the aged care home</w:t>
      </w:r>
      <w:r w:rsidRPr="00B75304">
        <w:rPr>
          <w:lang w:val="en-GB"/>
        </w:rPr>
        <w:t>.</w:t>
      </w:r>
    </w:p>
    <w:p w14:paraId="2FCD5663" w14:textId="0EDAEBF0" w:rsidR="00466AC1" w:rsidRPr="00B75304" w:rsidRDefault="00031A96" w:rsidP="008F20B1">
      <w:pPr>
        <w:pStyle w:val="Subhead1"/>
      </w:pPr>
      <w:r>
        <w:br w:type="column"/>
      </w:r>
      <w:r w:rsidR="00466AC1" w:rsidRPr="00B75304">
        <w:lastRenderedPageBreak/>
        <w:t>Discussion</w:t>
      </w:r>
    </w:p>
    <w:p w14:paraId="7377E735" w14:textId="6E5C3DA9" w:rsidR="00466AC1" w:rsidRPr="00B75304" w:rsidRDefault="00466AC1" w:rsidP="00E16C39">
      <w:pPr>
        <w:pStyle w:val="Para"/>
        <w:rPr>
          <w:lang w:val="en-GB"/>
        </w:rPr>
      </w:pPr>
      <w:r w:rsidRPr="00B75304">
        <w:rPr>
          <w:lang w:val="en-GB"/>
        </w:rPr>
        <w:t xml:space="preserve">Our findings suggest that providers are aware of the requirement to assess residents prior to </w:t>
      </w:r>
      <w:r w:rsidR="00B54D26">
        <w:rPr>
          <w:lang w:val="en-GB"/>
        </w:rPr>
        <w:t xml:space="preserve">the </w:t>
      </w:r>
      <w:r w:rsidRPr="00B75304">
        <w:rPr>
          <w:lang w:val="en-GB"/>
        </w:rPr>
        <w:t>use of</w:t>
      </w:r>
      <w:r w:rsidRPr="00B75304" w:rsidDel="00C848F7">
        <w:rPr>
          <w:lang w:val="en-GB"/>
        </w:rPr>
        <w:t xml:space="preserve"> </w:t>
      </w:r>
      <w:r w:rsidRPr="00B75304">
        <w:rPr>
          <w:lang w:val="en-GB"/>
        </w:rPr>
        <w:t>restraint, and that assessments are generally undertaken</w:t>
      </w:r>
      <w:r w:rsidR="003B69AA" w:rsidRPr="00B75304">
        <w:rPr>
          <w:lang w:val="en-GB"/>
        </w:rPr>
        <w:t>; h</w:t>
      </w:r>
      <w:r w:rsidRPr="00B75304">
        <w:rPr>
          <w:lang w:val="en-GB"/>
        </w:rPr>
        <w:t xml:space="preserve">owever, </w:t>
      </w:r>
      <w:r w:rsidR="00102089">
        <w:rPr>
          <w:lang w:val="en-GB"/>
        </w:rPr>
        <w:t>they</w:t>
      </w:r>
      <w:r w:rsidR="00102089" w:rsidRPr="00B75304">
        <w:rPr>
          <w:lang w:val="en-GB"/>
        </w:rPr>
        <w:t xml:space="preserve"> </w:t>
      </w:r>
      <w:r w:rsidRPr="00B75304">
        <w:rPr>
          <w:lang w:val="en-GB"/>
        </w:rPr>
        <w:t>may not be sufficiently thorough or frequent.</w:t>
      </w:r>
    </w:p>
    <w:p w14:paraId="140CF364" w14:textId="197A6E60" w:rsidR="00466AC1" w:rsidRPr="00B75304" w:rsidRDefault="00754A2E" w:rsidP="00E16C39">
      <w:pPr>
        <w:pStyle w:val="Para"/>
        <w:rPr>
          <w:lang w:val="en-GB"/>
        </w:rPr>
      </w:pPr>
      <w:r w:rsidRPr="00754A2E">
        <w:rPr>
          <w:lang w:val="en-GB"/>
        </w:rPr>
        <w:t xml:space="preserve">The </w:t>
      </w:r>
      <w:r w:rsidR="00806FE9">
        <w:rPr>
          <w:lang w:val="en-GB"/>
        </w:rPr>
        <w:t>Q</w:t>
      </w:r>
      <w:r w:rsidR="003E47CA">
        <w:rPr>
          <w:lang w:val="en-GB"/>
        </w:rPr>
        <w:t xml:space="preserve">uality </w:t>
      </w:r>
      <w:r w:rsidR="00806FE9">
        <w:rPr>
          <w:lang w:val="en-GB"/>
        </w:rPr>
        <w:t>S</w:t>
      </w:r>
      <w:r w:rsidR="003E47CA">
        <w:rPr>
          <w:lang w:val="en-GB"/>
        </w:rPr>
        <w:t>tandards</w:t>
      </w:r>
      <w:r w:rsidRPr="00754A2E">
        <w:rPr>
          <w:lang w:val="en-GB"/>
        </w:rPr>
        <w:t xml:space="preserve"> specify that assessment and planning is an ongoing process that includes consideration of risks (including restraint) to the consumer’s health and wellbeing and informs the delivery of safe and effective care and services. More guidance about when and what is involved in a comprehensive assessment is available in the Decision-Making Tool</w:t>
      </w:r>
      <w:r w:rsidR="00510D9D">
        <w:rPr>
          <w:lang w:val="en-GB"/>
        </w:rPr>
        <w:t>,</w:t>
      </w:r>
      <w:r w:rsidRPr="00754A2E">
        <w:rPr>
          <w:lang w:val="en-GB"/>
        </w:rPr>
        <w:t xml:space="preserve"> </w:t>
      </w:r>
      <w:r w:rsidR="00102089">
        <w:rPr>
          <w:lang w:val="en-GB"/>
        </w:rPr>
        <w:t>which states that a</w:t>
      </w:r>
      <w:r w:rsidR="00466AC1" w:rsidRPr="00B75304">
        <w:rPr>
          <w:lang w:val="en-GB"/>
        </w:rPr>
        <w:t xml:space="preserve"> comprehensive assessment</w:t>
      </w:r>
      <w:r w:rsidR="00230DA0" w:rsidRPr="00230DA0">
        <w:rPr>
          <w:lang w:val="en-GB"/>
        </w:rPr>
        <w:t xml:space="preserve"> </w:t>
      </w:r>
      <w:r w:rsidR="007A4EC3">
        <w:rPr>
          <w:lang w:val="en-GB"/>
        </w:rPr>
        <w:t xml:space="preserve">should </w:t>
      </w:r>
      <w:r w:rsidR="00230DA0" w:rsidRPr="00230DA0">
        <w:rPr>
          <w:lang w:val="en-GB"/>
        </w:rPr>
        <w:t>occur at entry into residential aged care, at regular review, and</w:t>
      </w:r>
      <w:r w:rsidR="00466AC1" w:rsidRPr="00B75304">
        <w:rPr>
          <w:lang w:val="en-GB"/>
        </w:rPr>
        <w:t xml:space="preserve"> </w:t>
      </w:r>
      <w:r w:rsidR="00860248" w:rsidRPr="00B75304">
        <w:rPr>
          <w:lang w:val="en-GB"/>
        </w:rPr>
        <w:t>‘</w:t>
      </w:r>
      <w:r w:rsidR="00466AC1" w:rsidRPr="00B75304">
        <w:rPr>
          <w:lang w:val="en-GB"/>
        </w:rPr>
        <w:t>whenever there is any change in the functioning, situation or behaviour of a resident</w:t>
      </w:r>
      <w:r w:rsidR="00860248" w:rsidRPr="00B75304">
        <w:rPr>
          <w:lang w:val="en-GB"/>
        </w:rPr>
        <w:t>’</w:t>
      </w:r>
      <w:r w:rsidR="00357F78">
        <w:rPr>
          <w:lang w:val="en-GB"/>
        </w:rPr>
        <w:t>. The tool spe</w:t>
      </w:r>
      <w:r w:rsidR="002856B5">
        <w:rPr>
          <w:lang w:val="en-GB"/>
        </w:rPr>
        <w:t xml:space="preserve">cifies that </w:t>
      </w:r>
      <w:r w:rsidR="00817ECD">
        <w:rPr>
          <w:lang w:val="en-GB"/>
        </w:rPr>
        <w:t>a comprehensive assessment</w:t>
      </w:r>
      <w:r w:rsidR="00466AC1" w:rsidRPr="00B75304" w:rsidDel="00817ECD">
        <w:rPr>
          <w:lang w:val="en-GB"/>
        </w:rPr>
        <w:t xml:space="preserve"> </w:t>
      </w:r>
      <w:r w:rsidR="00466AC1" w:rsidRPr="00B75304">
        <w:rPr>
          <w:lang w:val="en-GB"/>
        </w:rPr>
        <w:t>involves considering physical, functional, psycho-social and environmental triggers (</w:t>
      </w:r>
      <w:r w:rsidR="003B69AA" w:rsidRPr="00B75304">
        <w:rPr>
          <w:lang w:val="en-GB"/>
        </w:rPr>
        <w:t xml:space="preserve">Department of Health and Ageing 2012, </w:t>
      </w:r>
      <w:r w:rsidR="0051291E" w:rsidRPr="00B75304">
        <w:rPr>
          <w:lang w:val="en-GB"/>
        </w:rPr>
        <w:t>p</w:t>
      </w:r>
      <w:r w:rsidR="003B69AA" w:rsidRPr="00B75304">
        <w:rPr>
          <w:lang w:val="en-GB"/>
        </w:rPr>
        <w:t xml:space="preserve"> </w:t>
      </w:r>
      <w:r w:rsidR="00466AC1" w:rsidRPr="00B75304">
        <w:rPr>
          <w:lang w:val="en-GB"/>
        </w:rPr>
        <w:t>8).</w:t>
      </w:r>
      <w:r w:rsidR="00D20732" w:rsidRPr="00B75304">
        <w:rPr>
          <w:lang w:val="en-GB"/>
        </w:rPr>
        <w:t xml:space="preserve"> </w:t>
      </w:r>
      <w:r w:rsidR="003B69AA" w:rsidRPr="00B75304">
        <w:rPr>
          <w:lang w:val="en-GB"/>
        </w:rPr>
        <w:t>Although</w:t>
      </w:r>
      <w:r w:rsidR="00466AC1" w:rsidRPr="00B75304">
        <w:rPr>
          <w:lang w:val="en-GB"/>
        </w:rPr>
        <w:t xml:space="preserve"> the explanatory </w:t>
      </w:r>
      <w:r w:rsidR="00B1385E">
        <w:rPr>
          <w:lang w:val="en-GB"/>
        </w:rPr>
        <w:t>statement</w:t>
      </w:r>
      <w:r w:rsidR="00466AC1" w:rsidRPr="00B75304">
        <w:rPr>
          <w:lang w:val="en-GB"/>
        </w:rPr>
        <w:t xml:space="preserve"> accompanying the Restraints Principles reference the Decision</w:t>
      </w:r>
      <w:r w:rsidR="00533E43">
        <w:rPr>
          <w:lang w:val="en-GB"/>
        </w:rPr>
        <w:t>-</w:t>
      </w:r>
      <w:r w:rsidR="00466AC1" w:rsidRPr="00B75304">
        <w:rPr>
          <w:lang w:val="en-GB"/>
        </w:rPr>
        <w:t>Making Tool, findings suggest that</w:t>
      </w:r>
      <w:r w:rsidR="00FA0B8D">
        <w:rPr>
          <w:lang w:val="en-GB"/>
        </w:rPr>
        <w:t>,</w:t>
      </w:r>
      <w:r w:rsidR="00466AC1" w:rsidRPr="00B75304">
        <w:rPr>
          <w:lang w:val="en-GB"/>
        </w:rPr>
        <w:t xml:space="preserve"> because the requirement for comprehensive assessment is not reflected in the text of the legislation, it may be overlooked or minimised.</w:t>
      </w:r>
    </w:p>
    <w:p w14:paraId="4FE1FE85" w14:textId="5129592A" w:rsidR="00466AC1" w:rsidRPr="00B75304" w:rsidRDefault="00466AC1" w:rsidP="00170C58">
      <w:pPr>
        <w:pStyle w:val="ParaKeep"/>
        <w:rPr>
          <w:lang w:val="en-GB"/>
        </w:rPr>
      </w:pPr>
      <w:r w:rsidRPr="00B75304">
        <w:rPr>
          <w:lang w:val="en-GB"/>
        </w:rPr>
        <w:t xml:space="preserve">Criticism related to the requirements for assessment have been heard previously at the </w:t>
      </w:r>
      <w:r w:rsidR="00223C05">
        <w:rPr>
          <w:lang w:val="en-GB"/>
        </w:rPr>
        <w:t>J</w:t>
      </w:r>
      <w:r w:rsidRPr="00B75304">
        <w:rPr>
          <w:lang w:val="en-GB"/>
        </w:rPr>
        <w:t xml:space="preserve">oint </w:t>
      </w:r>
      <w:r w:rsidR="00223C05">
        <w:rPr>
          <w:lang w:val="en-GB"/>
        </w:rPr>
        <w:t>C</w:t>
      </w:r>
      <w:r w:rsidRPr="00B75304">
        <w:rPr>
          <w:lang w:val="en-GB"/>
        </w:rPr>
        <w:t>ommission</w:t>
      </w:r>
      <w:r w:rsidR="00DC5732" w:rsidRPr="00B75304">
        <w:rPr>
          <w:lang w:val="en-GB"/>
        </w:rPr>
        <w:t>:</w:t>
      </w:r>
    </w:p>
    <w:p w14:paraId="2BEE2130" w14:textId="6524D0CB" w:rsidR="00466AC1" w:rsidRPr="00DC5732" w:rsidRDefault="00466AC1" w:rsidP="00DC5732">
      <w:pPr>
        <w:pStyle w:val="Quote"/>
      </w:pPr>
      <w:r w:rsidRPr="00DC5732">
        <w:t>The way it's [the legislation] written is: 'It's when you've exhausted what's in your head that you can restrain someone; and if you think someone is dangerous, you can restrain.' There's no gradation about what is dangerous or what is reasonable. And we're leaving those decisions to relatively inexperienced, junior people with limited training</w:t>
      </w:r>
      <w:r w:rsidR="00DC5732" w:rsidRPr="00DC5732">
        <w:t xml:space="preserve"> </w:t>
      </w:r>
      <w:r w:rsidRPr="00DC5732">
        <w:t>…</w:t>
      </w:r>
      <w:r w:rsidR="00DC5732" w:rsidRPr="00DC5732">
        <w:t xml:space="preserve"> </w:t>
      </w:r>
      <w:r w:rsidRPr="00DC5732">
        <w:t xml:space="preserve">I think one of the recommendations that we'd made back in 2017 was that anyone who was being considered for a form of restraint required a specialist multidisciplinary team assessment. If you seriously believe someone needs restraint </w:t>
      </w:r>
      <w:r w:rsidRPr="00DC5732">
        <w:t>because they're a danger to themselves or someone else, that problem is not solved by shackling them or giving them a medication. That does not solve the underlying problem. So anyone who requires restraint ought to have a very formal, structured assessment that includes, I'd say, at least a psychiatrist and a psychologist in that team, to work out what is happening.</w:t>
      </w:r>
      <w:r w:rsidR="00493E08">
        <w:t xml:space="preserve"> </w:t>
      </w:r>
      <w:r w:rsidR="00DC5732">
        <w:t>(</w:t>
      </w:r>
      <w:r w:rsidRPr="00DC5732">
        <w:t>Prof. J Ibrahim</w:t>
      </w:r>
      <w:r w:rsidR="00064327">
        <w:t xml:space="preserve">, </w:t>
      </w:r>
      <w:r w:rsidRPr="00DC5732">
        <w:fldChar w:fldCharType="begin" w:fldLock="1"/>
      </w:r>
      <w:r w:rsidR="00B81A1D">
        <w:instrText>ADDIN CSL_CITATION {"citationItems":[{"id":"ITEM-1","itemData":{"ISBN":"9781760930103","author":[{"dropping-particle":"","family":"Parliamentary Joint Committee on Human Rights","given":"","non-dropping-particle":"","parse-names":false,"suffix":""}],"id":"ITEM-1","issue":"November","issued":{"date-parts":[["2019"]]},"publisher":"Commonwealth of Australia","publisher-place":"Canberra","title":"Inquiry report: Quality of Care Amendment (Minimising the Use of Restraints) Principles 2019","type":"book"},"uris":["http://www.mendeley.com/documents/?uuid=7f0328d5-9421-469a-929f-d8f2aa0b5700"]}],"mendeley":{"formattedCitation":"(Parliamentary Joint Committee on Human Rights 2019)","manualFormatting":"cited in Parliamentary Joint Committee on Human Rights 2019, p 19)","plainTextFormattedCitation":"(Parliamentary Joint Committee on Human Rights 2019)","previouslyFormattedCitation":"(Parliamentary Joint Committee on Human Rights 2019)"},"properties":{"noteIndex":0},"schema":"https://github.com/citation-style-language/schema/raw/master/csl-citation.json"}</w:instrText>
      </w:r>
      <w:r w:rsidRPr="00DC5732">
        <w:fldChar w:fldCharType="separate"/>
      </w:r>
      <w:r w:rsidRPr="00DC5732">
        <w:rPr>
          <w:noProof/>
        </w:rPr>
        <w:t xml:space="preserve">cited in Parliamentary Joint Committee on Human Rights 2019, </w:t>
      </w:r>
      <w:r w:rsidR="0051291E">
        <w:rPr>
          <w:noProof/>
        </w:rPr>
        <w:t>p</w:t>
      </w:r>
      <w:r w:rsidRPr="00DC5732">
        <w:rPr>
          <w:noProof/>
        </w:rPr>
        <w:t xml:space="preserve"> 19)</w:t>
      </w:r>
      <w:r w:rsidRPr="00DC5732">
        <w:fldChar w:fldCharType="end"/>
      </w:r>
    </w:p>
    <w:p w14:paraId="35C93CC6" w14:textId="097C2550" w:rsidR="009A426F" w:rsidRDefault="008709FB" w:rsidP="00E16C39">
      <w:pPr>
        <w:pStyle w:val="Para"/>
        <w:rPr>
          <w:lang w:val="en-GB"/>
        </w:rPr>
      </w:pPr>
      <w:r w:rsidRPr="008709FB">
        <w:rPr>
          <w:lang w:val="en-GB"/>
        </w:rPr>
        <w:t xml:space="preserve">Recent findings from the </w:t>
      </w:r>
      <w:r w:rsidR="004C0488">
        <w:rPr>
          <w:lang w:val="en-GB"/>
        </w:rPr>
        <w:t>Royal Commission</w:t>
      </w:r>
      <w:r w:rsidRPr="008709FB">
        <w:rPr>
          <w:lang w:val="en-GB"/>
        </w:rPr>
        <w:t xml:space="preserve"> further support the need for assessment in highlighting that the perceived </w:t>
      </w:r>
      <w:r w:rsidR="00466AC1" w:rsidRPr="00B75304">
        <w:rPr>
          <w:lang w:val="en-GB"/>
        </w:rPr>
        <w:t xml:space="preserve">need to restrain occurs due to a focus on behaviours rather than </w:t>
      </w:r>
      <w:r w:rsidR="00780436">
        <w:rPr>
          <w:lang w:val="en-GB"/>
        </w:rPr>
        <w:t xml:space="preserve">identifying and </w:t>
      </w:r>
      <w:r w:rsidR="00466AC1" w:rsidRPr="00B75304">
        <w:rPr>
          <w:lang w:val="en-GB"/>
        </w:rPr>
        <w:t>addressing the underlying cause</w:t>
      </w:r>
      <w:r w:rsidR="00075D5C">
        <w:rPr>
          <w:lang w:val="en-GB"/>
        </w:rPr>
        <w:t xml:space="preserve">, as demonstrated </w:t>
      </w:r>
      <w:r w:rsidR="00765954">
        <w:rPr>
          <w:lang w:val="en-GB"/>
        </w:rPr>
        <w:t>in</w:t>
      </w:r>
      <w:r w:rsidR="00075D5C">
        <w:rPr>
          <w:lang w:val="en-GB"/>
        </w:rPr>
        <w:t xml:space="preserve"> the following excerpt</w:t>
      </w:r>
      <w:r w:rsidR="00A077BA">
        <w:rPr>
          <w:lang w:val="en-GB"/>
        </w:rPr>
        <w:t>:</w:t>
      </w:r>
      <w:r w:rsidR="008B0D2F" w:rsidRPr="00B75304">
        <w:rPr>
          <w:lang w:val="en-GB"/>
        </w:rPr>
        <w:t xml:space="preserve"> </w:t>
      </w:r>
    </w:p>
    <w:p w14:paraId="5712C2BA" w14:textId="4BDB1595" w:rsidR="00DF2CBC" w:rsidRPr="00DF2CBC" w:rsidRDefault="009A426F" w:rsidP="0090424B">
      <w:pPr>
        <w:pStyle w:val="Quote"/>
      </w:pPr>
      <w:r w:rsidRPr="00AF5311">
        <w:t>The evidence suggests that an overarching reason for the use of restraint in residential</w:t>
      </w:r>
      <w:r w:rsidR="0077542C">
        <w:t xml:space="preserve"> </w:t>
      </w:r>
      <w:r w:rsidRPr="00AF5311">
        <w:t>aged care is a care model that focuses on managing symptoms, rather than addressing</w:t>
      </w:r>
      <w:r w:rsidR="0077542C">
        <w:t xml:space="preserve"> </w:t>
      </w:r>
      <w:r w:rsidRPr="00AF5311">
        <w:t>people’s underlying needs and concerns.</w:t>
      </w:r>
      <w:r w:rsidR="0044218B" w:rsidRPr="0044218B">
        <w:t xml:space="preserve"> </w:t>
      </w:r>
      <w:r w:rsidR="0044218B">
        <w:t>According to Associate Professor Edward Strivens, President of the Australian and New</w:t>
      </w:r>
      <w:r w:rsidR="00272808">
        <w:t xml:space="preserve"> </w:t>
      </w:r>
      <w:r w:rsidR="0044218B">
        <w:t>Zealand Society for Geriatric Medicine, the changed behaviours associated with dementia</w:t>
      </w:r>
      <w:r w:rsidR="00272808">
        <w:t xml:space="preserve"> </w:t>
      </w:r>
      <w:r w:rsidR="0044218B">
        <w:t>are often an expression of unmet need, including untreated pain, a desire to interact with</w:t>
      </w:r>
      <w:r w:rsidR="00272808">
        <w:t xml:space="preserve"> </w:t>
      </w:r>
      <w:r w:rsidR="0044218B">
        <w:t>the physical environment, and/or unmet psychosocial needs.</w:t>
      </w:r>
      <w:r w:rsidR="00FF4544">
        <w:t xml:space="preserve"> </w:t>
      </w:r>
      <w:r w:rsidR="0044218B">
        <w:t>Psychosocial needs of</w:t>
      </w:r>
      <w:r w:rsidR="00272808">
        <w:t xml:space="preserve"> </w:t>
      </w:r>
      <w:r w:rsidR="0044218B">
        <w:t>people in residential care can include loneliness and anxiety</w:t>
      </w:r>
      <w:r w:rsidR="008E6BC8">
        <w:t xml:space="preserve">… </w:t>
      </w:r>
      <w:r w:rsidR="0044218B">
        <w:t>Professor Ibrahim’s evidence was that the use of physical restraint means that staff</w:t>
      </w:r>
      <w:r w:rsidR="008E6BC8">
        <w:t xml:space="preserve"> </w:t>
      </w:r>
      <w:r w:rsidR="0044218B">
        <w:t>are not employing evidence-based interventions to address the risk of falls or behavioural</w:t>
      </w:r>
      <w:r w:rsidR="008E6BC8">
        <w:t xml:space="preserve"> </w:t>
      </w:r>
      <w:r w:rsidR="0044218B">
        <w:t>and psychological symptoms of dementia.</w:t>
      </w:r>
      <w:r w:rsidR="008E6BC8">
        <w:t xml:space="preserve"> </w:t>
      </w:r>
      <w:r w:rsidR="0044218B">
        <w:t>He elaborated in his oral evidence: ‘The</w:t>
      </w:r>
      <w:r w:rsidR="008E6BC8">
        <w:t xml:space="preserve"> </w:t>
      </w:r>
      <w:r w:rsidR="0044218B">
        <w:t>use of physical restraint means that you’ve not sufficiently examined, worked up the</w:t>
      </w:r>
      <w:r w:rsidR="008E6BC8">
        <w:t xml:space="preserve"> </w:t>
      </w:r>
      <w:r w:rsidR="0044218B">
        <w:t>resident with sufficient help from other professionals, to work out why that person is</w:t>
      </w:r>
      <w:r w:rsidR="008E6BC8">
        <w:t xml:space="preserve"> </w:t>
      </w:r>
      <w:r w:rsidR="0044218B">
        <w:t>agitated or distressed for you to initiate restraint.’</w:t>
      </w:r>
      <w:r w:rsidR="0090424B">
        <w:br/>
      </w:r>
      <w:r w:rsidR="00DF2CBC" w:rsidRPr="00B75304">
        <w:fldChar w:fldCharType="begin" w:fldLock="1"/>
      </w:r>
      <w:r w:rsidR="00272808">
        <w:instrText>ADDIN CSL_CITATION {"citationItems":[{"id":"ITEM-1","itemData":{"ISBN":"9781920838867","author":[{"dropping-particle":"","family":"Royal Commission into Aged Care Quality and Safety","given":"","non-dropping-particle":"","parse-names":false,"suffix":""}],"id":"ITEM-1","issued":{"date-parts":[["2019"]]},"publisher":"Commonwealth of Australia","publisher-place":"Canberra","title":"Interim Report: Neglect vol. 1","type":"book"},"uris":["http://www.mendeley.com/documents/?uuid=c0f621c7-63e2-4e4e-87c0-696b74c11846"]}],"mendeley":{"formattedCitation":"(Royal Commission into Aged Care Quality and Safety 2019b)","manualFormatting":"(Royal Commission into Aged Care Quality and Safety 2019b,p 203)","plainTextFormattedCitation":"(Royal Commission into Aged Care Quality and Safety 2019b)","previouslyFormattedCitation":"(Royal Commission into Aged Care Quality and Safety 2019b)"},"properties":{"noteIndex":0},"schema":"https://github.com/citation-style-language/schema/raw/master/csl-citation.json"}</w:instrText>
      </w:r>
      <w:r w:rsidR="00DF2CBC" w:rsidRPr="00B75304">
        <w:fldChar w:fldCharType="separate"/>
      </w:r>
      <w:r w:rsidR="00DF2CBC" w:rsidRPr="00B75304">
        <w:rPr>
          <w:noProof/>
        </w:rPr>
        <w:t>(Royal Commission into Aged Care Quality and Safety 2019b</w:t>
      </w:r>
      <w:r w:rsidR="000D5730">
        <w:rPr>
          <w:noProof/>
        </w:rPr>
        <w:t>,</w:t>
      </w:r>
      <w:r w:rsidR="00A4692B">
        <w:rPr>
          <w:noProof/>
        </w:rPr>
        <w:t>p 203</w:t>
      </w:r>
      <w:r w:rsidR="00DF2CBC" w:rsidRPr="00B75304">
        <w:rPr>
          <w:noProof/>
        </w:rPr>
        <w:t>)</w:t>
      </w:r>
      <w:r w:rsidR="00DF2CBC" w:rsidRPr="00B75304">
        <w:fldChar w:fldCharType="end"/>
      </w:r>
      <w:r w:rsidR="00DF2CBC" w:rsidRPr="00B75304">
        <w:t>.</w:t>
      </w:r>
    </w:p>
    <w:p w14:paraId="697C055A" w14:textId="597F009F" w:rsidR="00466AC1" w:rsidRPr="00B75304" w:rsidRDefault="00466AC1" w:rsidP="00E16C39">
      <w:pPr>
        <w:pStyle w:val="Para"/>
        <w:rPr>
          <w:lang w:val="en-GB"/>
        </w:rPr>
      </w:pPr>
      <w:r w:rsidRPr="00B75304">
        <w:rPr>
          <w:lang w:val="en-GB"/>
        </w:rPr>
        <w:lastRenderedPageBreak/>
        <w:t>Skills in identifying triggers and symptoms</w:t>
      </w:r>
      <w:r w:rsidRPr="00B75304" w:rsidDel="00B61E17">
        <w:rPr>
          <w:lang w:val="en-GB"/>
        </w:rPr>
        <w:t xml:space="preserve"> </w:t>
      </w:r>
      <w:r w:rsidR="00B61E17">
        <w:rPr>
          <w:lang w:val="en-GB"/>
        </w:rPr>
        <w:t>were</w:t>
      </w:r>
      <w:r w:rsidR="00B61E17" w:rsidRPr="00B75304">
        <w:rPr>
          <w:lang w:val="en-GB"/>
        </w:rPr>
        <w:t xml:space="preserve"> </w:t>
      </w:r>
      <w:r w:rsidRPr="00B75304">
        <w:rPr>
          <w:lang w:val="en-GB"/>
        </w:rPr>
        <w:t xml:space="preserve">seen as critical for those caring for people living with dementia </w:t>
      </w:r>
      <w:r w:rsidR="00C36917" w:rsidRPr="00B75304">
        <w:rPr>
          <w:lang w:val="en-GB"/>
        </w:rPr>
        <w:fldChar w:fldCharType="begin" w:fldLock="1"/>
      </w:r>
      <w:r w:rsidR="003012F9">
        <w:rPr>
          <w:lang w:val="en-GB"/>
        </w:rPr>
        <w:instrText>ADDIN CSL_CITATION {"citationItems":[{"id":"ITEM-1","itemData":{"ISBN":"9781920838928","abstract":"Submitted to the Governor-General of the Commonwealth of Australia on 31 October 2019. Commissioners: Lynelle Briggs, Tony Pagone, and Richard Tracey. A Royal Commission has been called into quality and safety of the aged care system in Australia. This report presents the interim findings, setting out what the Royal Commission has learned to date and the extent of the failure of Australia's aged care services. In short, it has found the aged care system fails to meet the needs of its older, vulnerable, citizens. It does not deliver uniformly safe and quality care, is unkind and uncaring towards older people and, in too many instances, it neglects them. A fundamental overhaul of the design, objectives, regulation and funding of aged care in Australia is required. The findings are presented across three volumes. Volume 1 sets out the information gathered and makes some conclusions, volume 2 details learnings from the public hearings held to date, and volume 3 presents additional information from public forums. Recommendations for reform will be presented in the Royal Commission's final report, expected in November 2020. Vol. 1 -- Vol. 2. Hearing Overviews and Case Studies -- Vol. 3. Appendices. [Vol. 1] A Shocking Tale of Neglect -- Part 1. The Road to Reform -- 1. The Current System -- 2. The Well-travelled Path -- 3. Demographic, Social and Economic Pressures -- Part 2. 'An overwhelming sense of loss' -- 4. 'An overwhelming sense of loss' -- Part 3. Inconvenient Truths -- 5. Finding the Door -- 6. The Lottery -- 7. 'Elders are our future' -- 8. Restrictive Practices -- 9. Workforce Matters -- 10. Falling through the Gaps: Younger People in Residential Aged Care -- Conclusion: Where to Next? -- [Vol. 2. Hearing Overviews and Case Studies] Introduction -- 1. Adelaide Hearing 1: Perspectives on the AgedCare System -- 2. Adelaide Hearing 2: Aged Care in the Home -- 3. Sydney Hearing: Residential and Dementia Care -- 4. Broome Hearing: Aged Care in Remote Areas -- 5. Perth Hearing: Person-centred Care -- 6. Darwin and Cairns Hearing: Clinical Care and Access to Aged Care.","author":[{"dropping-particle":"","family":"Royal Commission into Aged Care Quality and Safety","given":"","non-dropping-particle":"","parse-names":false,"suffix":""}],"id":"ITEM-1","issued":{"date-parts":[["2019"]]},"number-of-pages":"-","publisher":"Commonwealth of Australia","publisher-place":"Canberra","title":"Interim Report: Neglect vol. 2","type":"book"},"uris":["http://www.mendeley.com/documents/?uuid=e704ef9b-c6c7-3084-8e29-15b45186fc35"]}],"mendeley":{"formattedCitation":"(Royal Commission into Aged Care Quality and Safety 2019c)","plainTextFormattedCitation":"(Royal Commission into Aged Care Quality and Safety 2019c)","previouslyFormattedCitation":"(Royal Commission into Aged Care Quality and Safety 2019c)"},"properties":{"noteIndex":0},"schema":"https://github.com/citation-style-language/schema/raw/master/csl-citation.json"}</w:instrText>
      </w:r>
      <w:r w:rsidR="00C36917" w:rsidRPr="00B75304">
        <w:rPr>
          <w:lang w:val="en-GB"/>
        </w:rPr>
        <w:fldChar w:fldCharType="separate"/>
      </w:r>
      <w:r w:rsidR="007148A9" w:rsidRPr="00B75304">
        <w:rPr>
          <w:noProof/>
          <w:lang w:val="en-GB"/>
        </w:rPr>
        <w:t>(Royal Commission into Aged Care Quality and Safety 2019c)</w:t>
      </w:r>
      <w:r w:rsidR="00C36917" w:rsidRPr="00B75304">
        <w:rPr>
          <w:lang w:val="en-GB"/>
        </w:rPr>
        <w:fldChar w:fldCharType="end"/>
      </w:r>
      <w:r w:rsidRPr="00B75304">
        <w:rPr>
          <w:lang w:val="en-GB"/>
        </w:rPr>
        <w:t xml:space="preserve">. The link between pain and changed behaviour has also been recognised </w:t>
      </w:r>
      <w:r w:rsidR="007A4EC3">
        <w:rPr>
          <w:lang w:val="en-GB"/>
        </w:rPr>
        <w:fldChar w:fldCharType="begin" w:fldLock="1"/>
      </w:r>
      <w:r w:rsidR="00DE4E2C">
        <w:rPr>
          <w:lang w:val="en-GB"/>
        </w:rPr>
        <w:instrText>ADDIN CSL_CITATION {"citationItems":[{"id":"ITEM-1","itemData":{"ISBN":"9781921570346","abstract":"The inappropriate use of chemical and physical restraint, particularly within residential care but relevant also in hospitals and community settings, is a significant concern for people with dementia and their families. Issues regarding inappropriate use have been raised in a number of consumer consultations and examples of misuse of restraint have recently been highlighted in media reports. There have been questions from both consumers and providers about what the facts are around the use of restraint and what the evidence is for alternative approaches to care such as psychosocial approaches. The purpose of this paper is to provide the evidence of current practice, consequences, legal issues and alternative approaches. This paper is designed to be used by consumers, advocates as well as health care professionals","author":[{"dropping-particle":"","family":"Peisah","given":"Carmelle","non-dropping-particle":"","parse-names":false,"suffix":""},{"dropping-particle":"","family":"Skladzien","given":"Ellen","non-dropping-particle":"","parse-names":false,"suffix":""}],"id":"ITEM-1","issued":{"date-parts":[["2014"]]},"publisher":"A report for Alzheimer's Australia","title":"The use of restraints and psychotropic medications in people with dementia","type":"book"},"uris":["http://www.mendeley.com/documents/?uuid=46f38a32-0719-47f6-b394-ccc6eb07d5d0"]}],"mendeley":{"formattedCitation":"(Peisah &amp; Skladzien 2014)","plainTextFormattedCitation":"(Peisah &amp; Skladzien 2014)","previouslyFormattedCitation":"(Peisah &amp; Skladzien 2014)"},"properties":{"noteIndex":0},"schema":"https://github.com/citation-style-language/schema/raw/master/csl-citation.json"}</w:instrText>
      </w:r>
      <w:r w:rsidR="007A4EC3">
        <w:rPr>
          <w:lang w:val="en-GB"/>
        </w:rPr>
        <w:fldChar w:fldCharType="separate"/>
      </w:r>
      <w:r w:rsidR="007A4EC3" w:rsidRPr="007A4EC3">
        <w:rPr>
          <w:noProof/>
          <w:lang w:val="en-GB"/>
        </w:rPr>
        <w:t>(Peisah &amp; Skladzien 2014)</w:t>
      </w:r>
      <w:r w:rsidR="007A4EC3">
        <w:rPr>
          <w:lang w:val="en-GB"/>
        </w:rPr>
        <w:fldChar w:fldCharType="end"/>
      </w:r>
      <w:r w:rsidRPr="00B75304">
        <w:rPr>
          <w:lang w:val="en-GB"/>
        </w:rPr>
        <w:t>, which support</w:t>
      </w:r>
      <w:r w:rsidR="008B0D2F" w:rsidRPr="00B75304">
        <w:rPr>
          <w:lang w:val="en-GB"/>
        </w:rPr>
        <w:t>s</w:t>
      </w:r>
      <w:r w:rsidRPr="00B75304">
        <w:rPr>
          <w:lang w:val="en-GB"/>
        </w:rPr>
        <w:t xml:space="preserve"> the DBMAS </w:t>
      </w:r>
      <w:r w:rsidRPr="00B75304" w:rsidDel="0009298D">
        <w:rPr>
          <w:lang w:val="en-GB"/>
        </w:rPr>
        <w:t xml:space="preserve">suggestion </w:t>
      </w:r>
      <w:r w:rsidR="0009298D">
        <w:rPr>
          <w:lang w:val="en-GB"/>
        </w:rPr>
        <w:t>that provider staff undergo</w:t>
      </w:r>
      <w:r w:rsidR="0009298D" w:rsidRPr="00B75304">
        <w:rPr>
          <w:lang w:val="en-GB"/>
        </w:rPr>
        <w:t xml:space="preserve"> </w:t>
      </w:r>
      <w:r w:rsidRPr="00B75304">
        <w:rPr>
          <w:lang w:val="en-GB"/>
        </w:rPr>
        <w:t xml:space="preserve">mandatory training in pain assessment. </w:t>
      </w:r>
      <w:r w:rsidR="00864947" w:rsidRPr="00B75304">
        <w:rPr>
          <w:lang w:val="en-GB"/>
        </w:rPr>
        <w:t>The</w:t>
      </w:r>
      <w:r w:rsidR="006F2885" w:rsidRPr="00B75304">
        <w:rPr>
          <w:lang w:val="en-GB"/>
        </w:rPr>
        <w:t xml:space="preserve"> Department of Health has recently developed a resource for</w:t>
      </w:r>
      <w:r w:rsidR="00A056C6" w:rsidRPr="00B75304">
        <w:rPr>
          <w:lang w:val="en-GB"/>
        </w:rPr>
        <w:t xml:space="preserve"> personal care workers</w:t>
      </w:r>
      <w:r w:rsidR="00071451" w:rsidRPr="00B75304">
        <w:rPr>
          <w:lang w:val="en-GB"/>
        </w:rPr>
        <w:t xml:space="preserve"> called ‘3 simple checks to support your residents’ that </w:t>
      </w:r>
      <w:r w:rsidR="00941B7D" w:rsidRPr="00B75304">
        <w:rPr>
          <w:lang w:val="en-GB"/>
        </w:rPr>
        <w:t>directs</w:t>
      </w:r>
      <w:r w:rsidR="00B3333B" w:rsidRPr="00B75304">
        <w:rPr>
          <w:lang w:val="en-GB"/>
        </w:rPr>
        <w:t xml:space="preserve"> staff </w:t>
      </w:r>
      <w:r w:rsidR="00941B7D" w:rsidRPr="00B75304">
        <w:rPr>
          <w:lang w:val="en-GB"/>
        </w:rPr>
        <w:t xml:space="preserve">to </w:t>
      </w:r>
      <w:r w:rsidR="00856295" w:rsidRPr="00B75304">
        <w:rPr>
          <w:lang w:val="en-GB"/>
        </w:rPr>
        <w:t>asses</w:t>
      </w:r>
      <w:r w:rsidR="00941B7D" w:rsidRPr="00B75304">
        <w:rPr>
          <w:lang w:val="en-GB"/>
        </w:rPr>
        <w:t>s</w:t>
      </w:r>
      <w:r w:rsidR="00856295" w:rsidRPr="00B75304">
        <w:rPr>
          <w:lang w:val="en-GB"/>
        </w:rPr>
        <w:t xml:space="preserve"> factors</w:t>
      </w:r>
      <w:r w:rsidR="00213B2C" w:rsidRPr="00B75304">
        <w:rPr>
          <w:lang w:val="en-GB"/>
        </w:rPr>
        <w:t>, including pain, that may be contributing to a change in behaviour</w:t>
      </w:r>
      <w:r w:rsidR="00C32D0C" w:rsidRPr="00B75304">
        <w:rPr>
          <w:lang w:val="en-GB"/>
        </w:rPr>
        <w:t xml:space="preserve"> </w:t>
      </w:r>
      <w:r w:rsidR="00C32D0C" w:rsidRPr="00B75304">
        <w:rPr>
          <w:lang w:val="en-GB"/>
        </w:rPr>
        <w:fldChar w:fldCharType="begin" w:fldLock="1"/>
      </w:r>
      <w:r w:rsidR="005707A5" w:rsidRPr="00B75304">
        <w:rPr>
          <w:lang w:val="en-GB"/>
        </w:rPr>
        <w:instrText>ADDIN CSL_CITATION {"citationItems":[{"id":"ITEM-1","itemData":{"URL":"https://www.health.gov.au/resources/publications/three-simple-checks-to-support-your-residents-for-personal-care-workers-in-residential-aged-care","accessed":{"date-parts":[["2020","7","23"]]},"author":[{"dropping-particle":"","family":"Australian Government Department of Health","given":"","non-dropping-particle":"","parse-names":false,"suffix":""}],"id":"ITEM-1","issued":{"date-parts":[["2020"]]},"title":"3 simple checks to support your residents","type":"webpage"},"uris":["http://www.mendeley.com/documents/?uuid=aaa223bb-0c7f-4cf2-8a85-6fcb30e5f4c4"]}],"mendeley":{"formattedCitation":"(Australian Government Department of Health 2020e)","plainTextFormattedCitation":"(Australian Government Department of Health 2020e)","previouslyFormattedCitation":"(Australian Government Department of Health 2020e)"},"properties":{"noteIndex":0},"schema":"https://github.com/citation-style-language/schema/raw/master/csl-citation.json"}</w:instrText>
      </w:r>
      <w:r w:rsidR="00C32D0C" w:rsidRPr="00B75304">
        <w:rPr>
          <w:lang w:val="en-GB"/>
        </w:rPr>
        <w:fldChar w:fldCharType="separate"/>
      </w:r>
      <w:r w:rsidR="00132E20" w:rsidRPr="00B75304">
        <w:rPr>
          <w:lang w:val="en-GB"/>
        </w:rPr>
        <w:t>(Department of Health 2020e)</w:t>
      </w:r>
      <w:r w:rsidR="00C32D0C" w:rsidRPr="00B75304">
        <w:rPr>
          <w:lang w:val="en-GB"/>
        </w:rPr>
        <w:fldChar w:fldCharType="end"/>
      </w:r>
      <w:r w:rsidR="00213B2C" w:rsidRPr="00B75304">
        <w:rPr>
          <w:lang w:val="en-GB"/>
        </w:rPr>
        <w:t>.</w:t>
      </w:r>
    </w:p>
    <w:p w14:paraId="7D9255E1" w14:textId="38C3B7E0" w:rsidR="00466AC1" w:rsidRPr="00B75304" w:rsidRDefault="00466AC1" w:rsidP="004066F6">
      <w:pPr>
        <w:pStyle w:val="Para"/>
        <w:rPr>
          <w:lang w:val="en-GB"/>
        </w:rPr>
      </w:pPr>
      <w:r w:rsidRPr="00B75304">
        <w:rPr>
          <w:lang w:val="en-GB"/>
        </w:rPr>
        <w:t>Our finding that assessment should be collaborative, with mental health</w:t>
      </w:r>
      <w:r w:rsidR="00EC4A14">
        <w:rPr>
          <w:lang w:val="en-GB"/>
        </w:rPr>
        <w:t>, allied health,</w:t>
      </w:r>
      <w:r w:rsidRPr="00B75304">
        <w:rPr>
          <w:lang w:val="en-GB"/>
        </w:rPr>
        <w:t xml:space="preserve"> and other specialist input as required</w:t>
      </w:r>
      <w:r w:rsidR="008B0D2F" w:rsidRPr="00B75304">
        <w:rPr>
          <w:lang w:val="en-GB"/>
        </w:rPr>
        <w:t>,</w:t>
      </w:r>
      <w:r w:rsidRPr="00B75304">
        <w:rPr>
          <w:lang w:val="en-GB"/>
        </w:rPr>
        <w:t xml:space="preserve"> is well supported </w:t>
      </w:r>
      <w:r w:rsidR="00352638">
        <w:rPr>
          <w:lang w:val="en-GB"/>
        </w:rPr>
        <w:fldChar w:fldCharType="begin" w:fldLock="1"/>
      </w:r>
      <w:r w:rsidR="00352638">
        <w:rPr>
          <w:lang w:val="en-GB"/>
        </w:rPr>
        <w:instrText>ADDIN CSL_CITATION {"citationItems":[{"id":"ITEM-1","itemData":{"author":[{"dropping-particle":"","family":"Mckay","given":"Roderick","non-dropping-particle":"","parse-names":false,"suffix":""},{"dropping-particle":"","family":"Casey","given":"Jane","non-dropping-particle":"","parse-names":false,"suffix":""},{"dropping-particle":"","family":"Stevenson","given":"Janine","non-dropping-particle":"","parse-names":false,"suffix":""},{"dropping-particle":"","family":"Mcgowan","given":"Helen","non-dropping-particle":"","parse-names":false,"suffix":""}],"id":"ITEM-1","issued":{"date-parts":[["2015"]]},"publisher-place":"Melbourne","title":"Psychiatry services for older people","type":"report"},"uris":["http://www.mendeley.com/documents/?uuid=286e38f3-2d04-3919-8cc9-3474e8405b9f"]}],"mendeley":{"formattedCitation":"(Mckay et al. 2015)","plainTextFormattedCitation":"(Mckay et al. 2015)"},"properties":{"noteIndex":0},"schema":"https://github.com/citation-style-language/schema/raw/master/csl-citation.json"}</w:instrText>
      </w:r>
      <w:r w:rsidR="00352638">
        <w:rPr>
          <w:lang w:val="en-GB"/>
        </w:rPr>
        <w:fldChar w:fldCharType="separate"/>
      </w:r>
      <w:r w:rsidR="00352638" w:rsidRPr="00352638">
        <w:rPr>
          <w:noProof/>
          <w:lang w:val="en-GB"/>
        </w:rPr>
        <w:t>(Mckay et al. 2015)</w:t>
      </w:r>
      <w:r w:rsidR="00352638">
        <w:rPr>
          <w:lang w:val="en-GB"/>
        </w:rPr>
        <w:fldChar w:fldCharType="end"/>
      </w:r>
      <w:r w:rsidRPr="00B75304">
        <w:rPr>
          <w:lang w:val="en-GB"/>
        </w:rPr>
        <w:t xml:space="preserve"> and aligns with the </w:t>
      </w:r>
      <w:r w:rsidR="00806FE9">
        <w:rPr>
          <w:lang w:val="en-GB"/>
        </w:rPr>
        <w:t>Q</w:t>
      </w:r>
      <w:r w:rsidR="003E47CA">
        <w:rPr>
          <w:lang w:val="en-GB"/>
        </w:rPr>
        <w:t xml:space="preserve">uality </w:t>
      </w:r>
      <w:r w:rsidR="00806FE9">
        <w:rPr>
          <w:lang w:val="en-GB"/>
        </w:rPr>
        <w:t>S</w:t>
      </w:r>
      <w:r w:rsidR="003E47CA">
        <w:rPr>
          <w:lang w:val="en-GB"/>
        </w:rPr>
        <w:t>tandards</w:t>
      </w:r>
      <w:r w:rsidRPr="00B75304">
        <w:rPr>
          <w:lang w:val="en-GB"/>
        </w:rPr>
        <w:t xml:space="preserve"> that specify input from </w:t>
      </w:r>
      <w:r w:rsidR="00860248" w:rsidRPr="00B75304">
        <w:rPr>
          <w:lang w:val="en-GB"/>
        </w:rPr>
        <w:t>‘</w:t>
      </w:r>
      <w:r w:rsidRPr="00B75304">
        <w:rPr>
          <w:lang w:val="en-GB"/>
        </w:rPr>
        <w:t>relevant, qualified practitioners about assessing and managing specific and common risks</w:t>
      </w:r>
      <w:r w:rsidR="00860248" w:rsidRPr="00B75304">
        <w:rPr>
          <w:lang w:val="en-GB"/>
        </w:rPr>
        <w:t>’</w:t>
      </w:r>
      <w:r w:rsidRPr="00B75304">
        <w:rPr>
          <w:lang w:val="en-GB"/>
        </w:rPr>
        <w:t xml:space="preserve"> including use of restrictive practices (</w:t>
      </w:r>
      <w:r w:rsidR="0051291E" w:rsidRPr="00B75304">
        <w:rPr>
          <w:lang w:val="en-GB"/>
        </w:rPr>
        <w:t>p</w:t>
      </w:r>
      <w:r w:rsidR="008B0D2F" w:rsidRPr="00B75304">
        <w:rPr>
          <w:lang w:val="en-GB"/>
        </w:rPr>
        <w:t xml:space="preserve"> </w:t>
      </w:r>
      <w:r w:rsidRPr="00B75304">
        <w:rPr>
          <w:lang w:val="en-GB"/>
        </w:rPr>
        <w:t xml:space="preserve">35). </w:t>
      </w:r>
      <w:r w:rsidR="00F55C87" w:rsidRPr="00B75304">
        <w:rPr>
          <w:lang w:val="en-GB"/>
        </w:rPr>
        <w:t>We also note that</w:t>
      </w:r>
      <w:r w:rsidRPr="00B75304">
        <w:rPr>
          <w:lang w:val="en-GB"/>
        </w:rPr>
        <w:t xml:space="preserve"> </w:t>
      </w:r>
      <w:r w:rsidR="004F35B9" w:rsidRPr="00B75304">
        <w:rPr>
          <w:lang w:val="en-GB"/>
        </w:rPr>
        <w:t>Counsel</w:t>
      </w:r>
      <w:r w:rsidRPr="00B75304">
        <w:rPr>
          <w:lang w:val="en-GB"/>
        </w:rPr>
        <w:t xml:space="preserve"> Assisting has recently called for improved access to medical and allied health services for assessment</w:t>
      </w:r>
      <w:r w:rsidR="00853164" w:rsidRPr="00B75304">
        <w:rPr>
          <w:lang w:val="en-GB"/>
        </w:rPr>
        <w:t xml:space="preserve"> </w:t>
      </w:r>
      <w:r w:rsidR="00853164" w:rsidRPr="00B75304">
        <w:rPr>
          <w:lang w:val="en-GB"/>
        </w:rPr>
        <w:fldChar w:fldCharType="begin" w:fldLock="1"/>
      </w:r>
      <w:r w:rsidR="00352638">
        <w:rPr>
          <w:lang w:val="en-GB"/>
        </w:rPr>
        <w:instrText>ADDIN CSL_CITATION {"citationItems":[{"id":"ITEM-1","itemData":{"URL":"https://agedcare.royalcommission.gov.au/sites/default/files/2020-10/RCD.9999.0540.0001_1.pdf","accessed":{"date-parts":[["2020","10","29"]]},"author":[{"dropping-particle":"","family":"Royal Commission into Aged Care Quality and Safety","given":"","non-dropping-particle":"","parse-names":false,"suffix":""}],"id":"ITEM-1","issued":{"date-parts":[["2020"]]},"title":"Counsel Assisting's final submissions: proposed recommendations","type":"webpage"},"uris":["http://www.mendeley.com/documents/?uuid=f8d8c691-7a89-4d5c-a102-37f911a77a4e"]}],"mendeley":{"formattedCitation":"(Royal Commission into Aged Care Quality and Safety 2020a)","plainTextFormattedCitation":"(Royal Commission into Aged Care Quality and Safety 2020a)","previouslyFormattedCitation":"(Royal Commission into Aged Care Quality and Safety n.d.)"},"properties":{"noteIndex":0},"schema":"https://github.com/citation-style-language/schema/raw/master/csl-citation.json"}</w:instrText>
      </w:r>
      <w:r w:rsidR="00853164" w:rsidRPr="00B75304">
        <w:rPr>
          <w:lang w:val="en-GB"/>
        </w:rPr>
        <w:fldChar w:fldCharType="separate"/>
      </w:r>
      <w:r w:rsidR="00352638" w:rsidRPr="00352638">
        <w:rPr>
          <w:noProof/>
          <w:lang w:val="en-GB"/>
        </w:rPr>
        <w:t>(Royal Commission into Aged Care Quality and Safety 2020a)</w:t>
      </w:r>
      <w:r w:rsidR="00853164" w:rsidRPr="00B75304">
        <w:rPr>
          <w:lang w:val="en-GB"/>
        </w:rPr>
        <w:fldChar w:fldCharType="end"/>
      </w:r>
      <w:r w:rsidR="006905B4" w:rsidRPr="00B75304">
        <w:rPr>
          <w:lang w:val="en-GB"/>
        </w:rPr>
        <w:t>.</w:t>
      </w:r>
    </w:p>
    <w:p w14:paraId="2A28AF25" w14:textId="7847B41E" w:rsidR="00921F46" w:rsidRDefault="00CC0EBF" w:rsidP="002D0204">
      <w:pPr>
        <w:pStyle w:val="Para"/>
        <w:rPr>
          <w:lang w:val="en-GB"/>
        </w:rPr>
      </w:pPr>
      <w:r w:rsidRPr="00CC0EBF">
        <w:rPr>
          <w:lang w:val="en-GB"/>
        </w:rPr>
        <w:t>It is recognised that</w:t>
      </w:r>
      <w:r w:rsidR="00EB7902">
        <w:rPr>
          <w:lang w:val="en-GB"/>
        </w:rPr>
        <w:t xml:space="preserve"> the </w:t>
      </w:r>
      <w:r w:rsidR="00311BA3">
        <w:rPr>
          <w:lang w:val="en-GB"/>
        </w:rPr>
        <w:t xml:space="preserve">Restraints Principles </w:t>
      </w:r>
      <w:r w:rsidR="000E50CD">
        <w:rPr>
          <w:lang w:val="en-GB"/>
        </w:rPr>
        <w:t xml:space="preserve">regulate providers and </w:t>
      </w:r>
      <w:r w:rsidR="005D39FE">
        <w:rPr>
          <w:lang w:val="en-GB"/>
        </w:rPr>
        <w:t>cannot</w:t>
      </w:r>
      <w:r w:rsidR="00323F23">
        <w:rPr>
          <w:lang w:val="en-GB"/>
        </w:rPr>
        <w:t xml:space="preserve"> </w:t>
      </w:r>
      <w:r w:rsidR="00F6535F">
        <w:rPr>
          <w:lang w:val="en-GB"/>
        </w:rPr>
        <w:t>require</w:t>
      </w:r>
      <w:r w:rsidR="00323F23">
        <w:rPr>
          <w:lang w:val="en-GB"/>
        </w:rPr>
        <w:t xml:space="preserve"> prescriber</w:t>
      </w:r>
      <w:r w:rsidR="00470A51">
        <w:rPr>
          <w:lang w:val="en-GB"/>
        </w:rPr>
        <w:t>s</w:t>
      </w:r>
      <w:r w:rsidR="00480A20">
        <w:rPr>
          <w:lang w:val="en-GB"/>
        </w:rPr>
        <w:t xml:space="preserve"> to</w:t>
      </w:r>
      <w:r w:rsidR="00705AD8">
        <w:rPr>
          <w:lang w:val="en-GB"/>
        </w:rPr>
        <w:t xml:space="preserve"> complete a comprehensive assessment</w:t>
      </w:r>
      <w:r w:rsidRPr="00CC0EBF">
        <w:rPr>
          <w:lang w:val="en-GB"/>
        </w:rPr>
        <w:t xml:space="preserve"> prior to prescribing medications</w:t>
      </w:r>
      <w:r w:rsidR="003E39EC">
        <w:rPr>
          <w:lang w:val="en-GB"/>
        </w:rPr>
        <w:t xml:space="preserve"> as </w:t>
      </w:r>
      <w:r w:rsidRPr="00CC0EBF">
        <w:rPr>
          <w:lang w:val="en-GB"/>
        </w:rPr>
        <w:t>chemical restraint. However, our findings suggest that by supporting and promoting proactive comprehensive, multidisciplinary assessment, residents may be more likely to receive behaviour support interventions without the need to resort to chemical restraint.</w:t>
      </w:r>
    </w:p>
    <w:p w14:paraId="42E7EB9A" w14:textId="14F23003" w:rsidR="007152BB" w:rsidRPr="004924E7" w:rsidRDefault="007152BB" w:rsidP="002D0204">
      <w:pPr>
        <w:pStyle w:val="Para"/>
      </w:pPr>
      <w:r>
        <w:br w:type="page"/>
      </w:r>
    </w:p>
    <w:p w14:paraId="3CFCF708" w14:textId="77777777" w:rsidR="003722BB" w:rsidRDefault="003722BB" w:rsidP="00507298">
      <w:pPr>
        <w:pStyle w:val="Recommendation"/>
        <w:sectPr w:rsidR="003722BB" w:rsidSect="00D92F89">
          <w:type w:val="continuous"/>
          <w:pgSz w:w="11907" w:h="16840" w:code="9"/>
          <w:pgMar w:top="851" w:right="1134" w:bottom="851" w:left="1701" w:header="397" w:footer="567" w:gutter="0"/>
          <w:cols w:num="2" w:space="567"/>
          <w:docGrid w:linePitch="299"/>
          <w15:footnoteColumns w:val="1"/>
        </w:sectPr>
      </w:pPr>
    </w:p>
    <w:p w14:paraId="0F0105F3" w14:textId="636A1D3D" w:rsidR="003722BB" w:rsidRDefault="00B02161" w:rsidP="00AC2244">
      <w:pPr>
        <w:pStyle w:val="Heading2"/>
        <w:spacing w:before="0"/>
      </w:pPr>
      <w:bookmarkStart w:id="92" w:name="_Ref55659412"/>
      <w:bookmarkStart w:id="93" w:name="_Ref55659926"/>
      <w:bookmarkStart w:id="94" w:name="_Ref55806570"/>
      <w:bookmarkStart w:id="95" w:name="_Ref55806582"/>
      <w:bookmarkStart w:id="96" w:name="_Ref55838858"/>
      <w:bookmarkStart w:id="97" w:name="_Ref55882190"/>
      <w:bookmarkStart w:id="98" w:name="_Toc56250253"/>
      <w:bookmarkStart w:id="99" w:name="_Toc58392192"/>
      <w:r>
        <w:lastRenderedPageBreak/>
        <w:t>Support the use of</w:t>
      </w:r>
      <w:r w:rsidR="006344C7">
        <w:t xml:space="preserve"> a</w:t>
      </w:r>
      <w:r w:rsidR="00810C99">
        <w:t>lternative strategies</w:t>
      </w:r>
      <w:bookmarkEnd w:id="92"/>
      <w:bookmarkEnd w:id="93"/>
      <w:bookmarkEnd w:id="94"/>
      <w:bookmarkEnd w:id="95"/>
      <w:bookmarkEnd w:id="96"/>
      <w:bookmarkEnd w:id="97"/>
      <w:bookmarkEnd w:id="98"/>
      <w:bookmarkEnd w:id="99"/>
    </w:p>
    <w:p w14:paraId="726E59FE" w14:textId="6F1A57A3" w:rsidR="003722BB" w:rsidRDefault="0018655D" w:rsidP="003236C5">
      <w:pPr>
        <w:pStyle w:val="Subhead1"/>
        <w:spacing w:before="0"/>
      </w:pPr>
      <w:r>
        <w:t>S</w:t>
      </w:r>
      <w:r w:rsidR="002B1AD0">
        <w:t>ummary</w:t>
      </w:r>
    </w:p>
    <w:p w14:paraId="658673C5" w14:textId="77777777" w:rsidR="00216F2C" w:rsidRDefault="00216F2C" w:rsidP="006A01F0">
      <w:pPr>
        <w:rPr>
          <w:lang w:val="en-GB"/>
        </w:rPr>
        <w:sectPr w:rsidR="00216F2C" w:rsidSect="00D92F89">
          <w:type w:val="continuous"/>
          <w:pgSz w:w="11907" w:h="16840" w:code="9"/>
          <w:pgMar w:top="851" w:right="1134" w:bottom="851" w:left="1701" w:header="397" w:footer="567" w:gutter="0"/>
          <w:cols w:space="680"/>
          <w:docGrid w:linePitch="299"/>
          <w15:footnoteColumns w:val="1"/>
        </w:sectPr>
      </w:pPr>
    </w:p>
    <w:p w14:paraId="0776D148" w14:textId="3926A919" w:rsidR="006A01F0" w:rsidRPr="00B75304" w:rsidRDefault="00576FAE" w:rsidP="006A01F0">
      <w:pPr>
        <w:pStyle w:val="Bullet1"/>
        <w:rPr>
          <w:lang w:val="en-GB"/>
        </w:rPr>
      </w:pPr>
      <w:r w:rsidRPr="00B75304">
        <w:rPr>
          <w:lang w:val="en-GB"/>
        </w:rPr>
        <w:t>There is b</w:t>
      </w:r>
      <w:r w:rsidR="00032897" w:rsidRPr="00B75304">
        <w:rPr>
          <w:lang w:val="en-GB"/>
        </w:rPr>
        <w:t>road awareness of and support for the concept of implementing alternatives to restraint</w:t>
      </w:r>
      <w:r w:rsidR="00341A02">
        <w:rPr>
          <w:lang w:val="en-GB"/>
        </w:rPr>
        <w:t>. However</w:t>
      </w:r>
      <w:r w:rsidR="00032897" w:rsidRPr="00B75304">
        <w:rPr>
          <w:lang w:val="en-GB"/>
        </w:rPr>
        <w:t>,</w:t>
      </w:r>
      <w:r w:rsidR="00CE5ECE" w:rsidRPr="00B75304" w:rsidDel="00341A02">
        <w:rPr>
          <w:lang w:val="en-GB"/>
        </w:rPr>
        <w:t xml:space="preserve"> </w:t>
      </w:r>
      <w:r w:rsidR="00CE5ECE" w:rsidRPr="00B75304">
        <w:rPr>
          <w:lang w:val="en-GB"/>
        </w:rPr>
        <w:t>more detailed</w:t>
      </w:r>
      <w:r w:rsidR="006A01F0" w:rsidRPr="00B75304">
        <w:rPr>
          <w:lang w:val="en-GB"/>
        </w:rPr>
        <w:t xml:space="preserve"> understanding of alternative strategies (including what they are, how to apply them, and the importance of documenting their use) amongst aged care staff </w:t>
      </w:r>
      <w:r w:rsidR="00CE5ECE" w:rsidRPr="00B75304">
        <w:rPr>
          <w:lang w:val="en-GB"/>
        </w:rPr>
        <w:t xml:space="preserve">is </w:t>
      </w:r>
      <w:r w:rsidR="00403D55">
        <w:rPr>
          <w:lang w:val="en-GB"/>
        </w:rPr>
        <w:t>required</w:t>
      </w:r>
      <w:r w:rsidR="00CD3FBC" w:rsidRPr="00B75304">
        <w:rPr>
          <w:lang w:val="en-GB"/>
        </w:rPr>
        <w:t>.</w:t>
      </w:r>
    </w:p>
    <w:p w14:paraId="5F488E65" w14:textId="3ABB8A0E" w:rsidR="006B5312" w:rsidRPr="00B75304" w:rsidRDefault="00CD3FBC" w:rsidP="006B5312">
      <w:pPr>
        <w:pStyle w:val="Bullet1"/>
        <w:rPr>
          <w:rStyle w:val="Bold"/>
        </w:rPr>
      </w:pPr>
      <w:r w:rsidRPr="00B75304">
        <w:rPr>
          <w:lang w:val="en-GB"/>
        </w:rPr>
        <w:t>T</w:t>
      </w:r>
      <w:r w:rsidR="00C5575F" w:rsidRPr="00B75304">
        <w:rPr>
          <w:lang w:val="en-GB"/>
        </w:rPr>
        <w:t xml:space="preserve">he majority of providers indicated they always attempted alternative strategies prior to restraint, </w:t>
      </w:r>
      <w:r w:rsidRPr="00B75304">
        <w:rPr>
          <w:lang w:val="en-GB"/>
        </w:rPr>
        <w:t xml:space="preserve">but </w:t>
      </w:r>
      <w:r w:rsidR="00CD69E1" w:rsidRPr="00B75304">
        <w:rPr>
          <w:lang w:val="en-GB"/>
        </w:rPr>
        <w:t>f</w:t>
      </w:r>
      <w:r w:rsidR="00C5575F" w:rsidRPr="00B75304">
        <w:rPr>
          <w:lang w:val="en-GB"/>
        </w:rPr>
        <w:t xml:space="preserve">eedback from providers and stakeholders </w:t>
      </w:r>
      <w:r w:rsidR="00CD69E1" w:rsidRPr="00B75304">
        <w:rPr>
          <w:lang w:val="en-GB"/>
        </w:rPr>
        <w:t>suggests</w:t>
      </w:r>
      <w:r w:rsidR="00C5575F" w:rsidRPr="00B75304">
        <w:rPr>
          <w:lang w:val="en-GB"/>
        </w:rPr>
        <w:t xml:space="preserve"> that the legislation </w:t>
      </w:r>
      <w:r w:rsidR="00CD69E1" w:rsidRPr="00B75304">
        <w:rPr>
          <w:lang w:val="en-GB"/>
        </w:rPr>
        <w:t xml:space="preserve">can be interpreted to mean that </w:t>
      </w:r>
      <w:r w:rsidR="00C5575F" w:rsidRPr="00B75304">
        <w:rPr>
          <w:lang w:val="en-GB"/>
        </w:rPr>
        <w:t xml:space="preserve">alternative strategies </w:t>
      </w:r>
      <w:r w:rsidR="002A2465" w:rsidRPr="00B75304">
        <w:rPr>
          <w:lang w:val="en-GB"/>
        </w:rPr>
        <w:t xml:space="preserve">need not </w:t>
      </w:r>
      <w:r w:rsidR="005C7F73" w:rsidRPr="00B75304">
        <w:rPr>
          <w:lang w:val="en-GB"/>
        </w:rPr>
        <w:t xml:space="preserve">actually be tried. </w:t>
      </w:r>
      <w:r w:rsidRPr="00B75304">
        <w:rPr>
          <w:lang w:val="en-GB"/>
        </w:rPr>
        <w:t>P</w:t>
      </w:r>
      <w:r w:rsidR="005C7F73" w:rsidRPr="00B75304">
        <w:rPr>
          <w:lang w:val="en-GB"/>
        </w:rPr>
        <w:t xml:space="preserve">roviders can meet their obligations by simply </w:t>
      </w:r>
      <w:r w:rsidR="005C7F73" w:rsidRPr="007A4EC3">
        <w:rPr>
          <w:rStyle w:val="Bold"/>
        </w:rPr>
        <w:t>considering</w:t>
      </w:r>
      <w:r w:rsidR="005C7F73" w:rsidRPr="00B75304">
        <w:rPr>
          <w:lang w:val="en-GB"/>
        </w:rPr>
        <w:t xml:space="preserve"> </w:t>
      </w:r>
      <w:r w:rsidR="00FA6AB4" w:rsidRPr="00B75304">
        <w:rPr>
          <w:lang w:val="en-GB"/>
        </w:rPr>
        <w:t>these strategies or documenting that they were not used</w:t>
      </w:r>
      <w:r w:rsidR="008F2AB7" w:rsidRPr="00B75304">
        <w:rPr>
          <w:lang w:val="en-GB"/>
        </w:rPr>
        <w:t>.</w:t>
      </w:r>
    </w:p>
    <w:p w14:paraId="7A6E0804" w14:textId="2AA0602C" w:rsidR="002602C3" w:rsidRPr="00B75304" w:rsidRDefault="006A01F0" w:rsidP="006A01F0">
      <w:pPr>
        <w:pStyle w:val="Bullet1"/>
        <w:rPr>
          <w:lang w:val="en-GB"/>
        </w:rPr>
      </w:pPr>
      <w:r w:rsidRPr="00B75304">
        <w:rPr>
          <w:lang w:val="en-GB"/>
        </w:rPr>
        <w:t>The resourcing (staff and time) required to implement alternative strategies is not always available</w:t>
      </w:r>
      <w:r w:rsidR="004111C8" w:rsidRPr="00B75304">
        <w:rPr>
          <w:lang w:val="en-GB"/>
        </w:rPr>
        <w:t xml:space="preserve">, and </w:t>
      </w:r>
      <w:r w:rsidR="00E77526" w:rsidRPr="00B75304">
        <w:rPr>
          <w:lang w:val="en-GB"/>
        </w:rPr>
        <w:t>provider</w:t>
      </w:r>
      <w:r w:rsidR="00E5563B" w:rsidRPr="00B75304">
        <w:rPr>
          <w:lang w:val="en-GB"/>
        </w:rPr>
        <w:t xml:space="preserve"> staff</w:t>
      </w:r>
      <w:r w:rsidR="00E77526" w:rsidRPr="00B75304">
        <w:rPr>
          <w:lang w:val="en-GB"/>
        </w:rPr>
        <w:t xml:space="preserve"> </w:t>
      </w:r>
      <w:r w:rsidR="00433430" w:rsidRPr="00B75304">
        <w:rPr>
          <w:lang w:val="en-GB"/>
        </w:rPr>
        <w:t>worr</w:t>
      </w:r>
      <w:r w:rsidR="00E5563B" w:rsidRPr="00B75304">
        <w:rPr>
          <w:lang w:val="en-GB"/>
        </w:rPr>
        <w:t>y</w:t>
      </w:r>
      <w:r w:rsidR="00433430" w:rsidRPr="00B75304">
        <w:rPr>
          <w:lang w:val="en-GB"/>
        </w:rPr>
        <w:t xml:space="preserve"> that diverting resources to deliver </w:t>
      </w:r>
      <w:r w:rsidR="00E77526" w:rsidRPr="00B75304">
        <w:rPr>
          <w:lang w:val="en-GB"/>
        </w:rPr>
        <w:t xml:space="preserve">alternative strategies for one resident </w:t>
      </w:r>
      <w:r w:rsidR="001C6998" w:rsidRPr="00B75304">
        <w:rPr>
          <w:lang w:val="en-GB"/>
        </w:rPr>
        <w:t>could be to the detriment of others</w:t>
      </w:r>
      <w:r w:rsidR="00CD3FBC" w:rsidRPr="00B75304">
        <w:rPr>
          <w:lang w:val="en-GB"/>
        </w:rPr>
        <w:t>.</w:t>
      </w:r>
    </w:p>
    <w:p w14:paraId="74476FF3" w14:textId="2374BB25" w:rsidR="006A01F0" w:rsidRPr="00B75304" w:rsidRDefault="0041506C" w:rsidP="006A01F0">
      <w:pPr>
        <w:pStyle w:val="Bullet1"/>
        <w:rPr>
          <w:lang w:val="en-GB"/>
        </w:rPr>
      </w:pPr>
      <w:r w:rsidRPr="00B75304">
        <w:rPr>
          <w:lang w:val="en-GB"/>
        </w:rPr>
        <w:t>Providers, consumers and consumer peak</w:t>
      </w:r>
      <w:r w:rsidR="0058727B" w:rsidRPr="00B75304">
        <w:rPr>
          <w:lang w:val="en-GB"/>
        </w:rPr>
        <w:t xml:space="preserve"> bodies</w:t>
      </w:r>
      <w:r w:rsidRPr="00B75304">
        <w:rPr>
          <w:lang w:val="en-GB"/>
        </w:rPr>
        <w:t xml:space="preserve"> noted that r</w:t>
      </w:r>
      <w:r w:rsidR="001C6998" w:rsidRPr="00B75304">
        <w:rPr>
          <w:lang w:val="en-GB"/>
        </w:rPr>
        <w:t xml:space="preserve">esourcing issues are </w:t>
      </w:r>
      <w:r w:rsidR="001C6998" w:rsidRPr="00B75304">
        <w:rPr>
          <w:lang w:val="en-GB"/>
        </w:rPr>
        <w:t>compounded by the</w:t>
      </w:r>
      <w:r w:rsidR="00593BDF" w:rsidRPr="00B75304">
        <w:rPr>
          <w:lang w:val="en-GB"/>
        </w:rPr>
        <w:t xml:space="preserve"> </w:t>
      </w:r>
      <w:r w:rsidR="00412314" w:rsidRPr="00B75304">
        <w:rPr>
          <w:lang w:val="en-GB"/>
        </w:rPr>
        <w:t xml:space="preserve">fact that </w:t>
      </w:r>
      <w:r w:rsidR="00593BDF" w:rsidRPr="00B75304">
        <w:rPr>
          <w:lang w:val="en-GB"/>
        </w:rPr>
        <w:t xml:space="preserve">alternative strategies are </w:t>
      </w:r>
      <w:r w:rsidR="0047253A" w:rsidRPr="00B75304">
        <w:rPr>
          <w:lang w:val="en-GB"/>
        </w:rPr>
        <w:t>often</w:t>
      </w:r>
      <w:r w:rsidR="00593BDF" w:rsidRPr="00B75304">
        <w:rPr>
          <w:lang w:val="en-GB"/>
        </w:rPr>
        <w:t xml:space="preserve"> used </w:t>
      </w:r>
      <w:r w:rsidR="00D2374B" w:rsidRPr="00B75304">
        <w:rPr>
          <w:lang w:val="en-GB"/>
        </w:rPr>
        <w:t xml:space="preserve">in an effort to manage </w:t>
      </w:r>
      <w:r w:rsidR="00593BDF" w:rsidRPr="00B75304">
        <w:rPr>
          <w:lang w:val="en-GB"/>
        </w:rPr>
        <w:t>challenging behaviours</w:t>
      </w:r>
      <w:r w:rsidR="00CD3FBC" w:rsidRPr="00B75304">
        <w:rPr>
          <w:lang w:val="en-GB"/>
        </w:rPr>
        <w:t>,</w:t>
      </w:r>
      <w:r w:rsidR="00593BDF" w:rsidRPr="00B75304">
        <w:rPr>
          <w:lang w:val="en-GB"/>
        </w:rPr>
        <w:t xml:space="preserve"> rather</w:t>
      </w:r>
      <w:r w:rsidR="00D2374B" w:rsidRPr="00B75304">
        <w:rPr>
          <w:lang w:val="en-GB"/>
        </w:rPr>
        <w:t xml:space="preserve"> than t</w:t>
      </w:r>
      <w:r w:rsidR="00593BDF" w:rsidRPr="00B75304">
        <w:rPr>
          <w:lang w:val="en-GB"/>
        </w:rPr>
        <w:t>o prevent</w:t>
      </w:r>
      <w:r w:rsidR="004B6881" w:rsidRPr="00B75304">
        <w:rPr>
          <w:lang w:val="en-GB"/>
        </w:rPr>
        <w:t xml:space="preserve"> the need for</w:t>
      </w:r>
      <w:r w:rsidR="00593BDF" w:rsidRPr="00B75304">
        <w:rPr>
          <w:lang w:val="en-GB"/>
        </w:rPr>
        <w:t xml:space="preserve"> </w:t>
      </w:r>
      <w:r w:rsidR="00E83D2F" w:rsidRPr="00B75304">
        <w:rPr>
          <w:lang w:val="en-GB"/>
        </w:rPr>
        <w:t xml:space="preserve">residents to </w:t>
      </w:r>
      <w:r w:rsidR="004B6881" w:rsidRPr="00B75304">
        <w:rPr>
          <w:lang w:val="en-GB"/>
        </w:rPr>
        <w:t xml:space="preserve">engage in </w:t>
      </w:r>
      <w:r w:rsidR="009278CD" w:rsidRPr="00B75304">
        <w:rPr>
          <w:lang w:val="en-GB"/>
        </w:rPr>
        <w:t>those</w:t>
      </w:r>
      <w:r w:rsidR="00593BDF" w:rsidRPr="00B75304">
        <w:rPr>
          <w:lang w:val="en-GB"/>
        </w:rPr>
        <w:t xml:space="preserve"> behaviour</w:t>
      </w:r>
      <w:r w:rsidR="009278CD" w:rsidRPr="00B75304">
        <w:rPr>
          <w:lang w:val="en-GB"/>
        </w:rPr>
        <w:t>s</w:t>
      </w:r>
      <w:r w:rsidR="003A5771" w:rsidRPr="00B75304">
        <w:rPr>
          <w:lang w:val="en-GB"/>
        </w:rPr>
        <w:t>.</w:t>
      </w:r>
    </w:p>
    <w:p w14:paraId="739EB157" w14:textId="19025547" w:rsidR="006A01F0" w:rsidRPr="00B75304" w:rsidRDefault="006A01F0" w:rsidP="006A01F0">
      <w:pPr>
        <w:pStyle w:val="Bullet1"/>
        <w:rPr>
          <w:lang w:val="en-GB"/>
        </w:rPr>
      </w:pPr>
      <w:r w:rsidRPr="00B75304">
        <w:rPr>
          <w:lang w:val="en-GB"/>
        </w:rPr>
        <w:t>The</w:t>
      </w:r>
      <w:r w:rsidR="008630DD" w:rsidRPr="00B75304">
        <w:rPr>
          <w:lang w:val="en-GB"/>
        </w:rPr>
        <w:t>re is consensus across the sector on the</w:t>
      </w:r>
      <w:r w:rsidR="004111C8" w:rsidRPr="00B75304">
        <w:rPr>
          <w:lang w:val="en-GB"/>
        </w:rPr>
        <w:t xml:space="preserve"> need</w:t>
      </w:r>
      <w:r w:rsidRPr="00B75304">
        <w:rPr>
          <w:lang w:val="en-GB"/>
        </w:rPr>
        <w:t xml:space="preserve"> for </w:t>
      </w:r>
      <w:r w:rsidR="008630DD" w:rsidRPr="00B75304">
        <w:rPr>
          <w:lang w:val="en-GB"/>
        </w:rPr>
        <w:t xml:space="preserve">aged care staff to have access to high quality, </w:t>
      </w:r>
      <w:r w:rsidR="004111C8" w:rsidRPr="00B75304">
        <w:rPr>
          <w:lang w:val="en-GB"/>
        </w:rPr>
        <w:t xml:space="preserve">ongoing </w:t>
      </w:r>
      <w:r w:rsidRPr="00B75304">
        <w:rPr>
          <w:lang w:val="en-GB"/>
        </w:rPr>
        <w:t xml:space="preserve">training </w:t>
      </w:r>
      <w:r w:rsidR="004111C8" w:rsidRPr="00B75304">
        <w:rPr>
          <w:lang w:val="en-GB"/>
        </w:rPr>
        <w:t xml:space="preserve">and education </w:t>
      </w:r>
      <w:r w:rsidR="00A62746" w:rsidRPr="00B75304">
        <w:rPr>
          <w:lang w:val="en-GB"/>
        </w:rPr>
        <w:t>in</w:t>
      </w:r>
      <w:r w:rsidRPr="00B75304">
        <w:rPr>
          <w:lang w:val="en-GB"/>
        </w:rPr>
        <w:t xml:space="preserve"> dementia and restraint alternatives</w:t>
      </w:r>
      <w:r w:rsidR="003A5771" w:rsidRPr="00B75304">
        <w:rPr>
          <w:lang w:val="en-GB"/>
        </w:rPr>
        <w:t>.</w:t>
      </w:r>
      <w:r w:rsidR="00343188">
        <w:rPr>
          <w:lang w:val="en-GB"/>
        </w:rPr>
        <w:t xml:space="preserve"> </w:t>
      </w:r>
      <w:r w:rsidR="00343188" w:rsidRPr="00B75304">
        <w:rPr>
          <w:lang w:val="en-GB"/>
        </w:rPr>
        <w:t xml:space="preserve">In addition, tailored, accessible educational materials are needed to address identified gaps in staff knowledge. </w:t>
      </w:r>
    </w:p>
    <w:p w14:paraId="2A063E62" w14:textId="2710DA36" w:rsidR="006A01F0" w:rsidRPr="00B75304" w:rsidRDefault="006A01F0" w:rsidP="006A01F0">
      <w:pPr>
        <w:pStyle w:val="Bullet1"/>
        <w:rPr>
          <w:lang w:val="en-GB"/>
        </w:rPr>
      </w:pPr>
      <w:r w:rsidRPr="00B75304">
        <w:rPr>
          <w:lang w:val="en-GB"/>
        </w:rPr>
        <w:t>There is strong support for multidisciplinary input into the identification and implementation of alternative strategies</w:t>
      </w:r>
      <w:r w:rsidR="00444CEC" w:rsidRPr="00B75304">
        <w:rPr>
          <w:lang w:val="en-GB"/>
        </w:rPr>
        <w:t xml:space="preserve">, and recognition that this may require </w:t>
      </w:r>
      <w:r w:rsidR="00314B23" w:rsidRPr="00B75304">
        <w:rPr>
          <w:lang w:val="en-GB"/>
        </w:rPr>
        <w:t>expansion of the aged care funding structure</w:t>
      </w:r>
      <w:r w:rsidR="003A5771" w:rsidRPr="00B75304">
        <w:rPr>
          <w:lang w:val="en-GB"/>
        </w:rPr>
        <w:t>.</w:t>
      </w:r>
    </w:p>
    <w:p w14:paraId="66D69A52" w14:textId="035B25DD" w:rsidR="00D8742E" w:rsidRPr="004924E7" w:rsidRDefault="0088311B" w:rsidP="00123388">
      <w:pPr>
        <w:pStyle w:val="Bullet1"/>
      </w:pPr>
      <w:r w:rsidRPr="00AC2244">
        <w:rPr>
          <w:lang w:val="en-GB"/>
        </w:rPr>
        <w:t>Stakeholders perceive the disability sector to more explicitly require all alternative strategies to be exhausted</w:t>
      </w:r>
      <w:r w:rsidR="00FA6AB4" w:rsidRPr="00AC2244">
        <w:rPr>
          <w:lang w:val="en-GB"/>
        </w:rPr>
        <w:t xml:space="preserve"> prior to restraint use, </w:t>
      </w:r>
      <w:r w:rsidR="00764112" w:rsidRPr="00AC2244">
        <w:rPr>
          <w:lang w:val="en-GB"/>
        </w:rPr>
        <w:t xml:space="preserve">through </w:t>
      </w:r>
      <w:r w:rsidR="00526CEE" w:rsidRPr="00AC2244">
        <w:rPr>
          <w:lang w:val="en-GB"/>
        </w:rPr>
        <w:t xml:space="preserve">mandating </w:t>
      </w:r>
      <w:r w:rsidR="0092237B" w:rsidRPr="00AC2244">
        <w:rPr>
          <w:lang w:val="en-GB"/>
        </w:rPr>
        <w:t>behaviour support practitioner</w:t>
      </w:r>
      <w:r w:rsidR="00764112" w:rsidRPr="00AC2244">
        <w:rPr>
          <w:lang w:val="en-GB"/>
        </w:rPr>
        <w:t xml:space="preserve"> </w:t>
      </w:r>
      <w:r w:rsidR="00526CEE" w:rsidRPr="00AC2244">
        <w:rPr>
          <w:lang w:val="en-GB"/>
        </w:rPr>
        <w:t xml:space="preserve">input into the </w:t>
      </w:r>
      <w:r w:rsidR="00764112" w:rsidRPr="00AC2244">
        <w:rPr>
          <w:lang w:val="en-GB"/>
        </w:rPr>
        <w:t>development of</w:t>
      </w:r>
      <w:r w:rsidR="00FA6AB4" w:rsidRPr="00AC2244">
        <w:rPr>
          <w:lang w:val="en-GB"/>
        </w:rPr>
        <w:t xml:space="preserve"> </w:t>
      </w:r>
      <w:r w:rsidR="00441458" w:rsidRPr="00AC2244">
        <w:rPr>
          <w:lang w:val="en-GB"/>
        </w:rPr>
        <w:t>behaviour support plans</w:t>
      </w:r>
      <w:r w:rsidR="00526CEE" w:rsidRPr="00AC2244">
        <w:rPr>
          <w:lang w:val="en-GB"/>
        </w:rPr>
        <w:t>.</w:t>
      </w:r>
    </w:p>
    <w:p w14:paraId="16178C88" w14:textId="77777777" w:rsidR="007152BB" w:rsidRDefault="007152BB" w:rsidP="004924E7">
      <w:pPr>
        <w:sectPr w:rsidR="007152BB" w:rsidSect="004E3EE6">
          <w:type w:val="continuous"/>
          <w:pgSz w:w="11907" w:h="16840" w:code="9"/>
          <w:pgMar w:top="851" w:right="1134" w:bottom="851" w:left="1701" w:header="397" w:footer="567" w:gutter="0"/>
          <w:cols w:num="2" w:space="510"/>
          <w:titlePg/>
          <w:docGrid w:linePitch="299"/>
          <w15:footnoteColumns w:val="1"/>
        </w:sectPr>
      </w:pPr>
    </w:p>
    <w:p w14:paraId="0D32C7A9" w14:textId="54FFDADF" w:rsidR="00377E52" w:rsidRDefault="00A45F80" w:rsidP="004E3EE6">
      <w:pPr>
        <w:pStyle w:val="RecommendationHeading"/>
        <w:spacing w:before="120"/>
      </w:pPr>
      <w:r w:rsidRPr="00B75304">
        <w:rPr>
          <w:noProof/>
          <w:lang w:val="en-AU" w:eastAsia="en-AU"/>
        </w:rPr>
        <mc:AlternateContent>
          <mc:Choice Requires="wps">
            <w:drawing>
              <wp:anchor distT="0" distB="0" distL="114300" distR="114300" simplePos="0" relativeHeight="251658253" behindDoc="1" locked="0" layoutInCell="1" allowOverlap="1" wp14:anchorId="089302BA" wp14:editId="29A4A5E3">
                <wp:simplePos x="0" y="0"/>
                <wp:positionH relativeFrom="margin">
                  <wp:posOffset>-110651</wp:posOffset>
                </wp:positionH>
                <wp:positionV relativeFrom="paragraph">
                  <wp:posOffset>30212</wp:posOffset>
                </wp:positionV>
                <wp:extent cx="5987415" cy="4263436"/>
                <wp:effectExtent l="0" t="0" r="0" b="3810"/>
                <wp:wrapNone/>
                <wp:docPr id="16" name="Rectangle 16" descr="Decorative"/>
                <wp:cNvGraphicFramePr/>
                <a:graphic xmlns:a="http://schemas.openxmlformats.org/drawingml/2006/main">
                  <a:graphicData uri="http://schemas.microsoft.com/office/word/2010/wordprocessingShape">
                    <wps:wsp>
                      <wps:cNvSpPr/>
                      <wps:spPr>
                        <a:xfrm>
                          <a:off x="0" y="0"/>
                          <a:ext cx="5987415" cy="4263436"/>
                        </a:xfrm>
                        <a:prstGeom prst="rect">
                          <a:avLst/>
                        </a:prstGeom>
                        <a:solidFill>
                          <a:schemeClr val="accent1">
                            <a:lumMod val="20000"/>
                            <a:lumOff val="80000"/>
                          </a:schemeClr>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3C21AAA" id="Rectangle 16" o:spid="_x0000_s1026" alt="Decorative" style="position:absolute;margin-left:-8.7pt;margin-top:2.4pt;width:471.45pt;height:335.7pt;z-index:-2516582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" fillcolor="#e2f4ff [660]" stroked="f" strokeweight="2pt">
                <w10:wrap anchorx="margin"/>
              </v:rect>
            </w:pict>
          </mc:Fallback>
        </mc:AlternateContent>
      </w:r>
      <w:r w:rsidR="0018655D">
        <w:t>: Support the use of alternative strategies</w:t>
      </w:r>
    </w:p>
    <w:p w14:paraId="42D79117" w14:textId="77777777" w:rsidR="007152BB" w:rsidRDefault="007152BB" w:rsidP="00B858FE">
      <w:pPr>
        <w:pStyle w:val="Subhead2"/>
        <w:sectPr w:rsidR="007152BB" w:rsidSect="00BA3D9A">
          <w:type w:val="continuous"/>
          <w:pgSz w:w="11907" w:h="16840" w:code="9"/>
          <w:pgMar w:top="851" w:right="1134" w:bottom="851" w:left="1701" w:header="397" w:footer="567" w:gutter="0"/>
          <w:cols w:space="680"/>
          <w:docGrid w:linePitch="299"/>
          <w15:footnoteColumns w:val="1"/>
        </w:sectPr>
      </w:pPr>
    </w:p>
    <w:p w14:paraId="40C4C353" w14:textId="613BB475" w:rsidR="00A359E7" w:rsidRPr="00A359E7" w:rsidRDefault="0069664E" w:rsidP="00A8409A">
      <w:pPr>
        <w:pStyle w:val="Subhead2"/>
        <w:spacing w:before="0"/>
        <w:ind w:right="-340"/>
      </w:pPr>
      <w:r>
        <w:t>Changes to the Restraints Principles</w:t>
      </w:r>
    </w:p>
    <w:p w14:paraId="53162156" w14:textId="77BEE5C5" w:rsidR="001E5381" w:rsidRPr="001E5381" w:rsidRDefault="001E5381" w:rsidP="001E5381">
      <w:pPr>
        <w:pStyle w:val="RecommendationList"/>
      </w:pPr>
      <w:r w:rsidRPr="001E5381">
        <w:t xml:space="preserve">Strengthen requirements for the use of alternative strategies so the administration of PRN </w:t>
      </w:r>
      <w:r w:rsidR="000E7D63">
        <w:t>(</w:t>
      </w:r>
      <w:r w:rsidR="000E7D63" w:rsidRPr="000E7D63">
        <w:rPr>
          <w:i/>
          <w:iCs/>
        </w:rPr>
        <w:t>pro ne rata</w:t>
      </w:r>
      <w:r w:rsidR="000E7D63">
        <w:t xml:space="preserve"> [as required]) </w:t>
      </w:r>
      <w:r w:rsidRPr="001E5381">
        <w:t>medication as a chemical restraint is a last resort.</w:t>
      </w:r>
    </w:p>
    <w:p w14:paraId="6C54CEAE" w14:textId="6A7A7772" w:rsidR="00377E52" w:rsidRPr="00B75304" w:rsidRDefault="00377E52" w:rsidP="00F016A3">
      <w:pPr>
        <w:pStyle w:val="Subhead2"/>
        <w:spacing w:before="0"/>
      </w:pPr>
      <w:r w:rsidRPr="00B75304">
        <w:t>Other</w:t>
      </w:r>
      <w:r w:rsidR="005738DA">
        <w:t xml:space="preserve"> changes</w:t>
      </w:r>
    </w:p>
    <w:p w14:paraId="6814732F" w14:textId="349F105B" w:rsidR="00B723A7" w:rsidRDefault="00B723A7" w:rsidP="00B723A7">
      <w:pPr>
        <w:pStyle w:val="RecommendationList"/>
      </w:pPr>
      <w:r>
        <w:t xml:space="preserve">Consider how </w:t>
      </w:r>
      <w:r w:rsidR="00A536BC">
        <w:t>to buil</w:t>
      </w:r>
      <w:r w:rsidR="00A96CE5">
        <w:t xml:space="preserve">d </w:t>
      </w:r>
      <w:r>
        <w:t>sector capability in behaviour support and management to improve the use of alternative strategies. Consider</w:t>
      </w:r>
      <w:r w:rsidR="00A96CE5">
        <w:t xml:space="preserve"> </w:t>
      </w:r>
      <w:r>
        <w:t xml:space="preserve">learnings from both the disability sector and the Dementia Behaviour Management Advisory Service (DBMAS) and the Severe Behaviour Response Teams (SBRT). </w:t>
      </w:r>
    </w:p>
    <w:p w14:paraId="7393CE14" w14:textId="28376CB3" w:rsidR="00B723A7" w:rsidRDefault="00B723A7" w:rsidP="00B723A7">
      <w:pPr>
        <w:pStyle w:val="RecommendationList"/>
      </w:pPr>
      <w:r>
        <w:t>Review existing guidelines and</w:t>
      </w:r>
      <w:r w:rsidR="00316D73">
        <w:t>,</w:t>
      </w:r>
      <w:r>
        <w:t xml:space="preserve"> where necessary</w:t>
      </w:r>
      <w:r w:rsidR="00316D73">
        <w:t>,</w:t>
      </w:r>
      <w:r>
        <w:t xml:space="preserve"> develop new guidelines and resources to support providers to identify and use alternative strategies.</w:t>
      </w:r>
    </w:p>
    <w:p w14:paraId="0855C6B6" w14:textId="6C0A97C4" w:rsidR="00B723A7" w:rsidRDefault="00F211C4" w:rsidP="00B723A7">
      <w:pPr>
        <w:pStyle w:val="RecommendationList"/>
      </w:pPr>
      <w:r w:rsidRPr="00B75304">
        <w:t xml:space="preserve">Update the </w:t>
      </w:r>
      <w:r w:rsidR="00B723A7">
        <w:t>Commission’s</w:t>
      </w:r>
      <w:r w:rsidRPr="00B75304">
        <w:t xml:space="preserve"> </w:t>
      </w:r>
      <w:r w:rsidRPr="007D52F4">
        <w:rPr>
          <w:i/>
        </w:rPr>
        <w:t>Restraint scenarios</w:t>
      </w:r>
      <w:r>
        <w:t xml:space="preserve"> </w:t>
      </w:r>
      <w:r w:rsidR="00850908">
        <w:t>resource</w:t>
      </w:r>
      <w:r>
        <w:t xml:space="preserve"> </w:t>
      </w:r>
      <w:r w:rsidRPr="00B75304">
        <w:t>to include examples that clearly articulate and demonstrate consideration of alternatives to restraint through a multidisciplinary approach.</w:t>
      </w:r>
    </w:p>
    <w:p w14:paraId="5DB4E7E4" w14:textId="60483B1E" w:rsidR="00B723A7" w:rsidRDefault="00B723A7" w:rsidP="00B723A7">
      <w:pPr>
        <w:pStyle w:val="RecommendationList"/>
      </w:pPr>
      <w:r>
        <w:t xml:space="preserve">Support education and training initiatives to build skills of aged care staff </w:t>
      </w:r>
      <w:r w:rsidR="0027219B">
        <w:t xml:space="preserve">in dementia management </w:t>
      </w:r>
      <w:r>
        <w:t>(including those with diverse backgrounds, education and capability)</w:t>
      </w:r>
      <w:r w:rsidDel="00C84226">
        <w:t>.</w:t>
      </w:r>
    </w:p>
    <w:p w14:paraId="735B42C7" w14:textId="3A9C532B" w:rsidR="004E3EE6" w:rsidRDefault="00B723A7" w:rsidP="00B723A7">
      <w:pPr>
        <w:pStyle w:val="RecommendationList"/>
      </w:pPr>
      <w:r>
        <w:t>Enable a multidisciplinary approach</w:t>
      </w:r>
      <w:r w:rsidR="00E60087">
        <w:t xml:space="preserve"> to care</w:t>
      </w:r>
      <w:r>
        <w:t>, with a particular focus on strengthening the allied health workforce within aged care.</w:t>
      </w:r>
    </w:p>
    <w:p w14:paraId="7EE74C1A" w14:textId="0CBBF5CB" w:rsidR="00BF5A20" w:rsidRDefault="00B723A7" w:rsidP="00293F67">
      <w:pPr>
        <w:pStyle w:val="RecommendationList"/>
      </w:pPr>
      <w:r>
        <w:t>Continue to promote holistic approaches to supporting people with dementia, including providing dementia-friendly environments.</w:t>
      </w:r>
    </w:p>
    <w:p w14:paraId="513D3E33" w14:textId="024824D0" w:rsidR="00CF5F43" w:rsidRPr="00D8037D" w:rsidRDefault="00CF5F43" w:rsidP="00D8037D">
      <w:pPr>
        <w:pStyle w:val="Para"/>
        <w:rPr>
          <w:lang w:val="en-GB"/>
        </w:rPr>
        <w:sectPr w:rsidR="00CF5F43" w:rsidRPr="00D8037D" w:rsidSect="004E3EE6">
          <w:type w:val="continuous"/>
          <w:pgSz w:w="11907" w:h="16840" w:code="9"/>
          <w:pgMar w:top="851" w:right="1134" w:bottom="851" w:left="1701" w:header="397" w:footer="567" w:gutter="0"/>
          <w:cols w:num="2" w:space="510"/>
          <w:titlePg/>
          <w:docGrid w:linePitch="299"/>
          <w15:footnoteColumns w:val="1"/>
        </w:sectPr>
      </w:pPr>
    </w:p>
    <w:p w14:paraId="2C640457" w14:textId="1946EEA0" w:rsidR="003722BB" w:rsidRDefault="003722BB" w:rsidP="00790F1E">
      <w:pPr>
        <w:pStyle w:val="Subhead1"/>
        <w:spacing w:before="0"/>
      </w:pPr>
      <w:r>
        <w:lastRenderedPageBreak/>
        <w:t xml:space="preserve">Relevant aspect of the </w:t>
      </w:r>
      <w:r w:rsidRPr="00354906">
        <w:t>legislation</w:t>
      </w:r>
    </w:p>
    <w:p w14:paraId="3FA909F9" w14:textId="77777777" w:rsidR="00D8742E" w:rsidRDefault="00D8742E" w:rsidP="005B7C2D">
      <w:pPr>
        <w:pStyle w:val="Para"/>
        <w:rPr>
          <w:lang w:val="en-GB" w:eastAsia="en-AU"/>
        </w:rPr>
        <w:sectPr w:rsidR="00D8742E" w:rsidSect="00BF5A20">
          <w:type w:val="continuous"/>
          <w:pgSz w:w="11907" w:h="16840" w:code="9"/>
          <w:pgMar w:top="851" w:right="1134" w:bottom="851" w:left="1701" w:header="397" w:footer="567" w:gutter="0"/>
          <w:cols w:space="680"/>
          <w:docGrid w:linePitch="299"/>
          <w15:footnoteColumns w:val="1"/>
        </w:sectPr>
      </w:pPr>
    </w:p>
    <w:p w14:paraId="1C05BABF" w14:textId="35880EB5" w:rsidR="005B7C2D" w:rsidRPr="00B75304" w:rsidRDefault="00C01B25" w:rsidP="005B7C2D">
      <w:pPr>
        <w:pStyle w:val="Para"/>
        <w:rPr>
          <w:lang w:val="en-GB" w:eastAsia="en-AU"/>
        </w:rPr>
      </w:pPr>
      <w:r w:rsidRPr="00B75304">
        <w:rPr>
          <w:lang w:val="en-GB" w:eastAsia="en-AU"/>
        </w:rPr>
        <w:t xml:space="preserve">The Restraints Principles state that </w:t>
      </w:r>
      <w:r w:rsidR="005B7C2D" w:rsidRPr="00B75304">
        <w:rPr>
          <w:lang w:val="en-GB" w:eastAsia="en-AU"/>
        </w:rPr>
        <w:t>physical restraint must not be used unless alternatives to restraint have been used for the consumer to the extent possible (</w:t>
      </w:r>
      <w:r w:rsidR="005B7C2D" w:rsidRPr="00D709F1">
        <w:rPr>
          <w:rStyle w:val="Bold"/>
        </w:rPr>
        <w:t>15F 1b</w:t>
      </w:r>
      <w:r w:rsidR="005B7C2D" w:rsidRPr="00B75304">
        <w:rPr>
          <w:lang w:val="en-GB" w:eastAsia="en-AU"/>
        </w:rPr>
        <w:t>) and that the alternatives to restraint that have been considered or used have been documented, unless the use of the restraint is necessary in an emergency (</w:t>
      </w:r>
      <w:r w:rsidR="005B7C2D" w:rsidRPr="00D709F1">
        <w:rPr>
          <w:rStyle w:val="Bold"/>
        </w:rPr>
        <w:t>15F 1c</w:t>
      </w:r>
      <w:r w:rsidR="005B7C2D" w:rsidRPr="00B75304">
        <w:rPr>
          <w:lang w:val="en-GB" w:eastAsia="en-AU"/>
        </w:rPr>
        <w:t>)</w:t>
      </w:r>
      <w:r w:rsidR="004034F6" w:rsidRPr="00B75304">
        <w:rPr>
          <w:lang w:val="en-GB" w:eastAsia="en-AU"/>
        </w:rPr>
        <w:t xml:space="preserve">. If physical restraint is used, the approved provider must </w:t>
      </w:r>
      <w:r w:rsidR="00837FD8" w:rsidRPr="00B75304">
        <w:rPr>
          <w:lang w:val="en-GB" w:eastAsia="en-AU"/>
        </w:rPr>
        <w:t xml:space="preserve">ensure the care and services plan identifies </w:t>
      </w:r>
      <w:r w:rsidR="0079182B" w:rsidRPr="00B75304">
        <w:rPr>
          <w:lang w:val="en-GB" w:eastAsia="en-AU"/>
        </w:rPr>
        <w:t xml:space="preserve">the </w:t>
      </w:r>
      <w:r w:rsidR="002950CA" w:rsidRPr="00B75304">
        <w:rPr>
          <w:lang w:val="en-GB" w:eastAsia="en-AU"/>
        </w:rPr>
        <w:t>alternatives</w:t>
      </w:r>
      <w:r w:rsidR="0079182B" w:rsidRPr="00B75304">
        <w:rPr>
          <w:lang w:val="en-GB" w:eastAsia="en-AU"/>
        </w:rPr>
        <w:t xml:space="preserve"> to restraint that have been used (if any) (</w:t>
      </w:r>
      <w:r w:rsidR="000973D1" w:rsidRPr="00D709F1">
        <w:rPr>
          <w:rStyle w:val="Bold"/>
        </w:rPr>
        <w:t>15F 2c</w:t>
      </w:r>
      <w:r w:rsidR="00206E7D" w:rsidRPr="00D709F1">
        <w:rPr>
          <w:rStyle w:val="Bold"/>
        </w:rPr>
        <w:t>[</w:t>
      </w:r>
      <w:r w:rsidR="00AA3078" w:rsidRPr="00D709F1">
        <w:rPr>
          <w:rStyle w:val="Bold"/>
        </w:rPr>
        <w:t>i</w:t>
      </w:r>
      <w:r w:rsidR="00206E7D" w:rsidRPr="00D709F1">
        <w:rPr>
          <w:rStyle w:val="Bold"/>
        </w:rPr>
        <w:t>i]</w:t>
      </w:r>
      <w:r w:rsidR="000973D1" w:rsidRPr="00B75304">
        <w:rPr>
          <w:lang w:val="en-GB" w:eastAsia="en-AU"/>
        </w:rPr>
        <w:t>)</w:t>
      </w:r>
      <w:r w:rsidR="00F478DB" w:rsidRPr="00B75304">
        <w:rPr>
          <w:lang w:val="en-GB" w:eastAsia="en-AU"/>
        </w:rPr>
        <w:t>.</w:t>
      </w:r>
    </w:p>
    <w:p w14:paraId="4F5CDDE1" w14:textId="1510F067" w:rsidR="0041310F" w:rsidRPr="00B75304" w:rsidRDefault="004E114B" w:rsidP="00357D31">
      <w:pPr>
        <w:pStyle w:val="Para"/>
        <w:rPr>
          <w:lang w:val="en-GB" w:eastAsia="en-AU"/>
        </w:rPr>
      </w:pPr>
      <w:r w:rsidRPr="00B75304">
        <w:rPr>
          <w:lang w:val="en-GB" w:eastAsia="en-AU"/>
        </w:rPr>
        <w:t xml:space="preserve">This requirement also applies </w:t>
      </w:r>
      <w:r w:rsidR="00640B3B" w:rsidRPr="00B75304">
        <w:rPr>
          <w:lang w:val="en-GB" w:eastAsia="en-AU"/>
        </w:rPr>
        <w:t>if chemical restraint is used (</w:t>
      </w:r>
      <w:r w:rsidR="00640B3B" w:rsidRPr="00D709F1">
        <w:rPr>
          <w:rStyle w:val="Bold"/>
        </w:rPr>
        <w:t>15G 2</w:t>
      </w:r>
      <w:r w:rsidR="005F27D4" w:rsidRPr="00D709F1">
        <w:rPr>
          <w:rStyle w:val="Bold"/>
        </w:rPr>
        <w:t>b</w:t>
      </w:r>
      <w:r w:rsidR="005F27D4" w:rsidRPr="00D709F1" w:rsidDel="005F27D4">
        <w:rPr>
          <w:rStyle w:val="Bold"/>
        </w:rPr>
        <w:t xml:space="preserve"> </w:t>
      </w:r>
      <w:r w:rsidR="00640B3B" w:rsidRPr="00D709F1">
        <w:rPr>
          <w:rStyle w:val="Bold"/>
        </w:rPr>
        <w:t>[ii]</w:t>
      </w:r>
      <w:r w:rsidR="00E368BF" w:rsidRPr="00B75304">
        <w:rPr>
          <w:lang w:val="en-GB" w:eastAsia="en-AU"/>
        </w:rPr>
        <w:t>)</w:t>
      </w:r>
      <w:r w:rsidR="0043295B" w:rsidRPr="00B75304">
        <w:rPr>
          <w:lang w:val="en-GB" w:eastAsia="en-AU"/>
        </w:rPr>
        <w:t>;</w:t>
      </w:r>
      <w:r w:rsidR="0043295B" w:rsidRPr="00B75304" w:rsidDel="0043295B">
        <w:rPr>
          <w:lang w:val="en-GB" w:eastAsia="en-AU"/>
        </w:rPr>
        <w:t xml:space="preserve"> </w:t>
      </w:r>
      <w:r w:rsidR="0043295B" w:rsidRPr="00B75304">
        <w:rPr>
          <w:lang w:val="en-GB" w:eastAsia="en-AU"/>
        </w:rPr>
        <w:t>h</w:t>
      </w:r>
      <w:r w:rsidR="00640B3B" w:rsidRPr="00B75304">
        <w:rPr>
          <w:lang w:val="en-GB" w:eastAsia="en-AU"/>
        </w:rPr>
        <w:t>owever</w:t>
      </w:r>
      <w:r w:rsidR="0043295B" w:rsidRPr="00B75304">
        <w:rPr>
          <w:lang w:val="en-GB" w:eastAsia="en-AU"/>
        </w:rPr>
        <w:t>,</w:t>
      </w:r>
      <w:r w:rsidR="00640B3B" w:rsidRPr="00B75304">
        <w:rPr>
          <w:lang w:val="en-GB" w:eastAsia="en-AU"/>
        </w:rPr>
        <w:t xml:space="preserve"> t</w:t>
      </w:r>
      <w:r w:rsidR="00E02D1D" w:rsidRPr="00B75304">
        <w:rPr>
          <w:lang w:val="en-GB" w:eastAsia="en-AU"/>
        </w:rPr>
        <w:t>he</w:t>
      </w:r>
      <w:r w:rsidR="00C6343C" w:rsidRPr="00B75304">
        <w:rPr>
          <w:lang w:val="en-GB" w:eastAsia="en-AU"/>
        </w:rPr>
        <w:t xml:space="preserve">re is no </w:t>
      </w:r>
      <w:r w:rsidR="00053120">
        <w:rPr>
          <w:lang w:val="en-GB" w:eastAsia="en-AU"/>
        </w:rPr>
        <w:t>equivalent</w:t>
      </w:r>
      <w:r w:rsidR="00C6343C" w:rsidRPr="00D709F1">
        <w:t xml:space="preserve"> to </w:t>
      </w:r>
      <w:r w:rsidR="00C601E6" w:rsidRPr="009A47F4">
        <w:rPr>
          <w:b/>
        </w:rPr>
        <w:t>15</w:t>
      </w:r>
      <w:r w:rsidR="002950CA" w:rsidRPr="009A47F4">
        <w:rPr>
          <w:b/>
        </w:rPr>
        <w:t>F 1b</w:t>
      </w:r>
      <w:r w:rsidR="002950CA" w:rsidRPr="00D709F1">
        <w:t xml:space="preserve"> </w:t>
      </w:r>
      <w:r w:rsidR="002950CA" w:rsidRPr="00B75304">
        <w:rPr>
          <w:lang w:val="en-GB" w:eastAsia="en-AU"/>
        </w:rPr>
        <w:t xml:space="preserve">or </w:t>
      </w:r>
      <w:r w:rsidR="002950CA" w:rsidRPr="009A47F4">
        <w:rPr>
          <w:b/>
          <w:lang w:val="en-GB" w:eastAsia="en-AU"/>
        </w:rPr>
        <w:t>1</w:t>
      </w:r>
      <w:r w:rsidR="00E368BF" w:rsidRPr="009A47F4">
        <w:rPr>
          <w:b/>
          <w:lang w:val="en-GB" w:eastAsia="en-AU"/>
        </w:rPr>
        <w:t>c</w:t>
      </w:r>
      <w:r w:rsidR="00883428" w:rsidRPr="00B75304">
        <w:rPr>
          <w:lang w:val="en-GB" w:eastAsia="en-AU"/>
        </w:rPr>
        <w:t xml:space="preserve"> in relation to chemical restraint</w:t>
      </w:r>
      <w:r w:rsidR="00640B3B" w:rsidRPr="00B75304">
        <w:rPr>
          <w:lang w:val="en-GB" w:eastAsia="en-AU"/>
        </w:rPr>
        <w:t>.</w:t>
      </w:r>
      <w:r w:rsidR="00C218C4" w:rsidRPr="00B75304">
        <w:rPr>
          <w:lang w:val="en-GB" w:eastAsia="en-AU"/>
        </w:rPr>
        <w:t xml:space="preserve"> </w:t>
      </w:r>
      <w:r w:rsidR="0041310F" w:rsidRPr="00B75304">
        <w:rPr>
          <w:lang w:val="en-GB" w:eastAsia="en-AU"/>
        </w:rPr>
        <w:t xml:space="preserve">The explanatory statement notes that: </w:t>
      </w:r>
      <w:r w:rsidR="0043295B" w:rsidRPr="00B75304">
        <w:rPr>
          <w:lang w:val="en-GB" w:eastAsia="en-AU"/>
        </w:rPr>
        <w:t>‘</w:t>
      </w:r>
      <w:r w:rsidR="0041310F" w:rsidRPr="00B75304">
        <w:rPr>
          <w:lang w:val="en-GB" w:eastAsia="en-AU"/>
        </w:rPr>
        <w:t>Where a consumer entered the residential aged care service, and has existing chemical restraint medication prescribed, the provider will not have had the opportunity to have explored alternatives to the use of restraint prior to entry. In this circumstance, it is expected the provider will thoroughly investigate the reasons for the restraint, and communicate with the practitioner as soon as practicable with a view to implementing alternatives to restraint.</w:t>
      </w:r>
      <w:r w:rsidR="0043295B" w:rsidRPr="00B75304">
        <w:rPr>
          <w:lang w:val="en-GB" w:eastAsia="en-AU"/>
        </w:rPr>
        <w:t>’</w:t>
      </w:r>
    </w:p>
    <w:p w14:paraId="0C8A0A64" w14:textId="509A5104" w:rsidR="00DD482D" w:rsidRPr="00B75304" w:rsidRDefault="00C218C4" w:rsidP="00F6328B">
      <w:pPr>
        <w:pStyle w:val="Para"/>
        <w:ind w:right="-199"/>
        <w:rPr>
          <w:lang w:val="en-GB" w:eastAsia="en-AU"/>
        </w:rPr>
      </w:pPr>
      <w:r w:rsidRPr="00B75304">
        <w:rPr>
          <w:lang w:val="en-GB" w:eastAsia="en-AU"/>
        </w:rPr>
        <w:t>No changes to the</w:t>
      </w:r>
      <w:r w:rsidR="00B20A0E" w:rsidRPr="00B75304">
        <w:rPr>
          <w:lang w:val="en-GB" w:eastAsia="en-AU"/>
        </w:rPr>
        <w:t xml:space="preserve"> above </w:t>
      </w:r>
      <w:r w:rsidR="00D65AC5" w:rsidRPr="00B75304">
        <w:rPr>
          <w:lang w:val="en-GB" w:eastAsia="en-AU"/>
        </w:rPr>
        <w:t>aspects of the legislation were made in the</w:t>
      </w:r>
      <w:r w:rsidRPr="00B75304">
        <w:rPr>
          <w:lang w:val="en-GB" w:eastAsia="en-AU"/>
        </w:rPr>
        <w:t xml:space="preserve"> </w:t>
      </w:r>
      <w:r w:rsidR="00E959D3" w:rsidRPr="00E959D3">
        <w:rPr>
          <w:rStyle w:val="Italic"/>
        </w:rPr>
        <w:t>Quality of Care Amendment (Reviewing Restraints Principles) Principles 2019</w:t>
      </w:r>
      <w:r w:rsidR="0043295B" w:rsidRPr="00B75304">
        <w:rPr>
          <w:lang w:val="en-GB" w:eastAsia="en-AU"/>
        </w:rPr>
        <w:t>; h</w:t>
      </w:r>
      <w:r w:rsidR="00FB5910" w:rsidRPr="00B75304">
        <w:rPr>
          <w:lang w:val="en-GB" w:eastAsia="en-AU"/>
        </w:rPr>
        <w:t>owever</w:t>
      </w:r>
      <w:r w:rsidR="0043295B" w:rsidRPr="00B75304">
        <w:rPr>
          <w:lang w:val="en-GB" w:eastAsia="en-AU"/>
        </w:rPr>
        <w:t>,</w:t>
      </w:r>
      <w:r w:rsidR="00FB5910" w:rsidRPr="00B75304">
        <w:rPr>
          <w:lang w:val="en-GB" w:eastAsia="en-AU"/>
        </w:rPr>
        <w:t xml:space="preserve"> </w:t>
      </w:r>
      <w:r w:rsidR="00A45005" w:rsidRPr="00B75304">
        <w:rPr>
          <w:lang w:val="en-GB" w:eastAsia="en-AU"/>
        </w:rPr>
        <w:t>in specifying tha</w:t>
      </w:r>
      <w:r w:rsidR="00FB5910" w:rsidRPr="00B75304">
        <w:rPr>
          <w:lang w:val="en-GB" w:eastAsia="en-AU"/>
        </w:rPr>
        <w:t xml:space="preserve">t </w:t>
      </w:r>
      <w:r w:rsidR="0006397A" w:rsidRPr="00B75304">
        <w:rPr>
          <w:lang w:val="en-GB" w:eastAsia="en-AU"/>
        </w:rPr>
        <w:t xml:space="preserve">the use of restraint must always be the last resort, </w:t>
      </w:r>
      <w:r w:rsidR="00A45005" w:rsidRPr="00B75304">
        <w:rPr>
          <w:lang w:val="en-GB" w:eastAsia="en-AU"/>
        </w:rPr>
        <w:t xml:space="preserve">the amendment does </w:t>
      </w:r>
      <w:r w:rsidR="006E1757" w:rsidRPr="00B75304">
        <w:rPr>
          <w:lang w:val="en-GB" w:eastAsia="en-AU"/>
        </w:rPr>
        <w:t xml:space="preserve">strengthen the </w:t>
      </w:r>
      <w:r w:rsidR="00DA2A40" w:rsidRPr="00B75304">
        <w:rPr>
          <w:lang w:val="en-GB" w:eastAsia="en-AU"/>
        </w:rPr>
        <w:t>inference</w:t>
      </w:r>
      <w:r w:rsidR="006E1757" w:rsidRPr="00B75304">
        <w:rPr>
          <w:lang w:val="en-GB" w:eastAsia="en-AU"/>
        </w:rPr>
        <w:t xml:space="preserve"> </w:t>
      </w:r>
      <w:r w:rsidR="0006397A" w:rsidRPr="00B75304">
        <w:rPr>
          <w:lang w:val="en-GB" w:eastAsia="en-AU"/>
        </w:rPr>
        <w:t>that alternative options</w:t>
      </w:r>
      <w:r w:rsidR="00A45005" w:rsidRPr="00B75304">
        <w:rPr>
          <w:lang w:val="en-GB" w:eastAsia="en-AU"/>
        </w:rPr>
        <w:t xml:space="preserve"> </w:t>
      </w:r>
      <w:r w:rsidR="008944E7" w:rsidRPr="00B75304">
        <w:rPr>
          <w:lang w:val="en-GB" w:eastAsia="en-AU"/>
        </w:rPr>
        <w:t>should be</w:t>
      </w:r>
      <w:r w:rsidR="00A45005" w:rsidRPr="00B75304">
        <w:rPr>
          <w:lang w:val="en-GB" w:eastAsia="en-AU"/>
        </w:rPr>
        <w:t xml:space="preserve"> </w:t>
      </w:r>
      <w:r w:rsidR="008944E7" w:rsidRPr="00B75304">
        <w:rPr>
          <w:lang w:val="en-GB" w:eastAsia="en-AU"/>
        </w:rPr>
        <w:t>attempted first</w:t>
      </w:r>
      <w:r w:rsidR="00A45005" w:rsidRPr="00B75304">
        <w:rPr>
          <w:lang w:val="en-GB" w:eastAsia="en-AU"/>
        </w:rPr>
        <w:t>.</w:t>
      </w:r>
    </w:p>
    <w:p w14:paraId="2A3F0A51" w14:textId="607B8AB6" w:rsidR="003722BB" w:rsidRDefault="000F24A1" w:rsidP="00F6328B">
      <w:pPr>
        <w:pStyle w:val="Subhead1"/>
        <w:spacing w:before="120"/>
      </w:pPr>
      <w:r>
        <w:t>Consultation</w:t>
      </w:r>
      <w:r w:rsidR="003722BB">
        <w:t xml:space="preserve"> findings</w:t>
      </w:r>
    </w:p>
    <w:p w14:paraId="0E59FDDF" w14:textId="2B089CE0" w:rsidR="003857CF" w:rsidRPr="00B75304" w:rsidRDefault="00C83696" w:rsidP="00F6328B">
      <w:pPr>
        <w:pStyle w:val="Para"/>
        <w:spacing w:before="120"/>
        <w:rPr>
          <w:lang w:val="en-GB"/>
        </w:rPr>
      </w:pPr>
      <w:r w:rsidRPr="00B75304">
        <w:rPr>
          <w:lang w:val="en-GB"/>
        </w:rPr>
        <w:t>Amongst provider staff, awareness of the requirement to implement alternatives</w:t>
      </w:r>
      <w:r w:rsidR="008C6DC8">
        <w:rPr>
          <w:lang w:val="en-GB"/>
        </w:rPr>
        <w:t xml:space="preserve"> to restraint</w:t>
      </w:r>
      <w:r w:rsidRPr="00B75304">
        <w:rPr>
          <w:lang w:val="en-GB"/>
        </w:rPr>
        <w:t xml:space="preserve"> was high, with 95 per</w:t>
      </w:r>
      <w:r w:rsidR="0043295B" w:rsidRPr="00B75304">
        <w:rPr>
          <w:lang w:val="en-GB"/>
        </w:rPr>
        <w:t xml:space="preserve"> </w:t>
      </w:r>
      <w:r w:rsidRPr="00B75304">
        <w:rPr>
          <w:lang w:val="en-GB"/>
        </w:rPr>
        <w:t>cent of survey respondents indicating they were aware of this aspect of the Restraints Principles. Staff also reported reasonable adherence to this requirement, with just under three</w:t>
      </w:r>
      <w:r w:rsidR="00E01F15" w:rsidRPr="00B75304">
        <w:rPr>
          <w:lang w:val="en-GB"/>
        </w:rPr>
        <w:t>-</w:t>
      </w:r>
      <w:r w:rsidRPr="00B75304">
        <w:rPr>
          <w:lang w:val="en-GB"/>
        </w:rPr>
        <w:t>quarters (72%; n=143) reporting that alternative strategies were always tried before using physical restraint, and two</w:t>
      </w:r>
      <w:r w:rsidR="00E01F15" w:rsidRPr="00B75304">
        <w:rPr>
          <w:lang w:val="en-GB"/>
        </w:rPr>
        <w:t>-</w:t>
      </w:r>
      <w:r w:rsidRPr="00B75304">
        <w:rPr>
          <w:lang w:val="en-GB"/>
        </w:rPr>
        <w:t xml:space="preserve">thirds (67%; n=132) indicating that these strategies were always tried before using chemical restraint. </w:t>
      </w:r>
      <w:r w:rsidR="002D1557" w:rsidRPr="00B75304">
        <w:rPr>
          <w:lang w:val="en-GB"/>
        </w:rPr>
        <w:t xml:space="preserve">We also </w:t>
      </w:r>
      <w:r w:rsidR="002D1557" w:rsidRPr="00B75304">
        <w:rPr>
          <w:lang w:val="en-GB"/>
        </w:rPr>
        <w:t xml:space="preserve">heard that </w:t>
      </w:r>
      <w:r w:rsidR="002D1557" w:rsidRPr="00C94A65">
        <w:rPr>
          <w:lang w:val="en-GB"/>
        </w:rPr>
        <w:t>there</w:t>
      </w:r>
      <w:r w:rsidR="002D1557">
        <w:rPr>
          <w:lang w:val="en-GB"/>
        </w:rPr>
        <w:t xml:space="preserve"> </w:t>
      </w:r>
      <w:r w:rsidR="003437B4">
        <w:rPr>
          <w:lang w:val="en-GB"/>
        </w:rPr>
        <w:t xml:space="preserve">has been </w:t>
      </w:r>
      <w:r w:rsidR="0043295B">
        <w:rPr>
          <w:lang w:val="en-GB"/>
        </w:rPr>
        <w:t xml:space="preserve">an </w:t>
      </w:r>
      <w:r w:rsidR="003437B4">
        <w:rPr>
          <w:lang w:val="en-GB"/>
        </w:rPr>
        <w:t>increase in enquiries to DBMAS from providers seeking guidance on</w:t>
      </w:r>
      <w:r w:rsidR="003437B4" w:rsidRPr="00C94A65">
        <w:rPr>
          <w:lang w:val="en-GB"/>
        </w:rPr>
        <w:t xml:space="preserve"> </w:t>
      </w:r>
      <w:r w:rsidR="003437B4">
        <w:rPr>
          <w:lang w:val="en-GB"/>
        </w:rPr>
        <w:t xml:space="preserve">alternative strategies </w:t>
      </w:r>
      <w:r w:rsidR="005B4DD3">
        <w:rPr>
          <w:lang w:val="en-GB"/>
        </w:rPr>
        <w:t>since the Restraints Principles came into effect</w:t>
      </w:r>
      <w:r w:rsidR="003437B4">
        <w:rPr>
          <w:lang w:val="en-GB"/>
        </w:rPr>
        <w:t>.</w:t>
      </w:r>
      <w:r w:rsidR="003F5129">
        <w:rPr>
          <w:lang w:val="en-GB"/>
        </w:rPr>
        <w:t xml:space="preserve"> </w:t>
      </w:r>
      <w:r w:rsidR="003437B4" w:rsidRPr="00B75304">
        <w:rPr>
          <w:lang w:val="en-GB"/>
        </w:rPr>
        <w:t>Nonetheless</w:t>
      </w:r>
      <w:r w:rsidR="00C5280E" w:rsidRPr="00B75304">
        <w:rPr>
          <w:lang w:val="en-GB"/>
        </w:rPr>
        <w:t xml:space="preserve">, despite broad </w:t>
      </w:r>
      <w:r w:rsidR="00EF55C7" w:rsidRPr="00B75304">
        <w:rPr>
          <w:lang w:val="en-GB"/>
        </w:rPr>
        <w:t xml:space="preserve">awareness of and support for the concept of implementing alternatives to restraint, </w:t>
      </w:r>
      <w:r w:rsidR="00C5280E" w:rsidRPr="00B75304">
        <w:rPr>
          <w:lang w:val="en-GB"/>
        </w:rPr>
        <w:t xml:space="preserve">we heard that </w:t>
      </w:r>
      <w:r w:rsidR="00EF55C7" w:rsidRPr="00B75304">
        <w:rPr>
          <w:lang w:val="en-GB"/>
        </w:rPr>
        <w:t>the</w:t>
      </w:r>
      <w:r w:rsidR="006A01F0" w:rsidRPr="00B75304">
        <w:rPr>
          <w:lang w:val="en-GB"/>
        </w:rPr>
        <w:t>re a number</w:t>
      </w:r>
      <w:r w:rsidR="00EF55C7" w:rsidRPr="00B75304">
        <w:rPr>
          <w:lang w:val="en-GB"/>
        </w:rPr>
        <w:t xml:space="preserve"> of </w:t>
      </w:r>
      <w:r w:rsidR="006A01F0" w:rsidRPr="00B75304">
        <w:rPr>
          <w:lang w:val="en-GB"/>
        </w:rPr>
        <w:t>barriers</w:t>
      </w:r>
      <w:r w:rsidR="00EF55C7" w:rsidRPr="00B75304">
        <w:rPr>
          <w:lang w:val="en-GB"/>
        </w:rPr>
        <w:t xml:space="preserve"> to these strategies </w:t>
      </w:r>
      <w:r w:rsidR="006A01F0" w:rsidRPr="00B75304">
        <w:rPr>
          <w:lang w:val="en-GB"/>
        </w:rPr>
        <w:t>being widely or routinely used, as described</w:t>
      </w:r>
      <w:r w:rsidR="003D6E7E" w:rsidRPr="00B75304">
        <w:rPr>
          <w:lang w:val="en-GB"/>
        </w:rPr>
        <w:t xml:space="preserve"> below</w:t>
      </w:r>
      <w:r w:rsidR="003857CF" w:rsidRPr="00B75304">
        <w:rPr>
          <w:lang w:val="en-GB"/>
        </w:rPr>
        <w:t>.</w:t>
      </w:r>
    </w:p>
    <w:p w14:paraId="53241630" w14:textId="24A086C1" w:rsidR="003722BB" w:rsidRPr="00B75304" w:rsidRDefault="00FE013F" w:rsidP="00B858FE">
      <w:pPr>
        <w:pStyle w:val="Subhead2"/>
      </w:pPr>
      <w:r>
        <w:t>Effective use of alternative strategies is hindered by limited knowledge and skills amongst staff</w:t>
      </w:r>
    </w:p>
    <w:p w14:paraId="31352035" w14:textId="5E803547" w:rsidR="00A566AB" w:rsidRPr="00B75304" w:rsidRDefault="00D124D0" w:rsidP="003722BB">
      <w:pPr>
        <w:pStyle w:val="Para"/>
        <w:rPr>
          <w:lang w:val="en-GB"/>
        </w:rPr>
      </w:pPr>
      <w:r w:rsidRPr="00B75304">
        <w:rPr>
          <w:lang w:val="en-GB"/>
        </w:rPr>
        <w:t>C</w:t>
      </w:r>
      <w:r w:rsidR="00E55C40" w:rsidRPr="00B75304">
        <w:rPr>
          <w:lang w:val="en-GB"/>
        </w:rPr>
        <w:t xml:space="preserve">omments from </w:t>
      </w:r>
      <w:r w:rsidRPr="00B75304">
        <w:rPr>
          <w:lang w:val="en-GB"/>
        </w:rPr>
        <w:t>provider s</w:t>
      </w:r>
      <w:r w:rsidR="00E55C40" w:rsidRPr="00B75304">
        <w:rPr>
          <w:lang w:val="en-GB"/>
        </w:rPr>
        <w:t xml:space="preserve">taff </w:t>
      </w:r>
      <w:r w:rsidR="0065166D" w:rsidRPr="00B75304">
        <w:rPr>
          <w:lang w:val="en-GB"/>
        </w:rPr>
        <w:t xml:space="preserve">and organisational stakeholders </w:t>
      </w:r>
      <w:r w:rsidRPr="00B75304">
        <w:rPr>
          <w:lang w:val="en-GB"/>
        </w:rPr>
        <w:t xml:space="preserve">highlighted that </w:t>
      </w:r>
      <w:r w:rsidR="001671B2" w:rsidRPr="00B75304">
        <w:rPr>
          <w:lang w:val="en-GB"/>
        </w:rPr>
        <w:t xml:space="preserve">there is scope for understanding of alternative strategies to be improved, including what is meant by the term, </w:t>
      </w:r>
      <w:r w:rsidR="00063C8F" w:rsidRPr="00B75304">
        <w:rPr>
          <w:lang w:val="en-GB"/>
        </w:rPr>
        <w:t xml:space="preserve">how to </w:t>
      </w:r>
      <w:r w:rsidR="00D53678" w:rsidRPr="00B75304">
        <w:rPr>
          <w:lang w:val="en-GB"/>
        </w:rPr>
        <w:t xml:space="preserve">identify and </w:t>
      </w:r>
      <w:r w:rsidR="00063C8F" w:rsidRPr="00B75304">
        <w:rPr>
          <w:lang w:val="en-GB"/>
        </w:rPr>
        <w:t xml:space="preserve">implement </w:t>
      </w:r>
      <w:r w:rsidR="00D53678" w:rsidRPr="00B75304">
        <w:rPr>
          <w:lang w:val="en-GB"/>
        </w:rPr>
        <w:t>appropriate</w:t>
      </w:r>
      <w:r w:rsidR="00063C8F" w:rsidRPr="00B75304">
        <w:rPr>
          <w:lang w:val="en-GB"/>
        </w:rPr>
        <w:t xml:space="preserve"> strategies</w:t>
      </w:r>
      <w:r w:rsidR="00D53678" w:rsidRPr="00B75304">
        <w:rPr>
          <w:lang w:val="en-GB"/>
        </w:rPr>
        <w:t xml:space="preserve"> (and who is responsible for this)</w:t>
      </w:r>
      <w:r w:rsidR="00063C8F" w:rsidRPr="00B75304">
        <w:rPr>
          <w:lang w:val="en-GB"/>
        </w:rPr>
        <w:t xml:space="preserve">, </w:t>
      </w:r>
      <w:r w:rsidR="00D53678" w:rsidRPr="00B75304">
        <w:rPr>
          <w:lang w:val="en-GB"/>
        </w:rPr>
        <w:t xml:space="preserve">and </w:t>
      </w:r>
      <w:r w:rsidR="00063C8F" w:rsidRPr="00B75304">
        <w:rPr>
          <w:lang w:val="en-GB"/>
        </w:rPr>
        <w:t xml:space="preserve">what to do when they are </w:t>
      </w:r>
      <w:r w:rsidR="0064215A" w:rsidRPr="00B75304">
        <w:rPr>
          <w:lang w:val="en-GB"/>
        </w:rPr>
        <w:t>unsuccessfu</w:t>
      </w:r>
      <w:r w:rsidR="00D53678" w:rsidRPr="00B75304">
        <w:rPr>
          <w:lang w:val="en-GB"/>
        </w:rPr>
        <w:t>l</w:t>
      </w:r>
      <w:r w:rsidR="00CF4436" w:rsidRPr="00B75304">
        <w:rPr>
          <w:lang w:val="en-GB"/>
        </w:rPr>
        <w:t>.</w:t>
      </w:r>
      <w:r w:rsidR="0064215A" w:rsidRPr="00B75304">
        <w:rPr>
          <w:lang w:val="en-GB"/>
        </w:rPr>
        <w:t xml:space="preserve"> </w:t>
      </w:r>
      <w:r w:rsidR="00AE3B9C" w:rsidRPr="00B75304">
        <w:rPr>
          <w:lang w:val="en-GB"/>
        </w:rPr>
        <w:t>C</w:t>
      </w:r>
      <w:r w:rsidR="002D2957" w:rsidRPr="00B75304">
        <w:rPr>
          <w:lang w:val="en-GB"/>
        </w:rPr>
        <w:t>onsumer</w:t>
      </w:r>
      <w:r w:rsidR="00EF24C8" w:rsidRPr="00B75304">
        <w:rPr>
          <w:lang w:val="en-GB"/>
        </w:rPr>
        <w:t xml:space="preserve"> peaks</w:t>
      </w:r>
      <w:r w:rsidR="00291FF0" w:rsidRPr="00B75304">
        <w:rPr>
          <w:lang w:val="en-GB"/>
        </w:rPr>
        <w:t>, advocates and public guardians</w:t>
      </w:r>
      <w:r w:rsidR="002D2957" w:rsidRPr="00B75304">
        <w:rPr>
          <w:lang w:val="en-GB"/>
        </w:rPr>
        <w:t>, experts and industry stake</w:t>
      </w:r>
      <w:r w:rsidR="00AE3B9C" w:rsidRPr="00B75304">
        <w:rPr>
          <w:lang w:val="en-GB"/>
        </w:rPr>
        <w:t xml:space="preserve">holders </w:t>
      </w:r>
      <w:r w:rsidR="00C55443" w:rsidRPr="00B75304">
        <w:rPr>
          <w:lang w:val="en-GB"/>
        </w:rPr>
        <w:t xml:space="preserve">were concerned that </w:t>
      </w:r>
      <w:r w:rsidR="00402CD7" w:rsidRPr="00B75304">
        <w:rPr>
          <w:lang w:val="en-GB"/>
        </w:rPr>
        <w:t>this lack of understanding could</w:t>
      </w:r>
      <w:r w:rsidR="001B372D" w:rsidRPr="00B75304">
        <w:rPr>
          <w:lang w:val="en-GB"/>
        </w:rPr>
        <w:t xml:space="preserve"> </w:t>
      </w:r>
      <w:r w:rsidR="00EF1C98" w:rsidRPr="00B75304">
        <w:rPr>
          <w:lang w:val="en-GB"/>
        </w:rPr>
        <w:t>result in no</w:t>
      </w:r>
      <w:r w:rsidR="005551AB" w:rsidRPr="00B75304">
        <w:rPr>
          <w:lang w:val="en-GB"/>
        </w:rPr>
        <w:t xml:space="preserve"> net</w:t>
      </w:r>
      <w:r w:rsidR="00EF1C98" w:rsidRPr="00B75304">
        <w:rPr>
          <w:lang w:val="en-GB"/>
        </w:rPr>
        <w:t xml:space="preserve"> change in the use of restraint, </w:t>
      </w:r>
      <w:r w:rsidR="001B6A3D" w:rsidRPr="00B75304">
        <w:rPr>
          <w:lang w:val="en-GB"/>
        </w:rPr>
        <w:t xml:space="preserve">because </w:t>
      </w:r>
      <w:r w:rsidR="001875D9" w:rsidRPr="00B75304">
        <w:rPr>
          <w:lang w:val="en-GB"/>
        </w:rPr>
        <w:t>one</w:t>
      </w:r>
      <w:r w:rsidR="00402CD7" w:rsidRPr="00B75304">
        <w:rPr>
          <w:lang w:val="en-GB"/>
        </w:rPr>
        <w:t xml:space="preserve"> type of restraint </w:t>
      </w:r>
      <w:r w:rsidR="00EF1C98" w:rsidRPr="00B75304">
        <w:rPr>
          <w:lang w:val="en-GB"/>
        </w:rPr>
        <w:t xml:space="preserve">could </w:t>
      </w:r>
      <w:r w:rsidR="001875D9" w:rsidRPr="00B75304">
        <w:rPr>
          <w:lang w:val="en-GB"/>
        </w:rPr>
        <w:t xml:space="preserve">be interpreted as an alternative to another </w:t>
      </w:r>
      <w:r w:rsidR="00402CD7" w:rsidRPr="00B75304">
        <w:rPr>
          <w:lang w:val="en-GB"/>
        </w:rPr>
        <w:t xml:space="preserve">(e.g. </w:t>
      </w:r>
      <w:r w:rsidR="00943B53" w:rsidRPr="00B75304">
        <w:rPr>
          <w:lang w:val="en-GB"/>
        </w:rPr>
        <w:t xml:space="preserve">chemical restraint </w:t>
      </w:r>
      <w:r w:rsidR="001875D9" w:rsidRPr="00B75304">
        <w:rPr>
          <w:lang w:val="en-GB"/>
        </w:rPr>
        <w:t>used instead of</w:t>
      </w:r>
      <w:r w:rsidR="00943B53" w:rsidRPr="00B75304">
        <w:rPr>
          <w:lang w:val="en-GB"/>
        </w:rPr>
        <w:t xml:space="preserve"> physical restraint, or one medication </w:t>
      </w:r>
      <w:r w:rsidR="001875D9" w:rsidRPr="00B75304">
        <w:rPr>
          <w:lang w:val="en-GB"/>
        </w:rPr>
        <w:t>substituted for</w:t>
      </w:r>
      <w:r w:rsidR="00943B53" w:rsidRPr="00B75304">
        <w:rPr>
          <w:lang w:val="en-GB"/>
        </w:rPr>
        <w:t xml:space="preserve"> another). T</w:t>
      </w:r>
      <w:r w:rsidR="00A26346" w:rsidRPr="00B75304">
        <w:rPr>
          <w:lang w:val="en-GB"/>
        </w:rPr>
        <w:t xml:space="preserve">here also appeared to be some confusion </w:t>
      </w:r>
      <w:r w:rsidR="00AB6A9E" w:rsidRPr="00B75304">
        <w:rPr>
          <w:lang w:val="en-GB"/>
        </w:rPr>
        <w:t xml:space="preserve">amongst provider staff </w:t>
      </w:r>
      <w:r w:rsidR="00A26346" w:rsidRPr="00B75304">
        <w:rPr>
          <w:lang w:val="en-GB"/>
        </w:rPr>
        <w:t xml:space="preserve">over whether the Restraints Principles require providers to </w:t>
      </w:r>
      <w:r w:rsidR="00A26346" w:rsidRPr="00B75304">
        <w:rPr>
          <w:i/>
          <w:lang w:val="en-GB"/>
        </w:rPr>
        <w:t>use</w:t>
      </w:r>
      <w:r w:rsidR="00A26346" w:rsidRPr="00B75304">
        <w:rPr>
          <w:lang w:val="en-GB"/>
        </w:rPr>
        <w:t xml:space="preserve"> alternative strategies or simply to </w:t>
      </w:r>
      <w:r w:rsidR="00A26346" w:rsidRPr="00B75304">
        <w:rPr>
          <w:i/>
          <w:lang w:val="en-GB"/>
        </w:rPr>
        <w:t>offer</w:t>
      </w:r>
      <w:r w:rsidR="00A26346" w:rsidRPr="00B75304">
        <w:rPr>
          <w:lang w:val="en-GB"/>
        </w:rPr>
        <w:t xml:space="preserve"> these to the resident or their representative.</w:t>
      </w:r>
      <w:r w:rsidR="000C4B83" w:rsidRPr="00B75304">
        <w:rPr>
          <w:lang w:val="en-GB"/>
        </w:rPr>
        <w:t xml:space="preserve"> Relatedly, consumer peak bodies were concerned that </w:t>
      </w:r>
      <w:r w:rsidR="00217EA1" w:rsidRPr="00B75304">
        <w:rPr>
          <w:lang w:val="en-GB"/>
        </w:rPr>
        <w:t xml:space="preserve">differences </w:t>
      </w:r>
      <w:r w:rsidR="007112A4" w:rsidRPr="00B75304">
        <w:rPr>
          <w:lang w:val="en-GB"/>
        </w:rPr>
        <w:t xml:space="preserve">between the physical restraint and chemical restraint aspects of the legislation imply that there is no requirement to try </w:t>
      </w:r>
      <w:r w:rsidR="00694A95" w:rsidRPr="00B75304">
        <w:rPr>
          <w:lang w:val="en-GB"/>
        </w:rPr>
        <w:t>alternative</w:t>
      </w:r>
      <w:r w:rsidR="00A30E5A" w:rsidRPr="00B75304">
        <w:rPr>
          <w:lang w:val="en-GB"/>
        </w:rPr>
        <w:t xml:space="preserve">s </w:t>
      </w:r>
      <w:r w:rsidR="00E25005" w:rsidRPr="00B75304">
        <w:rPr>
          <w:lang w:val="en-GB"/>
        </w:rPr>
        <w:t>p</w:t>
      </w:r>
      <w:r w:rsidR="00A30E5A" w:rsidRPr="00B75304">
        <w:rPr>
          <w:lang w:val="en-GB"/>
        </w:rPr>
        <w:t>rior to the use of chemical restraint</w:t>
      </w:r>
      <w:r w:rsidR="000C4B83" w:rsidRPr="00B75304">
        <w:rPr>
          <w:lang w:val="en-GB"/>
        </w:rPr>
        <w:t>.</w:t>
      </w:r>
    </w:p>
    <w:p w14:paraId="03B55D1D" w14:textId="77777777" w:rsidR="007246BF" w:rsidRDefault="00A50494" w:rsidP="007246BF">
      <w:pPr>
        <w:pStyle w:val="pullquotetest"/>
      </w:pPr>
      <w:r>
        <w:t>E</w:t>
      </w:r>
      <w:r w:rsidRPr="009E394B">
        <w:t xml:space="preserve">ven when staff understand the </w:t>
      </w:r>
      <w:r w:rsidR="00FA5DB0">
        <w:t>P</w:t>
      </w:r>
      <w:r w:rsidRPr="009E394B">
        <w:t>rinciples, many of them don’t really have any idea about alternatives they might be able to try, what things would be alternatives to rest</w:t>
      </w:r>
      <w:r w:rsidRPr="00AF4432">
        <w:t>raint</w:t>
      </w:r>
      <w:r w:rsidR="007246BF">
        <w:t>.</w:t>
      </w:r>
    </w:p>
    <w:p w14:paraId="14E805A6" w14:textId="5F311BD8" w:rsidR="00A50494" w:rsidRPr="001B6A3D" w:rsidRDefault="00FA5DB0" w:rsidP="007246BF">
      <w:pPr>
        <w:pStyle w:val="attributiontest"/>
      </w:pPr>
      <w:r>
        <w:t xml:space="preserve">– </w:t>
      </w:r>
      <w:r w:rsidR="00A8677F">
        <w:t>Provider focus group participant</w:t>
      </w:r>
    </w:p>
    <w:p w14:paraId="36838F8B" w14:textId="07F85C15" w:rsidR="00D53678" w:rsidRPr="00B75304" w:rsidRDefault="00063C8F" w:rsidP="007C4514">
      <w:pPr>
        <w:pStyle w:val="Para"/>
        <w:ind w:right="-57"/>
        <w:rPr>
          <w:lang w:val="en-GB"/>
        </w:rPr>
      </w:pPr>
      <w:r w:rsidRPr="00B75304">
        <w:rPr>
          <w:lang w:val="en-GB"/>
        </w:rPr>
        <w:lastRenderedPageBreak/>
        <w:t xml:space="preserve">Understanding </w:t>
      </w:r>
      <w:r w:rsidR="00BE21A2" w:rsidRPr="00B75304">
        <w:rPr>
          <w:lang w:val="en-GB"/>
        </w:rPr>
        <w:t xml:space="preserve">of restraint alternatives </w:t>
      </w:r>
      <w:r w:rsidRPr="00B75304">
        <w:rPr>
          <w:lang w:val="en-GB"/>
        </w:rPr>
        <w:t xml:space="preserve">was </w:t>
      </w:r>
      <w:r w:rsidR="00FC52DE" w:rsidRPr="00B75304">
        <w:rPr>
          <w:lang w:val="en-GB"/>
        </w:rPr>
        <w:t>seen</w:t>
      </w:r>
      <w:r w:rsidRPr="00B75304">
        <w:rPr>
          <w:lang w:val="en-GB"/>
        </w:rPr>
        <w:t xml:space="preserve"> to be particularly limited amongst personal care workers</w:t>
      </w:r>
      <w:r w:rsidR="003252F5" w:rsidRPr="00B75304">
        <w:rPr>
          <w:lang w:val="en-GB"/>
        </w:rPr>
        <w:t>,</w:t>
      </w:r>
      <w:r w:rsidR="001908B2" w:rsidRPr="00B75304">
        <w:rPr>
          <w:lang w:val="en-GB"/>
        </w:rPr>
        <w:t xml:space="preserve"> </w:t>
      </w:r>
      <w:r w:rsidR="003252F5" w:rsidRPr="00B75304">
        <w:rPr>
          <w:lang w:val="en-GB"/>
        </w:rPr>
        <w:t xml:space="preserve">due in part (or perhaps, </w:t>
      </w:r>
      <w:r w:rsidR="00765598" w:rsidRPr="00B75304">
        <w:rPr>
          <w:lang w:val="en-GB"/>
        </w:rPr>
        <w:t>contributing)</w:t>
      </w:r>
      <w:r w:rsidR="00B208F8" w:rsidRPr="00B75304">
        <w:rPr>
          <w:lang w:val="en-GB"/>
        </w:rPr>
        <w:t xml:space="preserve"> to</w:t>
      </w:r>
      <w:r w:rsidR="00765598" w:rsidRPr="00B75304">
        <w:rPr>
          <w:lang w:val="en-GB"/>
        </w:rPr>
        <w:t xml:space="preserve"> a belief </w:t>
      </w:r>
      <w:r w:rsidR="00B208F8" w:rsidRPr="00B75304">
        <w:rPr>
          <w:lang w:val="en-GB"/>
        </w:rPr>
        <w:t xml:space="preserve">amongst this </w:t>
      </w:r>
      <w:r w:rsidR="00A03E63" w:rsidRPr="00B75304">
        <w:rPr>
          <w:lang w:val="en-GB"/>
        </w:rPr>
        <w:t>section of the workforce that</w:t>
      </w:r>
      <w:r w:rsidR="00765598" w:rsidRPr="00B75304">
        <w:rPr>
          <w:lang w:val="en-GB"/>
        </w:rPr>
        <w:t xml:space="preserve"> </w:t>
      </w:r>
      <w:r w:rsidR="00A03E63" w:rsidRPr="00B75304">
        <w:rPr>
          <w:lang w:val="en-GB"/>
        </w:rPr>
        <w:t>this aspect of resident care</w:t>
      </w:r>
      <w:r w:rsidR="001908B2" w:rsidRPr="00B75304">
        <w:rPr>
          <w:lang w:val="en-GB"/>
        </w:rPr>
        <w:t xml:space="preserve"> was </w:t>
      </w:r>
      <w:r w:rsidR="00301816" w:rsidRPr="00B75304">
        <w:rPr>
          <w:lang w:val="en-GB"/>
        </w:rPr>
        <w:t>not their responsibility.</w:t>
      </w:r>
      <w:r w:rsidR="00A03E63" w:rsidRPr="00B75304">
        <w:rPr>
          <w:lang w:val="en-GB"/>
        </w:rPr>
        <w:t xml:space="preserve"> </w:t>
      </w:r>
      <w:r w:rsidR="0047622A" w:rsidRPr="00B75304">
        <w:rPr>
          <w:lang w:val="en-GB"/>
        </w:rPr>
        <w:t>However</w:t>
      </w:r>
      <w:r w:rsidR="001B6A3D" w:rsidRPr="00B75304">
        <w:rPr>
          <w:lang w:val="en-GB"/>
        </w:rPr>
        <w:t>,</w:t>
      </w:r>
      <w:r w:rsidR="0047622A" w:rsidRPr="00B75304">
        <w:rPr>
          <w:lang w:val="en-GB"/>
        </w:rPr>
        <w:t xml:space="preserve"> a</w:t>
      </w:r>
      <w:r w:rsidR="00DB4867" w:rsidRPr="00B75304">
        <w:rPr>
          <w:lang w:val="en-GB"/>
        </w:rPr>
        <w:t xml:space="preserve">dvocates and public guardians suggested that prescribers </w:t>
      </w:r>
      <w:r w:rsidR="0047622A" w:rsidRPr="00B75304">
        <w:rPr>
          <w:lang w:val="en-GB"/>
        </w:rPr>
        <w:t>also</w:t>
      </w:r>
      <w:r w:rsidR="00DB4867" w:rsidRPr="00B75304">
        <w:rPr>
          <w:lang w:val="en-GB"/>
        </w:rPr>
        <w:t xml:space="preserve"> possessed an insufficient understanding of alternatives, which saw them default to chemical restraint.</w:t>
      </w:r>
      <w:r w:rsidR="00090FD1" w:rsidRPr="00B75304">
        <w:rPr>
          <w:lang w:val="en-GB"/>
        </w:rPr>
        <w:t xml:space="preserve"> </w:t>
      </w:r>
      <w:r w:rsidR="00E25E6B" w:rsidRPr="00B75304">
        <w:rPr>
          <w:lang w:val="en-GB"/>
        </w:rPr>
        <w:t>Consumer feedback indicated that limited understanding of alternative strategies amongst staff may translate into a lack of information being provided to residents and their representatives; consumers indicated they were unsure if the available alternatives were sufficient to reduce the need for restraint, or why restraint was used in preference to other management strategies.</w:t>
      </w:r>
    </w:p>
    <w:p w14:paraId="270C3BB6" w14:textId="56B763DC" w:rsidR="008971AC" w:rsidRDefault="00B60E89" w:rsidP="00B04616">
      <w:pPr>
        <w:pStyle w:val="Para"/>
        <w:ind w:right="-57"/>
        <w:rPr>
          <w:i/>
          <w:iCs/>
          <w:lang w:val="en-GB"/>
        </w:rPr>
      </w:pPr>
      <w:r w:rsidRPr="00B60E89">
        <w:rPr>
          <w:lang w:val="en-GB"/>
        </w:rPr>
        <w:t xml:space="preserve">A provider peak body and many staff reported that there has been an increase in </w:t>
      </w:r>
      <w:r w:rsidR="007F0998">
        <w:rPr>
          <w:lang w:val="en-GB"/>
        </w:rPr>
        <w:t>behaviours of concern</w:t>
      </w:r>
      <w:r w:rsidR="007F0998" w:rsidRPr="00B60E89">
        <w:rPr>
          <w:lang w:val="en-GB"/>
        </w:rPr>
        <w:t xml:space="preserve"> </w:t>
      </w:r>
      <w:r w:rsidRPr="00B60E89">
        <w:rPr>
          <w:lang w:val="en-GB"/>
        </w:rPr>
        <w:t>from residents with the removal of</w:t>
      </w:r>
      <w:r>
        <w:rPr>
          <w:lang w:val="en-GB"/>
        </w:rPr>
        <w:t xml:space="preserve"> </w:t>
      </w:r>
      <w:r w:rsidRPr="00B60E89">
        <w:rPr>
          <w:lang w:val="en-GB"/>
        </w:rPr>
        <w:t>chemical restraint</w:t>
      </w:r>
      <w:r>
        <w:rPr>
          <w:lang w:val="en-GB"/>
        </w:rPr>
        <w:t xml:space="preserve"> since the Restraints Principles were introduced,</w:t>
      </w:r>
      <w:r w:rsidRPr="00B60E89">
        <w:rPr>
          <w:lang w:val="en-GB"/>
        </w:rPr>
        <w:t xml:space="preserve"> indicating behaviour is not being well managed through alternative strategies. Staff feedback is provided in </w:t>
      </w:r>
      <w:r w:rsidRPr="006D6F9A">
        <w:rPr>
          <w:i/>
          <w:iCs/>
          <w:lang w:val="en-GB"/>
        </w:rPr>
        <w:t>Supplementary v</w:t>
      </w:r>
      <w:r w:rsidR="006D6F9A" w:rsidRPr="006D6F9A">
        <w:rPr>
          <w:i/>
          <w:iCs/>
          <w:lang w:val="en-GB"/>
        </w:rPr>
        <w:t>olume</w:t>
      </w:r>
      <w:r w:rsidRPr="006D6F9A">
        <w:rPr>
          <w:i/>
          <w:iCs/>
          <w:lang w:val="en-GB"/>
        </w:rPr>
        <w:t xml:space="preserve"> 2</w:t>
      </w:r>
      <w:r w:rsidR="00740244">
        <w:rPr>
          <w:i/>
          <w:iCs/>
          <w:lang w:val="en-GB"/>
        </w:rPr>
        <w:t>.</w:t>
      </w:r>
    </w:p>
    <w:p w14:paraId="1D10CF77" w14:textId="77777777" w:rsidR="00C834E0" w:rsidRDefault="004729A6" w:rsidP="00B04616">
      <w:pPr>
        <w:pStyle w:val="Para"/>
        <w:ind w:right="-57"/>
        <w:rPr>
          <w:lang w:val="en-GB"/>
        </w:rPr>
      </w:pPr>
      <w:r w:rsidRPr="00B75304">
        <w:rPr>
          <w:lang w:val="en-GB"/>
        </w:rPr>
        <w:t xml:space="preserve">In addition </w:t>
      </w:r>
      <w:r w:rsidR="00D55F1B" w:rsidRPr="00B75304">
        <w:rPr>
          <w:lang w:val="en-GB"/>
        </w:rPr>
        <w:t>to limited understanding of</w:t>
      </w:r>
      <w:r w:rsidR="00630E5D" w:rsidRPr="00B75304">
        <w:rPr>
          <w:lang w:val="en-GB"/>
        </w:rPr>
        <w:t xml:space="preserve"> alternative</w:t>
      </w:r>
      <w:r w:rsidR="00600AEB" w:rsidRPr="00B75304">
        <w:rPr>
          <w:lang w:val="en-GB"/>
        </w:rPr>
        <w:t xml:space="preserve"> strategies</w:t>
      </w:r>
      <w:r w:rsidR="00630E5D" w:rsidRPr="00B75304">
        <w:rPr>
          <w:lang w:val="en-GB"/>
        </w:rPr>
        <w:t xml:space="preserve"> </w:t>
      </w:r>
      <w:r w:rsidR="00D55F1B" w:rsidRPr="00B75304">
        <w:rPr>
          <w:lang w:val="en-GB"/>
        </w:rPr>
        <w:t xml:space="preserve">themselves, </w:t>
      </w:r>
      <w:r w:rsidR="007D347B" w:rsidRPr="00B75304">
        <w:rPr>
          <w:lang w:val="en-GB"/>
        </w:rPr>
        <w:t>we also heard</w:t>
      </w:r>
      <w:r w:rsidR="003D0E33" w:rsidRPr="00B75304">
        <w:rPr>
          <w:lang w:val="en-GB"/>
        </w:rPr>
        <w:t xml:space="preserve"> from providers</w:t>
      </w:r>
      <w:r w:rsidR="007D347B" w:rsidRPr="00B75304">
        <w:rPr>
          <w:lang w:val="en-GB"/>
        </w:rPr>
        <w:t xml:space="preserve"> that </w:t>
      </w:r>
      <w:r w:rsidR="00600AEB" w:rsidRPr="00B75304">
        <w:rPr>
          <w:lang w:val="en-GB"/>
        </w:rPr>
        <w:t xml:space="preserve">not all staff understood their </w:t>
      </w:r>
      <w:r w:rsidR="00EB255F" w:rsidRPr="00B75304">
        <w:rPr>
          <w:lang w:val="en-GB"/>
        </w:rPr>
        <w:t>responsibility to document the use of the</w:t>
      </w:r>
      <w:r w:rsidR="00600AEB" w:rsidRPr="00B75304">
        <w:rPr>
          <w:lang w:val="en-GB"/>
        </w:rPr>
        <w:t>se interventions</w:t>
      </w:r>
      <w:r w:rsidR="0073098F" w:rsidRPr="00B75304">
        <w:rPr>
          <w:lang w:val="en-GB"/>
        </w:rPr>
        <w:t xml:space="preserve">, or the process </w:t>
      </w:r>
      <w:r w:rsidR="00D74BEA" w:rsidRPr="00B75304">
        <w:rPr>
          <w:lang w:val="en-GB"/>
        </w:rPr>
        <w:t xml:space="preserve">of doing so. </w:t>
      </w:r>
      <w:r w:rsidR="00A654F1" w:rsidRPr="00B75304">
        <w:rPr>
          <w:lang w:val="en-GB"/>
        </w:rPr>
        <w:t>T</w:t>
      </w:r>
      <w:r w:rsidR="003D0E33" w:rsidRPr="00B75304">
        <w:rPr>
          <w:lang w:val="en-GB"/>
        </w:rPr>
        <w:t xml:space="preserve">his </w:t>
      </w:r>
      <w:r w:rsidR="00CB3F9A" w:rsidRPr="00B75304">
        <w:rPr>
          <w:lang w:val="en-GB"/>
        </w:rPr>
        <w:t>sentiment was echoed by c</w:t>
      </w:r>
      <w:r w:rsidR="00BD7C54" w:rsidRPr="00B75304">
        <w:rPr>
          <w:lang w:val="en-GB"/>
        </w:rPr>
        <w:t xml:space="preserve">onsumer advocates and </w:t>
      </w:r>
      <w:r w:rsidR="00DC0ECB">
        <w:rPr>
          <w:lang w:val="en-GB"/>
        </w:rPr>
        <w:t>Commission</w:t>
      </w:r>
      <w:r w:rsidR="00BD7C54" w:rsidRPr="00B75304">
        <w:rPr>
          <w:lang w:val="en-GB"/>
        </w:rPr>
        <w:t xml:space="preserve"> representatives</w:t>
      </w:r>
      <w:r w:rsidR="00CB3F9A" w:rsidRPr="00B75304">
        <w:rPr>
          <w:lang w:val="en-GB"/>
        </w:rPr>
        <w:t xml:space="preserve"> who </w:t>
      </w:r>
      <w:r w:rsidR="009F7154" w:rsidRPr="00B75304">
        <w:rPr>
          <w:lang w:val="en-GB"/>
        </w:rPr>
        <w:t>noted that</w:t>
      </w:r>
      <w:r w:rsidR="006A2CAC" w:rsidRPr="00B75304">
        <w:rPr>
          <w:lang w:val="en-GB"/>
        </w:rPr>
        <w:t>,</w:t>
      </w:r>
      <w:r w:rsidR="009F7154" w:rsidRPr="00B75304">
        <w:rPr>
          <w:lang w:val="en-GB"/>
        </w:rPr>
        <w:t xml:space="preserve"> when asked, providers were unable to provide documentation </w:t>
      </w:r>
      <w:r w:rsidR="00605FA5" w:rsidRPr="00B75304">
        <w:rPr>
          <w:lang w:val="en-GB"/>
        </w:rPr>
        <w:t>of the strategies tried or whether or not they were effective</w:t>
      </w:r>
      <w:r w:rsidR="00600AEB" w:rsidRPr="00B75304">
        <w:rPr>
          <w:lang w:val="en-GB"/>
        </w:rPr>
        <w:t xml:space="preserve">. </w:t>
      </w:r>
      <w:r w:rsidR="00D01980" w:rsidRPr="00B75304">
        <w:rPr>
          <w:lang w:val="en-GB"/>
        </w:rPr>
        <w:t>C</w:t>
      </w:r>
      <w:r w:rsidR="00497542">
        <w:rPr>
          <w:lang w:val="en-GB"/>
        </w:rPr>
        <w:t xml:space="preserve">ase studies of complaints received by the </w:t>
      </w:r>
      <w:r w:rsidR="00DC0ECB">
        <w:rPr>
          <w:lang w:val="en-GB"/>
        </w:rPr>
        <w:t>Commission</w:t>
      </w:r>
      <w:r w:rsidR="00A10FFC" w:rsidRPr="00B75304">
        <w:rPr>
          <w:lang w:val="en-GB"/>
        </w:rPr>
        <w:t xml:space="preserve"> further supported this finding, with one noting that </w:t>
      </w:r>
      <w:r w:rsidR="00860248" w:rsidRPr="00B75304">
        <w:rPr>
          <w:lang w:val="en-GB"/>
        </w:rPr>
        <w:t>‘</w:t>
      </w:r>
      <w:r w:rsidR="00A10FFC" w:rsidRPr="00B75304">
        <w:rPr>
          <w:lang w:val="en-GB"/>
        </w:rPr>
        <w:t>there was</w:t>
      </w:r>
      <w:r w:rsidR="00AD6E0E" w:rsidRPr="00B75304">
        <w:rPr>
          <w:lang w:val="en-GB"/>
        </w:rPr>
        <w:t xml:space="preserve"> no evidence that the service used non-pharmacological interventions before the introduction of </w:t>
      </w:r>
      <w:r w:rsidR="006A2CAC" w:rsidRPr="00B75304">
        <w:rPr>
          <w:lang w:val="en-GB"/>
        </w:rPr>
        <w:t>medica</w:t>
      </w:r>
      <w:r w:rsidR="00A6111E" w:rsidRPr="00B75304">
        <w:rPr>
          <w:lang w:val="en-GB"/>
        </w:rPr>
        <w:t>tions</w:t>
      </w:r>
      <w:r w:rsidR="006A2CAC" w:rsidRPr="00B75304">
        <w:rPr>
          <w:lang w:val="en-GB"/>
        </w:rPr>
        <w:t xml:space="preserve"> </w:t>
      </w:r>
      <w:r w:rsidR="00AD6E0E" w:rsidRPr="00B75304">
        <w:rPr>
          <w:lang w:val="en-GB"/>
        </w:rPr>
        <w:t>to manage the consumer</w:t>
      </w:r>
      <w:r w:rsidR="00904CCA">
        <w:rPr>
          <w:lang w:val="en-GB"/>
        </w:rPr>
        <w:t>’</w:t>
      </w:r>
      <w:r w:rsidR="00AD6E0E" w:rsidRPr="00B75304">
        <w:rPr>
          <w:lang w:val="en-GB"/>
        </w:rPr>
        <w:t>s behaviours</w:t>
      </w:r>
      <w:r w:rsidR="00860248" w:rsidRPr="00B75304">
        <w:rPr>
          <w:lang w:val="en-GB"/>
        </w:rPr>
        <w:t>’</w:t>
      </w:r>
      <w:r w:rsidR="00AD6E0E" w:rsidRPr="00B75304">
        <w:rPr>
          <w:lang w:val="en-GB"/>
        </w:rPr>
        <w:t xml:space="preserve">. </w:t>
      </w:r>
    </w:p>
    <w:p w14:paraId="70CF2951" w14:textId="10B223B7" w:rsidR="00FF3720" w:rsidRPr="00B75304" w:rsidRDefault="00EB1D96" w:rsidP="00B04616">
      <w:pPr>
        <w:pStyle w:val="Para"/>
        <w:ind w:right="-57"/>
        <w:rPr>
          <w:lang w:val="en-GB"/>
        </w:rPr>
      </w:pPr>
      <w:r w:rsidRPr="00B75304">
        <w:rPr>
          <w:lang w:val="en-GB"/>
        </w:rPr>
        <w:t xml:space="preserve">There were some </w:t>
      </w:r>
      <w:r w:rsidR="00014323" w:rsidRPr="00B75304">
        <w:rPr>
          <w:lang w:val="en-GB"/>
        </w:rPr>
        <w:t xml:space="preserve">early </w:t>
      </w:r>
      <w:r w:rsidRPr="00B75304">
        <w:rPr>
          <w:lang w:val="en-GB"/>
        </w:rPr>
        <w:t xml:space="preserve">signs that the </w:t>
      </w:r>
      <w:r w:rsidR="00014323" w:rsidRPr="00B75304">
        <w:rPr>
          <w:lang w:val="en-GB"/>
        </w:rPr>
        <w:t xml:space="preserve">Restraints Principles were </w:t>
      </w:r>
      <w:r w:rsidR="001406B2" w:rsidRPr="00B75304">
        <w:rPr>
          <w:lang w:val="en-GB"/>
        </w:rPr>
        <w:t>leading to practice change</w:t>
      </w:r>
      <w:r w:rsidR="006A2CAC" w:rsidRPr="00B75304">
        <w:rPr>
          <w:lang w:val="en-GB"/>
        </w:rPr>
        <w:t>;</w:t>
      </w:r>
      <w:r w:rsidR="00142854" w:rsidRPr="00B75304">
        <w:rPr>
          <w:lang w:val="en-GB"/>
        </w:rPr>
        <w:t xml:space="preserve"> however</w:t>
      </w:r>
      <w:r w:rsidR="006A2CAC" w:rsidRPr="00B75304">
        <w:rPr>
          <w:lang w:val="en-GB"/>
        </w:rPr>
        <w:t>,</w:t>
      </w:r>
      <w:r w:rsidR="00142854" w:rsidRPr="00B75304">
        <w:rPr>
          <w:lang w:val="en-GB"/>
        </w:rPr>
        <w:t xml:space="preserve"> one </w:t>
      </w:r>
      <w:r w:rsidR="0035102D">
        <w:rPr>
          <w:lang w:val="en-GB"/>
        </w:rPr>
        <w:t xml:space="preserve">medication management </w:t>
      </w:r>
      <w:r w:rsidR="00A21C4E">
        <w:rPr>
          <w:lang w:val="en-GB"/>
        </w:rPr>
        <w:t xml:space="preserve">service </w:t>
      </w:r>
      <w:r w:rsidR="0035102D">
        <w:rPr>
          <w:lang w:val="en-GB"/>
        </w:rPr>
        <w:t>provider</w:t>
      </w:r>
      <w:r w:rsidR="00142854" w:rsidRPr="00B75304">
        <w:rPr>
          <w:lang w:val="en-GB"/>
        </w:rPr>
        <w:t xml:space="preserve"> </w:t>
      </w:r>
      <w:r w:rsidR="001406B2" w:rsidRPr="00B75304">
        <w:rPr>
          <w:lang w:val="en-GB"/>
        </w:rPr>
        <w:t xml:space="preserve">noted that they had seen more in-depth documentation </w:t>
      </w:r>
      <w:r w:rsidR="00A96988" w:rsidRPr="00B75304">
        <w:rPr>
          <w:lang w:val="en-GB"/>
        </w:rPr>
        <w:t xml:space="preserve">of </w:t>
      </w:r>
      <w:r w:rsidR="00406A75" w:rsidRPr="00B75304">
        <w:rPr>
          <w:lang w:val="en-GB"/>
        </w:rPr>
        <w:t xml:space="preserve">both </w:t>
      </w:r>
      <w:r w:rsidR="008F189E" w:rsidRPr="00B75304">
        <w:rPr>
          <w:lang w:val="en-GB"/>
        </w:rPr>
        <w:t xml:space="preserve">medication and behavioural strategies that had been tried prior to </w:t>
      </w:r>
      <w:r w:rsidR="008A557E" w:rsidRPr="00B75304">
        <w:rPr>
          <w:lang w:val="en-GB"/>
        </w:rPr>
        <w:t xml:space="preserve">its </w:t>
      </w:r>
      <w:r w:rsidR="006A2CAC" w:rsidRPr="00B75304">
        <w:rPr>
          <w:lang w:val="en-GB"/>
        </w:rPr>
        <w:t>introduction</w:t>
      </w:r>
      <w:r w:rsidR="008A557E" w:rsidRPr="00B75304">
        <w:rPr>
          <w:lang w:val="en-GB"/>
        </w:rPr>
        <w:t xml:space="preserve">. </w:t>
      </w:r>
      <w:r w:rsidR="00142854" w:rsidRPr="00B75304">
        <w:rPr>
          <w:lang w:val="en-GB"/>
        </w:rPr>
        <w:t>Overall, stakeholders</w:t>
      </w:r>
      <w:r w:rsidR="00654173" w:rsidRPr="00B75304">
        <w:rPr>
          <w:lang w:val="en-GB"/>
        </w:rPr>
        <w:t xml:space="preserve"> felt </w:t>
      </w:r>
      <w:r w:rsidR="00654173" w:rsidRPr="00B75304">
        <w:rPr>
          <w:lang w:val="en-GB"/>
        </w:rPr>
        <w:t xml:space="preserve">that </w:t>
      </w:r>
      <w:r w:rsidR="00AE49E0" w:rsidRPr="00B75304">
        <w:rPr>
          <w:lang w:val="en-GB"/>
        </w:rPr>
        <w:t>appropriate record keeping was important to ensure that restraint was truly only used as a last resort</w:t>
      </w:r>
      <w:r w:rsidR="00B45F9D" w:rsidRPr="00B75304">
        <w:rPr>
          <w:lang w:val="en-GB"/>
        </w:rPr>
        <w:t xml:space="preserve">, and pointed to the disability sector’s mandated behaviour support plans </w:t>
      </w:r>
      <w:r w:rsidR="0099651A" w:rsidRPr="00B75304">
        <w:rPr>
          <w:lang w:val="en-GB"/>
        </w:rPr>
        <w:t xml:space="preserve">(see </w:t>
      </w:r>
      <w:r w:rsidR="002E581B">
        <w:t>Alternative strategies and t</w:t>
      </w:r>
      <w:r w:rsidR="002E581B" w:rsidRPr="00B75304">
        <w:t>he NDIS Rules</w:t>
      </w:r>
      <w:r w:rsidR="00935751">
        <w:rPr>
          <w:lang w:val="en-GB"/>
        </w:rPr>
        <w:t xml:space="preserve"> below</w:t>
      </w:r>
      <w:r w:rsidR="0099651A" w:rsidRPr="00B75304">
        <w:rPr>
          <w:lang w:val="en-GB"/>
        </w:rPr>
        <w:t xml:space="preserve">) </w:t>
      </w:r>
      <w:r w:rsidR="00B45F9D" w:rsidRPr="00B75304">
        <w:rPr>
          <w:lang w:val="en-GB"/>
        </w:rPr>
        <w:t>as a safeguard that aged care could look to emulate</w:t>
      </w:r>
      <w:r w:rsidR="00AE49E0" w:rsidRPr="00B75304">
        <w:rPr>
          <w:lang w:val="en-GB"/>
        </w:rPr>
        <w:t>.</w:t>
      </w:r>
    </w:p>
    <w:p w14:paraId="07712CE9" w14:textId="77777777" w:rsidR="007246BF" w:rsidRDefault="0076016D" w:rsidP="007246BF">
      <w:pPr>
        <w:pStyle w:val="pullquotetest"/>
      </w:pPr>
      <w:r>
        <w:t xml:space="preserve">[Under the NDIS Rules], if you want to be a provider who uses any form of restrictive practices, you must be registered and </w:t>
      </w:r>
      <w:r w:rsidR="00A27E74">
        <w:t xml:space="preserve">… </w:t>
      </w:r>
      <w:r>
        <w:t>hav</w:t>
      </w:r>
      <w:r w:rsidR="00AD3211">
        <w:t>e</w:t>
      </w:r>
      <w:r>
        <w:t xml:space="preserve"> a </w:t>
      </w:r>
      <w:r w:rsidR="00A27E74">
        <w:t>positive behaviour support</w:t>
      </w:r>
      <w:r>
        <w:t xml:space="preserve"> plan, tailored towards using alternatives, and work towards elimination of the practice</w:t>
      </w:r>
      <w:r w:rsidR="00CF129D">
        <w:t>.</w:t>
      </w:r>
    </w:p>
    <w:p w14:paraId="2149331B" w14:textId="5A2FB535" w:rsidR="0076016D" w:rsidRPr="000230F9" w:rsidRDefault="000230F9" w:rsidP="007246BF">
      <w:pPr>
        <w:pStyle w:val="attributiontest"/>
      </w:pPr>
      <w:r>
        <w:t>– Disability sector representative</w:t>
      </w:r>
    </w:p>
    <w:p w14:paraId="32DDFDC7" w14:textId="71A03995" w:rsidR="00D56184" w:rsidRPr="00B75304" w:rsidRDefault="00FE013F" w:rsidP="00B858FE">
      <w:pPr>
        <w:pStyle w:val="Subhead2"/>
      </w:pPr>
      <w:r>
        <w:t>Implementing alternative strategies is perceived to have significant r</w:t>
      </w:r>
      <w:r w:rsidR="00484AA4" w:rsidRPr="00B75304">
        <w:t xml:space="preserve">esourcing </w:t>
      </w:r>
      <w:r w:rsidR="00830445" w:rsidRPr="00B75304">
        <w:t>implications</w:t>
      </w:r>
    </w:p>
    <w:p w14:paraId="1CEB5F74" w14:textId="20822738" w:rsidR="00F15B9C" w:rsidRPr="00B75304" w:rsidRDefault="00BF1D29" w:rsidP="00D856FC">
      <w:pPr>
        <w:pStyle w:val="Para"/>
        <w:rPr>
          <w:lang w:val="en-GB"/>
        </w:rPr>
      </w:pPr>
      <w:r w:rsidRPr="00B75304">
        <w:rPr>
          <w:lang w:val="en-GB"/>
        </w:rPr>
        <w:t xml:space="preserve">Provider staff, consumer peak bodies, and allied health peak bodies were concerned about the </w:t>
      </w:r>
      <w:r w:rsidR="00652151" w:rsidRPr="00B75304">
        <w:rPr>
          <w:lang w:val="en-GB"/>
        </w:rPr>
        <w:t xml:space="preserve">significant </w:t>
      </w:r>
      <w:r w:rsidR="00612DFF" w:rsidRPr="00B75304">
        <w:rPr>
          <w:lang w:val="en-GB"/>
        </w:rPr>
        <w:t>barrier that the workload and staff resourcing implications posed to the use and documentation of alternative strategies</w:t>
      </w:r>
      <w:r w:rsidR="00905489" w:rsidRPr="00B75304">
        <w:rPr>
          <w:lang w:val="en-GB"/>
        </w:rPr>
        <w:t>. Identifying and implementing alternatives was seen to be a more time</w:t>
      </w:r>
      <w:r w:rsidR="007E1B44" w:rsidRPr="00B75304">
        <w:rPr>
          <w:lang w:val="en-GB"/>
        </w:rPr>
        <w:t>-</w:t>
      </w:r>
      <w:r w:rsidR="00905489" w:rsidRPr="00B75304">
        <w:rPr>
          <w:lang w:val="en-GB"/>
        </w:rPr>
        <w:t>consuming approach</w:t>
      </w:r>
      <w:r w:rsidR="007C4176" w:rsidRPr="00B75304">
        <w:rPr>
          <w:lang w:val="en-GB"/>
        </w:rPr>
        <w:t xml:space="preserve"> and </w:t>
      </w:r>
      <w:r w:rsidR="008251A3" w:rsidRPr="00B75304">
        <w:rPr>
          <w:lang w:val="en-GB"/>
        </w:rPr>
        <w:t xml:space="preserve">one that presented an </w:t>
      </w:r>
      <w:r w:rsidR="004F13FB" w:rsidRPr="00B75304">
        <w:rPr>
          <w:lang w:val="en-GB"/>
        </w:rPr>
        <w:t xml:space="preserve">undue burden </w:t>
      </w:r>
      <w:r w:rsidR="001457D2" w:rsidRPr="00B75304">
        <w:rPr>
          <w:lang w:val="en-GB"/>
        </w:rPr>
        <w:t>to</w:t>
      </w:r>
      <w:r w:rsidR="004F13FB" w:rsidRPr="00B75304">
        <w:rPr>
          <w:lang w:val="en-GB"/>
        </w:rPr>
        <w:t xml:space="preserve"> </w:t>
      </w:r>
      <w:r w:rsidR="000B41E1" w:rsidRPr="00B75304">
        <w:rPr>
          <w:lang w:val="en-GB"/>
        </w:rPr>
        <w:t>sta</w:t>
      </w:r>
      <w:r w:rsidR="008251A3" w:rsidRPr="00B75304">
        <w:rPr>
          <w:lang w:val="en-GB"/>
        </w:rPr>
        <w:t xml:space="preserve">ff </w:t>
      </w:r>
      <w:r w:rsidR="00B01F89" w:rsidRPr="00B75304">
        <w:rPr>
          <w:lang w:val="en-GB"/>
        </w:rPr>
        <w:t xml:space="preserve">already overwhelmed and </w:t>
      </w:r>
      <w:r w:rsidR="005E3E4D" w:rsidRPr="00B75304">
        <w:rPr>
          <w:lang w:val="en-GB"/>
        </w:rPr>
        <w:t xml:space="preserve">often </w:t>
      </w:r>
      <w:r w:rsidR="00B01F89" w:rsidRPr="00B75304">
        <w:rPr>
          <w:lang w:val="en-GB"/>
        </w:rPr>
        <w:t xml:space="preserve">working </w:t>
      </w:r>
      <w:r w:rsidR="004D0D25" w:rsidRPr="00B75304">
        <w:rPr>
          <w:lang w:val="en-GB"/>
        </w:rPr>
        <w:t>unpaid overtime</w:t>
      </w:r>
      <w:r w:rsidR="005A1BBF" w:rsidRPr="00B75304">
        <w:rPr>
          <w:lang w:val="en-GB"/>
        </w:rPr>
        <w:t>. Providers noted that i</w:t>
      </w:r>
      <w:r w:rsidR="00905489" w:rsidRPr="00B75304">
        <w:rPr>
          <w:lang w:val="en-GB"/>
        </w:rPr>
        <w:t xml:space="preserve">n some cases, </w:t>
      </w:r>
      <w:r w:rsidR="00133B31" w:rsidRPr="00B75304">
        <w:rPr>
          <w:lang w:val="en-GB"/>
        </w:rPr>
        <w:t xml:space="preserve">additional time </w:t>
      </w:r>
      <w:r w:rsidR="00655111" w:rsidRPr="00B75304">
        <w:rPr>
          <w:lang w:val="en-GB"/>
        </w:rPr>
        <w:t xml:space="preserve">spent implementing alternative strategies for </w:t>
      </w:r>
      <w:r w:rsidR="00323D77" w:rsidRPr="00B75304">
        <w:rPr>
          <w:lang w:val="en-GB"/>
        </w:rPr>
        <w:t>one resident</w:t>
      </w:r>
      <w:r w:rsidR="00655111" w:rsidRPr="00B75304">
        <w:rPr>
          <w:lang w:val="en-GB"/>
        </w:rPr>
        <w:t xml:space="preserve"> resulted in poor outcomes for </w:t>
      </w:r>
      <w:r w:rsidR="00DA322D" w:rsidRPr="00B75304">
        <w:rPr>
          <w:lang w:val="en-GB"/>
        </w:rPr>
        <w:t>other residents and staff alike</w:t>
      </w:r>
      <w:r w:rsidR="0073460B" w:rsidRPr="00B75304">
        <w:rPr>
          <w:lang w:val="en-GB"/>
        </w:rPr>
        <w:t>.</w:t>
      </w:r>
    </w:p>
    <w:p w14:paraId="698D73E4" w14:textId="7BCC2A71" w:rsidR="002A7DFF" w:rsidRDefault="00EB44D8" w:rsidP="00EB44D8">
      <w:pPr>
        <w:pStyle w:val="pullquotetest"/>
      </w:pPr>
      <w:r w:rsidRPr="00EB44D8">
        <w:t>Reducing restraints for residents with dementia and or wandering tendencies has impacted our resources and demands staff (or multiple staff) away from direct care to managing challenging behaviours. Funding isn't sufficient to add additional staff to manage th</w:t>
      </w:r>
      <w:r w:rsidR="008C6DC8">
        <w:t>ese</w:t>
      </w:r>
      <w:r w:rsidRPr="00EB44D8">
        <w:t xml:space="preserve"> frequent and lengthy behaviours, so direct care for other residents is put in a precarious spot</w:t>
      </w:r>
    </w:p>
    <w:p w14:paraId="4D8015FC" w14:textId="0D0848D7" w:rsidR="00133B31" w:rsidRDefault="00EE15B8" w:rsidP="002A7DFF">
      <w:pPr>
        <w:pStyle w:val="attributiontest"/>
      </w:pPr>
      <w:r w:rsidRPr="00B75304">
        <w:t>–</w:t>
      </w:r>
      <w:r w:rsidR="00133B31" w:rsidRPr="00B75304">
        <w:t xml:space="preserve"> </w:t>
      </w:r>
      <w:r w:rsidR="00B27C18" w:rsidRPr="00B75304">
        <w:t xml:space="preserve">Head </w:t>
      </w:r>
      <w:r w:rsidR="007A4EC3">
        <w:t>o</w:t>
      </w:r>
      <w:r w:rsidR="00B27C18" w:rsidRPr="00B75304">
        <w:t xml:space="preserve">ffice </w:t>
      </w:r>
      <w:r w:rsidR="007A4EC3">
        <w:t>m</w:t>
      </w:r>
      <w:r w:rsidR="00B27C18" w:rsidRPr="00B75304">
        <w:t>anager</w:t>
      </w:r>
      <w:r w:rsidR="00133B31" w:rsidRPr="00B75304">
        <w:t xml:space="preserve"> </w:t>
      </w:r>
      <w:r w:rsidR="007A4EC3">
        <w:t>or</w:t>
      </w:r>
      <w:r w:rsidR="00133B31" w:rsidRPr="00B75304">
        <w:t xml:space="preserve"> </w:t>
      </w:r>
      <w:r w:rsidR="00B27C18" w:rsidRPr="00B75304">
        <w:t>CEO</w:t>
      </w:r>
    </w:p>
    <w:p w14:paraId="585ED3C2" w14:textId="683F318E" w:rsidR="00F15B9C" w:rsidRPr="00B75304" w:rsidRDefault="00782386" w:rsidP="00D856FC">
      <w:pPr>
        <w:pStyle w:val="Para"/>
        <w:rPr>
          <w:lang w:val="en-GB"/>
        </w:rPr>
      </w:pPr>
      <w:r w:rsidRPr="00B75304">
        <w:rPr>
          <w:lang w:val="en-GB"/>
        </w:rPr>
        <w:lastRenderedPageBreak/>
        <w:t>Providers</w:t>
      </w:r>
      <w:r w:rsidR="005A29EC" w:rsidRPr="00B75304">
        <w:rPr>
          <w:lang w:val="en-GB"/>
        </w:rPr>
        <w:t>, organisational stakeholders, and consumers alike</w:t>
      </w:r>
      <w:r w:rsidRPr="00B75304">
        <w:rPr>
          <w:lang w:val="en-GB"/>
        </w:rPr>
        <w:t xml:space="preserve"> highlighted a need for </w:t>
      </w:r>
      <w:r w:rsidR="009D263E" w:rsidRPr="00B75304">
        <w:rPr>
          <w:lang w:val="en-GB"/>
        </w:rPr>
        <w:t>minimum</w:t>
      </w:r>
      <w:r w:rsidRPr="00B75304">
        <w:rPr>
          <w:lang w:val="en-GB"/>
        </w:rPr>
        <w:t xml:space="preserve"> staffing ratios (</w:t>
      </w:r>
      <w:r w:rsidR="009D263E" w:rsidRPr="00B75304">
        <w:rPr>
          <w:lang w:val="en-GB"/>
        </w:rPr>
        <w:t>nursing and provider peaks referenced those outlined in the Victorian Nurses Enterprise Agreement and the disability sector’s Butterfly House model),</w:t>
      </w:r>
      <w:r w:rsidRPr="00B75304">
        <w:rPr>
          <w:lang w:val="en-GB"/>
        </w:rPr>
        <w:t xml:space="preserve"> flexibility to adjust these according to resident need, and the importance of having a</w:t>
      </w:r>
      <w:r w:rsidR="00896F5B" w:rsidRPr="00B75304">
        <w:rPr>
          <w:lang w:val="en-GB"/>
        </w:rPr>
        <w:t xml:space="preserve">ccess to clinical expertise to either help identify alternative strategies or </w:t>
      </w:r>
      <w:r w:rsidR="00931287" w:rsidRPr="00B75304">
        <w:rPr>
          <w:lang w:val="en-GB"/>
        </w:rPr>
        <w:t xml:space="preserve">to </w:t>
      </w:r>
      <w:r w:rsidR="00896F5B" w:rsidRPr="00B75304">
        <w:rPr>
          <w:lang w:val="en-GB"/>
        </w:rPr>
        <w:t>support</w:t>
      </w:r>
      <w:r w:rsidR="00931287" w:rsidRPr="00B75304">
        <w:rPr>
          <w:lang w:val="en-GB"/>
        </w:rPr>
        <w:t xml:space="preserve"> their use</w:t>
      </w:r>
      <w:r w:rsidRPr="00B75304">
        <w:rPr>
          <w:lang w:val="en-GB"/>
        </w:rPr>
        <w:t xml:space="preserve">. </w:t>
      </w:r>
      <w:r w:rsidR="006E5104" w:rsidRPr="00B75304">
        <w:rPr>
          <w:lang w:val="en-GB"/>
        </w:rPr>
        <w:t>The</w:t>
      </w:r>
      <w:r w:rsidR="007710AA" w:rsidRPr="00B75304">
        <w:rPr>
          <w:lang w:val="en-GB"/>
        </w:rPr>
        <w:t xml:space="preserve"> challenge of </w:t>
      </w:r>
      <w:r w:rsidR="00910731" w:rsidRPr="00B75304">
        <w:rPr>
          <w:lang w:val="en-GB"/>
        </w:rPr>
        <w:t>ensuring sufficient funding within the aged care sector to build</w:t>
      </w:r>
      <w:r w:rsidR="00711066" w:rsidRPr="00B75304">
        <w:rPr>
          <w:lang w:val="en-GB"/>
        </w:rPr>
        <w:t xml:space="preserve"> </w:t>
      </w:r>
      <w:r w:rsidR="00F52122" w:rsidRPr="00B75304">
        <w:rPr>
          <w:lang w:val="en-GB"/>
        </w:rPr>
        <w:t xml:space="preserve">the </w:t>
      </w:r>
      <w:r w:rsidR="00B94E02" w:rsidRPr="00B75304">
        <w:rPr>
          <w:lang w:val="en-GB"/>
        </w:rPr>
        <w:t xml:space="preserve">front-line and specialist workforce was </w:t>
      </w:r>
      <w:r w:rsidR="00910731" w:rsidRPr="00B75304">
        <w:rPr>
          <w:lang w:val="en-GB"/>
        </w:rPr>
        <w:t xml:space="preserve">well </w:t>
      </w:r>
      <w:r w:rsidR="00B94E02" w:rsidRPr="00B75304">
        <w:rPr>
          <w:lang w:val="en-GB"/>
        </w:rPr>
        <w:t>recognised</w:t>
      </w:r>
      <w:r w:rsidR="0073460B" w:rsidRPr="00B75304">
        <w:rPr>
          <w:lang w:val="en-GB"/>
        </w:rPr>
        <w:t>;</w:t>
      </w:r>
      <w:r w:rsidR="00B94E02" w:rsidRPr="00B75304">
        <w:rPr>
          <w:lang w:val="en-GB"/>
        </w:rPr>
        <w:t xml:space="preserve"> however</w:t>
      </w:r>
      <w:r w:rsidR="0073460B" w:rsidRPr="00B75304">
        <w:rPr>
          <w:lang w:val="en-GB"/>
        </w:rPr>
        <w:t>,</w:t>
      </w:r>
      <w:r w:rsidR="00220E90" w:rsidRPr="00B75304">
        <w:rPr>
          <w:lang w:val="en-GB"/>
        </w:rPr>
        <w:t xml:space="preserve"> one </w:t>
      </w:r>
      <w:r w:rsidR="00CF3A2E" w:rsidRPr="00B75304">
        <w:rPr>
          <w:lang w:val="en-GB"/>
        </w:rPr>
        <w:t xml:space="preserve">representative of a for-profit </w:t>
      </w:r>
      <w:r w:rsidR="0069796A" w:rsidRPr="00B75304">
        <w:rPr>
          <w:lang w:val="en-GB"/>
        </w:rPr>
        <w:t>provider</w:t>
      </w:r>
      <w:r w:rsidR="00CF3A2E" w:rsidRPr="00B75304">
        <w:rPr>
          <w:lang w:val="en-GB"/>
        </w:rPr>
        <w:t xml:space="preserve"> organisation noted that the cost </w:t>
      </w:r>
      <w:r w:rsidR="004D2240" w:rsidRPr="00B75304">
        <w:rPr>
          <w:lang w:val="en-GB"/>
        </w:rPr>
        <w:t xml:space="preserve">associated with </w:t>
      </w:r>
      <w:r w:rsidR="00210387" w:rsidRPr="00B75304">
        <w:rPr>
          <w:lang w:val="en-GB"/>
        </w:rPr>
        <w:t xml:space="preserve">increasing staffing numbers and education was offset by </w:t>
      </w:r>
      <w:r w:rsidR="003B4F3D" w:rsidRPr="00B75304">
        <w:rPr>
          <w:lang w:val="en-GB"/>
        </w:rPr>
        <w:t>better outcomes for residents and families.</w:t>
      </w:r>
    </w:p>
    <w:p w14:paraId="48150F48" w14:textId="33BC78E0" w:rsidR="00C81C96" w:rsidRPr="00B75304" w:rsidRDefault="00781CA0" w:rsidP="004924E7">
      <w:pPr>
        <w:pStyle w:val="Para"/>
        <w:keepLines/>
        <w:rPr>
          <w:lang w:val="en-GB"/>
        </w:rPr>
      </w:pPr>
      <w:r w:rsidRPr="00B75304">
        <w:rPr>
          <w:lang w:val="en-GB"/>
        </w:rPr>
        <w:t>Interestingly, feedback</w:t>
      </w:r>
      <w:r w:rsidR="00C81C96" w:rsidRPr="00B75304">
        <w:rPr>
          <w:lang w:val="en-GB"/>
        </w:rPr>
        <w:t xml:space="preserve"> from providers indicated that alternative strategies are often tried as a reaction to challenging behaviour, rather than as a way of preventing these behaviours, and staff commented about the particular challenges associated with managing aggression</w:t>
      </w:r>
      <w:r w:rsidR="0073460B" w:rsidRPr="00B75304">
        <w:rPr>
          <w:lang w:val="en-GB"/>
        </w:rPr>
        <w:t>.</w:t>
      </w:r>
    </w:p>
    <w:p w14:paraId="7B10E443" w14:textId="77777777" w:rsidR="007246BF" w:rsidRDefault="00C81C96" w:rsidP="007246BF">
      <w:pPr>
        <w:pStyle w:val="pullquotetest"/>
      </w:pPr>
      <w:r w:rsidRPr="00A26346">
        <w:t>When behaviour is escalating, ensuring all non</w:t>
      </w:r>
      <w:r w:rsidR="007E5FF7">
        <w:t>-</w:t>
      </w:r>
      <w:r w:rsidRPr="00A26346">
        <w:t>pharmacological interventions are trialled first is challenging as staff want the behaviour to de-escalate quickly, so tend to want to reach for medication</w:t>
      </w:r>
      <w:r w:rsidR="00CF129D">
        <w:t>.</w:t>
      </w:r>
    </w:p>
    <w:p w14:paraId="6AF824EE" w14:textId="5039B3D6" w:rsidR="00C81C96" w:rsidRPr="00B75304" w:rsidRDefault="00C81C96" w:rsidP="007246BF">
      <w:pPr>
        <w:pStyle w:val="attributiontest"/>
      </w:pPr>
      <w:r w:rsidRPr="00B75304">
        <w:t>–</w:t>
      </w:r>
      <w:r w:rsidR="007862B5">
        <w:t xml:space="preserve"> </w:t>
      </w:r>
      <w:r w:rsidRPr="00B75304">
        <w:t xml:space="preserve">Head </w:t>
      </w:r>
      <w:r w:rsidR="007A4EC3">
        <w:t>o</w:t>
      </w:r>
      <w:r w:rsidR="007A4EC3" w:rsidRPr="00B75304">
        <w:t xml:space="preserve">ffice </w:t>
      </w:r>
      <w:r w:rsidR="007A4EC3">
        <w:t>m</w:t>
      </w:r>
      <w:r w:rsidR="007A4EC3" w:rsidRPr="00B75304">
        <w:t xml:space="preserve">anager </w:t>
      </w:r>
      <w:r w:rsidRPr="00B75304">
        <w:t>or CEO</w:t>
      </w:r>
    </w:p>
    <w:p w14:paraId="5BE697EF" w14:textId="052DEC66" w:rsidR="00484AA4" w:rsidRPr="00B75304" w:rsidRDefault="004E355F" w:rsidP="00814C33">
      <w:pPr>
        <w:pStyle w:val="Para"/>
        <w:rPr>
          <w:lang w:val="en-GB"/>
        </w:rPr>
      </w:pPr>
      <w:r w:rsidRPr="00B75304">
        <w:rPr>
          <w:lang w:val="en-GB"/>
        </w:rPr>
        <w:t xml:space="preserve">Consumers and consumer peaks </w:t>
      </w:r>
      <w:r w:rsidR="00783E44" w:rsidRPr="00B75304">
        <w:rPr>
          <w:lang w:val="en-GB"/>
        </w:rPr>
        <w:t xml:space="preserve">commented </w:t>
      </w:r>
      <w:r w:rsidR="004B19D5" w:rsidRPr="00B75304">
        <w:rPr>
          <w:lang w:val="en-GB"/>
        </w:rPr>
        <w:t xml:space="preserve">that with more staff, </w:t>
      </w:r>
      <w:r w:rsidR="00891518" w:rsidRPr="00B75304">
        <w:rPr>
          <w:lang w:val="en-GB"/>
        </w:rPr>
        <w:t>alternative strategies could be used as a preventive approach</w:t>
      </w:r>
      <w:r w:rsidR="003963A1" w:rsidRPr="00B75304">
        <w:rPr>
          <w:lang w:val="en-GB"/>
        </w:rPr>
        <w:t xml:space="preserve">, </w:t>
      </w:r>
      <w:r w:rsidR="00E24D96" w:rsidRPr="00B75304">
        <w:rPr>
          <w:lang w:val="en-GB"/>
        </w:rPr>
        <w:t xml:space="preserve">reducing the risk of these more difficult situations occurring </w:t>
      </w:r>
      <w:r w:rsidR="00715C5D" w:rsidRPr="00B75304">
        <w:rPr>
          <w:lang w:val="en-GB"/>
        </w:rPr>
        <w:t>and</w:t>
      </w:r>
      <w:r w:rsidR="00182034" w:rsidRPr="00B75304">
        <w:rPr>
          <w:lang w:val="en-GB"/>
        </w:rPr>
        <w:t>, in turn, reducing the likelihood that restraint would be required.</w:t>
      </w:r>
      <w:r w:rsidR="007406B6" w:rsidRPr="00B75304">
        <w:rPr>
          <w:lang w:val="en-GB"/>
        </w:rPr>
        <w:t xml:space="preserve"> </w:t>
      </w:r>
      <w:r w:rsidR="00817F47" w:rsidRPr="00B75304">
        <w:rPr>
          <w:lang w:val="en-GB"/>
        </w:rPr>
        <w:t xml:space="preserve">In this light, </w:t>
      </w:r>
      <w:r w:rsidR="00CE7DB6" w:rsidRPr="00B75304">
        <w:rPr>
          <w:lang w:val="en-GB"/>
        </w:rPr>
        <w:t xml:space="preserve">it is worth considering </w:t>
      </w:r>
      <w:r w:rsidR="00817F47" w:rsidRPr="00B75304">
        <w:rPr>
          <w:lang w:val="en-GB"/>
        </w:rPr>
        <w:t xml:space="preserve">the impact of </w:t>
      </w:r>
      <w:r w:rsidR="00466134" w:rsidRPr="00B75304">
        <w:rPr>
          <w:lang w:val="en-GB"/>
        </w:rPr>
        <w:t>COVID</w:t>
      </w:r>
      <w:r w:rsidR="00915632">
        <w:rPr>
          <w:lang w:val="en-GB"/>
        </w:rPr>
        <w:noBreakHyphen/>
        <w:t>19</w:t>
      </w:r>
      <w:r w:rsidR="00466134" w:rsidRPr="00B75304">
        <w:rPr>
          <w:lang w:val="en-GB"/>
        </w:rPr>
        <w:t xml:space="preserve"> </w:t>
      </w:r>
      <w:r w:rsidR="00817F47" w:rsidRPr="00B75304">
        <w:rPr>
          <w:lang w:val="en-GB"/>
        </w:rPr>
        <w:t>on the capacity of</w:t>
      </w:r>
      <w:r w:rsidR="00CE7DB6" w:rsidRPr="00B75304">
        <w:rPr>
          <w:lang w:val="en-GB"/>
        </w:rPr>
        <w:t xml:space="preserve"> providers to implement alternative strategies. </w:t>
      </w:r>
      <w:r w:rsidR="00FF7F25" w:rsidRPr="00B75304">
        <w:rPr>
          <w:lang w:val="en-GB"/>
        </w:rPr>
        <w:t>DSA commented that</w:t>
      </w:r>
      <w:r w:rsidR="006C28E8" w:rsidRPr="00B75304">
        <w:rPr>
          <w:lang w:val="en-GB"/>
        </w:rPr>
        <w:t xml:space="preserve"> they have seen an increase in </w:t>
      </w:r>
      <w:r w:rsidR="00B116A4" w:rsidRPr="00B75304">
        <w:rPr>
          <w:lang w:val="en-GB"/>
        </w:rPr>
        <w:t>Severe Behaviour Response Team (</w:t>
      </w:r>
      <w:r w:rsidR="006C28E8" w:rsidRPr="00B75304">
        <w:rPr>
          <w:lang w:val="en-GB"/>
        </w:rPr>
        <w:t>SBRT</w:t>
      </w:r>
      <w:r w:rsidR="00B116A4" w:rsidRPr="00B75304">
        <w:rPr>
          <w:lang w:val="en-GB"/>
        </w:rPr>
        <w:t>)</w:t>
      </w:r>
      <w:r w:rsidR="006C28E8" w:rsidRPr="00B75304">
        <w:rPr>
          <w:lang w:val="en-GB"/>
        </w:rPr>
        <w:t xml:space="preserve"> referrals</w:t>
      </w:r>
      <w:r w:rsidR="00FF7F25" w:rsidRPr="00B75304">
        <w:rPr>
          <w:lang w:val="en-GB"/>
        </w:rPr>
        <w:t xml:space="preserve"> </w:t>
      </w:r>
      <w:r w:rsidR="00A27192" w:rsidRPr="00B75304">
        <w:rPr>
          <w:lang w:val="en-GB"/>
        </w:rPr>
        <w:t xml:space="preserve">during the pandemic, </w:t>
      </w:r>
      <w:r w:rsidR="006C28E8" w:rsidRPr="00B75304">
        <w:rPr>
          <w:lang w:val="en-GB"/>
        </w:rPr>
        <w:t>which may reflect facility staff being overwhelmed</w:t>
      </w:r>
      <w:r w:rsidR="00A27192" w:rsidRPr="00B75304">
        <w:rPr>
          <w:lang w:val="en-GB"/>
        </w:rPr>
        <w:t xml:space="preserve"> with other matters and unable to</w:t>
      </w:r>
      <w:r w:rsidR="006C28E8" w:rsidRPr="00B75304">
        <w:rPr>
          <w:lang w:val="en-GB"/>
        </w:rPr>
        <w:t xml:space="preserve"> identify and</w:t>
      </w:r>
      <w:r w:rsidR="00A27192" w:rsidRPr="00B75304">
        <w:rPr>
          <w:lang w:val="en-GB"/>
        </w:rPr>
        <w:t xml:space="preserve"> address the triggers of BPSD early</w:t>
      </w:r>
      <w:r w:rsidR="00466134" w:rsidRPr="00B75304">
        <w:rPr>
          <w:lang w:val="en-GB"/>
        </w:rPr>
        <w:t xml:space="preserve">. </w:t>
      </w:r>
      <w:r w:rsidR="00E02E25" w:rsidRPr="00B75304">
        <w:rPr>
          <w:lang w:val="en-GB"/>
        </w:rPr>
        <w:t xml:space="preserve">The </w:t>
      </w:r>
      <w:r w:rsidR="00E02E25" w:rsidRPr="00B75304">
        <w:rPr>
          <w:lang w:val="en-GB"/>
        </w:rPr>
        <w:t xml:space="preserve">potential benefits </w:t>
      </w:r>
      <w:r w:rsidR="00E02E25" w:rsidRPr="00814C33">
        <w:t>of</w:t>
      </w:r>
      <w:r w:rsidR="00E02E25" w:rsidRPr="00B75304">
        <w:rPr>
          <w:lang w:val="en-GB"/>
        </w:rPr>
        <w:t xml:space="preserve"> a holistic approach to preventing the need for restraint was also raised by </w:t>
      </w:r>
      <w:r w:rsidR="00243AFB" w:rsidRPr="00B75304">
        <w:rPr>
          <w:lang w:val="en-GB"/>
        </w:rPr>
        <w:t>consumer advocates, DSA, and provider peaks who suggested</w:t>
      </w:r>
      <w:r w:rsidR="005148E6" w:rsidRPr="00B75304">
        <w:rPr>
          <w:lang w:val="en-GB"/>
        </w:rPr>
        <w:t xml:space="preserve"> a need for sector-wide commitment to </w:t>
      </w:r>
      <w:r w:rsidR="00764AED" w:rsidRPr="00B75304">
        <w:rPr>
          <w:lang w:val="en-GB"/>
        </w:rPr>
        <w:t>dementia-friendly building design</w:t>
      </w:r>
      <w:r w:rsidR="005148E6" w:rsidRPr="00B75304">
        <w:rPr>
          <w:lang w:val="en-GB"/>
        </w:rPr>
        <w:t>.</w:t>
      </w:r>
    </w:p>
    <w:p w14:paraId="122C4B59" w14:textId="649B70D6" w:rsidR="00484AA4" w:rsidRPr="00B75304" w:rsidRDefault="00FE013F" w:rsidP="00B858FE">
      <w:pPr>
        <w:pStyle w:val="Subhead2"/>
      </w:pPr>
      <w:r>
        <w:t>To support the use of alternative strategies, improved education and training is essential</w:t>
      </w:r>
    </w:p>
    <w:p w14:paraId="1940AD13" w14:textId="4E0C10D6" w:rsidR="005313D4" w:rsidRPr="00B75304" w:rsidRDefault="00533464" w:rsidP="00452F69">
      <w:pPr>
        <w:pStyle w:val="Para"/>
        <w:rPr>
          <w:lang w:val="en-GB"/>
        </w:rPr>
      </w:pPr>
      <w:r w:rsidRPr="00B75304">
        <w:rPr>
          <w:lang w:val="en-GB"/>
        </w:rPr>
        <w:t xml:space="preserve">Feedback from </w:t>
      </w:r>
      <w:r w:rsidR="00CE555E" w:rsidRPr="00B75304">
        <w:rPr>
          <w:lang w:val="en-GB"/>
        </w:rPr>
        <w:t>providers, consumers, and organisational stakeholders alike</w:t>
      </w:r>
      <w:r w:rsidRPr="00B75304">
        <w:rPr>
          <w:lang w:val="en-GB"/>
        </w:rPr>
        <w:t xml:space="preserve"> highlighted that the </w:t>
      </w:r>
      <w:r w:rsidR="008E4E2B" w:rsidRPr="00B75304">
        <w:rPr>
          <w:lang w:val="en-GB"/>
        </w:rPr>
        <w:t>likelihood</w:t>
      </w:r>
      <w:r w:rsidRPr="00B75304">
        <w:rPr>
          <w:lang w:val="en-GB"/>
        </w:rPr>
        <w:t xml:space="preserve"> of</w:t>
      </w:r>
      <w:r w:rsidR="008E4E2B" w:rsidRPr="00B75304">
        <w:rPr>
          <w:lang w:val="en-GB"/>
        </w:rPr>
        <w:t xml:space="preserve"> alternative strategies being used</w:t>
      </w:r>
      <w:r w:rsidR="00914607" w:rsidRPr="00B75304">
        <w:rPr>
          <w:lang w:val="en-GB"/>
        </w:rPr>
        <w:t xml:space="preserve"> effectively would be greatly enhanced by </w:t>
      </w:r>
      <w:r w:rsidR="00F971C8" w:rsidRPr="00B75304">
        <w:rPr>
          <w:lang w:val="en-GB"/>
        </w:rPr>
        <w:t>improved tr</w:t>
      </w:r>
      <w:r w:rsidR="00914607" w:rsidRPr="00B75304">
        <w:rPr>
          <w:lang w:val="en-GB"/>
        </w:rPr>
        <w:t xml:space="preserve">aining in dementia and </w:t>
      </w:r>
      <w:r w:rsidR="00D259E4" w:rsidRPr="00B75304">
        <w:rPr>
          <w:lang w:val="en-GB"/>
        </w:rPr>
        <w:t>its management.</w:t>
      </w:r>
      <w:r w:rsidRPr="00B75304">
        <w:rPr>
          <w:lang w:val="en-GB"/>
        </w:rPr>
        <w:t xml:space="preserve"> </w:t>
      </w:r>
      <w:r w:rsidR="005313D4" w:rsidRPr="00B75304">
        <w:rPr>
          <w:lang w:val="en-GB"/>
        </w:rPr>
        <w:t xml:space="preserve">There was strong support across the board for </w:t>
      </w:r>
      <w:r w:rsidR="00584DA8" w:rsidRPr="00B75304">
        <w:rPr>
          <w:lang w:val="en-GB"/>
        </w:rPr>
        <w:t>the introduction of mandatory minimum</w:t>
      </w:r>
      <w:r w:rsidR="00F71079" w:rsidRPr="00B75304">
        <w:rPr>
          <w:lang w:val="en-GB"/>
        </w:rPr>
        <w:t xml:space="preserve"> training </w:t>
      </w:r>
      <w:r w:rsidR="00584DA8" w:rsidRPr="00B75304">
        <w:rPr>
          <w:lang w:val="en-GB"/>
        </w:rPr>
        <w:t>requirements</w:t>
      </w:r>
      <w:r w:rsidR="005313D4" w:rsidRPr="00B75304">
        <w:rPr>
          <w:lang w:val="en-GB"/>
        </w:rPr>
        <w:t>, with several groups drawing a parallel with the requirement to complete manual handling training. Advocates and nursing peaks explicitly suggested that such training be embedded in certificate 3 and 4, while others suggested that education should target staff at all levels of provider organisations. Pharmacy peaks</w:t>
      </w:r>
      <w:r w:rsidR="000F766B" w:rsidRPr="00B75304">
        <w:rPr>
          <w:lang w:val="en-GB"/>
        </w:rPr>
        <w:t xml:space="preserve">, </w:t>
      </w:r>
      <w:r w:rsidR="00A90E35" w:rsidRPr="00B75304">
        <w:rPr>
          <w:lang w:val="en-GB"/>
        </w:rPr>
        <w:t>providers</w:t>
      </w:r>
      <w:r w:rsidR="000F766B" w:rsidRPr="00B75304">
        <w:rPr>
          <w:lang w:val="en-GB"/>
        </w:rPr>
        <w:t>, and consumers</w:t>
      </w:r>
      <w:r w:rsidR="00A90E35" w:rsidRPr="00B75304">
        <w:rPr>
          <w:lang w:val="en-GB"/>
        </w:rPr>
        <w:t xml:space="preserve"> </w:t>
      </w:r>
      <w:r w:rsidR="005313D4" w:rsidRPr="00B75304">
        <w:rPr>
          <w:lang w:val="en-GB"/>
        </w:rPr>
        <w:t xml:space="preserve">noted that training </w:t>
      </w:r>
      <w:r w:rsidR="000F766B" w:rsidRPr="00B75304">
        <w:rPr>
          <w:lang w:val="en-GB"/>
        </w:rPr>
        <w:t>should</w:t>
      </w:r>
      <w:r w:rsidR="005313D4" w:rsidRPr="00B75304">
        <w:rPr>
          <w:lang w:val="en-GB"/>
        </w:rPr>
        <w:t xml:space="preserve"> be provided on a </w:t>
      </w:r>
      <w:r w:rsidR="009819A7" w:rsidRPr="00B75304">
        <w:rPr>
          <w:lang w:val="en-GB"/>
        </w:rPr>
        <w:t>regular</w:t>
      </w:r>
      <w:r w:rsidR="005313D4" w:rsidRPr="00B75304">
        <w:rPr>
          <w:lang w:val="en-GB"/>
        </w:rPr>
        <w:t xml:space="preserve"> basis, not as a once-off</w:t>
      </w:r>
      <w:r w:rsidR="00E168D4" w:rsidRPr="00B75304">
        <w:rPr>
          <w:lang w:val="en-GB"/>
        </w:rPr>
        <w:t xml:space="preserve">, </w:t>
      </w:r>
      <w:r w:rsidR="00AD76C7" w:rsidRPr="00B75304">
        <w:rPr>
          <w:lang w:val="en-GB"/>
        </w:rPr>
        <w:t>to account for s</w:t>
      </w:r>
      <w:r w:rsidR="000F766B" w:rsidRPr="00B75304">
        <w:rPr>
          <w:lang w:val="en-GB"/>
        </w:rPr>
        <w:t xml:space="preserve">taff turnover </w:t>
      </w:r>
      <w:r w:rsidR="00AD76C7" w:rsidRPr="00B75304">
        <w:rPr>
          <w:lang w:val="en-GB"/>
        </w:rPr>
        <w:t xml:space="preserve">and support ongoing </w:t>
      </w:r>
      <w:r w:rsidR="00EF028A" w:rsidRPr="00B75304">
        <w:rPr>
          <w:lang w:val="en-GB"/>
        </w:rPr>
        <w:t xml:space="preserve">professional </w:t>
      </w:r>
      <w:r w:rsidR="00AD76C7" w:rsidRPr="00B75304">
        <w:rPr>
          <w:lang w:val="en-GB"/>
        </w:rPr>
        <w:t>development</w:t>
      </w:r>
      <w:r w:rsidR="00EF028A" w:rsidRPr="00B75304">
        <w:rPr>
          <w:lang w:val="en-GB"/>
        </w:rPr>
        <w:t xml:space="preserve"> for individuals</w:t>
      </w:r>
      <w:r w:rsidR="005313D4" w:rsidRPr="00B75304">
        <w:rPr>
          <w:lang w:val="en-GB"/>
        </w:rPr>
        <w:t>. Providers and provider peaks noted some of the challenges in providing access to training, in that there is a need to ensure providers of all sizes have access to high quality education but that doing so comes with costs – both those associated with training delivery (e.g. facilitator time and/or access to resources) and release of staff from normal duties to attend.</w:t>
      </w:r>
    </w:p>
    <w:p w14:paraId="53D34F3C" w14:textId="62852F87" w:rsidR="00C64168" w:rsidRDefault="004340E0" w:rsidP="00C64168">
      <w:pPr>
        <w:pStyle w:val="pullquotetest"/>
      </w:pPr>
      <w:r w:rsidRPr="004340E0">
        <w:lastRenderedPageBreak/>
        <w:t>More realistic scenario-based sessions that staff can relate to, with alternatives. Instead of staff just having to read things all the time. [We need] demonstrated practical alternatives to restraint. We keep saying restraint is a last resort, but unless you’ve actually studied dementia support and behaviour management there isn’t any practical demonstration</w:t>
      </w:r>
      <w:r w:rsidR="00CF129D">
        <w:t>.</w:t>
      </w:r>
    </w:p>
    <w:p w14:paraId="70F905E1" w14:textId="3A1CE001" w:rsidR="004340E0" w:rsidRPr="00B75304" w:rsidRDefault="004340E0" w:rsidP="00C64168">
      <w:pPr>
        <w:pStyle w:val="attributiontest"/>
      </w:pPr>
      <w:r w:rsidRPr="00337EE0">
        <w:t>– Provider focus group participant</w:t>
      </w:r>
    </w:p>
    <w:p w14:paraId="1E6EE44D" w14:textId="21F0B26D" w:rsidR="00EB7AB1" w:rsidRPr="00B75304" w:rsidRDefault="00EB7AB1" w:rsidP="00EB7AB1">
      <w:pPr>
        <w:pStyle w:val="Para"/>
        <w:rPr>
          <w:lang w:val="en-GB"/>
        </w:rPr>
      </w:pPr>
      <w:r w:rsidRPr="00B75304">
        <w:rPr>
          <w:lang w:val="en-GB"/>
        </w:rPr>
        <w:t xml:space="preserve">Providers indicated that education and training should include practical demonstrations and interactive activities rather than requiring extensive </w:t>
      </w:r>
      <w:r w:rsidRPr="00B75304" w:rsidDel="0083638E">
        <w:rPr>
          <w:lang w:val="en-GB"/>
        </w:rPr>
        <w:t>reading</w:t>
      </w:r>
      <w:r w:rsidR="00477BE4">
        <w:rPr>
          <w:lang w:val="en-GB"/>
        </w:rPr>
        <w:t>,</w:t>
      </w:r>
      <w:r w:rsidR="0083638E">
        <w:rPr>
          <w:lang w:val="en-GB"/>
        </w:rPr>
        <w:t xml:space="preserve"> and</w:t>
      </w:r>
      <w:r w:rsidR="0084408C">
        <w:rPr>
          <w:lang w:val="en-GB"/>
        </w:rPr>
        <w:t xml:space="preserve"> be</w:t>
      </w:r>
      <w:r w:rsidR="00A5575A">
        <w:rPr>
          <w:lang w:val="en-GB"/>
        </w:rPr>
        <w:t xml:space="preserve"> </w:t>
      </w:r>
      <w:r w:rsidR="00A5575A" w:rsidRPr="00A5575A">
        <w:rPr>
          <w:lang w:val="en-GB"/>
        </w:rPr>
        <w:t>appropriate for staff from culturally and linguistically diverse backgrounds</w:t>
      </w:r>
      <w:r w:rsidR="0083638E">
        <w:rPr>
          <w:lang w:val="en-GB"/>
        </w:rPr>
        <w:t>.</w:t>
      </w:r>
      <w:r w:rsidR="00A5575A" w:rsidRPr="00A5575A">
        <w:rPr>
          <w:lang w:val="en-GB"/>
        </w:rPr>
        <w:t xml:space="preserve"> </w:t>
      </w:r>
      <w:r w:rsidRPr="00B75304">
        <w:rPr>
          <w:lang w:val="en-GB"/>
        </w:rPr>
        <w:t>They also noted that training should not stand alone but needed to be accompanied by ongoing assessment of competency. Finally, feedback from provider staff also suggested the potential for formal education to be supplemented with innovative solutions such as peer-based support and training; for example, staff working in dementia specific facilities were considered to have specialist skills and strategies that other providers could potentially learn from.</w:t>
      </w:r>
    </w:p>
    <w:p w14:paraId="11C9EC0F" w14:textId="19D011A7" w:rsidR="00484AA4" w:rsidRPr="00B75304" w:rsidRDefault="00FE013F" w:rsidP="00B858FE">
      <w:pPr>
        <w:pStyle w:val="Subhead2"/>
      </w:pPr>
      <w:r>
        <w:t xml:space="preserve">Effective delivery of alternatives to restraint requires </w:t>
      </w:r>
      <w:r w:rsidR="00484AA4" w:rsidRPr="00B75304">
        <w:t>multidisciplinary input</w:t>
      </w:r>
    </w:p>
    <w:p w14:paraId="3595DE2A" w14:textId="12FE4E02" w:rsidR="005A2409" w:rsidRDefault="00544BFB" w:rsidP="000916E5">
      <w:pPr>
        <w:pStyle w:val="Para"/>
        <w:rPr>
          <w:lang w:val="en-GB"/>
        </w:rPr>
      </w:pPr>
      <w:r>
        <w:rPr>
          <w:lang w:val="en-GB"/>
        </w:rPr>
        <w:t>Stakeholders identified</w:t>
      </w:r>
      <w:r w:rsidR="00993613" w:rsidRPr="00B75304">
        <w:rPr>
          <w:lang w:val="en-GB"/>
        </w:rPr>
        <w:t xml:space="preserve"> </w:t>
      </w:r>
      <w:r w:rsidR="00710173">
        <w:rPr>
          <w:lang w:val="en-GB"/>
        </w:rPr>
        <w:t>the need for</w:t>
      </w:r>
      <w:r w:rsidR="00993613" w:rsidRPr="00B75304">
        <w:rPr>
          <w:lang w:val="en-GB"/>
        </w:rPr>
        <w:t xml:space="preserve"> </w:t>
      </w:r>
      <w:r w:rsidR="005573D4" w:rsidRPr="00B75304">
        <w:rPr>
          <w:lang w:val="en-GB"/>
        </w:rPr>
        <w:t>multidisciplinary</w:t>
      </w:r>
      <w:r w:rsidR="008C6DC8">
        <w:rPr>
          <w:lang w:val="en-GB"/>
        </w:rPr>
        <w:t xml:space="preserve"> and specialist input</w:t>
      </w:r>
      <w:r w:rsidR="005573D4" w:rsidRPr="00B75304">
        <w:rPr>
          <w:lang w:val="en-GB"/>
        </w:rPr>
        <w:t xml:space="preserve"> to identif</w:t>
      </w:r>
      <w:r w:rsidR="00FB3497">
        <w:rPr>
          <w:lang w:val="en-GB"/>
        </w:rPr>
        <w:t>y</w:t>
      </w:r>
      <w:r w:rsidR="005573D4" w:rsidRPr="00B75304">
        <w:rPr>
          <w:lang w:val="en-GB"/>
        </w:rPr>
        <w:t xml:space="preserve"> and implement alternative strategies</w:t>
      </w:r>
      <w:r w:rsidR="00F93EBF">
        <w:rPr>
          <w:lang w:val="en-GB"/>
        </w:rPr>
        <w:t>, and argued that it</w:t>
      </w:r>
      <w:r w:rsidR="00993613" w:rsidRPr="00B75304">
        <w:rPr>
          <w:lang w:val="en-GB"/>
        </w:rPr>
        <w:t xml:space="preserve"> </w:t>
      </w:r>
      <w:r w:rsidR="00F93EBF">
        <w:rPr>
          <w:lang w:val="en-GB"/>
        </w:rPr>
        <w:t>w</w:t>
      </w:r>
      <w:r w:rsidR="00993613" w:rsidRPr="00B75304">
        <w:rPr>
          <w:lang w:val="en-GB"/>
        </w:rPr>
        <w:t xml:space="preserve">as key to </w:t>
      </w:r>
      <w:r w:rsidR="000C057B" w:rsidRPr="00B75304">
        <w:rPr>
          <w:lang w:val="en-GB"/>
        </w:rPr>
        <w:t>successful</w:t>
      </w:r>
      <w:r w:rsidR="00E554C8">
        <w:rPr>
          <w:lang w:val="en-GB"/>
        </w:rPr>
        <w:t>ly</w:t>
      </w:r>
      <w:r w:rsidR="000C057B" w:rsidRPr="00B75304">
        <w:rPr>
          <w:lang w:val="en-GB"/>
        </w:rPr>
        <w:t xml:space="preserve"> reduc</w:t>
      </w:r>
      <w:r w:rsidR="00E554C8">
        <w:rPr>
          <w:lang w:val="en-GB"/>
        </w:rPr>
        <w:t>ing</w:t>
      </w:r>
      <w:r w:rsidR="000C057B" w:rsidRPr="00B75304">
        <w:rPr>
          <w:lang w:val="en-GB"/>
        </w:rPr>
        <w:t xml:space="preserve"> inappropriate restraint</w:t>
      </w:r>
      <w:r w:rsidR="0022241D" w:rsidRPr="00B75304">
        <w:rPr>
          <w:lang w:val="en-GB"/>
        </w:rPr>
        <w:t xml:space="preserve">. </w:t>
      </w:r>
      <w:r w:rsidR="00EE5603" w:rsidRPr="00B75304">
        <w:rPr>
          <w:lang w:val="en-GB"/>
        </w:rPr>
        <w:t>However, p</w:t>
      </w:r>
      <w:r w:rsidR="0022241D" w:rsidRPr="00B75304">
        <w:rPr>
          <w:lang w:val="en-GB"/>
        </w:rPr>
        <w:t>roviders felt that</w:t>
      </w:r>
      <w:r w:rsidR="000D5356">
        <w:rPr>
          <w:lang w:val="en-GB"/>
        </w:rPr>
        <w:t>,</w:t>
      </w:r>
      <w:r w:rsidR="0022241D" w:rsidRPr="00B75304">
        <w:rPr>
          <w:lang w:val="en-GB"/>
        </w:rPr>
        <w:t xml:space="preserve"> at present, </w:t>
      </w:r>
      <w:r w:rsidR="005A2409">
        <w:rPr>
          <w:lang w:val="en-GB"/>
        </w:rPr>
        <w:t xml:space="preserve">they had insufficient </w:t>
      </w:r>
      <w:r w:rsidR="001D7858" w:rsidRPr="00B75304">
        <w:rPr>
          <w:lang w:val="en-GB"/>
        </w:rPr>
        <w:t>access to</w:t>
      </w:r>
      <w:r w:rsidR="00B91CFE" w:rsidRPr="00B75304">
        <w:rPr>
          <w:lang w:val="en-GB"/>
        </w:rPr>
        <w:t xml:space="preserve"> timely and appropriate specialist input </w:t>
      </w:r>
      <w:r w:rsidR="00465A46" w:rsidRPr="00B75304">
        <w:rPr>
          <w:lang w:val="en-GB"/>
        </w:rPr>
        <w:t>(including DBMAS</w:t>
      </w:r>
      <w:r w:rsidR="00CA646C" w:rsidRPr="00B75304">
        <w:rPr>
          <w:lang w:val="en-GB"/>
        </w:rPr>
        <w:t>)</w:t>
      </w:r>
      <w:r w:rsidR="000D46BB" w:rsidRPr="00B75304">
        <w:rPr>
          <w:lang w:val="en-GB"/>
        </w:rPr>
        <w:t>,</w:t>
      </w:r>
      <w:r w:rsidR="00465A46" w:rsidRPr="00B75304">
        <w:rPr>
          <w:lang w:val="en-GB"/>
        </w:rPr>
        <w:t xml:space="preserve"> and</w:t>
      </w:r>
      <w:r w:rsidR="003A5219" w:rsidRPr="00B75304">
        <w:rPr>
          <w:lang w:val="en-GB"/>
        </w:rPr>
        <w:t xml:space="preserve"> </w:t>
      </w:r>
      <w:r w:rsidR="005A2409">
        <w:rPr>
          <w:lang w:val="en-GB"/>
        </w:rPr>
        <w:t xml:space="preserve">faced significant challenges to </w:t>
      </w:r>
      <w:r w:rsidR="003A5219" w:rsidRPr="00B75304">
        <w:rPr>
          <w:lang w:val="en-GB"/>
        </w:rPr>
        <w:t>engaging GPs in consider</w:t>
      </w:r>
      <w:r w:rsidR="00A3755E">
        <w:rPr>
          <w:lang w:val="en-GB"/>
        </w:rPr>
        <w:t>in</w:t>
      </w:r>
      <w:r w:rsidR="00B80458">
        <w:rPr>
          <w:lang w:val="en-GB"/>
        </w:rPr>
        <w:t>g</w:t>
      </w:r>
      <w:r w:rsidR="003A5219" w:rsidRPr="00B75304">
        <w:rPr>
          <w:lang w:val="en-GB"/>
        </w:rPr>
        <w:t xml:space="preserve"> alternatives </w:t>
      </w:r>
      <w:r w:rsidR="00A3755E">
        <w:rPr>
          <w:lang w:val="en-GB"/>
        </w:rPr>
        <w:t>to restraint</w:t>
      </w:r>
      <w:r w:rsidR="00465A46" w:rsidRPr="00B75304">
        <w:rPr>
          <w:lang w:val="en-GB"/>
        </w:rPr>
        <w:t>.</w:t>
      </w:r>
    </w:p>
    <w:p w14:paraId="5AF5EB07" w14:textId="542A9D60" w:rsidR="003A4247" w:rsidRDefault="00146579" w:rsidP="000916E5">
      <w:pPr>
        <w:pStyle w:val="Para"/>
        <w:rPr>
          <w:lang w:val="en-GB"/>
        </w:rPr>
      </w:pPr>
      <w:r>
        <w:rPr>
          <w:lang w:val="en-GB"/>
        </w:rPr>
        <w:t>Stakeholders also</w:t>
      </w:r>
      <w:r w:rsidR="00E116F5" w:rsidRPr="00B75304">
        <w:rPr>
          <w:lang w:val="en-GB"/>
        </w:rPr>
        <w:t xml:space="preserve"> highlighted the </w:t>
      </w:r>
      <w:r w:rsidR="00477512" w:rsidRPr="00B75304">
        <w:rPr>
          <w:lang w:val="en-GB"/>
        </w:rPr>
        <w:t xml:space="preserve">limited </w:t>
      </w:r>
      <w:r w:rsidR="00E116F5" w:rsidRPr="00B75304">
        <w:rPr>
          <w:lang w:val="en-GB"/>
        </w:rPr>
        <w:t>availability of</w:t>
      </w:r>
      <w:r w:rsidR="003B3BE9" w:rsidRPr="00B75304">
        <w:rPr>
          <w:lang w:val="en-GB"/>
        </w:rPr>
        <w:t xml:space="preserve"> behavioural specialists</w:t>
      </w:r>
      <w:r w:rsidR="00E116F5" w:rsidRPr="00B75304">
        <w:rPr>
          <w:lang w:val="en-GB"/>
        </w:rPr>
        <w:t xml:space="preserve"> in aged care</w:t>
      </w:r>
      <w:r w:rsidR="00307E12" w:rsidRPr="00B75304">
        <w:rPr>
          <w:lang w:val="en-GB"/>
        </w:rPr>
        <w:t xml:space="preserve">, </w:t>
      </w:r>
      <w:r w:rsidR="00ED2595" w:rsidRPr="00B75304">
        <w:rPr>
          <w:lang w:val="en-GB"/>
        </w:rPr>
        <w:t>and</w:t>
      </w:r>
      <w:r w:rsidR="00307E12" w:rsidRPr="00B75304">
        <w:rPr>
          <w:lang w:val="en-GB"/>
        </w:rPr>
        <w:t xml:space="preserve"> allied health peaks noted </w:t>
      </w:r>
      <w:r w:rsidR="00F16187">
        <w:rPr>
          <w:lang w:val="en-GB"/>
        </w:rPr>
        <w:t>the</w:t>
      </w:r>
      <w:r w:rsidR="00ED2595" w:rsidRPr="00B75304">
        <w:rPr>
          <w:lang w:val="en-GB"/>
        </w:rPr>
        <w:t xml:space="preserve"> limited </w:t>
      </w:r>
      <w:r w:rsidR="00ED2595" w:rsidRPr="00FE013F">
        <w:rPr>
          <w:lang w:val="en-GB"/>
        </w:rPr>
        <w:t xml:space="preserve">access to mental health services through the </w:t>
      </w:r>
      <w:r w:rsidR="00224688" w:rsidRPr="00FE013F">
        <w:rPr>
          <w:lang w:val="en-GB"/>
        </w:rPr>
        <w:t>Medicare Benefits Sche</w:t>
      </w:r>
      <w:r w:rsidR="00FE013F" w:rsidRPr="00FE013F">
        <w:rPr>
          <w:lang w:val="en-GB"/>
        </w:rPr>
        <w:t>dule</w:t>
      </w:r>
      <w:r w:rsidR="006D2698" w:rsidRPr="00FE013F">
        <w:rPr>
          <w:lang w:val="en-GB"/>
        </w:rPr>
        <w:t>,</w:t>
      </w:r>
      <w:r w:rsidR="00ED2595" w:rsidRPr="00FE013F">
        <w:rPr>
          <w:lang w:val="en-GB"/>
        </w:rPr>
        <w:t xml:space="preserve"> </w:t>
      </w:r>
      <w:r w:rsidR="009443C2" w:rsidRPr="00FE013F">
        <w:rPr>
          <w:lang w:val="en-GB"/>
        </w:rPr>
        <w:t xml:space="preserve">as well as </w:t>
      </w:r>
      <w:r w:rsidR="000734B0" w:rsidRPr="00FE013F">
        <w:rPr>
          <w:lang w:val="en-GB"/>
        </w:rPr>
        <w:t>under-</w:t>
      </w:r>
      <w:r w:rsidR="000734B0" w:rsidRPr="00FE013F">
        <w:rPr>
          <w:lang w:val="en-GB"/>
        </w:rPr>
        <w:t xml:space="preserve">utilisation of </w:t>
      </w:r>
      <w:r w:rsidR="00107155" w:rsidRPr="00FE013F">
        <w:rPr>
          <w:lang w:val="en-GB"/>
        </w:rPr>
        <w:t>allied health</w:t>
      </w:r>
      <w:r w:rsidR="00107155" w:rsidRPr="00B75304">
        <w:rPr>
          <w:lang w:val="en-GB"/>
        </w:rPr>
        <w:t xml:space="preserve"> professionals that </w:t>
      </w:r>
      <w:r w:rsidR="009A3E03" w:rsidRPr="00B75304">
        <w:rPr>
          <w:lang w:val="en-GB"/>
        </w:rPr>
        <w:t>do</w:t>
      </w:r>
      <w:r w:rsidR="00107155" w:rsidRPr="00B75304">
        <w:rPr>
          <w:lang w:val="en-GB"/>
        </w:rPr>
        <w:t xml:space="preserve"> </w:t>
      </w:r>
      <w:r w:rsidR="00FE013F">
        <w:rPr>
          <w:lang w:val="en-GB"/>
        </w:rPr>
        <w:t>work in</w:t>
      </w:r>
      <w:r w:rsidR="00107155" w:rsidRPr="00B75304">
        <w:rPr>
          <w:lang w:val="en-GB"/>
        </w:rPr>
        <w:t xml:space="preserve"> </w:t>
      </w:r>
      <w:r w:rsidR="00DA5AF2" w:rsidRPr="00B75304">
        <w:rPr>
          <w:lang w:val="en-GB"/>
        </w:rPr>
        <w:t xml:space="preserve">residential aged care facilities. </w:t>
      </w:r>
    </w:p>
    <w:p w14:paraId="617E8AB8" w14:textId="77777777" w:rsidR="003F1190" w:rsidRDefault="005C11C4" w:rsidP="000916E5">
      <w:pPr>
        <w:pStyle w:val="Para"/>
        <w:rPr>
          <w:lang w:val="en-GB"/>
        </w:rPr>
      </w:pPr>
      <w:r w:rsidRPr="00B75304">
        <w:rPr>
          <w:lang w:val="en-GB"/>
        </w:rPr>
        <w:t xml:space="preserve">A </w:t>
      </w:r>
      <w:r w:rsidR="007C2C7C" w:rsidRPr="00B75304">
        <w:rPr>
          <w:lang w:val="en-GB"/>
        </w:rPr>
        <w:t>number of</w:t>
      </w:r>
      <w:r w:rsidR="00CD0836" w:rsidRPr="00B75304">
        <w:rPr>
          <w:lang w:val="en-GB"/>
        </w:rPr>
        <w:t xml:space="preserve"> o</w:t>
      </w:r>
      <w:r w:rsidR="001F1D5E" w:rsidRPr="00B75304">
        <w:rPr>
          <w:lang w:val="en-GB"/>
        </w:rPr>
        <w:t>rganisational stakeholders</w:t>
      </w:r>
      <w:r w:rsidR="00CD0836" w:rsidRPr="00B75304">
        <w:rPr>
          <w:lang w:val="en-GB"/>
        </w:rPr>
        <w:t xml:space="preserve"> (including </w:t>
      </w:r>
      <w:r w:rsidR="005C65B8" w:rsidRPr="00B75304">
        <w:rPr>
          <w:lang w:val="en-GB"/>
        </w:rPr>
        <w:t>public advocates and guardians,</w:t>
      </w:r>
      <w:r w:rsidR="001F1D5E" w:rsidRPr="00B75304">
        <w:rPr>
          <w:lang w:val="en-GB"/>
        </w:rPr>
        <w:t xml:space="preserve"> consumer peaks, allied health peaks, and </w:t>
      </w:r>
      <w:r w:rsidR="008932D7" w:rsidRPr="00B75304">
        <w:rPr>
          <w:lang w:val="en-GB"/>
        </w:rPr>
        <w:t>disability sector</w:t>
      </w:r>
      <w:r w:rsidR="006D7CB9" w:rsidRPr="00B75304">
        <w:rPr>
          <w:lang w:val="en-GB"/>
        </w:rPr>
        <w:t xml:space="preserve"> representatives)</w:t>
      </w:r>
      <w:r w:rsidR="008932D7" w:rsidRPr="00B75304">
        <w:rPr>
          <w:lang w:val="en-GB"/>
        </w:rPr>
        <w:t xml:space="preserve">, </w:t>
      </w:r>
      <w:r w:rsidR="007C2C7C" w:rsidRPr="00B75304">
        <w:rPr>
          <w:lang w:val="en-GB"/>
        </w:rPr>
        <w:t>suggested</w:t>
      </w:r>
      <w:r w:rsidR="00D8000E" w:rsidRPr="00B75304">
        <w:rPr>
          <w:lang w:val="en-GB"/>
        </w:rPr>
        <w:t xml:space="preserve"> that </w:t>
      </w:r>
      <w:r w:rsidR="00B45F9D" w:rsidRPr="00B75304">
        <w:rPr>
          <w:lang w:val="en-GB"/>
        </w:rPr>
        <w:t>the</w:t>
      </w:r>
      <w:r w:rsidR="00CC649D" w:rsidRPr="00B75304">
        <w:rPr>
          <w:lang w:val="en-GB"/>
        </w:rPr>
        <w:t xml:space="preserve"> Restraints Principles </w:t>
      </w:r>
      <w:r w:rsidR="006B45D3" w:rsidRPr="00B75304">
        <w:rPr>
          <w:lang w:val="en-GB"/>
        </w:rPr>
        <w:t xml:space="preserve">should explicitly require the involvement of </w:t>
      </w:r>
      <w:r w:rsidR="002871B9" w:rsidRPr="00B75304">
        <w:rPr>
          <w:lang w:val="en-GB"/>
        </w:rPr>
        <w:t xml:space="preserve">allied health </w:t>
      </w:r>
      <w:r w:rsidR="00054B20" w:rsidRPr="00B75304">
        <w:rPr>
          <w:lang w:val="en-GB"/>
        </w:rPr>
        <w:t xml:space="preserve">professionals </w:t>
      </w:r>
      <w:r w:rsidR="000C734C" w:rsidRPr="00B75304">
        <w:rPr>
          <w:lang w:val="en-GB"/>
        </w:rPr>
        <w:t>in considering and testing alternatives</w:t>
      </w:r>
      <w:r w:rsidR="005C65B8" w:rsidRPr="00B75304">
        <w:rPr>
          <w:lang w:val="en-GB"/>
        </w:rPr>
        <w:t xml:space="preserve">. They </w:t>
      </w:r>
      <w:r w:rsidR="00A07F4F" w:rsidRPr="00B75304">
        <w:rPr>
          <w:lang w:val="en-GB"/>
        </w:rPr>
        <w:t xml:space="preserve">highlighted the NDIS </w:t>
      </w:r>
      <w:r w:rsidR="00701C3D" w:rsidRPr="00B75304">
        <w:rPr>
          <w:lang w:val="en-GB"/>
        </w:rPr>
        <w:t>R</w:t>
      </w:r>
      <w:r w:rsidR="00A07F4F" w:rsidRPr="00B75304">
        <w:rPr>
          <w:lang w:val="en-GB"/>
        </w:rPr>
        <w:t>ules</w:t>
      </w:r>
      <w:r w:rsidR="00054B20" w:rsidRPr="00B75304">
        <w:rPr>
          <w:lang w:val="en-GB"/>
        </w:rPr>
        <w:t xml:space="preserve">’ </w:t>
      </w:r>
      <w:r w:rsidR="006767A7" w:rsidRPr="00B75304">
        <w:rPr>
          <w:lang w:val="en-GB"/>
        </w:rPr>
        <w:t xml:space="preserve">requirement </w:t>
      </w:r>
      <w:r w:rsidR="002A1D61" w:rsidRPr="00B75304">
        <w:rPr>
          <w:lang w:val="en-GB"/>
        </w:rPr>
        <w:t>for behaviour support practitioner</w:t>
      </w:r>
      <w:r w:rsidR="005F076A" w:rsidRPr="00B75304">
        <w:rPr>
          <w:lang w:val="en-GB"/>
        </w:rPr>
        <w:t xml:space="preserve"> input</w:t>
      </w:r>
      <w:r w:rsidR="00A07F4F" w:rsidRPr="00B75304">
        <w:rPr>
          <w:lang w:val="en-GB"/>
        </w:rPr>
        <w:t xml:space="preserve"> as providing a good example from which the aged care sector could learn.</w:t>
      </w:r>
      <w:r w:rsidR="00307E12" w:rsidRPr="00B75304">
        <w:rPr>
          <w:lang w:val="en-GB"/>
        </w:rPr>
        <w:t xml:space="preserve"> </w:t>
      </w:r>
    </w:p>
    <w:p w14:paraId="67C6EDCD" w14:textId="48E3AD5C" w:rsidR="00484AA4" w:rsidRPr="00B75304" w:rsidRDefault="00AD14E0" w:rsidP="000916E5">
      <w:pPr>
        <w:pStyle w:val="Para"/>
        <w:rPr>
          <w:lang w:val="en-GB"/>
        </w:rPr>
      </w:pPr>
      <w:r w:rsidRPr="00B75304">
        <w:rPr>
          <w:lang w:val="en-GB"/>
        </w:rPr>
        <w:t>Most</w:t>
      </w:r>
      <w:r w:rsidR="009443C2" w:rsidRPr="00B75304">
        <w:rPr>
          <w:lang w:val="en-GB"/>
        </w:rPr>
        <w:t xml:space="preserve"> </w:t>
      </w:r>
      <w:r w:rsidR="000A586E" w:rsidRPr="00B75304">
        <w:rPr>
          <w:lang w:val="en-GB"/>
        </w:rPr>
        <w:t xml:space="preserve">stakeholders recognised </w:t>
      </w:r>
      <w:r w:rsidR="00F64844" w:rsidRPr="00B75304">
        <w:rPr>
          <w:lang w:val="en-GB"/>
        </w:rPr>
        <w:t xml:space="preserve">though </w:t>
      </w:r>
      <w:r w:rsidR="000A586E" w:rsidRPr="00B75304">
        <w:rPr>
          <w:lang w:val="en-GB"/>
        </w:rPr>
        <w:t>that</w:t>
      </w:r>
      <w:r w:rsidR="000173F3" w:rsidRPr="00B75304">
        <w:rPr>
          <w:lang w:val="en-GB"/>
        </w:rPr>
        <w:t xml:space="preserve"> </w:t>
      </w:r>
      <w:r w:rsidR="00EF6C1E" w:rsidRPr="00B75304">
        <w:rPr>
          <w:lang w:val="en-GB"/>
        </w:rPr>
        <w:t xml:space="preserve">in practice, </w:t>
      </w:r>
      <w:r w:rsidR="00E15AA4" w:rsidRPr="00B75304">
        <w:rPr>
          <w:lang w:val="en-GB"/>
        </w:rPr>
        <w:t>minimising</w:t>
      </w:r>
      <w:r w:rsidR="000A586E" w:rsidRPr="00B75304">
        <w:rPr>
          <w:lang w:val="en-GB"/>
        </w:rPr>
        <w:t xml:space="preserve"> the </w:t>
      </w:r>
      <w:r w:rsidR="00E15AA4" w:rsidRPr="00B75304">
        <w:rPr>
          <w:lang w:val="en-GB"/>
        </w:rPr>
        <w:t>use</w:t>
      </w:r>
      <w:r w:rsidR="006708E2" w:rsidRPr="00B75304">
        <w:rPr>
          <w:lang w:val="en-GB"/>
        </w:rPr>
        <w:t xml:space="preserve"> of restraint </w:t>
      </w:r>
      <w:r w:rsidR="00E15AA4" w:rsidRPr="00B75304">
        <w:rPr>
          <w:lang w:val="en-GB"/>
        </w:rPr>
        <w:t xml:space="preserve">by </w:t>
      </w:r>
      <w:r w:rsidR="00EF6C1E" w:rsidRPr="00B75304">
        <w:rPr>
          <w:lang w:val="en-GB"/>
        </w:rPr>
        <w:t>i</w:t>
      </w:r>
      <w:r w:rsidR="00E15AA4" w:rsidRPr="00B75304">
        <w:rPr>
          <w:lang w:val="en-GB"/>
        </w:rPr>
        <w:t>mproving access to</w:t>
      </w:r>
      <w:r w:rsidR="000A586E" w:rsidRPr="00B75304">
        <w:rPr>
          <w:lang w:val="en-GB"/>
        </w:rPr>
        <w:t xml:space="preserve"> multidisciplinary</w:t>
      </w:r>
      <w:r w:rsidR="006708E2" w:rsidRPr="00B75304">
        <w:rPr>
          <w:lang w:val="en-GB"/>
        </w:rPr>
        <w:t xml:space="preserve">, team-based care </w:t>
      </w:r>
      <w:r w:rsidR="00F64844" w:rsidRPr="00B75304">
        <w:rPr>
          <w:lang w:val="en-GB"/>
        </w:rPr>
        <w:t>would</w:t>
      </w:r>
      <w:r w:rsidR="006708E2" w:rsidRPr="00B75304">
        <w:rPr>
          <w:lang w:val="en-GB"/>
        </w:rPr>
        <w:t xml:space="preserve"> require a shift in the aged care funding structure</w:t>
      </w:r>
      <w:r w:rsidR="00725EED" w:rsidRPr="00B75304">
        <w:rPr>
          <w:lang w:val="en-GB"/>
        </w:rPr>
        <w:t xml:space="preserve"> </w:t>
      </w:r>
      <w:r w:rsidR="003D21E8" w:rsidRPr="00B75304">
        <w:rPr>
          <w:lang w:val="en-GB"/>
        </w:rPr>
        <w:t>in addition to legislative change</w:t>
      </w:r>
      <w:r w:rsidR="006708E2" w:rsidRPr="00B75304">
        <w:rPr>
          <w:lang w:val="en-GB"/>
        </w:rPr>
        <w:t>.</w:t>
      </w:r>
    </w:p>
    <w:p w14:paraId="08DDE757" w14:textId="20AF0386" w:rsidR="000F24A1" w:rsidRPr="00312403" w:rsidRDefault="00AF3046" w:rsidP="008F20B1">
      <w:pPr>
        <w:pStyle w:val="Subhead1"/>
      </w:pPr>
      <w:bookmarkStart w:id="100" w:name="_Ref55209924"/>
      <w:bookmarkStart w:id="101" w:name="_Ref55210006"/>
      <w:bookmarkStart w:id="102" w:name="_Ref55210021"/>
      <w:r>
        <w:t>Discussion</w:t>
      </w:r>
    </w:p>
    <w:p w14:paraId="008E1F05" w14:textId="7F7C46B3" w:rsidR="0007150C" w:rsidRPr="00B75304" w:rsidRDefault="001A37AB" w:rsidP="00271172">
      <w:pPr>
        <w:pStyle w:val="Para"/>
        <w:rPr>
          <w:lang w:val="en-GB"/>
        </w:rPr>
      </w:pPr>
      <w:r w:rsidRPr="00B75304">
        <w:rPr>
          <w:lang w:val="en-GB"/>
        </w:rPr>
        <w:t>Clinical practice guidelines are clear that first-line management for BPSD should</w:t>
      </w:r>
      <w:r w:rsidR="00640E3E" w:rsidRPr="00B75304">
        <w:rPr>
          <w:lang w:val="en-GB"/>
        </w:rPr>
        <w:t xml:space="preserve"> </w:t>
      </w:r>
      <w:r w:rsidRPr="00B75304">
        <w:rPr>
          <w:lang w:val="en-GB"/>
        </w:rPr>
        <w:t xml:space="preserve">comprise </w:t>
      </w:r>
      <w:r w:rsidR="00640E3E" w:rsidRPr="00B75304">
        <w:rPr>
          <w:lang w:val="en-GB"/>
        </w:rPr>
        <w:t>behavioura</w:t>
      </w:r>
      <w:r w:rsidRPr="00B75304">
        <w:rPr>
          <w:lang w:val="en-GB"/>
        </w:rPr>
        <w:t xml:space="preserve">l interventions and a multidisciplinary approach </w:t>
      </w:r>
      <w:r w:rsidR="00726A5C" w:rsidRPr="00B75304">
        <w:rPr>
          <w:lang w:val="en-GB"/>
        </w:rPr>
        <w:fldChar w:fldCharType="begin" w:fldLock="1"/>
      </w:r>
      <w:r w:rsidR="00EB300E" w:rsidRPr="00B75304">
        <w:rPr>
          <w:lang w:val="en-GB"/>
        </w:rPr>
        <w:instrText>ADDIN CSL_CITATION {"citationItems":[{"id":"ITEM-1","itemData":{"ISBN":"9780869065433","ISSN":"0815936X","PMID":"2002145667","author":[{"dropping-particle":"","family":"Royal Australian College of General Practitioners","given":"","non-dropping-particle":"","parse-names":false,"suffix":""}],"edition":"5","id":"ITEM-1","issued":{"date-parts":[["2019"]]},"publisher":"RACGP","publisher-place":"East Melbourne","title":"RACGP Aged Care Clinical Guide (Silver Book)","type":"book"},"uris":["http://www.mendeley.com/documents/?uuid=1ac1a7a7-b4ec-4df5-9b35-38f701dc8a6f"]},{"id":"ITEM-2","itemData":{"ISSN":"00175749","PMID":"1150113","author":[{"dropping-particle":"","family":"The Royal Australian &amp; New Zealand College of Psychiatrists","given":"","non-dropping-particle":"","parse-names":false,"suffix":""}],"container-title":"Gut","id":"ITEM-2","issue":"6","issued":{"date-parts":[["2013"]]},"publisher":"NSW Ministry of Health","publisher-place":"North Sydney","title":"Assessment and management of people with behavioural and psychological symptoms of dementia (BPSD): A handbook for NSW health clinicians","type":"book","volume":"16"},"uris":["http://www.mendeley.com/documents/?uuid=a1eae42d-b5b4-4be4-9310-622132f65c74"]}],"mendeley":{"formattedCitation":"(Royal Australian College of General Practitioners 2019, The Royal Australian &amp; New Zealand College of Psychiatrists 2013)","plainTextFormattedCitation":"(Royal Australian College of General Practitioners 2019, The Royal Australian &amp; New Zealand College of Psychiatrists 2013)","previouslyFormattedCitation":"(Royal Australian College of General Practitioners 2019, The Royal Australian &amp; New Zealand College of Psychiatrists 2013)"},"properties":{"noteIndex":0},"schema":"https://github.com/citation-style-language/schema/raw/master/csl-citation.json"}</w:instrText>
      </w:r>
      <w:r w:rsidR="00726A5C" w:rsidRPr="00B75304">
        <w:rPr>
          <w:lang w:val="en-GB"/>
        </w:rPr>
        <w:fldChar w:fldCharType="separate"/>
      </w:r>
      <w:r w:rsidR="00726A5C" w:rsidRPr="00B75304">
        <w:rPr>
          <w:lang w:val="en-GB"/>
        </w:rPr>
        <w:t>(Royal Australian College of General Practitioners 2019, The Royal Australian &amp; New Zealand College of Psychiatrists 2013)</w:t>
      </w:r>
      <w:r w:rsidR="00726A5C" w:rsidRPr="00B75304">
        <w:rPr>
          <w:lang w:val="en-GB"/>
        </w:rPr>
        <w:fldChar w:fldCharType="end"/>
      </w:r>
      <w:r w:rsidR="003D21E8" w:rsidRPr="00B75304">
        <w:rPr>
          <w:lang w:val="en-GB"/>
        </w:rPr>
        <w:t>.</w:t>
      </w:r>
      <w:r w:rsidR="00726A5C" w:rsidRPr="00B75304">
        <w:rPr>
          <w:lang w:val="en-GB"/>
        </w:rPr>
        <w:t xml:space="preserve"> However, our findings are consistent </w:t>
      </w:r>
      <w:r w:rsidR="001A0DE7" w:rsidRPr="00B75304">
        <w:rPr>
          <w:lang w:val="en-GB"/>
        </w:rPr>
        <w:t>with</w:t>
      </w:r>
      <w:r w:rsidR="00726A5C" w:rsidRPr="00B75304">
        <w:rPr>
          <w:lang w:val="en-GB"/>
        </w:rPr>
        <w:t xml:space="preserve"> </w:t>
      </w:r>
      <w:r w:rsidR="000F24A1" w:rsidRPr="00B75304">
        <w:rPr>
          <w:lang w:val="en-GB"/>
        </w:rPr>
        <w:t>a number of reviews and inquiries</w:t>
      </w:r>
      <w:r w:rsidR="006D2698" w:rsidRPr="00B75304">
        <w:rPr>
          <w:lang w:val="en-GB"/>
        </w:rPr>
        <w:t>, which</w:t>
      </w:r>
      <w:r w:rsidR="000F24A1" w:rsidRPr="00B75304">
        <w:rPr>
          <w:lang w:val="en-GB"/>
        </w:rPr>
        <w:t xml:space="preserve"> have found that there are substantial barriers to the implementation of </w:t>
      </w:r>
      <w:r w:rsidR="00E502B2" w:rsidRPr="00B75304">
        <w:rPr>
          <w:lang w:val="en-GB"/>
        </w:rPr>
        <w:t>these strategies</w:t>
      </w:r>
      <w:r w:rsidR="001A0DE7" w:rsidRPr="00B75304">
        <w:rPr>
          <w:lang w:val="en-GB"/>
        </w:rPr>
        <w:t xml:space="preserve"> </w:t>
      </w:r>
      <w:r w:rsidR="00F16359" w:rsidRPr="00B75304">
        <w:rPr>
          <w:lang w:val="en-GB"/>
        </w:rPr>
        <w:t>in the aged care setting</w:t>
      </w:r>
      <w:r w:rsidR="007B1E97" w:rsidRPr="00B75304">
        <w:rPr>
          <w:lang w:val="en-GB"/>
        </w:rPr>
        <w:t>; i</w:t>
      </w:r>
      <w:r w:rsidR="000F24A1" w:rsidRPr="00B75304">
        <w:rPr>
          <w:lang w:val="en-GB"/>
        </w:rPr>
        <w:t xml:space="preserve">n particular, there is general agreement that aged care facilities lack the necessary workforce, and that the workforce lacks the necessary training to manage residents’ behaviours without using restraint </w:t>
      </w:r>
      <w:r w:rsidR="003B2B64" w:rsidRPr="00B75304">
        <w:rPr>
          <w:lang w:val="en-GB"/>
        </w:rPr>
        <w:fldChar w:fldCharType="begin" w:fldLock="1"/>
      </w:r>
      <w:r w:rsidR="003012F9">
        <w:rPr>
          <w:lang w:val="en-GB"/>
        </w:rPr>
        <w:instrText>ADDIN CSL_CITATION {"citationItems":[{"id":"ITEM-1","itemData":{"author":[{"dropping-particle":"","family":"Belcher","given":"J","non-dropping-particle":"","parse-names":false,"suffix":""},{"dropping-particle":"","family":"Warwar","given":"S","non-dropping-particle":"","parse-names":false,"suffix":""},{"dropping-particle":"","family":"Mak","given":"J","non-dropping-particle":"","parse-names":false,"suffix":""}],"id":"ITEM-1","issued":{"date-parts":[["2020"]]},"publisher":"NPS Medicinewise","publisher-place":"Sydney","title":"Formative research: Psychotropic medicines in older people (community and aged care)","type":"book"},"uris":["http://www.mendeley.com/documents/?uuid=8685a1ad-58ec-40aa-a675-e3ef5387f565"]},{"id":"ITEM-2","itemData":{"ISBN":"9781742438511","abstract":"\"On 20 December 2016, the Chief Executive Officer (CEO) of the Northern Adelaide Local Health Network (NALHN), Ms Jackie Hanson contacted the Chief Psychiatrist raising concerns about the level of clinical care provided at the Oakden Older Persons Mental Health Service (OPMHS). Ms Hanson requested the Chief Psychiatrist undertake an external independent review of the Oakden Facility as a matter of urgency with the intention of providing a report in April 2017 ... This report is arranged in sections that cover the background; an outline of the policy context; the history of the Oakden facility; and five Chapters each of which is devoted to one of the terms of reference. The Chapters, addressing each of the Terms of Reference, are arranged in order to describe what the Review considered as the scope of the issue, what was found and finally what recommendations are made to address that aspect of the service. In addition, where it was possible to do so, the Review has given an indicative timeframe for addressing its recommendations. The report is based on numerous interviews, written submissions, reviews of clinical files, written policies, procedures and protocols, and observations made by the Review team whilst onsite at Oakden ...\"--Page 1. 1. Introduction -- 2. Background -- Independence of the Review -- Conduct of the Review -- 3. Policy context -- 4. History of Oakden -- 5. Term of reference -- Model of care -- 6. Term of reference -- Staffing model -- 7. Term of reference -- Quality and safety of care -- 8. Term of reference -- culture -- 9. Term of reference -- Restrictive practices -- 10. Conclusion -- Appendix One. Terms of reference -- Appendix Two. Mental Health Act 2009 -- Chief Psychiatrist -- Appendix Three. Biographical statements -- Appendix Four. Letters to fmilies of consumers at Oakden -- Appendix Five. Document register -- Appendix Six. Mental Health Act 2009 -- Principal Community Visitor &amp; Community Visitor Scheme -- Appendix Seven. Community Visitor Scheme reports 2016-17 -- Appendix Eight. Guardianship and Administration Act 1983 -- Appendix Nine. Media -- Appendix Ten. National mental health policy &amp; planning documents -- Appendix Eleven. SA health dignity of care principles -- Appendix Twelve. Bibliography.","author":[{"dropping-particle":"","family":"Groves","given":"Aaron","non-dropping-particle":"","parse-names":false,"suffix":""},{"dropping-particle":"","family":"Thompson","given":"Del","non-dropping-particle":"","parse-names":false,"suffix":""},{"dropping-particle":"","family":"McKellar","given":"Duncan","non-dropping-particle":"","parse-names":false,"suffix":""},{"dropping-particle":"","family":"Procter","given":"Nicholas Gerard","non-dropping-particle":"","parse-names":false,"suffix":""}],"id":"ITEM-2","issued":{"date-parts":[["2017"]]},"number-of-pages":"146","publisher":"SA Health, Department for Health and Ageing","publisher-place":"Adelaide","title":"The Oakden report","type":"book"},"uris":["http://www.mendeley.com/documents/?uuid=2e1f45ad-64da-4df3-9059-a4368265ca62"]},{"id":"ITEM-3","itemData":{"ISBN":"9781920838867","author":[{"dropping-particle":"","family":"Royal Commission into Aged Care Quality and Safety","given":"","non-dropping-particle":"","parse-names":false,"suffix":""}],"id":"ITEM-3","issued":{"date-parts":[["2019"]]},"publisher":"Commonwealth of Australia","publisher-place":"Canberra","title":"Interim Report: Neglect vol. 1","type":"book"},"uris":["http://www.mendeley.com/documents/?uuid=c0f621c7-63e2-4e4e-87c0-696b74c11846"]},{"id":"ITEM-4","itemData":{"ISBN":"9781623137717","abstract":"\"October 2019\"--Table of contents page. \"This report was researched and written by Bethany Brown, researcher on older people's rights in Human Rights Watch's Disability Division.\" -- page 72 Key recommendation -- Map -- Methodology -- I. Background -- II. Use of chemical restrain in aged care facilities -- III. Experiences with government complaint mechanisms -- IV. Government response -- V. International standards and Australian law -- VI. Recommendations. Summary -- Key recommendation -- Map -- Methodology -- I. Background -- II. Use of chemical restrain in aged care facilities -- III. Experiences with government complaint mechanisms -- IV. Government response -- V. International standards and Australian law -- VI. Recommendations.","author":[{"dropping-particle":"","family":"Human Rights Watch","given":"","non-dropping-particle":"","parse-names":false,"suffix":""}],"id":"ITEM-4","issued":{"date-parts":[["2019"]]},"number-of-pages":"101","title":"\"Fading away\" : how aged care facilities in Australia chemically restrain older people with dementia","type":"book"},"uris":["http://www.mendeley.com/documents/?uuid=3a618523-4d7d-3ef8-bfac-fde4c2b0ad98"]}],"mendeley":{"formattedCitation":"(Belcher et al. 2020, Groves et al. 2017, Royal Commission into Aged Care Quality and Safety 2019b, Human Rights Watch 2019)","plainTextFormattedCitation":"(Belcher et al. 2020, Groves et al. 2017, Royal Commission into Aged Care Quality and Safety 2019b, Human Rights Watch 2019)","previouslyFormattedCitation":"(Belcher et al. 2020, Groves et al. 2017, Royal Commission into Aged Care Quality and Safety 2019b, Human Rights Watch 2019)"},"properties":{"noteIndex":0},"schema":"https://github.com/citation-style-language/schema/raw/master/csl-citation.json"}</w:instrText>
      </w:r>
      <w:r w:rsidR="003B2B64" w:rsidRPr="00B75304">
        <w:rPr>
          <w:lang w:val="en-GB"/>
        </w:rPr>
        <w:fldChar w:fldCharType="separate"/>
      </w:r>
      <w:r w:rsidR="002D2F2A" w:rsidRPr="00B75304">
        <w:rPr>
          <w:noProof/>
          <w:lang w:val="en-GB"/>
        </w:rPr>
        <w:t>(Belcher et al. 2020, Groves et al. 2017, Royal Commission into Aged Care Quality and Safety 2019b, Human Rights Watch 2019)</w:t>
      </w:r>
      <w:r w:rsidR="003B2B64" w:rsidRPr="00B75304">
        <w:rPr>
          <w:lang w:val="en-GB"/>
        </w:rPr>
        <w:fldChar w:fldCharType="end"/>
      </w:r>
      <w:r w:rsidR="000F24A1" w:rsidRPr="00B75304">
        <w:rPr>
          <w:lang w:val="en-GB"/>
        </w:rPr>
        <w:t xml:space="preserve">. To address this barrier, </w:t>
      </w:r>
      <w:r w:rsidR="00AB5152" w:rsidRPr="00B75304">
        <w:rPr>
          <w:lang w:val="en-GB"/>
        </w:rPr>
        <w:t xml:space="preserve">there have been widespread calls for </w:t>
      </w:r>
      <w:r w:rsidR="00473A2A" w:rsidRPr="00B75304">
        <w:rPr>
          <w:lang w:val="en-GB"/>
        </w:rPr>
        <w:t xml:space="preserve">minimum qualifications </w:t>
      </w:r>
      <w:r w:rsidR="001A1820" w:rsidRPr="00B75304">
        <w:rPr>
          <w:lang w:val="en-GB"/>
        </w:rPr>
        <w:t xml:space="preserve">and </w:t>
      </w:r>
      <w:r w:rsidR="000F24A1" w:rsidRPr="00B75304">
        <w:rPr>
          <w:lang w:val="en-GB"/>
        </w:rPr>
        <w:t>staffing levels</w:t>
      </w:r>
      <w:r w:rsidR="001A1820" w:rsidRPr="00B75304">
        <w:rPr>
          <w:lang w:val="en-GB"/>
        </w:rPr>
        <w:t xml:space="preserve"> in aged care</w:t>
      </w:r>
      <w:r w:rsidR="00906EF8" w:rsidRPr="00B75304">
        <w:rPr>
          <w:lang w:val="en-GB"/>
        </w:rPr>
        <w:t xml:space="preserve"> </w:t>
      </w:r>
      <w:r w:rsidR="00C33B95" w:rsidRPr="00B75304">
        <w:rPr>
          <w:lang w:val="en-GB"/>
        </w:rPr>
        <w:fldChar w:fldCharType="begin" w:fldLock="1"/>
      </w:r>
      <w:r w:rsidR="003012F9">
        <w:rPr>
          <w:lang w:val="en-GB"/>
        </w:rPr>
        <w:instrText>ADDIN CSL_CITATION {"citationItems":[{"id":"ITEM-1","itemData":{"ISBN":"9781623137717","abstract":"\"October 2019\"--Table of contents page. \"This report was researched and written by Bethany Brown, researcher on older people's rights in Human Rights Watch's Disability Division.\" -- page 72 Key recommendation -- Map -- Methodology -- I. Background -- II. Use of chemical restrain in aged care facilities -- III. Experiences with government complaint mechanisms -- IV. Government response -- V. International standards and Australian law -- VI. Recommendations. Summary -- Key recommendation -- Map -- Methodology -- I. Background -- II. Use of chemical restrain in aged care facilities -- III. Experiences with government complaint mechanisms -- IV. Government response -- V. International standards and Australian law -- VI. Recommendations.","author":[{"dropping-particle":"","family":"Human Rights Watch","given":"","non-dropping-particle":"","parse-names":false,"suffix":""}],"id":"ITEM-1","issued":{"date-parts":[["2019"]]},"number-of-pages":"101","title":"\"Fading away\" : how aged care facilities in Australia chemically restrain older people with dementia","type":"book"},"uris":["http://www.mendeley.com/documents/?uuid=3a618523-4d7d-3ef8-bfac-fde4c2b0ad98"]},{"id":"ITEM-2","itemData":{"ISBN":"9781920838867","author":[{"dropping-particle":"","family":"Royal Commission into Aged Care Quality and Safety","given":"","non-dropping-particle":"","parse-names":false,"suffix":""}],"id":"ITEM-2","issued":{"date-parts":[["2019"]]},"publisher":"Commonwealth of Australia","publisher-place":"Canberra","title":"Interim Report: Neglect vol. 1","type":"book"},"uris":["http://www.mendeley.com/documents/?uuid=c0f621c7-63e2-4e4e-87c0-696b74c11846"]},{"id":"ITEM-3","itemData":{"abstract":"The aged care industry is part of Australia's broad and rapidly growing health care and social assistance industry and a significant contributor to regional and rural economies. It operates across residential care, home care and community-based care, and interfaces with services provided through the health system and disability and social supports. The direct aged care workforce includes personal care workers, nurses, support staff and allied health professionals. The Aged Care Workforce Strategy Taskforce set up in November 2017 by the Minister for Aged Care was chaired by John Pollaers. The purpose of the taskforce was to develop a strategy for growing and sustaining the workforce providing aged care services and support for older people, to meet their care needs in a variety of settings across Australia., This strategy, developed with the industry, for the industry, outlines 14 areas for action to support Australia's aged care workforce. The actions identified in this strategy aim to support industry to invest in better workforce planning, implement better job pathways to allow for career progression, build leadership across the industry at all levels, foster the next generation of leaders, implement practical strategies for attracting and retaining the right people with the right fit, and keep valued skills and talented people. The view of the Taskforce is that this strategy can be executed in one to three years and in doing so will then position the industry for the next four to seven years., Edited excerpts from publication with additional information.","author":[{"dropping-particle":"","family":"Aged Care Workforce Strategy Taskforce","given":"","non-dropping-particle":"","parse-names":false,"suffix":""}],"editor":[{"dropping-particle":"","family":"Australian Government","given":"","non-dropping-particle":"","parse-names":false,"suffix":""}],"id":"ITEM-3","issue":"June","issued":{"date-parts":[["2018"]]},"number-of-pages":"132","publisher-place":"Canberra","title":"A Matter of Care: Australia's Aged Care Workforce Strategy Report of the Aged Care Workforce Strategy Taskforce","type":"book"},"uris":["http://www.mendeley.com/documents/?uuid=b95aeb22-28d2-40ba-a338-71eac0442be4"]}],"mendeley":{"formattedCitation":"(Human Rights Watch 2019, Royal Commission into Aged Care Quality and Safety 2019b, Aged Care Workforce Strategy Taskforce 2018)","plainTextFormattedCitation":"(Human Rights Watch 2019, Royal Commission into Aged Care Quality and Safety 2019b, Aged Care Workforce Strategy Taskforce 2018)","previouslyFormattedCitation":"(Human Rights Watch 2019, Royal Commission into Aged Care Quality and Safety 2019b, Aged Care Workforce Strategy Taskforce 2018)"},"properties":{"noteIndex":0},"schema":"https://github.com/citation-style-language/schema/raw/master/csl-citation.json"}</w:instrText>
      </w:r>
      <w:r w:rsidR="00C33B95" w:rsidRPr="00B75304">
        <w:rPr>
          <w:lang w:val="en-GB"/>
        </w:rPr>
        <w:fldChar w:fldCharType="separate"/>
      </w:r>
      <w:r w:rsidR="002D2F2A" w:rsidRPr="00B75304">
        <w:rPr>
          <w:noProof/>
          <w:lang w:val="en-GB"/>
        </w:rPr>
        <w:t>(Human Rights Watch 2019, Royal Commission into Aged Care Quality and Safety 2019b, Aged Care Workforce Strategy Taskforce 2018)</w:t>
      </w:r>
      <w:r w:rsidR="00C33B95" w:rsidRPr="00B75304">
        <w:rPr>
          <w:lang w:val="en-GB"/>
        </w:rPr>
        <w:fldChar w:fldCharType="end"/>
      </w:r>
      <w:r w:rsidR="001A1820" w:rsidRPr="00B75304">
        <w:rPr>
          <w:lang w:val="en-GB"/>
        </w:rPr>
        <w:t xml:space="preserve">, most recently </w:t>
      </w:r>
      <w:r w:rsidR="00673020" w:rsidRPr="00B75304">
        <w:rPr>
          <w:lang w:val="en-GB"/>
        </w:rPr>
        <w:t>in</w:t>
      </w:r>
      <w:r w:rsidR="001A1820" w:rsidRPr="00B75304">
        <w:rPr>
          <w:lang w:val="en-GB"/>
        </w:rPr>
        <w:t xml:space="preserve"> </w:t>
      </w:r>
      <w:r w:rsidR="004C0488">
        <w:rPr>
          <w:lang w:val="en-GB"/>
        </w:rPr>
        <w:t>Counsel Assisting</w:t>
      </w:r>
      <w:r w:rsidR="00673020" w:rsidRPr="00B75304">
        <w:rPr>
          <w:lang w:val="en-GB"/>
        </w:rPr>
        <w:t xml:space="preserve">’s proposed recommendations to the </w:t>
      </w:r>
      <w:r w:rsidR="004C0488">
        <w:rPr>
          <w:lang w:val="en-GB"/>
        </w:rPr>
        <w:t>Royal Commission</w:t>
      </w:r>
      <w:r w:rsidR="00673020" w:rsidRPr="00B75304">
        <w:rPr>
          <w:lang w:val="en-GB"/>
        </w:rPr>
        <w:t xml:space="preserve"> </w:t>
      </w:r>
      <w:r w:rsidR="00716A23" w:rsidRPr="00B75304">
        <w:rPr>
          <w:lang w:val="en-GB"/>
        </w:rPr>
        <w:fldChar w:fldCharType="begin" w:fldLock="1"/>
      </w:r>
      <w:r w:rsidR="00352638">
        <w:rPr>
          <w:lang w:val="en-GB"/>
        </w:rPr>
        <w:instrText>ADDIN CSL_CITATION {"citationItems":[{"id":"ITEM-1","itemData":{"URL":"https://agedcare.royalcommission.gov.au/sites/default/files/2020-10/RCD.9999.0540.0001_1.pdf","accessed":{"date-parts":[["2020","10","29"]]},"author":[{"dropping-particle":"","family":"Royal Commission into Aged Care Quality and Safety","given":"","non-dropping-particle":"","parse-names":false,"suffix":""}],"id":"ITEM-1","issued":{"date-parts":[["2020"]]},"title":"Counsel Assisting's final submissions: proposed recommendations","type":"webpage"},"uris":["http://www.mendeley.com/documents/?uuid=f8d8c691-7a89-4d5c-a102-37f911a77a4e"]}],"mendeley":{"formattedCitation":"(Royal Commission into Aged Care Quality and Safety 2020a)","plainTextFormattedCitation":"(Royal Commission into Aged Care Quality and Safety 2020a)","previouslyFormattedCitation":"(Royal Commission into Aged Care Quality and Safety n.d.)"},"properties":{"noteIndex":0},"schema":"https://github.com/citation-style-language/schema/raw/master/csl-citation.json"}</w:instrText>
      </w:r>
      <w:r w:rsidR="00716A23" w:rsidRPr="00B75304">
        <w:rPr>
          <w:lang w:val="en-GB"/>
        </w:rPr>
        <w:fldChar w:fldCharType="separate"/>
      </w:r>
      <w:r w:rsidR="00352638" w:rsidRPr="00352638">
        <w:rPr>
          <w:noProof/>
          <w:lang w:val="en-GB"/>
        </w:rPr>
        <w:t xml:space="preserve">(Royal Commission into Aged Care Quality and Safety </w:t>
      </w:r>
      <w:r w:rsidR="00484387" w:rsidRPr="00352638">
        <w:rPr>
          <w:noProof/>
          <w:lang w:val="en-GB"/>
        </w:rPr>
        <w:t>2020</w:t>
      </w:r>
      <w:r w:rsidR="00484387">
        <w:rPr>
          <w:noProof/>
          <w:lang w:val="en-GB"/>
        </w:rPr>
        <w:t>b</w:t>
      </w:r>
      <w:r w:rsidR="00352638" w:rsidRPr="00352638">
        <w:rPr>
          <w:noProof/>
          <w:lang w:val="en-GB"/>
        </w:rPr>
        <w:t>)</w:t>
      </w:r>
      <w:r w:rsidR="00716A23" w:rsidRPr="00B75304">
        <w:rPr>
          <w:lang w:val="en-GB"/>
        </w:rPr>
        <w:fldChar w:fldCharType="end"/>
      </w:r>
      <w:r w:rsidR="000F24A1" w:rsidRPr="00B75304">
        <w:rPr>
          <w:lang w:val="en-GB"/>
        </w:rPr>
        <w:t xml:space="preserve">. The </w:t>
      </w:r>
      <w:r w:rsidR="004C0488">
        <w:rPr>
          <w:lang w:val="en-GB"/>
        </w:rPr>
        <w:lastRenderedPageBreak/>
        <w:t>Royal Commission</w:t>
      </w:r>
      <w:r w:rsidR="000F24A1" w:rsidRPr="00B75304">
        <w:rPr>
          <w:lang w:val="en-GB"/>
        </w:rPr>
        <w:t xml:space="preserve"> also supported improved dementia training, but noted that even when training was available and sufficient, staff were not always supported to use alternative strategies</w:t>
      </w:r>
      <w:r w:rsidR="0007150C" w:rsidRPr="00B75304">
        <w:rPr>
          <w:lang w:val="en-GB"/>
        </w:rPr>
        <w:t xml:space="preserve"> </w:t>
      </w:r>
      <w:r w:rsidR="0007150C" w:rsidRPr="00B75304">
        <w:rPr>
          <w:lang w:val="en-GB"/>
        </w:rPr>
        <w:fldChar w:fldCharType="begin" w:fldLock="1"/>
      </w:r>
      <w:r w:rsidR="003012F9">
        <w:rPr>
          <w:lang w:val="en-GB"/>
        </w:rPr>
        <w:instrText>ADDIN CSL_CITATION {"citationItems":[{"id":"ITEM-1","itemData":{"ISBN":"9781920838867","author":[{"dropping-particle":"","family":"Royal Commission into Aged Care Quality and Safety","given":"","non-dropping-particle":"","parse-names":false,"suffix":""}],"id":"ITEM-1","issued":{"date-parts":[["2019"]]},"publisher":"Commonwealth of Australia","publisher-place":"Canberra","title":"Interim Report: Neglect vol. 1","type":"book"},"uris":["http://www.mendeley.com/documents/?uuid=c0f621c7-63e2-4e4e-87c0-696b74c11846"]}],"mendeley":{"formattedCitation":"(Royal Commission into Aged Care Quality and Safety 2019b)","plainTextFormattedCitation":"(Royal Commission into Aged Care Quality and Safety 2019b)","previouslyFormattedCitation":"(Royal Commission into Aged Care Quality and Safety 2019b)"},"properties":{"noteIndex":0},"schema":"https://github.com/citation-style-language/schema/raw/master/csl-citation.json"}</w:instrText>
      </w:r>
      <w:r w:rsidR="0007150C" w:rsidRPr="00B75304">
        <w:rPr>
          <w:lang w:val="en-GB"/>
        </w:rPr>
        <w:fldChar w:fldCharType="separate"/>
      </w:r>
      <w:r w:rsidR="002D2F2A" w:rsidRPr="00B75304">
        <w:rPr>
          <w:noProof/>
          <w:lang w:val="en-GB"/>
        </w:rPr>
        <w:t>(Royal Commission into Aged Care Quality and Safety 2019b)</w:t>
      </w:r>
      <w:r w:rsidR="0007150C" w:rsidRPr="00B75304">
        <w:rPr>
          <w:lang w:val="en-GB"/>
        </w:rPr>
        <w:fldChar w:fldCharType="end"/>
      </w:r>
      <w:r w:rsidR="000F24A1" w:rsidRPr="00B75304">
        <w:rPr>
          <w:lang w:val="en-GB"/>
        </w:rPr>
        <w:t>. This hints at the broader cultural shift required to change practice on the ground.</w:t>
      </w:r>
    </w:p>
    <w:p w14:paraId="1CED0D81" w14:textId="72BEB602" w:rsidR="00C905E6" w:rsidRPr="00B75304" w:rsidRDefault="00C905E6" w:rsidP="006D2698">
      <w:pPr>
        <w:pStyle w:val="Para"/>
        <w:rPr>
          <w:lang w:val="en-GB"/>
        </w:rPr>
      </w:pPr>
      <w:r w:rsidRPr="00B75304">
        <w:rPr>
          <w:lang w:val="en-GB"/>
        </w:rPr>
        <w:t>In addition to upsizing and upskilling the frontline workforce, the importance of</w:t>
      </w:r>
      <w:r w:rsidR="0074406D" w:rsidRPr="00B75304">
        <w:rPr>
          <w:lang w:val="en-GB"/>
        </w:rPr>
        <w:t xml:space="preserve"> building the </w:t>
      </w:r>
      <w:r w:rsidR="00FF5512" w:rsidRPr="00B75304">
        <w:rPr>
          <w:lang w:val="en-GB"/>
        </w:rPr>
        <w:t xml:space="preserve">sector’s </w:t>
      </w:r>
      <w:r w:rsidR="0074406D" w:rsidRPr="00B75304">
        <w:rPr>
          <w:lang w:val="en-GB"/>
        </w:rPr>
        <w:t>capacity</w:t>
      </w:r>
      <w:r w:rsidR="004033F3" w:rsidRPr="00B75304">
        <w:rPr>
          <w:lang w:val="en-GB"/>
        </w:rPr>
        <w:t xml:space="preserve"> </w:t>
      </w:r>
      <w:r w:rsidR="00FF5512" w:rsidRPr="00B75304">
        <w:rPr>
          <w:lang w:val="en-GB"/>
        </w:rPr>
        <w:t>to</w:t>
      </w:r>
      <w:r w:rsidR="004033F3" w:rsidRPr="00B75304">
        <w:rPr>
          <w:lang w:val="en-GB"/>
        </w:rPr>
        <w:t xml:space="preserve"> </w:t>
      </w:r>
      <w:r w:rsidR="00FF5512" w:rsidRPr="00B75304">
        <w:rPr>
          <w:lang w:val="en-GB"/>
        </w:rPr>
        <w:t>provide</w:t>
      </w:r>
      <w:r w:rsidR="004033F3" w:rsidRPr="00B75304">
        <w:rPr>
          <w:lang w:val="en-GB"/>
        </w:rPr>
        <w:t xml:space="preserve"> timely and appropriate </w:t>
      </w:r>
      <w:r w:rsidR="0074406D" w:rsidRPr="00B75304">
        <w:rPr>
          <w:lang w:val="en-GB"/>
        </w:rPr>
        <w:t>multidisciplinary</w:t>
      </w:r>
      <w:r w:rsidR="004033F3" w:rsidRPr="00B75304">
        <w:rPr>
          <w:lang w:val="en-GB"/>
        </w:rPr>
        <w:t xml:space="preserve"> care is well recognised. The Aged Care Workforce Taskforce </w:t>
      </w:r>
      <w:r w:rsidR="004033F3" w:rsidRPr="00B75304">
        <w:rPr>
          <w:lang w:val="en-GB"/>
        </w:rPr>
        <w:fldChar w:fldCharType="begin" w:fldLock="1"/>
      </w:r>
      <w:r w:rsidR="004033F3" w:rsidRPr="00B75304">
        <w:rPr>
          <w:lang w:val="en-GB"/>
        </w:rPr>
        <w:instrText>ADDIN CSL_CITATION {"citationItems":[{"id":"ITEM-1","itemData":{"abstract":"The aged care industry is part of Australia's broad and rapidly growing health care and social assistance industry and a significant contributor to regional and rural economies. It operates across residential care, home care and community-based care, and interfaces with services provided through the health system and disability and social supports. The direct aged care workforce includes personal care workers, nurses, support staff and allied health professionals. The Aged Care Workforce Strategy Taskforce set up in November 2017 by the Minister for Aged Care was chaired by John Pollaers. The purpose of the taskforce was to develop a strategy for growing and sustaining the workforce providing aged care services and support for older people, to meet their care needs in a variety of settings across Australia., This strategy, developed with the industry, for the industry, outlines 14 areas for action to support Australia's aged care workforce. The actions identified in this strategy aim to support industry to invest in better workforce planning, implement better job pathways to allow for career progression, build leadership across the industry at all levels, foster the next generation of leaders, implement practical strategies for attracting and retaining the right people with the right fit, and keep valued skills and talented people. The view of the Taskforce is that this strategy can be executed in one to three years and in doing so will then position the industry for the next four to seven years., Edited excerpts from publication with additional information.","author":[{"dropping-particle":"","family":"Aged Care Workforce Strategy Taskforce","given":"","non-dropping-particle":"","parse-names":false,"suffix":""}],"editor":[{"dropping-particle":"","family":"Australian Government","given":"","non-dropping-particle":"","parse-names":false,"suffix":""}],"id":"ITEM-1","issue":"June","issued":{"date-parts":[["2018"]]},"number-of-pages":"132","publisher-place":"Canberra","title":"A Matter of Care: Australia's Aged Care Workforce Strategy Report of the Aged Care Workforce Strategy Taskforce","type":"book"},"uris":["http://www.mendeley.com/documents/?uuid=b95aeb22-28d2-40ba-a338-71eac0442be4"]}],"mendeley":{"formattedCitation":"(Aged Care Workforce Strategy Taskforce 2018)","manualFormatting":"(2018)","plainTextFormattedCitation":"(Aged Care Workforce Strategy Taskforce 2018)","previouslyFormattedCitation":"(Aged Care Workforce Strategy Taskforce 2018)"},"properties":{"noteIndex":0},"schema":"https://github.com/citation-style-language/schema/raw/master/csl-citation.json"}</w:instrText>
      </w:r>
      <w:r w:rsidR="004033F3" w:rsidRPr="00B75304">
        <w:rPr>
          <w:lang w:val="en-GB"/>
        </w:rPr>
        <w:fldChar w:fldCharType="separate"/>
      </w:r>
      <w:r w:rsidR="004033F3" w:rsidRPr="00B75304">
        <w:rPr>
          <w:lang w:val="en-GB"/>
        </w:rPr>
        <w:t>(2018)</w:t>
      </w:r>
      <w:r w:rsidR="004033F3" w:rsidRPr="00B75304">
        <w:rPr>
          <w:lang w:val="en-GB"/>
        </w:rPr>
        <w:fldChar w:fldCharType="end"/>
      </w:r>
      <w:r w:rsidR="004033F3" w:rsidRPr="00B75304">
        <w:rPr>
          <w:lang w:val="en-GB"/>
        </w:rPr>
        <w:t xml:space="preserve"> put forward that allied health </w:t>
      </w:r>
      <w:r w:rsidR="00860248" w:rsidRPr="00B75304">
        <w:rPr>
          <w:lang w:val="en-GB"/>
        </w:rPr>
        <w:t>‘</w:t>
      </w:r>
      <w:r w:rsidR="004033F3" w:rsidRPr="00B75304">
        <w:rPr>
          <w:lang w:val="en-GB"/>
        </w:rPr>
        <w:t>will play an increasingly bigger and critical role in delivering holistic care services that support positive ageing and reablement and improve the quality of life of consumers</w:t>
      </w:r>
      <w:r w:rsidR="00860248" w:rsidRPr="00B75304">
        <w:rPr>
          <w:lang w:val="en-GB"/>
        </w:rPr>
        <w:t>’</w:t>
      </w:r>
      <w:r w:rsidR="004033F3" w:rsidRPr="00B75304">
        <w:rPr>
          <w:lang w:val="en-GB"/>
        </w:rPr>
        <w:t xml:space="preserve"> (</w:t>
      </w:r>
      <w:r w:rsidR="0051291E" w:rsidRPr="00B75304">
        <w:rPr>
          <w:lang w:val="en-GB"/>
        </w:rPr>
        <w:t>p</w:t>
      </w:r>
      <w:r w:rsidR="004033F3" w:rsidRPr="00B75304">
        <w:rPr>
          <w:lang w:val="en-GB"/>
        </w:rPr>
        <w:t xml:space="preserve"> 34). </w:t>
      </w:r>
      <w:r w:rsidR="00605114" w:rsidRPr="00B75304">
        <w:rPr>
          <w:lang w:val="en-GB"/>
        </w:rPr>
        <w:t xml:space="preserve">Counsel Assisting </w:t>
      </w:r>
      <w:r w:rsidR="00B676A9" w:rsidRPr="00B75304">
        <w:rPr>
          <w:lang w:val="en-GB"/>
        </w:rPr>
        <w:t xml:space="preserve">further recommended that all aged care providers be required to engage at least </w:t>
      </w:r>
      <w:r w:rsidR="003D610D" w:rsidRPr="00B75304">
        <w:rPr>
          <w:lang w:val="en-GB"/>
        </w:rPr>
        <w:t>10 different types of allied health professionals</w:t>
      </w:r>
      <w:r w:rsidR="004B3EE3" w:rsidRPr="00B75304">
        <w:rPr>
          <w:lang w:val="en-GB"/>
        </w:rPr>
        <w:t xml:space="preserve">, and that the funding structure be revised to support </w:t>
      </w:r>
      <w:r w:rsidR="00C20EA2" w:rsidRPr="00B75304">
        <w:rPr>
          <w:lang w:val="en-GB"/>
        </w:rPr>
        <w:t>t</w:t>
      </w:r>
      <w:r w:rsidR="007F4F54" w:rsidRPr="00B75304">
        <w:rPr>
          <w:lang w:val="en-GB"/>
        </w:rPr>
        <w:t>hem in this endeavour</w:t>
      </w:r>
      <w:r w:rsidR="007B4B2A" w:rsidRPr="00B75304">
        <w:rPr>
          <w:lang w:val="en-GB"/>
        </w:rPr>
        <w:t xml:space="preserve"> </w:t>
      </w:r>
      <w:r w:rsidR="007B4B2A" w:rsidRPr="00B75304">
        <w:rPr>
          <w:lang w:val="en-GB"/>
        </w:rPr>
        <w:fldChar w:fldCharType="begin" w:fldLock="1"/>
      </w:r>
      <w:r w:rsidR="00352638">
        <w:rPr>
          <w:lang w:val="en-GB"/>
        </w:rPr>
        <w:instrText>ADDIN CSL_CITATION {"citationItems":[{"id":"ITEM-1","itemData":{"URL":"https://agedcare.royalcommission.gov.au/sites/default/files/2020-10/RCD.9999.0540.0001_1.pdf","accessed":{"date-parts":[["2020","10","29"]]},"author":[{"dropping-particle":"","family":"Royal Commission into Aged Care Quality and Safety","given":"","non-dropping-particle":"","parse-names":false,"suffix":""}],"id":"ITEM-1","issued":{"date-parts":[["2020"]]},"title":"Counsel Assisting's final submissions: proposed recommendations","type":"webpage"},"uris":["http://www.mendeley.com/documents/?uuid=f8d8c691-7a89-4d5c-a102-37f911a77a4e"]}],"mendeley":{"formattedCitation":"(Royal Commission into Aged Care Quality and Safety 2020a)","plainTextFormattedCitation":"(Royal Commission into Aged Care Quality and Safety 2020a)","previouslyFormattedCitation":"(Royal Commission into Aged Care Quality and Safety n.d.)"},"properties":{"noteIndex":0},"schema":"https://github.com/citation-style-language/schema/raw/master/csl-citation.json"}</w:instrText>
      </w:r>
      <w:r w:rsidR="007B4B2A" w:rsidRPr="00B75304">
        <w:rPr>
          <w:lang w:val="en-GB"/>
        </w:rPr>
        <w:fldChar w:fldCharType="separate"/>
      </w:r>
      <w:r w:rsidR="00352638" w:rsidRPr="00352638">
        <w:rPr>
          <w:noProof/>
          <w:lang w:val="en-GB"/>
        </w:rPr>
        <w:t xml:space="preserve">(Royal Commission into Aged Care Quality and Safety </w:t>
      </w:r>
      <w:r w:rsidR="00484387" w:rsidRPr="00352638">
        <w:rPr>
          <w:noProof/>
          <w:lang w:val="en-GB"/>
        </w:rPr>
        <w:t>2020</w:t>
      </w:r>
      <w:r w:rsidR="00484387">
        <w:rPr>
          <w:noProof/>
          <w:lang w:val="en-GB"/>
        </w:rPr>
        <w:t>b</w:t>
      </w:r>
      <w:r w:rsidR="00352638" w:rsidRPr="00352638">
        <w:rPr>
          <w:noProof/>
          <w:lang w:val="en-GB"/>
        </w:rPr>
        <w:t>)</w:t>
      </w:r>
      <w:r w:rsidR="007B4B2A" w:rsidRPr="00B75304">
        <w:rPr>
          <w:lang w:val="en-GB"/>
        </w:rPr>
        <w:fldChar w:fldCharType="end"/>
      </w:r>
      <w:r w:rsidR="007F4F54" w:rsidRPr="00B75304">
        <w:rPr>
          <w:lang w:val="en-GB"/>
        </w:rPr>
        <w:t xml:space="preserve">. </w:t>
      </w:r>
      <w:r w:rsidR="00E65CF7" w:rsidRPr="00B75304">
        <w:rPr>
          <w:lang w:val="en-GB"/>
        </w:rPr>
        <w:t>Of course, it is important that</w:t>
      </w:r>
      <w:r w:rsidR="00A401DA" w:rsidRPr="00B75304">
        <w:rPr>
          <w:lang w:val="en-GB"/>
        </w:rPr>
        <w:t xml:space="preserve"> professionals have the requisite training and skills </w:t>
      </w:r>
      <w:r w:rsidR="00C10EB7" w:rsidRPr="00B75304">
        <w:rPr>
          <w:lang w:val="en-GB"/>
        </w:rPr>
        <w:t xml:space="preserve">to </w:t>
      </w:r>
      <w:r w:rsidR="00F138EF" w:rsidRPr="00B75304">
        <w:rPr>
          <w:lang w:val="en-GB"/>
        </w:rPr>
        <w:t>support the planning and use of alternative strategies</w:t>
      </w:r>
      <w:r w:rsidR="00264C83" w:rsidRPr="00B75304">
        <w:rPr>
          <w:lang w:val="en-GB"/>
        </w:rPr>
        <w:t xml:space="preserve">, in order to </w:t>
      </w:r>
      <w:r w:rsidR="00B66084" w:rsidRPr="00B75304">
        <w:rPr>
          <w:lang w:val="en-GB"/>
        </w:rPr>
        <w:t xml:space="preserve">effectively reduce the use of restraint. On this point, </w:t>
      </w:r>
      <w:r w:rsidR="00810A91" w:rsidRPr="00B75304">
        <w:rPr>
          <w:lang w:val="en-GB"/>
        </w:rPr>
        <w:t xml:space="preserve">the </w:t>
      </w:r>
      <w:r w:rsidR="004C0488">
        <w:rPr>
          <w:lang w:val="en-GB"/>
        </w:rPr>
        <w:t>Royal Commission</w:t>
      </w:r>
      <w:r w:rsidR="00810A91" w:rsidRPr="00B75304">
        <w:rPr>
          <w:lang w:val="en-GB"/>
        </w:rPr>
        <w:t>ers suggested in their interim report t</w:t>
      </w:r>
      <w:r w:rsidRPr="00B75304">
        <w:rPr>
          <w:lang w:val="en-GB"/>
        </w:rPr>
        <w:t>hat GPs would also benefit from improved dementia training</w:t>
      </w:r>
      <w:r w:rsidR="00FC740F" w:rsidRPr="00B75304">
        <w:rPr>
          <w:lang w:val="en-GB"/>
        </w:rPr>
        <w:t xml:space="preserve"> </w:t>
      </w:r>
      <w:r w:rsidR="00FC740F" w:rsidRPr="00B75304">
        <w:rPr>
          <w:lang w:val="en-GB"/>
        </w:rPr>
        <w:fldChar w:fldCharType="begin" w:fldLock="1"/>
      </w:r>
      <w:r w:rsidR="003012F9">
        <w:rPr>
          <w:lang w:val="en-GB"/>
        </w:rPr>
        <w:instrText>ADDIN CSL_CITATION {"citationItems":[{"id":"ITEM-1","itemData":{"ISBN":"9781920838867","author":[{"dropping-particle":"","family":"Royal Commission into Aged Care Quality and Safety","given":"","non-dropping-particle":"","parse-names":false,"suffix":""}],"id":"ITEM-1","issued":{"date-parts":[["2019"]]},"publisher":"Commonwealth of Australia","publisher-place":"Canberra","title":"Interim Report: Neglect vol. 1","type":"book"},"uris":["http://www.mendeley.com/documents/?uuid=c0f621c7-63e2-4e4e-87c0-696b74c11846"]}],"mendeley":{"formattedCitation":"(Royal Commission into Aged Care Quality and Safety 2019b)","plainTextFormattedCitation":"(Royal Commission into Aged Care Quality and Safety 2019b)","previouslyFormattedCitation":"(Royal Commission into Aged Care Quality and Safety 2019b)"},"properties":{"noteIndex":0},"schema":"https://github.com/citation-style-language/schema/raw/master/csl-citation.json"}</w:instrText>
      </w:r>
      <w:r w:rsidR="00FC740F" w:rsidRPr="00B75304">
        <w:rPr>
          <w:lang w:val="en-GB"/>
        </w:rPr>
        <w:fldChar w:fldCharType="separate"/>
      </w:r>
      <w:r w:rsidR="002D2F2A" w:rsidRPr="00B75304">
        <w:rPr>
          <w:noProof/>
          <w:lang w:val="en-GB"/>
        </w:rPr>
        <w:t>(Royal Commission into Aged Care Quality and Safety 2019b)</w:t>
      </w:r>
      <w:r w:rsidR="00FC740F" w:rsidRPr="00B75304">
        <w:rPr>
          <w:lang w:val="en-GB"/>
        </w:rPr>
        <w:fldChar w:fldCharType="end"/>
      </w:r>
      <w:r w:rsidRPr="00B75304">
        <w:rPr>
          <w:lang w:val="en-GB"/>
        </w:rPr>
        <w:t>,</w:t>
      </w:r>
      <w:r w:rsidR="001F456B" w:rsidRPr="00B75304">
        <w:rPr>
          <w:lang w:val="en-GB"/>
        </w:rPr>
        <w:t xml:space="preserve"> and Counsel Assisting extended this to recommend that </w:t>
      </w:r>
      <w:r w:rsidR="00B6466D" w:rsidRPr="00B75304">
        <w:rPr>
          <w:lang w:val="en-GB"/>
        </w:rPr>
        <w:t xml:space="preserve">the undergraduate curricula for all health professions </w:t>
      </w:r>
      <w:r w:rsidR="00DC5B40" w:rsidRPr="00B75304">
        <w:rPr>
          <w:lang w:val="en-GB"/>
        </w:rPr>
        <w:t xml:space="preserve">be reviewed and updated to </w:t>
      </w:r>
      <w:r w:rsidR="00EF085D" w:rsidRPr="00B75304">
        <w:rPr>
          <w:lang w:val="en-GB"/>
        </w:rPr>
        <w:t>address age-related conditions including dementia</w:t>
      </w:r>
      <w:r w:rsidR="00FC740F" w:rsidRPr="00B75304">
        <w:rPr>
          <w:lang w:val="en-GB"/>
        </w:rPr>
        <w:t xml:space="preserve">, to </w:t>
      </w:r>
      <w:r w:rsidR="00860248" w:rsidRPr="00B75304">
        <w:rPr>
          <w:lang w:val="en-GB"/>
        </w:rPr>
        <w:t>‘</w:t>
      </w:r>
      <w:r w:rsidR="00FC740F" w:rsidRPr="00B75304">
        <w:rPr>
          <w:lang w:val="en-GB"/>
        </w:rPr>
        <w:t>ensure that graduates have the education and knowledge to meet the care needs of older people</w:t>
      </w:r>
      <w:r w:rsidR="00860248" w:rsidRPr="00B75304">
        <w:rPr>
          <w:lang w:val="en-GB"/>
        </w:rPr>
        <w:t>’</w:t>
      </w:r>
      <w:r w:rsidR="002B4DE4" w:rsidRPr="00B75304">
        <w:rPr>
          <w:lang w:val="en-GB"/>
        </w:rPr>
        <w:t xml:space="preserve"> </w:t>
      </w:r>
      <w:r w:rsidR="002B4DE4" w:rsidRPr="00B75304">
        <w:rPr>
          <w:lang w:val="en-GB"/>
        </w:rPr>
        <w:fldChar w:fldCharType="begin" w:fldLock="1"/>
      </w:r>
      <w:r w:rsidR="00352638">
        <w:rPr>
          <w:lang w:val="en-GB"/>
        </w:rPr>
        <w:instrText>ADDIN CSL_CITATION {"citationItems":[{"id":"ITEM-1","itemData":{"URL":"https://agedcare.royalcommission.gov.au/sites/default/files/2020-10/RCD.9999.0540.0001_1.pdf","accessed":{"date-parts":[["2020","10","29"]]},"author":[{"dropping-particle":"","family":"Royal Commission into Aged Care Quality and Safety","given":"","non-dropping-particle":"","parse-names":false,"suffix":""}],"id":"ITEM-1","issued":{"date-parts":[["2020"]]},"title":"Counsel Assisting's final submissions: proposed recommendations","type":"webpage"},"uris":["http://www.mendeley.com/documents/?uuid=f8d8c691-7a89-4d5c-a102-37f911a77a4e"]}],"mendeley":{"formattedCitation":"(Royal Commission into Aged Care Quality and Safety 2020a)","plainTextFormattedCitation":"(Royal Commission into Aged Care Quality and Safety 2020a)","previouslyFormattedCitation":"(Royal Commission into Aged Care Quality and Safety n.d.)"},"properties":{"noteIndex":0},"schema":"https://github.com/citation-style-language/schema/raw/master/csl-citation.json"}</w:instrText>
      </w:r>
      <w:r w:rsidR="002B4DE4" w:rsidRPr="00B75304">
        <w:rPr>
          <w:lang w:val="en-GB"/>
        </w:rPr>
        <w:fldChar w:fldCharType="separate"/>
      </w:r>
      <w:r w:rsidR="00352638" w:rsidRPr="00352638">
        <w:rPr>
          <w:noProof/>
          <w:lang w:val="en-GB"/>
        </w:rPr>
        <w:t xml:space="preserve">(Royal Commission into Aged Care Quality and Safety </w:t>
      </w:r>
      <w:r w:rsidR="00484387" w:rsidRPr="00352638">
        <w:rPr>
          <w:noProof/>
          <w:lang w:val="en-GB"/>
        </w:rPr>
        <w:t>2020</w:t>
      </w:r>
      <w:r w:rsidR="00484387">
        <w:rPr>
          <w:noProof/>
          <w:lang w:val="en-GB"/>
        </w:rPr>
        <w:t>b</w:t>
      </w:r>
      <w:r w:rsidR="00352638" w:rsidRPr="00352638">
        <w:rPr>
          <w:noProof/>
          <w:lang w:val="en-GB"/>
        </w:rPr>
        <w:t>)</w:t>
      </w:r>
      <w:r w:rsidR="002B4DE4" w:rsidRPr="00B75304">
        <w:rPr>
          <w:lang w:val="en-GB"/>
        </w:rPr>
        <w:fldChar w:fldCharType="end"/>
      </w:r>
      <w:r w:rsidR="007F4F54" w:rsidRPr="00B75304">
        <w:rPr>
          <w:lang w:val="en-GB"/>
        </w:rPr>
        <w:t>.</w:t>
      </w:r>
    </w:p>
    <w:p w14:paraId="55BC0C29" w14:textId="17AB2837" w:rsidR="000F24A1" w:rsidRPr="00B75304" w:rsidRDefault="00BF2C67" w:rsidP="00271172">
      <w:pPr>
        <w:pStyle w:val="Para"/>
        <w:rPr>
          <w:lang w:val="en-GB"/>
        </w:rPr>
      </w:pPr>
      <w:r w:rsidRPr="00B75304">
        <w:rPr>
          <w:lang w:val="en-GB"/>
        </w:rPr>
        <w:t>P</w:t>
      </w:r>
      <w:r w:rsidR="001942DE" w:rsidRPr="00B75304">
        <w:rPr>
          <w:lang w:val="en-GB"/>
        </w:rPr>
        <w:t xml:space="preserve">revious research has found that multidisciplinary input, including </w:t>
      </w:r>
      <w:r w:rsidR="000E2E8C" w:rsidRPr="00B75304">
        <w:rPr>
          <w:lang w:val="en-GB"/>
        </w:rPr>
        <w:t xml:space="preserve">that of GPs, </w:t>
      </w:r>
      <w:r w:rsidR="001942DE" w:rsidRPr="00B75304">
        <w:rPr>
          <w:lang w:val="en-GB"/>
        </w:rPr>
        <w:t xml:space="preserve">is often sought at crisis point (e.g. when the resident becomes aggressive), limiting the opportunity for careful consideration and application of appropriate behavioural management techniques </w:t>
      </w:r>
      <w:r w:rsidR="001942DE" w:rsidRPr="00B75304">
        <w:rPr>
          <w:lang w:val="en-GB"/>
        </w:rPr>
        <w:fldChar w:fldCharType="begin" w:fldLock="1"/>
      </w:r>
      <w:r w:rsidR="000C3672" w:rsidRPr="00B75304">
        <w:rPr>
          <w:lang w:val="en-GB"/>
        </w:rPr>
        <w:instrText>ADDIN CSL_CITATION {"citationItems":[{"id":"ITEM-1","itemData":{"author":[{"dropping-particle":"","family":"Belcher","given":"J","non-dropping-particle":"","parse-names":false,"suffix":""},{"dropping-particle":"","family":"Warwar","given":"S","non-dropping-particle":"","parse-names":false,"suffix":""},{"dropping-particle":"","family":"Mak","given":"J","non-dropping-particle":"","parse-names":false,"suffix":""}],"id":"ITEM-1","issued":{"date-parts":[["2020"]]},"publisher":"NPS Medicinewise","publisher-place":"Sydney","title":"Formative research: Psychotropic medicines in older people (community and aged care)","type":"book"},"uris":["http://www.mendeley.com/documents/?uuid=8685a1ad-58ec-40aa-a675-e3ef5387f565"]}],"mendeley":{"formattedCitation":"(Belcher et al. 2020)","plainTextFormattedCitation":"(Belcher et al. 2020)","previouslyFormattedCitation":"(Belcher et al. 2020)"},"properties":{"noteIndex":0},"schema":"https://github.com/citation-style-language/schema/raw/master/csl-citation.json"}</w:instrText>
      </w:r>
      <w:r w:rsidR="001942DE" w:rsidRPr="00B75304">
        <w:rPr>
          <w:lang w:val="en-GB"/>
        </w:rPr>
        <w:fldChar w:fldCharType="separate"/>
      </w:r>
      <w:r w:rsidR="001942DE" w:rsidRPr="00B75304">
        <w:rPr>
          <w:lang w:val="en-GB"/>
        </w:rPr>
        <w:t>(Belcher et al. 2020)</w:t>
      </w:r>
      <w:r w:rsidR="001942DE" w:rsidRPr="00B75304">
        <w:rPr>
          <w:lang w:val="en-GB"/>
        </w:rPr>
        <w:fldChar w:fldCharType="end"/>
      </w:r>
      <w:r w:rsidR="001942DE" w:rsidRPr="00B75304">
        <w:rPr>
          <w:lang w:val="en-GB"/>
        </w:rPr>
        <w:t xml:space="preserve">. </w:t>
      </w:r>
      <w:r w:rsidR="0007150C" w:rsidRPr="00B75304">
        <w:rPr>
          <w:lang w:val="en-GB"/>
        </w:rPr>
        <w:t>Our findings</w:t>
      </w:r>
      <w:r w:rsidR="000F24A1" w:rsidRPr="00B75304">
        <w:rPr>
          <w:lang w:val="en-GB"/>
        </w:rPr>
        <w:t xml:space="preserve"> </w:t>
      </w:r>
      <w:r w:rsidR="00A85538" w:rsidRPr="00B75304">
        <w:rPr>
          <w:lang w:val="en-GB"/>
        </w:rPr>
        <w:t>reiterate this</w:t>
      </w:r>
      <w:r w:rsidR="004938F0" w:rsidRPr="00B75304">
        <w:rPr>
          <w:lang w:val="en-GB"/>
        </w:rPr>
        <w:t xml:space="preserve"> experience</w:t>
      </w:r>
      <w:r w:rsidR="00A85538" w:rsidRPr="00B75304">
        <w:rPr>
          <w:lang w:val="en-GB"/>
        </w:rPr>
        <w:t xml:space="preserve"> </w:t>
      </w:r>
      <w:r w:rsidR="001A3458" w:rsidRPr="00B75304">
        <w:rPr>
          <w:lang w:val="en-GB"/>
        </w:rPr>
        <w:t>and</w:t>
      </w:r>
      <w:r w:rsidR="000F24A1" w:rsidRPr="00B75304">
        <w:rPr>
          <w:lang w:val="en-GB"/>
        </w:rPr>
        <w:t xml:space="preserve"> </w:t>
      </w:r>
      <w:r w:rsidR="0007150C" w:rsidRPr="00B75304">
        <w:rPr>
          <w:lang w:val="en-GB"/>
        </w:rPr>
        <w:t>support</w:t>
      </w:r>
      <w:r w:rsidR="00571714" w:rsidRPr="00B75304">
        <w:rPr>
          <w:lang w:val="en-GB"/>
        </w:rPr>
        <w:t>s</w:t>
      </w:r>
      <w:r w:rsidR="000F24A1" w:rsidRPr="00B75304">
        <w:rPr>
          <w:lang w:val="en-GB"/>
        </w:rPr>
        <w:t xml:space="preserve"> calls </w:t>
      </w:r>
      <w:r w:rsidR="00655D57" w:rsidRPr="00B75304">
        <w:rPr>
          <w:lang w:val="en-GB"/>
        </w:rPr>
        <w:t>for</w:t>
      </w:r>
      <w:r w:rsidR="000F24A1" w:rsidRPr="00B75304">
        <w:rPr>
          <w:lang w:val="en-GB"/>
        </w:rPr>
        <w:t xml:space="preserve"> increase</w:t>
      </w:r>
      <w:r w:rsidR="00655D57" w:rsidRPr="00B75304">
        <w:rPr>
          <w:lang w:val="en-GB"/>
        </w:rPr>
        <w:t>d</w:t>
      </w:r>
      <w:r w:rsidR="000F24A1" w:rsidRPr="00B75304">
        <w:rPr>
          <w:lang w:val="en-GB"/>
        </w:rPr>
        <w:t xml:space="preserve"> </w:t>
      </w:r>
      <w:r w:rsidR="00655D57" w:rsidRPr="00B75304">
        <w:rPr>
          <w:lang w:val="en-GB"/>
        </w:rPr>
        <w:t>funding to support</w:t>
      </w:r>
      <w:r w:rsidR="000F24A1" w:rsidRPr="00B75304">
        <w:rPr>
          <w:lang w:val="en-GB"/>
        </w:rPr>
        <w:t xml:space="preserve"> primary prevention</w:t>
      </w:r>
      <w:r w:rsidR="00655D57" w:rsidRPr="00B75304">
        <w:rPr>
          <w:lang w:val="en-GB"/>
        </w:rPr>
        <w:t xml:space="preserve"> strategies</w:t>
      </w:r>
      <w:r w:rsidR="000F24A1" w:rsidRPr="00B75304">
        <w:rPr>
          <w:lang w:val="en-GB"/>
        </w:rPr>
        <w:t xml:space="preserve">, such as dementia-friendly building design </w:t>
      </w:r>
      <w:r w:rsidR="00DB7BAC" w:rsidRPr="00B75304">
        <w:rPr>
          <w:lang w:val="en-GB"/>
        </w:rPr>
        <w:fldChar w:fldCharType="begin" w:fldLock="1"/>
      </w:r>
      <w:r w:rsidR="00352638">
        <w:rPr>
          <w:lang w:val="en-GB"/>
        </w:rPr>
        <w:instrText>ADDIN CSL_CITATION {"citationItems":[{"id":"ITEM-1","itemData":{"ISBN":"9781920838867","author":[{"dropping-particle":"","family":"Royal Commission into Aged Care Quality and Safety","given":"","non-dropping-particle":"","parse-names":false,"suffix":""}],"id":"ITEM-1","issued":{"date-parts":[["2019"]]},"publisher":"Commonwealth of Australia","publisher-place":"Canberra","title":"Interim Report: Neglect vol. 1","type":"book"},"uris":["http://www.mendeley.com/documents/?uuid=c0f621c7-63e2-4e4e-87c0-696b74c11846"]},{"id":"ITEM-2","itemData":{"URL":"https://agedcare.royalcommission.gov.au/sites/default/files/2020-10/RCD.9999.0540.0001_1.pdf","accessed":{"date-parts":[["2020","10","29"]]},"author":[{"dropping-particle":"","family":"Royal Commission into Aged Care Quality and Safety","given":"","non-dropping-particle":"","parse-names":false,"suffix":""}],"id":"ITEM-2","issued":{"date-parts":[["2020"]]},"title":"Counsel Assisting's final submissions: proposed recommendations","type":"webpage"},"uris":["http://www.mendeley.com/documents/?uuid=f8d8c691-7a89-4d5c-a102-37f911a77a4e"]}],"mendeley":{"formattedCitation":"(Royal Commission into Aged Care Quality and Safety 2019b, Royal Commission into Aged Care Quality and Safety 2020a)","plainTextFormattedCitation":"(Royal Commission into Aged Care Quality and Safety 2019b, Royal Commission into Aged Care Quality and Safety 2020a)","previouslyFormattedCitation":"(Royal Commission into Aged Care Quality and Safety 2019b, Royal Commission into Aged Care Quality and Safety n.d.)"},"properties":{"noteIndex":0},"schema":"https://github.com/citation-style-language/schema/raw/master/csl-citation.json"}</w:instrText>
      </w:r>
      <w:r w:rsidR="00DB7BAC" w:rsidRPr="00B75304">
        <w:rPr>
          <w:lang w:val="en-GB"/>
        </w:rPr>
        <w:fldChar w:fldCharType="separate"/>
      </w:r>
      <w:r w:rsidR="00352638" w:rsidRPr="00352638">
        <w:rPr>
          <w:noProof/>
          <w:lang w:val="en-GB"/>
        </w:rPr>
        <w:t>(Royal Commission into Aged Care Quality and Safety 2019b, Royal Commission into Aged Care Quality and Safety 2020a)</w:t>
      </w:r>
      <w:r w:rsidR="00DB7BAC" w:rsidRPr="00B75304">
        <w:rPr>
          <w:lang w:val="en-GB"/>
        </w:rPr>
        <w:fldChar w:fldCharType="end"/>
      </w:r>
      <w:r w:rsidR="000F24A1" w:rsidRPr="00B75304">
        <w:rPr>
          <w:lang w:val="en-GB"/>
        </w:rPr>
        <w:t xml:space="preserve">. </w:t>
      </w:r>
      <w:r w:rsidR="004938F0" w:rsidRPr="00B75304">
        <w:rPr>
          <w:lang w:val="en-GB"/>
        </w:rPr>
        <w:t>This</w:t>
      </w:r>
      <w:r w:rsidR="000F24A1" w:rsidRPr="00B75304">
        <w:rPr>
          <w:lang w:val="en-GB"/>
        </w:rPr>
        <w:t xml:space="preserve"> approach aims to reduce the triggers that lead to challenging behaviours (including BPSD), rather than placing the onus on staff to manage those behaviours. As such, </w:t>
      </w:r>
      <w:r w:rsidR="00571714" w:rsidRPr="00B75304">
        <w:rPr>
          <w:lang w:val="en-GB"/>
        </w:rPr>
        <w:t xml:space="preserve">the </w:t>
      </w:r>
      <w:r w:rsidR="000F24A1" w:rsidRPr="00B75304">
        <w:rPr>
          <w:lang w:val="en-GB"/>
        </w:rPr>
        <w:t>preventative approach may go some way to addressing the ongoing resourcing implications associated with implementing alternative strategies to restraint, but may require a greater initial outlay.</w:t>
      </w:r>
    </w:p>
    <w:p w14:paraId="25E1713F" w14:textId="692596F4" w:rsidR="007B1E97" w:rsidRPr="00B75304" w:rsidRDefault="00CE658B" w:rsidP="00271172">
      <w:pPr>
        <w:pStyle w:val="Para"/>
        <w:rPr>
          <w:lang w:val="en-GB"/>
        </w:rPr>
      </w:pPr>
      <w:r w:rsidRPr="00B75304">
        <w:rPr>
          <w:lang w:val="en-GB"/>
        </w:rPr>
        <w:t>The</w:t>
      </w:r>
      <w:r w:rsidR="004C3BB7" w:rsidRPr="00B75304">
        <w:rPr>
          <w:lang w:val="en-GB"/>
        </w:rPr>
        <w:t xml:space="preserve"> </w:t>
      </w:r>
      <w:r w:rsidRPr="00B75304">
        <w:rPr>
          <w:lang w:val="en-GB"/>
        </w:rPr>
        <w:t xml:space="preserve">challenges </w:t>
      </w:r>
      <w:r w:rsidR="00366B07" w:rsidRPr="00B75304">
        <w:rPr>
          <w:lang w:val="en-GB"/>
        </w:rPr>
        <w:t xml:space="preserve">of </w:t>
      </w:r>
      <w:r w:rsidR="00277E39" w:rsidRPr="00B75304">
        <w:rPr>
          <w:lang w:val="en-GB"/>
        </w:rPr>
        <w:t>workforce capacity</w:t>
      </w:r>
      <w:r w:rsidR="00366B07" w:rsidRPr="00B75304">
        <w:rPr>
          <w:lang w:val="en-GB"/>
        </w:rPr>
        <w:t xml:space="preserve">, education, and </w:t>
      </w:r>
      <w:r w:rsidR="00277E39" w:rsidRPr="00B75304">
        <w:rPr>
          <w:lang w:val="en-GB"/>
        </w:rPr>
        <w:t xml:space="preserve">building design speak to the need for </w:t>
      </w:r>
      <w:r w:rsidRPr="00B75304">
        <w:rPr>
          <w:lang w:val="en-GB"/>
        </w:rPr>
        <w:t xml:space="preserve">broader reforms </w:t>
      </w:r>
      <w:r w:rsidR="00B84325" w:rsidRPr="00B75304">
        <w:rPr>
          <w:lang w:val="en-GB"/>
        </w:rPr>
        <w:t xml:space="preserve">required to support </w:t>
      </w:r>
      <w:r w:rsidR="00280D01" w:rsidRPr="00B75304">
        <w:rPr>
          <w:lang w:val="en-GB"/>
        </w:rPr>
        <w:t>the use of</w:t>
      </w:r>
      <w:r w:rsidR="00616542" w:rsidRPr="00B75304">
        <w:rPr>
          <w:lang w:val="en-GB"/>
        </w:rPr>
        <w:t xml:space="preserve"> behavioural interventions in residential aged care</w:t>
      </w:r>
      <w:r w:rsidR="005F3C02" w:rsidRPr="00B75304">
        <w:rPr>
          <w:lang w:val="en-GB"/>
        </w:rPr>
        <w:t xml:space="preserve">. </w:t>
      </w:r>
      <w:r w:rsidR="008E7F00" w:rsidRPr="00B75304">
        <w:rPr>
          <w:lang w:val="en-GB"/>
        </w:rPr>
        <w:t>However, it is clear that there is also a feeling across the sector that</w:t>
      </w:r>
      <w:r w:rsidR="004041C4" w:rsidRPr="00B75304">
        <w:rPr>
          <w:lang w:val="en-GB"/>
        </w:rPr>
        <w:t xml:space="preserve"> a</w:t>
      </w:r>
      <w:r w:rsidR="008E7F00" w:rsidRPr="00B75304">
        <w:rPr>
          <w:lang w:val="en-GB"/>
        </w:rPr>
        <w:t xml:space="preserve"> </w:t>
      </w:r>
      <w:r w:rsidR="00784934" w:rsidRPr="00B75304">
        <w:rPr>
          <w:lang w:val="en-GB"/>
        </w:rPr>
        <w:t xml:space="preserve">stronger </w:t>
      </w:r>
      <w:r w:rsidR="004041C4" w:rsidRPr="00B75304">
        <w:rPr>
          <w:lang w:val="en-GB"/>
        </w:rPr>
        <w:t>regulatory environment is needed to</w:t>
      </w:r>
      <w:r w:rsidR="00616542" w:rsidRPr="00B75304">
        <w:rPr>
          <w:lang w:val="en-GB"/>
        </w:rPr>
        <w:t xml:space="preserve"> ensure such approaches are used in preference to restraint</w:t>
      </w:r>
      <w:r w:rsidRPr="00B75304">
        <w:rPr>
          <w:lang w:val="en-GB"/>
        </w:rPr>
        <w:t xml:space="preserve">. </w:t>
      </w:r>
      <w:r w:rsidR="002F137A" w:rsidRPr="00B75304">
        <w:rPr>
          <w:lang w:val="en-GB"/>
        </w:rPr>
        <w:t>It is worth noting tha</w:t>
      </w:r>
      <w:r w:rsidR="00AB2483" w:rsidRPr="00B75304">
        <w:rPr>
          <w:lang w:val="en-GB"/>
        </w:rPr>
        <w:t>t</w:t>
      </w:r>
      <w:r w:rsidR="002F137A" w:rsidRPr="00B75304">
        <w:rPr>
          <w:lang w:val="en-GB"/>
        </w:rPr>
        <w:t xml:space="preserve"> the Restraints Principles were developed following early </w:t>
      </w:r>
      <w:r w:rsidR="000B643D" w:rsidRPr="00B75304">
        <w:rPr>
          <w:lang w:val="en-GB"/>
        </w:rPr>
        <w:t>recommend</w:t>
      </w:r>
      <w:r w:rsidR="002F137A" w:rsidRPr="00B75304">
        <w:rPr>
          <w:lang w:val="en-GB"/>
        </w:rPr>
        <w:t>ations</w:t>
      </w:r>
      <w:r w:rsidR="000B643D" w:rsidRPr="00B75304">
        <w:rPr>
          <w:lang w:val="en-GB"/>
        </w:rPr>
        <w:t xml:space="preserve"> that legislation be introduced </w:t>
      </w:r>
      <w:r w:rsidR="002F137A" w:rsidRPr="00B75304">
        <w:rPr>
          <w:lang w:val="en-GB"/>
        </w:rPr>
        <w:t xml:space="preserve">to </w:t>
      </w:r>
      <w:r w:rsidR="000B643D" w:rsidRPr="00B75304">
        <w:rPr>
          <w:lang w:val="en-GB"/>
        </w:rPr>
        <w:t>requir</w:t>
      </w:r>
      <w:r w:rsidR="002F137A" w:rsidRPr="00B75304">
        <w:rPr>
          <w:lang w:val="en-GB"/>
        </w:rPr>
        <w:t>e</w:t>
      </w:r>
      <w:r w:rsidR="000B643D" w:rsidRPr="00B75304">
        <w:rPr>
          <w:lang w:val="en-GB"/>
        </w:rPr>
        <w:t xml:space="preserve"> alternative strategies to be </w:t>
      </w:r>
      <w:r w:rsidR="000B643D" w:rsidRPr="00B75304">
        <w:rPr>
          <w:b/>
          <w:lang w:val="en-GB"/>
        </w:rPr>
        <w:t>considered</w:t>
      </w:r>
      <w:r w:rsidR="000B643D" w:rsidRPr="00B75304">
        <w:rPr>
          <w:lang w:val="en-GB"/>
        </w:rPr>
        <w:t xml:space="preserve"> prior to using restrictive practice </w:t>
      </w:r>
      <w:r w:rsidR="000B643D" w:rsidRPr="00B75304">
        <w:rPr>
          <w:lang w:val="en-GB"/>
        </w:rPr>
        <w:fldChar w:fldCharType="begin" w:fldLock="1"/>
      </w:r>
      <w:r w:rsidR="000A1E55" w:rsidRPr="00B75304">
        <w:rPr>
          <w:lang w:val="en-GB"/>
        </w:rPr>
        <w:instrText>ADDIN CSL_CITATION {"citationItems":[{"id":"ITEM-1","itemData":{"ISBN":"9780994320254","abstract":"Australian Elder Law, authored by Richard McCullagh details how to identify and deal with important legal problems increasingly faced by older Australians and their families. It is intended to help lawyers primarily, but also accountants, financial planners and care providers through the expanding labyrinth of elder law.","author":[{"dropping-particle":"","family":"Australian Law Reform Commission","given":"","non-dropping-particle":"","parse-names":false,"suffix":""}],"id":"ITEM-1","issue":"May","issued":{"date-parts":[["2017"]]},"number-of-pages":"567","publisher":"ALRC","publisher-place":"Sydney","title":"Elder Abuse - A National Legal Response","type":"book"},"uris":["http://www.mendeley.com/documents/?uuid=e04ab6c2-8a4f-459a-a70e-8ad1a21f711b"]},{"id":"ITEM-2","itemData":{"author":[{"dropping-particle":"","family":"Carnell","given":"Kate","non-dropping-particle":"","parse-names":false,"suffix":""},{"dropping-particle":"","family":"Paterson","given":"Ron","non-dropping-particle":"","parse-names":false,"suffix":""}],"id":"ITEM-2","issue":"October","issued":{"date-parts":[["2017"]]},"title":"Review of national aged care quality regulatory processes","type":"book"},"uris":["http://www.mendeley.com/documents/?uuid=92240170-0e40-4334-92f5-d9c2381f3cd1"]}],"mendeley":{"formattedCitation":"(Australian Law Reform Commission 2017, Carnell &amp; Paterson 2017)","manualFormatting":"(Australian Law Reform Commission 2017, Carnell and Paterson 2017)","plainTextFormattedCitation":"(Australian Law Reform Commission 2017, Carnell &amp; Paterson 2017)","previouslyFormattedCitation":"(Australian Law Reform Commission 2017, Carnell &amp; Paterson 2017)"},"properties":{"noteIndex":0},"schema":"https://github.com/citation-style-language/schema/raw/master/csl-citation.json"}</w:instrText>
      </w:r>
      <w:r w:rsidR="000B643D" w:rsidRPr="00B75304">
        <w:rPr>
          <w:lang w:val="en-GB"/>
        </w:rPr>
        <w:fldChar w:fldCharType="separate"/>
      </w:r>
      <w:r w:rsidR="000B643D" w:rsidRPr="00B75304">
        <w:rPr>
          <w:lang w:val="en-GB"/>
        </w:rPr>
        <w:t xml:space="preserve">(Australian Law Reform Commission 2017, Carnell </w:t>
      </w:r>
      <w:r w:rsidR="00522E4A" w:rsidRPr="00B75304">
        <w:rPr>
          <w:lang w:val="en-GB"/>
        </w:rPr>
        <w:t>and</w:t>
      </w:r>
      <w:r w:rsidR="000B643D" w:rsidRPr="00B75304">
        <w:rPr>
          <w:lang w:val="en-GB"/>
        </w:rPr>
        <w:t xml:space="preserve"> Paterson 2017)</w:t>
      </w:r>
      <w:r w:rsidR="000B643D" w:rsidRPr="00B75304">
        <w:rPr>
          <w:lang w:val="en-GB"/>
        </w:rPr>
        <w:fldChar w:fldCharType="end"/>
      </w:r>
      <w:r w:rsidR="007B1E97" w:rsidRPr="00B75304">
        <w:rPr>
          <w:lang w:val="en-GB"/>
        </w:rPr>
        <w:t xml:space="preserve">. </w:t>
      </w:r>
      <w:r w:rsidR="002F137A" w:rsidRPr="00B75304">
        <w:rPr>
          <w:lang w:val="en-GB"/>
        </w:rPr>
        <w:t xml:space="preserve">As we heard, </w:t>
      </w:r>
      <w:r w:rsidR="0016132A" w:rsidRPr="00B75304">
        <w:rPr>
          <w:lang w:val="en-GB"/>
        </w:rPr>
        <w:t>however, t</w:t>
      </w:r>
      <w:r w:rsidR="00AB2483" w:rsidRPr="00B75304">
        <w:rPr>
          <w:lang w:val="en-GB"/>
        </w:rPr>
        <w:t xml:space="preserve">he </w:t>
      </w:r>
      <w:r w:rsidR="0016132A" w:rsidRPr="00B75304">
        <w:rPr>
          <w:lang w:val="en-GB"/>
        </w:rPr>
        <w:t>current</w:t>
      </w:r>
      <w:r w:rsidR="00AB2483" w:rsidRPr="00B75304">
        <w:rPr>
          <w:lang w:val="en-GB"/>
        </w:rPr>
        <w:t xml:space="preserve"> requirements are </w:t>
      </w:r>
      <w:r w:rsidR="00571714" w:rsidRPr="00B75304">
        <w:rPr>
          <w:lang w:val="en-GB"/>
        </w:rPr>
        <w:t xml:space="preserve">thought to be </w:t>
      </w:r>
      <w:r w:rsidR="00AB2483" w:rsidRPr="00B75304">
        <w:rPr>
          <w:lang w:val="en-GB"/>
        </w:rPr>
        <w:t xml:space="preserve">insufficient as </w:t>
      </w:r>
      <w:r w:rsidR="00C93F3F" w:rsidRPr="00B75304">
        <w:rPr>
          <w:lang w:val="en-GB"/>
        </w:rPr>
        <w:t xml:space="preserve">they </w:t>
      </w:r>
      <w:r w:rsidR="00784573" w:rsidRPr="00B75304">
        <w:rPr>
          <w:lang w:val="en-GB"/>
        </w:rPr>
        <w:t>do not explicitly require</w:t>
      </w:r>
      <w:r w:rsidR="00AB2483" w:rsidRPr="00B75304">
        <w:rPr>
          <w:lang w:val="en-GB"/>
        </w:rPr>
        <w:t xml:space="preserve"> providers to </w:t>
      </w:r>
      <w:r w:rsidR="00AB2483" w:rsidRPr="00B75304">
        <w:rPr>
          <w:b/>
          <w:lang w:val="en-GB"/>
        </w:rPr>
        <w:t>try</w:t>
      </w:r>
      <w:r w:rsidR="00AB2483" w:rsidRPr="00B75304">
        <w:rPr>
          <w:lang w:val="en-GB"/>
        </w:rPr>
        <w:t xml:space="preserve"> these strategies, and </w:t>
      </w:r>
      <w:r w:rsidR="00784573" w:rsidRPr="00B75304">
        <w:rPr>
          <w:lang w:val="en-GB"/>
        </w:rPr>
        <w:t>suggest that providers can</w:t>
      </w:r>
      <w:r w:rsidR="00AB2483" w:rsidRPr="00B75304">
        <w:rPr>
          <w:lang w:val="en-GB"/>
        </w:rPr>
        <w:t xml:space="preserve"> meet their obligations by simply documenting that no</w:t>
      </w:r>
      <w:r w:rsidR="00784573" w:rsidRPr="00B75304">
        <w:rPr>
          <w:lang w:val="en-GB"/>
        </w:rPr>
        <w:t xml:space="preserve"> alternatives </w:t>
      </w:r>
      <w:r w:rsidR="00AB2483" w:rsidRPr="00B75304">
        <w:rPr>
          <w:lang w:val="en-GB"/>
        </w:rPr>
        <w:t xml:space="preserve">had been attempted </w:t>
      </w:r>
      <w:r w:rsidR="007B1E97" w:rsidRPr="00B75304">
        <w:rPr>
          <w:lang w:val="en-GB"/>
        </w:rPr>
        <w:fldChar w:fldCharType="begin" w:fldLock="1"/>
      </w:r>
      <w:r w:rsidR="00B81A1D" w:rsidRPr="00B75304">
        <w:rPr>
          <w:lang w:val="en-GB"/>
        </w:rPr>
        <w:instrText>ADDIN CSL_CITATION {"citationItems":[{"id":"ITEM-1","itemData":{"DOI":"10.1111/ajag.12757","ISSN":"17416612","abstract":"Objective: To explore the meaning and potential role of new Quality of Care Amendment (Minimising the Use of Restraints) Principles 2019, (Principles) which amend Quality of Care Principles 2014 in improving practice around physical and chemical restraint. Methods: We examined both Principles and accompanying Explanatory Statement in light of best practices around consent and use of chemical and physical restraint. Results: The chemical restraint definition is problematic by exclusion of medications for treating mental disorders, physical illness or physical conditions, which is not considered restraint. Inexplicably, physical restraint requirements are more rigorous than chemical restraint requirements, where assessment is optional, and consent sometimes obtained, after use, and from the person's “representative,” rather than the person first, followed by their proxy decision-maker. Conclusion: Although a start in promoting best practice around physical restraint, the Principles do not address the status quo of poor practice around chemical restraint and may instead codify it.","author":[{"dropping-particle":"","family":"Peisah","given":"Carmelle","non-dropping-particle":"","parse-names":false,"suffix":""},{"dropping-particle":"","family":"Jessop","given":"Tiffany","non-dropping-particle":"","parse-names":false,"suffix":""},{"dropping-particle":"","family":"Breen","given":"Juanita","non-dropping-particle":"","parse-names":false,"suffix":""}],"container-title":"Australasian Journal on Ageing","id":"ITEM-1","issued":{"date-parts":[["2019"]]},"page":"-","publisher":"Blackwell Publishing","title":"A missed opportunity to improve practice around the use of restraints and consent in residential aged care: limitations of the Quality of Care Amendment (Minimising the Use of Restraints) Principles 2019","type":"article-journal"},"uris":["http://www.mendeley.com/documents/?uuid=c957d502-341a-49c4-8f52-c7a676001032"]}],"mendeley":{"formattedCitation":"(Peisah et al. 2019)","manualFormatting":"(2019)","plainTextFormattedCitation":"(Peisah et al. 2019)","previouslyFormattedCitation":"(Peisah et al. 2019)"},"properties":{"noteIndex":0},"schema":"https://github.com/citation-style-language/schema/raw/master/csl-citation.json"}</w:instrText>
      </w:r>
      <w:r w:rsidR="007B1E97" w:rsidRPr="00B75304">
        <w:rPr>
          <w:lang w:val="en-GB"/>
        </w:rPr>
        <w:fldChar w:fldCharType="separate"/>
      </w:r>
      <w:r w:rsidR="007B1E97" w:rsidRPr="00B75304">
        <w:rPr>
          <w:lang w:val="en-GB"/>
        </w:rPr>
        <w:t>(2019)</w:t>
      </w:r>
      <w:r w:rsidR="007B1E97" w:rsidRPr="00B75304">
        <w:rPr>
          <w:lang w:val="en-GB"/>
        </w:rPr>
        <w:fldChar w:fldCharType="end"/>
      </w:r>
      <w:r w:rsidR="007B1E97" w:rsidRPr="00B75304">
        <w:rPr>
          <w:lang w:val="en-GB"/>
        </w:rPr>
        <w:t>.</w:t>
      </w:r>
      <w:r w:rsidR="00271172" w:rsidRPr="00B75304">
        <w:rPr>
          <w:lang w:val="en-GB"/>
        </w:rPr>
        <w:t xml:space="preserve"> </w:t>
      </w:r>
      <w:r w:rsidR="004655F1" w:rsidRPr="00B75304">
        <w:rPr>
          <w:lang w:val="en-GB"/>
        </w:rPr>
        <w:t>O</w:t>
      </w:r>
      <w:r w:rsidR="00271172" w:rsidRPr="00B75304">
        <w:rPr>
          <w:lang w:val="en-GB"/>
        </w:rPr>
        <w:t>ur findings</w:t>
      </w:r>
      <w:r w:rsidR="004655F1" w:rsidRPr="00B75304">
        <w:rPr>
          <w:lang w:val="en-GB"/>
        </w:rPr>
        <w:t xml:space="preserve"> therefore</w:t>
      </w:r>
      <w:r w:rsidR="00271172" w:rsidRPr="00B75304">
        <w:rPr>
          <w:lang w:val="en-GB"/>
        </w:rPr>
        <w:t xml:space="preserve"> support t</w:t>
      </w:r>
      <w:r w:rsidR="007B1E97" w:rsidRPr="00B75304">
        <w:rPr>
          <w:lang w:val="en-GB"/>
        </w:rPr>
        <w:t xml:space="preserve">he </w:t>
      </w:r>
      <w:r w:rsidR="0037371E">
        <w:rPr>
          <w:lang w:val="en-GB"/>
        </w:rPr>
        <w:t>J</w:t>
      </w:r>
      <w:r w:rsidR="000B3187">
        <w:rPr>
          <w:lang w:val="en-GB"/>
        </w:rPr>
        <w:t>oint</w:t>
      </w:r>
      <w:r w:rsidR="007B1E97" w:rsidRPr="00B75304" w:rsidDel="0037371E">
        <w:rPr>
          <w:lang w:val="en-GB"/>
        </w:rPr>
        <w:t xml:space="preserve"> </w:t>
      </w:r>
      <w:r w:rsidR="0037371E">
        <w:rPr>
          <w:lang w:val="en-GB"/>
        </w:rPr>
        <w:t>Committee</w:t>
      </w:r>
      <w:r w:rsidR="0037371E" w:rsidRPr="00B75304">
        <w:rPr>
          <w:lang w:val="en-GB"/>
        </w:rPr>
        <w:t>’s</w:t>
      </w:r>
      <w:r w:rsidR="007B1E97" w:rsidRPr="00B75304">
        <w:rPr>
          <w:lang w:val="en-GB"/>
        </w:rPr>
        <w:t xml:space="preserve"> recommend</w:t>
      </w:r>
      <w:r w:rsidR="00F4479E" w:rsidRPr="00B75304">
        <w:rPr>
          <w:lang w:val="en-GB"/>
        </w:rPr>
        <w:t xml:space="preserve">ation that </w:t>
      </w:r>
      <w:r w:rsidR="007B1E97" w:rsidRPr="00B75304">
        <w:rPr>
          <w:lang w:val="en-GB"/>
        </w:rPr>
        <w:t>the legislation be strengthened to make the requirement to exhaust restraint alternatives explicit</w:t>
      </w:r>
      <w:r w:rsidR="00DB103C" w:rsidRPr="00B75304">
        <w:rPr>
          <w:lang w:val="en-GB"/>
        </w:rPr>
        <w:t xml:space="preserve"> </w:t>
      </w:r>
      <w:r w:rsidR="004655F1" w:rsidRPr="00B75304">
        <w:rPr>
          <w:lang w:val="en-GB"/>
        </w:rPr>
        <w:fldChar w:fldCharType="begin" w:fldLock="1"/>
      </w:r>
      <w:r w:rsidR="00B81A1D" w:rsidRPr="00B75304">
        <w:rPr>
          <w:lang w:val="en-GB"/>
        </w:rPr>
        <w:instrText>ADDIN CSL_CITATION {"citationItems":[{"id":"ITEM-1","itemData":{"ISBN":"9781760930103","author":[{"dropping-particle":"","family":"Parliamentary Joint Committee on Human Rights","given":"","non-dropping-particle":"","parse-names":false,"suffix":""}],"id":"ITEM-1","issue":"November","issued":{"date-parts":[["2019"]]},"publisher":"Commonwealth of Australia","publisher-place":"Canberra","title":"Inquiry report: Quality of Care Amendment (Minimising the Use of Restraints) Principles 2019","type":"book"},"uris":["http://www.mendeley.com/documents/?uuid=7f0328d5-9421-469a-929f-d8f2aa0b5700"]}],"mendeley":{"formattedCitation":"(Parliamentary Joint Committee on Human Rights 2019)","plainTextFormattedCitation":"(Parliamentary Joint Committee on Human Rights 2019)","previouslyFormattedCitation":"(Parliamentary Joint Committee on Human Rights 2019)"},"properties":{"noteIndex":0},"schema":"https://github.com/citation-style-language/schema/raw/master/csl-citation.json"}</w:instrText>
      </w:r>
      <w:r w:rsidR="004655F1" w:rsidRPr="00B75304">
        <w:rPr>
          <w:lang w:val="en-GB"/>
        </w:rPr>
        <w:fldChar w:fldCharType="separate"/>
      </w:r>
      <w:r w:rsidR="004655F1" w:rsidRPr="00B75304">
        <w:rPr>
          <w:lang w:val="en-GB"/>
        </w:rPr>
        <w:t>(Parliamentary Joint Committee on Human Rights 2019)</w:t>
      </w:r>
      <w:r w:rsidR="004655F1" w:rsidRPr="00B75304">
        <w:rPr>
          <w:lang w:val="en-GB"/>
        </w:rPr>
        <w:fldChar w:fldCharType="end"/>
      </w:r>
      <w:r w:rsidR="007B1E97" w:rsidRPr="00B75304">
        <w:rPr>
          <w:lang w:val="en-GB"/>
        </w:rPr>
        <w:t xml:space="preserve">. </w:t>
      </w:r>
      <w:r w:rsidR="00DB103C" w:rsidRPr="00B75304">
        <w:rPr>
          <w:lang w:val="en-GB"/>
        </w:rPr>
        <w:t xml:space="preserve">The </w:t>
      </w:r>
      <w:r w:rsidR="0037371E">
        <w:rPr>
          <w:lang w:val="en-GB"/>
        </w:rPr>
        <w:t>J</w:t>
      </w:r>
      <w:r w:rsidR="000B3187">
        <w:rPr>
          <w:lang w:val="en-GB"/>
        </w:rPr>
        <w:t xml:space="preserve">oint </w:t>
      </w:r>
      <w:r w:rsidR="0037371E">
        <w:rPr>
          <w:lang w:val="en-GB"/>
        </w:rPr>
        <w:t>C</w:t>
      </w:r>
      <w:r w:rsidR="000B3187">
        <w:rPr>
          <w:lang w:val="en-GB"/>
        </w:rPr>
        <w:t>ommittee</w:t>
      </w:r>
      <w:r w:rsidR="00DB103C" w:rsidRPr="00B75304">
        <w:rPr>
          <w:lang w:val="en-GB"/>
        </w:rPr>
        <w:t xml:space="preserve"> highlighted the approach taken by the NDIS Rules in this regard</w:t>
      </w:r>
      <w:r w:rsidR="0098756C" w:rsidRPr="00B75304">
        <w:rPr>
          <w:lang w:val="en-GB"/>
        </w:rPr>
        <w:t xml:space="preserve">, </w:t>
      </w:r>
      <w:r w:rsidR="00635A33" w:rsidRPr="00B75304">
        <w:rPr>
          <w:lang w:val="en-GB"/>
        </w:rPr>
        <w:t>amongst several others</w:t>
      </w:r>
      <w:r w:rsidR="00571714" w:rsidRPr="00B75304">
        <w:rPr>
          <w:lang w:val="en-GB"/>
        </w:rPr>
        <w:t>,</w:t>
      </w:r>
      <w:r w:rsidR="00635A33" w:rsidRPr="00B75304">
        <w:rPr>
          <w:lang w:val="en-GB"/>
        </w:rPr>
        <w:t xml:space="preserve"> as described below</w:t>
      </w:r>
      <w:r w:rsidR="00DB7204" w:rsidRPr="00B75304">
        <w:rPr>
          <w:lang w:val="en-GB"/>
        </w:rPr>
        <w:t>.</w:t>
      </w:r>
    </w:p>
    <w:p w14:paraId="7671CDE1" w14:textId="6849FD61" w:rsidR="000F24A1" w:rsidRPr="00B75304" w:rsidRDefault="0086546D" w:rsidP="00B858FE">
      <w:pPr>
        <w:pStyle w:val="Subhead2"/>
      </w:pPr>
      <w:bookmarkStart w:id="103" w:name="R8NDISRules"/>
      <w:bookmarkStart w:id="104" w:name="_Ref55655103"/>
      <w:r>
        <w:br w:type="column"/>
      </w:r>
      <w:r w:rsidR="00C82E25">
        <w:lastRenderedPageBreak/>
        <w:t>A</w:t>
      </w:r>
      <w:bookmarkEnd w:id="103"/>
      <w:r w:rsidR="00C82E25">
        <w:t>lternative strategies and t</w:t>
      </w:r>
      <w:r w:rsidR="000F24A1" w:rsidRPr="00B75304">
        <w:t>he NDIS</w:t>
      </w:r>
      <w:r w:rsidR="000A3718">
        <w:t> </w:t>
      </w:r>
      <w:r w:rsidR="000F24A1" w:rsidRPr="00B75304">
        <w:t>Rules</w:t>
      </w:r>
      <w:bookmarkEnd w:id="104"/>
    </w:p>
    <w:p w14:paraId="06F41B5D" w14:textId="5824DF88" w:rsidR="000F24A1" w:rsidRPr="00B75304" w:rsidRDefault="004D16E4" w:rsidP="000F24A1">
      <w:pPr>
        <w:pStyle w:val="Para"/>
        <w:rPr>
          <w:lang w:val="en-GB"/>
        </w:rPr>
      </w:pPr>
      <w:r w:rsidRPr="00B75304">
        <w:rPr>
          <w:lang w:val="en-GB"/>
        </w:rPr>
        <w:t>S</w:t>
      </w:r>
      <w:r w:rsidR="00793C0B" w:rsidRPr="00B75304">
        <w:rPr>
          <w:lang w:val="en-GB"/>
        </w:rPr>
        <w:t xml:space="preserve">takeholders in this </w:t>
      </w:r>
      <w:r w:rsidR="00CF716C">
        <w:rPr>
          <w:lang w:val="en-GB"/>
        </w:rPr>
        <w:t>review</w:t>
      </w:r>
      <w:r w:rsidR="00793C0B" w:rsidRPr="00B75304">
        <w:rPr>
          <w:lang w:val="en-GB"/>
        </w:rPr>
        <w:t xml:space="preserve"> </w:t>
      </w:r>
      <w:r w:rsidRPr="00B75304">
        <w:rPr>
          <w:lang w:val="en-GB"/>
        </w:rPr>
        <w:t xml:space="preserve">echoed </w:t>
      </w:r>
      <w:r w:rsidR="00F40B8C">
        <w:rPr>
          <w:lang w:val="en-GB"/>
        </w:rPr>
        <w:t>t</w:t>
      </w:r>
      <w:r w:rsidRPr="00B75304">
        <w:rPr>
          <w:lang w:val="en-GB"/>
        </w:rPr>
        <w:t xml:space="preserve">he </w:t>
      </w:r>
      <w:r w:rsidR="0037371E">
        <w:rPr>
          <w:lang w:val="en-GB"/>
        </w:rPr>
        <w:t>J</w:t>
      </w:r>
      <w:r w:rsidRPr="00B75304">
        <w:rPr>
          <w:lang w:val="en-GB"/>
        </w:rPr>
        <w:t xml:space="preserve">oint </w:t>
      </w:r>
      <w:r w:rsidR="0037371E">
        <w:rPr>
          <w:lang w:val="en-GB"/>
        </w:rPr>
        <w:t>C</w:t>
      </w:r>
      <w:r w:rsidR="0037371E" w:rsidRPr="00B75304">
        <w:rPr>
          <w:lang w:val="en-GB"/>
        </w:rPr>
        <w:t>ommittee</w:t>
      </w:r>
      <w:r w:rsidR="00F44FFE" w:rsidRPr="00B75304">
        <w:rPr>
          <w:lang w:val="en-GB"/>
        </w:rPr>
        <w:t xml:space="preserve">, </w:t>
      </w:r>
      <w:r w:rsidR="004C0488">
        <w:rPr>
          <w:lang w:val="en-GB"/>
        </w:rPr>
        <w:t>Royal Commission</w:t>
      </w:r>
      <w:r w:rsidR="00F44FFE" w:rsidRPr="00B75304">
        <w:rPr>
          <w:lang w:val="en-GB"/>
        </w:rPr>
        <w:t xml:space="preserve">, </w:t>
      </w:r>
      <w:r w:rsidR="00F40B8C">
        <w:rPr>
          <w:lang w:val="en-GB"/>
        </w:rPr>
        <w:t xml:space="preserve">the </w:t>
      </w:r>
      <w:r w:rsidR="008312D4">
        <w:rPr>
          <w:lang w:val="en-GB"/>
        </w:rPr>
        <w:t>ALRC</w:t>
      </w:r>
      <w:r w:rsidR="008E278D">
        <w:rPr>
          <w:lang w:val="en-GB"/>
        </w:rPr>
        <w:t xml:space="preserve">, and others </w:t>
      </w:r>
      <w:r w:rsidR="00F44FFE" w:rsidRPr="00B75304">
        <w:rPr>
          <w:lang w:val="en-GB"/>
        </w:rPr>
        <w:t>in suggesting that</w:t>
      </w:r>
      <w:r w:rsidR="00147A1E" w:rsidRPr="00B75304">
        <w:rPr>
          <w:lang w:val="en-GB"/>
        </w:rPr>
        <w:t xml:space="preserve"> </w:t>
      </w:r>
      <w:r w:rsidR="00C16646" w:rsidRPr="00B75304">
        <w:rPr>
          <w:lang w:val="en-GB"/>
        </w:rPr>
        <w:t xml:space="preserve">aged care should bolster its commitment to the use of alternatives to restraint through </w:t>
      </w:r>
      <w:r w:rsidR="00147A1E" w:rsidRPr="00B75304">
        <w:rPr>
          <w:lang w:val="en-GB"/>
        </w:rPr>
        <w:t>l</w:t>
      </w:r>
      <w:r w:rsidR="000F24A1" w:rsidRPr="00B75304">
        <w:rPr>
          <w:lang w:val="en-GB"/>
        </w:rPr>
        <w:t>egislat</w:t>
      </w:r>
      <w:r w:rsidR="00712B31" w:rsidRPr="00B75304">
        <w:rPr>
          <w:lang w:val="en-GB"/>
        </w:rPr>
        <w:t>ing</w:t>
      </w:r>
      <w:r w:rsidR="000F24A1" w:rsidRPr="00B75304">
        <w:rPr>
          <w:lang w:val="en-GB"/>
        </w:rPr>
        <w:t xml:space="preserve"> </w:t>
      </w:r>
      <w:r w:rsidR="00147A1E" w:rsidRPr="00B75304">
        <w:rPr>
          <w:lang w:val="en-GB"/>
        </w:rPr>
        <w:t xml:space="preserve">the </w:t>
      </w:r>
      <w:r w:rsidR="00C16646" w:rsidRPr="00B75304">
        <w:rPr>
          <w:lang w:val="en-GB"/>
        </w:rPr>
        <w:t>requirement for providers to engage</w:t>
      </w:r>
      <w:r w:rsidR="000F24A1" w:rsidRPr="00B75304">
        <w:rPr>
          <w:lang w:val="en-GB"/>
        </w:rPr>
        <w:t xml:space="preserve"> a behaviour support practitioner and develop a written behaviour support plan </w:t>
      </w:r>
      <w:r w:rsidR="000F24A1" w:rsidRPr="00B75304">
        <w:rPr>
          <w:lang w:val="en-GB"/>
        </w:rPr>
        <w:fldChar w:fldCharType="begin" w:fldLock="1"/>
      </w:r>
      <w:r w:rsidR="007A4EC3">
        <w:rPr>
          <w:lang w:val="en-GB"/>
        </w:rPr>
        <w:instrText>ADDIN CSL_CITATION {"citationItems":[{"id":"ITEM-1","itemData":{"ISBN":"9781760930103","author":[{"dropping-particle":"","family":"Parliamentary Joint Committee on Human Rights","given":"","non-dropping-particle":"","parse-names":false,"suffix":""}],"id":"ITEM-1","issue":"November","issued":{"date-parts":[["2019"]]},"publisher":"Commonwealth of Australia","publisher-place":"Canberra","title":"Inquiry report: Quality of Care Amendment (Minimising the Use of Restraints) Principles 2019","type":"book"},"uris":["http://www.mendeley.com/documents/?uuid=7f0328d5-9421-469a-929f-d8f2aa0b5700"]},{"id":"ITEM-2","itemData":{"ISBN":"9781760107079","URL":"https://www.aph.gov.au/Parliamentary_Business/Committees/Senate/Community_Affairs/AgedCareQuality/Interim report","abstract":"\"February 2018\" \"Senator Rachel Siewert, Chair\" -- page iii.","author":[{"dropping-particle":"","family":"Community Affairs References Committee","given":"","non-dropping-particle":"","parse-names":false,"suffix":""}],"id":"ITEM-2","issue":"April","issued":{"date-parts":[["2018"]]},"page":"107","title":"Effectiveness of the Aged Care Quality Assessment and accreditation framework for protecting residents from abuse and poor practices, and ensuring proper clinical and medical care standards are maintained and practised","type":"webpage"},"uris":["http://www.mendeley.com/documents/?uuid=e4ab1a6b-6ff2-411c-97c4-793e9055eb95"]},{"id":"ITEM-3","itemData":{"ISBN":"9781920838867","author":[{"dropping-particle":"","family":"Royal Commission into Aged Care Quality and Safety","given":"","non-dropping-particle":"","parse-names":false,"suffix":""}],"id":"ITEM-3","issued":{"date-parts":[["2019"]]},"publisher":"Commonwealth of Australia","publisher-place":"Canberra","title":"Interim Report: Neglect vol. 1","type":"book"},"uris":["http://www.mendeley.com/documents/?uuid=c0f621c7-63e2-4e4e-87c0-696b74c11846"]},{"id":"ITEM-4","itemData":{"ISBN":"9780994320254","abstract":"Australian Elder Law, authored by Richard McCullagh details how to identify and deal with important legal problems increasingly faced by older Australians and their families. It is intended to help lawyers primarily, but also accountants, financial planners and care providers through the expanding labyrinth of elder law.","author":[{"dropping-particle":"","family":"Australian Law Reform Commission","given":"","non-dropping-particle":"","parse-names":false,"suffix":""}],"id":"ITEM-4","issue":"May","issued":{"date-parts":[["2017"]]},"number-of-pages":"567","publisher":"ALRC","publisher-place":"Sydney","title":"Elder Abuse - A National Legal Response","type":"book"},"uris":["http://www.mendeley.com/documents/?uuid=e04ab6c2-8a4f-459a-a70e-8ad1a21f711b"]}],"mendeley":{"formattedCitation":"(Parliamentary Joint Committee on Human Rights 2019, Community Affairs References Committee 2018, Royal Commission into Aged Care Quality and Safety 2019b, Australian Law Reform Commission 2017)","plainTextFormattedCitation":"(Parliamentary Joint Committee on Human Rights 2019, Community Affairs References Committee 2018, Royal Commission into Aged Care Quality and Safety 2019b, Australian Law Reform Commission 2017)","previouslyFormattedCitation":"(Parliamentary Joint Committee on Human Rights 2019, Community Affairs References Committee 2018, Royal Commission into Aged Care Quality and Safety 2019b, Australian Law Reform Commission 2017)"},"properties":{"noteIndex":0},"schema":"https://github.com/citation-style-language/schema/raw/master/csl-citation.json"}</w:instrText>
      </w:r>
      <w:r w:rsidR="000F24A1" w:rsidRPr="00B75304">
        <w:rPr>
          <w:lang w:val="en-GB"/>
        </w:rPr>
        <w:fldChar w:fldCharType="separate"/>
      </w:r>
      <w:r w:rsidR="008E278D" w:rsidRPr="008E278D">
        <w:rPr>
          <w:noProof/>
          <w:lang w:val="en-GB"/>
        </w:rPr>
        <w:t>(Parliamentary Joint Committee on Human Rights 2019, Community Affairs References Committee 2018, Royal Commission into Aged Care Quality and Safety 2019b, Australian Law Reform Commission 2017)</w:t>
      </w:r>
      <w:r w:rsidR="000F24A1" w:rsidRPr="00B75304">
        <w:rPr>
          <w:lang w:val="en-GB"/>
        </w:rPr>
        <w:fldChar w:fldCharType="end"/>
      </w:r>
      <w:r w:rsidR="000F24A1" w:rsidRPr="00B75304">
        <w:rPr>
          <w:lang w:val="en-GB"/>
        </w:rPr>
        <w:t>.</w:t>
      </w:r>
      <w:r w:rsidR="00C16646" w:rsidRPr="00B75304">
        <w:rPr>
          <w:lang w:val="en-GB"/>
        </w:rPr>
        <w:t xml:space="preserve"> The omission of </w:t>
      </w:r>
      <w:r w:rsidR="0064075F">
        <w:rPr>
          <w:lang w:val="en-GB"/>
        </w:rPr>
        <w:t xml:space="preserve">comparable </w:t>
      </w:r>
      <w:r w:rsidR="00C16646" w:rsidRPr="00B75304">
        <w:rPr>
          <w:lang w:val="en-GB"/>
        </w:rPr>
        <w:t>requirements</w:t>
      </w:r>
      <w:r w:rsidR="002F0081" w:rsidRPr="00B75304">
        <w:rPr>
          <w:lang w:val="en-GB"/>
        </w:rPr>
        <w:t xml:space="preserve"> </w:t>
      </w:r>
      <w:r w:rsidR="0064075F">
        <w:rPr>
          <w:lang w:val="en-GB"/>
        </w:rPr>
        <w:t xml:space="preserve">in the aged care sector </w:t>
      </w:r>
      <w:r w:rsidR="00C16646" w:rsidRPr="00B75304">
        <w:rPr>
          <w:lang w:val="en-GB"/>
        </w:rPr>
        <w:t>has been identified as a missed opportunity</w:t>
      </w:r>
      <w:r w:rsidR="0064075F">
        <w:rPr>
          <w:lang w:val="en-GB"/>
        </w:rPr>
        <w:t>.</w:t>
      </w:r>
    </w:p>
    <w:p w14:paraId="12FEB634" w14:textId="5E79E777" w:rsidR="000F24A1" w:rsidRDefault="000F24A1" w:rsidP="00E622EA">
      <w:pPr>
        <w:pStyle w:val="Subhead1"/>
      </w:pPr>
      <w:r>
        <w:t>Resources and initiatives</w:t>
      </w:r>
    </w:p>
    <w:p w14:paraId="50A09F5D" w14:textId="179010F7" w:rsidR="000F24A1" w:rsidRPr="00B75304" w:rsidRDefault="000F24A1" w:rsidP="000F24A1">
      <w:pPr>
        <w:pStyle w:val="Para"/>
        <w:rPr>
          <w:lang w:val="en-GB"/>
        </w:rPr>
      </w:pPr>
      <w:r w:rsidRPr="00B75304">
        <w:rPr>
          <w:lang w:val="en-GB"/>
        </w:rPr>
        <w:t>I</w:t>
      </w:r>
      <w:r w:rsidR="00006996" w:rsidRPr="00B75304">
        <w:rPr>
          <w:lang w:val="en-GB"/>
        </w:rPr>
        <w:t xml:space="preserve">n light of </w:t>
      </w:r>
      <w:r w:rsidR="00AC554A">
        <w:rPr>
          <w:lang w:val="en-GB"/>
        </w:rPr>
        <w:t>Royal Commission</w:t>
      </w:r>
      <w:r w:rsidR="00006996" w:rsidRPr="00B75304">
        <w:rPr>
          <w:lang w:val="en-GB"/>
        </w:rPr>
        <w:t xml:space="preserve"> recommendations to revise the aged care funding structure </w:t>
      </w:r>
      <w:r w:rsidR="00430F84" w:rsidRPr="00B75304">
        <w:rPr>
          <w:lang w:val="en-GB"/>
        </w:rPr>
        <w:t xml:space="preserve">to better support </w:t>
      </w:r>
      <w:r w:rsidRPr="00B75304">
        <w:rPr>
          <w:lang w:val="en-GB"/>
        </w:rPr>
        <w:t xml:space="preserve">allied health involvement, </w:t>
      </w:r>
      <w:r w:rsidR="00430F84" w:rsidRPr="00B75304">
        <w:rPr>
          <w:lang w:val="en-GB"/>
        </w:rPr>
        <w:t xml:space="preserve">it is worth noting that there are also </w:t>
      </w:r>
      <w:r w:rsidRPr="00B75304">
        <w:rPr>
          <w:lang w:val="en-GB"/>
        </w:rPr>
        <w:t xml:space="preserve">system reforms </w:t>
      </w:r>
      <w:r w:rsidR="00430F84" w:rsidRPr="00B75304">
        <w:rPr>
          <w:lang w:val="en-GB"/>
        </w:rPr>
        <w:t>currently</w:t>
      </w:r>
      <w:r w:rsidRPr="00B75304">
        <w:rPr>
          <w:lang w:val="en-GB"/>
        </w:rPr>
        <w:t xml:space="preserve"> underway </w:t>
      </w:r>
      <w:r w:rsidR="00430F84" w:rsidRPr="00B75304">
        <w:rPr>
          <w:lang w:val="en-GB"/>
        </w:rPr>
        <w:t>in this space</w:t>
      </w:r>
      <w:r w:rsidRPr="00B75304">
        <w:rPr>
          <w:lang w:val="en-GB"/>
        </w:rPr>
        <w:t xml:space="preserve">. For example, the proposed </w:t>
      </w:r>
      <w:r w:rsidRPr="00B75304">
        <w:rPr>
          <w:i/>
          <w:lang w:val="en-GB"/>
        </w:rPr>
        <w:t>Australian National Aged Care Classification</w:t>
      </w:r>
      <w:r w:rsidRPr="00B75304">
        <w:rPr>
          <w:lang w:val="en-GB"/>
        </w:rPr>
        <w:t xml:space="preserve"> outlines a model for system reform that would incentivise the delivery of reablement and restorative care. Further, the </w:t>
      </w:r>
      <w:r w:rsidRPr="00B75304">
        <w:rPr>
          <w:i/>
          <w:lang w:val="en-GB"/>
        </w:rPr>
        <w:t>Psychological treatment services for people with mental illness in residential aged care facilities</w:t>
      </w:r>
      <w:r w:rsidRPr="00B75304">
        <w:rPr>
          <w:lang w:val="en-GB"/>
        </w:rPr>
        <w:t xml:space="preserve"> initiative </w:t>
      </w:r>
      <w:r w:rsidRPr="00B75304">
        <w:rPr>
          <w:lang w:val="en-GB"/>
        </w:rPr>
        <w:fldChar w:fldCharType="begin" w:fldLock="1"/>
      </w:r>
      <w:r w:rsidRPr="00B75304">
        <w:rPr>
          <w:lang w:val="en-GB"/>
        </w:rPr>
        <w:instrText>ADDIN CSL_CITATION {"citationItems":[{"id":"ITEM-1","itemData":{"author":[{"dropping-particle":"","family":"Australian Government Department of Health","given":"","non-dropping-particle":"","parse-names":false,"suffix":""}],"id":"ITEM-1","issued":{"date-parts":[["2018"]]},"publisher":"Australian Government Department of Health","publisher-place":"Canberra","title":"Psychological treatment services for people with mental illness in residential aged care facilities","type":"book"},"uris":["http://www.mendeley.com/documents/?uuid=752ca10a-2638-43ac-930b-1d0b8d718781"]}],"mendeley":{"formattedCitation":"(Australian Government Department of Health 2018)","plainTextFormattedCitation":"(Australian Government Department of Health 2018)","previouslyFormattedCitation":"(Australian Government Department of Health 2018)"},"properties":{"noteIndex":0},"schema":"https://github.com/citation-style-language/schema/raw/master/csl-citation.json"}</w:instrText>
      </w:r>
      <w:r w:rsidRPr="00B75304">
        <w:rPr>
          <w:lang w:val="en-GB"/>
        </w:rPr>
        <w:fldChar w:fldCharType="separate"/>
      </w:r>
      <w:r w:rsidRPr="00B75304">
        <w:rPr>
          <w:lang w:val="en-GB"/>
        </w:rPr>
        <w:t>(Department of Health 2018)</w:t>
      </w:r>
      <w:r w:rsidRPr="00B75304">
        <w:rPr>
          <w:lang w:val="en-GB"/>
        </w:rPr>
        <w:fldChar w:fldCharType="end"/>
      </w:r>
      <w:r w:rsidRPr="00B75304">
        <w:rPr>
          <w:lang w:val="en-GB"/>
        </w:rPr>
        <w:t>, facilitated by P</w:t>
      </w:r>
      <w:r w:rsidR="00623728" w:rsidRPr="00B75304">
        <w:rPr>
          <w:lang w:val="en-GB"/>
        </w:rPr>
        <w:t xml:space="preserve">rimary </w:t>
      </w:r>
      <w:r w:rsidRPr="00B75304">
        <w:rPr>
          <w:lang w:val="en-GB"/>
        </w:rPr>
        <w:t>H</w:t>
      </w:r>
      <w:r w:rsidR="00623728" w:rsidRPr="00B75304">
        <w:rPr>
          <w:lang w:val="en-GB"/>
        </w:rPr>
        <w:t xml:space="preserve">ealth </w:t>
      </w:r>
      <w:r w:rsidRPr="00B75304">
        <w:rPr>
          <w:lang w:val="en-GB"/>
        </w:rPr>
        <w:t>N</w:t>
      </w:r>
      <w:r w:rsidR="00623728" w:rsidRPr="00B75304">
        <w:rPr>
          <w:lang w:val="en-GB"/>
        </w:rPr>
        <w:t>etwork</w:t>
      </w:r>
      <w:r w:rsidRPr="00B75304">
        <w:rPr>
          <w:lang w:val="en-GB"/>
        </w:rPr>
        <w:t>s</w:t>
      </w:r>
      <w:r w:rsidR="00A87C0F" w:rsidRPr="00B75304">
        <w:rPr>
          <w:lang w:val="en-GB"/>
        </w:rPr>
        <w:t xml:space="preserve"> (PHNs)</w:t>
      </w:r>
      <w:r w:rsidRPr="00B75304">
        <w:rPr>
          <w:lang w:val="en-GB"/>
        </w:rPr>
        <w:t xml:space="preserve">, seeks to redress aged care residents’ </w:t>
      </w:r>
      <w:r w:rsidRPr="00B75304">
        <w:rPr>
          <w:lang w:val="en-GB"/>
        </w:rPr>
        <w:t>lack of access to the subsidised mental health care available to the broader Australian population.</w:t>
      </w:r>
    </w:p>
    <w:p w14:paraId="3D0E8EA6" w14:textId="645DC9A1" w:rsidR="000F24A1" w:rsidRPr="00B75304" w:rsidRDefault="000C301B" w:rsidP="00C452A6">
      <w:pPr>
        <w:pStyle w:val="ParaKeep"/>
        <w:rPr>
          <w:lang w:val="en-GB"/>
        </w:rPr>
      </w:pPr>
      <w:r w:rsidRPr="00B75304">
        <w:rPr>
          <w:lang w:val="en-GB"/>
        </w:rPr>
        <w:t>We also note that formally upskilling the aged care workforce will take time</w:t>
      </w:r>
      <w:r w:rsidR="00FB33D0" w:rsidRPr="00B75304">
        <w:rPr>
          <w:lang w:val="en-GB"/>
        </w:rPr>
        <w:t>.</w:t>
      </w:r>
      <w:r w:rsidR="00E45196" w:rsidRPr="00B75304">
        <w:rPr>
          <w:lang w:val="en-GB"/>
        </w:rPr>
        <w:t xml:space="preserve"> </w:t>
      </w:r>
      <w:r w:rsidR="00FB33D0" w:rsidRPr="00B75304">
        <w:rPr>
          <w:lang w:val="en-GB"/>
        </w:rPr>
        <w:t>I</w:t>
      </w:r>
      <w:r w:rsidR="00E45196" w:rsidRPr="00B75304">
        <w:rPr>
          <w:lang w:val="en-GB"/>
        </w:rPr>
        <w:t>n the interim, a</w:t>
      </w:r>
      <w:r w:rsidR="000F24A1" w:rsidRPr="00B75304">
        <w:rPr>
          <w:lang w:val="en-GB"/>
        </w:rPr>
        <w:t xml:space="preserve"> number of resources are available</w:t>
      </w:r>
      <w:r w:rsidR="00FB33D0" w:rsidRPr="00B75304">
        <w:rPr>
          <w:lang w:val="en-GB"/>
        </w:rPr>
        <w:t xml:space="preserve"> and could be further refined and promoted to support</w:t>
      </w:r>
      <w:r w:rsidR="000F24A1" w:rsidRPr="00B75304">
        <w:rPr>
          <w:lang w:val="en-GB"/>
        </w:rPr>
        <w:t xml:space="preserve"> awareness and understanding of alternative strategies amongst provider staff</w:t>
      </w:r>
      <w:r w:rsidR="00FB33D0" w:rsidRPr="00B75304">
        <w:rPr>
          <w:lang w:val="en-GB"/>
        </w:rPr>
        <w:t>. Examples include</w:t>
      </w:r>
      <w:r w:rsidR="000F24A1" w:rsidRPr="00B75304">
        <w:rPr>
          <w:lang w:val="en-GB"/>
        </w:rPr>
        <w:t>:</w:t>
      </w:r>
    </w:p>
    <w:p w14:paraId="7283444D" w14:textId="4E85EE71" w:rsidR="000F24A1" w:rsidRPr="00B75304" w:rsidRDefault="000F24A1" w:rsidP="000F24A1">
      <w:pPr>
        <w:pStyle w:val="Bullet1"/>
        <w:rPr>
          <w:lang w:val="en-GB"/>
        </w:rPr>
      </w:pPr>
      <w:bookmarkStart w:id="105" w:name="_Hlk55839130"/>
      <w:r w:rsidRPr="00B75304">
        <w:rPr>
          <w:i/>
          <w:lang w:val="en-GB"/>
        </w:rPr>
        <w:t xml:space="preserve">Decision </w:t>
      </w:r>
      <w:r w:rsidR="003F5EF0" w:rsidRPr="00B75304">
        <w:rPr>
          <w:i/>
          <w:lang w:val="en-GB"/>
        </w:rPr>
        <w:t>M</w:t>
      </w:r>
      <w:r w:rsidRPr="00B75304">
        <w:rPr>
          <w:i/>
          <w:lang w:val="en-GB"/>
        </w:rPr>
        <w:t xml:space="preserve">aking </w:t>
      </w:r>
      <w:r w:rsidR="003F5EF0" w:rsidRPr="00B75304">
        <w:rPr>
          <w:i/>
          <w:lang w:val="en-GB"/>
        </w:rPr>
        <w:t>T</w:t>
      </w:r>
      <w:r w:rsidRPr="00B75304">
        <w:rPr>
          <w:i/>
          <w:lang w:val="en-GB"/>
        </w:rPr>
        <w:t xml:space="preserve">ool: Supporting a restraint free environment in residential aged care </w:t>
      </w:r>
      <w:r w:rsidRPr="00B75304">
        <w:rPr>
          <w:lang w:val="en-GB"/>
        </w:rPr>
        <w:t>(Department of Health): Includes a menu of restraint free options for providers to consider</w:t>
      </w:r>
    </w:p>
    <w:bookmarkEnd w:id="105"/>
    <w:p w14:paraId="30E0418C" w14:textId="442C0695" w:rsidR="000F24A1" w:rsidRPr="00B75304" w:rsidRDefault="000F24A1" w:rsidP="000F24A1">
      <w:pPr>
        <w:pStyle w:val="Bullet1"/>
        <w:rPr>
          <w:lang w:val="en-GB"/>
        </w:rPr>
      </w:pPr>
      <w:r w:rsidRPr="00B75304">
        <w:rPr>
          <w:i/>
          <w:lang w:val="en-GB"/>
        </w:rPr>
        <w:t>Self-assessment tool for recording consumers receiving psychotropic medications</w:t>
      </w:r>
      <w:r w:rsidR="00BB04FB" w:rsidRPr="00B75304">
        <w:rPr>
          <w:i/>
          <w:lang w:val="en-GB"/>
        </w:rPr>
        <w:t xml:space="preserve"> </w:t>
      </w:r>
      <w:r w:rsidR="00BB04FB" w:rsidRPr="00B75304">
        <w:rPr>
          <w:lang w:val="en-GB"/>
        </w:rPr>
        <w:t>(</w:t>
      </w:r>
      <w:r w:rsidR="00D63C47">
        <w:rPr>
          <w:lang w:val="en-GB"/>
        </w:rPr>
        <w:t xml:space="preserve">the </w:t>
      </w:r>
      <w:r w:rsidR="00DC0ECB">
        <w:rPr>
          <w:lang w:val="en-GB"/>
        </w:rPr>
        <w:t>Commission</w:t>
      </w:r>
      <w:r w:rsidR="00BB04FB" w:rsidRPr="00B75304">
        <w:rPr>
          <w:lang w:val="en-GB"/>
        </w:rPr>
        <w:t>)</w:t>
      </w:r>
      <w:r w:rsidRPr="00B75304">
        <w:rPr>
          <w:lang w:val="en-GB"/>
        </w:rPr>
        <w:t>: Prompts providers to record alternatives considered and used</w:t>
      </w:r>
    </w:p>
    <w:p w14:paraId="263F7034" w14:textId="68055094" w:rsidR="000F24A1" w:rsidRPr="00B75304" w:rsidRDefault="000F24A1" w:rsidP="000F24A1">
      <w:pPr>
        <w:pStyle w:val="Bullet1"/>
        <w:rPr>
          <w:lang w:val="en-GB"/>
        </w:rPr>
      </w:pPr>
      <w:r w:rsidRPr="00B75304">
        <w:rPr>
          <w:i/>
          <w:lang w:val="en-GB"/>
        </w:rPr>
        <w:t>Restraint scenarios</w:t>
      </w:r>
      <w:r w:rsidR="00BB04FB" w:rsidRPr="00B75304">
        <w:rPr>
          <w:i/>
          <w:lang w:val="en-GB"/>
        </w:rPr>
        <w:t xml:space="preserve"> </w:t>
      </w:r>
      <w:r w:rsidR="00BB04FB" w:rsidRPr="00B75304">
        <w:rPr>
          <w:lang w:val="en-GB"/>
        </w:rPr>
        <w:t>(</w:t>
      </w:r>
      <w:r w:rsidR="00D63C47">
        <w:rPr>
          <w:lang w:val="en-GB"/>
        </w:rPr>
        <w:t xml:space="preserve">the </w:t>
      </w:r>
      <w:r w:rsidR="00DC0ECB">
        <w:rPr>
          <w:lang w:val="en-GB"/>
        </w:rPr>
        <w:t>C</w:t>
      </w:r>
      <w:r w:rsidR="00BB04FB" w:rsidRPr="00B75304">
        <w:rPr>
          <w:lang w:val="en-GB"/>
        </w:rPr>
        <w:t>ommission)</w:t>
      </w:r>
      <w:r w:rsidRPr="00B75304">
        <w:rPr>
          <w:lang w:val="en-GB"/>
        </w:rPr>
        <w:t>: Provides some examples of alternative strategies being tried (</w:t>
      </w:r>
      <w:r w:rsidR="00FB33D0" w:rsidRPr="00B75304">
        <w:rPr>
          <w:lang w:val="en-GB"/>
        </w:rPr>
        <w:t xml:space="preserve">see for example the case of </w:t>
      </w:r>
      <w:r w:rsidRPr="00B75304">
        <w:rPr>
          <w:lang w:val="en-GB"/>
        </w:rPr>
        <w:t>Hazel)</w:t>
      </w:r>
    </w:p>
    <w:p w14:paraId="6AC03449" w14:textId="7328FB35" w:rsidR="000F24A1" w:rsidRPr="00B75304" w:rsidRDefault="000F24A1" w:rsidP="000F24A1">
      <w:pPr>
        <w:pStyle w:val="Bullet1"/>
        <w:rPr>
          <w:lang w:val="en-GB"/>
        </w:rPr>
      </w:pPr>
      <w:r w:rsidRPr="00B75304">
        <w:rPr>
          <w:i/>
          <w:lang w:val="en-GB"/>
        </w:rPr>
        <w:t>Six steps for safe prescribing</w:t>
      </w:r>
      <w:r w:rsidR="004E469A" w:rsidRPr="00B75304">
        <w:rPr>
          <w:i/>
          <w:lang w:val="en-GB"/>
        </w:rPr>
        <w:t xml:space="preserve"> </w:t>
      </w:r>
      <w:r w:rsidR="004E469A" w:rsidRPr="00B75304">
        <w:rPr>
          <w:lang w:val="en-GB"/>
        </w:rPr>
        <w:t>(</w:t>
      </w:r>
      <w:r w:rsidR="00D63C47">
        <w:rPr>
          <w:lang w:val="en-GB"/>
        </w:rPr>
        <w:t xml:space="preserve">the </w:t>
      </w:r>
      <w:r w:rsidR="00DC0ECB">
        <w:rPr>
          <w:lang w:val="en-GB"/>
        </w:rPr>
        <w:t>Commission</w:t>
      </w:r>
      <w:r w:rsidR="004E469A" w:rsidRPr="00B75304">
        <w:rPr>
          <w:lang w:val="en-GB"/>
        </w:rPr>
        <w:t>)</w:t>
      </w:r>
      <w:r w:rsidRPr="00B75304">
        <w:rPr>
          <w:lang w:val="en-GB"/>
        </w:rPr>
        <w:t>: Outlines some examples of alternative strategies, and provides the Dementia Support Australia number that providers can call for further information and assistance</w:t>
      </w:r>
    </w:p>
    <w:p w14:paraId="33221A50" w14:textId="32CEAE1B" w:rsidR="00F01F4A" w:rsidRPr="00B75304" w:rsidRDefault="00A106B1" w:rsidP="00F01F4A">
      <w:pPr>
        <w:pStyle w:val="Bullet1"/>
        <w:rPr>
          <w:lang w:val="en-GB"/>
        </w:rPr>
        <w:sectPr w:rsidR="00F01F4A" w:rsidRPr="00B75304" w:rsidSect="00D92F89">
          <w:type w:val="continuous"/>
          <w:pgSz w:w="11907" w:h="16840" w:code="9"/>
          <w:pgMar w:top="851" w:right="1134" w:bottom="851" w:left="1701" w:header="397" w:footer="567" w:gutter="0"/>
          <w:cols w:num="2" w:space="680"/>
          <w:docGrid w:linePitch="299"/>
          <w15:footnoteColumns w:val="1"/>
        </w:sectPr>
      </w:pPr>
      <w:r w:rsidRPr="00B75304">
        <w:rPr>
          <w:lang w:val="en-GB"/>
        </w:rPr>
        <w:t>Online training and resources available through M</w:t>
      </w:r>
      <w:r w:rsidR="0019283C">
        <w:rPr>
          <w:lang w:val="en-GB"/>
        </w:rPr>
        <w:t xml:space="preserve">assive Open Online </w:t>
      </w:r>
      <w:r w:rsidRPr="00B75304">
        <w:rPr>
          <w:lang w:val="en-GB"/>
        </w:rPr>
        <w:t>C</w:t>
      </w:r>
      <w:r w:rsidR="0019283C">
        <w:rPr>
          <w:lang w:val="en-GB"/>
        </w:rPr>
        <w:t>ourses</w:t>
      </w:r>
      <w:r w:rsidRPr="00B75304">
        <w:rPr>
          <w:lang w:val="en-GB"/>
        </w:rPr>
        <w:t>, Dementia Support Australia, DBMAS</w:t>
      </w:r>
      <w:r w:rsidR="00AB66DE">
        <w:rPr>
          <w:lang w:val="en-GB"/>
        </w:rPr>
        <w:t>, and SBRT</w:t>
      </w:r>
      <w:r w:rsidR="00A87C0F" w:rsidRPr="00B75304">
        <w:rPr>
          <w:lang w:val="en-GB"/>
        </w:rPr>
        <w:t>.</w:t>
      </w:r>
      <w:r w:rsidR="00203E2E" w:rsidRPr="00B75304">
        <w:rPr>
          <w:lang w:val="en-GB"/>
        </w:rPr>
        <w:br w:type="page"/>
      </w:r>
      <w:bookmarkStart w:id="106" w:name="_Ref55659534"/>
      <w:bookmarkStart w:id="107" w:name="_Toc56250254"/>
      <w:bookmarkStart w:id="108" w:name="_Ref56281202"/>
    </w:p>
    <w:p w14:paraId="41F5B778" w14:textId="2009B7EE" w:rsidR="008635F8" w:rsidRDefault="008635F8" w:rsidP="00EC3720">
      <w:pPr>
        <w:pStyle w:val="Heading2"/>
        <w:spacing w:before="120"/>
      </w:pPr>
      <w:bookmarkStart w:id="109" w:name="_Ref56598361"/>
      <w:bookmarkStart w:id="110" w:name="_Ref56605087"/>
      <w:bookmarkStart w:id="111" w:name="_Ref57975658"/>
      <w:bookmarkStart w:id="112" w:name="_Toc58392193"/>
      <w:r>
        <w:lastRenderedPageBreak/>
        <w:t>Enhance oversight of restraint</w:t>
      </w:r>
      <w:bookmarkEnd w:id="100"/>
      <w:bookmarkEnd w:id="101"/>
      <w:bookmarkEnd w:id="102"/>
      <w:bookmarkEnd w:id="106"/>
      <w:bookmarkEnd w:id="107"/>
      <w:bookmarkEnd w:id="108"/>
      <w:bookmarkEnd w:id="109"/>
      <w:bookmarkEnd w:id="110"/>
      <w:bookmarkEnd w:id="111"/>
      <w:bookmarkEnd w:id="112"/>
    </w:p>
    <w:p w14:paraId="352F56C4" w14:textId="17BD58BA" w:rsidR="008635F8" w:rsidRDefault="00653D3E" w:rsidP="00E97EA2">
      <w:pPr>
        <w:pStyle w:val="Subhead1"/>
        <w:spacing w:before="120"/>
      </w:pPr>
      <w:r>
        <w:t>S</w:t>
      </w:r>
      <w:r w:rsidR="00F558BE">
        <w:t>ummary</w:t>
      </w:r>
    </w:p>
    <w:p w14:paraId="1244CACC" w14:textId="77777777" w:rsidR="006271B4" w:rsidRDefault="006271B4" w:rsidP="00A9270F">
      <w:pPr>
        <w:pStyle w:val="Bullet1"/>
        <w:rPr>
          <w:lang w:val="en-GB"/>
        </w:rPr>
        <w:sectPr w:rsidR="006271B4" w:rsidSect="00D92F89">
          <w:type w:val="continuous"/>
          <w:pgSz w:w="11907" w:h="16840" w:code="9"/>
          <w:pgMar w:top="851" w:right="1134" w:bottom="851" w:left="1701" w:header="397" w:footer="567" w:gutter="0"/>
          <w:cols w:space="567"/>
          <w:docGrid w:linePitch="299"/>
          <w15:footnoteColumns w:val="1"/>
        </w:sectPr>
      </w:pPr>
    </w:p>
    <w:p w14:paraId="5DF2903F" w14:textId="3DD0553F" w:rsidR="0007791A" w:rsidRDefault="0007791A" w:rsidP="00A9270F">
      <w:pPr>
        <w:pStyle w:val="Bullet1"/>
        <w:rPr>
          <w:lang w:val="en-GB"/>
        </w:rPr>
      </w:pPr>
      <w:r w:rsidRPr="00B75304">
        <w:rPr>
          <w:lang w:val="en-GB"/>
        </w:rPr>
        <w:t xml:space="preserve">Most stakeholder groups suggested a need for </w:t>
      </w:r>
      <w:r w:rsidR="003A024D">
        <w:rPr>
          <w:lang w:val="en-GB"/>
        </w:rPr>
        <w:t>the</w:t>
      </w:r>
      <w:r w:rsidRPr="00B75304">
        <w:rPr>
          <w:lang w:val="en-GB"/>
        </w:rPr>
        <w:t xml:space="preserve"> use of restraint and alternatives </w:t>
      </w:r>
      <w:r>
        <w:rPr>
          <w:lang w:val="en-GB"/>
        </w:rPr>
        <w:t xml:space="preserve">to be </w:t>
      </w:r>
      <w:r w:rsidR="003A024D">
        <w:rPr>
          <w:lang w:val="en-GB"/>
        </w:rPr>
        <w:t>overseen</w:t>
      </w:r>
      <w:r>
        <w:rPr>
          <w:lang w:val="en-GB"/>
        </w:rPr>
        <w:t xml:space="preserve"> by appropriately trained </w:t>
      </w:r>
      <w:r w:rsidR="003A024D">
        <w:rPr>
          <w:lang w:val="en-GB"/>
        </w:rPr>
        <w:t xml:space="preserve">behaviour support </w:t>
      </w:r>
      <w:r>
        <w:rPr>
          <w:lang w:val="en-GB"/>
        </w:rPr>
        <w:t>professionals</w:t>
      </w:r>
      <w:r w:rsidR="00C67791">
        <w:rPr>
          <w:lang w:val="en-GB"/>
        </w:rPr>
        <w:t>.</w:t>
      </w:r>
    </w:p>
    <w:p w14:paraId="58802713" w14:textId="10EB2E64" w:rsidR="00EF541B" w:rsidRPr="00B75304" w:rsidRDefault="00E05CA1" w:rsidP="00A9270F">
      <w:pPr>
        <w:pStyle w:val="Bullet1"/>
        <w:rPr>
          <w:lang w:val="en-GB"/>
        </w:rPr>
      </w:pPr>
      <w:r w:rsidRPr="00B75304">
        <w:rPr>
          <w:lang w:val="en-GB"/>
        </w:rPr>
        <w:t>Almost all</w:t>
      </w:r>
      <w:r w:rsidR="00EF541B" w:rsidRPr="00B75304">
        <w:rPr>
          <w:lang w:val="en-GB"/>
        </w:rPr>
        <w:t xml:space="preserve"> organisational stakeholders</w:t>
      </w:r>
      <w:r w:rsidR="00BD7595" w:rsidRPr="00B75304">
        <w:rPr>
          <w:lang w:val="en-GB"/>
        </w:rPr>
        <w:t xml:space="preserve"> </w:t>
      </w:r>
      <w:r w:rsidR="000E59A2">
        <w:rPr>
          <w:lang w:val="en-GB"/>
        </w:rPr>
        <w:t>perceived</w:t>
      </w:r>
      <w:r w:rsidR="00915C20">
        <w:rPr>
          <w:lang w:val="en-GB"/>
        </w:rPr>
        <w:t xml:space="preserve"> </w:t>
      </w:r>
      <w:r w:rsidR="003A024D">
        <w:rPr>
          <w:lang w:val="en-GB"/>
        </w:rPr>
        <w:t>there to be insufficient reporting requirements through which compliance with the Restraints Principles can be monitored</w:t>
      </w:r>
      <w:r w:rsidR="00C67791">
        <w:rPr>
          <w:lang w:val="en-GB"/>
        </w:rPr>
        <w:t>.</w:t>
      </w:r>
    </w:p>
    <w:p w14:paraId="61126210" w14:textId="0ACC2A82" w:rsidR="00A228A6" w:rsidRDefault="00A228A6" w:rsidP="00A9270F">
      <w:pPr>
        <w:pStyle w:val="Bullet1"/>
        <w:rPr>
          <w:lang w:val="en-GB"/>
        </w:rPr>
      </w:pPr>
      <w:r w:rsidRPr="00B75304">
        <w:rPr>
          <w:lang w:val="en-GB"/>
        </w:rPr>
        <w:t xml:space="preserve">Some stakeholders suggested that enhanced monitoring and oversight of restraint use </w:t>
      </w:r>
      <w:r w:rsidR="007A663E">
        <w:rPr>
          <w:lang w:val="en-GB"/>
        </w:rPr>
        <w:t xml:space="preserve">requires </w:t>
      </w:r>
      <w:r w:rsidR="00C87FAF">
        <w:rPr>
          <w:lang w:val="en-GB"/>
        </w:rPr>
        <w:t>a</w:t>
      </w:r>
      <w:r w:rsidR="003A024D">
        <w:rPr>
          <w:lang w:val="en-GB"/>
        </w:rPr>
        <w:t xml:space="preserve"> correspondingly</w:t>
      </w:r>
      <w:r w:rsidR="00896BA2">
        <w:rPr>
          <w:lang w:val="en-GB"/>
        </w:rPr>
        <w:t xml:space="preserve"> </w:t>
      </w:r>
      <w:r w:rsidR="00C87FAF">
        <w:rPr>
          <w:lang w:val="en-GB"/>
        </w:rPr>
        <w:t>empowered regulato</w:t>
      </w:r>
      <w:r w:rsidR="007A663E">
        <w:rPr>
          <w:lang w:val="en-GB"/>
        </w:rPr>
        <w:t>r</w:t>
      </w:r>
      <w:r w:rsidR="00C67791">
        <w:rPr>
          <w:lang w:val="en-GB"/>
        </w:rPr>
        <w:t>.</w:t>
      </w:r>
    </w:p>
    <w:p w14:paraId="7CFAF45D" w14:textId="765B6EAF" w:rsidR="00EA3837" w:rsidRPr="00B75304" w:rsidRDefault="009204CF" w:rsidP="00A9270F">
      <w:pPr>
        <w:pStyle w:val="Bullet1"/>
        <w:rPr>
          <w:lang w:val="en-GB"/>
        </w:rPr>
      </w:pPr>
      <w:r>
        <w:rPr>
          <w:lang w:val="en-GB"/>
        </w:rPr>
        <w:t>Few p</w:t>
      </w:r>
      <w:r w:rsidR="00FA6CB0">
        <w:rPr>
          <w:lang w:val="en-GB"/>
        </w:rPr>
        <w:t xml:space="preserve">articipants in this review </w:t>
      </w:r>
      <w:r>
        <w:rPr>
          <w:lang w:val="en-GB"/>
        </w:rPr>
        <w:t xml:space="preserve">commented on the </w:t>
      </w:r>
      <w:r w:rsidR="00DB47C2">
        <w:rPr>
          <w:lang w:val="en-GB"/>
        </w:rPr>
        <w:t xml:space="preserve">practicalities of </w:t>
      </w:r>
      <w:r w:rsidR="00C0522C">
        <w:rPr>
          <w:lang w:val="en-GB"/>
        </w:rPr>
        <w:t>increas</w:t>
      </w:r>
      <w:r w:rsidR="007C71F8">
        <w:rPr>
          <w:lang w:val="en-GB"/>
        </w:rPr>
        <w:t>ing</w:t>
      </w:r>
      <w:r w:rsidR="004E0703">
        <w:rPr>
          <w:lang w:val="en-GB"/>
        </w:rPr>
        <w:t xml:space="preserve"> the</w:t>
      </w:r>
      <w:r w:rsidR="00C0522C">
        <w:rPr>
          <w:lang w:val="en-GB"/>
        </w:rPr>
        <w:t xml:space="preserve"> </w:t>
      </w:r>
      <w:r>
        <w:rPr>
          <w:lang w:val="en-GB"/>
        </w:rPr>
        <w:t>oversight</w:t>
      </w:r>
      <w:r w:rsidR="00FA6CB0">
        <w:rPr>
          <w:lang w:val="en-GB"/>
        </w:rPr>
        <w:t xml:space="preserve"> </w:t>
      </w:r>
      <w:r w:rsidR="008F0437">
        <w:rPr>
          <w:lang w:val="en-GB"/>
        </w:rPr>
        <w:t xml:space="preserve">of restraint </w:t>
      </w:r>
      <w:r w:rsidR="00A13FB6">
        <w:rPr>
          <w:lang w:val="en-GB"/>
        </w:rPr>
        <w:t>in the aged care sector</w:t>
      </w:r>
      <w:r w:rsidR="00A567A7">
        <w:rPr>
          <w:lang w:val="en-GB"/>
        </w:rPr>
        <w:t>.</w:t>
      </w:r>
    </w:p>
    <w:p w14:paraId="61FF0007" w14:textId="0488B270" w:rsidR="008635F8" w:rsidRPr="00B75304" w:rsidRDefault="0018465F" w:rsidP="00A9270F">
      <w:pPr>
        <w:pStyle w:val="Bullet1"/>
        <w:rPr>
          <w:lang w:val="en-GB"/>
        </w:rPr>
      </w:pPr>
      <w:r w:rsidRPr="00B75304">
        <w:rPr>
          <w:lang w:val="en-GB"/>
        </w:rPr>
        <w:t xml:space="preserve">Supporting providers to </w:t>
      </w:r>
      <w:r w:rsidR="00FA4291" w:rsidRPr="00B75304">
        <w:rPr>
          <w:lang w:val="en-GB"/>
        </w:rPr>
        <w:t>benchmark</w:t>
      </w:r>
      <w:r w:rsidR="009F447D" w:rsidRPr="00B75304">
        <w:rPr>
          <w:lang w:val="en-GB"/>
        </w:rPr>
        <w:t xml:space="preserve"> their restraint use against similar organisations, and adjust </w:t>
      </w:r>
      <w:r w:rsidR="008A418E" w:rsidRPr="00B75304">
        <w:rPr>
          <w:lang w:val="en-GB"/>
        </w:rPr>
        <w:t xml:space="preserve">practices </w:t>
      </w:r>
      <w:r w:rsidR="009F447D" w:rsidRPr="00B75304">
        <w:rPr>
          <w:lang w:val="en-GB"/>
        </w:rPr>
        <w:t>accordingly</w:t>
      </w:r>
      <w:r w:rsidR="008A418E" w:rsidRPr="00B75304">
        <w:rPr>
          <w:lang w:val="en-GB"/>
        </w:rPr>
        <w:t>,</w:t>
      </w:r>
      <w:r w:rsidR="00FA4291" w:rsidRPr="00B75304">
        <w:rPr>
          <w:lang w:val="en-GB"/>
        </w:rPr>
        <w:t xml:space="preserve"> represent</w:t>
      </w:r>
      <w:r w:rsidR="00550767" w:rsidRPr="00B75304">
        <w:rPr>
          <w:lang w:val="en-GB"/>
        </w:rPr>
        <w:t>s</w:t>
      </w:r>
      <w:r w:rsidR="00FA4291" w:rsidRPr="00B75304">
        <w:rPr>
          <w:lang w:val="en-GB"/>
        </w:rPr>
        <w:t xml:space="preserve"> an important area for further development</w:t>
      </w:r>
      <w:r w:rsidR="00AF1F02" w:rsidRPr="00B75304">
        <w:rPr>
          <w:lang w:val="en-GB"/>
        </w:rPr>
        <w:t>.</w:t>
      </w:r>
    </w:p>
    <w:p w14:paraId="47BB3ACF" w14:textId="77777777" w:rsidR="006271B4" w:rsidRDefault="006271B4" w:rsidP="008F20B1">
      <w:pPr>
        <w:pStyle w:val="Subhead1"/>
        <w:sectPr w:rsidR="006271B4" w:rsidSect="007D58FE">
          <w:type w:val="continuous"/>
          <w:pgSz w:w="11907" w:h="16840" w:code="9"/>
          <w:pgMar w:top="851" w:right="1134" w:bottom="851" w:left="1701" w:header="397" w:footer="567" w:gutter="0"/>
          <w:cols w:num="2" w:space="567"/>
          <w:titlePg/>
          <w:docGrid w:linePitch="299"/>
          <w15:footnoteColumns w:val="1"/>
        </w:sectPr>
      </w:pPr>
    </w:p>
    <w:p w14:paraId="0A03E6C1" w14:textId="1123C3C2" w:rsidR="00495FE5" w:rsidRDefault="006271B4" w:rsidP="00507298">
      <w:pPr>
        <w:pStyle w:val="RecommendationHeading"/>
      </w:pPr>
      <w:r w:rsidRPr="00B75304">
        <w:rPr>
          <w:noProof/>
          <w:lang w:val="en-AU" w:eastAsia="en-AU"/>
        </w:rPr>
        <mc:AlternateContent>
          <mc:Choice Requires="wps">
            <w:drawing>
              <wp:anchor distT="0" distB="0" distL="114300" distR="114300" simplePos="0" relativeHeight="251658247" behindDoc="1" locked="0" layoutInCell="1" allowOverlap="1" wp14:anchorId="70F75A46" wp14:editId="21F07154">
                <wp:simplePos x="0" y="0"/>
                <wp:positionH relativeFrom="margin">
                  <wp:posOffset>-86222</wp:posOffset>
                </wp:positionH>
                <wp:positionV relativeFrom="paragraph">
                  <wp:posOffset>98095</wp:posOffset>
                </wp:positionV>
                <wp:extent cx="5925185" cy="2973788"/>
                <wp:effectExtent l="0" t="0" r="0" b="0"/>
                <wp:wrapNone/>
                <wp:docPr id="11" name="Rectangle 11" descr="Decorative"/>
                <wp:cNvGraphicFramePr/>
                <a:graphic xmlns:a="http://schemas.openxmlformats.org/drawingml/2006/main">
                  <a:graphicData uri="http://schemas.microsoft.com/office/word/2010/wordprocessingShape">
                    <wps:wsp>
                      <wps:cNvSpPr/>
                      <wps:spPr>
                        <a:xfrm>
                          <a:off x="0" y="0"/>
                          <a:ext cx="5925185" cy="2973788"/>
                        </a:xfrm>
                        <a:prstGeom prst="rect">
                          <a:avLst/>
                        </a:prstGeom>
                        <a:solidFill>
                          <a:schemeClr val="accent1">
                            <a:lumMod val="20000"/>
                            <a:lumOff val="80000"/>
                          </a:schemeClr>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011F80" id="Rectangle 11" o:spid="_x0000_s1026" alt="Decorative" style="position:absolute;margin-left:-6.8pt;margin-top:7.7pt;width:466.55pt;height:234.15pt;z-index:-2516582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" fillcolor="#e2f4ff [660]" stroked="f" strokeweight="2pt">
                <w10:wrap anchorx="margin"/>
              </v:rect>
            </w:pict>
          </mc:Fallback>
        </mc:AlternateContent>
      </w:r>
      <w:r w:rsidR="00696E18">
        <w:t>:</w:t>
      </w:r>
      <w:r w:rsidR="00696E18" w:rsidRPr="00696E18">
        <w:t xml:space="preserve"> </w:t>
      </w:r>
      <w:r w:rsidR="00696E18">
        <w:t>Enhance oversight of restraint</w:t>
      </w:r>
    </w:p>
    <w:p w14:paraId="4ECE1F99" w14:textId="77777777" w:rsidR="006271B4" w:rsidRDefault="006271B4" w:rsidP="00E97EA2">
      <w:pPr>
        <w:pStyle w:val="Subhead2"/>
        <w:spacing w:before="200" w:after="0"/>
        <w:sectPr w:rsidR="006271B4" w:rsidSect="006271B4">
          <w:type w:val="continuous"/>
          <w:pgSz w:w="11907" w:h="16840" w:code="9"/>
          <w:pgMar w:top="851" w:right="1134" w:bottom="851" w:left="1701" w:header="397" w:footer="567" w:gutter="0"/>
          <w:cols w:space="567"/>
          <w:titlePg/>
          <w:docGrid w:linePitch="299"/>
          <w15:footnoteColumns w:val="1"/>
        </w:sectPr>
      </w:pPr>
    </w:p>
    <w:p w14:paraId="16DFD1D3" w14:textId="1466704C" w:rsidR="0099231E" w:rsidRDefault="0069664E" w:rsidP="007C3E37">
      <w:pPr>
        <w:pStyle w:val="Subhead2"/>
        <w:spacing w:before="0" w:after="0"/>
      </w:pPr>
      <w:r w:rsidRPr="00B75304">
        <w:t>Changes to the Restraints Principles</w:t>
      </w:r>
    </w:p>
    <w:p w14:paraId="125FDE19" w14:textId="1DA6727A" w:rsidR="004C1912" w:rsidRPr="004C1912" w:rsidRDefault="004C1912" w:rsidP="004C1912">
      <w:pPr>
        <w:pStyle w:val="RecommendationList"/>
      </w:pPr>
      <w:r w:rsidRPr="004C1912">
        <w:t>Consider requiring internal oversight of the use of restraint in aged care homes by a person with behaviour support expertise.</w:t>
      </w:r>
    </w:p>
    <w:p w14:paraId="14965198" w14:textId="734C80AD" w:rsidR="00F869BE" w:rsidRPr="00B75304" w:rsidRDefault="00495FE5" w:rsidP="00053F77">
      <w:pPr>
        <w:pStyle w:val="RecommendationList"/>
        <w:numPr>
          <w:ilvl w:val="0"/>
          <w:numId w:val="0"/>
        </w:numPr>
        <w:spacing w:before="80" w:after="80"/>
      </w:pPr>
      <w:r w:rsidRPr="006C51C4">
        <w:rPr>
          <w:rFonts w:asciiTheme="majorHAnsi" w:eastAsia="Arial Unicode MS" w:hAnsiTheme="majorHAnsi" w:cs="Calibri"/>
          <w:sz w:val="24"/>
        </w:rPr>
        <w:t>Other</w:t>
      </w:r>
      <w:r w:rsidR="005738DA" w:rsidRPr="006C51C4">
        <w:rPr>
          <w:rFonts w:asciiTheme="majorHAnsi" w:eastAsia="Arial Unicode MS" w:hAnsiTheme="majorHAnsi" w:cs="Calibri"/>
          <w:sz w:val="24"/>
        </w:rPr>
        <w:t xml:space="preserve"> changes</w:t>
      </w:r>
    </w:p>
    <w:p w14:paraId="12CAAE6E" w14:textId="4BCADF65" w:rsidR="00053F77" w:rsidRPr="00B75304" w:rsidRDefault="00053F77" w:rsidP="00053F77">
      <w:pPr>
        <w:pStyle w:val="RecommendationList"/>
        <w:spacing w:before="80" w:after="80"/>
      </w:pPr>
      <w:r>
        <w:t>Consider options and triggers for independent review of behaviour support plans (e.g. by behaviour support specialists or the regulator).</w:t>
      </w:r>
    </w:p>
    <w:p w14:paraId="374950AF" w14:textId="2BBAE713" w:rsidR="00053F77" w:rsidRDefault="00053F77" w:rsidP="00ED1CBB">
      <w:pPr>
        <w:pStyle w:val="RecommendationList"/>
        <w:spacing w:before="80" w:after="80"/>
      </w:pPr>
      <w:r>
        <w:t xml:space="preserve">Consider how the role of the </w:t>
      </w:r>
      <w:r w:rsidR="00501814">
        <w:t>Commission</w:t>
      </w:r>
      <w:r>
        <w:t xml:space="preserve"> chief clinical advisor could be strengthened by r</w:t>
      </w:r>
      <w:r w:rsidRPr="00F869BE">
        <w:t>eview</w:t>
      </w:r>
      <w:r>
        <w:t xml:space="preserve">ing other models for sector </w:t>
      </w:r>
      <w:r>
        <w:t>support and oversight (e.g. the NDIS</w:t>
      </w:r>
      <w:r w:rsidRPr="00F869BE">
        <w:t xml:space="preserve"> senior practitioner </w:t>
      </w:r>
      <w:r>
        <w:t>role).</w:t>
      </w:r>
    </w:p>
    <w:p w14:paraId="63660D8B" w14:textId="08BD3C3A" w:rsidR="00CA1A65" w:rsidRDefault="00CA1A65" w:rsidP="00ED1CBB">
      <w:pPr>
        <w:pStyle w:val="RecommendationList"/>
        <w:spacing w:before="80" w:after="80"/>
      </w:pPr>
      <w:r>
        <w:t xml:space="preserve">Consider how the use of restraint across the sector can be most effectively monitored, and adherence to the Restraints Principles enforced. </w:t>
      </w:r>
    </w:p>
    <w:p w14:paraId="6899A2F9" w14:textId="736135A3" w:rsidR="00011E44" w:rsidRPr="00A8409A" w:rsidRDefault="004115BA" w:rsidP="000A3718">
      <w:pPr>
        <w:pStyle w:val="RecommendationList"/>
        <w:spacing w:before="80" w:after="600"/>
      </w:pPr>
      <w:bookmarkStart w:id="113" w:name="_Hlk58231612"/>
      <w:r w:rsidRPr="00B75304">
        <w:t xml:space="preserve">Supplement the </w:t>
      </w:r>
      <w:r>
        <w:t>Quality Indicator Program</w:t>
      </w:r>
      <w:r w:rsidRPr="00B75304">
        <w:t xml:space="preserve"> with additional systematic benchmarking tools to help providers understand how their use of restraint compares with their peers, showcase </w:t>
      </w:r>
      <w:r>
        <w:t>best</w:t>
      </w:r>
      <w:r w:rsidRPr="00B75304">
        <w:t xml:space="preserve"> performers, and </w:t>
      </w:r>
      <w:r>
        <w:t xml:space="preserve">inform Commission </w:t>
      </w:r>
      <w:r w:rsidRPr="00B75304">
        <w:t>assessment</w:t>
      </w:r>
      <w:r>
        <w:t>s</w:t>
      </w:r>
      <w:r w:rsidRPr="00B75304">
        <w:t xml:space="preserve">. </w:t>
      </w:r>
      <w:bookmarkEnd w:id="113"/>
    </w:p>
    <w:p w14:paraId="3C666CF6" w14:textId="77777777" w:rsidR="00696E18" w:rsidRPr="00A8409A" w:rsidRDefault="00696E18" w:rsidP="00A8409A">
      <w:pPr>
        <w:sectPr w:rsidR="00696E18" w:rsidRPr="00A8409A" w:rsidSect="007D58FE">
          <w:type w:val="continuous"/>
          <w:pgSz w:w="11907" w:h="16840" w:code="9"/>
          <w:pgMar w:top="851" w:right="1134" w:bottom="851" w:left="1701" w:header="397" w:footer="567" w:gutter="0"/>
          <w:cols w:num="2" w:space="567"/>
          <w:titlePg/>
          <w:docGrid w:linePitch="299"/>
          <w15:footnoteColumns w:val="1"/>
        </w:sectPr>
      </w:pPr>
    </w:p>
    <w:p w14:paraId="0EB0E782" w14:textId="77777777" w:rsidR="008635F8" w:rsidRDefault="008635F8" w:rsidP="000A3718">
      <w:pPr>
        <w:pStyle w:val="Subhead1"/>
        <w:spacing w:before="120"/>
      </w:pPr>
      <w:r>
        <w:t xml:space="preserve">Relevant </w:t>
      </w:r>
      <w:r w:rsidRPr="000A3718">
        <w:t>aspect</w:t>
      </w:r>
      <w:r>
        <w:t xml:space="preserve"> of the </w:t>
      </w:r>
      <w:r w:rsidRPr="00354906">
        <w:t>legislation</w:t>
      </w:r>
    </w:p>
    <w:p w14:paraId="33AE2D56" w14:textId="1FC6B5BD" w:rsidR="008635F8" w:rsidRPr="00B75304" w:rsidRDefault="008635F8" w:rsidP="008635F8">
      <w:pPr>
        <w:pStyle w:val="Para"/>
        <w:rPr>
          <w:lang w:val="en-GB" w:eastAsia="en-AU"/>
        </w:rPr>
      </w:pPr>
      <w:r w:rsidRPr="00B75304">
        <w:rPr>
          <w:lang w:val="en-GB" w:eastAsia="en-AU"/>
        </w:rPr>
        <w:t>Oversight of restraint use is not addressed within Part</w:t>
      </w:r>
      <w:r w:rsidR="00DA4220">
        <w:rPr>
          <w:lang w:val="en-GB" w:eastAsia="en-AU"/>
        </w:rPr>
        <w:t> </w:t>
      </w:r>
      <w:r w:rsidRPr="00B75304">
        <w:rPr>
          <w:lang w:val="en-GB" w:eastAsia="en-AU"/>
        </w:rPr>
        <w:t xml:space="preserve">4A of either the </w:t>
      </w:r>
      <w:r w:rsidRPr="00B75304">
        <w:rPr>
          <w:i/>
          <w:lang w:val="en-GB" w:eastAsia="en-AU"/>
        </w:rPr>
        <w:t xml:space="preserve">Minimising the Use of Restraints </w:t>
      </w:r>
      <w:r w:rsidRPr="00B75304">
        <w:rPr>
          <w:lang w:val="en-GB" w:eastAsia="en-AU"/>
        </w:rPr>
        <w:t xml:space="preserve">or </w:t>
      </w:r>
      <w:r w:rsidRPr="00B75304">
        <w:rPr>
          <w:i/>
          <w:lang w:val="en-GB" w:eastAsia="en-AU"/>
        </w:rPr>
        <w:t xml:space="preserve">Reviewing Restraints Principles </w:t>
      </w:r>
      <w:r w:rsidRPr="00B75304">
        <w:rPr>
          <w:lang w:val="en-GB" w:eastAsia="en-AU"/>
        </w:rPr>
        <w:t xml:space="preserve">amendments to the </w:t>
      </w:r>
      <w:r w:rsidRPr="00F52691">
        <w:rPr>
          <w:i/>
          <w:lang w:val="en-GB" w:eastAsia="en-AU"/>
        </w:rPr>
        <w:t>Quality of Care Principles</w:t>
      </w:r>
      <w:r w:rsidR="003B51A7">
        <w:rPr>
          <w:i/>
          <w:lang w:val="en-GB" w:eastAsia="en-AU"/>
        </w:rPr>
        <w:t xml:space="preserve"> 2014</w:t>
      </w:r>
      <w:r w:rsidRPr="00B75304">
        <w:rPr>
          <w:lang w:val="en-GB" w:eastAsia="en-AU"/>
        </w:rPr>
        <w:t>.</w:t>
      </w:r>
    </w:p>
    <w:p w14:paraId="3C0DFE2E" w14:textId="0A22741F" w:rsidR="008635F8" w:rsidRPr="00B75304" w:rsidRDefault="00806FE9" w:rsidP="008635F8">
      <w:pPr>
        <w:pStyle w:val="Para"/>
        <w:rPr>
          <w:lang w:val="en-GB"/>
        </w:rPr>
      </w:pPr>
      <w:r w:rsidRPr="00D709F1">
        <w:rPr>
          <w:rStyle w:val="Bold"/>
        </w:rPr>
        <w:t>Q</w:t>
      </w:r>
      <w:r w:rsidR="008635F8" w:rsidRPr="00D709F1">
        <w:rPr>
          <w:rStyle w:val="Bold"/>
        </w:rPr>
        <w:t>uality Standard 8</w:t>
      </w:r>
      <w:r w:rsidR="008635F8" w:rsidRPr="00B75304">
        <w:rPr>
          <w:lang w:val="en-GB" w:eastAsia="en-AU"/>
        </w:rPr>
        <w:t xml:space="preserve"> (organisational governance) </w:t>
      </w:r>
      <w:r w:rsidR="008635F8" w:rsidRPr="00B75304">
        <w:rPr>
          <w:lang w:val="en-GB"/>
        </w:rPr>
        <w:t>requires that organisations can demonstrate effective governance systems related to regulatory compliance (3(a)iv). Where clinical care is provided</w:t>
      </w:r>
      <w:r w:rsidR="009B53E4">
        <w:rPr>
          <w:lang w:val="en-GB"/>
        </w:rPr>
        <w:t>,</w:t>
      </w:r>
      <w:r w:rsidR="008635F8" w:rsidRPr="00B75304">
        <w:rPr>
          <w:lang w:val="en-GB"/>
        </w:rPr>
        <w:t xml:space="preserve"> the organisation is also required to demonstrate a clinical governance framework that includes minimising the use of restraint (3(e)ii).</w:t>
      </w:r>
    </w:p>
    <w:p w14:paraId="222F0C06" w14:textId="0D4CD073" w:rsidR="008635F8" w:rsidRDefault="00495FE5" w:rsidP="000A3718">
      <w:pPr>
        <w:pStyle w:val="Subhead1"/>
      </w:pPr>
      <w:r w:rsidRPr="000A3718">
        <w:t>Consultation</w:t>
      </w:r>
      <w:r w:rsidR="008635F8">
        <w:t xml:space="preserve"> findings</w:t>
      </w:r>
    </w:p>
    <w:p w14:paraId="12D8F333" w14:textId="23BA2F7C" w:rsidR="0006735D" w:rsidRPr="00B75304" w:rsidRDefault="00F91228" w:rsidP="0006735D">
      <w:pPr>
        <w:pStyle w:val="Para"/>
        <w:rPr>
          <w:lang w:val="en-GB" w:eastAsia="en-AU"/>
        </w:rPr>
      </w:pPr>
      <w:r w:rsidRPr="00B75304">
        <w:rPr>
          <w:lang w:val="en-GB" w:eastAsia="en-AU"/>
        </w:rPr>
        <w:t>We did not hear comments in relation to th</w:t>
      </w:r>
      <w:r w:rsidR="00F26A87" w:rsidRPr="00B75304">
        <w:rPr>
          <w:lang w:val="en-GB" w:eastAsia="en-AU"/>
        </w:rPr>
        <w:t xml:space="preserve">e oversight of restraint </w:t>
      </w:r>
      <w:r w:rsidRPr="00B75304">
        <w:rPr>
          <w:lang w:val="en-GB" w:eastAsia="en-AU"/>
        </w:rPr>
        <w:t>from providers or consumers</w:t>
      </w:r>
      <w:r w:rsidR="00C248EB" w:rsidRPr="00B75304">
        <w:rPr>
          <w:lang w:val="en-GB" w:eastAsia="en-AU"/>
        </w:rPr>
        <w:t>;</w:t>
      </w:r>
      <w:r w:rsidR="0054106F" w:rsidRPr="00B75304">
        <w:rPr>
          <w:lang w:val="en-GB" w:eastAsia="en-AU"/>
        </w:rPr>
        <w:t xml:space="preserve"> however</w:t>
      </w:r>
      <w:r w:rsidR="00C248EB" w:rsidRPr="00B75304">
        <w:rPr>
          <w:lang w:val="en-GB" w:eastAsia="en-AU"/>
        </w:rPr>
        <w:t>,</w:t>
      </w:r>
      <w:r w:rsidR="0054106F" w:rsidRPr="00B75304">
        <w:rPr>
          <w:lang w:val="en-GB" w:eastAsia="en-AU"/>
        </w:rPr>
        <w:t xml:space="preserve"> it was a significant </w:t>
      </w:r>
      <w:r w:rsidR="008D5B66" w:rsidRPr="00B75304">
        <w:rPr>
          <w:lang w:val="en-GB" w:eastAsia="en-AU"/>
        </w:rPr>
        <w:t>concern</w:t>
      </w:r>
      <w:r w:rsidR="0054106F" w:rsidRPr="00B75304">
        <w:rPr>
          <w:lang w:val="en-GB" w:eastAsia="en-AU"/>
        </w:rPr>
        <w:t xml:space="preserve"> </w:t>
      </w:r>
      <w:r w:rsidR="00A81B61" w:rsidRPr="00B75304">
        <w:rPr>
          <w:lang w:val="en-GB" w:eastAsia="en-AU"/>
        </w:rPr>
        <w:t>for</w:t>
      </w:r>
      <w:r w:rsidR="0054106F" w:rsidRPr="00B75304">
        <w:rPr>
          <w:lang w:val="en-GB" w:eastAsia="en-AU"/>
        </w:rPr>
        <w:t xml:space="preserve"> organisational stakeholders</w:t>
      </w:r>
      <w:r w:rsidR="00EE5BF6" w:rsidRPr="00B75304">
        <w:rPr>
          <w:lang w:val="en-GB" w:eastAsia="en-AU"/>
        </w:rPr>
        <w:t xml:space="preserve"> </w:t>
      </w:r>
      <w:r w:rsidR="00A81B61" w:rsidRPr="00B75304">
        <w:rPr>
          <w:lang w:val="en-GB" w:eastAsia="en-AU"/>
        </w:rPr>
        <w:t>across the board</w:t>
      </w:r>
      <w:r w:rsidR="0054106F" w:rsidRPr="00B75304">
        <w:rPr>
          <w:lang w:val="en-GB" w:eastAsia="en-AU"/>
        </w:rPr>
        <w:t xml:space="preserve">. There was a sense amongst many groups that </w:t>
      </w:r>
      <w:r w:rsidR="000012D3" w:rsidRPr="00B75304">
        <w:rPr>
          <w:lang w:val="en-GB" w:eastAsia="en-AU"/>
        </w:rPr>
        <w:t>the</w:t>
      </w:r>
      <w:r w:rsidR="00392087" w:rsidRPr="00B75304">
        <w:rPr>
          <w:lang w:val="en-GB" w:eastAsia="en-AU"/>
        </w:rPr>
        <w:t xml:space="preserve">re is a lack of accountability </w:t>
      </w:r>
      <w:r w:rsidR="008F4427" w:rsidRPr="00B75304">
        <w:rPr>
          <w:lang w:val="en-GB" w:eastAsia="en-AU"/>
        </w:rPr>
        <w:t xml:space="preserve">in the </w:t>
      </w:r>
      <w:r w:rsidR="000012D3" w:rsidRPr="00B75304">
        <w:rPr>
          <w:lang w:val="en-GB" w:eastAsia="en-AU"/>
        </w:rPr>
        <w:t>aged care</w:t>
      </w:r>
      <w:r w:rsidR="008F4427" w:rsidRPr="00B75304">
        <w:rPr>
          <w:lang w:val="en-GB" w:eastAsia="en-AU"/>
        </w:rPr>
        <w:t xml:space="preserve"> sector that is at odds with the </w:t>
      </w:r>
      <w:r w:rsidR="000012D3" w:rsidRPr="00B75304">
        <w:rPr>
          <w:lang w:val="en-GB" w:eastAsia="en-AU"/>
        </w:rPr>
        <w:t>arrangements in disability.</w:t>
      </w:r>
      <w:r w:rsidR="00392087" w:rsidRPr="00B75304">
        <w:rPr>
          <w:lang w:val="en-GB" w:eastAsia="en-AU"/>
        </w:rPr>
        <w:t xml:space="preserve"> </w:t>
      </w:r>
      <w:r w:rsidR="00247914" w:rsidRPr="00B75304">
        <w:rPr>
          <w:lang w:val="en-GB" w:eastAsia="en-AU"/>
        </w:rPr>
        <w:t xml:space="preserve">Though </w:t>
      </w:r>
      <w:r w:rsidR="0006735D" w:rsidRPr="00B75304">
        <w:rPr>
          <w:lang w:val="en-GB" w:eastAsia="en-AU"/>
        </w:rPr>
        <w:t xml:space="preserve">the Restraints Principles </w:t>
      </w:r>
      <w:r w:rsidR="00A906AF" w:rsidRPr="00B75304">
        <w:rPr>
          <w:lang w:val="en-GB" w:eastAsia="en-AU"/>
        </w:rPr>
        <w:t xml:space="preserve">were seen to </w:t>
      </w:r>
      <w:r w:rsidR="0006735D" w:rsidRPr="00B75304">
        <w:rPr>
          <w:lang w:val="en-GB" w:eastAsia="en-AU"/>
        </w:rPr>
        <w:t xml:space="preserve">represent a step in the right direction, </w:t>
      </w:r>
      <w:r w:rsidR="009D3168" w:rsidRPr="00B75304">
        <w:rPr>
          <w:lang w:val="en-GB" w:eastAsia="en-AU"/>
        </w:rPr>
        <w:t>stakeholders</w:t>
      </w:r>
      <w:r w:rsidR="0006735D" w:rsidRPr="00B75304">
        <w:rPr>
          <w:lang w:val="en-GB" w:eastAsia="en-AU"/>
        </w:rPr>
        <w:t xml:space="preserve"> </w:t>
      </w:r>
      <w:r w:rsidR="00A906AF" w:rsidRPr="00B75304">
        <w:rPr>
          <w:lang w:val="en-GB" w:eastAsia="en-AU"/>
        </w:rPr>
        <w:t xml:space="preserve">were </w:t>
      </w:r>
      <w:r w:rsidR="009D3168" w:rsidRPr="00B75304">
        <w:rPr>
          <w:lang w:val="en-GB" w:eastAsia="en-AU"/>
        </w:rPr>
        <w:t>generally of the opinion that they</w:t>
      </w:r>
      <w:r w:rsidR="00A906AF" w:rsidRPr="00B75304">
        <w:rPr>
          <w:lang w:val="en-GB" w:eastAsia="en-AU"/>
        </w:rPr>
        <w:t xml:space="preserve"> </w:t>
      </w:r>
      <w:r w:rsidR="0006735D" w:rsidRPr="00B75304">
        <w:rPr>
          <w:lang w:val="en-GB" w:eastAsia="en-AU"/>
        </w:rPr>
        <w:t xml:space="preserve">require strengthening </w:t>
      </w:r>
      <w:r w:rsidR="00493F21" w:rsidRPr="00B75304">
        <w:rPr>
          <w:lang w:val="en-GB" w:eastAsia="en-AU"/>
        </w:rPr>
        <w:t xml:space="preserve">and </w:t>
      </w:r>
      <w:r w:rsidR="001026D8" w:rsidRPr="00B75304">
        <w:rPr>
          <w:lang w:val="en-GB" w:eastAsia="en-AU"/>
        </w:rPr>
        <w:t xml:space="preserve">to be supported by systems </w:t>
      </w:r>
      <w:r w:rsidR="00344ADD" w:rsidRPr="00B75304">
        <w:rPr>
          <w:lang w:val="en-GB" w:eastAsia="en-AU"/>
        </w:rPr>
        <w:t xml:space="preserve">to monitor and </w:t>
      </w:r>
      <w:r w:rsidR="000A458E">
        <w:rPr>
          <w:lang w:val="en-GB" w:eastAsia="en-AU"/>
        </w:rPr>
        <w:t>enforce</w:t>
      </w:r>
      <w:r w:rsidR="000A458E" w:rsidRPr="00B75304">
        <w:rPr>
          <w:lang w:val="en-GB" w:eastAsia="en-AU"/>
        </w:rPr>
        <w:t xml:space="preserve"> </w:t>
      </w:r>
      <w:r w:rsidR="00004823" w:rsidRPr="00B75304">
        <w:rPr>
          <w:lang w:val="en-GB" w:eastAsia="en-AU"/>
        </w:rPr>
        <w:t>adherence.</w:t>
      </w:r>
      <w:r w:rsidR="00CB5A8B">
        <w:rPr>
          <w:lang w:val="en-GB" w:eastAsia="en-AU"/>
        </w:rPr>
        <w:t xml:space="preserve"> Without sufficient oversight, stakeholders </w:t>
      </w:r>
      <w:r w:rsidR="009E5ED6">
        <w:rPr>
          <w:lang w:val="en-GB" w:eastAsia="en-AU"/>
        </w:rPr>
        <w:t xml:space="preserve">were concerned that </w:t>
      </w:r>
      <w:r w:rsidR="00251F87">
        <w:rPr>
          <w:lang w:val="en-GB" w:eastAsia="en-AU"/>
        </w:rPr>
        <w:t xml:space="preserve">the </w:t>
      </w:r>
      <w:r w:rsidR="00E16545">
        <w:rPr>
          <w:lang w:val="en-GB" w:eastAsia="en-AU"/>
        </w:rPr>
        <w:t xml:space="preserve">Restraints Principles would have limited impact on the </w:t>
      </w:r>
      <w:r w:rsidR="00E07D5C">
        <w:rPr>
          <w:lang w:val="en-GB" w:eastAsia="en-AU"/>
        </w:rPr>
        <w:t xml:space="preserve">inappropriate use of </w:t>
      </w:r>
      <w:r w:rsidR="009E5ED6">
        <w:rPr>
          <w:lang w:val="en-GB" w:eastAsia="en-AU"/>
        </w:rPr>
        <w:lastRenderedPageBreak/>
        <w:t>restraint</w:t>
      </w:r>
      <w:r w:rsidR="00E16545">
        <w:rPr>
          <w:lang w:val="en-GB" w:eastAsia="en-AU"/>
        </w:rPr>
        <w:t xml:space="preserve"> and that poor practice</w:t>
      </w:r>
      <w:r w:rsidR="001C497B">
        <w:rPr>
          <w:lang w:val="en-GB" w:eastAsia="en-AU"/>
        </w:rPr>
        <w:t xml:space="preserve"> (and poor resident outcomes)</w:t>
      </w:r>
      <w:r w:rsidR="00E16545">
        <w:rPr>
          <w:lang w:val="en-GB" w:eastAsia="en-AU"/>
        </w:rPr>
        <w:t xml:space="preserve"> could continue</w:t>
      </w:r>
      <w:r w:rsidR="001C497B">
        <w:rPr>
          <w:lang w:val="en-GB" w:eastAsia="en-AU"/>
        </w:rPr>
        <w:t>.</w:t>
      </w:r>
    </w:p>
    <w:p w14:paraId="1945977B" w14:textId="5272F455" w:rsidR="005246E5" w:rsidRPr="00B75304" w:rsidRDefault="00392087" w:rsidP="009B77C4">
      <w:pPr>
        <w:pStyle w:val="ParaKeep"/>
        <w:rPr>
          <w:lang w:val="en-GB"/>
        </w:rPr>
      </w:pPr>
      <w:r w:rsidRPr="00B75304">
        <w:rPr>
          <w:lang w:val="en-GB"/>
        </w:rPr>
        <w:t>T</w:t>
      </w:r>
      <w:r w:rsidR="00BA34F8" w:rsidRPr="00B75304">
        <w:rPr>
          <w:lang w:val="en-GB"/>
        </w:rPr>
        <w:t xml:space="preserve">hree </w:t>
      </w:r>
      <w:r w:rsidR="008D5B66" w:rsidRPr="00B75304">
        <w:rPr>
          <w:lang w:val="en-GB"/>
        </w:rPr>
        <w:t>distinct but related issues emerge</w:t>
      </w:r>
      <w:r w:rsidR="00321A1F" w:rsidRPr="00B75304">
        <w:rPr>
          <w:lang w:val="en-GB"/>
        </w:rPr>
        <w:t>d</w:t>
      </w:r>
      <w:r w:rsidR="00466CBC" w:rsidRPr="00B75304">
        <w:rPr>
          <w:lang w:val="en-GB"/>
        </w:rPr>
        <w:t>, namely</w:t>
      </w:r>
      <w:r w:rsidR="005A1189" w:rsidRPr="00B75304">
        <w:rPr>
          <w:lang w:val="en-GB"/>
        </w:rPr>
        <w:t xml:space="preserve"> the need for improved</w:t>
      </w:r>
      <w:r w:rsidR="00466CBC" w:rsidRPr="00B75304">
        <w:rPr>
          <w:lang w:val="en-GB"/>
        </w:rPr>
        <w:t>:</w:t>
      </w:r>
    </w:p>
    <w:p w14:paraId="1925655D" w14:textId="14D5E0D3" w:rsidR="000F66D3" w:rsidRDefault="003B51A7" w:rsidP="005246E5">
      <w:pPr>
        <w:pStyle w:val="Bullet1"/>
        <w:rPr>
          <w:lang w:val="en-GB"/>
        </w:rPr>
      </w:pPr>
      <w:r>
        <w:rPr>
          <w:lang w:val="en-GB"/>
        </w:rPr>
        <w:t>C</w:t>
      </w:r>
      <w:r w:rsidR="00C72F3A">
        <w:rPr>
          <w:lang w:val="en-GB"/>
        </w:rPr>
        <w:t>linical</w:t>
      </w:r>
      <w:r w:rsidR="00B30478" w:rsidRPr="00B75304">
        <w:rPr>
          <w:lang w:val="en-GB"/>
        </w:rPr>
        <w:t xml:space="preserve"> </w:t>
      </w:r>
      <w:r w:rsidR="006854E5">
        <w:rPr>
          <w:lang w:val="en-GB"/>
        </w:rPr>
        <w:t>oversight</w:t>
      </w:r>
    </w:p>
    <w:p w14:paraId="62567ECC" w14:textId="4327921D" w:rsidR="005246E5" w:rsidRPr="00B75304" w:rsidRDefault="003B51A7" w:rsidP="005246E5">
      <w:pPr>
        <w:pStyle w:val="Bullet1"/>
        <w:rPr>
          <w:lang w:val="en-GB"/>
        </w:rPr>
      </w:pPr>
      <w:r>
        <w:rPr>
          <w:lang w:val="en-GB"/>
        </w:rPr>
        <w:t>R</w:t>
      </w:r>
      <w:r w:rsidR="00C72F3A">
        <w:rPr>
          <w:lang w:val="en-GB"/>
        </w:rPr>
        <w:t>egulatory oversight</w:t>
      </w:r>
    </w:p>
    <w:p w14:paraId="63B338AD" w14:textId="110FF58C" w:rsidR="00FD1276" w:rsidRPr="00B75304" w:rsidRDefault="003B51A7" w:rsidP="005246E5">
      <w:pPr>
        <w:pStyle w:val="Bullet1"/>
        <w:rPr>
          <w:lang w:val="en-GB"/>
        </w:rPr>
      </w:pPr>
      <w:r>
        <w:rPr>
          <w:lang w:val="en-GB"/>
        </w:rPr>
        <w:t>S</w:t>
      </w:r>
      <w:r w:rsidR="001F3B8F" w:rsidRPr="00B75304">
        <w:rPr>
          <w:lang w:val="en-GB"/>
        </w:rPr>
        <w:t xml:space="preserve">upport for </w:t>
      </w:r>
      <w:r w:rsidR="00466CBC" w:rsidRPr="00B75304">
        <w:rPr>
          <w:lang w:val="en-GB"/>
        </w:rPr>
        <w:t>clinical governance</w:t>
      </w:r>
      <w:r w:rsidR="00152C57" w:rsidRPr="00B75304">
        <w:rPr>
          <w:lang w:val="en-GB"/>
        </w:rPr>
        <w:t xml:space="preserve"> </w:t>
      </w:r>
      <w:r w:rsidR="004F0C79" w:rsidRPr="00B75304">
        <w:rPr>
          <w:lang w:val="en-GB"/>
        </w:rPr>
        <w:t>and benchmarking.</w:t>
      </w:r>
    </w:p>
    <w:p w14:paraId="5FAD38D9" w14:textId="543412DF" w:rsidR="00C247F4" w:rsidRPr="00B75304" w:rsidRDefault="00D8681C" w:rsidP="00B858FE">
      <w:pPr>
        <w:pStyle w:val="Subhead2"/>
      </w:pPr>
      <w:bookmarkStart w:id="114" w:name="_Ref55659506"/>
      <w:r>
        <w:t>Ready</w:t>
      </w:r>
      <w:r w:rsidR="00A70B96">
        <w:t xml:space="preserve"> a</w:t>
      </w:r>
      <w:r w:rsidR="00994EF1">
        <w:t xml:space="preserve">ccess to </w:t>
      </w:r>
      <w:r w:rsidR="009F30CA">
        <w:t>expert</w:t>
      </w:r>
      <w:r w:rsidR="009F30CA" w:rsidRPr="00B75304">
        <w:t xml:space="preserve"> </w:t>
      </w:r>
      <w:r w:rsidR="006A2415" w:rsidRPr="00B75304">
        <w:t xml:space="preserve">review and </w:t>
      </w:r>
      <w:r w:rsidR="00920BBE">
        <w:t>oversight</w:t>
      </w:r>
      <w:r w:rsidR="006C51C4">
        <w:t xml:space="preserve"> </w:t>
      </w:r>
      <w:bookmarkEnd w:id="114"/>
      <w:r w:rsidR="004F6C6D">
        <w:t xml:space="preserve">would </w:t>
      </w:r>
      <w:r w:rsidR="00A70B96">
        <w:t xml:space="preserve">help </w:t>
      </w:r>
      <w:r w:rsidR="00AA117C">
        <w:t xml:space="preserve">providers </w:t>
      </w:r>
      <w:r w:rsidR="00A70B96">
        <w:t xml:space="preserve">to comply with the </w:t>
      </w:r>
      <w:r w:rsidR="00FE013F">
        <w:t xml:space="preserve">Restraints Principles </w:t>
      </w:r>
    </w:p>
    <w:p w14:paraId="0C16F660" w14:textId="71EFEA97" w:rsidR="00435EAB" w:rsidRDefault="00DA5720" w:rsidP="00D336A3">
      <w:pPr>
        <w:pStyle w:val="Para"/>
        <w:rPr>
          <w:lang w:val="en-GB" w:eastAsia="en-AU"/>
        </w:rPr>
      </w:pPr>
      <w:r>
        <w:rPr>
          <w:lang w:val="en-GB" w:eastAsia="en-AU"/>
        </w:rPr>
        <w:t xml:space="preserve">Stakeholders </w:t>
      </w:r>
      <w:r w:rsidR="004A1608" w:rsidRPr="00B75304">
        <w:rPr>
          <w:lang w:val="en-GB" w:eastAsia="en-AU"/>
        </w:rPr>
        <w:t xml:space="preserve">noted that the NDIS Rules </w:t>
      </w:r>
      <w:r w:rsidR="00B77901" w:rsidRPr="00B75304">
        <w:rPr>
          <w:lang w:val="en-GB" w:eastAsia="en-AU"/>
        </w:rPr>
        <w:t xml:space="preserve">require </w:t>
      </w:r>
      <w:r w:rsidR="00412476" w:rsidRPr="00B75304">
        <w:rPr>
          <w:lang w:val="en-GB" w:eastAsia="en-AU"/>
        </w:rPr>
        <w:t>an individual</w:t>
      </w:r>
      <w:r w:rsidR="00BE00C0" w:rsidRPr="00B75304">
        <w:rPr>
          <w:lang w:val="en-GB" w:eastAsia="en-AU"/>
        </w:rPr>
        <w:t>’</w:t>
      </w:r>
      <w:r w:rsidR="00412476" w:rsidRPr="00B75304">
        <w:rPr>
          <w:lang w:val="en-GB" w:eastAsia="en-AU"/>
        </w:rPr>
        <w:t xml:space="preserve">s behaviour support plan to be </w:t>
      </w:r>
      <w:r w:rsidR="0099389D">
        <w:rPr>
          <w:lang w:val="en-GB" w:eastAsia="en-AU"/>
        </w:rPr>
        <w:t>developed and r</w:t>
      </w:r>
      <w:r w:rsidR="003B1873">
        <w:rPr>
          <w:lang w:val="en-GB" w:eastAsia="en-AU"/>
        </w:rPr>
        <w:t>egularly r</w:t>
      </w:r>
      <w:r w:rsidR="0099389D">
        <w:rPr>
          <w:lang w:val="en-GB" w:eastAsia="en-AU"/>
        </w:rPr>
        <w:t>eviewed by a</w:t>
      </w:r>
      <w:r w:rsidR="00F75A2A">
        <w:rPr>
          <w:lang w:val="en-GB" w:eastAsia="en-AU"/>
        </w:rPr>
        <w:t>n approved</w:t>
      </w:r>
      <w:r w:rsidR="0099389D">
        <w:rPr>
          <w:lang w:val="en-GB" w:eastAsia="en-AU"/>
        </w:rPr>
        <w:t xml:space="preserve"> behaviour support practitioner</w:t>
      </w:r>
      <w:r w:rsidR="000378F5">
        <w:rPr>
          <w:lang w:val="en-GB" w:eastAsia="en-AU"/>
        </w:rPr>
        <w:t xml:space="preserve"> </w:t>
      </w:r>
      <w:r w:rsidR="000378F5" w:rsidRPr="00B75304">
        <w:rPr>
          <w:lang w:val="en-GB" w:eastAsia="en-AU"/>
        </w:rPr>
        <w:t xml:space="preserve">(see </w:t>
      </w:r>
      <w:r w:rsidR="000378F5">
        <w:rPr>
          <w:lang w:val="en-GB" w:eastAsia="en-AU"/>
        </w:rPr>
        <w:t xml:space="preserve">Section </w:t>
      </w:r>
      <w:r w:rsidR="000378F5">
        <w:rPr>
          <w:lang w:val="en-GB" w:eastAsia="en-AU"/>
        </w:rPr>
        <w:fldChar w:fldCharType="begin"/>
      </w:r>
      <w:r w:rsidR="000378F5">
        <w:rPr>
          <w:lang w:val="en-GB" w:eastAsia="en-AU"/>
        </w:rPr>
        <w:instrText xml:space="preserve"> REF _Ref55659412 \r \h </w:instrText>
      </w:r>
      <w:r w:rsidR="000378F5">
        <w:rPr>
          <w:lang w:val="en-GB" w:eastAsia="en-AU"/>
        </w:rPr>
      </w:r>
      <w:r w:rsidR="000378F5">
        <w:rPr>
          <w:lang w:val="en-GB" w:eastAsia="en-AU"/>
        </w:rPr>
        <w:fldChar w:fldCharType="separate"/>
      </w:r>
      <w:r w:rsidR="002A07CA">
        <w:rPr>
          <w:lang w:val="en-GB" w:eastAsia="en-AU"/>
        </w:rPr>
        <w:t>4.8</w:t>
      </w:r>
      <w:r w:rsidR="000378F5">
        <w:rPr>
          <w:lang w:val="en-GB" w:eastAsia="en-AU"/>
        </w:rPr>
        <w:fldChar w:fldCharType="end"/>
      </w:r>
      <w:r w:rsidR="000378F5" w:rsidRPr="00B75304">
        <w:rPr>
          <w:lang w:val="en-GB" w:eastAsia="en-AU"/>
        </w:rPr>
        <w:t>)</w:t>
      </w:r>
      <w:r w:rsidR="00293F67">
        <w:rPr>
          <w:lang w:val="en-GB" w:eastAsia="en-AU"/>
        </w:rPr>
        <w:t>.</w:t>
      </w:r>
      <w:r w:rsidR="003B1873">
        <w:rPr>
          <w:lang w:val="en-GB" w:eastAsia="en-AU"/>
        </w:rPr>
        <w:t xml:space="preserve"> They </w:t>
      </w:r>
      <w:r w:rsidR="00E1284E">
        <w:rPr>
          <w:lang w:val="en-GB" w:eastAsia="en-AU"/>
        </w:rPr>
        <w:t xml:space="preserve">considered this </w:t>
      </w:r>
      <w:r w:rsidR="00E64C65">
        <w:rPr>
          <w:lang w:val="en-GB" w:eastAsia="en-AU"/>
        </w:rPr>
        <w:t xml:space="preserve">model to </w:t>
      </w:r>
      <w:r w:rsidR="000378F5">
        <w:rPr>
          <w:lang w:val="en-GB" w:eastAsia="en-AU"/>
        </w:rPr>
        <w:t xml:space="preserve">be beneficial in </w:t>
      </w:r>
      <w:r w:rsidR="00E64C65">
        <w:rPr>
          <w:lang w:val="en-GB" w:eastAsia="en-AU"/>
        </w:rPr>
        <w:t>provid</w:t>
      </w:r>
      <w:r w:rsidR="000378F5">
        <w:rPr>
          <w:lang w:val="en-GB" w:eastAsia="en-AU"/>
        </w:rPr>
        <w:t>ing</w:t>
      </w:r>
      <w:r w:rsidR="00E64C65">
        <w:rPr>
          <w:lang w:val="en-GB" w:eastAsia="en-AU"/>
        </w:rPr>
        <w:t xml:space="preserve"> </w:t>
      </w:r>
      <w:r w:rsidR="00B74F8E">
        <w:rPr>
          <w:lang w:val="en-GB" w:eastAsia="en-AU"/>
        </w:rPr>
        <w:t>rigorous</w:t>
      </w:r>
      <w:r w:rsidR="00E76E20">
        <w:rPr>
          <w:lang w:val="en-GB" w:eastAsia="en-AU"/>
        </w:rPr>
        <w:t xml:space="preserve"> expert </w:t>
      </w:r>
      <w:r w:rsidR="002922C4">
        <w:rPr>
          <w:lang w:val="en-GB" w:eastAsia="en-AU"/>
        </w:rPr>
        <w:t xml:space="preserve">oversight </w:t>
      </w:r>
      <w:r w:rsidR="00D70506">
        <w:rPr>
          <w:lang w:val="en-GB" w:eastAsia="en-AU"/>
        </w:rPr>
        <w:t>of both restraint use and alternatives</w:t>
      </w:r>
      <w:r w:rsidR="008B7676">
        <w:rPr>
          <w:lang w:val="en-GB" w:eastAsia="en-AU"/>
        </w:rPr>
        <w:t xml:space="preserve">, and provide stronger protection against restraint being used unnecessarily or </w:t>
      </w:r>
      <w:r w:rsidR="00E97B7C">
        <w:rPr>
          <w:lang w:val="en-GB" w:eastAsia="en-AU"/>
        </w:rPr>
        <w:t>contrary</w:t>
      </w:r>
      <w:r w:rsidR="00435EAB">
        <w:rPr>
          <w:lang w:val="en-GB" w:eastAsia="en-AU"/>
        </w:rPr>
        <w:t xml:space="preserve"> to the resident’s wishes.</w:t>
      </w:r>
      <w:r w:rsidR="00A810E5" w:rsidRPr="00A810E5">
        <w:rPr>
          <w:lang w:val="en-GB" w:eastAsia="en-AU"/>
        </w:rPr>
        <w:t xml:space="preserve"> </w:t>
      </w:r>
      <w:r w:rsidR="00B74F8E">
        <w:rPr>
          <w:lang w:val="en-GB" w:eastAsia="en-AU"/>
        </w:rPr>
        <w:t xml:space="preserve">As noted in Section </w:t>
      </w:r>
      <w:r w:rsidR="00B74F8E">
        <w:rPr>
          <w:lang w:val="en-GB" w:eastAsia="en-AU"/>
        </w:rPr>
        <w:fldChar w:fldCharType="begin"/>
      </w:r>
      <w:r w:rsidR="00B74F8E">
        <w:rPr>
          <w:lang w:val="en-GB" w:eastAsia="en-AU"/>
        </w:rPr>
        <w:instrText xml:space="preserve"> REF _Ref55659412 \r \h </w:instrText>
      </w:r>
      <w:r w:rsidR="00B74F8E">
        <w:rPr>
          <w:lang w:val="en-GB" w:eastAsia="en-AU"/>
        </w:rPr>
      </w:r>
      <w:r w:rsidR="00B74F8E">
        <w:rPr>
          <w:lang w:val="en-GB" w:eastAsia="en-AU"/>
        </w:rPr>
        <w:fldChar w:fldCharType="separate"/>
      </w:r>
      <w:r w:rsidR="002A07CA">
        <w:rPr>
          <w:lang w:val="en-GB" w:eastAsia="en-AU"/>
        </w:rPr>
        <w:t>4.8</w:t>
      </w:r>
      <w:r w:rsidR="00B74F8E">
        <w:rPr>
          <w:lang w:val="en-GB" w:eastAsia="en-AU"/>
        </w:rPr>
        <w:fldChar w:fldCharType="end"/>
      </w:r>
      <w:r w:rsidR="00B74F8E">
        <w:rPr>
          <w:lang w:val="en-GB" w:eastAsia="en-AU"/>
        </w:rPr>
        <w:t>, a strengthened allied health workforce was seen to be ke</w:t>
      </w:r>
      <w:r w:rsidR="006F685C">
        <w:rPr>
          <w:lang w:val="en-GB" w:eastAsia="en-AU"/>
        </w:rPr>
        <w:t>y</w:t>
      </w:r>
      <w:r w:rsidR="00B74F8E">
        <w:rPr>
          <w:lang w:val="en-GB" w:eastAsia="en-AU"/>
        </w:rPr>
        <w:t xml:space="preserve"> to achieving this</w:t>
      </w:r>
      <w:r w:rsidR="00397544">
        <w:rPr>
          <w:lang w:val="en-GB" w:eastAsia="en-AU"/>
        </w:rPr>
        <w:t>.</w:t>
      </w:r>
    </w:p>
    <w:p w14:paraId="5E4BEF61" w14:textId="5066219A" w:rsidR="006E2F41" w:rsidRDefault="00F01CBB" w:rsidP="00D336A3">
      <w:pPr>
        <w:pStyle w:val="Para"/>
        <w:rPr>
          <w:lang w:val="en-GB"/>
        </w:rPr>
      </w:pPr>
      <w:r>
        <w:t xml:space="preserve">In addition to enhanced </w:t>
      </w:r>
      <w:r w:rsidR="00317481">
        <w:rPr>
          <w:lang w:val="en-GB"/>
        </w:rPr>
        <w:t>internal</w:t>
      </w:r>
      <w:r w:rsidR="00BE2F33">
        <w:rPr>
          <w:lang w:val="en-GB"/>
        </w:rPr>
        <w:t xml:space="preserve"> m</w:t>
      </w:r>
      <w:r w:rsidR="00AE11DF">
        <w:rPr>
          <w:lang w:val="en-GB"/>
        </w:rPr>
        <w:t xml:space="preserve">onitoring </w:t>
      </w:r>
      <w:r w:rsidR="00317481">
        <w:rPr>
          <w:lang w:val="en-GB"/>
        </w:rPr>
        <w:t>of restraint use</w:t>
      </w:r>
      <w:r w:rsidR="00AE11DF">
        <w:rPr>
          <w:lang w:val="en-GB"/>
        </w:rPr>
        <w:t xml:space="preserve"> in aged care homes</w:t>
      </w:r>
      <w:r w:rsidR="00532231">
        <w:rPr>
          <w:lang w:val="en-GB"/>
        </w:rPr>
        <w:t xml:space="preserve">, </w:t>
      </w:r>
      <w:r w:rsidR="00751437">
        <w:rPr>
          <w:lang w:val="en-GB"/>
        </w:rPr>
        <w:t>most organisational</w:t>
      </w:r>
      <w:r w:rsidR="00532231" w:rsidRPr="00B75304">
        <w:rPr>
          <w:lang w:val="en-GB"/>
        </w:rPr>
        <w:t xml:space="preserve"> stakeholders </w:t>
      </w:r>
      <w:r w:rsidR="00BE2F33">
        <w:rPr>
          <w:lang w:val="en-GB"/>
        </w:rPr>
        <w:t xml:space="preserve">suggested </w:t>
      </w:r>
      <w:r w:rsidR="001C6512">
        <w:rPr>
          <w:lang w:val="en-GB"/>
        </w:rPr>
        <w:t xml:space="preserve">that </w:t>
      </w:r>
      <w:r>
        <w:rPr>
          <w:lang w:val="en-GB"/>
        </w:rPr>
        <w:t>options</w:t>
      </w:r>
      <w:r w:rsidR="00BE2F33">
        <w:rPr>
          <w:lang w:val="en-GB"/>
        </w:rPr>
        <w:t xml:space="preserve"> to introduce </w:t>
      </w:r>
      <w:r>
        <w:rPr>
          <w:lang w:val="en-GB"/>
        </w:rPr>
        <w:t xml:space="preserve">greater </w:t>
      </w:r>
      <w:r w:rsidR="006F685C">
        <w:rPr>
          <w:lang w:val="en-GB"/>
        </w:rPr>
        <w:t xml:space="preserve">external and </w:t>
      </w:r>
      <w:r w:rsidR="00751437">
        <w:rPr>
          <w:lang w:val="en-GB"/>
        </w:rPr>
        <w:t xml:space="preserve">independent oversight could also be </w:t>
      </w:r>
      <w:r>
        <w:rPr>
          <w:lang w:val="en-GB"/>
        </w:rPr>
        <w:t>explored</w:t>
      </w:r>
      <w:r w:rsidR="00CC668A">
        <w:rPr>
          <w:lang w:val="en-GB"/>
        </w:rPr>
        <w:t xml:space="preserve">. </w:t>
      </w:r>
    </w:p>
    <w:p w14:paraId="11392514" w14:textId="1328F98F" w:rsidR="00CB1117" w:rsidRDefault="001C6512" w:rsidP="00D336A3">
      <w:pPr>
        <w:pStyle w:val="Para"/>
        <w:rPr>
          <w:lang w:val="en-GB" w:eastAsia="en-AU"/>
        </w:rPr>
      </w:pPr>
      <w:r>
        <w:rPr>
          <w:lang w:val="en-GB"/>
        </w:rPr>
        <w:t xml:space="preserve">Several suggested the sector consider how </w:t>
      </w:r>
      <w:r w:rsidR="00532231" w:rsidRPr="00B75304">
        <w:rPr>
          <w:lang w:val="en-GB"/>
        </w:rPr>
        <w:t xml:space="preserve">a </w:t>
      </w:r>
      <w:r w:rsidR="00532231" w:rsidRPr="00B75304">
        <w:rPr>
          <w:lang w:val="en-GB" w:eastAsia="en-AU"/>
        </w:rPr>
        <w:t>senior practitioner role, similar to that established in the disability sector</w:t>
      </w:r>
      <w:r w:rsidR="00DB273A">
        <w:rPr>
          <w:lang w:val="en-GB" w:eastAsia="en-AU"/>
        </w:rPr>
        <w:t>. This role</w:t>
      </w:r>
      <w:r w:rsidR="004F42B2">
        <w:rPr>
          <w:lang w:val="en-GB" w:eastAsia="en-AU"/>
        </w:rPr>
        <w:t xml:space="preserve"> could </w:t>
      </w:r>
      <w:r w:rsidR="00DB273A">
        <w:rPr>
          <w:lang w:val="en-GB" w:eastAsia="en-AU"/>
        </w:rPr>
        <w:t xml:space="preserve">potentially compliment the current role of the </w:t>
      </w:r>
      <w:r w:rsidR="00565EC1">
        <w:rPr>
          <w:lang w:val="en-GB" w:eastAsia="en-AU"/>
        </w:rPr>
        <w:t>aged care</w:t>
      </w:r>
      <w:r w:rsidR="0072650D">
        <w:rPr>
          <w:lang w:val="en-GB" w:eastAsia="en-AU"/>
        </w:rPr>
        <w:t xml:space="preserve"> clinical advisor</w:t>
      </w:r>
      <w:r w:rsidR="00532231">
        <w:rPr>
          <w:rStyle w:val="FootnoteReference"/>
          <w:lang w:eastAsia="en-AU"/>
        </w:rPr>
        <w:footnoteReference w:id="12"/>
      </w:r>
      <w:r w:rsidR="009407B9">
        <w:rPr>
          <w:lang w:val="en-GB" w:eastAsia="en-AU"/>
        </w:rPr>
        <w:t>.</w:t>
      </w:r>
      <w:r w:rsidR="00532231" w:rsidRPr="00B75304">
        <w:rPr>
          <w:lang w:val="en-GB" w:eastAsia="en-AU"/>
        </w:rPr>
        <w:t xml:space="preserve"> Consumer peaks and advocates, and disability representatives, saw this as a useful model in supporting providers to ‘understand restraint and work through behaviour plans’</w:t>
      </w:r>
      <w:r w:rsidR="00D8787D">
        <w:rPr>
          <w:lang w:val="en-GB" w:eastAsia="en-AU"/>
        </w:rPr>
        <w:t xml:space="preserve">, as well as </w:t>
      </w:r>
      <w:r w:rsidR="00802D93">
        <w:rPr>
          <w:lang w:val="en-GB" w:eastAsia="en-AU"/>
        </w:rPr>
        <w:t xml:space="preserve">ensuring restraint practices were subject to </w:t>
      </w:r>
      <w:r w:rsidR="002509BC">
        <w:rPr>
          <w:lang w:val="en-GB" w:eastAsia="en-AU"/>
        </w:rPr>
        <w:t xml:space="preserve">independent </w:t>
      </w:r>
      <w:r w:rsidR="00B22B8F">
        <w:rPr>
          <w:lang w:val="en-GB" w:eastAsia="en-AU"/>
        </w:rPr>
        <w:t>review</w:t>
      </w:r>
      <w:r w:rsidR="00532231" w:rsidRPr="00B75304">
        <w:rPr>
          <w:lang w:val="en-GB" w:eastAsia="en-AU"/>
        </w:rPr>
        <w:t xml:space="preserve">. Feedback from disability sector representatives suggested that these </w:t>
      </w:r>
      <w:r w:rsidR="00532231" w:rsidRPr="00B75304">
        <w:rPr>
          <w:lang w:val="en-GB" w:eastAsia="en-AU"/>
        </w:rPr>
        <w:t>practitioners, in turn, could be supported to develop a nationally consistent approach through regular peer group meetings.</w:t>
      </w:r>
      <w:r w:rsidR="008B7676">
        <w:rPr>
          <w:lang w:val="en-GB" w:eastAsia="en-AU"/>
        </w:rPr>
        <w:t xml:space="preserve"> </w:t>
      </w:r>
    </w:p>
    <w:p w14:paraId="6F589548" w14:textId="206D79A1" w:rsidR="009C4BFD" w:rsidRDefault="009C4BFD" w:rsidP="00520ED0">
      <w:pPr>
        <w:pStyle w:val="pullquotetest"/>
        <w:spacing w:before="240"/>
        <w:ind w:right="-227"/>
      </w:pPr>
      <w:r w:rsidRPr="003E59B3">
        <w:t>[</w:t>
      </w:r>
      <w:r>
        <w:t>The senior practitioner</w:t>
      </w:r>
      <w:r w:rsidRPr="003E59B3">
        <w:t xml:space="preserve"> model] </w:t>
      </w:r>
      <w:r>
        <w:t>isn’</w:t>
      </w:r>
      <w:r w:rsidRPr="003E59B3">
        <w:t xml:space="preserve">t </w:t>
      </w:r>
      <w:r w:rsidR="00053120" w:rsidRPr="003E59B3">
        <w:t>fool proof</w:t>
      </w:r>
      <w:r w:rsidRPr="003E59B3">
        <w:t xml:space="preserve"> but it means there is an independent set of eyes </w:t>
      </w:r>
      <w:r>
        <w:t>…</w:t>
      </w:r>
      <w:r w:rsidR="00D6376E">
        <w:t xml:space="preserve"> it</w:t>
      </w:r>
      <w:r w:rsidRPr="003E59B3">
        <w:t xml:space="preserve"> adds barriers around when restrictive practices are used, introduces a specific plan to be implemented and accountability around this</w:t>
      </w:r>
      <w:r>
        <w:t>.</w:t>
      </w:r>
    </w:p>
    <w:p w14:paraId="3463D7E1" w14:textId="77777777" w:rsidR="009C4BFD" w:rsidRDefault="009C4BFD" w:rsidP="00520ED0">
      <w:pPr>
        <w:pStyle w:val="attributiontest"/>
        <w:ind w:right="-227"/>
      </w:pPr>
      <w:r w:rsidRPr="00B66361">
        <w:t>– Consumer advocate</w:t>
      </w:r>
    </w:p>
    <w:p w14:paraId="20E5F60C" w14:textId="77777777" w:rsidR="00B116C3" w:rsidRDefault="00B116C3" w:rsidP="00B116C3">
      <w:pPr>
        <w:pStyle w:val="Subhead2"/>
      </w:pPr>
      <w:r>
        <w:t>Further consideration is needed as to how compliance across the sector is monitored and enforced</w:t>
      </w:r>
    </w:p>
    <w:p w14:paraId="311CDC6A" w14:textId="501D1663" w:rsidR="00B116C3" w:rsidRDefault="00575357" w:rsidP="00B116C3">
      <w:pPr>
        <w:pStyle w:val="Para"/>
        <w:rPr>
          <w:lang w:val="en-GB" w:eastAsia="en-AU"/>
        </w:rPr>
      </w:pPr>
      <w:r>
        <w:rPr>
          <w:lang w:val="en-GB" w:eastAsia="en-AU"/>
        </w:rPr>
        <w:t>In addition t</w:t>
      </w:r>
      <w:r w:rsidR="002B3C64">
        <w:rPr>
          <w:lang w:val="en-GB" w:eastAsia="en-AU"/>
        </w:rPr>
        <w:t>o increased clinical oversight, there</w:t>
      </w:r>
      <w:r w:rsidR="00B116C3">
        <w:rPr>
          <w:lang w:val="en-GB" w:eastAsia="en-AU"/>
        </w:rPr>
        <w:t xml:space="preserve"> was support from stakeholders for </w:t>
      </w:r>
      <w:r w:rsidR="00DD4ABE">
        <w:rPr>
          <w:lang w:val="en-GB" w:eastAsia="en-AU"/>
        </w:rPr>
        <w:t>greater regulatory</w:t>
      </w:r>
      <w:r w:rsidR="00B116C3" w:rsidRPr="00B75304">
        <w:rPr>
          <w:lang w:val="en-GB" w:eastAsia="en-AU"/>
        </w:rPr>
        <w:t xml:space="preserve"> oversight</w:t>
      </w:r>
      <w:r w:rsidR="00B116C3">
        <w:rPr>
          <w:lang w:val="en-GB" w:eastAsia="en-AU"/>
        </w:rPr>
        <w:t xml:space="preserve"> </w:t>
      </w:r>
      <w:r w:rsidR="00B116C3" w:rsidRPr="00B75304">
        <w:rPr>
          <w:lang w:val="en-GB" w:eastAsia="en-AU"/>
        </w:rPr>
        <w:t>of restraint use</w:t>
      </w:r>
      <w:r w:rsidR="00B116C3">
        <w:rPr>
          <w:lang w:val="en-GB" w:eastAsia="en-AU"/>
        </w:rPr>
        <w:t xml:space="preserve"> across the sector</w:t>
      </w:r>
      <w:r w:rsidR="008378E2">
        <w:rPr>
          <w:lang w:val="en-GB" w:eastAsia="en-AU"/>
        </w:rPr>
        <w:t>,</w:t>
      </w:r>
      <w:r w:rsidR="00B116C3">
        <w:rPr>
          <w:lang w:val="en-GB" w:eastAsia="en-AU"/>
        </w:rPr>
        <w:t xml:space="preserve"> including through the expansion of current reporting requirements. Several groups perceived that current reporting requirements (e.g. under the Quality Indicator Program or as part of Commission assessments) do not require providers to report specifically on their compliance with the Restraints Principles.</w:t>
      </w:r>
      <w:r w:rsidR="00B116C3" w:rsidRPr="004364B9" w:rsidDel="004364B9">
        <w:rPr>
          <w:lang w:val="en-GB" w:eastAsia="en-AU"/>
        </w:rPr>
        <w:t xml:space="preserve"> </w:t>
      </w:r>
      <w:r w:rsidR="00B116C3">
        <w:rPr>
          <w:lang w:val="en-GB" w:eastAsia="en-AU"/>
        </w:rPr>
        <w:t xml:space="preserve">They were unsure how, without such reporting, non-compliance could be identified and addressed by the regulator. </w:t>
      </w:r>
      <w:r w:rsidR="008E725B" w:rsidRPr="00B75304">
        <w:rPr>
          <w:lang w:val="en-GB" w:eastAsia="en-AU"/>
        </w:rPr>
        <w:t>However, some stakeholders (including nursing peaks, consumer advocates, and experts) expressed doubts over the effectiveness or validity of compulsory self-reporting</w:t>
      </w:r>
      <w:r w:rsidR="004C0E59">
        <w:rPr>
          <w:lang w:val="en-GB" w:eastAsia="en-AU"/>
        </w:rPr>
        <w:t xml:space="preserve"> of restraint use</w:t>
      </w:r>
      <w:r w:rsidR="008E725B" w:rsidRPr="00B75304">
        <w:rPr>
          <w:lang w:val="en-GB" w:eastAsia="en-AU"/>
        </w:rPr>
        <w:t>.</w:t>
      </w:r>
    </w:p>
    <w:p w14:paraId="3B408EDF" w14:textId="5AD2E2E5" w:rsidR="00B116C3" w:rsidRDefault="00B116C3" w:rsidP="00B116C3">
      <w:pPr>
        <w:pStyle w:val="Para"/>
        <w:rPr>
          <w:lang w:val="en-GB" w:eastAsia="en-AU"/>
        </w:rPr>
      </w:pPr>
      <w:r>
        <w:rPr>
          <w:lang w:val="en-GB" w:eastAsia="en-AU"/>
        </w:rPr>
        <w:t xml:space="preserve">One often mentioned approach to </w:t>
      </w:r>
      <w:r w:rsidR="00EF048C">
        <w:rPr>
          <w:lang w:val="en-GB" w:eastAsia="en-AU"/>
        </w:rPr>
        <w:t xml:space="preserve">complementing </w:t>
      </w:r>
      <w:r w:rsidR="00FA67EC">
        <w:rPr>
          <w:lang w:val="en-GB" w:eastAsia="en-AU"/>
        </w:rPr>
        <w:t xml:space="preserve">current reporting and assessment procedures </w:t>
      </w:r>
      <w:r>
        <w:rPr>
          <w:lang w:val="en-GB" w:eastAsia="en-AU"/>
        </w:rPr>
        <w:t xml:space="preserve">was </w:t>
      </w:r>
      <w:r w:rsidR="00C224AA">
        <w:rPr>
          <w:lang w:val="en-GB" w:eastAsia="en-AU"/>
        </w:rPr>
        <w:t xml:space="preserve">to </w:t>
      </w:r>
      <w:r w:rsidR="000A2A6C">
        <w:rPr>
          <w:lang w:val="en-GB" w:eastAsia="en-AU"/>
        </w:rPr>
        <w:t>make</w:t>
      </w:r>
      <w:r w:rsidR="00465842">
        <w:rPr>
          <w:lang w:val="en-GB" w:eastAsia="en-AU"/>
        </w:rPr>
        <w:t xml:space="preserve"> behaviour support plans available to the Commission for review. Many stakeholders </w:t>
      </w:r>
      <w:r w:rsidR="00DA0235">
        <w:rPr>
          <w:lang w:val="en-GB" w:eastAsia="en-AU"/>
        </w:rPr>
        <w:t>referenced</w:t>
      </w:r>
      <w:r>
        <w:rPr>
          <w:lang w:val="en-GB" w:eastAsia="en-AU"/>
        </w:rPr>
        <w:t xml:space="preserve"> the disability sector’s requirement for behaviour support plans to be lodged with the NDIS Commission and regularly reported against. </w:t>
      </w:r>
      <w:r w:rsidRPr="00B75304">
        <w:rPr>
          <w:lang w:val="en-GB" w:eastAsia="en-AU"/>
        </w:rPr>
        <w:t xml:space="preserve">Consumer advocates and allied health peaks </w:t>
      </w:r>
      <w:r>
        <w:rPr>
          <w:lang w:val="en-GB" w:eastAsia="en-AU"/>
        </w:rPr>
        <w:t>also</w:t>
      </w:r>
      <w:r w:rsidRPr="00B75304">
        <w:rPr>
          <w:lang w:val="en-GB" w:eastAsia="en-AU"/>
        </w:rPr>
        <w:t xml:space="preserve"> commented on state-specific </w:t>
      </w:r>
      <w:r w:rsidRPr="00B75304">
        <w:rPr>
          <w:lang w:val="en-GB" w:eastAsia="en-AU"/>
        </w:rPr>
        <w:lastRenderedPageBreak/>
        <w:t>documentation and reporting requirements (e.g. to submit behaviour support plans to the relevant state government department, or to record how the restraint has resulted in improved quality of life for the individual)</w:t>
      </w:r>
      <w:r w:rsidR="008620C2">
        <w:rPr>
          <w:lang w:val="en-GB" w:eastAsia="en-AU"/>
        </w:rPr>
        <w:t>.</w:t>
      </w:r>
    </w:p>
    <w:p w14:paraId="36B5DBFA" w14:textId="6CE1BE5D" w:rsidR="00B116C3" w:rsidRDefault="00B116C3" w:rsidP="00B116C3">
      <w:pPr>
        <w:pStyle w:val="Para"/>
        <w:rPr>
          <w:lang w:val="en-GB" w:eastAsia="en-AU"/>
        </w:rPr>
      </w:pPr>
      <w:r>
        <w:rPr>
          <w:lang w:val="en-GB" w:eastAsia="en-AU"/>
        </w:rPr>
        <w:t xml:space="preserve">However, some stakeholders also noted differences between sectors (see ‘A note of caution’ in Section </w:t>
      </w:r>
      <w:r>
        <w:rPr>
          <w:lang w:val="en-GB" w:eastAsia="en-AU"/>
        </w:rPr>
        <w:fldChar w:fldCharType="begin"/>
      </w:r>
      <w:r>
        <w:rPr>
          <w:lang w:val="en-GB" w:eastAsia="en-AU"/>
        </w:rPr>
        <w:instrText xml:space="preserve"> REF _Ref57910317 \r \h </w:instrText>
      </w:r>
      <w:r>
        <w:rPr>
          <w:lang w:val="en-GB" w:eastAsia="en-AU"/>
        </w:rPr>
      </w:r>
      <w:r>
        <w:rPr>
          <w:lang w:val="en-GB" w:eastAsia="en-AU"/>
        </w:rPr>
        <w:fldChar w:fldCharType="separate"/>
      </w:r>
      <w:r w:rsidR="002A07CA">
        <w:rPr>
          <w:lang w:val="en-GB" w:eastAsia="en-AU"/>
        </w:rPr>
        <w:t>4.10</w:t>
      </w:r>
      <w:r>
        <w:rPr>
          <w:lang w:val="en-GB" w:eastAsia="en-AU"/>
        </w:rPr>
        <w:fldChar w:fldCharType="end"/>
      </w:r>
      <w:r>
        <w:rPr>
          <w:lang w:val="en-GB" w:eastAsia="en-AU"/>
        </w:rPr>
        <w:t xml:space="preserve">) suggesting that a requirement for every behaviour support plan to be centrally lodged and reviewed may not directly translate to aged care. </w:t>
      </w:r>
    </w:p>
    <w:p w14:paraId="7BC3F240" w14:textId="2AED440C" w:rsidR="008635F8" w:rsidRPr="00B75304" w:rsidRDefault="00467F36" w:rsidP="00B858FE">
      <w:pPr>
        <w:pStyle w:val="Subhead2"/>
      </w:pPr>
      <w:r w:rsidRPr="00B75304">
        <w:t>Provider b</w:t>
      </w:r>
      <w:r w:rsidR="006209CB" w:rsidRPr="00B75304">
        <w:t>enchmarking</w:t>
      </w:r>
      <w:r w:rsidR="001252F9">
        <w:t xml:space="preserve"> is an important area for development</w:t>
      </w:r>
    </w:p>
    <w:p w14:paraId="1D525DD8" w14:textId="402AC7C6" w:rsidR="0091725B" w:rsidRPr="00B75304" w:rsidRDefault="00B02B44" w:rsidP="00F630FF">
      <w:pPr>
        <w:pStyle w:val="Para"/>
        <w:rPr>
          <w:lang w:val="en-GB"/>
        </w:rPr>
      </w:pPr>
      <w:r w:rsidRPr="00B75304">
        <w:rPr>
          <w:lang w:val="en-GB"/>
        </w:rPr>
        <w:t xml:space="preserve">There was a feeling amongst a number of stakeholders </w:t>
      </w:r>
      <w:r w:rsidR="00D336A3" w:rsidRPr="00B75304">
        <w:rPr>
          <w:lang w:val="en-GB"/>
        </w:rPr>
        <w:t xml:space="preserve">(including </w:t>
      </w:r>
      <w:r w:rsidR="00D336A3" w:rsidRPr="00B75304">
        <w:rPr>
          <w:lang w:val="en-GB" w:eastAsia="en-AU"/>
        </w:rPr>
        <w:t>provider, health practitioner, and consumer peaks</w:t>
      </w:r>
      <w:r w:rsidR="00BA24F2" w:rsidRPr="00B75304">
        <w:rPr>
          <w:lang w:val="en-GB" w:eastAsia="en-AU"/>
        </w:rPr>
        <w:t xml:space="preserve"> and industry representatives</w:t>
      </w:r>
      <w:r w:rsidR="00D336A3" w:rsidRPr="00B75304">
        <w:rPr>
          <w:lang w:val="en-GB" w:eastAsia="en-AU"/>
        </w:rPr>
        <w:t>)</w:t>
      </w:r>
      <w:r w:rsidR="00D336A3" w:rsidRPr="00B75304">
        <w:rPr>
          <w:lang w:val="en-GB"/>
        </w:rPr>
        <w:t xml:space="preserve"> </w:t>
      </w:r>
      <w:r w:rsidRPr="00B75304">
        <w:rPr>
          <w:lang w:val="en-GB"/>
        </w:rPr>
        <w:t xml:space="preserve">that </w:t>
      </w:r>
      <w:r w:rsidR="00CE5A13" w:rsidRPr="00B75304">
        <w:rPr>
          <w:lang w:val="en-GB"/>
        </w:rPr>
        <w:t xml:space="preserve">to effectively reduce </w:t>
      </w:r>
      <w:r w:rsidR="00BF48C1" w:rsidRPr="00B75304">
        <w:rPr>
          <w:lang w:val="en-GB"/>
        </w:rPr>
        <w:t xml:space="preserve">the use of inappropriate restraint, providers </w:t>
      </w:r>
      <w:r w:rsidR="00362C27" w:rsidRPr="00B75304">
        <w:rPr>
          <w:lang w:val="en-GB"/>
        </w:rPr>
        <w:t>need</w:t>
      </w:r>
      <w:r w:rsidR="007C5667" w:rsidRPr="00B75304">
        <w:rPr>
          <w:lang w:val="en-GB"/>
        </w:rPr>
        <w:t xml:space="preserve"> </w:t>
      </w:r>
      <w:r w:rsidR="00AA629C" w:rsidRPr="00B75304">
        <w:rPr>
          <w:lang w:val="en-GB"/>
        </w:rPr>
        <w:t xml:space="preserve">access to reliable </w:t>
      </w:r>
      <w:r w:rsidR="003967F2" w:rsidRPr="00B75304">
        <w:rPr>
          <w:lang w:val="en-GB"/>
        </w:rPr>
        <w:t xml:space="preserve">and timely data </w:t>
      </w:r>
      <w:r w:rsidR="009F7CA4" w:rsidRPr="00B75304">
        <w:rPr>
          <w:lang w:val="en-GB"/>
        </w:rPr>
        <w:t xml:space="preserve">to </w:t>
      </w:r>
      <w:r w:rsidR="00285031" w:rsidRPr="00B75304">
        <w:rPr>
          <w:lang w:val="en-GB"/>
        </w:rPr>
        <w:t xml:space="preserve">understand their performance relative to </w:t>
      </w:r>
      <w:r w:rsidR="00F02E75" w:rsidRPr="00B75304">
        <w:rPr>
          <w:lang w:val="en-GB"/>
        </w:rPr>
        <w:t>their peers,</w:t>
      </w:r>
      <w:r w:rsidR="00D20732" w:rsidRPr="00B75304">
        <w:rPr>
          <w:lang w:val="en-GB"/>
        </w:rPr>
        <w:t xml:space="preserve"> </w:t>
      </w:r>
      <w:r w:rsidR="009F7CA4" w:rsidRPr="00B75304">
        <w:rPr>
          <w:lang w:val="en-GB"/>
        </w:rPr>
        <w:t>and</w:t>
      </w:r>
      <w:r w:rsidR="00C05553" w:rsidRPr="00B75304">
        <w:rPr>
          <w:lang w:val="en-GB"/>
        </w:rPr>
        <w:t xml:space="preserve"> to</w:t>
      </w:r>
      <w:r w:rsidR="009F7CA4" w:rsidRPr="00B75304">
        <w:rPr>
          <w:lang w:val="en-GB"/>
        </w:rPr>
        <w:t xml:space="preserve"> adjust their practice</w:t>
      </w:r>
      <w:r w:rsidR="00F02E75" w:rsidRPr="00B75304">
        <w:rPr>
          <w:lang w:val="en-GB"/>
        </w:rPr>
        <w:t xml:space="preserve"> </w:t>
      </w:r>
      <w:r w:rsidR="00AA629C" w:rsidRPr="00B75304">
        <w:rPr>
          <w:lang w:val="en-GB"/>
        </w:rPr>
        <w:t>accordingly</w:t>
      </w:r>
      <w:r w:rsidR="00BA24F2" w:rsidRPr="00B75304">
        <w:rPr>
          <w:lang w:val="en-GB"/>
        </w:rPr>
        <w:t xml:space="preserve">. However, </w:t>
      </w:r>
      <w:r w:rsidRPr="00B75304">
        <w:rPr>
          <w:lang w:val="en-GB"/>
        </w:rPr>
        <w:t xml:space="preserve">benchmarking </w:t>
      </w:r>
      <w:r w:rsidR="00BA24F2" w:rsidRPr="00B75304">
        <w:rPr>
          <w:lang w:val="en-GB"/>
        </w:rPr>
        <w:t>was</w:t>
      </w:r>
      <w:r w:rsidRPr="00B75304">
        <w:rPr>
          <w:lang w:val="en-GB"/>
        </w:rPr>
        <w:t xml:space="preserve"> not </w:t>
      </w:r>
      <w:r w:rsidR="00F67542" w:rsidRPr="00B75304">
        <w:rPr>
          <w:lang w:val="en-GB"/>
        </w:rPr>
        <w:t>seen to be</w:t>
      </w:r>
      <w:r w:rsidRPr="00B75304">
        <w:rPr>
          <w:lang w:val="en-GB"/>
        </w:rPr>
        <w:t xml:space="preserve"> </w:t>
      </w:r>
      <w:r w:rsidR="00C762E0" w:rsidRPr="00B75304">
        <w:rPr>
          <w:lang w:val="en-GB"/>
        </w:rPr>
        <w:t>a strength of the aged care sector</w:t>
      </w:r>
      <w:r w:rsidRPr="00B75304">
        <w:rPr>
          <w:lang w:val="en-GB"/>
        </w:rPr>
        <w:t xml:space="preserve"> generally, </w:t>
      </w:r>
      <w:r w:rsidR="00816AFC" w:rsidRPr="00B75304">
        <w:rPr>
          <w:lang w:val="en-GB"/>
        </w:rPr>
        <w:t>and thus was identified as an important area for further development to support providers to follow the Restraints Principles.</w:t>
      </w:r>
    </w:p>
    <w:p w14:paraId="09AC7677" w14:textId="77777777" w:rsidR="000F39F2" w:rsidRPr="00B75304" w:rsidRDefault="00565B41" w:rsidP="000F39F2">
      <w:pPr>
        <w:pStyle w:val="pullquotetest"/>
      </w:pPr>
      <w:r w:rsidRPr="00B75304">
        <w:t>It would be great if there was a benchmark so that facilities knew if they were under-restraining or over-restraining, if they have 30% of residents chemically restrained they don’t know if that is too much and how much they should be reducing that. Places are unaware of their performance. We should showcase who is doing it well, and show the rest of the industry</w:t>
      </w:r>
      <w:r w:rsidR="0079660A" w:rsidRPr="00B75304">
        <w:t>.</w:t>
      </w:r>
    </w:p>
    <w:p w14:paraId="2604BAB4" w14:textId="30897103" w:rsidR="00565B41" w:rsidRPr="00B75304" w:rsidRDefault="00565B41" w:rsidP="000F39F2">
      <w:pPr>
        <w:pStyle w:val="attributiontest"/>
      </w:pPr>
      <w:r w:rsidRPr="00B75304">
        <w:t>– Provider peak</w:t>
      </w:r>
      <w:r w:rsidR="007A68CA" w:rsidRPr="00D9385A">
        <w:t xml:space="preserve"> </w:t>
      </w:r>
      <w:r w:rsidR="007A68CA" w:rsidRPr="0032010F">
        <w:t>representative</w:t>
      </w:r>
    </w:p>
    <w:p w14:paraId="670A2DC9" w14:textId="681A0511" w:rsidR="007B2071" w:rsidRPr="007B2071" w:rsidRDefault="007B2071" w:rsidP="007B2071">
      <w:pPr>
        <w:pStyle w:val="Para"/>
        <w:rPr>
          <w:lang w:val="en-GB"/>
        </w:rPr>
      </w:pPr>
      <w:r w:rsidRPr="007B2071">
        <w:rPr>
          <w:lang w:val="en-GB"/>
        </w:rPr>
        <w:t xml:space="preserve">Since 1 July 2019, the </w:t>
      </w:r>
      <w:r w:rsidR="00B05711">
        <w:rPr>
          <w:lang w:val="en-GB"/>
        </w:rPr>
        <w:t>Q</w:t>
      </w:r>
      <w:r w:rsidRPr="007B2071">
        <w:rPr>
          <w:lang w:val="en-GB"/>
        </w:rPr>
        <w:t xml:space="preserve">uality </w:t>
      </w:r>
      <w:r w:rsidR="00B05711">
        <w:rPr>
          <w:lang w:val="en-GB"/>
        </w:rPr>
        <w:t>I</w:t>
      </w:r>
      <w:r w:rsidRPr="007B2071">
        <w:rPr>
          <w:lang w:val="en-GB"/>
        </w:rPr>
        <w:t xml:space="preserve">ndicator </w:t>
      </w:r>
      <w:r w:rsidR="00B05711">
        <w:rPr>
          <w:lang w:val="en-GB"/>
        </w:rPr>
        <w:t>P</w:t>
      </w:r>
      <w:r w:rsidRPr="007B2071">
        <w:rPr>
          <w:lang w:val="en-GB"/>
        </w:rPr>
        <w:t xml:space="preserve">rogram has required all Australian Government-subsidised residential aged care providers to report data on physical restraint and from July 2021, the Quality Indicator Program will be expanded to include a new indicator relating to medication management. This indicator will capture all medications, including but not </w:t>
      </w:r>
      <w:r w:rsidRPr="007B2071">
        <w:rPr>
          <w:lang w:val="en-GB"/>
        </w:rPr>
        <w:t xml:space="preserve">limited to, those prescribed for the purposes of restraint. </w:t>
      </w:r>
    </w:p>
    <w:p w14:paraId="582B0487" w14:textId="63DE086F" w:rsidR="007B2071" w:rsidRDefault="007B2071" w:rsidP="007B2071">
      <w:pPr>
        <w:pStyle w:val="Para"/>
        <w:rPr>
          <w:lang w:val="en-GB"/>
        </w:rPr>
      </w:pPr>
      <w:r w:rsidRPr="007B2071">
        <w:rPr>
          <w:lang w:val="en-GB"/>
        </w:rPr>
        <w:t xml:space="preserve">Further from 1 April 2021, the Serious Incident Response Scheme </w:t>
      </w:r>
      <w:r w:rsidR="00B05711">
        <w:rPr>
          <w:lang w:val="en-GB"/>
        </w:rPr>
        <w:t xml:space="preserve">(SIRS) </w:t>
      </w:r>
      <w:r w:rsidRPr="007B2071">
        <w:rPr>
          <w:lang w:val="en-GB"/>
        </w:rPr>
        <w:t xml:space="preserve">will commence. Under the SIRS, residential aged care providers will be required to report a broader range of serious incidents in residential aged care, including inappropriate physical or chemical restraint. </w:t>
      </w:r>
    </w:p>
    <w:p w14:paraId="078C706C" w14:textId="43E8E095" w:rsidR="00B02353" w:rsidRDefault="00DD1BD1" w:rsidP="00F630FF">
      <w:pPr>
        <w:pStyle w:val="Para"/>
        <w:rPr>
          <w:lang w:val="en-GB" w:eastAsia="en-AU"/>
        </w:rPr>
      </w:pPr>
      <w:r w:rsidRPr="00B75304">
        <w:rPr>
          <w:lang w:val="en-GB"/>
        </w:rPr>
        <w:t>S</w:t>
      </w:r>
      <w:r w:rsidR="00532ACB" w:rsidRPr="00B75304">
        <w:rPr>
          <w:lang w:val="en-GB"/>
        </w:rPr>
        <w:t xml:space="preserve">takeholders identified </w:t>
      </w:r>
      <w:r w:rsidR="00E01F15" w:rsidRPr="00B75304">
        <w:rPr>
          <w:lang w:val="en-GB"/>
        </w:rPr>
        <w:t>2</w:t>
      </w:r>
      <w:r w:rsidR="00532ACB" w:rsidRPr="00B75304">
        <w:rPr>
          <w:lang w:val="en-GB"/>
        </w:rPr>
        <w:t xml:space="preserve"> </w:t>
      </w:r>
      <w:r w:rsidR="00C37119" w:rsidRPr="00B75304">
        <w:rPr>
          <w:lang w:val="en-GB"/>
        </w:rPr>
        <w:t xml:space="preserve">minimum requirements </w:t>
      </w:r>
      <w:r w:rsidR="00815BC1" w:rsidRPr="00B75304">
        <w:rPr>
          <w:lang w:val="en-GB"/>
        </w:rPr>
        <w:t xml:space="preserve">to be met in order for </w:t>
      </w:r>
      <w:r w:rsidR="00532ACB" w:rsidRPr="00B75304">
        <w:rPr>
          <w:lang w:val="en-GB"/>
        </w:rPr>
        <w:t xml:space="preserve">facilities </w:t>
      </w:r>
      <w:r w:rsidR="00815BC1" w:rsidRPr="00B75304">
        <w:rPr>
          <w:lang w:val="en-GB"/>
        </w:rPr>
        <w:t>to be</w:t>
      </w:r>
      <w:r w:rsidR="00532ACB" w:rsidRPr="00B75304">
        <w:rPr>
          <w:lang w:val="en-GB"/>
        </w:rPr>
        <w:t xml:space="preserve"> able to </w:t>
      </w:r>
      <w:r w:rsidR="003C5843" w:rsidRPr="00B75304">
        <w:rPr>
          <w:lang w:val="en-GB"/>
        </w:rPr>
        <w:t>use data to inform practice changes. First, as noted by a</w:t>
      </w:r>
      <w:r w:rsidR="00532ACB" w:rsidRPr="00B75304">
        <w:rPr>
          <w:lang w:val="en-GB" w:eastAsia="en-AU"/>
        </w:rPr>
        <w:t xml:space="preserve"> </w:t>
      </w:r>
      <w:r w:rsidR="0088626A" w:rsidRPr="00B75304">
        <w:rPr>
          <w:lang w:val="en-GB" w:eastAsia="en-AU"/>
        </w:rPr>
        <w:t>consumer peak</w:t>
      </w:r>
      <w:r w:rsidR="004B0FF4" w:rsidRPr="00B75304">
        <w:rPr>
          <w:lang w:val="en-GB" w:eastAsia="en-AU"/>
        </w:rPr>
        <w:t>, nursing</w:t>
      </w:r>
      <w:r w:rsidR="0088626A" w:rsidRPr="00B75304">
        <w:rPr>
          <w:lang w:val="en-GB" w:eastAsia="en-AU"/>
        </w:rPr>
        <w:t xml:space="preserve"> and allied health representative</w:t>
      </w:r>
      <w:r w:rsidR="005C31E1" w:rsidRPr="00B75304">
        <w:rPr>
          <w:lang w:val="en-GB" w:eastAsia="en-AU"/>
        </w:rPr>
        <w:t>s</w:t>
      </w:r>
      <w:r w:rsidR="003C5843" w:rsidRPr="00B75304">
        <w:rPr>
          <w:lang w:val="en-GB" w:eastAsia="en-AU"/>
        </w:rPr>
        <w:t xml:space="preserve">, </w:t>
      </w:r>
      <w:r w:rsidR="00DA5C03" w:rsidRPr="00B75304">
        <w:rPr>
          <w:lang w:val="en-GB" w:eastAsia="en-AU"/>
        </w:rPr>
        <w:t>the</w:t>
      </w:r>
      <w:r w:rsidR="00354CA9" w:rsidRPr="00B75304">
        <w:rPr>
          <w:lang w:val="en-GB" w:eastAsia="en-AU"/>
        </w:rPr>
        <w:t xml:space="preserve">re </w:t>
      </w:r>
      <w:r w:rsidR="00DA5C03" w:rsidRPr="00B75304">
        <w:rPr>
          <w:lang w:val="en-GB" w:eastAsia="en-AU"/>
        </w:rPr>
        <w:t>need</w:t>
      </w:r>
      <w:r w:rsidR="003967F2" w:rsidRPr="00B75304">
        <w:rPr>
          <w:lang w:val="en-GB" w:eastAsia="en-AU"/>
        </w:rPr>
        <w:t>s</w:t>
      </w:r>
      <w:r w:rsidR="00DA5C03" w:rsidRPr="00B75304">
        <w:rPr>
          <w:lang w:val="en-GB" w:eastAsia="en-AU"/>
        </w:rPr>
        <w:t xml:space="preserve"> to be</w:t>
      </w:r>
      <w:r w:rsidR="00711E40" w:rsidRPr="00B75304">
        <w:rPr>
          <w:lang w:val="en-GB" w:eastAsia="en-AU"/>
        </w:rPr>
        <w:t xml:space="preserve"> </w:t>
      </w:r>
      <w:r w:rsidR="00354CA9" w:rsidRPr="00B75304">
        <w:rPr>
          <w:lang w:val="en-GB" w:eastAsia="en-AU"/>
        </w:rPr>
        <w:t xml:space="preserve">a </w:t>
      </w:r>
      <w:r w:rsidR="00DA5C03" w:rsidRPr="00B75304">
        <w:rPr>
          <w:lang w:val="en-GB" w:eastAsia="en-AU"/>
        </w:rPr>
        <w:t xml:space="preserve">commitment to </w:t>
      </w:r>
      <w:r w:rsidR="00F630F6" w:rsidRPr="00B75304">
        <w:rPr>
          <w:lang w:val="en-GB" w:eastAsia="en-AU"/>
        </w:rPr>
        <w:t>transparent and accurate</w:t>
      </w:r>
      <w:r w:rsidR="00624AFC" w:rsidRPr="00B75304">
        <w:rPr>
          <w:lang w:val="en-GB" w:eastAsia="en-AU"/>
        </w:rPr>
        <w:t xml:space="preserve"> reporting, </w:t>
      </w:r>
      <w:r w:rsidR="00F630F6" w:rsidRPr="00B75304">
        <w:rPr>
          <w:lang w:val="en-GB" w:eastAsia="en-AU"/>
        </w:rPr>
        <w:t xml:space="preserve">and </w:t>
      </w:r>
      <w:r w:rsidR="000A2BE3" w:rsidRPr="00B75304">
        <w:rPr>
          <w:lang w:val="en-GB" w:eastAsia="en-AU"/>
        </w:rPr>
        <w:t xml:space="preserve">continuous monitoring of </w:t>
      </w:r>
      <w:r w:rsidR="00F630F6" w:rsidRPr="00B75304">
        <w:rPr>
          <w:lang w:val="en-GB" w:eastAsia="en-AU"/>
        </w:rPr>
        <w:t xml:space="preserve">progress and </w:t>
      </w:r>
      <w:r w:rsidR="000A2BE3" w:rsidRPr="00B75304">
        <w:rPr>
          <w:lang w:val="en-GB" w:eastAsia="en-AU"/>
        </w:rPr>
        <w:t>outcomes</w:t>
      </w:r>
      <w:r w:rsidR="00F630F6" w:rsidRPr="00B75304">
        <w:rPr>
          <w:lang w:val="en-GB" w:eastAsia="en-AU"/>
        </w:rPr>
        <w:t xml:space="preserve">, </w:t>
      </w:r>
      <w:r w:rsidR="00303DD2" w:rsidRPr="00B75304">
        <w:rPr>
          <w:lang w:val="en-GB" w:eastAsia="en-AU"/>
        </w:rPr>
        <w:t xml:space="preserve">at all levels of the </w:t>
      </w:r>
      <w:r w:rsidR="00BD7A7D">
        <w:rPr>
          <w:lang w:val="en-GB" w:eastAsia="en-AU"/>
        </w:rPr>
        <w:t xml:space="preserve">provider </w:t>
      </w:r>
      <w:r w:rsidR="00303DD2" w:rsidRPr="00B75304">
        <w:rPr>
          <w:lang w:val="en-GB" w:eastAsia="en-AU"/>
        </w:rPr>
        <w:t>organisation</w:t>
      </w:r>
      <w:r w:rsidR="00F630F6" w:rsidRPr="00B75304">
        <w:rPr>
          <w:lang w:val="en-GB" w:eastAsia="en-AU"/>
        </w:rPr>
        <w:t>. This require</w:t>
      </w:r>
      <w:r w:rsidR="003967F2" w:rsidRPr="00B75304">
        <w:rPr>
          <w:lang w:val="en-GB" w:eastAsia="en-AU"/>
        </w:rPr>
        <w:t>s</w:t>
      </w:r>
      <w:r w:rsidR="00F630F6" w:rsidRPr="00B75304">
        <w:rPr>
          <w:lang w:val="en-GB" w:eastAsia="en-AU"/>
        </w:rPr>
        <w:t xml:space="preserve"> both appropriate policies and procedures, and an organisational</w:t>
      </w:r>
      <w:r w:rsidR="008A7072" w:rsidRPr="00B75304">
        <w:rPr>
          <w:lang w:val="en-GB" w:eastAsia="en-AU"/>
        </w:rPr>
        <w:t xml:space="preserve"> culture that </w:t>
      </w:r>
      <w:r w:rsidR="00EA17FE" w:rsidRPr="00B75304">
        <w:rPr>
          <w:lang w:val="en-GB" w:eastAsia="en-AU"/>
        </w:rPr>
        <w:t>place</w:t>
      </w:r>
      <w:r w:rsidR="003967F2" w:rsidRPr="00B75304">
        <w:rPr>
          <w:lang w:val="en-GB" w:eastAsia="en-AU"/>
        </w:rPr>
        <w:t>s</w:t>
      </w:r>
      <w:r w:rsidR="00EA17FE" w:rsidRPr="00B75304">
        <w:rPr>
          <w:lang w:val="en-GB" w:eastAsia="en-AU"/>
        </w:rPr>
        <w:t xml:space="preserve"> a high value on </w:t>
      </w:r>
      <w:r w:rsidR="00A34EFD" w:rsidRPr="00B75304">
        <w:rPr>
          <w:lang w:val="en-GB" w:eastAsia="en-AU"/>
        </w:rPr>
        <w:t>a</w:t>
      </w:r>
      <w:r w:rsidR="00EA17FE" w:rsidRPr="00B75304">
        <w:rPr>
          <w:lang w:val="en-GB" w:eastAsia="en-AU"/>
        </w:rPr>
        <w:t>dherence to these</w:t>
      </w:r>
      <w:r w:rsidR="00D60D2C" w:rsidRPr="00B75304">
        <w:rPr>
          <w:lang w:val="en-GB" w:eastAsia="en-AU"/>
        </w:rPr>
        <w:t>.</w:t>
      </w:r>
      <w:r w:rsidR="00D73CCF" w:rsidRPr="00B75304">
        <w:rPr>
          <w:lang w:val="en-GB" w:eastAsia="en-AU"/>
        </w:rPr>
        <w:t xml:space="preserve"> Second, allied health, nursing and industry </w:t>
      </w:r>
      <w:r w:rsidR="00404793" w:rsidRPr="00B75304">
        <w:rPr>
          <w:lang w:val="en-GB" w:eastAsia="en-AU"/>
        </w:rPr>
        <w:t>stakeholders commented on the need</w:t>
      </w:r>
      <w:r w:rsidR="0058282A" w:rsidRPr="00B75304">
        <w:rPr>
          <w:lang w:val="en-GB" w:eastAsia="en-AU"/>
        </w:rPr>
        <w:t xml:space="preserve"> for appropriate </w:t>
      </w:r>
      <w:r w:rsidR="00565B41" w:rsidRPr="00B75304">
        <w:rPr>
          <w:lang w:val="en-GB" w:eastAsia="en-AU"/>
        </w:rPr>
        <w:t xml:space="preserve">IT infrastructure and software </w:t>
      </w:r>
      <w:r w:rsidR="0058282A" w:rsidRPr="00B75304">
        <w:rPr>
          <w:lang w:val="en-GB" w:eastAsia="en-AU"/>
        </w:rPr>
        <w:t xml:space="preserve">to </w:t>
      </w:r>
      <w:r w:rsidR="00150BC7" w:rsidRPr="00B75304">
        <w:rPr>
          <w:lang w:val="en-GB" w:eastAsia="en-AU"/>
        </w:rPr>
        <w:t>facilitate both data capture and feedback.</w:t>
      </w:r>
    </w:p>
    <w:p w14:paraId="1FAA7D37" w14:textId="64A04902" w:rsidR="00F630FF" w:rsidRPr="00B75304" w:rsidRDefault="00F630FF" w:rsidP="00F630FF">
      <w:pPr>
        <w:pStyle w:val="Para"/>
        <w:rPr>
          <w:lang w:val="en-GB" w:eastAsia="en-AU"/>
        </w:rPr>
      </w:pPr>
      <w:r w:rsidRPr="00B75304">
        <w:rPr>
          <w:lang w:val="en-GB" w:eastAsia="en-AU"/>
        </w:rPr>
        <w:t xml:space="preserve">Assuming restraint use </w:t>
      </w:r>
      <w:r w:rsidR="003967F2" w:rsidRPr="00B75304">
        <w:rPr>
          <w:lang w:val="en-GB" w:eastAsia="en-AU"/>
        </w:rPr>
        <w:t>is</w:t>
      </w:r>
      <w:r w:rsidRPr="00B75304">
        <w:rPr>
          <w:lang w:val="en-GB" w:eastAsia="en-AU"/>
        </w:rPr>
        <w:t xml:space="preserve"> appropriately recorded and reported, stakeholders identified a number of ways in which this information could be used. One allied health peak noted that the data should be publicly available to help families make informed decisions when selecting an aged care facility. Provider and medical peaks further proposed that</w:t>
      </w:r>
      <w:r w:rsidR="00C9395D" w:rsidRPr="00B75304">
        <w:rPr>
          <w:lang w:val="en-GB" w:eastAsia="en-AU"/>
        </w:rPr>
        <w:t xml:space="preserve">, in addition to </w:t>
      </w:r>
      <w:r w:rsidR="007A73BD" w:rsidRPr="00B75304">
        <w:rPr>
          <w:lang w:val="en-GB" w:eastAsia="en-AU"/>
        </w:rPr>
        <w:t>allowing</w:t>
      </w:r>
      <w:r w:rsidRPr="00B75304">
        <w:rPr>
          <w:lang w:val="en-GB" w:eastAsia="en-AU"/>
        </w:rPr>
        <w:t xml:space="preserve"> </w:t>
      </w:r>
      <w:r w:rsidR="00362983" w:rsidRPr="00B75304">
        <w:rPr>
          <w:lang w:val="en-GB" w:eastAsia="en-AU"/>
        </w:rPr>
        <w:t>on</w:t>
      </w:r>
      <w:r w:rsidR="008C5628" w:rsidRPr="00B75304">
        <w:rPr>
          <w:lang w:val="en-GB" w:eastAsia="en-AU"/>
        </w:rPr>
        <w:t>-</w:t>
      </w:r>
      <w:r w:rsidR="00362983" w:rsidRPr="00B75304">
        <w:rPr>
          <w:lang w:val="en-GB" w:eastAsia="en-AU"/>
        </w:rPr>
        <w:t>demand</w:t>
      </w:r>
      <w:r w:rsidRPr="00B75304">
        <w:rPr>
          <w:lang w:val="en-GB" w:eastAsia="en-AU"/>
        </w:rPr>
        <w:t xml:space="preserve"> benchmark</w:t>
      </w:r>
      <w:r w:rsidR="008C5628" w:rsidRPr="00B75304">
        <w:rPr>
          <w:lang w:val="en-GB" w:eastAsia="en-AU"/>
        </w:rPr>
        <w:t>ing for providers,</w:t>
      </w:r>
      <w:r w:rsidR="00C05553" w:rsidRPr="00B75304">
        <w:rPr>
          <w:lang w:val="en-GB" w:eastAsia="en-AU"/>
        </w:rPr>
        <w:t xml:space="preserve"> </w:t>
      </w:r>
      <w:r w:rsidR="008C5628" w:rsidRPr="00B75304">
        <w:rPr>
          <w:lang w:val="en-GB" w:eastAsia="en-AU"/>
        </w:rPr>
        <w:t>data be used to</w:t>
      </w:r>
      <w:r w:rsidRPr="00B75304">
        <w:rPr>
          <w:lang w:val="en-GB" w:eastAsia="en-AU"/>
        </w:rPr>
        <w:t xml:space="preserve"> showcase </w:t>
      </w:r>
      <w:r w:rsidR="00806A40">
        <w:rPr>
          <w:lang w:val="en-GB" w:eastAsia="en-AU"/>
        </w:rPr>
        <w:t>best</w:t>
      </w:r>
      <w:r w:rsidR="00806A40" w:rsidRPr="00B75304">
        <w:rPr>
          <w:lang w:val="en-GB" w:eastAsia="en-AU"/>
        </w:rPr>
        <w:t xml:space="preserve"> </w:t>
      </w:r>
      <w:r w:rsidRPr="00B75304">
        <w:rPr>
          <w:lang w:val="en-GB" w:eastAsia="en-AU"/>
        </w:rPr>
        <w:t xml:space="preserve">performers and </w:t>
      </w:r>
      <w:r w:rsidR="002B4C36" w:rsidRPr="00B75304">
        <w:rPr>
          <w:lang w:val="en-GB" w:eastAsia="en-AU"/>
        </w:rPr>
        <w:t xml:space="preserve">inform </w:t>
      </w:r>
      <w:r w:rsidR="006A142B">
        <w:rPr>
          <w:lang w:val="en-GB" w:eastAsia="en-AU"/>
        </w:rPr>
        <w:t>C</w:t>
      </w:r>
      <w:r w:rsidR="000B3187">
        <w:rPr>
          <w:lang w:val="en-GB" w:eastAsia="en-AU"/>
        </w:rPr>
        <w:t>ommission</w:t>
      </w:r>
      <w:r w:rsidRPr="00B75304">
        <w:rPr>
          <w:lang w:val="en-GB" w:eastAsia="en-AU"/>
        </w:rPr>
        <w:t xml:space="preserve"> assessment</w:t>
      </w:r>
      <w:r w:rsidR="00D608F8">
        <w:rPr>
          <w:lang w:val="en-GB" w:eastAsia="en-AU"/>
        </w:rPr>
        <w:t>;</w:t>
      </w:r>
      <w:r w:rsidR="00E85F1C" w:rsidRPr="00B75304">
        <w:rPr>
          <w:lang w:val="en-GB" w:eastAsia="en-AU"/>
        </w:rPr>
        <w:t xml:space="preserve"> </w:t>
      </w:r>
      <w:r w:rsidR="00487B98">
        <w:rPr>
          <w:lang w:val="en-GB" w:eastAsia="en-AU"/>
        </w:rPr>
        <w:t>t</w:t>
      </w:r>
      <w:r w:rsidRPr="00B75304">
        <w:rPr>
          <w:lang w:val="en-GB" w:eastAsia="en-AU"/>
        </w:rPr>
        <w:t xml:space="preserve">hey perceived </w:t>
      </w:r>
      <w:r w:rsidR="00F7291D">
        <w:rPr>
          <w:lang w:val="en-GB" w:eastAsia="en-AU"/>
        </w:rPr>
        <w:t xml:space="preserve">that </w:t>
      </w:r>
      <w:r w:rsidRPr="00B75304">
        <w:rPr>
          <w:lang w:val="en-GB" w:eastAsia="en-AU"/>
        </w:rPr>
        <w:t>the current assessment framework</w:t>
      </w:r>
      <w:r w:rsidR="001C6FBF" w:rsidRPr="00B75304">
        <w:rPr>
          <w:lang w:val="en-GB" w:eastAsia="en-AU"/>
        </w:rPr>
        <w:t xml:space="preserve"> </w:t>
      </w:r>
      <w:r w:rsidR="00BC0BCB">
        <w:rPr>
          <w:lang w:val="en-GB" w:eastAsia="en-AU"/>
        </w:rPr>
        <w:t xml:space="preserve">could </w:t>
      </w:r>
      <w:r w:rsidR="001C6FBF" w:rsidRPr="00B75304">
        <w:rPr>
          <w:lang w:val="en-GB" w:eastAsia="en-AU"/>
        </w:rPr>
        <w:t xml:space="preserve">see </w:t>
      </w:r>
      <w:r w:rsidRPr="00B75304">
        <w:rPr>
          <w:lang w:val="en-GB" w:eastAsia="en-AU"/>
        </w:rPr>
        <w:t xml:space="preserve">providers </w:t>
      </w:r>
      <w:r w:rsidR="00CA1B4B" w:rsidRPr="00B75304">
        <w:rPr>
          <w:lang w:val="en-GB" w:eastAsia="en-AU"/>
        </w:rPr>
        <w:t>assessed as no</w:t>
      </w:r>
      <w:r w:rsidR="001C6FBF" w:rsidRPr="00B75304">
        <w:rPr>
          <w:lang w:val="en-GB" w:eastAsia="en-AU"/>
        </w:rPr>
        <w:t>n</w:t>
      </w:r>
      <w:r w:rsidR="00735A3F" w:rsidRPr="00B75304">
        <w:rPr>
          <w:lang w:val="en-GB" w:eastAsia="en-AU"/>
        </w:rPr>
        <w:t xml:space="preserve">-compliant </w:t>
      </w:r>
      <w:r w:rsidR="00261E2D" w:rsidRPr="00B75304">
        <w:rPr>
          <w:lang w:val="en-GB" w:eastAsia="en-AU"/>
        </w:rPr>
        <w:t xml:space="preserve">if they </w:t>
      </w:r>
      <w:r w:rsidR="005723EF" w:rsidRPr="00B75304">
        <w:rPr>
          <w:lang w:val="en-GB" w:eastAsia="en-AU"/>
        </w:rPr>
        <w:t>did not report a</w:t>
      </w:r>
      <w:r w:rsidR="00D46E9C" w:rsidRPr="00B75304">
        <w:rPr>
          <w:lang w:val="en-GB" w:eastAsia="en-AU"/>
        </w:rPr>
        <w:t xml:space="preserve"> </w:t>
      </w:r>
      <w:r w:rsidR="003014A5" w:rsidRPr="00B75304">
        <w:rPr>
          <w:lang w:val="en-GB" w:eastAsia="en-AU"/>
        </w:rPr>
        <w:t>reduction in</w:t>
      </w:r>
      <w:r w:rsidR="00CA1B4B" w:rsidRPr="00B75304">
        <w:rPr>
          <w:lang w:val="en-GB" w:eastAsia="en-AU"/>
        </w:rPr>
        <w:t xml:space="preserve"> </w:t>
      </w:r>
      <w:r w:rsidR="00D46E9C" w:rsidRPr="00B75304">
        <w:rPr>
          <w:lang w:val="en-GB" w:eastAsia="en-AU"/>
        </w:rPr>
        <w:t>restraint</w:t>
      </w:r>
      <w:r w:rsidRPr="00B75304">
        <w:rPr>
          <w:lang w:val="en-GB" w:eastAsia="en-AU"/>
        </w:rPr>
        <w:t xml:space="preserve"> use</w:t>
      </w:r>
      <w:r w:rsidR="00487B98">
        <w:rPr>
          <w:lang w:val="en-GB" w:eastAsia="en-AU"/>
        </w:rPr>
        <w:t xml:space="preserve">, and suggested that additional data would enable assessors to understand the prevalence of restraint use – or reductions thereof – in </w:t>
      </w:r>
      <w:r w:rsidR="00487B98">
        <w:rPr>
          <w:lang w:val="en-GB" w:eastAsia="en-AU"/>
        </w:rPr>
        <w:lastRenderedPageBreak/>
        <w:t>context</w:t>
      </w:r>
      <w:r w:rsidR="003014A5" w:rsidRPr="00B75304">
        <w:rPr>
          <w:lang w:val="en-GB" w:eastAsia="en-AU"/>
        </w:rPr>
        <w:t>.</w:t>
      </w:r>
      <w:r w:rsidR="005723EF">
        <w:rPr>
          <w:rStyle w:val="FootnoteReference"/>
          <w:lang w:eastAsia="en-AU"/>
        </w:rPr>
        <w:footnoteReference w:id="13"/>
      </w:r>
      <w:r w:rsidR="003014A5" w:rsidRPr="00B75304">
        <w:rPr>
          <w:lang w:val="en-GB" w:eastAsia="en-AU"/>
        </w:rPr>
        <w:t xml:space="preserve"> </w:t>
      </w:r>
      <w:r w:rsidR="002C66AD" w:rsidRPr="00B75304">
        <w:rPr>
          <w:lang w:val="en-GB" w:eastAsia="en-AU"/>
        </w:rPr>
        <w:t xml:space="preserve">Stakeholders suggested that </w:t>
      </w:r>
      <w:r w:rsidR="008A40FD" w:rsidRPr="00B75304">
        <w:rPr>
          <w:lang w:val="en-GB" w:eastAsia="en-AU"/>
        </w:rPr>
        <w:t>wit</w:t>
      </w:r>
      <w:r w:rsidR="00CD0E16" w:rsidRPr="00B75304">
        <w:rPr>
          <w:lang w:val="en-GB" w:eastAsia="en-AU"/>
        </w:rPr>
        <w:t xml:space="preserve">h access to </w:t>
      </w:r>
      <w:r w:rsidR="002C66AD" w:rsidRPr="00B75304">
        <w:rPr>
          <w:lang w:val="en-GB" w:eastAsia="en-AU"/>
        </w:rPr>
        <w:t xml:space="preserve">comprehensive </w:t>
      </w:r>
      <w:r w:rsidR="008A40FD" w:rsidRPr="00B75304">
        <w:rPr>
          <w:lang w:val="en-GB" w:eastAsia="en-AU"/>
        </w:rPr>
        <w:t xml:space="preserve">benchmarking </w:t>
      </w:r>
      <w:r w:rsidR="002C66AD" w:rsidRPr="00B75304">
        <w:rPr>
          <w:lang w:val="en-GB" w:eastAsia="en-AU"/>
        </w:rPr>
        <w:t>data</w:t>
      </w:r>
      <w:r w:rsidR="008A40FD" w:rsidRPr="00B75304">
        <w:rPr>
          <w:lang w:val="en-GB" w:eastAsia="en-AU"/>
        </w:rPr>
        <w:t>, assessors would be able to interpret</w:t>
      </w:r>
      <w:r w:rsidR="002C66AD" w:rsidRPr="00B75304">
        <w:rPr>
          <w:lang w:val="en-GB" w:eastAsia="en-AU"/>
        </w:rPr>
        <w:t xml:space="preserve"> the </w:t>
      </w:r>
      <w:r w:rsidR="00D03E55" w:rsidRPr="00B75304">
        <w:rPr>
          <w:lang w:val="en-GB" w:eastAsia="en-AU"/>
        </w:rPr>
        <w:t xml:space="preserve">meaning of this </w:t>
      </w:r>
      <w:r w:rsidR="00A8365D" w:rsidRPr="00B75304">
        <w:rPr>
          <w:lang w:val="en-GB" w:eastAsia="en-AU"/>
        </w:rPr>
        <w:t>practice inertia</w:t>
      </w:r>
      <w:r w:rsidR="005267FF" w:rsidRPr="00B75304">
        <w:rPr>
          <w:lang w:val="en-GB" w:eastAsia="en-AU"/>
        </w:rPr>
        <w:t xml:space="preserve"> – </w:t>
      </w:r>
      <w:r w:rsidR="00A8365D" w:rsidRPr="00B75304">
        <w:rPr>
          <w:lang w:val="en-GB" w:eastAsia="en-AU"/>
        </w:rPr>
        <w:t xml:space="preserve">whether it represented </w:t>
      </w:r>
      <w:r w:rsidR="00D03E55" w:rsidRPr="00B75304">
        <w:rPr>
          <w:lang w:val="en-GB" w:eastAsia="en-AU"/>
        </w:rPr>
        <w:t xml:space="preserve">a </w:t>
      </w:r>
      <w:r w:rsidR="00A8365D" w:rsidRPr="00B75304">
        <w:rPr>
          <w:lang w:val="en-GB" w:eastAsia="en-AU"/>
        </w:rPr>
        <w:t>problem</w:t>
      </w:r>
      <w:r w:rsidR="00D03E55" w:rsidRPr="00B75304">
        <w:rPr>
          <w:lang w:val="en-GB" w:eastAsia="en-AU"/>
        </w:rPr>
        <w:t xml:space="preserve"> or </w:t>
      </w:r>
      <w:r w:rsidR="00A8365D" w:rsidRPr="00B75304">
        <w:rPr>
          <w:lang w:val="en-GB" w:eastAsia="en-AU"/>
        </w:rPr>
        <w:t xml:space="preserve">was </w:t>
      </w:r>
      <w:r w:rsidR="00D03E55" w:rsidRPr="00B75304">
        <w:rPr>
          <w:lang w:val="en-GB" w:eastAsia="en-AU"/>
        </w:rPr>
        <w:t>to be expected</w:t>
      </w:r>
      <w:r w:rsidR="005267FF" w:rsidRPr="00B75304">
        <w:rPr>
          <w:lang w:val="en-GB" w:eastAsia="en-AU"/>
        </w:rPr>
        <w:t>,</w:t>
      </w:r>
      <w:r w:rsidR="00D03E55" w:rsidRPr="00B75304">
        <w:rPr>
          <w:lang w:val="en-GB" w:eastAsia="en-AU"/>
        </w:rPr>
        <w:t xml:space="preserve"> given the </w:t>
      </w:r>
      <w:r w:rsidR="00A8365D" w:rsidRPr="00B75304">
        <w:rPr>
          <w:lang w:val="en-GB" w:eastAsia="en-AU"/>
        </w:rPr>
        <w:t>aged care home’s</w:t>
      </w:r>
      <w:r w:rsidRPr="00B75304">
        <w:rPr>
          <w:lang w:val="en-GB" w:eastAsia="en-AU"/>
        </w:rPr>
        <w:t xml:space="preserve"> low baseline rates of prescribing</w:t>
      </w:r>
      <w:r w:rsidR="00887ABB" w:rsidRPr="00B75304">
        <w:rPr>
          <w:lang w:val="en-GB" w:eastAsia="en-AU"/>
        </w:rPr>
        <w:t xml:space="preserve"> or </w:t>
      </w:r>
      <w:r w:rsidR="00FA4526" w:rsidRPr="00B75304">
        <w:rPr>
          <w:lang w:val="en-GB" w:eastAsia="en-AU"/>
        </w:rPr>
        <w:t xml:space="preserve">the characteristics of the resident population (e.g. a </w:t>
      </w:r>
      <w:r w:rsidR="00887ABB" w:rsidRPr="00B75304">
        <w:rPr>
          <w:lang w:val="en-GB" w:eastAsia="en-AU"/>
        </w:rPr>
        <w:t>high</w:t>
      </w:r>
      <w:r w:rsidR="00442A22" w:rsidRPr="00B75304">
        <w:rPr>
          <w:lang w:val="en-GB" w:eastAsia="en-AU"/>
        </w:rPr>
        <w:t xml:space="preserve"> </w:t>
      </w:r>
      <w:r w:rsidR="00887ABB" w:rsidRPr="00B75304">
        <w:rPr>
          <w:lang w:val="en-GB" w:eastAsia="en-AU"/>
        </w:rPr>
        <w:t xml:space="preserve">prevalence </w:t>
      </w:r>
      <w:r w:rsidR="00DB0BC2" w:rsidRPr="00B75304">
        <w:rPr>
          <w:lang w:val="en-GB" w:eastAsia="en-AU"/>
        </w:rPr>
        <w:t xml:space="preserve">of mental health </w:t>
      </w:r>
      <w:r w:rsidR="00FA4526" w:rsidRPr="00B75304">
        <w:rPr>
          <w:lang w:val="en-GB" w:eastAsia="en-AU"/>
        </w:rPr>
        <w:t>conditions)</w:t>
      </w:r>
      <w:r w:rsidRPr="00B75304">
        <w:rPr>
          <w:lang w:val="en-GB" w:eastAsia="en-AU"/>
        </w:rPr>
        <w:t>.</w:t>
      </w:r>
    </w:p>
    <w:p w14:paraId="6432BD9F" w14:textId="3F1BB68D" w:rsidR="00495FE5" w:rsidRPr="00312403" w:rsidRDefault="00495FE5" w:rsidP="008F20B1">
      <w:pPr>
        <w:pStyle w:val="Subhead1"/>
      </w:pPr>
      <w:r>
        <w:t>Discussion</w:t>
      </w:r>
    </w:p>
    <w:p w14:paraId="70EA09C1" w14:textId="540FE76C" w:rsidR="00AB143D" w:rsidRPr="00B75304" w:rsidRDefault="00AB143D" w:rsidP="00AB143D">
      <w:pPr>
        <w:pStyle w:val="Para"/>
        <w:rPr>
          <w:lang w:val="en-GB"/>
        </w:rPr>
      </w:pPr>
      <w:r w:rsidRPr="00B75304">
        <w:rPr>
          <w:lang w:val="en-GB"/>
        </w:rPr>
        <w:t xml:space="preserve">Our findings add to growing calls for </w:t>
      </w:r>
      <w:r w:rsidR="00DE5748">
        <w:rPr>
          <w:lang w:val="en-GB"/>
        </w:rPr>
        <w:t>enhanced</w:t>
      </w:r>
      <w:r w:rsidRPr="00B75304">
        <w:rPr>
          <w:lang w:val="en-GB"/>
        </w:rPr>
        <w:t xml:space="preserve"> oversight of restraint use within </w:t>
      </w:r>
      <w:r w:rsidR="00DE5748">
        <w:rPr>
          <w:lang w:val="en-GB"/>
        </w:rPr>
        <w:t xml:space="preserve">aged care homes </w:t>
      </w:r>
      <w:r w:rsidRPr="00B75304">
        <w:rPr>
          <w:lang w:val="en-GB"/>
        </w:rPr>
        <w:t xml:space="preserve">and across </w:t>
      </w:r>
      <w:r w:rsidR="00172E73">
        <w:rPr>
          <w:lang w:val="en-GB"/>
        </w:rPr>
        <w:t xml:space="preserve">the </w:t>
      </w:r>
      <w:r w:rsidR="00DE5748">
        <w:rPr>
          <w:lang w:val="en-GB"/>
        </w:rPr>
        <w:t>sector</w:t>
      </w:r>
      <w:r w:rsidRPr="00B75304">
        <w:rPr>
          <w:lang w:val="en-GB"/>
        </w:rPr>
        <w:t xml:space="preserve">. Mandated recording and reporting have been recommended as additional safeguards against inappropriate restraint use in residential aged care </w:t>
      </w:r>
      <w:r w:rsidRPr="00B75304">
        <w:rPr>
          <w:lang w:val="en-GB"/>
        </w:rPr>
        <w:fldChar w:fldCharType="begin" w:fldLock="1"/>
      </w:r>
      <w:r w:rsidR="002D2F2A" w:rsidRPr="00B75304">
        <w:rPr>
          <w:lang w:val="en-GB"/>
        </w:rPr>
        <w:instrText>ADDIN CSL_CITATION {"citationItems":[{"id":"ITEM-1","itemData":{"URL":"https://www.alrc.gov.au/publication/equality-capacity-and-disability-in-commonwealth-laws-alrc-report-124/8-restrictive-practices-2/the-use-of-restrictive-practices-in-australia/","accessed":{"date-parts":[["2020","5","1"]]},"author":[{"dropping-particle":"","family":"Australian Law Reform Commission","given":"","non-dropping-particle":"","parse-names":false,"suffix":""}],"id":"ITEM-1","issued":{"date-parts":[["2014"]]},"title":"The use of restrictive practices in Australia","type":"webpage"},"uris":["http://www.mendeley.com/documents/?uuid=47514efa-44bb-4d73-876f-eca250ef3bfa"]},{"id":"ITEM-2","itemData":{"author":[{"dropping-particle":"","family":"Carnell","given":"Kate","non-dropping-particle":"","parse-names":false,"suffix":""},{"dropping-particle":"","family":"Paterson","given":"Ron","non-dropping-particle":"","parse-names":false,"suffix":""}],"id":"ITEM-2","issue":"October","issued":{"date-parts":[["2017"]]},"title":"Review of national aged care quality regulatory processes","type":"book"},"uris":["http://www.mendeley.com/documents/?uuid=92240170-0e40-4334-92f5-d9c2381f3cd1"]}],"mendeley":{"formattedCitation":"(Australian Law Reform Commission 2014, Carnell &amp; Paterson 2017)","manualFormatting":"(Australian Law Reform Commission 2014, Carnell and Paterson 2017)","plainTextFormattedCitation":"(Australian Law Reform Commission 2014, Carnell &amp; Paterson 2017)","previouslyFormattedCitation":"(Australian Law Reform Commission 2014, Carnell &amp; Paterson 2017)"},"properties":{"noteIndex":0},"schema":"https://github.com/citation-style-language/schema/raw/master/csl-citation.json"}</w:instrText>
      </w:r>
      <w:r w:rsidRPr="00B75304">
        <w:rPr>
          <w:lang w:val="en-GB"/>
        </w:rPr>
        <w:fldChar w:fldCharType="separate"/>
      </w:r>
      <w:r w:rsidRPr="00B75304">
        <w:rPr>
          <w:lang w:val="en-GB"/>
        </w:rPr>
        <w:t xml:space="preserve">(Australian Law Reform Commission 2014, Carnell </w:t>
      </w:r>
      <w:r w:rsidR="007760AF" w:rsidRPr="00B75304">
        <w:rPr>
          <w:lang w:val="en-GB"/>
        </w:rPr>
        <w:t xml:space="preserve">and </w:t>
      </w:r>
      <w:r w:rsidRPr="00B75304">
        <w:rPr>
          <w:lang w:val="en-GB"/>
        </w:rPr>
        <w:t>Paterson 2017)</w:t>
      </w:r>
      <w:r w:rsidRPr="00B75304">
        <w:rPr>
          <w:lang w:val="en-GB"/>
        </w:rPr>
        <w:fldChar w:fldCharType="end"/>
      </w:r>
      <w:r w:rsidRPr="00B75304">
        <w:rPr>
          <w:lang w:val="en-GB"/>
        </w:rPr>
        <w:t xml:space="preserve"> although, as we heard, the reliance on providers to self-report restraint use has been identified as problematic </w:t>
      </w:r>
      <w:r w:rsidRPr="00B75304">
        <w:rPr>
          <w:lang w:val="en-GB"/>
        </w:rPr>
        <w:fldChar w:fldCharType="begin" w:fldLock="1"/>
      </w:r>
      <w:r w:rsidR="00490B5D" w:rsidRPr="00B75304">
        <w:rPr>
          <w:lang w:val="en-GB"/>
        </w:rPr>
        <w:instrText>ADDIN CSL_CITATION {"citationItems":[{"id":"ITEM-1","itemData":{"author":[{"dropping-particle":"","family":"Australian Government Department of Health","given":"","non-dropping-particle":"","parse-names":false,"suffix":""}],"id":"ITEM-1","issued":{"date-parts":[["2019"]]},"title":"Report on the outcome of public consultation on the Serious Incident Response Scheme for Commonwealth funded residential aged care","type":"book"},"uris":["http://www.mendeley.com/documents/?uuid=9a230e3a-2626-30fc-91cd-339b4d77e023"]}],"mendeley":{"formattedCitation":"(Australian Government Department of Health 2019a)","plainTextFormattedCitation":"(Australian Government Department of Health 2019a)","previouslyFormattedCitation":"(Australian Government Department of Health 2019a)"},"properties":{"noteIndex":0},"schema":"https://github.com/citation-style-language/schema/raw/master/csl-citation.json"}</w:instrText>
      </w:r>
      <w:r w:rsidRPr="00B75304">
        <w:rPr>
          <w:lang w:val="en-GB"/>
        </w:rPr>
        <w:fldChar w:fldCharType="separate"/>
      </w:r>
      <w:r w:rsidR="001239CF" w:rsidRPr="00B75304">
        <w:rPr>
          <w:lang w:val="en-GB"/>
        </w:rPr>
        <w:t>(Department of Health 2019a)</w:t>
      </w:r>
      <w:r w:rsidRPr="00B75304">
        <w:rPr>
          <w:lang w:val="en-GB"/>
        </w:rPr>
        <w:fldChar w:fldCharType="end"/>
      </w:r>
      <w:r w:rsidRPr="00B75304">
        <w:rPr>
          <w:lang w:val="en-GB"/>
        </w:rPr>
        <w:t>. In this context it is worth noting Counsel Assisting’s recommendations that aged care residents be able to request independent review of the lawfulness of their restraint, and strengthened investigative and enforcement powers for the regulator</w:t>
      </w:r>
      <w:r w:rsidR="00761C8C" w:rsidRPr="00B75304">
        <w:rPr>
          <w:lang w:val="en-GB"/>
        </w:rPr>
        <w:t xml:space="preserve"> </w:t>
      </w:r>
      <w:r w:rsidR="00761C8C" w:rsidRPr="00B75304">
        <w:rPr>
          <w:lang w:val="en-GB"/>
        </w:rPr>
        <w:fldChar w:fldCharType="begin" w:fldLock="1"/>
      </w:r>
      <w:r w:rsidR="00352638">
        <w:rPr>
          <w:lang w:val="en-GB"/>
        </w:rPr>
        <w:instrText>ADDIN CSL_CITATION {"citationItems":[{"id":"ITEM-1","itemData":{"URL":"https://agedcare.royalcommission.gov.au/sites/default/files/2020-10/RCD.9999.0540.0001_1.pdf","accessed":{"date-parts":[["2020","10","29"]]},"author":[{"dropping-particle":"","family":"Royal Commission into Aged Care Quality and Safety","given":"","non-dropping-particle":"","parse-names":false,"suffix":""}],"id":"ITEM-1","issued":{"date-parts":[["2020"]]},"title":"Counsel Assisting's final submissions: proposed recommendations","type":"webpage"},"uris":["http://www.mendeley.com/documents/?uuid=f8d8c691-7a89-4d5c-a102-37f911a77a4e"]}],"mendeley":{"formattedCitation":"(Royal Commission into Aged Care Quality and Safety 2020a)","plainTextFormattedCitation":"(Royal Commission into Aged Care Quality and Safety 2020a)","previouslyFormattedCitation":"(Royal Commission into Aged Care Quality and Safety n.d.)"},"properties":{"noteIndex":0},"schema":"https://github.com/citation-style-language/schema/raw/master/csl-citation.json"}</w:instrText>
      </w:r>
      <w:r w:rsidR="00761C8C" w:rsidRPr="00B75304">
        <w:rPr>
          <w:lang w:val="en-GB"/>
        </w:rPr>
        <w:fldChar w:fldCharType="separate"/>
      </w:r>
      <w:r w:rsidR="00352638" w:rsidRPr="00352638">
        <w:rPr>
          <w:noProof/>
          <w:lang w:val="en-GB"/>
        </w:rPr>
        <w:t>(Royal Commission into Aged Care Quality and Safety 2020</w:t>
      </w:r>
      <w:r w:rsidR="00474F78">
        <w:rPr>
          <w:noProof/>
          <w:lang w:val="en-GB"/>
        </w:rPr>
        <w:t>b</w:t>
      </w:r>
      <w:r w:rsidR="00352638" w:rsidRPr="00352638">
        <w:rPr>
          <w:noProof/>
          <w:lang w:val="en-GB"/>
        </w:rPr>
        <w:t>)</w:t>
      </w:r>
      <w:r w:rsidR="00761C8C" w:rsidRPr="00B75304">
        <w:rPr>
          <w:lang w:val="en-GB"/>
        </w:rPr>
        <w:fldChar w:fldCharType="end"/>
      </w:r>
      <w:r w:rsidRPr="00B75304">
        <w:rPr>
          <w:lang w:val="en-GB"/>
        </w:rPr>
        <w:t>.</w:t>
      </w:r>
    </w:p>
    <w:p w14:paraId="5D851A03" w14:textId="7D7F531F" w:rsidR="00AB143D" w:rsidRPr="00B75304" w:rsidRDefault="001D7FB1" w:rsidP="00AB143D">
      <w:pPr>
        <w:pStyle w:val="Para"/>
        <w:rPr>
          <w:lang w:val="en-GB"/>
        </w:rPr>
      </w:pPr>
      <w:r>
        <w:rPr>
          <w:lang w:val="en-GB"/>
        </w:rPr>
        <w:t>Monitoring</w:t>
      </w:r>
      <w:r w:rsidR="00AB143D" w:rsidRPr="00B75304">
        <w:rPr>
          <w:lang w:val="en-GB"/>
        </w:rPr>
        <w:t xml:space="preserve"> of antipsychotic prescribing in aged care has been a particular source of concern for many commentators, as it was for participants in this </w:t>
      </w:r>
      <w:r w:rsidR="0097391D">
        <w:rPr>
          <w:lang w:val="en-GB"/>
        </w:rPr>
        <w:t>review</w:t>
      </w:r>
      <w:r w:rsidR="00AB143D" w:rsidRPr="00B75304">
        <w:rPr>
          <w:lang w:val="en-GB"/>
        </w:rPr>
        <w:t>. This</w:t>
      </w:r>
      <w:r w:rsidR="000E077E" w:rsidRPr="00B75304">
        <w:rPr>
          <w:lang w:val="en-GB"/>
        </w:rPr>
        <w:t xml:space="preserve"> concern</w:t>
      </w:r>
      <w:r w:rsidR="00AB143D" w:rsidRPr="00B75304">
        <w:rPr>
          <w:lang w:val="en-GB"/>
        </w:rPr>
        <w:t xml:space="preserve"> has resulted in a number of recommendations to strengthen legislation and policy accordingly</w:t>
      </w:r>
      <w:r w:rsidR="002163D8" w:rsidRPr="00B75304">
        <w:rPr>
          <w:lang w:val="en-GB"/>
        </w:rPr>
        <w:t xml:space="preserve">, such as by requiring </w:t>
      </w:r>
      <w:r w:rsidR="00C0081D" w:rsidRPr="00B75304">
        <w:rPr>
          <w:lang w:val="en-GB"/>
        </w:rPr>
        <w:t xml:space="preserve">all psychotropic </w:t>
      </w:r>
      <w:r w:rsidR="00E83A2E" w:rsidRPr="00B75304">
        <w:rPr>
          <w:lang w:val="en-GB"/>
        </w:rPr>
        <w:t xml:space="preserve">prescriptions in aged care </w:t>
      </w:r>
      <w:r w:rsidR="00BD7A7D">
        <w:rPr>
          <w:lang w:val="en-GB"/>
        </w:rPr>
        <w:t>homes</w:t>
      </w:r>
      <w:r w:rsidR="00E83A2E" w:rsidRPr="00B75304">
        <w:rPr>
          <w:lang w:val="en-GB"/>
        </w:rPr>
        <w:t xml:space="preserve"> to be approved by </w:t>
      </w:r>
      <w:r w:rsidR="00AB143D" w:rsidRPr="00B75304">
        <w:rPr>
          <w:lang w:val="en-GB"/>
        </w:rPr>
        <w:t xml:space="preserve">a </w:t>
      </w:r>
      <w:r w:rsidR="000242ED">
        <w:rPr>
          <w:lang w:val="en-GB"/>
        </w:rPr>
        <w:t>c</w:t>
      </w:r>
      <w:r w:rsidR="00AB143D" w:rsidRPr="00B75304">
        <w:rPr>
          <w:lang w:val="en-GB"/>
        </w:rPr>
        <w:t xml:space="preserve">hief </w:t>
      </w:r>
      <w:r w:rsidR="000242ED">
        <w:rPr>
          <w:lang w:val="en-GB"/>
        </w:rPr>
        <w:t>c</w:t>
      </w:r>
      <w:r w:rsidR="00AB143D" w:rsidRPr="00B75304">
        <w:rPr>
          <w:lang w:val="en-GB"/>
        </w:rPr>
        <w:t xml:space="preserve">linical </w:t>
      </w:r>
      <w:r w:rsidR="000242ED">
        <w:rPr>
          <w:lang w:val="en-GB"/>
        </w:rPr>
        <w:t>a</w:t>
      </w:r>
      <w:r w:rsidR="00AB143D" w:rsidRPr="00B75304">
        <w:rPr>
          <w:lang w:val="en-GB"/>
        </w:rPr>
        <w:t xml:space="preserve">dvisor within the </w:t>
      </w:r>
      <w:r w:rsidR="00DC0ECB">
        <w:rPr>
          <w:lang w:val="en-GB"/>
        </w:rPr>
        <w:t>Commission</w:t>
      </w:r>
      <w:r w:rsidR="00E83A2E" w:rsidRPr="00B75304">
        <w:rPr>
          <w:lang w:val="en-GB"/>
        </w:rPr>
        <w:t xml:space="preserve"> </w:t>
      </w:r>
      <w:r w:rsidR="001C7764" w:rsidRPr="00B75304">
        <w:rPr>
          <w:lang w:val="en-GB"/>
        </w:rPr>
        <w:fldChar w:fldCharType="begin" w:fldLock="1"/>
      </w:r>
      <w:r w:rsidR="002D2F2A" w:rsidRPr="00B75304">
        <w:rPr>
          <w:lang w:val="en-GB"/>
        </w:rPr>
        <w:instrText>ADDIN CSL_CITATION {"citationItems":[{"id":"ITEM-1","itemData":{"author":[{"dropping-particle":"","family":"Carnell","given":"Kate","non-dropping-particle":"","parse-names":false,"suffix":""},{"dropping-particle":"","family":"Paterson","given":"Ron","non-dropping-particle":"","parse-names":false,"suffix":""}],"id":"ITEM-1","issue":"October","issued":{"date-parts":[["2017"]]},"title":"Review of national aged care quality regulatory processes","type":"book"},"uris":["http://www.mendeley.com/documents/?uuid=92240170-0e40-4334-92f5-d9c2381f3cd1"]},{"id":"ITEM-2","itemData":{"ISBN":"978-1-76010-580-8","abstract":"1.4 The focus of this inquiry has been to ensure scrutiny is also placed on the aged care service sector, which, like the disability service sector, is responsible for the direct care of vulnerable Australians. This inquiry was undertaken to review the current frameworks under which aged care providers recruit, train and retain their workforce, and to anticipate the impact of current and expected changes to the aged care service sector, and the workforce which will be needed to deliver those services in the years to come.","author":[{"dropping-particle":"","family":"Senate Community Affairs Reference Committee","given":"","non-dropping-particle":"","parse-names":false,"suffix":""}],"container-title":"Future of Australia's aged care sector workforce","editor":[{"dropping-particle":"","family":"C","given":"","non-dropping-particle":"","parse-names":false,"suffix":""}],"id":"ITEM-2","issue":"June","issued":{"date-parts":[["2017"]]},"number-of-pages":"155","publisher":"Parliament of Australia","publisher-place":"Canberra","title":"Future of Australia's aged care sector workforce","type":"book"},"uris":["http://www.mendeley.com/documents/?uuid=25fd9a4e-c610-439d-ad00-0bfaae198fb2"]}],"mendeley":{"formattedCitation":"(Carnell &amp; Paterson 2017, Senate Community Affairs Reference Committee 2017)","manualFormatting":"(Carnell and Paterson 2017, Senate Community Affairs Reference Committee 2017)","plainTextFormattedCitation":"(Carnell &amp; Paterson 2017, Senate Community Affairs Reference Committee 2017)","previouslyFormattedCitation":"(Carnell &amp; Paterson 2017, Senate Community Affairs Reference Committee 2017)"},"properties":{"noteIndex":0},"schema":"https://github.com/citation-style-language/schema/raw/master/csl-citation.json"}</w:instrText>
      </w:r>
      <w:r w:rsidR="001C7764" w:rsidRPr="00B75304">
        <w:rPr>
          <w:lang w:val="en-GB"/>
        </w:rPr>
        <w:fldChar w:fldCharType="separate"/>
      </w:r>
      <w:r w:rsidR="001C7764" w:rsidRPr="00B75304">
        <w:rPr>
          <w:lang w:val="en-GB"/>
        </w:rPr>
        <w:t xml:space="preserve">(Carnell </w:t>
      </w:r>
      <w:r w:rsidR="000E077E" w:rsidRPr="00B75304">
        <w:rPr>
          <w:lang w:val="en-GB"/>
        </w:rPr>
        <w:t xml:space="preserve">and </w:t>
      </w:r>
      <w:r w:rsidR="001C7764" w:rsidRPr="00B75304">
        <w:rPr>
          <w:lang w:val="en-GB"/>
        </w:rPr>
        <w:t>Paterson 2017, Senate Community Affairs Reference Committee 2017)</w:t>
      </w:r>
      <w:r w:rsidR="001C7764" w:rsidRPr="00B75304">
        <w:rPr>
          <w:lang w:val="en-GB"/>
        </w:rPr>
        <w:fldChar w:fldCharType="end"/>
      </w:r>
      <w:r w:rsidR="00AB143D" w:rsidRPr="00B75304">
        <w:rPr>
          <w:lang w:val="en-GB"/>
        </w:rPr>
        <w:t xml:space="preserve">. Similarly, the </w:t>
      </w:r>
      <w:r w:rsidR="004C0488">
        <w:rPr>
          <w:lang w:val="en-GB"/>
        </w:rPr>
        <w:t>Royal Commission</w:t>
      </w:r>
      <w:r w:rsidR="00D617B3" w:rsidRPr="00B75304">
        <w:rPr>
          <w:lang w:val="en-GB"/>
        </w:rPr>
        <w:t xml:space="preserve"> suggested scope to introduce greater monitoring and enforcement of PBS authority requirements </w:t>
      </w:r>
      <w:r w:rsidR="00D617B3" w:rsidRPr="00B75304">
        <w:rPr>
          <w:lang w:val="en-GB"/>
        </w:rPr>
        <w:fldChar w:fldCharType="begin" w:fldLock="1"/>
      </w:r>
      <w:r w:rsidR="003012F9">
        <w:rPr>
          <w:lang w:val="en-GB"/>
        </w:rPr>
        <w:instrText>ADDIN CSL_CITATION {"citationItems":[{"id":"ITEM-1","itemData":{"ISBN":"9781920838867","author":[{"dropping-particle":"","family":"Royal Commission into Aged Care Quality and Safety","given":"","non-dropping-particle":"","parse-names":false,"suffix":""}],"id":"ITEM-1","issued":{"date-parts":[["2019"]]},"publisher":"Commonwealth of Australia","publisher-place":"Canberra","title":"Interim Report: Neglect vol. 1","type":"book"},"uris":["http://www.mendeley.com/documents/?uuid=c0f621c7-63e2-4e4e-87c0-696b74c11846"]}],"mendeley":{"formattedCitation":"(Royal Commission into Aged Care Quality and Safety 2019b)","plainTextFormattedCitation":"(Royal Commission into Aged Care Quality and Safety 2019b)","previouslyFormattedCitation":"(Royal Commission into Aged Care Quality and Safety 2019b)"},"properties":{"noteIndex":0},"schema":"https://github.com/citation-style-language/schema/raw/master/csl-citation.json"}</w:instrText>
      </w:r>
      <w:r w:rsidR="00D617B3" w:rsidRPr="00B75304">
        <w:rPr>
          <w:lang w:val="en-GB"/>
        </w:rPr>
        <w:fldChar w:fldCharType="separate"/>
      </w:r>
      <w:r w:rsidR="002D2F2A" w:rsidRPr="00B75304">
        <w:rPr>
          <w:noProof/>
          <w:lang w:val="en-GB"/>
        </w:rPr>
        <w:t>(Royal Commission into Aged Care Quality and Safety 2019b)</w:t>
      </w:r>
      <w:r w:rsidR="00D617B3" w:rsidRPr="00B75304">
        <w:rPr>
          <w:lang w:val="en-GB"/>
        </w:rPr>
        <w:fldChar w:fldCharType="end"/>
      </w:r>
      <w:r w:rsidR="000B62C6">
        <w:rPr>
          <w:lang w:val="en-GB"/>
        </w:rPr>
        <w:t xml:space="preserve">, </w:t>
      </w:r>
      <w:r w:rsidR="00672CC7">
        <w:rPr>
          <w:lang w:val="en-GB"/>
        </w:rPr>
        <w:t xml:space="preserve">with </w:t>
      </w:r>
      <w:r w:rsidR="00672CC7">
        <w:rPr>
          <w:lang w:val="en-GB"/>
        </w:rPr>
        <w:t xml:space="preserve">legislative amendments </w:t>
      </w:r>
      <w:r w:rsidR="00BE79E1">
        <w:rPr>
          <w:lang w:val="en-GB"/>
        </w:rPr>
        <w:t xml:space="preserve">subsequently made to </w:t>
      </w:r>
      <w:r w:rsidR="00835EDF">
        <w:rPr>
          <w:lang w:val="en-GB"/>
        </w:rPr>
        <w:t xml:space="preserve">mandate </w:t>
      </w:r>
      <w:r w:rsidR="009575E7">
        <w:rPr>
          <w:lang w:val="en-GB"/>
        </w:rPr>
        <w:t xml:space="preserve">data capture </w:t>
      </w:r>
      <w:r w:rsidR="002A7402">
        <w:rPr>
          <w:lang w:val="en-GB"/>
        </w:rPr>
        <w:t>for all medicines dispensed in residential aged care settings (see Resources and initiatives, below)</w:t>
      </w:r>
      <w:r w:rsidR="00D617B3" w:rsidRPr="00B75304">
        <w:rPr>
          <w:lang w:val="en-GB"/>
        </w:rPr>
        <w:t>.</w:t>
      </w:r>
    </w:p>
    <w:p w14:paraId="31E5DC64" w14:textId="11326359" w:rsidR="00147106" w:rsidRDefault="004C7A2D" w:rsidP="00BF194C">
      <w:pPr>
        <w:pStyle w:val="Para"/>
        <w:rPr>
          <w:lang w:val="en-GB"/>
        </w:rPr>
      </w:pPr>
      <w:r>
        <w:rPr>
          <w:lang w:val="en-GB"/>
        </w:rPr>
        <w:t xml:space="preserve">It is worth noting that the role of </w:t>
      </w:r>
      <w:r w:rsidR="000242ED">
        <w:rPr>
          <w:lang w:val="en-GB"/>
        </w:rPr>
        <w:t>c</w:t>
      </w:r>
      <w:r>
        <w:rPr>
          <w:lang w:val="en-GB"/>
        </w:rPr>
        <w:t xml:space="preserve">hief </w:t>
      </w:r>
      <w:r w:rsidR="000242ED">
        <w:rPr>
          <w:lang w:val="en-GB"/>
        </w:rPr>
        <w:t>c</w:t>
      </w:r>
      <w:r>
        <w:rPr>
          <w:lang w:val="en-GB"/>
        </w:rPr>
        <w:t xml:space="preserve">linical </w:t>
      </w:r>
      <w:r w:rsidR="000242ED">
        <w:rPr>
          <w:lang w:val="en-GB"/>
        </w:rPr>
        <w:t>a</w:t>
      </w:r>
      <w:r>
        <w:rPr>
          <w:lang w:val="en-GB"/>
        </w:rPr>
        <w:t xml:space="preserve">dvisor, established in 2019, shares many similarities to that of the disability senior practitioner, viewed as a worthwhile model by many stakeholders in this review. It was unclear from consultation feedback whether stakeholders were unaware of the </w:t>
      </w:r>
      <w:r w:rsidR="000242ED">
        <w:rPr>
          <w:lang w:val="en-GB"/>
        </w:rPr>
        <w:t>c</w:t>
      </w:r>
      <w:r>
        <w:rPr>
          <w:lang w:val="en-GB"/>
        </w:rPr>
        <w:t xml:space="preserve">hief </w:t>
      </w:r>
      <w:r w:rsidR="000242ED">
        <w:rPr>
          <w:lang w:val="en-GB"/>
        </w:rPr>
        <w:t>c</w:t>
      </w:r>
      <w:r>
        <w:rPr>
          <w:lang w:val="en-GB"/>
        </w:rPr>
        <w:t xml:space="preserve">linical </w:t>
      </w:r>
      <w:r w:rsidR="000242ED">
        <w:rPr>
          <w:lang w:val="en-GB"/>
        </w:rPr>
        <w:t>a</w:t>
      </w:r>
      <w:r>
        <w:rPr>
          <w:lang w:val="en-GB"/>
        </w:rPr>
        <w:t>dvisor role or perceived</w:t>
      </w:r>
      <w:r w:rsidR="00E76C67">
        <w:rPr>
          <w:lang w:val="en-GB"/>
        </w:rPr>
        <w:t xml:space="preserve"> </w:t>
      </w:r>
      <w:r w:rsidR="00C953E5">
        <w:rPr>
          <w:lang w:val="en-GB"/>
        </w:rPr>
        <w:t xml:space="preserve">a need for </w:t>
      </w:r>
      <w:r>
        <w:rPr>
          <w:lang w:val="en-GB"/>
        </w:rPr>
        <w:t xml:space="preserve">it to </w:t>
      </w:r>
      <w:r w:rsidR="00C953E5">
        <w:rPr>
          <w:lang w:val="en-GB"/>
        </w:rPr>
        <w:t>be made</w:t>
      </w:r>
      <w:r w:rsidR="00884805">
        <w:rPr>
          <w:lang w:val="en-GB"/>
        </w:rPr>
        <w:t xml:space="preserve"> more robust</w:t>
      </w:r>
      <w:r>
        <w:rPr>
          <w:lang w:val="en-GB"/>
        </w:rPr>
        <w:t>. Further consideration could therefore be given to how this role can best provide support for and oversight to the aged care sector</w:t>
      </w:r>
      <w:r w:rsidR="00120970">
        <w:rPr>
          <w:lang w:val="en-GB"/>
        </w:rPr>
        <w:t xml:space="preserve"> in relation to restraint</w:t>
      </w:r>
      <w:r>
        <w:rPr>
          <w:lang w:val="en-GB"/>
        </w:rPr>
        <w:t>.</w:t>
      </w:r>
      <w:r w:rsidR="001F28AD">
        <w:rPr>
          <w:lang w:val="en-GB"/>
        </w:rPr>
        <w:t xml:space="preserve"> </w:t>
      </w:r>
      <w:r w:rsidR="00AB143D" w:rsidRPr="00B75304">
        <w:rPr>
          <w:lang w:val="en-GB"/>
        </w:rPr>
        <w:t xml:space="preserve">In addition to endorsing previous calls for improved </w:t>
      </w:r>
      <w:r w:rsidR="00E51F3C">
        <w:rPr>
          <w:lang w:val="en-GB"/>
        </w:rPr>
        <w:t>central</w:t>
      </w:r>
      <w:r w:rsidR="00AB143D" w:rsidRPr="00B75304">
        <w:rPr>
          <w:lang w:val="en-GB"/>
        </w:rPr>
        <w:t xml:space="preserve"> oversight, our findings are consistent with suggestions to better support providers to improve their own internal monitoring. Research suggests that providing aged care homes with data that supports them to understand, monitor, and adjust their own restraint practices contributes to reduced prescribing rates of both antipsychotic</w:t>
      </w:r>
      <w:r w:rsidR="000E077E" w:rsidRPr="00B75304">
        <w:rPr>
          <w:lang w:val="en-GB"/>
        </w:rPr>
        <w:t>s</w:t>
      </w:r>
      <w:r w:rsidR="00AB143D" w:rsidRPr="00B75304">
        <w:rPr>
          <w:lang w:val="en-GB"/>
        </w:rPr>
        <w:t xml:space="preserve"> and benzodiazepines </w:t>
      </w:r>
      <w:r w:rsidR="00AB143D" w:rsidRPr="00B75304">
        <w:rPr>
          <w:lang w:val="en-GB"/>
        </w:rPr>
        <w:fldChar w:fldCharType="begin" w:fldLock="1"/>
      </w:r>
      <w:r w:rsidR="00AB143D" w:rsidRPr="00B75304">
        <w:rPr>
          <w:lang w:val="en-GB"/>
        </w:rPr>
        <w:instrText>ADDIN CSL_CITATION {"citationItems":[{"id":"ITEM-1","itemData":{"DOI":"10.5694/mja17.00857","ISSN":"13265377","PMID":"29747564","abstract":"Objective: To assess the impact of a multi-strategic, interdisciplinary intervention on antipsychotic and benzodiazepine prescribing in residential aged care facilities (RACFs). Design, setting: Prospective, longitudinal intervention in Australian RACFs, April 2014-March 2016. Participants: 150 RACFs (with 12 157 residents) comprised the main participant group; two further groups were consultant pharmacists (staff education) and community pharmacies (prescribing data). Data for all RACF residents, excluding residents receiving respite or end-stage palliative care, were included. Intervention: A multi-strategic program comprising psychotropic medication audit and feedback, staff education, and interdisciplinary case review at baseline and 3 months; final audit at 6 months. Main outcome measure: Mean prevalence of regular antipsychotic and benzodiazepine prescribing at baseline, and at 3 and 6 months. Secondary measures: chlorpromazine and diazepam equivalent doses/day/resident; proportions of residents for whom drug was ceased or the dose reduced; prevalence of antidepressant and prn (as required) psychotropic prescribing (to detect any substitution practice). Results: During the 6-month intervention, the proportion of residents prescribed antipsychotics declined by 13% (from 21.6% [95% CI, 20.4-22.9%] to 18.9% [95% CI, 17.7-20.1%]), and that of residents regularly prescribed benzodiazepines by 21% (from 22.2% [95% CI, 21.0-23.5%] to 17.6% [95% CI, 16.5-18.7]; each, P &lt; 0.001). Mean chlorpromazine equivalent dose declined from 22.9 mg/resident/day (95% CI, 19.8-26.0) to 20.2 mg/resident/day (95% CI, 17.5-22.9; P &lt; 0.001); mean diazepam equivalent dose declined from 1.4 mg/resident/day (95% CI, 1.3-1.5) to 1.1 mg/resident/day (95% CI, 0.9-1.2; P &lt; 0.001). For 39% of residents prescribed antipsychotics and benzodiazepines at baseline, these agents had been ceased or their doses reduced by 6 months. There was no substitution by sedating antidepressants or prn prescribing of other psychotropic agents. Conclusions: The RedUSe program achieved significant reductions in the proportions of RACF residents prescribed antipsychotics and benzodiazepines. Trial registration: Australian New Zealand Clinical Trials, ACTRN12617001257358.","author":[{"dropping-particle":"","family":"Westbury","given":"Juanita L.","non-dropping-particle":"","parse-names":false,"suffix":""},{"dropping-particle":"","family":"Gee","given":"Peter","non-dropping-particle":"","parse-names":false,"suffix":""},{"dropping-particle":"","family":"Ling","given":"Tristan","non-dropping-particle":"","parse-names":false,"suffix":""},{"dropping-particle":"","family":"Brown","given":"Donnamay T.","non-dropping-particle":"","parse-names":false,"suffix":""},{"dropping-particle":"","family":"Franks","given":"Katherine H.","non-dropping-particle":"","parse-names":false,"suffix":""},{"dropping-particle":"","family":"Bindoff","given":"Ivan","non-dropping-particle":"","parse-names":false,"suffix":""},{"dropping-particle":"","family":"Bindoff","given":"Aidan","non-dropping-particle":"","parse-names":false,"suffix":""},{"dropping-particle":"","family":"Peterson","given":"Gregory M.","non-dropping-particle":"","parse-names":false,"suffix":""}],"container-title":"Medical Journal of Australia","id":"ITEM-1","issue":"9","issued":{"date-parts":[["2018"]]},"page":"398-403","title":"RedUSe: Reducing antipsychotic and benzodiazepine prescribing in residential aged care facilities","type":"article-journal","volume":"208"},"uris":["http://www.mendeley.com/documents/?uuid=5b9d1502-df7e-4ec3-9319-0097d060203d"]}],"mendeley":{"formattedCitation":"(Westbury et al. 2018)","plainTextFormattedCitation":"(Westbury et al. 2018)","previouslyFormattedCitation":"(Westbury et al. 2018)"},"properties":{"noteIndex":0},"schema":"https://github.com/citation-style-language/schema/raw/master/csl-citation.json"}</w:instrText>
      </w:r>
      <w:r w:rsidR="00AB143D" w:rsidRPr="00B75304">
        <w:rPr>
          <w:lang w:val="en-GB"/>
        </w:rPr>
        <w:fldChar w:fldCharType="separate"/>
      </w:r>
      <w:r w:rsidR="00AB143D" w:rsidRPr="00B75304">
        <w:rPr>
          <w:lang w:val="en-GB"/>
        </w:rPr>
        <w:t>(Westbury et al. 2018)</w:t>
      </w:r>
      <w:r w:rsidR="00AB143D" w:rsidRPr="00B75304">
        <w:rPr>
          <w:lang w:val="en-GB"/>
        </w:rPr>
        <w:fldChar w:fldCharType="end"/>
      </w:r>
      <w:r w:rsidR="00AB143D" w:rsidRPr="00B75304">
        <w:rPr>
          <w:lang w:val="en-GB"/>
        </w:rPr>
        <w:t xml:space="preserve">. However, the lack of consistent and reliable data available across the sector </w:t>
      </w:r>
      <w:r w:rsidR="000E077E" w:rsidRPr="00B75304">
        <w:rPr>
          <w:lang w:val="en-GB"/>
        </w:rPr>
        <w:t xml:space="preserve">– on </w:t>
      </w:r>
      <w:r w:rsidR="00AB143D" w:rsidRPr="00B75304">
        <w:rPr>
          <w:lang w:val="en-GB"/>
        </w:rPr>
        <w:t>all types of restraint use</w:t>
      </w:r>
      <w:r w:rsidR="000E077E" w:rsidRPr="00B75304">
        <w:rPr>
          <w:lang w:val="en-GB"/>
        </w:rPr>
        <w:t xml:space="preserve"> –</w:t>
      </w:r>
      <w:r w:rsidR="00AB143D" w:rsidRPr="00B75304">
        <w:rPr>
          <w:lang w:val="en-GB"/>
        </w:rPr>
        <w:t xml:space="preserve"> is a well</w:t>
      </w:r>
      <w:r w:rsidR="000E077E" w:rsidRPr="00B75304">
        <w:rPr>
          <w:lang w:val="en-GB"/>
        </w:rPr>
        <w:t>-</w:t>
      </w:r>
      <w:r w:rsidR="00AB143D" w:rsidRPr="00B75304">
        <w:rPr>
          <w:lang w:val="en-GB"/>
        </w:rPr>
        <w:t xml:space="preserve">recognised barrier to routine performance benchmarking and quality improvement </w:t>
      </w:r>
      <w:r w:rsidR="00512A52" w:rsidRPr="00B75304">
        <w:rPr>
          <w:lang w:val="en-GB"/>
        </w:rPr>
        <w:fldChar w:fldCharType="begin" w:fldLock="1"/>
      </w:r>
      <w:r w:rsidR="003012F9">
        <w:rPr>
          <w:lang w:val="en-GB"/>
        </w:rPr>
        <w:instrText>ADDIN CSL_CITATION {"citationItems":[{"id":"ITEM-1","itemData":{"ISBN":"9781743667996","abstract":"Many users of aged care services have, or will develop, impaired decision-making capacity as a result of a range of circumstances and conditions, not the least of which is dementia. It is estimated that in 2018, there are 425,416 Australians living with Dementia.2 Without new medical discoveries and interventions, the number of Australians living with dementia is expected to increase to over 1.1 million by 2056.3 In 2015, more than half of people who permanently resided in residential aged care had a diagnosis of dementia.4 This proportion is expected to increase over time as the number of people living with dementia increases as a proportion of the population.5 In light of this, it is likely that a significant proportion of aged care recipients will have or will experience impaired decisionmaking capacity at some point during their engagement with the residential aged care system.","author":[{"dropping-particle":"","family":"Parliament of the Commonwealth of Australia","given":"","non-dropping-particle":"","parse-names":false,"suffix":""}],"id":"ITEM-1","issue":"October","issued":{"date-parts":[["2018"]]},"publisher":"Commonwealth of Australia","publisher-place":"Canberra","title":"Report on the inquiry into the quality of care in residential aged care facilities in Australia","type":"book"},"uris":["http://www.mendeley.com/documents/?uuid=271b2662-8cbf-461d-837e-3199566462ca"]},{"id":"ITEM-2","itemData":{"ISBN":"9781623137717","abstract":"\"October 2019\"--Table of contents page. \"This report was researched and written by Bethany Brown, researcher on older people's rights in Human Rights Watch's Disability Division.\" -- page 72 Key recommendation -- Map -- Methodology -- I. Background -- II. Use of chemical restrain in aged care facilities -- III. Experiences with government complaint mechanisms -- IV. Government response -- V. International standards and Australian law -- VI. Recommendations. Summary -- Key recommendation -- Map -- Methodology -- I. Background -- II. Use of chemical restrain in aged care facilities -- III. Experiences with government complaint mechanisms -- IV. Government response -- V. International standards and Australian law -- VI. Recommendations.","author":[{"dropping-particle":"","family":"Human Rights Watch","given":"","non-dropping-particle":"","parse-names":false,"suffix":""}],"id":"ITEM-2","issued":{"date-parts":[["2019"]]},"number-of-pages":"101","title":"\"Fading away\" : how aged care facilities in Australia chemically restrain older people with dementia","type":"book"},"uris":["http://www.mendeley.com/documents/?uuid=3a618523-4d7d-3ef8-bfac-fde4c2b0ad98"]},{"id":"ITEM-3","itemData":{"ISBN":"9781760107079","URL":"https://www.aph.gov.au/Parliamentary_Business/Committees/Senate/Community_Affairs/AgedCareQuality/Interim report","abstract":"\"February 2018\" \"Senator Rachel Siewert, Chair\" -- page iii.","author":[{"dropping-particle":"","family":"Community Affairs References Committee","given":"","non-dropping-particle":"","parse-names":false,"suffix":""}],"id":"ITEM-3","issue":"April","issued":{"date-parts":[["2018"]]},"page":"107","title":"Effectiveness of the Aged Care Quality Assessment and accreditation framework for protecting residents from abuse and poor practices, and ensuring proper clinical and medical care standards are maintained and practised","type":"webpage"},"uris":["http://www.mendeley.com/documents/?uuid=e4ab1a6b-6ff2-411c-97c4-793e9055eb95"]},{"id":"ITEM-4","itemData":{"ISBN":"9781920838867","author":[{"dropping-particle":"","family":"Royal Commission into Aged Care Quality and Safety","given":"","non-dropping-particle":"","parse-names":false,"suffix":""}],"id":"ITEM-4","issued":{"date-parts":[["2019"]]},"publisher":"Commonwealth of Australia","publisher-place":"Canberra","title":"Interim Report: Neglect vol. 1","type":"book"},"uris":["http://www.mendeley.com/documents/?uuid=c0f621c7-63e2-4e4e-87c0-696b74c11846"]}],"mendeley":{"formattedCitation":"(Parliament of the Commonwealth of Australia 2018, Human Rights Watch 2019, Community Affairs References Committee 2018, Royal Commission into Aged Care Quality and Safety 2019b)","plainTextFormattedCitation":"(Parliament of the Commonwealth of Australia 2018, Human Rights Watch 2019, Community Affairs References Committee 2018, Royal Commission into Aged Care Quality and Safety 2019b)","previouslyFormattedCitation":"(Parliament of the Commonwealth of Australia 2018, Human Rights Watch 2019, Community Affairs References Committee 2018, Royal Commission into Aged Care Quality and Safety 2019b)"},"properties":{"noteIndex":0},"schema":"https://github.com/citation-style-language/schema/raw/master/csl-citation.json"}</w:instrText>
      </w:r>
      <w:r w:rsidR="00512A52" w:rsidRPr="00B75304">
        <w:rPr>
          <w:lang w:val="en-GB"/>
        </w:rPr>
        <w:fldChar w:fldCharType="separate"/>
      </w:r>
      <w:r w:rsidR="002D2F2A" w:rsidRPr="00B75304">
        <w:rPr>
          <w:noProof/>
          <w:lang w:val="en-GB"/>
        </w:rPr>
        <w:t>(Parliament of the Commonwealth of Australia 2018, Human Rights Watch 2019, Community Affairs References Committee 2018, Royal Commission into Aged Care Quality and Safety 2019b)</w:t>
      </w:r>
      <w:r w:rsidR="00512A52" w:rsidRPr="00B75304">
        <w:rPr>
          <w:lang w:val="en-GB"/>
        </w:rPr>
        <w:fldChar w:fldCharType="end"/>
      </w:r>
      <w:r w:rsidR="00AB143D" w:rsidRPr="00B75304">
        <w:rPr>
          <w:lang w:val="en-GB"/>
        </w:rPr>
        <w:t xml:space="preserve">. </w:t>
      </w:r>
    </w:p>
    <w:p w14:paraId="3815F8E7" w14:textId="253F8025" w:rsidR="00147106" w:rsidRDefault="00463183" w:rsidP="00BF194C">
      <w:pPr>
        <w:pStyle w:val="Para"/>
        <w:rPr>
          <w:lang w:val="en-GB"/>
        </w:rPr>
      </w:pPr>
      <w:r>
        <w:rPr>
          <w:lang w:val="en-GB"/>
        </w:rPr>
        <w:t>Incoming changes to the</w:t>
      </w:r>
      <w:r w:rsidR="009E422D">
        <w:rPr>
          <w:lang w:val="en-GB"/>
        </w:rPr>
        <w:t xml:space="preserve"> Quality Indicator Program</w:t>
      </w:r>
      <w:r>
        <w:rPr>
          <w:lang w:val="en-GB"/>
        </w:rPr>
        <w:t xml:space="preserve"> (see below) are intended</w:t>
      </w:r>
      <w:r w:rsidR="009E422D">
        <w:rPr>
          <w:lang w:val="en-GB"/>
        </w:rPr>
        <w:t xml:space="preserve"> </w:t>
      </w:r>
      <w:r>
        <w:rPr>
          <w:lang w:val="en-GB"/>
        </w:rPr>
        <w:t xml:space="preserve">to go some way to addressing this, by introducing medication management indicators. </w:t>
      </w:r>
      <w:r w:rsidR="00625094">
        <w:rPr>
          <w:lang w:val="en-GB"/>
        </w:rPr>
        <w:t>Over time, this data will provide an evidence base that can be used to improve the quality of services provided to care recipi</w:t>
      </w:r>
      <w:r w:rsidR="0081797B">
        <w:rPr>
          <w:lang w:val="en-GB"/>
        </w:rPr>
        <w:t>ents.</w:t>
      </w:r>
    </w:p>
    <w:p w14:paraId="1F306962" w14:textId="6754B7A4" w:rsidR="00B97547" w:rsidRPr="00B75304" w:rsidRDefault="00D34FB9" w:rsidP="00BF194C">
      <w:pPr>
        <w:pStyle w:val="Para"/>
        <w:rPr>
          <w:lang w:val="en-GB"/>
        </w:rPr>
      </w:pPr>
      <w:r>
        <w:rPr>
          <w:lang w:val="en-GB"/>
        </w:rPr>
        <w:t>C</w:t>
      </w:r>
      <w:r w:rsidR="004F35B9" w:rsidRPr="00B75304">
        <w:rPr>
          <w:lang w:val="en-GB"/>
        </w:rPr>
        <w:t>ounsel</w:t>
      </w:r>
      <w:r w:rsidR="00AB143D" w:rsidRPr="00B75304">
        <w:rPr>
          <w:lang w:val="en-GB"/>
        </w:rPr>
        <w:t xml:space="preserve"> </w:t>
      </w:r>
      <w:r>
        <w:rPr>
          <w:lang w:val="en-GB"/>
        </w:rPr>
        <w:t>A</w:t>
      </w:r>
      <w:r w:rsidR="00AB143D" w:rsidRPr="00B75304">
        <w:rPr>
          <w:lang w:val="en-GB"/>
        </w:rPr>
        <w:t xml:space="preserve">ssisting the </w:t>
      </w:r>
      <w:r>
        <w:rPr>
          <w:lang w:val="en-GB"/>
        </w:rPr>
        <w:t>R</w:t>
      </w:r>
      <w:r w:rsidR="00AB143D" w:rsidRPr="00B75304">
        <w:rPr>
          <w:lang w:val="en-GB"/>
        </w:rPr>
        <w:t xml:space="preserve">oyal </w:t>
      </w:r>
      <w:r>
        <w:rPr>
          <w:lang w:val="en-GB"/>
        </w:rPr>
        <w:t>C</w:t>
      </w:r>
      <w:r w:rsidR="00AB143D" w:rsidRPr="00B75304">
        <w:rPr>
          <w:lang w:val="en-GB"/>
        </w:rPr>
        <w:t xml:space="preserve">ommission recently recommended </w:t>
      </w:r>
      <w:r w:rsidR="00201EDC">
        <w:rPr>
          <w:lang w:val="en-GB"/>
        </w:rPr>
        <w:t xml:space="preserve">even </w:t>
      </w:r>
      <w:r w:rsidR="002547FF">
        <w:rPr>
          <w:lang w:val="en-GB"/>
        </w:rPr>
        <w:t xml:space="preserve">broader reform, </w:t>
      </w:r>
      <w:r w:rsidR="00CD36FB">
        <w:rPr>
          <w:lang w:val="en-GB"/>
        </w:rPr>
        <w:t xml:space="preserve">proposing </w:t>
      </w:r>
      <w:r w:rsidR="00AB143D" w:rsidRPr="00B75304">
        <w:rPr>
          <w:lang w:val="en-GB"/>
        </w:rPr>
        <w:t xml:space="preserve">that a methodology be developed to </w:t>
      </w:r>
      <w:r w:rsidR="00AB143D" w:rsidRPr="00B75304">
        <w:rPr>
          <w:lang w:val="en-GB"/>
        </w:rPr>
        <w:lastRenderedPageBreak/>
        <w:t xml:space="preserve">enable reporting and benchmarking across </w:t>
      </w:r>
      <w:r w:rsidR="00AB143D" w:rsidRPr="00CD36FB">
        <w:rPr>
          <w:rStyle w:val="Bold"/>
        </w:rPr>
        <w:t>all</w:t>
      </w:r>
      <w:r w:rsidR="00AB143D" w:rsidRPr="00B75304">
        <w:rPr>
          <w:lang w:val="en-GB"/>
        </w:rPr>
        <w:t xml:space="preserve"> aspects of provider performance. They </w:t>
      </w:r>
      <w:r w:rsidR="0004664B" w:rsidRPr="00B75304">
        <w:rPr>
          <w:lang w:val="en-GB"/>
        </w:rPr>
        <w:t xml:space="preserve">proposed </w:t>
      </w:r>
      <w:r w:rsidR="00AB143D" w:rsidRPr="00B75304">
        <w:rPr>
          <w:lang w:val="en-GB"/>
        </w:rPr>
        <w:t>that this</w:t>
      </w:r>
      <w:r w:rsidR="0004664B" w:rsidRPr="00B75304">
        <w:rPr>
          <w:lang w:val="en-GB"/>
        </w:rPr>
        <w:t xml:space="preserve"> methodology</w:t>
      </w:r>
      <w:r w:rsidR="00AB143D" w:rsidRPr="00B75304">
        <w:rPr>
          <w:lang w:val="en-GB"/>
        </w:rPr>
        <w:t xml:space="preserve"> should allow providers to compare themselves against similar organisations; the Government to track performance at the sector-</w:t>
      </w:r>
      <w:r w:rsidR="0004664B" w:rsidRPr="00B75304">
        <w:rPr>
          <w:lang w:val="en-GB"/>
        </w:rPr>
        <w:t>level</w:t>
      </w:r>
      <w:r w:rsidR="00AB143D" w:rsidRPr="00B75304">
        <w:rPr>
          <w:lang w:val="en-GB"/>
        </w:rPr>
        <w:t xml:space="preserve"> and provider-level and to adjust targets over time; and for performance information to be released publicly to support consumers to make informed decisions when seeking care</w:t>
      </w:r>
      <w:r w:rsidR="001B583B" w:rsidRPr="00B75304">
        <w:rPr>
          <w:lang w:val="en-GB"/>
        </w:rPr>
        <w:t xml:space="preserve"> </w:t>
      </w:r>
      <w:r w:rsidR="00473A08" w:rsidRPr="00B75304">
        <w:rPr>
          <w:lang w:val="en-GB"/>
        </w:rPr>
        <w:fldChar w:fldCharType="begin" w:fldLock="1"/>
      </w:r>
      <w:r w:rsidR="00352638">
        <w:rPr>
          <w:lang w:val="en-GB"/>
        </w:rPr>
        <w:instrText>ADDIN CSL_CITATION {"citationItems":[{"id":"ITEM-1","itemData":{"URL":"https://agedcare.royalcommission.gov.au/sites/default/files/2020-10/RCD.9999.0540.0001_1.pdf","accessed":{"date-parts":[["2020","10","29"]]},"author":[{"dropping-particle":"","family":"Royal Commission into Aged Care Quality and Safety","given":"","non-dropping-particle":"","parse-names":false,"suffix":""}],"id":"ITEM-1","issued":{"date-parts":[["2020"]]},"title":"Counsel Assisting's final submissions: proposed recommendations","type":"webpage"},"uris":["http://www.mendeley.com/documents/?uuid=f8d8c691-7a89-4d5c-a102-37f911a77a4e"]}],"mendeley":{"formattedCitation":"(Royal Commission into Aged Care Quality and Safety 2020a)","plainTextFormattedCitation":"(Royal Commission into Aged Care Quality and Safety 2020a)","previouslyFormattedCitation":"(Royal Commission into Aged Care Quality and Safety n.d.)"},"properties":{"noteIndex":0},"schema":"https://github.com/citation-style-language/schema/raw/master/csl-citation.json"}</w:instrText>
      </w:r>
      <w:r w:rsidR="00473A08" w:rsidRPr="00B75304">
        <w:rPr>
          <w:lang w:val="en-GB"/>
        </w:rPr>
        <w:fldChar w:fldCharType="separate"/>
      </w:r>
      <w:r w:rsidR="00352638" w:rsidRPr="00352638">
        <w:rPr>
          <w:noProof/>
          <w:lang w:val="en-GB"/>
        </w:rPr>
        <w:t>(Royal Commission into Aged Care Quality and Safety 2020a)</w:t>
      </w:r>
      <w:r w:rsidR="00473A08" w:rsidRPr="00B75304">
        <w:rPr>
          <w:lang w:val="en-GB"/>
        </w:rPr>
        <w:fldChar w:fldCharType="end"/>
      </w:r>
      <w:r w:rsidR="00AB143D" w:rsidRPr="00B75304">
        <w:rPr>
          <w:lang w:val="en-GB"/>
        </w:rPr>
        <w:t>.</w:t>
      </w:r>
      <w:r w:rsidR="00F22F1A" w:rsidRPr="00B75304">
        <w:rPr>
          <w:lang w:val="en-GB"/>
        </w:rPr>
        <w:t xml:space="preserve"> Our findings support the inclusion of restraint indicators in any such </w:t>
      </w:r>
      <w:r w:rsidR="00A447C7" w:rsidRPr="00B75304">
        <w:rPr>
          <w:lang w:val="en-GB"/>
        </w:rPr>
        <w:t>reporting.</w:t>
      </w:r>
    </w:p>
    <w:p w14:paraId="5C06EE2F" w14:textId="5A69D435" w:rsidR="00495FE5" w:rsidRPr="00B75304" w:rsidRDefault="00495FE5" w:rsidP="00E622EA">
      <w:pPr>
        <w:pStyle w:val="Subhead1"/>
      </w:pPr>
      <w:r w:rsidRPr="00B75304">
        <w:t>Resources and initiatives</w:t>
      </w:r>
    </w:p>
    <w:p w14:paraId="233D8FF9" w14:textId="3B280DF3" w:rsidR="003B3553" w:rsidRPr="00B75304" w:rsidRDefault="00FD7899" w:rsidP="009B77C4">
      <w:pPr>
        <w:pStyle w:val="ParaKeep"/>
        <w:rPr>
          <w:lang w:val="en-GB"/>
        </w:rPr>
      </w:pPr>
      <w:r w:rsidRPr="00B75304">
        <w:rPr>
          <w:lang w:val="en-GB"/>
        </w:rPr>
        <w:t xml:space="preserve">A number of recent initiatives aim to </w:t>
      </w:r>
      <w:r w:rsidR="004A760A" w:rsidRPr="00B75304">
        <w:rPr>
          <w:lang w:val="en-GB"/>
        </w:rPr>
        <w:t xml:space="preserve">support </w:t>
      </w:r>
      <w:r w:rsidR="00956729" w:rsidRPr="00B75304">
        <w:rPr>
          <w:lang w:val="en-GB"/>
        </w:rPr>
        <w:t xml:space="preserve">improved </w:t>
      </w:r>
      <w:r w:rsidR="004A760A" w:rsidRPr="00B75304">
        <w:rPr>
          <w:lang w:val="en-GB"/>
        </w:rPr>
        <w:t>monitoring, governance</w:t>
      </w:r>
      <w:r w:rsidR="00956729" w:rsidRPr="00B75304">
        <w:rPr>
          <w:lang w:val="en-GB"/>
        </w:rPr>
        <w:t xml:space="preserve"> and oversight of restraint </w:t>
      </w:r>
      <w:r w:rsidR="0067539C" w:rsidRPr="00B75304">
        <w:rPr>
          <w:lang w:val="en-GB"/>
        </w:rPr>
        <w:t>use</w:t>
      </w:r>
      <w:r w:rsidRPr="00B75304">
        <w:rPr>
          <w:lang w:val="en-GB"/>
        </w:rPr>
        <w:t xml:space="preserve">. </w:t>
      </w:r>
      <w:r w:rsidR="00C30ADF" w:rsidRPr="00B75304">
        <w:rPr>
          <w:lang w:val="en-GB"/>
        </w:rPr>
        <w:t xml:space="preserve">Consistent with </w:t>
      </w:r>
      <w:r w:rsidR="0044736F" w:rsidRPr="00B75304">
        <w:rPr>
          <w:lang w:val="en-GB"/>
        </w:rPr>
        <w:t xml:space="preserve">inquiry findings, </w:t>
      </w:r>
      <w:r w:rsidR="00B61D8C" w:rsidRPr="00B75304">
        <w:rPr>
          <w:lang w:val="en-GB"/>
        </w:rPr>
        <w:t xml:space="preserve">these initiatives place particular emphasis on addressing the issue of </w:t>
      </w:r>
      <w:r w:rsidR="0044736F" w:rsidRPr="00B75304">
        <w:rPr>
          <w:lang w:val="en-GB"/>
        </w:rPr>
        <w:t>chemical restraint</w:t>
      </w:r>
      <w:r w:rsidR="00FC2A42" w:rsidRPr="00B75304">
        <w:rPr>
          <w:lang w:val="en-GB"/>
        </w:rPr>
        <w:t>. It is clear</w:t>
      </w:r>
      <w:r w:rsidR="00DF4797" w:rsidRPr="00B75304">
        <w:rPr>
          <w:lang w:val="en-GB"/>
        </w:rPr>
        <w:t>,</w:t>
      </w:r>
      <w:r w:rsidR="00FC2A42" w:rsidRPr="00B75304">
        <w:rPr>
          <w:lang w:val="en-GB"/>
        </w:rPr>
        <w:t xml:space="preserve"> however</w:t>
      </w:r>
      <w:r w:rsidR="00DF4797" w:rsidRPr="00B75304">
        <w:rPr>
          <w:lang w:val="en-GB"/>
        </w:rPr>
        <w:t>,</w:t>
      </w:r>
      <w:r w:rsidR="00FC2A42" w:rsidRPr="00B75304">
        <w:rPr>
          <w:lang w:val="en-GB"/>
        </w:rPr>
        <w:t xml:space="preserve"> that despite significant activity in this space, there remains more work to be done:</w:t>
      </w:r>
    </w:p>
    <w:p w14:paraId="10EC60FC" w14:textId="03195476" w:rsidR="00495FE5" w:rsidRPr="00B75304" w:rsidRDefault="00495FE5" w:rsidP="00495FE5">
      <w:pPr>
        <w:pStyle w:val="Bullet1"/>
        <w:rPr>
          <w:lang w:val="en-GB"/>
        </w:rPr>
      </w:pPr>
      <w:r w:rsidRPr="00B75304">
        <w:rPr>
          <w:lang w:val="en-GB"/>
        </w:rPr>
        <w:t xml:space="preserve">The </w:t>
      </w:r>
      <w:r w:rsidR="00DC0ECB">
        <w:rPr>
          <w:lang w:val="en-GB"/>
        </w:rPr>
        <w:t>Commission</w:t>
      </w:r>
      <w:r w:rsidR="000B2883" w:rsidRPr="00B75304">
        <w:rPr>
          <w:lang w:val="en-GB"/>
        </w:rPr>
        <w:t>’s</w:t>
      </w:r>
      <w:r w:rsidRPr="00B75304">
        <w:rPr>
          <w:lang w:val="en-GB"/>
        </w:rPr>
        <w:t xml:space="preserve"> </w:t>
      </w:r>
      <w:r w:rsidR="00A75765" w:rsidRPr="00B75304">
        <w:rPr>
          <w:lang w:val="en-GB"/>
        </w:rPr>
        <w:t>s</w:t>
      </w:r>
      <w:r w:rsidRPr="00B75304">
        <w:rPr>
          <w:lang w:val="en-GB"/>
        </w:rPr>
        <w:t>elf-</w:t>
      </w:r>
      <w:r w:rsidR="00A75765" w:rsidRPr="00B75304">
        <w:rPr>
          <w:lang w:val="en-GB"/>
        </w:rPr>
        <w:t>a</w:t>
      </w:r>
      <w:r w:rsidRPr="00B75304">
        <w:rPr>
          <w:lang w:val="en-GB"/>
        </w:rPr>
        <w:t xml:space="preserve">ssessment </w:t>
      </w:r>
      <w:r w:rsidR="00A75765" w:rsidRPr="00B75304">
        <w:rPr>
          <w:lang w:val="en-GB"/>
        </w:rPr>
        <w:t>t</w:t>
      </w:r>
      <w:r w:rsidRPr="00B75304">
        <w:rPr>
          <w:lang w:val="en-GB"/>
        </w:rPr>
        <w:t xml:space="preserve">ool provides a method for </w:t>
      </w:r>
      <w:r w:rsidR="00C34001" w:rsidRPr="00B75304">
        <w:rPr>
          <w:lang w:val="en-GB"/>
        </w:rPr>
        <w:t>aged care homes</w:t>
      </w:r>
      <w:r w:rsidRPr="00B75304">
        <w:rPr>
          <w:lang w:val="en-GB"/>
        </w:rPr>
        <w:t xml:space="preserve"> to keep a record of residents using psychotropic</w:t>
      </w:r>
      <w:r w:rsidR="00DF4797" w:rsidRPr="00B75304">
        <w:rPr>
          <w:lang w:val="en-GB"/>
        </w:rPr>
        <w:t xml:space="preserve"> medications</w:t>
      </w:r>
      <w:r w:rsidR="00FC2A42" w:rsidRPr="00B75304">
        <w:rPr>
          <w:lang w:val="en-GB"/>
        </w:rPr>
        <w:t>. However, as noted above</w:t>
      </w:r>
      <w:r w:rsidR="001D79CF" w:rsidRPr="00B75304">
        <w:rPr>
          <w:lang w:val="en-GB"/>
        </w:rPr>
        <w:t>,</w:t>
      </w:r>
      <w:r w:rsidR="00FC2A42" w:rsidRPr="00B75304">
        <w:rPr>
          <w:lang w:val="en-GB"/>
        </w:rPr>
        <w:t xml:space="preserve"> </w:t>
      </w:r>
      <w:r w:rsidR="00C34001" w:rsidRPr="00B75304">
        <w:rPr>
          <w:lang w:val="en-GB"/>
        </w:rPr>
        <w:t xml:space="preserve">this tool </w:t>
      </w:r>
      <w:r w:rsidR="00DF4797" w:rsidRPr="00B75304">
        <w:rPr>
          <w:lang w:val="en-GB"/>
        </w:rPr>
        <w:t xml:space="preserve">does not identify chemical restraint but </w:t>
      </w:r>
      <w:r w:rsidR="001D79CF" w:rsidRPr="00B75304">
        <w:rPr>
          <w:lang w:val="en-GB"/>
        </w:rPr>
        <w:t xml:space="preserve">records </w:t>
      </w:r>
      <w:r w:rsidR="00DF4797" w:rsidRPr="00B75304">
        <w:rPr>
          <w:lang w:val="en-GB"/>
        </w:rPr>
        <w:t>instances of these medication being administered</w:t>
      </w:r>
      <w:r w:rsidR="00C34001" w:rsidRPr="00B75304">
        <w:rPr>
          <w:lang w:val="en-GB"/>
        </w:rPr>
        <w:t xml:space="preserve">, and </w:t>
      </w:r>
      <w:r w:rsidRPr="00B75304">
        <w:rPr>
          <w:lang w:val="en-GB"/>
        </w:rPr>
        <w:t xml:space="preserve">data is not centrally collated or fed back to give </w:t>
      </w:r>
      <w:r w:rsidR="00C34001" w:rsidRPr="00B75304">
        <w:rPr>
          <w:lang w:val="en-GB"/>
        </w:rPr>
        <w:t>homes</w:t>
      </w:r>
      <w:r w:rsidRPr="00B75304">
        <w:rPr>
          <w:lang w:val="en-GB"/>
        </w:rPr>
        <w:t xml:space="preserve"> insight into their performance relative to others</w:t>
      </w:r>
      <w:r w:rsidR="001D79CF" w:rsidRPr="00B75304">
        <w:rPr>
          <w:lang w:val="en-GB"/>
        </w:rPr>
        <w:t>.</w:t>
      </w:r>
    </w:p>
    <w:p w14:paraId="57516A34" w14:textId="7B0127A0" w:rsidR="00495FE5" w:rsidRPr="00B75304" w:rsidRDefault="00495FE5" w:rsidP="00495FE5">
      <w:pPr>
        <w:pStyle w:val="Bullet1"/>
        <w:rPr>
          <w:lang w:val="en-GB"/>
        </w:rPr>
      </w:pPr>
      <w:r w:rsidRPr="00B75304">
        <w:rPr>
          <w:lang w:val="en-GB"/>
        </w:rPr>
        <w:t xml:space="preserve">In July 2021, the </w:t>
      </w:r>
      <w:r w:rsidR="006625D8" w:rsidRPr="00B75304">
        <w:rPr>
          <w:lang w:val="en-GB"/>
        </w:rPr>
        <w:t>Quality Indicator</w:t>
      </w:r>
      <w:r w:rsidRPr="00B75304">
        <w:rPr>
          <w:lang w:val="en-GB"/>
        </w:rPr>
        <w:t xml:space="preserve"> Program will be expanded to include a new indicator relating to medication management. This indicator will capture all medication</w:t>
      </w:r>
      <w:r w:rsidR="001D79CF" w:rsidRPr="00B75304">
        <w:rPr>
          <w:lang w:val="en-GB"/>
        </w:rPr>
        <w:t xml:space="preserve">s, </w:t>
      </w:r>
      <w:r w:rsidRPr="00B75304">
        <w:rPr>
          <w:lang w:val="en-GB"/>
        </w:rPr>
        <w:t>including</w:t>
      </w:r>
      <w:r w:rsidR="001D79CF" w:rsidRPr="00B75304">
        <w:rPr>
          <w:lang w:val="en-GB"/>
        </w:rPr>
        <w:t xml:space="preserve"> </w:t>
      </w:r>
      <w:r w:rsidRPr="00B75304">
        <w:rPr>
          <w:lang w:val="en-GB"/>
        </w:rPr>
        <w:t>but not limited to</w:t>
      </w:r>
      <w:r w:rsidR="008836ED" w:rsidRPr="00B75304">
        <w:rPr>
          <w:lang w:val="en-GB"/>
        </w:rPr>
        <w:t>,</w:t>
      </w:r>
      <w:r w:rsidRPr="00B75304">
        <w:rPr>
          <w:lang w:val="en-GB"/>
        </w:rPr>
        <w:t xml:space="preserve"> those prescribed for the purposes of restraint</w:t>
      </w:r>
      <w:r w:rsidR="008836ED" w:rsidRPr="00B75304">
        <w:rPr>
          <w:lang w:val="en-GB"/>
        </w:rPr>
        <w:t>. A</w:t>
      </w:r>
      <w:r w:rsidR="00646992" w:rsidRPr="00B75304">
        <w:rPr>
          <w:lang w:val="en-GB"/>
        </w:rPr>
        <w:t>ged care homes</w:t>
      </w:r>
      <w:r w:rsidRPr="00B75304">
        <w:rPr>
          <w:lang w:val="en-GB"/>
        </w:rPr>
        <w:t xml:space="preserve"> will be required to report the percentage of their residents prescribed 9 or more medications, and the percentage of residents who received antipsychotic medications.</w:t>
      </w:r>
    </w:p>
    <w:p w14:paraId="62841A49" w14:textId="46EB9C91" w:rsidR="002143AA" w:rsidRDefault="002143AA" w:rsidP="00495FE5">
      <w:pPr>
        <w:pStyle w:val="Bullet1"/>
        <w:rPr>
          <w:lang w:val="en-GB"/>
        </w:rPr>
      </w:pPr>
      <w:r w:rsidRPr="002143AA">
        <w:rPr>
          <w:lang w:val="en-GB"/>
        </w:rPr>
        <w:t xml:space="preserve">In response to the Royal Commission’s COVID-19 report recommendations, the Government is bringing forward implementation of a SIRS in residential aged care to early 2021. The </w:t>
      </w:r>
      <w:r w:rsidR="00CB463D">
        <w:rPr>
          <w:lang w:val="en-GB"/>
        </w:rPr>
        <w:t>SIRS</w:t>
      </w:r>
      <w:r w:rsidRPr="002143AA">
        <w:rPr>
          <w:lang w:val="en-GB"/>
        </w:rPr>
        <w:t xml:space="preserve"> expands the responsibilities of residential aged care </w:t>
      </w:r>
      <w:r w:rsidRPr="002143AA">
        <w:rPr>
          <w:lang w:val="en-GB"/>
        </w:rPr>
        <w:t>providers to include identifying, recording, managing, resolving and reporting a broader range of serious incidents in residential aged care, including the use of inappropriate physical or chemical restraint.</w:t>
      </w:r>
    </w:p>
    <w:p w14:paraId="696431BE" w14:textId="7DC9D57B" w:rsidR="00495FE5" w:rsidRPr="00B75304" w:rsidRDefault="00495FE5" w:rsidP="00495FE5">
      <w:pPr>
        <w:pStyle w:val="Bullet1"/>
        <w:rPr>
          <w:lang w:val="en-GB"/>
        </w:rPr>
      </w:pPr>
      <w:r w:rsidRPr="00B75304">
        <w:rPr>
          <w:lang w:val="en-GB"/>
        </w:rPr>
        <w:t>In July 2020, changes to the PBS came into effect</w:t>
      </w:r>
      <w:r w:rsidR="001D79CF" w:rsidRPr="00B75304">
        <w:rPr>
          <w:lang w:val="en-GB"/>
        </w:rPr>
        <w:t xml:space="preserve">, which </w:t>
      </w:r>
      <w:r w:rsidRPr="00B75304">
        <w:rPr>
          <w:lang w:val="en-GB"/>
        </w:rPr>
        <w:t xml:space="preserve">require a facility ID to be recorded for all medications supplied in residential aged care. This information is designed to assist </w:t>
      </w:r>
      <w:r w:rsidR="009033F8" w:rsidRPr="00B75304">
        <w:rPr>
          <w:lang w:val="en-GB"/>
        </w:rPr>
        <w:t xml:space="preserve">the </w:t>
      </w:r>
      <w:r w:rsidR="00DC0ECB">
        <w:rPr>
          <w:lang w:val="en-GB"/>
        </w:rPr>
        <w:t>Department</w:t>
      </w:r>
      <w:r w:rsidRPr="00B75304">
        <w:rPr>
          <w:lang w:val="en-GB"/>
        </w:rPr>
        <w:t xml:space="preserve"> understand prescribing patterns and is subject to the usual limitations of PBS data (e.g. does not capture reason for prescribing, or actual medication use)</w:t>
      </w:r>
      <w:r w:rsidR="00EE46EE" w:rsidRPr="00B75304">
        <w:rPr>
          <w:lang w:val="en-GB"/>
        </w:rPr>
        <w:t>.</w:t>
      </w:r>
    </w:p>
    <w:p w14:paraId="43D53298" w14:textId="7DC675BF" w:rsidR="00495FE5" w:rsidRPr="00B75304" w:rsidRDefault="00495FE5" w:rsidP="00495FE5">
      <w:pPr>
        <w:pStyle w:val="Bullet1"/>
        <w:rPr>
          <w:lang w:val="en-GB"/>
        </w:rPr>
      </w:pPr>
      <w:r w:rsidRPr="00B75304">
        <w:rPr>
          <w:lang w:val="en-GB"/>
        </w:rPr>
        <w:t xml:space="preserve">In Victoria, public sector residential aged care services are required to collect and report data on </w:t>
      </w:r>
      <w:r w:rsidR="00E01F15" w:rsidRPr="00B75304">
        <w:rPr>
          <w:lang w:val="en-GB"/>
        </w:rPr>
        <w:t>5</w:t>
      </w:r>
      <w:r w:rsidRPr="00B75304">
        <w:rPr>
          <w:lang w:val="en-GB"/>
        </w:rPr>
        <w:t xml:space="preserve"> quality indicators to the Department of Health </w:t>
      </w:r>
      <w:r w:rsidR="00EE46EE" w:rsidRPr="00B75304">
        <w:rPr>
          <w:lang w:val="en-GB"/>
        </w:rPr>
        <w:t xml:space="preserve">and </w:t>
      </w:r>
      <w:r w:rsidRPr="00B75304">
        <w:rPr>
          <w:lang w:val="en-GB"/>
        </w:rPr>
        <w:t xml:space="preserve">Human Services. The </w:t>
      </w:r>
      <w:r w:rsidR="00E01F15" w:rsidRPr="00B75304">
        <w:rPr>
          <w:lang w:val="en-GB"/>
        </w:rPr>
        <w:t>5</w:t>
      </w:r>
      <w:r w:rsidRPr="00B75304">
        <w:rPr>
          <w:lang w:val="en-GB"/>
        </w:rPr>
        <w:t xml:space="preserve"> indicators are: pressure injuries, falls and fall-related fractures, use of physical restraint, use of 9 or more medicines, unplanned weight loss.</w:t>
      </w:r>
    </w:p>
    <w:p w14:paraId="6502D2A0" w14:textId="278E9F35" w:rsidR="00495FE5" w:rsidRDefault="00495FE5" w:rsidP="009B77C4">
      <w:pPr>
        <w:pStyle w:val="Bullet1Keep"/>
      </w:pPr>
      <w:r>
        <w:t xml:space="preserve">Industry solutions </w:t>
      </w:r>
      <w:r w:rsidR="00404E2C">
        <w:t xml:space="preserve">have also been </w:t>
      </w:r>
      <w:r>
        <w:t>developed with the aim of supporting aged care facilities monitor and benchmark their own performance</w:t>
      </w:r>
      <w:r w:rsidR="00404E2C">
        <w:t xml:space="preserve">, and could provide a model </w:t>
      </w:r>
      <w:r w:rsidR="00A447C7">
        <w:t>to inform</w:t>
      </w:r>
      <w:r w:rsidR="002F5098">
        <w:t xml:space="preserve"> future systems for sector-wide </w:t>
      </w:r>
      <w:r w:rsidR="00B22385">
        <w:t>reporting, tracking and reporting</w:t>
      </w:r>
      <w:r w:rsidR="00404E2C">
        <w:t xml:space="preserve">. </w:t>
      </w:r>
      <w:r w:rsidR="00B22385">
        <w:t xml:space="preserve">Current </w:t>
      </w:r>
      <w:r w:rsidR="0081797B">
        <w:t>systems</w:t>
      </w:r>
      <w:r>
        <w:t xml:space="preserve"> include, for example:</w:t>
      </w:r>
    </w:p>
    <w:p w14:paraId="3857230F" w14:textId="430FCCBE" w:rsidR="00495FE5" w:rsidRDefault="00495FE5" w:rsidP="00382828">
      <w:pPr>
        <w:pStyle w:val="Bullet2"/>
      </w:pPr>
      <w:r w:rsidRPr="00B75304">
        <w:rPr>
          <w:rStyle w:val="Bold"/>
        </w:rPr>
        <w:t>The Registry of Senior Australians Outcome Monitoring System</w:t>
      </w:r>
      <w:r w:rsidR="00EE46EE">
        <w:t xml:space="preserve"> –</w:t>
      </w:r>
      <w:r>
        <w:t xml:space="preserve"> collects data on 12 safety and quality </w:t>
      </w:r>
      <w:r w:rsidRPr="00382828">
        <w:t>indicators</w:t>
      </w:r>
      <w:r w:rsidR="00EE46EE">
        <w:t>,</w:t>
      </w:r>
      <w:r>
        <w:t xml:space="preserve"> which are relevant (if not specific) to restraint: high sedative load, antipsychotic use, chronic opioid use, premature mortality, delirium and/or dementia hospitalisations, fractures, medication-related adverse events, weight loss and malnutrition, falls, pressure injury, and emergency </w:t>
      </w:r>
      <w:r w:rsidDel="00DC0ECB">
        <w:t>department</w:t>
      </w:r>
      <w:r>
        <w:t xml:space="preserve"> presentation. Data is risk-adjusted to account for resident population characteristics.</w:t>
      </w:r>
    </w:p>
    <w:p w14:paraId="01E8D59D" w14:textId="0CDD7DE8" w:rsidR="00495FE5" w:rsidRPr="00B75F70" w:rsidRDefault="00495FE5" w:rsidP="00382828">
      <w:pPr>
        <w:pStyle w:val="Bullet2"/>
      </w:pPr>
      <w:r w:rsidRPr="00B75304">
        <w:rPr>
          <w:rStyle w:val="Bold"/>
        </w:rPr>
        <w:t>Ward Medication Management</w:t>
      </w:r>
      <w:r>
        <w:t xml:space="preserve"> </w:t>
      </w:r>
      <w:r w:rsidR="00EE46EE">
        <w:t xml:space="preserve">– </w:t>
      </w:r>
      <w:r>
        <w:t xml:space="preserve">provides facilities with access to an electronic </w:t>
      </w:r>
      <w:r w:rsidRPr="00382828">
        <w:t>dashboard</w:t>
      </w:r>
      <w:r>
        <w:t xml:space="preserve"> displaying their use of high-risk medications, benchmarked across all facilities subscribed to the service.</w:t>
      </w:r>
    </w:p>
    <w:p w14:paraId="13751BA4" w14:textId="77777777" w:rsidR="00204462" w:rsidRDefault="00204462">
      <w:pPr>
        <w:rPr>
          <w:lang w:val="en-GB"/>
        </w:rPr>
      </w:pPr>
      <w:bookmarkStart w:id="115" w:name="_Toc56250255"/>
      <w:bookmarkStart w:id="116" w:name="_Ref56280537"/>
      <w:r>
        <w:rPr>
          <w:lang w:val="en-GB"/>
        </w:rPr>
        <w:br w:type="page"/>
      </w:r>
    </w:p>
    <w:p w14:paraId="1712D808" w14:textId="77777777" w:rsidR="00203E2E" w:rsidRPr="00B75304" w:rsidRDefault="00203E2E" w:rsidP="00203E2E">
      <w:pPr>
        <w:rPr>
          <w:lang w:val="en-GB"/>
        </w:rPr>
        <w:sectPr w:rsidR="00203E2E" w:rsidRPr="00B75304" w:rsidSect="007A4A69">
          <w:type w:val="continuous"/>
          <w:pgSz w:w="11907" w:h="16840" w:code="9"/>
          <w:pgMar w:top="851" w:right="1134" w:bottom="851" w:left="1701" w:header="397" w:footer="567" w:gutter="0"/>
          <w:cols w:num="2" w:space="510"/>
          <w:docGrid w:linePitch="299"/>
          <w15:footnoteColumns w:val="1"/>
        </w:sectPr>
      </w:pPr>
    </w:p>
    <w:p w14:paraId="6982D11C" w14:textId="517E6550" w:rsidR="003722BB" w:rsidRDefault="00CD436A" w:rsidP="00FA0833">
      <w:pPr>
        <w:pStyle w:val="Heading2"/>
        <w:tabs>
          <w:tab w:val="left" w:pos="142"/>
        </w:tabs>
        <w:spacing w:before="0"/>
      </w:pPr>
      <w:bookmarkStart w:id="117" w:name="_Ref56452908"/>
      <w:bookmarkStart w:id="118" w:name="_Ref57910317"/>
      <w:bookmarkStart w:id="119" w:name="_Toc58392194"/>
      <w:r>
        <w:lastRenderedPageBreak/>
        <w:t>Harmonise arrangements</w:t>
      </w:r>
      <w:r w:rsidR="00FB5655">
        <w:t xml:space="preserve"> between sectors</w:t>
      </w:r>
      <w:bookmarkEnd w:id="115"/>
      <w:bookmarkEnd w:id="116"/>
      <w:bookmarkEnd w:id="117"/>
      <w:r w:rsidR="00592F01">
        <w:t xml:space="preserve"> as far as applicable</w:t>
      </w:r>
      <w:bookmarkEnd w:id="118"/>
      <w:bookmarkEnd w:id="119"/>
    </w:p>
    <w:p w14:paraId="143A9E28" w14:textId="1C5112B0" w:rsidR="003722BB" w:rsidRDefault="00653D3E" w:rsidP="00014E9A">
      <w:pPr>
        <w:pStyle w:val="Subhead1"/>
        <w:spacing w:before="0"/>
      </w:pPr>
      <w:r>
        <w:t>S</w:t>
      </w:r>
      <w:r w:rsidR="006D4B5C">
        <w:t>ummary</w:t>
      </w:r>
    </w:p>
    <w:p w14:paraId="5076A1CE" w14:textId="77777777" w:rsidR="00204462" w:rsidRDefault="00204462" w:rsidP="00A9270F">
      <w:pPr>
        <w:pStyle w:val="Bullet1"/>
        <w:rPr>
          <w:lang w:val="en-GB"/>
        </w:rPr>
        <w:sectPr w:rsidR="00204462" w:rsidSect="00DF64D6">
          <w:type w:val="continuous"/>
          <w:pgSz w:w="11907" w:h="16840" w:code="9"/>
          <w:pgMar w:top="851" w:right="1134" w:bottom="851" w:left="1701" w:header="397" w:footer="567" w:gutter="0"/>
          <w:cols w:space="567"/>
          <w:docGrid w:linePitch="299"/>
          <w15:footnoteColumns w:val="1"/>
        </w:sectPr>
      </w:pPr>
    </w:p>
    <w:p w14:paraId="424BD243" w14:textId="24C029D4" w:rsidR="003722BB" w:rsidRPr="00B75304" w:rsidRDefault="009D5228" w:rsidP="00A9270F">
      <w:pPr>
        <w:pStyle w:val="Bullet1"/>
        <w:rPr>
          <w:lang w:val="en-GB"/>
        </w:rPr>
      </w:pPr>
      <w:r w:rsidRPr="00B75304">
        <w:rPr>
          <w:lang w:val="en-GB"/>
        </w:rPr>
        <w:t xml:space="preserve">Differences in </w:t>
      </w:r>
      <w:r w:rsidR="00CB3EE4" w:rsidRPr="00B75304">
        <w:rPr>
          <w:lang w:val="en-GB"/>
        </w:rPr>
        <w:t>regulation</w:t>
      </w:r>
      <w:r w:rsidR="00937CEF" w:rsidRPr="00B75304">
        <w:rPr>
          <w:lang w:val="en-GB"/>
        </w:rPr>
        <w:t xml:space="preserve"> of restraint</w:t>
      </w:r>
      <w:r w:rsidR="00CB3EE4" w:rsidRPr="00B75304">
        <w:rPr>
          <w:lang w:val="en-GB"/>
        </w:rPr>
        <w:t xml:space="preserve"> between sectors </w:t>
      </w:r>
      <w:r w:rsidR="00937CEF" w:rsidRPr="00B75304">
        <w:rPr>
          <w:lang w:val="en-GB"/>
        </w:rPr>
        <w:t>were</w:t>
      </w:r>
      <w:r w:rsidR="009A3549" w:rsidRPr="00B75304">
        <w:rPr>
          <w:lang w:val="en-GB"/>
        </w:rPr>
        <w:t xml:space="preserve"> view</w:t>
      </w:r>
      <w:r w:rsidR="007612DF" w:rsidRPr="00B75304">
        <w:rPr>
          <w:lang w:val="en-GB"/>
        </w:rPr>
        <w:t xml:space="preserve">ed </w:t>
      </w:r>
      <w:r w:rsidR="00A348CB">
        <w:rPr>
          <w:lang w:val="en-GB"/>
        </w:rPr>
        <w:t xml:space="preserve">by some stakeholders </w:t>
      </w:r>
      <w:r w:rsidR="007612DF" w:rsidRPr="00B75304">
        <w:rPr>
          <w:lang w:val="en-GB"/>
        </w:rPr>
        <w:t>as problematic</w:t>
      </w:r>
      <w:r w:rsidR="00F21A42" w:rsidRPr="00B75304">
        <w:rPr>
          <w:lang w:val="en-GB"/>
        </w:rPr>
        <w:t>,</w:t>
      </w:r>
      <w:r w:rsidR="007612DF" w:rsidRPr="00B75304">
        <w:rPr>
          <w:lang w:val="en-GB"/>
        </w:rPr>
        <w:t xml:space="preserve"> </w:t>
      </w:r>
      <w:r w:rsidR="00F21A42" w:rsidRPr="00B75304">
        <w:rPr>
          <w:lang w:val="en-GB"/>
        </w:rPr>
        <w:t xml:space="preserve">because </w:t>
      </w:r>
      <w:r w:rsidR="007612DF" w:rsidRPr="00B75304">
        <w:rPr>
          <w:lang w:val="en-GB"/>
        </w:rPr>
        <w:t>they</w:t>
      </w:r>
      <w:r w:rsidR="00CB3EE4" w:rsidRPr="00B75304">
        <w:rPr>
          <w:lang w:val="en-GB"/>
        </w:rPr>
        <w:t xml:space="preserve"> </w:t>
      </w:r>
      <w:r w:rsidR="0057681C">
        <w:rPr>
          <w:lang w:val="en-GB"/>
        </w:rPr>
        <w:t>could result in people</w:t>
      </w:r>
      <w:r w:rsidR="0057681C" w:rsidRPr="00B75304">
        <w:rPr>
          <w:lang w:val="en-GB"/>
        </w:rPr>
        <w:t xml:space="preserve"> </w:t>
      </w:r>
      <w:r w:rsidR="00322924" w:rsidRPr="00B75304">
        <w:rPr>
          <w:lang w:val="en-GB"/>
        </w:rPr>
        <w:t>be</w:t>
      </w:r>
      <w:r w:rsidR="0057681C">
        <w:rPr>
          <w:lang w:val="en-GB"/>
        </w:rPr>
        <w:t>ing</w:t>
      </w:r>
      <w:r w:rsidR="00322924" w:rsidRPr="00B75304">
        <w:rPr>
          <w:lang w:val="en-GB"/>
        </w:rPr>
        <w:t xml:space="preserve"> treated differently in different se</w:t>
      </w:r>
      <w:r w:rsidR="007612DF" w:rsidRPr="00B75304">
        <w:rPr>
          <w:lang w:val="en-GB"/>
        </w:rPr>
        <w:t>ttings</w:t>
      </w:r>
      <w:r w:rsidR="009A3549" w:rsidRPr="00B75304">
        <w:rPr>
          <w:lang w:val="en-GB"/>
        </w:rPr>
        <w:t xml:space="preserve">. </w:t>
      </w:r>
    </w:p>
    <w:p w14:paraId="5E93EC2E" w14:textId="79383284" w:rsidR="004A5AAB" w:rsidRPr="00B75304" w:rsidRDefault="004A5AAB" w:rsidP="00A9270F">
      <w:pPr>
        <w:pStyle w:val="Bullet1"/>
        <w:rPr>
          <w:lang w:val="en-GB"/>
        </w:rPr>
      </w:pPr>
      <w:r w:rsidRPr="00B75304">
        <w:rPr>
          <w:lang w:val="en-GB"/>
        </w:rPr>
        <w:t>Almost every organisational stakeholder group highlighted that there</w:t>
      </w:r>
      <w:r w:rsidR="00C94634" w:rsidRPr="00B75304">
        <w:rPr>
          <w:lang w:val="en-GB"/>
        </w:rPr>
        <w:t xml:space="preserve"> are </w:t>
      </w:r>
      <w:r w:rsidR="00CD1106">
        <w:rPr>
          <w:lang w:val="en-GB"/>
        </w:rPr>
        <w:t>differences</w:t>
      </w:r>
      <w:r w:rsidRPr="00B75304">
        <w:rPr>
          <w:lang w:val="en-GB"/>
        </w:rPr>
        <w:t xml:space="preserve"> between the Restraints Principles and </w:t>
      </w:r>
      <w:r w:rsidR="00C94634" w:rsidRPr="00B75304">
        <w:rPr>
          <w:lang w:val="en-GB"/>
        </w:rPr>
        <w:t>NDIS Rules</w:t>
      </w:r>
      <w:r w:rsidR="00F21A42" w:rsidRPr="00B75304">
        <w:rPr>
          <w:lang w:val="en-GB"/>
        </w:rPr>
        <w:t xml:space="preserve">, which </w:t>
      </w:r>
      <w:r w:rsidR="0005521D">
        <w:rPr>
          <w:lang w:val="en-GB"/>
        </w:rPr>
        <w:t>increase the</w:t>
      </w:r>
      <w:r w:rsidRPr="00B75304">
        <w:rPr>
          <w:lang w:val="en-GB"/>
        </w:rPr>
        <w:t xml:space="preserve"> complexity</w:t>
      </w:r>
      <w:r w:rsidR="0005521D">
        <w:rPr>
          <w:lang w:val="en-GB"/>
        </w:rPr>
        <w:t xml:space="preserve"> of interpreting and applying the legislation</w:t>
      </w:r>
      <w:r w:rsidR="00F21A42" w:rsidRPr="00B75304">
        <w:rPr>
          <w:lang w:val="en-GB"/>
        </w:rPr>
        <w:t>.</w:t>
      </w:r>
    </w:p>
    <w:p w14:paraId="6C9C13C8" w14:textId="185C8A44" w:rsidR="009D7A61" w:rsidRPr="00B75304" w:rsidRDefault="00C94634" w:rsidP="00A9270F">
      <w:pPr>
        <w:pStyle w:val="Bullet1"/>
        <w:rPr>
          <w:lang w:val="en-GB"/>
        </w:rPr>
      </w:pPr>
      <w:r w:rsidRPr="00B75304">
        <w:rPr>
          <w:lang w:val="en-GB"/>
        </w:rPr>
        <w:t>Stakeholders recognise</w:t>
      </w:r>
      <w:r w:rsidR="00A0067E" w:rsidRPr="00B75304">
        <w:rPr>
          <w:lang w:val="en-GB"/>
        </w:rPr>
        <w:t xml:space="preserve"> that differences between the disability and aged care sectors</w:t>
      </w:r>
      <w:r w:rsidR="000A30E4">
        <w:rPr>
          <w:lang w:val="en-GB"/>
        </w:rPr>
        <w:t>, cohorts and broader regulatory arrangements,</w:t>
      </w:r>
      <w:r w:rsidR="00A0067E" w:rsidRPr="00B75304">
        <w:rPr>
          <w:lang w:val="en-GB"/>
        </w:rPr>
        <w:t xml:space="preserve"> mean that the same </w:t>
      </w:r>
      <w:r w:rsidR="00A0067E" w:rsidRPr="00B75304">
        <w:rPr>
          <w:lang w:val="en-GB"/>
        </w:rPr>
        <w:t xml:space="preserve">legislative framework </w:t>
      </w:r>
      <w:r w:rsidR="000E5577">
        <w:rPr>
          <w:lang w:val="en-GB"/>
        </w:rPr>
        <w:t xml:space="preserve">for restraint </w:t>
      </w:r>
      <w:r w:rsidR="0005521D">
        <w:rPr>
          <w:lang w:val="en-GB"/>
        </w:rPr>
        <w:t>may</w:t>
      </w:r>
      <w:r w:rsidR="000E5577">
        <w:rPr>
          <w:lang w:val="en-GB"/>
        </w:rPr>
        <w:t xml:space="preserve"> </w:t>
      </w:r>
      <w:r w:rsidR="00A0067E" w:rsidRPr="00B75304">
        <w:rPr>
          <w:lang w:val="en-GB"/>
        </w:rPr>
        <w:t xml:space="preserve">not be </w:t>
      </w:r>
      <w:r w:rsidR="006F30EB" w:rsidRPr="00B75304">
        <w:rPr>
          <w:lang w:val="en-GB"/>
        </w:rPr>
        <w:t>appropriate or</w:t>
      </w:r>
      <w:r w:rsidR="00A0067E" w:rsidRPr="00B75304">
        <w:rPr>
          <w:lang w:val="en-GB"/>
        </w:rPr>
        <w:t xml:space="preserve"> applicable</w:t>
      </w:r>
      <w:r w:rsidR="00DA3147">
        <w:rPr>
          <w:lang w:val="en-GB"/>
        </w:rPr>
        <w:t>.</w:t>
      </w:r>
      <w:r w:rsidR="00D2262A" w:rsidRPr="00B75304">
        <w:rPr>
          <w:lang w:val="en-GB"/>
        </w:rPr>
        <w:t xml:space="preserve"> </w:t>
      </w:r>
      <w:r w:rsidR="00DA3147">
        <w:rPr>
          <w:lang w:val="en-GB"/>
        </w:rPr>
        <w:t>H</w:t>
      </w:r>
      <w:r w:rsidR="00D2262A" w:rsidRPr="00B75304">
        <w:rPr>
          <w:lang w:val="en-GB"/>
        </w:rPr>
        <w:t>owever</w:t>
      </w:r>
      <w:r w:rsidR="00F21A42" w:rsidRPr="00B75304">
        <w:rPr>
          <w:lang w:val="en-GB"/>
        </w:rPr>
        <w:t>,</w:t>
      </w:r>
      <w:r w:rsidR="00A0067E" w:rsidRPr="00B75304">
        <w:rPr>
          <w:lang w:val="en-GB"/>
        </w:rPr>
        <w:t xml:space="preserve"> there was broad support for </w:t>
      </w:r>
      <w:r w:rsidRPr="00B75304">
        <w:rPr>
          <w:lang w:val="en-GB"/>
        </w:rPr>
        <w:t xml:space="preserve">learning </w:t>
      </w:r>
      <w:r w:rsidR="00C721F6">
        <w:rPr>
          <w:lang w:val="en-GB"/>
        </w:rPr>
        <w:t xml:space="preserve">and harmonising arrangements between aged care </w:t>
      </w:r>
      <w:r w:rsidRPr="00B75304">
        <w:rPr>
          <w:lang w:val="en-GB"/>
        </w:rPr>
        <w:t>and disability</w:t>
      </w:r>
      <w:r w:rsidR="00F21A42" w:rsidRPr="00B75304">
        <w:rPr>
          <w:lang w:val="en-GB"/>
        </w:rPr>
        <w:t>.</w:t>
      </w:r>
    </w:p>
    <w:p w14:paraId="31C20D78" w14:textId="1EB4CD0E" w:rsidR="009D7A61" w:rsidRPr="00B75304" w:rsidRDefault="00C94634" w:rsidP="00A9270F">
      <w:pPr>
        <w:pStyle w:val="Bullet1"/>
        <w:rPr>
          <w:lang w:val="en-GB"/>
        </w:rPr>
      </w:pPr>
      <w:r w:rsidRPr="00B75304">
        <w:rPr>
          <w:lang w:val="en-GB"/>
        </w:rPr>
        <w:t xml:space="preserve">We heard that the lack of a consistent approach to restraint use </w:t>
      </w:r>
      <w:r w:rsidR="00F21A42" w:rsidRPr="00B75304">
        <w:rPr>
          <w:lang w:val="en-GB"/>
        </w:rPr>
        <w:t>(</w:t>
      </w:r>
      <w:r w:rsidR="004855DF" w:rsidRPr="00B75304">
        <w:rPr>
          <w:lang w:val="en-GB"/>
        </w:rPr>
        <w:t xml:space="preserve">or </w:t>
      </w:r>
      <w:r w:rsidR="00F21A42" w:rsidRPr="00B75304">
        <w:rPr>
          <w:lang w:val="en-GB"/>
        </w:rPr>
        <w:t xml:space="preserve">its </w:t>
      </w:r>
      <w:r w:rsidRPr="00B75304">
        <w:rPr>
          <w:lang w:val="en-GB"/>
        </w:rPr>
        <w:t>minimisation</w:t>
      </w:r>
      <w:r w:rsidR="00F21A42" w:rsidRPr="00B75304">
        <w:rPr>
          <w:lang w:val="en-GB"/>
        </w:rPr>
        <w:t>)</w:t>
      </w:r>
      <w:r w:rsidRPr="00B75304">
        <w:rPr>
          <w:lang w:val="en-GB"/>
        </w:rPr>
        <w:t xml:space="preserve"> </w:t>
      </w:r>
      <w:r w:rsidR="00F21A42" w:rsidRPr="00B75304">
        <w:rPr>
          <w:lang w:val="en-GB"/>
        </w:rPr>
        <w:t xml:space="preserve">across </w:t>
      </w:r>
      <w:r w:rsidR="004855DF" w:rsidRPr="00B75304">
        <w:rPr>
          <w:lang w:val="en-GB"/>
        </w:rPr>
        <w:t xml:space="preserve">community, </w:t>
      </w:r>
      <w:r w:rsidR="0005521D">
        <w:rPr>
          <w:lang w:val="en-GB"/>
        </w:rPr>
        <w:t>healthcare,</w:t>
      </w:r>
      <w:r w:rsidR="0005521D" w:rsidRPr="00B75304">
        <w:rPr>
          <w:lang w:val="en-GB"/>
        </w:rPr>
        <w:t xml:space="preserve"> </w:t>
      </w:r>
      <w:r w:rsidR="004855DF" w:rsidRPr="00B75304">
        <w:rPr>
          <w:lang w:val="en-GB"/>
        </w:rPr>
        <w:t xml:space="preserve">and </w:t>
      </w:r>
      <w:r w:rsidR="0005521D">
        <w:rPr>
          <w:lang w:val="en-GB"/>
        </w:rPr>
        <w:t>residential aged care</w:t>
      </w:r>
      <w:r w:rsidR="004855DF" w:rsidRPr="00B75304">
        <w:rPr>
          <w:lang w:val="en-GB"/>
        </w:rPr>
        <w:t xml:space="preserve"> settings is a </w:t>
      </w:r>
      <w:r w:rsidR="009D7A61" w:rsidRPr="00B75304">
        <w:rPr>
          <w:lang w:val="en-GB"/>
        </w:rPr>
        <w:t xml:space="preserve">source of </w:t>
      </w:r>
      <w:r w:rsidR="004855DF" w:rsidRPr="00B75304">
        <w:rPr>
          <w:lang w:val="en-GB"/>
        </w:rPr>
        <w:t xml:space="preserve">substantial </w:t>
      </w:r>
      <w:r w:rsidR="009D7A61" w:rsidRPr="00B75304">
        <w:rPr>
          <w:lang w:val="en-GB"/>
        </w:rPr>
        <w:t>confusion and distress for residents, families and providers</w:t>
      </w:r>
      <w:r w:rsidR="00F21A42" w:rsidRPr="00B75304">
        <w:rPr>
          <w:lang w:val="en-GB"/>
        </w:rPr>
        <w:t>,</w:t>
      </w:r>
      <w:r w:rsidR="004855DF" w:rsidRPr="00B75304">
        <w:rPr>
          <w:lang w:val="en-GB"/>
        </w:rPr>
        <w:t xml:space="preserve"> given that residents frequently move between these environments</w:t>
      </w:r>
      <w:r w:rsidR="009D7A61" w:rsidRPr="00B75304">
        <w:rPr>
          <w:lang w:val="en-GB"/>
        </w:rPr>
        <w:t>.</w:t>
      </w:r>
    </w:p>
    <w:p w14:paraId="5FA68E07" w14:textId="77777777" w:rsidR="00204462" w:rsidRDefault="00204462" w:rsidP="008F20B1">
      <w:pPr>
        <w:pStyle w:val="Subhead1"/>
        <w:sectPr w:rsidR="00204462" w:rsidSect="007D58FE">
          <w:type w:val="continuous"/>
          <w:pgSz w:w="11907" w:h="16840" w:code="9"/>
          <w:pgMar w:top="851" w:right="1134" w:bottom="851" w:left="1701" w:header="397" w:footer="567" w:gutter="0"/>
          <w:cols w:num="2" w:space="567"/>
          <w:titlePg/>
          <w:docGrid w:linePitch="299"/>
          <w15:footnoteColumns w:val="1"/>
        </w:sectPr>
      </w:pPr>
    </w:p>
    <w:p w14:paraId="04AAAD77" w14:textId="00388C9B" w:rsidR="00204462" w:rsidRPr="003A2C73" w:rsidRDefault="000B5E38" w:rsidP="0071507C">
      <w:pPr>
        <w:pStyle w:val="RecommendationHeading"/>
        <w:sectPr w:rsidR="00204462" w:rsidRPr="003A2C73" w:rsidSect="00204462">
          <w:type w:val="continuous"/>
          <w:pgSz w:w="11907" w:h="16840" w:code="9"/>
          <w:pgMar w:top="851" w:right="1134" w:bottom="851" w:left="1701" w:header="397" w:footer="567" w:gutter="0"/>
          <w:cols w:space="567"/>
          <w:titlePg/>
          <w:docGrid w:linePitch="299"/>
          <w15:footnoteColumns w:val="1"/>
        </w:sectPr>
      </w:pPr>
      <w:r w:rsidRPr="003A2C73">
        <w:rPr>
          <w:noProof/>
          <w:lang w:val="en-AU" w:eastAsia="en-AU"/>
        </w:rPr>
        <mc:AlternateContent>
          <mc:Choice Requires="wps">
            <w:drawing>
              <wp:anchor distT="0" distB="0" distL="114300" distR="114300" simplePos="0" relativeHeight="251658248" behindDoc="1" locked="0" layoutInCell="1" allowOverlap="1" wp14:anchorId="0F04EBE6" wp14:editId="3B0F3A88">
                <wp:simplePos x="0" y="0"/>
                <wp:positionH relativeFrom="margin">
                  <wp:posOffset>-100965</wp:posOffset>
                </wp:positionH>
                <wp:positionV relativeFrom="margin">
                  <wp:posOffset>3724579</wp:posOffset>
                </wp:positionV>
                <wp:extent cx="5954395" cy="5724000"/>
                <wp:effectExtent l="0" t="0" r="8255" b="0"/>
                <wp:wrapNone/>
                <wp:docPr id="13" name="Rectangle 13" descr="Decorative"/>
                <wp:cNvGraphicFramePr/>
                <a:graphic xmlns:a="http://schemas.openxmlformats.org/drawingml/2006/main">
                  <a:graphicData uri="http://schemas.microsoft.com/office/word/2010/wordprocessingShape">
                    <wps:wsp>
                      <wps:cNvSpPr/>
                      <wps:spPr>
                        <a:xfrm>
                          <a:off x="0" y="0"/>
                          <a:ext cx="5954395" cy="5724000"/>
                        </a:xfrm>
                        <a:prstGeom prst="rect">
                          <a:avLst/>
                        </a:prstGeom>
                        <a:solidFill>
                          <a:schemeClr val="accent1">
                            <a:lumMod val="20000"/>
                            <a:lumOff val="80000"/>
                          </a:schemeClr>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7AAFFD1" id="Rectangle 13" o:spid="_x0000_s1026" alt="Decorative" style="position:absolute;margin-left:-7.95pt;margin-top:293.25pt;width:468.85pt;height:450.7pt;z-index:-2516582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" fillcolor="#e2f4ff [660]" stroked="f" strokeweight="2pt">
                <w10:wrap anchorx="margin" anchory="margin"/>
              </v:rect>
            </w:pict>
          </mc:Fallback>
        </mc:AlternateContent>
      </w:r>
      <w:r w:rsidR="00DF64D6" w:rsidRPr="003A2C73">
        <w:t xml:space="preserve">: </w:t>
      </w:r>
      <w:r w:rsidR="006655AB" w:rsidRPr="003A2C73">
        <w:t>Harmonise arrangements</w:t>
      </w:r>
      <w:r w:rsidR="00DF64D6" w:rsidRPr="003A2C73">
        <w:t xml:space="preserve"> between </w:t>
      </w:r>
      <w:r w:rsidR="00DF64D6" w:rsidRPr="0071507C">
        <w:t>sectors</w:t>
      </w:r>
      <w:r w:rsidR="006655AB" w:rsidRPr="003A2C73">
        <w:t xml:space="preserve"> as far as applicable</w:t>
      </w:r>
    </w:p>
    <w:p w14:paraId="0536CF7C" w14:textId="741A8B67" w:rsidR="006D4B5C" w:rsidRDefault="0069664E" w:rsidP="00FA0833">
      <w:pPr>
        <w:pStyle w:val="Subhead2"/>
        <w:spacing w:before="0"/>
      </w:pPr>
      <w:r>
        <w:t>Changes to the Restraints Principles</w:t>
      </w:r>
    </w:p>
    <w:p w14:paraId="4532D51B" w14:textId="415FF3AF" w:rsidR="00BF5923" w:rsidRPr="00B75304" w:rsidRDefault="007B0C05" w:rsidP="009B77C4">
      <w:pPr>
        <w:pStyle w:val="ParaKeep"/>
        <w:rPr>
          <w:lang w:val="en-GB"/>
        </w:rPr>
      </w:pPr>
      <w:r>
        <w:rPr>
          <w:lang w:val="en-GB"/>
        </w:rPr>
        <w:t xml:space="preserve">The </w:t>
      </w:r>
      <w:r w:rsidR="00944094">
        <w:rPr>
          <w:lang w:val="en-GB"/>
        </w:rPr>
        <w:t xml:space="preserve">Restraints Principles </w:t>
      </w:r>
      <w:r w:rsidR="000E229C">
        <w:rPr>
          <w:lang w:val="en-GB"/>
        </w:rPr>
        <w:t>could be reviewed</w:t>
      </w:r>
      <w:r w:rsidR="00944094">
        <w:rPr>
          <w:lang w:val="en-GB"/>
        </w:rPr>
        <w:t xml:space="preserve"> against specific </w:t>
      </w:r>
      <w:r>
        <w:rPr>
          <w:lang w:val="en-GB"/>
        </w:rPr>
        <w:t xml:space="preserve">aspects of the </w:t>
      </w:r>
      <w:r w:rsidR="002B7983">
        <w:rPr>
          <w:lang w:val="en-GB"/>
        </w:rPr>
        <w:t>NDIS Rules</w:t>
      </w:r>
      <w:r w:rsidR="009A7839">
        <w:rPr>
          <w:lang w:val="en-GB"/>
        </w:rPr>
        <w:t>, noting key differences between aged care and NDIS regulatory frameworks and cohorts</w:t>
      </w:r>
      <w:r>
        <w:rPr>
          <w:lang w:val="en-GB"/>
        </w:rPr>
        <w:t xml:space="preserve"> </w:t>
      </w:r>
      <w:r w:rsidR="00E04FCD">
        <w:rPr>
          <w:lang w:val="en-GB"/>
        </w:rPr>
        <w:t>(</w:t>
      </w:r>
      <w:r w:rsidR="00163322">
        <w:rPr>
          <w:lang w:val="en-GB"/>
        </w:rPr>
        <w:t xml:space="preserve">also </w:t>
      </w:r>
      <w:r w:rsidR="00E04FCD">
        <w:rPr>
          <w:lang w:val="en-GB"/>
        </w:rPr>
        <w:t>see</w:t>
      </w:r>
      <w:r w:rsidR="002B7983">
        <w:rPr>
          <w:lang w:val="en-GB"/>
        </w:rPr>
        <w:t xml:space="preserve"> Sections</w:t>
      </w:r>
      <w:r w:rsidR="002B7983" w:rsidDel="000A675A">
        <w:rPr>
          <w:lang w:val="en-GB"/>
        </w:rPr>
        <w:t xml:space="preserve"> </w:t>
      </w:r>
      <w:r w:rsidR="002B7983">
        <w:rPr>
          <w:lang w:val="en-GB"/>
        </w:rPr>
        <w:fldChar w:fldCharType="begin"/>
      </w:r>
      <w:r w:rsidR="002B7983">
        <w:rPr>
          <w:lang w:val="en-GB"/>
        </w:rPr>
        <w:instrText xml:space="preserve"> REF _Ref56544382 \r \h </w:instrText>
      </w:r>
      <w:r w:rsidR="002B7983">
        <w:rPr>
          <w:lang w:val="en-GB"/>
        </w:rPr>
      </w:r>
      <w:r w:rsidR="002B7983">
        <w:rPr>
          <w:lang w:val="en-GB"/>
        </w:rPr>
        <w:fldChar w:fldCharType="separate"/>
      </w:r>
      <w:r w:rsidR="002A07CA">
        <w:rPr>
          <w:lang w:val="en-GB"/>
        </w:rPr>
        <w:t>4.4</w:t>
      </w:r>
      <w:r w:rsidR="002B7983">
        <w:rPr>
          <w:lang w:val="en-GB"/>
        </w:rPr>
        <w:fldChar w:fldCharType="end"/>
      </w:r>
      <w:r w:rsidR="002B7983">
        <w:rPr>
          <w:lang w:val="en-GB"/>
        </w:rPr>
        <w:t xml:space="preserve">, </w:t>
      </w:r>
      <w:r w:rsidR="002B7983">
        <w:rPr>
          <w:lang w:val="en-GB"/>
        </w:rPr>
        <w:fldChar w:fldCharType="begin"/>
      </w:r>
      <w:r w:rsidR="002B7983">
        <w:rPr>
          <w:lang w:val="en-GB"/>
        </w:rPr>
        <w:instrText xml:space="preserve"> REF _Ref55659412 \r \h </w:instrText>
      </w:r>
      <w:r w:rsidR="002B7983">
        <w:rPr>
          <w:lang w:val="en-GB"/>
        </w:rPr>
      </w:r>
      <w:r w:rsidR="002B7983">
        <w:rPr>
          <w:lang w:val="en-GB"/>
        </w:rPr>
        <w:fldChar w:fldCharType="separate"/>
      </w:r>
      <w:r w:rsidR="002A07CA">
        <w:rPr>
          <w:lang w:val="en-GB"/>
        </w:rPr>
        <w:t>4.8</w:t>
      </w:r>
      <w:r w:rsidR="002B7983">
        <w:rPr>
          <w:lang w:val="en-GB"/>
        </w:rPr>
        <w:fldChar w:fldCharType="end"/>
      </w:r>
      <w:r w:rsidR="002B7983">
        <w:rPr>
          <w:lang w:val="en-GB"/>
        </w:rPr>
        <w:t xml:space="preserve">, and </w:t>
      </w:r>
      <w:r w:rsidR="002B7983">
        <w:rPr>
          <w:lang w:val="en-GB"/>
        </w:rPr>
        <w:fldChar w:fldCharType="begin"/>
      </w:r>
      <w:r w:rsidR="002B7983">
        <w:rPr>
          <w:lang w:val="en-GB"/>
        </w:rPr>
        <w:instrText xml:space="preserve"> REF _Ref56598361 \r \h </w:instrText>
      </w:r>
      <w:r w:rsidR="002B7983">
        <w:rPr>
          <w:lang w:val="en-GB"/>
        </w:rPr>
      </w:r>
      <w:r w:rsidR="002B7983">
        <w:rPr>
          <w:lang w:val="en-GB"/>
        </w:rPr>
        <w:fldChar w:fldCharType="separate"/>
      </w:r>
      <w:r w:rsidR="002A07CA">
        <w:rPr>
          <w:lang w:val="en-GB"/>
        </w:rPr>
        <w:t>4.9</w:t>
      </w:r>
      <w:r w:rsidR="002B7983">
        <w:rPr>
          <w:lang w:val="en-GB"/>
        </w:rPr>
        <w:fldChar w:fldCharType="end"/>
      </w:r>
      <w:r w:rsidR="00E04FCD">
        <w:rPr>
          <w:lang w:val="en-GB"/>
        </w:rPr>
        <w:t>)</w:t>
      </w:r>
      <w:r>
        <w:rPr>
          <w:lang w:val="en-GB"/>
        </w:rPr>
        <w:t xml:space="preserve">. </w:t>
      </w:r>
      <w:r w:rsidR="00C1551E">
        <w:rPr>
          <w:lang w:val="en-GB"/>
        </w:rPr>
        <w:t>C</w:t>
      </w:r>
      <w:r w:rsidR="004330FE">
        <w:rPr>
          <w:lang w:val="en-GB"/>
        </w:rPr>
        <w:t xml:space="preserve">ross-sector alignment came through so strongly </w:t>
      </w:r>
      <w:r w:rsidR="00150D2B">
        <w:rPr>
          <w:lang w:val="en-GB"/>
        </w:rPr>
        <w:t xml:space="preserve">in our consultations </w:t>
      </w:r>
      <w:r w:rsidR="004330FE">
        <w:rPr>
          <w:lang w:val="en-GB"/>
        </w:rPr>
        <w:t xml:space="preserve">that it warrants inclusion as a recommendation in its own right. </w:t>
      </w:r>
      <w:r w:rsidR="00BF5923" w:rsidRPr="00B75304">
        <w:rPr>
          <w:lang w:val="en-GB"/>
        </w:rPr>
        <w:t>Our findings reiterate those of previous inquiries in suggesting the need to</w:t>
      </w:r>
      <w:r w:rsidR="00E04FCD">
        <w:rPr>
          <w:lang w:val="en-GB"/>
        </w:rPr>
        <w:t>:</w:t>
      </w:r>
    </w:p>
    <w:p w14:paraId="13DDBF11" w14:textId="1B10263E" w:rsidR="00927B7D" w:rsidRPr="00927B7D" w:rsidRDefault="00D453EA" w:rsidP="003D79EB">
      <w:pPr>
        <w:pStyle w:val="RecommendationList"/>
      </w:pPr>
      <w:r>
        <w:t xml:space="preserve">Noting key </w:t>
      </w:r>
      <w:r w:rsidR="00927B7D" w:rsidRPr="00927B7D">
        <w:t>differences between aged care and NDIS regulatory frameworks and cohorts, consider how the features of the NDIS Rules could be adapted to the aged care sector, to harmonise the rights protecting vulnerable Australians, regardless of the sector through which they receive care</w:t>
      </w:r>
    </w:p>
    <w:p w14:paraId="4AA789F8" w14:textId="5BD96FF9" w:rsidR="00F869BE" w:rsidRDefault="006D4B5C" w:rsidP="00FA0833">
      <w:pPr>
        <w:pStyle w:val="Subhead2"/>
        <w:spacing w:before="120"/>
      </w:pPr>
      <w:r>
        <w:t>Other</w:t>
      </w:r>
      <w:r w:rsidR="00BA1352">
        <w:t xml:space="preserve"> changes</w:t>
      </w:r>
    </w:p>
    <w:p w14:paraId="7AB8B79C" w14:textId="18278237" w:rsidR="00C054F7" w:rsidRPr="00B75304" w:rsidRDefault="00C82E25" w:rsidP="0046723B">
      <w:pPr>
        <w:pStyle w:val="Para"/>
        <w:rPr>
          <w:lang w:val="en-GB"/>
        </w:rPr>
      </w:pPr>
      <w:r w:rsidRPr="00B75304">
        <w:rPr>
          <w:lang w:val="en-GB"/>
        </w:rPr>
        <w:t xml:space="preserve">In addition to the </w:t>
      </w:r>
      <w:r>
        <w:rPr>
          <w:lang w:val="en-GB"/>
        </w:rPr>
        <w:t xml:space="preserve">suggested </w:t>
      </w:r>
      <w:r w:rsidRPr="00B75304">
        <w:rPr>
          <w:lang w:val="en-GB"/>
        </w:rPr>
        <w:t>legislative change</w:t>
      </w:r>
      <w:r w:rsidR="00C054F7" w:rsidRPr="00B75304">
        <w:t xml:space="preserve">, our findings give rise to a number of other recommendations that would further support a </w:t>
      </w:r>
      <w:r w:rsidR="00C054F7" w:rsidRPr="00B75304">
        <w:t>consistent approach to restraint use (and more importantly, minimisation thereof):</w:t>
      </w:r>
    </w:p>
    <w:p w14:paraId="2D6F8B4B" w14:textId="04C792DB" w:rsidR="00BF6FD2" w:rsidRPr="00FC7ECD" w:rsidRDefault="00BF6FD2" w:rsidP="00BF6FD2">
      <w:pPr>
        <w:pStyle w:val="RecommendationList"/>
      </w:pPr>
      <w:r w:rsidRPr="00FC7ECD">
        <w:t xml:space="preserve">Explore options to </w:t>
      </w:r>
      <w:r>
        <w:t>increase</w:t>
      </w:r>
      <w:r w:rsidRPr="00FC7ECD">
        <w:t xml:space="preserve"> the availability of behaviour support specialists </w:t>
      </w:r>
      <w:r>
        <w:t>to facilitate</w:t>
      </w:r>
      <w:r w:rsidRPr="00FC7ECD">
        <w:t xml:space="preserve"> development of behaviour support plans </w:t>
      </w:r>
      <w:r>
        <w:t>in residential aged care</w:t>
      </w:r>
      <w:r w:rsidRPr="00FC7ECD">
        <w:t>.</w:t>
      </w:r>
    </w:p>
    <w:p w14:paraId="4C9FB7FF" w14:textId="77777777" w:rsidR="00365CE1" w:rsidRDefault="00365CE1" w:rsidP="00365CE1">
      <w:pPr>
        <w:pStyle w:val="RecommendationList"/>
      </w:pPr>
      <w:r>
        <w:t>Develop guidance and templates to support the development of behaviour support plans specific to the aged care (and dementia care) context.</w:t>
      </w:r>
    </w:p>
    <w:p w14:paraId="26628C60" w14:textId="77777777" w:rsidR="00365CE1" w:rsidRDefault="00365CE1" w:rsidP="00365CE1">
      <w:pPr>
        <w:pStyle w:val="RecommendationList"/>
      </w:pPr>
      <w:r>
        <w:t>Develop educational strategies and resources for staff across sectors on best practice management of transition between community care, healthcare, and residential aged care sector.</w:t>
      </w:r>
    </w:p>
    <w:p w14:paraId="2DB01771" w14:textId="00402776" w:rsidR="00365CE1" w:rsidRDefault="00365CE1" w:rsidP="00365CE1">
      <w:pPr>
        <w:pStyle w:val="RecommendationList"/>
      </w:pPr>
      <w:r>
        <w:t xml:space="preserve">Develop information for families and residents to support understanding of restraint regulations in the aged care and healthcare sectors </w:t>
      </w:r>
      <w:r w:rsidR="003A7915">
        <w:t>including</w:t>
      </w:r>
      <w:r>
        <w:t xml:space="preserve"> their rights and responsibilities, and what they can request or expect.</w:t>
      </w:r>
    </w:p>
    <w:p w14:paraId="6242CE33" w14:textId="43B9EA51" w:rsidR="00DB3B87" w:rsidRPr="00B75304" w:rsidRDefault="00DB3B87" w:rsidP="0071507C">
      <w:pPr>
        <w:pStyle w:val="RecommendationList"/>
      </w:pPr>
      <w:r>
        <w:t>Continue to foster collaboration and opportunities for learnings to be shared across sectors as the legislative, policy, and practice landscape changes over time</w:t>
      </w:r>
      <w:r w:rsidR="00365CE1">
        <w:t>.</w:t>
      </w:r>
    </w:p>
    <w:p w14:paraId="426AF46C" w14:textId="77777777" w:rsidR="00486D6C" w:rsidRDefault="00486D6C" w:rsidP="008F20B1">
      <w:pPr>
        <w:pStyle w:val="Subhead1"/>
        <w:sectPr w:rsidR="00486D6C" w:rsidSect="00D92F89">
          <w:type w:val="continuous"/>
          <w:pgSz w:w="11907" w:h="16840" w:code="9"/>
          <w:pgMar w:top="851" w:right="1134" w:bottom="851" w:left="1701" w:header="397" w:footer="567" w:gutter="0"/>
          <w:cols w:num="2" w:space="567"/>
          <w:docGrid w:linePitch="299"/>
          <w15:footnoteColumns w:val="1"/>
        </w:sectPr>
      </w:pPr>
    </w:p>
    <w:p w14:paraId="701E4406" w14:textId="789AF913" w:rsidR="00C80054" w:rsidRDefault="00C80054" w:rsidP="00F14593">
      <w:pPr>
        <w:pStyle w:val="Subhead1"/>
        <w:spacing w:before="0"/>
      </w:pPr>
      <w:r>
        <w:lastRenderedPageBreak/>
        <w:t xml:space="preserve">Relevant aspect of the </w:t>
      </w:r>
      <w:r w:rsidRPr="00354906">
        <w:t>legislation</w:t>
      </w:r>
    </w:p>
    <w:p w14:paraId="56AB9C08" w14:textId="1FD59601" w:rsidR="00B07543" w:rsidRPr="00B75304" w:rsidRDefault="00D926FB" w:rsidP="008F790F">
      <w:pPr>
        <w:pStyle w:val="Para"/>
        <w:rPr>
          <w:lang w:val="en-GB"/>
        </w:rPr>
      </w:pPr>
      <w:r w:rsidRPr="00B75304">
        <w:rPr>
          <w:lang w:val="en-GB" w:eastAsia="en-AU"/>
        </w:rPr>
        <w:t xml:space="preserve">This section </w:t>
      </w:r>
      <w:r w:rsidR="003C0F62" w:rsidRPr="00B75304">
        <w:rPr>
          <w:lang w:val="en-GB" w:eastAsia="en-AU"/>
        </w:rPr>
        <w:t>considers</w:t>
      </w:r>
      <w:r w:rsidR="00982E0C" w:rsidRPr="00B75304">
        <w:rPr>
          <w:lang w:val="en-GB" w:eastAsia="en-AU"/>
        </w:rPr>
        <w:t xml:space="preserve"> </w:t>
      </w:r>
      <w:r w:rsidR="00057170">
        <w:rPr>
          <w:lang w:val="en-GB" w:eastAsia="en-AU"/>
        </w:rPr>
        <w:t xml:space="preserve">opportunities for </w:t>
      </w:r>
      <w:r w:rsidR="002A54A2">
        <w:rPr>
          <w:lang w:val="en-GB" w:eastAsia="en-AU"/>
        </w:rPr>
        <w:t>overarching</w:t>
      </w:r>
      <w:r w:rsidR="00057170">
        <w:rPr>
          <w:lang w:val="en-GB" w:eastAsia="en-AU"/>
        </w:rPr>
        <w:t xml:space="preserve"> </w:t>
      </w:r>
      <w:r w:rsidR="00DF5D9E">
        <w:rPr>
          <w:lang w:val="en-GB" w:eastAsia="en-AU"/>
        </w:rPr>
        <w:t>harmonisation</w:t>
      </w:r>
      <w:r w:rsidR="00DF5D9E" w:rsidRPr="00B75304">
        <w:rPr>
          <w:lang w:val="en-GB" w:eastAsia="en-AU"/>
        </w:rPr>
        <w:t xml:space="preserve"> </w:t>
      </w:r>
      <w:r w:rsidRPr="00B75304">
        <w:rPr>
          <w:lang w:val="en-GB" w:eastAsia="en-AU"/>
        </w:rPr>
        <w:t xml:space="preserve">between the Restraints Principles and </w:t>
      </w:r>
      <w:r w:rsidR="003C0F62" w:rsidRPr="00B75304">
        <w:rPr>
          <w:lang w:val="en-GB" w:eastAsia="en-AU"/>
        </w:rPr>
        <w:t>the NDIS Rule</w:t>
      </w:r>
      <w:r w:rsidR="008A46A8" w:rsidRPr="00B75304">
        <w:rPr>
          <w:lang w:val="en-GB" w:eastAsia="en-AU"/>
        </w:rPr>
        <w:t>s</w:t>
      </w:r>
      <w:r w:rsidR="002B7220" w:rsidRPr="00B75304">
        <w:rPr>
          <w:lang w:val="en-GB" w:eastAsia="en-AU"/>
        </w:rPr>
        <w:t xml:space="preserve">, </w:t>
      </w:r>
      <w:r w:rsidR="00377EF8">
        <w:rPr>
          <w:lang w:val="en-GB" w:eastAsia="en-AU"/>
        </w:rPr>
        <w:t>where applicable given the different characteristics of both sectors</w:t>
      </w:r>
      <w:r w:rsidR="009D5228" w:rsidRPr="00B75304">
        <w:rPr>
          <w:lang w:val="en-GB" w:eastAsia="en-AU"/>
        </w:rPr>
        <w:t>.</w:t>
      </w:r>
    </w:p>
    <w:p w14:paraId="41F1E17F" w14:textId="56AB5197" w:rsidR="003722BB" w:rsidRDefault="00F533A6" w:rsidP="008F20B1">
      <w:pPr>
        <w:pStyle w:val="Subhead1"/>
      </w:pPr>
      <w:r>
        <w:t>Consultation</w:t>
      </w:r>
      <w:r w:rsidR="003722BB">
        <w:t xml:space="preserve"> findings</w:t>
      </w:r>
    </w:p>
    <w:p w14:paraId="0EEA2A56" w14:textId="5916E2C0" w:rsidR="00E95631" w:rsidRPr="00160544" w:rsidRDefault="00A603F8" w:rsidP="008853AD">
      <w:pPr>
        <w:pStyle w:val="Para"/>
      </w:pPr>
      <w:r w:rsidRPr="00B75304">
        <w:rPr>
          <w:lang w:val="en-GB"/>
        </w:rPr>
        <w:t xml:space="preserve">Consistent with previous reports, we heard that inconsistency between sectors presents a key challenge to the implementation of the Restraints Principles. </w:t>
      </w:r>
      <w:r w:rsidR="002A54A2">
        <w:rPr>
          <w:lang w:val="en-GB"/>
        </w:rPr>
        <w:t>I</w:t>
      </w:r>
      <w:r w:rsidR="00267A12" w:rsidRPr="00B75304">
        <w:rPr>
          <w:lang w:val="en-GB"/>
        </w:rPr>
        <w:t xml:space="preserve">nconsistency </w:t>
      </w:r>
      <w:r w:rsidRPr="00B75304">
        <w:rPr>
          <w:lang w:val="en-GB"/>
        </w:rPr>
        <w:t xml:space="preserve">was seen </w:t>
      </w:r>
      <w:r w:rsidR="006C46AF">
        <w:rPr>
          <w:lang w:val="en-GB"/>
        </w:rPr>
        <w:t>by some stakeholders</w:t>
      </w:r>
      <w:r w:rsidRPr="00B75304">
        <w:rPr>
          <w:lang w:val="en-GB"/>
        </w:rPr>
        <w:t xml:space="preserve"> to imply that people have different rights and </w:t>
      </w:r>
      <w:r w:rsidR="006C46AF">
        <w:rPr>
          <w:lang w:val="en-GB"/>
        </w:rPr>
        <w:t>could</w:t>
      </w:r>
      <w:r w:rsidR="006C46AF" w:rsidRPr="00B75304">
        <w:rPr>
          <w:lang w:val="en-GB"/>
        </w:rPr>
        <w:t xml:space="preserve"> </w:t>
      </w:r>
      <w:r w:rsidRPr="00B75304">
        <w:rPr>
          <w:lang w:val="en-GB"/>
        </w:rPr>
        <w:t>be treated differently in different settings</w:t>
      </w:r>
    </w:p>
    <w:p w14:paraId="2749287F" w14:textId="01624DCC" w:rsidR="00AB2285" w:rsidRPr="00B75304" w:rsidRDefault="00B76A58" w:rsidP="00E622EA">
      <w:pPr>
        <w:pStyle w:val="Subhead2"/>
      </w:pPr>
      <w:r>
        <w:t>T</w:t>
      </w:r>
      <w:r w:rsidR="00AB2285" w:rsidRPr="00B75304">
        <w:t>he NDIS Rules</w:t>
      </w:r>
      <w:r>
        <w:t xml:space="preserve"> are perceived to provide a stronger regulatory framework and greater protection for consumers </w:t>
      </w:r>
      <w:r w:rsidR="0093566E">
        <w:t>with disability</w:t>
      </w:r>
    </w:p>
    <w:p w14:paraId="32A53B28" w14:textId="51B04AA5" w:rsidR="00364F4A" w:rsidRPr="001252F9" w:rsidRDefault="00E76DC9" w:rsidP="001252F9">
      <w:pPr>
        <w:pStyle w:val="Para"/>
        <w:rPr>
          <w:lang w:val="en-GB"/>
        </w:rPr>
      </w:pPr>
      <w:r w:rsidRPr="001252F9">
        <w:t>Almost every</w:t>
      </w:r>
      <w:r w:rsidRPr="001252F9">
        <w:rPr>
          <w:lang w:val="en-GB"/>
        </w:rPr>
        <w:t xml:space="preserve"> organisational stakeholder group highlighted that the Restraints Principles and disability legislation take different approaches to the regulation of restraint, and that this introduces unnecessary complexity for providers. There was consensus amongst stakeholders that </w:t>
      </w:r>
      <w:r w:rsidR="0040654B" w:rsidRPr="001252F9">
        <w:rPr>
          <w:lang w:val="en-GB"/>
        </w:rPr>
        <w:t xml:space="preserve">though </w:t>
      </w:r>
      <w:r w:rsidRPr="001252F9">
        <w:rPr>
          <w:lang w:val="en-GB"/>
        </w:rPr>
        <w:t xml:space="preserve">neither the </w:t>
      </w:r>
      <w:r w:rsidR="002A54A2">
        <w:rPr>
          <w:lang w:val="en-GB"/>
        </w:rPr>
        <w:t>NDIS Rules</w:t>
      </w:r>
      <w:r w:rsidRPr="001252F9">
        <w:rPr>
          <w:lang w:val="en-GB"/>
        </w:rPr>
        <w:t xml:space="preserve"> nor the Restraints Principles were perfect, </w:t>
      </w:r>
      <w:r w:rsidR="008352C1">
        <w:rPr>
          <w:lang w:val="en-GB"/>
        </w:rPr>
        <w:t>harmonising</w:t>
      </w:r>
      <w:r w:rsidR="008352C1" w:rsidRPr="001252F9">
        <w:rPr>
          <w:lang w:val="en-GB"/>
        </w:rPr>
        <w:t xml:space="preserve"> </w:t>
      </w:r>
      <w:r w:rsidRPr="001252F9">
        <w:rPr>
          <w:lang w:val="en-GB"/>
        </w:rPr>
        <w:t xml:space="preserve">these </w:t>
      </w:r>
      <w:r w:rsidR="00E01F15" w:rsidRPr="001252F9">
        <w:rPr>
          <w:lang w:val="en-GB"/>
        </w:rPr>
        <w:t>2</w:t>
      </w:r>
      <w:r w:rsidRPr="001252F9">
        <w:rPr>
          <w:lang w:val="en-GB"/>
        </w:rPr>
        <w:t xml:space="preserve"> overlapping </w:t>
      </w:r>
      <w:r w:rsidR="002A54A2">
        <w:rPr>
          <w:lang w:val="en-GB"/>
        </w:rPr>
        <w:t>legislative frameworks</w:t>
      </w:r>
      <w:r w:rsidR="002A54A2" w:rsidRPr="001252F9">
        <w:rPr>
          <w:lang w:val="en-GB"/>
        </w:rPr>
        <w:t xml:space="preserve"> </w:t>
      </w:r>
      <w:r w:rsidR="000A60C4">
        <w:rPr>
          <w:lang w:val="en-GB"/>
        </w:rPr>
        <w:t xml:space="preserve">(and the resourcing and guidance that support them) </w:t>
      </w:r>
      <w:r w:rsidRPr="001252F9">
        <w:rPr>
          <w:lang w:val="en-GB"/>
        </w:rPr>
        <w:t xml:space="preserve">would reduce confusion at all levels. </w:t>
      </w:r>
      <w:r w:rsidR="000A60C4">
        <w:rPr>
          <w:lang w:val="en-GB"/>
        </w:rPr>
        <w:t>Some aspects of the legislation suggested for consideration included</w:t>
      </w:r>
      <w:r w:rsidR="00364F4A" w:rsidRPr="001252F9">
        <w:rPr>
          <w:lang w:val="en-GB"/>
        </w:rPr>
        <w:t>:</w:t>
      </w:r>
    </w:p>
    <w:p w14:paraId="07DB3145" w14:textId="3E55F53D" w:rsidR="00364F4A" w:rsidRPr="009A0030" w:rsidRDefault="00364F4A" w:rsidP="00421E67">
      <w:pPr>
        <w:pStyle w:val="Bullet1"/>
      </w:pPr>
      <w:bookmarkStart w:id="120" w:name="_Hlk54353987"/>
      <w:r w:rsidRPr="009A0030">
        <w:t xml:space="preserve">The NDIS terminology of </w:t>
      </w:r>
      <w:r w:rsidR="00860248" w:rsidRPr="009A0030">
        <w:t>‘</w:t>
      </w:r>
      <w:r w:rsidRPr="009A0030">
        <w:t>restrictive practices</w:t>
      </w:r>
      <w:r w:rsidR="00860248" w:rsidRPr="009A0030">
        <w:t>’</w:t>
      </w:r>
      <w:r w:rsidRPr="009A0030">
        <w:t xml:space="preserve"> and the </w:t>
      </w:r>
      <w:r w:rsidR="00E01F15" w:rsidRPr="009A0030">
        <w:t>5</w:t>
      </w:r>
      <w:r w:rsidRPr="009A0030">
        <w:t xml:space="preserve"> types of restraint defined within (seclusion, physical restraint, chemical restraint, environmental restraint, and chemical restraint</w:t>
      </w:r>
      <w:r w:rsidR="00B43FB2" w:rsidRPr="009A0030">
        <w:t>; see</w:t>
      </w:r>
      <w:r w:rsidR="009D39B3" w:rsidRPr="009A0030">
        <w:t xml:space="preserve"> </w:t>
      </w:r>
      <w:r w:rsidR="001252F9">
        <w:t xml:space="preserve">Section </w:t>
      </w:r>
      <w:r w:rsidR="001252F9">
        <w:fldChar w:fldCharType="begin"/>
      </w:r>
      <w:r w:rsidR="001252F9">
        <w:instrText xml:space="preserve"> REF _Ref56544382 \r \h </w:instrText>
      </w:r>
      <w:r w:rsidR="001252F9">
        <w:fldChar w:fldCharType="separate"/>
      </w:r>
      <w:r w:rsidR="002A07CA">
        <w:t>4.4</w:t>
      </w:r>
      <w:r w:rsidR="001252F9">
        <w:fldChar w:fldCharType="end"/>
      </w:r>
      <w:r w:rsidR="00B43FB2" w:rsidRPr="009A0030">
        <w:t>)</w:t>
      </w:r>
    </w:p>
    <w:p w14:paraId="7F657E63" w14:textId="67A0DA3B" w:rsidR="00216726" w:rsidRPr="00216726" w:rsidRDefault="00364F4A" w:rsidP="00421E67">
      <w:pPr>
        <w:pStyle w:val="Bullet1"/>
      </w:pPr>
      <w:r w:rsidRPr="00216726">
        <w:t xml:space="preserve">The </w:t>
      </w:r>
      <w:r w:rsidR="00216726">
        <w:t>emphasis on positive behaviour support</w:t>
      </w:r>
      <w:r w:rsidR="00884830">
        <w:t>, including development</w:t>
      </w:r>
      <w:r w:rsidRPr="00216726">
        <w:t xml:space="preserve"> of written behaviour support plans </w:t>
      </w:r>
      <w:r w:rsidR="00884830">
        <w:t xml:space="preserve">by </w:t>
      </w:r>
      <w:r w:rsidR="00D37F4D">
        <w:t xml:space="preserve">appropriately </w:t>
      </w:r>
      <w:r w:rsidR="002100D4">
        <w:t xml:space="preserve">trained and </w:t>
      </w:r>
      <w:r w:rsidR="00D37F4D">
        <w:t xml:space="preserve">skilled </w:t>
      </w:r>
      <w:r w:rsidR="00884830">
        <w:t xml:space="preserve">professionals </w:t>
      </w:r>
      <w:r w:rsidR="009D39B3" w:rsidRPr="00216726">
        <w:t xml:space="preserve">(see </w:t>
      </w:r>
      <w:r w:rsidR="001252F9">
        <w:t xml:space="preserve">Section </w:t>
      </w:r>
      <w:r w:rsidR="001252F9">
        <w:fldChar w:fldCharType="begin"/>
      </w:r>
      <w:r w:rsidR="001252F9">
        <w:instrText xml:space="preserve"> REF _Ref55659412 \r \h </w:instrText>
      </w:r>
      <w:r w:rsidR="001252F9">
        <w:fldChar w:fldCharType="separate"/>
      </w:r>
      <w:r w:rsidR="002A07CA">
        <w:t>4.8</w:t>
      </w:r>
      <w:r w:rsidR="001252F9">
        <w:fldChar w:fldCharType="end"/>
      </w:r>
      <w:r w:rsidR="009D39B3" w:rsidRPr="00216726">
        <w:t>)</w:t>
      </w:r>
    </w:p>
    <w:bookmarkEnd w:id="120"/>
    <w:p w14:paraId="53E86078" w14:textId="3477D4FF" w:rsidR="008E4627" w:rsidRPr="00B75304" w:rsidRDefault="008E4627" w:rsidP="00421E67">
      <w:pPr>
        <w:pStyle w:val="Bullet1"/>
        <w:rPr>
          <w:lang w:val="en-GB"/>
        </w:rPr>
      </w:pPr>
      <w:r>
        <w:rPr>
          <w:lang w:val="en-GB"/>
        </w:rPr>
        <w:t xml:space="preserve">Mechanisms for monitoring the use of restraints with </w:t>
      </w:r>
      <w:r w:rsidR="008617AA">
        <w:rPr>
          <w:lang w:val="en-GB"/>
        </w:rPr>
        <w:t>residential a</w:t>
      </w:r>
      <w:r>
        <w:rPr>
          <w:lang w:val="en-GB"/>
        </w:rPr>
        <w:t xml:space="preserve">ged </w:t>
      </w:r>
      <w:r w:rsidR="008617AA">
        <w:rPr>
          <w:lang w:val="en-GB"/>
        </w:rPr>
        <w:t>c</w:t>
      </w:r>
      <w:r>
        <w:rPr>
          <w:lang w:val="en-GB"/>
        </w:rPr>
        <w:t>are</w:t>
      </w:r>
      <w:r w:rsidR="00AB1B42">
        <w:rPr>
          <w:lang w:val="en-GB"/>
        </w:rPr>
        <w:t xml:space="preserve"> </w:t>
      </w:r>
      <w:r w:rsidR="008617AA">
        <w:rPr>
          <w:lang w:val="en-GB"/>
        </w:rPr>
        <w:t>(Section</w:t>
      </w:r>
      <w:r w:rsidR="00421E67">
        <w:rPr>
          <w:lang w:val="en-GB"/>
        </w:rPr>
        <w:t> </w:t>
      </w:r>
      <w:r w:rsidR="008617AA">
        <w:rPr>
          <w:lang w:val="en-GB"/>
        </w:rPr>
        <w:fldChar w:fldCharType="begin"/>
      </w:r>
      <w:r w:rsidR="008617AA">
        <w:rPr>
          <w:lang w:val="en-GB"/>
        </w:rPr>
        <w:instrText xml:space="preserve"> REF _Ref57975658 \r \h </w:instrText>
      </w:r>
      <w:r w:rsidR="008617AA">
        <w:rPr>
          <w:lang w:val="en-GB"/>
        </w:rPr>
      </w:r>
      <w:r w:rsidR="008617AA">
        <w:rPr>
          <w:lang w:val="en-GB"/>
        </w:rPr>
        <w:fldChar w:fldCharType="separate"/>
      </w:r>
      <w:r w:rsidR="002A07CA">
        <w:rPr>
          <w:lang w:val="en-GB"/>
        </w:rPr>
        <w:t>4.9</w:t>
      </w:r>
      <w:r w:rsidR="008617AA">
        <w:rPr>
          <w:lang w:val="en-GB"/>
        </w:rPr>
        <w:fldChar w:fldCharType="end"/>
      </w:r>
      <w:r w:rsidR="008617AA">
        <w:rPr>
          <w:lang w:val="en-GB"/>
        </w:rPr>
        <w:t>)</w:t>
      </w:r>
      <w:r>
        <w:rPr>
          <w:lang w:val="en-GB"/>
        </w:rPr>
        <w:t>.</w:t>
      </w:r>
    </w:p>
    <w:p w14:paraId="746CF163" w14:textId="77777777" w:rsidR="00CF55E0" w:rsidRDefault="00E76DC9" w:rsidP="00CF55E0">
      <w:pPr>
        <w:pStyle w:val="pullquotetest"/>
      </w:pPr>
      <w:r w:rsidRPr="00493FFE">
        <w:t>Let’s not reinvent the wheel, let</w:t>
      </w:r>
      <w:r>
        <w:t>’</w:t>
      </w:r>
      <w:r w:rsidRPr="00493FFE">
        <w:t>s look at other industries and see what they are doing. NDIS spent years working on issues around restraints, and so let’s use their hard work</w:t>
      </w:r>
      <w:r w:rsidR="0079660A">
        <w:t>.</w:t>
      </w:r>
      <w:r>
        <w:t xml:space="preserve"> </w:t>
      </w:r>
    </w:p>
    <w:p w14:paraId="04817F1C" w14:textId="3A053271" w:rsidR="00E76DC9" w:rsidRPr="00B75304" w:rsidRDefault="00E76DC9" w:rsidP="00CF55E0">
      <w:pPr>
        <w:pStyle w:val="attributiontest"/>
      </w:pPr>
      <w:r w:rsidRPr="00B75304">
        <w:t>– Provider peak</w:t>
      </w:r>
      <w:r w:rsidR="007A68CA" w:rsidRPr="00160544">
        <w:t xml:space="preserve"> </w:t>
      </w:r>
      <w:r w:rsidR="007A68CA" w:rsidRPr="00D73B73">
        <w:t>representative</w:t>
      </w:r>
    </w:p>
    <w:p w14:paraId="76F5FE61" w14:textId="25D04D83" w:rsidR="00E76DC9" w:rsidRPr="00B75304" w:rsidRDefault="00E76DC9" w:rsidP="00E76DC9">
      <w:pPr>
        <w:pStyle w:val="Para"/>
        <w:rPr>
          <w:lang w:val="en-GB" w:eastAsia="en-AU"/>
        </w:rPr>
      </w:pPr>
      <w:r w:rsidRPr="00B75304">
        <w:rPr>
          <w:lang w:val="en-GB" w:eastAsia="en-AU"/>
        </w:rPr>
        <w:t>Stakeholders noted that the increasing prevalence of NDIS participants in aged care</w:t>
      </w:r>
      <w:r w:rsidR="004B4E82" w:rsidRPr="00B75304">
        <w:rPr>
          <w:lang w:val="en-GB" w:eastAsia="en-AU"/>
        </w:rPr>
        <w:t xml:space="preserve">, and </w:t>
      </w:r>
      <w:r w:rsidR="00800D8D" w:rsidRPr="00B75304">
        <w:rPr>
          <w:lang w:val="en-GB" w:eastAsia="en-AU"/>
        </w:rPr>
        <w:t xml:space="preserve">incoming </w:t>
      </w:r>
      <w:r w:rsidR="00F47695" w:rsidRPr="00B75304">
        <w:rPr>
          <w:lang w:val="en-GB" w:eastAsia="en-AU"/>
        </w:rPr>
        <w:t xml:space="preserve">requirement for providers </w:t>
      </w:r>
      <w:r w:rsidR="00844FE0" w:rsidRPr="00B75304">
        <w:rPr>
          <w:lang w:val="en-GB" w:eastAsia="en-AU"/>
        </w:rPr>
        <w:t xml:space="preserve">caring for these individuals </w:t>
      </w:r>
      <w:r w:rsidR="00F47695" w:rsidRPr="00B75304">
        <w:rPr>
          <w:lang w:val="en-GB" w:eastAsia="en-AU"/>
        </w:rPr>
        <w:t xml:space="preserve">to register with the NDIS </w:t>
      </w:r>
      <w:r w:rsidR="00DC0ECB">
        <w:rPr>
          <w:lang w:val="en-GB" w:eastAsia="en-AU"/>
        </w:rPr>
        <w:t>Commission</w:t>
      </w:r>
      <w:r w:rsidR="00800D8D" w:rsidRPr="00B75304">
        <w:rPr>
          <w:lang w:val="en-GB" w:eastAsia="en-AU"/>
        </w:rPr>
        <w:t>,</w:t>
      </w:r>
      <w:r w:rsidRPr="00B75304">
        <w:rPr>
          <w:lang w:val="en-GB" w:eastAsia="en-AU"/>
        </w:rPr>
        <w:t xml:space="preserve"> will in effect introduce dual requirements on aged care providers; a common example provided was the scenario in which a resident in one room was on the NDIS while their neighbour was not. They</w:t>
      </w:r>
      <w:r w:rsidRPr="00B75304" w:rsidDel="0053570C">
        <w:rPr>
          <w:lang w:val="en-GB" w:eastAsia="en-AU"/>
        </w:rPr>
        <w:t xml:space="preserve"> </w:t>
      </w:r>
      <w:r w:rsidR="00275ABF">
        <w:rPr>
          <w:lang w:val="en-GB" w:eastAsia="en-AU"/>
        </w:rPr>
        <w:t>expressed concerns</w:t>
      </w:r>
      <w:r w:rsidRPr="00B75304">
        <w:rPr>
          <w:lang w:val="en-GB" w:eastAsia="en-AU"/>
        </w:rPr>
        <w:t xml:space="preserve"> that the added complexity of understanding and adhering to </w:t>
      </w:r>
      <w:r w:rsidR="00E01F15" w:rsidRPr="00B75304">
        <w:rPr>
          <w:lang w:val="en-GB" w:eastAsia="en-AU"/>
        </w:rPr>
        <w:t>2</w:t>
      </w:r>
      <w:r w:rsidRPr="00B75304">
        <w:rPr>
          <w:lang w:val="en-GB" w:eastAsia="en-AU"/>
        </w:rPr>
        <w:t xml:space="preserve"> sets of restraint legislation </w:t>
      </w:r>
      <w:r w:rsidR="00690B45">
        <w:rPr>
          <w:lang w:val="en-GB" w:eastAsia="en-AU"/>
        </w:rPr>
        <w:t>c</w:t>
      </w:r>
      <w:r w:rsidR="00690B45" w:rsidRPr="00B75304">
        <w:rPr>
          <w:lang w:val="en-GB" w:eastAsia="en-AU"/>
        </w:rPr>
        <w:t xml:space="preserve">ould </w:t>
      </w:r>
      <w:r w:rsidRPr="00B75304">
        <w:rPr>
          <w:lang w:val="en-GB" w:eastAsia="en-AU"/>
        </w:rPr>
        <w:t>result in providers ultimately not accepting NDIS participants into their facilities.</w:t>
      </w:r>
      <w:r w:rsidR="00CC6689" w:rsidRPr="00B75304">
        <w:rPr>
          <w:lang w:val="en-GB" w:eastAsia="en-AU"/>
        </w:rPr>
        <w:t xml:space="preserve"> </w:t>
      </w:r>
    </w:p>
    <w:p w14:paraId="072F6FBA" w14:textId="77777777" w:rsidR="00CF55E0" w:rsidRDefault="00E76DC9" w:rsidP="00CF55E0">
      <w:pPr>
        <w:pStyle w:val="pullquotetest"/>
      </w:pPr>
      <w:r w:rsidRPr="004E2246">
        <w:t>I have early onset dementia, but I also have an acquired brain injury. Where would it leave me?</w:t>
      </w:r>
    </w:p>
    <w:p w14:paraId="562CCBB1" w14:textId="5329D724" w:rsidR="00E76DC9" w:rsidRPr="00B75304" w:rsidRDefault="00E76DC9" w:rsidP="00CF55E0">
      <w:pPr>
        <w:pStyle w:val="attributiontest"/>
      </w:pPr>
      <w:r w:rsidRPr="00B75304">
        <w:t xml:space="preserve">– Consumer peak (representative with lived </w:t>
      </w:r>
      <w:r w:rsidRPr="00D73B73">
        <w:t>experience</w:t>
      </w:r>
      <w:r w:rsidRPr="00B75304">
        <w:t>)</w:t>
      </w:r>
    </w:p>
    <w:p w14:paraId="21F95038" w14:textId="2462E0B3" w:rsidR="00E76DC9" w:rsidRPr="00B75304" w:rsidRDefault="00E76DC9" w:rsidP="00B858FE">
      <w:pPr>
        <w:pStyle w:val="Subhead3"/>
      </w:pPr>
      <w:r w:rsidRPr="00B75304">
        <w:t>A note of caution</w:t>
      </w:r>
    </w:p>
    <w:p w14:paraId="74873AC6" w14:textId="47694FFF" w:rsidR="00E76DC9" w:rsidRPr="00B75304" w:rsidRDefault="00E76DC9" w:rsidP="00472CFA">
      <w:pPr>
        <w:pStyle w:val="Bullet1"/>
        <w:numPr>
          <w:ilvl w:val="0"/>
          <w:numId w:val="0"/>
        </w:numPr>
        <w:rPr>
          <w:lang w:val="en-GB"/>
        </w:rPr>
      </w:pPr>
      <w:r w:rsidRPr="00B75304">
        <w:rPr>
          <w:lang w:val="en-GB"/>
        </w:rPr>
        <w:t>While the disability sector was seen to provide a useful model from which aged care could learn, a number of stakeholders (including</w:t>
      </w:r>
      <w:r w:rsidR="00EA33AE" w:rsidRPr="00B75304">
        <w:rPr>
          <w:lang w:val="en-GB"/>
        </w:rPr>
        <w:t xml:space="preserve"> representatives of the </w:t>
      </w:r>
      <w:r w:rsidR="00A64ED9" w:rsidRPr="00B75304">
        <w:rPr>
          <w:lang w:val="en-GB"/>
        </w:rPr>
        <w:t>disability sector,</w:t>
      </w:r>
      <w:r w:rsidRPr="00B75304">
        <w:rPr>
          <w:lang w:val="en-GB"/>
        </w:rPr>
        <w:t xml:space="preserve"> and consumer, nursing, and provider peaks</w:t>
      </w:r>
      <w:r w:rsidR="00E150DA">
        <w:rPr>
          <w:lang w:val="en-GB"/>
        </w:rPr>
        <w:t>, as well as the Advisory Group</w:t>
      </w:r>
      <w:r w:rsidRPr="00B75304">
        <w:rPr>
          <w:lang w:val="en-GB"/>
        </w:rPr>
        <w:t xml:space="preserve">) noted that the same legislative framework may not be immediately applicable in aged care. These stakeholders highlighted the range of different contextual factors at play in the </w:t>
      </w:r>
      <w:r w:rsidR="00E01F15" w:rsidRPr="00B75304">
        <w:rPr>
          <w:lang w:val="en-GB"/>
        </w:rPr>
        <w:t>2</w:t>
      </w:r>
      <w:r w:rsidRPr="00B75304">
        <w:rPr>
          <w:lang w:val="en-GB"/>
        </w:rPr>
        <w:t xml:space="preserve"> sectors. </w:t>
      </w:r>
      <w:r w:rsidR="00FC6220">
        <w:rPr>
          <w:lang w:val="en-GB"/>
        </w:rPr>
        <w:t>They noted, f</w:t>
      </w:r>
      <w:r w:rsidRPr="00B75304">
        <w:rPr>
          <w:lang w:val="en-GB"/>
        </w:rPr>
        <w:t xml:space="preserve">or example, </w:t>
      </w:r>
      <w:r w:rsidR="00FC6220">
        <w:rPr>
          <w:lang w:val="en-GB"/>
        </w:rPr>
        <w:t xml:space="preserve">that </w:t>
      </w:r>
      <w:r w:rsidR="00E16176">
        <w:rPr>
          <w:lang w:val="en-GB"/>
        </w:rPr>
        <w:t>memory loss may make it difficult for some people with dementia to develop new skills, and</w:t>
      </w:r>
      <w:r w:rsidRPr="00B75304">
        <w:rPr>
          <w:lang w:val="en-GB"/>
        </w:rPr>
        <w:t xml:space="preserve"> </w:t>
      </w:r>
      <w:r w:rsidR="00FC6220">
        <w:rPr>
          <w:lang w:val="en-GB"/>
        </w:rPr>
        <w:t>that</w:t>
      </w:r>
      <w:r w:rsidRPr="00B75304">
        <w:rPr>
          <w:lang w:val="en-GB"/>
        </w:rPr>
        <w:t xml:space="preserve"> symptoms of dementia tend to be less static than the behavioural issues seen in disability</w:t>
      </w:r>
      <w:r w:rsidR="00E16176">
        <w:rPr>
          <w:lang w:val="en-GB"/>
        </w:rPr>
        <w:t xml:space="preserve">. </w:t>
      </w:r>
      <w:r w:rsidR="00FC6220">
        <w:rPr>
          <w:lang w:val="en-GB"/>
        </w:rPr>
        <w:t>As such, they identified that</w:t>
      </w:r>
      <w:r w:rsidR="00EE718A">
        <w:rPr>
          <w:lang w:val="en-GB"/>
        </w:rPr>
        <w:t xml:space="preserve"> </w:t>
      </w:r>
      <w:r w:rsidR="00601C6B">
        <w:rPr>
          <w:lang w:val="en-GB"/>
        </w:rPr>
        <w:t>behaviour support</w:t>
      </w:r>
      <w:r w:rsidR="00EE718A">
        <w:rPr>
          <w:lang w:val="en-GB"/>
        </w:rPr>
        <w:t xml:space="preserve"> plans </w:t>
      </w:r>
      <w:r w:rsidR="00601C6B">
        <w:rPr>
          <w:lang w:val="en-GB"/>
        </w:rPr>
        <w:t>may need</w:t>
      </w:r>
      <w:r w:rsidR="00654272">
        <w:rPr>
          <w:lang w:val="en-GB"/>
        </w:rPr>
        <w:t xml:space="preserve"> to be modified rapidly and incrementally to ensure consumer-centred care. </w:t>
      </w:r>
      <w:r w:rsidR="003218DE">
        <w:rPr>
          <w:lang w:val="en-GB"/>
        </w:rPr>
        <w:t>The</w:t>
      </w:r>
      <w:r w:rsidR="00601C6B">
        <w:rPr>
          <w:lang w:val="en-GB"/>
        </w:rPr>
        <w:t xml:space="preserve">se stakeholders also </w:t>
      </w:r>
      <w:r w:rsidR="00601C6B">
        <w:rPr>
          <w:lang w:val="en-GB"/>
        </w:rPr>
        <w:lastRenderedPageBreak/>
        <w:t xml:space="preserve">highlighted </w:t>
      </w:r>
      <w:r w:rsidRPr="00B75304">
        <w:rPr>
          <w:lang w:val="en-GB"/>
        </w:rPr>
        <w:t>differences in funding structures and resourcing</w:t>
      </w:r>
      <w:r w:rsidR="007B230E" w:rsidRPr="00B75304">
        <w:rPr>
          <w:lang w:val="en-GB"/>
        </w:rPr>
        <w:t xml:space="preserve">, </w:t>
      </w:r>
      <w:r w:rsidRPr="00B75304">
        <w:rPr>
          <w:lang w:val="en-GB"/>
        </w:rPr>
        <w:t xml:space="preserve">including front-line staff and behaviour support </w:t>
      </w:r>
      <w:r w:rsidR="00752B98" w:rsidRPr="00B75304">
        <w:rPr>
          <w:lang w:val="en-GB"/>
        </w:rPr>
        <w:t>specialists</w:t>
      </w:r>
      <w:r w:rsidR="00601C6B">
        <w:rPr>
          <w:lang w:val="en-GB"/>
        </w:rPr>
        <w:t xml:space="preserve">, that have implications for the degree to which </w:t>
      </w:r>
      <w:r w:rsidR="00AC4506">
        <w:rPr>
          <w:lang w:val="en-GB"/>
        </w:rPr>
        <w:t xml:space="preserve">restraint regulation </w:t>
      </w:r>
      <w:r w:rsidR="00770E0A">
        <w:rPr>
          <w:lang w:val="en-GB"/>
        </w:rPr>
        <w:t>and practice could be harmonised between sectors</w:t>
      </w:r>
      <w:r w:rsidRPr="00B75304">
        <w:rPr>
          <w:lang w:val="en-GB"/>
        </w:rPr>
        <w:t>.</w:t>
      </w:r>
    </w:p>
    <w:p w14:paraId="02E6B43F" w14:textId="55F509FC" w:rsidR="00E76DC9" w:rsidRDefault="00E76DC9" w:rsidP="00B858FE">
      <w:pPr>
        <w:pStyle w:val="Subhead2"/>
      </w:pPr>
      <w:bookmarkStart w:id="121" w:name="_Ref55574172"/>
      <w:r>
        <w:t>Transitions in care</w:t>
      </w:r>
      <w:bookmarkEnd w:id="121"/>
      <w:r w:rsidR="00B76A58">
        <w:t xml:space="preserve"> are common and highlight discrepancies between restraint use across sectors</w:t>
      </w:r>
    </w:p>
    <w:p w14:paraId="679D812B" w14:textId="3AEE437F" w:rsidR="00E76DC9" w:rsidRPr="00B75304" w:rsidRDefault="00E76DC9" w:rsidP="00E76DC9">
      <w:pPr>
        <w:pStyle w:val="Para"/>
        <w:rPr>
          <w:lang w:val="en-GB"/>
        </w:rPr>
      </w:pPr>
      <w:r w:rsidRPr="00B75304">
        <w:rPr>
          <w:lang w:val="en-GB"/>
        </w:rPr>
        <w:t xml:space="preserve">We heard that </w:t>
      </w:r>
      <w:r w:rsidR="009D0FAA" w:rsidRPr="00B75304">
        <w:rPr>
          <w:lang w:val="en-GB"/>
        </w:rPr>
        <w:t xml:space="preserve">although </w:t>
      </w:r>
      <w:r w:rsidRPr="00B75304">
        <w:rPr>
          <w:lang w:val="en-GB"/>
        </w:rPr>
        <w:t xml:space="preserve">residents frequently move between community, </w:t>
      </w:r>
      <w:r w:rsidR="00770E0A">
        <w:rPr>
          <w:lang w:val="en-GB"/>
        </w:rPr>
        <w:t>healthcare,</w:t>
      </w:r>
      <w:r w:rsidR="00770E0A" w:rsidRPr="00B75304">
        <w:rPr>
          <w:lang w:val="en-GB"/>
        </w:rPr>
        <w:t xml:space="preserve"> </w:t>
      </w:r>
      <w:r w:rsidRPr="00B75304">
        <w:rPr>
          <w:lang w:val="en-GB"/>
        </w:rPr>
        <w:t xml:space="preserve">and residential </w:t>
      </w:r>
      <w:r w:rsidR="00770E0A">
        <w:rPr>
          <w:lang w:val="en-GB"/>
        </w:rPr>
        <w:t xml:space="preserve">aged care </w:t>
      </w:r>
      <w:r w:rsidRPr="00B75304">
        <w:rPr>
          <w:lang w:val="en-GB"/>
        </w:rPr>
        <w:t xml:space="preserve">settings, there is no consistent approach to restraint use or minimisation. This </w:t>
      </w:r>
      <w:r w:rsidR="009D0FAA" w:rsidRPr="00B75304">
        <w:rPr>
          <w:lang w:val="en-GB"/>
        </w:rPr>
        <w:t xml:space="preserve">lack of consistency </w:t>
      </w:r>
      <w:r w:rsidRPr="00B75304">
        <w:rPr>
          <w:lang w:val="en-GB"/>
        </w:rPr>
        <w:t xml:space="preserve">was identified as a source of confusion for residents, families and providers. </w:t>
      </w:r>
      <w:r w:rsidR="006643EA" w:rsidRPr="00B75304">
        <w:rPr>
          <w:lang w:val="en-GB"/>
        </w:rPr>
        <w:t>In contrast to widespread support for</w:t>
      </w:r>
      <w:r w:rsidR="00AD087D">
        <w:rPr>
          <w:lang w:val="en-GB"/>
        </w:rPr>
        <w:t xml:space="preserve"> harmonising</w:t>
      </w:r>
      <w:r w:rsidR="006643EA" w:rsidRPr="00B75304">
        <w:rPr>
          <w:lang w:val="en-GB"/>
        </w:rPr>
        <w:t xml:space="preserve"> </w:t>
      </w:r>
      <w:r w:rsidR="00416F9D" w:rsidRPr="00B75304">
        <w:rPr>
          <w:lang w:val="en-GB"/>
        </w:rPr>
        <w:t xml:space="preserve">aged care more closely with </w:t>
      </w:r>
      <w:r w:rsidRPr="00B75304">
        <w:rPr>
          <w:lang w:val="en-GB"/>
        </w:rPr>
        <w:t>disability</w:t>
      </w:r>
      <w:r w:rsidR="00902AA8" w:rsidRPr="00B75304">
        <w:rPr>
          <w:lang w:val="en-GB"/>
        </w:rPr>
        <w:t xml:space="preserve"> legislation</w:t>
      </w:r>
      <w:r w:rsidR="00F15814" w:rsidRPr="00B75304">
        <w:rPr>
          <w:lang w:val="en-GB"/>
        </w:rPr>
        <w:t xml:space="preserve">, few stakeholders </w:t>
      </w:r>
      <w:r w:rsidR="00B34B69" w:rsidRPr="00B75304">
        <w:rPr>
          <w:lang w:val="en-GB"/>
        </w:rPr>
        <w:t xml:space="preserve">identified </w:t>
      </w:r>
      <w:r w:rsidR="00D46880" w:rsidRPr="00B75304">
        <w:rPr>
          <w:lang w:val="en-GB"/>
        </w:rPr>
        <w:t xml:space="preserve">the </w:t>
      </w:r>
      <w:r w:rsidR="00B34B69" w:rsidRPr="00B75304">
        <w:rPr>
          <w:lang w:val="en-GB"/>
        </w:rPr>
        <w:t xml:space="preserve">health sector as providing a </w:t>
      </w:r>
      <w:r w:rsidR="000A3369" w:rsidRPr="00B75304">
        <w:rPr>
          <w:lang w:val="en-GB"/>
        </w:rPr>
        <w:t xml:space="preserve">model </w:t>
      </w:r>
      <w:r w:rsidR="00BE6C01" w:rsidRPr="00B75304">
        <w:rPr>
          <w:lang w:val="en-GB"/>
        </w:rPr>
        <w:t>to which aged care should aspire</w:t>
      </w:r>
      <w:r w:rsidR="006B3BB3" w:rsidRPr="00B75304">
        <w:rPr>
          <w:lang w:val="en-GB"/>
        </w:rPr>
        <w:t xml:space="preserve"> (although </w:t>
      </w:r>
      <w:r w:rsidR="00A21E59" w:rsidRPr="00B75304">
        <w:rPr>
          <w:lang w:val="en-GB"/>
        </w:rPr>
        <w:t xml:space="preserve">nursing peak representatives commented that </w:t>
      </w:r>
      <w:r w:rsidR="00C15279" w:rsidRPr="00B75304">
        <w:rPr>
          <w:lang w:val="en-GB"/>
        </w:rPr>
        <w:t>inpatient mental health reforms had resulted improved oversight and regulation, and could provide a benchmark for aged care)</w:t>
      </w:r>
      <w:r w:rsidRPr="00B75304">
        <w:rPr>
          <w:lang w:val="en-GB"/>
        </w:rPr>
        <w:t>.</w:t>
      </w:r>
      <w:r w:rsidR="000C2B45" w:rsidRPr="00B75304">
        <w:rPr>
          <w:lang w:val="en-GB"/>
        </w:rPr>
        <w:t xml:space="preserve"> </w:t>
      </w:r>
      <w:r w:rsidR="001D0552">
        <w:rPr>
          <w:lang w:val="en-GB"/>
        </w:rPr>
        <w:t>I</w:t>
      </w:r>
      <w:r w:rsidRPr="00B75304">
        <w:rPr>
          <w:lang w:val="en-GB"/>
        </w:rPr>
        <w:t xml:space="preserve">mproving the degree to which restraint practices were consistent in residential </w:t>
      </w:r>
      <w:r w:rsidR="00770E0A">
        <w:rPr>
          <w:lang w:val="en-GB"/>
        </w:rPr>
        <w:t xml:space="preserve">aged care </w:t>
      </w:r>
      <w:r w:rsidRPr="00B75304">
        <w:rPr>
          <w:lang w:val="en-GB"/>
        </w:rPr>
        <w:t>and healthcare settings was seen as critical given that residents frequently moved between the</w:t>
      </w:r>
      <w:r w:rsidR="00C76BC7" w:rsidRPr="00B75304">
        <w:rPr>
          <w:lang w:val="en-GB"/>
        </w:rPr>
        <w:t>m</w:t>
      </w:r>
      <w:r w:rsidRPr="00B75304">
        <w:rPr>
          <w:lang w:val="en-GB"/>
        </w:rPr>
        <w:t xml:space="preserve">. One consumer peak organisation also noted that the Restraints Principles speak to the use of restraint in residential aged care specifically, </w:t>
      </w:r>
      <w:r w:rsidR="00440E22">
        <w:rPr>
          <w:lang w:val="en-GB"/>
        </w:rPr>
        <w:t xml:space="preserve">and that </w:t>
      </w:r>
      <w:r w:rsidRPr="00B75304">
        <w:rPr>
          <w:lang w:val="en-GB"/>
        </w:rPr>
        <w:t>this</w:t>
      </w:r>
      <w:r w:rsidR="00C76BC7" w:rsidRPr="00B75304">
        <w:rPr>
          <w:lang w:val="en-GB"/>
        </w:rPr>
        <w:t xml:space="preserve"> </w:t>
      </w:r>
      <w:r w:rsidRPr="00B75304">
        <w:rPr>
          <w:lang w:val="en-GB"/>
        </w:rPr>
        <w:t>introduced a potential gap in the regulation of restraint in community aged care settings.</w:t>
      </w:r>
    </w:p>
    <w:p w14:paraId="4E0E46A2" w14:textId="4F09160B" w:rsidR="00E76DC9" w:rsidRPr="00B75304" w:rsidRDefault="00E76DC9" w:rsidP="00E76DC9">
      <w:pPr>
        <w:pStyle w:val="Para"/>
        <w:rPr>
          <w:lang w:val="en-GB"/>
        </w:rPr>
      </w:pPr>
      <w:r w:rsidRPr="00B75304">
        <w:rPr>
          <w:lang w:val="en-GB"/>
        </w:rPr>
        <w:t xml:space="preserve">A number of provider staff and organisational stakeholders spoke of the challenges associated with different approaches to prescribing </w:t>
      </w:r>
      <w:r w:rsidR="00440E22">
        <w:rPr>
          <w:lang w:val="en-GB"/>
        </w:rPr>
        <w:t>of psychotropic medications</w:t>
      </w:r>
      <w:r w:rsidRPr="00B75304">
        <w:rPr>
          <w:lang w:val="en-GB"/>
        </w:rPr>
        <w:t xml:space="preserve"> across sectors. Providers felt that residents were often prescribed</w:t>
      </w:r>
      <w:r w:rsidR="00A5559F" w:rsidRPr="00B75304">
        <w:rPr>
          <w:lang w:val="en-GB"/>
        </w:rPr>
        <w:t xml:space="preserve"> </w:t>
      </w:r>
      <w:r w:rsidR="00440E22">
        <w:rPr>
          <w:lang w:val="en-GB"/>
        </w:rPr>
        <w:t>these</w:t>
      </w:r>
      <w:r w:rsidR="00440E22" w:rsidRPr="00B75304">
        <w:rPr>
          <w:lang w:val="en-GB"/>
        </w:rPr>
        <w:t xml:space="preserve"> </w:t>
      </w:r>
      <w:r w:rsidR="00A5559F" w:rsidRPr="00B75304">
        <w:rPr>
          <w:lang w:val="en-GB"/>
        </w:rPr>
        <w:t>medications</w:t>
      </w:r>
      <w:r w:rsidRPr="00B75304">
        <w:rPr>
          <w:lang w:val="en-GB"/>
        </w:rPr>
        <w:t xml:space="preserve"> in acute or community care, that the reasons for prescribing were poorly documented, and that they were left to manage a problem that was not their creation. Consumer peaks, provider peaks, and </w:t>
      </w:r>
      <w:r w:rsidR="00B76A58">
        <w:rPr>
          <w:lang w:val="en-GB"/>
        </w:rPr>
        <w:t xml:space="preserve">representatives of the healthcare sector </w:t>
      </w:r>
      <w:r w:rsidRPr="00B75304">
        <w:rPr>
          <w:lang w:val="en-GB"/>
        </w:rPr>
        <w:t xml:space="preserve">also spoke about the potential implications of a ‘set and forget’ mentality. Without clear processes or procedures for </w:t>
      </w:r>
      <w:r w:rsidRPr="00B75304">
        <w:rPr>
          <w:lang w:val="en-GB"/>
        </w:rPr>
        <w:t xml:space="preserve">review of medications prescribed in other settings, </w:t>
      </w:r>
      <w:r w:rsidR="00440E22">
        <w:rPr>
          <w:lang w:val="en-GB"/>
        </w:rPr>
        <w:t xml:space="preserve">they felt that </w:t>
      </w:r>
      <w:r w:rsidRPr="00B75304">
        <w:rPr>
          <w:lang w:val="en-GB"/>
        </w:rPr>
        <w:t xml:space="preserve">residents could be left on medications that, </w:t>
      </w:r>
      <w:r w:rsidR="00A5559F" w:rsidRPr="00B75304">
        <w:rPr>
          <w:lang w:val="en-GB"/>
        </w:rPr>
        <w:t xml:space="preserve">though </w:t>
      </w:r>
      <w:r w:rsidRPr="00B75304">
        <w:rPr>
          <w:lang w:val="en-GB"/>
        </w:rPr>
        <w:t>appropriate in the short</w:t>
      </w:r>
      <w:r w:rsidR="00A5559F" w:rsidRPr="00B75304">
        <w:rPr>
          <w:lang w:val="en-GB"/>
        </w:rPr>
        <w:t xml:space="preserve"> </w:t>
      </w:r>
      <w:r w:rsidRPr="00B75304">
        <w:rPr>
          <w:lang w:val="en-GB"/>
        </w:rPr>
        <w:t>term, were not intended to be continued long</w:t>
      </w:r>
      <w:r w:rsidR="00A5559F" w:rsidRPr="00B75304">
        <w:rPr>
          <w:lang w:val="en-GB"/>
        </w:rPr>
        <w:t xml:space="preserve"> </w:t>
      </w:r>
      <w:r w:rsidRPr="00B75304">
        <w:rPr>
          <w:lang w:val="en-GB"/>
        </w:rPr>
        <w:t>term. Supporting communication and shared record keeping across sectors was perceived to be one option to help address this issue.</w:t>
      </w:r>
    </w:p>
    <w:p w14:paraId="7764AC29" w14:textId="1EEE18FD" w:rsidR="003722BB" w:rsidRPr="00B75304" w:rsidRDefault="00E76DC9" w:rsidP="003722BB">
      <w:pPr>
        <w:pStyle w:val="Para"/>
        <w:rPr>
          <w:lang w:val="en-GB"/>
        </w:rPr>
      </w:pPr>
      <w:r w:rsidRPr="00B75304">
        <w:rPr>
          <w:lang w:val="en-GB" w:eastAsia="en-AU"/>
        </w:rPr>
        <w:t>Finally</w:t>
      </w:r>
      <w:r w:rsidR="006A5E9D" w:rsidRPr="00B75304">
        <w:rPr>
          <w:lang w:val="en-GB" w:eastAsia="en-AU"/>
        </w:rPr>
        <w:t>,</w:t>
      </w:r>
      <w:r w:rsidR="00982A02" w:rsidRPr="00B75304">
        <w:rPr>
          <w:lang w:val="en-GB" w:eastAsia="en-AU"/>
        </w:rPr>
        <w:t xml:space="preserve"> </w:t>
      </w:r>
      <w:r w:rsidR="00982A02" w:rsidRPr="00B75304">
        <w:rPr>
          <w:lang w:val="en-GB"/>
        </w:rPr>
        <w:t xml:space="preserve">provider peak </w:t>
      </w:r>
      <w:r w:rsidR="007E16C1" w:rsidRPr="00B75304">
        <w:rPr>
          <w:lang w:val="en-GB"/>
        </w:rPr>
        <w:t>representative</w:t>
      </w:r>
      <w:r w:rsidR="00FB1EA9" w:rsidRPr="00B75304">
        <w:rPr>
          <w:lang w:val="en-GB"/>
        </w:rPr>
        <w:t>s</w:t>
      </w:r>
      <w:r w:rsidR="007E16C1" w:rsidRPr="00B75304">
        <w:rPr>
          <w:lang w:val="en-GB"/>
        </w:rPr>
        <w:t xml:space="preserve"> related </w:t>
      </w:r>
      <w:r w:rsidR="007B5AFD">
        <w:rPr>
          <w:lang w:val="en-GB"/>
        </w:rPr>
        <w:t xml:space="preserve">concerns about the impact </w:t>
      </w:r>
      <w:r w:rsidR="00B71389">
        <w:rPr>
          <w:lang w:val="en-GB"/>
        </w:rPr>
        <w:t>on resident care</w:t>
      </w:r>
      <w:r w:rsidR="005F5E6E">
        <w:rPr>
          <w:lang w:val="en-GB"/>
        </w:rPr>
        <w:t xml:space="preserve"> </w:t>
      </w:r>
      <w:r w:rsidR="00B71389">
        <w:rPr>
          <w:lang w:val="en-GB"/>
        </w:rPr>
        <w:t>associated with</w:t>
      </w:r>
      <w:r w:rsidR="005F5E6E">
        <w:rPr>
          <w:lang w:val="en-GB"/>
        </w:rPr>
        <w:t xml:space="preserve"> </w:t>
      </w:r>
      <w:r w:rsidR="007B5AFD">
        <w:rPr>
          <w:lang w:val="en-GB"/>
        </w:rPr>
        <w:t xml:space="preserve">differences in </w:t>
      </w:r>
      <w:r w:rsidR="005F5E6E">
        <w:rPr>
          <w:lang w:val="en-GB"/>
        </w:rPr>
        <w:t>knowledge</w:t>
      </w:r>
      <w:r w:rsidR="007B5AFD">
        <w:rPr>
          <w:lang w:val="en-GB"/>
        </w:rPr>
        <w:t>,</w:t>
      </w:r>
      <w:r w:rsidR="005F5E6E">
        <w:rPr>
          <w:lang w:val="en-GB"/>
        </w:rPr>
        <w:t xml:space="preserve"> skills</w:t>
      </w:r>
      <w:r w:rsidR="007B5AFD">
        <w:rPr>
          <w:lang w:val="en-GB"/>
        </w:rPr>
        <w:t>,</w:t>
      </w:r>
      <w:r w:rsidR="005F5E6E">
        <w:rPr>
          <w:lang w:val="en-GB"/>
        </w:rPr>
        <w:t xml:space="preserve"> and interpretation of the Restraints Principles</w:t>
      </w:r>
      <w:r w:rsidR="007B5AFD">
        <w:rPr>
          <w:lang w:val="en-GB"/>
        </w:rPr>
        <w:t xml:space="preserve"> </w:t>
      </w:r>
      <w:r w:rsidR="00B71389">
        <w:rPr>
          <w:lang w:val="en-GB"/>
        </w:rPr>
        <w:t>across settings</w:t>
      </w:r>
      <w:r w:rsidR="005F5E6E">
        <w:rPr>
          <w:lang w:val="en-GB"/>
        </w:rPr>
        <w:t xml:space="preserve">. </w:t>
      </w:r>
      <w:r w:rsidR="007B5AFD">
        <w:rPr>
          <w:lang w:val="en-GB"/>
        </w:rPr>
        <w:t>They reported</w:t>
      </w:r>
      <w:r w:rsidR="005F5E6E">
        <w:rPr>
          <w:lang w:val="en-GB"/>
        </w:rPr>
        <w:t xml:space="preserve"> </w:t>
      </w:r>
      <w:r w:rsidR="007E16C1" w:rsidRPr="00B75304">
        <w:rPr>
          <w:lang w:val="en-GB"/>
        </w:rPr>
        <w:t xml:space="preserve">that </w:t>
      </w:r>
      <w:r w:rsidR="007B5AFD">
        <w:rPr>
          <w:lang w:val="en-GB"/>
        </w:rPr>
        <w:t xml:space="preserve">some </w:t>
      </w:r>
      <w:r w:rsidR="00E87E5A">
        <w:rPr>
          <w:lang w:val="en-GB"/>
        </w:rPr>
        <w:t>staff</w:t>
      </w:r>
      <w:r w:rsidR="00E87E5A" w:rsidRPr="00B75304">
        <w:rPr>
          <w:lang w:val="en-GB"/>
        </w:rPr>
        <w:t xml:space="preserve"> </w:t>
      </w:r>
      <w:r w:rsidR="007B5AFD">
        <w:rPr>
          <w:lang w:val="en-GB"/>
        </w:rPr>
        <w:t>in aged care homes</w:t>
      </w:r>
      <w:r w:rsidR="007E16C1" w:rsidRPr="00B75304">
        <w:rPr>
          <w:lang w:val="en-GB"/>
        </w:rPr>
        <w:t xml:space="preserve"> felt unable to care for people exhibiting more extreme behaviours of concern during acute episodes without using restraint, but that acute services were </w:t>
      </w:r>
      <w:r w:rsidR="00E87E5A">
        <w:rPr>
          <w:lang w:val="en-GB"/>
        </w:rPr>
        <w:t xml:space="preserve">sometimes </w:t>
      </w:r>
      <w:r w:rsidR="007E16C1" w:rsidRPr="00B75304">
        <w:rPr>
          <w:lang w:val="en-GB"/>
        </w:rPr>
        <w:t xml:space="preserve">reluctant to accept these residents as they </w:t>
      </w:r>
      <w:r w:rsidR="00406801" w:rsidRPr="00B75304">
        <w:rPr>
          <w:lang w:val="en-GB"/>
        </w:rPr>
        <w:t>believed</w:t>
      </w:r>
      <w:r w:rsidR="00982A02" w:rsidRPr="00B75304">
        <w:rPr>
          <w:lang w:val="en-GB"/>
        </w:rPr>
        <w:t xml:space="preserve"> the </w:t>
      </w:r>
      <w:r w:rsidR="007E16C1" w:rsidRPr="00B75304">
        <w:rPr>
          <w:lang w:val="en-GB"/>
        </w:rPr>
        <w:t>behaviour could be managed in the aged care home.</w:t>
      </w:r>
      <w:r w:rsidRPr="00B75304">
        <w:rPr>
          <w:lang w:val="en-GB"/>
        </w:rPr>
        <w:t xml:space="preserve"> Stakeholders also noted that some staff worked across the aged care and acute settings and could bring practices with them, resulting in unintentional non-compliance with the Restraints Principles.</w:t>
      </w:r>
    </w:p>
    <w:p w14:paraId="7DF7220C" w14:textId="25D595F3" w:rsidR="009260C8" w:rsidRDefault="00FB1EA9" w:rsidP="00CF55E0">
      <w:pPr>
        <w:pStyle w:val="pullquotetest"/>
      </w:pPr>
      <w:r>
        <w:t xml:space="preserve">[The legislation] </w:t>
      </w:r>
      <w:r w:rsidR="005C19B4">
        <w:t xml:space="preserve">has led to a lack of certainty around management of people with more extreme behaviours, for example a provider had a resident who had a number of acute episodes and they had to be bounced back and forth between hospital and facility. </w:t>
      </w:r>
    </w:p>
    <w:p w14:paraId="30E88C5D" w14:textId="25D1D578" w:rsidR="005C19B4" w:rsidRPr="006B3BB3" w:rsidRDefault="005C19B4" w:rsidP="009260C8">
      <w:pPr>
        <w:pStyle w:val="attributiontest"/>
      </w:pPr>
      <w:r w:rsidRPr="00B75304">
        <w:t>– Provider peak</w:t>
      </w:r>
      <w:r w:rsidR="007A68CA" w:rsidRPr="00160544">
        <w:t xml:space="preserve"> representative</w:t>
      </w:r>
    </w:p>
    <w:p w14:paraId="084FC376" w14:textId="650C219B" w:rsidR="006D4B5C" w:rsidRPr="00312403" w:rsidRDefault="00F533A6" w:rsidP="008F20B1">
      <w:pPr>
        <w:pStyle w:val="Subhead1"/>
      </w:pPr>
      <w:r>
        <w:t>Discussion</w:t>
      </w:r>
    </w:p>
    <w:p w14:paraId="6A4D1DA6" w14:textId="0B503215" w:rsidR="009260C8" w:rsidRDefault="00406801" w:rsidP="009260C8">
      <w:pPr>
        <w:pStyle w:val="Para"/>
        <w:rPr>
          <w:lang w:val="en-GB"/>
        </w:rPr>
      </w:pPr>
      <w:r w:rsidRPr="00B75304">
        <w:rPr>
          <w:lang w:val="en-GB"/>
        </w:rPr>
        <w:t xml:space="preserve">Though </w:t>
      </w:r>
      <w:r w:rsidR="006D4B5C" w:rsidRPr="00B75304">
        <w:rPr>
          <w:lang w:val="en-GB"/>
        </w:rPr>
        <w:t>the workforce, consumers, behaviours, care settings</w:t>
      </w:r>
      <w:r w:rsidR="003975AA">
        <w:rPr>
          <w:lang w:val="en-GB"/>
        </w:rPr>
        <w:t>, and contextual factors</w:t>
      </w:r>
      <w:r w:rsidR="006D4B5C" w:rsidRPr="00B75304">
        <w:rPr>
          <w:lang w:val="en-GB"/>
        </w:rPr>
        <w:t xml:space="preserve"> differ across sectors, </w:t>
      </w:r>
      <w:r w:rsidR="00CF1770" w:rsidRPr="00B75304">
        <w:rPr>
          <w:lang w:val="en-GB"/>
        </w:rPr>
        <w:t xml:space="preserve">there is </w:t>
      </w:r>
      <w:r w:rsidR="006D4B5C" w:rsidRPr="00B75304">
        <w:rPr>
          <w:lang w:val="en-GB"/>
        </w:rPr>
        <w:t xml:space="preserve">general consensus that the approach to regulating restraint should be </w:t>
      </w:r>
      <w:r w:rsidR="003975AA">
        <w:rPr>
          <w:lang w:val="en-GB"/>
        </w:rPr>
        <w:t>harmonised</w:t>
      </w:r>
      <w:r w:rsidR="003975AA" w:rsidRPr="00B75304">
        <w:rPr>
          <w:lang w:val="en-GB"/>
        </w:rPr>
        <w:t xml:space="preserve"> </w:t>
      </w:r>
      <w:r w:rsidR="006D4B5C" w:rsidRPr="00B75304">
        <w:rPr>
          <w:lang w:val="en-GB"/>
        </w:rPr>
        <w:t xml:space="preserve">to the extent possible. As discussed throughout this report, the disability sector </w:t>
      </w:r>
      <w:r w:rsidR="00713AD6" w:rsidRPr="00B75304">
        <w:rPr>
          <w:lang w:val="en-GB"/>
        </w:rPr>
        <w:t>is</w:t>
      </w:r>
      <w:r w:rsidR="006D4B5C" w:rsidRPr="00B75304">
        <w:rPr>
          <w:lang w:val="en-GB"/>
        </w:rPr>
        <w:t xml:space="preserve"> considered to provide a particularly relevant point of reference</w:t>
      </w:r>
      <w:r w:rsidR="00CA2D8F" w:rsidRPr="00B75304">
        <w:rPr>
          <w:lang w:val="en-GB"/>
        </w:rPr>
        <w:t xml:space="preserve"> </w:t>
      </w:r>
      <w:r w:rsidR="007A40FD" w:rsidRPr="00B75304">
        <w:rPr>
          <w:lang w:val="en-GB"/>
        </w:rPr>
        <w:fldChar w:fldCharType="begin" w:fldLock="1"/>
      </w:r>
      <w:r w:rsidR="00B81A1D" w:rsidRPr="00B75304">
        <w:rPr>
          <w:lang w:val="en-GB"/>
        </w:rPr>
        <w:instrText>ADDIN CSL_CITATION {"citationItems":[{"id":"ITEM-1","itemData":{"ISBN":"9780994320254","abstract":"Australian Elder Law, authored by Richard McCullagh details how to identify and deal with important legal problems increasingly faced by older Australians and their families. It is intended to help lawyers primarily, but also accountants, financial planners and care providers through the expanding labyrinth of elder law.","author":[{"dropping-particle":"","family":"Australian Law Reform Commission","given":"","non-dropping-particle":"","parse-names":false,"suffix":""}],"id":"ITEM-1","issue":"May","issued":{"date-parts":[["2017"]]},"number-of-pages":"567","publisher":"ALRC","publisher-place":"Sydney","title":"Elder Abuse - A National Legal Response","type":"book"},"uris":["http://www.mendeley.com/documents/?uuid=e04ab6c2-8a4f-459a-a70e-8ad1a21f711b"]},{"id":"ITEM-2","itemData":{"ISBN":"9781760107079","URL":"https://www.aph.gov.au/Parliamentary_Business/Committees/Senate/Community_Affairs/AgedCareQuality/Interim report","abstract":"\"February 2018\" \"Senator Rachel Siewert, Chair\" -- page iii.","author":[{"dropping-particle":"","family":"Community Affairs References Committee","given":"","non-dropping-particle":"","parse-names":false,"suffix":""}],"id":"ITEM-2","issue":"April","issued":{"date-parts":[["2018"]]},"page":"107","title":"Effectiveness of the Aged Care Quality Assessment and accreditation framework for protecting residents from abuse and poor practices, and ensuring proper clinical and medical care standards are maintained and practised","type":"webpage"},"uris":["http://www.mendeley.com/documents/?uuid=e4ab1a6b-6ff2-411c-97c4-793e9055eb95"]}],"mendeley":{"formattedCitation":"(Australian Law Reform Commission 2017, Community Affairs References Committee 2018)","plainTextFormattedCitation":"(Australian Law Reform Commission 2017, Community Affairs References Committee 2018)","previouslyFormattedCitation":"(Australian Law Reform Commission 2017, Community Affairs References Committee 2018)"},"properties":{"noteIndex":0},"schema":"https://github.com/citation-style-language/schema/raw/master/csl-citation.json"}</w:instrText>
      </w:r>
      <w:r w:rsidR="007A40FD" w:rsidRPr="00B75304">
        <w:rPr>
          <w:lang w:val="en-GB"/>
        </w:rPr>
        <w:fldChar w:fldCharType="separate"/>
      </w:r>
      <w:r w:rsidR="007A40FD" w:rsidRPr="00B75304">
        <w:rPr>
          <w:lang w:val="en-GB"/>
        </w:rPr>
        <w:t>(Australian Law Reform Commission 2017, Community Affairs References Committee 2018)</w:t>
      </w:r>
      <w:r w:rsidR="007A40FD" w:rsidRPr="00B75304">
        <w:rPr>
          <w:lang w:val="en-GB"/>
        </w:rPr>
        <w:fldChar w:fldCharType="end"/>
      </w:r>
      <w:r w:rsidR="006D4B5C" w:rsidRPr="00B75304">
        <w:rPr>
          <w:lang w:val="en-GB"/>
        </w:rPr>
        <w:t xml:space="preserve">. </w:t>
      </w:r>
      <w:r w:rsidR="0023561F" w:rsidRPr="00B75304">
        <w:rPr>
          <w:lang w:val="en-GB"/>
        </w:rPr>
        <w:t>Di</w:t>
      </w:r>
      <w:r w:rsidR="0023561F">
        <w:rPr>
          <w:lang w:val="en-GB"/>
        </w:rPr>
        <w:t>fferences</w:t>
      </w:r>
      <w:r w:rsidR="0023561F" w:rsidRPr="00B75304">
        <w:rPr>
          <w:lang w:val="en-GB"/>
        </w:rPr>
        <w:t xml:space="preserve"> </w:t>
      </w:r>
      <w:r w:rsidR="005457C0" w:rsidRPr="00B75304">
        <w:rPr>
          <w:lang w:val="en-GB"/>
        </w:rPr>
        <w:t xml:space="preserve">between the </w:t>
      </w:r>
      <w:r w:rsidR="00E01F15" w:rsidRPr="00B75304">
        <w:rPr>
          <w:lang w:val="en-GB"/>
        </w:rPr>
        <w:t>2</w:t>
      </w:r>
      <w:r w:rsidR="000E1645" w:rsidRPr="00B75304">
        <w:rPr>
          <w:lang w:val="en-GB"/>
        </w:rPr>
        <w:t xml:space="preserve"> sectors</w:t>
      </w:r>
      <w:r w:rsidR="005457C0" w:rsidRPr="00B75304">
        <w:rPr>
          <w:lang w:val="en-GB"/>
        </w:rPr>
        <w:t xml:space="preserve"> has been </w:t>
      </w:r>
      <w:r w:rsidR="007D5C81" w:rsidRPr="00B75304">
        <w:rPr>
          <w:lang w:val="en-GB"/>
        </w:rPr>
        <w:t xml:space="preserve">considered to represent </w:t>
      </w:r>
      <w:r w:rsidR="00883F50" w:rsidRPr="00B75304">
        <w:rPr>
          <w:lang w:val="en-GB"/>
        </w:rPr>
        <w:t xml:space="preserve">unjustifiable </w:t>
      </w:r>
      <w:r w:rsidR="00D57B09">
        <w:rPr>
          <w:lang w:val="en-GB"/>
        </w:rPr>
        <w:t>inconsistency</w:t>
      </w:r>
      <w:r w:rsidR="00D57B09" w:rsidRPr="00B75304">
        <w:rPr>
          <w:lang w:val="en-GB"/>
        </w:rPr>
        <w:t xml:space="preserve"> </w:t>
      </w:r>
      <w:r w:rsidR="00883F50" w:rsidRPr="00B75304">
        <w:rPr>
          <w:lang w:val="en-GB"/>
        </w:rPr>
        <w:t xml:space="preserve">in the </w:t>
      </w:r>
      <w:r w:rsidR="00883F50" w:rsidRPr="00B75304">
        <w:rPr>
          <w:lang w:val="en-GB"/>
        </w:rPr>
        <w:lastRenderedPageBreak/>
        <w:t xml:space="preserve">protection of </w:t>
      </w:r>
      <w:r w:rsidR="007D5C81" w:rsidRPr="00B75304">
        <w:rPr>
          <w:lang w:val="en-GB"/>
        </w:rPr>
        <w:t>consumers’ rights</w:t>
      </w:r>
      <w:r w:rsidR="00883F50" w:rsidRPr="00B75304">
        <w:rPr>
          <w:lang w:val="en-GB"/>
        </w:rPr>
        <w:t xml:space="preserve"> </w:t>
      </w:r>
      <w:r w:rsidR="00883F50" w:rsidRPr="00B75304">
        <w:rPr>
          <w:lang w:val="en-GB"/>
        </w:rPr>
        <w:fldChar w:fldCharType="begin" w:fldLock="1"/>
      </w:r>
      <w:r w:rsidR="003012F9">
        <w:rPr>
          <w:lang w:val="en-GB"/>
        </w:rPr>
        <w:instrText>ADDIN CSL_CITATION {"citationItems":[{"id":"ITEM-1","itemData":{"ISBN":"9781920838867","author":[{"dropping-particle":"","family":"Royal Commission into Aged Care Quality and Safety","given":"","non-dropping-particle":"","parse-names":false,"suffix":""}],"id":"ITEM-1","issued":{"date-parts":[["2019"]]},"publisher":"Commonwealth of Australia","publisher-place":"Canberra","title":"Interim Report: Neglect vol. 1","type":"book"},"uris":["http://www.mendeley.com/documents/?uuid=c0f621c7-63e2-4e4e-87c0-696b74c11846"]}],"mendeley":{"formattedCitation":"(Royal Commission into Aged Care Quality and Safety 2019b)","plainTextFormattedCitation":"(Royal Commission into Aged Care Quality and Safety 2019b)","previouslyFormattedCitation":"(Royal Commission into Aged Care Quality and Safety 2019b)"},"properties":{"noteIndex":0},"schema":"https://github.com/citation-style-language/schema/raw/master/csl-citation.json"}</w:instrText>
      </w:r>
      <w:r w:rsidR="00883F50" w:rsidRPr="00B75304">
        <w:rPr>
          <w:lang w:val="en-GB"/>
        </w:rPr>
        <w:fldChar w:fldCharType="separate"/>
      </w:r>
      <w:r w:rsidR="002D2F2A" w:rsidRPr="00B75304">
        <w:rPr>
          <w:noProof/>
          <w:lang w:val="en-GB"/>
        </w:rPr>
        <w:t>(Royal Commission into Aged Care Quality and Safety 2019b)</w:t>
      </w:r>
      <w:r w:rsidR="00883F50" w:rsidRPr="00B75304">
        <w:rPr>
          <w:lang w:val="en-GB"/>
        </w:rPr>
        <w:fldChar w:fldCharType="end"/>
      </w:r>
      <w:r w:rsidR="007D5C81" w:rsidRPr="00B75304">
        <w:rPr>
          <w:lang w:val="en-GB"/>
        </w:rPr>
        <w:t>,</w:t>
      </w:r>
      <w:r w:rsidR="00883F50" w:rsidRPr="00B75304">
        <w:rPr>
          <w:lang w:val="en-GB"/>
        </w:rPr>
        <w:t xml:space="preserve"> </w:t>
      </w:r>
      <w:r w:rsidR="00860248" w:rsidRPr="00B75304">
        <w:rPr>
          <w:lang w:val="en-GB"/>
        </w:rPr>
        <w:t>‘</w:t>
      </w:r>
      <w:r w:rsidR="0084017E" w:rsidRPr="00B75304">
        <w:rPr>
          <w:lang w:val="en-GB"/>
        </w:rPr>
        <w:t>which may amount to discrimination against older Australians</w:t>
      </w:r>
      <w:r w:rsidR="00860248" w:rsidRPr="00B75304">
        <w:rPr>
          <w:lang w:val="en-GB"/>
        </w:rPr>
        <w:t>’</w:t>
      </w:r>
      <w:r w:rsidR="0084017E" w:rsidRPr="00B75304">
        <w:rPr>
          <w:lang w:val="en-GB"/>
        </w:rPr>
        <w:t xml:space="preserve"> </w:t>
      </w:r>
      <w:r w:rsidR="00AD4100" w:rsidRPr="00B75304">
        <w:rPr>
          <w:lang w:val="en-GB"/>
        </w:rPr>
        <w:fldChar w:fldCharType="begin" w:fldLock="1"/>
      </w:r>
      <w:r w:rsidR="00B81A1D" w:rsidRPr="00B75304">
        <w:rPr>
          <w:lang w:val="en-GB"/>
        </w:rPr>
        <w:instrText>ADDIN CSL_CITATION {"citationItems":[{"id":"ITEM-1","itemData":{"ISBN":"9781760930103","author":[{"dropping-particle":"","family":"Parliamentary Joint Committee on Human Rights","given":"","non-dropping-particle":"","parse-names":false,"suffix":""}],"id":"ITEM-1","issue":"November","issued":{"date-parts":[["2019"]]},"publisher":"Commonwealth of Australia","publisher-place":"Canberra","title":"Inquiry report: Quality of Care Amendment (Minimising the Use of Restraints) Principles 2019","type":"book"},"uris":["http://www.mendeley.com/documents/?uuid=7f0328d5-9421-469a-929f-d8f2aa0b5700"]}],"mendeley":{"formattedCitation":"(Parliamentary Joint Committee on Human Rights 2019)","manualFormatting":"(Parliamentary Joint Committee on Human Rights 2019, p 54)","plainTextFormattedCitation":"(Parliamentary Joint Committee on Human Rights 2019)","previouslyFormattedCitation":"(Parliamentary Joint Committee on Human Rights 2019)"},"properties":{"noteIndex":0},"schema":"https://github.com/citation-style-language/schema/raw/master/csl-citation.json"}</w:instrText>
      </w:r>
      <w:r w:rsidR="00AD4100" w:rsidRPr="00B75304">
        <w:rPr>
          <w:lang w:val="en-GB"/>
        </w:rPr>
        <w:fldChar w:fldCharType="separate"/>
      </w:r>
      <w:r w:rsidR="00AD4100" w:rsidRPr="00B75304">
        <w:rPr>
          <w:lang w:val="en-GB"/>
        </w:rPr>
        <w:t xml:space="preserve">(Parliamentary Joint Committee on Human Rights 2019, </w:t>
      </w:r>
      <w:r w:rsidR="0051291E" w:rsidRPr="00B75304">
        <w:rPr>
          <w:lang w:val="en-GB"/>
        </w:rPr>
        <w:t>p</w:t>
      </w:r>
      <w:r w:rsidR="00AD4100" w:rsidRPr="00B75304">
        <w:rPr>
          <w:lang w:val="en-GB"/>
        </w:rPr>
        <w:t xml:space="preserve"> 54)</w:t>
      </w:r>
      <w:r w:rsidR="00AD4100" w:rsidRPr="00B75304">
        <w:rPr>
          <w:lang w:val="en-GB"/>
        </w:rPr>
        <w:fldChar w:fldCharType="end"/>
      </w:r>
      <w:r w:rsidR="0084017E" w:rsidRPr="00B75304">
        <w:rPr>
          <w:lang w:val="en-GB"/>
        </w:rPr>
        <w:t>.</w:t>
      </w:r>
    </w:p>
    <w:p w14:paraId="23F72F62" w14:textId="5CA2BB6F" w:rsidR="00BA16E3" w:rsidRPr="00B75304" w:rsidRDefault="006145CD" w:rsidP="00421E67">
      <w:pPr>
        <w:pStyle w:val="ParaKeep"/>
      </w:pPr>
      <w:r w:rsidRPr="00B75304">
        <w:t>As further</w:t>
      </w:r>
      <w:r w:rsidRPr="00B75304">
        <w:fldChar w:fldCharType="begin" w:fldLock="1"/>
      </w:r>
      <w:r w:rsidR="007A4EC3">
        <w:instrText>ADDIN CSL_CITATION {"citationItems":[{"id":"ITEM-1","itemData":{"ISBN":"9781920838867","author":[{"dropping-particle":"","family":"Royal Commission into Aged Care Quality and Safety","given":"","non-dropping-particle":"","parse-names":false,"suffix":""}],"id":"ITEM-1","issued":{"date-parts":[["2019"]]},"publisher":"Commonwealth of Australia","publisher-place":"Canberra","title":"Interim Report: Neglect vol. 1","type":"book"},"uris":["http://www.mendeley.com/documents/?uuid=c0f621c7-63e2-4e4e-87c0-696b74c11846"]}],"mendeley":{"formattedCitation":"(Royal Commission into Aged Care Quality and Safety 2019b)","manualFormatting":" noted by the royal commission into Aged Care Quality and Safety (2019): ","plainTextFormattedCitation":"(Royal Commission into Aged Care Quality and Safety 2019b)","previouslyFormattedCitation":"(Royal Commission into Aged Care Quality and Safety 2019b)"},"properties":{"noteIndex":0},"schema":"https://github.com/citation-style-language/schema/raw/master/csl-citation.json"}</w:instrText>
      </w:r>
      <w:r w:rsidRPr="00B75304">
        <w:fldChar w:fldCharType="separate"/>
      </w:r>
      <w:r w:rsidRPr="00B75304">
        <w:t xml:space="preserve"> noted by the </w:t>
      </w:r>
      <w:r w:rsidR="00DC0ECB" w:rsidRPr="00D876E2">
        <w:t>R</w:t>
      </w:r>
      <w:r w:rsidRPr="00B75304">
        <w:t xml:space="preserve">oyal </w:t>
      </w:r>
      <w:r w:rsidR="00DC0ECB">
        <w:t>C</w:t>
      </w:r>
      <w:r w:rsidRPr="00B75304">
        <w:t xml:space="preserve">ommission into Aged Care Quality and Safety (2019): </w:t>
      </w:r>
      <w:r w:rsidRPr="00B75304">
        <w:fldChar w:fldCharType="end"/>
      </w:r>
    </w:p>
    <w:p w14:paraId="2EBBD702" w14:textId="5D5D392A" w:rsidR="00E54168" w:rsidRPr="00B75304" w:rsidRDefault="00E54168" w:rsidP="000E1645">
      <w:pPr>
        <w:pStyle w:val="Quote"/>
      </w:pPr>
      <w:r w:rsidRPr="00F01ABC">
        <w:rPr>
          <w:i/>
        </w:rPr>
        <w:t>The National Disability Insurance Scheme (Restrictive Practices and Behaviour Support) Rules 2018</w:t>
      </w:r>
      <w:r w:rsidRPr="00B75304">
        <w:t xml:space="preserve">, made under the </w:t>
      </w:r>
      <w:r w:rsidRPr="00614DC0">
        <w:rPr>
          <w:rStyle w:val="Italic"/>
        </w:rPr>
        <w:t>National Disability Insurance Scheme Act 2013</w:t>
      </w:r>
      <w:r w:rsidRPr="00B75304">
        <w:t xml:space="preserve"> </w:t>
      </w:r>
      <w:r w:rsidRPr="007A68CA">
        <w:rPr>
          <w:rStyle w:val="Italic"/>
          <w:i w:val="0"/>
        </w:rPr>
        <w:t>(Cth)</w:t>
      </w:r>
      <w:r w:rsidRPr="00B75304">
        <w:t xml:space="preserve">, set out specific rules for the use of certain restrictive practices by particular providers under the National Disability Insurance Scheme. These include the requirement to engage a ‘behaviour support practitioner’, whom the National Disability Insurance Scheme Quality and Safeguard Commissioner approves, the development and lodgement of a behaviour support plan, and monthly reporting and oversight by a Senior Practitioner in the Quality and Safeguard Commission. The new Principles for aged care falls </w:t>
      </w:r>
      <w:r w:rsidR="00097FF2" w:rsidRPr="00B75304">
        <w:t xml:space="preserve">[sic] </w:t>
      </w:r>
      <w:r w:rsidRPr="00B75304">
        <w:t>well short of this approach</w:t>
      </w:r>
      <w:r w:rsidR="006145CD" w:rsidRPr="00B75304">
        <w:t xml:space="preserve"> (</w:t>
      </w:r>
      <w:r w:rsidR="0051291E" w:rsidRPr="00B75304">
        <w:t>p</w:t>
      </w:r>
      <w:r w:rsidR="006145CD" w:rsidRPr="00B75304">
        <w:t xml:space="preserve"> 215).</w:t>
      </w:r>
    </w:p>
    <w:p w14:paraId="2D8FC510" w14:textId="359CD188" w:rsidR="004F18FD" w:rsidRDefault="0084017E" w:rsidP="006D4B5C">
      <w:pPr>
        <w:pStyle w:val="Para"/>
        <w:rPr>
          <w:lang w:val="en-GB"/>
        </w:rPr>
      </w:pPr>
      <w:r w:rsidRPr="00B75304">
        <w:rPr>
          <w:lang w:val="en-GB"/>
        </w:rPr>
        <w:t xml:space="preserve">The feedback received through this </w:t>
      </w:r>
      <w:r w:rsidR="00C55998">
        <w:rPr>
          <w:lang w:val="en-GB"/>
        </w:rPr>
        <w:t>r</w:t>
      </w:r>
      <w:r w:rsidRPr="00B75304">
        <w:rPr>
          <w:lang w:val="en-GB"/>
        </w:rPr>
        <w:t xml:space="preserve">eview </w:t>
      </w:r>
      <w:r w:rsidR="00A82696" w:rsidRPr="00B75304">
        <w:rPr>
          <w:lang w:val="en-GB"/>
        </w:rPr>
        <w:t xml:space="preserve">therefore </w:t>
      </w:r>
      <w:r w:rsidRPr="00B75304">
        <w:rPr>
          <w:lang w:val="en-GB"/>
        </w:rPr>
        <w:t>echo</w:t>
      </w:r>
      <w:r w:rsidR="00A82696" w:rsidRPr="00B75304">
        <w:rPr>
          <w:lang w:val="en-GB"/>
        </w:rPr>
        <w:t>es</w:t>
      </w:r>
      <w:r w:rsidR="00910469" w:rsidRPr="00B75304">
        <w:rPr>
          <w:lang w:val="en-GB"/>
        </w:rPr>
        <w:t xml:space="preserve"> findings of </w:t>
      </w:r>
      <w:r w:rsidRPr="00B75304">
        <w:rPr>
          <w:lang w:val="en-GB"/>
        </w:rPr>
        <w:t xml:space="preserve">previous inquiries </w:t>
      </w:r>
      <w:r w:rsidR="004415F7" w:rsidRPr="00B75304">
        <w:rPr>
          <w:lang w:val="en-GB"/>
        </w:rPr>
        <w:t xml:space="preserve">and the recommendations of Counsel Assisting </w:t>
      </w:r>
      <w:r w:rsidR="00910469" w:rsidRPr="00B75304">
        <w:rPr>
          <w:lang w:val="en-GB"/>
        </w:rPr>
        <w:t xml:space="preserve">in </w:t>
      </w:r>
      <w:r w:rsidR="00A82696" w:rsidRPr="00B75304">
        <w:rPr>
          <w:lang w:val="en-GB"/>
        </w:rPr>
        <w:t>suggesting</w:t>
      </w:r>
      <w:r w:rsidR="00910469" w:rsidRPr="00B75304">
        <w:rPr>
          <w:lang w:val="en-GB"/>
        </w:rPr>
        <w:t xml:space="preserve"> </w:t>
      </w:r>
      <w:r w:rsidR="00B83235" w:rsidRPr="00B75304">
        <w:rPr>
          <w:lang w:val="en-GB"/>
        </w:rPr>
        <w:t>th</w:t>
      </w:r>
      <w:r w:rsidR="004415F7" w:rsidRPr="00B75304">
        <w:rPr>
          <w:lang w:val="en-GB"/>
        </w:rPr>
        <w:t xml:space="preserve">at </w:t>
      </w:r>
      <w:r w:rsidR="00A82696" w:rsidRPr="00B75304">
        <w:rPr>
          <w:lang w:val="en-GB"/>
        </w:rPr>
        <w:t>restraint legislation in aged care should be informed by the operation of the</w:t>
      </w:r>
      <w:r w:rsidR="00C21737" w:rsidRPr="00B75304">
        <w:rPr>
          <w:lang w:val="en-GB"/>
        </w:rPr>
        <w:t xml:space="preserve"> NDIS </w:t>
      </w:r>
      <w:r w:rsidR="00A82696" w:rsidRPr="00B75304">
        <w:rPr>
          <w:lang w:val="en-GB"/>
        </w:rPr>
        <w:t>Rules</w:t>
      </w:r>
      <w:r w:rsidR="00F55CB9" w:rsidRPr="00B75304">
        <w:rPr>
          <w:lang w:val="en-GB"/>
        </w:rPr>
        <w:t xml:space="preserve"> </w:t>
      </w:r>
      <w:r w:rsidR="00F55CB9" w:rsidRPr="00B75304">
        <w:rPr>
          <w:lang w:val="en-GB"/>
        </w:rPr>
        <w:fldChar w:fldCharType="begin" w:fldLock="1"/>
      </w:r>
      <w:r w:rsidR="00352638">
        <w:rPr>
          <w:lang w:val="en-GB"/>
        </w:rPr>
        <w:instrText>ADDIN CSL_CITATION {"citationItems":[{"id":"ITEM-1","itemData":{"URL":"https://agedcare.royalcommission.gov.au/sites/default/files/2020-10/RCD.9999.0540.0001_1.pdf","accessed":{"date-parts":[["2020","10","29"]]},"author":[{"dropping-particle":"","family":"Royal Commission into Aged Care Quality and Safety","given":"","non-dropping-particle":"","parse-names":false,"suffix":""}],"id":"ITEM-1","issued":{"date-parts":[["2020"]]},"title":"Counsel Assisting's final submissions: proposed recommendations","type":"webpage"},"uris":["http://www.mendeley.com/documents/?uuid=f8d8c691-7a89-4d5c-a102-37f911a77a4e"]}],"mendeley":{"formattedCitation":"(Royal Commission into Aged Care Quality and Safety 2020a)","plainTextFormattedCitation":"(Royal Commission into Aged Care Quality and Safety 2020a)","previouslyFormattedCitation":"(Royal Commission into Aged Care Quality and Safety n.d.)"},"properties":{"noteIndex":0},"schema":"https://github.com/citation-style-language/schema/raw/master/csl-citation.json"}</w:instrText>
      </w:r>
      <w:r w:rsidR="00F55CB9" w:rsidRPr="00B75304">
        <w:rPr>
          <w:lang w:val="en-GB"/>
        </w:rPr>
        <w:fldChar w:fldCharType="separate"/>
      </w:r>
      <w:r w:rsidR="00352638" w:rsidRPr="00352638">
        <w:rPr>
          <w:noProof/>
          <w:lang w:val="en-GB"/>
        </w:rPr>
        <w:t>(Royal Commission into Aged Care Quality and Safety 2020a)</w:t>
      </w:r>
      <w:r w:rsidR="00F55CB9" w:rsidRPr="00B75304">
        <w:rPr>
          <w:lang w:val="en-GB"/>
        </w:rPr>
        <w:fldChar w:fldCharType="end"/>
      </w:r>
      <w:r w:rsidR="00A82696" w:rsidRPr="00B75304">
        <w:rPr>
          <w:lang w:val="en-GB"/>
        </w:rPr>
        <w:t xml:space="preserve">. </w:t>
      </w:r>
      <w:r w:rsidR="00D94F80" w:rsidRPr="00B75304">
        <w:rPr>
          <w:lang w:val="en-GB"/>
        </w:rPr>
        <w:t xml:space="preserve">A number of aspects </w:t>
      </w:r>
      <w:r w:rsidR="00557FC5" w:rsidRPr="00B75304">
        <w:rPr>
          <w:lang w:val="en-GB"/>
        </w:rPr>
        <w:t>requiring greater legislative alignment</w:t>
      </w:r>
      <w:r w:rsidR="00D94F80" w:rsidRPr="00B75304">
        <w:rPr>
          <w:lang w:val="en-GB"/>
        </w:rPr>
        <w:t xml:space="preserve"> have been highlighted in this and previous inquiries</w:t>
      </w:r>
      <w:r w:rsidR="00680CDA" w:rsidRPr="00B75304">
        <w:rPr>
          <w:lang w:val="en-GB"/>
        </w:rPr>
        <w:t xml:space="preserve">, with </w:t>
      </w:r>
      <w:r w:rsidR="00E54168" w:rsidRPr="00B75304">
        <w:rPr>
          <w:lang w:val="en-GB"/>
        </w:rPr>
        <w:t xml:space="preserve">general opinion favouring the </w:t>
      </w:r>
      <w:r w:rsidR="00680CDA" w:rsidRPr="00B75304">
        <w:rPr>
          <w:lang w:val="en-GB"/>
        </w:rPr>
        <w:t xml:space="preserve">NDIS approach to </w:t>
      </w:r>
      <w:r w:rsidR="00AB7D81" w:rsidRPr="00B75304">
        <w:rPr>
          <w:lang w:val="en-GB"/>
        </w:rPr>
        <w:t>defini</w:t>
      </w:r>
      <w:r w:rsidR="00C21737" w:rsidRPr="00B75304">
        <w:rPr>
          <w:lang w:val="en-GB"/>
        </w:rPr>
        <w:t>ng r</w:t>
      </w:r>
      <w:r w:rsidR="00AB7D81" w:rsidRPr="00B75304">
        <w:rPr>
          <w:lang w:val="en-GB"/>
        </w:rPr>
        <w:t>estrictive practices</w:t>
      </w:r>
      <w:r w:rsidR="005E7AD1" w:rsidRPr="00B75304">
        <w:rPr>
          <w:lang w:val="en-GB"/>
        </w:rPr>
        <w:t xml:space="preserve">, </w:t>
      </w:r>
      <w:r w:rsidR="007E017F" w:rsidRPr="00B75304">
        <w:rPr>
          <w:lang w:val="en-GB"/>
        </w:rPr>
        <w:t>specify</w:t>
      </w:r>
      <w:r w:rsidR="00B83235" w:rsidRPr="00B75304">
        <w:rPr>
          <w:lang w:val="en-GB"/>
        </w:rPr>
        <w:t xml:space="preserve">ing </w:t>
      </w:r>
      <w:r w:rsidR="007E017F" w:rsidRPr="00B75304">
        <w:rPr>
          <w:lang w:val="en-GB"/>
        </w:rPr>
        <w:t xml:space="preserve">different </w:t>
      </w:r>
      <w:r w:rsidR="00AB6433" w:rsidRPr="00B75304">
        <w:rPr>
          <w:lang w:val="en-GB"/>
        </w:rPr>
        <w:t>obligations</w:t>
      </w:r>
      <w:r w:rsidR="007E017F" w:rsidRPr="00B75304">
        <w:rPr>
          <w:lang w:val="en-GB"/>
        </w:rPr>
        <w:t xml:space="preserve"> for providers according to law in the jurisdiction in which they are registered</w:t>
      </w:r>
      <w:r w:rsidR="00B83235" w:rsidRPr="00B75304">
        <w:rPr>
          <w:lang w:val="en-GB"/>
        </w:rPr>
        <w:t xml:space="preserve">, </w:t>
      </w:r>
      <w:r w:rsidR="003B70DB" w:rsidRPr="00B75304">
        <w:rPr>
          <w:lang w:val="en-GB"/>
        </w:rPr>
        <w:t>legislating the requirement to deliver person-centred care</w:t>
      </w:r>
      <w:r w:rsidR="00907718" w:rsidRPr="00B75304">
        <w:rPr>
          <w:lang w:val="en-GB"/>
        </w:rPr>
        <w:t xml:space="preserve">, compelling providers to adopt a </w:t>
      </w:r>
      <w:r w:rsidR="00076239" w:rsidRPr="00B75304">
        <w:rPr>
          <w:lang w:val="en-GB"/>
        </w:rPr>
        <w:t>positive behaviour support framework</w:t>
      </w:r>
      <w:r w:rsidR="00907718" w:rsidRPr="00B75304">
        <w:rPr>
          <w:lang w:val="en-GB"/>
        </w:rPr>
        <w:t xml:space="preserve">, </w:t>
      </w:r>
      <w:r w:rsidR="00AB6433" w:rsidRPr="00B75304">
        <w:rPr>
          <w:lang w:val="en-GB"/>
        </w:rPr>
        <w:t xml:space="preserve">and </w:t>
      </w:r>
      <w:r w:rsidR="00AD4100" w:rsidRPr="00B75304">
        <w:rPr>
          <w:lang w:val="en-GB"/>
        </w:rPr>
        <w:t xml:space="preserve">mandating regular reporting and independent oversight </w:t>
      </w:r>
      <w:r w:rsidR="00AD4100" w:rsidRPr="00B75304">
        <w:rPr>
          <w:lang w:val="en-GB"/>
        </w:rPr>
        <w:fldChar w:fldCharType="begin" w:fldLock="1"/>
      </w:r>
      <w:r w:rsidR="003012F9">
        <w:rPr>
          <w:lang w:val="en-GB"/>
        </w:rPr>
        <w:instrText>ADDIN CSL_CITATION {"citationItems":[{"id":"ITEM-1","itemData":{"ISBN":"9781760930103","author":[{"dropping-particle":"","family":"Parliamentary Joint Committee on Human Rights","given":"","non-dropping-particle":"","parse-names":false,"suffix":""}],"id":"ITEM-1","issue":"November","issued":{"date-parts":[["2019"]]},"publisher":"Commonwealth of Australia","publisher-place":"Canberra","title":"Inquiry report: Quality of Care Amendment (Minimising the Use of Restraints) Principles 2019","type":"book"},"uris":["http://www.mendeley.com/documents/?uuid=7f0328d5-9421-469a-929f-d8f2aa0b5700"]},{"id":"ITEM-2","itemData":{"ISBN":"9781760107079","URL":"https://www.aph.gov.au/Parliamentary_Business/Committees/Senate/Community_Affairs/AgedCareQuality/Interim report","abstract":"\"February 2018\" \"Senator Rachel Siewert, Chair\" -- page iii.","author":[{"dropping-particle":"","family":"Community Affairs References Committee","given":"","non-dropping-particle":"","parse-names":false,"suffix":""}],"id":"ITEM-2","issue":"April","issued":{"date-parts":[["2018"]]},"page":"107","title":"Effectiveness of the Aged Care Quality Assessment and accreditation framework for protecting residents from abuse and poor practices, and ensuring proper clinical and medical care standards are maintained and practised","type":"webpage"},"uris":["http://www.mendeley.com/documents/?uuid=e4ab1a6b-6ff2-411c-97c4-793e9055eb95"]},{"id":"ITEM-3","itemData":{"ISBN":"9781920838867","author":[{"dropping-particle":"","family":"Royal Commission into Aged Care Quality and Safety","given":"","non-dropping-particle":"","parse-names":false,"suffix":""}],"id":"ITEM-3","issued":{"date-parts":[["2019"]]},"publisher":"Commonwealth of Australia","publisher-place":"Canberra","title":"Interim Report: Neglect vol. 1","type":"book"},"uris":["http://www.mendeley.com/documents/?uuid=c0f621c7-63e2-4e4e-87c0-696b74c11846"]}],"mendeley":{"formattedCitation":"(Parliamentary Joint Committee on Human Rights 2019, Community Affairs References Committee 2018, Royal Commission into Aged Care Quality and Safety 2019b)","plainTextFormattedCitation":"(Parliamentary Joint Committee on Human Rights 2019, Community Affairs References Committee 2018, Royal Commission into Aged Care Quality and Safety 2019b)","previouslyFormattedCitation":"(Parliamentary Joint Committee on Human Rights 2019, Community Affairs References Committee 2018, Royal Commission into Aged Care Quality and Safety 2019b)"},"properties":{"noteIndex":0},"schema":"https://github.com/citation-style-language/schema/raw/master/csl-citation.json"}</w:instrText>
      </w:r>
      <w:r w:rsidR="00AD4100" w:rsidRPr="00B75304">
        <w:rPr>
          <w:lang w:val="en-GB"/>
        </w:rPr>
        <w:fldChar w:fldCharType="separate"/>
      </w:r>
      <w:r w:rsidR="002D2F2A" w:rsidRPr="00B75304">
        <w:rPr>
          <w:noProof/>
          <w:lang w:val="en-GB"/>
        </w:rPr>
        <w:t>(Parliamentary Joint Committee on Human Rights 2019, Community Affairs References Committee 2018, Royal Commission into Aged Care Quality and Safety 2019b)</w:t>
      </w:r>
      <w:r w:rsidR="00AD4100" w:rsidRPr="00B75304">
        <w:rPr>
          <w:lang w:val="en-GB"/>
        </w:rPr>
        <w:fldChar w:fldCharType="end"/>
      </w:r>
      <w:r w:rsidR="004415F7" w:rsidRPr="00B75304">
        <w:rPr>
          <w:lang w:val="en-GB"/>
        </w:rPr>
        <w:t>.</w:t>
      </w:r>
    </w:p>
    <w:p w14:paraId="770A46D4" w14:textId="7CDC615A" w:rsidR="006D4B5C" w:rsidRPr="00B75304" w:rsidRDefault="004E40E0" w:rsidP="006D4B5C">
      <w:pPr>
        <w:pStyle w:val="Para"/>
        <w:rPr>
          <w:lang w:val="en-GB"/>
        </w:rPr>
      </w:pPr>
      <w:r w:rsidRPr="00B75304">
        <w:rPr>
          <w:lang w:val="en-GB"/>
        </w:rPr>
        <w:t xml:space="preserve">Human Rights Watch </w:t>
      </w:r>
      <w:r w:rsidR="005457C0" w:rsidRPr="00B75304">
        <w:rPr>
          <w:lang w:val="en-GB"/>
        </w:rPr>
        <w:t xml:space="preserve">also </w:t>
      </w:r>
      <w:r w:rsidRPr="00B75304">
        <w:rPr>
          <w:lang w:val="en-GB"/>
        </w:rPr>
        <w:t xml:space="preserve">reflected that </w:t>
      </w:r>
      <w:r w:rsidR="005E7AD1" w:rsidRPr="00B75304">
        <w:rPr>
          <w:lang w:val="en-GB"/>
        </w:rPr>
        <w:t xml:space="preserve">although </w:t>
      </w:r>
      <w:r w:rsidRPr="00B75304">
        <w:rPr>
          <w:lang w:val="en-GB"/>
        </w:rPr>
        <w:t xml:space="preserve">the Restraints Principles do not regulate prescribing practices, </w:t>
      </w:r>
      <w:r w:rsidR="00860248" w:rsidRPr="00B75304">
        <w:rPr>
          <w:lang w:val="en-GB"/>
        </w:rPr>
        <w:t>‘</w:t>
      </w:r>
      <w:r w:rsidR="005E7AD1" w:rsidRPr="00B75304">
        <w:rPr>
          <w:lang w:val="en-GB"/>
        </w:rPr>
        <w:t>o</w:t>
      </w:r>
      <w:r w:rsidRPr="00B75304">
        <w:rPr>
          <w:lang w:val="en-GB"/>
        </w:rPr>
        <w:t>ther regulatory agencies, namely the National Disability Insurance Scheme, have chosen to regulate the practice of chemical restraint, including these prescribing practices, informed consent, safeguards and the requirement of alternative measures, among others</w:t>
      </w:r>
      <w:r w:rsidR="00860248" w:rsidRPr="00B75304">
        <w:rPr>
          <w:lang w:val="en-GB"/>
        </w:rPr>
        <w:t>’</w:t>
      </w:r>
      <w:r w:rsidRPr="00B75304">
        <w:rPr>
          <w:lang w:val="en-GB"/>
        </w:rPr>
        <w:t xml:space="preserve"> </w:t>
      </w:r>
      <w:r w:rsidRPr="00B75304">
        <w:rPr>
          <w:lang w:val="en-GB"/>
        </w:rPr>
        <w:fldChar w:fldCharType="begin" w:fldLock="1"/>
      </w:r>
      <w:r w:rsidR="009F797A" w:rsidRPr="00B75304">
        <w:rPr>
          <w:lang w:val="en-GB"/>
        </w:rPr>
        <w:instrText>ADDIN CSL_CITATION {"citationItems":[{"id":"ITEM-1","itemData":{"ISBN":"9781623137717","abstract":"\"October 2019\"--Table of contents page. \"This report was researched and written by Bethany Brown, researcher on older people's rights in Human Rights Watch's Disability Division.\" -- page 72 Key recommendation -- Map -- Methodology -- I. Background -- II. Use of chemical restrain in aged care facilities -- III. Experiences with government complaint mechanisms -- IV. Government response -- V. International standards and Australian law -- VI. Recommendations. Summary -- Key recommendation -- Map -- Methodology -- I. Background -- II. Use of chemical restrain in aged care facilities -- III. Experiences with government complaint mechanisms -- IV. Government response -- V. International standards and Australian law -- VI. Recommendations.","author":[{"dropping-particle":"","family":"Human Rights Watch","given":"","non-dropping-particle":"","parse-names":false,"suffix":""}],"id":"ITEM-1","issued":{"date-parts":[["2019"]]},"number-of-pages":"101","title":"\"Fading away\" : how aged care facilities in Australia chemically restrain older people with dementia","type":"book"},"uris":["http://www.mendeley.com/documents/?uuid=3a618523-4d7d-3ef8-bfac-fde4c2b0ad98"]}],"mendeley":{"formattedCitation":"(Human Rights Watch 2019)","manualFormatting":"(Human Rights Watch 2019, p 54)","plainTextFormattedCitation":"(Human Rights Watch 2019)","previouslyFormattedCitation":"(Human Rights Watch 2019)"},"properties":{"noteIndex":0},"schema":"https://github.com/citation-style-language/schema/raw/master/csl-citation.json"}</w:instrText>
      </w:r>
      <w:r w:rsidRPr="00B75304">
        <w:rPr>
          <w:lang w:val="en-GB"/>
        </w:rPr>
        <w:fldChar w:fldCharType="separate"/>
      </w:r>
      <w:r w:rsidRPr="00B75304">
        <w:rPr>
          <w:lang w:val="en-GB"/>
        </w:rPr>
        <w:t xml:space="preserve">(Human Rights Watch 2019, </w:t>
      </w:r>
      <w:r w:rsidR="0051291E" w:rsidRPr="00B75304">
        <w:rPr>
          <w:lang w:val="en-GB"/>
        </w:rPr>
        <w:t>p</w:t>
      </w:r>
      <w:r w:rsidRPr="00B75304">
        <w:rPr>
          <w:lang w:val="en-GB"/>
        </w:rPr>
        <w:t xml:space="preserve"> 54)</w:t>
      </w:r>
      <w:r w:rsidRPr="00B75304">
        <w:rPr>
          <w:lang w:val="en-GB"/>
        </w:rPr>
        <w:fldChar w:fldCharType="end"/>
      </w:r>
      <w:r w:rsidRPr="00B75304">
        <w:rPr>
          <w:lang w:val="en-GB"/>
        </w:rPr>
        <w:t>.</w:t>
      </w:r>
    </w:p>
    <w:p w14:paraId="73CD6F48" w14:textId="3A894172" w:rsidR="003722BB" w:rsidRPr="00B75304" w:rsidRDefault="006D4B5C" w:rsidP="003722BB">
      <w:pPr>
        <w:pStyle w:val="Para"/>
        <w:rPr>
          <w:lang w:val="en-GB"/>
        </w:rPr>
      </w:pPr>
      <w:r w:rsidRPr="00B75304">
        <w:rPr>
          <w:lang w:val="en-GB"/>
        </w:rPr>
        <w:t xml:space="preserve">Of course, it is important to note that the NDIS Rules are by no means a golden ticket to </w:t>
      </w:r>
      <w:r w:rsidR="00F0027A">
        <w:rPr>
          <w:lang w:val="en-GB"/>
        </w:rPr>
        <w:t xml:space="preserve">the effective </w:t>
      </w:r>
      <w:r w:rsidR="00451428">
        <w:rPr>
          <w:lang w:val="en-GB"/>
        </w:rPr>
        <w:t>minimis</w:t>
      </w:r>
      <w:r w:rsidR="00F0027A">
        <w:rPr>
          <w:lang w:val="en-GB"/>
        </w:rPr>
        <w:t>ation of</w:t>
      </w:r>
      <w:r w:rsidR="00451428">
        <w:rPr>
          <w:lang w:val="en-GB"/>
        </w:rPr>
        <w:t xml:space="preserve"> restraint</w:t>
      </w:r>
      <w:r w:rsidRPr="00B75304">
        <w:rPr>
          <w:lang w:val="en-GB"/>
        </w:rPr>
        <w:t xml:space="preserve">. Restraint remains a contentious issue in the disability space </w:t>
      </w:r>
      <w:r w:rsidR="00035039">
        <w:rPr>
          <w:lang w:val="en-GB"/>
        </w:rPr>
        <w:t>(and</w:t>
      </w:r>
      <w:r w:rsidR="00035039" w:rsidRPr="00B75304">
        <w:rPr>
          <w:lang w:val="en-GB"/>
        </w:rPr>
        <w:t xml:space="preserve"> </w:t>
      </w:r>
      <w:r w:rsidRPr="00B75304">
        <w:rPr>
          <w:lang w:val="en-GB"/>
        </w:rPr>
        <w:t xml:space="preserve">is a key area of inquiry into the current </w:t>
      </w:r>
      <w:r w:rsidRPr="00B75304">
        <w:rPr>
          <w:i/>
          <w:lang w:val="en-GB"/>
        </w:rPr>
        <w:t>Royal Commission into Violence, Abuse, Neglect, and Exploitation of People with a Disability</w:t>
      </w:r>
      <w:r w:rsidR="00035039">
        <w:rPr>
          <w:iCs/>
          <w:lang w:val="en-GB"/>
        </w:rPr>
        <w:t>), and the NDIS itself is relatively new and its impact has not yet been evaluated</w:t>
      </w:r>
      <w:r w:rsidRPr="00B75304">
        <w:rPr>
          <w:lang w:val="en-GB"/>
        </w:rPr>
        <w:t>. However</w:t>
      </w:r>
      <w:r w:rsidR="005E7AD1" w:rsidRPr="00B75304">
        <w:rPr>
          <w:lang w:val="en-GB"/>
        </w:rPr>
        <w:t>,</w:t>
      </w:r>
      <w:r w:rsidRPr="00B75304">
        <w:rPr>
          <w:lang w:val="en-GB"/>
        </w:rPr>
        <w:t xml:space="preserve"> </w:t>
      </w:r>
      <w:r w:rsidR="002D5232">
        <w:rPr>
          <w:lang w:val="en-GB"/>
        </w:rPr>
        <w:t xml:space="preserve">it is clear that </w:t>
      </w:r>
      <w:r w:rsidRPr="00B75304">
        <w:rPr>
          <w:lang w:val="en-GB"/>
        </w:rPr>
        <w:t>the</w:t>
      </w:r>
      <w:r w:rsidR="002D5232">
        <w:rPr>
          <w:lang w:val="en-GB"/>
        </w:rPr>
        <w:t xml:space="preserve"> </w:t>
      </w:r>
      <w:r w:rsidR="002B7983">
        <w:rPr>
          <w:lang w:val="en-GB"/>
        </w:rPr>
        <w:t>NDIS</w:t>
      </w:r>
      <w:r w:rsidR="00915632">
        <w:rPr>
          <w:lang w:val="en-GB"/>
        </w:rPr>
        <w:t xml:space="preserve"> Rules</w:t>
      </w:r>
      <w:r w:rsidRPr="00B75304">
        <w:rPr>
          <w:lang w:val="en-GB"/>
        </w:rPr>
        <w:t xml:space="preserve"> are generally considered to provide a good foundation from which to build, particularly given that NDIS participants can and do live in residential aged care facilities. The complexity associated with navigating </w:t>
      </w:r>
      <w:r w:rsidR="00E01F15" w:rsidRPr="00B75304">
        <w:rPr>
          <w:lang w:val="en-GB"/>
        </w:rPr>
        <w:t>2</w:t>
      </w:r>
      <w:r w:rsidRPr="00B75304">
        <w:rPr>
          <w:lang w:val="en-GB"/>
        </w:rPr>
        <w:t xml:space="preserve"> different yet overlapping pieces of legislation has been a source of concern for many, including </w:t>
      </w:r>
      <w:r w:rsidR="00A8190D" w:rsidRPr="00B75304">
        <w:rPr>
          <w:lang w:val="en-GB"/>
        </w:rPr>
        <w:t>NCAT</w:t>
      </w:r>
      <w:r w:rsidRPr="00B75304">
        <w:rPr>
          <w:lang w:val="en-GB"/>
        </w:rPr>
        <w:t xml:space="preserve"> </w:t>
      </w:r>
      <w:r w:rsidR="001221F9" w:rsidRPr="00B75304">
        <w:rPr>
          <w:lang w:val="en-GB"/>
        </w:rPr>
        <w:fldChar w:fldCharType="begin" w:fldLock="1"/>
      </w:r>
      <w:r w:rsidR="001239CF" w:rsidRPr="00B75304">
        <w:rPr>
          <w:lang w:val="en-GB"/>
        </w:rPr>
        <w:instrText>ADDIN CSL_CITATION {"citationItems":[{"id":"ITEM-1","itemData":{"URL":"https://www.caselaw.nsw.gov.au/decision/1746c07f805323acda9a4f95","accessed":{"date-parts":[["2020","10","27"]]},"author":[{"dropping-particle":"","family":"NSW Civil and Administrative Tribunal","given":"","non-dropping-particle":"","parse-names":false,"suffix":""}],"id":"ITEM-1","issued":{"date-parts":[["2020"]]},"title":"VZM [2020] NSWCATGD 25","type":"webpage"},"uris":["http://www.mendeley.com/documents/?uuid=fb0b5061-abfe-4d04-b417-3400de661ace"]}],"mendeley":{"formattedCitation":"(NSW Civil and Administrative Tribunal 2020)","plainTextFormattedCitation":"(NSW Civil and Administrative Tribunal 2020)","previouslyFormattedCitation":"(NSW Civil and Administrative Tribunal 2020)"},"properties":{"noteIndex":0},"schema":"https://github.com/citation-style-language/schema/raw/master/csl-citation.json"}</w:instrText>
      </w:r>
      <w:r w:rsidR="001221F9" w:rsidRPr="00B75304">
        <w:rPr>
          <w:lang w:val="en-GB"/>
        </w:rPr>
        <w:fldChar w:fldCharType="separate"/>
      </w:r>
      <w:r w:rsidR="001221F9" w:rsidRPr="00B75304">
        <w:rPr>
          <w:lang w:val="en-GB"/>
        </w:rPr>
        <w:t>(</w:t>
      </w:r>
      <w:r w:rsidR="007929ED" w:rsidRPr="007929ED">
        <w:rPr>
          <w:i/>
          <w:iCs/>
          <w:lang w:val="en-GB"/>
        </w:rPr>
        <w:t>VZM</w:t>
      </w:r>
      <w:r w:rsidR="001221F9" w:rsidRPr="00B75304">
        <w:rPr>
          <w:lang w:val="en-GB"/>
        </w:rPr>
        <w:t xml:space="preserve"> 2020)</w:t>
      </w:r>
      <w:r w:rsidR="001221F9" w:rsidRPr="00B75304">
        <w:rPr>
          <w:lang w:val="en-GB"/>
        </w:rPr>
        <w:fldChar w:fldCharType="end"/>
      </w:r>
      <w:r w:rsidRPr="00B75304">
        <w:rPr>
          <w:lang w:val="en-GB"/>
        </w:rPr>
        <w:t xml:space="preserve">. It is important to note also that on 1 December 2020, residential aged care providers who support NDIS participants will be required to register with the NDIS </w:t>
      </w:r>
      <w:r w:rsidR="00DC0ECB">
        <w:rPr>
          <w:lang w:val="en-GB"/>
        </w:rPr>
        <w:t>Commission</w:t>
      </w:r>
      <w:r w:rsidRPr="00B75304">
        <w:rPr>
          <w:lang w:val="en-GB"/>
        </w:rPr>
        <w:t xml:space="preserve"> (this requirement was originally scheduled to come into force on 1 July but was delayed due to COVID</w:t>
      </w:r>
      <w:r w:rsidR="00915632">
        <w:rPr>
          <w:lang w:val="en-GB"/>
        </w:rPr>
        <w:noBreakHyphen/>
        <w:t>19</w:t>
      </w:r>
      <w:r w:rsidRPr="00B75304">
        <w:rPr>
          <w:lang w:val="en-GB"/>
        </w:rPr>
        <w:t>). Thus, introducing greater consistency between NDIS and aged care legislation will soon become more important, and potential consequences of inconsistencies more evident.</w:t>
      </w:r>
      <w:r w:rsidR="009D23D8" w:rsidRPr="00B75304">
        <w:rPr>
          <w:lang w:val="en-GB"/>
        </w:rPr>
        <w:t xml:space="preserve"> </w:t>
      </w:r>
      <w:r w:rsidR="00772475" w:rsidRPr="00B75304">
        <w:rPr>
          <w:lang w:val="en-GB"/>
        </w:rPr>
        <w:t>As recommended by Counsel Assisting</w:t>
      </w:r>
      <w:r w:rsidR="005E7AD1" w:rsidRPr="00B75304">
        <w:rPr>
          <w:lang w:val="en-GB"/>
        </w:rPr>
        <w:t>,</w:t>
      </w:r>
      <w:r w:rsidR="00772475" w:rsidRPr="00B75304">
        <w:rPr>
          <w:lang w:val="en-GB"/>
        </w:rPr>
        <w:t xml:space="preserve"> there should be no inequities for people with a disability who are also in receipt of aged care</w:t>
      </w:r>
      <w:r w:rsidR="008C1A6A" w:rsidRPr="00B75304">
        <w:rPr>
          <w:lang w:val="en-GB"/>
        </w:rPr>
        <w:t xml:space="preserve"> </w:t>
      </w:r>
      <w:r w:rsidR="008C1A6A" w:rsidRPr="00B75304">
        <w:rPr>
          <w:lang w:val="en-GB"/>
        </w:rPr>
        <w:fldChar w:fldCharType="begin" w:fldLock="1"/>
      </w:r>
      <w:r w:rsidR="00352638">
        <w:rPr>
          <w:lang w:val="en-GB"/>
        </w:rPr>
        <w:instrText>ADDIN CSL_CITATION {"citationItems":[{"id":"ITEM-1","itemData":{"URL":"https://agedcare.royalcommission.gov.au/sites/default/files/2020-10/RCD.9999.0540.0001_1.pdf","accessed":{"date-parts":[["2020","10","29"]]},"author":[{"dropping-particle":"","family":"Royal Commission into Aged Care Quality and Safety","given":"","non-dropping-particle":"","parse-names":false,"suffix":""}],"id":"ITEM-1","issued":{"date-parts":[["2020"]]},"title":"Counsel Assisting's final submissions: proposed recommendations","type":"webpage"},"uris":["http://www.mendeley.com/documents/?uuid=f8d8c691-7a89-4d5c-a102-37f911a77a4e"]}],"mendeley":{"formattedCitation":"(Royal Commission into Aged Care Quality and Safety 2020a)","plainTextFormattedCitation":"(Royal Commission into Aged Care Quality and Safety 2020a)","previouslyFormattedCitation":"(Royal Commission into Aged Care Quality and Safety n.d.)"},"properties":{"noteIndex":0},"schema":"https://github.com/citation-style-language/schema/raw/master/csl-citation.json"}</w:instrText>
      </w:r>
      <w:r w:rsidR="008C1A6A" w:rsidRPr="00B75304">
        <w:rPr>
          <w:lang w:val="en-GB"/>
        </w:rPr>
        <w:fldChar w:fldCharType="separate"/>
      </w:r>
      <w:r w:rsidR="00352638" w:rsidRPr="00352638">
        <w:rPr>
          <w:noProof/>
          <w:lang w:val="en-GB"/>
        </w:rPr>
        <w:t>(Royal Commission into Aged Care Quality and Safety 2020a)</w:t>
      </w:r>
      <w:r w:rsidR="008C1A6A" w:rsidRPr="00B75304">
        <w:rPr>
          <w:lang w:val="en-GB"/>
        </w:rPr>
        <w:fldChar w:fldCharType="end"/>
      </w:r>
      <w:r w:rsidR="00646E42" w:rsidRPr="00B75304">
        <w:rPr>
          <w:lang w:val="en-GB"/>
        </w:rPr>
        <w:t>.</w:t>
      </w:r>
      <w:r w:rsidR="00424BB4">
        <w:rPr>
          <w:lang w:val="en-GB"/>
        </w:rPr>
        <w:t xml:space="preserve"> </w:t>
      </w:r>
    </w:p>
    <w:p w14:paraId="29143060" w14:textId="585DF9CB" w:rsidR="00030691" w:rsidRPr="00B75304" w:rsidRDefault="005E60FA" w:rsidP="00E16C39">
      <w:pPr>
        <w:pStyle w:val="Para"/>
        <w:rPr>
          <w:lang w:val="en-GB"/>
        </w:rPr>
      </w:pPr>
      <w:r>
        <w:rPr>
          <w:lang w:val="en-GB"/>
        </w:rPr>
        <w:t>A</w:t>
      </w:r>
      <w:r w:rsidR="00CE7B9E" w:rsidRPr="00B75304">
        <w:rPr>
          <w:lang w:val="en-GB"/>
        </w:rPr>
        <w:t xml:space="preserve">s noted by stakeholders in this </w:t>
      </w:r>
      <w:r w:rsidR="0097391D">
        <w:rPr>
          <w:lang w:val="en-GB"/>
        </w:rPr>
        <w:t>review</w:t>
      </w:r>
      <w:r w:rsidR="00CE7B9E" w:rsidRPr="00B75304">
        <w:rPr>
          <w:lang w:val="en-GB"/>
        </w:rPr>
        <w:t xml:space="preserve">, </w:t>
      </w:r>
      <w:r w:rsidR="001E17BD" w:rsidRPr="00B75304">
        <w:rPr>
          <w:lang w:val="en-GB"/>
        </w:rPr>
        <w:t>disability is not the only sector with a relationship to aged care</w:t>
      </w:r>
      <w:r w:rsidR="00A623DB" w:rsidRPr="00B75304">
        <w:rPr>
          <w:lang w:val="en-GB"/>
        </w:rPr>
        <w:t xml:space="preserve">, </w:t>
      </w:r>
      <w:r w:rsidR="001E17BD" w:rsidRPr="00B75304">
        <w:rPr>
          <w:lang w:val="en-GB"/>
        </w:rPr>
        <w:t xml:space="preserve">and the importance of considering </w:t>
      </w:r>
      <w:r w:rsidR="00A623DB" w:rsidRPr="00B75304">
        <w:rPr>
          <w:lang w:val="en-GB"/>
        </w:rPr>
        <w:t>the impact of residents’ transition between settings should not be discounted.</w:t>
      </w:r>
      <w:r w:rsidR="00C71401" w:rsidRPr="00B75304">
        <w:rPr>
          <w:lang w:val="en-GB"/>
        </w:rPr>
        <w:t xml:space="preserve"> In this light it is worth noting Counsel Assisting’s recent recommendations to </w:t>
      </w:r>
      <w:r w:rsidR="00810830" w:rsidRPr="00B75304">
        <w:rPr>
          <w:lang w:val="en-GB"/>
        </w:rPr>
        <w:lastRenderedPageBreak/>
        <w:t xml:space="preserve">integrate the </w:t>
      </w:r>
      <w:r w:rsidR="0077355C" w:rsidRPr="00B75304">
        <w:rPr>
          <w:lang w:val="en-GB"/>
        </w:rPr>
        <w:t xml:space="preserve">currently separate </w:t>
      </w:r>
      <w:r w:rsidR="00810830" w:rsidRPr="00B75304">
        <w:rPr>
          <w:lang w:val="en-GB"/>
        </w:rPr>
        <w:t xml:space="preserve">Commissions for Health </w:t>
      </w:r>
      <w:r w:rsidR="0077355C" w:rsidRPr="00B75304">
        <w:rPr>
          <w:lang w:val="en-GB"/>
        </w:rPr>
        <w:t>Care and Aged Care into one unified body</w:t>
      </w:r>
      <w:r w:rsidR="00D175A1" w:rsidRPr="00B75304">
        <w:rPr>
          <w:lang w:val="en-GB"/>
        </w:rPr>
        <w:t xml:space="preserve">, improve the transition between residential and acute care, and improve </w:t>
      </w:r>
      <w:r w:rsidR="001221F9" w:rsidRPr="00B75304">
        <w:rPr>
          <w:lang w:val="en-GB"/>
        </w:rPr>
        <w:t xml:space="preserve">data and record sharing between the </w:t>
      </w:r>
      <w:r w:rsidR="00E01F15" w:rsidRPr="00B75304">
        <w:rPr>
          <w:lang w:val="en-GB"/>
        </w:rPr>
        <w:t>2</w:t>
      </w:r>
      <w:r w:rsidR="001221F9" w:rsidRPr="00B75304">
        <w:rPr>
          <w:lang w:val="en-GB"/>
        </w:rPr>
        <w:t xml:space="preserve"> sectors</w:t>
      </w:r>
      <w:r w:rsidR="00501942" w:rsidRPr="00B75304">
        <w:rPr>
          <w:lang w:val="en-GB"/>
        </w:rPr>
        <w:t xml:space="preserve"> </w:t>
      </w:r>
      <w:r w:rsidR="00501942" w:rsidRPr="00B75304">
        <w:rPr>
          <w:lang w:val="en-GB"/>
        </w:rPr>
        <w:fldChar w:fldCharType="begin" w:fldLock="1"/>
      </w:r>
      <w:r w:rsidR="00352638">
        <w:rPr>
          <w:lang w:val="en-GB"/>
        </w:rPr>
        <w:instrText>ADDIN CSL_CITATION {"citationItems":[{"id":"ITEM-1","itemData":{"URL":"https://agedcare.royalcommission.gov.au/sites/default/files/2020-10/RCD.9999.0540.0001_1.pdf","accessed":{"date-parts":[["2020","10","29"]]},"author":[{"dropping-particle":"","family":"Royal Commission into Aged Care Quality and Safety","given":"","non-dropping-particle":"","parse-names":false,"suffix":""}],"id":"ITEM-1","issued":{"date-parts":[["2020"]]},"title":"Counsel Assisting's final submissions: proposed recommendations","type":"webpage"},"uris":["http://www.mendeley.com/documents/?uuid=f8d8c691-7a89-4d5c-a102-37f911a77a4e"]}],"mendeley":{"formattedCitation":"(Royal Commission into Aged Care Quality and Safety 2020a)","plainTextFormattedCitation":"(Royal Commission into Aged Care Quality and Safety 2020a)","previouslyFormattedCitation":"(Royal Commission into Aged Care Quality and Safety n.d.)"},"properties":{"noteIndex":0},"schema":"https://github.com/citation-style-language/schema/raw/master/csl-citation.json"}</w:instrText>
      </w:r>
      <w:r w:rsidR="00501942" w:rsidRPr="00B75304">
        <w:rPr>
          <w:lang w:val="en-GB"/>
        </w:rPr>
        <w:fldChar w:fldCharType="separate"/>
      </w:r>
      <w:r w:rsidR="00352638" w:rsidRPr="00352638">
        <w:rPr>
          <w:noProof/>
          <w:lang w:val="en-GB"/>
        </w:rPr>
        <w:t>(Royal Commission into Aged Care Quality and Safety 2020a)</w:t>
      </w:r>
      <w:r w:rsidR="00501942" w:rsidRPr="00B75304">
        <w:rPr>
          <w:lang w:val="en-GB"/>
        </w:rPr>
        <w:fldChar w:fldCharType="end"/>
      </w:r>
      <w:r w:rsidR="001221F9" w:rsidRPr="00B75304">
        <w:rPr>
          <w:lang w:val="en-GB"/>
        </w:rPr>
        <w:t>.</w:t>
      </w:r>
    </w:p>
    <w:p w14:paraId="09369CC5" w14:textId="2844B857" w:rsidR="00970674" w:rsidRDefault="005E60FA" w:rsidP="00E16C39">
      <w:pPr>
        <w:pStyle w:val="Para"/>
        <w:rPr>
          <w:lang w:val="en-GB"/>
        </w:rPr>
      </w:pPr>
      <w:r>
        <w:rPr>
          <w:lang w:val="en-GB"/>
        </w:rPr>
        <w:t xml:space="preserve">Finally, it is important to recognise that </w:t>
      </w:r>
      <w:r w:rsidR="0008717A">
        <w:rPr>
          <w:lang w:val="en-GB"/>
        </w:rPr>
        <w:t xml:space="preserve">the aged care, disability sectors, health, and mental health sectors are in a state of flux. </w:t>
      </w:r>
      <w:r w:rsidR="00806A45">
        <w:rPr>
          <w:lang w:val="en-GB"/>
        </w:rPr>
        <w:t xml:space="preserve">This review </w:t>
      </w:r>
      <w:r w:rsidR="00806A45">
        <w:rPr>
          <w:lang w:val="en-GB"/>
        </w:rPr>
        <w:t>was conducted at a specific moment in time</w:t>
      </w:r>
      <w:r w:rsidR="00E75A0A">
        <w:rPr>
          <w:lang w:val="en-GB"/>
        </w:rPr>
        <w:t>; its</w:t>
      </w:r>
      <w:r>
        <w:rPr>
          <w:lang w:val="en-GB"/>
        </w:rPr>
        <w:t xml:space="preserve"> recommendations </w:t>
      </w:r>
      <w:r w:rsidR="00E75A0A">
        <w:rPr>
          <w:lang w:val="en-GB"/>
        </w:rPr>
        <w:t>for the aged care sector</w:t>
      </w:r>
      <w:r>
        <w:rPr>
          <w:lang w:val="en-GB"/>
        </w:rPr>
        <w:t xml:space="preserve"> to align</w:t>
      </w:r>
      <w:r w:rsidR="0008717A">
        <w:rPr>
          <w:lang w:val="en-GB"/>
        </w:rPr>
        <w:t xml:space="preserve"> with </w:t>
      </w:r>
      <w:r w:rsidR="005F5A7B">
        <w:rPr>
          <w:lang w:val="en-GB"/>
        </w:rPr>
        <w:t>current</w:t>
      </w:r>
      <w:r w:rsidR="0008717A">
        <w:rPr>
          <w:lang w:val="en-GB"/>
        </w:rPr>
        <w:t xml:space="preserve"> legislation, practice, and policy should not preclude further review and </w:t>
      </w:r>
      <w:r w:rsidR="005F5A7B">
        <w:rPr>
          <w:lang w:val="en-GB"/>
        </w:rPr>
        <w:t>reform</w:t>
      </w:r>
      <w:r w:rsidR="00806A45">
        <w:rPr>
          <w:lang w:val="en-GB"/>
        </w:rPr>
        <w:t xml:space="preserve"> as new learnings come to light. Ongoing communication and collaboration across sectors will be key to ensuring high quality care and </w:t>
      </w:r>
      <w:r w:rsidR="00723C06">
        <w:rPr>
          <w:lang w:val="en-GB"/>
        </w:rPr>
        <w:t xml:space="preserve">harmonising the </w:t>
      </w:r>
      <w:r w:rsidR="00806A45">
        <w:rPr>
          <w:lang w:val="en-GB"/>
        </w:rPr>
        <w:t xml:space="preserve">protection of rights for all Australians. </w:t>
      </w:r>
    </w:p>
    <w:p w14:paraId="0FB019F3" w14:textId="77777777" w:rsidR="00D2377C" w:rsidRDefault="00D2377C">
      <w:pPr>
        <w:rPr>
          <w:lang w:val="en-GB" w:eastAsia="en-GB"/>
        </w:rPr>
      </w:pPr>
      <w:r>
        <w:rPr>
          <w:lang w:val="en-GB"/>
        </w:rPr>
        <w:br w:type="page"/>
      </w:r>
    </w:p>
    <w:p w14:paraId="5B96C6F6" w14:textId="77777777" w:rsidR="00970674" w:rsidRPr="00B75304" w:rsidRDefault="00970674" w:rsidP="00E16C39">
      <w:pPr>
        <w:pStyle w:val="Para"/>
        <w:rPr>
          <w:lang w:val="en-GB"/>
        </w:rPr>
        <w:sectPr w:rsidR="00970674" w:rsidRPr="00B75304" w:rsidSect="00D92F89">
          <w:type w:val="continuous"/>
          <w:pgSz w:w="11907" w:h="16840" w:code="9"/>
          <w:pgMar w:top="851" w:right="1134" w:bottom="851" w:left="1701" w:header="397" w:footer="567" w:gutter="0"/>
          <w:cols w:num="2" w:space="567"/>
          <w:docGrid w:linePitch="299"/>
          <w15:footnoteColumns w:val="1"/>
        </w:sectPr>
      </w:pPr>
    </w:p>
    <w:p w14:paraId="33B465F9" w14:textId="62CD974C" w:rsidR="00AB1F85" w:rsidRPr="00B75304" w:rsidRDefault="00AB1F85" w:rsidP="003B15AE">
      <w:pPr>
        <w:pStyle w:val="Heading1"/>
        <w:rPr>
          <w:lang w:val="en-GB"/>
        </w:rPr>
      </w:pPr>
      <w:bookmarkStart w:id="122" w:name="_Toc56250256"/>
      <w:bookmarkStart w:id="123" w:name="_Ref56596285"/>
      <w:bookmarkStart w:id="124" w:name="_Toc58392195"/>
      <w:r w:rsidRPr="00B75304">
        <w:rPr>
          <w:lang w:val="en-GB"/>
        </w:rPr>
        <w:lastRenderedPageBreak/>
        <w:t>Impact of COVID</w:t>
      </w:r>
      <w:r w:rsidR="00915632">
        <w:rPr>
          <w:lang w:val="en-GB"/>
        </w:rPr>
        <w:noBreakHyphen/>
        <w:t>19</w:t>
      </w:r>
      <w:r w:rsidR="00B643B2" w:rsidRPr="00B75304">
        <w:rPr>
          <w:lang w:val="en-GB"/>
        </w:rPr>
        <w:t xml:space="preserve"> </w:t>
      </w:r>
      <w:r w:rsidRPr="00B75304">
        <w:rPr>
          <w:lang w:val="en-GB"/>
        </w:rPr>
        <w:t>on restraint in residential aged care</w:t>
      </w:r>
      <w:bookmarkEnd w:id="122"/>
      <w:bookmarkEnd w:id="123"/>
      <w:bookmarkEnd w:id="124"/>
    </w:p>
    <w:p w14:paraId="00188490" w14:textId="3304E490" w:rsidR="001D51A5" w:rsidRPr="00B75304" w:rsidRDefault="001D51A5" w:rsidP="001D51A5">
      <w:pPr>
        <w:pStyle w:val="Border"/>
        <w:rPr>
          <w:lang w:val="en-GB"/>
        </w:rPr>
      </w:pPr>
    </w:p>
    <w:p w14:paraId="3A5595D7" w14:textId="77777777" w:rsidR="001D3C30" w:rsidRDefault="001D3C30" w:rsidP="00BE399B">
      <w:pPr>
        <w:pStyle w:val="CommentText"/>
        <w:spacing w:after="360"/>
        <w:rPr>
          <w:lang w:val="en-GB"/>
        </w:rPr>
        <w:sectPr w:rsidR="001D3C30" w:rsidSect="00D2377C">
          <w:headerReference w:type="default" r:id="rId24"/>
          <w:headerReference w:type="first" r:id="rId25"/>
          <w:footerReference w:type="first" r:id="rId26"/>
          <w:type w:val="continuous"/>
          <w:pgSz w:w="11907" w:h="16840" w:code="9"/>
          <w:pgMar w:top="851" w:right="1134" w:bottom="851" w:left="1701" w:header="397" w:footer="567" w:gutter="0"/>
          <w:cols w:space="567"/>
          <w:titlePg/>
          <w:docGrid w:linePitch="299"/>
          <w15:footnoteColumns w:val="1"/>
        </w:sectPr>
      </w:pPr>
    </w:p>
    <w:p w14:paraId="0C5EF2D2" w14:textId="7DADB523" w:rsidR="001C5DEC" w:rsidRPr="00B75304" w:rsidRDefault="001C5DEC" w:rsidP="0083730C">
      <w:pPr>
        <w:pStyle w:val="Para"/>
        <w:spacing w:before="0"/>
        <w:rPr>
          <w:lang w:val="en-GB"/>
        </w:rPr>
      </w:pPr>
      <w:r w:rsidRPr="00B75304">
        <w:rPr>
          <w:lang w:val="en-GB"/>
        </w:rPr>
        <w:t xml:space="preserve">The first 12 months of the Restraints Principles’ operation was influenced by a number of factors, including the simultaneous introduction of new </w:t>
      </w:r>
      <w:r w:rsidR="00806FE9">
        <w:rPr>
          <w:lang w:val="en-GB"/>
        </w:rPr>
        <w:t>Quality Standards</w:t>
      </w:r>
      <w:r w:rsidRPr="00B75304">
        <w:rPr>
          <w:lang w:val="en-GB"/>
        </w:rPr>
        <w:t xml:space="preserve"> and the activities and reports of the</w:t>
      </w:r>
      <w:r w:rsidR="00F80727">
        <w:rPr>
          <w:lang w:val="en-GB"/>
        </w:rPr>
        <w:t xml:space="preserve"> </w:t>
      </w:r>
      <w:r w:rsidR="004C0488">
        <w:rPr>
          <w:lang w:val="en-GB"/>
        </w:rPr>
        <w:t>Royal Commission</w:t>
      </w:r>
      <w:r w:rsidRPr="00B75304">
        <w:rPr>
          <w:lang w:val="en-GB"/>
        </w:rPr>
        <w:t>. In March 2020, however, the first outbreaks of the COVID</w:t>
      </w:r>
      <w:r w:rsidR="00915632">
        <w:rPr>
          <w:lang w:val="en-GB"/>
        </w:rPr>
        <w:noBreakHyphen/>
      </w:r>
      <w:r w:rsidRPr="00B75304">
        <w:rPr>
          <w:lang w:val="en-GB"/>
        </w:rPr>
        <w:t xml:space="preserve">19 pandemic began in aged care homes in Sydney and further sharpened the spotlight on the aged care. Aged care residents were disproportionately affected by the virus and were subject to varying degrees of ‘lock down’ in an attempt to slow its spread. The response at all levels of the sector has been widely criticised </w:t>
      </w:r>
      <w:r w:rsidRPr="00B75304">
        <w:rPr>
          <w:lang w:val="en-GB"/>
        </w:rPr>
        <w:fldChar w:fldCharType="begin" w:fldLock="1"/>
      </w:r>
      <w:r w:rsidR="00352638">
        <w:rPr>
          <w:lang w:val="en-GB"/>
        </w:rPr>
        <w:instrText>ADDIN CSL_CITATION {"citationItems":[{"id":"ITEM-1","itemData":{"author":[{"dropping-particle":"","family":"Royal Commission into Aged Care Quality and Safety","given":"","non-dropping-particle":"","parse-names":false,"suffix":""}],"id":"ITEM-1","issued":{"date-parts":[["2020"]]},"publisher":"Commonwealth of Australia","publisher-place":"Canberra","title":"Aged care and COVID-19: A special report","type":"book"},"uris":["http://www.mendeley.com/documents/?uuid=3635b095-656e-4633-8e53-a476265ac293","http://www.mendeley.com/documents/?uuid=46dad387-cdc1-4270-a100-e64e8ae17816"]}],"mendeley":{"formattedCitation":"(Royal Commission into Aged Care Quality and Safety 2020b)","plainTextFormattedCitation":"(Royal Commission into Aged Care Quality and Safety 2020b)","previouslyFormattedCitation":"(Royal Commission into Aged Care Quality and Safety 2020)"},"properties":{"noteIndex":0},"schema":"https://github.com/citation-style-language/schema/raw/master/csl-citation.json"}</w:instrText>
      </w:r>
      <w:r w:rsidRPr="00B75304">
        <w:rPr>
          <w:lang w:val="en-GB"/>
        </w:rPr>
        <w:fldChar w:fldCharType="separate"/>
      </w:r>
      <w:r w:rsidR="00352638" w:rsidRPr="00352638">
        <w:rPr>
          <w:noProof/>
          <w:lang w:val="en-GB"/>
        </w:rPr>
        <w:t>(Royal Commission into Aged Care Quality and Safety 2020b)</w:t>
      </w:r>
      <w:r w:rsidRPr="00B75304">
        <w:rPr>
          <w:lang w:val="en-GB"/>
        </w:rPr>
        <w:fldChar w:fldCharType="end"/>
      </w:r>
      <w:r w:rsidR="00EF7E33">
        <w:rPr>
          <w:lang w:val="en-GB"/>
        </w:rPr>
        <w:t>.</w:t>
      </w:r>
    </w:p>
    <w:p w14:paraId="31961278" w14:textId="4B6B8CBA" w:rsidR="001C5DEC" w:rsidRPr="00B75304" w:rsidRDefault="001C5DEC" w:rsidP="001C5DEC">
      <w:pPr>
        <w:pStyle w:val="Para"/>
        <w:rPr>
          <w:lang w:val="en-GB"/>
        </w:rPr>
      </w:pPr>
      <w:r w:rsidRPr="00B75304">
        <w:rPr>
          <w:lang w:val="en-GB"/>
        </w:rPr>
        <w:t>Perspectives on the use of restraint in the early months of 2020 are therefore, unavoidably, entangled with those on the impact of COVID</w:t>
      </w:r>
      <w:r w:rsidR="00915632">
        <w:rPr>
          <w:lang w:val="en-GB"/>
        </w:rPr>
        <w:noBreakHyphen/>
        <w:t>19</w:t>
      </w:r>
      <w:r w:rsidRPr="00B75304">
        <w:rPr>
          <w:lang w:val="en-GB"/>
        </w:rPr>
        <w:t xml:space="preserve"> on the sector more broadly. A primary defence against the virus – maintaining physical distancing – gave rise to widespread lockdowns of aged care facilities with restrictions on the movement of both residents and visitors. Thus, this </w:t>
      </w:r>
      <w:r w:rsidR="00F80727">
        <w:rPr>
          <w:lang w:val="en-GB"/>
        </w:rPr>
        <w:t>r</w:t>
      </w:r>
      <w:r w:rsidRPr="00B75304">
        <w:rPr>
          <w:lang w:val="en-GB"/>
        </w:rPr>
        <w:t xml:space="preserve">eview examined the effect of legislation aiming to minimise restraint in the context of several months of widespread seclusion and environmental restraint. We were therefore interested in whether aged care consumers and providers considered the pandemic (and its associated restrictions) to have had a noticeable effect on the use of restraint, and asked specifically about this in consumer </w:t>
      </w:r>
      <w:r w:rsidR="000B6027">
        <w:rPr>
          <w:lang w:val="en-GB"/>
        </w:rPr>
        <w:t>consultations</w:t>
      </w:r>
      <w:r w:rsidRPr="00B75304">
        <w:rPr>
          <w:lang w:val="en-GB"/>
        </w:rPr>
        <w:t xml:space="preserve"> and provider surveys (for full details see </w:t>
      </w:r>
      <w:r w:rsidR="000B6027" w:rsidRPr="005E60FA">
        <w:rPr>
          <w:rStyle w:val="Italic"/>
          <w:lang w:val="en-GB"/>
        </w:rPr>
        <w:t>Supplementary volume 2</w:t>
      </w:r>
      <w:r w:rsidRPr="00B75304">
        <w:rPr>
          <w:lang w:val="en-GB"/>
        </w:rPr>
        <w:t>). Other stakeholder groups were not specifically asked about the impact of COVID</w:t>
      </w:r>
      <w:r w:rsidR="00915632">
        <w:rPr>
          <w:lang w:val="en-GB"/>
        </w:rPr>
        <w:noBreakHyphen/>
        <w:t>19</w:t>
      </w:r>
      <w:r w:rsidRPr="00B75304">
        <w:rPr>
          <w:lang w:val="en-GB"/>
        </w:rPr>
        <w:t xml:space="preserve"> on the use of restraint</w:t>
      </w:r>
      <w:r w:rsidR="00AC78E1" w:rsidRPr="00B75304">
        <w:rPr>
          <w:lang w:val="en-GB"/>
        </w:rPr>
        <w:t>,</w:t>
      </w:r>
      <w:r w:rsidRPr="00B75304">
        <w:rPr>
          <w:lang w:val="en-GB"/>
        </w:rPr>
        <w:t xml:space="preserve"> although it was frequently raised as influencing the Restraints Principles’ implementation, or in </w:t>
      </w:r>
      <w:r w:rsidRPr="00B75304">
        <w:rPr>
          <w:lang w:val="en-GB"/>
        </w:rPr>
        <w:t>discussions about learnings for the aged care sector more generally.</w:t>
      </w:r>
    </w:p>
    <w:p w14:paraId="654F5790" w14:textId="4F0DFE22" w:rsidR="001C5DEC" w:rsidRPr="00B75304" w:rsidRDefault="001C5DEC" w:rsidP="001C5DEC">
      <w:pPr>
        <w:pStyle w:val="Para"/>
        <w:rPr>
          <w:lang w:val="en-GB"/>
        </w:rPr>
      </w:pPr>
      <w:r w:rsidRPr="00B75304">
        <w:rPr>
          <w:lang w:val="en-GB"/>
        </w:rPr>
        <w:t>Overall, there was no consensus view on how the use of restraint had changed during the COVID</w:t>
      </w:r>
      <w:r w:rsidR="00915632">
        <w:rPr>
          <w:lang w:val="en-GB"/>
        </w:rPr>
        <w:noBreakHyphen/>
        <w:t>19</w:t>
      </w:r>
      <w:r w:rsidRPr="00B75304">
        <w:rPr>
          <w:lang w:val="en-GB"/>
        </w:rPr>
        <w:t xml:space="preserve"> pandemic, although in some cases it was seen to have affected the implementation of the Restraints Principles. We also heard some examples of good practice and opportunities for the COVID</w:t>
      </w:r>
      <w:r w:rsidR="00915632">
        <w:rPr>
          <w:lang w:val="en-GB"/>
        </w:rPr>
        <w:noBreakHyphen/>
        <w:t>19</w:t>
      </w:r>
      <w:r w:rsidRPr="00B75304">
        <w:rPr>
          <w:lang w:val="en-GB"/>
        </w:rPr>
        <w:t xml:space="preserve"> experience to inform future efforts to minimise restraint, as described below. It should be noted that none of the providers or consumers who participated in this </w:t>
      </w:r>
      <w:r w:rsidR="00CF716C">
        <w:rPr>
          <w:lang w:val="en-GB"/>
        </w:rPr>
        <w:t>review</w:t>
      </w:r>
      <w:r w:rsidRPr="00B75304">
        <w:rPr>
          <w:lang w:val="en-GB"/>
        </w:rPr>
        <w:t xml:space="preserve"> indicated that there had been any COVID</w:t>
      </w:r>
      <w:r w:rsidR="00915632">
        <w:rPr>
          <w:lang w:val="en-GB"/>
        </w:rPr>
        <w:noBreakHyphen/>
        <w:t>19</w:t>
      </w:r>
      <w:r w:rsidRPr="00B75304">
        <w:rPr>
          <w:lang w:val="en-GB"/>
        </w:rPr>
        <w:t xml:space="preserve"> cases at the aged care home(s) with which they were associated. This may have had a bearing on their experiences and observations on the use of restraint during the pandemic, and the findings reported here should be interpreted with this in mind.</w:t>
      </w:r>
    </w:p>
    <w:p w14:paraId="2FDF2494" w14:textId="40C9FF18" w:rsidR="001C5DEC" w:rsidRPr="00B75304" w:rsidRDefault="001C5DEC" w:rsidP="005E559F">
      <w:pPr>
        <w:pStyle w:val="Heading2"/>
        <w:spacing w:before="480"/>
        <w:rPr>
          <w:lang w:val="en-GB"/>
        </w:rPr>
      </w:pPr>
      <w:bookmarkStart w:id="125" w:name="_Ref56156951"/>
      <w:bookmarkStart w:id="126" w:name="_Toc58392196"/>
      <w:r w:rsidRPr="00B75304">
        <w:rPr>
          <w:lang w:val="en-GB"/>
        </w:rPr>
        <w:t>Impact of COVID</w:t>
      </w:r>
      <w:r w:rsidR="00915632">
        <w:rPr>
          <w:lang w:val="en-GB"/>
        </w:rPr>
        <w:noBreakHyphen/>
        <w:t>19</w:t>
      </w:r>
      <w:r w:rsidRPr="00B75304">
        <w:rPr>
          <w:lang w:val="en-GB"/>
        </w:rPr>
        <w:t xml:space="preserve"> on restraint use</w:t>
      </w:r>
      <w:bookmarkEnd w:id="125"/>
      <w:bookmarkEnd w:id="126"/>
    </w:p>
    <w:p w14:paraId="3E1259A3" w14:textId="77777777" w:rsidR="00435576" w:rsidRDefault="001C5DEC" w:rsidP="001C5DEC">
      <w:pPr>
        <w:pStyle w:val="Para"/>
        <w:rPr>
          <w:lang w:val="en-GB" w:eastAsia="en-AU"/>
        </w:rPr>
      </w:pPr>
      <w:r w:rsidRPr="00B75304">
        <w:rPr>
          <w:lang w:val="en-GB" w:eastAsia="en-AU"/>
        </w:rPr>
        <w:t>More often than not, families and carers were unsure whether use of restraint changed during the early months of the COVID</w:t>
      </w:r>
      <w:r w:rsidR="00915632">
        <w:rPr>
          <w:lang w:val="en-GB" w:eastAsia="en-AU"/>
        </w:rPr>
        <w:noBreakHyphen/>
        <w:t>19</w:t>
      </w:r>
      <w:r w:rsidRPr="00B75304">
        <w:rPr>
          <w:lang w:val="en-GB" w:eastAsia="en-AU"/>
        </w:rPr>
        <w:t xml:space="preserve"> pandemic. However, a number of respondents did express concern that physical restraint had increased during this time, with residents restricted to their rooms and unable to interact with visitors or each other. </w:t>
      </w:r>
    </w:p>
    <w:p w14:paraId="4F424E41" w14:textId="77777777" w:rsidR="00435576" w:rsidRDefault="001C5DEC" w:rsidP="001C5DEC">
      <w:pPr>
        <w:pStyle w:val="Para"/>
        <w:rPr>
          <w:lang w:val="en-GB"/>
        </w:rPr>
      </w:pPr>
      <w:r w:rsidRPr="00B75304">
        <w:rPr>
          <w:lang w:val="en-GB" w:eastAsia="en-AU"/>
        </w:rPr>
        <w:t xml:space="preserve">Where provider staff considered that restraint has increased, they were similarly more likely to report that this was in relation to physical restraint (n=37; 9%) than chemical restraint (n=18; 4%). </w:t>
      </w:r>
      <w:r w:rsidRPr="00B75304">
        <w:rPr>
          <w:lang w:val="en-GB"/>
        </w:rPr>
        <w:t xml:space="preserve">These respondents highlighted that this increase was largely due to the definition of environmental restraint being subsumed </w:t>
      </w:r>
      <w:r w:rsidRPr="00B75304">
        <w:rPr>
          <w:lang w:val="en-GB"/>
        </w:rPr>
        <w:lastRenderedPageBreak/>
        <w:t xml:space="preserve">under that of physical restraint in the Restraints Principles; they provided examples related to aged care homes being locked down in response to outbreaks, including limited visitor access and enforcement of ‘stay at home’ directives. </w:t>
      </w:r>
    </w:p>
    <w:p w14:paraId="1E8AFF82" w14:textId="7E599F54" w:rsidR="001C5DEC" w:rsidRPr="00B75304" w:rsidRDefault="001C5DEC" w:rsidP="001C5DEC">
      <w:pPr>
        <w:pStyle w:val="Para"/>
        <w:rPr>
          <w:lang w:val="en-GB"/>
        </w:rPr>
      </w:pPr>
      <w:r w:rsidRPr="00B75304">
        <w:rPr>
          <w:lang w:val="en-GB" w:eastAsia="en-AU"/>
        </w:rPr>
        <w:t>However</w:t>
      </w:r>
      <w:r w:rsidR="00B83A43" w:rsidRPr="00B75304">
        <w:rPr>
          <w:lang w:val="en-GB" w:eastAsia="en-AU"/>
        </w:rPr>
        <w:t>,</w:t>
      </w:r>
      <w:r w:rsidRPr="00B75304">
        <w:rPr>
          <w:lang w:val="en-GB" w:eastAsia="en-AU"/>
        </w:rPr>
        <w:t xml:space="preserve"> the majority (70</w:t>
      </w:r>
      <w:r w:rsidR="00B83A43" w:rsidRPr="00B75304">
        <w:rPr>
          <w:lang w:val="en-GB" w:eastAsia="en-AU"/>
        </w:rPr>
        <w:t>–</w:t>
      </w:r>
      <w:r w:rsidRPr="00B75304">
        <w:rPr>
          <w:lang w:val="en-GB" w:eastAsia="en-AU"/>
        </w:rPr>
        <w:t>73%) of</w:t>
      </w:r>
      <w:r w:rsidRPr="00B75304">
        <w:rPr>
          <w:lang w:val="en-GB"/>
        </w:rPr>
        <w:t xml:space="preserve"> provider staff who completed the survey did not perceive there to have been any change in the prevalence of restraint use during the early months of COVID</w:t>
      </w:r>
      <w:r w:rsidR="00915632">
        <w:rPr>
          <w:lang w:val="en-GB"/>
        </w:rPr>
        <w:noBreakHyphen/>
        <w:t>19</w:t>
      </w:r>
      <w:r w:rsidRPr="00B75304">
        <w:rPr>
          <w:lang w:val="en-GB"/>
        </w:rPr>
        <w:t>; only a small number of survey responses indicated that the use of either chemical (n=23; 5%) or physical (n=17; 4%) restraint had reduced in this period.</w:t>
      </w:r>
    </w:p>
    <w:p w14:paraId="1AEE8B94" w14:textId="7ECE5702" w:rsidR="001C5DEC" w:rsidRDefault="001C5DEC" w:rsidP="000B27F3">
      <w:pPr>
        <w:pStyle w:val="Para"/>
      </w:pPr>
      <w:r w:rsidRPr="00B75304">
        <w:rPr>
          <w:lang w:val="en-GB"/>
        </w:rPr>
        <w:t>A number of organisational stakeholders including consumer advocates and peak bodies, and a nursing peak, felt the use of restraint had increased during COVID</w:t>
      </w:r>
      <w:r w:rsidR="00915632">
        <w:rPr>
          <w:lang w:val="en-GB"/>
        </w:rPr>
        <w:noBreakHyphen/>
        <w:t>19</w:t>
      </w:r>
      <w:r w:rsidRPr="00B75304">
        <w:rPr>
          <w:lang w:val="en-GB"/>
        </w:rPr>
        <w:t>. They noted that the lack of external visitors meant that providers could potentially engage in undesirable practices unchecked, and were particularly concerned about the potential for increased use of chemical restraint.</w:t>
      </w:r>
    </w:p>
    <w:p w14:paraId="53650F19" w14:textId="77777777" w:rsidR="00BD63BE" w:rsidRDefault="001C5DEC" w:rsidP="001C5DEC">
      <w:pPr>
        <w:pStyle w:val="Para"/>
        <w:rPr>
          <w:lang w:val="en-GB"/>
        </w:rPr>
      </w:pPr>
      <w:r w:rsidRPr="00B75304">
        <w:rPr>
          <w:lang w:val="en-GB"/>
        </w:rPr>
        <w:t xml:space="preserve">These stakeholders were careful to point out that these views were based on anecdotal reports and observations, with one individual stating ‘we don’t have enough data to prove all this’. Nonetheless, they perceived a number of factors that may contribute to an increase in the use of chemical restraint, including the challenges associated with ensuring residents maintained safe physical distancing, and in providing a sufficiently stimulating environment to prevent the need for restraint without visitors and the usual program of activities. </w:t>
      </w:r>
    </w:p>
    <w:p w14:paraId="7CA60769" w14:textId="77777777" w:rsidR="00BD63BE" w:rsidRDefault="001C5DEC" w:rsidP="001C5DEC">
      <w:pPr>
        <w:pStyle w:val="Para"/>
        <w:rPr>
          <w:lang w:val="en-GB"/>
        </w:rPr>
      </w:pPr>
      <w:r w:rsidRPr="00B75304">
        <w:rPr>
          <w:lang w:val="en-GB"/>
        </w:rPr>
        <w:t>These sentiments were echoed by provider staff, who were unsure how, without using restraint, they would ensure that residents with COVID</w:t>
      </w:r>
      <w:r w:rsidR="00915632">
        <w:rPr>
          <w:lang w:val="en-GB"/>
        </w:rPr>
        <w:noBreakHyphen/>
        <w:t>19</w:t>
      </w:r>
      <w:r w:rsidRPr="00B75304">
        <w:rPr>
          <w:lang w:val="en-GB"/>
        </w:rPr>
        <w:t xml:space="preserve"> who were prone to wandering complied with isolation rules. </w:t>
      </w:r>
    </w:p>
    <w:p w14:paraId="4C6D6197" w14:textId="4FD6C08F" w:rsidR="001C5DEC" w:rsidRPr="00B75304" w:rsidRDefault="001C5DEC" w:rsidP="001C5DEC">
      <w:pPr>
        <w:pStyle w:val="Para"/>
        <w:rPr>
          <w:lang w:val="en-GB"/>
        </w:rPr>
      </w:pPr>
      <w:r w:rsidRPr="00B75304">
        <w:rPr>
          <w:lang w:val="en-GB"/>
        </w:rPr>
        <w:t xml:space="preserve">Provider staff also noted that </w:t>
      </w:r>
      <w:r w:rsidR="00EC55D7" w:rsidRPr="00B75304">
        <w:rPr>
          <w:lang w:val="en-GB"/>
        </w:rPr>
        <w:t xml:space="preserve">the </w:t>
      </w:r>
      <w:r w:rsidRPr="00B75304">
        <w:rPr>
          <w:lang w:val="en-GB"/>
        </w:rPr>
        <w:t>COVID</w:t>
      </w:r>
      <w:r w:rsidR="00915632">
        <w:rPr>
          <w:lang w:val="en-GB"/>
        </w:rPr>
        <w:noBreakHyphen/>
        <w:t>19</w:t>
      </w:r>
      <w:r w:rsidRPr="00B75304">
        <w:rPr>
          <w:lang w:val="en-GB"/>
        </w:rPr>
        <w:t xml:space="preserve"> restrictions themselves (including staff wearing protective equipment, visitor </w:t>
      </w:r>
      <w:r w:rsidRPr="00B75304">
        <w:rPr>
          <w:lang w:val="en-GB"/>
        </w:rPr>
        <w:t>restrictions, and changing from an open to a locked environment) could be confronting and confusing for residents, especially those with dementia. This confusion could, in turn, be expressed as a change in behaviour that staff felt unable to manage without the use of restraint.</w:t>
      </w:r>
    </w:p>
    <w:p w14:paraId="1B45B9DF" w14:textId="1CB8D194" w:rsidR="001C5DEC" w:rsidRPr="00B75304" w:rsidRDefault="001C5DEC" w:rsidP="001C5DEC">
      <w:pPr>
        <w:pStyle w:val="Para"/>
        <w:rPr>
          <w:lang w:val="en-GB"/>
        </w:rPr>
      </w:pPr>
      <w:r w:rsidRPr="00B75304">
        <w:rPr>
          <w:lang w:val="en-GB"/>
        </w:rPr>
        <w:t>Several consumer advocates and peak bodies also shared the view that visitor restrictions introduced a degree of uncertainty about what was happening within aged care homes in relation to restraint. They noted that these restrictions made it difficult to both judge whether restraint use had changed during COVID</w:t>
      </w:r>
      <w:r w:rsidR="00915632">
        <w:rPr>
          <w:lang w:val="en-GB"/>
        </w:rPr>
        <w:noBreakHyphen/>
        <w:t>19</w:t>
      </w:r>
      <w:r w:rsidRPr="00B75304">
        <w:rPr>
          <w:lang w:val="en-GB"/>
        </w:rPr>
        <w:t>, and to determine the degree to which providers were complying with the Restraints Principles.</w:t>
      </w:r>
    </w:p>
    <w:p w14:paraId="5CF85596" w14:textId="37B272F4" w:rsidR="001C5DEC" w:rsidRPr="00B75304" w:rsidRDefault="001C5DEC" w:rsidP="005E559F">
      <w:pPr>
        <w:pStyle w:val="Heading2"/>
        <w:spacing w:before="480"/>
        <w:ind w:right="-398"/>
        <w:rPr>
          <w:lang w:val="en-GB"/>
        </w:rPr>
      </w:pPr>
      <w:bookmarkStart w:id="127" w:name="_Toc58392197"/>
      <w:r w:rsidRPr="00B75304">
        <w:rPr>
          <w:lang w:val="en-GB"/>
        </w:rPr>
        <w:t>COVID</w:t>
      </w:r>
      <w:r w:rsidR="00915632">
        <w:rPr>
          <w:lang w:val="en-GB"/>
        </w:rPr>
        <w:noBreakHyphen/>
        <w:t>19</w:t>
      </w:r>
      <w:r w:rsidRPr="00B75304">
        <w:rPr>
          <w:lang w:val="en-GB"/>
        </w:rPr>
        <w:t xml:space="preserve"> and the implementation of the Restraints Principles</w:t>
      </w:r>
      <w:bookmarkEnd w:id="127"/>
    </w:p>
    <w:p w14:paraId="50F0242E" w14:textId="339A69FA" w:rsidR="00BD63BE" w:rsidRDefault="001C5DEC" w:rsidP="001C5DEC">
      <w:pPr>
        <w:pStyle w:val="Para"/>
        <w:rPr>
          <w:lang w:val="en-GB" w:eastAsia="en-AU"/>
        </w:rPr>
      </w:pPr>
      <w:r w:rsidRPr="00B75304">
        <w:rPr>
          <w:lang w:val="en-GB" w:eastAsia="en-AU"/>
        </w:rPr>
        <w:t>Providers, consumer peaks and advocates, and a nursing peak body noted that COVID</w:t>
      </w:r>
      <w:r w:rsidR="00915632">
        <w:rPr>
          <w:lang w:val="en-GB" w:eastAsia="en-AU"/>
        </w:rPr>
        <w:noBreakHyphen/>
        <w:t>19</w:t>
      </w:r>
      <w:r w:rsidRPr="00B75304">
        <w:rPr>
          <w:lang w:val="en-GB" w:eastAsia="en-AU"/>
        </w:rPr>
        <w:t xml:space="preserve"> had been ‘all-consuming’, making it difficult to focus on or progress other projects. As such, there was a sense that there had been limited opportunity for extensive promotion of, and engagement with, the Restraints Principles. For example, consumer advocates noted that prior to COVID</w:t>
      </w:r>
      <w:r w:rsidR="00915632">
        <w:rPr>
          <w:lang w:val="en-GB" w:eastAsia="en-AU"/>
        </w:rPr>
        <w:noBreakHyphen/>
        <w:t>19</w:t>
      </w:r>
      <w:r w:rsidRPr="00B75304">
        <w:rPr>
          <w:lang w:val="en-GB" w:eastAsia="en-AU"/>
        </w:rPr>
        <w:t xml:space="preserve"> they had been delivering education to providers but this was now on hold; providers similarly noted that face-to-face training opportunities were limited as was </w:t>
      </w:r>
      <w:r w:rsidR="007637E0">
        <w:rPr>
          <w:lang w:val="en-GB" w:eastAsia="en-AU"/>
        </w:rPr>
        <w:t xml:space="preserve">face-to-face </w:t>
      </w:r>
      <w:r w:rsidRPr="00B75304">
        <w:rPr>
          <w:lang w:val="en-GB" w:eastAsia="en-AU"/>
        </w:rPr>
        <w:t xml:space="preserve">access to specialist support such as DBMAS. </w:t>
      </w:r>
    </w:p>
    <w:p w14:paraId="0E679A82" w14:textId="4DEA9F00" w:rsidR="00EC65DC" w:rsidRDefault="001C5DEC" w:rsidP="001C5DEC">
      <w:pPr>
        <w:pStyle w:val="Para"/>
        <w:rPr>
          <w:lang w:val="en-GB" w:eastAsia="en-AU"/>
        </w:rPr>
      </w:pPr>
      <w:r w:rsidRPr="00B75304">
        <w:rPr>
          <w:lang w:val="en-GB" w:eastAsia="en-AU"/>
        </w:rPr>
        <w:t>A consumer peak also expressed concerns about a lack of visibility of broader activities designed to support the implementation of the Restraints Principles; in particular, this representative was unclear if the second phase of the awareness-raising campaign targeting high prescribers had gone ahead (</w:t>
      </w:r>
      <w:r w:rsidR="00B41815" w:rsidRPr="000E4F96">
        <w:rPr>
          <w:rStyle w:val="Italic"/>
        </w:rPr>
        <w:t>Supplementary volume 1</w:t>
      </w:r>
      <w:r w:rsidRPr="00B75304">
        <w:rPr>
          <w:lang w:val="en-GB" w:eastAsia="en-AU"/>
        </w:rPr>
        <w:t xml:space="preserve">). </w:t>
      </w:r>
    </w:p>
    <w:p w14:paraId="3DF83076" w14:textId="629522DE" w:rsidR="001C5DEC" w:rsidRPr="00B75304" w:rsidRDefault="001C5DEC" w:rsidP="001C5DEC">
      <w:pPr>
        <w:pStyle w:val="Para"/>
        <w:rPr>
          <w:lang w:val="en-GB" w:eastAsia="en-AU"/>
        </w:rPr>
      </w:pPr>
      <w:r w:rsidRPr="00B75304">
        <w:rPr>
          <w:lang w:val="en-GB" w:eastAsia="en-AU"/>
        </w:rPr>
        <w:lastRenderedPageBreak/>
        <w:t>Some participants also commented on the impact of COVID</w:t>
      </w:r>
      <w:r w:rsidR="00915632">
        <w:rPr>
          <w:lang w:val="en-GB" w:eastAsia="en-AU"/>
        </w:rPr>
        <w:noBreakHyphen/>
        <w:t>19</w:t>
      </w:r>
      <w:r w:rsidRPr="00B75304">
        <w:rPr>
          <w:lang w:val="en-GB" w:eastAsia="en-AU"/>
        </w:rPr>
        <w:t xml:space="preserve"> on providers’ adherence with particular aspects of the Restraints Principles by, for example, reducing opportunities to engage families in discussions about restraint and to obtain written consent.</w:t>
      </w:r>
    </w:p>
    <w:p w14:paraId="7846BD16" w14:textId="6FE03CC2" w:rsidR="00DE7480" w:rsidRDefault="001C5DEC" w:rsidP="00DE7480">
      <w:pPr>
        <w:pStyle w:val="pullquotetest"/>
      </w:pPr>
      <w:r w:rsidRPr="00DC1123">
        <w:t>There’s a lot of fatigue in relation to COVID</w:t>
      </w:r>
      <w:r>
        <w:t xml:space="preserve">; it’s </w:t>
      </w:r>
      <w:r w:rsidRPr="00DC1123">
        <w:t xml:space="preserve">so relentless, so much to do, so much change on a daily basis. Even families of residents </w:t>
      </w:r>
      <w:r w:rsidR="00DE7480">
        <w:t>–</w:t>
      </w:r>
      <w:r w:rsidR="00DE7480" w:rsidRPr="00DC1123">
        <w:t xml:space="preserve"> </w:t>
      </w:r>
      <w:r w:rsidRPr="00DC1123">
        <w:t>stress levels are higher because of restrictions on visiting, so when we try to engage them in conversation about restrictive practices, those conversations are harder to have</w:t>
      </w:r>
      <w:r w:rsidR="00DE7480">
        <w:t>.</w:t>
      </w:r>
    </w:p>
    <w:p w14:paraId="7567F7F4" w14:textId="02866113" w:rsidR="001C5DEC" w:rsidRPr="00DC1123" w:rsidRDefault="001C5DEC" w:rsidP="00DE7480">
      <w:pPr>
        <w:pStyle w:val="attributiontest"/>
      </w:pPr>
      <w:r>
        <w:t xml:space="preserve"> –</w:t>
      </w:r>
      <w:r w:rsidRPr="0054669C">
        <w:t xml:space="preserve"> Provider</w:t>
      </w:r>
      <w:r>
        <w:t xml:space="preserve"> focus group participant</w:t>
      </w:r>
    </w:p>
    <w:p w14:paraId="2B8FF4D9" w14:textId="71C3FC1F" w:rsidR="00EC65DC" w:rsidRDefault="001C5DEC" w:rsidP="001C5DEC">
      <w:pPr>
        <w:pStyle w:val="Para"/>
        <w:rPr>
          <w:lang w:val="en-GB"/>
        </w:rPr>
      </w:pPr>
      <w:r w:rsidRPr="00B75304">
        <w:rPr>
          <w:lang w:val="en-GB"/>
        </w:rPr>
        <w:t>Anecdotally, some organisational stakeholders felt that providers’ handling of the immediate threat of COVID</w:t>
      </w:r>
      <w:r w:rsidR="00915632">
        <w:rPr>
          <w:lang w:val="en-GB"/>
        </w:rPr>
        <w:noBreakHyphen/>
        <w:t>19</w:t>
      </w:r>
      <w:r w:rsidRPr="00B75304">
        <w:rPr>
          <w:lang w:val="en-GB"/>
        </w:rPr>
        <w:t xml:space="preserve"> was indicative of the likely weight they gave to managing the less acute problem of restraint, and to complying with the Restraints Principles. As one consumer peak noted ‘if families aren’t advised their family member has been sent off to hospital or they’ve tested positive to COVID, how on earth are we going to expect the aged care sector to communicate about a change in medication, that they’re seeing as not a problem’. </w:t>
      </w:r>
    </w:p>
    <w:p w14:paraId="6B9C1ED1" w14:textId="77777777" w:rsidR="00651AEF" w:rsidRDefault="001C5DEC" w:rsidP="001C5DEC">
      <w:pPr>
        <w:pStyle w:val="Para"/>
        <w:rPr>
          <w:lang w:val="en-GB"/>
        </w:rPr>
      </w:pPr>
      <w:r w:rsidRPr="00B75304">
        <w:rPr>
          <w:lang w:val="en-GB"/>
        </w:rPr>
        <w:t xml:space="preserve">Consumer advocates felt that the pandemic showed the need for better training and better communication to ensure transparent care and adherence to policies and procedures. </w:t>
      </w:r>
    </w:p>
    <w:p w14:paraId="30A04AB8" w14:textId="6ADBA0A0" w:rsidR="001C5DEC" w:rsidRPr="00B75304" w:rsidRDefault="001C5DEC" w:rsidP="001C5DEC">
      <w:pPr>
        <w:pStyle w:val="Para"/>
        <w:rPr>
          <w:i/>
          <w:lang w:val="en-GB"/>
        </w:rPr>
      </w:pPr>
      <w:r w:rsidRPr="00B75304">
        <w:rPr>
          <w:lang w:val="en-GB"/>
        </w:rPr>
        <w:t>Some stakeholders also suggested that COVID</w:t>
      </w:r>
      <w:r w:rsidR="00915632">
        <w:rPr>
          <w:lang w:val="en-GB"/>
        </w:rPr>
        <w:noBreakHyphen/>
      </w:r>
      <w:r w:rsidRPr="00B75304">
        <w:rPr>
          <w:lang w:val="en-GB"/>
        </w:rPr>
        <w:t xml:space="preserve">19 raised questions about the </w:t>
      </w:r>
      <w:r w:rsidR="00DC0ECB">
        <w:rPr>
          <w:lang w:val="en-GB"/>
        </w:rPr>
        <w:t>Commission</w:t>
      </w:r>
      <w:r w:rsidRPr="00B75304">
        <w:rPr>
          <w:lang w:val="en-GB"/>
        </w:rPr>
        <w:t xml:space="preserve">’s oversight of the sector, and providers’ ability to assess their own performance, </w:t>
      </w:r>
      <w:r w:rsidR="003B5FA8" w:rsidRPr="00B75304">
        <w:rPr>
          <w:lang w:val="en-GB"/>
        </w:rPr>
        <w:t xml:space="preserve">which </w:t>
      </w:r>
      <w:r w:rsidRPr="00B75304">
        <w:rPr>
          <w:lang w:val="en-GB"/>
        </w:rPr>
        <w:t>translated to the regulation of restraint.</w:t>
      </w:r>
    </w:p>
    <w:p w14:paraId="116FCA39" w14:textId="6B848EA0" w:rsidR="00534279" w:rsidRDefault="00BA6A6E" w:rsidP="001C5DEC">
      <w:pPr>
        <w:pStyle w:val="Para"/>
        <w:rPr>
          <w:lang w:val="en-GB"/>
        </w:rPr>
      </w:pPr>
      <w:r>
        <w:rPr>
          <w:lang w:val="en-GB"/>
        </w:rPr>
        <w:br w:type="column"/>
      </w:r>
      <w:r w:rsidR="001C5DEC" w:rsidRPr="00B75304">
        <w:rPr>
          <w:lang w:val="en-GB"/>
        </w:rPr>
        <w:t>For several stakeholders, COVID</w:t>
      </w:r>
      <w:r w:rsidR="00915632">
        <w:rPr>
          <w:lang w:val="en-GB"/>
        </w:rPr>
        <w:noBreakHyphen/>
        <w:t>19</w:t>
      </w:r>
      <w:r w:rsidR="001C5DEC" w:rsidRPr="00B75304">
        <w:rPr>
          <w:lang w:val="en-GB"/>
        </w:rPr>
        <w:t xml:space="preserve"> was also perceived to compound and highlight the resourcing challenges that were identified as a significant barrier to the implementation of the Restraints Principles (see </w:t>
      </w:r>
      <w:r w:rsidR="00651AEF">
        <w:rPr>
          <w:lang w:val="en-GB"/>
        </w:rPr>
        <w:t>Sections </w:t>
      </w:r>
      <w:r w:rsidR="00651AEF">
        <w:rPr>
          <w:lang w:val="en-GB"/>
        </w:rPr>
        <w:fldChar w:fldCharType="begin"/>
      </w:r>
      <w:r w:rsidR="00651AEF">
        <w:rPr>
          <w:lang w:val="en-GB"/>
        </w:rPr>
        <w:instrText xml:space="preserve"> REF _Ref56601276 \n \h </w:instrText>
      </w:r>
      <w:r w:rsidR="00651AEF">
        <w:rPr>
          <w:lang w:val="en-GB"/>
        </w:rPr>
      </w:r>
      <w:r w:rsidR="00651AEF">
        <w:rPr>
          <w:lang w:val="en-GB"/>
        </w:rPr>
        <w:fldChar w:fldCharType="separate"/>
      </w:r>
      <w:r w:rsidR="002A07CA">
        <w:rPr>
          <w:lang w:val="en-GB"/>
        </w:rPr>
        <w:t>4.1</w:t>
      </w:r>
      <w:r w:rsidR="00651AEF">
        <w:rPr>
          <w:lang w:val="en-GB"/>
        </w:rPr>
        <w:fldChar w:fldCharType="end"/>
      </w:r>
      <w:r w:rsidR="001C5DEC" w:rsidRPr="00B75304">
        <w:rPr>
          <w:lang w:val="en-GB"/>
        </w:rPr>
        <w:t xml:space="preserve"> and </w:t>
      </w:r>
      <w:r w:rsidR="00651AEF">
        <w:rPr>
          <w:lang w:val="en-GB"/>
        </w:rPr>
        <w:fldChar w:fldCharType="begin"/>
      </w:r>
      <w:r w:rsidR="00651AEF">
        <w:rPr>
          <w:lang w:val="en-GB"/>
        </w:rPr>
        <w:instrText xml:space="preserve"> REF _Ref55659412 \n \h </w:instrText>
      </w:r>
      <w:r w:rsidR="00651AEF">
        <w:rPr>
          <w:lang w:val="en-GB"/>
        </w:rPr>
      </w:r>
      <w:r w:rsidR="00651AEF">
        <w:rPr>
          <w:lang w:val="en-GB"/>
        </w:rPr>
        <w:fldChar w:fldCharType="separate"/>
      </w:r>
      <w:r w:rsidR="002A07CA">
        <w:rPr>
          <w:lang w:val="en-GB"/>
        </w:rPr>
        <w:t>4.8</w:t>
      </w:r>
      <w:r w:rsidR="00651AEF">
        <w:rPr>
          <w:lang w:val="en-GB"/>
        </w:rPr>
        <w:fldChar w:fldCharType="end"/>
      </w:r>
      <w:r w:rsidR="001C5DEC" w:rsidRPr="00B75304">
        <w:rPr>
          <w:lang w:val="en-GB"/>
        </w:rPr>
        <w:t>). They noted that a lack of sufficiently trained staff left providers unable to effectively manage both COVID</w:t>
      </w:r>
      <w:r w:rsidR="00915632">
        <w:rPr>
          <w:lang w:val="en-GB"/>
        </w:rPr>
        <w:noBreakHyphen/>
        <w:t>19</w:t>
      </w:r>
      <w:r w:rsidR="001C5DEC" w:rsidRPr="00B75304">
        <w:rPr>
          <w:lang w:val="en-GB"/>
        </w:rPr>
        <w:t xml:space="preserve"> outbreaks and provide quality care for residents while also complying with their responsibilities under the Restraints Principles. </w:t>
      </w:r>
    </w:p>
    <w:p w14:paraId="105F5115" w14:textId="4DE97D11" w:rsidR="001C5DEC" w:rsidRPr="00B75304" w:rsidRDefault="001C5DEC" w:rsidP="001C5DEC">
      <w:pPr>
        <w:pStyle w:val="Para"/>
        <w:rPr>
          <w:lang w:val="en-GB"/>
        </w:rPr>
      </w:pPr>
      <w:r w:rsidRPr="00B75304">
        <w:rPr>
          <w:lang w:val="en-GB"/>
        </w:rPr>
        <w:t>As noted above, provider staff felt that this was particularly challenging where residents with dementia were concerned, and argued that in some cases, chemical restraint might represent the ‘least restrictive’ option to ensure the safety of residents and staff.</w:t>
      </w:r>
    </w:p>
    <w:p w14:paraId="717591FE" w14:textId="77777777" w:rsidR="003B5FA8" w:rsidRDefault="001C5DEC" w:rsidP="003B5FA8">
      <w:pPr>
        <w:pStyle w:val="pullquotetest"/>
      </w:pPr>
      <w:r>
        <w:t>W</w:t>
      </w:r>
      <w:r w:rsidRPr="00F92AF5">
        <w:t xml:space="preserve">hat we are seeing at the moment for example with COVID is that the kind of care and knowledge that are needed </w:t>
      </w:r>
      <w:r>
        <w:t>… [are]</w:t>
      </w:r>
      <w:r w:rsidRPr="00F92AF5">
        <w:t xml:space="preserve"> lacking in the aged care workforce</w:t>
      </w:r>
      <w:r w:rsidR="003B5FA8">
        <w:t>.</w:t>
      </w:r>
    </w:p>
    <w:p w14:paraId="33B65D1C" w14:textId="1948B4AC" w:rsidR="001C5DEC" w:rsidRDefault="001C5DEC" w:rsidP="003B5FA8">
      <w:pPr>
        <w:pStyle w:val="attributiontest"/>
      </w:pPr>
      <w:r>
        <w:t xml:space="preserve"> </w:t>
      </w:r>
      <w:r w:rsidRPr="0054669C">
        <w:t>– Nursing peak</w:t>
      </w:r>
      <w:r w:rsidR="00130818">
        <w:t xml:space="preserve"> representative</w:t>
      </w:r>
    </w:p>
    <w:p w14:paraId="73304527" w14:textId="3CFB0AF3" w:rsidR="003B5FA8" w:rsidRDefault="001C5DEC" w:rsidP="003B5FA8">
      <w:pPr>
        <w:pStyle w:val="pullquotetest"/>
      </w:pPr>
      <w:r>
        <w:t>W</w:t>
      </w:r>
      <w:r w:rsidRPr="00F92AF5">
        <w:t xml:space="preserve">hen it comes to the </w:t>
      </w:r>
      <w:r>
        <w:t>Restraints P</w:t>
      </w:r>
      <w:r w:rsidRPr="00F92AF5">
        <w:t>rinciples and restrictions on environmental restraint, it</w:t>
      </w:r>
      <w:r>
        <w:t>’</w:t>
      </w:r>
      <w:r w:rsidRPr="00F92AF5">
        <w:t>s very challenging. All of the interventions they want you to do before you resort to chemical</w:t>
      </w:r>
      <w:r>
        <w:t xml:space="preserve"> [restraint]</w:t>
      </w:r>
      <w:r w:rsidRPr="00F92AF5">
        <w:t>, it takes up so much staffing time and there is no funding for it</w:t>
      </w:r>
      <w:r>
        <w:t xml:space="preserve">. When they </w:t>
      </w:r>
      <w:r w:rsidRPr="00F92AF5">
        <w:t xml:space="preserve">talk </w:t>
      </w:r>
      <w:r>
        <w:t>o</w:t>
      </w:r>
      <w:r w:rsidRPr="00F92AF5">
        <w:t>n the news about how disgusting it was that a dementia patient was allowed to walk in to a COVID room, realistically we can</w:t>
      </w:r>
      <w:r>
        <w:t>’</w:t>
      </w:r>
      <w:r w:rsidRPr="00F92AF5">
        <w:t>t use restraint</w:t>
      </w:r>
      <w:r>
        <w:t xml:space="preserve">; </w:t>
      </w:r>
      <w:r w:rsidRPr="00F92AF5">
        <w:t>you are looking at one</w:t>
      </w:r>
      <w:r>
        <w:t>-</w:t>
      </w:r>
      <w:r w:rsidRPr="00F92AF5">
        <w:t>on</w:t>
      </w:r>
      <w:r>
        <w:t>-</w:t>
      </w:r>
      <w:r w:rsidRPr="00F92AF5">
        <w:t>one nursing to deal with this kind of stuff</w:t>
      </w:r>
      <w:r w:rsidR="003B5FA8">
        <w:t>.</w:t>
      </w:r>
    </w:p>
    <w:p w14:paraId="761EC3C6" w14:textId="60A40938" w:rsidR="001C5DEC" w:rsidRPr="000A1F09" w:rsidRDefault="003B5FA8" w:rsidP="003B5FA8">
      <w:pPr>
        <w:pStyle w:val="attributiontest"/>
      </w:pPr>
      <w:r w:rsidRPr="00B75304">
        <w:t xml:space="preserve">– </w:t>
      </w:r>
      <w:r w:rsidR="001C5DEC" w:rsidRPr="00B75304">
        <w:t>Provider</w:t>
      </w:r>
      <w:r w:rsidR="00FF23C5">
        <w:t xml:space="preserve"> focus group participant</w:t>
      </w:r>
    </w:p>
    <w:p w14:paraId="15498382" w14:textId="4F93C870" w:rsidR="001C5DEC" w:rsidRPr="00B75304" w:rsidRDefault="001C5DEC" w:rsidP="00A976B1">
      <w:pPr>
        <w:pStyle w:val="Heading2"/>
        <w:rPr>
          <w:lang w:val="en-GB"/>
        </w:rPr>
      </w:pPr>
      <w:bookmarkStart w:id="128" w:name="_Toc58392198"/>
      <w:r w:rsidRPr="00B75304">
        <w:rPr>
          <w:lang w:val="en-GB"/>
        </w:rPr>
        <w:lastRenderedPageBreak/>
        <w:t>Good practice examples and lessons for the future</w:t>
      </w:r>
      <w:bookmarkEnd w:id="128"/>
    </w:p>
    <w:p w14:paraId="4046E061" w14:textId="399AFDF3" w:rsidR="001C5DEC" w:rsidRPr="00B75304" w:rsidRDefault="001C5DEC" w:rsidP="001C5DEC">
      <w:pPr>
        <w:pStyle w:val="Para"/>
        <w:rPr>
          <w:lang w:val="en-GB" w:eastAsia="en-AU"/>
        </w:rPr>
      </w:pPr>
      <w:r w:rsidRPr="00B75304">
        <w:rPr>
          <w:lang w:val="en-GB" w:eastAsia="en-AU"/>
        </w:rPr>
        <w:t xml:space="preserve">Despite the challenges noted above, participants in this </w:t>
      </w:r>
      <w:r w:rsidR="00CF716C">
        <w:rPr>
          <w:lang w:val="en-GB" w:eastAsia="en-AU"/>
        </w:rPr>
        <w:t>review</w:t>
      </w:r>
      <w:r w:rsidRPr="00B75304">
        <w:rPr>
          <w:lang w:val="en-GB" w:eastAsia="en-AU"/>
        </w:rPr>
        <w:t xml:space="preserve"> identified a number of silver linings in relation to COVID</w:t>
      </w:r>
      <w:r w:rsidR="00915632">
        <w:rPr>
          <w:lang w:val="en-GB" w:eastAsia="en-AU"/>
        </w:rPr>
        <w:noBreakHyphen/>
        <w:t>19</w:t>
      </w:r>
      <w:r w:rsidRPr="00B75304">
        <w:rPr>
          <w:lang w:val="en-GB" w:eastAsia="en-AU"/>
        </w:rPr>
        <w:t xml:space="preserve"> and future efforts to minimise restraint in residential aged care. We heard numerous examples of good practice, including from several consumers who indicated they were happy with the way their aged care home handled COVID</w:t>
      </w:r>
      <w:r w:rsidR="00915632">
        <w:rPr>
          <w:lang w:val="en-GB" w:eastAsia="en-AU"/>
        </w:rPr>
        <w:noBreakHyphen/>
        <w:t>19</w:t>
      </w:r>
      <w:r w:rsidRPr="00B75304">
        <w:rPr>
          <w:lang w:val="en-GB" w:eastAsia="en-AU"/>
        </w:rPr>
        <w:t xml:space="preserve">. They cited </w:t>
      </w:r>
      <w:r w:rsidR="0051291E" w:rsidRPr="00B75304">
        <w:rPr>
          <w:lang w:val="en-GB" w:eastAsia="en-AU"/>
        </w:rPr>
        <w:t>2</w:t>
      </w:r>
      <w:r w:rsidRPr="00B75304">
        <w:rPr>
          <w:lang w:val="en-GB" w:eastAsia="en-AU"/>
        </w:rPr>
        <w:t xml:space="preserve"> key elements of successful COVID</w:t>
      </w:r>
      <w:r w:rsidR="00915632">
        <w:rPr>
          <w:lang w:val="en-GB" w:eastAsia="en-AU"/>
        </w:rPr>
        <w:noBreakHyphen/>
        <w:t>19</w:t>
      </w:r>
      <w:r w:rsidRPr="00B75304">
        <w:rPr>
          <w:lang w:val="en-GB" w:eastAsia="en-AU"/>
        </w:rPr>
        <w:t xml:space="preserve"> management, both of which are relevant to restraint practices and were also identified by other stakeholders. First, consumers applauded aged care homes who committed to providing regular opportunities for virtual social connection (e.g. through Facetime). A consumer peak similarly noted that, after early complaints, many aged care homes attempted to implement COVID</w:t>
      </w:r>
      <w:r w:rsidR="00915632">
        <w:rPr>
          <w:lang w:val="en-GB" w:eastAsia="en-AU"/>
        </w:rPr>
        <w:noBreakHyphen/>
        <w:t>19</w:t>
      </w:r>
      <w:r w:rsidRPr="00B75304">
        <w:rPr>
          <w:lang w:val="en-GB" w:eastAsia="en-AU"/>
        </w:rPr>
        <w:t xml:space="preserve"> protocols in a more thoughtful, consumer-centred way, to allow continued social connection. This demonstrates a flexibility in considering and implementing alternative approaches that may inform future thinking around restraint alternatives.</w:t>
      </w:r>
    </w:p>
    <w:p w14:paraId="7A1AAE05" w14:textId="2D124956" w:rsidR="001C5DEC" w:rsidRPr="00B75304" w:rsidRDefault="001C5DEC" w:rsidP="001C5DEC">
      <w:pPr>
        <w:pStyle w:val="Para"/>
        <w:rPr>
          <w:lang w:val="en-GB"/>
        </w:rPr>
      </w:pPr>
      <w:r w:rsidRPr="00B75304">
        <w:rPr>
          <w:lang w:val="en-GB" w:eastAsia="en-AU"/>
        </w:rPr>
        <w:t>Secondly, consumers valued a proactive approach to COVID</w:t>
      </w:r>
      <w:r w:rsidR="00915632">
        <w:rPr>
          <w:lang w:val="en-GB" w:eastAsia="en-AU"/>
        </w:rPr>
        <w:noBreakHyphen/>
        <w:t>19</w:t>
      </w:r>
      <w:r w:rsidRPr="00B75304">
        <w:rPr>
          <w:lang w:val="en-GB" w:eastAsia="en-AU"/>
        </w:rPr>
        <w:t xml:space="preserve"> management and information sharing, reiterating the importance of proactive communication in relation to restraint (see also </w:t>
      </w:r>
      <w:r w:rsidR="001F32D3">
        <w:rPr>
          <w:lang w:val="en-GB" w:eastAsia="en-AU"/>
        </w:rPr>
        <w:t>S</w:t>
      </w:r>
      <w:r w:rsidRPr="00B75304">
        <w:rPr>
          <w:lang w:val="en-GB" w:eastAsia="en-AU"/>
        </w:rPr>
        <w:t>ection</w:t>
      </w:r>
      <w:r w:rsidR="001F32D3">
        <w:rPr>
          <w:lang w:val="en-GB" w:eastAsia="en-AU"/>
        </w:rPr>
        <w:t xml:space="preserve"> </w:t>
      </w:r>
      <w:r w:rsidR="00150D2B">
        <w:rPr>
          <w:lang w:val="en-GB" w:eastAsia="en-AU"/>
        </w:rPr>
        <w:fldChar w:fldCharType="begin"/>
      </w:r>
      <w:r w:rsidR="00150D2B">
        <w:rPr>
          <w:lang w:val="en-GB" w:eastAsia="en-AU"/>
        </w:rPr>
        <w:instrText xml:space="preserve"> REF _Ref56608598 \r \h </w:instrText>
      </w:r>
      <w:r w:rsidR="00150D2B">
        <w:rPr>
          <w:lang w:val="en-GB" w:eastAsia="en-AU"/>
        </w:rPr>
      </w:r>
      <w:r w:rsidR="00150D2B">
        <w:rPr>
          <w:lang w:val="en-GB" w:eastAsia="en-AU"/>
        </w:rPr>
        <w:fldChar w:fldCharType="separate"/>
      </w:r>
      <w:r w:rsidR="002A07CA">
        <w:rPr>
          <w:lang w:val="en-GB" w:eastAsia="en-AU"/>
        </w:rPr>
        <w:t>4.3</w:t>
      </w:r>
      <w:r w:rsidR="00150D2B">
        <w:rPr>
          <w:lang w:val="en-GB" w:eastAsia="en-AU"/>
        </w:rPr>
        <w:fldChar w:fldCharType="end"/>
      </w:r>
      <w:r w:rsidRPr="00B75304">
        <w:rPr>
          <w:lang w:val="en-GB" w:eastAsia="en-AU"/>
        </w:rPr>
        <w:t xml:space="preserve">). </w:t>
      </w:r>
      <w:r w:rsidRPr="00B75304">
        <w:rPr>
          <w:lang w:val="en-GB"/>
        </w:rPr>
        <w:t>Several providers also reported implementing proactive strategies to preserve the wellbeing of residents and mitigate against the potential use of restraint. Their approach in this respect was to identify and provide additional support to residents who were more vulnerable to the impacts of social isolation or changes to routine.</w:t>
      </w:r>
    </w:p>
    <w:p w14:paraId="059DBC8D" w14:textId="77777777" w:rsidR="00B85253" w:rsidRDefault="001C5DEC" w:rsidP="00A976B1">
      <w:pPr>
        <w:pStyle w:val="pullquotetest"/>
      </w:pPr>
      <w:r w:rsidRPr="00F92AF5">
        <w:t>[We took a] proactive approach from the start. We focused specifically on those people who we thought – in a COVID outbreak – would cause distress to themselves and others. Those are the people with cognitive impairment, dementia and those people who have unresponsive behaviours, like wandering; we tried to get an understanding of how staff would manage and support them if they had to be isolated</w:t>
      </w:r>
      <w:r w:rsidR="00B85253">
        <w:t>.</w:t>
      </w:r>
    </w:p>
    <w:p w14:paraId="6C92EC47" w14:textId="7C4BDE57" w:rsidR="001C5DEC" w:rsidRPr="008C5E6C" w:rsidRDefault="001C5DEC" w:rsidP="00A976B1">
      <w:pPr>
        <w:pStyle w:val="attributiontest"/>
        <w:rPr>
          <w:lang w:eastAsia="en-AU"/>
        </w:rPr>
      </w:pPr>
      <w:r>
        <w:t xml:space="preserve"> – Provider focus group participant</w:t>
      </w:r>
    </w:p>
    <w:p w14:paraId="5B7F4060" w14:textId="0F13719D" w:rsidR="001C5DEC" w:rsidRPr="00B75304" w:rsidRDefault="001C5DEC" w:rsidP="001C5DEC">
      <w:pPr>
        <w:pStyle w:val="Para"/>
        <w:rPr>
          <w:lang w:val="en-GB" w:eastAsia="en-AU"/>
        </w:rPr>
      </w:pPr>
      <w:r w:rsidRPr="00B75304">
        <w:rPr>
          <w:lang w:val="en-GB" w:eastAsia="en-AU"/>
        </w:rPr>
        <w:t xml:space="preserve">Stakeholders further commented on the importance of a proactive approach at an organisational level. For example, a representative of one aged care provider noted that the experience of other organisations had prompted theirs to proactively reach out to all its constituent homes and discuss pandemic preparedness. A consumer peak also highlighted Hammond Care’s submission to the </w:t>
      </w:r>
      <w:r w:rsidR="004C0488">
        <w:rPr>
          <w:lang w:val="en-GB" w:eastAsia="en-AU"/>
        </w:rPr>
        <w:t>Royal Commission</w:t>
      </w:r>
      <w:r w:rsidR="0071381F" w:rsidRPr="00B75304">
        <w:rPr>
          <w:lang w:val="en-GB" w:eastAsia="en-AU"/>
        </w:rPr>
        <w:t xml:space="preserve"> </w:t>
      </w:r>
      <w:r w:rsidRPr="00B75304">
        <w:rPr>
          <w:lang w:val="en-GB" w:eastAsia="en-AU"/>
        </w:rPr>
        <w:t>in providing an ‘exemplary’ model of proactively taking responsibility for developing and implementing policies to get ahead of the issue.</w:t>
      </w:r>
    </w:p>
    <w:p w14:paraId="3BD581F6" w14:textId="1BFABC5E" w:rsidR="00CA18F3" w:rsidRDefault="001C5DEC" w:rsidP="001C5DEC">
      <w:pPr>
        <w:pStyle w:val="Para"/>
        <w:rPr>
          <w:lang w:val="en-GB" w:eastAsia="en-AU"/>
        </w:rPr>
      </w:pPr>
      <w:r w:rsidRPr="00B75304">
        <w:rPr>
          <w:lang w:val="en-GB" w:eastAsia="en-AU"/>
        </w:rPr>
        <w:t>Finally, it is clear that the lessons of COVID</w:t>
      </w:r>
      <w:r w:rsidR="00915632">
        <w:rPr>
          <w:lang w:val="en-GB" w:eastAsia="en-AU"/>
        </w:rPr>
        <w:noBreakHyphen/>
        <w:t>19</w:t>
      </w:r>
      <w:r w:rsidRPr="00B75304">
        <w:rPr>
          <w:lang w:val="en-GB" w:eastAsia="en-AU"/>
        </w:rPr>
        <w:t xml:space="preserve"> build on the momentum of aged care inquiries and policy and practice change, and a number of stakeholders expressed cautious optimism that the COVID</w:t>
      </w:r>
      <w:r w:rsidR="00915632">
        <w:rPr>
          <w:lang w:val="en-GB" w:eastAsia="en-AU"/>
        </w:rPr>
        <w:noBreakHyphen/>
        <w:t>19</w:t>
      </w:r>
      <w:r w:rsidRPr="00B75304">
        <w:rPr>
          <w:lang w:val="en-GB" w:eastAsia="en-AU"/>
        </w:rPr>
        <w:t xml:space="preserve"> experience may contribute to more effective implementation of the Restraints Principles in future. One consumer peak, for instance, noted that the pandemic highlighted the need to communicate with consumers in a way that is appropriate and engaging, so that they understand the message being conveyed (see </w:t>
      </w:r>
      <w:r w:rsidR="001F32D3">
        <w:rPr>
          <w:lang w:val="en-GB" w:eastAsia="en-AU"/>
        </w:rPr>
        <w:t>Section</w:t>
      </w:r>
      <w:r w:rsidR="006A1AEF">
        <w:rPr>
          <w:lang w:val="en-GB" w:eastAsia="en-AU"/>
        </w:rPr>
        <w:t> </w:t>
      </w:r>
      <w:r w:rsidR="006A1AEF" w:rsidRPr="00780094">
        <w:rPr>
          <w:lang w:val="en-GB" w:eastAsia="en-AU"/>
        </w:rPr>
        <w:fldChar w:fldCharType="begin"/>
      </w:r>
      <w:r w:rsidR="006A1AEF" w:rsidRPr="00780094">
        <w:rPr>
          <w:lang w:val="en-GB" w:eastAsia="en-AU"/>
        </w:rPr>
        <w:instrText xml:space="preserve"> REF _Ref56551148 \n \h </w:instrText>
      </w:r>
      <w:r w:rsidR="006A1AEF" w:rsidRPr="00780094">
        <w:rPr>
          <w:lang w:val="en-GB" w:eastAsia="en-AU"/>
        </w:rPr>
      </w:r>
      <w:r w:rsidR="006A1AEF" w:rsidRPr="00780094">
        <w:rPr>
          <w:lang w:val="en-GB" w:eastAsia="en-AU"/>
        </w:rPr>
        <w:fldChar w:fldCharType="separate"/>
      </w:r>
      <w:r w:rsidR="002A07CA">
        <w:rPr>
          <w:lang w:val="en-GB" w:eastAsia="en-AU"/>
        </w:rPr>
        <w:t>4.3</w:t>
      </w:r>
      <w:r w:rsidR="006A1AEF" w:rsidRPr="00780094">
        <w:rPr>
          <w:lang w:val="en-GB" w:eastAsia="en-AU"/>
        </w:rPr>
        <w:fldChar w:fldCharType="end"/>
      </w:r>
      <w:r w:rsidRPr="00780094">
        <w:rPr>
          <w:lang w:val="en-GB" w:eastAsia="en-AU"/>
        </w:rPr>
        <w:t>).</w:t>
      </w:r>
      <w:r w:rsidRPr="00B75304">
        <w:rPr>
          <w:lang w:val="en-GB" w:eastAsia="en-AU"/>
        </w:rPr>
        <w:t xml:space="preserve"> There was also a sense from providers and medical peaks that COVID</w:t>
      </w:r>
      <w:r w:rsidR="00915632">
        <w:rPr>
          <w:lang w:val="en-GB" w:eastAsia="en-AU"/>
        </w:rPr>
        <w:noBreakHyphen/>
        <w:t>19</w:t>
      </w:r>
      <w:r w:rsidRPr="00B75304">
        <w:rPr>
          <w:lang w:val="en-GB" w:eastAsia="en-AU"/>
        </w:rPr>
        <w:t xml:space="preserve"> served to reinforce the importance of building sector capacity to deliver behavioural interventions (including upskilling front-line staff and increasing </w:t>
      </w:r>
      <w:r w:rsidRPr="00B75304">
        <w:rPr>
          <w:lang w:val="en-GB" w:eastAsia="en-AU"/>
        </w:rPr>
        <w:lastRenderedPageBreak/>
        <w:t>access to allied health involvement). Finally, consumer advocates and medical peaks indicated that this experience demonstrated that aged care providers can implement practice changes quickly and across the nation, and that there is no reason to suggest that such reform is not also possible in the case of restraint.</w:t>
      </w:r>
    </w:p>
    <w:p w14:paraId="3988AC80" w14:textId="69FEA9C7" w:rsidR="00534279" w:rsidRDefault="00CA18F3" w:rsidP="00D66C47">
      <w:pPr>
        <w:pStyle w:val="Para"/>
        <w:rPr>
          <w:lang w:val="en-GB"/>
        </w:rPr>
      </w:pPr>
      <w:r>
        <w:rPr>
          <w:lang w:val="en-GB" w:eastAsia="en-AU"/>
        </w:rPr>
        <w:br w:type="column"/>
      </w:r>
      <w:r w:rsidR="00534279">
        <w:rPr>
          <w:lang w:val="en-GB"/>
        </w:rPr>
        <w:br w:type="page"/>
      </w:r>
    </w:p>
    <w:p w14:paraId="0CC1AAD8" w14:textId="77777777" w:rsidR="00970674" w:rsidRPr="00B75304" w:rsidRDefault="00970674" w:rsidP="00F80902">
      <w:pPr>
        <w:pStyle w:val="Para"/>
        <w:rPr>
          <w:lang w:val="en-GB"/>
        </w:rPr>
        <w:sectPr w:rsidR="00970674" w:rsidRPr="00B75304" w:rsidSect="001D3E92">
          <w:type w:val="continuous"/>
          <w:pgSz w:w="11907" w:h="16840" w:code="9"/>
          <w:pgMar w:top="851" w:right="1134" w:bottom="851" w:left="1701" w:header="397" w:footer="567" w:gutter="0"/>
          <w:cols w:num="2" w:space="1361"/>
          <w:titlePg/>
          <w:docGrid w:linePitch="299"/>
          <w15:footnoteColumns w:val="1"/>
        </w:sectPr>
      </w:pPr>
    </w:p>
    <w:p w14:paraId="0F3091C4" w14:textId="3A31CDC3" w:rsidR="00172836" w:rsidRPr="00B75304" w:rsidRDefault="005B4B43" w:rsidP="00EA5C51">
      <w:pPr>
        <w:pStyle w:val="Heading5"/>
      </w:pPr>
      <w:bookmarkStart w:id="129" w:name="AppendixA"/>
      <w:bookmarkStart w:id="130" w:name="_Ref56251234"/>
      <w:bookmarkStart w:id="131" w:name="_Toc58392199"/>
      <w:bookmarkEnd w:id="129"/>
      <w:r w:rsidRPr="00B75304">
        <w:lastRenderedPageBreak/>
        <w:t>Legislation</w:t>
      </w:r>
      <w:bookmarkEnd w:id="130"/>
      <w:bookmarkEnd w:id="131"/>
    </w:p>
    <w:p w14:paraId="5670A9ED" w14:textId="7EA1D559" w:rsidR="00C43EEF" w:rsidRPr="00B75304" w:rsidRDefault="00D13301" w:rsidP="00C43EEF">
      <w:pPr>
        <w:pStyle w:val="Para"/>
        <w:rPr>
          <w:lang w:val="en-GB"/>
        </w:rPr>
      </w:pPr>
      <w:r w:rsidRPr="00B75304">
        <w:rPr>
          <w:lang w:val="en-GB"/>
        </w:rPr>
        <w:t>Residential aged care providers have specific responsibilities that relate to the use of physical and chemical restraint. These responsibilities are</w:t>
      </w:r>
      <w:r w:rsidR="00112538" w:rsidRPr="00B75304">
        <w:rPr>
          <w:lang w:val="en-GB"/>
        </w:rPr>
        <w:t xml:space="preserve"> contained </w:t>
      </w:r>
      <w:r w:rsidRPr="00B75304">
        <w:rPr>
          <w:lang w:val="en-GB"/>
        </w:rPr>
        <w:t xml:space="preserve">in </w:t>
      </w:r>
      <w:r w:rsidR="00AD4718" w:rsidRPr="00B75304">
        <w:rPr>
          <w:lang w:val="en-GB"/>
        </w:rPr>
        <w:t>Part</w:t>
      </w:r>
      <w:r w:rsidR="00DA4220">
        <w:rPr>
          <w:lang w:val="en-GB"/>
        </w:rPr>
        <w:t> </w:t>
      </w:r>
      <w:r w:rsidR="00AD4718" w:rsidRPr="00B75304">
        <w:rPr>
          <w:lang w:val="en-GB"/>
        </w:rPr>
        <w:t>4A of the</w:t>
      </w:r>
      <w:r w:rsidRPr="00B75304">
        <w:rPr>
          <w:lang w:val="en-GB"/>
        </w:rPr>
        <w:t xml:space="preserve"> </w:t>
      </w:r>
      <w:r w:rsidRPr="00EF08F0">
        <w:rPr>
          <w:i/>
          <w:lang w:val="en-GB"/>
        </w:rPr>
        <w:t>Quality of Care Principles</w:t>
      </w:r>
      <w:r w:rsidR="00EF08F0" w:rsidRPr="00EF08F0">
        <w:rPr>
          <w:i/>
          <w:iCs/>
          <w:lang w:val="en-GB"/>
        </w:rPr>
        <w:t xml:space="preserve"> 2014</w:t>
      </w:r>
      <w:r w:rsidR="00961E41" w:rsidRPr="00B75304">
        <w:rPr>
          <w:lang w:val="en-GB"/>
        </w:rPr>
        <w:t>.</w:t>
      </w:r>
      <w:r w:rsidR="003A1348" w:rsidRPr="00C1043C">
        <w:rPr>
          <w:rStyle w:val="FootnoteReference"/>
        </w:rPr>
        <w:footnoteReference w:id="14"/>
      </w:r>
      <w:r w:rsidR="00AE6B28" w:rsidRPr="00B75304">
        <w:rPr>
          <w:lang w:val="en-GB"/>
        </w:rPr>
        <w:t xml:space="preserve"> Part</w:t>
      </w:r>
      <w:r w:rsidR="00DA4220">
        <w:rPr>
          <w:lang w:val="en-GB"/>
        </w:rPr>
        <w:t> </w:t>
      </w:r>
      <w:r w:rsidR="00AE6B28" w:rsidRPr="00B75304">
        <w:rPr>
          <w:lang w:val="en-GB"/>
        </w:rPr>
        <w:t>4A is provided below</w:t>
      </w:r>
      <w:r w:rsidR="00151583" w:rsidRPr="00B75304">
        <w:rPr>
          <w:lang w:val="en-GB"/>
        </w:rPr>
        <w:t xml:space="preserve">, following </w:t>
      </w:r>
      <w:r w:rsidR="00E43791" w:rsidRPr="00B75304">
        <w:rPr>
          <w:lang w:val="en-GB"/>
        </w:rPr>
        <w:t>relevant definitions</w:t>
      </w:r>
      <w:r w:rsidR="00AE6B28" w:rsidRPr="00B75304">
        <w:rPr>
          <w:lang w:val="en-GB"/>
        </w:rPr>
        <w:t>.</w:t>
      </w:r>
    </w:p>
    <w:p w14:paraId="79EAC4ED" w14:textId="5AADF8C6" w:rsidR="00D81F21" w:rsidRPr="00B75304" w:rsidRDefault="00FF3B57" w:rsidP="00EA5C51">
      <w:pPr>
        <w:pStyle w:val="Heading6"/>
      </w:pPr>
      <w:r w:rsidRPr="00B75304">
        <w:t>Definitions</w:t>
      </w:r>
    </w:p>
    <w:p w14:paraId="57C4A36E" w14:textId="113D7AB6" w:rsidR="00D81F21" w:rsidRPr="00B75304" w:rsidRDefault="00D81F21" w:rsidP="00C8115F">
      <w:pPr>
        <w:pStyle w:val="ParaKeep"/>
        <w:rPr>
          <w:lang w:val="en-GB"/>
        </w:rPr>
      </w:pPr>
      <w:r w:rsidRPr="00B75304">
        <w:rPr>
          <w:lang w:val="en-GB"/>
        </w:rPr>
        <w:t xml:space="preserve">The terms </w:t>
      </w:r>
      <w:r w:rsidR="00860248" w:rsidRPr="00B75304">
        <w:rPr>
          <w:lang w:val="en-GB"/>
        </w:rPr>
        <w:t>‘</w:t>
      </w:r>
      <w:r w:rsidRPr="00B75304">
        <w:rPr>
          <w:lang w:val="en-GB"/>
        </w:rPr>
        <w:t>restraint</w:t>
      </w:r>
      <w:r w:rsidR="00860248" w:rsidRPr="00B75304">
        <w:rPr>
          <w:lang w:val="en-GB"/>
        </w:rPr>
        <w:t>’</w:t>
      </w:r>
      <w:r w:rsidRPr="00B75304">
        <w:rPr>
          <w:lang w:val="en-GB"/>
        </w:rPr>
        <w:t xml:space="preserve">, </w:t>
      </w:r>
      <w:r w:rsidR="00860248" w:rsidRPr="00B75304">
        <w:rPr>
          <w:lang w:val="en-GB"/>
        </w:rPr>
        <w:t>‘</w:t>
      </w:r>
      <w:r w:rsidRPr="00B75304">
        <w:rPr>
          <w:lang w:val="en-GB"/>
        </w:rPr>
        <w:t>physical restraint</w:t>
      </w:r>
      <w:r w:rsidR="00860248" w:rsidRPr="00B75304">
        <w:rPr>
          <w:lang w:val="en-GB"/>
        </w:rPr>
        <w:t>’</w:t>
      </w:r>
      <w:r w:rsidRPr="00B75304">
        <w:rPr>
          <w:lang w:val="en-GB"/>
        </w:rPr>
        <w:t xml:space="preserve"> and </w:t>
      </w:r>
      <w:r w:rsidR="00860248" w:rsidRPr="00B75304">
        <w:rPr>
          <w:lang w:val="en-GB"/>
        </w:rPr>
        <w:t>‘</w:t>
      </w:r>
      <w:r w:rsidRPr="00B75304">
        <w:rPr>
          <w:lang w:val="en-GB"/>
        </w:rPr>
        <w:t>chemical restraint</w:t>
      </w:r>
      <w:r w:rsidR="00860248" w:rsidRPr="00B75304">
        <w:rPr>
          <w:lang w:val="en-GB"/>
        </w:rPr>
        <w:t>’</w:t>
      </w:r>
      <w:r w:rsidRPr="00B75304">
        <w:rPr>
          <w:lang w:val="en-GB"/>
        </w:rPr>
        <w:t xml:space="preserve"> are defined in </w:t>
      </w:r>
      <w:r w:rsidR="00820C9A" w:rsidRPr="00B75304">
        <w:rPr>
          <w:lang w:val="en-GB"/>
        </w:rPr>
        <w:t>Part 1</w:t>
      </w:r>
      <w:r w:rsidR="003B5325" w:rsidRPr="00B75304">
        <w:rPr>
          <w:lang w:val="en-GB"/>
        </w:rPr>
        <w:t xml:space="preserve">, </w:t>
      </w:r>
      <w:r w:rsidR="00150D2B">
        <w:rPr>
          <w:lang w:val="en-GB"/>
        </w:rPr>
        <w:t>S</w:t>
      </w:r>
      <w:r w:rsidR="003B5325" w:rsidRPr="00B75304">
        <w:rPr>
          <w:lang w:val="en-GB"/>
        </w:rPr>
        <w:t>ection</w:t>
      </w:r>
      <w:r w:rsidRPr="00B75304">
        <w:rPr>
          <w:lang w:val="en-GB"/>
        </w:rPr>
        <w:t xml:space="preserve"> 4 of</w:t>
      </w:r>
      <w:r w:rsidR="00C8115F">
        <w:rPr>
          <w:lang w:val="en-GB"/>
        </w:rPr>
        <w:t xml:space="preserve"> </w:t>
      </w:r>
      <w:r w:rsidRPr="00B75304">
        <w:rPr>
          <w:lang w:val="en-GB"/>
        </w:rPr>
        <w:t>the Principles as follows:</w:t>
      </w:r>
    </w:p>
    <w:p w14:paraId="1D9B26B2" w14:textId="58DC8386" w:rsidR="007B4C80" w:rsidRPr="00B75304" w:rsidRDefault="00D81F21" w:rsidP="00C8115F">
      <w:pPr>
        <w:pStyle w:val="Indent1"/>
        <w:rPr>
          <w:lang w:val="en-GB"/>
        </w:rPr>
      </w:pPr>
      <w:r w:rsidRPr="00B75304">
        <w:rPr>
          <w:rStyle w:val="Bolditalic"/>
          <w:lang w:val="en-GB"/>
        </w:rPr>
        <w:t xml:space="preserve">restraint </w:t>
      </w:r>
      <w:r w:rsidRPr="00B75304">
        <w:rPr>
          <w:lang w:val="en-GB"/>
        </w:rPr>
        <w:t>means any practice, device or action that interferes with a consumer’s ability</w:t>
      </w:r>
      <w:r w:rsidR="003B5325" w:rsidRPr="00B75304">
        <w:rPr>
          <w:lang w:val="en-GB"/>
        </w:rPr>
        <w:t xml:space="preserve"> </w:t>
      </w:r>
      <w:r w:rsidRPr="00B75304">
        <w:rPr>
          <w:lang w:val="en-GB"/>
        </w:rPr>
        <w:t>to make a decision or restricts a consumer’s free movement.</w:t>
      </w:r>
    </w:p>
    <w:p w14:paraId="772102A9" w14:textId="3C0F3784" w:rsidR="00D81F21" w:rsidRPr="00B75304" w:rsidRDefault="00D81F21" w:rsidP="00C8115F">
      <w:pPr>
        <w:pStyle w:val="Indent1"/>
        <w:rPr>
          <w:lang w:val="en-GB"/>
        </w:rPr>
      </w:pPr>
      <w:r w:rsidRPr="00B75304">
        <w:rPr>
          <w:rStyle w:val="Bolditalic"/>
          <w:lang w:val="en-GB"/>
        </w:rPr>
        <w:t>chemical restraint</w:t>
      </w:r>
      <w:r w:rsidRPr="00B75304">
        <w:rPr>
          <w:lang w:val="en-GB"/>
        </w:rPr>
        <w:t xml:space="preserve"> means a restraint that is, or that involves, the use of medication or a</w:t>
      </w:r>
      <w:r w:rsidR="007B4C80" w:rsidRPr="00B75304">
        <w:rPr>
          <w:lang w:val="en-GB"/>
        </w:rPr>
        <w:t xml:space="preserve"> </w:t>
      </w:r>
      <w:r w:rsidRPr="00B75304">
        <w:rPr>
          <w:lang w:val="en-GB"/>
        </w:rPr>
        <w:t>chemical substance for the purpose of influencing a person’s behaviour, other than</w:t>
      </w:r>
      <w:r w:rsidR="00FF3B57" w:rsidRPr="00B75304">
        <w:rPr>
          <w:lang w:val="en-GB"/>
        </w:rPr>
        <w:t xml:space="preserve"> </w:t>
      </w:r>
      <w:r w:rsidRPr="00B75304">
        <w:rPr>
          <w:lang w:val="en-GB"/>
        </w:rPr>
        <w:t>medication prescribed for the treatment of, or to enable treatment of, a diagnosed</w:t>
      </w:r>
      <w:r w:rsidR="00E12EB4" w:rsidRPr="00B75304">
        <w:rPr>
          <w:lang w:val="en-GB"/>
        </w:rPr>
        <w:t xml:space="preserve"> </w:t>
      </w:r>
      <w:r w:rsidRPr="00B75304">
        <w:rPr>
          <w:lang w:val="en-GB"/>
        </w:rPr>
        <w:t>mental disorder, a physical illness or a physical condition.</w:t>
      </w:r>
    </w:p>
    <w:p w14:paraId="48700A00" w14:textId="77777777" w:rsidR="00D81F21" w:rsidRPr="00B75304" w:rsidRDefault="00D81F21" w:rsidP="00C8115F">
      <w:pPr>
        <w:pStyle w:val="Indent1"/>
        <w:rPr>
          <w:lang w:val="en-GB"/>
        </w:rPr>
      </w:pPr>
      <w:r w:rsidRPr="00B75304">
        <w:rPr>
          <w:rStyle w:val="Bolditalic"/>
          <w:lang w:val="en-GB"/>
        </w:rPr>
        <w:t>physical restraint</w:t>
      </w:r>
      <w:r w:rsidRPr="00B75304">
        <w:rPr>
          <w:lang w:val="en-GB"/>
        </w:rPr>
        <w:t xml:space="preserve"> means any restraint other than:</w:t>
      </w:r>
    </w:p>
    <w:p w14:paraId="0770E8EB" w14:textId="690B82E8" w:rsidR="00D81F21" w:rsidRPr="00B75304" w:rsidRDefault="00B0450A" w:rsidP="00C8115F">
      <w:pPr>
        <w:pStyle w:val="Indent1"/>
        <w:rPr>
          <w:lang w:val="en-GB"/>
        </w:rPr>
      </w:pPr>
      <w:r w:rsidRPr="00B75304">
        <w:rPr>
          <w:lang w:val="en-GB"/>
        </w:rPr>
        <w:t>(</w:t>
      </w:r>
      <w:r w:rsidR="00D81F21" w:rsidRPr="00B75304">
        <w:rPr>
          <w:lang w:val="en-GB"/>
        </w:rPr>
        <w:t>a</w:t>
      </w:r>
      <w:r w:rsidRPr="00B75304">
        <w:rPr>
          <w:lang w:val="en-GB"/>
        </w:rPr>
        <w:t>)</w:t>
      </w:r>
      <w:r w:rsidR="00D81F21" w:rsidRPr="00B75304">
        <w:rPr>
          <w:lang w:val="en-GB"/>
        </w:rPr>
        <w:t xml:space="preserve"> chemical restraint; or</w:t>
      </w:r>
    </w:p>
    <w:p w14:paraId="009A67C0" w14:textId="7A11BD7E" w:rsidR="001324B7" w:rsidRPr="00B75304" w:rsidRDefault="00B0450A" w:rsidP="00C8115F">
      <w:pPr>
        <w:pStyle w:val="Indent1"/>
        <w:rPr>
          <w:lang w:val="en-GB"/>
        </w:rPr>
      </w:pPr>
      <w:r w:rsidRPr="00B75304">
        <w:rPr>
          <w:lang w:val="en-GB"/>
        </w:rPr>
        <w:t>(b)</w:t>
      </w:r>
      <w:r w:rsidR="001324B7" w:rsidRPr="00B75304">
        <w:rPr>
          <w:lang w:val="en-GB"/>
        </w:rPr>
        <w:t xml:space="preserve"> the use of medication prescribed for the treatment of, or to enable treatment of, a diagnosed mental disorder, a physical illness or a physical condition</w:t>
      </w:r>
      <w:r w:rsidR="000769B8" w:rsidRPr="00B75304">
        <w:rPr>
          <w:lang w:val="en-GB"/>
        </w:rPr>
        <w:t>.</w:t>
      </w:r>
    </w:p>
    <w:p w14:paraId="159F90C0" w14:textId="603A7516" w:rsidR="00D13264" w:rsidRPr="00B75304" w:rsidRDefault="006650D3" w:rsidP="00C8115F">
      <w:pPr>
        <w:pStyle w:val="ParaKeep"/>
        <w:rPr>
          <w:lang w:val="en-GB"/>
        </w:rPr>
      </w:pPr>
      <w:r w:rsidRPr="00B75304">
        <w:rPr>
          <w:lang w:val="en-GB"/>
        </w:rPr>
        <w:t xml:space="preserve">The term </w:t>
      </w:r>
      <w:r w:rsidR="00860248" w:rsidRPr="00B75304">
        <w:rPr>
          <w:lang w:val="en-GB"/>
        </w:rPr>
        <w:t>‘</w:t>
      </w:r>
      <w:r w:rsidRPr="00B75304">
        <w:rPr>
          <w:lang w:val="en-GB"/>
        </w:rPr>
        <w:t>representative</w:t>
      </w:r>
      <w:r w:rsidR="00860248" w:rsidRPr="00B75304">
        <w:rPr>
          <w:lang w:val="en-GB"/>
        </w:rPr>
        <w:t>’</w:t>
      </w:r>
      <w:r w:rsidR="00277B33" w:rsidRPr="00B75304">
        <w:rPr>
          <w:lang w:val="en-GB"/>
        </w:rPr>
        <w:t xml:space="preserve"> is defined in Part 1, </w:t>
      </w:r>
      <w:r w:rsidR="00150D2B">
        <w:rPr>
          <w:lang w:val="en-GB"/>
        </w:rPr>
        <w:t>S</w:t>
      </w:r>
      <w:r w:rsidR="00277B33" w:rsidRPr="00B75304">
        <w:rPr>
          <w:lang w:val="en-GB"/>
        </w:rPr>
        <w:t>ection 5 of the Principles as follows:</w:t>
      </w:r>
    </w:p>
    <w:p w14:paraId="45449B86" w14:textId="21E5BB5E" w:rsidR="00B12A85" w:rsidRDefault="00B12A85" w:rsidP="00DE5EB8">
      <w:pPr>
        <w:pStyle w:val="Legislation1"/>
      </w:pPr>
      <w:r w:rsidRPr="00B75304">
        <w:rPr>
          <w:rStyle w:val="Bolditalic"/>
        </w:rPr>
        <w:t>Representative</w:t>
      </w:r>
      <w:r>
        <w:t>, of a consumer, means:</w:t>
      </w:r>
    </w:p>
    <w:p w14:paraId="09C8D132" w14:textId="31E093C3" w:rsidR="00B12A85" w:rsidRDefault="00B12A85" w:rsidP="009D5D38">
      <w:pPr>
        <w:pStyle w:val="Legislation2"/>
        <w:ind w:left="1276" w:hanging="425"/>
      </w:pPr>
      <w:r>
        <w:t>a person nominated by the consumer as a person to be told about matters affecting the consumer; or</w:t>
      </w:r>
    </w:p>
    <w:p w14:paraId="5207BC3F" w14:textId="276E524F" w:rsidR="00B12A85" w:rsidRDefault="00B12A85" w:rsidP="009D5D38">
      <w:pPr>
        <w:pStyle w:val="Legislation2"/>
        <w:ind w:left="1276" w:hanging="425"/>
      </w:pPr>
      <w:r>
        <w:t>a person:</w:t>
      </w:r>
    </w:p>
    <w:p w14:paraId="262A0C11" w14:textId="3C182FBC" w:rsidR="00B12A85" w:rsidRDefault="00B12A85" w:rsidP="00B6630C">
      <w:pPr>
        <w:pStyle w:val="Legislation3"/>
        <w:ind w:left="1418" w:hanging="294"/>
      </w:pPr>
      <w:r>
        <w:t>who nominates themselves as a person to be told about matters affecting a consumer; and</w:t>
      </w:r>
    </w:p>
    <w:p w14:paraId="63B68E9E" w14:textId="2EC30178" w:rsidR="00F824E4" w:rsidRDefault="00B12A85" w:rsidP="00B6630C">
      <w:pPr>
        <w:pStyle w:val="Legislation3"/>
        <w:ind w:left="1418" w:hanging="294"/>
      </w:pPr>
      <w:r>
        <w:t>who the relevant organisation is satisfied has a connection with the consumer and is concerned for the safety, health and well</w:t>
      </w:r>
      <w:r w:rsidRPr="00B75304">
        <w:rPr>
          <w:rFonts w:ascii="Cambria Math" w:hAnsi="Cambria Math" w:cs="Cambria Math"/>
        </w:rPr>
        <w:t>‑</w:t>
      </w:r>
      <w:r>
        <w:t>being of the consumer.</w:t>
      </w:r>
    </w:p>
    <w:p w14:paraId="38742DC1" w14:textId="076E9DD0" w:rsidR="00B12A85" w:rsidRDefault="00B12A85" w:rsidP="00F86971">
      <w:pPr>
        <w:pStyle w:val="Legislation1"/>
      </w:pPr>
      <w:r>
        <w:t>Without limiting subparagraph (1)(b)(ii), a person has a connection with a consumer if:</w:t>
      </w:r>
    </w:p>
    <w:p w14:paraId="54F8ABBF" w14:textId="5DE63788" w:rsidR="00B12A85" w:rsidRDefault="00B12A85" w:rsidP="009D5D38">
      <w:pPr>
        <w:pStyle w:val="Legislation2"/>
        <w:numPr>
          <w:ilvl w:val="0"/>
          <w:numId w:val="25"/>
        </w:numPr>
        <w:ind w:left="1276" w:hanging="425"/>
      </w:pPr>
      <w:r>
        <w:t>the person is a partner, close relation or other relative of the consumer; or</w:t>
      </w:r>
    </w:p>
    <w:p w14:paraId="06069ED0" w14:textId="56829DD4" w:rsidR="00B12A85" w:rsidRDefault="00B12A85" w:rsidP="009D5D38">
      <w:pPr>
        <w:pStyle w:val="Legislation2"/>
        <w:ind w:left="1276" w:hanging="425"/>
      </w:pPr>
      <w:r>
        <w:t>the person holds an enduring power of attorney given by the consumer; or</w:t>
      </w:r>
    </w:p>
    <w:p w14:paraId="7BB43087" w14:textId="49AEE3DE" w:rsidR="00B12A85" w:rsidRDefault="00B12A85" w:rsidP="009D5D38">
      <w:pPr>
        <w:pStyle w:val="Legislation2"/>
        <w:ind w:left="1276" w:hanging="425"/>
      </w:pPr>
      <w:r>
        <w:t>the person has been appointed by a State or Territory guardianship board (however described) to deal with the consumer’s affairs; or</w:t>
      </w:r>
    </w:p>
    <w:p w14:paraId="2BBD9B4F" w14:textId="29DF8B4B" w:rsidR="00E9731F" w:rsidRDefault="00B12A85" w:rsidP="009D5D38">
      <w:pPr>
        <w:pStyle w:val="Legislation2"/>
        <w:ind w:left="1276" w:hanging="425"/>
      </w:pPr>
      <w:r>
        <w:t>the person represents the consumer in dealings with the organisation.</w:t>
      </w:r>
    </w:p>
    <w:p w14:paraId="124C19BC" w14:textId="6F354D91" w:rsidR="00B12A85" w:rsidRDefault="00B12A85" w:rsidP="004D0365">
      <w:pPr>
        <w:pStyle w:val="Legislation1"/>
      </w:pPr>
      <w:r>
        <w:t>Nothing in this section is intended to affect the powers of a substitute decision‑maker appointed for a person under a law of a State or Territory.</w:t>
      </w:r>
    </w:p>
    <w:p w14:paraId="45143FC1" w14:textId="60492231" w:rsidR="001612A6" w:rsidRPr="00B75304" w:rsidRDefault="001612A6" w:rsidP="00A84810">
      <w:pPr>
        <w:pStyle w:val="Subhead1"/>
      </w:pPr>
      <w:r w:rsidRPr="00B75304">
        <w:lastRenderedPageBreak/>
        <w:t>Part</w:t>
      </w:r>
      <w:r w:rsidR="00DA4220">
        <w:t> </w:t>
      </w:r>
      <w:r w:rsidRPr="00B75304">
        <w:t>4A—</w:t>
      </w:r>
      <w:r w:rsidR="00890D72" w:rsidRPr="00890D72">
        <w:t>Physical or chemical restraint to be used only as a last resort</w:t>
      </w:r>
    </w:p>
    <w:p w14:paraId="48184C0D" w14:textId="01952491" w:rsidR="001612A6" w:rsidRPr="00B75304" w:rsidRDefault="001612A6" w:rsidP="00A84810">
      <w:pPr>
        <w:pStyle w:val="Subhead2"/>
      </w:pPr>
      <w:r w:rsidRPr="00B75304">
        <w:t>15D Purpose of this Part</w:t>
      </w:r>
    </w:p>
    <w:p w14:paraId="63B78E6D" w14:textId="18B7BADC" w:rsidR="001612A6" w:rsidRPr="00B75304" w:rsidRDefault="001612A6" w:rsidP="00F1026F">
      <w:pPr>
        <w:pStyle w:val="ParaKeep"/>
        <w:rPr>
          <w:lang w:val="en-GB"/>
        </w:rPr>
      </w:pPr>
      <w:r w:rsidRPr="00B75304">
        <w:rPr>
          <w:lang w:val="en-GB"/>
        </w:rPr>
        <w:t>For the purposes of paragraph 54‑1(1)(h) of the Act, this Part specifies other responsibilities of an approved provider in relation to the quality of the aged care the approved provider provides that is:</w:t>
      </w:r>
    </w:p>
    <w:p w14:paraId="1552E24C" w14:textId="67E7FFD0" w:rsidR="001612A6" w:rsidRPr="00B75304" w:rsidRDefault="001612A6" w:rsidP="00EE3535">
      <w:pPr>
        <w:pStyle w:val="Legislation2"/>
        <w:numPr>
          <w:ilvl w:val="0"/>
          <w:numId w:val="26"/>
        </w:numPr>
        <w:ind w:left="851" w:hanging="425"/>
      </w:pPr>
      <w:r w:rsidRPr="00B75304">
        <w:t>residential care; or</w:t>
      </w:r>
    </w:p>
    <w:p w14:paraId="27C0477E" w14:textId="74888FCB" w:rsidR="001612A6" w:rsidRPr="00B75304" w:rsidRDefault="001612A6" w:rsidP="00EE3535">
      <w:pPr>
        <w:pStyle w:val="Legislation2"/>
        <w:ind w:left="851" w:hanging="425"/>
      </w:pPr>
      <w:r w:rsidRPr="00B75304">
        <w:t>flexible care in the form of short‑term restorative care provided in a residential care setting.</w:t>
      </w:r>
    </w:p>
    <w:p w14:paraId="49A00275" w14:textId="39DC12CC" w:rsidR="001612A6" w:rsidRPr="00B75304" w:rsidRDefault="001612A6" w:rsidP="00A84810">
      <w:pPr>
        <w:pStyle w:val="Subhead2"/>
      </w:pPr>
      <w:r w:rsidRPr="00B75304">
        <w:t>15E State and Territory laws continue to apply</w:t>
      </w:r>
    </w:p>
    <w:p w14:paraId="6397C6FD" w14:textId="220AE7C8" w:rsidR="001612A6" w:rsidRPr="00B75304" w:rsidRDefault="001612A6" w:rsidP="001612A6">
      <w:pPr>
        <w:pStyle w:val="Para"/>
        <w:rPr>
          <w:lang w:val="en-GB"/>
        </w:rPr>
      </w:pPr>
      <w:r w:rsidRPr="00B75304">
        <w:rPr>
          <w:lang w:val="en-GB"/>
        </w:rPr>
        <w:t>This Part does not affect the operation of any law of a State or Territory in relation to restraint.</w:t>
      </w:r>
    </w:p>
    <w:p w14:paraId="7F242193" w14:textId="458CF097" w:rsidR="001612A6" w:rsidRPr="00B75304" w:rsidRDefault="001612A6" w:rsidP="00A84810">
      <w:pPr>
        <w:pStyle w:val="Subhead2"/>
      </w:pPr>
      <w:r w:rsidRPr="00B75304">
        <w:t xml:space="preserve">15F </w:t>
      </w:r>
      <w:r w:rsidR="00F163E5">
        <w:t>Physical restraint to be used only as a last resort</w:t>
      </w:r>
    </w:p>
    <w:p w14:paraId="467A98E3" w14:textId="18193400" w:rsidR="001612A6" w:rsidRPr="00B75304" w:rsidRDefault="001612A6" w:rsidP="00835B7A">
      <w:pPr>
        <w:pStyle w:val="Legislation1"/>
        <w:numPr>
          <w:ilvl w:val="0"/>
          <w:numId w:val="27"/>
        </w:numPr>
        <w:ind w:left="851" w:hanging="425"/>
      </w:pPr>
      <w:r w:rsidRPr="00B75304">
        <w:t>An approved provider must not use a physical restraint in relation to a consumer unless, in relation to that use of the restraint:</w:t>
      </w:r>
    </w:p>
    <w:p w14:paraId="2F5EAD97" w14:textId="6ADCFB8E" w:rsidR="001612A6" w:rsidRPr="00B75304" w:rsidRDefault="001612A6" w:rsidP="00835B7A">
      <w:pPr>
        <w:pStyle w:val="Legislation2"/>
        <w:numPr>
          <w:ilvl w:val="0"/>
          <w:numId w:val="28"/>
        </w:numPr>
        <w:ind w:left="1276" w:hanging="425"/>
      </w:pPr>
      <w:r w:rsidRPr="00B75304">
        <w:t>an approved health practitioner who has day‑to‑day knowledge of the consumer has:</w:t>
      </w:r>
    </w:p>
    <w:p w14:paraId="60FFB5D5" w14:textId="686AF44C" w:rsidR="001612A6" w:rsidRPr="00E23836" w:rsidRDefault="001612A6" w:rsidP="00835B7A">
      <w:pPr>
        <w:pStyle w:val="Legislation3"/>
        <w:numPr>
          <w:ilvl w:val="0"/>
          <w:numId w:val="29"/>
        </w:numPr>
        <w:ind w:left="1560" w:hanging="425"/>
      </w:pPr>
      <w:r w:rsidRPr="00E23836">
        <w:t>assessed the consumer as posing a risk of harm to the consumer or any other person, and as requiring the restraint; and</w:t>
      </w:r>
    </w:p>
    <w:p w14:paraId="1D8C720B" w14:textId="6A343D0D" w:rsidR="001612A6" w:rsidRPr="00B75304" w:rsidRDefault="001612A6" w:rsidP="00835B7A">
      <w:pPr>
        <w:pStyle w:val="Legislation3"/>
        <w:ind w:left="1560"/>
      </w:pPr>
      <w:r w:rsidRPr="00E23836">
        <w:t>documented</w:t>
      </w:r>
      <w:r w:rsidRPr="00B75304">
        <w:t xml:space="preserve"> the assessment, unless the use of the restraint is necessary in an emergency; and</w:t>
      </w:r>
    </w:p>
    <w:p w14:paraId="024E26E2" w14:textId="192FE66D" w:rsidR="001612A6" w:rsidRPr="00B75304" w:rsidRDefault="001612A6" w:rsidP="00835B7A">
      <w:pPr>
        <w:pStyle w:val="Legislation2"/>
        <w:ind w:left="1276" w:hanging="425"/>
      </w:pPr>
      <w:r w:rsidRPr="00B75304">
        <w:t>alternatives to restraint have been used for the consumer to the extent possible; and</w:t>
      </w:r>
    </w:p>
    <w:p w14:paraId="3F42AAD9" w14:textId="531EC307" w:rsidR="001612A6" w:rsidRPr="00B75304" w:rsidRDefault="001612A6" w:rsidP="00835B7A">
      <w:pPr>
        <w:pStyle w:val="Legislation2"/>
        <w:ind w:left="1276" w:hanging="425"/>
      </w:pPr>
      <w:r w:rsidRPr="00B75304">
        <w:t>the alternatives to restraint that have been considered or used have been documented, unless the use of the restraint is necessary in an emergency; and</w:t>
      </w:r>
    </w:p>
    <w:p w14:paraId="6CF67898" w14:textId="4A42C4C3" w:rsidR="001612A6" w:rsidRPr="00B75304" w:rsidRDefault="001612A6" w:rsidP="00835B7A">
      <w:pPr>
        <w:pStyle w:val="Legislation2"/>
        <w:ind w:left="1276" w:hanging="425"/>
      </w:pPr>
      <w:r w:rsidRPr="00B75304">
        <w:t>the restraint is the least restrictive form of restraint possible; and</w:t>
      </w:r>
    </w:p>
    <w:p w14:paraId="5385C174" w14:textId="2B0F5912" w:rsidR="002C6F88" w:rsidRPr="00B75304" w:rsidRDefault="001612A6" w:rsidP="00835B7A">
      <w:pPr>
        <w:pStyle w:val="Legislation2"/>
        <w:ind w:left="1276" w:hanging="425"/>
      </w:pPr>
      <w:r w:rsidRPr="00B75304">
        <w:t>the approved provider has the informed consent of the consumer or the consumer’s representative to the use of the restraint, unless the use of the restraint is necessary in an emergency.</w:t>
      </w:r>
    </w:p>
    <w:p w14:paraId="77E1F5FD" w14:textId="68FCECF6" w:rsidR="001612A6" w:rsidRPr="00B75304" w:rsidRDefault="001612A6" w:rsidP="00835B7A">
      <w:pPr>
        <w:pStyle w:val="Legislation1"/>
        <w:ind w:left="851" w:hanging="425"/>
      </w:pPr>
      <w:r w:rsidRPr="00B75304">
        <w:t>If an approved provider uses a physical restraint in relation to a consumer, the approved provider must:</w:t>
      </w:r>
    </w:p>
    <w:p w14:paraId="47A7F3F1" w14:textId="5D1972F3" w:rsidR="001612A6" w:rsidRPr="00B75304" w:rsidRDefault="001612A6" w:rsidP="00C825CC">
      <w:pPr>
        <w:pStyle w:val="Legislation2"/>
        <w:numPr>
          <w:ilvl w:val="0"/>
          <w:numId w:val="30"/>
        </w:numPr>
        <w:ind w:left="1276" w:hanging="425"/>
      </w:pPr>
      <w:r w:rsidRPr="00B75304">
        <w:t>if the restraint is used in an emergency—document the matters mentioned in subparagraph (1)(a)(ii) and paragraph (1)(c) as soon as practicable after the restraint starts to be used; and</w:t>
      </w:r>
    </w:p>
    <w:p w14:paraId="4E477A56" w14:textId="176E57EA" w:rsidR="001612A6" w:rsidRPr="00B75304" w:rsidRDefault="001612A6" w:rsidP="00C825CC">
      <w:pPr>
        <w:pStyle w:val="Legislation2"/>
        <w:ind w:left="1276" w:hanging="425"/>
      </w:pPr>
      <w:r w:rsidRPr="00B75304">
        <w:t>if the restraint is used without the consent mentioned in paragraph (1)(e)—inform the consumer’s representative as soon as practicable after the restraint starts to be used; and</w:t>
      </w:r>
    </w:p>
    <w:p w14:paraId="6CCF08B8" w14:textId="1430A5EE" w:rsidR="000C3EC5" w:rsidRPr="00B75304" w:rsidRDefault="001612A6" w:rsidP="00C825CC">
      <w:pPr>
        <w:pStyle w:val="Legislation2"/>
        <w:ind w:left="1276" w:hanging="425"/>
      </w:pPr>
      <w:r w:rsidRPr="00B75304">
        <w:t>ensure the care and services plan documented for the consumer in accordance with the Aged Care Quality Standards set out in Schedule 2 identifies the following:</w:t>
      </w:r>
    </w:p>
    <w:p w14:paraId="619A592A" w14:textId="3A9B4ACD" w:rsidR="001612A6" w:rsidRPr="00B75304" w:rsidRDefault="001612A6" w:rsidP="00F349F9">
      <w:pPr>
        <w:pStyle w:val="Legislation3"/>
        <w:numPr>
          <w:ilvl w:val="0"/>
          <w:numId w:val="31"/>
        </w:numPr>
        <w:ind w:left="1560" w:hanging="425"/>
      </w:pPr>
      <w:r w:rsidRPr="00B75304">
        <w:t>the consumer’s behaviours that are relevant to the need for the restraint;</w:t>
      </w:r>
    </w:p>
    <w:p w14:paraId="49F40E60" w14:textId="36658FAA" w:rsidR="001612A6" w:rsidRPr="00B75304" w:rsidRDefault="001612A6" w:rsidP="00F349F9">
      <w:pPr>
        <w:pStyle w:val="Legislation3"/>
        <w:ind w:left="1560"/>
      </w:pPr>
      <w:r w:rsidRPr="00B75304">
        <w:t>the alternatives to restraint that have been used (if any);</w:t>
      </w:r>
    </w:p>
    <w:p w14:paraId="32B2E815" w14:textId="25D91543" w:rsidR="001612A6" w:rsidRPr="00B75304" w:rsidRDefault="001612A6" w:rsidP="00F349F9">
      <w:pPr>
        <w:pStyle w:val="Legislation3"/>
        <w:ind w:left="1560"/>
      </w:pPr>
      <w:r w:rsidRPr="00B75304">
        <w:t>the reasons the restraint is necessary;</w:t>
      </w:r>
    </w:p>
    <w:p w14:paraId="47C88376" w14:textId="4FAFB1CD" w:rsidR="001612A6" w:rsidRPr="00B75304" w:rsidRDefault="001612A6" w:rsidP="00F349F9">
      <w:pPr>
        <w:pStyle w:val="Legislation3"/>
        <w:ind w:left="1560"/>
      </w:pPr>
      <w:r w:rsidRPr="00B75304">
        <w:t>the care to be provided to the consumer in relation to the consumer’s behaviour; and</w:t>
      </w:r>
    </w:p>
    <w:p w14:paraId="1ED1BD39" w14:textId="14DC6A71" w:rsidR="001612A6" w:rsidRPr="00B75304" w:rsidRDefault="001612A6" w:rsidP="00C825CC">
      <w:pPr>
        <w:pStyle w:val="Legislation2"/>
        <w:ind w:left="1276" w:hanging="425"/>
      </w:pPr>
      <w:r w:rsidRPr="00B75304">
        <w:t>use the restraint for the minimum time necessary; and</w:t>
      </w:r>
    </w:p>
    <w:p w14:paraId="28EAB417" w14:textId="64FF0B33" w:rsidR="001612A6" w:rsidRPr="00B75304" w:rsidRDefault="001612A6" w:rsidP="00C825CC">
      <w:pPr>
        <w:pStyle w:val="Legislation2"/>
        <w:ind w:left="1276" w:hanging="425"/>
      </w:pPr>
      <w:r w:rsidRPr="00B75304">
        <w:t>while the consumer is subject to the restraint:</w:t>
      </w:r>
    </w:p>
    <w:p w14:paraId="0C84D615" w14:textId="3BA9C873" w:rsidR="001612A6" w:rsidRPr="00B75304" w:rsidRDefault="001612A6" w:rsidP="00F349F9">
      <w:pPr>
        <w:pStyle w:val="Legislation3"/>
        <w:numPr>
          <w:ilvl w:val="0"/>
          <w:numId w:val="32"/>
        </w:numPr>
        <w:ind w:left="1560" w:hanging="425"/>
      </w:pPr>
      <w:r w:rsidRPr="00B75304">
        <w:t>regularly monitor the consumer for signs of distress or harm; and</w:t>
      </w:r>
    </w:p>
    <w:p w14:paraId="5CFED9B3" w14:textId="2A4B4A30" w:rsidR="001612A6" w:rsidRPr="00B75304" w:rsidRDefault="001612A6" w:rsidP="004D0365">
      <w:pPr>
        <w:pStyle w:val="Legislation3"/>
      </w:pPr>
      <w:r w:rsidRPr="00B75304">
        <w:lastRenderedPageBreak/>
        <w:t>regularly monitor and review the necessity for the restraint.</w:t>
      </w:r>
    </w:p>
    <w:p w14:paraId="6FD9D762" w14:textId="73D9E204" w:rsidR="001612A6" w:rsidRPr="00B75304" w:rsidRDefault="001612A6" w:rsidP="00A84810">
      <w:pPr>
        <w:pStyle w:val="Subhead2"/>
      </w:pPr>
      <w:r w:rsidRPr="00B75304">
        <w:t xml:space="preserve">15G </w:t>
      </w:r>
      <w:r w:rsidR="000E4751">
        <w:t>Chemical restraint to be used only as a last resort</w:t>
      </w:r>
    </w:p>
    <w:p w14:paraId="1DBCE0D0" w14:textId="3845A911" w:rsidR="001612A6" w:rsidRPr="00B75304" w:rsidRDefault="001612A6" w:rsidP="000F1291">
      <w:pPr>
        <w:pStyle w:val="Legislation1"/>
        <w:numPr>
          <w:ilvl w:val="0"/>
          <w:numId w:val="33"/>
        </w:numPr>
        <w:ind w:left="851" w:hanging="425"/>
      </w:pPr>
      <w:r w:rsidRPr="00B75304">
        <w:t>An approved provider must not use a chemical restraint in relation to a consumer unless:</w:t>
      </w:r>
    </w:p>
    <w:p w14:paraId="67B01535" w14:textId="49C56EE7" w:rsidR="001612A6" w:rsidRPr="00B75304" w:rsidRDefault="001612A6" w:rsidP="009F5730">
      <w:pPr>
        <w:pStyle w:val="Legislation2"/>
        <w:numPr>
          <w:ilvl w:val="0"/>
          <w:numId w:val="34"/>
        </w:numPr>
        <w:ind w:left="1134" w:hanging="283"/>
      </w:pPr>
      <w:r w:rsidRPr="00B75304">
        <w:t>a medical practitioner or nurse practitioner has assessed the consumer as requiring the restraint and has prescribed the medication the use of which is, or is involved in, the restraint; and</w:t>
      </w:r>
    </w:p>
    <w:p w14:paraId="1FC5F540" w14:textId="034B4DFE" w:rsidR="001612A6" w:rsidRPr="00B75304" w:rsidRDefault="001612A6" w:rsidP="009F5730">
      <w:pPr>
        <w:pStyle w:val="Legislation2"/>
        <w:ind w:left="1134" w:hanging="283"/>
      </w:pPr>
      <w:r w:rsidRPr="00B75304">
        <w:t>the practitioner’s decision to use the restraint has been recorded in the care and services plan documented for the consumer in accordance with the Aged Care Quality Standards set out in Schedule 2; and</w:t>
      </w:r>
    </w:p>
    <w:p w14:paraId="2583251F" w14:textId="26B8ADBA" w:rsidR="001612A6" w:rsidRDefault="001612A6" w:rsidP="009F5730">
      <w:pPr>
        <w:pStyle w:val="Legislation2"/>
        <w:ind w:left="1134" w:hanging="283"/>
      </w:pPr>
      <w:r w:rsidRPr="00B75304">
        <w:t>the consumer’s representative is informed before the restraint is used if it is practicable to do so.</w:t>
      </w:r>
    </w:p>
    <w:p w14:paraId="59E99CA8" w14:textId="1A55FA99" w:rsidR="00701C91" w:rsidRDefault="00701C91" w:rsidP="002030C7">
      <w:pPr>
        <w:pStyle w:val="Legislation2"/>
        <w:numPr>
          <w:ilvl w:val="0"/>
          <w:numId w:val="0"/>
        </w:numPr>
        <w:ind w:left="1702" w:hanging="851"/>
      </w:pPr>
      <w:r>
        <w:t xml:space="preserve">Note 1: </w:t>
      </w:r>
      <w:r w:rsidR="002030C7">
        <w:tab/>
      </w:r>
      <w:r>
        <w:t>Codes of appropriate professional practice for medical practitioners and nurse practitioners provide for the practitioners to obtain informed consent before prescribing medications. Those codes are approved under the Health Practitioner Regulation National Law and are:</w:t>
      </w:r>
    </w:p>
    <w:p w14:paraId="722BAE99" w14:textId="41B0CBC0" w:rsidR="00701C91" w:rsidRDefault="00701C91" w:rsidP="00D70623">
      <w:pPr>
        <w:pStyle w:val="Legislation2"/>
        <w:numPr>
          <w:ilvl w:val="0"/>
          <w:numId w:val="0"/>
        </w:numPr>
        <w:ind w:left="2127" w:hanging="425"/>
      </w:pPr>
      <w:r>
        <w:t xml:space="preserve">(a) </w:t>
      </w:r>
      <w:r w:rsidR="0035733C">
        <w:tab/>
      </w:r>
      <w:r>
        <w:t>for medical practitioners—Good medical practice: a code of conduct for doctors in Australia (which in 2019 could be viewed on the website of the Medical Board of Australia (https://www.medicalboard.gov.au)); and</w:t>
      </w:r>
    </w:p>
    <w:p w14:paraId="7EE60D44" w14:textId="111B7E76" w:rsidR="00701C91" w:rsidRDefault="00701C91" w:rsidP="00D70623">
      <w:pPr>
        <w:pStyle w:val="Legislation2"/>
        <w:numPr>
          <w:ilvl w:val="0"/>
          <w:numId w:val="0"/>
        </w:numPr>
        <w:ind w:left="2127" w:hanging="425"/>
      </w:pPr>
      <w:r>
        <w:t xml:space="preserve">(b) </w:t>
      </w:r>
      <w:r w:rsidR="0035733C">
        <w:tab/>
      </w:r>
      <w:r>
        <w:t>for nurse practitioners—Code of conduct for nurses (which in 2019 could be viewed on the website of the Nursing and Midwifery Board of Australia (https://www.nursingmidwiferyboard.gov.au)).</w:t>
      </w:r>
    </w:p>
    <w:p w14:paraId="5A97F644" w14:textId="77777777" w:rsidR="00701C91" w:rsidRDefault="00701C91" w:rsidP="0035733C">
      <w:pPr>
        <w:pStyle w:val="Legislation2"/>
        <w:numPr>
          <w:ilvl w:val="0"/>
          <w:numId w:val="0"/>
        </w:numPr>
      </w:pPr>
    </w:p>
    <w:p w14:paraId="15ED8CA5" w14:textId="1862A118" w:rsidR="008E40FB" w:rsidRDefault="00701C91" w:rsidP="00D70623">
      <w:pPr>
        <w:pStyle w:val="Legislation2"/>
        <w:numPr>
          <w:ilvl w:val="0"/>
          <w:numId w:val="0"/>
        </w:numPr>
        <w:ind w:left="1702" w:hanging="851"/>
      </w:pPr>
      <w:r>
        <w:t xml:space="preserve">Note 2: </w:t>
      </w:r>
      <w:r w:rsidR="00D70623">
        <w:tab/>
      </w:r>
      <w:r>
        <w:t>State and Territory legislation deals with who can consent to the prescribing of medication for a consumer who cannot consent because of any physical or mental incapacity.</w:t>
      </w:r>
    </w:p>
    <w:p w14:paraId="6DCB0D1B" w14:textId="0BEC8FDA" w:rsidR="008E40FB" w:rsidRDefault="008E40FB" w:rsidP="00A269FE">
      <w:pPr>
        <w:pStyle w:val="Legislation2"/>
        <w:numPr>
          <w:ilvl w:val="0"/>
          <w:numId w:val="0"/>
        </w:numPr>
      </w:pPr>
    </w:p>
    <w:p w14:paraId="691EF7AB" w14:textId="06EC30E7" w:rsidR="001612A6" w:rsidRPr="00B75304" w:rsidRDefault="001612A6" w:rsidP="003D19F1">
      <w:pPr>
        <w:pStyle w:val="Legislation1"/>
        <w:ind w:left="851"/>
      </w:pPr>
      <w:r w:rsidRPr="00B75304">
        <w:t>If an approved provider uses a chemical restraint in relation to a consumer, the approved provider must:</w:t>
      </w:r>
    </w:p>
    <w:p w14:paraId="610B2227" w14:textId="5E56FF27" w:rsidR="001612A6" w:rsidRPr="00B75304" w:rsidRDefault="001612A6" w:rsidP="008A3FFB">
      <w:pPr>
        <w:pStyle w:val="Legislation2"/>
        <w:numPr>
          <w:ilvl w:val="0"/>
          <w:numId w:val="35"/>
        </w:numPr>
        <w:ind w:left="1276" w:hanging="425"/>
      </w:pPr>
      <w:r w:rsidRPr="00B75304">
        <w:t>if the consumer’s representative has not been informed of the use of the restraint—inform the consumer’s representative as soon as practicable after the restraint starts to be used; and</w:t>
      </w:r>
    </w:p>
    <w:p w14:paraId="014EE10E" w14:textId="25E3B39A" w:rsidR="001612A6" w:rsidRPr="00B75304" w:rsidRDefault="001612A6" w:rsidP="008A3FFB">
      <w:pPr>
        <w:pStyle w:val="Legislation2"/>
        <w:ind w:left="1276" w:hanging="425"/>
      </w:pPr>
      <w:r w:rsidRPr="00B75304">
        <w:t>ensure the care and services plan documented for the consumer in accordance with the Aged Care Quality Standards set out in Schedule 2 identifies the following:</w:t>
      </w:r>
    </w:p>
    <w:p w14:paraId="43748661" w14:textId="40F2B536" w:rsidR="001612A6" w:rsidRPr="00B75304" w:rsidRDefault="001612A6" w:rsidP="008A3FFB">
      <w:pPr>
        <w:pStyle w:val="Legislation3"/>
        <w:numPr>
          <w:ilvl w:val="0"/>
          <w:numId w:val="36"/>
        </w:numPr>
        <w:ind w:left="1560" w:hanging="425"/>
      </w:pPr>
      <w:r w:rsidRPr="00B75304">
        <w:t>the consumer’s behaviours that are relevant to the need for the restraint;</w:t>
      </w:r>
    </w:p>
    <w:p w14:paraId="7B960424" w14:textId="72602F43" w:rsidR="001612A6" w:rsidRPr="00B75304" w:rsidRDefault="001612A6" w:rsidP="008A3FFB">
      <w:pPr>
        <w:pStyle w:val="Legislation3"/>
        <w:ind w:left="1560"/>
      </w:pPr>
      <w:r w:rsidRPr="00B75304">
        <w:t>the alternatives to restraint that have been used (if any);</w:t>
      </w:r>
    </w:p>
    <w:p w14:paraId="72562755" w14:textId="3C789696" w:rsidR="001612A6" w:rsidRPr="00B75304" w:rsidRDefault="001612A6" w:rsidP="008A3FFB">
      <w:pPr>
        <w:pStyle w:val="Legislation3"/>
        <w:ind w:left="1560"/>
      </w:pPr>
      <w:r w:rsidRPr="00B75304">
        <w:t>the reasons the restraint is necessary (if known by the approved provider);</w:t>
      </w:r>
    </w:p>
    <w:p w14:paraId="3A6C52E7" w14:textId="0BE35DD7" w:rsidR="001612A6" w:rsidRPr="00B75304" w:rsidRDefault="001612A6" w:rsidP="008A3FFB">
      <w:pPr>
        <w:pStyle w:val="Legislation3"/>
        <w:ind w:left="1560"/>
      </w:pPr>
      <w:r w:rsidRPr="00B75304">
        <w:t>the information (if any) provided to the practitioner that informed the decision to prescribe the medication; and</w:t>
      </w:r>
    </w:p>
    <w:p w14:paraId="0A6FB620" w14:textId="23C11713" w:rsidR="003F31EA" w:rsidRDefault="001612A6" w:rsidP="008A3FFB">
      <w:pPr>
        <w:pStyle w:val="Legislation2"/>
        <w:ind w:left="1276" w:hanging="425"/>
      </w:pPr>
      <w:r w:rsidRPr="00B75304">
        <w:t>while the consumer is subject to the restraint—regularly monitor the consumer for signs of distress or harm and provide information to the practitioner regarding use of the restraint.</w:t>
      </w:r>
    </w:p>
    <w:p w14:paraId="268AA72D" w14:textId="3979EBB4" w:rsidR="00C17959" w:rsidRDefault="00CD707C" w:rsidP="000B082B">
      <w:pPr>
        <w:pStyle w:val="Subhead2"/>
      </w:pPr>
      <w:r>
        <w:br w:type="column"/>
      </w:r>
      <w:r w:rsidR="00C17959">
        <w:lastRenderedPageBreak/>
        <w:t>15H Review of this Part</w:t>
      </w:r>
    </w:p>
    <w:p w14:paraId="4FF031B6" w14:textId="77777777" w:rsidR="00C94F87" w:rsidRDefault="00C17959" w:rsidP="006647ED">
      <w:pPr>
        <w:pStyle w:val="Legislation1"/>
        <w:numPr>
          <w:ilvl w:val="0"/>
          <w:numId w:val="38"/>
        </w:numPr>
      </w:pPr>
      <w:r>
        <w:t>The Minister must ensure that there is a review of the operation of this Part (except this section).</w:t>
      </w:r>
      <w:r w:rsidR="00C94F87" w:rsidRPr="00C94F87">
        <w:t xml:space="preserve"> </w:t>
      </w:r>
    </w:p>
    <w:p w14:paraId="24E34254" w14:textId="7EEFC89D" w:rsidR="00C17959" w:rsidRDefault="00C94F87" w:rsidP="006647ED">
      <w:pPr>
        <w:pStyle w:val="Legislation1"/>
        <w:numPr>
          <w:ilvl w:val="0"/>
          <w:numId w:val="38"/>
        </w:numPr>
      </w:pPr>
      <w:r w:rsidRPr="00C94F87">
        <w:t>Without limiting subsection (1), the review must consider the effectiveness of this Part in minimising the use of physical restraints and chemical restraints by approved providers in relation to consumers in the period 1 July 2019 to 30 June 2020.</w:t>
      </w:r>
    </w:p>
    <w:p w14:paraId="1215D30C" w14:textId="378854F7" w:rsidR="00C17959" w:rsidRDefault="00C17959" w:rsidP="006647ED">
      <w:pPr>
        <w:pStyle w:val="Legislation1"/>
        <w:numPr>
          <w:ilvl w:val="0"/>
          <w:numId w:val="38"/>
        </w:numPr>
      </w:pPr>
      <w:r>
        <w:t>The review must make provision for consultation.</w:t>
      </w:r>
    </w:p>
    <w:p w14:paraId="46D55B83" w14:textId="77777777" w:rsidR="005C1CE8" w:rsidRDefault="00C17959" w:rsidP="006647ED">
      <w:pPr>
        <w:pStyle w:val="Legislation1"/>
        <w:numPr>
          <w:ilvl w:val="0"/>
          <w:numId w:val="38"/>
        </w:numPr>
      </w:pPr>
      <w:r>
        <w:t>The review must be completed by 31 December 2020.</w:t>
      </w:r>
    </w:p>
    <w:p w14:paraId="0B90C994" w14:textId="46084895" w:rsidR="005C1CE8" w:rsidRDefault="00C17959" w:rsidP="006647ED">
      <w:pPr>
        <w:pStyle w:val="Legislation1"/>
        <w:numPr>
          <w:ilvl w:val="0"/>
          <w:numId w:val="38"/>
        </w:numPr>
      </w:pPr>
      <w:r>
        <w:t>The Minister must ensure that a written report of the review is prepared.</w:t>
      </w:r>
    </w:p>
    <w:p w14:paraId="40F7C528" w14:textId="7184B7EC" w:rsidR="00C17959" w:rsidRDefault="00C17959" w:rsidP="006647ED">
      <w:pPr>
        <w:pStyle w:val="Legislation1"/>
        <w:numPr>
          <w:ilvl w:val="0"/>
          <w:numId w:val="38"/>
        </w:numPr>
      </w:pPr>
      <w:r>
        <w:t>The Minister must ensure that a copy of the report is:</w:t>
      </w:r>
    </w:p>
    <w:p w14:paraId="25DBE03F" w14:textId="01EC6B03" w:rsidR="00C17959" w:rsidRDefault="00C17959" w:rsidP="006647ED">
      <w:pPr>
        <w:pStyle w:val="Legislation2"/>
        <w:numPr>
          <w:ilvl w:val="0"/>
          <w:numId w:val="39"/>
        </w:numPr>
      </w:pPr>
      <w:r>
        <w:t>published on the internet; and</w:t>
      </w:r>
    </w:p>
    <w:p w14:paraId="4403FFE1" w14:textId="770EB206" w:rsidR="00C17959" w:rsidRDefault="00C17959" w:rsidP="006647ED">
      <w:pPr>
        <w:pStyle w:val="Legislation2"/>
        <w:numPr>
          <w:ilvl w:val="0"/>
          <w:numId w:val="39"/>
        </w:numPr>
      </w:pPr>
      <w:r>
        <w:t>tabled in each House of the Parliament within 15 sitting days of that House after the report is given to the Minister.</w:t>
      </w:r>
    </w:p>
    <w:p w14:paraId="687C30AE" w14:textId="65FDBAB2" w:rsidR="00C17959" w:rsidRDefault="00C17959" w:rsidP="005C1CE8">
      <w:pPr>
        <w:pStyle w:val="Subhead2"/>
      </w:pPr>
      <w:r>
        <w:t>15J Repeal of this Part and associated definitions on 1 July 2021</w:t>
      </w:r>
    </w:p>
    <w:p w14:paraId="462CCC13" w14:textId="77777777" w:rsidR="00092556" w:rsidRDefault="00C17959" w:rsidP="006647ED">
      <w:pPr>
        <w:pStyle w:val="Legislation1"/>
        <w:numPr>
          <w:ilvl w:val="0"/>
          <w:numId w:val="40"/>
        </w:numPr>
      </w:pPr>
      <w:r>
        <w:t>This Part is repealed at the start of 1 July 2021.</w:t>
      </w:r>
    </w:p>
    <w:p w14:paraId="4AB9E835" w14:textId="794E26A0" w:rsidR="00C17959" w:rsidRDefault="00C17959" w:rsidP="006647ED">
      <w:pPr>
        <w:pStyle w:val="Legislation1"/>
        <w:numPr>
          <w:ilvl w:val="0"/>
          <w:numId w:val="40"/>
        </w:numPr>
      </w:pPr>
      <w:r>
        <w:t>The following definitions in section 4 are repealed at the start of 1 July 2021:</w:t>
      </w:r>
    </w:p>
    <w:p w14:paraId="1877286B" w14:textId="77777777" w:rsidR="00092556" w:rsidRPr="003729D5" w:rsidRDefault="00C17959" w:rsidP="006647ED">
      <w:pPr>
        <w:pStyle w:val="Legislation2"/>
        <w:numPr>
          <w:ilvl w:val="0"/>
          <w:numId w:val="41"/>
        </w:numPr>
      </w:pPr>
      <w:r w:rsidRPr="003729D5">
        <w:t>approved health practitioner;</w:t>
      </w:r>
    </w:p>
    <w:p w14:paraId="40A7390D" w14:textId="77777777" w:rsidR="00092556" w:rsidRPr="003729D5" w:rsidRDefault="00C17959" w:rsidP="006647ED">
      <w:pPr>
        <w:pStyle w:val="Legislation2"/>
        <w:numPr>
          <w:ilvl w:val="0"/>
          <w:numId w:val="41"/>
        </w:numPr>
      </w:pPr>
      <w:r>
        <w:t>chemical restraint;</w:t>
      </w:r>
    </w:p>
    <w:p w14:paraId="63725C37" w14:textId="77777777" w:rsidR="00092556" w:rsidRPr="003729D5" w:rsidRDefault="00C17959" w:rsidP="006647ED">
      <w:pPr>
        <w:pStyle w:val="Legislation2"/>
        <w:numPr>
          <w:ilvl w:val="0"/>
          <w:numId w:val="41"/>
        </w:numPr>
      </w:pPr>
      <w:r>
        <w:t>physical restraint;</w:t>
      </w:r>
    </w:p>
    <w:p w14:paraId="0690D661" w14:textId="0E5B665B" w:rsidR="005B4777" w:rsidRPr="003729D5" w:rsidRDefault="00C17959" w:rsidP="006647ED">
      <w:pPr>
        <w:pStyle w:val="Legislation2"/>
        <w:numPr>
          <w:ilvl w:val="0"/>
          <w:numId w:val="41"/>
        </w:numPr>
        <w:ind w:left="1134"/>
      </w:pPr>
      <w:r>
        <w:t>restraint.</w:t>
      </w:r>
    </w:p>
    <w:p w14:paraId="0258424B" w14:textId="69B6CEEB" w:rsidR="005B4777" w:rsidRDefault="005B4777" w:rsidP="005B4777">
      <w:pPr>
        <w:pStyle w:val="Legislation2"/>
        <w:numPr>
          <w:ilvl w:val="0"/>
          <w:numId w:val="0"/>
        </w:numPr>
        <w:ind w:left="1276" w:hanging="425"/>
      </w:pPr>
    </w:p>
    <w:p w14:paraId="6508BA50" w14:textId="14F808A1" w:rsidR="003F31EA" w:rsidRPr="00B75304" w:rsidRDefault="003F31EA" w:rsidP="00092556">
      <w:pPr>
        <w:pStyle w:val="Legislation2"/>
        <w:numPr>
          <w:ilvl w:val="0"/>
          <w:numId w:val="0"/>
        </w:numPr>
        <w:sectPr w:rsidR="003F31EA" w:rsidRPr="00B75304" w:rsidSect="00534279">
          <w:headerReference w:type="default" r:id="rId27"/>
          <w:footerReference w:type="first" r:id="rId28"/>
          <w:type w:val="continuous"/>
          <w:pgSz w:w="11907" w:h="16840" w:code="9"/>
          <w:pgMar w:top="851" w:right="1134" w:bottom="851" w:left="1701" w:header="397" w:footer="567" w:gutter="0"/>
          <w:cols w:space="567"/>
          <w:titlePg/>
          <w:docGrid w:linePitch="299"/>
          <w15:footnoteColumns w:val="1"/>
        </w:sectPr>
      </w:pPr>
    </w:p>
    <w:p w14:paraId="10EE8D81" w14:textId="7E1BC355" w:rsidR="00044854" w:rsidRDefault="006F0927" w:rsidP="00EA5C51">
      <w:pPr>
        <w:pStyle w:val="Heading5"/>
      </w:pPr>
      <w:bookmarkStart w:id="132" w:name="AppendixB"/>
      <w:bookmarkStart w:id="133" w:name="_Ref56252196"/>
      <w:bookmarkStart w:id="134" w:name="_Ref58247518"/>
      <w:bookmarkStart w:id="135" w:name="_Ref58247523"/>
      <w:bookmarkStart w:id="136" w:name="_Toc58392200"/>
      <w:bookmarkEnd w:id="132"/>
      <w:r>
        <w:lastRenderedPageBreak/>
        <w:t xml:space="preserve">List of </w:t>
      </w:r>
      <w:r w:rsidR="000F49AB">
        <w:t xml:space="preserve">organisational </w:t>
      </w:r>
      <w:r w:rsidRPr="00EA5C51">
        <w:t>stakeholders</w:t>
      </w:r>
      <w:r>
        <w:t xml:space="preserve"> consulted for the </w:t>
      </w:r>
      <w:bookmarkEnd w:id="133"/>
      <w:r w:rsidR="00CF716C">
        <w:t>review</w:t>
      </w:r>
      <w:bookmarkEnd w:id="134"/>
      <w:bookmarkEnd w:id="135"/>
      <w:bookmarkEnd w:id="136"/>
    </w:p>
    <w:tbl>
      <w:tblPr>
        <w:tblStyle w:val="AHALight1"/>
        <w:tblW w:w="5000" w:type="pct"/>
        <w:tblLook w:val="06A0" w:firstRow="1" w:lastRow="0" w:firstColumn="1" w:lastColumn="0" w:noHBand="1" w:noVBand="1"/>
        <w:tblCaption w:val="Organisational stakeholders"/>
        <w:tblDescription w:val="List of organisational stakeholders consulting for the review. The first column specifies the stakeholder group and the second column lists the organisations in that group."/>
      </w:tblPr>
      <w:tblGrid>
        <w:gridCol w:w="2836"/>
        <w:gridCol w:w="6236"/>
      </w:tblGrid>
      <w:tr w:rsidR="006F0927" w14:paraId="4909CA0E" w14:textId="77777777" w:rsidTr="002354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3" w:type="pct"/>
            <w:hideMark/>
          </w:tcPr>
          <w:p w14:paraId="4D907669" w14:textId="77777777" w:rsidR="006F0927" w:rsidRPr="00B75304" w:rsidRDefault="006F0927" w:rsidP="00C15171">
            <w:pPr>
              <w:pStyle w:val="TableText"/>
              <w:rPr>
                <w:lang w:val="en-GB"/>
              </w:rPr>
            </w:pPr>
            <w:r w:rsidRPr="00B75304">
              <w:rPr>
                <w:lang w:val="en-GB"/>
              </w:rPr>
              <w:t>Group</w:t>
            </w:r>
          </w:p>
        </w:tc>
        <w:tc>
          <w:tcPr>
            <w:tcW w:w="3437" w:type="pct"/>
            <w:hideMark/>
          </w:tcPr>
          <w:p w14:paraId="3A1B6BF8" w14:textId="01EEECB6" w:rsidR="006F0927" w:rsidRPr="00B75304" w:rsidRDefault="006F0927" w:rsidP="00C15171">
            <w:pPr>
              <w:pStyle w:val="TableText"/>
              <w:cnfStyle w:val="100000000000" w:firstRow="1" w:lastRow="0" w:firstColumn="0" w:lastColumn="0" w:oddVBand="0" w:evenVBand="0" w:oddHBand="0" w:evenHBand="0" w:firstRowFirstColumn="0" w:firstRowLastColumn="0" w:lastRowFirstColumn="0" w:lastRowLastColumn="0"/>
              <w:rPr>
                <w:lang w:val="en-GB"/>
              </w:rPr>
            </w:pPr>
            <w:r w:rsidRPr="00B75304">
              <w:rPr>
                <w:lang w:val="en-GB"/>
              </w:rPr>
              <w:t>Representatives</w:t>
            </w:r>
          </w:p>
        </w:tc>
      </w:tr>
      <w:tr w:rsidR="001E58AA" w14:paraId="74AE5EF2" w14:textId="77777777" w:rsidTr="00235460">
        <w:tc>
          <w:tcPr>
            <w:cnfStyle w:val="001000000000" w:firstRow="0" w:lastRow="0" w:firstColumn="1" w:lastColumn="0" w:oddVBand="0" w:evenVBand="0" w:oddHBand="0" w:evenHBand="0" w:firstRowFirstColumn="0" w:firstRowLastColumn="0" w:lastRowFirstColumn="0" w:lastRowLastColumn="0"/>
            <w:tcW w:w="1563" w:type="pct"/>
            <w:hideMark/>
          </w:tcPr>
          <w:p w14:paraId="1799676F" w14:textId="435FBFE9" w:rsidR="001E58AA" w:rsidRPr="00B75304" w:rsidRDefault="001E58AA" w:rsidP="00C15171">
            <w:pPr>
              <w:pStyle w:val="TableText"/>
              <w:rPr>
                <w:lang w:val="en-GB"/>
              </w:rPr>
            </w:pPr>
            <w:r w:rsidRPr="00B75304">
              <w:rPr>
                <w:lang w:val="en-GB"/>
              </w:rPr>
              <w:t>Aged Care Quality and Safety Commission</w:t>
            </w:r>
          </w:p>
        </w:tc>
        <w:tc>
          <w:tcPr>
            <w:tcW w:w="3437" w:type="pct"/>
            <w:hideMark/>
          </w:tcPr>
          <w:p w14:paraId="4BB81196" w14:textId="77777777" w:rsidR="001E58AA" w:rsidRPr="00B75304" w:rsidRDefault="001E58AA" w:rsidP="00C15171">
            <w:pPr>
              <w:pStyle w:val="TableText"/>
              <w:cnfStyle w:val="000000000000" w:firstRow="0" w:lastRow="0" w:firstColumn="0" w:lastColumn="0" w:oddVBand="0" w:evenVBand="0" w:oddHBand="0" w:evenHBand="0" w:firstRowFirstColumn="0" w:firstRowLastColumn="0" w:lastRowFirstColumn="0" w:lastRowLastColumn="0"/>
              <w:rPr>
                <w:lang w:val="en-GB"/>
              </w:rPr>
            </w:pPr>
            <w:r w:rsidRPr="00B75304">
              <w:rPr>
                <w:lang w:val="en-GB"/>
              </w:rPr>
              <w:t>Executives</w:t>
            </w:r>
          </w:p>
          <w:p w14:paraId="7321D9D3" w14:textId="6F8787C6" w:rsidR="001E58AA" w:rsidRPr="00B75304" w:rsidRDefault="001E58AA" w:rsidP="00C15171">
            <w:pPr>
              <w:pStyle w:val="TableText"/>
              <w:cnfStyle w:val="000000000000" w:firstRow="0" w:lastRow="0" w:firstColumn="0" w:lastColumn="0" w:oddVBand="0" w:evenVBand="0" w:oddHBand="0" w:evenHBand="0" w:firstRowFirstColumn="0" w:firstRowLastColumn="0" w:lastRowFirstColumn="0" w:lastRowLastColumn="0"/>
              <w:rPr>
                <w:lang w:val="en-GB"/>
              </w:rPr>
            </w:pPr>
            <w:r w:rsidRPr="00B75304">
              <w:rPr>
                <w:lang w:val="en-GB"/>
              </w:rPr>
              <w:t>Quality assessors and complaints officers</w:t>
            </w:r>
          </w:p>
        </w:tc>
      </w:tr>
      <w:tr w:rsidR="001E58AA" w14:paraId="66C8B4E8" w14:textId="77777777" w:rsidTr="00235460">
        <w:tc>
          <w:tcPr>
            <w:cnfStyle w:val="001000000000" w:firstRow="0" w:lastRow="0" w:firstColumn="1" w:lastColumn="0" w:oddVBand="0" w:evenVBand="0" w:oddHBand="0" w:evenHBand="0" w:firstRowFirstColumn="0" w:firstRowLastColumn="0" w:lastRowFirstColumn="0" w:lastRowLastColumn="0"/>
            <w:tcW w:w="1563" w:type="pct"/>
            <w:hideMark/>
          </w:tcPr>
          <w:p w14:paraId="3939B36F" w14:textId="5B8CE03B" w:rsidR="001E58AA" w:rsidRPr="00B75304" w:rsidRDefault="001E58AA" w:rsidP="00C15171">
            <w:pPr>
              <w:pStyle w:val="TableText"/>
              <w:rPr>
                <w:lang w:val="en-GB"/>
              </w:rPr>
            </w:pPr>
            <w:r w:rsidRPr="00B75304">
              <w:rPr>
                <w:lang w:val="en-GB"/>
              </w:rPr>
              <w:t>Advocates from National Aged Care Advocacy Program providers</w:t>
            </w:r>
          </w:p>
        </w:tc>
        <w:tc>
          <w:tcPr>
            <w:tcW w:w="3437" w:type="pct"/>
          </w:tcPr>
          <w:p w14:paraId="1CBADDAD" w14:textId="77777777" w:rsidR="001E58AA" w:rsidRPr="00B75304" w:rsidRDefault="001E58AA" w:rsidP="00C15171">
            <w:pPr>
              <w:pStyle w:val="TableText"/>
              <w:cnfStyle w:val="000000000000" w:firstRow="0" w:lastRow="0" w:firstColumn="0" w:lastColumn="0" w:oddVBand="0" w:evenVBand="0" w:oddHBand="0" w:evenHBand="0" w:firstRowFirstColumn="0" w:firstRowLastColumn="0" w:lastRowFirstColumn="0" w:lastRowLastColumn="0"/>
              <w:rPr>
                <w:lang w:val="en-GB"/>
              </w:rPr>
            </w:pPr>
            <w:r w:rsidRPr="00B75304">
              <w:rPr>
                <w:lang w:val="en-GB"/>
              </w:rPr>
              <w:t>Advocare (WA)</w:t>
            </w:r>
          </w:p>
          <w:p w14:paraId="47D6E414" w14:textId="77777777" w:rsidR="001E58AA" w:rsidRPr="00B75304" w:rsidRDefault="001E58AA" w:rsidP="00C15171">
            <w:pPr>
              <w:pStyle w:val="TableText"/>
              <w:cnfStyle w:val="000000000000" w:firstRow="0" w:lastRow="0" w:firstColumn="0" w:lastColumn="0" w:oddVBand="0" w:evenVBand="0" w:oddHBand="0" w:evenHBand="0" w:firstRowFirstColumn="0" w:firstRowLastColumn="0" w:lastRowFirstColumn="0" w:lastRowLastColumn="0"/>
              <w:rPr>
                <w:lang w:val="en-GB"/>
              </w:rPr>
            </w:pPr>
            <w:r w:rsidRPr="00B75304">
              <w:rPr>
                <w:lang w:val="en-GB"/>
              </w:rPr>
              <w:t>Aged and Disability Advocacy Australia (Qld)</w:t>
            </w:r>
          </w:p>
          <w:p w14:paraId="19F8AFE1" w14:textId="77777777" w:rsidR="001E58AA" w:rsidRPr="00B75304" w:rsidRDefault="001E58AA" w:rsidP="00C15171">
            <w:pPr>
              <w:pStyle w:val="TableText"/>
              <w:cnfStyle w:val="000000000000" w:firstRow="0" w:lastRow="0" w:firstColumn="0" w:lastColumn="0" w:oddVBand="0" w:evenVBand="0" w:oddHBand="0" w:evenHBand="0" w:firstRowFirstColumn="0" w:firstRowLastColumn="0" w:lastRowFirstColumn="0" w:lastRowLastColumn="0"/>
              <w:rPr>
                <w:lang w:val="en-GB"/>
              </w:rPr>
            </w:pPr>
            <w:r w:rsidRPr="00B75304">
              <w:rPr>
                <w:lang w:val="en-GB"/>
              </w:rPr>
              <w:t>Aged Rights Advocacy Service (SA)</w:t>
            </w:r>
          </w:p>
          <w:p w14:paraId="748011B1" w14:textId="77777777" w:rsidR="001E58AA" w:rsidRPr="00B75304" w:rsidRDefault="001E58AA" w:rsidP="00C15171">
            <w:pPr>
              <w:pStyle w:val="TableText"/>
              <w:cnfStyle w:val="000000000000" w:firstRow="0" w:lastRow="0" w:firstColumn="0" w:lastColumn="0" w:oddVBand="0" w:evenVBand="0" w:oddHBand="0" w:evenHBand="0" w:firstRowFirstColumn="0" w:firstRowLastColumn="0" w:lastRowFirstColumn="0" w:lastRowLastColumn="0"/>
              <w:rPr>
                <w:lang w:val="en-GB"/>
              </w:rPr>
            </w:pPr>
            <w:r w:rsidRPr="00B75304">
              <w:rPr>
                <w:lang w:val="en-GB"/>
              </w:rPr>
              <w:t>CatholicCare (NT)</w:t>
            </w:r>
          </w:p>
          <w:p w14:paraId="7033B406" w14:textId="77777777" w:rsidR="001E58AA" w:rsidRPr="00B75304" w:rsidRDefault="001E58AA" w:rsidP="00C15171">
            <w:pPr>
              <w:pStyle w:val="TableText"/>
              <w:cnfStyle w:val="000000000000" w:firstRow="0" w:lastRow="0" w:firstColumn="0" w:lastColumn="0" w:oddVBand="0" w:evenVBand="0" w:oddHBand="0" w:evenHBand="0" w:firstRowFirstColumn="0" w:firstRowLastColumn="0" w:lastRowFirstColumn="0" w:lastRowLastColumn="0"/>
              <w:rPr>
                <w:lang w:val="en-GB"/>
              </w:rPr>
            </w:pPr>
            <w:r w:rsidRPr="00B75304">
              <w:rPr>
                <w:lang w:val="en-GB"/>
              </w:rPr>
              <w:t>Elder Rights Advocacy (Vic)</w:t>
            </w:r>
          </w:p>
          <w:p w14:paraId="75A5700E" w14:textId="0A8E4CC9" w:rsidR="001E58AA" w:rsidRPr="00B75304" w:rsidRDefault="001E58AA" w:rsidP="00C15171">
            <w:pPr>
              <w:pStyle w:val="TableText"/>
              <w:cnfStyle w:val="000000000000" w:firstRow="0" w:lastRow="0" w:firstColumn="0" w:lastColumn="0" w:oddVBand="0" w:evenVBand="0" w:oddHBand="0" w:evenHBand="0" w:firstRowFirstColumn="0" w:firstRowLastColumn="0" w:lastRowFirstColumn="0" w:lastRowLastColumn="0"/>
              <w:rPr>
                <w:lang w:val="en-GB"/>
              </w:rPr>
            </w:pPr>
            <w:r w:rsidRPr="00B75304">
              <w:rPr>
                <w:lang w:val="en-GB"/>
              </w:rPr>
              <w:t>Seniors Rights Services (NSW)</w:t>
            </w:r>
          </w:p>
        </w:tc>
      </w:tr>
      <w:tr w:rsidR="001E58AA" w14:paraId="6C83DCC6" w14:textId="77777777" w:rsidTr="00235460">
        <w:tc>
          <w:tcPr>
            <w:cnfStyle w:val="001000000000" w:firstRow="0" w:lastRow="0" w:firstColumn="1" w:lastColumn="0" w:oddVBand="0" w:evenVBand="0" w:oddHBand="0" w:evenHBand="0" w:firstRowFirstColumn="0" w:firstRowLastColumn="0" w:lastRowFirstColumn="0" w:lastRowLastColumn="0"/>
            <w:tcW w:w="1563" w:type="pct"/>
            <w:hideMark/>
          </w:tcPr>
          <w:p w14:paraId="7FC280FC" w14:textId="77777777" w:rsidR="001E58AA" w:rsidRPr="00B75304" w:rsidRDefault="001E58AA" w:rsidP="00C15171">
            <w:pPr>
              <w:pStyle w:val="TableText"/>
              <w:rPr>
                <w:lang w:val="en-GB"/>
              </w:rPr>
            </w:pPr>
            <w:r w:rsidRPr="00B75304">
              <w:rPr>
                <w:lang w:val="en-GB"/>
              </w:rPr>
              <w:t>Allied health industry representatives</w:t>
            </w:r>
          </w:p>
        </w:tc>
        <w:tc>
          <w:tcPr>
            <w:tcW w:w="3437" w:type="pct"/>
          </w:tcPr>
          <w:p w14:paraId="66F5973B" w14:textId="77777777" w:rsidR="001E58AA" w:rsidRPr="00B75304" w:rsidRDefault="001E58AA" w:rsidP="00C15171">
            <w:pPr>
              <w:pStyle w:val="TableText"/>
              <w:cnfStyle w:val="000000000000" w:firstRow="0" w:lastRow="0" w:firstColumn="0" w:lastColumn="0" w:oddVBand="0" w:evenVBand="0" w:oddHBand="0" w:evenHBand="0" w:firstRowFirstColumn="0" w:firstRowLastColumn="0" w:lastRowFirstColumn="0" w:lastRowLastColumn="0"/>
              <w:rPr>
                <w:lang w:val="en-GB"/>
              </w:rPr>
            </w:pPr>
            <w:r w:rsidRPr="00B75304">
              <w:rPr>
                <w:lang w:val="en-GB"/>
              </w:rPr>
              <w:t xml:space="preserve">Allied Health Professions Australia </w:t>
            </w:r>
          </w:p>
          <w:p w14:paraId="76B7AB4A" w14:textId="77777777" w:rsidR="001E58AA" w:rsidRPr="00B75304" w:rsidRDefault="001E58AA" w:rsidP="00C15171">
            <w:pPr>
              <w:pStyle w:val="TableText"/>
              <w:cnfStyle w:val="000000000000" w:firstRow="0" w:lastRow="0" w:firstColumn="0" w:lastColumn="0" w:oddVBand="0" w:evenVBand="0" w:oddHBand="0" w:evenHBand="0" w:firstRowFirstColumn="0" w:firstRowLastColumn="0" w:lastRowFirstColumn="0" w:lastRowLastColumn="0"/>
              <w:rPr>
                <w:lang w:val="en-GB"/>
              </w:rPr>
            </w:pPr>
            <w:r w:rsidRPr="00B75304">
              <w:rPr>
                <w:lang w:val="en-GB"/>
              </w:rPr>
              <w:t xml:space="preserve">Australian Music Therapy Association </w:t>
            </w:r>
          </w:p>
          <w:p w14:paraId="7F33358F" w14:textId="77777777" w:rsidR="001E58AA" w:rsidRPr="00B75304" w:rsidRDefault="001E58AA" w:rsidP="00C15171">
            <w:pPr>
              <w:pStyle w:val="TableText"/>
              <w:cnfStyle w:val="000000000000" w:firstRow="0" w:lastRow="0" w:firstColumn="0" w:lastColumn="0" w:oddVBand="0" w:evenVBand="0" w:oddHBand="0" w:evenHBand="0" w:firstRowFirstColumn="0" w:firstRowLastColumn="0" w:lastRowFirstColumn="0" w:lastRowLastColumn="0"/>
              <w:rPr>
                <w:lang w:val="en-GB"/>
              </w:rPr>
            </w:pPr>
            <w:r w:rsidRPr="00B75304">
              <w:rPr>
                <w:lang w:val="en-GB"/>
              </w:rPr>
              <w:t>Australian Psychological Society</w:t>
            </w:r>
          </w:p>
          <w:p w14:paraId="6A9A9C91" w14:textId="77777777" w:rsidR="001E58AA" w:rsidRPr="00B75304" w:rsidRDefault="001E58AA" w:rsidP="00C15171">
            <w:pPr>
              <w:pStyle w:val="TableText"/>
              <w:cnfStyle w:val="000000000000" w:firstRow="0" w:lastRow="0" w:firstColumn="0" w:lastColumn="0" w:oddVBand="0" w:evenVBand="0" w:oddHBand="0" w:evenHBand="0" w:firstRowFirstColumn="0" w:firstRowLastColumn="0" w:lastRowFirstColumn="0" w:lastRowLastColumn="0"/>
              <w:rPr>
                <w:lang w:val="en-GB"/>
              </w:rPr>
            </w:pPr>
            <w:r w:rsidRPr="00B75304">
              <w:rPr>
                <w:lang w:val="en-GB"/>
              </w:rPr>
              <w:t>Australian Physiotherapy Association</w:t>
            </w:r>
            <w:r w:rsidRPr="00B75304" w:rsidDel="00663A55">
              <w:rPr>
                <w:lang w:val="en-GB"/>
              </w:rPr>
              <w:t xml:space="preserve"> </w:t>
            </w:r>
          </w:p>
          <w:p w14:paraId="48755CFD" w14:textId="77777777" w:rsidR="001E58AA" w:rsidRPr="00B75304" w:rsidRDefault="001E58AA" w:rsidP="00C15171">
            <w:pPr>
              <w:pStyle w:val="TableText"/>
              <w:cnfStyle w:val="000000000000" w:firstRow="0" w:lastRow="0" w:firstColumn="0" w:lastColumn="0" w:oddVBand="0" w:evenVBand="0" w:oddHBand="0" w:evenHBand="0" w:firstRowFirstColumn="0" w:firstRowLastColumn="0" w:lastRowFirstColumn="0" w:lastRowLastColumn="0"/>
              <w:rPr>
                <w:lang w:val="en-GB"/>
              </w:rPr>
            </w:pPr>
            <w:r w:rsidRPr="00B75304">
              <w:rPr>
                <w:lang w:val="en-GB"/>
              </w:rPr>
              <w:t>Dietitians Association of Australia</w:t>
            </w:r>
          </w:p>
          <w:p w14:paraId="597D287B" w14:textId="77777777" w:rsidR="001E58AA" w:rsidRPr="00B75304" w:rsidRDefault="001E58AA" w:rsidP="00C15171">
            <w:pPr>
              <w:pStyle w:val="TableText"/>
              <w:cnfStyle w:val="000000000000" w:firstRow="0" w:lastRow="0" w:firstColumn="0" w:lastColumn="0" w:oddVBand="0" w:evenVBand="0" w:oddHBand="0" w:evenHBand="0" w:firstRowFirstColumn="0" w:firstRowLastColumn="0" w:lastRowFirstColumn="0" w:lastRowLastColumn="0"/>
              <w:rPr>
                <w:lang w:val="en-GB"/>
              </w:rPr>
            </w:pPr>
            <w:r w:rsidRPr="00B75304">
              <w:rPr>
                <w:lang w:val="en-GB"/>
              </w:rPr>
              <w:t>Diversional and Recreational Therapy Australia</w:t>
            </w:r>
            <w:r w:rsidRPr="00B75304" w:rsidDel="00663A55">
              <w:rPr>
                <w:lang w:val="en-GB"/>
              </w:rPr>
              <w:t xml:space="preserve"> </w:t>
            </w:r>
          </w:p>
          <w:p w14:paraId="3186D6F8" w14:textId="77777777" w:rsidR="001E58AA" w:rsidRPr="00B75304" w:rsidRDefault="001E58AA" w:rsidP="00C15171">
            <w:pPr>
              <w:pStyle w:val="TableText"/>
              <w:cnfStyle w:val="000000000000" w:firstRow="0" w:lastRow="0" w:firstColumn="0" w:lastColumn="0" w:oddVBand="0" w:evenVBand="0" w:oddHBand="0" w:evenHBand="0" w:firstRowFirstColumn="0" w:firstRowLastColumn="0" w:lastRowFirstColumn="0" w:lastRowLastColumn="0"/>
              <w:rPr>
                <w:lang w:val="en-GB"/>
              </w:rPr>
            </w:pPr>
            <w:r w:rsidRPr="00B75304">
              <w:rPr>
                <w:lang w:val="en-GB"/>
              </w:rPr>
              <w:t>Occupational Therapy Australia</w:t>
            </w:r>
            <w:r w:rsidRPr="00B75304" w:rsidDel="00663A55">
              <w:rPr>
                <w:lang w:val="en-GB"/>
              </w:rPr>
              <w:t xml:space="preserve"> </w:t>
            </w:r>
          </w:p>
          <w:p w14:paraId="1CF1AB3B" w14:textId="77777777" w:rsidR="001E58AA" w:rsidRPr="00B75304" w:rsidRDefault="001E58AA" w:rsidP="00C15171">
            <w:pPr>
              <w:pStyle w:val="TableText"/>
              <w:cnfStyle w:val="000000000000" w:firstRow="0" w:lastRow="0" w:firstColumn="0" w:lastColumn="0" w:oddVBand="0" w:evenVBand="0" w:oddHBand="0" w:evenHBand="0" w:firstRowFirstColumn="0" w:firstRowLastColumn="0" w:lastRowFirstColumn="0" w:lastRowLastColumn="0"/>
              <w:rPr>
                <w:lang w:val="en-GB"/>
              </w:rPr>
            </w:pPr>
            <w:r w:rsidRPr="00B75304">
              <w:rPr>
                <w:lang w:val="en-GB"/>
              </w:rPr>
              <w:t>Speech Pathology Australia</w:t>
            </w:r>
            <w:r w:rsidRPr="00B75304" w:rsidDel="00663A55">
              <w:rPr>
                <w:lang w:val="en-GB"/>
              </w:rPr>
              <w:t xml:space="preserve"> </w:t>
            </w:r>
          </w:p>
          <w:p w14:paraId="63DB3B6E" w14:textId="7E42C6AE" w:rsidR="001E58AA" w:rsidRPr="00B75304" w:rsidRDefault="001E58AA" w:rsidP="00C15171">
            <w:pPr>
              <w:pStyle w:val="TableText"/>
              <w:cnfStyle w:val="000000000000" w:firstRow="0" w:lastRow="0" w:firstColumn="0" w:lastColumn="0" w:oddVBand="0" w:evenVBand="0" w:oddHBand="0" w:evenHBand="0" w:firstRowFirstColumn="0" w:firstRowLastColumn="0" w:lastRowFirstColumn="0" w:lastRowLastColumn="0"/>
              <w:rPr>
                <w:lang w:val="en-GB"/>
              </w:rPr>
            </w:pPr>
            <w:r w:rsidRPr="00B75304">
              <w:rPr>
                <w:lang w:val="en-GB"/>
              </w:rPr>
              <w:t>Other individuals (not representing one of the above organisations)</w:t>
            </w:r>
          </w:p>
        </w:tc>
      </w:tr>
      <w:tr w:rsidR="001E58AA" w14:paraId="7862E5E2" w14:textId="77777777" w:rsidTr="00235460">
        <w:tc>
          <w:tcPr>
            <w:cnfStyle w:val="001000000000" w:firstRow="0" w:lastRow="0" w:firstColumn="1" w:lastColumn="0" w:oddVBand="0" w:evenVBand="0" w:oddHBand="0" w:evenHBand="0" w:firstRowFirstColumn="0" w:firstRowLastColumn="0" w:lastRowFirstColumn="0" w:lastRowLastColumn="0"/>
            <w:tcW w:w="1563" w:type="pct"/>
            <w:hideMark/>
          </w:tcPr>
          <w:p w14:paraId="76DF6ED4" w14:textId="77777777" w:rsidR="001E58AA" w:rsidRPr="00B75304" w:rsidRDefault="001E58AA" w:rsidP="00C15171">
            <w:pPr>
              <w:pStyle w:val="TableText"/>
              <w:rPr>
                <w:lang w:val="en-GB"/>
              </w:rPr>
            </w:pPr>
            <w:r w:rsidRPr="00B75304">
              <w:rPr>
                <w:lang w:val="en-GB"/>
              </w:rPr>
              <w:t>Consumer peak bodies and representatives</w:t>
            </w:r>
          </w:p>
        </w:tc>
        <w:tc>
          <w:tcPr>
            <w:tcW w:w="3437" w:type="pct"/>
            <w:hideMark/>
          </w:tcPr>
          <w:p w14:paraId="1FCC345D" w14:textId="77777777" w:rsidR="001E58AA" w:rsidRPr="00B75304" w:rsidRDefault="001E58AA" w:rsidP="00C15171">
            <w:pPr>
              <w:pStyle w:val="TableText"/>
              <w:cnfStyle w:val="000000000000" w:firstRow="0" w:lastRow="0" w:firstColumn="0" w:lastColumn="0" w:oddVBand="0" w:evenVBand="0" w:oddHBand="0" w:evenHBand="0" w:firstRowFirstColumn="0" w:firstRowLastColumn="0" w:lastRowFirstColumn="0" w:lastRowLastColumn="0"/>
              <w:rPr>
                <w:lang w:val="en-GB"/>
              </w:rPr>
            </w:pPr>
            <w:r w:rsidRPr="00B75304">
              <w:rPr>
                <w:lang w:val="en-GB"/>
              </w:rPr>
              <w:t>Carers Australia</w:t>
            </w:r>
          </w:p>
          <w:p w14:paraId="780186CF" w14:textId="32D5A6AD" w:rsidR="001E58AA" w:rsidRPr="00B75304" w:rsidRDefault="001E58AA" w:rsidP="00C15171">
            <w:pPr>
              <w:pStyle w:val="TableText"/>
              <w:cnfStyle w:val="000000000000" w:firstRow="0" w:lastRow="0" w:firstColumn="0" w:lastColumn="0" w:oddVBand="0" w:evenVBand="0" w:oddHBand="0" w:evenHBand="0" w:firstRowFirstColumn="0" w:firstRowLastColumn="0" w:lastRowFirstColumn="0" w:lastRowLastColumn="0"/>
              <w:rPr>
                <w:lang w:val="en-GB"/>
              </w:rPr>
            </w:pPr>
            <w:r>
              <w:rPr>
                <w:lang w:val="en-GB"/>
              </w:rPr>
              <w:t>COTA Australia</w:t>
            </w:r>
            <w:r w:rsidRPr="00B75304" w:rsidDel="00663A55">
              <w:rPr>
                <w:lang w:val="en-GB"/>
              </w:rPr>
              <w:t xml:space="preserve"> </w:t>
            </w:r>
          </w:p>
          <w:p w14:paraId="6D9DA7C9" w14:textId="77777777" w:rsidR="001E58AA" w:rsidRPr="00B75304" w:rsidRDefault="001E58AA" w:rsidP="00C15171">
            <w:pPr>
              <w:pStyle w:val="TableText"/>
              <w:cnfStyle w:val="000000000000" w:firstRow="0" w:lastRow="0" w:firstColumn="0" w:lastColumn="0" w:oddVBand="0" w:evenVBand="0" w:oddHBand="0" w:evenHBand="0" w:firstRowFirstColumn="0" w:firstRowLastColumn="0" w:lastRowFirstColumn="0" w:lastRowLastColumn="0"/>
              <w:rPr>
                <w:lang w:val="en-GB"/>
              </w:rPr>
            </w:pPr>
            <w:r w:rsidRPr="00B75304">
              <w:rPr>
                <w:lang w:val="en-GB"/>
              </w:rPr>
              <w:t>Dementia Australia</w:t>
            </w:r>
            <w:r w:rsidRPr="00B75304" w:rsidDel="00663A55">
              <w:rPr>
                <w:lang w:val="en-GB"/>
              </w:rPr>
              <w:t xml:space="preserve"> </w:t>
            </w:r>
          </w:p>
          <w:p w14:paraId="543ABC22" w14:textId="77777777" w:rsidR="001E58AA" w:rsidRPr="00B75304" w:rsidRDefault="001E58AA" w:rsidP="00C15171">
            <w:pPr>
              <w:pStyle w:val="TableText"/>
              <w:cnfStyle w:val="000000000000" w:firstRow="0" w:lastRow="0" w:firstColumn="0" w:lastColumn="0" w:oddVBand="0" w:evenVBand="0" w:oddHBand="0" w:evenHBand="0" w:firstRowFirstColumn="0" w:firstRowLastColumn="0" w:lastRowFirstColumn="0" w:lastRowLastColumn="0"/>
              <w:rPr>
                <w:lang w:val="en-GB"/>
              </w:rPr>
            </w:pPr>
            <w:r w:rsidRPr="00B75304">
              <w:rPr>
                <w:lang w:val="en-GB"/>
              </w:rPr>
              <w:t>Older Persons Advocacy Network</w:t>
            </w:r>
          </w:p>
          <w:p w14:paraId="6C5056C4" w14:textId="77777777" w:rsidR="001E58AA" w:rsidRPr="00B75304" w:rsidRDefault="001E58AA" w:rsidP="00C15171">
            <w:pPr>
              <w:pStyle w:val="TableText"/>
              <w:cnfStyle w:val="000000000000" w:firstRow="0" w:lastRow="0" w:firstColumn="0" w:lastColumn="0" w:oddVBand="0" w:evenVBand="0" w:oddHBand="0" w:evenHBand="0" w:firstRowFirstColumn="0" w:firstRowLastColumn="0" w:lastRowFirstColumn="0" w:lastRowLastColumn="0"/>
              <w:rPr>
                <w:lang w:val="en-GB"/>
              </w:rPr>
            </w:pPr>
            <w:r w:rsidRPr="00B75304">
              <w:rPr>
                <w:lang w:val="en-GB"/>
              </w:rPr>
              <w:t>Older Person’s Reference Group</w:t>
            </w:r>
          </w:p>
          <w:p w14:paraId="74ABA842" w14:textId="611D850D" w:rsidR="001E58AA" w:rsidRPr="00B75304" w:rsidRDefault="001E58AA" w:rsidP="00C15171">
            <w:pPr>
              <w:pStyle w:val="TableText"/>
              <w:cnfStyle w:val="000000000000" w:firstRow="0" w:lastRow="0" w:firstColumn="0" w:lastColumn="0" w:oddVBand="0" w:evenVBand="0" w:oddHBand="0" w:evenHBand="0" w:firstRowFirstColumn="0" w:firstRowLastColumn="0" w:lastRowFirstColumn="0" w:lastRowLastColumn="0"/>
              <w:rPr>
                <w:lang w:val="en-GB"/>
              </w:rPr>
            </w:pPr>
            <w:r w:rsidRPr="00B75304">
              <w:rPr>
                <w:lang w:val="en-GB"/>
              </w:rPr>
              <w:t>Partners in Culturally Appropriate Care</w:t>
            </w:r>
          </w:p>
        </w:tc>
      </w:tr>
      <w:tr w:rsidR="00642682" w14:paraId="7D76693A" w14:textId="77777777" w:rsidTr="00235460">
        <w:tc>
          <w:tcPr>
            <w:cnfStyle w:val="001000000000" w:firstRow="0" w:lastRow="0" w:firstColumn="1" w:lastColumn="0" w:oddVBand="0" w:evenVBand="0" w:oddHBand="0" w:evenHBand="0" w:firstRowFirstColumn="0" w:firstRowLastColumn="0" w:lastRowFirstColumn="0" w:lastRowLastColumn="0"/>
            <w:tcW w:w="1563" w:type="pct"/>
            <w:hideMark/>
          </w:tcPr>
          <w:p w14:paraId="3662B20D" w14:textId="58C44B30" w:rsidR="00642682" w:rsidRPr="00B75304" w:rsidRDefault="00987014" w:rsidP="00C15171">
            <w:pPr>
              <w:pStyle w:val="TableText"/>
              <w:rPr>
                <w:lang w:val="en-GB"/>
              </w:rPr>
            </w:pPr>
            <w:r>
              <w:rPr>
                <w:lang w:val="en-GB"/>
              </w:rPr>
              <w:t xml:space="preserve">Dementia </w:t>
            </w:r>
            <w:r w:rsidR="00CE2211">
              <w:rPr>
                <w:lang w:val="en-GB"/>
              </w:rPr>
              <w:t xml:space="preserve">support service representatives </w:t>
            </w:r>
          </w:p>
        </w:tc>
        <w:tc>
          <w:tcPr>
            <w:tcW w:w="3437" w:type="pct"/>
          </w:tcPr>
          <w:p w14:paraId="16F0877F" w14:textId="77777777" w:rsidR="00701EEF" w:rsidRDefault="00EA5C51" w:rsidP="00C15171">
            <w:pPr>
              <w:pStyle w:val="TableText"/>
              <w:cnfStyle w:val="000000000000" w:firstRow="0" w:lastRow="0" w:firstColumn="0" w:lastColumn="0" w:oddVBand="0" w:evenVBand="0" w:oddHBand="0" w:evenHBand="0" w:firstRowFirstColumn="0" w:firstRowLastColumn="0" w:lastRowFirstColumn="0" w:lastRowLastColumn="0"/>
              <w:rPr>
                <w:lang w:val="en-GB"/>
              </w:rPr>
            </w:pPr>
            <w:r w:rsidRPr="00B75304">
              <w:rPr>
                <w:lang w:val="en-GB"/>
              </w:rPr>
              <w:t>Dementia Behaviour Management Advisory Service (DBMAS)</w:t>
            </w:r>
          </w:p>
          <w:p w14:paraId="035560FD" w14:textId="2023C2AF" w:rsidR="00642682" w:rsidRPr="00B75304" w:rsidRDefault="00EA5C51" w:rsidP="00C15171">
            <w:pPr>
              <w:pStyle w:val="TableText"/>
              <w:cnfStyle w:val="000000000000" w:firstRow="0" w:lastRow="0" w:firstColumn="0" w:lastColumn="0" w:oddVBand="0" w:evenVBand="0" w:oddHBand="0" w:evenHBand="0" w:firstRowFirstColumn="0" w:firstRowLastColumn="0" w:lastRowFirstColumn="0" w:lastRowLastColumn="0"/>
              <w:rPr>
                <w:lang w:val="en-GB"/>
              </w:rPr>
            </w:pPr>
            <w:r w:rsidRPr="00B75304">
              <w:rPr>
                <w:lang w:val="en-GB"/>
              </w:rPr>
              <w:t>Severe Behaviour Response Teams (SBRT)</w:t>
            </w:r>
          </w:p>
        </w:tc>
      </w:tr>
      <w:tr w:rsidR="001E58AA" w14:paraId="644E3849" w14:textId="77777777" w:rsidTr="00235460">
        <w:tc>
          <w:tcPr>
            <w:cnfStyle w:val="001000000000" w:firstRow="0" w:lastRow="0" w:firstColumn="1" w:lastColumn="0" w:oddVBand="0" w:evenVBand="0" w:oddHBand="0" w:evenHBand="0" w:firstRowFirstColumn="0" w:firstRowLastColumn="0" w:lastRowFirstColumn="0" w:lastRowLastColumn="0"/>
            <w:tcW w:w="1563" w:type="pct"/>
            <w:hideMark/>
          </w:tcPr>
          <w:p w14:paraId="42AFD36E" w14:textId="77777777" w:rsidR="001E58AA" w:rsidRPr="00B75304" w:rsidRDefault="001E58AA" w:rsidP="00C15171">
            <w:pPr>
              <w:pStyle w:val="TableText"/>
              <w:rPr>
                <w:lang w:val="en-GB"/>
              </w:rPr>
            </w:pPr>
            <w:r w:rsidRPr="00B75304">
              <w:rPr>
                <w:lang w:val="en-GB"/>
              </w:rPr>
              <w:t>Medical representatives</w:t>
            </w:r>
          </w:p>
        </w:tc>
        <w:tc>
          <w:tcPr>
            <w:tcW w:w="3437" w:type="pct"/>
            <w:hideMark/>
          </w:tcPr>
          <w:p w14:paraId="03FF5A1C" w14:textId="77777777" w:rsidR="001E58AA" w:rsidRPr="00B75304" w:rsidRDefault="001E58AA" w:rsidP="00C15171">
            <w:pPr>
              <w:pStyle w:val="TableText"/>
              <w:cnfStyle w:val="000000000000" w:firstRow="0" w:lastRow="0" w:firstColumn="0" w:lastColumn="0" w:oddVBand="0" w:evenVBand="0" w:oddHBand="0" w:evenHBand="0" w:firstRowFirstColumn="0" w:firstRowLastColumn="0" w:lastRowFirstColumn="0" w:lastRowLastColumn="0"/>
              <w:rPr>
                <w:lang w:val="en-GB"/>
              </w:rPr>
            </w:pPr>
            <w:r w:rsidRPr="00B75304">
              <w:rPr>
                <w:lang w:val="en-GB"/>
              </w:rPr>
              <w:t>Australian Medical Association</w:t>
            </w:r>
          </w:p>
          <w:p w14:paraId="76309672" w14:textId="77777777" w:rsidR="001E58AA" w:rsidRPr="00B75304" w:rsidRDefault="001E58AA" w:rsidP="00C15171">
            <w:pPr>
              <w:pStyle w:val="TableText"/>
              <w:cnfStyle w:val="000000000000" w:firstRow="0" w:lastRow="0" w:firstColumn="0" w:lastColumn="0" w:oddVBand="0" w:evenVBand="0" w:oddHBand="0" w:evenHBand="0" w:firstRowFirstColumn="0" w:firstRowLastColumn="0" w:lastRowFirstColumn="0" w:lastRowLastColumn="0"/>
              <w:rPr>
                <w:lang w:val="en-GB"/>
              </w:rPr>
            </w:pPr>
            <w:r w:rsidRPr="00B75304">
              <w:rPr>
                <w:lang w:val="en-GB"/>
              </w:rPr>
              <w:t>Royal Australian College of General Practitioners</w:t>
            </w:r>
          </w:p>
          <w:p w14:paraId="41088F0C" w14:textId="28ECDAD3" w:rsidR="001E58AA" w:rsidRPr="00B75304" w:rsidRDefault="001E58AA" w:rsidP="00C15171">
            <w:pPr>
              <w:pStyle w:val="TableText"/>
              <w:cnfStyle w:val="000000000000" w:firstRow="0" w:lastRow="0" w:firstColumn="0" w:lastColumn="0" w:oddVBand="0" w:evenVBand="0" w:oddHBand="0" w:evenHBand="0" w:firstRowFirstColumn="0" w:firstRowLastColumn="0" w:lastRowFirstColumn="0" w:lastRowLastColumn="0"/>
              <w:rPr>
                <w:lang w:val="en-GB"/>
              </w:rPr>
            </w:pPr>
            <w:r w:rsidRPr="00B75304">
              <w:rPr>
                <w:lang w:val="en-GB"/>
              </w:rPr>
              <w:t>Royal Australian and New Zealand College of Psychiatrists: Faculty</w:t>
            </w:r>
            <w:r w:rsidR="00701EEF">
              <w:rPr>
                <w:lang w:val="en-GB"/>
              </w:rPr>
              <w:t> </w:t>
            </w:r>
            <w:r w:rsidRPr="00B75304">
              <w:rPr>
                <w:lang w:val="en-GB"/>
              </w:rPr>
              <w:t>of Psychiatry of Old Age</w:t>
            </w:r>
          </w:p>
          <w:p w14:paraId="00648E1D" w14:textId="77777777" w:rsidR="001E58AA" w:rsidRPr="00B75304" w:rsidRDefault="001E58AA" w:rsidP="00C15171">
            <w:pPr>
              <w:pStyle w:val="TableText"/>
              <w:cnfStyle w:val="000000000000" w:firstRow="0" w:lastRow="0" w:firstColumn="0" w:lastColumn="0" w:oddVBand="0" w:evenVBand="0" w:oddHBand="0" w:evenHBand="0" w:firstRowFirstColumn="0" w:firstRowLastColumn="0" w:lastRowFirstColumn="0" w:lastRowLastColumn="0"/>
              <w:rPr>
                <w:lang w:val="en-GB"/>
              </w:rPr>
            </w:pPr>
            <w:r w:rsidRPr="00B75304">
              <w:rPr>
                <w:lang w:val="en-GB"/>
              </w:rPr>
              <w:t>Australian and New Zealand Society for Geriatric Medicine</w:t>
            </w:r>
          </w:p>
          <w:p w14:paraId="6E4EE904" w14:textId="2CAC9E57" w:rsidR="001E58AA" w:rsidRPr="00B75304" w:rsidRDefault="001E58AA" w:rsidP="00C15171">
            <w:pPr>
              <w:pStyle w:val="TableText"/>
              <w:cnfStyle w:val="000000000000" w:firstRow="0" w:lastRow="0" w:firstColumn="0" w:lastColumn="0" w:oddVBand="0" w:evenVBand="0" w:oddHBand="0" w:evenHBand="0" w:firstRowFirstColumn="0" w:firstRowLastColumn="0" w:lastRowFirstColumn="0" w:lastRowLastColumn="0"/>
              <w:rPr>
                <w:lang w:val="en-GB"/>
              </w:rPr>
            </w:pPr>
            <w:r w:rsidRPr="00B75304">
              <w:rPr>
                <w:lang w:val="en-GB"/>
              </w:rPr>
              <w:t>Other (not representing one of the above groups)</w:t>
            </w:r>
          </w:p>
        </w:tc>
      </w:tr>
      <w:tr w:rsidR="001E58AA" w14:paraId="1FC6845E" w14:textId="77777777" w:rsidTr="00235460">
        <w:tc>
          <w:tcPr>
            <w:cnfStyle w:val="001000000000" w:firstRow="0" w:lastRow="0" w:firstColumn="1" w:lastColumn="0" w:oddVBand="0" w:evenVBand="0" w:oddHBand="0" w:evenHBand="0" w:firstRowFirstColumn="0" w:firstRowLastColumn="0" w:lastRowFirstColumn="0" w:lastRowLastColumn="0"/>
            <w:tcW w:w="1563" w:type="pct"/>
            <w:hideMark/>
          </w:tcPr>
          <w:p w14:paraId="0652072F" w14:textId="77777777" w:rsidR="001E58AA" w:rsidRPr="00B75304" w:rsidRDefault="001E58AA" w:rsidP="00C15171">
            <w:pPr>
              <w:pStyle w:val="TableText"/>
              <w:rPr>
                <w:lang w:val="en-GB"/>
              </w:rPr>
            </w:pPr>
            <w:r w:rsidRPr="00B75304">
              <w:rPr>
                <w:lang w:val="en-GB"/>
              </w:rPr>
              <w:t>Nursing peak bodies</w:t>
            </w:r>
          </w:p>
        </w:tc>
        <w:tc>
          <w:tcPr>
            <w:tcW w:w="3437" w:type="pct"/>
            <w:hideMark/>
          </w:tcPr>
          <w:p w14:paraId="796DB94D" w14:textId="2E46EAFC" w:rsidR="001E58AA" w:rsidRPr="00B75304" w:rsidRDefault="001E58AA" w:rsidP="00C15171">
            <w:pPr>
              <w:pStyle w:val="TableText"/>
              <w:cnfStyle w:val="000000000000" w:firstRow="0" w:lastRow="0" w:firstColumn="0" w:lastColumn="0" w:oddVBand="0" w:evenVBand="0" w:oddHBand="0" w:evenHBand="0" w:firstRowFirstColumn="0" w:firstRowLastColumn="0" w:lastRowFirstColumn="0" w:lastRowLastColumn="0"/>
              <w:rPr>
                <w:lang w:val="en-GB"/>
              </w:rPr>
            </w:pPr>
            <w:r w:rsidRPr="00B75304">
              <w:rPr>
                <w:lang w:val="en-GB"/>
              </w:rPr>
              <w:t>Australian College of Nursing</w:t>
            </w:r>
          </w:p>
          <w:p w14:paraId="016AB477" w14:textId="4E209864" w:rsidR="001E58AA" w:rsidRPr="00B75304" w:rsidRDefault="001E58AA" w:rsidP="00C15171">
            <w:pPr>
              <w:pStyle w:val="TableText"/>
              <w:cnfStyle w:val="000000000000" w:firstRow="0" w:lastRow="0" w:firstColumn="0" w:lastColumn="0" w:oddVBand="0" w:evenVBand="0" w:oddHBand="0" w:evenHBand="0" w:firstRowFirstColumn="0" w:firstRowLastColumn="0" w:lastRowFirstColumn="0" w:lastRowLastColumn="0"/>
              <w:rPr>
                <w:lang w:val="en-GB"/>
              </w:rPr>
            </w:pPr>
            <w:r w:rsidRPr="00B75304">
              <w:rPr>
                <w:lang w:val="en-GB"/>
              </w:rPr>
              <w:t>Australian College of Nurse Practitioners</w:t>
            </w:r>
          </w:p>
          <w:p w14:paraId="13EA54DE" w14:textId="31D318A1" w:rsidR="001E58AA" w:rsidRPr="00B75304" w:rsidRDefault="001E58AA" w:rsidP="00C15171">
            <w:pPr>
              <w:pStyle w:val="TableText"/>
              <w:cnfStyle w:val="000000000000" w:firstRow="0" w:lastRow="0" w:firstColumn="0" w:lastColumn="0" w:oddVBand="0" w:evenVBand="0" w:oddHBand="0" w:evenHBand="0" w:firstRowFirstColumn="0" w:firstRowLastColumn="0" w:lastRowFirstColumn="0" w:lastRowLastColumn="0"/>
              <w:rPr>
                <w:lang w:val="en-GB"/>
              </w:rPr>
            </w:pPr>
            <w:r w:rsidRPr="00B75304">
              <w:rPr>
                <w:lang w:val="en-GB"/>
              </w:rPr>
              <w:t>Australian Nursing and Midwifery Federation</w:t>
            </w:r>
          </w:p>
        </w:tc>
      </w:tr>
      <w:tr w:rsidR="001E58AA" w14:paraId="125A5269" w14:textId="77777777" w:rsidTr="00235460">
        <w:tc>
          <w:tcPr>
            <w:cnfStyle w:val="001000000000" w:firstRow="0" w:lastRow="0" w:firstColumn="1" w:lastColumn="0" w:oddVBand="0" w:evenVBand="0" w:oddHBand="0" w:evenHBand="0" w:firstRowFirstColumn="0" w:firstRowLastColumn="0" w:lastRowFirstColumn="0" w:lastRowLastColumn="0"/>
            <w:tcW w:w="1563" w:type="pct"/>
            <w:hideMark/>
          </w:tcPr>
          <w:p w14:paraId="2CDB29FB" w14:textId="7645BAA5" w:rsidR="001E58AA" w:rsidRPr="00B75304" w:rsidRDefault="001E58AA" w:rsidP="00C15171">
            <w:pPr>
              <w:pStyle w:val="TableText"/>
              <w:rPr>
                <w:lang w:val="en-GB"/>
              </w:rPr>
            </w:pPr>
            <w:r w:rsidRPr="00B75304">
              <w:rPr>
                <w:lang w:val="en-GB"/>
              </w:rPr>
              <w:lastRenderedPageBreak/>
              <w:t xml:space="preserve">Pharmacy </w:t>
            </w:r>
            <w:r>
              <w:rPr>
                <w:lang w:val="en-GB"/>
              </w:rPr>
              <w:t>r</w:t>
            </w:r>
            <w:r w:rsidRPr="00B75304">
              <w:rPr>
                <w:lang w:val="en-GB"/>
              </w:rPr>
              <w:t>epresentatives</w:t>
            </w:r>
          </w:p>
        </w:tc>
        <w:tc>
          <w:tcPr>
            <w:tcW w:w="3437" w:type="pct"/>
            <w:hideMark/>
          </w:tcPr>
          <w:p w14:paraId="37CAC8DB" w14:textId="77777777" w:rsidR="001E58AA" w:rsidRPr="00B75304" w:rsidRDefault="001E58AA" w:rsidP="00C15171">
            <w:pPr>
              <w:pStyle w:val="TableText"/>
              <w:cnfStyle w:val="000000000000" w:firstRow="0" w:lastRow="0" w:firstColumn="0" w:lastColumn="0" w:oddVBand="0" w:evenVBand="0" w:oddHBand="0" w:evenHBand="0" w:firstRowFirstColumn="0" w:firstRowLastColumn="0" w:lastRowFirstColumn="0" w:lastRowLastColumn="0"/>
              <w:rPr>
                <w:lang w:val="en-GB"/>
              </w:rPr>
            </w:pPr>
            <w:r w:rsidRPr="00B75304">
              <w:rPr>
                <w:lang w:val="en-GB"/>
              </w:rPr>
              <w:t>Australian Association of Consultant Pharmacy</w:t>
            </w:r>
          </w:p>
          <w:p w14:paraId="79885C16" w14:textId="77777777" w:rsidR="001E58AA" w:rsidRPr="00B75304" w:rsidRDefault="001E58AA" w:rsidP="00C15171">
            <w:pPr>
              <w:pStyle w:val="TableText"/>
              <w:cnfStyle w:val="000000000000" w:firstRow="0" w:lastRow="0" w:firstColumn="0" w:lastColumn="0" w:oddVBand="0" w:evenVBand="0" w:oddHBand="0" w:evenHBand="0" w:firstRowFirstColumn="0" w:firstRowLastColumn="0" w:lastRowFirstColumn="0" w:lastRowLastColumn="0"/>
              <w:rPr>
                <w:lang w:val="en-GB"/>
              </w:rPr>
            </w:pPr>
            <w:r w:rsidRPr="00B75304">
              <w:rPr>
                <w:lang w:val="en-GB"/>
              </w:rPr>
              <w:t>Pharmacy Guild of Australia</w:t>
            </w:r>
          </w:p>
          <w:p w14:paraId="7F41B2B9" w14:textId="77777777" w:rsidR="001E58AA" w:rsidRPr="00B75304" w:rsidRDefault="001E58AA" w:rsidP="00C15171">
            <w:pPr>
              <w:pStyle w:val="TableText"/>
              <w:cnfStyle w:val="000000000000" w:firstRow="0" w:lastRow="0" w:firstColumn="0" w:lastColumn="0" w:oddVBand="0" w:evenVBand="0" w:oddHBand="0" w:evenHBand="0" w:firstRowFirstColumn="0" w:firstRowLastColumn="0" w:lastRowFirstColumn="0" w:lastRowLastColumn="0"/>
              <w:rPr>
                <w:lang w:val="en-GB"/>
              </w:rPr>
            </w:pPr>
            <w:r w:rsidRPr="00B75304">
              <w:rPr>
                <w:lang w:val="en-GB"/>
              </w:rPr>
              <w:t xml:space="preserve">Pharmaceutical Society of Australia </w:t>
            </w:r>
          </w:p>
          <w:p w14:paraId="6EE6410C" w14:textId="1672516E" w:rsidR="001E58AA" w:rsidRPr="00B75304" w:rsidRDefault="001E58AA" w:rsidP="00C15171">
            <w:pPr>
              <w:pStyle w:val="TableText"/>
              <w:cnfStyle w:val="000000000000" w:firstRow="0" w:lastRow="0" w:firstColumn="0" w:lastColumn="0" w:oddVBand="0" w:evenVBand="0" w:oddHBand="0" w:evenHBand="0" w:firstRowFirstColumn="0" w:firstRowLastColumn="0" w:lastRowFirstColumn="0" w:lastRowLastColumn="0"/>
              <w:rPr>
                <w:lang w:val="en-GB"/>
              </w:rPr>
            </w:pPr>
            <w:r w:rsidRPr="00B75304">
              <w:rPr>
                <w:lang w:val="en-GB"/>
              </w:rPr>
              <w:t>Other (not representing one of the above groups)</w:t>
            </w:r>
          </w:p>
        </w:tc>
      </w:tr>
      <w:tr w:rsidR="001E58AA" w14:paraId="10FC5715" w14:textId="77777777" w:rsidTr="00235460">
        <w:tc>
          <w:tcPr>
            <w:cnfStyle w:val="001000000000" w:firstRow="0" w:lastRow="0" w:firstColumn="1" w:lastColumn="0" w:oddVBand="0" w:evenVBand="0" w:oddHBand="0" w:evenHBand="0" w:firstRowFirstColumn="0" w:firstRowLastColumn="0" w:lastRowFirstColumn="0" w:lastRowLastColumn="0"/>
            <w:tcW w:w="1563" w:type="pct"/>
            <w:hideMark/>
          </w:tcPr>
          <w:p w14:paraId="14454B63" w14:textId="77777777" w:rsidR="001E58AA" w:rsidRPr="00B75304" w:rsidRDefault="001E58AA" w:rsidP="00C15171">
            <w:pPr>
              <w:pStyle w:val="TableText"/>
              <w:rPr>
                <w:lang w:val="en-GB"/>
              </w:rPr>
            </w:pPr>
            <w:r w:rsidRPr="00B75304">
              <w:rPr>
                <w:lang w:val="en-GB"/>
              </w:rPr>
              <w:t>Providers</w:t>
            </w:r>
          </w:p>
        </w:tc>
        <w:tc>
          <w:tcPr>
            <w:tcW w:w="3437" w:type="pct"/>
          </w:tcPr>
          <w:p w14:paraId="6C2604C9" w14:textId="77777777" w:rsidR="001E58AA" w:rsidRPr="00B75304" w:rsidRDefault="001E58AA" w:rsidP="00C15171">
            <w:pPr>
              <w:pStyle w:val="TableText"/>
              <w:cnfStyle w:val="000000000000" w:firstRow="0" w:lastRow="0" w:firstColumn="0" w:lastColumn="0" w:oddVBand="0" w:evenVBand="0" w:oddHBand="0" w:evenHBand="0" w:firstRowFirstColumn="0" w:firstRowLastColumn="0" w:lastRowFirstColumn="0" w:lastRowLastColumn="0"/>
              <w:rPr>
                <w:lang w:val="en-GB"/>
              </w:rPr>
            </w:pPr>
            <w:r w:rsidRPr="00B75304">
              <w:rPr>
                <w:lang w:val="en-GB"/>
              </w:rPr>
              <w:t>Allambie Heights Residential Aged Care facility (NSW)</w:t>
            </w:r>
          </w:p>
          <w:p w14:paraId="0992806B" w14:textId="77777777" w:rsidR="001E58AA" w:rsidRPr="00B75304" w:rsidRDefault="001E58AA" w:rsidP="00C15171">
            <w:pPr>
              <w:pStyle w:val="TableText"/>
              <w:cnfStyle w:val="000000000000" w:firstRow="0" w:lastRow="0" w:firstColumn="0" w:lastColumn="0" w:oddVBand="0" w:evenVBand="0" w:oddHBand="0" w:evenHBand="0" w:firstRowFirstColumn="0" w:firstRowLastColumn="0" w:lastRowFirstColumn="0" w:lastRowLastColumn="0"/>
              <w:rPr>
                <w:lang w:val="en-GB"/>
              </w:rPr>
            </w:pPr>
            <w:r w:rsidRPr="00B75304">
              <w:rPr>
                <w:lang w:val="en-GB"/>
              </w:rPr>
              <w:t>Alexander Aged Care Facility (Vic)</w:t>
            </w:r>
          </w:p>
          <w:p w14:paraId="545543D7" w14:textId="77777777" w:rsidR="001E58AA" w:rsidRPr="00B75304" w:rsidRDefault="001E58AA" w:rsidP="00C15171">
            <w:pPr>
              <w:pStyle w:val="TableText"/>
              <w:cnfStyle w:val="000000000000" w:firstRow="0" w:lastRow="0" w:firstColumn="0" w:lastColumn="0" w:oddVBand="0" w:evenVBand="0" w:oddHBand="0" w:evenHBand="0" w:firstRowFirstColumn="0" w:firstRowLastColumn="0" w:lastRowFirstColumn="0" w:lastRowLastColumn="0"/>
              <w:rPr>
                <w:lang w:val="en-GB"/>
              </w:rPr>
            </w:pPr>
            <w:r w:rsidRPr="00B75304">
              <w:rPr>
                <w:lang w:val="en-GB"/>
              </w:rPr>
              <w:t>Ashfield Baptist Homes (NSW)</w:t>
            </w:r>
          </w:p>
          <w:p w14:paraId="66186712" w14:textId="77777777" w:rsidR="001E58AA" w:rsidRPr="00B75304" w:rsidRDefault="001E58AA" w:rsidP="00C15171">
            <w:pPr>
              <w:pStyle w:val="TableText"/>
              <w:cnfStyle w:val="000000000000" w:firstRow="0" w:lastRow="0" w:firstColumn="0" w:lastColumn="0" w:oddVBand="0" w:evenVBand="0" w:oddHBand="0" w:evenHBand="0" w:firstRowFirstColumn="0" w:firstRowLastColumn="0" w:lastRowFirstColumn="0" w:lastRowLastColumn="0"/>
              <w:rPr>
                <w:lang w:val="en-GB"/>
              </w:rPr>
            </w:pPr>
            <w:r w:rsidRPr="00B75304">
              <w:rPr>
                <w:lang w:val="en-GB"/>
              </w:rPr>
              <w:t>Benevolent Living (Qld)</w:t>
            </w:r>
          </w:p>
          <w:p w14:paraId="513700D1" w14:textId="77777777" w:rsidR="001E58AA" w:rsidRPr="00B75304" w:rsidRDefault="001E58AA" w:rsidP="00C15171">
            <w:pPr>
              <w:pStyle w:val="TableText"/>
              <w:cnfStyle w:val="000000000000" w:firstRow="0" w:lastRow="0" w:firstColumn="0" w:lastColumn="0" w:oddVBand="0" w:evenVBand="0" w:oddHBand="0" w:evenHBand="0" w:firstRowFirstColumn="0" w:firstRowLastColumn="0" w:lastRowFirstColumn="0" w:lastRowLastColumn="0"/>
              <w:rPr>
                <w:lang w:val="en-GB"/>
              </w:rPr>
            </w:pPr>
            <w:r w:rsidRPr="00B75304">
              <w:rPr>
                <w:lang w:val="en-GB"/>
              </w:rPr>
              <w:t>Cranbrook Care (NSW)</w:t>
            </w:r>
          </w:p>
          <w:p w14:paraId="4627459D" w14:textId="77777777" w:rsidR="001E58AA" w:rsidRPr="00B75304" w:rsidRDefault="001E58AA" w:rsidP="00C15171">
            <w:pPr>
              <w:pStyle w:val="TableText"/>
              <w:cnfStyle w:val="000000000000" w:firstRow="0" w:lastRow="0" w:firstColumn="0" w:lastColumn="0" w:oddVBand="0" w:evenVBand="0" w:oddHBand="0" w:evenHBand="0" w:firstRowFirstColumn="0" w:firstRowLastColumn="0" w:lastRowFirstColumn="0" w:lastRowLastColumn="0"/>
              <w:rPr>
                <w:lang w:val="en-GB"/>
              </w:rPr>
            </w:pPr>
            <w:r w:rsidRPr="00B75304">
              <w:rPr>
                <w:lang w:val="en-GB"/>
              </w:rPr>
              <w:t>Della Dale Aged Care (Vic)</w:t>
            </w:r>
          </w:p>
          <w:p w14:paraId="6BA68341" w14:textId="4FB59483" w:rsidR="001E58AA" w:rsidRPr="00B75304" w:rsidRDefault="001E58AA" w:rsidP="00C15171">
            <w:pPr>
              <w:pStyle w:val="TableText"/>
              <w:cnfStyle w:val="000000000000" w:firstRow="0" w:lastRow="0" w:firstColumn="0" w:lastColumn="0" w:oddVBand="0" w:evenVBand="0" w:oddHBand="0" w:evenHBand="0" w:firstRowFirstColumn="0" w:firstRowLastColumn="0" w:lastRowFirstColumn="0" w:lastRowLastColumn="0"/>
              <w:rPr>
                <w:lang w:val="en-GB"/>
              </w:rPr>
            </w:pPr>
            <w:r w:rsidRPr="00B75304">
              <w:rPr>
                <w:lang w:val="en-GB"/>
              </w:rPr>
              <w:t>Feros</w:t>
            </w:r>
            <w:r>
              <w:rPr>
                <w:lang w:val="en-GB"/>
              </w:rPr>
              <w:t xml:space="preserve"> C</w:t>
            </w:r>
            <w:r w:rsidRPr="00B75304">
              <w:rPr>
                <w:lang w:val="en-GB"/>
              </w:rPr>
              <w:t>are (NSW)</w:t>
            </w:r>
          </w:p>
          <w:p w14:paraId="6E06520A" w14:textId="77777777" w:rsidR="001E58AA" w:rsidRPr="00B75304" w:rsidRDefault="001E58AA" w:rsidP="00C15171">
            <w:pPr>
              <w:pStyle w:val="TableText"/>
              <w:cnfStyle w:val="000000000000" w:firstRow="0" w:lastRow="0" w:firstColumn="0" w:lastColumn="0" w:oddVBand="0" w:evenVBand="0" w:oddHBand="0" w:evenHBand="0" w:firstRowFirstColumn="0" w:firstRowLastColumn="0" w:lastRowFirstColumn="0" w:lastRowLastColumn="0"/>
              <w:rPr>
                <w:lang w:val="en-GB"/>
              </w:rPr>
            </w:pPr>
            <w:r w:rsidRPr="00B75304">
              <w:rPr>
                <w:lang w:val="en-GB"/>
              </w:rPr>
              <w:t>Helping Hand (SA)</w:t>
            </w:r>
          </w:p>
          <w:p w14:paraId="03864C89" w14:textId="77777777" w:rsidR="001E58AA" w:rsidRPr="00B75304" w:rsidRDefault="001E58AA" w:rsidP="00C15171">
            <w:pPr>
              <w:pStyle w:val="TableText"/>
              <w:cnfStyle w:val="000000000000" w:firstRow="0" w:lastRow="0" w:firstColumn="0" w:lastColumn="0" w:oddVBand="0" w:evenVBand="0" w:oddHBand="0" w:evenHBand="0" w:firstRowFirstColumn="0" w:firstRowLastColumn="0" w:lastRowFirstColumn="0" w:lastRowLastColumn="0"/>
              <w:rPr>
                <w:lang w:val="en-GB"/>
              </w:rPr>
            </w:pPr>
            <w:r w:rsidRPr="00B75304">
              <w:rPr>
                <w:lang w:val="en-GB"/>
              </w:rPr>
              <w:t>Lutheran Services Qld (Qld)</w:t>
            </w:r>
          </w:p>
          <w:p w14:paraId="5232E3D5" w14:textId="77777777" w:rsidR="001E58AA" w:rsidRPr="00B75304" w:rsidRDefault="001E58AA" w:rsidP="00C15171">
            <w:pPr>
              <w:pStyle w:val="TableText"/>
              <w:cnfStyle w:val="000000000000" w:firstRow="0" w:lastRow="0" w:firstColumn="0" w:lastColumn="0" w:oddVBand="0" w:evenVBand="0" w:oddHBand="0" w:evenHBand="0" w:firstRowFirstColumn="0" w:firstRowLastColumn="0" w:lastRowFirstColumn="0" w:lastRowLastColumn="0"/>
              <w:rPr>
                <w:lang w:val="en-GB"/>
              </w:rPr>
            </w:pPr>
            <w:r w:rsidRPr="00B75304">
              <w:rPr>
                <w:lang w:val="en-GB"/>
              </w:rPr>
              <w:t>Marco Polo Aged Care Services (NSW)</w:t>
            </w:r>
          </w:p>
          <w:p w14:paraId="055B47D6" w14:textId="77777777" w:rsidR="001E58AA" w:rsidRPr="00B75304" w:rsidRDefault="001E58AA" w:rsidP="00C15171">
            <w:pPr>
              <w:pStyle w:val="TableText"/>
              <w:cnfStyle w:val="000000000000" w:firstRow="0" w:lastRow="0" w:firstColumn="0" w:lastColumn="0" w:oddVBand="0" w:evenVBand="0" w:oddHBand="0" w:evenHBand="0" w:firstRowFirstColumn="0" w:firstRowLastColumn="0" w:lastRowFirstColumn="0" w:lastRowLastColumn="0"/>
              <w:rPr>
                <w:lang w:val="en-GB"/>
              </w:rPr>
            </w:pPr>
            <w:r w:rsidRPr="00B75304">
              <w:rPr>
                <w:lang w:val="en-GB"/>
              </w:rPr>
              <w:t>Murrumbidgee Local Health District (NSW)</w:t>
            </w:r>
          </w:p>
          <w:p w14:paraId="19DF8DF9" w14:textId="77777777" w:rsidR="001E58AA" w:rsidRPr="00B75304" w:rsidRDefault="001E58AA" w:rsidP="00C15171">
            <w:pPr>
              <w:pStyle w:val="TableText"/>
              <w:cnfStyle w:val="000000000000" w:firstRow="0" w:lastRow="0" w:firstColumn="0" w:lastColumn="0" w:oddVBand="0" w:evenVBand="0" w:oddHBand="0" w:evenHBand="0" w:firstRowFirstColumn="0" w:firstRowLastColumn="0" w:lastRowFirstColumn="0" w:lastRowLastColumn="0"/>
              <w:rPr>
                <w:lang w:val="en-GB"/>
              </w:rPr>
            </w:pPr>
            <w:r w:rsidRPr="00B75304">
              <w:rPr>
                <w:lang w:val="en-GB"/>
              </w:rPr>
              <w:t>Omeo District Health (Vic)</w:t>
            </w:r>
          </w:p>
          <w:p w14:paraId="305649E6" w14:textId="77777777" w:rsidR="001E58AA" w:rsidRPr="00B75304" w:rsidRDefault="001E58AA" w:rsidP="00C15171">
            <w:pPr>
              <w:pStyle w:val="TableText"/>
              <w:cnfStyle w:val="000000000000" w:firstRow="0" w:lastRow="0" w:firstColumn="0" w:lastColumn="0" w:oddVBand="0" w:evenVBand="0" w:oddHBand="0" w:evenHBand="0" w:firstRowFirstColumn="0" w:firstRowLastColumn="0" w:lastRowFirstColumn="0" w:lastRowLastColumn="0"/>
              <w:rPr>
                <w:lang w:val="en-GB"/>
              </w:rPr>
            </w:pPr>
            <w:r w:rsidRPr="00B75304">
              <w:rPr>
                <w:lang w:val="en-GB"/>
              </w:rPr>
              <w:t>Pathways Aged Care (NSW)</w:t>
            </w:r>
          </w:p>
          <w:p w14:paraId="795DB81F" w14:textId="77777777" w:rsidR="001E58AA" w:rsidRPr="00B75304" w:rsidRDefault="001E58AA" w:rsidP="00C15171">
            <w:pPr>
              <w:pStyle w:val="TableText"/>
              <w:cnfStyle w:val="000000000000" w:firstRow="0" w:lastRow="0" w:firstColumn="0" w:lastColumn="0" w:oddVBand="0" w:evenVBand="0" w:oddHBand="0" w:evenHBand="0" w:firstRowFirstColumn="0" w:firstRowLastColumn="0" w:lastRowFirstColumn="0" w:lastRowLastColumn="0"/>
              <w:rPr>
                <w:lang w:val="en-GB"/>
              </w:rPr>
            </w:pPr>
            <w:r w:rsidRPr="00B75304">
              <w:rPr>
                <w:lang w:val="en-GB"/>
              </w:rPr>
              <w:t>Parkview Nursing Home (Vic)</w:t>
            </w:r>
          </w:p>
          <w:p w14:paraId="1B6D669D" w14:textId="77777777" w:rsidR="001E58AA" w:rsidRPr="00B75304" w:rsidRDefault="001E58AA" w:rsidP="00C15171">
            <w:pPr>
              <w:pStyle w:val="TableText"/>
              <w:cnfStyle w:val="000000000000" w:firstRow="0" w:lastRow="0" w:firstColumn="0" w:lastColumn="0" w:oddVBand="0" w:evenVBand="0" w:oddHBand="0" w:evenHBand="0" w:firstRowFirstColumn="0" w:firstRowLastColumn="0" w:lastRowFirstColumn="0" w:lastRowLastColumn="0"/>
              <w:rPr>
                <w:lang w:val="en-GB"/>
              </w:rPr>
            </w:pPr>
            <w:r w:rsidRPr="00B75304">
              <w:rPr>
                <w:lang w:val="en-GB"/>
              </w:rPr>
              <w:t>Strathalbyn &amp; District Aged Care Facility (SA)</w:t>
            </w:r>
          </w:p>
          <w:p w14:paraId="4F06577F" w14:textId="77777777" w:rsidR="001E58AA" w:rsidRPr="00B75304" w:rsidRDefault="001E58AA" w:rsidP="00C15171">
            <w:pPr>
              <w:pStyle w:val="TableText"/>
              <w:cnfStyle w:val="000000000000" w:firstRow="0" w:lastRow="0" w:firstColumn="0" w:lastColumn="0" w:oddVBand="0" w:evenVBand="0" w:oddHBand="0" w:evenHBand="0" w:firstRowFirstColumn="0" w:firstRowLastColumn="0" w:lastRowFirstColumn="0" w:lastRowLastColumn="0"/>
              <w:rPr>
                <w:lang w:val="en-GB"/>
              </w:rPr>
            </w:pPr>
            <w:r w:rsidRPr="00B75304">
              <w:rPr>
                <w:lang w:val="en-GB"/>
              </w:rPr>
              <w:t>Warramunda Village (Vic)</w:t>
            </w:r>
          </w:p>
          <w:p w14:paraId="4169C020" w14:textId="41578166" w:rsidR="001E58AA" w:rsidRPr="00B75304" w:rsidRDefault="001E58AA" w:rsidP="00C15171">
            <w:pPr>
              <w:pStyle w:val="TableText"/>
              <w:cnfStyle w:val="000000000000" w:firstRow="0" w:lastRow="0" w:firstColumn="0" w:lastColumn="0" w:oddVBand="0" w:evenVBand="0" w:oddHBand="0" w:evenHBand="0" w:firstRowFirstColumn="0" w:firstRowLastColumn="0" w:lastRowFirstColumn="0" w:lastRowLastColumn="0"/>
              <w:rPr>
                <w:lang w:val="en-GB"/>
              </w:rPr>
            </w:pPr>
            <w:r w:rsidRPr="00B75304">
              <w:rPr>
                <w:lang w:val="en-GB"/>
              </w:rPr>
              <w:t>Western District Health Service (Vic)</w:t>
            </w:r>
          </w:p>
        </w:tc>
      </w:tr>
      <w:tr w:rsidR="001E58AA" w14:paraId="6A46F9BB" w14:textId="77777777" w:rsidTr="00235460">
        <w:tc>
          <w:tcPr>
            <w:cnfStyle w:val="001000000000" w:firstRow="0" w:lastRow="0" w:firstColumn="1" w:lastColumn="0" w:oddVBand="0" w:evenVBand="0" w:oddHBand="0" w:evenHBand="0" w:firstRowFirstColumn="0" w:firstRowLastColumn="0" w:lastRowFirstColumn="0" w:lastRowLastColumn="0"/>
            <w:tcW w:w="1563" w:type="pct"/>
            <w:hideMark/>
          </w:tcPr>
          <w:p w14:paraId="24C8E839" w14:textId="77777777" w:rsidR="001E58AA" w:rsidRPr="00B75304" w:rsidRDefault="001E58AA" w:rsidP="00C15171">
            <w:pPr>
              <w:pStyle w:val="TableText"/>
              <w:rPr>
                <w:lang w:val="en-GB"/>
              </w:rPr>
            </w:pPr>
            <w:r w:rsidRPr="00B75304">
              <w:rPr>
                <w:lang w:val="en-GB"/>
              </w:rPr>
              <w:t>Provider peak bodies</w:t>
            </w:r>
          </w:p>
        </w:tc>
        <w:tc>
          <w:tcPr>
            <w:tcW w:w="3437" w:type="pct"/>
            <w:hideMark/>
          </w:tcPr>
          <w:p w14:paraId="3EC9CF81" w14:textId="77777777" w:rsidR="001E58AA" w:rsidRPr="00B75304" w:rsidRDefault="001E58AA" w:rsidP="00C15171">
            <w:pPr>
              <w:pStyle w:val="TableText"/>
              <w:cnfStyle w:val="000000000000" w:firstRow="0" w:lastRow="0" w:firstColumn="0" w:lastColumn="0" w:oddVBand="0" w:evenVBand="0" w:oddHBand="0" w:evenHBand="0" w:firstRowFirstColumn="0" w:firstRowLastColumn="0" w:lastRowFirstColumn="0" w:lastRowLastColumn="0"/>
              <w:rPr>
                <w:lang w:val="en-GB"/>
              </w:rPr>
            </w:pPr>
            <w:r w:rsidRPr="00B75304">
              <w:rPr>
                <w:lang w:val="en-GB"/>
              </w:rPr>
              <w:t>Aged Care Guild</w:t>
            </w:r>
          </w:p>
          <w:p w14:paraId="5F2A6A8B" w14:textId="77777777" w:rsidR="001E58AA" w:rsidRPr="00B75304" w:rsidRDefault="001E58AA" w:rsidP="00C15171">
            <w:pPr>
              <w:pStyle w:val="TableText"/>
              <w:cnfStyle w:val="000000000000" w:firstRow="0" w:lastRow="0" w:firstColumn="0" w:lastColumn="0" w:oddVBand="0" w:evenVBand="0" w:oddHBand="0" w:evenHBand="0" w:firstRowFirstColumn="0" w:firstRowLastColumn="0" w:lastRowFirstColumn="0" w:lastRowLastColumn="0"/>
              <w:rPr>
                <w:lang w:val="en-GB"/>
              </w:rPr>
            </w:pPr>
            <w:r w:rsidRPr="00B75304">
              <w:rPr>
                <w:lang w:val="en-GB"/>
              </w:rPr>
              <w:t>Aged Care Industry Association</w:t>
            </w:r>
          </w:p>
          <w:p w14:paraId="794638CD" w14:textId="77777777" w:rsidR="001E58AA" w:rsidRPr="00B75304" w:rsidRDefault="001E58AA" w:rsidP="00C15171">
            <w:pPr>
              <w:pStyle w:val="TableText"/>
              <w:cnfStyle w:val="000000000000" w:firstRow="0" w:lastRow="0" w:firstColumn="0" w:lastColumn="0" w:oddVBand="0" w:evenVBand="0" w:oddHBand="0" w:evenHBand="0" w:firstRowFirstColumn="0" w:firstRowLastColumn="0" w:lastRowFirstColumn="0" w:lastRowLastColumn="0"/>
              <w:rPr>
                <w:lang w:val="en-GB"/>
              </w:rPr>
            </w:pPr>
            <w:r w:rsidRPr="00B75304">
              <w:rPr>
                <w:lang w:val="en-GB"/>
              </w:rPr>
              <w:t>Aged &amp; Community Services Australia</w:t>
            </w:r>
          </w:p>
          <w:p w14:paraId="4A81A295" w14:textId="15FDF64E" w:rsidR="001E58AA" w:rsidRPr="00B75304" w:rsidRDefault="001E58AA" w:rsidP="00C15171">
            <w:pPr>
              <w:pStyle w:val="TableText"/>
              <w:cnfStyle w:val="000000000000" w:firstRow="0" w:lastRow="0" w:firstColumn="0" w:lastColumn="0" w:oddVBand="0" w:evenVBand="0" w:oddHBand="0" w:evenHBand="0" w:firstRowFirstColumn="0" w:firstRowLastColumn="0" w:lastRowFirstColumn="0" w:lastRowLastColumn="0"/>
              <w:rPr>
                <w:lang w:val="en-GB"/>
              </w:rPr>
            </w:pPr>
            <w:r w:rsidRPr="00B75304">
              <w:rPr>
                <w:lang w:val="en-GB"/>
              </w:rPr>
              <w:t>Leading Age Services Australia</w:t>
            </w:r>
          </w:p>
        </w:tc>
      </w:tr>
      <w:tr w:rsidR="001E58AA" w14:paraId="5F3029CB" w14:textId="77777777" w:rsidTr="00235460">
        <w:tc>
          <w:tcPr>
            <w:cnfStyle w:val="001000000000" w:firstRow="0" w:lastRow="0" w:firstColumn="1" w:lastColumn="0" w:oddVBand="0" w:evenVBand="0" w:oddHBand="0" w:evenHBand="0" w:firstRowFirstColumn="0" w:firstRowLastColumn="0" w:lastRowFirstColumn="0" w:lastRowLastColumn="0"/>
            <w:tcW w:w="1563" w:type="pct"/>
            <w:hideMark/>
          </w:tcPr>
          <w:p w14:paraId="4B7CC855" w14:textId="77777777" w:rsidR="001E58AA" w:rsidRPr="00B75304" w:rsidRDefault="001E58AA" w:rsidP="00C15171">
            <w:pPr>
              <w:pStyle w:val="TableText"/>
              <w:rPr>
                <w:lang w:val="en-GB"/>
              </w:rPr>
            </w:pPr>
            <w:r w:rsidRPr="00B75304">
              <w:rPr>
                <w:lang w:val="en-GB"/>
              </w:rPr>
              <w:t>Public guardians/​advocates and civil and administrative tribunals</w:t>
            </w:r>
          </w:p>
        </w:tc>
        <w:tc>
          <w:tcPr>
            <w:tcW w:w="3437" w:type="pct"/>
            <w:hideMark/>
          </w:tcPr>
          <w:p w14:paraId="203893C4" w14:textId="77777777" w:rsidR="001E58AA" w:rsidRPr="00B75304" w:rsidRDefault="001E58AA" w:rsidP="00C15171">
            <w:pPr>
              <w:pStyle w:val="TableText"/>
              <w:cnfStyle w:val="000000000000" w:firstRow="0" w:lastRow="0" w:firstColumn="0" w:lastColumn="0" w:oddVBand="0" w:evenVBand="0" w:oddHBand="0" w:evenHBand="0" w:firstRowFirstColumn="0" w:firstRowLastColumn="0" w:lastRowFirstColumn="0" w:lastRowLastColumn="0"/>
              <w:rPr>
                <w:lang w:val="en-GB"/>
              </w:rPr>
            </w:pPr>
            <w:r w:rsidRPr="00B75304">
              <w:rPr>
                <w:lang w:val="en-GB"/>
              </w:rPr>
              <w:t xml:space="preserve">Australian Guardianship and Administrative Council </w:t>
            </w:r>
          </w:p>
          <w:p w14:paraId="358976AF" w14:textId="77777777" w:rsidR="001E58AA" w:rsidRPr="00B75304" w:rsidRDefault="001E58AA" w:rsidP="00C15171">
            <w:pPr>
              <w:pStyle w:val="TableText"/>
              <w:cnfStyle w:val="000000000000" w:firstRow="0" w:lastRow="0" w:firstColumn="0" w:lastColumn="0" w:oddVBand="0" w:evenVBand="0" w:oddHBand="0" w:evenHBand="0" w:firstRowFirstColumn="0" w:firstRowLastColumn="0" w:lastRowFirstColumn="0" w:lastRowLastColumn="0"/>
              <w:rPr>
                <w:lang w:val="en-GB"/>
              </w:rPr>
            </w:pPr>
            <w:r w:rsidRPr="00B75304">
              <w:rPr>
                <w:lang w:val="en-GB"/>
              </w:rPr>
              <w:t>Northern Territory Office of the Public Guardian</w:t>
            </w:r>
            <w:r w:rsidRPr="00B75304" w:rsidDel="009175A5">
              <w:rPr>
                <w:lang w:val="en-GB"/>
              </w:rPr>
              <w:t xml:space="preserve"> </w:t>
            </w:r>
          </w:p>
          <w:p w14:paraId="759ADF0E" w14:textId="77777777" w:rsidR="001E58AA" w:rsidRPr="00B75304" w:rsidRDefault="001E58AA" w:rsidP="00C15171">
            <w:pPr>
              <w:pStyle w:val="TableText"/>
              <w:cnfStyle w:val="000000000000" w:firstRow="0" w:lastRow="0" w:firstColumn="0" w:lastColumn="0" w:oddVBand="0" w:evenVBand="0" w:oddHBand="0" w:evenHBand="0" w:firstRowFirstColumn="0" w:firstRowLastColumn="0" w:lastRowFirstColumn="0" w:lastRowLastColumn="0"/>
              <w:rPr>
                <w:lang w:val="en-GB"/>
              </w:rPr>
            </w:pPr>
            <w:r w:rsidRPr="00B75304">
              <w:rPr>
                <w:lang w:val="en-GB"/>
              </w:rPr>
              <w:t>Public Trustee and Guardian (ACT)</w:t>
            </w:r>
          </w:p>
          <w:p w14:paraId="516C00DD" w14:textId="77777777" w:rsidR="001E58AA" w:rsidRPr="00B75304" w:rsidRDefault="001E58AA" w:rsidP="00C15171">
            <w:pPr>
              <w:pStyle w:val="TableText"/>
              <w:cnfStyle w:val="000000000000" w:firstRow="0" w:lastRow="0" w:firstColumn="0" w:lastColumn="0" w:oddVBand="0" w:evenVBand="0" w:oddHBand="0" w:evenHBand="0" w:firstRowFirstColumn="0" w:firstRowLastColumn="0" w:lastRowFirstColumn="0" w:lastRowLastColumn="0"/>
              <w:rPr>
                <w:lang w:val="en-GB"/>
              </w:rPr>
            </w:pPr>
            <w:r w:rsidRPr="00B75304">
              <w:rPr>
                <w:lang w:val="en-GB"/>
              </w:rPr>
              <w:t xml:space="preserve">Queensland Civil and Administrative Tribunal </w:t>
            </w:r>
          </w:p>
          <w:p w14:paraId="376A03F7" w14:textId="77777777" w:rsidR="001E58AA" w:rsidRPr="00B75304" w:rsidRDefault="001E58AA" w:rsidP="00C15171">
            <w:pPr>
              <w:pStyle w:val="TableText"/>
              <w:cnfStyle w:val="000000000000" w:firstRow="0" w:lastRow="0" w:firstColumn="0" w:lastColumn="0" w:oddVBand="0" w:evenVBand="0" w:oddHBand="0" w:evenHBand="0" w:firstRowFirstColumn="0" w:firstRowLastColumn="0" w:lastRowFirstColumn="0" w:lastRowLastColumn="0"/>
              <w:rPr>
                <w:lang w:val="en-GB"/>
              </w:rPr>
            </w:pPr>
            <w:r w:rsidRPr="00B75304">
              <w:rPr>
                <w:lang w:val="en-GB"/>
              </w:rPr>
              <w:t>Queensland Office of the Public Guardian</w:t>
            </w:r>
            <w:r w:rsidRPr="00B75304" w:rsidDel="009175A5">
              <w:rPr>
                <w:lang w:val="en-GB"/>
              </w:rPr>
              <w:t xml:space="preserve"> </w:t>
            </w:r>
          </w:p>
          <w:p w14:paraId="7926E0DC" w14:textId="77777777" w:rsidR="001E58AA" w:rsidRPr="00B75304" w:rsidRDefault="001E58AA" w:rsidP="00C15171">
            <w:pPr>
              <w:pStyle w:val="TableText"/>
              <w:cnfStyle w:val="000000000000" w:firstRow="0" w:lastRow="0" w:firstColumn="0" w:lastColumn="0" w:oddVBand="0" w:evenVBand="0" w:oddHBand="0" w:evenHBand="0" w:firstRowFirstColumn="0" w:firstRowLastColumn="0" w:lastRowFirstColumn="0" w:lastRowLastColumn="0"/>
              <w:rPr>
                <w:lang w:val="en-GB"/>
              </w:rPr>
            </w:pPr>
            <w:r w:rsidRPr="00B75304">
              <w:rPr>
                <w:lang w:val="en-GB"/>
              </w:rPr>
              <w:t>South Australian Office of the Public Advocate</w:t>
            </w:r>
          </w:p>
          <w:p w14:paraId="638D58B9" w14:textId="77777777" w:rsidR="001E58AA" w:rsidRPr="00B75304" w:rsidRDefault="001E58AA" w:rsidP="00C15171">
            <w:pPr>
              <w:pStyle w:val="TableText"/>
              <w:cnfStyle w:val="000000000000" w:firstRow="0" w:lastRow="0" w:firstColumn="0" w:lastColumn="0" w:oddVBand="0" w:evenVBand="0" w:oddHBand="0" w:evenHBand="0" w:firstRowFirstColumn="0" w:firstRowLastColumn="0" w:lastRowFirstColumn="0" w:lastRowLastColumn="0"/>
              <w:rPr>
                <w:lang w:val="en-GB"/>
              </w:rPr>
            </w:pPr>
            <w:r w:rsidRPr="00B75304">
              <w:rPr>
                <w:lang w:val="en-GB"/>
              </w:rPr>
              <w:t>Victorian Office of the Public Advocate</w:t>
            </w:r>
            <w:r w:rsidRPr="00B75304" w:rsidDel="009175A5">
              <w:rPr>
                <w:lang w:val="en-GB"/>
              </w:rPr>
              <w:t xml:space="preserve"> </w:t>
            </w:r>
          </w:p>
          <w:p w14:paraId="0D1E51AE" w14:textId="40919456" w:rsidR="001E58AA" w:rsidRPr="00B75304" w:rsidRDefault="001E58AA" w:rsidP="00C15171">
            <w:pPr>
              <w:pStyle w:val="TableText"/>
              <w:cnfStyle w:val="000000000000" w:firstRow="0" w:lastRow="0" w:firstColumn="0" w:lastColumn="0" w:oddVBand="0" w:evenVBand="0" w:oddHBand="0" w:evenHBand="0" w:firstRowFirstColumn="0" w:firstRowLastColumn="0" w:lastRowFirstColumn="0" w:lastRowLastColumn="0"/>
              <w:rPr>
                <w:lang w:val="en-GB"/>
              </w:rPr>
            </w:pPr>
            <w:r w:rsidRPr="00B75304">
              <w:rPr>
                <w:lang w:val="en-GB"/>
              </w:rPr>
              <w:t xml:space="preserve">Western Australian Office of the Public Advocate </w:t>
            </w:r>
          </w:p>
        </w:tc>
      </w:tr>
      <w:tr w:rsidR="001E58AA" w14:paraId="10BFE307" w14:textId="77777777" w:rsidTr="00235460">
        <w:tc>
          <w:tcPr>
            <w:cnfStyle w:val="001000000000" w:firstRow="0" w:lastRow="0" w:firstColumn="1" w:lastColumn="0" w:oddVBand="0" w:evenVBand="0" w:oddHBand="0" w:evenHBand="0" w:firstRowFirstColumn="0" w:firstRowLastColumn="0" w:lastRowFirstColumn="0" w:lastRowLastColumn="0"/>
            <w:tcW w:w="1563" w:type="pct"/>
            <w:hideMark/>
          </w:tcPr>
          <w:p w14:paraId="698F8B1D" w14:textId="0FD59F4F" w:rsidR="001E58AA" w:rsidRPr="00B75304" w:rsidRDefault="001E58AA" w:rsidP="00C15171">
            <w:pPr>
              <w:pStyle w:val="TableText"/>
              <w:rPr>
                <w:lang w:val="en-GB"/>
              </w:rPr>
            </w:pPr>
            <w:r w:rsidRPr="00B75304">
              <w:rPr>
                <w:lang w:val="en-GB"/>
              </w:rPr>
              <w:t>Other key stakeholders</w:t>
            </w:r>
            <w:r>
              <w:rPr>
                <w:lang w:val="en-GB"/>
              </w:rPr>
              <w:t xml:space="preserve"> and </w:t>
            </w:r>
            <w:r w:rsidRPr="00B75304">
              <w:rPr>
                <w:lang w:val="en-GB"/>
              </w:rPr>
              <w:t>​</w:t>
            </w:r>
            <w:r w:rsidR="004C0488">
              <w:rPr>
                <w:lang w:val="en-GB"/>
              </w:rPr>
              <w:t>Advisory</w:t>
            </w:r>
            <w:r>
              <w:rPr>
                <w:lang w:val="en-GB"/>
              </w:rPr>
              <w:t xml:space="preserve"> Group</w:t>
            </w:r>
            <w:r w:rsidRPr="00B75304">
              <w:rPr>
                <w:lang w:val="en-GB"/>
              </w:rPr>
              <w:t xml:space="preserve"> members</w:t>
            </w:r>
          </w:p>
        </w:tc>
        <w:tc>
          <w:tcPr>
            <w:tcW w:w="3437" w:type="pct"/>
            <w:hideMark/>
          </w:tcPr>
          <w:p w14:paraId="4E8F2655" w14:textId="77777777" w:rsidR="001E58AA" w:rsidRPr="00B75304" w:rsidRDefault="001E58AA" w:rsidP="00C15171">
            <w:pPr>
              <w:pStyle w:val="TableText"/>
              <w:cnfStyle w:val="000000000000" w:firstRow="0" w:lastRow="0" w:firstColumn="0" w:lastColumn="0" w:oddVBand="0" w:evenVBand="0" w:oddHBand="0" w:evenHBand="0" w:firstRowFirstColumn="0" w:firstRowLastColumn="0" w:lastRowFirstColumn="0" w:lastRowLastColumn="0"/>
              <w:rPr>
                <w:lang w:val="en-GB"/>
              </w:rPr>
            </w:pPr>
            <w:r w:rsidRPr="00B75304">
              <w:rPr>
                <w:lang w:val="en-GB"/>
              </w:rPr>
              <w:t>Australian Commission on Quality and Safety in Healthcare</w:t>
            </w:r>
          </w:p>
          <w:p w14:paraId="64BE6863" w14:textId="77777777" w:rsidR="001E58AA" w:rsidRPr="00B75304" w:rsidRDefault="001E58AA" w:rsidP="00C15171">
            <w:pPr>
              <w:pStyle w:val="TableText"/>
              <w:cnfStyle w:val="000000000000" w:firstRow="0" w:lastRow="0" w:firstColumn="0" w:lastColumn="0" w:oddVBand="0" w:evenVBand="0" w:oddHBand="0" w:evenHBand="0" w:firstRowFirstColumn="0" w:firstRowLastColumn="0" w:lastRowFirstColumn="0" w:lastRowLastColumn="0"/>
              <w:rPr>
                <w:lang w:val="en-GB"/>
              </w:rPr>
            </w:pPr>
            <w:r w:rsidRPr="00B75304">
              <w:rPr>
                <w:lang w:val="en-GB"/>
              </w:rPr>
              <w:t>NDIS Quality and Safeguard Commission</w:t>
            </w:r>
          </w:p>
          <w:p w14:paraId="42D8C30F" w14:textId="4EDCFB8A" w:rsidR="001E58AA" w:rsidRPr="00B75304" w:rsidRDefault="001E58AA" w:rsidP="00C15171">
            <w:pPr>
              <w:pStyle w:val="TableText"/>
              <w:cnfStyle w:val="000000000000" w:firstRow="0" w:lastRow="0" w:firstColumn="0" w:lastColumn="0" w:oddVBand="0" w:evenVBand="0" w:oddHBand="0" w:evenHBand="0" w:firstRowFirstColumn="0" w:firstRowLastColumn="0" w:lastRowFirstColumn="0" w:lastRowLastColumn="0"/>
              <w:rPr>
                <w:lang w:val="en-GB"/>
              </w:rPr>
            </w:pPr>
            <w:r>
              <w:rPr>
                <w:lang w:val="en-GB"/>
              </w:rPr>
              <w:t>Department</w:t>
            </w:r>
            <w:r w:rsidRPr="00B75304">
              <w:rPr>
                <w:lang w:val="en-GB"/>
              </w:rPr>
              <w:t xml:space="preserve"> of Social Services</w:t>
            </w:r>
          </w:p>
        </w:tc>
      </w:tr>
      <w:tr w:rsidR="001E58AA" w14:paraId="0C3B1889" w14:textId="77777777" w:rsidTr="00235460">
        <w:tc>
          <w:tcPr>
            <w:cnfStyle w:val="001000000000" w:firstRow="0" w:lastRow="0" w:firstColumn="1" w:lastColumn="0" w:oddVBand="0" w:evenVBand="0" w:oddHBand="0" w:evenHBand="0" w:firstRowFirstColumn="0" w:firstRowLastColumn="0" w:lastRowFirstColumn="0" w:lastRowLastColumn="0"/>
            <w:tcW w:w="1563" w:type="pct"/>
            <w:hideMark/>
          </w:tcPr>
          <w:p w14:paraId="0DFF2A17" w14:textId="77777777" w:rsidR="001E58AA" w:rsidRPr="00B75304" w:rsidRDefault="001E58AA" w:rsidP="00C15171">
            <w:pPr>
              <w:pStyle w:val="TableText"/>
              <w:rPr>
                <w:lang w:val="en-GB"/>
              </w:rPr>
            </w:pPr>
            <w:r w:rsidRPr="00B75304">
              <w:rPr>
                <w:lang w:val="en-GB"/>
              </w:rPr>
              <w:t xml:space="preserve">Other individuals and organisations </w:t>
            </w:r>
          </w:p>
        </w:tc>
        <w:tc>
          <w:tcPr>
            <w:tcW w:w="3437" w:type="pct"/>
            <w:hideMark/>
          </w:tcPr>
          <w:p w14:paraId="5B40D6D2" w14:textId="77777777" w:rsidR="001E58AA" w:rsidRPr="00B75304" w:rsidRDefault="001E58AA" w:rsidP="00C15171">
            <w:pPr>
              <w:pStyle w:val="TableText"/>
              <w:cnfStyle w:val="000000000000" w:firstRow="0" w:lastRow="0" w:firstColumn="0" w:lastColumn="0" w:oddVBand="0" w:evenVBand="0" w:oddHBand="0" w:evenHBand="0" w:firstRowFirstColumn="0" w:firstRowLastColumn="0" w:lastRowFirstColumn="0" w:lastRowLastColumn="0"/>
              <w:rPr>
                <w:lang w:val="en-GB"/>
              </w:rPr>
            </w:pPr>
            <w:r w:rsidRPr="00B75304">
              <w:rPr>
                <w:lang w:val="en-GB"/>
              </w:rPr>
              <w:t>Experts, Monash University</w:t>
            </w:r>
          </w:p>
          <w:p w14:paraId="617E0E07" w14:textId="6FCEDDA4" w:rsidR="001E58AA" w:rsidRPr="00B75304" w:rsidRDefault="001E58AA" w:rsidP="00C15171">
            <w:pPr>
              <w:pStyle w:val="TableText"/>
              <w:cnfStyle w:val="000000000000" w:firstRow="0" w:lastRow="0" w:firstColumn="0" w:lastColumn="0" w:oddVBand="0" w:evenVBand="0" w:oddHBand="0" w:evenHBand="0" w:firstRowFirstColumn="0" w:firstRowLastColumn="0" w:lastRowFirstColumn="0" w:lastRowLastColumn="0"/>
              <w:rPr>
                <w:lang w:val="en-GB"/>
              </w:rPr>
            </w:pPr>
            <w:r w:rsidRPr="00B75304">
              <w:rPr>
                <w:lang w:val="en-GB"/>
              </w:rPr>
              <w:t xml:space="preserve">Medication </w:t>
            </w:r>
            <w:r>
              <w:rPr>
                <w:lang w:val="en-GB"/>
              </w:rPr>
              <w:t>m</w:t>
            </w:r>
            <w:r w:rsidRPr="00B75304">
              <w:rPr>
                <w:lang w:val="en-GB"/>
              </w:rPr>
              <w:t>anagement</w:t>
            </w:r>
            <w:r>
              <w:rPr>
                <w:lang w:val="en-GB"/>
              </w:rPr>
              <w:t xml:space="preserve"> service provider</w:t>
            </w:r>
          </w:p>
          <w:p w14:paraId="10FE70D3" w14:textId="3BED1748" w:rsidR="001E58AA" w:rsidRPr="00B75304" w:rsidRDefault="001E58AA" w:rsidP="00C15171">
            <w:pPr>
              <w:pStyle w:val="TableText"/>
              <w:cnfStyle w:val="000000000000" w:firstRow="0" w:lastRow="0" w:firstColumn="0" w:lastColumn="0" w:oddVBand="0" w:evenVBand="0" w:oddHBand="0" w:evenHBand="0" w:firstRowFirstColumn="0" w:firstRowLastColumn="0" w:lastRowFirstColumn="0" w:lastRowLastColumn="0"/>
              <w:rPr>
                <w:lang w:val="en-GB"/>
              </w:rPr>
            </w:pPr>
            <w:r w:rsidRPr="00B75304">
              <w:rPr>
                <w:lang w:val="en-GB"/>
              </w:rPr>
              <w:t>Written submissions</w:t>
            </w:r>
          </w:p>
        </w:tc>
      </w:tr>
    </w:tbl>
    <w:p w14:paraId="73B46071" w14:textId="77777777" w:rsidR="00562451" w:rsidRPr="00B75304" w:rsidRDefault="00562451" w:rsidP="00DF5C7A">
      <w:pPr>
        <w:rPr>
          <w:lang w:val="en-GB"/>
        </w:rPr>
      </w:pPr>
    </w:p>
    <w:p w14:paraId="3EE7E157" w14:textId="771ECD3C" w:rsidR="00562451" w:rsidRPr="00B75304" w:rsidRDefault="00562451" w:rsidP="00562451">
      <w:pPr>
        <w:pStyle w:val="Para"/>
        <w:rPr>
          <w:lang w:val="en-GB"/>
        </w:rPr>
        <w:sectPr w:rsidR="00562451" w:rsidRPr="00B75304" w:rsidSect="00F57F43">
          <w:headerReference w:type="default" r:id="rId29"/>
          <w:headerReference w:type="first" r:id="rId30"/>
          <w:pgSz w:w="11907" w:h="16840" w:code="9"/>
          <w:pgMar w:top="851" w:right="1134" w:bottom="851" w:left="1701" w:header="397" w:footer="567" w:gutter="0"/>
          <w:cols w:space="567"/>
          <w:titlePg/>
          <w:docGrid w:linePitch="299"/>
          <w15:footnoteColumns w:val="1"/>
        </w:sectPr>
      </w:pPr>
    </w:p>
    <w:p w14:paraId="1AE08467" w14:textId="2ECB14F6" w:rsidR="003F31EA" w:rsidRPr="00B75304" w:rsidRDefault="003F31EA" w:rsidP="00AD6658">
      <w:pPr>
        <w:pStyle w:val="Heading0"/>
        <w:rPr>
          <w:lang w:val="en-GB"/>
        </w:rPr>
      </w:pPr>
      <w:bookmarkStart w:id="137" w:name="_Toc56250257"/>
      <w:bookmarkStart w:id="138" w:name="_Toc58392201"/>
      <w:r w:rsidRPr="00B75304">
        <w:rPr>
          <w:lang w:val="en-GB"/>
        </w:rPr>
        <w:lastRenderedPageBreak/>
        <w:t>Reference</w:t>
      </w:r>
      <w:r w:rsidR="00DF3D77" w:rsidRPr="00B75304">
        <w:rPr>
          <w:lang w:val="en-GB"/>
        </w:rPr>
        <w:t>s</w:t>
      </w:r>
      <w:bookmarkEnd w:id="137"/>
      <w:bookmarkEnd w:id="138"/>
    </w:p>
    <w:p w14:paraId="3FEFDD3C" w14:textId="458AB939" w:rsidR="006036B7" w:rsidRPr="00B75304" w:rsidRDefault="006036B7" w:rsidP="006036B7">
      <w:pPr>
        <w:pStyle w:val="Border"/>
        <w:rPr>
          <w:lang w:val="en-GB" w:eastAsia="en-AU"/>
        </w:rPr>
      </w:pPr>
    </w:p>
    <w:p w14:paraId="2011271E" w14:textId="77777777" w:rsidR="004C5D9D" w:rsidRDefault="004C5D9D" w:rsidP="00E16C39">
      <w:pPr>
        <w:pStyle w:val="Para"/>
        <w:rPr>
          <w:lang w:val="en-GB"/>
        </w:rPr>
        <w:sectPr w:rsidR="004C5D9D" w:rsidSect="00F57F43">
          <w:pgSz w:w="11907" w:h="16840" w:code="9"/>
          <w:pgMar w:top="851" w:right="1134" w:bottom="851" w:left="1701" w:header="397" w:footer="567" w:gutter="0"/>
          <w:cols w:space="567"/>
          <w:titlePg/>
          <w:docGrid w:linePitch="299"/>
          <w15:footnoteColumns w:val="1"/>
        </w:sectPr>
      </w:pPr>
    </w:p>
    <w:p w14:paraId="71BAF85C" w14:textId="55BDE53B" w:rsidR="000F3590" w:rsidRPr="000F3590" w:rsidRDefault="000F3590" w:rsidP="004F2690">
      <w:pPr>
        <w:pStyle w:val="References"/>
        <w:rPr>
          <w:lang w:val="en-GB"/>
        </w:rPr>
      </w:pPr>
      <w:r w:rsidRPr="000F3590">
        <w:rPr>
          <w:lang w:val="en-GB"/>
        </w:rPr>
        <w:t xml:space="preserve">ACCEPD (2013) </w:t>
      </w:r>
      <w:r w:rsidRPr="00517386">
        <w:rPr>
          <w:i/>
          <w:iCs/>
          <w:lang w:val="en-GB"/>
        </w:rPr>
        <w:t>Capacity &amp; dementia.</w:t>
      </w:r>
      <w:r w:rsidRPr="000F3590">
        <w:rPr>
          <w:lang w:val="en-GB"/>
        </w:rPr>
        <w:t xml:space="preserve"> </w:t>
      </w:r>
      <w:r w:rsidRPr="00A3640D">
        <w:rPr>
          <w:i/>
          <w:iCs/>
          <w:lang w:val="en-GB"/>
        </w:rPr>
        <w:t>A guide for South Australian Health Care Professionals: Mini-legal kit Series 1.6</w:t>
      </w:r>
      <w:r w:rsidRPr="000F3590">
        <w:rPr>
          <w:lang w:val="en-GB"/>
        </w:rPr>
        <w:t>, ACCEPD, accessed 26 November 2020. http://capacityaustralia.org.au/wp-content/</w:t>
      </w:r>
      <w:r w:rsidR="004E18C6">
        <w:rPr>
          <w:lang w:val="en-GB"/>
        </w:rPr>
        <w:t>‌</w:t>
      </w:r>
      <w:r w:rsidRPr="000F3590">
        <w:rPr>
          <w:lang w:val="en-GB"/>
        </w:rPr>
        <w:t>uploads/2013/10/122018-AUST-CENTRE-OF-CEP__-DISABILITIES-ACCEPD-SA-Legal-Kit-8pp-2.pdf</w:t>
      </w:r>
    </w:p>
    <w:p w14:paraId="2CD6C7A0" w14:textId="679D624B" w:rsidR="000F3590" w:rsidRPr="000F3590" w:rsidRDefault="000F3590" w:rsidP="004F2690">
      <w:pPr>
        <w:pStyle w:val="References"/>
        <w:rPr>
          <w:lang w:val="en-GB"/>
        </w:rPr>
      </w:pPr>
      <w:r w:rsidRPr="000F3590">
        <w:rPr>
          <w:lang w:val="en-GB"/>
        </w:rPr>
        <w:t xml:space="preserve">ACT Government (2020) </w:t>
      </w:r>
      <w:r w:rsidRPr="009B1CDE">
        <w:rPr>
          <w:i/>
          <w:iCs/>
          <w:lang w:val="en-GB"/>
        </w:rPr>
        <w:t>Informed consent</w:t>
      </w:r>
      <w:r w:rsidRPr="000F3590">
        <w:rPr>
          <w:lang w:val="en-GB"/>
        </w:rPr>
        <w:t>, ACT Government Health website, accessed 26</w:t>
      </w:r>
      <w:r w:rsidR="007C5ADF">
        <w:rPr>
          <w:lang w:val="en-GB"/>
        </w:rPr>
        <w:t> </w:t>
      </w:r>
      <w:r w:rsidRPr="000F3590">
        <w:rPr>
          <w:lang w:val="en-GB"/>
        </w:rPr>
        <w:t>November 2020. https://health.act.gov.au/</w:t>
      </w:r>
      <w:r w:rsidR="004E18C6">
        <w:rPr>
          <w:lang w:val="en-GB"/>
        </w:rPr>
        <w:t>‌</w:t>
      </w:r>
      <w:r w:rsidRPr="000F3590">
        <w:rPr>
          <w:lang w:val="en-GB"/>
        </w:rPr>
        <w:t>about-our-health-system/consumer-involvement/informed-consent</w:t>
      </w:r>
    </w:p>
    <w:p w14:paraId="46B515AC" w14:textId="1A5495C4" w:rsidR="000F3590" w:rsidRPr="000F3590" w:rsidRDefault="000F3590" w:rsidP="004F2690">
      <w:pPr>
        <w:pStyle w:val="References"/>
        <w:rPr>
          <w:lang w:val="en-GB"/>
        </w:rPr>
      </w:pPr>
      <w:r w:rsidRPr="000F3590">
        <w:rPr>
          <w:lang w:val="en-GB"/>
        </w:rPr>
        <w:t xml:space="preserve">ACT Government (n.d.) </w:t>
      </w:r>
      <w:r w:rsidRPr="009B1CDE">
        <w:rPr>
          <w:i/>
          <w:iCs/>
          <w:lang w:val="en-GB"/>
        </w:rPr>
        <w:t>ACT senior practitioner fact sheet</w:t>
      </w:r>
      <w:r w:rsidRPr="000F3590">
        <w:rPr>
          <w:lang w:val="en-GB"/>
        </w:rPr>
        <w:t>, ACT Government, accessed 8</w:t>
      </w:r>
      <w:r w:rsidR="004E18C6">
        <w:rPr>
          <w:lang w:val="en-GB"/>
        </w:rPr>
        <w:t> </w:t>
      </w:r>
      <w:r w:rsidRPr="000F3590">
        <w:rPr>
          <w:lang w:val="en-GB"/>
        </w:rPr>
        <w:t>November 2020. https://www.communityservices.act.gov.au/</w:t>
      </w:r>
      <w:r w:rsidR="004E18C6">
        <w:rPr>
          <w:lang w:val="en-GB"/>
        </w:rPr>
        <w:t>‌</w:t>
      </w:r>
      <w:r w:rsidRPr="000F3590">
        <w:rPr>
          <w:lang w:val="en-GB"/>
        </w:rPr>
        <w:t>quality-complaints-and-regulation/office-of-the-senior-practitioner/act-senior-practitioner-fact-sheet</w:t>
      </w:r>
    </w:p>
    <w:p w14:paraId="2C0D4B71" w14:textId="64A037B3" w:rsidR="000F3590" w:rsidRPr="000F3590" w:rsidRDefault="000F3590" w:rsidP="004F2690">
      <w:pPr>
        <w:pStyle w:val="References"/>
        <w:rPr>
          <w:lang w:val="en-GB"/>
        </w:rPr>
      </w:pPr>
      <w:r w:rsidRPr="000F3590">
        <w:rPr>
          <w:lang w:val="en-GB"/>
        </w:rPr>
        <w:t xml:space="preserve">Aged Care Quality and Safety Commission (2019) </w:t>
      </w:r>
      <w:r w:rsidRPr="009B118B">
        <w:rPr>
          <w:i/>
          <w:iCs/>
          <w:lang w:val="en-GB"/>
        </w:rPr>
        <w:t>Guidance and resources for providers to support the new aged care quality standards</w:t>
      </w:r>
      <w:r w:rsidRPr="000F3590">
        <w:rPr>
          <w:lang w:val="en-GB"/>
        </w:rPr>
        <w:t>, ACQSC, Australian Government, accessed 15 November 2020. https://www.agedcarequality.gov.au/</w:t>
      </w:r>
      <w:r w:rsidR="004E18C6">
        <w:rPr>
          <w:lang w:val="en-GB"/>
        </w:rPr>
        <w:t>‌</w:t>
      </w:r>
      <w:r w:rsidRPr="000F3590">
        <w:rPr>
          <w:lang w:val="en-GB"/>
        </w:rPr>
        <w:t>resources/guidance-and-resources-aged-care-quality-standards-providers</w:t>
      </w:r>
    </w:p>
    <w:p w14:paraId="1513ED5E" w14:textId="5461F8DC" w:rsidR="000F3590" w:rsidRPr="000F3590" w:rsidRDefault="000F3590" w:rsidP="004F2690">
      <w:pPr>
        <w:pStyle w:val="References"/>
        <w:rPr>
          <w:lang w:val="en-GB"/>
        </w:rPr>
      </w:pPr>
      <w:r w:rsidRPr="000F3590">
        <w:rPr>
          <w:lang w:val="en-GB"/>
        </w:rPr>
        <w:t>Aged Care Quality and Safety Commission (2020a</w:t>
      </w:r>
      <w:r w:rsidRPr="009B118B">
        <w:rPr>
          <w:i/>
          <w:iCs/>
          <w:lang w:val="en-GB"/>
        </w:rPr>
        <w:t>) Psychotropic medications used in Australia – information for aged care</w:t>
      </w:r>
      <w:r w:rsidRPr="000F3590">
        <w:rPr>
          <w:lang w:val="en-GB"/>
        </w:rPr>
        <w:t>, ACQSC, Australian Government, accessed 15</w:t>
      </w:r>
      <w:r w:rsidR="004E18C6">
        <w:rPr>
          <w:lang w:val="en-GB"/>
        </w:rPr>
        <w:t> </w:t>
      </w:r>
      <w:r w:rsidRPr="000F3590">
        <w:rPr>
          <w:lang w:val="en-GB"/>
        </w:rPr>
        <w:t>November 2020. https://www.agedcarequality.gov.au/</w:t>
      </w:r>
      <w:r w:rsidR="004E18C6">
        <w:rPr>
          <w:lang w:val="en-GB"/>
        </w:rPr>
        <w:t>‌</w:t>
      </w:r>
      <w:r w:rsidRPr="000F3590">
        <w:rPr>
          <w:lang w:val="en-GB"/>
        </w:rPr>
        <w:t>resources/psychotropic-medications-used-australia-information-aged-care</w:t>
      </w:r>
    </w:p>
    <w:p w14:paraId="3885F548" w14:textId="5D59D781" w:rsidR="000F3590" w:rsidRPr="000F3590" w:rsidRDefault="000F3590" w:rsidP="004F2690">
      <w:pPr>
        <w:pStyle w:val="References"/>
        <w:rPr>
          <w:lang w:val="en-GB"/>
        </w:rPr>
      </w:pPr>
      <w:r w:rsidRPr="000F3590">
        <w:rPr>
          <w:lang w:val="en-GB"/>
        </w:rPr>
        <w:t xml:space="preserve">Aged Care Quality and Safety Commission (2020b) </w:t>
      </w:r>
      <w:r w:rsidRPr="00AF15C8">
        <w:rPr>
          <w:i/>
          <w:iCs/>
          <w:lang w:val="en-GB"/>
        </w:rPr>
        <w:t>Minimising the use of restraints, ACQSC, Australian Government</w:t>
      </w:r>
      <w:r w:rsidRPr="000F3590">
        <w:rPr>
          <w:lang w:val="en-GB"/>
        </w:rPr>
        <w:t>, accessed 12</w:t>
      </w:r>
      <w:r w:rsidR="004E18C6">
        <w:rPr>
          <w:lang w:val="en-GB"/>
        </w:rPr>
        <w:t> </w:t>
      </w:r>
      <w:r w:rsidRPr="000F3590">
        <w:rPr>
          <w:lang w:val="en-GB"/>
        </w:rPr>
        <w:t>November 2020. https://www.agedcarequality.gov.au/</w:t>
      </w:r>
      <w:r w:rsidR="004E18C6">
        <w:rPr>
          <w:lang w:val="en-GB"/>
        </w:rPr>
        <w:t>‌</w:t>
      </w:r>
      <w:r w:rsidRPr="000F3590">
        <w:rPr>
          <w:lang w:val="en-GB"/>
        </w:rPr>
        <w:t>resources/minimising-use-restraints</w:t>
      </w:r>
    </w:p>
    <w:p w14:paraId="061FA599" w14:textId="7847F6B1" w:rsidR="000F3590" w:rsidRPr="000F3590" w:rsidRDefault="000F3590" w:rsidP="004F2690">
      <w:pPr>
        <w:pStyle w:val="References"/>
        <w:rPr>
          <w:lang w:val="en-GB"/>
        </w:rPr>
      </w:pPr>
      <w:r w:rsidRPr="000F3590">
        <w:rPr>
          <w:lang w:val="en-GB"/>
        </w:rPr>
        <w:t>Aged Care Quality and Safety Commission (2020c) Better use of medication in aged care project updates, ACQSC, Australian Government, accessed 12 November. https://www.agedcarequality.gov.au/providers/better-use-medication-aged-care-project/</w:t>
      </w:r>
      <w:r w:rsidR="004E18C6">
        <w:rPr>
          <w:lang w:val="en-GB"/>
        </w:rPr>
        <w:t>‌</w:t>
      </w:r>
      <w:r w:rsidRPr="000F3590">
        <w:rPr>
          <w:lang w:val="en-GB"/>
        </w:rPr>
        <w:t>better-use-medication-aged-care-project-updates</w:t>
      </w:r>
    </w:p>
    <w:p w14:paraId="07209B47" w14:textId="4C2E4CA1" w:rsidR="000F3590" w:rsidRPr="000F3590" w:rsidRDefault="000F3590" w:rsidP="004F2690">
      <w:pPr>
        <w:pStyle w:val="References"/>
        <w:rPr>
          <w:lang w:val="en-GB"/>
        </w:rPr>
      </w:pPr>
      <w:r w:rsidRPr="000F3590">
        <w:rPr>
          <w:lang w:val="en-GB"/>
        </w:rPr>
        <w:t xml:space="preserve">Aged Care Workforce Strategy Taskforce (2018) </w:t>
      </w:r>
      <w:r w:rsidRPr="009A3803">
        <w:rPr>
          <w:i/>
          <w:iCs/>
          <w:lang w:val="en-GB"/>
        </w:rPr>
        <w:t>A Matter of Care: Australia’s Aged Care Workforce Strategy</w:t>
      </w:r>
      <w:r w:rsidRPr="000F3590">
        <w:rPr>
          <w:lang w:val="en-GB"/>
        </w:rPr>
        <w:t>, report to the Department of Health, Australian Government, accessed 12 November. https://www.health.gov.au/resources/</w:t>
      </w:r>
      <w:r w:rsidR="004E18C6">
        <w:rPr>
          <w:lang w:val="en-GB"/>
        </w:rPr>
        <w:t>‌</w:t>
      </w:r>
      <w:r w:rsidRPr="000F3590">
        <w:rPr>
          <w:lang w:val="en-GB"/>
        </w:rPr>
        <w:t>publications/a-matter-of-care-australias-aged-care-workforce-strategy</w:t>
      </w:r>
    </w:p>
    <w:p w14:paraId="200C681C" w14:textId="7F91659F" w:rsidR="00FD465C" w:rsidRDefault="000F3590" w:rsidP="004F2690">
      <w:pPr>
        <w:pStyle w:val="References"/>
        <w:rPr>
          <w:lang w:val="en-GB"/>
        </w:rPr>
      </w:pPr>
      <w:r w:rsidRPr="000F3590">
        <w:rPr>
          <w:lang w:val="en-GB"/>
        </w:rPr>
        <w:t xml:space="preserve">Alzheimers Australia (2016), </w:t>
      </w:r>
      <w:r w:rsidRPr="009A3803">
        <w:rPr>
          <w:i/>
          <w:iCs/>
          <w:lang w:val="en-GB"/>
        </w:rPr>
        <w:t>Submission to the Australian Law Reform Commission (ALRC) – response to the ALRC issues paper: elder abuse</w:t>
      </w:r>
      <w:r w:rsidRPr="000F3590">
        <w:rPr>
          <w:lang w:val="en-GB"/>
        </w:rPr>
        <w:t xml:space="preserve"> [public submission No. 80], ALRC website, accessed 18 November 2020.</w:t>
      </w:r>
      <w:r w:rsidR="00DE467E">
        <w:rPr>
          <w:lang w:val="en-GB"/>
        </w:rPr>
        <w:t xml:space="preserve"> </w:t>
      </w:r>
      <w:r w:rsidRPr="000F3590">
        <w:rPr>
          <w:lang w:val="en-GB"/>
        </w:rPr>
        <w:t>https://www.alrc.gov.au/inquiry/elder-abuse-2/</w:t>
      </w:r>
      <w:r w:rsidR="00FD465C">
        <w:rPr>
          <w:lang w:val="en-GB"/>
        </w:rPr>
        <w:t>‌</w:t>
      </w:r>
      <w:r w:rsidRPr="000F3590">
        <w:rPr>
          <w:lang w:val="en-GB"/>
        </w:rPr>
        <w:t>elder-abuse-submissions/</w:t>
      </w:r>
    </w:p>
    <w:p w14:paraId="3A422E34" w14:textId="553DA344" w:rsidR="000F3590" w:rsidRPr="000F3590" w:rsidRDefault="000F3590" w:rsidP="004F2690">
      <w:pPr>
        <w:pStyle w:val="References"/>
        <w:rPr>
          <w:lang w:val="en-GB"/>
        </w:rPr>
      </w:pPr>
      <w:r w:rsidRPr="000F3590">
        <w:rPr>
          <w:lang w:val="en-GB"/>
        </w:rPr>
        <w:t>Australian Law Reform Commission (2014) The use of restrictive practices in Australia, ALRC, Australian Government, accessed 1</w:t>
      </w:r>
      <w:r w:rsidR="00124374">
        <w:rPr>
          <w:lang w:val="en-GB"/>
        </w:rPr>
        <w:t> </w:t>
      </w:r>
      <w:r w:rsidRPr="000F3590">
        <w:rPr>
          <w:lang w:val="en-GB"/>
        </w:rPr>
        <w:t>May</w:t>
      </w:r>
      <w:r w:rsidR="00124374">
        <w:rPr>
          <w:lang w:val="en-GB"/>
        </w:rPr>
        <w:t> </w:t>
      </w:r>
      <w:r w:rsidRPr="000F3590">
        <w:rPr>
          <w:lang w:val="en-GB"/>
        </w:rPr>
        <w:t>2020. https://www.alrc.gov.au/</w:t>
      </w:r>
      <w:r w:rsidR="00124374">
        <w:rPr>
          <w:lang w:val="en-GB"/>
        </w:rPr>
        <w:t>‌</w:t>
      </w:r>
      <w:r w:rsidRPr="000F3590">
        <w:rPr>
          <w:lang w:val="en-GB"/>
        </w:rPr>
        <w:t>publication/equality-capacity-and-disability-in-commonwealth-laws-alrc-report-124/8-restrictive-practices-2/the-use-of-restrictive-practices-in-australia</w:t>
      </w:r>
    </w:p>
    <w:p w14:paraId="17F356D6" w14:textId="5FD08A70" w:rsidR="000F3590" w:rsidRPr="000F3590" w:rsidRDefault="000F3590" w:rsidP="004F2690">
      <w:pPr>
        <w:pStyle w:val="References"/>
        <w:rPr>
          <w:lang w:val="en-GB"/>
        </w:rPr>
      </w:pPr>
      <w:r w:rsidRPr="000F3590">
        <w:rPr>
          <w:lang w:val="en-GB"/>
        </w:rPr>
        <w:t xml:space="preserve">Australian Commission on Safety and Quality in Health Care (2020) </w:t>
      </w:r>
      <w:r w:rsidRPr="00DE467E">
        <w:rPr>
          <w:i/>
          <w:iCs/>
          <w:lang w:val="en-GB"/>
        </w:rPr>
        <w:t>Fact sheet for clinicians. Informed consent in health care</w:t>
      </w:r>
      <w:r w:rsidRPr="000F3590">
        <w:rPr>
          <w:lang w:val="en-GB"/>
        </w:rPr>
        <w:t>, Australian Government, accessed 26 November 2020. https://www.safetyandquality.gov.au/sites/</w:t>
      </w:r>
      <w:r w:rsidR="00124374">
        <w:rPr>
          <w:lang w:val="en-GB"/>
        </w:rPr>
        <w:t>‌</w:t>
      </w:r>
      <w:r w:rsidRPr="000F3590">
        <w:rPr>
          <w:lang w:val="en-GB"/>
        </w:rPr>
        <w:t>default/files/2020-09/sq20-030_-_</w:t>
      </w:r>
      <w:r w:rsidR="0059194D">
        <w:rPr>
          <w:lang w:val="en-GB"/>
        </w:rPr>
        <w:t>‌</w:t>
      </w:r>
      <w:r w:rsidRPr="000F3590">
        <w:rPr>
          <w:lang w:val="en-GB"/>
        </w:rPr>
        <w:t>fact_sheet_-_informed_consent_-_nsqhs-8.9a.pdf</w:t>
      </w:r>
    </w:p>
    <w:p w14:paraId="6D571054" w14:textId="22A7CFCB" w:rsidR="000F3590" w:rsidRPr="000F3590" w:rsidRDefault="000F3590" w:rsidP="004F2690">
      <w:pPr>
        <w:pStyle w:val="References"/>
        <w:rPr>
          <w:lang w:val="en-GB"/>
        </w:rPr>
      </w:pPr>
      <w:r w:rsidRPr="000F3590">
        <w:rPr>
          <w:lang w:val="en-GB"/>
        </w:rPr>
        <w:t xml:space="preserve">Australian Law Reform Commission (2017) </w:t>
      </w:r>
      <w:r w:rsidRPr="00531AF0">
        <w:rPr>
          <w:i/>
          <w:iCs/>
          <w:lang w:val="en-GB"/>
        </w:rPr>
        <w:t>Elder Abuse - A National Legal Response</w:t>
      </w:r>
      <w:r w:rsidRPr="000F3590">
        <w:rPr>
          <w:lang w:val="en-GB"/>
        </w:rPr>
        <w:t>, ALRC, Australian Government, accessed 12</w:t>
      </w:r>
      <w:r w:rsidR="0059194D">
        <w:rPr>
          <w:lang w:val="en-GB"/>
        </w:rPr>
        <w:t> </w:t>
      </w:r>
      <w:r w:rsidRPr="000F3590">
        <w:rPr>
          <w:lang w:val="en-GB"/>
        </w:rPr>
        <w:t>November</w:t>
      </w:r>
      <w:r w:rsidR="0059194D">
        <w:rPr>
          <w:lang w:val="en-GB"/>
        </w:rPr>
        <w:t> 2020</w:t>
      </w:r>
      <w:r w:rsidRPr="000F3590">
        <w:rPr>
          <w:lang w:val="en-GB"/>
        </w:rPr>
        <w:t>. https://www.alrc.gov.au/</w:t>
      </w:r>
      <w:r w:rsidR="0059194D">
        <w:rPr>
          <w:lang w:val="en-GB"/>
        </w:rPr>
        <w:t>‌</w:t>
      </w:r>
      <w:r w:rsidRPr="000F3590">
        <w:rPr>
          <w:lang w:val="en-GB"/>
        </w:rPr>
        <w:t>publication/elder-abuse-a-national-legal-response-alrc-report-131</w:t>
      </w:r>
    </w:p>
    <w:p w14:paraId="401A5662" w14:textId="7FB576D9" w:rsidR="000F3590" w:rsidRPr="000F3590" w:rsidRDefault="000F3590" w:rsidP="004F2690">
      <w:pPr>
        <w:pStyle w:val="References"/>
        <w:rPr>
          <w:lang w:val="en-GB"/>
        </w:rPr>
      </w:pPr>
      <w:r w:rsidRPr="000F3590">
        <w:rPr>
          <w:lang w:val="en-GB"/>
        </w:rPr>
        <w:t xml:space="preserve">Australian Medical Association (2015) </w:t>
      </w:r>
      <w:r w:rsidRPr="00531AF0">
        <w:rPr>
          <w:i/>
          <w:iCs/>
          <w:lang w:val="en-GB"/>
        </w:rPr>
        <w:t>Restraint in the Care of People in Residential Aged Care Facilities</w:t>
      </w:r>
      <w:r w:rsidRPr="000F3590">
        <w:rPr>
          <w:lang w:val="en-GB"/>
        </w:rPr>
        <w:t>, accessed 16 November 2020. https://ama.com.au/position-statement/</w:t>
      </w:r>
      <w:r w:rsidR="008F5267">
        <w:rPr>
          <w:lang w:val="en-GB"/>
        </w:rPr>
        <w:t>‌</w:t>
      </w:r>
      <w:r w:rsidRPr="000F3590">
        <w:rPr>
          <w:lang w:val="en-GB"/>
        </w:rPr>
        <w:t>restraint-care-people-residential-aged-care-facilities-2015</w:t>
      </w:r>
    </w:p>
    <w:p w14:paraId="4D70CEC8" w14:textId="77777777" w:rsidR="000F3590" w:rsidRPr="000F3590" w:rsidRDefault="000F3590" w:rsidP="004F2690">
      <w:pPr>
        <w:pStyle w:val="References"/>
        <w:rPr>
          <w:lang w:val="en-GB"/>
        </w:rPr>
      </w:pPr>
      <w:r w:rsidRPr="000F3590">
        <w:rPr>
          <w:lang w:val="en-GB"/>
        </w:rPr>
        <w:t xml:space="preserve">Belcher J, Warwar S and Mak J (2020) </w:t>
      </w:r>
      <w:r w:rsidRPr="006E0C05">
        <w:rPr>
          <w:i/>
          <w:iCs/>
          <w:lang w:val="en-GB"/>
        </w:rPr>
        <w:t xml:space="preserve">Formative research: Psychotropic medicines in older </w:t>
      </w:r>
      <w:r w:rsidRPr="006E0C05">
        <w:rPr>
          <w:i/>
          <w:iCs/>
          <w:lang w:val="en-GB"/>
        </w:rPr>
        <w:lastRenderedPageBreak/>
        <w:t>people (community and aged care)</w:t>
      </w:r>
      <w:r w:rsidRPr="000F3590">
        <w:rPr>
          <w:lang w:val="en-GB"/>
        </w:rPr>
        <w:t>, NPS Medicinewise, Sydney.</w:t>
      </w:r>
    </w:p>
    <w:p w14:paraId="1FE31AE2" w14:textId="6B48D1B3" w:rsidR="000F3590" w:rsidRPr="000F3590" w:rsidRDefault="000F3590" w:rsidP="004F2690">
      <w:pPr>
        <w:pStyle w:val="References"/>
        <w:rPr>
          <w:lang w:val="en-GB"/>
        </w:rPr>
      </w:pPr>
      <w:r w:rsidRPr="000F3590">
        <w:rPr>
          <w:lang w:val="en-GB"/>
        </w:rPr>
        <w:t xml:space="preserve">Carnell K and Paterson R (2017) </w:t>
      </w:r>
      <w:r w:rsidRPr="006E0C05">
        <w:rPr>
          <w:i/>
          <w:iCs/>
          <w:lang w:val="en-GB"/>
        </w:rPr>
        <w:t>Review of national aged care quality regulatory processes</w:t>
      </w:r>
      <w:r w:rsidRPr="000F3590">
        <w:rPr>
          <w:lang w:val="en-GB"/>
        </w:rPr>
        <w:t>, report to the Minister for Aged Care, Australian Government, accessed 18 November 2020.</w:t>
      </w:r>
      <w:r w:rsidR="00300EA5">
        <w:rPr>
          <w:lang w:val="en-GB"/>
        </w:rPr>
        <w:t xml:space="preserve"> </w:t>
      </w:r>
      <w:r w:rsidRPr="000F3590">
        <w:rPr>
          <w:lang w:val="en-GB"/>
        </w:rPr>
        <w:t>https://www.health.gov.au/</w:t>
      </w:r>
      <w:r w:rsidR="008F5267">
        <w:rPr>
          <w:lang w:val="en-GB"/>
        </w:rPr>
        <w:t>‌</w:t>
      </w:r>
      <w:r w:rsidRPr="000F3590">
        <w:rPr>
          <w:lang w:val="en-GB"/>
        </w:rPr>
        <w:t xml:space="preserve">resources/publications/review-of-national-aged-care-quality-regulatory-processes-report </w:t>
      </w:r>
    </w:p>
    <w:p w14:paraId="668B1CC0" w14:textId="77777777" w:rsidR="000F3590" w:rsidRPr="000F3590" w:rsidRDefault="000F3590" w:rsidP="004F2690">
      <w:pPr>
        <w:pStyle w:val="References"/>
        <w:rPr>
          <w:lang w:val="en-GB"/>
        </w:rPr>
      </w:pPr>
      <w:r w:rsidRPr="000F3590">
        <w:rPr>
          <w:lang w:val="en-GB"/>
        </w:rPr>
        <w:t xml:space="preserve">Dementia Australia (2020) </w:t>
      </w:r>
      <w:r w:rsidRPr="00224FE0">
        <w:rPr>
          <w:i/>
          <w:iCs/>
          <w:lang w:val="en-GB"/>
        </w:rPr>
        <w:t>Key facts and statistics</w:t>
      </w:r>
      <w:r w:rsidRPr="000F3590">
        <w:rPr>
          <w:lang w:val="en-GB"/>
        </w:rPr>
        <w:t>, Dementia Australia website, accessed 10 November 2020. https://www.dementia.org.au/statistics</w:t>
      </w:r>
    </w:p>
    <w:p w14:paraId="01DAEAFD" w14:textId="77777777" w:rsidR="000F3590" w:rsidRPr="000F3590" w:rsidRDefault="000F3590" w:rsidP="004F2690">
      <w:pPr>
        <w:pStyle w:val="References"/>
        <w:rPr>
          <w:lang w:val="en-GB"/>
        </w:rPr>
      </w:pPr>
      <w:r w:rsidRPr="000F3590">
        <w:rPr>
          <w:lang w:val="en-GB"/>
        </w:rPr>
        <w:t xml:space="preserve">Department of Health (2017) </w:t>
      </w:r>
      <w:r w:rsidRPr="00224FE0">
        <w:rPr>
          <w:i/>
          <w:iCs/>
          <w:lang w:val="en-GB"/>
        </w:rPr>
        <w:t>Aged care diversity framework</w:t>
      </w:r>
      <w:r w:rsidRPr="000F3590">
        <w:rPr>
          <w:lang w:val="en-GB"/>
        </w:rPr>
        <w:t>, Department of Health, Australian Government, accessed 5 November 2020. https://www.health.gov.au/resources/publications/aged-care-diversity-framework</w:t>
      </w:r>
    </w:p>
    <w:p w14:paraId="46759B57" w14:textId="109AA844" w:rsidR="000F3590" w:rsidRPr="000F3590" w:rsidRDefault="000F3590" w:rsidP="004F2690">
      <w:pPr>
        <w:pStyle w:val="References"/>
        <w:rPr>
          <w:lang w:val="en-GB"/>
        </w:rPr>
      </w:pPr>
      <w:r w:rsidRPr="000F3590">
        <w:rPr>
          <w:lang w:val="en-GB"/>
        </w:rPr>
        <w:t xml:space="preserve">Department of Health (2018) </w:t>
      </w:r>
      <w:r w:rsidRPr="00224FE0">
        <w:rPr>
          <w:i/>
          <w:iCs/>
          <w:lang w:val="en-GB"/>
        </w:rPr>
        <w:t>Psychological treatment services for people with mental illness in residential aged care facilities</w:t>
      </w:r>
      <w:r w:rsidRPr="000F3590">
        <w:rPr>
          <w:lang w:val="en-GB"/>
        </w:rPr>
        <w:t>, Department of Health, Australian Government, accessed 5 November 2020. https://www1.health.gov.au/internet/main/</w:t>
      </w:r>
      <w:r w:rsidR="00E12E98">
        <w:rPr>
          <w:lang w:val="en-GB"/>
        </w:rPr>
        <w:t>‌</w:t>
      </w:r>
      <w:r w:rsidRPr="000F3590">
        <w:rPr>
          <w:lang w:val="en-GB"/>
        </w:rPr>
        <w:t>publishing.nsf/Content/PHN-Mental_Tools</w:t>
      </w:r>
    </w:p>
    <w:p w14:paraId="28D531A0" w14:textId="509503BA" w:rsidR="000F3590" w:rsidRPr="000F3590" w:rsidRDefault="000F3590" w:rsidP="004F2690">
      <w:pPr>
        <w:pStyle w:val="References"/>
        <w:rPr>
          <w:lang w:val="en-GB"/>
        </w:rPr>
      </w:pPr>
      <w:r w:rsidRPr="000F3590">
        <w:rPr>
          <w:lang w:val="en-GB"/>
        </w:rPr>
        <w:t xml:space="preserve">Department of Health (2019a) </w:t>
      </w:r>
      <w:r w:rsidRPr="00BD38EE">
        <w:rPr>
          <w:i/>
          <w:iCs/>
          <w:lang w:val="en-GB"/>
        </w:rPr>
        <w:t>Report on the outcome of public consultation on the Serious Incident Response Scheme for Commonwealth funded residential aged care</w:t>
      </w:r>
      <w:r w:rsidRPr="000F3590">
        <w:rPr>
          <w:lang w:val="en-GB"/>
        </w:rPr>
        <w:t>, Department of Health, Australian Government, accessed 5 November 2020. https://www.health.gov.au/resources/</w:t>
      </w:r>
      <w:r w:rsidR="00E12E98">
        <w:rPr>
          <w:lang w:val="en-GB"/>
        </w:rPr>
        <w:t>‌</w:t>
      </w:r>
      <w:r w:rsidRPr="000F3590">
        <w:rPr>
          <w:lang w:val="en-GB"/>
        </w:rPr>
        <w:t>publications/report-on-the-outcome-of-public-consultation-on-the-serious-incident-response-scheme</w:t>
      </w:r>
    </w:p>
    <w:p w14:paraId="15DD8984" w14:textId="04F91D24" w:rsidR="000F3590" w:rsidRPr="000F3590" w:rsidRDefault="000F3590" w:rsidP="004F2690">
      <w:pPr>
        <w:pStyle w:val="References"/>
        <w:rPr>
          <w:lang w:val="en-GB"/>
        </w:rPr>
      </w:pPr>
      <w:r w:rsidRPr="000F3590">
        <w:rPr>
          <w:lang w:val="en-GB"/>
        </w:rPr>
        <w:t xml:space="preserve">Department of Health (2019b) </w:t>
      </w:r>
      <w:r w:rsidRPr="00210AA8">
        <w:rPr>
          <w:i/>
          <w:iCs/>
          <w:lang w:val="en-GB"/>
        </w:rPr>
        <w:t>Revised risperidone PBS Listings for use as indicated for behavioural and psychological symptoms of dementia</w:t>
      </w:r>
      <w:r w:rsidRPr="000F3590">
        <w:rPr>
          <w:lang w:val="en-GB"/>
        </w:rPr>
        <w:t>, Department of Health, Australian Government, accessed 12</w:t>
      </w:r>
      <w:r w:rsidR="00E12E98">
        <w:rPr>
          <w:lang w:val="en-GB"/>
        </w:rPr>
        <w:t> </w:t>
      </w:r>
      <w:r w:rsidRPr="000F3590">
        <w:rPr>
          <w:lang w:val="en-GB"/>
        </w:rPr>
        <w:t>November</w:t>
      </w:r>
      <w:r w:rsidR="00E12E98">
        <w:rPr>
          <w:lang w:val="en-GB"/>
        </w:rPr>
        <w:t> </w:t>
      </w:r>
      <w:r w:rsidRPr="000F3590">
        <w:rPr>
          <w:lang w:val="en-GB"/>
        </w:rPr>
        <w:t>2020. https://www.pbs.gov.au/</w:t>
      </w:r>
      <w:r w:rsidR="00E12E98">
        <w:rPr>
          <w:lang w:val="en-GB"/>
        </w:rPr>
        <w:t>‌</w:t>
      </w:r>
      <w:r w:rsidRPr="000F3590">
        <w:rPr>
          <w:lang w:val="en-GB"/>
        </w:rPr>
        <w:t>pbs/news/2019/11/Revised-risperidone-PBS-listings-for-behavioural-and-psychological-symptoms-of-dementia-from-1-Janua</w:t>
      </w:r>
    </w:p>
    <w:p w14:paraId="6EF13DE1" w14:textId="03842BE4" w:rsidR="000F3590" w:rsidRPr="000F3590" w:rsidRDefault="000F3590" w:rsidP="004F2690">
      <w:pPr>
        <w:pStyle w:val="References"/>
        <w:rPr>
          <w:lang w:val="en-GB"/>
        </w:rPr>
      </w:pPr>
      <w:r w:rsidRPr="000F3590">
        <w:rPr>
          <w:lang w:val="en-GB"/>
        </w:rPr>
        <w:t xml:space="preserve">Department of Health (2020a) </w:t>
      </w:r>
      <w:r w:rsidRPr="00210AA8">
        <w:rPr>
          <w:i/>
          <w:iCs/>
          <w:lang w:val="en-GB"/>
        </w:rPr>
        <w:t>Aged Care – funding for dementia care and support</w:t>
      </w:r>
      <w:r w:rsidRPr="000F3590">
        <w:rPr>
          <w:lang w:val="en-GB"/>
        </w:rPr>
        <w:t>, Department of Health, Australian Government, accessed 27 October 2020. https://www.health.gov.au/resources/</w:t>
      </w:r>
      <w:r w:rsidR="0039610B">
        <w:rPr>
          <w:lang w:val="en-GB"/>
        </w:rPr>
        <w:t>‌</w:t>
      </w:r>
      <w:r w:rsidRPr="000F3590">
        <w:rPr>
          <w:lang w:val="en-GB"/>
        </w:rPr>
        <w:t>publications/budget-2020-21-aged-care-funding-for-dementia-care-and-support</w:t>
      </w:r>
    </w:p>
    <w:p w14:paraId="37DFD208" w14:textId="53CB843A" w:rsidR="000F3590" w:rsidRPr="000F3590" w:rsidRDefault="000F3590" w:rsidP="004F2690">
      <w:pPr>
        <w:pStyle w:val="References"/>
        <w:rPr>
          <w:lang w:val="en-GB"/>
        </w:rPr>
      </w:pPr>
      <w:r w:rsidRPr="000F3590">
        <w:rPr>
          <w:lang w:val="en-GB"/>
        </w:rPr>
        <w:t xml:space="preserve">Department of Health (2020b) </w:t>
      </w:r>
      <w:r w:rsidRPr="00210AA8">
        <w:rPr>
          <w:i/>
          <w:iCs/>
          <w:lang w:val="en-GB"/>
        </w:rPr>
        <w:t>National Aged Care Mandatory Quality Indicator Program</w:t>
      </w:r>
      <w:r w:rsidRPr="000F3590">
        <w:rPr>
          <w:lang w:val="en-GB"/>
        </w:rPr>
        <w:t>, Department of Health website, accessed 21</w:t>
      </w:r>
      <w:r w:rsidR="0039610B">
        <w:rPr>
          <w:lang w:val="en-GB"/>
        </w:rPr>
        <w:t> </w:t>
      </w:r>
      <w:r w:rsidRPr="000F3590">
        <w:rPr>
          <w:lang w:val="en-GB"/>
        </w:rPr>
        <w:t>October</w:t>
      </w:r>
      <w:r w:rsidR="0039610B">
        <w:rPr>
          <w:lang w:val="en-GB"/>
        </w:rPr>
        <w:t> </w:t>
      </w:r>
      <w:r w:rsidRPr="000F3590">
        <w:rPr>
          <w:lang w:val="en-GB"/>
        </w:rPr>
        <w:t>2020. https://www.health.gov.au/</w:t>
      </w:r>
      <w:r w:rsidR="0039610B">
        <w:rPr>
          <w:lang w:val="en-GB"/>
        </w:rPr>
        <w:t>‌</w:t>
      </w:r>
      <w:r w:rsidRPr="000F3590">
        <w:rPr>
          <w:lang w:val="en-GB"/>
        </w:rPr>
        <w:t>initiatives-and-programs/national-aged-care-mandatory-quality-indicator-program</w:t>
      </w:r>
    </w:p>
    <w:p w14:paraId="208948F6" w14:textId="6F7FDC95" w:rsidR="000F3590" w:rsidRPr="000F3590" w:rsidRDefault="000F3590" w:rsidP="004F2690">
      <w:pPr>
        <w:pStyle w:val="References"/>
        <w:rPr>
          <w:lang w:val="en-GB"/>
        </w:rPr>
      </w:pPr>
      <w:r w:rsidRPr="000F3590">
        <w:rPr>
          <w:lang w:val="en-GB"/>
        </w:rPr>
        <w:t xml:space="preserve">Department of Health (2020c) </w:t>
      </w:r>
      <w:r w:rsidRPr="00636992">
        <w:rPr>
          <w:i/>
          <w:iCs/>
          <w:lang w:val="en-GB"/>
        </w:rPr>
        <w:t>Initiatives to minimise inappropriate use of restraint</w:t>
      </w:r>
      <w:r w:rsidRPr="000F3590">
        <w:rPr>
          <w:lang w:val="en-GB"/>
        </w:rPr>
        <w:t>, Department of Health website, accessed 22</w:t>
      </w:r>
      <w:r w:rsidR="0039610B">
        <w:rPr>
          <w:lang w:val="en-GB"/>
        </w:rPr>
        <w:t> </w:t>
      </w:r>
      <w:r w:rsidRPr="000F3590">
        <w:rPr>
          <w:lang w:val="en-GB"/>
        </w:rPr>
        <w:t>June</w:t>
      </w:r>
      <w:r w:rsidR="0039610B">
        <w:rPr>
          <w:lang w:val="en-GB"/>
        </w:rPr>
        <w:t> </w:t>
      </w:r>
      <w:r w:rsidRPr="000F3590">
        <w:rPr>
          <w:lang w:val="en-GB"/>
        </w:rPr>
        <w:t>2020. https://www.health.gov.au/</w:t>
      </w:r>
      <w:r w:rsidR="0039610B">
        <w:rPr>
          <w:lang w:val="en-GB"/>
        </w:rPr>
        <w:t>‌</w:t>
      </w:r>
      <w:r w:rsidRPr="000F3590">
        <w:rPr>
          <w:lang w:val="en-GB"/>
        </w:rPr>
        <w:t>initiatives-and-programs/minimising-inappropriate-use-of-restraint-in-aged-care#initiatives-to-minimise-inappropriate-use-of-restraint</w:t>
      </w:r>
    </w:p>
    <w:p w14:paraId="4DC0C6DB" w14:textId="437BE3AA" w:rsidR="000F3590" w:rsidRPr="000F3590" w:rsidRDefault="000F3590" w:rsidP="004F2690">
      <w:pPr>
        <w:pStyle w:val="References"/>
        <w:rPr>
          <w:lang w:val="en-GB"/>
        </w:rPr>
      </w:pPr>
      <w:r w:rsidRPr="000F3590">
        <w:rPr>
          <w:lang w:val="en-GB"/>
        </w:rPr>
        <w:t xml:space="preserve">Department of Health (2020d) </w:t>
      </w:r>
      <w:r w:rsidRPr="00636992">
        <w:rPr>
          <w:i/>
          <w:iCs/>
          <w:lang w:val="en-GB"/>
        </w:rPr>
        <w:t>Six steps for safe prescribing of antipsychotics and benzodiazepines in residential aged care</w:t>
      </w:r>
      <w:r w:rsidRPr="000F3590">
        <w:rPr>
          <w:lang w:val="en-GB"/>
        </w:rPr>
        <w:t>, Department of Health, Australian Government, accessed 30 October 2020. https://www.health.gov.au/resources/</w:t>
      </w:r>
      <w:r w:rsidR="0039610B">
        <w:rPr>
          <w:lang w:val="en-GB"/>
        </w:rPr>
        <w:t>‌</w:t>
      </w:r>
      <w:r w:rsidRPr="000F3590">
        <w:rPr>
          <w:lang w:val="en-GB"/>
        </w:rPr>
        <w:t>publications/six-steps-for-safe-prescribing-of-antipsychotics-and-benzodiazepines-in-residential-aged-care</w:t>
      </w:r>
    </w:p>
    <w:p w14:paraId="77998FF4" w14:textId="00DC4AB4" w:rsidR="000F3590" w:rsidRPr="000F3590" w:rsidRDefault="000F3590" w:rsidP="004F2690">
      <w:pPr>
        <w:pStyle w:val="References"/>
        <w:rPr>
          <w:lang w:val="en-GB"/>
        </w:rPr>
      </w:pPr>
      <w:r w:rsidRPr="000F3590">
        <w:rPr>
          <w:lang w:val="en-GB"/>
        </w:rPr>
        <w:t xml:space="preserve">Department of Health (2020e) </w:t>
      </w:r>
      <w:r w:rsidRPr="00636992">
        <w:rPr>
          <w:i/>
          <w:iCs/>
          <w:lang w:val="en-GB"/>
        </w:rPr>
        <w:t>3 simple checks to support your residents</w:t>
      </w:r>
      <w:r w:rsidRPr="000F3590">
        <w:rPr>
          <w:lang w:val="en-GB"/>
        </w:rPr>
        <w:t>, Department of Health, Australian Government, accessed 23</w:t>
      </w:r>
      <w:r w:rsidR="0039610B">
        <w:rPr>
          <w:lang w:val="en-GB"/>
        </w:rPr>
        <w:t> </w:t>
      </w:r>
      <w:r w:rsidRPr="000F3590">
        <w:rPr>
          <w:lang w:val="en-GB"/>
        </w:rPr>
        <w:t>July 2020. https://www.health.gov.au/</w:t>
      </w:r>
      <w:r w:rsidR="0039610B">
        <w:rPr>
          <w:lang w:val="en-GB"/>
        </w:rPr>
        <w:t>‌</w:t>
      </w:r>
      <w:r w:rsidRPr="000F3590">
        <w:rPr>
          <w:lang w:val="en-GB"/>
        </w:rPr>
        <w:t>resources/publications/three-simple-checks-to-support-your-residents-for-personal-care-workers-in-residential-aged-care</w:t>
      </w:r>
    </w:p>
    <w:p w14:paraId="59348005" w14:textId="53C0040C" w:rsidR="000F3590" w:rsidRPr="000F3590" w:rsidRDefault="000F3590" w:rsidP="004F2690">
      <w:pPr>
        <w:pStyle w:val="References"/>
        <w:rPr>
          <w:lang w:val="en-GB"/>
        </w:rPr>
      </w:pPr>
      <w:r w:rsidRPr="000F3590">
        <w:rPr>
          <w:lang w:val="en-GB"/>
        </w:rPr>
        <w:t xml:space="preserve">Department of Health (2020f) </w:t>
      </w:r>
      <w:r w:rsidRPr="00636992">
        <w:rPr>
          <w:i/>
          <w:iCs/>
          <w:lang w:val="en-GB"/>
        </w:rPr>
        <w:t>Minimising inappropriate use of restraint in aged care</w:t>
      </w:r>
      <w:r w:rsidRPr="000F3590">
        <w:rPr>
          <w:lang w:val="en-GB"/>
        </w:rPr>
        <w:t>, Department of Health website, accessed 9</w:t>
      </w:r>
      <w:r w:rsidR="0032443B">
        <w:rPr>
          <w:lang w:val="en-GB"/>
        </w:rPr>
        <w:t> </w:t>
      </w:r>
      <w:r w:rsidRPr="000F3590">
        <w:rPr>
          <w:lang w:val="en-GB"/>
        </w:rPr>
        <w:t>November 2020. https://www.health.gov.au/</w:t>
      </w:r>
      <w:r w:rsidR="008F5267">
        <w:rPr>
          <w:lang w:val="en-GB"/>
        </w:rPr>
        <w:t>‌</w:t>
      </w:r>
      <w:r w:rsidRPr="000F3590">
        <w:rPr>
          <w:lang w:val="en-GB"/>
        </w:rPr>
        <w:t>initiatives-and-programs/</w:t>
      </w:r>
      <w:r w:rsidR="0032443B">
        <w:rPr>
          <w:lang w:val="en-GB"/>
        </w:rPr>
        <w:t>‌</w:t>
      </w:r>
      <w:r w:rsidRPr="000F3590">
        <w:rPr>
          <w:lang w:val="en-GB"/>
        </w:rPr>
        <w:t>minimising-inappropriate-use-of-restraint-in-aged-care</w:t>
      </w:r>
    </w:p>
    <w:p w14:paraId="4E202DBC" w14:textId="7DC8F8FC" w:rsidR="000F3590" w:rsidRPr="000F3590" w:rsidRDefault="000F3590" w:rsidP="004F2690">
      <w:pPr>
        <w:pStyle w:val="References"/>
        <w:rPr>
          <w:lang w:val="en-GB"/>
        </w:rPr>
      </w:pPr>
      <w:r w:rsidRPr="000F3590">
        <w:rPr>
          <w:lang w:val="en-GB"/>
        </w:rPr>
        <w:t xml:space="preserve">Department of Health (6 October 2020) </w:t>
      </w:r>
      <w:r w:rsidRPr="00FD2639">
        <w:rPr>
          <w:i/>
          <w:iCs/>
          <w:lang w:val="en-GB"/>
        </w:rPr>
        <w:t>Budget 2020-21: Record health and aged care investment under Australia’s COVID-19 pandemic plan</w:t>
      </w:r>
      <w:r w:rsidRPr="000F3590">
        <w:rPr>
          <w:lang w:val="en-GB"/>
        </w:rPr>
        <w:t xml:space="preserve"> [media release], Department of Health, Australian Government, accessed 29 October 2020. https://www.health.gov.au/</w:t>
      </w:r>
      <w:r w:rsidR="008F5267">
        <w:rPr>
          <w:lang w:val="en-GB"/>
        </w:rPr>
        <w:t>‌</w:t>
      </w:r>
      <w:r w:rsidRPr="000F3590">
        <w:rPr>
          <w:lang w:val="en-GB"/>
        </w:rPr>
        <w:t>ministers/the-hon-greg-hunt-mp/media/</w:t>
      </w:r>
      <w:r w:rsidR="008F5267">
        <w:rPr>
          <w:lang w:val="en-GB"/>
        </w:rPr>
        <w:t>‌</w:t>
      </w:r>
      <w:r w:rsidRPr="000F3590">
        <w:rPr>
          <w:lang w:val="en-GB"/>
        </w:rPr>
        <w:t>budget-2020-21-record-health-and-aged-care-investment-under-australias-covid-19-pandemic-plan</w:t>
      </w:r>
    </w:p>
    <w:p w14:paraId="4387710B" w14:textId="118DA085" w:rsidR="000F3590" w:rsidRPr="000F3590" w:rsidRDefault="000F3590" w:rsidP="004F2690">
      <w:pPr>
        <w:pStyle w:val="References"/>
        <w:rPr>
          <w:lang w:val="en-GB"/>
        </w:rPr>
      </w:pPr>
      <w:r w:rsidRPr="000F3590">
        <w:rPr>
          <w:lang w:val="en-GB"/>
        </w:rPr>
        <w:t xml:space="preserve">Department of Health and Ageing (2012) </w:t>
      </w:r>
      <w:r w:rsidRPr="00FD2639">
        <w:rPr>
          <w:i/>
          <w:iCs/>
          <w:lang w:val="en-GB"/>
        </w:rPr>
        <w:t>Decision-making tool: Supporting a restraint free environment in residential aged care</w:t>
      </w:r>
      <w:r w:rsidRPr="000F3590">
        <w:rPr>
          <w:lang w:val="en-GB"/>
        </w:rPr>
        <w:t>, Department of Health and Ageing, Australian Government, accessed 12</w:t>
      </w:r>
      <w:r w:rsidR="0032443B">
        <w:rPr>
          <w:lang w:val="en-GB"/>
        </w:rPr>
        <w:t> </w:t>
      </w:r>
      <w:r w:rsidRPr="000F3590">
        <w:rPr>
          <w:lang w:val="en-GB"/>
        </w:rPr>
        <w:t>October</w:t>
      </w:r>
      <w:r w:rsidR="0032443B">
        <w:rPr>
          <w:lang w:val="en-GB"/>
        </w:rPr>
        <w:t> </w:t>
      </w:r>
      <w:r w:rsidRPr="000F3590">
        <w:rPr>
          <w:lang w:val="en-GB"/>
        </w:rPr>
        <w:t xml:space="preserve">2020. </w:t>
      </w:r>
      <w:r w:rsidRPr="000F3590">
        <w:rPr>
          <w:lang w:val="en-GB"/>
        </w:rPr>
        <w:lastRenderedPageBreak/>
        <w:t>https://www.agedcarequality.gov.au/</w:t>
      </w:r>
      <w:r w:rsidR="008F5267">
        <w:rPr>
          <w:lang w:val="en-GB"/>
        </w:rPr>
        <w:t>‌</w:t>
      </w:r>
      <w:r w:rsidRPr="000F3590">
        <w:rPr>
          <w:lang w:val="en-GB"/>
        </w:rPr>
        <w:t>media/87628</w:t>
      </w:r>
    </w:p>
    <w:p w14:paraId="3E08947A" w14:textId="77777777" w:rsidR="000F3590" w:rsidRPr="000F3590" w:rsidRDefault="000F3590" w:rsidP="004F2690">
      <w:pPr>
        <w:pStyle w:val="References"/>
        <w:rPr>
          <w:lang w:val="en-GB"/>
        </w:rPr>
      </w:pPr>
      <w:r w:rsidRPr="000F3590">
        <w:rPr>
          <w:lang w:val="en-GB"/>
        </w:rPr>
        <w:t xml:space="preserve">Disalvo D, Luckett T, Bennett A, Davidson P and Agar M (2019) ‘Pharmacists’ perspectives on medication reviews for long-term care residents with advanced dementia: a qualitative study’, </w:t>
      </w:r>
      <w:r w:rsidRPr="001F6929">
        <w:rPr>
          <w:i/>
          <w:iCs/>
          <w:lang w:val="en-GB"/>
        </w:rPr>
        <w:t>International Journal of Clinical Pharmacy</w:t>
      </w:r>
      <w:r w:rsidRPr="000F3590">
        <w:rPr>
          <w:lang w:val="en-GB"/>
        </w:rPr>
        <w:t>, 41(4):950–962, doi: 10.1007/s11096-019-00821-7</w:t>
      </w:r>
    </w:p>
    <w:p w14:paraId="6A34F238" w14:textId="3101515E" w:rsidR="000F3590" w:rsidRPr="000F3590" w:rsidRDefault="000F3590" w:rsidP="004F2690">
      <w:pPr>
        <w:pStyle w:val="References"/>
        <w:rPr>
          <w:lang w:val="en-GB"/>
        </w:rPr>
      </w:pPr>
      <w:r w:rsidRPr="000F3590">
        <w:rPr>
          <w:lang w:val="en-GB"/>
        </w:rPr>
        <w:t xml:space="preserve">Duckett S, Swerissen H and Stobart A (2020) </w:t>
      </w:r>
      <w:r w:rsidRPr="001F6929">
        <w:rPr>
          <w:i/>
          <w:iCs/>
          <w:lang w:val="en-GB"/>
        </w:rPr>
        <w:t>Rethinking aged care: emphasising the rights of older Australians</w:t>
      </w:r>
      <w:r w:rsidRPr="000F3590">
        <w:rPr>
          <w:lang w:val="en-GB"/>
        </w:rPr>
        <w:t>, Grattan Institute, Melbourne, accessed 12 November 2020. https://grattan.edu.au/report/rethinking-aged-care/</w:t>
      </w:r>
    </w:p>
    <w:p w14:paraId="0C3D4FC0" w14:textId="77777777" w:rsidR="000F3590" w:rsidRPr="000F3590" w:rsidRDefault="000F3590" w:rsidP="004F2690">
      <w:pPr>
        <w:pStyle w:val="References"/>
        <w:rPr>
          <w:lang w:val="en-GB"/>
        </w:rPr>
      </w:pPr>
      <w:r w:rsidRPr="000F3590">
        <w:rPr>
          <w:lang w:val="en-GB"/>
        </w:rPr>
        <w:t xml:space="preserve">Empowered Project (2020) </w:t>
      </w:r>
      <w:r w:rsidRPr="00637709">
        <w:rPr>
          <w:i/>
          <w:iCs/>
          <w:lang w:val="en-GB"/>
        </w:rPr>
        <w:t>Consent for Psychotropic use in dementia: a guide for prescribers across Australia</w:t>
      </w:r>
      <w:r w:rsidRPr="000F3590">
        <w:rPr>
          <w:lang w:val="en-GB"/>
        </w:rPr>
        <w:t>, Empowered website, accessed 26 November 2020. https://empoweredproject.org.au/consent-for-psychotropic-use-in-dementia-a-guide-for-prescribers-across-australia/</w:t>
      </w:r>
    </w:p>
    <w:p w14:paraId="27292077" w14:textId="77777777" w:rsidR="000F3590" w:rsidRPr="000F3590" w:rsidRDefault="000F3590" w:rsidP="004F2690">
      <w:pPr>
        <w:pStyle w:val="References"/>
        <w:rPr>
          <w:lang w:val="en-GB"/>
        </w:rPr>
      </w:pPr>
      <w:r w:rsidRPr="000F3590">
        <w:rPr>
          <w:lang w:val="en-GB"/>
        </w:rPr>
        <w:t xml:space="preserve">Groves A, Thompson D, McKellar D and Procter NG (2017) </w:t>
      </w:r>
      <w:r w:rsidRPr="00637709">
        <w:rPr>
          <w:i/>
          <w:iCs/>
          <w:lang w:val="en-GB"/>
        </w:rPr>
        <w:t>The Oakden report</w:t>
      </w:r>
      <w:r w:rsidRPr="000F3590">
        <w:rPr>
          <w:lang w:val="en-GB"/>
        </w:rPr>
        <w:t>, SA Health, Government of South Australia.</w:t>
      </w:r>
    </w:p>
    <w:p w14:paraId="6FCF330B" w14:textId="60D7A2DD" w:rsidR="000F3590" w:rsidRPr="000F3590" w:rsidRDefault="000F3590" w:rsidP="004F2690">
      <w:pPr>
        <w:pStyle w:val="References"/>
        <w:rPr>
          <w:lang w:val="en-GB"/>
        </w:rPr>
      </w:pPr>
      <w:r w:rsidRPr="000F3590">
        <w:rPr>
          <w:lang w:val="en-GB"/>
        </w:rPr>
        <w:t xml:space="preserve">Human Rights Watch (2019) </w:t>
      </w:r>
      <w:r w:rsidRPr="003641D8">
        <w:rPr>
          <w:i/>
          <w:iCs/>
          <w:lang w:val="en-GB"/>
        </w:rPr>
        <w:t>‘Fading away’: how aged care facilities in Australia chemically restrain older people with dementia</w:t>
      </w:r>
      <w:r w:rsidRPr="000F3590">
        <w:rPr>
          <w:lang w:val="en-GB"/>
        </w:rPr>
        <w:t>, Human Rights Watch, accessed 12 October 2020. https://www.hrw.org/report/2019/10/15/</w:t>
      </w:r>
      <w:r w:rsidR="004551F7">
        <w:rPr>
          <w:lang w:val="en-GB"/>
        </w:rPr>
        <w:t>‌</w:t>
      </w:r>
      <w:r w:rsidRPr="000F3590">
        <w:rPr>
          <w:lang w:val="en-GB"/>
        </w:rPr>
        <w:t>fading-away/how-aged-care-facilities-australia-chemically-restrain-older-people</w:t>
      </w:r>
    </w:p>
    <w:p w14:paraId="7AE62793" w14:textId="77777777" w:rsidR="000F3590" w:rsidRPr="000F3590" w:rsidRDefault="000F3590" w:rsidP="004F2690">
      <w:pPr>
        <w:pStyle w:val="References"/>
        <w:rPr>
          <w:lang w:val="en-GB"/>
        </w:rPr>
      </w:pPr>
      <w:r w:rsidRPr="000F3590">
        <w:rPr>
          <w:lang w:val="en-GB"/>
        </w:rPr>
        <w:t xml:space="preserve">Melbourne Social Equity Institute (2014) </w:t>
      </w:r>
      <w:r w:rsidRPr="003641D8">
        <w:rPr>
          <w:i/>
          <w:iCs/>
          <w:lang w:val="en-GB"/>
        </w:rPr>
        <w:t>Seclusion and Restraint Project: Report</w:t>
      </w:r>
      <w:r w:rsidRPr="000F3590">
        <w:rPr>
          <w:lang w:val="en-GB"/>
        </w:rPr>
        <w:t>, Prepared for the National Mental Health Commission by Melbourne Social Equity Institute, University of Melbourne, Melbourne.</w:t>
      </w:r>
    </w:p>
    <w:p w14:paraId="6A8938E5" w14:textId="28891F3F" w:rsidR="000F3590" w:rsidRPr="000F3590" w:rsidRDefault="000F3590" w:rsidP="004F2690">
      <w:pPr>
        <w:pStyle w:val="References"/>
        <w:rPr>
          <w:lang w:val="en-GB"/>
        </w:rPr>
      </w:pPr>
      <w:r w:rsidRPr="000F3590">
        <w:rPr>
          <w:lang w:val="en-GB"/>
        </w:rPr>
        <w:t>NDIS Quality and Safeguards Commission (n.d.) Behaviour support, NDIS Commission website, accessed 8 November 2020. https://www.ndiscommission.gov.au/</w:t>
      </w:r>
      <w:r w:rsidR="004551F7">
        <w:rPr>
          <w:lang w:val="en-GB"/>
        </w:rPr>
        <w:t>‌</w:t>
      </w:r>
      <w:r w:rsidRPr="000F3590">
        <w:rPr>
          <w:lang w:val="en-GB"/>
        </w:rPr>
        <w:t>providers/behaviour-support</w:t>
      </w:r>
    </w:p>
    <w:p w14:paraId="2D58AB32" w14:textId="77777777" w:rsidR="000F3590" w:rsidRPr="000F3590" w:rsidRDefault="000F3590" w:rsidP="004F2690">
      <w:pPr>
        <w:pStyle w:val="References"/>
        <w:rPr>
          <w:lang w:val="en-GB"/>
        </w:rPr>
      </w:pPr>
      <w:r w:rsidRPr="000F3590">
        <w:rPr>
          <w:lang w:val="en-GB"/>
        </w:rPr>
        <w:t xml:space="preserve">NDIS Quality and Safeguards Commission (2018) </w:t>
      </w:r>
      <w:r w:rsidRPr="003641D8">
        <w:rPr>
          <w:i/>
          <w:iCs/>
          <w:lang w:val="en-GB"/>
        </w:rPr>
        <w:t>NDIS Practice Standards and Quality Indicators</w:t>
      </w:r>
      <w:r w:rsidRPr="000F3590">
        <w:rPr>
          <w:lang w:val="en-GB"/>
        </w:rPr>
        <w:t>.</w:t>
      </w:r>
    </w:p>
    <w:p w14:paraId="3DAC5643" w14:textId="77777777" w:rsidR="000F3590" w:rsidRPr="000F3590" w:rsidRDefault="000F3590" w:rsidP="004F2690">
      <w:pPr>
        <w:pStyle w:val="References"/>
        <w:rPr>
          <w:lang w:val="en-GB"/>
        </w:rPr>
      </w:pPr>
      <w:r w:rsidRPr="000F3590">
        <w:rPr>
          <w:lang w:val="en-GB"/>
        </w:rPr>
        <w:t xml:space="preserve">NSW Civil and Administrative Tribunal (2019) </w:t>
      </w:r>
      <w:r w:rsidRPr="005C5316">
        <w:rPr>
          <w:i/>
          <w:iCs/>
          <w:lang w:val="en-GB"/>
        </w:rPr>
        <w:t>Restrictive practices and guardianship</w:t>
      </w:r>
      <w:r w:rsidRPr="000F3590">
        <w:rPr>
          <w:lang w:val="en-GB"/>
        </w:rPr>
        <w:t>, NCAT, NSW Government.</w:t>
      </w:r>
    </w:p>
    <w:p w14:paraId="17760B8E" w14:textId="11FA7AB2" w:rsidR="000F3590" w:rsidRPr="000F3590" w:rsidRDefault="000F3590" w:rsidP="004F2690">
      <w:pPr>
        <w:pStyle w:val="References"/>
        <w:rPr>
          <w:lang w:val="en-GB"/>
        </w:rPr>
      </w:pPr>
      <w:r w:rsidRPr="000F3590">
        <w:rPr>
          <w:lang w:val="en-GB"/>
        </w:rPr>
        <w:t xml:space="preserve">Parliament of Australia (2018) </w:t>
      </w:r>
      <w:r w:rsidRPr="005C5316">
        <w:rPr>
          <w:i/>
          <w:iCs/>
          <w:lang w:val="en-GB"/>
        </w:rPr>
        <w:t xml:space="preserve">Report on the inquiry into the quality of care in residential </w:t>
      </w:r>
      <w:r w:rsidRPr="005C5316">
        <w:rPr>
          <w:i/>
          <w:iCs/>
          <w:lang w:val="en-GB"/>
        </w:rPr>
        <w:t>aged care facilities in Australia</w:t>
      </w:r>
      <w:r w:rsidRPr="000F3590">
        <w:rPr>
          <w:lang w:val="en-GB"/>
        </w:rPr>
        <w:t>, House of Representatives Standing Committee on Health, Aged Care and Sport, Australian Government, accessed 8 November 2020. https://www.aph.gov.au/Parliamentary_Business/Committees/House/Health_Aged_Care_</w:t>
      </w:r>
      <w:r w:rsidR="004551F7">
        <w:rPr>
          <w:lang w:val="en-GB"/>
        </w:rPr>
        <w:t>‌</w:t>
      </w:r>
      <w:r w:rsidRPr="000F3590">
        <w:rPr>
          <w:lang w:val="en-GB"/>
        </w:rPr>
        <w:t>and_Sport/AgedCareFacilities/Report</w:t>
      </w:r>
    </w:p>
    <w:p w14:paraId="26A5F771" w14:textId="430B518F" w:rsidR="000F3590" w:rsidRPr="000F3590" w:rsidRDefault="000F3590" w:rsidP="004F2690">
      <w:pPr>
        <w:pStyle w:val="References"/>
        <w:rPr>
          <w:lang w:val="en-GB"/>
        </w:rPr>
      </w:pPr>
      <w:r w:rsidRPr="000F3590">
        <w:rPr>
          <w:lang w:val="en-GB"/>
        </w:rPr>
        <w:t xml:space="preserve">Parliamentary Joint Committee on Human Rights (2019) </w:t>
      </w:r>
      <w:r w:rsidRPr="005C5316">
        <w:rPr>
          <w:i/>
          <w:iCs/>
          <w:lang w:val="en-GB"/>
        </w:rPr>
        <w:t>Quality of Care Amendment (Minimising the Use of Restraints) Principles Inquiry Report</w:t>
      </w:r>
      <w:r w:rsidRPr="000F3590">
        <w:rPr>
          <w:lang w:val="en-GB"/>
        </w:rPr>
        <w:t>, Parliamentary Joint Committee on Human Rights, Australian Government, accessed 15 November 2020. https://www.aph.gov.au/Parliamentary_</w:t>
      </w:r>
      <w:r w:rsidR="004551F7">
        <w:rPr>
          <w:lang w:val="en-GB"/>
        </w:rPr>
        <w:t>‌</w:t>
      </w:r>
      <w:r w:rsidRPr="000F3590">
        <w:rPr>
          <w:lang w:val="en-GB"/>
        </w:rPr>
        <w:t>Business/Committees/Joint/Human_Rights/QualityCareAmendment/Report</w:t>
      </w:r>
    </w:p>
    <w:p w14:paraId="06133944" w14:textId="229D1EC8" w:rsidR="000F3590" w:rsidRPr="000F3590" w:rsidRDefault="000F3590" w:rsidP="004F2690">
      <w:pPr>
        <w:pStyle w:val="References"/>
        <w:rPr>
          <w:lang w:val="en-GB"/>
        </w:rPr>
      </w:pPr>
      <w:r w:rsidRPr="000F3590">
        <w:rPr>
          <w:lang w:val="en-GB"/>
        </w:rPr>
        <w:t xml:space="preserve">Peisah C, Jessop T and Breen J (2019) ‘A missed opportunity to improve practice around the use of restraints and consent in residential aged care: limitations of the Quality of Care Amendment (Minimising the Use of Restraints) Principles 2019’, </w:t>
      </w:r>
      <w:r w:rsidRPr="005C5316">
        <w:rPr>
          <w:i/>
          <w:iCs/>
          <w:lang w:val="en-GB"/>
        </w:rPr>
        <w:t>Australasian Journal on Ageing</w:t>
      </w:r>
      <w:r w:rsidRPr="000F3590">
        <w:rPr>
          <w:lang w:val="en-GB"/>
        </w:rPr>
        <w:t xml:space="preserve"> 39(3):292–296,</w:t>
      </w:r>
      <w:r w:rsidR="0063387E">
        <w:rPr>
          <w:lang w:val="en-GB"/>
        </w:rPr>
        <w:t xml:space="preserve"> </w:t>
      </w:r>
      <w:r w:rsidRPr="000F3590">
        <w:rPr>
          <w:lang w:val="en-GB"/>
        </w:rPr>
        <w:t>doi: 10.1111/ajag.12757.</w:t>
      </w:r>
    </w:p>
    <w:p w14:paraId="2A88A6D1" w14:textId="77777777" w:rsidR="000F3590" w:rsidRPr="000F3590" w:rsidRDefault="000F3590" w:rsidP="004F2690">
      <w:pPr>
        <w:pStyle w:val="References"/>
        <w:rPr>
          <w:lang w:val="en-GB"/>
        </w:rPr>
      </w:pPr>
      <w:r w:rsidRPr="000F3590">
        <w:rPr>
          <w:lang w:val="en-GB"/>
        </w:rPr>
        <w:t xml:space="preserve">Peisah C and Skladzien E (2014) </w:t>
      </w:r>
      <w:r w:rsidRPr="00951E8D">
        <w:rPr>
          <w:i/>
          <w:iCs/>
          <w:lang w:val="en-GB"/>
        </w:rPr>
        <w:t>The use of restraints and psychotropic medications in people with dementia</w:t>
      </w:r>
      <w:r w:rsidRPr="000F3590">
        <w:rPr>
          <w:lang w:val="en-GB"/>
        </w:rPr>
        <w:t>, report for Alzheimer’s Australia.</w:t>
      </w:r>
    </w:p>
    <w:p w14:paraId="298D1018" w14:textId="7B965767" w:rsidR="000F3590" w:rsidRPr="000F3590" w:rsidRDefault="000F3590" w:rsidP="004F2690">
      <w:pPr>
        <w:pStyle w:val="References"/>
        <w:rPr>
          <w:lang w:val="en-GB"/>
        </w:rPr>
      </w:pPr>
      <w:r w:rsidRPr="000F3590">
        <w:rPr>
          <w:lang w:val="en-GB"/>
        </w:rPr>
        <w:t xml:space="preserve">Royal Commission into Aged Care Quality and Safety (2019a) </w:t>
      </w:r>
      <w:r w:rsidRPr="002B6050">
        <w:rPr>
          <w:i/>
          <w:iCs/>
          <w:lang w:val="en-GB"/>
        </w:rPr>
        <w:t>Restrictive practices in residential aged care in Australia – background paper</w:t>
      </w:r>
      <w:r w:rsidRPr="000F3590">
        <w:rPr>
          <w:lang w:val="en-GB"/>
        </w:rPr>
        <w:t xml:space="preserve"> </w:t>
      </w:r>
      <w:r w:rsidRPr="002B6050">
        <w:rPr>
          <w:i/>
          <w:iCs/>
          <w:lang w:val="en-GB"/>
        </w:rPr>
        <w:t>4</w:t>
      </w:r>
      <w:r w:rsidRPr="000F3590">
        <w:rPr>
          <w:lang w:val="en-GB"/>
        </w:rPr>
        <w:t>, Office of the Royal Commission, Australian Government, accessed 8 November 2020. https://agedcare.royalcommission.gov.au/</w:t>
      </w:r>
      <w:r w:rsidR="00BD17AA">
        <w:rPr>
          <w:lang w:val="en-GB"/>
        </w:rPr>
        <w:t>‌</w:t>
      </w:r>
      <w:r w:rsidRPr="000F3590">
        <w:rPr>
          <w:lang w:val="en-GB"/>
        </w:rPr>
        <w:t>publications/background-paper-4-restrictive-practices-residential-aged-care-australia</w:t>
      </w:r>
    </w:p>
    <w:p w14:paraId="23AF2E67" w14:textId="7F491823" w:rsidR="000F3590" w:rsidRPr="000F3590" w:rsidRDefault="000F3590" w:rsidP="004F2690">
      <w:pPr>
        <w:pStyle w:val="References"/>
        <w:rPr>
          <w:lang w:val="en-GB"/>
        </w:rPr>
      </w:pPr>
      <w:r w:rsidRPr="000F3590">
        <w:rPr>
          <w:lang w:val="en-GB"/>
        </w:rPr>
        <w:t xml:space="preserve">Royal Commission into Aged Care Quality and Safety (2019b) </w:t>
      </w:r>
      <w:r w:rsidRPr="002B6050">
        <w:rPr>
          <w:i/>
          <w:iCs/>
          <w:lang w:val="en-GB"/>
        </w:rPr>
        <w:t>Interim Report: Neglect, Vol. 1</w:t>
      </w:r>
      <w:r w:rsidRPr="000F3590">
        <w:rPr>
          <w:lang w:val="en-GB"/>
        </w:rPr>
        <w:t>, Royal Commission into Aged Care Quality and Safety, Australian Government, accessed 8 November 2020. https://agedcare.royalcommission.gov.au/</w:t>
      </w:r>
      <w:r w:rsidR="00BD17AA">
        <w:rPr>
          <w:lang w:val="en-GB"/>
        </w:rPr>
        <w:t>‌</w:t>
      </w:r>
      <w:r w:rsidRPr="000F3590">
        <w:rPr>
          <w:lang w:val="en-GB"/>
        </w:rPr>
        <w:t>publications/interim-report-volume-1</w:t>
      </w:r>
    </w:p>
    <w:p w14:paraId="1293FC6A" w14:textId="11485B74" w:rsidR="000F3590" w:rsidRPr="000F3590" w:rsidRDefault="000F3590" w:rsidP="004F2690">
      <w:pPr>
        <w:pStyle w:val="References"/>
        <w:rPr>
          <w:lang w:val="en-GB"/>
        </w:rPr>
      </w:pPr>
      <w:r w:rsidRPr="000F3590">
        <w:rPr>
          <w:lang w:val="en-GB"/>
        </w:rPr>
        <w:t xml:space="preserve">Royal Commission into Aged Care Quality and Safety (2019c) </w:t>
      </w:r>
      <w:r w:rsidRPr="002B6050">
        <w:rPr>
          <w:i/>
          <w:iCs/>
          <w:lang w:val="en-GB"/>
        </w:rPr>
        <w:t>Interim Report: Neglect, Vol. 2</w:t>
      </w:r>
      <w:r w:rsidRPr="000F3590">
        <w:rPr>
          <w:lang w:val="en-GB"/>
        </w:rPr>
        <w:t>, Royal Commission into Aged Care Quality and Safety, Australian Government, accessed 8 November 2020. https://agedcare.royalcommission.gov.au/</w:t>
      </w:r>
      <w:r w:rsidR="00BD17AA">
        <w:rPr>
          <w:lang w:val="en-GB"/>
        </w:rPr>
        <w:t>‌</w:t>
      </w:r>
      <w:r w:rsidRPr="000F3590">
        <w:rPr>
          <w:lang w:val="en-GB"/>
        </w:rPr>
        <w:t>publications/interim-report-volume-2</w:t>
      </w:r>
    </w:p>
    <w:p w14:paraId="52471D90" w14:textId="4146F797" w:rsidR="000F3590" w:rsidRPr="000F3590" w:rsidRDefault="000F3590" w:rsidP="004F2690">
      <w:pPr>
        <w:pStyle w:val="References"/>
        <w:rPr>
          <w:lang w:val="en-GB"/>
        </w:rPr>
      </w:pPr>
      <w:r w:rsidRPr="000F3590">
        <w:rPr>
          <w:lang w:val="en-GB"/>
        </w:rPr>
        <w:lastRenderedPageBreak/>
        <w:t xml:space="preserve">Royal Commission into Aged Care Quality and Safety (2020a), </w:t>
      </w:r>
      <w:r w:rsidRPr="002D71EF">
        <w:rPr>
          <w:i/>
          <w:iCs/>
          <w:lang w:val="en-GB"/>
        </w:rPr>
        <w:t>Aged care and COVID-19: A special report</w:t>
      </w:r>
      <w:r w:rsidRPr="000F3590">
        <w:rPr>
          <w:lang w:val="en-GB"/>
        </w:rPr>
        <w:t>, Royal Commission into Aged Care Quality and Safety, Australian Government, accessed 30 October 2020. https://agedcare.royalcommission.gov.au/</w:t>
      </w:r>
      <w:r w:rsidR="00BD17AA">
        <w:rPr>
          <w:lang w:val="en-GB"/>
        </w:rPr>
        <w:t>‌</w:t>
      </w:r>
      <w:r w:rsidRPr="000F3590">
        <w:rPr>
          <w:lang w:val="en-GB"/>
        </w:rPr>
        <w:t>publications/aged-care-and-covid-19-special-report</w:t>
      </w:r>
    </w:p>
    <w:p w14:paraId="0D45F9DA" w14:textId="7BC093B6" w:rsidR="000F3590" w:rsidRPr="000F3590" w:rsidRDefault="000F3590" w:rsidP="004F2690">
      <w:pPr>
        <w:pStyle w:val="References"/>
        <w:rPr>
          <w:lang w:val="en-GB"/>
        </w:rPr>
      </w:pPr>
      <w:r w:rsidRPr="000F3590">
        <w:rPr>
          <w:lang w:val="en-GB"/>
        </w:rPr>
        <w:t xml:space="preserve">Royal Commission into Aged Care Quality and Safety (2020b) </w:t>
      </w:r>
      <w:r w:rsidRPr="00EC12BA">
        <w:rPr>
          <w:i/>
          <w:iCs/>
          <w:lang w:val="en-GB"/>
        </w:rPr>
        <w:t>Counsel Assisting’s final submissions: proposed recommendations</w:t>
      </w:r>
      <w:r w:rsidRPr="000F3590">
        <w:rPr>
          <w:lang w:val="en-GB"/>
        </w:rPr>
        <w:t>, Royal Commission into Aged Care Quality and Safety, Australian Government, accessed 29 October 2020. https://agedcare.royalcommission.gov.au/</w:t>
      </w:r>
      <w:r w:rsidR="00BD17AA">
        <w:rPr>
          <w:lang w:val="en-GB"/>
        </w:rPr>
        <w:t>‌</w:t>
      </w:r>
      <w:r w:rsidRPr="000F3590">
        <w:rPr>
          <w:lang w:val="en-GB"/>
        </w:rPr>
        <w:t>media/29098</w:t>
      </w:r>
    </w:p>
    <w:p w14:paraId="508EE02F" w14:textId="30838C7F" w:rsidR="000F3590" w:rsidRPr="000F3590" w:rsidRDefault="000F3590" w:rsidP="004F2690">
      <w:pPr>
        <w:pStyle w:val="References"/>
        <w:rPr>
          <w:lang w:val="en-GB"/>
        </w:rPr>
      </w:pPr>
      <w:r w:rsidRPr="000F3590">
        <w:rPr>
          <w:lang w:val="en-GB"/>
        </w:rPr>
        <w:t xml:space="preserve">Senate Community Affairs Reference Committee (2017) </w:t>
      </w:r>
      <w:r w:rsidRPr="00FE5A26">
        <w:rPr>
          <w:i/>
          <w:iCs/>
          <w:lang w:val="en-GB"/>
        </w:rPr>
        <w:t>Future of Australia’s aged care sector workforce</w:t>
      </w:r>
      <w:r w:rsidRPr="000F3590">
        <w:rPr>
          <w:lang w:val="en-GB"/>
        </w:rPr>
        <w:t>, C (ed.), Parliament of Australia, accessed 12 November 2020. https://www.aph.gov.au/Parliamentary_</w:t>
      </w:r>
      <w:r w:rsidR="00BD17AA">
        <w:rPr>
          <w:lang w:val="en-GB"/>
        </w:rPr>
        <w:t>‌</w:t>
      </w:r>
      <w:r w:rsidRPr="000F3590">
        <w:rPr>
          <w:lang w:val="en-GB"/>
        </w:rPr>
        <w:t>Business/Committees/Senate/Community_</w:t>
      </w:r>
      <w:r w:rsidR="00BD17AA">
        <w:rPr>
          <w:lang w:val="en-GB"/>
        </w:rPr>
        <w:t>‌</w:t>
      </w:r>
      <w:r w:rsidRPr="000F3590">
        <w:rPr>
          <w:lang w:val="en-GB"/>
        </w:rPr>
        <w:t>Affairs/AgedCareWorkforce45/Report</w:t>
      </w:r>
    </w:p>
    <w:p w14:paraId="143B4990" w14:textId="7E360B61" w:rsidR="000F3590" w:rsidRPr="000F3590" w:rsidRDefault="000F3590" w:rsidP="004F2690">
      <w:pPr>
        <w:pStyle w:val="References"/>
        <w:rPr>
          <w:lang w:val="en-GB"/>
        </w:rPr>
      </w:pPr>
      <w:r w:rsidRPr="000F3590">
        <w:rPr>
          <w:lang w:val="en-GB"/>
        </w:rPr>
        <w:t xml:space="preserve">Senate Community Affairs References Committee (2018) </w:t>
      </w:r>
      <w:r w:rsidRPr="0016217F">
        <w:rPr>
          <w:i/>
          <w:iCs/>
          <w:lang w:val="en-GB"/>
        </w:rPr>
        <w:t>Effectiveness of the Aged Care Quality Assessment and accreditation framework for protecting residents from abuse and poor practices, and ensuring proper clinical and medical care standards are maintained and practised</w:t>
      </w:r>
      <w:r w:rsidRPr="000F3590">
        <w:rPr>
          <w:lang w:val="en-GB"/>
        </w:rPr>
        <w:t>, Parliament of Australia, accessed 18 November 2020. https://www.aph.gov.au/Parliamentary_</w:t>
      </w:r>
      <w:r w:rsidR="00BD17AA">
        <w:rPr>
          <w:lang w:val="en-GB"/>
        </w:rPr>
        <w:t>‌</w:t>
      </w:r>
      <w:r w:rsidRPr="000F3590">
        <w:rPr>
          <w:lang w:val="en-GB"/>
        </w:rPr>
        <w:t>Business/Committees/Senate/Community_</w:t>
      </w:r>
      <w:r w:rsidR="00BD17AA">
        <w:rPr>
          <w:lang w:val="en-GB"/>
        </w:rPr>
        <w:t>‌</w:t>
      </w:r>
      <w:r w:rsidRPr="000F3590">
        <w:rPr>
          <w:lang w:val="en-GB"/>
        </w:rPr>
        <w:t>Affairs/AgedCareQuality/Interim report</w:t>
      </w:r>
    </w:p>
    <w:p w14:paraId="4181CEA9" w14:textId="7907DB56" w:rsidR="000F3590" w:rsidRPr="000F3590" w:rsidRDefault="000F3590" w:rsidP="004F2690">
      <w:pPr>
        <w:pStyle w:val="References"/>
        <w:rPr>
          <w:lang w:val="en-GB"/>
        </w:rPr>
      </w:pPr>
      <w:r w:rsidRPr="000F3590">
        <w:rPr>
          <w:lang w:val="en-GB"/>
        </w:rPr>
        <w:t xml:space="preserve">The Royal Australian &amp; New Zealand College of Psychiatrists (2013) </w:t>
      </w:r>
      <w:r w:rsidRPr="003B73A1">
        <w:rPr>
          <w:i/>
          <w:iCs/>
          <w:lang w:val="en-GB"/>
        </w:rPr>
        <w:t>Assessment and management of people with behavioural and psychological symptoms of dementia (BPSD): A handbook for NSW health clinicians</w:t>
      </w:r>
      <w:r w:rsidRPr="000F3590">
        <w:rPr>
          <w:lang w:val="en-GB"/>
        </w:rPr>
        <w:t>, NSW Ministry of Health, NSW Government, accessed 12 November 2020. https://www.health.nsw.gov.au/</w:t>
      </w:r>
      <w:r w:rsidR="00BD17AA">
        <w:rPr>
          <w:lang w:val="en-GB"/>
        </w:rPr>
        <w:t>‌</w:t>
      </w:r>
      <w:r w:rsidRPr="000F3590">
        <w:rPr>
          <w:lang w:val="en-GB"/>
        </w:rPr>
        <w:t>mentalhealth/</w:t>
      </w:r>
      <w:r w:rsidR="00BD17AA">
        <w:rPr>
          <w:lang w:val="en-GB"/>
        </w:rPr>
        <w:t>‌</w:t>
      </w:r>
      <w:r w:rsidRPr="000F3590">
        <w:rPr>
          <w:lang w:val="en-GB"/>
        </w:rPr>
        <w:t>resources/Pages/assessment-mgmt-people-bpsd.aspx</w:t>
      </w:r>
    </w:p>
    <w:p w14:paraId="1A85D0BF" w14:textId="77777777" w:rsidR="000F3590" w:rsidRPr="000F3590" w:rsidRDefault="000F3590" w:rsidP="004F2690">
      <w:pPr>
        <w:pStyle w:val="References"/>
        <w:rPr>
          <w:lang w:val="en-GB"/>
        </w:rPr>
      </w:pPr>
      <w:r w:rsidRPr="000F3590">
        <w:rPr>
          <w:lang w:val="en-GB"/>
        </w:rPr>
        <w:t xml:space="preserve">Westbury JL, Gee P, Ling T, Brown DT, Franks KH, Bindoff I, Bindoff A and Peterson GM (2018) ‘RedUSe: Reducing antipsychotic and benzodiazepine prescribing in residential aged care facilities’, </w:t>
      </w:r>
      <w:r w:rsidRPr="008F2928">
        <w:rPr>
          <w:i/>
          <w:iCs/>
          <w:lang w:val="en-GB"/>
        </w:rPr>
        <w:t>Medical Journal of Australia</w:t>
      </w:r>
      <w:r w:rsidRPr="000F3590">
        <w:rPr>
          <w:lang w:val="en-GB"/>
        </w:rPr>
        <w:t>, 208(9):398–403. doi: 10.5694/mja17.00857</w:t>
      </w:r>
    </w:p>
    <w:p w14:paraId="1AA5E09E" w14:textId="1B1E4978" w:rsidR="000F3590" w:rsidRPr="000F3590" w:rsidRDefault="00E516F9" w:rsidP="00F0151E">
      <w:pPr>
        <w:pStyle w:val="Subhead1"/>
        <w:spacing w:after="120"/>
      </w:pPr>
      <w:r>
        <w:br w:type="column"/>
      </w:r>
      <w:r w:rsidR="000F3590" w:rsidRPr="000F3590">
        <w:t>Legislation</w:t>
      </w:r>
    </w:p>
    <w:p w14:paraId="68A6CDD6" w14:textId="77777777" w:rsidR="000F3590" w:rsidRPr="005E5ACD" w:rsidRDefault="000F3590" w:rsidP="002068B0">
      <w:pPr>
        <w:pStyle w:val="References"/>
        <w:rPr>
          <w:i/>
          <w:lang w:val="en-GB"/>
        </w:rPr>
      </w:pPr>
      <w:r w:rsidRPr="005E5ACD">
        <w:rPr>
          <w:i/>
          <w:lang w:val="en-GB"/>
        </w:rPr>
        <w:t>Aged Care Act 1997</w:t>
      </w:r>
    </w:p>
    <w:p w14:paraId="62336CAC" w14:textId="77777777" w:rsidR="000F3590" w:rsidRPr="005E5ACD" w:rsidRDefault="000F3590" w:rsidP="002068B0">
      <w:pPr>
        <w:pStyle w:val="References"/>
        <w:rPr>
          <w:i/>
          <w:lang w:val="en-GB"/>
        </w:rPr>
      </w:pPr>
      <w:r w:rsidRPr="005E5ACD">
        <w:rPr>
          <w:i/>
          <w:lang w:val="en-GB"/>
        </w:rPr>
        <w:t>National Disability Insurance Scheme Act 2013</w:t>
      </w:r>
    </w:p>
    <w:p w14:paraId="69DCEBD5" w14:textId="609A7ED2" w:rsidR="000F3590" w:rsidRPr="005E5ACD" w:rsidRDefault="000F3590" w:rsidP="002068B0">
      <w:pPr>
        <w:pStyle w:val="References"/>
        <w:rPr>
          <w:i/>
          <w:lang w:val="en-GB"/>
        </w:rPr>
      </w:pPr>
      <w:r w:rsidRPr="005E5ACD">
        <w:rPr>
          <w:i/>
          <w:lang w:val="en-GB"/>
        </w:rPr>
        <w:t>National Disability Insurance Scheme (Restrictive Practices and Behaviour Support) Rules 2018</w:t>
      </w:r>
    </w:p>
    <w:p w14:paraId="220025EB" w14:textId="79945ADD" w:rsidR="005E5ACD" w:rsidRPr="005E5ACD" w:rsidRDefault="005E5ACD" w:rsidP="002068B0">
      <w:pPr>
        <w:pStyle w:val="References"/>
        <w:rPr>
          <w:i/>
          <w:iCs/>
          <w:lang w:val="en-GB"/>
        </w:rPr>
      </w:pPr>
      <w:r w:rsidRPr="005E5ACD">
        <w:rPr>
          <w:i/>
          <w:iCs/>
          <w:lang w:val="en-GB"/>
        </w:rPr>
        <w:t>Quality of Care Principles 2014</w:t>
      </w:r>
    </w:p>
    <w:p w14:paraId="5B50330D" w14:textId="77777777" w:rsidR="000F3590" w:rsidRPr="005E5ACD" w:rsidRDefault="000F3590" w:rsidP="002068B0">
      <w:pPr>
        <w:pStyle w:val="References"/>
        <w:rPr>
          <w:i/>
          <w:lang w:val="en-GB"/>
        </w:rPr>
      </w:pPr>
      <w:r w:rsidRPr="005E5ACD">
        <w:rPr>
          <w:i/>
          <w:lang w:val="en-GB"/>
        </w:rPr>
        <w:t>Quality of Care Amendment (Minimising the Use of Restraints) Principles 2019</w:t>
      </w:r>
    </w:p>
    <w:p w14:paraId="2EC37069" w14:textId="77777777" w:rsidR="000F3590" w:rsidRPr="005E5ACD" w:rsidRDefault="000F3590" w:rsidP="002068B0">
      <w:pPr>
        <w:pStyle w:val="References"/>
        <w:rPr>
          <w:i/>
          <w:lang w:val="en-GB"/>
        </w:rPr>
      </w:pPr>
      <w:r w:rsidRPr="005E5ACD">
        <w:rPr>
          <w:i/>
          <w:lang w:val="en-GB"/>
        </w:rPr>
        <w:t>Quality of Care Amendment (Minimising the Use of Restraints) Principles 2019: Explanatory statement</w:t>
      </w:r>
    </w:p>
    <w:p w14:paraId="1ABC3B32" w14:textId="77777777" w:rsidR="000F3590" w:rsidRPr="005E5ACD" w:rsidRDefault="000F3590" w:rsidP="002068B0">
      <w:pPr>
        <w:pStyle w:val="References"/>
        <w:rPr>
          <w:i/>
          <w:lang w:val="en-GB"/>
        </w:rPr>
      </w:pPr>
      <w:r w:rsidRPr="005E5ACD">
        <w:rPr>
          <w:i/>
          <w:lang w:val="en-GB"/>
        </w:rPr>
        <w:t>Quality of Care Amendment (Reviewing Restraints Principles) Principles 2019</w:t>
      </w:r>
    </w:p>
    <w:p w14:paraId="4237B8D8" w14:textId="77777777" w:rsidR="000F3590" w:rsidRPr="005E5ACD" w:rsidRDefault="000F3590" w:rsidP="002068B0">
      <w:pPr>
        <w:pStyle w:val="References"/>
        <w:rPr>
          <w:i/>
          <w:lang w:val="en-GB"/>
        </w:rPr>
      </w:pPr>
      <w:r w:rsidRPr="005E5ACD">
        <w:rPr>
          <w:i/>
          <w:lang w:val="en-GB"/>
        </w:rPr>
        <w:t>Quality of Care Amendment (Reviewing Restraints Principles) Principles 2019: Explanatory statement</w:t>
      </w:r>
    </w:p>
    <w:p w14:paraId="6EBAFB7A" w14:textId="77777777" w:rsidR="000F3590" w:rsidRPr="000F3590" w:rsidRDefault="000F3590" w:rsidP="00F0151E">
      <w:pPr>
        <w:pStyle w:val="Subhead1"/>
        <w:spacing w:after="120"/>
      </w:pPr>
      <w:r w:rsidRPr="000F3590">
        <w:t>Legal cases</w:t>
      </w:r>
    </w:p>
    <w:p w14:paraId="46CA3BEB" w14:textId="601B951F" w:rsidR="00607306" w:rsidRPr="00607306" w:rsidRDefault="000F3590" w:rsidP="002068B0">
      <w:pPr>
        <w:pStyle w:val="References"/>
        <w:rPr>
          <w:rFonts w:ascii="Segoe UI" w:hAnsi="Segoe UI" w:cs="Times New Roman"/>
          <w:color w:val="404142"/>
          <w:lang w:val="en-GB"/>
        </w:rPr>
        <w:sectPr w:rsidR="00607306" w:rsidRPr="00607306" w:rsidSect="008F5267">
          <w:headerReference w:type="default" r:id="rId31"/>
          <w:type w:val="continuous"/>
          <w:pgSz w:w="11907" w:h="16840" w:code="9"/>
          <w:pgMar w:top="851" w:right="1134" w:bottom="851" w:left="1701" w:header="397" w:footer="567" w:gutter="0"/>
          <w:cols w:num="2" w:space="567"/>
          <w:titlePg/>
          <w:docGrid w:linePitch="272"/>
        </w:sectPr>
      </w:pPr>
      <w:r w:rsidRPr="000F3590">
        <w:rPr>
          <w:lang w:val="en-GB"/>
        </w:rPr>
        <w:t xml:space="preserve">VZM (2020) NSWCATGD 25 [NSW Civil and Administrative Tribunal decision] </w:t>
      </w:r>
      <w:r w:rsidR="00607306" w:rsidRPr="00607306">
        <w:rPr>
          <w:rFonts w:ascii="Segoe UI" w:hAnsi="Segoe UI" w:cs="Times New Roman"/>
          <w:color w:val="404142"/>
          <w:lang w:val="en-GB"/>
        </w:rPr>
        <w:fldChar w:fldCharType="begin" w:fldLock="1"/>
      </w:r>
      <w:r w:rsidR="00607306" w:rsidRPr="00607306">
        <w:rPr>
          <w:rFonts w:ascii="Segoe UI" w:hAnsi="Segoe UI" w:cs="Times New Roman"/>
          <w:color w:val="404142"/>
          <w:lang w:val="en-GB"/>
        </w:rPr>
        <w:instrText xml:space="preserve">ADDIN Mendeley Bibliography CSL_BIBLIOGRAPHY </w:instrText>
      </w:r>
      <w:r w:rsidR="00607306" w:rsidRPr="00607306">
        <w:rPr>
          <w:rFonts w:ascii="Segoe UI" w:hAnsi="Segoe UI" w:cs="Times New Roman"/>
          <w:color w:val="404142"/>
          <w:lang w:val="en-GB"/>
        </w:rPr>
        <w:fldChar w:fldCharType="end"/>
      </w:r>
    </w:p>
    <w:p w14:paraId="576989CD" w14:textId="77777777" w:rsidR="00607306" w:rsidRPr="00607306" w:rsidRDefault="00607306" w:rsidP="00607306">
      <w:pPr>
        <w:spacing w:after="360"/>
        <w:rPr>
          <w:rFonts w:ascii="Segoe UI" w:eastAsia="Calibri" w:hAnsi="Segoe UI" w:cs="Times New Roman"/>
          <w:color w:val="5F6163"/>
          <w:sz w:val="16"/>
          <w:szCs w:val="20"/>
          <w:lang w:val="en-GB"/>
        </w:rPr>
      </w:pPr>
      <w:r w:rsidRPr="00607306">
        <w:rPr>
          <w:rFonts w:ascii="Segoe UI" w:eastAsia="Calibri" w:hAnsi="Segoe UI" w:cs="Times New Roman"/>
          <w:noProof/>
          <w:color w:val="5F6163"/>
          <w:sz w:val="16"/>
          <w:szCs w:val="20"/>
          <w:lang w:val="en-GB" w:bidi="th-TH"/>
        </w:rPr>
        <w:lastRenderedPageBreak/>
        <w:fldChar w:fldCharType="begin" w:fldLock="1"/>
      </w:r>
      <w:r w:rsidRPr="00607306">
        <w:rPr>
          <w:rFonts w:ascii="Segoe UI" w:eastAsia="Calibri" w:hAnsi="Segoe UI" w:cs="Times New Roman"/>
          <w:noProof/>
          <w:color w:val="5F6163"/>
          <w:sz w:val="16"/>
          <w:szCs w:val="20"/>
          <w:lang w:val="en-GB" w:bidi="th-TH"/>
        </w:rPr>
        <w:instrText xml:space="preserve">ADDIN Mendeley Bibliography CSL_BIBLIOGRAPHY </w:instrText>
      </w:r>
      <w:r w:rsidRPr="00607306">
        <w:rPr>
          <w:rFonts w:ascii="Segoe UI" w:eastAsia="Calibri" w:hAnsi="Segoe UI" w:cs="Times New Roman"/>
          <w:noProof/>
          <w:color w:val="5F6163"/>
          <w:sz w:val="16"/>
          <w:szCs w:val="20"/>
          <w:lang w:val="en-GB" w:bidi="th-TH"/>
        </w:rPr>
        <w:fldChar w:fldCharType="end"/>
      </w:r>
      <w:r w:rsidRPr="00607306">
        <w:rPr>
          <w:rFonts w:ascii="Segoe UI" w:eastAsia="Calibri" w:hAnsi="Segoe UI" w:cs="Times New Roman"/>
          <w:b/>
          <w:noProof/>
          <w:color w:val="5F6163"/>
          <w:sz w:val="16"/>
          <w:szCs w:val="20"/>
          <w:lang w:val="en-GB"/>
        </w:rPr>
        <w:t>Disclaimer:</w:t>
      </w:r>
      <w:r w:rsidRPr="00607306">
        <w:rPr>
          <w:rFonts w:ascii="Segoe UI" w:eastAsia="Calibri" w:hAnsi="Segoe UI" w:cs="Times New Roman"/>
          <w:color w:val="5F6163"/>
          <w:sz w:val="16"/>
          <w:szCs w:val="20"/>
          <w:lang w:val="en-GB"/>
        </w:rPr>
        <w:t xml:space="preserve"> Australian Healthcare Associates (AHA) has prepared this report on behalf of the Australian Government Department of Health (the Client).</w:t>
      </w:r>
      <w:r w:rsidRPr="00607306">
        <w:rPr>
          <w:rFonts w:ascii="Segoe UI" w:eastAsia="Calibri" w:hAnsi="Segoe UI" w:cs="Times New Roman"/>
          <w:color w:val="5F6163"/>
          <w:sz w:val="16"/>
          <w:szCs w:val="20"/>
          <w:lang w:val="en-GB"/>
        </w:rPr>
        <w:br/>
      </w:r>
      <w:r w:rsidRPr="00607306">
        <w:rPr>
          <w:rFonts w:ascii="Segoe UI" w:eastAsia="Calibri" w:hAnsi="Segoe UI" w:cs="Times New Roman"/>
          <w:color w:val="5F6163"/>
          <w:sz w:val="16"/>
          <w:szCs w:val="20"/>
          <w:lang w:val="en-GB"/>
        </w:rPr>
        <w:br/>
        <w:t>The report should not be used or relied upon for any purpose other than as an expression of the conclusions and recommendations of AHA to the Client as to the matters within the scope of the report. AHA and its officers and employees expressly disclaim any liability to any person other than the Client who relies on or purports to rely on the report for any other purpose.</w:t>
      </w:r>
      <w:r w:rsidRPr="00607306">
        <w:rPr>
          <w:rFonts w:ascii="Segoe UI" w:eastAsia="Calibri" w:hAnsi="Segoe UI" w:cs="Times New Roman"/>
          <w:color w:val="5F6163"/>
          <w:sz w:val="16"/>
          <w:szCs w:val="20"/>
          <w:lang w:val="en-GB"/>
        </w:rPr>
        <w:br/>
      </w:r>
      <w:r w:rsidRPr="00607306">
        <w:rPr>
          <w:rFonts w:ascii="Segoe UI" w:eastAsia="Calibri" w:hAnsi="Segoe UI" w:cs="Times New Roman"/>
          <w:color w:val="5F6163"/>
          <w:sz w:val="16"/>
          <w:szCs w:val="20"/>
          <w:lang w:val="en-GB"/>
        </w:rPr>
        <w:br/>
        <w:t>AHA has prepared the report with care and diligence. The conclusions and recommendations in this report are given in good faith and in the reasonable belief that they are correct and not misleading. The report has been prepared by AHA based on information provided by the client and other persons. AHA has relied on that information and has not independently verified or audited that information.</w:t>
      </w:r>
    </w:p>
    <w:p w14:paraId="06D858BD" w14:textId="63F23F8A" w:rsidR="00607306" w:rsidRPr="00607306" w:rsidRDefault="00607306" w:rsidP="00607306">
      <w:pPr>
        <w:spacing w:after="360"/>
        <w:rPr>
          <w:rFonts w:ascii="Segoe UI" w:eastAsia="Segoe UI" w:hAnsi="Segoe UI" w:cs="Times New Roman"/>
          <w:color w:val="5F6163"/>
          <w:sz w:val="16"/>
          <w:szCs w:val="20"/>
          <w:lang w:val="en-GB"/>
        </w:rPr>
      </w:pPr>
      <w:r w:rsidRPr="00607306">
        <w:rPr>
          <w:rFonts w:ascii="Segoe UI" w:eastAsia="Calibri" w:hAnsi="Segoe UI" w:cs="Times New Roman"/>
          <w:b/>
          <w:color w:val="auto"/>
          <w:sz w:val="16"/>
          <w:szCs w:val="20"/>
          <w:lang w:val="en-GB"/>
        </w:rPr>
        <w:t>Suggested citation:</w:t>
      </w:r>
      <w:r w:rsidRPr="00607306">
        <w:rPr>
          <w:rFonts w:ascii="Segoe UI" w:eastAsia="Calibri" w:hAnsi="Segoe UI" w:cs="Times New Roman"/>
          <w:color w:val="5F6163"/>
          <w:sz w:val="16"/>
          <w:szCs w:val="20"/>
          <w:lang w:val="en-GB"/>
        </w:rPr>
        <w:t xml:space="preserve"> Australian Healthcare Associates, 2020, </w:t>
      </w:r>
      <w:r w:rsidR="0038740D">
        <w:rPr>
          <w:rFonts w:ascii="Segoe UI" w:eastAsia="Calibri" w:hAnsi="Segoe UI" w:cs="Times New Roman"/>
          <w:color w:val="5F6163"/>
          <w:sz w:val="16"/>
          <w:szCs w:val="20"/>
          <w:lang w:val="en-GB"/>
        </w:rPr>
        <w:t>Independent review of legislative provisions governing the use</w:t>
      </w:r>
      <w:r w:rsidR="00F54D57">
        <w:rPr>
          <w:rFonts w:ascii="Segoe UI" w:eastAsia="Calibri" w:hAnsi="Segoe UI" w:cs="Times New Roman"/>
          <w:color w:val="5F6163"/>
          <w:sz w:val="16"/>
          <w:szCs w:val="20"/>
          <w:lang w:val="en-GB"/>
        </w:rPr>
        <w:t xml:space="preserve"> of restraint in residential aged care</w:t>
      </w:r>
      <w:r w:rsidR="003B019C">
        <w:rPr>
          <w:rFonts w:ascii="Segoe UI" w:eastAsia="Calibri" w:hAnsi="Segoe UI" w:cs="Times New Roman"/>
          <w:color w:val="5F6163"/>
          <w:sz w:val="16"/>
          <w:szCs w:val="20"/>
          <w:lang w:val="en-GB"/>
        </w:rPr>
        <w:t xml:space="preserve"> -</w:t>
      </w:r>
      <w:r w:rsidR="00F54D57">
        <w:rPr>
          <w:rFonts w:ascii="Segoe UI" w:eastAsia="Calibri" w:hAnsi="Segoe UI" w:cs="Times New Roman"/>
          <w:color w:val="5F6163"/>
          <w:sz w:val="16"/>
          <w:szCs w:val="20"/>
          <w:lang w:val="en-GB"/>
        </w:rPr>
        <w:t xml:space="preserve"> </w:t>
      </w:r>
      <w:r w:rsidR="003B019C">
        <w:rPr>
          <w:rFonts w:ascii="Segoe UI" w:eastAsia="Calibri" w:hAnsi="Segoe UI" w:cs="Times New Roman"/>
          <w:color w:val="5F6163"/>
          <w:sz w:val="16"/>
          <w:szCs w:val="20"/>
          <w:lang w:val="en-GB"/>
        </w:rPr>
        <w:t>F</w:t>
      </w:r>
      <w:r>
        <w:rPr>
          <w:rFonts w:ascii="Segoe UI" w:eastAsia="Calibri" w:hAnsi="Segoe UI" w:cs="Times New Roman"/>
          <w:color w:val="5F6163"/>
          <w:sz w:val="16"/>
          <w:szCs w:val="20"/>
          <w:lang w:val="en-GB"/>
        </w:rPr>
        <w:t>inal report</w:t>
      </w:r>
      <w:r w:rsidRPr="00607306">
        <w:rPr>
          <w:rFonts w:ascii="Segoe UI" w:eastAsia="Calibri" w:hAnsi="Segoe UI" w:cs="Times New Roman"/>
          <w:color w:val="5F6163"/>
          <w:sz w:val="16"/>
          <w:szCs w:val="20"/>
          <w:lang w:val="en-GB"/>
        </w:rPr>
        <w:t>, Australian Government Department of Health, Canberra.</w:t>
      </w:r>
    </w:p>
    <w:p w14:paraId="34D10747" w14:textId="77777777" w:rsidR="00607306" w:rsidRPr="00607306" w:rsidRDefault="00607306" w:rsidP="00607306">
      <w:pPr>
        <w:rPr>
          <w:rFonts w:ascii="Segoe UI" w:eastAsia="Segoe UI" w:hAnsi="Segoe UI" w:cs="Times New Roman"/>
          <w:color w:val="404142"/>
          <w:szCs w:val="20"/>
          <w:lang w:val="en-GB"/>
        </w:rPr>
      </w:pPr>
      <w:r w:rsidRPr="00607306">
        <w:rPr>
          <w:rFonts w:ascii="Segoe UI" w:eastAsia="Segoe UI" w:hAnsi="Segoe UI" w:cs="Times New Roman"/>
          <w:noProof/>
          <w:color w:val="404142"/>
          <w:szCs w:val="20"/>
        </w:rPr>
        <w:drawing>
          <wp:inline distT="0" distB="0" distL="0" distR="0" wp14:anchorId="1357B04B" wp14:editId="2612DC4E">
            <wp:extent cx="2952750" cy="260350"/>
            <wp:effectExtent l="0" t="0" r="6350" b="6350"/>
            <wp:docPr id="12" name="Picture 12" descr="Logo: Australian Healthcare Associ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A_Logo_Landscape_With_Strapline.jpg"/>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952750" cy="260350"/>
                    </a:xfrm>
                    <a:prstGeom prst="rect">
                      <a:avLst/>
                    </a:prstGeom>
                    <a:ln>
                      <a:noFill/>
                    </a:ln>
                    <a:extLst>
                      <a:ext uri="{53640926-AAD7-44D8-BBD7-CCE9431645EC}">
                        <a14:shadowObscured xmlns:a14="http://schemas.microsoft.com/office/drawing/2010/main"/>
                      </a:ext>
                    </a:extLst>
                  </pic:spPr>
                </pic:pic>
              </a:graphicData>
            </a:graphic>
          </wp:inline>
        </w:drawing>
      </w:r>
    </w:p>
    <w:p w14:paraId="5211069C" w14:textId="77777777" w:rsidR="00607306" w:rsidRPr="00607306" w:rsidRDefault="00607306" w:rsidP="00607306">
      <w:pPr>
        <w:ind w:left="57"/>
        <w:rPr>
          <w:rFonts w:ascii="Segoe UI" w:eastAsia="Segoe UI" w:hAnsi="Segoe UI" w:cs="Times New Roman"/>
          <w:color w:val="5F6163"/>
          <w:szCs w:val="20"/>
          <w:lang w:val="en-GB"/>
        </w:rPr>
      </w:pPr>
      <w:r w:rsidRPr="00607306">
        <w:rPr>
          <w:rFonts w:ascii="Segoe UI" w:eastAsia="Segoe UI" w:hAnsi="Segoe UI" w:cs="Times New Roman"/>
          <w:color w:val="5F6163"/>
          <w:szCs w:val="20"/>
          <w:lang w:val="en-GB"/>
        </w:rPr>
        <w:t>Level 6, 140 Bourke St, Melbourne VIC 3000</w:t>
      </w:r>
    </w:p>
    <w:p w14:paraId="72376403" w14:textId="77777777" w:rsidR="00607306" w:rsidRPr="00607306" w:rsidRDefault="00607306" w:rsidP="00607306">
      <w:pPr>
        <w:ind w:left="57"/>
        <w:rPr>
          <w:rFonts w:ascii="Segoe UI" w:eastAsia="Segoe UI" w:hAnsi="Segoe UI" w:cs="Times New Roman"/>
          <w:color w:val="5F6163"/>
          <w:szCs w:val="20"/>
          <w:lang w:val="en-GB"/>
        </w:rPr>
      </w:pPr>
      <w:r w:rsidRPr="00607306">
        <w:rPr>
          <w:rFonts w:ascii="Segoe UI" w:eastAsia="Segoe UI" w:hAnsi="Segoe UI" w:cs="Times New Roman"/>
          <w:color w:val="5F6163"/>
          <w:szCs w:val="20"/>
          <w:lang w:val="en-GB"/>
        </w:rPr>
        <w:t>Locked Bag 32005, Collins Street East, VIC 8006</w:t>
      </w:r>
    </w:p>
    <w:p w14:paraId="5204C305" w14:textId="77777777" w:rsidR="00607306" w:rsidRPr="00607306" w:rsidRDefault="00607306" w:rsidP="00607306">
      <w:pPr>
        <w:ind w:left="57"/>
        <w:rPr>
          <w:rFonts w:ascii="Segoe UI" w:eastAsia="Segoe UI" w:hAnsi="Segoe UI" w:cs="Times New Roman"/>
          <w:color w:val="5F6163"/>
          <w:szCs w:val="20"/>
          <w:lang w:val="en-GB"/>
        </w:rPr>
      </w:pPr>
      <w:r w:rsidRPr="00607306">
        <w:rPr>
          <w:rFonts w:ascii="Segoe UI" w:eastAsia="Segoe UI" w:hAnsi="Segoe UI" w:cs="Times New Roman"/>
          <w:color w:val="5F6163"/>
          <w:szCs w:val="20"/>
          <w:lang w:val="en-GB"/>
        </w:rPr>
        <w:t>(03) 9663 1950</w:t>
      </w:r>
    </w:p>
    <w:p w14:paraId="1BBA8171" w14:textId="77777777" w:rsidR="00607306" w:rsidRPr="00607306" w:rsidRDefault="00607306" w:rsidP="00607306">
      <w:pPr>
        <w:ind w:left="57"/>
        <w:rPr>
          <w:rFonts w:ascii="Segoe UI" w:eastAsia="Segoe UI" w:hAnsi="Segoe UI" w:cs="Times New Roman"/>
          <w:color w:val="5F6163"/>
          <w:szCs w:val="20"/>
          <w:lang w:val="en-GB"/>
        </w:rPr>
      </w:pPr>
      <w:r w:rsidRPr="00607306">
        <w:rPr>
          <w:rFonts w:ascii="Segoe UI" w:eastAsia="Segoe UI" w:hAnsi="Segoe UI" w:cs="Times New Roman"/>
          <w:color w:val="5F6163"/>
          <w:szCs w:val="20"/>
          <w:lang w:val="en-GB"/>
        </w:rPr>
        <w:t>aha@ahaconsulting.com.au</w:t>
      </w:r>
    </w:p>
    <w:p w14:paraId="2F1B6827" w14:textId="0F629929" w:rsidR="00C60EFB" w:rsidRPr="006710EF" w:rsidRDefault="00607306" w:rsidP="00607306">
      <w:pPr>
        <w:ind w:left="57"/>
        <w:rPr>
          <w:rFonts w:eastAsia="Calibri" w:cstheme="minorHAnsi"/>
          <w:color w:val="auto"/>
          <w:szCs w:val="20"/>
          <w:lang w:val="en-GB"/>
        </w:rPr>
      </w:pPr>
      <w:r w:rsidRPr="00607306">
        <w:rPr>
          <w:rFonts w:ascii="Segoe UI" w:eastAsia="Segoe UI" w:hAnsi="Segoe UI" w:cs="Times New Roman"/>
          <w:color w:val="5F6163"/>
          <w:szCs w:val="20"/>
          <w:lang w:val="en-GB"/>
        </w:rPr>
        <w:t>www.ahaconsulting.com.au</w:t>
      </w:r>
    </w:p>
    <w:sectPr w:rsidR="00C60EFB" w:rsidRPr="006710EF" w:rsidSect="00607306">
      <w:headerReference w:type="first" r:id="rId33"/>
      <w:footerReference w:type="first" r:id="rId34"/>
      <w:pgSz w:w="11907" w:h="16840" w:code="9"/>
      <w:pgMar w:top="851" w:right="1134" w:bottom="851" w:left="1701" w:header="397" w:footer="567" w:gutter="0"/>
      <w:cols w:space="567"/>
      <w:vAlign w:val="bottom"/>
      <w:titlePg/>
      <w:docGrid w:linePitch="299"/>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0DB3E8" w14:textId="77777777" w:rsidR="007D2195" w:rsidRDefault="007D2195" w:rsidP="0063537E">
      <w:r>
        <w:separator/>
      </w:r>
    </w:p>
    <w:p w14:paraId="68BB923C" w14:textId="77777777" w:rsidR="007D2195" w:rsidRDefault="007D2195"/>
  </w:endnote>
  <w:endnote w:type="continuationSeparator" w:id="0">
    <w:p w14:paraId="59E1D8C4" w14:textId="77777777" w:rsidR="007D2195" w:rsidRDefault="007D2195" w:rsidP="0063537E">
      <w:r>
        <w:continuationSeparator/>
      </w:r>
    </w:p>
    <w:p w14:paraId="4845BA2F" w14:textId="77777777" w:rsidR="007D2195" w:rsidRDefault="007D2195"/>
  </w:endnote>
  <w:endnote w:type="continuationNotice" w:id="1">
    <w:p w14:paraId="6405242B" w14:textId="77777777" w:rsidR="007D2195" w:rsidRDefault="007D2195"/>
    <w:p w14:paraId="3449818E" w14:textId="77777777" w:rsidR="007D2195" w:rsidRDefault="007D21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CIDFont+F4">
    <w:altName w:val="MS Mincho"/>
    <w:panose1 w:val="00000000000000000000"/>
    <w:charset w:val="00"/>
    <w:family w:val="auto"/>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Univers 45 Light">
    <w:altName w:val="Calibri"/>
    <w:charset w:val="00"/>
    <w:family w:val="auto"/>
    <w:pitch w:val="variable"/>
    <w:sig w:usb0="8000002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7CA9ED" w14:textId="4CE02CE1" w:rsidR="007D2195" w:rsidRDefault="007D2195">
    <w:pPr>
      <w:pStyle w:val="Footer"/>
    </w:pPr>
    <w:fldSimple w:instr="STYLEREF  Title  \* MERGEFORMAT">
      <w:r w:rsidR="00C037AA">
        <w:t>Independent review of legislative provisions governing the use of restraint in residential aged care</w:t>
      </w:r>
    </w:fldSimple>
    <w:r w:rsidRPr="003F52E5">
      <w:t>:</w:t>
    </w:r>
    <w:r>
      <w:t xml:space="preserve"> </w:t>
    </w:r>
    <w:fldSimple w:instr="STYLEREF  &quot;Title 2&quot;  \* MERGEFORMAT">
      <w:r w:rsidR="00C037AA">
        <w:t>Final report</w:t>
      </w:r>
    </w:fldSimple>
    <w:r w:rsidRPr="003F52E5">
      <w:t xml:space="preserve"> </w:t>
    </w:r>
    <w:r w:rsidRPr="00DE72D1">
      <w:rPr>
        <w:color w:val="0079C1" w:themeColor="text2"/>
      </w:rPr>
      <w:t>|</w:t>
    </w:r>
    <w:r>
      <w:t xml:space="preserve"> </w:t>
    </w:r>
    <w:r w:rsidRPr="003F52E5">
      <w:rPr>
        <w:rStyle w:val="Bold"/>
      </w:rPr>
      <w:fldChar w:fldCharType="begin"/>
    </w:r>
    <w:r w:rsidRPr="003F52E5">
      <w:rPr>
        <w:rStyle w:val="Bold"/>
      </w:rPr>
      <w:instrText xml:space="preserve"> PAGE   \* MERGEFORMAT </w:instrText>
    </w:r>
    <w:r w:rsidRPr="003F52E5">
      <w:rPr>
        <w:rStyle w:val="Bold"/>
      </w:rPr>
      <w:fldChar w:fldCharType="separate"/>
    </w:r>
    <w:r w:rsidR="00C037AA">
      <w:rPr>
        <w:rStyle w:val="Bold"/>
        <w:noProof/>
      </w:rPr>
      <w:t>2</w:t>
    </w:r>
    <w:r w:rsidRPr="003F52E5">
      <w:rPr>
        <w:rStyle w:val="Bold"/>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BAA65F" w14:textId="175B926D" w:rsidR="007D2195" w:rsidRDefault="007D2195">
    <w:pPr>
      <w:pStyle w:val="Footer"/>
    </w:pPr>
    <w:fldSimple w:instr="STYLEREF  Title  \* MERGEFORMAT">
      <w:r w:rsidR="00C037AA">
        <w:t>Independent review of legislative provisions governing the use of restraint in residential aged care</w:t>
      </w:r>
    </w:fldSimple>
    <w:r>
      <w:t xml:space="preserve"> – </w:t>
    </w:r>
    <w:fldSimple w:instr="STYLEREF  &quot;Title 2&quot;  \* MERGEFORMAT">
      <w:r w:rsidR="00C037AA">
        <w:t>Final report</w:t>
      </w:r>
    </w:fldSimple>
    <w:r w:rsidRPr="003F52E5">
      <w:t xml:space="preserve"> </w:t>
    </w:r>
    <w:r w:rsidRPr="00DE72D1">
      <w:rPr>
        <w:color w:val="0079C1" w:themeColor="text2"/>
      </w:rPr>
      <w:t>|</w:t>
    </w:r>
    <w:r>
      <w:t xml:space="preserve"> </w:t>
    </w:r>
    <w:r w:rsidRPr="003F52E5">
      <w:rPr>
        <w:rStyle w:val="Bold"/>
      </w:rPr>
      <w:fldChar w:fldCharType="begin"/>
    </w:r>
    <w:r w:rsidRPr="003F52E5">
      <w:rPr>
        <w:rStyle w:val="Bold"/>
      </w:rPr>
      <w:instrText xml:space="preserve"> PAGE   \* MERGEFORMAT </w:instrText>
    </w:r>
    <w:r w:rsidRPr="003F52E5">
      <w:rPr>
        <w:rStyle w:val="Bold"/>
      </w:rPr>
      <w:fldChar w:fldCharType="separate"/>
    </w:r>
    <w:r w:rsidR="00C037AA">
      <w:rPr>
        <w:rStyle w:val="Bold"/>
        <w:noProof/>
      </w:rPr>
      <w:t>ii</w:t>
    </w:r>
    <w:r w:rsidRPr="003F52E5">
      <w:rPr>
        <w:rStyle w:val="Bold"/>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CD5084" w14:textId="7018C6A2" w:rsidR="007D2195" w:rsidRDefault="007D2195">
    <w:pPr>
      <w:pStyle w:val="Footer"/>
    </w:pPr>
    <w:fldSimple w:instr="STYLEREF  Title  \* MERGEFORMAT">
      <w:r w:rsidR="00C037AA">
        <w:t>Independent review of legislative provisions governing the use of restraint in residential aged care</w:t>
      </w:r>
    </w:fldSimple>
    <w:r w:rsidRPr="003F52E5">
      <w:t>:</w:t>
    </w:r>
    <w:r>
      <w:t xml:space="preserve"> </w:t>
    </w:r>
    <w:fldSimple w:instr="STYLEREF  &quot;Title 2&quot;  \* MERGEFORMAT">
      <w:r w:rsidR="00C037AA">
        <w:t>Final report</w:t>
      </w:r>
    </w:fldSimple>
    <w:r w:rsidRPr="003F52E5">
      <w:t xml:space="preserve"> </w:t>
    </w:r>
    <w:r w:rsidRPr="00DE72D1">
      <w:rPr>
        <w:color w:val="0079C1" w:themeColor="text2"/>
      </w:rPr>
      <w:t>|</w:t>
    </w:r>
    <w:r>
      <w:t xml:space="preserve"> </w:t>
    </w:r>
    <w:r w:rsidRPr="003F52E5">
      <w:rPr>
        <w:rStyle w:val="Bold"/>
      </w:rPr>
      <w:fldChar w:fldCharType="begin"/>
    </w:r>
    <w:r w:rsidRPr="003F52E5">
      <w:rPr>
        <w:rStyle w:val="Bold"/>
      </w:rPr>
      <w:instrText xml:space="preserve"> PAGE   \* MERGEFORMAT </w:instrText>
    </w:r>
    <w:r w:rsidRPr="003F52E5">
      <w:rPr>
        <w:rStyle w:val="Bold"/>
      </w:rPr>
      <w:fldChar w:fldCharType="separate"/>
    </w:r>
    <w:r w:rsidR="00C037AA">
      <w:rPr>
        <w:rStyle w:val="Bold"/>
        <w:noProof/>
      </w:rPr>
      <w:t>1</w:t>
    </w:r>
    <w:r w:rsidRPr="003F52E5">
      <w:rPr>
        <w:rStyle w:val="Bold"/>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E78A30" w14:textId="5E23CDE2" w:rsidR="007D2195" w:rsidRPr="008836E4" w:rsidRDefault="007D2195" w:rsidP="00CC2E07">
    <w:pPr>
      <w:pStyle w:val="Indent1"/>
      <w:rPr>
        <w:sz w:val="16"/>
        <w:szCs w:val="16"/>
      </w:rPr>
    </w:pPr>
    <w:r w:rsidRPr="008836E4">
      <w:rPr>
        <w:sz w:val="16"/>
        <w:szCs w:val="16"/>
      </w:rPr>
      <w:fldChar w:fldCharType="begin"/>
    </w:r>
    <w:r w:rsidRPr="008836E4">
      <w:rPr>
        <w:sz w:val="16"/>
        <w:szCs w:val="16"/>
      </w:rPr>
      <w:instrText>STYLEREF  Title  \* MERGEFORMAT</w:instrText>
    </w:r>
    <w:r w:rsidRPr="008836E4">
      <w:rPr>
        <w:sz w:val="16"/>
        <w:szCs w:val="16"/>
      </w:rPr>
      <w:fldChar w:fldCharType="separate"/>
    </w:r>
    <w:r w:rsidR="00C037AA">
      <w:rPr>
        <w:noProof/>
        <w:sz w:val="16"/>
        <w:szCs w:val="16"/>
      </w:rPr>
      <w:t>Independent review of legislative provisions governing the use of restraint in residential aged care</w:t>
    </w:r>
    <w:r w:rsidRPr="008836E4">
      <w:rPr>
        <w:sz w:val="16"/>
        <w:szCs w:val="16"/>
      </w:rPr>
      <w:fldChar w:fldCharType="end"/>
    </w:r>
    <w:r w:rsidRPr="008836E4">
      <w:rPr>
        <w:sz w:val="16"/>
        <w:szCs w:val="16"/>
      </w:rPr>
      <w:t xml:space="preserve">: </w:t>
    </w:r>
    <w:r w:rsidRPr="008836E4">
      <w:rPr>
        <w:sz w:val="16"/>
        <w:szCs w:val="16"/>
      </w:rPr>
      <w:fldChar w:fldCharType="begin"/>
    </w:r>
    <w:r w:rsidRPr="008836E4">
      <w:rPr>
        <w:sz w:val="16"/>
        <w:szCs w:val="16"/>
      </w:rPr>
      <w:instrText>STYLEREF  "Title 2"  \* MERGEFORMAT</w:instrText>
    </w:r>
    <w:r w:rsidRPr="008836E4">
      <w:rPr>
        <w:sz w:val="16"/>
        <w:szCs w:val="16"/>
      </w:rPr>
      <w:fldChar w:fldCharType="separate"/>
    </w:r>
    <w:r w:rsidR="00C037AA">
      <w:rPr>
        <w:noProof/>
        <w:sz w:val="16"/>
        <w:szCs w:val="16"/>
      </w:rPr>
      <w:t>Final report</w:t>
    </w:r>
    <w:r w:rsidRPr="008836E4">
      <w:rPr>
        <w:sz w:val="16"/>
        <w:szCs w:val="16"/>
      </w:rPr>
      <w:fldChar w:fldCharType="end"/>
    </w:r>
    <w:r w:rsidRPr="008836E4">
      <w:rPr>
        <w:sz w:val="16"/>
        <w:szCs w:val="16"/>
      </w:rPr>
      <w:t xml:space="preserve"> </w:t>
    </w:r>
    <w:r w:rsidRPr="008836E4">
      <w:rPr>
        <w:color w:val="0079C1" w:themeColor="text2"/>
        <w:sz w:val="16"/>
        <w:szCs w:val="16"/>
      </w:rPr>
      <w:t>|</w:t>
    </w:r>
    <w:r w:rsidRPr="008836E4">
      <w:rPr>
        <w:sz w:val="16"/>
        <w:szCs w:val="16"/>
      </w:rPr>
      <w:t xml:space="preserve"> </w:t>
    </w:r>
    <w:r w:rsidRPr="008836E4">
      <w:rPr>
        <w:rStyle w:val="Bold"/>
        <w:sz w:val="16"/>
        <w:szCs w:val="16"/>
      </w:rPr>
      <w:fldChar w:fldCharType="begin"/>
    </w:r>
    <w:r w:rsidRPr="008836E4">
      <w:rPr>
        <w:rStyle w:val="Bold"/>
        <w:sz w:val="16"/>
        <w:szCs w:val="16"/>
      </w:rPr>
      <w:instrText xml:space="preserve"> PAGE   \* MERGEFORMAT </w:instrText>
    </w:r>
    <w:r w:rsidRPr="008836E4">
      <w:rPr>
        <w:rStyle w:val="Bold"/>
        <w:sz w:val="16"/>
        <w:szCs w:val="16"/>
      </w:rPr>
      <w:fldChar w:fldCharType="separate"/>
    </w:r>
    <w:r w:rsidR="00C037AA">
      <w:rPr>
        <w:rStyle w:val="Bold"/>
        <w:noProof/>
        <w:sz w:val="16"/>
        <w:szCs w:val="16"/>
      </w:rPr>
      <w:t>79</w:t>
    </w:r>
    <w:r w:rsidRPr="008836E4">
      <w:rPr>
        <w:rStyle w:val="Bold"/>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EBE20" w14:textId="52776245" w:rsidR="007D2195" w:rsidRPr="00CC2E07" w:rsidRDefault="007D2195" w:rsidP="00CC2E07">
    <w:pPr>
      <w:pStyle w:val="Footer"/>
    </w:pPr>
    <w:fldSimple w:instr="STYLEREF  Title  \* MERGEFORMAT">
      <w:r w:rsidR="00C037AA">
        <w:t>Independent review of legislative provisions governing the use of restraint in residential aged care</w:t>
      </w:r>
    </w:fldSimple>
    <w:r w:rsidRPr="003F52E5">
      <w:t>:</w:t>
    </w:r>
    <w:r>
      <w:t xml:space="preserve"> </w:t>
    </w:r>
    <w:fldSimple w:instr="STYLEREF  &quot;Title 2&quot;  \* MERGEFORMAT">
      <w:r w:rsidR="00C037AA">
        <w:t>Final report</w:t>
      </w:r>
    </w:fldSimple>
    <w:r w:rsidRPr="003F52E5">
      <w:t xml:space="preserve"> </w:t>
    </w:r>
    <w:r w:rsidRPr="00DE72D1">
      <w:rPr>
        <w:color w:val="0079C1" w:themeColor="text2"/>
      </w:rPr>
      <w:t>|</w:t>
    </w:r>
    <w:r>
      <w:t xml:space="preserve"> </w:t>
    </w:r>
    <w:r w:rsidRPr="003F52E5">
      <w:rPr>
        <w:rStyle w:val="Bold"/>
      </w:rPr>
      <w:fldChar w:fldCharType="begin"/>
    </w:r>
    <w:r w:rsidRPr="003F52E5">
      <w:rPr>
        <w:rStyle w:val="Bold"/>
      </w:rPr>
      <w:instrText xml:space="preserve"> PAGE   \* MERGEFORMAT </w:instrText>
    </w:r>
    <w:r w:rsidRPr="003F52E5">
      <w:rPr>
        <w:rStyle w:val="Bold"/>
      </w:rPr>
      <w:fldChar w:fldCharType="separate"/>
    </w:r>
    <w:r w:rsidR="00C037AA">
      <w:rPr>
        <w:rStyle w:val="Bold"/>
        <w:noProof/>
      </w:rPr>
      <w:t>90</w:t>
    </w:r>
    <w:r w:rsidRPr="003F52E5">
      <w:rPr>
        <w:rStyle w:val="Bold"/>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A827BF" w14:textId="77777777" w:rsidR="007D2195" w:rsidRDefault="007D2195">
    <w:pPr>
      <w:pStyle w:val="Footer"/>
    </w:pPr>
  </w:p>
  <w:p w14:paraId="2A77C966" w14:textId="77777777" w:rsidR="007D2195" w:rsidRDefault="007D21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4057CE" w14:textId="77777777" w:rsidR="007D2195" w:rsidRDefault="007D2195">
      <w:r>
        <w:separator/>
      </w:r>
    </w:p>
  </w:footnote>
  <w:footnote w:type="continuationSeparator" w:id="0">
    <w:p w14:paraId="07F9207F" w14:textId="77777777" w:rsidR="007D2195" w:rsidRDefault="007D2195" w:rsidP="0063537E">
      <w:r>
        <w:continuationSeparator/>
      </w:r>
    </w:p>
    <w:p w14:paraId="7B605A90" w14:textId="77777777" w:rsidR="007D2195" w:rsidRDefault="007D2195"/>
  </w:footnote>
  <w:footnote w:type="continuationNotice" w:id="1">
    <w:p w14:paraId="3D21D5DC" w14:textId="77777777" w:rsidR="007D2195" w:rsidRDefault="007D2195"/>
    <w:p w14:paraId="561638FB" w14:textId="77777777" w:rsidR="007D2195" w:rsidRDefault="007D2195"/>
  </w:footnote>
  <w:footnote w:id="2">
    <w:p w14:paraId="65D0F421" w14:textId="77777777" w:rsidR="007D2195" w:rsidRDefault="007D2195" w:rsidP="00172EEE">
      <w:pPr>
        <w:pStyle w:val="FootnoteText"/>
      </w:pPr>
      <w:r w:rsidRPr="00C1043C">
        <w:rPr>
          <w:rStyle w:val="FootnoteReference"/>
        </w:rPr>
        <w:footnoteRef/>
      </w:r>
      <w:r>
        <w:t xml:space="preserve"> This report</w:t>
      </w:r>
    </w:p>
  </w:footnote>
  <w:footnote w:id="3">
    <w:p w14:paraId="70B57B37" w14:textId="3EA0B7F6" w:rsidR="007D2195" w:rsidRDefault="007D2195" w:rsidP="00270A70">
      <w:pPr>
        <w:pStyle w:val="FootnoteText"/>
      </w:pPr>
      <w:r>
        <w:rPr>
          <w:rStyle w:val="FootnoteReference"/>
        </w:rPr>
        <w:footnoteRef/>
      </w:r>
      <w:r>
        <w:t xml:space="preserve"> </w:t>
      </w:r>
      <w:r w:rsidRPr="001C63C7">
        <w:t xml:space="preserve">The Quality Standards require that clinical care is </w:t>
      </w:r>
      <w:r>
        <w:t xml:space="preserve">provided in line with </w:t>
      </w:r>
      <w:r w:rsidRPr="001C63C7">
        <w:t xml:space="preserve">best practice </w:t>
      </w:r>
      <w:r>
        <w:t xml:space="preserve">guidelines </w:t>
      </w:r>
      <w:r w:rsidRPr="001C63C7">
        <w:t>and supported by a clinical governance framework that minimises the use of restraint. The Quality Standards also require organisation</w:t>
      </w:r>
      <w:r>
        <w:t>-</w:t>
      </w:r>
      <w:r w:rsidRPr="001C63C7">
        <w:t xml:space="preserve">wide governance systems for regulatory compliance, which includes compliance with the </w:t>
      </w:r>
      <w:r>
        <w:t xml:space="preserve">Restraints </w:t>
      </w:r>
      <w:r w:rsidRPr="001C63C7">
        <w:t xml:space="preserve">Principles on minimising the use of restraint. </w:t>
      </w:r>
      <w:r>
        <w:t xml:space="preserve">A number of other requirements of the Quality Standards also relate to the use of restraint. </w:t>
      </w:r>
      <w:r w:rsidRPr="001C63C7">
        <w:t xml:space="preserve">Refer to </w:t>
      </w:r>
      <w:r w:rsidRPr="003727CE">
        <w:rPr>
          <w:i/>
        </w:rPr>
        <w:t>Supplementary Volume 1</w:t>
      </w:r>
      <w:r w:rsidRPr="001C63C7">
        <w:t xml:space="preserve"> </w:t>
      </w:r>
      <w:r>
        <w:t xml:space="preserve">to this report </w:t>
      </w:r>
      <w:r w:rsidRPr="001C63C7">
        <w:t>for additional details</w:t>
      </w:r>
      <w:r>
        <w:t>.</w:t>
      </w:r>
    </w:p>
  </w:footnote>
  <w:footnote w:id="4">
    <w:p w14:paraId="3B94723D" w14:textId="78880715" w:rsidR="007D2195" w:rsidRDefault="007D2195">
      <w:pPr>
        <w:pStyle w:val="FootnoteText"/>
      </w:pPr>
      <w:r>
        <w:rPr>
          <w:rStyle w:val="FootnoteReference"/>
        </w:rPr>
        <w:footnoteRef/>
      </w:r>
      <w:r>
        <w:t xml:space="preserve"> </w:t>
      </w:r>
      <w:r>
        <w:rPr>
          <w:lang w:val="en-GB"/>
        </w:rPr>
        <w:t>P</w:t>
      </w:r>
      <w:r w:rsidRPr="00B75304">
        <w:rPr>
          <w:lang w:val="en-GB"/>
        </w:rPr>
        <w:t>sychotropic medications</w:t>
      </w:r>
      <w:r>
        <w:rPr>
          <w:lang w:val="en-GB"/>
        </w:rPr>
        <w:t xml:space="preserve"> are a</w:t>
      </w:r>
      <w:r w:rsidRPr="00B75304">
        <w:rPr>
          <w:lang w:val="en-GB"/>
        </w:rPr>
        <w:t>ny drug</w:t>
      </w:r>
      <w:r>
        <w:rPr>
          <w:lang w:val="en-GB"/>
        </w:rPr>
        <w:t>s</w:t>
      </w:r>
      <w:r w:rsidRPr="00B75304">
        <w:rPr>
          <w:lang w:val="en-GB"/>
        </w:rPr>
        <w:t xml:space="preserve"> capable of affecting the mind, emotions and behaviour. The main classes include antidepressants, anxiolytic</w:t>
      </w:r>
      <w:r>
        <w:rPr>
          <w:lang w:val="en-GB"/>
        </w:rPr>
        <w:t>s</w:t>
      </w:r>
      <w:r w:rsidRPr="00B75304">
        <w:rPr>
          <w:lang w:val="en-GB"/>
        </w:rPr>
        <w:t>/</w:t>
      </w:r>
      <w:r>
        <w:rPr>
          <w:lang w:val="en-GB"/>
        </w:rPr>
        <w:t>‌</w:t>
      </w:r>
      <w:r w:rsidRPr="00B75304">
        <w:rPr>
          <w:lang w:val="en-GB"/>
        </w:rPr>
        <w:t>hypnotics and antipsycho</w:t>
      </w:r>
      <w:r w:rsidRPr="004C0978">
        <w:rPr>
          <w:szCs w:val="16"/>
          <w:lang w:val="en-GB"/>
        </w:rPr>
        <w:t xml:space="preserve">tics </w:t>
      </w:r>
      <w:r w:rsidRPr="004C0978">
        <w:rPr>
          <w:iCs/>
          <w:szCs w:val="16"/>
          <w:lang w:val="en-GB"/>
        </w:rPr>
        <w:fldChar w:fldCharType="begin" w:fldLock="1"/>
      </w:r>
      <w:r>
        <w:rPr>
          <w:iCs/>
          <w:szCs w:val="16"/>
          <w:lang w:val="en-GB"/>
        </w:rPr>
        <w:instrText>ADDIN CSL_CITATION {"citationItems":[{"id":"ITEM-1","itemData":{"URL":"https://www.agedcarequality.gov.au/resources/psychotropic-medications-used-australia-information-aged-care","accessed":{"date-parts":[["2020","11","15"]]},"author":[{"dropping-particle":"","family":"Aged Care Quality and Safety Commission","given":"","non-dropping-particle":"","parse-names":false,"suffix":""}],"id":"ITEM-1","issued":{"date-parts":[["2020"]]},"publisher":"Australian Government","publisher-place":"Canberra","title":"Psychotropic medications used in Australia - information for aged care","type":"webpage"},"uris":["http://www.mendeley.com/documents/?uuid=0a832b27-f53e-3a31-8c68-63117e8ea99e"]}],"mendeley":{"formattedCitation":"(Aged Care Quality and Safety Commission 2020c)","plainTextFormattedCitation":"(Aged Care Quality and Safety Commission 2020c)","previouslyFormattedCitation":"(Aged Care Quality and Safety Commission 2020a)"},"properties":{"noteIndex":0},"schema":"https://github.com/citation-style-language/schema/raw/master/csl-citation.json"}</w:instrText>
      </w:r>
      <w:r w:rsidRPr="004C0978">
        <w:rPr>
          <w:iCs/>
          <w:szCs w:val="16"/>
          <w:lang w:val="en-GB"/>
        </w:rPr>
        <w:fldChar w:fldCharType="separate"/>
      </w:r>
      <w:r w:rsidRPr="00352638">
        <w:rPr>
          <w:iCs/>
          <w:noProof/>
          <w:szCs w:val="16"/>
          <w:lang w:val="en-GB"/>
        </w:rPr>
        <w:t xml:space="preserve">(Aged Care Quality and Safety Commission </w:t>
      </w:r>
      <w:r w:rsidRPr="00444FC3">
        <w:rPr>
          <w:szCs w:val="16"/>
          <w:lang w:val="en-GB"/>
        </w:rPr>
        <w:t>2020a)</w:t>
      </w:r>
      <w:r w:rsidRPr="004C0978">
        <w:rPr>
          <w:iCs/>
          <w:szCs w:val="16"/>
          <w:lang w:val="en-GB"/>
        </w:rPr>
        <w:fldChar w:fldCharType="end"/>
      </w:r>
      <w:r>
        <w:rPr>
          <w:iCs/>
          <w:szCs w:val="16"/>
          <w:lang w:val="en-GB"/>
        </w:rPr>
        <w:t>.</w:t>
      </w:r>
    </w:p>
  </w:footnote>
  <w:footnote w:id="5">
    <w:p w14:paraId="2B7F7D88" w14:textId="3FEB8C86" w:rsidR="007D2195" w:rsidRPr="007E28E6" w:rsidRDefault="007D2195">
      <w:pPr>
        <w:pStyle w:val="FootnoteText"/>
      </w:pPr>
      <w:r>
        <w:rPr>
          <w:rStyle w:val="FootnoteReference"/>
        </w:rPr>
        <w:footnoteRef/>
      </w:r>
      <w:r>
        <w:t xml:space="preserve"> The National Registration and Accreditation Scheme for health professionals is governed by the </w:t>
      </w:r>
      <w:r>
        <w:rPr>
          <w:i/>
          <w:iCs/>
        </w:rPr>
        <w:t xml:space="preserve">Health Practitioner Regulation National Law, </w:t>
      </w:r>
      <w:r>
        <w:t xml:space="preserve">a nationally consistent law passed by the Federal Parliament and each state and territory parliament. See </w:t>
      </w:r>
      <w:hyperlink r:id="rId1" w:history="1">
        <w:r w:rsidRPr="00647358">
          <w:rPr>
            <w:rStyle w:val="Hyperlink"/>
            <w:noProof w:val="0"/>
            <w:lang w:val="en-AU"/>
          </w:rPr>
          <w:t>https://www.ahpra.gov.au/About-AHPRA/What-We-Do/Legislation.aspx</w:t>
        </w:r>
      </w:hyperlink>
      <w:r>
        <w:t xml:space="preserve"> for links to the respective national and jurisdictional Acts.</w:t>
      </w:r>
    </w:p>
  </w:footnote>
  <w:footnote w:id="6">
    <w:p w14:paraId="1A9E6AE3" w14:textId="64FA2F10" w:rsidR="007D2195" w:rsidRDefault="007D2195">
      <w:pPr>
        <w:pStyle w:val="FootnoteText"/>
      </w:pPr>
      <w:r>
        <w:rPr>
          <w:rStyle w:val="FootnoteReference"/>
        </w:rPr>
        <w:footnoteRef/>
      </w:r>
      <w:r>
        <w:t xml:space="preserve"> </w:t>
      </w:r>
      <w:r w:rsidRPr="00BF2674">
        <w:t>The Charter provide</w:t>
      </w:r>
      <w:r>
        <w:t>s</w:t>
      </w:r>
      <w:r w:rsidRPr="00BF2674">
        <w:t xml:space="preserve"> for the </w:t>
      </w:r>
      <w:r>
        <w:t>resident</w:t>
      </w:r>
      <w:r w:rsidRPr="00BF2674">
        <w:t xml:space="preserve"> to have a person of their choice, including an aged care advocate, support </w:t>
      </w:r>
      <w:r>
        <w:t xml:space="preserve">them </w:t>
      </w:r>
      <w:r w:rsidRPr="00BF2674">
        <w:t>or speak on their behalf</w:t>
      </w:r>
      <w:r>
        <w:t>.</w:t>
      </w:r>
    </w:p>
  </w:footnote>
  <w:footnote w:id="7">
    <w:p w14:paraId="23E3FE5F" w14:textId="77777777" w:rsidR="007D2195" w:rsidRDefault="007D2195" w:rsidP="00CC4181">
      <w:pPr>
        <w:pStyle w:val="FootnoteText"/>
      </w:pPr>
      <w:r w:rsidRPr="00B2773F">
        <w:rPr>
          <w:rStyle w:val="FootnoteReference"/>
          <w:vertAlign w:val="baseline"/>
          <w:lang w:val="en-AU"/>
        </w:rPr>
        <w:footnoteRef/>
      </w:r>
      <w:r>
        <w:t xml:space="preserve"> </w:t>
      </w:r>
      <w:r w:rsidRPr="00B2773F">
        <w:t>https://opan.com.au/yourchoice/</w:t>
      </w:r>
    </w:p>
  </w:footnote>
  <w:footnote w:id="8">
    <w:p w14:paraId="24F193C7" w14:textId="234F3992" w:rsidR="007D2195" w:rsidRDefault="007D2195">
      <w:pPr>
        <w:pStyle w:val="FootnoteText"/>
      </w:pPr>
      <w:r w:rsidRPr="00B2773F">
        <w:rPr>
          <w:rStyle w:val="FootnoteReference"/>
          <w:vertAlign w:val="baseline"/>
          <w:lang w:val="en-AU"/>
        </w:rPr>
        <w:footnoteRef/>
      </w:r>
      <w:r>
        <w:t xml:space="preserve"> </w:t>
      </w:r>
      <w:r w:rsidRPr="00CC4181">
        <w:t>https://opan.com.au/charter/</w:t>
      </w:r>
    </w:p>
  </w:footnote>
  <w:footnote w:id="9">
    <w:p w14:paraId="0B05D3B5" w14:textId="3ABB4AD4" w:rsidR="007D2195" w:rsidRDefault="007D2195">
      <w:pPr>
        <w:pStyle w:val="FootnoteText"/>
      </w:pPr>
      <w:r>
        <w:rPr>
          <w:rStyle w:val="FootnoteReference"/>
        </w:rPr>
        <w:footnoteRef/>
      </w:r>
      <w:r>
        <w:t xml:space="preserve"> The Restraints Principles do provide direction on what should be monitored for </w:t>
      </w:r>
      <w:r w:rsidRPr="00AF0BF4">
        <w:rPr>
          <w:b/>
          <w:bCs/>
        </w:rPr>
        <w:t>physical</w:t>
      </w:r>
      <w:r>
        <w:t xml:space="preserve"> restraint – including ‘the comfort and safety of the consumer through maintaining activities of daily living including; regular toileting, hydration, nutrition, exercise and mobility, skin care, pain relief, and social interaction’.</w:t>
      </w:r>
    </w:p>
  </w:footnote>
  <w:footnote w:id="10">
    <w:p w14:paraId="1AB7CF78" w14:textId="71D5D35D" w:rsidR="007D2195" w:rsidRDefault="007D2195" w:rsidP="00466AC1">
      <w:pPr>
        <w:pStyle w:val="FootnoteText"/>
      </w:pPr>
      <w:r w:rsidRPr="00C1043C">
        <w:rPr>
          <w:rStyle w:val="FootnoteReference"/>
        </w:rPr>
        <w:footnoteRef/>
      </w:r>
      <w:r>
        <w:t xml:space="preserve"> Although DBMAS have observed increased enquiries about restraint, a report</w:t>
      </w:r>
      <w:r w:rsidRPr="0081566F">
        <w:t xml:space="preserve"> from DSA for this </w:t>
      </w:r>
      <w:r>
        <w:t>r</w:t>
      </w:r>
      <w:r w:rsidRPr="0081566F">
        <w:t>eview indicates that the COVID</w:t>
      </w:r>
      <w:r>
        <w:noBreakHyphen/>
      </w:r>
      <w:r w:rsidRPr="0081566F">
        <w:t xml:space="preserve">19 pandemic </w:t>
      </w:r>
      <w:r>
        <w:t xml:space="preserve">has </w:t>
      </w:r>
      <w:r w:rsidRPr="0081566F">
        <w:t>impacted the capacity of staff to proactively seek advice during mid-to late 2020.</w:t>
      </w:r>
      <w:r>
        <w:t xml:space="preserve"> </w:t>
      </w:r>
    </w:p>
  </w:footnote>
  <w:footnote w:id="11">
    <w:p w14:paraId="4ABDFE2A" w14:textId="2EAEB272" w:rsidR="007D2195" w:rsidRDefault="007D2195">
      <w:pPr>
        <w:pStyle w:val="FootnoteText"/>
      </w:pPr>
      <w:r w:rsidRPr="00C1043C">
        <w:rPr>
          <w:rStyle w:val="FootnoteReference"/>
        </w:rPr>
        <w:footnoteRef/>
      </w:r>
      <w:r>
        <w:t xml:space="preserve"> </w:t>
      </w:r>
      <w:r w:rsidRPr="00051D42">
        <w:t xml:space="preserve">Review of </w:t>
      </w:r>
      <w:r>
        <w:t>C</w:t>
      </w:r>
      <w:r w:rsidRPr="00051D42">
        <w:t xml:space="preserve">ommission non-compliance data found a number of instances of non-compliance relating to failure to conduct a risk assessment prior to </w:t>
      </w:r>
      <w:r>
        <w:t xml:space="preserve">the </w:t>
      </w:r>
      <w:r w:rsidRPr="00051D42">
        <w:t>use of restraint.</w:t>
      </w:r>
    </w:p>
  </w:footnote>
  <w:footnote w:id="12">
    <w:p w14:paraId="53DDD3D4" w14:textId="77777777" w:rsidR="007D2195" w:rsidRDefault="007D2195" w:rsidP="00532231">
      <w:pPr>
        <w:pStyle w:val="FootnoteText"/>
      </w:pPr>
      <w:r w:rsidRPr="00C1043C">
        <w:rPr>
          <w:rStyle w:val="FootnoteReference"/>
        </w:rPr>
        <w:footnoteRef/>
      </w:r>
      <w:r>
        <w:t xml:space="preserve"> The NDIS senior practitioner leads the behaviour support function within the NDIS Commission, and is responsible for overseeing behaviour support practitioners and providers who use behaviour support strategies and restrictive practices; provide best practice advice to practitioners, providers, and consumers; review reports on the use of restrictive practices; and follow up on reportable incidents </w:t>
      </w:r>
      <w:r>
        <w:fldChar w:fldCharType="begin" w:fldLock="1"/>
      </w:r>
      <w:r>
        <w:instrText>ADDIN CSL_CITATION {"citationItems":[{"id":"ITEM-1","itemData":{"URL":"https://www.ndiscommission.gov.au/providers/behaviour-support#01","accessed":{"date-parts":[["2020","11","8"]]},"author":[{"dropping-particle":"","family":"NDIS Quality and Safeguards Commission","given":"","non-dropping-particle":"","parse-names":false,"suffix":""}],"id":"ITEM-1","issued":{"date-parts":[["0"]]},"title":"Behaviour support","type":"webpage"},"uris":["http://www.mendeley.com/documents/?uuid=6a82020e-425d-45e0-9db9-424fa07cf56e"]}],"mendeley":{"formattedCitation":"(NDIS Quality and Safeguards Commission n.d.)","plainTextFormattedCitation":"(NDIS Quality and Safeguards Commission n.d.)","previouslyFormattedCitation":"(NDIS Quality and Safeguards Commission n.d.)"},"properties":{"noteIndex":0},"schema":"https://github.com/citation-style-language/schema/raw/master/csl-citation.json"}</w:instrText>
      </w:r>
      <w:r>
        <w:fldChar w:fldCharType="separate"/>
      </w:r>
      <w:r w:rsidRPr="00222A31">
        <w:rPr>
          <w:noProof/>
        </w:rPr>
        <w:t>(NDIS Quality and Safeguards Commission n.d.)</w:t>
      </w:r>
      <w:r>
        <w:fldChar w:fldCharType="end"/>
      </w:r>
      <w:r>
        <w:t xml:space="preserve">. A number of jurisdictions also have their own senior practitioner role with responsibility for protecting the rights of people who are subject to restrictive practices; we heard particular praise for the ACT model </w:t>
      </w:r>
      <w:r>
        <w:fldChar w:fldCharType="begin" w:fldLock="1"/>
      </w:r>
      <w:r>
        <w:instrText>ADDIN CSL_CITATION {"citationItems":[{"id":"ITEM-1","itemData":{"URL":"https://www.communityservices.act.gov.au/quality-complaints-and-regulation/office-of-the-senior-practitioner/act-senior-practitioner-fact-sheet","accessed":{"date-parts":[["2020","11","8"]]},"author":[{"dropping-particle":"","family":"ACT Government","given":"","non-dropping-particle":"","parse-names":false,"suffix":""}],"id":"ITEM-1","issued":{"date-parts":[["0"]]},"title":"ACT senior practitioner fact sheet","type":"webpage"},"uris":["http://www.mendeley.com/documents/?uuid=a6542399-73ec-4a19-a6ab-7884c52d0085"]}],"mendeley":{"formattedCitation":"(ACT Government n.d.)","plainTextFormattedCitation":"(ACT Government n.d.)","previouslyFormattedCitation":"(ACT Government n.d.)"},"properties":{"noteIndex":0},"schema":"https://github.com/citation-style-language/schema/raw/master/csl-citation.json"}</w:instrText>
      </w:r>
      <w:r>
        <w:fldChar w:fldCharType="separate"/>
      </w:r>
      <w:r w:rsidRPr="00222A31">
        <w:rPr>
          <w:noProof/>
        </w:rPr>
        <w:t>(ACT Government n.d.)</w:t>
      </w:r>
      <w:r>
        <w:fldChar w:fldCharType="end"/>
      </w:r>
      <w:r>
        <w:t xml:space="preserve"> from consumer peaks and advocates.</w:t>
      </w:r>
    </w:p>
  </w:footnote>
  <w:footnote w:id="13">
    <w:p w14:paraId="60042F38" w14:textId="4B33324F" w:rsidR="007D2195" w:rsidRDefault="007D2195">
      <w:pPr>
        <w:pStyle w:val="FootnoteText"/>
      </w:pPr>
      <w:r w:rsidRPr="00C1043C">
        <w:rPr>
          <w:rStyle w:val="FootnoteReference"/>
        </w:rPr>
        <w:footnoteRef/>
      </w:r>
      <w:r>
        <w:t xml:space="preserve"> For example, one medical peak representative commented that '</w:t>
      </w:r>
      <w:r>
        <w:rPr>
          <w:rFonts w:cs="Segoe UI"/>
          <w:szCs w:val="18"/>
        </w:rPr>
        <w:t>we have a facility locally that is excellent in dementia care. When they were reviewed, they failed on their ‘have not reduced psychotropic medications’ because their use was so low anyway. They couldn’t lower it any further.’</w:t>
      </w:r>
      <w:r>
        <w:t xml:space="preserve">. It should be noted that this interpretation reflects stakeholder opinion only; it is not consistent with the Restraints Principles or Quality Standards and no evidence of such an outcome was identified in the non-compliance data provided by the Commission. </w:t>
      </w:r>
    </w:p>
  </w:footnote>
  <w:footnote w:id="14">
    <w:p w14:paraId="441E941F" w14:textId="5CEF216E" w:rsidR="007D2195" w:rsidRDefault="007D2195">
      <w:pPr>
        <w:pStyle w:val="FootnoteText"/>
      </w:pPr>
      <w:r w:rsidRPr="00C1043C">
        <w:rPr>
          <w:rStyle w:val="FootnoteReference"/>
        </w:rPr>
        <w:footnoteRef/>
      </w:r>
      <w:r>
        <w:t xml:space="preserve"> </w:t>
      </w:r>
      <w:r w:rsidRPr="003A1348">
        <w:t>https://www.legislation.gov.au/Details/</w:t>
      </w:r>
      <w:r w:rsidRPr="00B05BF5">
        <w:t>F2020C00096</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60609E" w14:textId="5C974FF2" w:rsidR="007D2195" w:rsidRDefault="007D2195">
    <w:pPr>
      <w:pStyle w:val="Name"/>
    </w:pPr>
    <w:fldSimple w:instr="STYLEREF  &quot;TOC Heading&quot;  \* MERGEFORMAT">
      <w:r>
        <w:rPr>
          <w:noProof/>
        </w:rPr>
        <w:t>Acknowledgement of country</w:t>
      </w:r>
    </w:fldSimple>
    <w:r>
      <w:fldChar w:fldCharType="begin"/>
    </w:r>
    <w:r>
      <w:instrText>STYLEREF  "Heading 0"  \* MERGEFORMAT</w:instrText>
    </w:r>
    <w: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D33A52" w14:textId="1D36E2FB" w:rsidR="007D2195" w:rsidRPr="00DE2F75" w:rsidRDefault="007D2195" w:rsidP="001C68A2">
    <w:pPr>
      <w:pStyle w:val="Header"/>
      <w:rPr>
        <w:color w:val="808285"/>
      </w:rPr>
    </w:pPr>
    <w:r w:rsidRPr="00DE2F75">
      <w:rPr>
        <w:color w:val="808285"/>
      </w:rPr>
      <w:fldChar w:fldCharType="begin"/>
    </w:r>
    <w:r w:rsidRPr="00DE2F75">
      <w:rPr>
        <w:color w:val="808285"/>
      </w:rPr>
      <w:instrText xml:space="preserve"> STYLEREF  "Heading 5,Apx h1" \n  \* MERGEFORMAT </w:instrText>
    </w:r>
    <w:r w:rsidRPr="00DE2F75">
      <w:rPr>
        <w:color w:val="808285"/>
      </w:rPr>
      <w:fldChar w:fldCharType="separate"/>
    </w:r>
    <w:r w:rsidR="00C037AA">
      <w:rPr>
        <w:color w:val="808285"/>
      </w:rPr>
      <w:t>Appendix A</w:t>
    </w:r>
    <w:r w:rsidRPr="00DE2F75">
      <w:rPr>
        <w:color w:val="808285"/>
      </w:rPr>
      <w:fldChar w:fldCharType="end"/>
    </w:r>
    <w:r w:rsidRPr="00DE2F75">
      <w:rPr>
        <w:color w:val="808285"/>
      </w:rPr>
      <w:t xml:space="preserve">. </w:t>
    </w:r>
    <w:r w:rsidRPr="00DE2F75">
      <w:rPr>
        <w:color w:val="808285"/>
      </w:rPr>
      <w:fldChar w:fldCharType="begin"/>
    </w:r>
    <w:r w:rsidRPr="00DE2F75">
      <w:rPr>
        <w:color w:val="808285"/>
      </w:rPr>
      <w:instrText xml:space="preserve"> STYLEREF  "Heading 5,Apx h1"  \* MERGEFORMAT </w:instrText>
    </w:r>
    <w:r w:rsidRPr="00DE2F75">
      <w:rPr>
        <w:color w:val="808285"/>
      </w:rPr>
      <w:fldChar w:fldCharType="separate"/>
    </w:r>
    <w:r w:rsidR="00C037AA">
      <w:rPr>
        <w:color w:val="808285"/>
      </w:rPr>
      <w:t>Legislation</w:t>
    </w:r>
    <w:r w:rsidRPr="00DE2F75">
      <w:rPr>
        <w:color w:val="808285"/>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366F9A" w14:textId="1C4E8085" w:rsidR="007D2195" w:rsidRPr="001C68A2" w:rsidRDefault="007D2195" w:rsidP="001C68A2">
    <w:pPr>
      <w:pStyle w:val="Header"/>
    </w:pPr>
    <w:r>
      <w:fldChar w:fldCharType="begin"/>
    </w:r>
    <w:r>
      <w:instrText xml:space="preserve"> REF _Ref58247518 \n \h </w:instrText>
    </w:r>
    <w:r>
      <w:fldChar w:fldCharType="separate"/>
    </w:r>
    <w:r>
      <w:t>Appendix B</w:t>
    </w:r>
    <w:r>
      <w:fldChar w:fldCharType="end"/>
    </w:r>
    <w:r>
      <w:t xml:space="preserve">. </w:t>
    </w:r>
    <w:r>
      <w:fldChar w:fldCharType="begin"/>
    </w:r>
    <w:r>
      <w:instrText xml:space="preserve"> REF _Ref58247523 \h </w:instrText>
    </w:r>
    <w:r>
      <w:fldChar w:fldCharType="separate"/>
    </w:r>
    <w:r>
      <w:t xml:space="preserve">List of organisational </w:t>
    </w:r>
    <w:r w:rsidRPr="00EA5C51">
      <w:t>stakeholders</w:t>
    </w:r>
    <w:r>
      <w:t xml:space="preserve"> consulted for the review</w:t>
    </w:r>
    <w: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E818B1" w14:textId="77777777" w:rsidR="007D2195" w:rsidRDefault="007D219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4F9060" w14:textId="77777777" w:rsidR="007D2195" w:rsidRDefault="007D2195">
    <w:pPr>
      <w:pStyle w:val="Header"/>
    </w:pPr>
    <w:r>
      <w:t>References</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9AFBA" w14:textId="77777777" w:rsidR="007D2195" w:rsidRDefault="007D21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0D982" w14:textId="7707D0CD" w:rsidR="007D2195" w:rsidRDefault="007D2195">
    <w:pPr>
      <w:pStyle w:val="Header"/>
    </w:pPr>
    <w:fldSimple w:instr=" STYLEREF  &quot;TOC Heading&quot;  \* MERGEFORMAT ">
      <w:r>
        <w:t>Abbreviations</w:t>
      </w:r>
    </w:fldSimple>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6DCD6D" w14:textId="77777777" w:rsidR="007D2195" w:rsidRDefault="007D2195" w:rsidP="006658DB">
    <w:pPr>
      <w:pStyle w:val="Tiny"/>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4D3D1F" w14:textId="6B4E3417" w:rsidR="007D2195" w:rsidRDefault="007D2195" w:rsidP="0091407C">
    <w:pPr>
      <w:pStyle w:val="Header"/>
    </w:pPr>
    <w:fldSimple w:instr="STYLEREF  &quot;Heading 1,h1&quot;  \* MERGEFORMAT">
      <w:r>
        <w:t>Executive summary</w:t>
      </w:r>
    </w:fldSimple>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CD985A" w14:textId="77777777" w:rsidR="007D2195" w:rsidRDefault="007D2195" w:rsidP="006266D3">
    <w:pPr>
      <w:pStyle w:val="Tiny"/>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53E02B" w14:textId="7AD79D35" w:rsidR="007D2195" w:rsidRPr="00E2316F" w:rsidRDefault="007D2195">
    <w:pPr>
      <w:rPr>
        <w:sz w:val="16"/>
        <w:szCs w:val="16"/>
      </w:rPr>
    </w:pPr>
    <w:r w:rsidRPr="00E2316F">
      <w:rPr>
        <w:sz w:val="16"/>
        <w:szCs w:val="16"/>
      </w:rPr>
      <w:fldChar w:fldCharType="begin"/>
    </w:r>
    <w:r w:rsidRPr="00E2316F">
      <w:rPr>
        <w:sz w:val="16"/>
        <w:szCs w:val="16"/>
      </w:rPr>
      <w:instrText xml:space="preserve"> STYLEREF  "Heading 1,h1" \n  \* MERGEFORMAT </w:instrText>
    </w:r>
    <w:r w:rsidRPr="00E2316F">
      <w:rPr>
        <w:sz w:val="16"/>
        <w:szCs w:val="16"/>
      </w:rPr>
      <w:fldChar w:fldCharType="separate"/>
    </w:r>
    <w:r w:rsidR="00C037AA">
      <w:rPr>
        <w:noProof/>
        <w:sz w:val="16"/>
        <w:szCs w:val="16"/>
      </w:rPr>
      <w:t>1</w:t>
    </w:r>
    <w:r w:rsidRPr="00E2316F">
      <w:rPr>
        <w:sz w:val="16"/>
        <w:szCs w:val="16"/>
      </w:rPr>
      <w:fldChar w:fldCharType="end"/>
    </w:r>
    <w:r w:rsidRPr="00E2316F">
      <w:rPr>
        <w:sz w:val="16"/>
        <w:szCs w:val="16"/>
      </w:rPr>
      <w:t xml:space="preserve">. </w:t>
    </w:r>
    <w:r w:rsidRPr="00E2316F">
      <w:rPr>
        <w:sz w:val="16"/>
        <w:szCs w:val="16"/>
      </w:rPr>
      <w:fldChar w:fldCharType="begin"/>
    </w:r>
    <w:r w:rsidRPr="00E2316F">
      <w:rPr>
        <w:sz w:val="16"/>
        <w:szCs w:val="16"/>
      </w:rPr>
      <w:instrText>STYLEREF  "Heading 1,h1"  \* MERGEFORMAT</w:instrText>
    </w:r>
    <w:r w:rsidRPr="00E2316F">
      <w:rPr>
        <w:sz w:val="16"/>
        <w:szCs w:val="16"/>
      </w:rPr>
      <w:fldChar w:fldCharType="separate"/>
    </w:r>
    <w:r w:rsidR="00C037AA">
      <w:rPr>
        <w:noProof/>
        <w:sz w:val="16"/>
        <w:szCs w:val="16"/>
      </w:rPr>
      <w:t>Executive summary</w:t>
    </w:r>
    <w:r w:rsidRPr="00E2316F">
      <w:rPr>
        <w:sz w:val="16"/>
        <w:szCs w:val="16"/>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D3A92B" w14:textId="315C9214" w:rsidR="007D2195" w:rsidRPr="000C6951" w:rsidRDefault="007D2195" w:rsidP="00C20D95">
    <w:pPr>
      <w:pStyle w:val="Header"/>
      <w:rPr>
        <w:color w:val="auto"/>
      </w:rPr>
    </w:pPr>
    <w:fldSimple w:instr=" STYLEREF  &quot;Heading 1,h1&quot; \n  \* MERGEFORMAT ">
      <w:r w:rsidR="00C037AA">
        <w:t>3</w:t>
      </w:r>
    </w:fldSimple>
    <w:r>
      <w:t xml:space="preserve">. </w:t>
    </w:r>
    <w:fldSimple w:instr="STYLEREF  &quot;Heading 1,h1&quot;  \* MERGEFORMAT">
      <w:r w:rsidR="00C037AA">
        <w:t>Impact of the Restraints Principles</w:t>
      </w:r>
    </w:fldSimple>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B8EA90" w14:textId="6547199B" w:rsidR="007D2195" w:rsidRPr="008836E4" w:rsidRDefault="007D2195" w:rsidP="001C68A2">
    <w:pPr>
      <w:rPr>
        <w:sz w:val="16"/>
        <w:szCs w:val="16"/>
      </w:rPr>
    </w:pPr>
    <w:r w:rsidRPr="008836E4">
      <w:rPr>
        <w:sz w:val="16"/>
        <w:szCs w:val="16"/>
      </w:rPr>
      <w:fldChar w:fldCharType="begin"/>
    </w:r>
    <w:r w:rsidRPr="008836E4">
      <w:rPr>
        <w:sz w:val="16"/>
        <w:szCs w:val="16"/>
      </w:rPr>
      <w:instrText xml:space="preserve"> STYLEREF  "Heading 1,h1" \n  \* MERGEFORMAT </w:instrText>
    </w:r>
    <w:r w:rsidRPr="008836E4">
      <w:rPr>
        <w:sz w:val="16"/>
        <w:szCs w:val="16"/>
      </w:rPr>
      <w:fldChar w:fldCharType="separate"/>
    </w:r>
    <w:r w:rsidR="00C037AA">
      <w:rPr>
        <w:noProof/>
        <w:sz w:val="16"/>
        <w:szCs w:val="16"/>
      </w:rPr>
      <w:t>5</w:t>
    </w:r>
    <w:r w:rsidRPr="008836E4">
      <w:rPr>
        <w:sz w:val="16"/>
        <w:szCs w:val="16"/>
      </w:rPr>
      <w:fldChar w:fldCharType="end"/>
    </w:r>
    <w:r w:rsidRPr="008836E4">
      <w:rPr>
        <w:sz w:val="16"/>
        <w:szCs w:val="16"/>
      </w:rPr>
      <w:t xml:space="preserve">. </w:t>
    </w:r>
    <w:r w:rsidRPr="008836E4">
      <w:rPr>
        <w:sz w:val="16"/>
        <w:szCs w:val="16"/>
      </w:rPr>
      <w:fldChar w:fldCharType="begin"/>
    </w:r>
    <w:r w:rsidRPr="008836E4">
      <w:rPr>
        <w:sz w:val="16"/>
        <w:szCs w:val="16"/>
      </w:rPr>
      <w:instrText>STYLEREF  "Heading 1,h1"  \* MERGEFORMAT</w:instrText>
    </w:r>
    <w:r w:rsidRPr="008836E4">
      <w:rPr>
        <w:sz w:val="16"/>
        <w:szCs w:val="16"/>
      </w:rPr>
      <w:fldChar w:fldCharType="separate"/>
    </w:r>
    <w:r w:rsidR="00C037AA">
      <w:rPr>
        <w:noProof/>
        <w:sz w:val="16"/>
        <w:szCs w:val="16"/>
      </w:rPr>
      <w:t>Impact of COVID-19 on restraint in residential aged care</w:t>
    </w:r>
    <w:r w:rsidRPr="008836E4">
      <w:rPr>
        <w:sz w:val="16"/>
        <w:szCs w:val="16"/>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82236A" w14:textId="77777777" w:rsidR="007D2195" w:rsidRDefault="007D219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96B14"/>
    <w:multiLevelType w:val="hybridMultilevel"/>
    <w:tmpl w:val="44E0C164"/>
    <w:lvl w:ilvl="0" w:tplc="B586765C">
      <w:start w:val="1"/>
      <w:numFmt w:val="bullet"/>
      <w:pStyle w:val="Ticks"/>
      <w:lvlText w:val=""/>
      <w:lvlJc w:val="left"/>
      <w:pPr>
        <w:ind w:left="360" w:hanging="360"/>
      </w:pPr>
      <w:rPr>
        <w:rFonts w:ascii="Wingdings" w:hAnsi="Wingdings" w:hint="default"/>
        <w:color w:val="0079C1" w:themeColor="text2"/>
      </w:rPr>
    </w:lvl>
    <w:lvl w:ilvl="1" w:tplc="0C090003" w:tentative="1">
      <w:start w:val="1"/>
      <w:numFmt w:val="bullet"/>
      <w:lvlText w:val="o"/>
      <w:lvlJc w:val="left"/>
      <w:pPr>
        <w:ind w:left="1440" w:hanging="360"/>
      </w:pPr>
      <w:rPr>
        <w:rFonts w:ascii="Segoe UI" w:hAnsi="Segoe UI" w:cs="Segoe UI" w:hint="default"/>
      </w:rPr>
    </w:lvl>
    <w:lvl w:ilvl="2" w:tplc="0C090005" w:tentative="1">
      <w:start w:val="1"/>
      <w:numFmt w:val="bullet"/>
      <w:lvlText w:val=""/>
      <w:lvlJc w:val="left"/>
      <w:pPr>
        <w:ind w:left="2160" w:hanging="360"/>
      </w:pPr>
      <w:rPr>
        <w:rFonts w:ascii="Segoe UI Black" w:hAnsi="Segoe UI Black" w:hint="default"/>
      </w:rPr>
    </w:lvl>
    <w:lvl w:ilvl="3" w:tplc="0C090001" w:tentative="1">
      <w:start w:val="1"/>
      <w:numFmt w:val="bullet"/>
      <w:lvlText w:val=""/>
      <w:lvlJc w:val="left"/>
      <w:pPr>
        <w:ind w:left="2880" w:hanging="360"/>
      </w:pPr>
      <w:rPr>
        <w:rFonts w:ascii="CIDFont+F4" w:hAnsi="CIDFont+F4" w:hint="default"/>
      </w:rPr>
    </w:lvl>
    <w:lvl w:ilvl="4" w:tplc="0C090003" w:tentative="1">
      <w:start w:val="1"/>
      <w:numFmt w:val="bullet"/>
      <w:lvlText w:val="o"/>
      <w:lvlJc w:val="left"/>
      <w:pPr>
        <w:ind w:left="3600" w:hanging="360"/>
      </w:pPr>
      <w:rPr>
        <w:rFonts w:ascii="Segoe UI" w:hAnsi="Segoe UI" w:cs="Segoe UI" w:hint="default"/>
      </w:rPr>
    </w:lvl>
    <w:lvl w:ilvl="5" w:tplc="0C090005" w:tentative="1">
      <w:start w:val="1"/>
      <w:numFmt w:val="bullet"/>
      <w:lvlText w:val=""/>
      <w:lvlJc w:val="left"/>
      <w:pPr>
        <w:ind w:left="4320" w:hanging="360"/>
      </w:pPr>
      <w:rPr>
        <w:rFonts w:ascii="Segoe UI Black" w:hAnsi="Segoe UI Black" w:hint="default"/>
      </w:rPr>
    </w:lvl>
    <w:lvl w:ilvl="6" w:tplc="0C090001" w:tentative="1">
      <w:start w:val="1"/>
      <w:numFmt w:val="bullet"/>
      <w:lvlText w:val=""/>
      <w:lvlJc w:val="left"/>
      <w:pPr>
        <w:ind w:left="5040" w:hanging="360"/>
      </w:pPr>
      <w:rPr>
        <w:rFonts w:ascii="CIDFont+F4" w:hAnsi="CIDFont+F4" w:hint="default"/>
      </w:rPr>
    </w:lvl>
    <w:lvl w:ilvl="7" w:tplc="0C090003" w:tentative="1">
      <w:start w:val="1"/>
      <w:numFmt w:val="bullet"/>
      <w:lvlText w:val="o"/>
      <w:lvlJc w:val="left"/>
      <w:pPr>
        <w:ind w:left="5760" w:hanging="360"/>
      </w:pPr>
      <w:rPr>
        <w:rFonts w:ascii="Segoe UI" w:hAnsi="Segoe UI" w:cs="Segoe UI" w:hint="default"/>
      </w:rPr>
    </w:lvl>
    <w:lvl w:ilvl="8" w:tplc="0C090005" w:tentative="1">
      <w:start w:val="1"/>
      <w:numFmt w:val="bullet"/>
      <w:lvlText w:val=""/>
      <w:lvlJc w:val="left"/>
      <w:pPr>
        <w:ind w:left="6480" w:hanging="360"/>
      </w:pPr>
      <w:rPr>
        <w:rFonts w:ascii="Segoe UI Black" w:hAnsi="Segoe UI Black" w:hint="default"/>
      </w:rPr>
    </w:lvl>
  </w:abstractNum>
  <w:abstractNum w:abstractNumId="1" w15:restartNumberingAfterBreak="0">
    <w:nsid w:val="060E7E0E"/>
    <w:multiLevelType w:val="hybridMultilevel"/>
    <w:tmpl w:val="C1A20446"/>
    <w:lvl w:ilvl="0" w:tplc="7068DDEE">
      <w:start w:val="1"/>
      <w:numFmt w:val="decimal"/>
      <w:pStyle w:val="TableList1"/>
      <w:lvlText w:val="%1."/>
      <w:lvlJc w:val="left"/>
      <w:pPr>
        <w:ind w:left="284" w:hanging="284"/>
      </w:pPr>
      <w:rPr>
        <w:rFonts w:hint="default"/>
        <w:color w:val="404142" w:themeColor="background2" w:themeShade="80"/>
      </w:rPr>
    </w:lvl>
    <w:lvl w:ilvl="1" w:tplc="F626CB24">
      <w:start w:val="1"/>
      <w:numFmt w:val="lowerLetter"/>
      <w:pStyle w:val="TableList2"/>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EE6418"/>
    <w:multiLevelType w:val="multilevel"/>
    <w:tmpl w:val="442A6800"/>
    <w:lvl w:ilvl="0">
      <w:start w:val="1"/>
      <w:numFmt w:val="decimal"/>
      <w:pStyle w:val="Heading1A"/>
      <w:lvlText w:val="C%1"/>
      <w:lvlJc w:val="left"/>
      <w:pPr>
        <w:tabs>
          <w:tab w:val="num" w:pos="924"/>
        </w:tabs>
        <w:ind w:left="924" w:hanging="924"/>
      </w:pPr>
    </w:lvl>
    <w:lvl w:ilvl="1">
      <w:start w:val="1"/>
      <w:numFmt w:val="decimal"/>
      <w:pStyle w:val="PFNumLevel2"/>
      <w:lvlText w:val="B%1.%2"/>
      <w:lvlJc w:val="left"/>
      <w:pPr>
        <w:tabs>
          <w:tab w:val="num" w:pos="924"/>
        </w:tabs>
        <w:ind w:left="924" w:hanging="924"/>
      </w:pPr>
    </w:lvl>
    <w:lvl w:ilvl="2">
      <w:start w:val="1"/>
      <w:numFmt w:val="decimal"/>
      <w:pStyle w:val="PFNumLevel3"/>
      <w:lvlText w:val="%1.%2.%3"/>
      <w:lvlJc w:val="left"/>
      <w:pPr>
        <w:tabs>
          <w:tab w:val="num" w:pos="1848"/>
        </w:tabs>
        <w:ind w:left="1848" w:hanging="924"/>
      </w:pPr>
    </w:lvl>
    <w:lvl w:ilvl="3">
      <w:start w:val="1"/>
      <w:numFmt w:val="lowerLetter"/>
      <w:pStyle w:val="PFNumLevel4"/>
      <w:lvlText w:val="(%4)"/>
      <w:lvlJc w:val="left"/>
      <w:pPr>
        <w:tabs>
          <w:tab w:val="num" w:pos="2773"/>
        </w:tabs>
        <w:ind w:left="2773" w:hanging="925"/>
      </w:pPr>
    </w:lvl>
    <w:lvl w:ilvl="4">
      <w:start w:val="1"/>
      <w:numFmt w:val="lowerLetter"/>
      <w:pStyle w:val="PFNumLevel5"/>
      <w:lvlText w:val="(%5)"/>
      <w:lvlJc w:val="left"/>
      <w:pPr>
        <w:tabs>
          <w:tab w:val="num" w:pos="1848"/>
        </w:tabs>
        <w:ind w:left="1848" w:hanging="924"/>
      </w:pPr>
    </w:lvl>
    <w:lvl w:ilvl="5">
      <w:start w:val="1"/>
      <w:numFmt w:val="lowerRoman"/>
      <w:lvlRestart w:val="4"/>
      <w:pStyle w:val="PFNumLevel6"/>
      <w:lvlText w:val="(%6)"/>
      <w:lvlJc w:val="left"/>
      <w:pPr>
        <w:tabs>
          <w:tab w:val="num" w:pos="3697"/>
        </w:tabs>
        <w:ind w:left="3697" w:hanging="924"/>
      </w:pPr>
    </w:lvl>
    <w:lvl w:ilvl="6">
      <w:start w:val="1"/>
      <w:numFmt w:val="none"/>
      <w:suff w:val="nothing"/>
      <w:lvlText w:val=""/>
      <w:lvlJc w:val="left"/>
      <w:pPr>
        <w:ind w:left="0" w:firstLine="0"/>
      </w:pPr>
    </w:lvl>
    <w:lvl w:ilvl="7">
      <w:start w:val="1"/>
      <w:numFmt w:val="none"/>
      <w:suff w:val="nothing"/>
      <w:lvlText w:val=""/>
      <w:lvlJc w:val="left"/>
      <w:pPr>
        <w:ind w:left="-32767" w:firstLine="32767"/>
      </w:pPr>
    </w:lvl>
    <w:lvl w:ilvl="8">
      <w:start w:val="1"/>
      <w:numFmt w:val="none"/>
      <w:suff w:val="nothing"/>
      <w:lvlText w:val=""/>
      <w:lvlJc w:val="left"/>
      <w:pPr>
        <w:ind w:left="0" w:firstLine="0"/>
      </w:pPr>
    </w:lvl>
  </w:abstractNum>
  <w:abstractNum w:abstractNumId="3" w15:restartNumberingAfterBreak="0">
    <w:nsid w:val="0F636B35"/>
    <w:multiLevelType w:val="hybridMultilevel"/>
    <w:tmpl w:val="FFC0FD62"/>
    <w:lvl w:ilvl="0" w:tplc="8CF070CA">
      <w:start w:val="1"/>
      <w:numFmt w:val="bullet"/>
      <w:pStyle w:val="TableBullet2"/>
      <w:lvlText w:val=""/>
      <w:lvlJc w:val="left"/>
      <w:pPr>
        <w:ind w:left="1145" w:hanging="360"/>
      </w:pPr>
      <w:rPr>
        <w:rFonts w:ascii="CIDFont+F4" w:hAnsi="CIDFont+F4" w:hint="default"/>
      </w:rPr>
    </w:lvl>
    <w:lvl w:ilvl="1" w:tplc="08090003" w:tentative="1">
      <w:start w:val="1"/>
      <w:numFmt w:val="bullet"/>
      <w:lvlText w:val="o"/>
      <w:lvlJc w:val="left"/>
      <w:pPr>
        <w:ind w:left="1865" w:hanging="360"/>
      </w:pPr>
      <w:rPr>
        <w:rFonts w:ascii="Segoe UI" w:hAnsi="Segoe UI" w:cs="Segoe UI" w:hint="default"/>
      </w:rPr>
    </w:lvl>
    <w:lvl w:ilvl="2" w:tplc="08090005" w:tentative="1">
      <w:start w:val="1"/>
      <w:numFmt w:val="bullet"/>
      <w:lvlText w:val=""/>
      <w:lvlJc w:val="left"/>
      <w:pPr>
        <w:ind w:left="2585" w:hanging="360"/>
      </w:pPr>
      <w:rPr>
        <w:rFonts w:ascii="Segoe UI Black" w:hAnsi="Segoe UI Black" w:hint="default"/>
      </w:rPr>
    </w:lvl>
    <w:lvl w:ilvl="3" w:tplc="08090001" w:tentative="1">
      <w:start w:val="1"/>
      <w:numFmt w:val="bullet"/>
      <w:lvlText w:val=""/>
      <w:lvlJc w:val="left"/>
      <w:pPr>
        <w:ind w:left="3305" w:hanging="360"/>
      </w:pPr>
      <w:rPr>
        <w:rFonts w:ascii="CIDFont+F4" w:hAnsi="CIDFont+F4" w:hint="default"/>
      </w:rPr>
    </w:lvl>
    <w:lvl w:ilvl="4" w:tplc="08090003" w:tentative="1">
      <w:start w:val="1"/>
      <w:numFmt w:val="bullet"/>
      <w:lvlText w:val="o"/>
      <w:lvlJc w:val="left"/>
      <w:pPr>
        <w:ind w:left="4025" w:hanging="360"/>
      </w:pPr>
      <w:rPr>
        <w:rFonts w:ascii="Segoe UI" w:hAnsi="Segoe UI" w:cs="Segoe UI" w:hint="default"/>
      </w:rPr>
    </w:lvl>
    <w:lvl w:ilvl="5" w:tplc="08090005" w:tentative="1">
      <w:start w:val="1"/>
      <w:numFmt w:val="bullet"/>
      <w:lvlText w:val=""/>
      <w:lvlJc w:val="left"/>
      <w:pPr>
        <w:ind w:left="4745" w:hanging="360"/>
      </w:pPr>
      <w:rPr>
        <w:rFonts w:ascii="Segoe UI Black" w:hAnsi="Segoe UI Black" w:hint="default"/>
      </w:rPr>
    </w:lvl>
    <w:lvl w:ilvl="6" w:tplc="08090001" w:tentative="1">
      <w:start w:val="1"/>
      <w:numFmt w:val="bullet"/>
      <w:lvlText w:val=""/>
      <w:lvlJc w:val="left"/>
      <w:pPr>
        <w:ind w:left="5465" w:hanging="360"/>
      </w:pPr>
      <w:rPr>
        <w:rFonts w:ascii="CIDFont+F4" w:hAnsi="CIDFont+F4" w:hint="default"/>
      </w:rPr>
    </w:lvl>
    <w:lvl w:ilvl="7" w:tplc="08090003" w:tentative="1">
      <w:start w:val="1"/>
      <w:numFmt w:val="bullet"/>
      <w:lvlText w:val="o"/>
      <w:lvlJc w:val="left"/>
      <w:pPr>
        <w:ind w:left="6185" w:hanging="360"/>
      </w:pPr>
      <w:rPr>
        <w:rFonts w:ascii="Segoe UI" w:hAnsi="Segoe UI" w:cs="Segoe UI" w:hint="default"/>
      </w:rPr>
    </w:lvl>
    <w:lvl w:ilvl="8" w:tplc="08090005" w:tentative="1">
      <w:start w:val="1"/>
      <w:numFmt w:val="bullet"/>
      <w:lvlText w:val=""/>
      <w:lvlJc w:val="left"/>
      <w:pPr>
        <w:ind w:left="6905" w:hanging="360"/>
      </w:pPr>
      <w:rPr>
        <w:rFonts w:ascii="Segoe UI Black" w:hAnsi="Segoe UI Black" w:hint="default"/>
      </w:rPr>
    </w:lvl>
  </w:abstractNum>
  <w:abstractNum w:abstractNumId="4" w15:restartNumberingAfterBreak="0">
    <w:nsid w:val="10361FE2"/>
    <w:multiLevelType w:val="hybridMultilevel"/>
    <w:tmpl w:val="06CAC9EA"/>
    <w:lvl w:ilvl="0" w:tplc="BA667C92">
      <w:start w:val="1"/>
      <w:numFmt w:val="bullet"/>
      <w:pStyle w:val="Bullet1"/>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352B39"/>
    <w:multiLevelType w:val="hybridMultilevel"/>
    <w:tmpl w:val="C284C43C"/>
    <w:lvl w:ilvl="0" w:tplc="526EB4A2">
      <w:start w:val="1"/>
      <w:numFmt w:val="lowerLetter"/>
      <w:pStyle w:val="Legislation2"/>
      <w:lvlText w:val="(%1)"/>
      <w:lvlJc w:val="left"/>
      <w:pPr>
        <w:ind w:left="1145" w:hanging="360"/>
      </w:pPr>
      <w:rPr>
        <w:rFonts w:hint="default"/>
      </w:rPr>
    </w:lvl>
    <w:lvl w:ilvl="1" w:tplc="08090019" w:tentative="1">
      <w:start w:val="1"/>
      <w:numFmt w:val="lowerLetter"/>
      <w:lvlText w:val="%2."/>
      <w:lvlJc w:val="left"/>
      <w:pPr>
        <w:ind w:left="1865" w:hanging="360"/>
      </w:pPr>
    </w:lvl>
    <w:lvl w:ilvl="2" w:tplc="0809001B" w:tentative="1">
      <w:start w:val="1"/>
      <w:numFmt w:val="lowerRoman"/>
      <w:lvlText w:val="%3."/>
      <w:lvlJc w:val="right"/>
      <w:pPr>
        <w:ind w:left="2585" w:hanging="180"/>
      </w:pPr>
    </w:lvl>
    <w:lvl w:ilvl="3" w:tplc="0809000F" w:tentative="1">
      <w:start w:val="1"/>
      <w:numFmt w:val="decimal"/>
      <w:lvlText w:val="%4."/>
      <w:lvlJc w:val="left"/>
      <w:pPr>
        <w:ind w:left="3305" w:hanging="360"/>
      </w:pPr>
    </w:lvl>
    <w:lvl w:ilvl="4" w:tplc="08090019" w:tentative="1">
      <w:start w:val="1"/>
      <w:numFmt w:val="lowerLetter"/>
      <w:lvlText w:val="%5."/>
      <w:lvlJc w:val="left"/>
      <w:pPr>
        <w:ind w:left="4025" w:hanging="360"/>
      </w:pPr>
    </w:lvl>
    <w:lvl w:ilvl="5" w:tplc="0809001B" w:tentative="1">
      <w:start w:val="1"/>
      <w:numFmt w:val="lowerRoman"/>
      <w:lvlText w:val="%6."/>
      <w:lvlJc w:val="right"/>
      <w:pPr>
        <w:ind w:left="4745" w:hanging="180"/>
      </w:pPr>
    </w:lvl>
    <w:lvl w:ilvl="6" w:tplc="0809000F" w:tentative="1">
      <w:start w:val="1"/>
      <w:numFmt w:val="decimal"/>
      <w:lvlText w:val="%7."/>
      <w:lvlJc w:val="left"/>
      <w:pPr>
        <w:ind w:left="5465" w:hanging="360"/>
      </w:pPr>
    </w:lvl>
    <w:lvl w:ilvl="7" w:tplc="08090019" w:tentative="1">
      <w:start w:val="1"/>
      <w:numFmt w:val="lowerLetter"/>
      <w:lvlText w:val="%8."/>
      <w:lvlJc w:val="left"/>
      <w:pPr>
        <w:ind w:left="6185" w:hanging="360"/>
      </w:pPr>
    </w:lvl>
    <w:lvl w:ilvl="8" w:tplc="0809001B" w:tentative="1">
      <w:start w:val="1"/>
      <w:numFmt w:val="lowerRoman"/>
      <w:lvlText w:val="%9."/>
      <w:lvlJc w:val="right"/>
      <w:pPr>
        <w:ind w:left="6905" w:hanging="180"/>
      </w:pPr>
    </w:lvl>
  </w:abstractNum>
  <w:abstractNum w:abstractNumId="6" w15:restartNumberingAfterBreak="0">
    <w:nsid w:val="1B1944B3"/>
    <w:multiLevelType w:val="hybridMultilevel"/>
    <w:tmpl w:val="9F16BE46"/>
    <w:lvl w:ilvl="0" w:tplc="08090001">
      <w:start w:val="1"/>
      <w:numFmt w:val="bullet"/>
      <w:lvlText w:val=""/>
      <w:lvlJc w:val="left"/>
      <w:pPr>
        <w:ind w:left="720" w:hanging="360"/>
      </w:pPr>
      <w:rPr>
        <w:rFonts w:ascii="Symbol" w:hAnsi="Symbol" w:hint="default"/>
      </w:rPr>
    </w:lvl>
    <w:lvl w:ilvl="1" w:tplc="23C46410">
      <w:start w:val="1"/>
      <w:numFmt w:val="bullet"/>
      <w:pStyle w:val="Bullet2"/>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Segoe UI Black" w:hAnsi="Segoe UI Black" w:hint="default"/>
      </w:rPr>
    </w:lvl>
    <w:lvl w:ilvl="3" w:tplc="0C090001" w:tentative="1">
      <w:start w:val="1"/>
      <w:numFmt w:val="bullet"/>
      <w:lvlText w:val=""/>
      <w:lvlJc w:val="left"/>
      <w:pPr>
        <w:ind w:left="2880" w:hanging="360"/>
      </w:pPr>
      <w:rPr>
        <w:rFonts w:ascii="CIDFont+F4" w:hAnsi="CIDFont+F4" w:hint="default"/>
      </w:rPr>
    </w:lvl>
    <w:lvl w:ilvl="4" w:tplc="0C090003" w:tentative="1">
      <w:start w:val="1"/>
      <w:numFmt w:val="bullet"/>
      <w:lvlText w:val="o"/>
      <w:lvlJc w:val="left"/>
      <w:pPr>
        <w:ind w:left="3600" w:hanging="360"/>
      </w:pPr>
      <w:rPr>
        <w:rFonts w:ascii="Segoe UI" w:hAnsi="Segoe UI" w:cs="Segoe UI" w:hint="default"/>
      </w:rPr>
    </w:lvl>
    <w:lvl w:ilvl="5" w:tplc="0C090005" w:tentative="1">
      <w:start w:val="1"/>
      <w:numFmt w:val="bullet"/>
      <w:lvlText w:val=""/>
      <w:lvlJc w:val="left"/>
      <w:pPr>
        <w:ind w:left="4320" w:hanging="360"/>
      </w:pPr>
      <w:rPr>
        <w:rFonts w:ascii="Segoe UI Black" w:hAnsi="Segoe UI Black" w:hint="default"/>
      </w:rPr>
    </w:lvl>
    <w:lvl w:ilvl="6" w:tplc="0C090001" w:tentative="1">
      <w:start w:val="1"/>
      <w:numFmt w:val="bullet"/>
      <w:lvlText w:val=""/>
      <w:lvlJc w:val="left"/>
      <w:pPr>
        <w:ind w:left="5040" w:hanging="360"/>
      </w:pPr>
      <w:rPr>
        <w:rFonts w:ascii="CIDFont+F4" w:hAnsi="CIDFont+F4" w:hint="default"/>
      </w:rPr>
    </w:lvl>
    <w:lvl w:ilvl="7" w:tplc="0C090003" w:tentative="1">
      <w:start w:val="1"/>
      <w:numFmt w:val="bullet"/>
      <w:lvlText w:val="o"/>
      <w:lvlJc w:val="left"/>
      <w:pPr>
        <w:ind w:left="5760" w:hanging="360"/>
      </w:pPr>
      <w:rPr>
        <w:rFonts w:ascii="Segoe UI" w:hAnsi="Segoe UI" w:cs="Segoe UI" w:hint="default"/>
      </w:rPr>
    </w:lvl>
    <w:lvl w:ilvl="8" w:tplc="0C090005" w:tentative="1">
      <w:start w:val="1"/>
      <w:numFmt w:val="bullet"/>
      <w:lvlText w:val=""/>
      <w:lvlJc w:val="left"/>
      <w:pPr>
        <w:ind w:left="6480" w:hanging="360"/>
      </w:pPr>
      <w:rPr>
        <w:rFonts w:ascii="Segoe UI Black" w:hAnsi="Segoe UI Black" w:hint="default"/>
      </w:rPr>
    </w:lvl>
  </w:abstractNum>
  <w:abstractNum w:abstractNumId="7" w15:restartNumberingAfterBreak="0">
    <w:nsid w:val="201B6397"/>
    <w:multiLevelType w:val="hybridMultilevel"/>
    <w:tmpl w:val="45E4D336"/>
    <w:lvl w:ilvl="0" w:tplc="6F046A82">
      <w:start w:val="1"/>
      <w:numFmt w:val="bullet"/>
      <w:pStyle w:val="ListBullet"/>
      <w:lvlText w:val=""/>
      <w:lvlJc w:val="left"/>
      <w:pPr>
        <w:ind w:left="360" w:hanging="360"/>
      </w:pPr>
      <w:rPr>
        <w:rFonts w:ascii="Symbol" w:hAnsi="Symbol" w:hint="default"/>
        <w:sz w:val="20"/>
        <w:szCs w:val="20"/>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1C95EB2"/>
    <w:multiLevelType w:val="multilevel"/>
    <w:tmpl w:val="4642A200"/>
    <w:lvl w:ilvl="0">
      <w:start w:val="1"/>
      <w:numFmt w:val="decimal"/>
      <w:lvlText w:val="R%1"/>
      <w:lvlJc w:val="left"/>
      <w:pPr>
        <w:ind w:left="0" w:hanging="709"/>
      </w:pPr>
      <w:rPr>
        <w:rFonts w:hint="default"/>
      </w:rPr>
    </w:lvl>
    <w:lvl w:ilvl="1">
      <w:start w:val="1"/>
      <w:numFmt w:val="decimal"/>
      <w:pStyle w:val="Finding2"/>
      <w:lvlText w:val="R%1.%2"/>
      <w:lvlJc w:val="left"/>
      <w:pPr>
        <w:ind w:left="0" w:hanging="709"/>
      </w:pPr>
      <w:rPr>
        <w:rFonts w:hint="default"/>
      </w:rPr>
    </w:lvl>
    <w:lvl w:ilvl="2">
      <w:start w:val="1"/>
      <w:numFmt w:val="decimal"/>
      <w:pStyle w:val="Finding3"/>
      <w:lvlText w:val="R%1.%2.%3"/>
      <w:lvlJc w:val="left"/>
      <w:pPr>
        <w:ind w:left="0" w:hanging="709"/>
      </w:pPr>
      <w:rPr>
        <w:rFonts w:hint="default"/>
        <w:sz w:val="24"/>
      </w:rPr>
    </w:lvl>
    <w:lvl w:ilvl="3">
      <w:start w:val="1"/>
      <w:numFmt w:val="lowerRoman"/>
      <w:lvlText w:val="%4."/>
      <w:lvlJc w:val="right"/>
      <w:pPr>
        <w:ind w:left="360" w:hanging="360"/>
      </w:pPr>
      <w:rPr>
        <w:rFonts w:hint="default"/>
      </w:rPr>
    </w:lvl>
    <w:lvl w:ilvl="4">
      <w:start w:val="1"/>
      <w:numFmt w:val="upperLetter"/>
      <w:lvlText w:val="Appendix %5"/>
      <w:lvlJc w:val="left"/>
      <w:pPr>
        <w:ind w:left="0" w:hanging="709"/>
      </w:pPr>
      <w:rPr>
        <w:rFonts w:hint="default"/>
        <w:b w:val="0"/>
        <w:bCs w:val="0"/>
        <w:i w:val="0"/>
        <w:iCs w:val="0"/>
        <w:caps w:val="0"/>
        <w:strike w:val="0"/>
        <w:dstrike w:val="0"/>
        <w:vanish w:val="0"/>
        <w:color w:val="0079C1" w:themeColor="text2"/>
        <w:spacing w:val="0"/>
        <w:kern w:val="0"/>
        <w:position w:val="0"/>
        <w:u w:val="none"/>
        <w:effect w:val="none"/>
        <w:vertAlign w:val="baseline"/>
        <w:em w:val="none"/>
        <w14:ligatures w14:val="none"/>
        <w14:numForm w14:val="default"/>
        <w14:numSpacing w14:val="default"/>
        <w14:stylisticSets/>
        <w14:cntxtAlts w14:val="0"/>
      </w:rPr>
    </w:lvl>
    <w:lvl w:ilvl="5">
      <w:start w:val="1"/>
      <w:numFmt w:val="decimal"/>
      <w:lvlText w:val="%5.%6"/>
      <w:lvlJc w:val="left"/>
      <w:pPr>
        <w:ind w:left="0" w:hanging="709"/>
      </w:pPr>
      <w:rPr>
        <w:rFonts w:hint="default"/>
        <w:sz w:val="36"/>
      </w:rPr>
    </w:lvl>
    <w:lvl w:ilvl="6">
      <w:start w:val="1"/>
      <w:numFmt w:val="decimal"/>
      <w:lvlText w:val="%5.%6.%7"/>
      <w:lvlJc w:val="left"/>
      <w:pPr>
        <w:ind w:left="0" w:hanging="709"/>
      </w:pPr>
      <w:rPr>
        <w:rFonts w:hint="default"/>
        <w:sz w:val="24"/>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15:restartNumberingAfterBreak="0">
    <w:nsid w:val="2CF2050A"/>
    <w:multiLevelType w:val="hybridMultilevel"/>
    <w:tmpl w:val="DECA90E8"/>
    <w:lvl w:ilvl="0" w:tplc="79C60C7E">
      <w:start w:val="1"/>
      <w:numFmt w:val="bullet"/>
      <w:pStyle w:val="Bullet3"/>
      <w:lvlText w:val="o"/>
      <w:lvlJc w:val="left"/>
      <w:pPr>
        <w:ind w:left="1636" w:hanging="360"/>
      </w:pPr>
      <w:rPr>
        <w:rFonts w:ascii="Courier New" w:hAnsi="Courier New" w:cs="Courier New" w:hint="default"/>
      </w:rPr>
    </w:lvl>
    <w:lvl w:ilvl="1" w:tplc="C3AE677E">
      <w:start w:val="1"/>
      <w:numFmt w:val="bullet"/>
      <w:lvlText w:val=""/>
      <w:lvlJc w:val="left"/>
      <w:pPr>
        <w:ind w:left="1440" w:hanging="360"/>
      </w:pPr>
      <w:rPr>
        <w:rFonts w:ascii="Symbol" w:hAnsi="Symbol" w:hint="default"/>
      </w:rPr>
    </w:lvl>
    <w:lvl w:ilvl="2" w:tplc="3500B6E2">
      <w:start w:val="1"/>
      <w:numFmt w:val="bullet"/>
      <w:lvlText w:val="•"/>
      <w:lvlJc w:val="left"/>
      <w:pPr>
        <w:ind w:left="2160" w:hanging="360"/>
      </w:pPr>
      <w:rPr>
        <w:rFonts w:ascii="Arial" w:hAnsi="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04B57D9"/>
    <w:multiLevelType w:val="multilevel"/>
    <w:tmpl w:val="8BC212A8"/>
    <w:lvl w:ilvl="0">
      <w:start w:val="1"/>
      <w:numFmt w:val="decimal"/>
      <w:pStyle w:val="RecommendationHeading"/>
      <w:suff w:val="nothing"/>
      <w:lvlText w:val="Recommendation %1"/>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RecommendationList"/>
      <w:lvlText w:val="%1%2"/>
      <w:lvlJc w:val="left"/>
      <w:pPr>
        <w:ind w:left="425" w:hanging="42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R%1.%2.%3"/>
      <w:lvlJc w:val="left"/>
      <w:pPr>
        <w:ind w:left="709" w:hanging="709"/>
      </w:pPr>
      <w:rPr>
        <w:rFonts w:hint="default"/>
        <w:sz w:val="24"/>
      </w:rPr>
    </w:lvl>
    <w:lvl w:ilvl="3">
      <w:start w:val="1"/>
      <w:numFmt w:val="lowerRoman"/>
      <w:lvlText w:val="%4."/>
      <w:lvlJc w:val="right"/>
      <w:pPr>
        <w:ind w:left="106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upperLetter"/>
      <w:lvlText w:val="Appendix %5"/>
      <w:lvlJc w:val="left"/>
      <w:pPr>
        <w:ind w:left="709" w:hanging="709"/>
      </w:pPr>
      <w:rPr>
        <w:rFonts w:hint="default"/>
        <w:b w:val="0"/>
        <w:bCs w:val="0"/>
        <w:i w:val="0"/>
        <w:iCs w:val="0"/>
        <w:caps w:val="0"/>
        <w:strike w:val="0"/>
        <w:dstrike w:val="0"/>
        <w:vanish w:val="0"/>
        <w:color w:val="0079C1" w:themeColor="text2"/>
        <w:spacing w:val="0"/>
        <w:kern w:val="0"/>
        <w:position w:val="0"/>
        <w:u w:val="none"/>
        <w:effect w:val="none"/>
        <w:vertAlign w:val="baseline"/>
        <w:em w:val="none"/>
        <w14:ligatures w14:val="none"/>
        <w14:numForm w14:val="default"/>
        <w14:numSpacing w14:val="default"/>
        <w14:stylisticSets/>
        <w14:cntxtAlts w14:val="0"/>
      </w:rPr>
    </w:lvl>
    <w:lvl w:ilvl="5">
      <w:start w:val="1"/>
      <w:numFmt w:val="decimal"/>
      <w:lvlText w:val="%5.%6"/>
      <w:lvlJc w:val="left"/>
      <w:pPr>
        <w:ind w:left="709" w:hanging="709"/>
      </w:pPr>
      <w:rPr>
        <w:rFonts w:hint="default"/>
        <w:sz w:val="36"/>
      </w:rPr>
    </w:lvl>
    <w:lvl w:ilvl="6">
      <w:start w:val="1"/>
      <w:numFmt w:val="decimal"/>
      <w:lvlText w:val="%5.%6.%7"/>
      <w:lvlJc w:val="left"/>
      <w:pPr>
        <w:ind w:left="709" w:hanging="709"/>
      </w:pPr>
      <w:rPr>
        <w:rFonts w:hint="default"/>
        <w:sz w:val="24"/>
      </w:rPr>
    </w:lvl>
    <w:lvl w:ilvl="7">
      <w:start w:val="1"/>
      <w:numFmt w:val="none"/>
      <w:lvlText w:val=""/>
      <w:lvlJc w:val="left"/>
      <w:pPr>
        <w:ind w:left="709" w:firstLine="0"/>
      </w:pPr>
      <w:rPr>
        <w:rFonts w:hint="default"/>
      </w:rPr>
    </w:lvl>
    <w:lvl w:ilvl="8">
      <w:start w:val="1"/>
      <w:numFmt w:val="none"/>
      <w:lvlText w:val=""/>
      <w:lvlJc w:val="left"/>
      <w:pPr>
        <w:ind w:left="709" w:firstLine="0"/>
      </w:pPr>
      <w:rPr>
        <w:rFonts w:hint="default"/>
      </w:rPr>
    </w:lvl>
  </w:abstractNum>
  <w:abstractNum w:abstractNumId="11" w15:restartNumberingAfterBreak="0">
    <w:nsid w:val="32715EB7"/>
    <w:multiLevelType w:val="hybridMultilevel"/>
    <w:tmpl w:val="D9925D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84D1F1F"/>
    <w:multiLevelType w:val="hybridMultilevel"/>
    <w:tmpl w:val="81AE5B06"/>
    <w:lvl w:ilvl="0" w:tplc="DE6C9A3A">
      <w:start w:val="1"/>
      <w:numFmt w:val="bullet"/>
      <w:pStyle w:val="ParaHangingKeep"/>
      <w:lvlText w:val=""/>
      <w:lvlJc w:val="left"/>
      <w:pPr>
        <w:ind w:left="720" w:hanging="360"/>
      </w:pPr>
      <w:rPr>
        <w:rFonts w:ascii="CIDFont+F4" w:hAnsi="CIDFont+F4" w:hint="default"/>
      </w:rPr>
    </w:lvl>
    <w:lvl w:ilvl="1" w:tplc="0C090003">
      <w:start w:val="1"/>
      <w:numFmt w:val="bullet"/>
      <w:lvlText w:val="o"/>
      <w:lvlJc w:val="left"/>
      <w:pPr>
        <w:ind w:left="1440" w:hanging="360"/>
      </w:pPr>
      <w:rPr>
        <w:rFonts w:ascii="Segoe UI" w:hAnsi="Segoe UI" w:cs="Segoe UI" w:hint="default"/>
      </w:rPr>
    </w:lvl>
    <w:lvl w:ilvl="2" w:tplc="0C090005" w:tentative="1">
      <w:start w:val="1"/>
      <w:numFmt w:val="bullet"/>
      <w:lvlText w:val=""/>
      <w:lvlJc w:val="left"/>
      <w:pPr>
        <w:ind w:left="2160" w:hanging="360"/>
      </w:pPr>
      <w:rPr>
        <w:rFonts w:ascii="Segoe UI Black" w:hAnsi="Segoe UI Black" w:hint="default"/>
      </w:rPr>
    </w:lvl>
    <w:lvl w:ilvl="3" w:tplc="0C090001" w:tentative="1">
      <w:start w:val="1"/>
      <w:numFmt w:val="bullet"/>
      <w:lvlText w:val=""/>
      <w:lvlJc w:val="left"/>
      <w:pPr>
        <w:ind w:left="2880" w:hanging="360"/>
      </w:pPr>
      <w:rPr>
        <w:rFonts w:ascii="CIDFont+F4" w:hAnsi="CIDFont+F4" w:hint="default"/>
      </w:rPr>
    </w:lvl>
    <w:lvl w:ilvl="4" w:tplc="0C090003" w:tentative="1">
      <w:start w:val="1"/>
      <w:numFmt w:val="bullet"/>
      <w:lvlText w:val="o"/>
      <w:lvlJc w:val="left"/>
      <w:pPr>
        <w:ind w:left="3600" w:hanging="360"/>
      </w:pPr>
      <w:rPr>
        <w:rFonts w:ascii="Segoe UI" w:hAnsi="Segoe UI" w:cs="Segoe UI" w:hint="default"/>
      </w:rPr>
    </w:lvl>
    <w:lvl w:ilvl="5" w:tplc="0C090005" w:tentative="1">
      <w:start w:val="1"/>
      <w:numFmt w:val="bullet"/>
      <w:lvlText w:val=""/>
      <w:lvlJc w:val="left"/>
      <w:pPr>
        <w:ind w:left="4320" w:hanging="360"/>
      </w:pPr>
      <w:rPr>
        <w:rFonts w:ascii="Segoe UI Black" w:hAnsi="Segoe UI Black" w:hint="default"/>
      </w:rPr>
    </w:lvl>
    <w:lvl w:ilvl="6" w:tplc="0C090001" w:tentative="1">
      <w:start w:val="1"/>
      <w:numFmt w:val="bullet"/>
      <w:lvlText w:val=""/>
      <w:lvlJc w:val="left"/>
      <w:pPr>
        <w:ind w:left="5040" w:hanging="360"/>
      </w:pPr>
      <w:rPr>
        <w:rFonts w:ascii="CIDFont+F4" w:hAnsi="CIDFont+F4" w:hint="default"/>
      </w:rPr>
    </w:lvl>
    <w:lvl w:ilvl="7" w:tplc="0C090003" w:tentative="1">
      <w:start w:val="1"/>
      <w:numFmt w:val="bullet"/>
      <w:lvlText w:val="o"/>
      <w:lvlJc w:val="left"/>
      <w:pPr>
        <w:ind w:left="5760" w:hanging="360"/>
      </w:pPr>
      <w:rPr>
        <w:rFonts w:ascii="Segoe UI" w:hAnsi="Segoe UI" w:cs="Segoe UI" w:hint="default"/>
      </w:rPr>
    </w:lvl>
    <w:lvl w:ilvl="8" w:tplc="0C090005" w:tentative="1">
      <w:start w:val="1"/>
      <w:numFmt w:val="bullet"/>
      <w:lvlText w:val=""/>
      <w:lvlJc w:val="left"/>
      <w:pPr>
        <w:ind w:left="6480" w:hanging="360"/>
      </w:pPr>
      <w:rPr>
        <w:rFonts w:ascii="Segoe UI Black" w:hAnsi="Segoe UI Black" w:hint="default"/>
      </w:rPr>
    </w:lvl>
  </w:abstractNum>
  <w:abstractNum w:abstractNumId="13" w15:restartNumberingAfterBreak="0">
    <w:nsid w:val="38F83C5D"/>
    <w:multiLevelType w:val="hybridMultilevel"/>
    <w:tmpl w:val="2DC2E0E8"/>
    <w:lvl w:ilvl="0" w:tplc="68F2A34C">
      <w:start w:val="1"/>
      <w:numFmt w:val="bullet"/>
      <w:pStyle w:val="ListBullet1"/>
      <w:lvlText w:val=""/>
      <w:lvlJc w:val="left"/>
      <w:pPr>
        <w:ind w:left="360" w:hanging="360"/>
      </w:pPr>
      <w:rPr>
        <w:rFonts w:ascii="Wingdings 3" w:hAnsi="Wingdings 3" w:hint="default"/>
        <w:b/>
        <w:i w:val="0"/>
        <w:color w:val="401E6C"/>
        <w:spacing w:val="0"/>
        <w:w w:val="100"/>
        <w:position w:val="3"/>
        <w:sz w:val="16"/>
      </w:rPr>
    </w:lvl>
    <w:lvl w:ilvl="1" w:tplc="2B5846B0">
      <w:start w:val="1"/>
      <w:numFmt w:val="bullet"/>
      <w:lvlText w:val="–"/>
      <w:lvlJc w:val="left"/>
      <w:pPr>
        <w:tabs>
          <w:tab w:val="num" w:pos="714"/>
        </w:tabs>
        <w:ind w:left="714" w:hanging="357"/>
      </w:pPr>
      <w:rPr>
        <w:rFonts w:ascii="Times New Roman" w:hAnsi="Times New Roman" w:cs="Times New Roman" w:hint="default"/>
        <w:b w:val="0"/>
        <w:i w:val="0"/>
        <w:color w:val="00326C"/>
        <w:position w:val="2"/>
        <w:sz w:val="19"/>
      </w:rPr>
    </w:lvl>
    <w:lvl w:ilvl="2" w:tplc="200CC6C0">
      <w:start w:val="1"/>
      <w:numFmt w:val="bullet"/>
      <w:lvlText w:val=""/>
      <w:lvlJc w:val="left"/>
      <w:pPr>
        <w:tabs>
          <w:tab w:val="num" w:pos="2160"/>
        </w:tabs>
        <w:ind w:left="2160" w:hanging="360"/>
      </w:pPr>
      <w:rPr>
        <w:rFonts w:ascii="Wingdings" w:hAnsi="Wingdings" w:hint="default"/>
      </w:rPr>
    </w:lvl>
    <w:lvl w:ilvl="3" w:tplc="51AA623A">
      <w:start w:val="1"/>
      <w:numFmt w:val="bullet"/>
      <w:lvlText w:val=""/>
      <w:lvlJc w:val="left"/>
      <w:pPr>
        <w:tabs>
          <w:tab w:val="num" w:pos="2880"/>
        </w:tabs>
        <w:ind w:left="2880" w:hanging="360"/>
      </w:pPr>
      <w:rPr>
        <w:rFonts w:ascii="Symbol" w:hAnsi="Symbol" w:hint="default"/>
      </w:rPr>
    </w:lvl>
    <w:lvl w:ilvl="4" w:tplc="CFEC2EB2">
      <w:start w:val="1"/>
      <w:numFmt w:val="bullet"/>
      <w:lvlText w:val="o"/>
      <w:lvlJc w:val="left"/>
      <w:pPr>
        <w:tabs>
          <w:tab w:val="num" w:pos="3600"/>
        </w:tabs>
        <w:ind w:left="3600" w:hanging="360"/>
      </w:pPr>
      <w:rPr>
        <w:rFonts w:ascii="Courier New" w:hAnsi="Courier New" w:cs="Courier New" w:hint="default"/>
      </w:rPr>
    </w:lvl>
    <w:lvl w:ilvl="5" w:tplc="E4FC5EC0">
      <w:start w:val="1"/>
      <w:numFmt w:val="bullet"/>
      <w:lvlText w:val=""/>
      <w:lvlJc w:val="left"/>
      <w:pPr>
        <w:tabs>
          <w:tab w:val="num" w:pos="4320"/>
        </w:tabs>
        <w:ind w:left="4320" w:hanging="360"/>
      </w:pPr>
      <w:rPr>
        <w:rFonts w:ascii="Wingdings" w:hAnsi="Wingdings" w:hint="default"/>
      </w:rPr>
    </w:lvl>
    <w:lvl w:ilvl="6" w:tplc="71820DC4">
      <w:start w:val="1"/>
      <w:numFmt w:val="bullet"/>
      <w:lvlText w:val=""/>
      <w:lvlJc w:val="left"/>
      <w:pPr>
        <w:tabs>
          <w:tab w:val="num" w:pos="5040"/>
        </w:tabs>
        <w:ind w:left="5040" w:hanging="360"/>
      </w:pPr>
      <w:rPr>
        <w:rFonts w:ascii="Symbol" w:hAnsi="Symbol" w:hint="default"/>
      </w:rPr>
    </w:lvl>
    <w:lvl w:ilvl="7" w:tplc="7A9C4E18">
      <w:start w:val="1"/>
      <w:numFmt w:val="bullet"/>
      <w:lvlText w:val="o"/>
      <w:lvlJc w:val="left"/>
      <w:pPr>
        <w:tabs>
          <w:tab w:val="num" w:pos="5760"/>
        </w:tabs>
        <w:ind w:left="5760" w:hanging="360"/>
      </w:pPr>
      <w:rPr>
        <w:rFonts w:ascii="Courier New" w:hAnsi="Courier New" w:cs="Courier New" w:hint="default"/>
      </w:rPr>
    </w:lvl>
    <w:lvl w:ilvl="8" w:tplc="6EC8691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6C82F3B"/>
    <w:multiLevelType w:val="multilevel"/>
    <w:tmpl w:val="131C847A"/>
    <w:lvl w:ilvl="0">
      <w:start w:val="1"/>
      <w:numFmt w:val="decimal"/>
      <w:suff w:val="space"/>
      <w:lvlText w:val="%1."/>
      <w:lvlJc w:val="left"/>
      <w:pPr>
        <w:ind w:left="0" w:firstLine="0"/>
      </w:pPr>
      <w:rPr>
        <w:rFonts w:hint="default"/>
      </w:rPr>
    </w:lvl>
    <w:lvl w:ilvl="1">
      <w:start w:val="1"/>
      <w:numFmt w:val="lowerLetter"/>
      <w:lvlText w:val="%1%2"/>
      <w:lvlJc w:val="left"/>
      <w:pPr>
        <w:ind w:left="425" w:hanging="425"/>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90F1013"/>
    <w:multiLevelType w:val="multilevel"/>
    <w:tmpl w:val="05166D94"/>
    <w:lvl w:ilvl="0">
      <w:start w:val="1"/>
      <w:numFmt w:val="decimal"/>
      <w:pStyle w:val="Recommendation"/>
      <w:lvlText w:val="%1."/>
      <w:lvlJc w:val="left"/>
      <w:pPr>
        <w:ind w:left="0" w:firstLine="0"/>
      </w:pPr>
      <w:rPr>
        <w:rFonts w:hint="default"/>
      </w:rPr>
    </w:lvl>
    <w:lvl w:ilvl="1">
      <w:start w:val="1"/>
      <w:numFmt w:val="lowerLetter"/>
      <w:pStyle w:val="RecommendationList2"/>
      <w:lvlText w:val="%1%2."/>
      <w:lvlJc w:val="left"/>
      <w:pPr>
        <w:ind w:left="425" w:hanging="425"/>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6" w15:restartNumberingAfterBreak="0">
    <w:nsid w:val="4B855FE0"/>
    <w:multiLevelType w:val="multilevel"/>
    <w:tmpl w:val="B258617C"/>
    <w:name w:val="Headings"/>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upperLetter"/>
      <w:lvlText w:val="%5Appendix %7"/>
      <w:lvlJc w:val="left"/>
      <w:pPr>
        <w:ind w:left="1418" w:hanging="1418"/>
      </w:pPr>
      <w:rPr>
        <w:rFonts w:hint="default"/>
      </w:rPr>
    </w:lvl>
    <w:lvl w:ilvl="7">
      <w:start w:val="1"/>
      <w:numFmt w:val="decimal"/>
      <w:lvlText w:val="%7.%8"/>
      <w:lvlJc w:val="left"/>
      <w:pPr>
        <w:ind w:left="851" w:hanging="851"/>
      </w:pPr>
      <w:rPr>
        <w:rFonts w:hint="default"/>
      </w:rPr>
    </w:lvl>
    <w:lvl w:ilvl="8">
      <w:start w:val="1"/>
      <w:numFmt w:val="decimal"/>
      <w:lvlText w:val="%7.%8.%9"/>
      <w:lvlJc w:val="left"/>
      <w:pPr>
        <w:ind w:left="851" w:hanging="851"/>
      </w:pPr>
      <w:rPr>
        <w:rFonts w:hint="default"/>
      </w:rPr>
    </w:lvl>
  </w:abstractNum>
  <w:abstractNum w:abstractNumId="17" w15:restartNumberingAfterBreak="0">
    <w:nsid w:val="53EC45F5"/>
    <w:multiLevelType w:val="hybridMultilevel"/>
    <w:tmpl w:val="306AD8CA"/>
    <w:lvl w:ilvl="0" w:tplc="61F68D3C">
      <w:start w:val="1"/>
      <w:numFmt w:val="lowerRoman"/>
      <w:pStyle w:val="Legislation3"/>
      <w:lvlText w:val="(%1)"/>
      <w:lvlJc w:val="left"/>
      <w:pPr>
        <w:ind w:left="1996" w:hanging="360"/>
      </w:pPr>
      <w:rPr>
        <w:rFonts w:hint="default"/>
      </w:rPr>
    </w:lvl>
    <w:lvl w:ilvl="1" w:tplc="08090019" w:tentative="1">
      <w:start w:val="1"/>
      <w:numFmt w:val="lowerLetter"/>
      <w:lvlText w:val="%2."/>
      <w:lvlJc w:val="left"/>
      <w:pPr>
        <w:ind w:left="2716" w:hanging="360"/>
      </w:pPr>
    </w:lvl>
    <w:lvl w:ilvl="2" w:tplc="0809001B" w:tentative="1">
      <w:start w:val="1"/>
      <w:numFmt w:val="lowerRoman"/>
      <w:lvlText w:val="%3."/>
      <w:lvlJc w:val="right"/>
      <w:pPr>
        <w:ind w:left="3436" w:hanging="180"/>
      </w:pPr>
    </w:lvl>
    <w:lvl w:ilvl="3" w:tplc="0809000F" w:tentative="1">
      <w:start w:val="1"/>
      <w:numFmt w:val="decimal"/>
      <w:lvlText w:val="%4."/>
      <w:lvlJc w:val="left"/>
      <w:pPr>
        <w:ind w:left="4156" w:hanging="360"/>
      </w:pPr>
    </w:lvl>
    <w:lvl w:ilvl="4" w:tplc="08090019" w:tentative="1">
      <w:start w:val="1"/>
      <w:numFmt w:val="lowerLetter"/>
      <w:lvlText w:val="%5."/>
      <w:lvlJc w:val="left"/>
      <w:pPr>
        <w:ind w:left="4876" w:hanging="360"/>
      </w:pPr>
    </w:lvl>
    <w:lvl w:ilvl="5" w:tplc="0809001B" w:tentative="1">
      <w:start w:val="1"/>
      <w:numFmt w:val="lowerRoman"/>
      <w:lvlText w:val="%6."/>
      <w:lvlJc w:val="right"/>
      <w:pPr>
        <w:ind w:left="5596" w:hanging="180"/>
      </w:pPr>
    </w:lvl>
    <w:lvl w:ilvl="6" w:tplc="0809000F" w:tentative="1">
      <w:start w:val="1"/>
      <w:numFmt w:val="decimal"/>
      <w:lvlText w:val="%7."/>
      <w:lvlJc w:val="left"/>
      <w:pPr>
        <w:ind w:left="6316" w:hanging="360"/>
      </w:pPr>
    </w:lvl>
    <w:lvl w:ilvl="7" w:tplc="08090019" w:tentative="1">
      <w:start w:val="1"/>
      <w:numFmt w:val="lowerLetter"/>
      <w:lvlText w:val="%8."/>
      <w:lvlJc w:val="left"/>
      <w:pPr>
        <w:ind w:left="7036" w:hanging="360"/>
      </w:pPr>
    </w:lvl>
    <w:lvl w:ilvl="8" w:tplc="0809001B" w:tentative="1">
      <w:start w:val="1"/>
      <w:numFmt w:val="lowerRoman"/>
      <w:lvlText w:val="%9."/>
      <w:lvlJc w:val="right"/>
      <w:pPr>
        <w:ind w:left="7756" w:hanging="180"/>
      </w:pPr>
    </w:lvl>
  </w:abstractNum>
  <w:abstractNum w:abstractNumId="18" w15:restartNumberingAfterBreak="0">
    <w:nsid w:val="66644D72"/>
    <w:multiLevelType w:val="hybridMultilevel"/>
    <w:tmpl w:val="B5144C5C"/>
    <w:lvl w:ilvl="0" w:tplc="48122DF0">
      <w:start w:val="1"/>
      <w:numFmt w:val="decimal"/>
      <w:pStyle w:val="TextBox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E6032B6"/>
    <w:multiLevelType w:val="hybridMultilevel"/>
    <w:tmpl w:val="89FACFA4"/>
    <w:lvl w:ilvl="0" w:tplc="23BC621E">
      <w:start w:val="1"/>
      <w:numFmt w:val="lowerRoman"/>
      <w:pStyle w:val="List3"/>
      <w:lvlText w:val="%1."/>
      <w:lvlJc w:val="right"/>
      <w:pPr>
        <w:ind w:left="840" w:hanging="360"/>
      </w:pPr>
      <w:rPr>
        <w:rFonts w:hint="default"/>
        <w:color w:val="000000" w:themeColor="text1"/>
        <w:sz w:val="22"/>
        <w:szCs w:val="22"/>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0" w15:restartNumberingAfterBreak="0">
    <w:nsid w:val="6F876FF7"/>
    <w:multiLevelType w:val="hybridMultilevel"/>
    <w:tmpl w:val="32DC7AD2"/>
    <w:lvl w:ilvl="0" w:tplc="119497BC">
      <w:start w:val="1"/>
      <w:numFmt w:val="bullet"/>
      <w:pStyle w:val="Pullquotemed"/>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FB36F68"/>
    <w:multiLevelType w:val="hybridMultilevel"/>
    <w:tmpl w:val="60E48806"/>
    <w:lvl w:ilvl="0" w:tplc="16029126">
      <w:start w:val="1"/>
      <w:numFmt w:val="decimal"/>
      <w:pStyle w:val="Legislation1"/>
      <w:lvlText w:val="(%1)"/>
      <w:lvlJc w:val="left"/>
      <w:pPr>
        <w:ind w:left="1004" w:hanging="360"/>
      </w:pPr>
      <w:rPr>
        <w:rFonts w:hint="default"/>
      </w:rPr>
    </w:lvl>
    <w:lvl w:ilvl="1" w:tplc="08090019">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2" w15:restartNumberingAfterBreak="0">
    <w:nsid w:val="70652B15"/>
    <w:multiLevelType w:val="hybridMultilevel"/>
    <w:tmpl w:val="E1CE5136"/>
    <w:lvl w:ilvl="0" w:tplc="8EFCD534">
      <w:start w:val="1"/>
      <w:numFmt w:val="decimal"/>
      <w:pStyle w:val="Lis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1DB40E6"/>
    <w:multiLevelType w:val="hybridMultilevel"/>
    <w:tmpl w:val="06089AAA"/>
    <w:lvl w:ilvl="0" w:tplc="0CF8DDC2">
      <w:start w:val="1"/>
      <w:numFmt w:val="decimal"/>
      <w:pStyle w:val="ListParagraph"/>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51906A0"/>
    <w:multiLevelType w:val="hybridMultilevel"/>
    <w:tmpl w:val="23E424D2"/>
    <w:lvl w:ilvl="0" w:tplc="FA8EC1FE">
      <w:start w:val="1"/>
      <w:numFmt w:val="decimal"/>
      <w:pStyle w:val="List1"/>
      <w:lvlText w:val="%1."/>
      <w:lvlJc w:val="left"/>
      <w:pPr>
        <w:tabs>
          <w:tab w:val="num" w:pos="6095"/>
        </w:tabs>
        <w:ind w:left="425" w:hanging="425"/>
      </w:pPr>
      <w:rPr>
        <w:rFonts w:hint="default"/>
      </w:rPr>
    </w:lvl>
    <w:lvl w:ilvl="1" w:tplc="A7E20E92">
      <w:start w:val="1"/>
      <w:numFmt w:val="lowerLetter"/>
      <w:lvlText w:val="%2."/>
      <w:lvlJc w:val="left"/>
      <w:pPr>
        <w:tabs>
          <w:tab w:val="num" w:pos="850"/>
        </w:tabs>
        <w:ind w:left="425" w:firstLine="425"/>
      </w:pPr>
      <w:rPr>
        <w:rFonts w:hint="default"/>
      </w:rPr>
    </w:lvl>
    <w:lvl w:ilvl="2" w:tplc="32DC691C">
      <w:start w:val="1"/>
      <w:numFmt w:val="lowerRoman"/>
      <w:lvlText w:val="%3."/>
      <w:lvlJc w:val="left"/>
      <w:pPr>
        <w:ind w:left="850" w:firstLine="426"/>
      </w:pPr>
      <w:rPr>
        <w:rFonts w:hint="default"/>
      </w:rPr>
    </w:lvl>
    <w:lvl w:ilvl="3" w:tplc="DDD0F190">
      <w:start w:val="1"/>
      <w:numFmt w:val="decimal"/>
      <w:lvlText w:val="(%4)"/>
      <w:lvlJc w:val="left"/>
      <w:pPr>
        <w:ind w:left="731" w:hanging="360"/>
      </w:pPr>
      <w:rPr>
        <w:rFonts w:hint="default"/>
      </w:rPr>
    </w:lvl>
    <w:lvl w:ilvl="4" w:tplc="DC4AC646">
      <w:start w:val="1"/>
      <w:numFmt w:val="lowerLetter"/>
      <w:lvlText w:val="(%5)"/>
      <w:lvlJc w:val="left"/>
      <w:pPr>
        <w:ind w:left="1091" w:hanging="360"/>
      </w:pPr>
      <w:rPr>
        <w:rFonts w:hint="default"/>
      </w:rPr>
    </w:lvl>
    <w:lvl w:ilvl="5" w:tplc="FE12C0DC">
      <w:start w:val="1"/>
      <w:numFmt w:val="lowerRoman"/>
      <w:lvlText w:val="(%6)"/>
      <w:lvlJc w:val="left"/>
      <w:pPr>
        <w:ind w:left="1451" w:hanging="360"/>
      </w:pPr>
      <w:rPr>
        <w:rFonts w:hint="default"/>
      </w:rPr>
    </w:lvl>
    <w:lvl w:ilvl="6" w:tplc="5A1E9360">
      <w:start w:val="1"/>
      <w:numFmt w:val="decimal"/>
      <w:lvlText w:val="%7."/>
      <w:lvlJc w:val="left"/>
      <w:pPr>
        <w:ind w:left="1811" w:hanging="360"/>
      </w:pPr>
      <w:rPr>
        <w:rFonts w:hint="default"/>
      </w:rPr>
    </w:lvl>
    <w:lvl w:ilvl="7" w:tplc="39024EF4">
      <w:start w:val="1"/>
      <w:numFmt w:val="lowerLetter"/>
      <w:lvlText w:val="%8."/>
      <w:lvlJc w:val="left"/>
      <w:pPr>
        <w:ind w:left="2171" w:hanging="360"/>
      </w:pPr>
      <w:rPr>
        <w:rFonts w:hint="default"/>
      </w:rPr>
    </w:lvl>
    <w:lvl w:ilvl="8" w:tplc="6F5813DE">
      <w:start w:val="1"/>
      <w:numFmt w:val="lowerRoman"/>
      <w:lvlText w:val="%9."/>
      <w:lvlJc w:val="left"/>
      <w:pPr>
        <w:ind w:left="2531" w:hanging="360"/>
      </w:pPr>
      <w:rPr>
        <w:rFonts w:hint="default"/>
      </w:rPr>
    </w:lvl>
  </w:abstractNum>
  <w:abstractNum w:abstractNumId="25" w15:restartNumberingAfterBreak="0">
    <w:nsid w:val="787B4941"/>
    <w:multiLevelType w:val="hybridMultilevel"/>
    <w:tmpl w:val="CCDEFEFE"/>
    <w:lvl w:ilvl="0" w:tplc="436C09F2">
      <w:start w:val="1"/>
      <w:numFmt w:val="decimal"/>
      <w:pStyle w:val="Projec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9F03C58"/>
    <w:multiLevelType w:val="hybridMultilevel"/>
    <w:tmpl w:val="A5E488F4"/>
    <w:lvl w:ilvl="0" w:tplc="6F48919E">
      <w:start w:val="1"/>
      <w:numFmt w:val="bullet"/>
      <w:pStyle w:val="Note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Segoe UI" w:hAnsi="Segoe UI" w:cs="Segoe UI" w:hint="default"/>
      </w:rPr>
    </w:lvl>
    <w:lvl w:ilvl="2" w:tplc="08090005" w:tentative="1">
      <w:start w:val="1"/>
      <w:numFmt w:val="bullet"/>
      <w:lvlText w:val=""/>
      <w:lvlJc w:val="left"/>
      <w:pPr>
        <w:ind w:left="2160" w:hanging="360"/>
      </w:pPr>
      <w:rPr>
        <w:rFonts w:ascii="Segoe UI Black" w:hAnsi="Segoe UI Black" w:hint="default"/>
      </w:rPr>
    </w:lvl>
    <w:lvl w:ilvl="3" w:tplc="08090001" w:tentative="1">
      <w:start w:val="1"/>
      <w:numFmt w:val="bullet"/>
      <w:lvlText w:val=""/>
      <w:lvlJc w:val="left"/>
      <w:pPr>
        <w:ind w:left="2880" w:hanging="360"/>
      </w:pPr>
      <w:rPr>
        <w:rFonts w:ascii="CIDFont+F4" w:hAnsi="CIDFont+F4" w:hint="default"/>
      </w:rPr>
    </w:lvl>
    <w:lvl w:ilvl="4" w:tplc="08090003" w:tentative="1">
      <w:start w:val="1"/>
      <w:numFmt w:val="bullet"/>
      <w:lvlText w:val="o"/>
      <w:lvlJc w:val="left"/>
      <w:pPr>
        <w:ind w:left="3600" w:hanging="360"/>
      </w:pPr>
      <w:rPr>
        <w:rFonts w:ascii="Segoe UI" w:hAnsi="Segoe UI" w:cs="Segoe UI" w:hint="default"/>
      </w:rPr>
    </w:lvl>
    <w:lvl w:ilvl="5" w:tplc="08090005" w:tentative="1">
      <w:start w:val="1"/>
      <w:numFmt w:val="bullet"/>
      <w:lvlText w:val=""/>
      <w:lvlJc w:val="left"/>
      <w:pPr>
        <w:ind w:left="4320" w:hanging="360"/>
      </w:pPr>
      <w:rPr>
        <w:rFonts w:ascii="Segoe UI Black" w:hAnsi="Segoe UI Black" w:hint="default"/>
      </w:rPr>
    </w:lvl>
    <w:lvl w:ilvl="6" w:tplc="08090001" w:tentative="1">
      <w:start w:val="1"/>
      <w:numFmt w:val="bullet"/>
      <w:lvlText w:val=""/>
      <w:lvlJc w:val="left"/>
      <w:pPr>
        <w:ind w:left="5040" w:hanging="360"/>
      </w:pPr>
      <w:rPr>
        <w:rFonts w:ascii="CIDFont+F4" w:hAnsi="CIDFont+F4" w:hint="default"/>
      </w:rPr>
    </w:lvl>
    <w:lvl w:ilvl="7" w:tplc="08090003" w:tentative="1">
      <w:start w:val="1"/>
      <w:numFmt w:val="bullet"/>
      <w:lvlText w:val="o"/>
      <w:lvlJc w:val="left"/>
      <w:pPr>
        <w:ind w:left="5760" w:hanging="360"/>
      </w:pPr>
      <w:rPr>
        <w:rFonts w:ascii="Segoe UI" w:hAnsi="Segoe UI" w:cs="Segoe UI" w:hint="default"/>
      </w:rPr>
    </w:lvl>
    <w:lvl w:ilvl="8" w:tplc="08090005" w:tentative="1">
      <w:start w:val="1"/>
      <w:numFmt w:val="bullet"/>
      <w:lvlText w:val=""/>
      <w:lvlJc w:val="left"/>
      <w:pPr>
        <w:ind w:left="6480" w:hanging="360"/>
      </w:pPr>
      <w:rPr>
        <w:rFonts w:ascii="Segoe UI Black" w:hAnsi="Segoe UI Black" w:hint="default"/>
      </w:rPr>
    </w:lvl>
  </w:abstractNum>
  <w:abstractNum w:abstractNumId="27" w15:restartNumberingAfterBreak="0">
    <w:nsid w:val="7C1B75EC"/>
    <w:multiLevelType w:val="multilevel"/>
    <w:tmpl w:val="AA40CEEE"/>
    <w:lvl w:ilvl="0">
      <w:start w:val="1"/>
      <w:numFmt w:val="decimal"/>
      <w:pStyle w:val="Heading1"/>
      <w:lvlText w:val="%1"/>
      <w:lvlJc w:val="left"/>
      <w:pPr>
        <w:ind w:left="0" w:hanging="709"/>
      </w:pPr>
      <w:rPr>
        <w:rFonts w:hint="default"/>
      </w:rPr>
    </w:lvl>
    <w:lvl w:ilvl="1">
      <w:start w:val="1"/>
      <w:numFmt w:val="decimal"/>
      <w:pStyle w:val="Heading2"/>
      <w:lvlText w:val="%1.%2"/>
      <w:lvlJc w:val="left"/>
      <w:pPr>
        <w:ind w:left="0" w:hanging="709"/>
      </w:pPr>
      <w:rPr>
        <w:rFonts w:hint="default"/>
      </w:rPr>
    </w:lvl>
    <w:lvl w:ilvl="2">
      <w:start w:val="1"/>
      <w:numFmt w:val="decimal"/>
      <w:pStyle w:val="Heading3"/>
      <w:lvlText w:val="%1.%2.%3"/>
      <w:lvlJc w:val="left"/>
      <w:pPr>
        <w:ind w:left="0" w:hanging="709"/>
      </w:pPr>
      <w:rPr>
        <w:rFonts w:hint="default"/>
        <w:sz w:val="24"/>
      </w:rPr>
    </w:lvl>
    <w:lvl w:ilvl="3">
      <w:start w:val="1"/>
      <w:numFmt w:val="none"/>
      <w:pStyle w:val="Heading4"/>
      <w:lvlText w:val=""/>
      <w:lvlJc w:val="left"/>
      <w:pPr>
        <w:ind w:left="0" w:firstLine="0"/>
      </w:pPr>
      <w:rPr>
        <w:rFonts w:hint="default"/>
      </w:rPr>
    </w:lvl>
    <w:lvl w:ilvl="4">
      <w:start w:val="1"/>
      <w:numFmt w:val="upperLetter"/>
      <w:pStyle w:val="Heading5"/>
      <w:lvlText w:val="Appendix %5"/>
      <w:lvlJc w:val="left"/>
      <w:pPr>
        <w:ind w:left="0" w:hanging="709"/>
      </w:pPr>
      <w:rPr>
        <w:rFonts w:hint="default"/>
        <w:b w:val="0"/>
        <w:bCs w:val="0"/>
        <w:i w:val="0"/>
        <w:iCs w:val="0"/>
        <w:caps w:val="0"/>
        <w:strike w:val="0"/>
        <w:dstrike w:val="0"/>
        <w:vanish w:val="0"/>
        <w:color w:val="0079C1" w:themeColor="text2"/>
        <w:spacing w:val="0"/>
        <w:kern w:val="0"/>
        <w:position w:val="0"/>
        <w:u w:val="none"/>
        <w:effect w:val="none"/>
        <w:vertAlign w:val="baseline"/>
        <w:em w:val="none"/>
        <w14:ligatures w14:val="none"/>
        <w14:numForm w14:val="default"/>
        <w14:numSpacing w14:val="default"/>
        <w14:stylisticSets/>
        <w14:cntxtAlts w14:val="0"/>
      </w:rPr>
    </w:lvl>
    <w:lvl w:ilvl="5">
      <w:start w:val="1"/>
      <w:numFmt w:val="decimal"/>
      <w:pStyle w:val="Heading6"/>
      <w:lvlText w:val="%5.%6"/>
      <w:lvlJc w:val="left"/>
      <w:pPr>
        <w:ind w:left="0" w:hanging="709"/>
      </w:pPr>
      <w:rPr>
        <w:rFonts w:hint="default"/>
        <w:sz w:val="36"/>
      </w:rPr>
    </w:lvl>
    <w:lvl w:ilvl="6">
      <w:start w:val="1"/>
      <w:numFmt w:val="decimal"/>
      <w:pStyle w:val="Heading7"/>
      <w:lvlText w:val="%5.%6.%7"/>
      <w:lvlJc w:val="left"/>
      <w:pPr>
        <w:ind w:left="0" w:hanging="709"/>
      </w:pPr>
      <w:rPr>
        <w:rFonts w:hint="default"/>
        <w:sz w:val="24"/>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8" w15:restartNumberingAfterBreak="0">
    <w:nsid w:val="7CEB133E"/>
    <w:multiLevelType w:val="multilevel"/>
    <w:tmpl w:val="1DC0A2E6"/>
    <w:styleLink w:val="CurrentList1"/>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upperLetter"/>
      <w:lvlText w:val="Appendix %7"/>
      <w:lvlJc w:val="left"/>
      <w:pPr>
        <w:ind w:left="1296" w:hanging="1296"/>
      </w:pPr>
      <w:rPr>
        <w:rFonts w:hint="default"/>
      </w:rPr>
    </w:lvl>
    <w:lvl w:ilvl="7">
      <w:start w:val="1"/>
      <w:numFmt w:val="decimal"/>
      <w:lvlText w:val="%7.%8"/>
      <w:lvlJc w:val="left"/>
      <w:pPr>
        <w:ind w:left="851" w:hanging="851"/>
      </w:pPr>
      <w:rPr>
        <w:rFonts w:hint="default"/>
      </w:rPr>
    </w:lvl>
    <w:lvl w:ilvl="8">
      <w:start w:val="1"/>
      <w:numFmt w:val="none"/>
      <w:suff w:val="nothing"/>
      <w:lvlText w:val=""/>
      <w:lvlJc w:val="left"/>
      <w:pPr>
        <w:ind w:left="0" w:firstLine="0"/>
      </w:pPr>
      <w:rPr>
        <w:rFonts w:hint="default"/>
      </w:rPr>
    </w:lvl>
  </w:abstractNum>
  <w:num w:numId="1">
    <w:abstractNumId w:val="28"/>
  </w:num>
  <w:num w:numId="2">
    <w:abstractNumId w:val="26"/>
  </w:num>
  <w:num w:numId="3">
    <w:abstractNumId w:val="12"/>
  </w:num>
  <w:num w:numId="4">
    <w:abstractNumId w:val="1"/>
    <w:lvlOverride w:ilvl="0">
      <w:startOverride w:val="1"/>
    </w:lvlOverride>
  </w:num>
  <w:num w:numId="5">
    <w:abstractNumId w:val="6"/>
  </w:num>
  <w:num w:numId="6">
    <w:abstractNumId w:val="10"/>
  </w:num>
  <w:num w:numId="7">
    <w:abstractNumId w:val="4"/>
  </w:num>
  <w:num w:numId="8">
    <w:abstractNumId w:val="3"/>
  </w:num>
  <w:num w:numId="9">
    <w:abstractNumId w:val="0"/>
  </w:num>
  <w:num w:numId="10">
    <w:abstractNumId w:val="25"/>
  </w:num>
  <w:num w:numId="11">
    <w:abstractNumId w:val="27"/>
  </w:num>
  <w:num w:numId="12">
    <w:abstractNumId w:val="8"/>
  </w:num>
  <w:num w:numId="13">
    <w:abstractNumId w:val="22"/>
  </w:num>
  <w:num w:numId="14">
    <w:abstractNumId w:val="18"/>
  </w:num>
  <w:num w:numId="15">
    <w:abstractNumId w:val="9"/>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20"/>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19"/>
  </w:num>
  <w:num w:numId="22">
    <w:abstractNumId w:val="21"/>
  </w:num>
  <w:num w:numId="23">
    <w:abstractNumId w:val="5"/>
  </w:num>
  <w:num w:numId="24">
    <w:abstractNumId w:val="17"/>
  </w:num>
  <w:num w:numId="25">
    <w:abstractNumId w:val="5"/>
    <w:lvlOverride w:ilvl="0">
      <w:startOverride w:val="1"/>
    </w:lvlOverride>
  </w:num>
  <w:num w:numId="26">
    <w:abstractNumId w:val="5"/>
    <w:lvlOverride w:ilvl="0">
      <w:startOverride w:val="1"/>
    </w:lvlOverride>
  </w:num>
  <w:num w:numId="27">
    <w:abstractNumId w:val="21"/>
    <w:lvlOverride w:ilvl="0">
      <w:startOverride w:val="1"/>
    </w:lvlOverride>
  </w:num>
  <w:num w:numId="28">
    <w:abstractNumId w:val="5"/>
    <w:lvlOverride w:ilvl="0">
      <w:startOverride w:val="1"/>
    </w:lvlOverride>
  </w:num>
  <w:num w:numId="29">
    <w:abstractNumId w:val="17"/>
    <w:lvlOverride w:ilvl="0">
      <w:startOverride w:val="1"/>
    </w:lvlOverride>
  </w:num>
  <w:num w:numId="30">
    <w:abstractNumId w:val="5"/>
    <w:lvlOverride w:ilvl="0">
      <w:startOverride w:val="1"/>
    </w:lvlOverride>
  </w:num>
  <w:num w:numId="31">
    <w:abstractNumId w:val="17"/>
    <w:lvlOverride w:ilvl="0">
      <w:startOverride w:val="1"/>
    </w:lvlOverride>
  </w:num>
  <w:num w:numId="32">
    <w:abstractNumId w:val="17"/>
    <w:lvlOverride w:ilvl="0">
      <w:startOverride w:val="1"/>
    </w:lvlOverride>
  </w:num>
  <w:num w:numId="33">
    <w:abstractNumId w:val="21"/>
    <w:lvlOverride w:ilvl="0">
      <w:startOverride w:val="1"/>
    </w:lvlOverride>
  </w:num>
  <w:num w:numId="34">
    <w:abstractNumId w:val="5"/>
    <w:lvlOverride w:ilvl="0">
      <w:startOverride w:val="1"/>
    </w:lvlOverride>
  </w:num>
  <w:num w:numId="35">
    <w:abstractNumId w:val="5"/>
    <w:lvlOverride w:ilvl="0">
      <w:startOverride w:val="1"/>
    </w:lvlOverride>
  </w:num>
  <w:num w:numId="36">
    <w:abstractNumId w:val="17"/>
    <w:lvlOverride w:ilvl="0">
      <w:startOverride w:val="1"/>
    </w:lvlOverride>
  </w:num>
  <w:num w:numId="37">
    <w:abstractNumId w:val="23"/>
  </w:num>
  <w:num w:numId="38">
    <w:abstractNumId w:val="21"/>
    <w:lvlOverride w:ilvl="0">
      <w:startOverride w:val="1"/>
    </w:lvlOverride>
  </w:num>
  <w:num w:numId="39">
    <w:abstractNumId w:val="5"/>
    <w:lvlOverride w:ilvl="0">
      <w:startOverride w:val="1"/>
    </w:lvlOverride>
  </w:num>
  <w:num w:numId="40">
    <w:abstractNumId w:val="21"/>
    <w:lvlOverride w:ilvl="0">
      <w:startOverride w:val="1"/>
    </w:lvlOverride>
  </w:num>
  <w:num w:numId="41">
    <w:abstractNumId w:val="5"/>
    <w:lvlOverride w:ilvl="0">
      <w:startOverride w:val="1"/>
    </w:lvlOverride>
  </w:num>
  <w:num w:numId="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4"/>
    <w:lvlOverride w:ilvl="0">
      <w:startOverride w:val="10"/>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4"/>
    <w:lvlOverride w:ilvl="0">
      <w:startOverride w:val="10"/>
    </w:lvlOverride>
  </w:num>
  <w:num w:numId="45">
    <w:abstractNumId w:val="14"/>
  </w:num>
  <w:num w:numId="46">
    <w:abstractNumId w:val="15"/>
  </w:num>
  <w:num w:numId="47">
    <w:abstractNumId w:val="15"/>
  </w:num>
  <w:num w:numId="4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7"/>
  </w:num>
  <w:num w:numId="50">
    <w:abstractNumId w:val="1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stylePaneSortMethod w:val="0000"/>
  <w:doNotTrackFormatting/>
  <w:defaultTabStop w:val="851"/>
  <w:drawingGridHorizontalSpacing w:val="110"/>
  <w:displayHorizontalDrawingGridEvery w:val="2"/>
  <w:displayVerticalDrawingGridEvery w:val="2"/>
  <w:characterSpacingControl w:val="doNotCompress"/>
  <w:hdrShapeDefaults>
    <o:shapedefaults v:ext="edit" spidmax="10241"/>
  </w:hdrShapeDefaults>
  <w:footnotePr>
    <w:footnote w:id="-1"/>
    <w:footnote w:id="0"/>
    <w:footnote w:id="1"/>
  </w:footnotePr>
  <w:endnotePr>
    <w:endnote w:id="-1"/>
    <w:endnote w:id="0"/>
    <w:endnote w:id="1"/>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A2F"/>
    <w:rsid w:val="000000A9"/>
    <w:rsid w:val="00000124"/>
    <w:rsid w:val="000002C2"/>
    <w:rsid w:val="0000030F"/>
    <w:rsid w:val="0000033C"/>
    <w:rsid w:val="000003CF"/>
    <w:rsid w:val="00000608"/>
    <w:rsid w:val="0000065B"/>
    <w:rsid w:val="0000069C"/>
    <w:rsid w:val="000006BB"/>
    <w:rsid w:val="000007D7"/>
    <w:rsid w:val="00000890"/>
    <w:rsid w:val="0000089F"/>
    <w:rsid w:val="000008F6"/>
    <w:rsid w:val="00000934"/>
    <w:rsid w:val="000009DD"/>
    <w:rsid w:val="00000B25"/>
    <w:rsid w:val="00000BF2"/>
    <w:rsid w:val="00000C07"/>
    <w:rsid w:val="00000C44"/>
    <w:rsid w:val="00000C5F"/>
    <w:rsid w:val="00000CF5"/>
    <w:rsid w:val="00000DAD"/>
    <w:rsid w:val="00000E7E"/>
    <w:rsid w:val="00000F79"/>
    <w:rsid w:val="00000F96"/>
    <w:rsid w:val="0000106B"/>
    <w:rsid w:val="00001086"/>
    <w:rsid w:val="000011A7"/>
    <w:rsid w:val="000011F5"/>
    <w:rsid w:val="0000121B"/>
    <w:rsid w:val="000012CA"/>
    <w:rsid w:val="000012D3"/>
    <w:rsid w:val="000013A2"/>
    <w:rsid w:val="000013AA"/>
    <w:rsid w:val="0000143B"/>
    <w:rsid w:val="00001500"/>
    <w:rsid w:val="0000151B"/>
    <w:rsid w:val="0000153A"/>
    <w:rsid w:val="00001708"/>
    <w:rsid w:val="0000171D"/>
    <w:rsid w:val="0000192E"/>
    <w:rsid w:val="00001955"/>
    <w:rsid w:val="000019A6"/>
    <w:rsid w:val="00001A3B"/>
    <w:rsid w:val="00001A46"/>
    <w:rsid w:val="00001A69"/>
    <w:rsid w:val="00001ABE"/>
    <w:rsid w:val="00001BF9"/>
    <w:rsid w:val="00001C9E"/>
    <w:rsid w:val="00001CD7"/>
    <w:rsid w:val="00001DF8"/>
    <w:rsid w:val="00001E8E"/>
    <w:rsid w:val="00001EFD"/>
    <w:rsid w:val="00001F3A"/>
    <w:rsid w:val="000020A0"/>
    <w:rsid w:val="000020D8"/>
    <w:rsid w:val="00002155"/>
    <w:rsid w:val="000021AA"/>
    <w:rsid w:val="000021E5"/>
    <w:rsid w:val="00002224"/>
    <w:rsid w:val="00002266"/>
    <w:rsid w:val="00002269"/>
    <w:rsid w:val="0000229B"/>
    <w:rsid w:val="000022F3"/>
    <w:rsid w:val="0000237A"/>
    <w:rsid w:val="0000242D"/>
    <w:rsid w:val="000024AC"/>
    <w:rsid w:val="0000254B"/>
    <w:rsid w:val="000025A4"/>
    <w:rsid w:val="0000260F"/>
    <w:rsid w:val="00002623"/>
    <w:rsid w:val="00002632"/>
    <w:rsid w:val="0000264D"/>
    <w:rsid w:val="00002672"/>
    <w:rsid w:val="000026B3"/>
    <w:rsid w:val="000026E0"/>
    <w:rsid w:val="00002840"/>
    <w:rsid w:val="000028CE"/>
    <w:rsid w:val="0000293D"/>
    <w:rsid w:val="00002A60"/>
    <w:rsid w:val="00002BA9"/>
    <w:rsid w:val="00002C7E"/>
    <w:rsid w:val="00002C7F"/>
    <w:rsid w:val="00002D25"/>
    <w:rsid w:val="00002D28"/>
    <w:rsid w:val="00002DF3"/>
    <w:rsid w:val="00002E5D"/>
    <w:rsid w:val="00002EA6"/>
    <w:rsid w:val="00002EB1"/>
    <w:rsid w:val="0000304F"/>
    <w:rsid w:val="00003063"/>
    <w:rsid w:val="00003128"/>
    <w:rsid w:val="00003357"/>
    <w:rsid w:val="000033A5"/>
    <w:rsid w:val="00003468"/>
    <w:rsid w:val="00003494"/>
    <w:rsid w:val="000034A6"/>
    <w:rsid w:val="000035C9"/>
    <w:rsid w:val="0000361E"/>
    <w:rsid w:val="00003648"/>
    <w:rsid w:val="00003678"/>
    <w:rsid w:val="0000367D"/>
    <w:rsid w:val="000036B3"/>
    <w:rsid w:val="000036D2"/>
    <w:rsid w:val="00003725"/>
    <w:rsid w:val="00003756"/>
    <w:rsid w:val="0000377A"/>
    <w:rsid w:val="000037E6"/>
    <w:rsid w:val="00003807"/>
    <w:rsid w:val="0000380A"/>
    <w:rsid w:val="00003894"/>
    <w:rsid w:val="000038F4"/>
    <w:rsid w:val="00003996"/>
    <w:rsid w:val="00003A24"/>
    <w:rsid w:val="00003AB9"/>
    <w:rsid w:val="00003AEF"/>
    <w:rsid w:val="00003BAC"/>
    <w:rsid w:val="00003C2F"/>
    <w:rsid w:val="00003DBB"/>
    <w:rsid w:val="00003E23"/>
    <w:rsid w:val="00003E89"/>
    <w:rsid w:val="00003E9C"/>
    <w:rsid w:val="00003FD0"/>
    <w:rsid w:val="0000401A"/>
    <w:rsid w:val="00004067"/>
    <w:rsid w:val="000040CF"/>
    <w:rsid w:val="000040E7"/>
    <w:rsid w:val="0000415D"/>
    <w:rsid w:val="0000420C"/>
    <w:rsid w:val="0000423F"/>
    <w:rsid w:val="000042E8"/>
    <w:rsid w:val="0000438D"/>
    <w:rsid w:val="0000439D"/>
    <w:rsid w:val="00004497"/>
    <w:rsid w:val="00004551"/>
    <w:rsid w:val="00004606"/>
    <w:rsid w:val="000046E6"/>
    <w:rsid w:val="000046F1"/>
    <w:rsid w:val="0000470E"/>
    <w:rsid w:val="000047D4"/>
    <w:rsid w:val="00004823"/>
    <w:rsid w:val="0000489C"/>
    <w:rsid w:val="0000498A"/>
    <w:rsid w:val="00004A16"/>
    <w:rsid w:val="00004C69"/>
    <w:rsid w:val="00004C84"/>
    <w:rsid w:val="00004C8A"/>
    <w:rsid w:val="00004CF9"/>
    <w:rsid w:val="00004D47"/>
    <w:rsid w:val="00004DC1"/>
    <w:rsid w:val="00004E98"/>
    <w:rsid w:val="00004F0F"/>
    <w:rsid w:val="00004F8E"/>
    <w:rsid w:val="00004FAC"/>
    <w:rsid w:val="0000509F"/>
    <w:rsid w:val="000050FB"/>
    <w:rsid w:val="00005102"/>
    <w:rsid w:val="0000510F"/>
    <w:rsid w:val="000051D4"/>
    <w:rsid w:val="0000525B"/>
    <w:rsid w:val="000052EE"/>
    <w:rsid w:val="00005325"/>
    <w:rsid w:val="000053E8"/>
    <w:rsid w:val="00005413"/>
    <w:rsid w:val="00005588"/>
    <w:rsid w:val="000055EC"/>
    <w:rsid w:val="00005773"/>
    <w:rsid w:val="00005885"/>
    <w:rsid w:val="000058A3"/>
    <w:rsid w:val="000058A4"/>
    <w:rsid w:val="00005A0E"/>
    <w:rsid w:val="00005A36"/>
    <w:rsid w:val="00005B3E"/>
    <w:rsid w:val="00005BED"/>
    <w:rsid w:val="00005C8D"/>
    <w:rsid w:val="00005CF5"/>
    <w:rsid w:val="00005D01"/>
    <w:rsid w:val="00005D91"/>
    <w:rsid w:val="00005DBA"/>
    <w:rsid w:val="00005F64"/>
    <w:rsid w:val="00006072"/>
    <w:rsid w:val="000061FA"/>
    <w:rsid w:val="00006333"/>
    <w:rsid w:val="00006381"/>
    <w:rsid w:val="00006444"/>
    <w:rsid w:val="00006625"/>
    <w:rsid w:val="00006672"/>
    <w:rsid w:val="00006767"/>
    <w:rsid w:val="0000676F"/>
    <w:rsid w:val="000067AF"/>
    <w:rsid w:val="00006829"/>
    <w:rsid w:val="00006923"/>
    <w:rsid w:val="00006996"/>
    <w:rsid w:val="000069AC"/>
    <w:rsid w:val="00006A4E"/>
    <w:rsid w:val="00006A5D"/>
    <w:rsid w:val="00006AB8"/>
    <w:rsid w:val="00006B21"/>
    <w:rsid w:val="00006B3C"/>
    <w:rsid w:val="00006C97"/>
    <w:rsid w:val="00006D9E"/>
    <w:rsid w:val="00006E45"/>
    <w:rsid w:val="00006FD3"/>
    <w:rsid w:val="00007072"/>
    <w:rsid w:val="0000707C"/>
    <w:rsid w:val="0000711B"/>
    <w:rsid w:val="000072B1"/>
    <w:rsid w:val="000072F1"/>
    <w:rsid w:val="00007320"/>
    <w:rsid w:val="00007368"/>
    <w:rsid w:val="00007370"/>
    <w:rsid w:val="000073DD"/>
    <w:rsid w:val="000074AE"/>
    <w:rsid w:val="0000751E"/>
    <w:rsid w:val="00007530"/>
    <w:rsid w:val="0000770F"/>
    <w:rsid w:val="000077D0"/>
    <w:rsid w:val="000077D6"/>
    <w:rsid w:val="000077E4"/>
    <w:rsid w:val="000077E5"/>
    <w:rsid w:val="000078BC"/>
    <w:rsid w:val="000078CE"/>
    <w:rsid w:val="0000799E"/>
    <w:rsid w:val="00007AA4"/>
    <w:rsid w:val="00007AAB"/>
    <w:rsid w:val="00007B55"/>
    <w:rsid w:val="00007B8B"/>
    <w:rsid w:val="00007BE0"/>
    <w:rsid w:val="00007BEF"/>
    <w:rsid w:val="00007C62"/>
    <w:rsid w:val="00007CBD"/>
    <w:rsid w:val="00007D0C"/>
    <w:rsid w:val="00007D1B"/>
    <w:rsid w:val="00007D71"/>
    <w:rsid w:val="00007D73"/>
    <w:rsid w:val="00007E64"/>
    <w:rsid w:val="00007FB7"/>
    <w:rsid w:val="00007FBF"/>
    <w:rsid w:val="0001000B"/>
    <w:rsid w:val="000100CC"/>
    <w:rsid w:val="000100FB"/>
    <w:rsid w:val="00010144"/>
    <w:rsid w:val="00010226"/>
    <w:rsid w:val="0001036A"/>
    <w:rsid w:val="0001036E"/>
    <w:rsid w:val="00010401"/>
    <w:rsid w:val="00010462"/>
    <w:rsid w:val="000104ED"/>
    <w:rsid w:val="0001057B"/>
    <w:rsid w:val="00010608"/>
    <w:rsid w:val="00010616"/>
    <w:rsid w:val="0001067E"/>
    <w:rsid w:val="0001069F"/>
    <w:rsid w:val="000106DE"/>
    <w:rsid w:val="000106E2"/>
    <w:rsid w:val="0001082A"/>
    <w:rsid w:val="0001087D"/>
    <w:rsid w:val="0001089C"/>
    <w:rsid w:val="000108F7"/>
    <w:rsid w:val="00010928"/>
    <w:rsid w:val="0001097E"/>
    <w:rsid w:val="00010A44"/>
    <w:rsid w:val="00010AAC"/>
    <w:rsid w:val="00010AD0"/>
    <w:rsid w:val="00010BAE"/>
    <w:rsid w:val="00010BD6"/>
    <w:rsid w:val="00010BDC"/>
    <w:rsid w:val="00010BFA"/>
    <w:rsid w:val="00010CB2"/>
    <w:rsid w:val="00010D41"/>
    <w:rsid w:val="00010D67"/>
    <w:rsid w:val="00010D6D"/>
    <w:rsid w:val="00010DC3"/>
    <w:rsid w:val="00010DF4"/>
    <w:rsid w:val="00010DF6"/>
    <w:rsid w:val="00010E53"/>
    <w:rsid w:val="00010E88"/>
    <w:rsid w:val="00010EE8"/>
    <w:rsid w:val="00010FD1"/>
    <w:rsid w:val="00010FF9"/>
    <w:rsid w:val="00011032"/>
    <w:rsid w:val="00011112"/>
    <w:rsid w:val="00011200"/>
    <w:rsid w:val="0001120C"/>
    <w:rsid w:val="00011212"/>
    <w:rsid w:val="0001129A"/>
    <w:rsid w:val="000112E4"/>
    <w:rsid w:val="00011320"/>
    <w:rsid w:val="0001132A"/>
    <w:rsid w:val="0001135D"/>
    <w:rsid w:val="000113D2"/>
    <w:rsid w:val="0001143B"/>
    <w:rsid w:val="000114ED"/>
    <w:rsid w:val="000114FD"/>
    <w:rsid w:val="00011506"/>
    <w:rsid w:val="000115D5"/>
    <w:rsid w:val="000115F8"/>
    <w:rsid w:val="000116F1"/>
    <w:rsid w:val="00011702"/>
    <w:rsid w:val="00011763"/>
    <w:rsid w:val="000117A0"/>
    <w:rsid w:val="000117F2"/>
    <w:rsid w:val="00011830"/>
    <w:rsid w:val="0001189D"/>
    <w:rsid w:val="00011960"/>
    <w:rsid w:val="00011976"/>
    <w:rsid w:val="00011A01"/>
    <w:rsid w:val="00011A43"/>
    <w:rsid w:val="00011A53"/>
    <w:rsid w:val="00011A76"/>
    <w:rsid w:val="00011AB1"/>
    <w:rsid w:val="00011AF5"/>
    <w:rsid w:val="00011B93"/>
    <w:rsid w:val="00011C2C"/>
    <w:rsid w:val="00011E44"/>
    <w:rsid w:val="00011E4F"/>
    <w:rsid w:val="00011FE0"/>
    <w:rsid w:val="00012050"/>
    <w:rsid w:val="0001205D"/>
    <w:rsid w:val="000120DF"/>
    <w:rsid w:val="00012149"/>
    <w:rsid w:val="0001214B"/>
    <w:rsid w:val="000121F2"/>
    <w:rsid w:val="000121FF"/>
    <w:rsid w:val="00012283"/>
    <w:rsid w:val="00012287"/>
    <w:rsid w:val="0001228C"/>
    <w:rsid w:val="000122D0"/>
    <w:rsid w:val="0001232B"/>
    <w:rsid w:val="0001233C"/>
    <w:rsid w:val="0001239C"/>
    <w:rsid w:val="0001239E"/>
    <w:rsid w:val="000123CF"/>
    <w:rsid w:val="00012401"/>
    <w:rsid w:val="000124F7"/>
    <w:rsid w:val="00012594"/>
    <w:rsid w:val="000125CD"/>
    <w:rsid w:val="000127F8"/>
    <w:rsid w:val="0001281B"/>
    <w:rsid w:val="0001285F"/>
    <w:rsid w:val="0001286B"/>
    <w:rsid w:val="0001289C"/>
    <w:rsid w:val="00012937"/>
    <w:rsid w:val="0001294D"/>
    <w:rsid w:val="00012994"/>
    <w:rsid w:val="00012A01"/>
    <w:rsid w:val="00012A48"/>
    <w:rsid w:val="00012A9C"/>
    <w:rsid w:val="00012B5D"/>
    <w:rsid w:val="00012B81"/>
    <w:rsid w:val="00012CAA"/>
    <w:rsid w:val="00012D1D"/>
    <w:rsid w:val="00012EB2"/>
    <w:rsid w:val="00012EE1"/>
    <w:rsid w:val="00012F01"/>
    <w:rsid w:val="00012F1D"/>
    <w:rsid w:val="00012F75"/>
    <w:rsid w:val="00013038"/>
    <w:rsid w:val="00013090"/>
    <w:rsid w:val="00013129"/>
    <w:rsid w:val="00013130"/>
    <w:rsid w:val="0001316E"/>
    <w:rsid w:val="000131FF"/>
    <w:rsid w:val="00013257"/>
    <w:rsid w:val="000132A6"/>
    <w:rsid w:val="000132EE"/>
    <w:rsid w:val="0001331C"/>
    <w:rsid w:val="000133A2"/>
    <w:rsid w:val="000135A9"/>
    <w:rsid w:val="000135F9"/>
    <w:rsid w:val="000136B9"/>
    <w:rsid w:val="000138B7"/>
    <w:rsid w:val="00013A5D"/>
    <w:rsid w:val="00013A71"/>
    <w:rsid w:val="00013A7E"/>
    <w:rsid w:val="00013B0E"/>
    <w:rsid w:val="00013B68"/>
    <w:rsid w:val="00013BF7"/>
    <w:rsid w:val="00013C37"/>
    <w:rsid w:val="00013C5F"/>
    <w:rsid w:val="00013C71"/>
    <w:rsid w:val="00013CCF"/>
    <w:rsid w:val="00013DCD"/>
    <w:rsid w:val="00013E4E"/>
    <w:rsid w:val="00013E5A"/>
    <w:rsid w:val="00013EEB"/>
    <w:rsid w:val="00013F62"/>
    <w:rsid w:val="00013F68"/>
    <w:rsid w:val="00013FD1"/>
    <w:rsid w:val="0001406D"/>
    <w:rsid w:val="00014095"/>
    <w:rsid w:val="000140F0"/>
    <w:rsid w:val="000141D2"/>
    <w:rsid w:val="0001420B"/>
    <w:rsid w:val="00014228"/>
    <w:rsid w:val="000142A7"/>
    <w:rsid w:val="000142E2"/>
    <w:rsid w:val="00014323"/>
    <w:rsid w:val="000143A2"/>
    <w:rsid w:val="0001449D"/>
    <w:rsid w:val="000144E1"/>
    <w:rsid w:val="00014565"/>
    <w:rsid w:val="000145AC"/>
    <w:rsid w:val="00014713"/>
    <w:rsid w:val="0001473F"/>
    <w:rsid w:val="00014948"/>
    <w:rsid w:val="00014973"/>
    <w:rsid w:val="000149CB"/>
    <w:rsid w:val="00014B08"/>
    <w:rsid w:val="00014B24"/>
    <w:rsid w:val="00014B98"/>
    <w:rsid w:val="00014CC3"/>
    <w:rsid w:val="00014D86"/>
    <w:rsid w:val="00014E17"/>
    <w:rsid w:val="00014E5B"/>
    <w:rsid w:val="00014E9A"/>
    <w:rsid w:val="00014F5F"/>
    <w:rsid w:val="00014F66"/>
    <w:rsid w:val="00014F67"/>
    <w:rsid w:val="00014FA4"/>
    <w:rsid w:val="00014FC9"/>
    <w:rsid w:val="00015196"/>
    <w:rsid w:val="000151C8"/>
    <w:rsid w:val="000151C9"/>
    <w:rsid w:val="000151F2"/>
    <w:rsid w:val="000152B7"/>
    <w:rsid w:val="000152BF"/>
    <w:rsid w:val="00015384"/>
    <w:rsid w:val="0001540C"/>
    <w:rsid w:val="00015488"/>
    <w:rsid w:val="000155CA"/>
    <w:rsid w:val="000155F1"/>
    <w:rsid w:val="00015635"/>
    <w:rsid w:val="00015789"/>
    <w:rsid w:val="0001579C"/>
    <w:rsid w:val="0001589F"/>
    <w:rsid w:val="000158F2"/>
    <w:rsid w:val="000159FA"/>
    <w:rsid w:val="00015A96"/>
    <w:rsid w:val="00015AB8"/>
    <w:rsid w:val="00015B39"/>
    <w:rsid w:val="00015B95"/>
    <w:rsid w:val="00015BB9"/>
    <w:rsid w:val="00015CEA"/>
    <w:rsid w:val="00015D3E"/>
    <w:rsid w:val="00015DC4"/>
    <w:rsid w:val="00015E0C"/>
    <w:rsid w:val="00015F5F"/>
    <w:rsid w:val="00016049"/>
    <w:rsid w:val="0001619E"/>
    <w:rsid w:val="0001621F"/>
    <w:rsid w:val="00016454"/>
    <w:rsid w:val="0001645C"/>
    <w:rsid w:val="00016466"/>
    <w:rsid w:val="000164A0"/>
    <w:rsid w:val="0001652F"/>
    <w:rsid w:val="0001657B"/>
    <w:rsid w:val="000165BC"/>
    <w:rsid w:val="00016732"/>
    <w:rsid w:val="00016748"/>
    <w:rsid w:val="0001674A"/>
    <w:rsid w:val="000167A0"/>
    <w:rsid w:val="0001680B"/>
    <w:rsid w:val="000168A5"/>
    <w:rsid w:val="000169A5"/>
    <w:rsid w:val="000169F0"/>
    <w:rsid w:val="00016B53"/>
    <w:rsid w:val="00016C0A"/>
    <w:rsid w:val="00016C48"/>
    <w:rsid w:val="00016C49"/>
    <w:rsid w:val="00016C59"/>
    <w:rsid w:val="00016C81"/>
    <w:rsid w:val="00016CBB"/>
    <w:rsid w:val="00016CD5"/>
    <w:rsid w:val="00016D8F"/>
    <w:rsid w:val="00016E7E"/>
    <w:rsid w:val="00016F40"/>
    <w:rsid w:val="00016F83"/>
    <w:rsid w:val="0001701A"/>
    <w:rsid w:val="0001706C"/>
    <w:rsid w:val="000170E6"/>
    <w:rsid w:val="0001712A"/>
    <w:rsid w:val="000171BD"/>
    <w:rsid w:val="000171DA"/>
    <w:rsid w:val="0001739D"/>
    <w:rsid w:val="000173F3"/>
    <w:rsid w:val="00017417"/>
    <w:rsid w:val="0001742C"/>
    <w:rsid w:val="0001744C"/>
    <w:rsid w:val="00017618"/>
    <w:rsid w:val="00017731"/>
    <w:rsid w:val="000177A0"/>
    <w:rsid w:val="000178CA"/>
    <w:rsid w:val="000178CF"/>
    <w:rsid w:val="000179B2"/>
    <w:rsid w:val="000179D2"/>
    <w:rsid w:val="00017A0D"/>
    <w:rsid w:val="00017AA6"/>
    <w:rsid w:val="00017AEA"/>
    <w:rsid w:val="00017BAD"/>
    <w:rsid w:val="00017C62"/>
    <w:rsid w:val="00017D2D"/>
    <w:rsid w:val="00017D87"/>
    <w:rsid w:val="00017F0C"/>
    <w:rsid w:val="00017FF9"/>
    <w:rsid w:val="00020002"/>
    <w:rsid w:val="0002002B"/>
    <w:rsid w:val="00020037"/>
    <w:rsid w:val="00020070"/>
    <w:rsid w:val="000200AC"/>
    <w:rsid w:val="000200F6"/>
    <w:rsid w:val="00020124"/>
    <w:rsid w:val="00020181"/>
    <w:rsid w:val="00020194"/>
    <w:rsid w:val="00020202"/>
    <w:rsid w:val="00020249"/>
    <w:rsid w:val="0002030F"/>
    <w:rsid w:val="0002032D"/>
    <w:rsid w:val="00020369"/>
    <w:rsid w:val="00020370"/>
    <w:rsid w:val="00020383"/>
    <w:rsid w:val="0002038F"/>
    <w:rsid w:val="000204AC"/>
    <w:rsid w:val="000204EC"/>
    <w:rsid w:val="0002050F"/>
    <w:rsid w:val="00020563"/>
    <w:rsid w:val="0002058E"/>
    <w:rsid w:val="00020604"/>
    <w:rsid w:val="00020625"/>
    <w:rsid w:val="000206B3"/>
    <w:rsid w:val="000206E7"/>
    <w:rsid w:val="00020734"/>
    <w:rsid w:val="0002074C"/>
    <w:rsid w:val="00020757"/>
    <w:rsid w:val="000207DE"/>
    <w:rsid w:val="00020804"/>
    <w:rsid w:val="0002085E"/>
    <w:rsid w:val="00020955"/>
    <w:rsid w:val="00020ABA"/>
    <w:rsid w:val="00020AE1"/>
    <w:rsid w:val="00020B83"/>
    <w:rsid w:val="00020C1A"/>
    <w:rsid w:val="00020C25"/>
    <w:rsid w:val="00020C46"/>
    <w:rsid w:val="00020D4F"/>
    <w:rsid w:val="00020D88"/>
    <w:rsid w:val="00020D9E"/>
    <w:rsid w:val="00020E00"/>
    <w:rsid w:val="00020E08"/>
    <w:rsid w:val="00020E2B"/>
    <w:rsid w:val="00020E31"/>
    <w:rsid w:val="00020E4B"/>
    <w:rsid w:val="00020F57"/>
    <w:rsid w:val="00020F58"/>
    <w:rsid w:val="00020F96"/>
    <w:rsid w:val="00020F9A"/>
    <w:rsid w:val="00020FCF"/>
    <w:rsid w:val="00021037"/>
    <w:rsid w:val="000211B6"/>
    <w:rsid w:val="000211BD"/>
    <w:rsid w:val="000211E7"/>
    <w:rsid w:val="0002129A"/>
    <w:rsid w:val="000213C3"/>
    <w:rsid w:val="000213E6"/>
    <w:rsid w:val="00021528"/>
    <w:rsid w:val="000215A1"/>
    <w:rsid w:val="000215D8"/>
    <w:rsid w:val="00021648"/>
    <w:rsid w:val="0002164D"/>
    <w:rsid w:val="0002169A"/>
    <w:rsid w:val="0002171D"/>
    <w:rsid w:val="00021887"/>
    <w:rsid w:val="00021898"/>
    <w:rsid w:val="000218C2"/>
    <w:rsid w:val="0002196F"/>
    <w:rsid w:val="00021A00"/>
    <w:rsid w:val="00021A48"/>
    <w:rsid w:val="00021B28"/>
    <w:rsid w:val="00021B30"/>
    <w:rsid w:val="00021B81"/>
    <w:rsid w:val="00021BFD"/>
    <w:rsid w:val="00021D91"/>
    <w:rsid w:val="00021E0D"/>
    <w:rsid w:val="00021E17"/>
    <w:rsid w:val="00021E2F"/>
    <w:rsid w:val="00021E60"/>
    <w:rsid w:val="00021E78"/>
    <w:rsid w:val="00021F0B"/>
    <w:rsid w:val="00021F53"/>
    <w:rsid w:val="00022027"/>
    <w:rsid w:val="00022047"/>
    <w:rsid w:val="00022058"/>
    <w:rsid w:val="00022103"/>
    <w:rsid w:val="000221CA"/>
    <w:rsid w:val="00022265"/>
    <w:rsid w:val="000222A3"/>
    <w:rsid w:val="000222E7"/>
    <w:rsid w:val="00022351"/>
    <w:rsid w:val="0002237E"/>
    <w:rsid w:val="00022414"/>
    <w:rsid w:val="0002245B"/>
    <w:rsid w:val="000224AD"/>
    <w:rsid w:val="000224DD"/>
    <w:rsid w:val="000224F5"/>
    <w:rsid w:val="00022552"/>
    <w:rsid w:val="000225DE"/>
    <w:rsid w:val="0002267E"/>
    <w:rsid w:val="000226A4"/>
    <w:rsid w:val="00022724"/>
    <w:rsid w:val="00022727"/>
    <w:rsid w:val="00022821"/>
    <w:rsid w:val="00022906"/>
    <w:rsid w:val="0002299B"/>
    <w:rsid w:val="0002299D"/>
    <w:rsid w:val="00022A19"/>
    <w:rsid w:val="00022A4E"/>
    <w:rsid w:val="00022B69"/>
    <w:rsid w:val="00022BD5"/>
    <w:rsid w:val="00022CC5"/>
    <w:rsid w:val="00022D6C"/>
    <w:rsid w:val="00022D86"/>
    <w:rsid w:val="00022DF1"/>
    <w:rsid w:val="00022E6F"/>
    <w:rsid w:val="00022E71"/>
    <w:rsid w:val="00022E79"/>
    <w:rsid w:val="00022ED8"/>
    <w:rsid w:val="00023092"/>
    <w:rsid w:val="000230B0"/>
    <w:rsid w:val="000230F9"/>
    <w:rsid w:val="00023267"/>
    <w:rsid w:val="0002337B"/>
    <w:rsid w:val="000233B8"/>
    <w:rsid w:val="00023450"/>
    <w:rsid w:val="00023563"/>
    <w:rsid w:val="00023623"/>
    <w:rsid w:val="0002365E"/>
    <w:rsid w:val="00023778"/>
    <w:rsid w:val="00023797"/>
    <w:rsid w:val="00023855"/>
    <w:rsid w:val="00023983"/>
    <w:rsid w:val="00023B6B"/>
    <w:rsid w:val="00023C7D"/>
    <w:rsid w:val="00023CC2"/>
    <w:rsid w:val="00023D7C"/>
    <w:rsid w:val="00023DA7"/>
    <w:rsid w:val="00023DF4"/>
    <w:rsid w:val="00023E95"/>
    <w:rsid w:val="00023EA0"/>
    <w:rsid w:val="00023F10"/>
    <w:rsid w:val="000240B1"/>
    <w:rsid w:val="00024110"/>
    <w:rsid w:val="000242ED"/>
    <w:rsid w:val="000242FF"/>
    <w:rsid w:val="0002438C"/>
    <w:rsid w:val="000243FD"/>
    <w:rsid w:val="000244B2"/>
    <w:rsid w:val="0002481A"/>
    <w:rsid w:val="00024999"/>
    <w:rsid w:val="00024AEF"/>
    <w:rsid w:val="00024B85"/>
    <w:rsid w:val="00024B96"/>
    <w:rsid w:val="00024BB2"/>
    <w:rsid w:val="00024BF3"/>
    <w:rsid w:val="00024BFB"/>
    <w:rsid w:val="00024C16"/>
    <w:rsid w:val="00024C2F"/>
    <w:rsid w:val="00024C56"/>
    <w:rsid w:val="00024CE2"/>
    <w:rsid w:val="00024D49"/>
    <w:rsid w:val="00024DCF"/>
    <w:rsid w:val="00024E3B"/>
    <w:rsid w:val="00024EB0"/>
    <w:rsid w:val="00024EB8"/>
    <w:rsid w:val="00024EBC"/>
    <w:rsid w:val="00024F24"/>
    <w:rsid w:val="00024F38"/>
    <w:rsid w:val="00024F69"/>
    <w:rsid w:val="000250A9"/>
    <w:rsid w:val="00025143"/>
    <w:rsid w:val="00025148"/>
    <w:rsid w:val="00025151"/>
    <w:rsid w:val="000251B2"/>
    <w:rsid w:val="000251CC"/>
    <w:rsid w:val="00025264"/>
    <w:rsid w:val="0002526A"/>
    <w:rsid w:val="000253C3"/>
    <w:rsid w:val="000253D1"/>
    <w:rsid w:val="00025455"/>
    <w:rsid w:val="000255BA"/>
    <w:rsid w:val="0002561A"/>
    <w:rsid w:val="00025673"/>
    <w:rsid w:val="0002567A"/>
    <w:rsid w:val="000256A1"/>
    <w:rsid w:val="0002573A"/>
    <w:rsid w:val="00025785"/>
    <w:rsid w:val="00025787"/>
    <w:rsid w:val="0002589B"/>
    <w:rsid w:val="000258C9"/>
    <w:rsid w:val="000259B2"/>
    <w:rsid w:val="00025A02"/>
    <w:rsid w:val="00025A05"/>
    <w:rsid w:val="00025A8F"/>
    <w:rsid w:val="00025B16"/>
    <w:rsid w:val="00025B22"/>
    <w:rsid w:val="00025BBC"/>
    <w:rsid w:val="00025CA3"/>
    <w:rsid w:val="00025CE0"/>
    <w:rsid w:val="00025CFA"/>
    <w:rsid w:val="00025D07"/>
    <w:rsid w:val="00025ED4"/>
    <w:rsid w:val="00025F09"/>
    <w:rsid w:val="00025F4F"/>
    <w:rsid w:val="00026062"/>
    <w:rsid w:val="00026069"/>
    <w:rsid w:val="000260B5"/>
    <w:rsid w:val="000261FA"/>
    <w:rsid w:val="0002628C"/>
    <w:rsid w:val="000262E7"/>
    <w:rsid w:val="00026367"/>
    <w:rsid w:val="0002638A"/>
    <w:rsid w:val="0002646E"/>
    <w:rsid w:val="000264BE"/>
    <w:rsid w:val="00026549"/>
    <w:rsid w:val="00026682"/>
    <w:rsid w:val="000267C6"/>
    <w:rsid w:val="0002683F"/>
    <w:rsid w:val="00026841"/>
    <w:rsid w:val="00026842"/>
    <w:rsid w:val="000268A8"/>
    <w:rsid w:val="000268C4"/>
    <w:rsid w:val="000268C5"/>
    <w:rsid w:val="00026A05"/>
    <w:rsid w:val="00026A15"/>
    <w:rsid w:val="00026A7E"/>
    <w:rsid w:val="00026AA9"/>
    <w:rsid w:val="00026AD1"/>
    <w:rsid w:val="00026B12"/>
    <w:rsid w:val="00026B42"/>
    <w:rsid w:val="00026B84"/>
    <w:rsid w:val="00026C7F"/>
    <w:rsid w:val="00026D40"/>
    <w:rsid w:val="00026E99"/>
    <w:rsid w:val="00026EE9"/>
    <w:rsid w:val="00026FD7"/>
    <w:rsid w:val="00027085"/>
    <w:rsid w:val="000270F8"/>
    <w:rsid w:val="00027242"/>
    <w:rsid w:val="000272DA"/>
    <w:rsid w:val="000273A0"/>
    <w:rsid w:val="00027414"/>
    <w:rsid w:val="000274FF"/>
    <w:rsid w:val="000275EF"/>
    <w:rsid w:val="0002761B"/>
    <w:rsid w:val="0002763D"/>
    <w:rsid w:val="000276B8"/>
    <w:rsid w:val="000276CE"/>
    <w:rsid w:val="00027735"/>
    <w:rsid w:val="000277AE"/>
    <w:rsid w:val="000277BB"/>
    <w:rsid w:val="000278FA"/>
    <w:rsid w:val="00027993"/>
    <w:rsid w:val="000279E4"/>
    <w:rsid w:val="00027A24"/>
    <w:rsid w:val="00027A97"/>
    <w:rsid w:val="00027AB1"/>
    <w:rsid w:val="00027B69"/>
    <w:rsid w:val="00027BE1"/>
    <w:rsid w:val="00027BF5"/>
    <w:rsid w:val="00027CEB"/>
    <w:rsid w:val="00027D02"/>
    <w:rsid w:val="00027D1B"/>
    <w:rsid w:val="00027DA5"/>
    <w:rsid w:val="00027DFD"/>
    <w:rsid w:val="00027E05"/>
    <w:rsid w:val="00027E1B"/>
    <w:rsid w:val="00027E5B"/>
    <w:rsid w:val="00027E6B"/>
    <w:rsid w:val="00027EAE"/>
    <w:rsid w:val="00027F0C"/>
    <w:rsid w:val="00027F26"/>
    <w:rsid w:val="00027FC1"/>
    <w:rsid w:val="00030063"/>
    <w:rsid w:val="000300F9"/>
    <w:rsid w:val="000301D9"/>
    <w:rsid w:val="00030267"/>
    <w:rsid w:val="000302B8"/>
    <w:rsid w:val="000302DF"/>
    <w:rsid w:val="000302FB"/>
    <w:rsid w:val="00030373"/>
    <w:rsid w:val="0003044B"/>
    <w:rsid w:val="000304B2"/>
    <w:rsid w:val="000304CC"/>
    <w:rsid w:val="000305BA"/>
    <w:rsid w:val="0003061E"/>
    <w:rsid w:val="00030691"/>
    <w:rsid w:val="00030694"/>
    <w:rsid w:val="00030911"/>
    <w:rsid w:val="0003096B"/>
    <w:rsid w:val="000309C9"/>
    <w:rsid w:val="00030A73"/>
    <w:rsid w:val="00030B0A"/>
    <w:rsid w:val="00030B0E"/>
    <w:rsid w:val="00030B6C"/>
    <w:rsid w:val="00030B97"/>
    <w:rsid w:val="00030BC0"/>
    <w:rsid w:val="00030BED"/>
    <w:rsid w:val="00030CA3"/>
    <w:rsid w:val="00030D6D"/>
    <w:rsid w:val="00030D85"/>
    <w:rsid w:val="00030D9F"/>
    <w:rsid w:val="00030DBB"/>
    <w:rsid w:val="00030DEB"/>
    <w:rsid w:val="00030ED3"/>
    <w:rsid w:val="00030F1C"/>
    <w:rsid w:val="0003100E"/>
    <w:rsid w:val="00031039"/>
    <w:rsid w:val="00031084"/>
    <w:rsid w:val="0003109F"/>
    <w:rsid w:val="000310F0"/>
    <w:rsid w:val="00031111"/>
    <w:rsid w:val="00031160"/>
    <w:rsid w:val="00031173"/>
    <w:rsid w:val="000311A1"/>
    <w:rsid w:val="0003128A"/>
    <w:rsid w:val="000312A0"/>
    <w:rsid w:val="00031313"/>
    <w:rsid w:val="000315C0"/>
    <w:rsid w:val="00031600"/>
    <w:rsid w:val="00031699"/>
    <w:rsid w:val="0003170F"/>
    <w:rsid w:val="000317A1"/>
    <w:rsid w:val="000317B0"/>
    <w:rsid w:val="00031852"/>
    <w:rsid w:val="000318EF"/>
    <w:rsid w:val="00031940"/>
    <w:rsid w:val="00031A25"/>
    <w:rsid w:val="00031A27"/>
    <w:rsid w:val="00031A96"/>
    <w:rsid w:val="00031AFE"/>
    <w:rsid w:val="00031B7C"/>
    <w:rsid w:val="00031B86"/>
    <w:rsid w:val="00031BA3"/>
    <w:rsid w:val="00031C71"/>
    <w:rsid w:val="00031CA5"/>
    <w:rsid w:val="00031CE5"/>
    <w:rsid w:val="00031D27"/>
    <w:rsid w:val="00031D33"/>
    <w:rsid w:val="00031D81"/>
    <w:rsid w:val="00031DBD"/>
    <w:rsid w:val="00031DF8"/>
    <w:rsid w:val="00031DFE"/>
    <w:rsid w:val="00031E74"/>
    <w:rsid w:val="00031EB1"/>
    <w:rsid w:val="00031F11"/>
    <w:rsid w:val="00031F2A"/>
    <w:rsid w:val="00031FC4"/>
    <w:rsid w:val="0003206B"/>
    <w:rsid w:val="000320F3"/>
    <w:rsid w:val="0003212A"/>
    <w:rsid w:val="00032131"/>
    <w:rsid w:val="0003215E"/>
    <w:rsid w:val="000321F0"/>
    <w:rsid w:val="00032298"/>
    <w:rsid w:val="000322D4"/>
    <w:rsid w:val="000322FB"/>
    <w:rsid w:val="000323EF"/>
    <w:rsid w:val="00032411"/>
    <w:rsid w:val="0003241A"/>
    <w:rsid w:val="00032595"/>
    <w:rsid w:val="000325B6"/>
    <w:rsid w:val="000325F8"/>
    <w:rsid w:val="00032651"/>
    <w:rsid w:val="0003278C"/>
    <w:rsid w:val="0003278E"/>
    <w:rsid w:val="000327EF"/>
    <w:rsid w:val="00032863"/>
    <w:rsid w:val="0003286A"/>
    <w:rsid w:val="00032897"/>
    <w:rsid w:val="000328FF"/>
    <w:rsid w:val="00032A2E"/>
    <w:rsid w:val="00032A77"/>
    <w:rsid w:val="00032A7F"/>
    <w:rsid w:val="00032AA9"/>
    <w:rsid w:val="00032B4F"/>
    <w:rsid w:val="00032C3C"/>
    <w:rsid w:val="00032D06"/>
    <w:rsid w:val="00032D12"/>
    <w:rsid w:val="00032D34"/>
    <w:rsid w:val="00032E79"/>
    <w:rsid w:val="00032F68"/>
    <w:rsid w:val="00033012"/>
    <w:rsid w:val="00033065"/>
    <w:rsid w:val="000330C8"/>
    <w:rsid w:val="00033114"/>
    <w:rsid w:val="00033138"/>
    <w:rsid w:val="000331F8"/>
    <w:rsid w:val="000331FA"/>
    <w:rsid w:val="000332E2"/>
    <w:rsid w:val="00033488"/>
    <w:rsid w:val="000334F8"/>
    <w:rsid w:val="000335F3"/>
    <w:rsid w:val="0003361B"/>
    <w:rsid w:val="0003368B"/>
    <w:rsid w:val="00033716"/>
    <w:rsid w:val="0003375C"/>
    <w:rsid w:val="00033781"/>
    <w:rsid w:val="0003387B"/>
    <w:rsid w:val="0003389F"/>
    <w:rsid w:val="000338AD"/>
    <w:rsid w:val="000338E1"/>
    <w:rsid w:val="000339C7"/>
    <w:rsid w:val="000339C8"/>
    <w:rsid w:val="000339D1"/>
    <w:rsid w:val="000339ED"/>
    <w:rsid w:val="00033A0F"/>
    <w:rsid w:val="00033A60"/>
    <w:rsid w:val="00033AA7"/>
    <w:rsid w:val="00033B54"/>
    <w:rsid w:val="00033C08"/>
    <w:rsid w:val="00033C10"/>
    <w:rsid w:val="00033C71"/>
    <w:rsid w:val="00033D46"/>
    <w:rsid w:val="00033DA5"/>
    <w:rsid w:val="00033E44"/>
    <w:rsid w:val="00033E80"/>
    <w:rsid w:val="00033EC4"/>
    <w:rsid w:val="00033EE5"/>
    <w:rsid w:val="00033EF1"/>
    <w:rsid w:val="00033F31"/>
    <w:rsid w:val="00033F76"/>
    <w:rsid w:val="00033FC1"/>
    <w:rsid w:val="00033FF2"/>
    <w:rsid w:val="00034033"/>
    <w:rsid w:val="00034037"/>
    <w:rsid w:val="00034038"/>
    <w:rsid w:val="0003404E"/>
    <w:rsid w:val="000341CA"/>
    <w:rsid w:val="0003421B"/>
    <w:rsid w:val="0003424C"/>
    <w:rsid w:val="000342AF"/>
    <w:rsid w:val="000342CA"/>
    <w:rsid w:val="00034300"/>
    <w:rsid w:val="00034431"/>
    <w:rsid w:val="000344EC"/>
    <w:rsid w:val="00034545"/>
    <w:rsid w:val="00034682"/>
    <w:rsid w:val="00034689"/>
    <w:rsid w:val="000346D4"/>
    <w:rsid w:val="00034776"/>
    <w:rsid w:val="000348E5"/>
    <w:rsid w:val="0003490B"/>
    <w:rsid w:val="00034974"/>
    <w:rsid w:val="00034991"/>
    <w:rsid w:val="00034A18"/>
    <w:rsid w:val="00034A24"/>
    <w:rsid w:val="00034B6F"/>
    <w:rsid w:val="00034C26"/>
    <w:rsid w:val="00034C5E"/>
    <w:rsid w:val="00034DED"/>
    <w:rsid w:val="00034DF9"/>
    <w:rsid w:val="00034E36"/>
    <w:rsid w:val="00034E3A"/>
    <w:rsid w:val="00034F7D"/>
    <w:rsid w:val="00034FD9"/>
    <w:rsid w:val="00035002"/>
    <w:rsid w:val="00035039"/>
    <w:rsid w:val="000350F8"/>
    <w:rsid w:val="0003517B"/>
    <w:rsid w:val="0003519D"/>
    <w:rsid w:val="000351E9"/>
    <w:rsid w:val="00035211"/>
    <w:rsid w:val="000352EF"/>
    <w:rsid w:val="00035303"/>
    <w:rsid w:val="0003534D"/>
    <w:rsid w:val="0003546D"/>
    <w:rsid w:val="00035541"/>
    <w:rsid w:val="00035636"/>
    <w:rsid w:val="00035701"/>
    <w:rsid w:val="0003577A"/>
    <w:rsid w:val="000357A1"/>
    <w:rsid w:val="0003588C"/>
    <w:rsid w:val="000359ED"/>
    <w:rsid w:val="00035A76"/>
    <w:rsid w:val="00035B40"/>
    <w:rsid w:val="00035B73"/>
    <w:rsid w:val="00035C23"/>
    <w:rsid w:val="00035CF3"/>
    <w:rsid w:val="00035DC5"/>
    <w:rsid w:val="00035DE1"/>
    <w:rsid w:val="00035DF4"/>
    <w:rsid w:val="00035E90"/>
    <w:rsid w:val="00035F0A"/>
    <w:rsid w:val="00035FD6"/>
    <w:rsid w:val="0003605F"/>
    <w:rsid w:val="00036066"/>
    <w:rsid w:val="0003609B"/>
    <w:rsid w:val="00036116"/>
    <w:rsid w:val="000361BC"/>
    <w:rsid w:val="00036245"/>
    <w:rsid w:val="00036292"/>
    <w:rsid w:val="0003630A"/>
    <w:rsid w:val="00036312"/>
    <w:rsid w:val="0003643C"/>
    <w:rsid w:val="000364DC"/>
    <w:rsid w:val="00036581"/>
    <w:rsid w:val="000365ED"/>
    <w:rsid w:val="000366C3"/>
    <w:rsid w:val="00036705"/>
    <w:rsid w:val="00036773"/>
    <w:rsid w:val="000367AE"/>
    <w:rsid w:val="000367CE"/>
    <w:rsid w:val="0003684A"/>
    <w:rsid w:val="0003694F"/>
    <w:rsid w:val="00036A02"/>
    <w:rsid w:val="00036A46"/>
    <w:rsid w:val="00036ABF"/>
    <w:rsid w:val="00036BDD"/>
    <w:rsid w:val="00036C00"/>
    <w:rsid w:val="00036C50"/>
    <w:rsid w:val="00036F8C"/>
    <w:rsid w:val="00037135"/>
    <w:rsid w:val="0003719F"/>
    <w:rsid w:val="000371B3"/>
    <w:rsid w:val="0003720D"/>
    <w:rsid w:val="0003722A"/>
    <w:rsid w:val="0003737C"/>
    <w:rsid w:val="00037386"/>
    <w:rsid w:val="0003739D"/>
    <w:rsid w:val="000373FB"/>
    <w:rsid w:val="00037424"/>
    <w:rsid w:val="0003744D"/>
    <w:rsid w:val="0003749F"/>
    <w:rsid w:val="000374BB"/>
    <w:rsid w:val="0003758F"/>
    <w:rsid w:val="00037618"/>
    <w:rsid w:val="0003768A"/>
    <w:rsid w:val="00037697"/>
    <w:rsid w:val="000377D3"/>
    <w:rsid w:val="00037899"/>
    <w:rsid w:val="000378C6"/>
    <w:rsid w:val="000378F5"/>
    <w:rsid w:val="000378F7"/>
    <w:rsid w:val="0003790A"/>
    <w:rsid w:val="00037A70"/>
    <w:rsid w:val="00037B9D"/>
    <w:rsid w:val="00037C7B"/>
    <w:rsid w:val="00037C90"/>
    <w:rsid w:val="00037E2C"/>
    <w:rsid w:val="00037E45"/>
    <w:rsid w:val="00037E77"/>
    <w:rsid w:val="00037EA5"/>
    <w:rsid w:val="00037EDA"/>
    <w:rsid w:val="00037EFB"/>
    <w:rsid w:val="00037F0A"/>
    <w:rsid w:val="00037F13"/>
    <w:rsid w:val="00037FAB"/>
    <w:rsid w:val="00037FBC"/>
    <w:rsid w:val="0004015F"/>
    <w:rsid w:val="000401A8"/>
    <w:rsid w:val="000402C0"/>
    <w:rsid w:val="000403AC"/>
    <w:rsid w:val="000403FC"/>
    <w:rsid w:val="000403FD"/>
    <w:rsid w:val="00040450"/>
    <w:rsid w:val="00040554"/>
    <w:rsid w:val="00040587"/>
    <w:rsid w:val="000405EA"/>
    <w:rsid w:val="0004061A"/>
    <w:rsid w:val="0004065D"/>
    <w:rsid w:val="000406A5"/>
    <w:rsid w:val="000406E7"/>
    <w:rsid w:val="0004073E"/>
    <w:rsid w:val="000407E3"/>
    <w:rsid w:val="000408BC"/>
    <w:rsid w:val="000408CE"/>
    <w:rsid w:val="000408E2"/>
    <w:rsid w:val="00040907"/>
    <w:rsid w:val="00040A23"/>
    <w:rsid w:val="00040A94"/>
    <w:rsid w:val="00040ABC"/>
    <w:rsid w:val="00040B09"/>
    <w:rsid w:val="00040B85"/>
    <w:rsid w:val="00040C22"/>
    <w:rsid w:val="00040DA5"/>
    <w:rsid w:val="00040DA8"/>
    <w:rsid w:val="00040DBF"/>
    <w:rsid w:val="00040DCE"/>
    <w:rsid w:val="00040DEB"/>
    <w:rsid w:val="00040E51"/>
    <w:rsid w:val="00040E68"/>
    <w:rsid w:val="00040F1F"/>
    <w:rsid w:val="00040F28"/>
    <w:rsid w:val="00040F52"/>
    <w:rsid w:val="0004100A"/>
    <w:rsid w:val="000410B5"/>
    <w:rsid w:val="000410DB"/>
    <w:rsid w:val="00041165"/>
    <w:rsid w:val="000411EE"/>
    <w:rsid w:val="000411F4"/>
    <w:rsid w:val="000412CE"/>
    <w:rsid w:val="000412D2"/>
    <w:rsid w:val="0004131D"/>
    <w:rsid w:val="000413B8"/>
    <w:rsid w:val="00041471"/>
    <w:rsid w:val="000414A1"/>
    <w:rsid w:val="000414D9"/>
    <w:rsid w:val="00041550"/>
    <w:rsid w:val="000415BC"/>
    <w:rsid w:val="000415C8"/>
    <w:rsid w:val="000415CA"/>
    <w:rsid w:val="00041655"/>
    <w:rsid w:val="000416A7"/>
    <w:rsid w:val="00041730"/>
    <w:rsid w:val="00041743"/>
    <w:rsid w:val="00041817"/>
    <w:rsid w:val="00041830"/>
    <w:rsid w:val="00041984"/>
    <w:rsid w:val="000419C1"/>
    <w:rsid w:val="00041A37"/>
    <w:rsid w:val="00041AA5"/>
    <w:rsid w:val="00041AE9"/>
    <w:rsid w:val="00041BAB"/>
    <w:rsid w:val="00041BF2"/>
    <w:rsid w:val="00041C35"/>
    <w:rsid w:val="00041C72"/>
    <w:rsid w:val="00041CB5"/>
    <w:rsid w:val="00041CD7"/>
    <w:rsid w:val="00041D14"/>
    <w:rsid w:val="00041E70"/>
    <w:rsid w:val="00041E97"/>
    <w:rsid w:val="000421AE"/>
    <w:rsid w:val="000421D1"/>
    <w:rsid w:val="00042236"/>
    <w:rsid w:val="0004227F"/>
    <w:rsid w:val="000422F7"/>
    <w:rsid w:val="00042307"/>
    <w:rsid w:val="0004232A"/>
    <w:rsid w:val="00042342"/>
    <w:rsid w:val="000423A0"/>
    <w:rsid w:val="00042515"/>
    <w:rsid w:val="000425FE"/>
    <w:rsid w:val="000426FA"/>
    <w:rsid w:val="0004274E"/>
    <w:rsid w:val="00042787"/>
    <w:rsid w:val="000427D0"/>
    <w:rsid w:val="000427D4"/>
    <w:rsid w:val="0004285A"/>
    <w:rsid w:val="0004285E"/>
    <w:rsid w:val="000429E5"/>
    <w:rsid w:val="000429EC"/>
    <w:rsid w:val="000429F1"/>
    <w:rsid w:val="00042A32"/>
    <w:rsid w:val="00042A59"/>
    <w:rsid w:val="00042AA7"/>
    <w:rsid w:val="00042AD5"/>
    <w:rsid w:val="00042AD6"/>
    <w:rsid w:val="00042AED"/>
    <w:rsid w:val="00042B21"/>
    <w:rsid w:val="00042B6E"/>
    <w:rsid w:val="00042B92"/>
    <w:rsid w:val="00042BB7"/>
    <w:rsid w:val="00042C3A"/>
    <w:rsid w:val="00042C3F"/>
    <w:rsid w:val="00042C6A"/>
    <w:rsid w:val="00042D18"/>
    <w:rsid w:val="00042D9B"/>
    <w:rsid w:val="00042DC8"/>
    <w:rsid w:val="00042E2E"/>
    <w:rsid w:val="00042EFE"/>
    <w:rsid w:val="00043062"/>
    <w:rsid w:val="00043087"/>
    <w:rsid w:val="000430E1"/>
    <w:rsid w:val="0004317F"/>
    <w:rsid w:val="00043180"/>
    <w:rsid w:val="00043214"/>
    <w:rsid w:val="00043229"/>
    <w:rsid w:val="00043279"/>
    <w:rsid w:val="0004328E"/>
    <w:rsid w:val="00043381"/>
    <w:rsid w:val="0004341B"/>
    <w:rsid w:val="0004342A"/>
    <w:rsid w:val="00043456"/>
    <w:rsid w:val="000434A1"/>
    <w:rsid w:val="000434F6"/>
    <w:rsid w:val="000435A7"/>
    <w:rsid w:val="0004365A"/>
    <w:rsid w:val="00043679"/>
    <w:rsid w:val="00043680"/>
    <w:rsid w:val="000436EA"/>
    <w:rsid w:val="0004374C"/>
    <w:rsid w:val="000437B8"/>
    <w:rsid w:val="000437DF"/>
    <w:rsid w:val="0004382A"/>
    <w:rsid w:val="00043890"/>
    <w:rsid w:val="000439AD"/>
    <w:rsid w:val="000439B9"/>
    <w:rsid w:val="000439EA"/>
    <w:rsid w:val="00043A25"/>
    <w:rsid w:val="00043A38"/>
    <w:rsid w:val="00043A3C"/>
    <w:rsid w:val="00043B21"/>
    <w:rsid w:val="00043C16"/>
    <w:rsid w:val="00043C4A"/>
    <w:rsid w:val="00043C4D"/>
    <w:rsid w:val="00043CFD"/>
    <w:rsid w:val="00043D39"/>
    <w:rsid w:val="00043D47"/>
    <w:rsid w:val="00043DDE"/>
    <w:rsid w:val="00043EC5"/>
    <w:rsid w:val="00043F0E"/>
    <w:rsid w:val="00043F2B"/>
    <w:rsid w:val="00043F2F"/>
    <w:rsid w:val="00043FEB"/>
    <w:rsid w:val="00044001"/>
    <w:rsid w:val="00044015"/>
    <w:rsid w:val="00044138"/>
    <w:rsid w:val="00044242"/>
    <w:rsid w:val="00044244"/>
    <w:rsid w:val="00044363"/>
    <w:rsid w:val="000443FD"/>
    <w:rsid w:val="000444B1"/>
    <w:rsid w:val="0004454A"/>
    <w:rsid w:val="000445A1"/>
    <w:rsid w:val="0004467D"/>
    <w:rsid w:val="0004468D"/>
    <w:rsid w:val="0004469F"/>
    <w:rsid w:val="000446A3"/>
    <w:rsid w:val="000446E6"/>
    <w:rsid w:val="00044854"/>
    <w:rsid w:val="0004492A"/>
    <w:rsid w:val="0004496F"/>
    <w:rsid w:val="00044A28"/>
    <w:rsid w:val="00044A4C"/>
    <w:rsid w:val="00044A97"/>
    <w:rsid w:val="00044B5E"/>
    <w:rsid w:val="00044BA0"/>
    <w:rsid w:val="00044BA8"/>
    <w:rsid w:val="00044C15"/>
    <w:rsid w:val="00044C80"/>
    <w:rsid w:val="00044C84"/>
    <w:rsid w:val="00044CCC"/>
    <w:rsid w:val="00044D00"/>
    <w:rsid w:val="00044D0B"/>
    <w:rsid w:val="00044DB4"/>
    <w:rsid w:val="00044EC4"/>
    <w:rsid w:val="00044F2C"/>
    <w:rsid w:val="00044F79"/>
    <w:rsid w:val="00044FA9"/>
    <w:rsid w:val="00045062"/>
    <w:rsid w:val="00045126"/>
    <w:rsid w:val="00045157"/>
    <w:rsid w:val="00045242"/>
    <w:rsid w:val="000452C1"/>
    <w:rsid w:val="000453FF"/>
    <w:rsid w:val="00045402"/>
    <w:rsid w:val="00045432"/>
    <w:rsid w:val="00045442"/>
    <w:rsid w:val="00045448"/>
    <w:rsid w:val="00045516"/>
    <w:rsid w:val="00045605"/>
    <w:rsid w:val="0004560D"/>
    <w:rsid w:val="00045652"/>
    <w:rsid w:val="0004566A"/>
    <w:rsid w:val="0004567B"/>
    <w:rsid w:val="000456F5"/>
    <w:rsid w:val="00045725"/>
    <w:rsid w:val="00045752"/>
    <w:rsid w:val="000457E3"/>
    <w:rsid w:val="000458C5"/>
    <w:rsid w:val="000458EE"/>
    <w:rsid w:val="00045969"/>
    <w:rsid w:val="000459E7"/>
    <w:rsid w:val="00045ABB"/>
    <w:rsid w:val="00045BDC"/>
    <w:rsid w:val="00045C00"/>
    <w:rsid w:val="00045C7C"/>
    <w:rsid w:val="00045CA7"/>
    <w:rsid w:val="00045D1E"/>
    <w:rsid w:val="00045D33"/>
    <w:rsid w:val="00045D5E"/>
    <w:rsid w:val="00045DA0"/>
    <w:rsid w:val="00045F12"/>
    <w:rsid w:val="0004613D"/>
    <w:rsid w:val="00046184"/>
    <w:rsid w:val="00046185"/>
    <w:rsid w:val="00046248"/>
    <w:rsid w:val="00046312"/>
    <w:rsid w:val="00046341"/>
    <w:rsid w:val="00046370"/>
    <w:rsid w:val="000463D4"/>
    <w:rsid w:val="00046595"/>
    <w:rsid w:val="0004664B"/>
    <w:rsid w:val="00046705"/>
    <w:rsid w:val="0004670A"/>
    <w:rsid w:val="0004677B"/>
    <w:rsid w:val="0004678A"/>
    <w:rsid w:val="000467BB"/>
    <w:rsid w:val="0004680F"/>
    <w:rsid w:val="0004687F"/>
    <w:rsid w:val="00046994"/>
    <w:rsid w:val="0004699E"/>
    <w:rsid w:val="000469A6"/>
    <w:rsid w:val="00046AE5"/>
    <w:rsid w:val="00046B3C"/>
    <w:rsid w:val="00046B72"/>
    <w:rsid w:val="00046BA2"/>
    <w:rsid w:val="00046C7B"/>
    <w:rsid w:val="00046C85"/>
    <w:rsid w:val="00046DAE"/>
    <w:rsid w:val="00047064"/>
    <w:rsid w:val="00047089"/>
    <w:rsid w:val="0004720C"/>
    <w:rsid w:val="0004739D"/>
    <w:rsid w:val="0004739E"/>
    <w:rsid w:val="000473DE"/>
    <w:rsid w:val="000473FA"/>
    <w:rsid w:val="000474AD"/>
    <w:rsid w:val="000475C5"/>
    <w:rsid w:val="00047623"/>
    <w:rsid w:val="0004763E"/>
    <w:rsid w:val="000476CD"/>
    <w:rsid w:val="00047752"/>
    <w:rsid w:val="00047773"/>
    <w:rsid w:val="000477BB"/>
    <w:rsid w:val="0004781C"/>
    <w:rsid w:val="000478FB"/>
    <w:rsid w:val="00047912"/>
    <w:rsid w:val="00047A41"/>
    <w:rsid w:val="00047A57"/>
    <w:rsid w:val="00047BC7"/>
    <w:rsid w:val="00047C50"/>
    <w:rsid w:val="00047CFC"/>
    <w:rsid w:val="00047DAD"/>
    <w:rsid w:val="00047E5C"/>
    <w:rsid w:val="00047F9A"/>
    <w:rsid w:val="0005002D"/>
    <w:rsid w:val="0005003C"/>
    <w:rsid w:val="0005003F"/>
    <w:rsid w:val="00050063"/>
    <w:rsid w:val="000500C7"/>
    <w:rsid w:val="00050156"/>
    <w:rsid w:val="0005015F"/>
    <w:rsid w:val="0005017D"/>
    <w:rsid w:val="00050199"/>
    <w:rsid w:val="0005022A"/>
    <w:rsid w:val="000502A8"/>
    <w:rsid w:val="000502F3"/>
    <w:rsid w:val="000502FC"/>
    <w:rsid w:val="00050470"/>
    <w:rsid w:val="00050684"/>
    <w:rsid w:val="000506CD"/>
    <w:rsid w:val="000506DA"/>
    <w:rsid w:val="000506F0"/>
    <w:rsid w:val="000506F7"/>
    <w:rsid w:val="0005074A"/>
    <w:rsid w:val="000507A9"/>
    <w:rsid w:val="000507BE"/>
    <w:rsid w:val="000508D6"/>
    <w:rsid w:val="000508EF"/>
    <w:rsid w:val="00050962"/>
    <w:rsid w:val="000509FC"/>
    <w:rsid w:val="00050A34"/>
    <w:rsid w:val="00050B9A"/>
    <w:rsid w:val="00050C1D"/>
    <w:rsid w:val="00050C29"/>
    <w:rsid w:val="00050DC4"/>
    <w:rsid w:val="00050DC5"/>
    <w:rsid w:val="00050E01"/>
    <w:rsid w:val="00050EEB"/>
    <w:rsid w:val="000510E3"/>
    <w:rsid w:val="00051133"/>
    <w:rsid w:val="00051176"/>
    <w:rsid w:val="000511FF"/>
    <w:rsid w:val="000512E2"/>
    <w:rsid w:val="000514B0"/>
    <w:rsid w:val="000514E4"/>
    <w:rsid w:val="00051506"/>
    <w:rsid w:val="0005150F"/>
    <w:rsid w:val="00051579"/>
    <w:rsid w:val="000515A6"/>
    <w:rsid w:val="000515D2"/>
    <w:rsid w:val="00051666"/>
    <w:rsid w:val="000517FF"/>
    <w:rsid w:val="00051817"/>
    <w:rsid w:val="000518A0"/>
    <w:rsid w:val="000518C1"/>
    <w:rsid w:val="0005192A"/>
    <w:rsid w:val="00051A5E"/>
    <w:rsid w:val="00051A97"/>
    <w:rsid w:val="00051AAC"/>
    <w:rsid w:val="00051B2F"/>
    <w:rsid w:val="00051B4E"/>
    <w:rsid w:val="00051C68"/>
    <w:rsid w:val="00051D42"/>
    <w:rsid w:val="00051DEE"/>
    <w:rsid w:val="00051E26"/>
    <w:rsid w:val="00051E2E"/>
    <w:rsid w:val="00051EFA"/>
    <w:rsid w:val="00051F03"/>
    <w:rsid w:val="00051F21"/>
    <w:rsid w:val="00051F3F"/>
    <w:rsid w:val="00052185"/>
    <w:rsid w:val="000521F6"/>
    <w:rsid w:val="0005221D"/>
    <w:rsid w:val="00052269"/>
    <w:rsid w:val="00052285"/>
    <w:rsid w:val="00052384"/>
    <w:rsid w:val="0005242D"/>
    <w:rsid w:val="0005253F"/>
    <w:rsid w:val="0005257E"/>
    <w:rsid w:val="000525E7"/>
    <w:rsid w:val="000525FF"/>
    <w:rsid w:val="00052604"/>
    <w:rsid w:val="00052618"/>
    <w:rsid w:val="00052656"/>
    <w:rsid w:val="0005266F"/>
    <w:rsid w:val="000526C5"/>
    <w:rsid w:val="000526ED"/>
    <w:rsid w:val="00052737"/>
    <w:rsid w:val="0005281F"/>
    <w:rsid w:val="000528BD"/>
    <w:rsid w:val="000529BA"/>
    <w:rsid w:val="00052AB2"/>
    <w:rsid w:val="00052AB9"/>
    <w:rsid w:val="00052AE7"/>
    <w:rsid w:val="00052AF1"/>
    <w:rsid w:val="00052C34"/>
    <w:rsid w:val="00052C99"/>
    <w:rsid w:val="00052CAC"/>
    <w:rsid w:val="00052DEF"/>
    <w:rsid w:val="00052DF1"/>
    <w:rsid w:val="00052E28"/>
    <w:rsid w:val="00052EB7"/>
    <w:rsid w:val="00052EFD"/>
    <w:rsid w:val="00052F3B"/>
    <w:rsid w:val="0005300F"/>
    <w:rsid w:val="0005306C"/>
    <w:rsid w:val="00053120"/>
    <w:rsid w:val="000531C3"/>
    <w:rsid w:val="000531E6"/>
    <w:rsid w:val="00053217"/>
    <w:rsid w:val="0005331E"/>
    <w:rsid w:val="000533FA"/>
    <w:rsid w:val="000533FE"/>
    <w:rsid w:val="0005340A"/>
    <w:rsid w:val="0005346F"/>
    <w:rsid w:val="000534C7"/>
    <w:rsid w:val="0005355D"/>
    <w:rsid w:val="00053597"/>
    <w:rsid w:val="00053619"/>
    <w:rsid w:val="000537AC"/>
    <w:rsid w:val="000537EB"/>
    <w:rsid w:val="00053833"/>
    <w:rsid w:val="00053873"/>
    <w:rsid w:val="00053986"/>
    <w:rsid w:val="00053989"/>
    <w:rsid w:val="000539D3"/>
    <w:rsid w:val="00053AA2"/>
    <w:rsid w:val="00053AE4"/>
    <w:rsid w:val="00053AF5"/>
    <w:rsid w:val="00053B09"/>
    <w:rsid w:val="00053B11"/>
    <w:rsid w:val="00053B63"/>
    <w:rsid w:val="00053BE8"/>
    <w:rsid w:val="00053C66"/>
    <w:rsid w:val="00053CAD"/>
    <w:rsid w:val="00053CF3"/>
    <w:rsid w:val="00053CFC"/>
    <w:rsid w:val="00053D60"/>
    <w:rsid w:val="00053EE2"/>
    <w:rsid w:val="00053F6C"/>
    <w:rsid w:val="00053F77"/>
    <w:rsid w:val="00054004"/>
    <w:rsid w:val="0005400B"/>
    <w:rsid w:val="0005400E"/>
    <w:rsid w:val="00054078"/>
    <w:rsid w:val="00054084"/>
    <w:rsid w:val="000540D6"/>
    <w:rsid w:val="0005412D"/>
    <w:rsid w:val="0005418E"/>
    <w:rsid w:val="0005427E"/>
    <w:rsid w:val="00054300"/>
    <w:rsid w:val="00054340"/>
    <w:rsid w:val="00054356"/>
    <w:rsid w:val="000544A5"/>
    <w:rsid w:val="0005450B"/>
    <w:rsid w:val="0005453E"/>
    <w:rsid w:val="0005461A"/>
    <w:rsid w:val="00054640"/>
    <w:rsid w:val="000546A6"/>
    <w:rsid w:val="000547A8"/>
    <w:rsid w:val="000547C4"/>
    <w:rsid w:val="000547D1"/>
    <w:rsid w:val="000548A9"/>
    <w:rsid w:val="000548D8"/>
    <w:rsid w:val="000548F0"/>
    <w:rsid w:val="0005492A"/>
    <w:rsid w:val="00054950"/>
    <w:rsid w:val="000549D8"/>
    <w:rsid w:val="00054A43"/>
    <w:rsid w:val="00054B20"/>
    <w:rsid w:val="00054C34"/>
    <w:rsid w:val="00054CD1"/>
    <w:rsid w:val="00054D5E"/>
    <w:rsid w:val="00054FCE"/>
    <w:rsid w:val="0005502C"/>
    <w:rsid w:val="000550CD"/>
    <w:rsid w:val="000551FE"/>
    <w:rsid w:val="00055211"/>
    <w:rsid w:val="0005521D"/>
    <w:rsid w:val="000552E6"/>
    <w:rsid w:val="000552FE"/>
    <w:rsid w:val="0005530D"/>
    <w:rsid w:val="00055326"/>
    <w:rsid w:val="00055361"/>
    <w:rsid w:val="000553C6"/>
    <w:rsid w:val="000553E9"/>
    <w:rsid w:val="00055545"/>
    <w:rsid w:val="000555A1"/>
    <w:rsid w:val="000555A2"/>
    <w:rsid w:val="00055A5A"/>
    <w:rsid w:val="00055A97"/>
    <w:rsid w:val="00055B06"/>
    <w:rsid w:val="00055B19"/>
    <w:rsid w:val="00055BFF"/>
    <w:rsid w:val="00055C8C"/>
    <w:rsid w:val="00055CBE"/>
    <w:rsid w:val="00055D0B"/>
    <w:rsid w:val="00055D55"/>
    <w:rsid w:val="00055D5F"/>
    <w:rsid w:val="00055DEB"/>
    <w:rsid w:val="00055E3D"/>
    <w:rsid w:val="00055EE3"/>
    <w:rsid w:val="0005609C"/>
    <w:rsid w:val="0005612C"/>
    <w:rsid w:val="000561AE"/>
    <w:rsid w:val="0005627F"/>
    <w:rsid w:val="00056291"/>
    <w:rsid w:val="0005630F"/>
    <w:rsid w:val="00056343"/>
    <w:rsid w:val="0005654C"/>
    <w:rsid w:val="00056560"/>
    <w:rsid w:val="000565B0"/>
    <w:rsid w:val="000566AA"/>
    <w:rsid w:val="000566E2"/>
    <w:rsid w:val="000567C2"/>
    <w:rsid w:val="000567E3"/>
    <w:rsid w:val="000569C1"/>
    <w:rsid w:val="00056A82"/>
    <w:rsid w:val="00056B97"/>
    <w:rsid w:val="00056C94"/>
    <w:rsid w:val="00056CAA"/>
    <w:rsid w:val="00056CD1"/>
    <w:rsid w:val="00056D8A"/>
    <w:rsid w:val="00056E17"/>
    <w:rsid w:val="00056E6B"/>
    <w:rsid w:val="00056F97"/>
    <w:rsid w:val="00057023"/>
    <w:rsid w:val="00057170"/>
    <w:rsid w:val="0005727E"/>
    <w:rsid w:val="00057287"/>
    <w:rsid w:val="000572EB"/>
    <w:rsid w:val="0005731C"/>
    <w:rsid w:val="0005738A"/>
    <w:rsid w:val="00057488"/>
    <w:rsid w:val="000574BE"/>
    <w:rsid w:val="000574E1"/>
    <w:rsid w:val="000576DB"/>
    <w:rsid w:val="0005785C"/>
    <w:rsid w:val="000578E4"/>
    <w:rsid w:val="00057A29"/>
    <w:rsid w:val="00057A9B"/>
    <w:rsid w:val="00057B00"/>
    <w:rsid w:val="00057B9F"/>
    <w:rsid w:val="00057BA3"/>
    <w:rsid w:val="00057BB4"/>
    <w:rsid w:val="00057C77"/>
    <w:rsid w:val="00057D26"/>
    <w:rsid w:val="00057DED"/>
    <w:rsid w:val="00057E73"/>
    <w:rsid w:val="00057EA9"/>
    <w:rsid w:val="00057F06"/>
    <w:rsid w:val="0006004A"/>
    <w:rsid w:val="0006005C"/>
    <w:rsid w:val="00060113"/>
    <w:rsid w:val="0006013A"/>
    <w:rsid w:val="00060217"/>
    <w:rsid w:val="00060301"/>
    <w:rsid w:val="00060496"/>
    <w:rsid w:val="000604AF"/>
    <w:rsid w:val="00060546"/>
    <w:rsid w:val="000605FC"/>
    <w:rsid w:val="0006075E"/>
    <w:rsid w:val="000608C2"/>
    <w:rsid w:val="000608C7"/>
    <w:rsid w:val="00060907"/>
    <w:rsid w:val="00060936"/>
    <w:rsid w:val="00060B8E"/>
    <w:rsid w:val="00060CF6"/>
    <w:rsid w:val="00060E56"/>
    <w:rsid w:val="00060EB9"/>
    <w:rsid w:val="00060F36"/>
    <w:rsid w:val="00060F3A"/>
    <w:rsid w:val="00060F70"/>
    <w:rsid w:val="000610AF"/>
    <w:rsid w:val="000610E9"/>
    <w:rsid w:val="00061117"/>
    <w:rsid w:val="00061128"/>
    <w:rsid w:val="0006116C"/>
    <w:rsid w:val="00061171"/>
    <w:rsid w:val="00061189"/>
    <w:rsid w:val="00061253"/>
    <w:rsid w:val="0006134C"/>
    <w:rsid w:val="0006137E"/>
    <w:rsid w:val="00061556"/>
    <w:rsid w:val="00061607"/>
    <w:rsid w:val="00061687"/>
    <w:rsid w:val="000617C1"/>
    <w:rsid w:val="000617CD"/>
    <w:rsid w:val="00061809"/>
    <w:rsid w:val="000618EE"/>
    <w:rsid w:val="00061907"/>
    <w:rsid w:val="0006190D"/>
    <w:rsid w:val="000619F3"/>
    <w:rsid w:val="00061B07"/>
    <w:rsid w:val="00061B35"/>
    <w:rsid w:val="00061C1B"/>
    <w:rsid w:val="00061C77"/>
    <w:rsid w:val="00061D82"/>
    <w:rsid w:val="00061D8C"/>
    <w:rsid w:val="00061E6B"/>
    <w:rsid w:val="00061EFB"/>
    <w:rsid w:val="00061F17"/>
    <w:rsid w:val="00062000"/>
    <w:rsid w:val="000620E4"/>
    <w:rsid w:val="0006214F"/>
    <w:rsid w:val="00062172"/>
    <w:rsid w:val="000621CF"/>
    <w:rsid w:val="000622BD"/>
    <w:rsid w:val="000622FC"/>
    <w:rsid w:val="00062343"/>
    <w:rsid w:val="00062365"/>
    <w:rsid w:val="00062368"/>
    <w:rsid w:val="00062396"/>
    <w:rsid w:val="000623C4"/>
    <w:rsid w:val="000623FE"/>
    <w:rsid w:val="00062452"/>
    <w:rsid w:val="000624AC"/>
    <w:rsid w:val="0006255F"/>
    <w:rsid w:val="0006271F"/>
    <w:rsid w:val="0006273E"/>
    <w:rsid w:val="0006275F"/>
    <w:rsid w:val="00062837"/>
    <w:rsid w:val="0006288A"/>
    <w:rsid w:val="0006289A"/>
    <w:rsid w:val="000628E6"/>
    <w:rsid w:val="000628E7"/>
    <w:rsid w:val="000628FE"/>
    <w:rsid w:val="00062959"/>
    <w:rsid w:val="000629D4"/>
    <w:rsid w:val="00062A75"/>
    <w:rsid w:val="00062A80"/>
    <w:rsid w:val="00062AC3"/>
    <w:rsid w:val="00062B62"/>
    <w:rsid w:val="00062BD7"/>
    <w:rsid w:val="00062C85"/>
    <w:rsid w:val="00062D51"/>
    <w:rsid w:val="00062E5E"/>
    <w:rsid w:val="00062EAE"/>
    <w:rsid w:val="00062ED2"/>
    <w:rsid w:val="00062F12"/>
    <w:rsid w:val="00063030"/>
    <w:rsid w:val="0006311E"/>
    <w:rsid w:val="0006335C"/>
    <w:rsid w:val="00063389"/>
    <w:rsid w:val="00063425"/>
    <w:rsid w:val="000634B2"/>
    <w:rsid w:val="000634D3"/>
    <w:rsid w:val="0006352D"/>
    <w:rsid w:val="00063778"/>
    <w:rsid w:val="000637FE"/>
    <w:rsid w:val="000638B6"/>
    <w:rsid w:val="0006397A"/>
    <w:rsid w:val="0006398E"/>
    <w:rsid w:val="00063AA8"/>
    <w:rsid w:val="00063AF5"/>
    <w:rsid w:val="00063BA4"/>
    <w:rsid w:val="00063C8F"/>
    <w:rsid w:val="00063D66"/>
    <w:rsid w:val="00063E08"/>
    <w:rsid w:val="00063E47"/>
    <w:rsid w:val="00063F4E"/>
    <w:rsid w:val="00063F61"/>
    <w:rsid w:val="00063F89"/>
    <w:rsid w:val="0006401C"/>
    <w:rsid w:val="00064125"/>
    <w:rsid w:val="000641B2"/>
    <w:rsid w:val="00064221"/>
    <w:rsid w:val="00064327"/>
    <w:rsid w:val="0006436C"/>
    <w:rsid w:val="000643DF"/>
    <w:rsid w:val="000643EA"/>
    <w:rsid w:val="00064449"/>
    <w:rsid w:val="00064466"/>
    <w:rsid w:val="00064492"/>
    <w:rsid w:val="000644A3"/>
    <w:rsid w:val="000644C4"/>
    <w:rsid w:val="000644FC"/>
    <w:rsid w:val="00064554"/>
    <w:rsid w:val="0006460C"/>
    <w:rsid w:val="0006473B"/>
    <w:rsid w:val="00064850"/>
    <w:rsid w:val="000648C3"/>
    <w:rsid w:val="00064988"/>
    <w:rsid w:val="00064A30"/>
    <w:rsid w:val="00064B58"/>
    <w:rsid w:val="00064BBD"/>
    <w:rsid w:val="00064C93"/>
    <w:rsid w:val="00064E61"/>
    <w:rsid w:val="00064F9E"/>
    <w:rsid w:val="00065086"/>
    <w:rsid w:val="00065153"/>
    <w:rsid w:val="00065193"/>
    <w:rsid w:val="000651EE"/>
    <w:rsid w:val="000651F1"/>
    <w:rsid w:val="00065247"/>
    <w:rsid w:val="000652F8"/>
    <w:rsid w:val="00065311"/>
    <w:rsid w:val="00065337"/>
    <w:rsid w:val="000653F4"/>
    <w:rsid w:val="0006543E"/>
    <w:rsid w:val="000654DF"/>
    <w:rsid w:val="00065636"/>
    <w:rsid w:val="0006573E"/>
    <w:rsid w:val="00065744"/>
    <w:rsid w:val="00065763"/>
    <w:rsid w:val="0006584E"/>
    <w:rsid w:val="000658DE"/>
    <w:rsid w:val="00065B40"/>
    <w:rsid w:val="00065BBB"/>
    <w:rsid w:val="00065CB1"/>
    <w:rsid w:val="00065CF1"/>
    <w:rsid w:val="00065D33"/>
    <w:rsid w:val="00065D8C"/>
    <w:rsid w:val="00065E6A"/>
    <w:rsid w:val="00065F83"/>
    <w:rsid w:val="00065F9C"/>
    <w:rsid w:val="00066015"/>
    <w:rsid w:val="0006601C"/>
    <w:rsid w:val="000660BE"/>
    <w:rsid w:val="000661A6"/>
    <w:rsid w:val="00066233"/>
    <w:rsid w:val="00066245"/>
    <w:rsid w:val="00066265"/>
    <w:rsid w:val="0006630C"/>
    <w:rsid w:val="000663D2"/>
    <w:rsid w:val="00066421"/>
    <w:rsid w:val="00066454"/>
    <w:rsid w:val="000664AF"/>
    <w:rsid w:val="00066501"/>
    <w:rsid w:val="00066684"/>
    <w:rsid w:val="000666B5"/>
    <w:rsid w:val="0006679E"/>
    <w:rsid w:val="00066870"/>
    <w:rsid w:val="00066980"/>
    <w:rsid w:val="00066A0D"/>
    <w:rsid w:val="00066A40"/>
    <w:rsid w:val="00066A4F"/>
    <w:rsid w:val="00066C4D"/>
    <w:rsid w:val="00066C9A"/>
    <w:rsid w:val="00066D19"/>
    <w:rsid w:val="00066D34"/>
    <w:rsid w:val="00066D95"/>
    <w:rsid w:val="00066FD3"/>
    <w:rsid w:val="00066FEA"/>
    <w:rsid w:val="0006702C"/>
    <w:rsid w:val="00067096"/>
    <w:rsid w:val="0006711A"/>
    <w:rsid w:val="00067128"/>
    <w:rsid w:val="000671AC"/>
    <w:rsid w:val="000671CA"/>
    <w:rsid w:val="000671F6"/>
    <w:rsid w:val="0006724D"/>
    <w:rsid w:val="00067251"/>
    <w:rsid w:val="0006725F"/>
    <w:rsid w:val="00067276"/>
    <w:rsid w:val="0006735D"/>
    <w:rsid w:val="00067557"/>
    <w:rsid w:val="000675DA"/>
    <w:rsid w:val="00067664"/>
    <w:rsid w:val="000676AF"/>
    <w:rsid w:val="000676F3"/>
    <w:rsid w:val="00067761"/>
    <w:rsid w:val="00067886"/>
    <w:rsid w:val="00067893"/>
    <w:rsid w:val="00067895"/>
    <w:rsid w:val="00067907"/>
    <w:rsid w:val="000679C9"/>
    <w:rsid w:val="00067A02"/>
    <w:rsid w:val="00067A36"/>
    <w:rsid w:val="00067A8B"/>
    <w:rsid w:val="00067C12"/>
    <w:rsid w:val="00067C3C"/>
    <w:rsid w:val="00067C3F"/>
    <w:rsid w:val="00067D79"/>
    <w:rsid w:val="00067D9D"/>
    <w:rsid w:val="00067DA6"/>
    <w:rsid w:val="00067DBF"/>
    <w:rsid w:val="00067EF9"/>
    <w:rsid w:val="00067FAB"/>
    <w:rsid w:val="00067FDE"/>
    <w:rsid w:val="00070108"/>
    <w:rsid w:val="0007014F"/>
    <w:rsid w:val="000701CB"/>
    <w:rsid w:val="0007020B"/>
    <w:rsid w:val="0007022D"/>
    <w:rsid w:val="00070320"/>
    <w:rsid w:val="00070341"/>
    <w:rsid w:val="0007051C"/>
    <w:rsid w:val="00070532"/>
    <w:rsid w:val="0007077E"/>
    <w:rsid w:val="000707B6"/>
    <w:rsid w:val="000709A1"/>
    <w:rsid w:val="00070A18"/>
    <w:rsid w:val="00070A9F"/>
    <w:rsid w:val="00070B74"/>
    <w:rsid w:val="00070B8D"/>
    <w:rsid w:val="00070BBE"/>
    <w:rsid w:val="00070CC9"/>
    <w:rsid w:val="00070D57"/>
    <w:rsid w:val="00070D6C"/>
    <w:rsid w:val="00070EFD"/>
    <w:rsid w:val="00070F64"/>
    <w:rsid w:val="00070F78"/>
    <w:rsid w:val="00070F7D"/>
    <w:rsid w:val="0007109D"/>
    <w:rsid w:val="000710EB"/>
    <w:rsid w:val="00071111"/>
    <w:rsid w:val="0007113C"/>
    <w:rsid w:val="000711B3"/>
    <w:rsid w:val="000711BA"/>
    <w:rsid w:val="000711D5"/>
    <w:rsid w:val="00071300"/>
    <w:rsid w:val="00071398"/>
    <w:rsid w:val="000713B9"/>
    <w:rsid w:val="00071425"/>
    <w:rsid w:val="00071451"/>
    <w:rsid w:val="000714D3"/>
    <w:rsid w:val="000714E7"/>
    <w:rsid w:val="0007150C"/>
    <w:rsid w:val="00071536"/>
    <w:rsid w:val="0007156A"/>
    <w:rsid w:val="000715B0"/>
    <w:rsid w:val="000715E1"/>
    <w:rsid w:val="0007160F"/>
    <w:rsid w:val="0007162A"/>
    <w:rsid w:val="00071679"/>
    <w:rsid w:val="000716D1"/>
    <w:rsid w:val="000717F5"/>
    <w:rsid w:val="0007183C"/>
    <w:rsid w:val="000718B8"/>
    <w:rsid w:val="00071903"/>
    <w:rsid w:val="0007193B"/>
    <w:rsid w:val="00071986"/>
    <w:rsid w:val="00071A10"/>
    <w:rsid w:val="00071A6E"/>
    <w:rsid w:val="00071A8A"/>
    <w:rsid w:val="00071AC0"/>
    <w:rsid w:val="00071B11"/>
    <w:rsid w:val="00071B1A"/>
    <w:rsid w:val="00071B31"/>
    <w:rsid w:val="00071B66"/>
    <w:rsid w:val="00071B97"/>
    <w:rsid w:val="00071C53"/>
    <w:rsid w:val="00071CB7"/>
    <w:rsid w:val="00071D45"/>
    <w:rsid w:val="00071D47"/>
    <w:rsid w:val="00071DF8"/>
    <w:rsid w:val="00071E7C"/>
    <w:rsid w:val="00071E8F"/>
    <w:rsid w:val="00071EC0"/>
    <w:rsid w:val="00071F4F"/>
    <w:rsid w:val="00071F87"/>
    <w:rsid w:val="00071FC3"/>
    <w:rsid w:val="00072082"/>
    <w:rsid w:val="000720E7"/>
    <w:rsid w:val="0007211B"/>
    <w:rsid w:val="0007215D"/>
    <w:rsid w:val="0007224A"/>
    <w:rsid w:val="00072288"/>
    <w:rsid w:val="00072289"/>
    <w:rsid w:val="000723FD"/>
    <w:rsid w:val="000724A3"/>
    <w:rsid w:val="000724AF"/>
    <w:rsid w:val="000724DB"/>
    <w:rsid w:val="00072514"/>
    <w:rsid w:val="0007255D"/>
    <w:rsid w:val="0007259E"/>
    <w:rsid w:val="0007265A"/>
    <w:rsid w:val="000726AC"/>
    <w:rsid w:val="0007276C"/>
    <w:rsid w:val="00072770"/>
    <w:rsid w:val="00072800"/>
    <w:rsid w:val="000728B4"/>
    <w:rsid w:val="000728F0"/>
    <w:rsid w:val="00072948"/>
    <w:rsid w:val="000729BB"/>
    <w:rsid w:val="00072B05"/>
    <w:rsid w:val="00072B85"/>
    <w:rsid w:val="00072BE4"/>
    <w:rsid w:val="00072C42"/>
    <w:rsid w:val="00072CE0"/>
    <w:rsid w:val="00072CE7"/>
    <w:rsid w:val="00072D19"/>
    <w:rsid w:val="00072D26"/>
    <w:rsid w:val="00072DB0"/>
    <w:rsid w:val="00072E2D"/>
    <w:rsid w:val="00072E78"/>
    <w:rsid w:val="00072ECD"/>
    <w:rsid w:val="00072EE5"/>
    <w:rsid w:val="00072F41"/>
    <w:rsid w:val="00073096"/>
    <w:rsid w:val="000730FF"/>
    <w:rsid w:val="000732A4"/>
    <w:rsid w:val="000734A2"/>
    <w:rsid w:val="000734B0"/>
    <w:rsid w:val="000734F6"/>
    <w:rsid w:val="00073505"/>
    <w:rsid w:val="00073557"/>
    <w:rsid w:val="0007363B"/>
    <w:rsid w:val="000736B2"/>
    <w:rsid w:val="0007377C"/>
    <w:rsid w:val="00073789"/>
    <w:rsid w:val="000737E2"/>
    <w:rsid w:val="000737F1"/>
    <w:rsid w:val="000737F9"/>
    <w:rsid w:val="0007386C"/>
    <w:rsid w:val="0007397D"/>
    <w:rsid w:val="00073A05"/>
    <w:rsid w:val="00073A34"/>
    <w:rsid w:val="00073A92"/>
    <w:rsid w:val="00073B76"/>
    <w:rsid w:val="00073C21"/>
    <w:rsid w:val="00073C36"/>
    <w:rsid w:val="00073C73"/>
    <w:rsid w:val="00073CD1"/>
    <w:rsid w:val="00073D91"/>
    <w:rsid w:val="00073DAC"/>
    <w:rsid w:val="00073DF3"/>
    <w:rsid w:val="00073E4B"/>
    <w:rsid w:val="00073EAD"/>
    <w:rsid w:val="00073ECD"/>
    <w:rsid w:val="00073F03"/>
    <w:rsid w:val="00074024"/>
    <w:rsid w:val="0007403E"/>
    <w:rsid w:val="000740C9"/>
    <w:rsid w:val="0007413F"/>
    <w:rsid w:val="00074189"/>
    <w:rsid w:val="000741C4"/>
    <w:rsid w:val="000742A8"/>
    <w:rsid w:val="0007431F"/>
    <w:rsid w:val="00074358"/>
    <w:rsid w:val="000743BE"/>
    <w:rsid w:val="00074409"/>
    <w:rsid w:val="00074438"/>
    <w:rsid w:val="00074475"/>
    <w:rsid w:val="00074516"/>
    <w:rsid w:val="00074561"/>
    <w:rsid w:val="000746B3"/>
    <w:rsid w:val="000747E2"/>
    <w:rsid w:val="0007487D"/>
    <w:rsid w:val="000748B6"/>
    <w:rsid w:val="00074945"/>
    <w:rsid w:val="0007496F"/>
    <w:rsid w:val="0007499F"/>
    <w:rsid w:val="000749D2"/>
    <w:rsid w:val="000749EC"/>
    <w:rsid w:val="00074A4A"/>
    <w:rsid w:val="00074B2D"/>
    <w:rsid w:val="00074B9B"/>
    <w:rsid w:val="00074BEE"/>
    <w:rsid w:val="00074CA3"/>
    <w:rsid w:val="00074CDC"/>
    <w:rsid w:val="00074D5D"/>
    <w:rsid w:val="00074D91"/>
    <w:rsid w:val="00074DAB"/>
    <w:rsid w:val="00074EB9"/>
    <w:rsid w:val="00074EDA"/>
    <w:rsid w:val="00074FA4"/>
    <w:rsid w:val="00074FD0"/>
    <w:rsid w:val="00075073"/>
    <w:rsid w:val="000750D5"/>
    <w:rsid w:val="00075118"/>
    <w:rsid w:val="0007511E"/>
    <w:rsid w:val="0007519C"/>
    <w:rsid w:val="000751FF"/>
    <w:rsid w:val="0007527A"/>
    <w:rsid w:val="000752D2"/>
    <w:rsid w:val="00075354"/>
    <w:rsid w:val="00075367"/>
    <w:rsid w:val="000753DC"/>
    <w:rsid w:val="000754AA"/>
    <w:rsid w:val="00075516"/>
    <w:rsid w:val="000756EC"/>
    <w:rsid w:val="0007572C"/>
    <w:rsid w:val="00075808"/>
    <w:rsid w:val="00075857"/>
    <w:rsid w:val="00075860"/>
    <w:rsid w:val="000758EC"/>
    <w:rsid w:val="00075931"/>
    <w:rsid w:val="00075A47"/>
    <w:rsid w:val="00075AE2"/>
    <w:rsid w:val="00075B6C"/>
    <w:rsid w:val="00075BC6"/>
    <w:rsid w:val="00075C6D"/>
    <w:rsid w:val="00075C84"/>
    <w:rsid w:val="00075CAA"/>
    <w:rsid w:val="00075D5C"/>
    <w:rsid w:val="00075E30"/>
    <w:rsid w:val="00075E3A"/>
    <w:rsid w:val="00075E84"/>
    <w:rsid w:val="00075E9C"/>
    <w:rsid w:val="00075EA6"/>
    <w:rsid w:val="00075F82"/>
    <w:rsid w:val="00075F94"/>
    <w:rsid w:val="00076058"/>
    <w:rsid w:val="00076069"/>
    <w:rsid w:val="00076099"/>
    <w:rsid w:val="000760C5"/>
    <w:rsid w:val="0007611B"/>
    <w:rsid w:val="000761B3"/>
    <w:rsid w:val="000761B7"/>
    <w:rsid w:val="00076239"/>
    <w:rsid w:val="000762C3"/>
    <w:rsid w:val="00076341"/>
    <w:rsid w:val="0007643F"/>
    <w:rsid w:val="000764B5"/>
    <w:rsid w:val="000764CD"/>
    <w:rsid w:val="000765AE"/>
    <w:rsid w:val="00076608"/>
    <w:rsid w:val="00076613"/>
    <w:rsid w:val="00076633"/>
    <w:rsid w:val="000766CD"/>
    <w:rsid w:val="00076701"/>
    <w:rsid w:val="00076725"/>
    <w:rsid w:val="00076752"/>
    <w:rsid w:val="00076810"/>
    <w:rsid w:val="000769B8"/>
    <w:rsid w:val="000769F5"/>
    <w:rsid w:val="00076A5D"/>
    <w:rsid w:val="00076ABD"/>
    <w:rsid w:val="00076B11"/>
    <w:rsid w:val="00076D7D"/>
    <w:rsid w:val="00076D8E"/>
    <w:rsid w:val="00076EA4"/>
    <w:rsid w:val="00076ED3"/>
    <w:rsid w:val="00076F7A"/>
    <w:rsid w:val="00076FDB"/>
    <w:rsid w:val="00077007"/>
    <w:rsid w:val="0007700D"/>
    <w:rsid w:val="0007706D"/>
    <w:rsid w:val="0007714E"/>
    <w:rsid w:val="00077187"/>
    <w:rsid w:val="000771C2"/>
    <w:rsid w:val="000771DC"/>
    <w:rsid w:val="000771F0"/>
    <w:rsid w:val="00077298"/>
    <w:rsid w:val="00077324"/>
    <w:rsid w:val="00077335"/>
    <w:rsid w:val="0007734A"/>
    <w:rsid w:val="000773CA"/>
    <w:rsid w:val="00077408"/>
    <w:rsid w:val="000774E1"/>
    <w:rsid w:val="00077529"/>
    <w:rsid w:val="0007752B"/>
    <w:rsid w:val="0007754B"/>
    <w:rsid w:val="00077567"/>
    <w:rsid w:val="0007756D"/>
    <w:rsid w:val="00077575"/>
    <w:rsid w:val="000775DB"/>
    <w:rsid w:val="000776B3"/>
    <w:rsid w:val="00077726"/>
    <w:rsid w:val="00077788"/>
    <w:rsid w:val="000777EC"/>
    <w:rsid w:val="00077869"/>
    <w:rsid w:val="00077872"/>
    <w:rsid w:val="000778B2"/>
    <w:rsid w:val="0007791A"/>
    <w:rsid w:val="0007797D"/>
    <w:rsid w:val="00077A8E"/>
    <w:rsid w:val="00077B32"/>
    <w:rsid w:val="00077B44"/>
    <w:rsid w:val="00077BCE"/>
    <w:rsid w:val="00077D1C"/>
    <w:rsid w:val="00077D44"/>
    <w:rsid w:val="00077D91"/>
    <w:rsid w:val="00077EB9"/>
    <w:rsid w:val="00077FF0"/>
    <w:rsid w:val="00077FFC"/>
    <w:rsid w:val="00080021"/>
    <w:rsid w:val="00080147"/>
    <w:rsid w:val="00080158"/>
    <w:rsid w:val="00080242"/>
    <w:rsid w:val="000802BB"/>
    <w:rsid w:val="00080323"/>
    <w:rsid w:val="000803C9"/>
    <w:rsid w:val="0008042B"/>
    <w:rsid w:val="00080490"/>
    <w:rsid w:val="000805D3"/>
    <w:rsid w:val="00080694"/>
    <w:rsid w:val="000806C5"/>
    <w:rsid w:val="000807F6"/>
    <w:rsid w:val="0008092C"/>
    <w:rsid w:val="00080966"/>
    <w:rsid w:val="000809EF"/>
    <w:rsid w:val="00080A7E"/>
    <w:rsid w:val="00080AA4"/>
    <w:rsid w:val="00080B66"/>
    <w:rsid w:val="00080B6C"/>
    <w:rsid w:val="00080B78"/>
    <w:rsid w:val="00080BA6"/>
    <w:rsid w:val="00080C17"/>
    <w:rsid w:val="00080C59"/>
    <w:rsid w:val="00080CB5"/>
    <w:rsid w:val="00080CFD"/>
    <w:rsid w:val="00080D6B"/>
    <w:rsid w:val="00080D6E"/>
    <w:rsid w:val="00080D8E"/>
    <w:rsid w:val="00080D90"/>
    <w:rsid w:val="00080E62"/>
    <w:rsid w:val="00080EAE"/>
    <w:rsid w:val="00080FFA"/>
    <w:rsid w:val="0008107F"/>
    <w:rsid w:val="000810E7"/>
    <w:rsid w:val="00081153"/>
    <w:rsid w:val="00081316"/>
    <w:rsid w:val="0008157F"/>
    <w:rsid w:val="00081599"/>
    <w:rsid w:val="000815C0"/>
    <w:rsid w:val="00081694"/>
    <w:rsid w:val="000816AF"/>
    <w:rsid w:val="000816C8"/>
    <w:rsid w:val="000817E1"/>
    <w:rsid w:val="00081858"/>
    <w:rsid w:val="00081905"/>
    <w:rsid w:val="00081992"/>
    <w:rsid w:val="000819B8"/>
    <w:rsid w:val="00081A3F"/>
    <w:rsid w:val="00081C68"/>
    <w:rsid w:val="00081C90"/>
    <w:rsid w:val="00081CBB"/>
    <w:rsid w:val="00081CE3"/>
    <w:rsid w:val="00081D72"/>
    <w:rsid w:val="00081D78"/>
    <w:rsid w:val="00081DA6"/>
    <w:rsid w:val="00081DFF"/>
    <w:rsid w:val="00081EAB"/>
    <w:rsid w:val="00081F93"/>
    <w:rsid w:val="00081FA1"/>
    <w:rsid w:val="000820D4"/>
    <w:rsid w:val="0008212C"/>
    <w:rsid w:val="00082202"/>
    <w:rsid w:val="00082211"/>
    <w:rsid w:val="000823BF"/>
    <w:rsid w:val="000823C3"/>
    <w:rsid w:val="0008247D"/>
    <w:rsid w:val="000824FE"/>
    <w:rsid w:val="00082725"/>
    <w:rsid w:val="00082769"/>
    <w:rsid w:val="000827BF"/>
    <w:rsid w:val="000828BD"/>
    <w:rsid w:val="00082939"/>
    <w:rsid w:val="000829A9"/>
    <w:rsid w:val="000829DE"/>
    <w:rsid w:val="00082A34"/>
    <w:rsid w:val="00082B6C"/>
    <w:rsid w:val="00082C1F"/>
    <w:rsid w:val="00082C72"/>
    <w:rsid w:val="00082CA7"/>
    <w:rsid w:val="00082CD9"/>
    <w:rsid w:val="00082CF0"/>
    <w:rsid w:val="00082E30"/>
    <w:rsid w:val="00082F56"/>
    <w:rsid w:val="00082FAF"/>
    <w:rsid w:val="00082FFA"/>
    <w:rsid w:val="0008303A"/>
    <w:rsid w:val="0008306D"/>
    <w:rsid w:val="0008309B"/>
    <w:rsid w:val="0008316F"/>
    <w:rsid w:val="000831AC"/>
    <w:rsid w:val="00083202"/>
    <w:rsid w:val="000834CF"/>
    <w:rsid w:val="000834DA"/>
    <w:rsid w:val="00083592"/>
    <w:rsid w:val="000835BB"/>
    <w:rsid w:val="0008364F"/>
    <w:rsid w:val="0008365A"/>
    <w:rsid w:val="000836FA"/>
    <w:rsid w:val="00083735"/>
    <w:rsid w:val="00083787"/>
    <w:rsid w:val="000837AD"/>
    <w:rsid w:val="000837C4"/>
    <w:rsid w:val="00083852"/>
    <w:rsid w:val="0008385C"/>
    <w:rsid w:val="00083893"/>
    <w:rsid w:val="000838F8"/>
    <w:rsid w:val="00083A63"/>
    <w:rsid w:val="00083B5B"/>
    <w:rsid w:val="00083CDE"/>
    <w:rsid w:val="00083DE7"/>
    <w:rsid w:val="00083E30"/>
    <w:rsid w:val="00083EFA"/>
    <w:rsid w:val="00083F7B"/>
    <w:rsid w:val="00083FC3"/>
    <w:rsid w:val="000841E1"/>
    <w:rsid w:val="0008421B"/>
    <w:rsid w:val="00084279"/>
    <w:rsid w:val="00084322"/>
    <w:rsid w:val="0008432A"/>
    <w:rsid w:val="000843A5"/>
    <w:rsid w:val="00084409"/>
    <w:rsid w:val="00084425"/>
    <w:rsid w:val="00084433"/>
    <w:rsid w:val="00084451"/>
    <w:rsid w:val="00084553"/>
    <w:rsid w:val="000845E9"/>
    <w:rsid w:val="00084703"/>
    <w:rsid w:val="0008471E"/>
    <w:rsid w:val="0008473D"/>
    <w:rsid w:val="00084741"/>
    <w:rsid w:val="0008487F"/>
    <w:rsid w:val="00084896"/>
    <w:rsid w:val="00084939"/>
    <w:rsid w:val="00084A27"/>
    <w:rsid w:val="00084A34"/>
    <w:rsid w:val="00084A7F"/>
    <w:rsid w:val="00084B0D"/>
    <w:rsid w:val="00084B95"/>
    <w:rsid w:val="00084BD6"/>
    <w:rsid w:val="00084BE9"/>
    <w:rsid w:val="00084C2F"/>
    <w:rsid w:val="00084CA5"/>
    <w:rsid w:val="00084CFC"/>
    <w:rsid w:val="00084D96"/>
    <w:rsid w:val="00084D9A"/>
    <w:rsid w:val="00084DDB"/>
    <w:rsid w:val="00084E1E"/>
    <w:rsid w:val="00084E38"/>
    <w:rsid w:val="00084E70"/>
    <w:rsid w:val="00084EDA"/>
    <w:rsid w:val="00085051"/>
    <w:rsid w:val="0008506E"/>
    <w:rsid w:val="000851C5"/>
    <w:rsid w:val="000851CC"/>
    <w:rsid w:val="000851E7"/>
    <w:rsid w:val="00085201"/>
    <w:rsid w:val="0008523A"/>
    <w:rsid w:val="000852D9"/>
    <w:rsid w:val="000852F4"/>
    <w:rsid w:val="00085522"/>
    <w:rsid w:val="0008560F"/>
    <w:rsid w:val="00085667"/>
    <w:rsid w:val="000856FC"/>
    <w:rsid w:val="00085708"/>
    <w:rsid w:val="0008577E"/>
    <w:rsid w:val="00085793"/>
    <w:rsid w:val="0008580D"/>
    <w:rsid w:val="00085969"/>
    <w:rsid w:val="00085A11"/>
    <w:rsid w:val="00085A25"/>
    <w:rsid w:val="00085B9A"/>
    <w:rsid w:val="00085C22"/>
    <w:rsid w:val="00085C3C"/>
    <w:rsid w:val="00085D8C"/>
    <w:rsid w:val="00085E2B"/>
    <w:rsid w:val="00085E40"/>
    <w:rsid w:val="00085E99"/>
    <w:rsid w:val="00085EC1"/>
    <w:rsid w:val="00085EC3"/>
    <w:rsid w:val="00085F78"/>
    <w:rsid w:val="00085FE0"/>
    <w:rsid w:val="0008604F"/>
    <w:rsid w:val="000860C0"/>
    <w:rsid w:val="00086142"/>
    <w:rsid w:val="00086171"/>
    <w:rsid w:val="000861A9"/>
    <w:rsid w:val="000861DD"/>
    <w:rsid w:val="00086213"/>
    <w:rsid w:val="000862A4"/>
    <w:rsid w:val="000862D0"/>
    <w:rsid w:val="00086319"/>
    <w:rsid w:val="00086386"/>
    <w:rsid w:val="000863D7"/>
    <w:rsid w:val="00086428"/>
    <w:rsid w:val="000865B7"/>
    <w:rsid w:val="00086625"/>
    <w:rsid w:val="000866F2"/>
    <w:rsid w:val="000867E8"/>
    <w:rsid w:val="00086802"/>
    <w:rsid w:val="0008682C"/>
    <w:rsid w:val="000868AA"/>
    <w:rsid w:val="0008690A"/>
    <w:rsid w:val="0008694C"/>
    <w:rsid w:val="000869B5"/>
    <w:rsid w:val="000869EC"/>
    <w:rsid w:val="00086A47"/>
    <w:rsid w:val="00086A84"/>
    <w:rsid w:val="00086A9B"/>
    <w:rsid w:val="00086B40"/>
    <w:rsid w:val="00086BCC"/>
    <w:rsid w:val="00086C95"/>
    <w:rsid w:val="00086D52"/>
    <w:rsid w:val="00086D91"/>
    <w:rsid w:val="00086FBF"/>
    <w:rsid w:val="00087060"/>
    <w:rsid w:val="0008706C"/>
    <w:rsid w:val="0008706D"/>
    <w:rsid w:val="00087109"/>
    <w:rsid w:val="00087178"/>
    <w:rsid w:val="0008717A"/>
    <w:rsid w:val="000871EB"/>
    <w:rsid w:val="000871FD"/>
    <w:rsid w:val="000872BC"/>
    <w:rsid w:val="000872F6"/>
    <w:rsid w:val="00087346"/>
    <w:rsid w:val="0008753D"/>
    <w:rsid w:val="000875FB"/>
    <w:rsid w:val="000876D2"/>
    <w:rsid w:val="00087741"/>
    <w:rsid w:val="0008778E"/>
    <w:rsid w:val="000877DC"/>
    <w:rsid w:val="00087835"/>
    <w:rsid w:val="0008785D"/>
    <w:rsid w:val="0008789A"/>
    <w:rsid w:val="00087965"/>
    <w:rsid w:val="000879D8"/>
    <w:rsid w:val="00087B41"/>
    <w:rsid w:val="00087B59"/>
    <w:rsid w:val="00087C20"/>
    <w:rsid w:val="00087C2F"/>
    <w:rsid w:val="00087C60"/>
    <w:rsid w:val="00087C7F"/>
    <w:rsid w:val="00087CD5"/>
    <w:rsid w:val="00087D9C"/>
    <w:rsid w:val="00087DB2"/>
    <w:rsid w:val="00087E18"/>
    <w:rsid w:val="00087E83"/>
    <w:rsid w:val="00087EE1"/>
    <w:rsid w:val="00087F5C"/>
    <w:rsid w:val="00090126"/>
    <w:rsid w:val="00090207"/>
    <w:rsid w:val="00090209"/>
    <w:rsid w:val="00090227"/>
    <w:rsid w:val="000902DB"/>
    <w:rsid w:val="00090320"/>
    <w:rsid w:val="00090331"/>
    <w:rsid w:val="00090341"/>
    <w:rsid w:val="0009035E"/>
    <w:rsid w:val="0009039E"/>
    <w:rsid w:val="000903E5"/>
    <w:rsid w:val="00090452"/>
    <w:rsid w:val="000904B5"/>
    <w:rsid w:val="0009053F"/>
    <w:rsid w:val="0009058C"/>
    <w:rsid w:val="00090777"/>
    <w:rsid w:val="000907A9"/>
    <w:rsid w:val="000907E7"/>
    <w:rsid w:val="00090952"/>
    <w:rsid w:val="00090999"/>
    <w:rsid w:val="000909A9"/>
    <w:rsid w:val="000909C0"/>
    <w:rsid w:val="00090C30"/>
    <w:rsid w:val="00090C62"/>
    <w:rsid w:val="00090D03"/>
    <w:rsid w:val="00090DCB"/>
    <w:rsid w:val="00090E03"/>
    <w:rsid w:val="00090F3B"/>
    <w:rsid w:val="00090FD1"/>
    <w:rsid w:val="00091054"/>
    <w:rsid w:val="0009105F"/>
    <w:rsid w:val="00091099"/>
    <w:rsid w:val="000910CA"/>
    <w:rsid w:val="00091167"/>
    <w:rsid w:val="00091303"/>
    <w:rsid w:val="0009133C"/>
    <w:rsid w:val="0009135A"/>
    <w:rsid w:val="000913ED"/>
    <w:rsid w:val="00091483"/>
    <w:rsid w:val="000914EC"/>
    <w:rsid w:val="0009152E"/>
    <w:rsid w:val="000915A6"/>
    <w:rsid w:val="00091623"/>
    <w:rsid w:val="000916A8"/>
    <w:rsid w:val="000916B3"/>
    <w:rsid w:val="000916E5"/>
    <w:rsid w:val="00091760"/>
    <w:rsid w:val="000917C7"/>
    <w:rsid w:val="00091819"/>
    <w:rsid w:val="0009187D"/>
    <w:rsid w:val="00091949"/>
    <w:rsid w:val="000919F3"/>
    <w:rsid w:val="00091BAE"/>
    <w:rsid w:val="00091C0D"/>
    <w:rsid w:val="00091CFE"/>
    <w:rsid w:val="00091D32"/>
    <w:rsid w:val="00091DE2"/>
    <w:rsid w:val="00091DE4"/>
    <w:rsid w:val="00091E0B"/>
    <w:rsid w:val="00091E36"/>
    <w:rsid w:val="00091E59"/>
    <w:rsid w:val="00091E73"/>
    <w:rsid w:val="00091EC5"/>
    <w:rsid w:val="00091F13"/>
    <w:rsid w:val="00091F41"/>
    <w:rsid w:val="00091F62"/>
    <w:rsid w:val="00091FE8"/>
    <w:rsid w:val="00091FF7"/>
    <w:rsid w:val="0009201B"/>
    <w:rsid w:val="000920A8"/>
    <w:rsid w:val="00092137"/>
    <w:rsid w:val="000921AC"/>
    <w:rsid w:val="000921B7"/>
    <w:rsid w:val="000922F8"/>
    <w:rsid w:val="000922FA"/>
    <w:rsid w:val="0009232C"/>
    <w:rsid w:val="000923C5"/>
    <w:rsid w:val="000924E2"/>
    <w:rsid w:val="00092556"/>
    <w:rsid w:val="000925BA"/>
    <w:rsid w:val="00092618"/>
    <w:rsid w:val="00092654"/>
    <w:rsid w:val="000926E7"/>
    <w:rsid w:val="00092729"/>
    <w:rsid w:val="000927CC"/>
    <w:rsid w:val="000927DC"/>
    <w:rsid w:val="000927E9"/>
    <w:rsid w:val="000928B5"/>
    <w:rsid w:val="000928E3"/>
    <w:rsid w:val="0009298D"/>
    <w:rsid w:val="000929B8"/>
    <w:rsid w:val="00092A28"/>
    <w:rsid w:val="00092A58"/>
    <w:rsid w:val="00092B73"/>
    <w:rsid w:val="00092D9D"/>
    <w:rsid w:val="00092E15"/>
    <w:rsid w:val="00092EEA"/>
    <w:rsid w:val="00092F88"/>
    <w:rsid w:val="00092FEC"/>
    <w:rsid w:val="000930C8"/>
    <w:rsid w:val="000930ED"/>
    <w:rsid w:val="0009315C"/>
    <w:rsid w:val="00093240"/>
    <w:rsid w:val="0009329E"/>
    <w:rsid w:val="000933D2"/>
    <w:rsid w:val="000933F9"/>
    <w:rsid w:val="00093524"/>
    <w:rsid w:val="0009357E"/>
    <w:rsid w:val="000935B9"/>
    <w:rsid w:val="000935D1"/>
    <w:rsid w:val="0009360B"/>
    <w:rsid w:val="00093722"/>
    <w:rsid w:val="000937AA"/>
    <w:rsid w:val="00093859"/>
    <w:rsid w:val="00093903"/>
    <w:rsid w:val="000939B0"/>
    <w:rsid w:val="00093A13"/>
    <w:rsid w:val="00093A27"/>
    <w:rsid w:val="00093AA1"/>
    <w:rsid w:val="00093AAD"/>
    <w:rsid w:val="00093B0B"/>
    <w:rsid w:val="00093B24"/>
    <w:rsid w:val="00093BBF"/>
    <w:rsid w:val="00093E9F"/>
    <w:rsid w:val="00093F64"/>
    <w:rsid w:val="00093F9D"/>
    <w:rsid w:val="000940BE"/>
    <w:rsid w:val="0009415E"/>
    <w:rsid w:val="000941D3"/>
    <w:rsid w:val="000941E1"/>
    <w:rsid w:val="00094233"/>
    <w:rsid w:val="00094288"/>
    <w:rsid w:val="00094383"/>
    <w:rsid w:val="0009438D"/>
    <w:rsid w:val="00094411"/>
    <w:rsid w:val="000945BD"/>
    <w:rsid w:val="0009463E"/>
    <w:rsid w:val="0009469A"/>
    <w:rsid w:val="00094746"/>
    <w:rsid w:val="00094783"/>
    <w:rsid w:val="000947C6"/>
    <w:rsid w:val="000948BE"/>
    <w:rsid w:val="0009490B"/>
    <w:rsid w:val="00094968"/>
    <w:rsid w:val="00094A35"/>
    <w:rsid w:val="00094A3B"/>
    <w:rsid w:val="00094A74"/>
    <w:rsid w:val="00094A80"/>
    <w:rsid w:val="00094B3B"/>
    <w:rsid w:val="00094B4E"/>
    <w:rsid w:val="00094B58"/>
    <w:rsid w:val="00094BEA"/>
    <w:rsid w:val="00094C14"/>
    <w:rsid w:val="00094C26"/>
    <w:rsid w:val="00094C3E"/>
    <w:rsid w:val="00094CB0"/>
    <w:rsid w:val="00094CC4"/>
    <w:rsid w:val="00094E26"/>
    <w:rsid w:val="00094E2E"/>
    <w:rsid w:val="00094E33"/>
    <w:rsid w:val="00094EB0"/>
    <w:rsid w:val="00094EF5"/>
    <w:rsid w:val="00094EF7"/>
    <w:rsid w:val="00095025"/>
    <w:rsid w:val="000950CE"/>
    <w:rsid w:val="0009511C"/>
    <w:rsid w:val="0009512D"/>
    <w:rsid w:val="000952A6"/>
    <w:rsid w:val="00095403"/>
    <w:rsid w:val="0009542B"/>
    <w:rsid w:val="00095474"/>
    <w:rsid w:val="00095480"/>
    <w:rsid w:val="000954B9"/>
    <w:rsid w:val="000954C4"/>
    <w:rsid w:val="00095511"/>
    <w:rsid w:val="000955E9"/>
    <w:rsid w:val="00095645"/>
    <w:rsid w:val="000957A3"/>
    <w:rsid w:val="000957B0"/>
    <w:rsid w:val="000957C2"/>
    <w:rsid w:val="00095915"/>
    <w:rsid w:val="0009591E"/>
    <w:rsid w:val="00095965"/>
    <w:rsid w:val="00095A46"/>
    <w:rsid w:val="00095B9A"/>
    <w:rsid w:val="00095C2E"/>
    <w:rsid w:val="00095CD5"/>
    <w:rsid w:val="00095CE8"/>
    <w:rsid w:val="00095D04"/>
    <w:rsid w:val="00095E31"/>
    <w:rsid w:val="00095ECD"/>
    <w:rsid w:val="00095FC2"/>
    <w:rsid w:val="00095FE2"/>
    <w:rsid w:val="0009601C"/>
    <w:rsid w:val="00096065"/>
    <w:rsid w:val="00096077"/>
    <w:rsid w:val="000960AA"/>
    <w:rsid w:val="00096207"/>
    <w:rsid w:val="00096316"/>
    <w:rsid w:val="0009631B"/>
    <w:rsid w:val="000963C1"/>
    <w:rsid w:val="00096438"/>
    <w:rsid w:val="00096464"/>
    <w:rsid w:val="0009650D"/>
    <w:rsid w:val="0009653C"/>
    <w:rsid w:val="0009672A"/>
    <w:rsid w:val="00096777"/>
    <w:rsid w:val="000967B5"/>
    <w:rsid w:val="0009682C"/>
    <w:rsid w:val="00096837"/>
    <w:rsid w:val="0009683F"/>
    <w:rsid w:val="000968AA"/>
    <w:rsid w:val="000968B4"/>
    <w:rsid w:val="00096913"/>
    <w:rsid w:val="00096978"/>
    <w:rsid w:val="0009698E"/>
    <w:rsid w:val="000969F8"/>
    <w:rsid w:val="00096A3A"/>
    <w:rsid w:val="00096A79"/>
    <w:rsid w:val="00096B3F"/>
    <w:rsid w:val="00096B5B"/>
    <w:rsid w:val="00096BB2"/>
    <w:rsid w:val="00096BD7"/>
    <w:rsid w:val="00096C0C"/>
    <w:rsid w:val="00096C7E"/>
    <w:rsid w:val="00096D1F"/>
    <w:rsid w:val="00096DCF"/>
    <w:rsid w:val="00096DF6"/>
    <w:rsid w:val="00096EDC"/>
    <w:rsid w:val="00096EF8"/>
    <w:rsid w:val="00096F23"/>
    <w:rsid w:val="00097034"/>
    <w:rsid w:val="000970BB"/>
    <w:rsid w:val="00097224"/>
    <w:rsid w:val="00097338"/>
    <w:rsid w:val="00097342"/>
    <w:rsid w:val="00097390"/>
    <w:rsid w:val="000973D1"/>
    <w:rsid w:val="000973D8"/>
    <w:rsid w:val="000973FE"/>
    <w:rsid w:val="0009741D"/>
    <w:rsid w:val="00097493"/>
    <w:rsid w:val="00097542"/>
    <w:rsid w:val="0009763F"/>
    <w:rsid w:val="00097683"/>
    <w:rsid w:val="000976A4"/>
    <w:rsid w:val="00097715"/>
    <w:rsid w:val="00097742"/>
    <w:rsid w:val="000977A4"/>
    <w:rsid w:val="000977CA"/>
    <w:rsid w:val="000978A5"/>
    <w:rsid w:val="000978F5"/>
    <w:rsid w:val="00097950"/>
    <w:rsid w:val="000979A8"/>
    <w:rsid w:val="00097A43"/>
    <w:rsid w:val="00097ACC"/>
    <w:rsid w:val="00097AE1"/>
    <w:rsid w:val="00097AF8"/>
    <w:rsid w:val="00097B17"/>
    <w:rsid w:val="00097C1D"/>
    <w:rsid w:val="00097CBA"/>
    <w:rsid w:val="00097D62"/>
    <w:rsid w:val="00097DB0"/>
    <w:rsid w:val="00097E44"/>
    <w:rsid w:val="00097ED2"/>
    <w:rsid w:val="00097F59"/>
    <w:rsid w:val="00097F83"/>
    <w:rsid w:val="00097FF2"/>
    <w:rsid w:val="000A0096"/>
    <w:rsid w:val="000A00E3"/>
    <w:rsid w:val="000A013D"/>
    <w:rsid w:val="000A0171"/>
    <w:rsid w:val="000A0299"/>
    <w:rsid w:val="000A02FF"/>
    <w:rsid w:val="000A0316"/>
    <w:rsid w:val="000A036F"/>
    <w:rsid w:val="000A0391"/>
    <w:rsid w:val="000A03FB"/>
    <w:rsid w:val="000A0406"/>
    <w:rsid w:val="000A0441"/>
    <w:rsid w:val="000A04E5"/>
    <w:rsid w:val="000A04FC"/>
    <w:rsid w:val="000A0540"/>
    <w:rsid w:val="000A054A"/>
    <w:rsid w:val="000A0633"/>
    <w:rsid w:val="000A0660"/>
    <w:rsid w:val="000A06A6"/>
    <w:rsid w:val="000A0767"/>
    <w:rsid w:val="000A07E2"/>
    <w:rsid w:val="000A07F6"/>
    <w:rsid w:val="000A091F"/>
    <w:rsid w:val="000A0931"/>
    <w:rsid w:val="000A0A8D"/>
    <w:rsid w:val="000A0B7C"/>
    <w:rsid w:val="000A0C9C"/>
    <w:rsid w:val="000A0DFA"/>
    <w:rsid w:val="000A0E26"/>
    <w:rsid w:val="000A0E90"/>
    <w:rsid w:val="000A0F86"/>
    <w:rsid w:val="000A1129"/>
    <w:rsid w:val="000A112A"/>
    <w:rsid w:val="000A11BE"/>
    <w:rsid w:val="000A12B3"/>
    <w:rsid w:val="000A12D6"/>
    <w:rsid w:val="000A13ED"/>
    <w:rsid w:val="000A13FE"/>
    <w:rsid w:val="000A1435"/>
    <w:rsid w:val="000A143F"/>
    <w:rsid w:val="000A14C2"/>
    <w:rsid w:val="000A15D4"/>
    <w:rsid w:val="000A1632"/>
    <w:rsid w:val="000A1675"/>
    <w:rsid w:val="000A16BC"/>
    <w:rsid w:val="000A16F6"/>
    <w:rsid w:val="000A1810"/>
    <w:rsid w:val="000A186D"/>
    <w:rsid w:val="000A1920"/>
    <w:rsid w:val="000A196F"/>
    <w:rsid w:val="000A1989"/>
    <w:rsid w:val="000A1A6F"/>
    <w:rsid w:val="000A1B3E"/>
    <w:rsid w:val="000A1B49"/>
    <w:rsid w:val="000A1B4B"/>
    <w:rsid w:val="000A1B66"/>
    <w:rsid w:val="000A1BA8"/>
    <w:rsid w:val="000A1C39"/>
    <w:rsid w:val="000A1C8C"/>
    <w:rsid w:val="000A1CA1"/>
    <w:rsid w:val="000A1CB6"/>
    <w:rsid w:val="000A1CDB"/>
    <w:rsid w:val="000A1E32"/>
    <w:rsid w:val="000A1E55"/>
    <w:rsid w:val="000A1EB8"/>
    <w:rsid w:val="000A201D"/>
    <w:rsid w:val="000A2038"/>
    <w:rsid w:val="000A2042"/>
    <w:rsid w:val="000A2097"/>
    <w:rsid w:val="000A20A7"/>
    <w:rsid w:val="000A20D2"/>
    <w:rsid w:val="000A20E8"/>
    <w:rsid w:val="000A2115"/>
    <w:rsid w:val="000A224A"/>
    <w:rsid w:val="000A2298"/>
    <w:rsid w:val="000A22DE"/>
    <w:rsid w:val="000A2329"/>
    <w:rsid w:val="000A2413"/>
    <w:rsid w:val="000A24CF"/>
    <w:rsid w:val="000A24E3"/>
    <w:rsid w:val="000A259E"/>
    <w:rsid w:val="000A25B0"/>
    <w:rsid w:val="000A2633"/>
    <w:rsid w:val="000A26C8"/>
    <w:rsid w:val="000A26D2"/>
    <w:rsid w:val="000A26D9"/>
    <w:rsid w:val="000A26E3"/>
    <w:rsid w:val="000A2709"/>
    <w:rsid w:val="000A27A9"/>
    <w:rsid w:val="000A27C6"/>
    <w:rsid w:val="000A28B4"/>
    <w:rsid w:val="000A29A1"/>
    <w:rsid w:val="000A2A0D"/>
    <w:rsid w:val="000A2A6C"/>
    <w:rsid w:val="000A2B12"/>
    <w:rsid w:val="000A2B63"/>
    <w:rsid w:val="000A2BA5"/>
    <w:rsid w:val="000A2BE3"/>
    <w:rsid w:val="000A2C5A"/>
    <w:rsid w:val="000A2D27"/>
    <w:rsid w:val="000A2DB7"/>
    <w:rsid w:val="000A2DEA"/>
    <w:rsid w:val="000A2EB0"/>
    <w:rsid w:val="000A2F85"/>
    <w:rsid w:val="000A30D1"/>
    <w:rsid w:val="000A30E4"/>
    <w:rsid w:val="000A30E9"/>
    <w:rsid w:val="000A3174"/>
    <w:rsid w:val="000A31E0"/>
    <w:rsid w:val="000A3265"/>
    <w:rsid w:val="000A32DD"/>
    <w:rsid w:val="000A3310"/>
    <w:rsid w:val="000A3369"/>
    <w:rsid w:val="000A33C9"/>
    <w:rsid w:val="000A3406"/>
    <w:rsid w:val="000A342D"/>
    <w:rsid w:val="000A3572"/>
    <w:rsid w:val="000A357A"/>
    <w:rsid w:val="000A35B0"/>
    <w:rsid w:val="000A360F"/>
    <w:rsid w:val="000A36DD"/>
    <w:rsid w:val="000A3718"/>
    <w:rsid w:val="000A3798"/>
    <w:rsid w:val="000A3803"/>
    <w:rsid w:val="000A38F8"/>
    <w:rsid w:val="000A3972"/>
    <w:rsid w:val="000A397B"/>
    <w:rsid w:val="000A39A1"/>
    <w:rsid w:val="000A3A8F"/>
    <w:rsid w:val="000A3AC8"/>
    <w:rsid w:val="000A3B1B"/>
    <w:rsid w:val="000A3B1D"/>
    <w:rsid w:val="000A3B42"/>
    <w:rsid w:val="000A3C76"/>
    <w:rsid w:val="000A3D0F"/>
    <w:rsid w:val="000A3DD6"/>
    <w:rsid w:val="000A3DFA"/>
    <w:rsid w:val="000A3F27"/>
    <w:rsid w:val="000A4029"/>
    <w:rsid w:val="000A40CF"/>
    <w:rsid w:val="000A415A"/>
    <w:rsid w:val="000A4205"/>
    <w:rsid w:val="000A421C"/>
    <w:rsid w:val="000A4222"/>
    <w:rsid w:val="000A424B"/>
    <w:rsid w:val="000A44CD"/>
    <w:rsid w:val="000A453F"/>
    <w:rsid w:val="000A458E"/>
    <w:rsid w:val="000A4652"/>
    <w:rsid w:val="000A46E1"/>
    <w:rsid w:val="000A4706"/>
    <w:rsid w:val="000A4744"/>
    <w:rsid w:val="000A4786"/>
    <w:rsid w:val="000A47E6"/>
    <w:rsid w:val="000A4861"/>
    <w:rsid w:val="000A48AA"/>
    <w:rsid w:val="000A48E6"/>
    <w:rsid w:val="000A490F"/>
    <w:rsid w:val="000A4949"/>
    <w:rsid w:val="000A49DA"/>
    <w:rsid w:val="000A49DB"/>
    <w:rsid w:val="000A4A7E"/>
    <w:rsid w:val="000A4AD5"/>
    <w:rsid w:val="000A4ADE"/>
    <w:rsid w:val="000A4B55"/>
    <w:rsid w:val="000A4BFB"/>
    <w:rsid w:val="000A4BFD"/>
    <w:rsid w:val="000A4C6F"/>
    <w:rsid w:val="000A4C76"/>
    <w:rsid w:val="000A4EB0"/>
    <w:rsid w:val="000A4EDB"/>
    <w:rsid w:val="000A4FF2"/>
    <w:rsid w:val="000A506F"/>
    <w:rsid w:val="000A50C1"/>
    <w:rsid w:val="000A514C"/>
    <w:rsid w:val="000A5185"/>
    <w:rsid w:val="000A5193"/>
    <w:rsid w:val="000A52AB"/>
    <w:rsid w:val="000A52AC"/>
    <w:rsid w:val="000A52CC"/>
    <w:rsid w:val="000A53CB"/>
    <w:rsid w:val="000A53F5"/>
    <w:rsid w:val="000A5453"/>
    <w:rsid w:val="000A546F"/>
    <w:rsid w:val="000A54AE"/>
    <w:rsid w:val="000A5557"/>
    <w:rsid w:val="000A55E0"/>
    <w:rsid w:val="000A5756"/>
    <w:rsid w:val="000A5764"/>
    <w:rsid w:val="000A586D"/>
    <w:rsid w:val="000A586E"/>
    <w:rsid w:val="000A587A"/>
    <w:rsid w:val="000A5921"/>
    <w:rsid w:val="000A5987"/>
    <w:rsid w:val="000A5B38"/>
    <w:rsid w:val="000A5B53"/>
    <w:rsid w:val="000A5CEA"/>
    <w:rsid w:val="000A5D86"/>
    <w:rsid w:val="000A5DF0"/>
    <w:rsid w:val="000A5DF1"/>
    <w:rsid w:val="000A5EAB"/>
    <w:rsid w:val="000A5F28"/>
    <w:rsid w:val="000A6024"/>
    <w:rsid w:val="000A6027"/>
    <w:rsid w:val="000A60C0"/>
    <w:rsid w:val="000A60C4"/>
    <w:rsid w:val="000A611E"/>
    <w:rsid w:val="000A61D8"/>
    <w:rsid w:val="000A6337"/>
    <w:rsid w:val="000A6367"/>
    <w:rsid w:val="000A6368"/>
    <w:rsid w:val="000A642B"/>
    <w:rsid w:val="000A646A"/>
    <w:rsid w:val="000A6521"/>
    <w:rsid w:val="000A65A5"/>
    <w:rsid w:val="000A65E6"/>
    <w:rsid w:val="000A663D"/>
    <w:rsid w:val="000A667D"/>
    <w:rsid w:val="000A66E3"/>
    <w:rsid w:val="000A675A"/>
    <w:rsid w:val="000A678A"/>
    <w:rsid w:val="000A67DD"/>
    <w:rsid w:val="000A67F9"/>
    <w:rsid w:val="000A682C"/>
    <w:rsid w:val="000A6907"/>
    <w:rsid w:val="000A694B"/>
    <w:rsid w:val="000A69EA"/>
    <w:rsid w:val="000A6A20"/>
    <w:rsid w:val="000A6ACE"/>
    <w:rsid w:val="000A6B12"/>
    <w:rsid w:val="000A6B48"/>
    <w:rsid w:val="000A6C0C"/>
    <w:rsid w:val="000A6C68"/>
    <w:rsid w:val="000A6C77"/>
    <w:rsid w:val="000A6CD9"/>
    <w:rsid w:val="000A6D9D"/>
    <w:rsid w:val="000A6DA0"/>
    <w:rsid w:val="000A6EE1"/>
    <w:rsid w:val="000A6FA3"/>
    <w:rsid w:val="000A702C"/>
    <w:rsid w:val="000A70C4"/>
    <w:rsid w:val="000A7153"/>
    <w:rsid w:val="000A7174"/>
    <w:rsid w:val="000A7223"/>
    <w:rsid w:val="000A724A"/>
    <w:rsid w:val="000A7258"/>
    <w:rsid w:val="000A725B"/>
    <w:rsid w:val="000A7293"/>
    <w:rsid w:val="000A7297"/>
    <w:rsid w:val="000A7367"/>
    <w:rsid w:val="000A73C5"/>
    <w:rsid w:val="000A73DA"/>
    <w:rsid w:val="000A7499"/>
    <w:rsid w:val="000A75AF"/>
    <w:rsid w:val="000A75EF"/>
    <w:rsid w:val="000A76DF"/>
    <w:rsid w:val="000A76E2"/>
    <w:rsid w:val="000A7791"/>
    <w:rsid w:val="000A7797"/>
    <w:rsid w:val="000A77E4"/>
    <w:rsid w:val="000A79A1"/>
    <w:rsid w:val="000A79AD"/>
    <w:rsid w:val="000A7A13"/>
    <w:rsid w:val="000A7B14"/>
    <w:rsid w:val="000A7B7C"/>
    <w:rsid w:val="000A7C24"/>
    <w:rsid w:val="000A7C6E"/>
    <w:rsid w:val="000A7CFC"/>
    <w:rsid w:val="000A7DDE"/>
    <w:rsid w:val="000A7EB0"/>
    <w:rsid w:val="000A7F33"/>
    <w:rsid w:val="000B0063"/>
    <w:rsid w:val="000B0079"/>
    <w:rsid w:val="000B00D9"/>
    <w:rsid w:val="000B021C"/>
    <w:rsid w:val="000B02AD"/>
    <w:rsid w:val="000B0388"/>
    <w:rsid w:val="000B039A"/>
    <w:rsid w:val="000B03CB"/>
    <w:rsid w:val="000B04CC"/>
    <w:rsid w:val="000B0549"/>
    <w:rsid w:val="000B05CF"/>
    <w:rsid w:val="000B05EC"/>
    <w:rsid w:val="000B061F"/>
    <w:rsid w:val="000B06E2"/>
    <w:rsid w:val="000B0804"/>
    <w:rsid w:val="000B082B"/>
    <w:rsid w:val="000B0866"/>
    <w:rsid w:val="000B087E"/>
    <w:rsid w:val="000B0918"/>
    <w:rsid w:val="000B0956"/>
    <w:rsid w:val="000B09C7"/>
    <w:rsid w:val="000B09FB"/>
    <w:rsid w:val="000B0ABD"/>
    <w:rsid w:val="000B0B5C"/>
    <w:rsid w:val="000B0BDE"/>
    <w:rsid w:val="000B0BE2"/>
    <w:rsid w:val="000B0C17"/>
    <w:rsid w:val="000B0C68"/>
    <w:rsid w:val="000B0CF9"/>
    <w:rsid w:val="000B0D12"/>
    <w:rsid w:val="000B0DBD"/>
    <w:rsid w:val="000B0E32"/>
    <w:rsid w:val="000B0F58"/>
    <w:rsid w:val="000B0FF3"/>
    <w:rsid w:val="000B101E"/>
    <w:rsid w:val="000B1044"/>
    <w:rsid w:val="000B1054"/>
    <w:rsid w:val="000B1075"/>
    <w:rsid w:val="000B1195"/>
    <w:rsid w:val="000B119B"/>
    <w:rsid w:val="000B11B6"/>
    <w:rsid w:val="000B11CB"/>
    <w:rsid w:val="000B1244"/>
    <w:rsid w:val="000B12D9"/>
    <w:rsid w:val="000B1322"/>
    <w:rsid w:val="000B1350"/>
    <w:rsid w:val="000B13A3"/>
    <w:rsid w:val="000B13DD"/>
    <w:rsid w:val="000B14D2"/>
    <w:rsid w:val="000B1511"/>
    <w:rsid w:val="000B1537"/>
    <w:rsid w:val="000B15F1"/>
    <w:rsid w:val="000B1606"/>
    <w:rsid w:val="000B165C"/>
    <w:rsid w:val="000B168C"/>
    <w:rsid w:val="000B16A0"/>
    <w:rsid w:val="000B16AE"/>
    <w:rsid w:val="000B1738"/>
    <w:rsid w:val="000B17B8"/>
    <w:rsid w:val="000B1837"/>
    <w:rsid w:val="000B1856"/>
    <w:rsid w:val="000B18F2"/>
    <w:rsid w:val="000B1A67"/>
    <w:rsid w:val="000B1AFB"/>
    <w:rsid w:val="000B1BF5"/>
    <w:rsid w:val="000B1D68"/>
    <w:rsid w:val="000B1D7D"/>
    <w:rsid w:val="000B1DD2"/>
    <w:rsid w:val="000B1DEC"/>
    <w:rsid w:val="000B1E0A"/>
    <w:rsid w:val="000B1E4F"/>
    <w:rsid w:val="000B1E55"/>
    <w:rsid w:val="000B1E92"/>
    <w:rsid w:val="000B1EC1"/>
    <w:rsid w:val="000B1ED1"/>
    <w:rsid w:val="000B1EEF"/>
    <w:rsid w:val="000B1F06"/>
    <w:rsid w:val="000B1F67"/>
    <w:rsid w:val="000B2027"/>
    <w:rsid w:val="000B2038"/>
    <w:rsid w:val="000B20AC"/>
    <w:rsid w:val="000B20B7"/>
    <w:rsid w:val="000B221A"/>
    <w:rsid w:val="000B23B0"/>
    <w:rsid w:val="000B23CB"/>
    <w:rsid w:val="000B247B"/>
    <w:rsid w:val="000B24E6"/>
    <w:rsid w:val="000B250C"/>
    <w:rsid w:val="000B25C4"/>
    <w:rsid w:val="000B26DB"/>
    <w:rsid w:val="000B2702"/>
    <w:rsid w:val="000B2719"/>
    <w:rsid w:val="000B273E"/>
    <w:rsid w:val="000B2756"/>
    <w:rsid w:val="000B27F3"/>
    <w:rsid w:val="000B2883"/>
    <w:rsid w:val="000B2921"/>
    <w:rsid w:val="000B292D"/>
    <w:rsid w:val="000B29F7"/>
    <w:rsid w:val="000B2A05"/>
    <w:rsid w:val="000B2A31"/>
    <w:rsid w:val="000B2AA2"/>
    <w:rsid w:val="000B2ACF"/>
    <w:rsid w:val="000B2AEF"/>
    <w:rsid w:val="000B2B79"/>
    <w:rsid w:val="000B2BFA"/>
    <w:rsid w:val="000B2C44"/>
    <w:rsid w:val="000B2C78"/>
    <w:rsid w:val="000B2CD5"/>
    <w:rsid w:val="000B2D03"/>
    <w:rsid w:val="000B2D6D"/>
    <w:rsid w:val="000B2F4F"/>
    <w:rsid w:val="000B2FDA"/>
    <w:rsid w:val="000B300E"/>
    <w:rsid w:val="000B30C9"/>
    <w:rsid w:val="000B30E7"/>
    <w:rsid w:val="000B313B"/>
    <w:rsid w:val="000B3187"/>
    <w:rsid w:val="000B318D"/>
    <w:rsid w:val="000B3289"/>
    <w:rsid w:val="000B32C9"/>
    <w:rsid w:val="000B3419"/>
    <w:rsid w:val="000B342A"/>
    <w:rsid w:val="000B34BD"/>
    <w:rsid w:val="000B350B"/>
    <w:rsid w:val="000B3589"/>
    <w:rsid w:val="000B35DB"/>
    <w:rsid w:val="000B3631"/>
    <w:rsid w:val="000B363B"/>
    <w:rsid w:val="000B364E"/>
    <w:rsid w:val="000B36D9"/>
    <w:rsid w:val="000B372B"/>
    <w:rsid w:val="000B3773"/>
    <w:rsid w:val="000B3794"/>
    <w:rsid w:val="000B3961"/>
    <w:rsid w:val="000B3979"/>
    <w:rsid w:val="000B399B"/>
    <w:rsid w:val="000B39B6"/>
    <w:rsid w:val="000B39FE"/>
    <w:rsid w:val="000B3A0F"/>
    <w:rsid w:val="000B3A4F"/>
    <w:rsid w:val="000B3ACE"/>
    <w:rsid w:val="000B3B4A"/>
    <w:rsid w:val="000B3B59"/>
    <w:rsid w:val="000B3C19"/>
    <w:rsid w:val="000B3C30"/>
    <w:rsid w:val="000B3C43"/>
    <w:rsid w:val="000B3CCC"/>
    <w:rsid w:val="000B3CF4"/>
    <w:rsid w:val="000B3CFE"/>
    <w:rsid w:val="000B3D29"/>
    <w:rsid w:val="000B3D38"/>
    <w:rsid w:val="000B3DC0"/>
    <w:rsid w:val="000B3DCE"/>
    <w:rsid w:val="000B3DD0"/>
    <w:rsid w:val="000B3E87"/>
    <w:rsid w:val="000B3FEE"/>
    <w:rsid w:val="000B4010"/>
    <w:rsid w:val="000B40B5"/>
    <w:rsid w:val="000B40C8"/>
    <w:rsid w:val="000B40CE"/>
    <w:rsid w:val="000B4102"/>
    <w:rsid w:val="000B4139"/>
    <w:rsid w:val="000B418F"/>
    <w:rsid w:val="000B419B"/>
    <w:rsid w:val="000B41BA"/>
    <w:rsid w:val="000B41DA"/>
    <w:rsid w:val="000B41E1"/>
    <w:rsid w:val="000B422F"/>
    <w:rsid w:val="000B4309"/>
    <w:rsid w:val="000B4313"/>
    <w:rsid w:val="000B4329"/>
    <w:rsid w:val="000B477E"/>
    <w:rsid w:val="000B4835"/>
    <w:rsid w:val="000B4843"/>
    <w:rsid w:val="000B4859"/>
    <w:rsid w:val="000B490F"/>
    <w:rsid w:val="000B4969"/>
    <w:rsid w:val="000B498F"/>
    <w:rsid w:val="000B49BF"/>
    <w:rsid w:val="000B4A2B"/>
    <w:rsid w:val="000B4AEB"/>
    <w:rsid w:val="000B4B1F"/>
    <w:rsid w:val="000B4C05"/>
    <w:rsid w:val="000B4D27"/>
    <w:rsid w:val="000B4D5F"/>
    <w:rsid w:val="000B4D61"/>
    <w:rsid w:val="000B4E0C"/>
    <w:rsid w:val="000B4E58"/>
    <w:rsid w:val="000B4E7D"/>
    <w:rsid w:val="000B4FF6"/>
    <w:rsid w:val="000B51FC"/>
    <w:rsid w:val="000B526D"/>
    <w:rsid w:val="000B539D"/>
    <w:rsid w:val="000B53F3"/>
    <w:rsid w:val="000B54A9"/>
    <w:rsid w:val="000B554D"/>
    <w:rsid w:val="000B5606"/>
    <w:rsid w:val="000B56C3"/>
    <w:rsid w:val="000B56DC"/>
    <w:rsid w:val="000B5737"/>
    <w:rsid w:val="000B5744"/>
    <w:rsid w:val="000B5777"/>
    <w:rsid w:val="000B578C"/>
    <w:rsid w:val="000B579D"/>
    <w:rsid w:val="000B57B0"/>
    <w:rsid w:val="000B583D"/>
    <w:rsid w:val="000B58FE"/>
    <w:rsid w:val="000B5959"/>
    <w:rsid w:val="000B59CB"/>
    <w:rsid w:val="000B5A59"/>
    <w:rsid w:val="000B5AF4"/>
    <w:rsid w:val="000B5BEB"/>
    <w:rsid w:val="000B5C4F"/>
    <w:rsid w:val="000B5C81"/>
    <w:rsid w:val="000B5C90"/>
    <w:rsid w:val="000B5D7B"/>
    <w:rsid w:val="000B5E38"/>
    <w:rsid w:val="000B5E84"/>
    <w:rsid w:val="000B5EAC"/>
    <w:rsid w:val="000B5FA3"/>
    <w:rsid w:val="000B6027"/>
    <w:rsid w:val="000B603E"/>
    <w:rsid w:val="000B6095"/>
    <w:rsid w:val="000B6129"/>
    <w:rsid w:val="000B612B"/>
    <w:rsid w:val="000B6170"/>
    <w:rsid w:val="000B6284"/>
    <w:rsid w:val="000B6290"/>
    <w:rsid w:val="000B62C6"/>
    <w:rsid w:val="000B6349"/>
    <w:rsid w:val="000B643D"/>
    <w:rsid w:val="000B6475"/>
    <w:rsid w:val="000B6545"/>
    <w:rsid w:val="000B655B"/>
    <w:rsid w:val="000B65B9"/>
    <w:rsid w:val="000B66D7"/>
    <w:rsid w:val="000B66DD"/>
    <w:rsid w:val="000B67B7"/>
    <w:rsid w:val="000B67BA"/>
    <w:rsid w:val="000B6887"/>
    <w:rsid w:val="000B68A1"/>
    <w:rsid w:val="000B68AE"/>
    <w:rsid w:val="000B6A07"/>
    <w:rsid w:val="000B6A0C"/>
    <w:rsid w:val="000B6A2F"/>
    <w:rsid w:val="000B6BEC"/>
    <w:rsid w:val="000B6BF7"/>
    <w:rsid w:val="000B6D13"/>
    <w:rsid w:val="000B6D5E"/>
    <w:rsid w:val="000B6DF6"/>
    <w:rsid w:val="000B6EA1"/>
    <w:rsid w:val="000B6F05"/>
    <w:rsid w:val="000B6FA3"/>
    <w:rsid w:val="000B6FCD"/>
    <w:rsid w:val="000B6FDF"/>
    <w:rsid w:val="000B6FEE"/>
    <w:rsid w:val="000B729D"/>
    <w:rsid w:val="000B73DB"/>
    <w:rsid w:val="000B7439"/>
    <w:rsid w:val="000B749B"/>
    <w:rsid w:val="000B7552"/>
    <w:rsid w:val="000B7562"/>
    <w:rsid w:val="000B7584"/>
    <w:rsid w:val="000B758C"/>
    <w:rsid w:val="000B7598"/>
    <w:rsid w:val="000B7690"/>
    <w:rsid w:val="000B7719"/>
    <w:rsid w:val="000B7773"/>
    <w:rsid w:val="000B7897"/>
    <w:rsid w:val="000B78AC"/>
    <w:rsid w:val="000B78C7"/>
    <w:rsid w:val="000B793F"/>
    <w:rsid w:val="000B7965"/>
    <w:rsid w:val="000B79AC"/>
    <w:rsid w:val="000B7A2E"/>
    <w:rsid w:val="000B7A9A"/>
    <w:rsid w:val="000B7AEE"/>
    <w:rsid w:val="000B7B10"/>
    <w:rsid w:val="000B7B50"/>
    <w:rsid w:val="000B7BAD"/>
    <w:rsid w:val="000B7C27"/>
    <w:rsid w:val="000B7C44"/>
    <w:rsid w:val="000B7C8C"/>
    <w:rsid w:val="000B7C95"/>
    <w:rsid w:val="000B7CE8"/>
    <w:rsid w:val="000B7D16"/>
    <w:rsid w:val="000B7DAE"/>
    <w:rsid w:val="000B7E20"/>
    <w:rsid w:val="000B7E27"/>
    <w:rsid w:val="000B7F14"/>
    <w:rsid w:val="000B7F7E"/>
    <w:rsid w:val="000B7FE9"/>
    <w:rsid w:val="000B94C1"/>
    <w:rsid w:val="000C002F"/>
    <w:rsid w:val="000C00FB"/>
    <w:rsid w:val="000C010D"/>
    <w:rsid w:val="000C0191"/>
    <w:rsid w:val="000C01A4"/>
    <w:rsid w:val="000C0209"/>
    <w:rsid w:val="000C0293"/>
    <w:rsid w:val="000C02AA"/>
    <w:rsid w:val="000C02F9"/>
    <w:rsid w:val="000C0305"/>
    <w:rsid w:val="000C0370"/>
    <w:rsid w:val="000C0441"/>
    <w:rsid w:val="000C0495"/>
    <w:rsid w:val="000C057B"/>
    <w:rsid w:val="000C05AF"/>
    <w:rsid w:val="000C05F0"/>
    <w:rsid w:val="000C068C"/>
    <w:rsid w:val="000C0700"/>
    <w:rsid w:val="000C070C"/>
    <w:rsid w:val="000C075E"/>
    <w:rsid w:val="000C082F"/>
    <w:rsid w:val="000C087F"/>
    <w:rsid w:val="000C0883"/>
    <w:rsid w:val="000C08F1"/>
    <w:rsid w:val="000C09C5"/>
    <w:rsid w:val="000C09D5"/>
    <w:rsid w:val="000C0A77"/>
    <w:rsid w:val="000C0A9F"/>
    <w:rsid w:val="000C0BF5"/>
    <w:rsid w:val="000C0C44"/>
    <w:rsid w:val="000C0CE4"/>
    <w:rsid w:val="000C0EC0"/>
    <w:rsid w:val="000C0EFC"/>
    <w:rsid w:val="000C0FD9"/>
    <w:rsid w:val="000C1072"/>
    <w:rsid w:val="000C1263"/>
    <w:rsid w:val="000C1495"/>
    <w:rsid w:val="000C14AE"/>
    <w:rsid w:val="000C14FE"/>
    <w:rsid w:val="000C15A3"/>
    <w:rsid w:val="000C165F"/>
    <w:rsid w:val="000C1689"/>
    <w:rsid w:val="000C1760"/>
    <w:rsid w:val="000C1783"/>
    <w:rsid w:val="000C18FC"/>
    <w:rsid w:val="000C1967"/>
    <w:rsid w:val="000C19A2"/>
    <w:rsid w:val="000C19E2"/>
    <w:rsid w:val="000C19F2"/>
    <w:rsid w:val="000C1A12"/>
    <w:rsid w:val="000C1B2D"/>
    <w:rsid w:val="000C1B94"/>
    <w:rsid w:val="000C1CC0"/>
    <w:rsid w:val="000C1CC3"/>
    <w:rsid w:val="000C1CC9"/>
    <w:rsid w:val="000C1D03"/>
    <w:rsid w:val="000C1D75"/>
    <w:rsid w:val="000C1E0B"/>
    <w:rsid w:val="000C1E1D"/>
    <w:rsid w:val="000C1F06"/>
    <w:rsid w:val="000C1F3F"/>
    <w:rsid w:val="000C1FD4"/>
    <w:rsid w:val="000C2027"/>
    <w:rsid w:val="000C2054"/>
    <w:rsid w:val="000C2144"/>
    <w:rsid w:val="000C2197"/>
    <w:rsid w:val="000C2372"/>
    <w:rsid w:val="000C244C"/>
    <w:rsid w:val="000C2490"/>
    <w:rsid w:val="000C2584"/>
    <w:rsid w:val="000C27AB"/>
    <w:rsid w:val="000C27B8"/>
    <w:rsid w:val="000C27F3"/>
    <w:rsid w:val="000C2870"/>
    <w:rsid w:val="000C2892"/>
    <w:rsid w:val="000C29B4"/>
    <w:rsid w:val="000C29D0"/>
    <w:rsid w:val="000C2A8A"/>
    <w:rsid w:val="000C2B45"/>
    <w:rsid w:val="000C2B7E"/>
    <w:rsid w:val="000C2B8C"/>
    <w:rsid w:val="000C2CBF"/>
    <w:rsid w:val="000C2D71"/>
    <w:rsid w:val="000C2D7A"/>
    <w:rsid w:val="000C2DA1"/>
    <w:rsid w:val="000C2E95"/>
    <w:rsid w:val="000C2F65"/>
    <w:rsid w:val="000C2FA9"/>
    <w:rsid w:val="000C301B"/>
    <w:rsid w:val="000C3142"/>
    <w:rsid w:val="000C3193"/>
    <w:rsid w:val="000C324F"/>
    <w:rsid w:val="000C337D"/>
    <w:rsid w:val="000C3465"/>
    <w:rsid w:val="000C354B"/>
    <w:rsid w:val="000C3672"/>
    <w:rsid w:val="000C372B"/>
    <w:rsid w:val="000C3874"/>
    <w:rsid w:val="000C3899"/>
    <w:rsid w:val="000C39E1"/>
    <w:rsid w:val="000C3A40"/>
    <w:rsid w:val="000C3B13"/>
    <w:rsid w:val="000C3B36"/>
    <w:rsid w:val="000C3BFD"/>
    <w:rsid w:val="000C3C00"/>
    <w:rsid w:val="000C3C05"/>
    <w:rsid w:val="000C3C47"/>
    <w:rsid w:val="000C3C5A"/>
    <w:rsid w:val="000C3D1F"/>
    <w:rsid w:val="000C3DB8"/>
    <w:rsid w:val="000C3E10"/>
    <w:rsid w:val="000C3EC5"/>
    <w:rsid w:val="000C3ED1"/>
    <w:rsid w:val="000C4177"/>
    <w:rsid w:val="000C426D"/>
    <w:rsid w:val="000C442E"/>
    <w:rsid w:val="000C4464"/>
    <w:rsid w:val="000C4477"/>
    <w:rsid w:val="000C44BC"/>
    <w:rsid w:val="000C44D7"/>
    <w:rsid w:val="000C4530"/>
    <w:rsid w:val="000C462B"/>
    <w:rsid w:val="000C466C"/>
    <w:rsid w:val="000C4703"/>
    <w:rsid w:val="000C478B"/>
    <w:rsid w:val="000C4865"/>
    <w:rsid w:val="000C48A7"/>
    <w:rsid w:val="000C48E0"/>
    <w:rsid w:val="000C49CF"/>
    <w:rsid w:val="000C4A1F"/>
    <w:rsid w:val="000C4B30"/>
    <w:rsid w:val="000C4B62"/>
    <w:rsid w:val="000C4B83"/>
    <w:rsid w:val="000C4B8E"/>
    <w:rsid w:val="000C4BA8"/>
    <w:rsid w:val="000C4BC5"/>
    <w:rsid w:val="000C4C1B"/>
    <w:rsid w:val="000C4C4E"/>
    <w:rsid w:val="000C4C50"/>
    <w:rsid w:val="000C4EFE"/>
    <w:rsid w:val="000C4F07"/>
    <w:rsid w:val="000C4FDE"/>
    <w:rsid w:val="000C50F9"/>
    <w:rsid w:val="000C51A8"/>
    <w:rsid w:val="000C5287"/>
    <w:rsid w:val="000C52C9"/>
    <w:rsid w:val="000C52D3"/>
    <w:rsid w:val="000C5374"/>
    <w:rsid w:val="000C53B6"/>
    <w:rsid w:val="000C53C7"/>
    <w:rsid w:val="000C5418"/>
    <w:rsid w:val="000C5444"/>
    <w:rsid w:val="000C555E"/>
    <w:rsid w:val="000C55B0"/>
    <w:rsid w:val="000C561A"/>
    <w:rsid w:val="000C564D"/>
    <w:rsid w:val="000C56CA"/>
    <w:rsid w:val="000C56E9"/>
    <w:rsid w:val="000C5797"/>
    <w:rsid w:val="000C580D"/>
    <w:rsid w:val="000C58CA"/>
    <w:rsid w:val="000C594E"/>
    <w:rsid w:val="000C5A60"/>
    <w:rsid w:val="000C5A6B"/>
    <w:rsid w:val="000C5C19"/>
    <w:rsid w:val="000C5CEA"/>
    <w:rsid w:val="000C5D0D"/>
    <w:rsid w:val="000C5DBC"/>
    <w:rsid w:val="000C5E03"/>
    <w:rsid w:val="000C5E24"/>
    <w:rsid w:val="000C5EC1"/>
    <w:rsid w:val="000C5EDD"/>
    <w:rsid w:val="000C5F0B"/>
    <w:rsid w:val="000C5F1C"/>
    <w:rsid w:val="000C5F55"/>
    <w:rsid w:val="000C5FA8"/>
    <w:rsid w:val="000C601D"/>
    <w:rsid w:val="000C61BB"/>
    <w:rsid w:val="000C61FD"/>
    <w:rsid w:val="000C6284"/>
    <w:rsid w:val="000C629D"/>
    <w:rsid w:val="000C646C"/>
    <w:rsid w:val="000C64A6"/>
    <w:rsid w:val="000C64C4"/>
    <w:rsid w:val="000C6551"/>
    <w:rsid w:val="000C6678"/>
    <w:rsid w:val="000C66EE"/>
    <w:rsid w:val="000C6749"/>
    <w:rsid w:val="000C6783"/>
    <w:rsid w:val="000C6948"/>
    <w:rsid w:val="000C6951"/>
    <w:rsid w:val="000C696C"/>
    <w:rsid w:val="000C69F1"/>
    <w:rsid w:val="000C6B74"/>
    <w:rsid w:val="000C6BCA"/>
    <w:rsid w:val="000C6BFD"/>
    <w:rsid w:val="000C6C75"/>
    <w:rsid w:val="000C6E70"/>
    <w:rsid w:val="000C6F06"/>
    <w:rsid w:val="000C6FB5"/>
    <w:rsid w:val="000C702B"/>
    <w:rsid w:val="000C7112"/>
    <w:rsid w:val="000C712E"/>
    <w:rsid w:val="000C7163"/>
    <w:rsid w:val="000C726B"/>
    <w:rsid w:val="000C7305"/>
    <w:rsid w:val="000C7331"/>
    <w:rsid w:val="000C7346"/>
    <w:rsid w:val="000C734C"/>
    <w:rsid w:val="000C73D3"/>
    <w:rsid w:val="000C74EA"/>
    <w:rsid w:val="000C74F6"/>
    <w:rsid w:val="000C7514"/>
    <w:rsid w:val="000C7546"/>
    <w:rsid w:val="000C75DA"/>
    <w:rsid w:val="000C767A"/>
    <w:rsid w:val="000C7783"/>
    <w:rsid w:val="000C77CB"/>
    <w:rsid w:val="000C7814"/>
    <w:rsid w:val="000C7852"/>
    <w:rsid w:val="000C78F1"/>
    <w:rsid w:val="000C794C"/>
    <w:rsid w:val="000C7B00"/>
    <w:rsid w:val="000C7B3C"/>
    <w:rsid w:val="000C7BE5"/>
    <w:rsid w:val="000C7E3B"/>
    <w:rsid w:val="000C7E43"/>
    <w:rsid w:val="000D0070"/>
    <w:rsid w:val="000D00B0"/>
    <w:rsid w:val="000D00F6"/>
    <w:rsid w:val="000D01EB"/>
    <w:rsid w:val="000D0390"/>
    <w:rsid w:val="000D0533"/>
    <w:rsid w:val="000D056B"/>
    <w:rsid w:val="000D056D"/>
    <w:rsid w:val="000D0589"/>
    <w:rsid w:val="000D0657"/>
    <w:rsid w:val="000D06E5"/>
    <w:rsid w:val="000D0716"/>
    <w:rsid w:val="000D0768"/>
    <w:rsid w:val="000D0943"/>
    <w:rsid w:val="000D0982"/>
    <w:rsid w:val="000D0988"/>
    <w:rsid w:val="000D09B7"/>
    <w:rsid w:val="000D0A5C"/>
    <w:rsid w:val="000D0CD7"/>
    <w:rsid w:val="000D0CF1"/>
    <w:rsid w:val="000D0DD2"/>
    <w:rsid w:val="000D0E29"/>
    <w:rsid w:val="000D0E7A"/>
    <w:rsid w:val="000D0E9F"/>
    <w:rsid w:val="000D0EE4"/>
    <w:rsid w:val="000D0EFA"/>
    <w:rsid w:val="000D0EFF"/>
    <w:rsid w:val="000D0F19"/>
    <w:rsid w:val="000D0F76"/>
    <w:rsid w:val="000D0F94"/>
    <w:rsid w:val="000D0FC6"/>
    <w:rsid w:val="000D10AB"/>
    <w:rsid w:val="000D10F7"/>
    <w:rsid w:val="000D1131"/>
    <w:rsid w:val="000D114D"/>
    <w:rsid w:val="000D115C"/>
    <w:rsid w:val="000D1164"/>
    <w:rsid w:val="000D1202"/>
    <w:rsid w:val="000D120F"/>
    <w:rsid w:val="000D1241"/>
    <w:rsid w:val="000D1249"/>
    <w:rsid w:val="000D12CB"/>
    <w:rsid w:val="000D1302"/>
    <w:rsid w:val="000D1360"/>
    <w:rsid w:val="000D1523"/>
    <w:rsid w:val="000D1540"/>
    <w:rsid w:val="000D1589"/>
    <w:rsid w:val="000D15D0"/>
    <w:rsid w:val="000D15ED"/>
    <w:rsid w:val="000D1625"/>
    <w:rsid w:val="000D162B"/>
    <w:rsid w:val="000D16E1"/>
    <w:rsid w:val="000D16E4"/>
    <w:rsid w:val="000D1927"/>
    <w:rsid w:val="000D19D1"/>
    <w:rsid w:val="000D1A2F"/>
    <w:rsid w:val="000D1AC5"/>
    <w:rsid w:val="000D1B00"/>
    <w:rsid w:val="000D1D6D"/>
    <w:rsid w:val="000D1F3A"/>
    <w:rsid w:val="000D1FBF"/>
    <w:rsid w:val="000D2013"/>
    <w:rsid w:val="000D20AD"/>
    <w:rsid w:val="000D20DF"/>
    <w:rsid w:val="000D21D7"/>
    <w:rsid w:val="000D21DB"/>
    <w:rsid w:val="000D2235"/>
    <w:rsid w:val="000D225D"/>
    <w:rsid w:val="000D228C"/>
    <w:rsid w:val="000D22BB"/>
    <w:rsid w:val="000D22D8"/>
    <w:rsid w:val="000D232F"/>
    <w:rsid w:val="000D239D"/>
    <w:rsid w:val="000D25D7"/>
    <w:rsid w:val="000D2688"/>
    <w:rsid w:val="000D26DC"/>
    <w:rsid w:val="000D2772"/>
    <w:rsid w:val="000D2792"/>
    <w:rsid w:val="000D286B"/>
    <w:rsid w:val="000D28A1"/>
    <w:rsid w:val="000D28F0"/>
    <w:rsid w:val="000D2967"/>
    <w:rsid w:val="000D2995"/>
    <w:rsid w:val="000D2A1D"/>
    <w:rsid w:val="000D2AA1"/>
    <w:rsid w:val="000D2AF2"/>
    <w:rsid w:val="000D2B14"/>
    <w:rsid w:val="000D2B21"/>
    <w:rsid w:val="000D2C1E"/>
    <w:rsid w:val="000D2CEF"/>
    <w:rsid w:val="000D2DB9"/>
    <w:rsid w:val="000D2E7C"/>
    <w:rsid w:val="000D2E84"/>
    <w:rsid w:val="000D2F02"/>
    <w:rsid w:val="000D2F36"/>
    <w:rsid w:val="000D2F49"/>
    <w:rsid w:val="000D2F7E"/>
    <w:rsid w:val="000D314D"/>
    <w:rsid w:val="000D319C"/>
    <w:rsid w:val="000D3255"/>
    <w:rsid w:val="000D3276"/>
    <w:rsid w:val="000D3319"/>
    <w:rsid w:val="000D335F"/>
    <w:rsid w:val="000D3361"/>
    <w:rsid w:val="000D33B9"/>
    <w:rsid w:val="000D341A"/>
    <w:rsid w:val="000D342B"/>
    <w:rsid w:val="000D3440"/>
    <w:rsid w:val="000D353E"/>
    <w:rsid w:val="000D35BE"/>
    <w:rsid w:val="000D35C8"/>
    <w:rsid w:val="000D375A"/>
    <w:rsid w:val="000D3787"/>
    <w:rsid w:val="000D380F"/>
    <w:rsid w:val="000D386F"/>
    <w:rsid w:val="000D3A15"/>
    <w:rsid w:val="000D3ABD"/>
    <w:rsid w:val="000D3AD0"/>
    <w:rsid w:val="000D3B20"/>
    <w:rsid w:val="000D3B5C"/>
    <w:rsid w:val="000D3B68"/>
    <w:rsid w:val="000D3BE7"/>
    <w:rsid w:val="000D3C60"/>
    <w:rsid w:val="000D3C84"/>
    <w:rsid w:val="000D3CD4"/>
    <w:rsid w:val="000D3D2A"/>
    <w:rsid w:val="000D3DBD"/>
    <w:rsid w:val="000D3DC3"/>
    <w:rsid w:val="000D3DCE"/>
    <w:rsid w:val="000D3E7F"/>
    <w:rsid w:val="000D3E84"/>
    <w:rsid w:val="000D3F15"/>
    <w:rsid w:val="000D3F28"/>
    <w:rsid w:val="000D3F88"/>
    <w:rsid w:val="000D3F9A"/>
    <w:rsid w:val="000D3FBA"/>
    <w:rsid w:val="000D3FE3"/>
    <w:rsid w:val="000D4090"/>
    <w:rsid w:val="000D4130"/>
    <w:rsid w:val="000D4141"/>
    <w:rsid w:val="000D43D8"/>
    <w:rsid w:val="000D44B8"/>
    <w:rsid w:val="000D45DF"/>
    <w:rsid w:val="000D45FC"/>
    <w:rsid w:val="000D46BB"/>
    <w:rsid w:val="000D46D1"/>
    <w:rsid w:val="000D4779"/>
    <w:rsid w:val="000D4830"/>
    <w:rsid w:val="000D4905"/>
    <w:rsid w:val="000D4986"/>
    <w:rsid w:val="000D49A3"/>
    <w:rsid w:val="000D4A2A"/>
    <w:rsid w:val="000D4AC4"/>
    <w:rsid w:val="000D4B72"/>
    <w:rsid w:val="000D4BD6"/>
    <w:rsid w:val="000D4C3B"/>
    <w:rsid w:val="000D4CE1"/>
    <w:rsid w:val="000D4CE6"/>
    <w:rsid w:val="000D4D2B"/>
    <w:rsid w:val="000D4DAC"/>
    <w:rsid w:val="000D4E61"/>
    <w:rsid w:val="000D4EED"/>
    <w:rsid w:val="000D4F2F"/>
    <w:rsid w:val="000D4F63"/>
    <w:rsid w:val="000D513B"/>
    <w:rsid w:val="000D51E1"/>
    <w:rsid w:val="000D51F1"/>
    <w:rsid w:val="000D5356"/>
    <w:rsid w:val="000D5398"/>
    <w:rsid w:val="000D53E0"/>
    <w:rsid w:val="000D54C7"/>
    <w:rsid w:val="000D559D"/>
    <w:rsid w:val="000D55ED"/>
    <w:rsid w:val="000D567E"/>
    <w:rsid w:val="000D56F1"/>
    <w:rsid w:val="000D5730"/>
    <w:rsid w:val="000D5732"/>
    <w:rsid w:val="000D5779"/>
    <w:rsid w:val="000D57AD"/>
    <w:rsid w:val="000D57D0"/>
    <w:rsid w:val="000D5828"/>
    <w:rsid w:val="000D582B"/>
    <w:rsid w:val="000D5A25"/>
    <w:rsid w:val="000D5A6A"/>
    <w:rsid w:val="000D5BAD"/>
    <w:rsid w:val="000D5C52"/>
    <w:rsid w:val="000D5C72"/>
    <w:rsid w:val="000D5CB9"/>
    <w:rsid w:val="000D5CF7"/>
    <w:rsid w:val="000D5D23"/>
    <w:rsid w:val="000D5E5A"/>
    <w:rsid w:val="000D5EEF"/>
    <w:rsid w:val="000D5F73"/>
    <w:rsid w:val="000D5FB0"/>
    <w:rsid w:val="000D6020"/>
    <w:rsid w:val="000D6067"/>
    <w:rsid w:val="000D60A1"/>
    <w:rsid w:val="000D60FC"/>
    <w:rsid w:val="000D615F"/>
    <w:rsid w:val="000D61BA"/>
    <w:rsid w:val="000D61DF"/>
    <w:rsid w:val="000D6255"/>
    <w:rsid w:val="000D6261"/>
    <w:rsid w:val="000D62AF"/>
    <w:rsid w:val="000D6364"/>
    <w:rsid w:val="000D6573"/>
    <w:rsid w:val="000D6581"/>
    <w:rsid w:val="000D66AB"/>
    <w:rsid w:val="000D66CD"/>
    <w:rsid w:val="000D66D8"/>
    <w:rsid w:val="000D6723"/>
    <w:rsid w:val="000D676A"/>
    <w:rsid w:val="000D67C8"/>
    <w:rsid w:val="000D67E7"/>
    <w:rsid w:val="000D680B"/>
    <w:rsid w:val="000D6A09"/>
    <w:rsid w:val="000D6ACB"/>
    <w:rsid w:val="000D6AFB"/>
    <w:rsid w:val="000D6B2E"/>
    <w:rsid w:val="000D6B49"/>
    <w:rsid w:val="000D6BFE"/>
    <w:rsid w:val="000D6C35"/>
    <w:rsid w:val="000D6C8D"/>
    <w:rsid w:val="000D6CB4"/>
    <w:rsid w:val="000D6CEB"/>
    <w:rsid w:val="000D6D09"/>
    <w:rsid w:val="000D6DD1"/>
    <w:rsid w:val="000D6DED"/>
    <w:rsid w:val="000D6DF0"/>
    <w:rsid w:val="000D6E5D"/>
    <w:rsid w:val="000D6E7F"/>
    <w:rsid w:val="000D6EFA"/>
    <w:rsid w:val="000D6F13"/>
    <w:rsid w:val="000D6FE2"/>
    <w:rsid w:val="000D7030"/>
    <w:rsid w:val="000D7077"/>
    <w:rsid w:val="000D70F2"/>
    <w:rsid w:val="000D7143"/>
    <w:rsid w:val="000D7205"/>
    <w:rsid w:val="000D7279"/>
    <w:rsid w:val="000D72CA"/>
    <w:rsid w:val="000D7304"/>
    <w:rsid w:val="000D73B2"/>
    <w:rsid w:val="000D73C6"/>
    <w:rsid w:val="000D73E6"/>
    <w:rsid w:val="000D7457"/>
    <w:rsid w:val="000D74FC"/>
    <w:rsid w:val="000D7552"/>
    <w:rsid w:val="000D76B5"/>
    <w:rsid w:val="000D7721"/>
    <w:rsid w:val="000D77DD"/>
    <w:rsid w:val="000D77FB"/>
    <w:rsid w:val="000D7882"/>
    <w:rsid w:val="000D790D"/>
    <w:rsid w:val="000D7942"/>
    <w:rsid w:val="000D7A23"/>
    <w:rsid w:val="000D7A51"/>
    <w:rsid w:val="000D7AF9"/>
    <w:rsid w:val="000D7B0D"/>
    <w:rsid w:val="000D7B29"/>
    <w:rsid w:val="000D7B51"/>
    <w:rsid w:val="000D7C17"/>
    <w:rsid w:val="000D7C6E"/>
    <w:rsid w:val="000D7CFE"/>
    <w:rsid w:val="000D7E66"/>
    <w:rsid w:val="000D7E99"/>
    <w:rsid w:val="000E009B"/>
    <w:rsid w:val="000E01A9"/>
    <w:rsid w:val="000E036F"/>
    <w:rsid w:val="000E03DA"/>
    <w:rsid w:val="000E044C"/>
    <w:rsid w:val="000E0450"/>
    <w:rsid w:val="000E0564"/>
    <w:rsid w:val="000E05F6"/>
    <w:rsid w:val="000E077E"/>
    <w:rsid w:val="000E07D9"/>
    <w:rsid w:val="000E096E"/>
    <w:rsid w:val="000E09B5"/>
    <w:rsid w:val="000E09DF"/>
    <w:rsid w:val="000E0A1A"/>
    <w:rsid w:val="000E0A23"/>
    <w:rsid w:val="000E0B8B"/>
    <w:rsid w:val="000E0BB7"/>
    <w:rsid w:val="000E0BD5"/>
    <w:rsid w:val="000E0BE6"/>
    <w:rsid w:val="000E0C4C"/>
    <w:rsid w:val="000E0C67"/>
    <w:rsid w:val="000E0D19"/>
    <w:rsid w:val="000E0D2A"/>
    <w:rsid w:val="000E0DCA"/>
    <w:rsid w:val="000E0DF0"/>
    <w:rsid w:val="000E0E06"/>
    <w:rsid w:val="000E0E63"/>
    <w:rsid w:val="000E0E85"/>
    <w:rsid w:val="000E0FED"/>
    <w:rsid w:val="000E11AE"/>
    <w:rsid w:val="000E1241"/>
    <w:rsid w:val="000E142E"/>
    <w:rsid w:val="000E1474"/>
    <w:rsid w:val="000E1476"/>
    <w:rsid w:val="000E1506"/>
    <w:rsid w:val="000E1555"/>
    <w:rsid w:val="000E1557"/>
    <w:rsid w:val="000E1592"/>
    <w:rsid w:val="000E15A6"/>
    <w:rsid w:val="000E161D"/>
    <w:rsid w:val="000E1645"/>
    <w:rsid w:val="000E171B"/>
    <w:rsid w:val="000E1750"/>
    <w:rsid w:val="000E1774"/>
    <w:rsid w:val="000E1783"/>
    <w:rsid w:val="000E1803"/>
    <w:rsid w:val="000E1882"/>
    <w:rsid w:val="000E1901"/>
    <w:rsid w:val="000E1903"/>
    <w:rsid w:val="000E1956"/>
    <w:rsid w:val="000E1964"/>
    <w:rsid w:val="000E19BE"/>
    <w:rsid w:val="000E1C3A"/>
    <w:rsid w:val="000E1C6F"/>
    <w:rsid w:val="000E1CA5"/>
    <w:rsid w:val="000E1DC6"/>
    <w:rsid w:val="000E1DFE"/>
    <w:rsid w:val="000E1E4C"/>
    <w:rsid w:val="000E1EB1"/>
    <w:rsid w:val="000E1F36"/>
    <w:rsid w:val="000E207C"/>
    <w:rsid w:val="000E20CA"/>
    <w:rsid w:val="000E20F9"/>
    <w:rsid w:val="000E2154"/>
    <w:rsid w:val="000E2190"/>
    <w:rsid w:val="000E2197"/>
    <w:rsid w:val="000E21DA"/>
    <w:rsid w:val="000E2232"/>
    <w:rsid w:val="000E228C"/>
    <w:rsid w:val="000E2298"/>
    <w:rsid w:val="000E229C"/>
    <w:rsid w:val="000E23FC"/>
    <w:rsid w:val="000E240A"/>
    <w:rsid w:val="000E24A6"/>
    <w:rsid w:val="000E25B9"/>
    <w:rsid w:val="000E25C6"/>
    <w:rsid w:val="000E25DC"/>
    <w:rsid w:val="000E26D4"/>
    <w:rsid w:val="000E2720"/>
    <w:rsid w:val="000E27E2"/>
    <w:rsid w:val="000E2889"/>
    <w:rsid w:val="000E290D"/>
    <w:rsid w:val="000E295A"/>
    <w:rsid w:val="000E2A09"/>
    <w:rsid w:val="000E2A72"/>
    <w:rsid w:val="000E2B8B"/>
    <w:rsid w:val="000E2BCB"/>
    <w:rsid w:val="000E2D17"/>
    <w:rsid w:val="000E2D84"/>
    <w:rsid w:val="000E2E8C"/>
    <w:rsid w:val="000E2EBF"/>
    <w:rsid w:val="000E2F3A"/>
    <w:rsid w:val="000E2FD1"/>
    <w:rsid w:val="000E3080"/>
    <w:rsid w:val="000E30C5"/>
    <w:rsid w:val="000E3138"/>
    <w:rsid w:val="000E316B"/>
    <w:rsid w:val="000E3389"/>
    <w:rsid w:val="000E3391"/>
    <w:rsid w:val="000E3431"/>
    <w:rsid w:val="000E344D"/>
    <w:rsid w:val="000E3653"/>
    <w:rsid w:val="000E36D0"/>
    <w:rsid w:val="000E3738"/>
    <w:rsid w:val="000E3752"/>
    <w:rsid w:val="000E3778"/>
    <w:rsid w:val="000E380F"/>
    <w:rsid w:val="000E381A"/>
    <w:rsid w:val="000E38BD"/>
    <w:rsid w:val="000E3984"/>
    <w:rsid w:val="000E39A1"/>
    <w:rsid w:val="000E3AB9"/>
    <w:rsid w:val="000E3B0A"/>
    <w:rsid w:val="000E3B46"/>
    <w:rsid w:val="000E3B59"/>
    <w:rsid w:val="000E3C13"/>
    <w:rsid w:val="000E3CD8"/>
    <w:rsid w:val="000E3CD9"/>
    <w:rsid w:val="000E3D9C"/>
    <w:rsid w:val="000E3DF5"/>
    <w:rsid w:val="000E3E2E"/>
    <w:rsid w:val="000E3EF6"/>
    <w:rsid w:val="000E3F55"/>
    <w:rsid w:val="000E3F8F"/>
    <w:rsid w:val="000E3FE4"/>
    <w:rsid w:val="000E403E"/>
    <w:rsid w:val="000E411A"/>
    <w:rsid w:val="000E414E"/>
    <w:rsid w:val="000E41D6"/>
    <w:rsid w:val="000E41D9"/>
    <w:rsid w:val="000E4216"/>
    <w:rsid w:val="000E4287"/>
    <w:rsid w:val="000E42B6"/>
    <w:rsid w:val="000E4313"/>
    <w:rsid w:val="000E4317"/>
    <w:rsid w:val="000E433B"/>
    <w:rsid w:val="000E440F"/>
    <w:rsid w:val="000E444F"/>
    <w:rsid w:val="000E44F2"/>
    <w:rsid w:val="000E4535"/>
    <w:rsid w:val="000E45DA"/>
    <w:rsid w:val="000E4661"/>
    <w:rsid w:val="000E4677"/>
    <w:rsid w:val="000E471F"/>
    <w:rsid w:val="000E4751"/>
    <w:rsid w:val="000E48B2"/>
    <w:rsid w:val="000E48FD"/>
    <w:rsid w:val="000E496E"/>
    <w:rsid w:val="000E4AB2"/>
    <w:rsid w:val="000E4B8C"/>
    <w:rsid w:val="000E4BA4"/>
    <w:rsid w:val="000E4BDC"/>
    <w:rsid w:val="000E4BE9"/>
    <w:rsid w:val="000E4C0D"/>
    <w:rsid w:val="000E4C3E"/>
    <w:rsid w:val="000E4C8F"/>
    <w:rsid w:val="000E4CAE"/>
    <w:rsid w:val="000E4CE9"/>
    <w:rsid w:val="000E4D94"/>
    <w:rsid w:val="000E4DD8"/>
    <w:rsid w:val="000E4F96"/>
    <w:rsid w:val="000E4FA0"/>
    <w:rsid w:val="000E50CD"/>
    <w:rsid w:val="000E50CE"/>
    <w:rsid w:val="000E50FA"/>
    <w:rsid w:val="000E50FB"/>
    <w:rsid w:val="000E5171"/>
    <w:rsid w:val="000E5181"/>
    <w:rsid w:val="000E51C9"/>
    <w:rsid w:val="000E521A"/>
    <w:rsid w:val="000E52A9"/>
    <w:rsid w:val="000E52EF"/>
    <w:rsid w:val="000E5306"/>
    <w:rsid w:val="000E530C"/>
    <w:rsid w:val="000E53E6"/>
    <w:rsid w:val="000E5432"/>
    <w:rsid w:val="000E5523"/>
    <w:rsid w:val="000E5542"/>
    <w:rsid w:val="000E5555"/>
    <w:rsid w:val="000E5577"/>
    <w:rsid w:val="000E55AF"/>
    <w:rsid w:val="000E564B"/>
    <w:rsid w:val="000E5715"/>
    <w:rsid w:val="000E5869"/>
    <w:rsid w:val="000E58D8"/>
    <w:rsid w:val="000E592D"/>
    <w:rsid w:val="000E5973"/>
    <w:rsid w:val="000E59A2"/>
    <w:rsid w:val="000E5A38"/>
    <w:rsid w:val="000E5ADF"/>
    <w:rsid w:val="000E5AF3"/>
    <w:rsid w:val="000E5B9F"/>
    <w:rsid w:val="000E5D52"/>
    <w:rsid w:val="000E5D98"/>
    <w:rsid w:val="000E5E3F"/>
    <w:rsid w:val="000E5E48"/>
    <w:rsid w:val="000E5E6D"/>
    <w:rsid w:val="000E5EB4"/>
    <w:rsid w:val="000E5ECF"/>
    <w:rsid w:val="000E6138"/>
    <w:rsid w:val="000E6162"/>
    <w:rsid w:val="000E61B0"/>
    <w:rsid w:val="000E61C9"/>
    <w:rsid w:val="000E61D5"/>
    <w:rsid w:val="000E62D9"/>
    <w:rsid w:val="000E62FC"/>
    <w:rsid w:val="000E63DB"/>
    <w:rsid w:val="000E647D"/>
    <w:rsid w:val="000E647E"/>
    <w:rsid w:val="000E6482"/>
    <w:rsid w:val="000E649F"/>
    <w:rsid w:val="000E64DF"/>
    <w:rsid w:val="000E6526"/>
    <w:rsid w:val="000E6572"/>
    <w:rsid w:val="000E6593"/>
    <w:rsid w:val="000E66A0"/>
    <w:rsid w:val="000E66E2"/>
    <w:rsid w:val="000E6779"/>
    <w:rsid w:val="000E6797"/>
    <w:rsid w:val="000E68C1"/>
    <w:rsid w:val="000E6939"/>
    <w:rsid w:val="000E6995"/>
    <w:rsid w:val="000E6B2F"/>
    <w:rsid w:val="000E6B9F"/>
    <w:rsid w:val="000E6BEE"/>
    <w:rsid w:val="000E6C0E"/>
    <w:rsid w:val="000E6D3A"/>
    <w:rsid w:val="000E6D60"/>
    <w:rsid w:val="000E6DCD"/>
    <w:rsid w:val="000E6E5C"/>
    <w:rsid w:val="000E6F73"/>
    <w:rsid w:val="000E6FBB"/>
    <w:rsid w:val="000E6FF7"/>
    <w:rsid w:val="000E70AF"/>
    <w:rsid w:val="000E70E4"/>
    <w:rsid w:val="000E716D"/>
    <w:rsid w:val="000E723F"/>
    <w:rsid w:val="000E7244"/>
    <w:rsid w:val="000E7309"/>
    <w:rsid w:val="000E7352"/>
    <w:rsid w:val="000E75AD"/>
    <w:rsid w:val="000E76C8"/>
    <w:rsid w:val="000E76D2"/>
    <w:rsid w:val="000E7781"/>
    <w:rsid w:val="000E77F1"/>
    <w:rsid w:val="000E783B"/>
    <w:rsid w:val="000E7961"/>
    <w:rsid w:val="000E7AFE"/>
    <w:rsid w:val="000E7B75"/>
    <w:rsid w:val="000E7BBF"/>
    <w:rsid w:val="000E7C21"/>
    <w:rsid w:val="000E7C23"/>
    <w:rsid w:val="000E7CE8"/>
    <w:rsid w:val="000E7D63"/>
    <w:rsid w:val="000E7DD7"/>
    <w:rsid w:val="000E7EAB"/>
    <w:rsid w:val="000E7ED2"/>
    <w:rsid w:val="000E7FD9"/>
    <w:rsid w:val="000E7FE7"/>
    <w:rsid w:val="000F0035"/>
    <w:rsid w:val="000F00C0"/>
    <w:rsid w:val="000F00FA"/>
    <w:rsid w:val="000F013F"/>
    <w:rsid w:val="000F016C"/>
    <w:rsid w:val="000F029B"/>
    <w:rsid w:val="000F02CB"/>
    <w:rsid w:val="000F02D8"/>
    <w:rsid w:val="000F037B"/>
    <w:rsid w:val="000F0388"/>
    <w:rsid w:val="000F03A5"/>
    <w:rsid w:val="000F0426"/>
    <w:rsid w:val="000F04ED"/>
    <w:rsid w:val="000F052D"/>
    <w:rsid w:val="000F05AF"/>
    <w:rsid w:val="000F069A"/>
    <w:rsid w:val="000F0729"/>
    <w:rsid w:val="000F073B"/>
    <w:rsid w:val="000F07CB"/>
    <w:rsid w:val="000F0A0B"/>
    <w:rsid w:val="000F0A1E"/>
    <w:rsid w:val="000F0A42"/>
    <w:rsid w:val="000F0A9A"/>
    <w:rsid w:val="000F0AB7"/>
    <w:rsid w:val="000F0AC3"/>
    <w:rsid w:val="000F0AE8"/>
    <w:rsid w:val="000F0AEA"/>
    <w:rsid w:val="000F0B5C"/>
    <w:rsid w:val="000F0C5C"/>
    <w:rsid w:val="000F0D59"/>
    <w:rsid w:val="000F0DD6"/>
    <w:rsid w:val="000F0E92"/>
    <w:rsid w:val="000F0E9C"/>
    <w:rsid w:val="000F0EAA"/>
    <w:rsid w:val="000F0F03"/>
    <w:rsid w:val="000F0F22"/>
    <w:rsid w:val="000F0FAB"/>
    <w:rsid w:val="000F1090"/>
    <w:rsid w:val="000F11B2"/>
    <w:rsid w:val="000F1291"/>
    <w:rsid w:val="000F141F"/>
    <w:rsid w:val="000F14FE"/>
    <w:rsid w:val="000F150E"/>
    <w:rsid w:val="000F1538"/>
    <w:rsid w:val="000F170C"/>
    <w:rsid w:val="000F1733"/>
    <w:rsid w:val="000F1914"/>
    <w:rsid w:val="000F191D"/>
    <w:rsid w:val="000F1923"/>
    <w:rsid w:val="000F199F"/>
    <w:rsid w:val="000F1A1A"/>
    <w:rsid w:val="000F1A85"/>
    <w:rsid w:val="000F1BE3"/>
    <w:rsid w:val="000F1CD3"/>
    <w:rsid w:val="000F1CF6"/>
    <w:rsid w:val="000F1D45"/>
    <w:rsid w:val="000F1D78"/>
    <w:rsid w:val="000F1E12"/>
    <w:rsid w:val="000F1EAE"/>
    <w:rsid w:val="000F1FBF"/>
    <w:rsid w:val="000F2002"/>
    <w:rsid w:val="000F2029"/>
    <w:rsid w:val="000F207F"/>
    <w:rsid w:val="000F20E0"/>
    <w:rsid w:val="000F2110"/>
    <w:rsid w:val="000F212F"/>
    <w:rsid w:val="000F2283"/>
    <w:rsid w:val="000F2382"/>
    <w:rsid w:val="000F23DC"/>
    <w:rsid w:val="000F2408"/>
    <w:rsid w:val="000F24A1"/>
    <w:rsid w:val="000F24FB"/>
    <w:rsid w:val="000F2527"/>
    <w:rsid w:val="000F26F8"/>
    <w:rsid w:val="000F2798"/>
    <w:rsid w:val="000F27C6"/>
    <w:rsid w:val="000F27C9"/>
    <w:rsid w:val="000F282F"/>
    <w:rsid w:val="000F2837"/>
    <w:rsid w:val="000F28C0"/>
    <w:rsid w:val="000F290E"/>
    <w:rsid w:val="000F298C"/>
    <w:rsid w:val="000F2A0B"/>
    <w:rsid w:val="000F2ABC"/>
    <w:rsid w:val="000F2B7B"/>
    <w:rsid w:val="000F2C3B"/>
    <w:rsid w:val="000F2CE2"/>
    <w:rsid w:val="000F2CEA"/>
    <w:rsid w:val="000F2DCF"/>
    <w:rsid w:val="000F2DEA"/>
    <w:rsid w:val="000F2E2B"/>
    <w:rsid w:val="000F2E54"/>
    <w:rsid w:val="000F2E9A"/>
    <w:rsid w:val="000F2F05"/>
    <w:rsid w:val="000F2F57"/>
    <w:rsid w:val="000F2FEA"/>
    <w:rsid w:val="000F2FF3"/>
    <w:rsid w:val="000F3020"/>
    <w:rsid w:val="000F30CA"/>
    <w:rsid w:val="000F30CB"/>
    <w:rsid w:val="000F3120"/>
    <w:rsid w:val="000F3179"/>
    <w:rsid w:val="000F31B1"/>
    <w:rsid w:val="000F326B"/>
    <w:rsid w:val="000F32A4"/>
    <w:rsid w:val="000F331C"/>
    <w:rsid w:val="000F33A9"/>
    <w:rsid w:val="000F34CA"/>
    <w:rsid w:val="000F34E6"/>
    <w:rsid w:val="000F3543"/>
    <w:rsid w:val="000F3559"/>
    <w:rsid w:val="000F3590"/>
    <w:rsid w:val="000F362C"/>
    <w:rsid w:val="000F3683"/>
    <w:rsid w:val="000F3957"/>
    <w:rsid w:val="000F3961"/>
    <w:rsid w:val="000F3991"/>
    <w:rsid w:val="000F39E2"/>
    <w:rsid w:val="000F39F2"/>
    <w:rsid w:val="000F3A66"/>
    <w:rsid w:val="000F3A76"/>
    <w:rsid w:val="000F3B60"/>
    <w:rsid w:val="000F3B80"/>
    <w:rsid w:val="000F3BB5"/>
    <w:rsid w:val="000F3D2A"/>
    <w:rsid w:val="000F3D2E"/>
    <w:rsid w:val="000F3DA5"/>
    <w:rsid w:val="000F3E40"/>
    <w:rsid w:val="000F3F2C"/>
    <w:rsid w:val="000F3F4B"/>
    <w:rsid w:val="000F3FA4"/>
    <w:rsid w:val="000F407A"/>
    <w:rsid w:val="000F40F4"/>
    <w:rsid w:val="000F4126"/>
    <w:rsid w:val="000F4159"/>
    <w:rsid w:val="000F416D"/>
    <w:rsid w:val="000F42BA"/>
    <w:rsid w:val="000F4334"/>
    <w:rsid w:val="000F43B1"/>
    <w:rsid w:val="000F4404"/>
    <w:rsid w:val="000F4428"/>
    <w:rsid w:val="000F45D7"/>
    <w:rsid w:val="000F45ED"/>
    <w:rsid w:val="000F45F6"/>
    <w:rsid w:val="000F4621"/>
    <w:rsid w:val="000F474F"/>
    <w:rsid w:val="000F4751"/>
    <w:rsid w:val="000F4796"/>
    <w:rsid w:val="000F481C"/>
    <w:rsid w:val="000F4825"/>
    <w:rsid w:val="000F4828"/>
    <w:rsid w:val="000F483F"/>
    <w:rsid w:val="000F4857"/>
    <w:rsid w:val="000F498A"/>
    <w:rsid w:val="000F49AB"/>
    <w:rsid w:val="000F4A0E"/>
    <w:rsid w:val="000F4B50"/>
    <w:rsid w:val="000F4BD2"/>
    <w:rsid w:val="000F4C76"/>
    <w:rsid w:val="000F4D64"/>
    <w:rsid w:val="000F4E34"/>
    <w:rsid w:val="000F4EF0"/>
    <w:rsid w:val="000F4FEF"/>
    <w:rsid w:val="000F5028"/>
    <w:rsid w:val="000F502A"/>
    <w:rsid w:val="000F5185"/>
    <w:rsid w:val="000F51D8"/>
    <w:rsid w:val="000F51FC"/>
    <w:rsid w:val="000F528A"/>
    <w:rsid w:val="000F52E9"/>
    <w:rsid w:val="000F5301"/>
    <w:rsid w:val="000F5306"/>
    <w:rsid w:val="000F5324"/>
    <w:rsid w:val="000F5394"/>
    <w:rsid w:val="000F5428"/>
    <w:rsid w:val="000F5536"/>
    <w:rsid w:val="000F556B"/>
    <w:rsid w:val="000F55EA"/>
    <w:rsid w:val="000F5699"/>
    <w:rsid w:val="000F56EF"/>
    <w:rsid w:val="000F571B"/>
    <w:rsid w:val="000F5793"/>
    <w:rsid w:val="000F586D"/>
    <w:rsid w:val="000F5A60"/>
    <w:rsid w:val="000F5AB2"/>
    <w:rsid w:val="000F5AC7"/>
    <w:rsid w:val="000F5B1B"/>
    <w:rsid w:val="000F5BC4"/>
    <w:rsid w:val="000F5C5F"/>
    <w:rsid w:val="000F5C8C"/>
    <w:rsid w:val="000F5CBE"/>
    <w:rsid w:val="000F5CD3"/>
    <w:rsid w:val="000F5D23"/>
    <w:rsid w:val="000F5DDC"/>
    <w:rsid w:val="000F5DEE"/>
    <w:rsid w:val="000F5E0C"/>
    <w:rsid w:val="000F5E26"/>
    <w:rsid w:val="000F5E7F"/>
    <w:rsid w:val="000F5E8A"/>
    <w:rsid w:val="000F5F5A"/>
    <w:rsid w:val="000F5FE8"/>
    <w:rsid w:val="000F60A9"/>
    <w:rsid w:val="000F61D8"/>
    <w:rsid w:val="000F6224"/>
    <w:rsid w:val="000F62FD"/>
    <w:rsid w:val="000F6335"/>
    <w:rsid w:val="000F63AA"/>
    <w:rsid w:val="000F64DA"/>
    <w:rsid w:val="000F64E8"/>
    <w:rsid w:val="000F6573"/>
    <w:rsid w:val="000F6654"/>
    <w:rsid w:val="000F667D"/>
    <w:rsid w:val="000F66D3"/>
    <w:rsid w:val="000F675B"/>
    <w:rsid w:val="000F67D3"/>
    <w:rsid w:val="000F67DD"/>
    <w:rsid w:val="000F689C"/>
    <w:rsid w:val="000F690F"/>
    <w:rsid w:val="000F6918"/>
    <w:rsid w:val="000F695C"/>
    <w:rsid w:val="000F69FD"/>
    <w:rsid w:val="000F6A34"/>
    <w:rsid w:val="000F6B01"/>
    <w:rsid w:val="000F6B60"/>
    <w:rsid w:val="000F6B8C"/>
    <w:rsid w:val="000F6C58"/>
    <w:rsid w:val="000F6CAB"/>
    <w:rsid w:val="000F6CE5"/>
    <w:rsid w:val="000F6CFD"/>
    <w:rsid w:val="000F6D87"/>
    <w:rsid w:val="000F6DB3"/>
    <w:rsid w:val="000F6DC3"/>
    <w:rsid w:val="000F6DDA"/>
    <w:rsid w:val="000F6DE3"/>
    <w:rsid w:val="000F6EC0"/>
    <w:rsid w:val="000F6F49"/>
    <w:rsid w:val="000F6F64"/>
    <w:rsid w:val="000F6F86"/>
    <w:rsid w:val="000F7012"/>
    <w:rsid w:val="000F7063"/>
    <w:rsid w:val="000F70E0"/>
    <w:rsid w:val="000F71DC"/>
    <w:rsid w:val="000F7292"/>
    <w:rsid w:val="000F7311"/>
    <w:rsid w:val="000F7391"/>
    <w:rsid w:val="000F73C6"/>
    <w:rsid w:val="000F73FC"/>
    <w:rsid w:val="000F7444"/>
    <w:rsid w:val="000F7449"/>
    <w:rsid w:val="000F74A5"/>
    <w:rsid w:val="000F756F"/>
    <w:rsid w:val="000F7590"/>
    <w:rsid w:val="000F7603"/>
    <w:rsid w:val="000F7606"/>
    <w:rsid w:val="000F766B"/>
    <w:rsid w:val="000F775A"/>
    <w:rsid w:val="000F7778"/>
    <w:rsid w:val="000F7B06"/>
    <w:rsid w:val="000F7CFD"/>
    <w:rsid w:val="000F7D40"/>
    <w:rsid w:val="000F7DEE"/>
    <w:rsid w:val="000F7E5B"/>
    <w:rsid w:val="000F7E7C"/>
    <w:rsid w:val="000F7FD3"/>
    <w:rsid w:val="00100022"/>
    <w:rsid w:val="00100045"/>
    <w:rsid w:val="00100115"/>
    <w:rsid w:val="001001DB"/>
    <w:rsid w:val="001001E6"/>
    <w:rsid w:val="001003A7"/>
    <w:rsid w:val="001003B8"/>
    <w:rsid w:val="0010040E"/>
    <w:rsid w:val="0010042B"/>
    <w:rsid w:val="0010065F"/>
    <w:rsid w:val="00100688"/>
    <w:rsid w:val="001006BB"/>
    <w:rsid w:val="0010071F"/>
    <w:rsid w:val="00100808"/>
    <w:rsid w:val="0010084A"/>
    <w:rsid w:val="00100A5E"/>
    <w:rsid w:val="00100A6D"/>
    <w:rsid w:val="00100A8F"/>
    <w:rsid w:val="00100AB1"/>
    <w:rsid w:val="00100AD6"/>
    <w:rsid w:val="00100B0D"/>
    <w:rsid w:val="00100BBC"/>
    <w:rsid w:val="00100C53"/>
    <w:rsid w:val="00100CD2"/>
    <w:rsid w:val="00100DCD"/>
    <w:rsid w:val="00100E22"/>
    <w:rsid w:val="00100E3B"/>
    <w:rsid w:val="00100EBD"/>
    <w:rsid w:val="00100F74"/>
    <w:rsid w:val="00100F9A"/>
    <w:rsid w:val="001010AB"/>
    <w:rsid w:val="00101276"/>
    <w:rsid w:val="001012EB"/>
    <w:rsid w:val="001013D4"/>
    <w:rsid w:val="001013DB"/>
    <w:rsid w:val="001013E9"/>
    <w:rsid w:val="001014D3"/>
    <w:rsid w:val="00101522"/>
    <w:rsid w:val="00101615"/>
    <w:rsid w:val="001016E1"/>
    <w:rsid w:val="00101705"/>
    <w:rsid w:val="0010174A"/>
    <w:rsid w:val="0010174B"/>
    <w:rsid w:val="001017C8"/>
    <w:rsid w:val="001017FF"/>
    <w:rsid w:val="0010180D"/>
    <w:rsid w:val="00101892"/>
    <w:rsid w:val="00101925"/>
    <w:rsid w:val="001019E7"/>
    <w:rsid w:val="001019F2"/>
    <w:rsid w:val="00101A0D"/>
    <w:rsid w:val="00101AA1"/>
    <w:rsid w:val="00101AFB"/>
    <w:rsid w:val="00101B6B"/>
    <w:rsid w:val="00101B6F"/>
    <w:rsid w:val="00101D03"/>
    <w:rsid w:val="00101D46"/>
    <w:rsid w:val="00101DE5"/>
    <w:rsid w:val="00101E55"/>
    <w:rsid w:val="00101E64"/>
    <w:rsid w:val="00101F46"/>
    <w:rsid w:val="00101F98"/>
    <w:rsid w:val="00101FDC"/>
    <w:rsid w:val="00102089"/>
    <w:rsid w:val="00102099"/>
    <w:rsid w:val="0010214B"/>
    <w:rsid w:val="001022CD"/>
    <w:rsid w:val="0010230C"/>
    <w:rsid w:val="00102339"/>
    <w:rsid w:val="001023DD"/>
    <w:rsid w:val="001024B9"/>
    <w:rsid w:val="00102610"/>
    <w:rsid w:val="00102623"/>
    <w:rsid w:val="001026D8"/>
    <w:rsid w:val="00102737"/>
    <w:rsid w:val="0010273D"/>
    <w:rsid w:val="00102751"/>
    <w:rsid w:val="001027C1"/>
    <w:rsid w:val="001027D8"/>
    <w:rsid w:val="00102841"/>
    <w:rsid w:val="001028D3"/>
    <w:rsid w:val="00102964"/>
    <w:rsid w:val="00102981"/>
    <w:rsid w:val="001029C2"/>
    <w:rsid w:val="00102AB8"/>
    <w:rsid w:val="00102AC3"/>
    <w:rsid w:val="00102AE1"/>
    <w:rsid w:val="00102B40"/>
    <w:rsid w:val="00102B94"/>
    <w:rsid w:val="00102D2D"/>
    <w:rsid w:val="00102D77"/>
    <w:rsid w:val="00102E68"/>
    <w:rsid w:val="00102E7E"/>
    <w:rsid w:val="00102EAE"/>
    <w:rsid w:val="00102ECA"/>
    <w:rsid w:val="00102F0B"/>
    <w:rsid w:val="00102F2D"/>
    <w:rsid w:val="0010306F"/>
    <w:rsid w:val="00103150"/>
    <w:rsid w:val="00103176"/>
    <w:rsid w:val="001031EC"/>
    <w:rsid w:val="001031F7"/>
    <w:rsid w:val="00103335"/>
    <w:rsid w:val="00103423"/>
    <w:rsid w:val="00103451"/>
    <w:rsid w:val="001034EF"/>
    <w:rsid w:val="0010357D"/>
    <w:rsid w:val="00103581"/>
    <w:rsid w:val="001035D4"/>
    <w:rsid w:val="00103695"/>
    <w:rsid w:val="001036C5"/>
    <w:rsid w:val="001036C6"/>
    <w:rsid w:val="001036C9"/>
    <w:rsid w:val="001038A4"/>
    <w:rsid w:val="00103921"/>
    <w:rsid w:val="00103960"/>
    <w:rsid w:val="00103975"/>
    <w:rsid w:val="00103A7B"/>
    <w:rsid w:val="00103A9C"/>
    <w:rsid w:val="00103AB1"/>
    <w:rsid w:val="00103AB3"/>
    <w:rsid w:val="00103AC4"/>
    <w:rsid w:val="00103B84"/>
    <w:rsid w:val="00103B96"/>
    <w:rsid w:val="00103CC3"/>
    <w:rsid w:val="00103CF3"/>
    <w:rsid w:val="00103D3F"/>
    <w:rsid w:val="00103E3C"/>
    <w:rsid w:val="00103E42"/>
    <w:rsid w:val="00103F07"/>
    <w:rsid w:val="00103F34"/>
    <w:rsid w:val="001040D8"/>
    <w:rsid w:val="001040FF"/>
    <w:rsid w:val="0010415F"/>
    <w:rsid w:val="0010419E"/>
    <w:rsid w:val="001041BB"/>
    <w:rsid w:val="001041CA"/>
    <w:rsid w:val="001041D2"/>
    <w:rsid w:val="001041EA"/>
    <w:rsid w:val="0010425A"/>
    <w:rsid w:val="001042A8"/>
    <w:rsid w:val="001043AC"/>
    <w:rsid w:val="00104451"/>
    <w:rsid w:val="001044B3"/>
    <w:rsid w:val="0010455F"/>
    <w:rsid w:val="00104585"/>
    <w:rsid w:val="001045A7"/>
    <w:rsid w:val="001045D0"/>
    <w:rsid w:val="001045E6"/>
    <w:rsid w:val="00104628"/>
    <w:rsid w:val="0010463F"/>
    <w:rsid w:val="001046C1"/>
    <w:rsid w:val="001046EB"/>
    <w:rsid w:val="0010475E"/>
    <w:rsid w:val="0010479F"/>
    <w:rsid w:val="001047E4"/>
    <w:rsid w:val="0010481A"/>
    <w:rsid w:val="00104863"/>
    <w:rsid w:val="001048A3"/>
    <w:rsid w:val="00104930"/>
    <w:rsid w:val="00104977"/>
    <w:rsid w:val="001049DB"/>
    <w:rsid w:val="00104A56"/>
    <w:rsid w:val="00104A8F"/>
    <w:rsid w:val="00104C08"/>
    <w:rsid w:val="00104C2C"/>
    <w:rsid w:val="00104D11"/>
    <w:rsid w:val="00104D53"/>
    <w:rsid w:val="00104D68"/>
    <w:rsid w:val="00104D9C"/>
    <w:rsid w:val="00104DCC"/>
    <w:rsid w:val="00104E02"/>
    <w:rsid w:val="00104E44"/>
    <w:rsid w:val="00104F5E"/>
    <w:rsid w:val="001050DC"/>
    <w:rsid w:val="001050F4"/>
    <w:rsid w:val="0010512B"/>
    <w:rsid w:val="00105134"/>
    <w:rsid w:val="001051AF"/>
    <w:rsid w:val="001051B7"/>
    <w:rsid w:val="001051FA"/>
    <w:rsid w:val="0010527C"/>
    <w:rsid w:val="00105423"/>
    <w:rsid w:val="00105522"/>
    <w:rsid w:val="0010564C"/>
    <w:rsid w:val="0010580B"/>
    <w:rsid w:val="0010586D"/>
    <w:rsid w:val="00105911"/>
    <w:rsid w:val="0010596D"/>
    <w:rsid w:val="00105A66"/>
    <w:rsid w:val="00105BAD"/>
    <w:rsid w:val="00105BE4"/>
    <w:rsid w:val="00105BEC"/>
    <w:rsid w:val="00105C19"/>
    <w:rsid w:val="00105C3D"/>
    <w:rsid w:val="00105D7A"/>
    <w:rsid w:val="00105DE6"/>
    <w:rsid w:val="00106001"/>
    <w:rsid w:val="00106050"/>
    <w:rsid w:val="0010605B"/>
    <w:rsid w:val="00106087"/>
    <w:rsid w:val="001060C6"/>
    <w:rsid w:val="001060EF"/>
    <w:rsid w:val="00106134"/>
    <w:rsid w:val="00106181"/>
    <w:rsid w:val="00106195"/>
    <w:rsid w:val="001061F3"/>
    <w:rsid w:val="0010620B"/>
    <w:rsid w:val="00106228"/>
    <w:rsid w:val="00106267"/>
    <w:rsid w:val="00106362"/>
    <w:rsid w:val="0010637E"/>
    <w:rsid w:val="001063EB"/>
    <w:rsid w:val="001064B4"/>
    <w:rsid w:val="00106610"/>
    <w:rsid w:val="00106684"/>
    <w:rsid w:val="00106705"/>
    <w:rsid w:val="001067BB"/>
    <w:rsid w:val="0010691E"/>
    <w:rsid w:val="00106939"/>
    <w:rsid w:val="0010696A"/>
    <w:rsid w:val="0010698D"/>
    <w:rsid w:val="00106993"/>
    <w:rsid w:val="00106A3E"/>
    <w:rsid w:val="00106AD0"/>
    <w:rsid w:val="00106AE9"/>
    <w:rsid w:val="00106B20"/>
    <w:rsid w:val="00106BE5"/>
    <w:rsid w:val="00106C26"/>
    <w:rsid w:val="00106C2B"/>
    <w:rsid w:val="00106C42"/>
    <w:rsid w:val="00106C56"/>
    <w:rsid w:val="00106CD2"/>
    <w:rsid w:val="00106CFD"/>
    <w:rsid w:val="00106D82"/>
    <w:rsid w:val="00106DC6"/>
    <w:rsid w:val="00106DEA"/>
    <w:rsid w:val="00106F82"/>
    <w:rsid w:val="00106FA1"/>
    <w:rsid w:val="00107069"/>
    <w:rsid w:val="00107075"/>
    <w:rsid w:val="0010710E"/>
    <w:rsid w:val="00107155"/>
    <w:rsid w:val="001071BD"/>
    <w:rsid w:val="001071C7"/>
    <w:rsid w:val="0010722B"/>
    <w:rsid w:val="00107257"/>
    <w:rsid w:val="00107291"/>
    <w:rsid w:val="001072AA"/>
    <w:rsid w:val="0010739B"/>
    <w:rsid w:val="001073B7"/>
    <w:rsid w:val="001075CC"/>
    <w:rsid w:val="0010765C"/>
    <w:rsid w:val="00107697"/>
    <w:rsid w:val="001076DD"/>
    <w:rsid w:val="0010773B"/>
    <w:rsid w:val="001077E1"/>
    <w:rsid w:val="0010787E"/>
    <w:rsid w:val="00107912"/>
    <w:rsid w:val="00107964"/>
    <w:rsid w:val="001079D5"/>
    <w:rsid w:val="001079EC"/>
    <w:rsid w:val="00107A1E"/>
    <w:rsid w:val="00107B31"/>
    <w:rsid w:val="00107B4A"/>
    <w:rsid w:val="00107B7A"/>
    <w:rsid w:val="00107B90"/>
    <w:rsid w:val="00107BB7"/>
    <w:rsid w:val="00107C26"/>
    <w:rsid w:val="00107CAD"/>
    <w:rsid w:val="00107CBF"/>
    <w:rsid w:val="00107EC2"/>
    <w:rsid w:val="00107EE4"/>
    <w:rsid w:val="00107F90"/>
    <w:rsid w:val="00107FBA"/>
    <w:rsid w:val="00110093"/>
    <w:rsid w:val="001100D0"/>
    <w:rsid w:val="00110185"/>
    <w:rsid w:val="0011018E"/>
    <w:rsid w:val="001101ED"/>
    <w:rsid w:val="00110288"/>
    <w:rsid w:val="0011033D"/>
    <w:rsid w:val="00110405"/>
    <w:rsid w:val="00110417"/>
    <w:rsid w:val="001104DB"/>
    <w:rsid w:val="001104E4"/>
    <w:rsid w:val="001104F0"/>
    <w:rsid w:val="00110567"/>
    <w:rsid w:val="00110577"/>
    <w:rsid w:val="0011059A"/>
    <w:rsid w:val="0011059E"/>
    <w:rsid w:val="0011068D"/>
    <w:rsid w:val="0011076A"/>
    <w:rsid w:val="001107DE"/>
    <w:rsid w:val="00110805"/>
    <w:rsid w:val="00110843"/>
    <w:rsid w:val="001108FB"/>
    <w:rsid w:val="00110904"/>
    <w:rsid w:val="00110982"/>
    <w:rsid w:val="00110AAA"/>
    <w:rsid w:val="00110B1A"/>
    <w:rsid w:val="00110B52"/>
    <w:rsid w:val="00110B72"/>
    <w:rsid w:val="00110BB8"/>
    <w:rsid w:val="00110BBE"/>
    <w:rsid w:val="00110BD5"/>
    <w:rsid w:val="00110BD6"/>
    <w:rsid w:val="00110C75"/>
    <w:rsid w:val="00110E90"/>
    <w:rsid w:val="00110EDA"/>
    <w:rsid w:val="00111094"/>
    <w:rsid w:val="001110E2"/>
    <w:rsid w:val="001111EE"/>
    <w:rsid w:val="00111231"/>
    <w:rsid w:val="00111236"/>
    <w:rsid w:val="0011123E"/>
    <w:rsid w:val="001112D5"/>
    <w:rsid w:val="0011132C"/>
    <w:rsid w:val="001113D8"/>
    <w:rsid w:val="0011143D"/>
    <w:rsid w:val="001114AE"/>
    <w:rsid w:val="001114E2"/>
    <w:rsid w:val="0011151F"/>
    <w:rsid w:val="0011153E"/>
    <w:rsid w:val="0011163B"/>
    <w:rsid w:val="00111660"/>
    <w:rsid w:val="001116C9"/>
    <w:rsid w:val="001117A0"/>
    <w:rsid w:val="001117D0"/>
    <w:rsid w:val="001117DA"/>
    <w:rsid w:val="00111985"/>
    <w:rsid w:val="001119BB"/>
    <w:rsid w:val="001119F9"/>
    <w:rsid w:val="00111A2E"/>
    <w:rsid w:val="00111AD1"/>
    <w:rsid w:val="00111B0B"/>
    <w:rsid w:val="00111B2C"/>
    <w:rsid w:val="00111B5E"/>
    <w:rsid w:val="00111C9A"/>
    <w:rsid w:val="00111D1A"/>
    <w:rsid w:val="00111D56"/>
    <w:rsid w:val="00112046"/>
    <w:rsid w:val="0011205A"/>
    <w:rsid w:val="00112065"/>
    <w:rsid w:val="00112085"/>
    <w:rsid w:val="001120D4"/>
    <w:rsid w:val="0011211A"/>
    <w:rsid w:val="00112156"/>
    <w:rsid w:val="00112222"/>
    <w:rsid w:val="001122A3"/>
    <w:rsid w:val="001123AD"/>
    <w:rsid w:val="0011243C"/>
    <w:rsid w:val="0011248E"/>
    <w:rsid w:val="001124E1"/>
    <w:rsid w:val="001124EE"/>
    <w:rsid w:val="00112538"/>
    <w:rsid w:val="0011253D"/>
    <w:rsid w:val="001125F5"/>
    <w:rsid w:val="0011281D"/>
    <w:rsid w:val="00112853"/>
    <w:rsid w:val="001128A8"/>
    <w:rsid w:val="001128B2"/>
    <w:rsid w:val="001128C4"/>
    <w:rsid w:val="00112931"/>
    <w:rsid w:val="00112A01"/>
    <w:rsid w:val="00112A1E"/>
    <w:rsid w:val="00112AA1"/>
    <w:rsid w:val="00112B0A"/>
    <w:rsid w:val="00112B38"/>
    <w:rsid w:val="00112CD5"/>
    <w:rsid w:val="00112CD6"/>
    <w:rsid w:val="00112CF1"/>
    <w:rsid w:val="00112DE0"/>
    <w:rsid w:val="00112E01"/>
    <w:rsid w:val="00112ED0"/>
    <w:rsid w:val="00112F9C"/>
    <w:rsid w:val="001131FC"/>
    <w:rsid w:val="00113289"/>
    <w:rsid w:val="001132D9"/>
    <w:rsid w:val="001132EA"/>
    <w:rsid w:val="0011338A"/>
    <w:rsid w:val="001133F9"/>
    <w:rsid w:val="00113424"/>
    <w:rsid w:val="00113463"/>
    <w:rsid w:val="00113670"/>
    <w:rsid w:val="00113727"/>
    <w:rsid w:val="0011374B"/>
    <w:rsid w:val="00113760"/>
    <w:rsid w:val="001137CA"/>
    <w:rsid w:val="001138D8"/>
    <w:rsid w:val="0011396C"/>
    <w:rsid w:val="001139C5"/>
    <w:rsid w:val="001139CE"/>
    <w:rsid w:val="001139CF"/>
    <w:rsid w:val="00113A14"/>
    <w:rsid w:val="00113A28"/>
    <w:rsid w:val="00113A5C"/>
    <w:rsid w:val="00113A95"/>
    <w:rsid w:val="00113AAF"/>
    <w:rsid w:val="00113BB1"/>
    <w:rsid w:val="00113BD7"/>
    <w:rsid w:val="00113C58"/>
    <w:rsid w:val="00113CF6"/>
    <w:rsid w:val="00113E98"/>
    <w:rsid w:val="00113FCE"/>
    <w:rsid w:val="001140B4"/>
    <w:rsid w:val="001140CF"/>
    <w:rsid w:val="001140FF"/>
    <w:rsid w:val="0011411C"/>
    <w:rsid w:val="00114190"/>
    <w:rsid w:val="0011421F"/>
    <w:rsid w:val="0011435F"/>
    <w:rsid w:val="00114362"/>
    <w:rsid w:val="001145A9"/>
    <w:rsid w:val="00114634"/>
    <w:rsid w:val="0011464D"/>
    <w:rsid w:val="00114678"/>
    <w:rsid w:val="001146DD"/>
    <w:rsid w:val="0011479F"/>
    <w:rsid w:val="001147B1"/>
    <w:rsid w:val="001147CD"/>
    <w:rsid w:val="0011485C"/>
    <w:rsid w:val="00114870"/>
    <w:rsid w:val="001149A9"/>
    <w:rsid w:val="00114AE4"/>
    <w:rsid w:val="00114B11"/>
    <w:rsid w:val="00114C87"/>
    <w:rsid w:val="00114CFC"/>
    <w:rsid w:val="00114DB9"/>
    <w:rsid w:val="00114E91"/>
    <w:rsid w:val="00114EA8"/>
    <w:rsid w:val="00114F0A"/>
    <w:rsid w:val="00115046"/>
    <w:rsid w:val="00115153"/>
    <w:rsid w:val="0011517A"/>
    <w:rsid w:val="0011517E"/>
    <w:rsid w:val="00115190"/>
    <w:rsid w:val="001152F1"/>
    <w:rsid w:val="00115372"/>
    <w:rsid w:val="001153A5"/>
    <w:rsid w:val="001154FA"/>
    <w:rsid w:val="00115510"/>
    <w:rsid w:val="00115514"/>
    <w:rsid w:val="0011558B"/>
    <w:rsid w:val="0011579C"/>
    <w:rsid w:val="0011593F"/>
    <w:rsid w:val="001159D6"/>
    <w:rsid w:val="00115ACB"/>
    <w:rsid w:val="00115AF8"/>
    <w:rsid w:val="00115B11"/>
    <w:rsid w:val="00115B4A"/>
    <w:rsid w:val="00115B8E"/>
    <w:rsid w:val="00115BAC"/>
    <w:rsid w:val="00115CA6"/>
    <w:rsid w:val="00115E72"/>
    <w:rsid w:val="00115EB7"/>
    <w:rsid w:val="00115EE1"/>
    <w:rsid w:val="00115EF7"/>
    <w:rsid w:val="00115F4E"/>
    <w:rsid w:val="00115F90"/>
    <w:rsid w:val="00115FB9"/>
    <w:rsid w:val="0011600F"/>
    <w:rsid w:val="00116246"/>
    <w:rsid w:val="00116300"/>
    <w:rsid w:val="0011634F"/>
    <w:rsid w:val="00116369"/>
    <w:rsid w:val="00116453"/>
    <w:rsid w:val="00116486"/>
    <w:rsid w:val="00116618"/>
    <w:rsid w:val="00116696"/>
    <w:rsid w:val="00116744"/>
    <w:rsid w:val="00116791"/>
    <w:rsid w:val="00116962"/>
    <w:rsid w:val="00116971"/>
    <w:rsid w:val="00116A20"/>
    <w:rsid w:val="00116D4A"/>
    <w:rsid w:val="00116D4E"/>
    <w:rsid w:val="00116D75"/>
    <w:rsid w:val="00116D8C"/>
    <w:rsid w:val="00116E23"/>
    <w:rsid w:val="00116E54"/>
    <w:rsid w:val="00116F57"/>
    <w:rsid w:val="00117021"/>
    <w:rsid w:val="0011714E"/>
    <w:rsid w:val="00117150"/>
    <w:rsid w:val="00117172"/>
    <w:rsid w:val="001171F3"/>
    <w:rsid w:val="0011731B"/>
    <w:rsid w:val="00117327"/>
    <w:rsid w:val="0011738E"/>
    <w:rsid w:val="001174C8"/>
    <w:rsid w:val="0011756B"/>
    <w:rsid w:val="00117590"/>
    <w:rsid w:val="00117604"/>
    <w:rsid w:val="00117611"/>
    <w:rsid w:val="00117685"/>
    <w:rsid w:val="001176A6"/>
    <w:rsid w:val="00117826"/>
    <w:rsid w:val="00117905"/>
    <w:rsid w:val="0011790B"/>
    <w:rsid w:val="001179B0"/>
    <w:rsid w:val="001179B2"/>
    <w:rsid w:val="001179E8"/>
    <w:rsid w:val="00117AA8"/>
    <w:rsid w:val="00117B2F"/>
    <w:rsid w:val="00117B3A"/>
    <w:rsid w:val="00117B56"/>
    <w:rsid w:val="00117B70"/>
    <w:rsid w:val="00117BA2"/>
    <w:rsid w:val="00117BBC"/>
    <w:rsid w:val="00117BDF"/>
    <w:rsid w:val="00117BF2"/>
    <w:rsid w:val="00117C6F"/>
    <w:rsid w:val="00117C94"/>
    <w:rsid w:val="00117CB2"/>
    <w:rsid w:val="00117CC3"/>
    <w:rsid w:val="00117CE8"/>
    <w:rsid w:val="00117D5F"/>
    <w:rsid w:val="00117D9F"/>
    <w:rsid w:val="00117DEE"/>
    <w:rsid w:val="00117E7E"/>
    <w:rsid w:val="00117EDE"/>
    <w:rsid w:val="00117EEA"/>
    <w:rsid w:val="001200E3"/>
    <w:rsid w:val="00120154"/>
    <w:rsid w:val="001201C2"/>
    <w:rsid w:val="0012022B"/>
    <w:rsid w:val="0012022C"/>
    <w:rsid w:val="00120382"/>
    <w:rsid w:val="0012039C"/>
    <w:rsid w:val="001203D2"/>
    <w:rsid w:val="001203E6"/>
    <w:rsid w:val="00120463"/>
    <w:rsid w:val="00120477"/>
    <w:rsid w:val="001204D0"/>
    <w:rsid w:val="001204E1"/>
    <w:rsid w:val="00120539"/>
    <w:rsid w:val="0012056E"/>
    <w:rsid w:val="001205A9"/>
    <w:rsid w:val="00120634"/>
    <w:rsid w:val="00120755"/>
    <w:rsid w:val="00120764"/>
    <w:rsid w:val="001207D2"/>
    <w:rsid w:val="001207E0"/>
    <w:rsid w:val="001207F6"/>
    <w:rsid w:val="00120970"/>
    <w:rsid w:val="00120A59"/>
    <w:rsid w:val="00120AD5"/>
    <w:rsid w:val="00120B34"/>
    <w:rsid w:val="00120B42"/>
    <w:rsid w:val="00120B91"/>
    <w:rsid w:val="00120BA8"/>
    <w:rsid w:val="00120C45"/>
    <w:rsid w:val="00120C5B"/>
    <w:rsid w:val="00120CDE"/>
    <w:rsid w:val="00120CF4"/>
    <w:rsid w:val="00120EF7"/>
    <w:rsid w:val="00120F88"/>
    <w:rsid w:val="00121051"/>
    <w:rsid w:val="001210E9"/>
    <w:rsid w:val="001211DD"/>
    <w:rsid w:val="00121210"/>
    <w:rsid w:val="00121232"/>
    <w:rsid w:val="0012125A"/>
    <w:rsid w:val="001212A9"/>
    <w:rsid w:val="001213A1"/>
    <w:rsid w:val="001213E5"/>
    <w:rsid w:val="001214B8"/>
    <w:rsid w:val="00121625"/>
    <w:rsid w:val="0012178B"/>
    <w:rsid w:val="0012180F"/>
    <w:rsid w:val="00121828"/>
    <w:rsid w:val="00121852"/>
    <w:rsid w:val="00121887"/>
    <w:rsid w:val="001218F7"/>
    <w:rsid w:val="00121911"/>
    <w:rsid w:val="001219C6"/>
    <w:rsid w:val="00121AF1"/>
    <w:rsid w:val="00121CA2"/>
    <w:rsid w:val="00121CDF"/>
    <w:rsid w:val="00121D69"/>
    <w:rsid w:val="00121E52"/>
    <w:rsid w:val="00121E54"/>
    <w:rsid w:val="00121F1B"/>
    <w:rsid w:val="00121F91"/>
    <w:rsid w:val="00121FB4"/>
    <w:rsid w:val="00121FEE"/>
    <w:rsid w:val="001221E4"/>
    <w:rsid w:val="001221F9"/>
    <w:rsid w:val="00122260"/>
    <w:rsid w:val="00122283"/>
    <w:rsid w:val="00122285"/>
    <w:rsid w:val="00122289"/>
    <w:rsid w:val="0012244E"/>
    <w:rsid w:val="0012248E"/>
    <w:rsid w:val="00122554"/>
    <w:rsid w:val="0012266E"/>
    <w:rsid w:val="0012269C"/>
    <w:rsid w:val="00122700"/>
    <w:rsid w:val="00122750"/>
    <w:rsid w:val="00122755"/>
    <w:rsid w:val="001227B9"/>
    <w:rsid w:val="001227BE"/>
    <w:rsid w:val="00122824"/>
    <w:rsid w:val="001228C5"/>
    <w:rsid w:val="0012293D"/>
    <w:rsid w:val="0012295C"/>
    <w:rsid w:val="0012297B"/>
    <w:rsid w:val="001229FE"/>
    <w:rsid w:val="00122AC2"/>
    <w:rsid w:val="00122B1E"/>
    <w:rsid w:val="00122B47"/>
    <w:rsid w:val="00122BE7"/>
    <w:rsid w:val="00122C26"/>
    <w:rsid w:val="00122CF7"/>
    <w:rsid w:val="00122D17"/>
    <w:rsid w:val="00122E67"/>
    <w:rsid w:val="00122EAF"/>
    <w:rsid w:val="00122ED3"/>
    <w:rsid w:val="00122EFB"/>
    <w:rsid w:val="00122F29"/>
    <w:rsid w:val="00122F67"/>
    <w:rsid w:val="00122FDB"/>
    <w:rsid w:val="00123024"/>
    <w:rsid w:val="001230BA"/>
    <w:rsid w:val="0012314B"/>
    <w:rsid w:val="0012314D"/>
    <w:rsid w:val="00123179"/>
    <w:rsid w:val="0012317E"/>
    <w:rsid w:val="001231C9"/>
    <w:rsid w:val="00123202"/>
    <w:rsid w:val="00123273"/>
    <w:rsid w:val="00123297"/>
    <w:rsid w:val="00123388"/>
    <w:rsid w:val="0012357B"/>
    <w:rsid w:val="00123689"/>
    <w:rsid w:val="00123814"/>
    <w:rsid w:val="0012382A"/>
    <w:rsid w:val="00123833"/>
    <w:rsid w:val="00123847"/>
    <w:rsid w:val="00123862"/>
    <w:rsid w:val="001238F1"/>
    <w:rsid w:val="0012393A"/>
    <w:rsid w:val="0012397A"/>
    <w:rsid w:val="001239CF"/>
    <w:rsid w:val="00123A04"/>
    <w:rsid w:val="00123A60"/>
    <w:rsid w:val="00123A66"/>
    <w:rsid w:val="00123AB0"/>
    <w:rsid w:val="00123B2F"/>
    <w:rsid w:val="00123BA4"/>
    <w:rsid w:val="00123C80"/>
    <w:rsid w:val="00123D1A"/>
    <w:rsid w:val="00123D29"/>
    <w:rsid w:val="00123D5F"/>
    <w:rsid w:val="00123D7A"/>
    <w:rsid w:val="00123E12"/>
    <w:rsid w:val="00123E13"/>
    <w:rsid w:val="00123E17"/>
    <w:rsid w:val="00123F01"/>
    <w:rsid w:val="00123F42"/>
    <w:rsid w:val="00123FB3"/>
    <w:rsid w:val="00123FE5"/>
    <w:rsid w:val="00124013"/>
    <w:rsid w:val="00124030"/>
    <w:rsid w:val="00124120"/>
    <w:rsid w:val="001241C8"/>
    <w:rsid w:val="00124261"/>
    <w:rsid w:val="00124270"/>
    <w:rsid w:val="00124374"/>
    <w:rsid w:val="0012447F"/>
    <w:rsid w:val="001244C3"/>
    <w:rsid w:val="001245C1"/>
    <w:rsid w:val="001245DE"/>
    <w:rsid w:val="001245F6"/>
    <w:rsid w:val="00124683"/>
    <w:rsid w:val="001246B8"/>
    <w:rsid w:val="00124740"/>
    <w:rsid w:val="0012475C"/>
    <w:rsid w:val="00124867"/>
    <w:rsid w:val="00124897"/>
    <w:rsid w:val="00124917"/>
    <w:rsid w:val="0012491B"/>
    <w:rsid w:val="00124A4A"/>
    <w:rsid w:val="00124A77"/>
    <w:rsid w:val="00124C1B"/>
    <w:rsid w:val="00124C27"/>
    <w:rsid w:val="00124D3A"/>
    <w:rsid w:val="00124DFD"/>
    <w:rsid w:val="00124E9D"/>
    <w:rsid w:val="00124EBB"/>
    <w:rsid w:val="00124F11"/>
    <w:rsid w:val="00124F5C"/>
    <w:rsid w:val="00124FD3"/>
    <w:rsid w:val="00124FF7"/>
    <w:rsid w:val="00125034"/>
    <w:rsid w:val="0012506A"/>
    <w:rsid w:val="0012507F"/>
    <w:rsid w:val="001250D1"/>
    <w:rsid w:val="0012512B"/>
    <w:rsid w:val="001252A5"/>
    <w:rsid w:val="001252F9"/>
    <w:rsid w:val="0012534C"/>
    <w:rsid w:val="001253B5"/>
    <w:rsid w:val="0012548F"/>
    <w:rsid w:val="001254A6"/>
    <w:rsid w:val="001254D0"/>
    <w:rsid w:val="0012559C"/>
    <w:rsid w:val="00125633"/>
    <w:rsid w:val="0012587F"/>
    <w:rsid w:val="0012589C"/>
    <w:rsid w:val="001258DC"/>
    <w:rsid w:val="001258EE"/>
    <w:rsid w:val="001259A8"/>
    <w:rsid w:val="00125BB3"/>
    <w:rsid w:val="00125BCB"/>
    <w:rsid w:val="00125CD2"/>
    <w:rsid w:val="00125D2A"/>
    <w:rsid w:val="00125D3D"/>
    <w:rsid w:val="00125D53"/>
    <w:rsid w:val="00125D71"/>
    <w:rsid w:val="00125DB4"/>
    <w:rsid w:val="00125DCF"/>
    <w:rsid w:val="00125EBE"/>
    <w:rsid w:val="00125F38"/>
    <w:rsid w:val="00125F83"/>
    <w:rsid w:val="00126003"/>
    <w:rsid w:val="00126122"/>
    <w:rsid w:val="00126130"/>
    <w:rsid w:val="0012615B"/>
    <w:rsid w:val="00126261"/>
    <w:rsid w:val="00126433"/>
    <w:rsid w:val="00126476"/>
    <w:rsid w:val="001264E9"/>
    <w:rsid w:val="001265CF"/>
    <w:rsid w:val="001265F0"/>
    <w:rsid w:val="00126612"/>
    <w:rsid w:val="001266C0"/>
    <w:rsid w:val="00126712"/>
    <w:rsid w:val="001267D0"/>
    <w:rsid w:val="001267EB"/>
    <w:rsid w:val="00126812"/>
    <w:rsid w:val="00126818"/>
    <w:rsid w:val="001268D9"/>
    <w:rsid w:val="00126A11"/>
    <w:rsid w:val="00126AA4"/>
    <w:rsid w:val="00126C2E"/>
    <w:rsid w:val="00126C96"/>
    <w:rsid w:val="00126CB7"/>
    <w:rsid w:val="00126D80"/>
    <w:rsid w:val="00126E43"/>
    <w:rsid w:val="00126EC5"/>
    <w:rsid w:val="00126EE7"/>
    <w:rsid w:val="00126F3D"/>
    <w:rsid w:val="0012704F"/>
    <w:rsid w:val="00127160"/>
    <w:rsid w:val="00127223"/>
    <w:rsid w:val="001272B2"/>
    <w:rsid w:val="0012731E"/>
    <w:rsid w:val="0012735D"/>
    <w:rsid w:val="0012743A"/>
    <w:rsid w:val="00127440"/>
    <w:rsid w:val="00127484"/>
    <w:rsid w:val="001274AE"/>
    <w:rsid w:val="001274F8"/>
    <w:rsid w:val="00127558"/>
    <w:rsid w:val="001275F4"/>
    <w:rsid w:val="0012764E"/>
    <w:rsid w:val="001276CE"/>
    <w:rsid w:val="001276ED"/>
    <w:rsid w:val="0012774C"/>
    <w:rsid w:val="00127763"/>
    <w:rsid w:val="0012779B"/>
    <w:rsid w:val="001277F9"/>
    <w:rsid w:val="00127846"/>
    <w:rsid w:val="00127882"/>
    <w:rsid w:val="001278EC"/>
    <w:rsid w:val="00127938"/>
    <w:rsid w:val="00127954"/>
    <w:rsid w:val="00127979"/>
    <w:rsid w:val="001279A2"/>
    <w:rsid w:val="00127A54"/>
    <w:rsid w:val="00127AAE"/>
    <w:rsid w:val="00127B5C"/>
    <w:rsid w:val="00127BD7"/>
    <w:rsid w:val="00127BE9"/>
    <w:rsid w:val="00127D2B"/>
    <w:rsid w:val="00127DB4"/>
    <w:rsid w:val="00127DE4"/>
    <w:rsid w:val="00127E81"/>
    <w:rsid w:val="00127E99"/>
    <w:rsid w:val="00127E9A"/>
    <w:rsid w:val="00127EE5"/>
    <w:rsid w:val="00127F30"/>
    <w:rsid w:val="00127F69"/>
    <w:rsid w:val="00127F7B"/>
    <w:rsid w:val="0013004A"/>
    <w:rsid w:val="0013007F"/>
    <w:rsid w:val="00130125"/>
    <w:rsid w:val="00130150"/>
    <w:rsid w:val="001301BB"/>
    <w:rsid w:val="00130322"/>
    <w:rsid w:val="00130419"/>
    <w:rsid w:val="00130523"/>
    <w:rsid w:val="00130532"/>
    <w:rsid w:val="00130548"/>
    <w:rsid w:val="001305A7"/>
    <w:rsid w:val="001305ED"/>
    <w:rsid w:val="0013060A"/>
    <w:rsid w:val="00130618"/>
    <w:rsid w:val="001307A7"/>
    <w:rsid w:val="00130818"/>
    <w:rsid w:val="0013083A"/>
    <w:rsid w:val="00130899"/>
    <w:rsid w:val="00130995"/>
    <w:rsid w:val="001309CB"/>
    <w:rsid w:val="00130B69"/>
    <w:rsid w:val="00130BBF"/>
    <w:rsid w:val="00130C98"/>
    <w:rsid w:val="00130C9F"/>
    <w:rsid w:val="00130CE1"/>
    <w:rsid w:val="00130DF7"/>
    <w:rsid w:val="0013100B"/>
    <w:rsid w:val="0013100F"/>
    <w:rsid w:val="00131036"/>
    <w:rsid w:val="0013103A"/>
    <w:rsid w:val="00131073"/>
    <w:rsid w:val="0013107B"/>
    <w:rsid w:val="0013108E"/>
    <w:rsid w:val="00131128"/>
    <w:rsid w:val="00131173"/>
    <w:rsid w:val="001312F9"/>
    <w:rsid w:val="00131323"/>
    <w:rsid w:val="00131351"/>
    <w:rsid w:val="0013136D"/>
    <w:rsid w:val="001314BC"/>
    <w:rsid w:val="001314D4"/>
    <w:rsid w:val="0013153A"/>
    <w:rsid w:val="0013155A"/>
    <w:rsid w:val="00131560"/>
    <w:rsid w:val="00131680"/>
    <w:rsid w:val="00131806"/>
    <w:rsid w:val="00131816"/>
    <w:rsid w:val="0013192F"/>
    <w:rsid w:val="0013196E"/>
    <w:rsid w:val="00131AB6"/>
    <w:rsid w:val="00131ABD"/>
    <w:rsid w:val="00131B5A"/>
    <w:rsid w:val="00131C0F"/>
    <w:rsid w:val="00131C3C"/>
    <w:rsid w:val="00131C42"/>
    <w:rsid w:val="00131C45"/>
    <w:rsid w:val="00131C51"/>
    <w:rsid w:val="00131C9C"/>
    <w:rsid w:val="00131DFD"/>
    <w:rsid w:val="00131E46"/>
    <w:rsid w:val="00131EB7"/>
    <w:rsid w:val="00131ECC"/>
    <w:rsid w:val="00132064"/>
    <w:rsid w:val="001321D8"/>
    <w:rsid w:val="0013236C"/>
    <w:rsid w:val="00132471"/>
    <w:rsid w:val="00132482"/>
    <w:rsid w:val="001324B7"/>
    <w:rsid w:val="001326D6"/>
    <w:rsid w:val="00132756"/>
    <w:rsid w:val="0013276D"/>
    <w:rsid w:val="00132858"/>
    <w:rsid w:val="0013289F"/>
    <w:rsid w:val="001328FD"/>
    <w:rsid w:val="00132A7B"/>
    <w:rsid w:val="00132B4B"/>
    <w:rsid w:val="00132C5D"/>
    <w:rsid w:val="00132C68"/>
    <w:rsid w:val="00132D28"/>
    <w:rsid w:val="00132DB5"/>
    <w:rsid w:val="00132DD5"/>
    <w:rsid w:val="00132E18"/>
    <w:rsid w:val="00132E20"/>
    <w:rsid w:val="00132EED"/>
    <w:rsid w:val="00132FA6"/>
    <w:rsid w:val="0013304D"/>
    <w:rsid w:val="001330B5"/>
    <w:rsid w:val="0013324B"/>
    <w:rsid w:val="001332E1"/>
    <w:rsid w:val="0013348A"/>
    <w:rsid w:val="00133518"/>
    <w:rsid w:val="001335AE"/>
    <w:rsid w:val="001335D0"/>
    <w:rsid w:val="001336D8"/>
    <w:rsid w:val="0013372D"/>
    <w:rsid w:val="00133730"/>
    <w:rsid w:val="001337BC"/>
    <w:rsid w:val="001338CB"/>
    <w:rsid w:val="001339BB"/>
    <w:rsid w:val="00133B31"/>
    <w:rsid w:val="00133BF4"/>
    <w:rsid w:val="00133C18"/>
    <w:rsid w:val="00133C55"/>
    <w:rsid w:val="00133CF0"/>
    <w:rsid w:val="00133D5F"/>
    <w:rsid w:val="00133D8F"/>
    <w:rsid w:val="00133D9C"/>
    <w:rsid w:val="00133DE4"/>
    <w:rsid w:val="00133DEC"/>
    <w:rsid w:val="00133E32"/>
    <w:rsid w:val="00133E62"/>
    <w:rsid w:val="00133E6F"/>
    <w:rsid w:val="00133F2E"/>
    <w:rsid w:val="00133F78"/>
    <w:rsid w:val="00133F7A"/>
    <w:rsid w:val="00134118"/>
    <w:rsid w:val="00134150"/>
    <w:rsid w:val="00134213"/>
    <w:rsid w:val="0013432C"/>
    <w:rsid w:val="00134361"/>
    <w:rsid w:val="00134405"/>
    <w:rsid w:val="0013442E"/>
    <w:rsid w:val="001344A5"/>
    <w:rsid w:val="00134581"/>
    <w:rsid w:val="00134687"/>
    <w:rsid w:val="001346AB"/>
    <w:rsid w:val="0013472E"/>
    <w:rsid w:val="0013474A"/>
    <w:rsid w:val="0013486F"/>
    <w:rsid w:val="00134AD2"/>
    <w:rsid w:val="00134B05"/>
    <w:rsid w:val="00134C52"/>
    <w:rsid w:val="00134C58"/>
    <w:rsid w:val="00134C9D"/>
    <w:rsid w:val="00134CC7"/>
    <w:rsid w:val="00134DA1"/>
    <w:rsid w:val="00134DF9"/>
    <w:rsid w:val="00134E6A"/>
    <w:rsid w:val="00134E7A"/>
    <w:rsid w:val="00134EAB"/>
    <w:rsid w:val="00134F81"/>
    <w:rsid w:val="00135005"/>
    <w:rsid w:val="0013504B"/>
    <w:rsid w:val="0013505C"/>
    <w:rsid w:val="001351BF"/>
    <w:rsid w:val="001351F4"/>
    <w:rsid w:val="0013522B"/>
    <w:rsid w:val="0013522F"/>
    <w:rsid w:val="001352FD"/>
    <w:rsid w:val="0013530B"/>
    <w:rsid w:val="0013531A"/>
    <w:rsid w:val="00135362"/>
    <w:rsid w:val="0013547F"/>
    <w:rsid w:val="001354B1"/>
    <w:rsid w:val="00135539"/>
    <w:rsid w:val="00135599"/>
    <w:rsid w:val="00135630"/>
    <w:rsid w:val="00135682"/>
    <w:rsid w:val="0013577E"/>
    <w:rsid w:val="001357EB"/>
    <w:rsid w:val="001358DD"/>
    <w:rsid w:val="00135951"/>
    <w:rsid w:val="001359CE"/>
    <w:rsid w:val="00135A28"/>
    <w:rsid w:val="00135B3C"/>
    <w:rsid w:val="00135BCC"/>
    <w:rsid w:val="00135C33"/>
    <w:rsid w:val="00135DC6"/>
    <w:rsid w:val="00135DFA"/>
    <w:rsid w:val="00135EE9"/>
    <w:rsid w:val="00135F7D"/>
    <w:rsid w:val="00135F87"/>
    <w:rsid w:val="00135F97"/>
    <w:rsid w:val="00135FC9"/>
    <w:rsid w:val="00136044"/>
    <w:rsid w:val="0013606F"/>
    <w:rsid w:val="0013614D"/>
    <w:rsid w:val="001361AD"/>
    <w:rsid w:val="00136409"/>
    <w:rsid w:val="00136676"/>
    <w:rsid w:val="0013684C"/>
    <w:rsid w:val="00136861"/>
    <w:rsid w:val="001368B4"/>
    <w:rsid w:val="001368D5"/>
    <w:rsid w:val="00136923"/>
    <w:rsid w:val="0013696F"/>
    <w:rsid w:val="00136971"/>
    <w:rsid w:val="00136A3B"/>
    <w:rsid w:val="00136A66"/>
    <w:rsid w:val="00136B43"/>
    <w:rsid w:val="00136B47"/>
    <w:rsid w:val="00136B8C"/>
    <w:rsid w:val="00136CC6"/>
    <w:rsid w:val="00136CF8"/>
    <w:rsid w:val="00136DF1"/>
    <w:rsid w:val="00136F23"/>
    <w:rsid w:val="00136F40"/>
    <w:rsid w:val="00136F9E"/>
    <w:rsid w:val="0013700D"/>
    <w:rsid w:val="0013701E"/>
    <w:rsid w:val="00137271"/>
    <w:rsid w:val="001372A6"/>
    <w:rsid w:val="00137307"/>
    <w:rsid w:val="00137310"/>
    <w:rsid w:val="00137382"/>
    <w:rsid w:val="0013743B"/>
    <w:rsid w:val="001374DF"/>
    <w:rsid w:val="00137558"/>
    <w:rsid w:val="00137585"/>
    <w:rsid w:val="0013761C"/>
    <w:rsid w:val="001376CA"/>
    <w:rsid w:val="001376FE"/>
    <w:rsid w:val="00137765"/>
    <w:rsid w:val="00137786"/>
    <w:rsid w:val="001377AA"/>
    <w:rsid w:val="001377CD"/>
    <w:rsid w:val="001377DF"/>
    <w:rsid w:val="0013780C"/>
    <w:rsid w:val="00137880"/>
    <w:rsid w:val="001378D3"/>
    <w:rsid w:val="0013794A"/>
    <w:rsid w:val="00137A53"/>
    <w:rsid w:val="00137A5A"/>
    <w:rsid w:val="00137BA7"/>
    <w:rsid w:val="00137C03"/>
    <w:rsid w:val="00137C9B"/>
    <w:rsid w:val="00137D0A"/>
    <w:rsid w:val="00137D77"/>
    <w:rsid w:val="00137E56"/>
    <w:rsid w:val="00137EF5"/>
    <w:rsid w:val="00137F11"/>
    <w:rsid w:val="00137F69"/>
    <w:rsid w:val="00137F82"/>
    <w:rsid w:val="00137FAE"/>
    <w:rsid w:val="00137FF4"/>
    <w:rsid w:val="00140014"/>
    <w:rsid w:val="00140102"/>
    <w:rsid w:val="00140120"/>
    <w:rsid w:val="0014016A"/>
    <w:rsid w:val="001402BF"/>
    <w:rsid w:val="001402D9"/>
    <w:rsid w:val="0014035C"/>
    <w:rsid w:val="00140472"/>
    <w:rsid w:val="001404E1"/>
    <w:rsid w:val="00140615"/>
    <w:rsid w:val="00140690"/>
    <w:rsid w:val="001406B2"/>
    <w:rsid w:val="00140776"/>
    <w:rsid w:val="00140927"/>
    <w:rsid w:val="0014099B"/>
    <w:rsid w:val="00140A3A"/>
    <w:rsid w:val="00140B03"/>
    <w:rsid w:val="00140B10"/>
    <w:rsid w:val="00140B38"/>
    <w:rsid w:val="00140B87"/>
    <w:rsid w:val="00140C41"/>
    <w:rsid w:val="00140D67"/>
    <w:rsid w:val="00140DBD"/>
    <w:rsid w:val="00140E4B"/>
    <w:rsid w:val="00140ED0"/>
    <w:rsid w:val="00140ED9"/>
    <w:rsid w:val="00140F09"/>
    <w:rsid w:val="00140F8D"/>
    <w:rsid w:val="0014100B"/>
    <w:rsid w:val="00141037"/>
    <w:rsid w:val="00141138"/>
    <w:rsid w:val="00141195"/>
    <w:rsid w:val="001411FC"/>
    <w:rsid w:val="001412EE"/>
    <w:rsid w:val="001413FA"/>
    <w:rsid w:val="00141486"/>
    <w:rsid w:val="001414A9"/>
    <w:rsid w:val="001414B4"/>
    <w:rsid w:val="00141532"/>
    <w:rsid w:val="0014153C"/>
    <w:rsid w:val="00141584"/>
    <w:rsid w:val="001415BB"/>
    <w:rsid w:val="00141682"/>
    <w:rsid w:val="001416EB"/>
    <w:rsid w:val="001417C4"/>
    <w:rsid w:val="00141920"/>
    <w:rsid w:val="00141929"/>
    <w:rsid w:val="0014192B"/>
    <w:rsid w:val="00141937"/>
    <w:rsid w:val="0014198F"/>
    <w:rsid w:val="00141A3D"/>
    <w:rsid w:val="00141BAC"/>
    <w:rsid w:val="00141BD3"/>
    <w:rsid w:val="00141C49"/>
    <w:rsid w:val="00141D0D"/>
    <w:rsid w:val="00141D3B"/>
    <w:rsid w:val="00141D97"/>
    <w:rsid w:val="00141E11"/>
    <w:rsid w:val="00141E21"/>
    <w:rsid w:val="00141E27"/>
    <w:rsid w:val="00141E47"/>
    <w:rsid w:val="00141EB8"/>
    <w:rsid w:val="00141FCB"/>
    <w:rsid w:val="0014200B"/>
    <w:rsid w:val="001421A0"/>
    <w:rsid w:val="001421E0"/>
    <w:rsid w:val="00142236"/>
    <w:rsid w:val="00142273"/>
    <w:rsid w:val="00142302"/>
    <w:rsid w:val="0014232B"/>
    <w:rsid w:val="00142372"/>
    <w:rsid w:val="001424C1"/>
    <w:rsid w:val="001424F3"/>
    <w:rsid w:val="001425AD"/>
    <w:rsid w:val="0014261A"/>
    <w:rsid w:val="001426A0"/>
    <w:rsid w:val="001426E4"/>
    <w:rsid w:val="00142711"/>
    <w:rsid w:val="0014275E"/>
    <w:rsid w:val="00142792"/>
    <w:rsid w:val="00142796"/>
    <w:rsid w:val="001427C5"/>
    <w:rsid w:val="001427D5"/>
    <w:rsid w:val="001427DD"/>
    <w:rsid w:val="00142808"/>
    <w:rsid w:val="00142854"/>
    <w:rsid w:val="00142882"/>
    <w:rsid w:val="0014294D"/>
    <w:rsid w:val="001429F0"/>
    <w:rsid w:val="00142A21"/>
    <w:rsid w:val="00142A77"/>
    <w:rsid w:val="00142AA6"/>
    <w:rsid w:val="00142AE5"/>
    <w:rsid w:val="00142B7E"/>
    <w:rsid w:val="00142BCC"/>
    <w:rsid w:val="00142BD7"/>
    <w:rsid w:val="00142C07"/>
    <w:rsid w:val="00142C47"/>
    <w:rsid w:val="00142C85"/>
    <w:rsid w:val="00142D1E"/>
    <w:rsid w:val="00142D30"/>
    <w:rsid w:val="00142E3C"/>
    <w:rsid w:val="00142EA2"/>
    <w:rsid w:val="00142ECC"/>
    <w:rsid w:val="00142ED6"/>
    <w:rsid w:val="00142FEF"/>
    <w:rsid w:val="00143015"/>
    <w:rsid w:val="00143072"/>
    <w:rsid w:val="0014308E"/>
    <w:rsid w:val="00143106"/>
    <w:rsid w:val="00143126"/>
    <w:rsid w:val="00143157"/>
    <w:rsid w:val="001431B4"/>
    <w:rsid w:val="001431E0"/>
    <w:rsid w:val="00143223"/>
    <w:rsid w:val="0014328B"/>
    <w:rsid w:val="0014329C"/>
    <w:rsid w:val="001432BE"/>
    <w:rsid w:val="00143307"/>
    <w:rsid w:val="00143374"/>
    <w:rsid w:val="001433A5"/>
    <w:rsid w:val="00143526"/>
    <w:rsid w:val="0014357A"/>
    <w:rsid w:val="00143587"/>
    <w:rsid w:val="00143630"/>
    <w:rsid w:val="001436C9"/>
    <w:rsid w:val="001436FB"/>
    <w:rsid w:val="00143795"/>
    <w:rsid w:val="00143873"/>
    <w:rsid w:val="001438F5"/>
    <w:rsid w:val="00143A89"/>
    <w:rsid w:val="00143A99"/>
    <w:rsid w:val="00143D47"/>
    <w:rsid w:val="00143E44"/>
    <w:rsid w:val="00143E5A"/>
    <w:rsid w:val="00143F77"/>
    <w:rsid w:val="00143F97"/>
    <w:rsid w:val="00144068"/>
    <w:rsid w:val="0014409E"/>
    <w:rsid w:val="0014418A"/>
    <w:rsid w:val="00144288"/>
    <w:rsid w:val="00144298"/>
    <w:rsid w:val="00144368"/>
    <w:rsid w:val="001443DF"/>
    <w:rsid w:val="00144447"/>
    <w:rsid w:val="00144491"/>
    <w:rsid w:val="001444B0"/>
    <w:rsid w:val="001444C4"/>
    <w:rsid w:val="0014450B"/>
    <w:rsid w:val="00144538"/>
    <w:rsid w:val="0014458D"/>
    <w:rsid w:val="001445DE"/>
    <w:rsid w:val="00144606"/>
    <w:rsid w:val="00144726"/>
    <w:rsid w:val="00144755"/>
    <w:rsid w:val="00144766"/>
    <w:rsid w:val="001447BE"/>
    <w:rsid w:val="00144802"/>
    <w:rsid w:val="00144814"/>
    <w:rsid w:val="00144838"/>
    <w:rsid w:val="00144896"/>
    <w:rsid w:val="001448FB"/>
    <w:rsid w:val="0014490A"/>
    <w:rsid w:val="001449FC"/>
    <w:rsid w:val="00144ADE"/>
    <w:rsid w:val="00144AF2"/>
    <w:rsid w:val="00144B22"/>
    <w:rsid w:val="00144B4D"/>
    <w:rsid w:val="00144C4B"/>
    <w:rsid w:val="00144D08"/>
    <w:rsid w:val="00144D78"/>
    <w:rsid w:val="00144D7D"/>
    <w:rsid w:val="00144D9D"/>
    <w:rsid w:val="00144E4F"/>
    <w:rsid w:val="00144E9E"/>
    <w:rsid w:val="00144F23"/>
    <w:rsid w:val="00144FD2"/>
    <w:rsid w:val="001451A6"/>
    <w:rsid w:val="001451D8"/>
    <w:rsid w:val="00145307"/>
    <w:rsid w:val="0014536D"/>
    <w:rsid w:val="001453A3"/>
    <w:rsid w:val="001453F4"/>
    <w:rsid w:val="001454B6"/>
    <w:rsid w:val="001454CE"/>
    <w:rsid w:val="00145530"/>
    <w:rsid w:val="00145704"/>
    <w:rsid w:val="00145713"/>
    <w:rsid w:val="0014571A"/>
    <w:rsid w:val="00145749"/>
    <w:rsid w:val="00145759"/>
    <w:rsid w:val="001457B3"/>
    <w:rsid w:val="001457D2"/>
    <w:rsid w:val="001457F1"/>
    <w:rsid w:val="00145856"/>
    <w:rsid w:val="0014586D"/>
    <w:rsid w:val="001458D3"/>
    <w:rsid w:val="00145904"/>
    <w:rsid w:val="0014591D"/>
    <w:rsid w:val="0014592F"/>
    <w:rsid w:val="0014594E"/>
    <w:rsid w:val="00145A12"/>
    <w:rsid w:val="00145A93"/>
    <w:rsid w:val="00145BE2"/>
    <w:rsid w:val="00145C30"/>
    <w:rsid w:val="00145C6E"/>
    <w:rsid w:val="00145C7D"/>
    <w:rsid w:val="00145CA1"/>
    <w:rsid w:val="00145CA8"/>
    <w:rsid w:val="00145CBD"/>
    <w:rsid w:val="00145D1C"/>
    <w:rsid w:val="00145DAF"/>
    <w:rsid w:val="00145EE1"/>
    <w:rsid w:val="00145FC2"/>
    <w:rsid w:val="001460A9"/>
    <w:rsid w:val="00146179"/>
    <w:rsid w:val="001461B9"/>
    <w:rsid w:val="001461DA"/>
    <w:rsid w:val="00146212"/>
    <w:rsid w:val="00146225"/>
    <w:rsid w:val="00146371"/>
    <w:rsid w:val="0014638E"/>
    <w:rsid w:val="001463A1"/>
    <w:rsid w:val="001463EF"/>
    <w:rsid w:val="001463F0"/>
    <w:rsid w:val="001464DD"/>
    <w:rsid w:val="00146579"/>
    <w:rsid w:val="001465F0"/>
    <w:rsid w:val="0014665A"/>
    <w:rsid w:val="00146662"/>
    <w:rsid w:val="00146675"/>
    <w:rsid w:val="001466AD"/>
    <w:rsid w:val="001466C2"/>
    <w:rsid w:val="001467FA"/>
    <w:rsid w:val="00146837"/>
    <w:rsid w:val="0014684D"/>
    <w:rsid w:val="001469A4"/>
    <w:rsid w:val="001469A6"/>
    <w:rsid w:val="00146A81"/>
    <w:rsid w:val="00146A94"/>
    <w:rsid w:val="00146BCC"/>
    <w:rsid w:val="00146C63"/>
    <w:rsid w:val="00146CCC"/>
    <w:rsid w:val="00146D09"/>
    <w:rsid w:val="00146D0B"/>
    <w:rsid w:val="00146D95"/>
    <w:rsid w:val="00146FE6"/>
    <w:rsid w:val="00147007"/>
    <w:rsid w:val="00147106"/>
    <w:rsid w:val="001471BC"/>
    <w:rsid w:val="001471FE"/>
    <w:rsid w:val="00147209"/>
    <w:rsid w:val="0014737F"/>
    <w:rsid w:val="00147387"/>
    <w:rsid w:val="00147397"/>
    <w:rsid w:val="001473C7"/>
    <w:rsid w:val="0014740E"/>
    <w:rsid w:val="00147520"/>
    <w:rsid w:val="001475F7"/>
    <w:rsid w:val="0014768C"/>
    <w:rsid w:val="001476D2"/>
    <w:rsid w:val="00147764"/>
    <w:rsid w:val="001477F6"/>
    <w:rsid w:val="0014784C"/>
    <w:rsid w:val="0014786D"/>
    <w:rsid w:val="00147894"/>
    <w:rsid w:val="001478B2"/>
    <w:rsid w:val="001478FF"/>
    <w:rsid w:val="0014790F"/>
    <w:rsid w:val="0014794E"/>
    <w:rsid w:val="00147A16"/>
    <w:rsid w:val="00147A1E"/>
    <w:rsid w:val="00147AAE"/>
    <w:rsid w:val="00147B03"/>
    <w:rsid w:val="00147B24"/>
    <w:rsid w:val="00147B31"/>
    <w:rsid w:val="00147B4C"/>
    <w:rsid w:val="00147BF5"/>
    <w:rsid w:val="00147C02"/>
    <w:rsid w:val="00147D32"/>
    <w:rsid w:val="00147D51"/>
    <w:rsid w:val="00147D5C"/>
    <w:rsid w:val="00147D99"/>
    <w:rsid w:val="00147DBD"/>
    <w:rsid w:val="00147F74"/>
    <w:rsid w:val="00150083"/>
    <w:rsid w:val="00150090"/>
    <w:rsid w:val="001501D9"/>
    <w:rsid w:val="00150212"/>
    <w:rsid w:val="00150496"/>
    <w:rsid w:val="00150561"/>
    <w:rsid w:val="0015068F"/>
    <w:rsid w:val="00150698"/>
    <w:rsid w:val="001506A5"/>
    <w:rsid w:val="001506D5"/>
    <w:rsid w:val="001506D9"/>
    <w:rsid w:val="00150791"/>
    <w:rsid w:val="001507D0"/>
    <w:rsid w:val="0015080C"/>
    <w:rsid w:val="0015086B"/>
    <w:rsid w:val="001508F0"/>
    <w:rsid w:val="0015095D"/>
    <w:rsid w:val="00150BC7"/>
    <w:rsid w:val="00150C7F"/>
    <w:rsid w:val="00150D0F"/>
    <w:rsid w:val="00150D2B"/>
    <w:rsid w:val="00150DA9"/>
    <w:rsid w:val="00150DBD"/>
    <w:rsid w:val="00150DF5"/>
    <w:rsid w:val="00150E6C"/>
    <w:rsid w:val="00150E89"/>
    <w:rsid w:val="00150E99"/>
    <w:rsid w:val="00151184"/>
    <w:rsid w:val="001511C7"/>
    <w:rsid w:val="001512EB"/>
    <w:rsid w:val="001513C3"/>
    <w:rsid w:val="00151403"/>
    <w:rsid w:val="00151405"/>
    <w:rsid w:val="00151474"/>
    <w:rsid w:val="001514B4"/>
    <w:rsid w:val="001514F5"/>
    <w:rsid w:val="00151573"/>
    <w:rsid w:val="00151583"/>
    <w:rsid w:val="001515A9"/>
    <w:rsid w:val="001515AD"/>
    <w:rsid w:val="0015162A"/>
    <w:rsid w:val="0015163F"/>
    <w:rsid w:val="00151655"/>
    <w:rsid w:val="0015166A"/>
    <w:rsid w:val="0015179A"/>
    <w:rsid w:val="001517A2"/>
    <w:rsid w:val="00151856"/>
    <w:rsid w:val="00151859"/>
    <w:rsid w:val="0015187B"/>
    <w:rsid w:val="001518B5"/>
    <w:rsid w:val="00151973"/>
    <w:rsid w:val="00151999"/>
    <w:rsid w:val="00151A1E"/>
    <w:rsid w:val="00151AE8"/>
    <w:rsid w:val="00151B5C"/>
    <w:rsid w:val="00151C4B"/>
    <w:rsid w:val="00151CD8"/>
    <w:rsid w:val="00151D3B"/>
    <w:rsid w:val="00151D48"/>
    <w:rsid w:val="00151D5F"/>
    <w:rsid w:val="00151E38"/>
    <w:rsid w:val="00151E88"/>
    <w:rsid w:val="00151ECD"/>
    <w:rsid w:val="00151F3F"/>
    <w:rsid w:val="00151FF3"/>
    <w:rsid w:val="0015207B"/>
    <w:rsid w:val="0015207E"/>
    <w:rsid w:val="00152096"/>
    <w:rsid w:val="001520B6"/>
    <w:rsid w:val="001520F6"/>
    <w:rsid w:val="00152150"/>
    <w:rsid w:val="001521B1"/>
    <w:rsid w:val="001521D4"/>
    <w:rsid w:val="0015221B"/>
    <w:rsid w:val="001522EB"/>
    <w:rsid w:val="00152321"/>
    <w:rsid w:val="00152342"/>
    <w:rsid w:val="00152349"/>
    <w:rsid w:val="00152357"/>
    <w:rsid w:val="00152410"/>
    <w:rsid w:val="001524BD"/>
    <w:rsid w:val="001525DA"/>
    <w:rsid w:val="001526A8"/>
    <w:rsid w:val="001526AD"/>
    <w:rsid w:val="001527CC"/>
    <w:rsid w:val="0015288E"/>
    <w:rsid w:val="00152965"/>
    <w:rsid w:val="00152A15"/>
    <w:rsid w:val="00152A47"/>
    <w:rsid w:val="00152A76"/>
    <w:rsid w:val="00152AD5"/>
    <w:rsid w:val="00152AEF"/>
    <w:rsid w:val="00152BB3"/>
    <w:rsid w:val="00152BDB"/>
    <w:rsid w:val="00152C57"/>
    <w:rsid w:val="00152CBA"/>
    <w:rsid w:val="00152D68"/>
    <w:rsid w:val="00152DBB"/>
    <w:rsid w:val="00152E44"/>
    <w:rsid w:val="00152E91"/>
    <w:rsid w:val="00152EA2"/>
    <w:rsid w:val="00152F9C"/>
    <w:rsid w:val="0015304C"/>
    <w:rsid w:val="001531C2"/>
    <w:rsid w:val="00153216"/>
    <w:rsid w:val="00153265"/>
    <w:rsid w:val="00153288"/>
    <w:rsid w:val="001532B8"/>
    <w:rsid w:val="0015336C"/>
    <w:rsid w:val="001533E8"/>
    <w:rsid w:val="00153441"/>
    <w:rsid w:val="001534C1"/>
    <w:rsid w:val="001535F4"/>
    <w:rsid w:val="00153633"/>
    <w:rsid w:val="001536AA"/>
    <w:rsid w:val="001536E0"/>
    <w:rsid w:val="00153755"/>
    <w:rsid w:val="00153763"/>
    <w:rsid w:val="0015378E"/>
    <w:rsid w:val="00153898"/>
    <w:rsid w:val="001538D5"/>
    <w:rsid w:val="00153909"/>
    <w:rsid w:val="00153A1C"/>
    <w:rsid w:val="00153A68"/>
    <w:rsid w:val="00153B1A"/>
    <w:rsid w:val="00153B3A"/>
    <w:rsid w:val="00153B5A"/>
    <w:rsid w:val="00153C5E"/>
    <w:rsid w:val="00153E6D"/>
    <w:rsid w:val="00153E8C"/>
    <w:rsid w:val="00153EAC"/>
    <w:rsid w:val="00154002"/>
    <w:rsid w:val="00154049"/>
    <w:rsid w:val="00154056"/>
    <w:rsid w:val="00154090"/>
    <w:rsid w:val="00154098"/>
    <w:rsid w:val="001540C1"/>
    <w:rsid w:val="0015431D"/>
    <w:rsid w:val="001545E3"/>
    <w:rsid w:val="001545F5"/>
    <w:rsid w:val="0015461A"/>
    <w:rsid w:val="001546A6"/>
    <w:rsid w:val="00154819"/>
    <w:rsid w:val="0015481C"/>
    <w:rsid w:val="00154868"/>
    <w:rsid w:val="00154A35"/>
    <w:rsid w:val="00154A4D"/>
    <w:rsid w:val="00154A50"/>
    <w:rsid w:val="00154C19"/>
    <w:rsid w:val="00154C98"/>
    <w:rsid w:val="00154CCF"/>
    <w:rsid w:val="00154CD5"/>
    <w:rsid w:val="00154D22"/>
    <w:rsid w:val="00154DCB"/>
    <w:rsid w:val="00154DE1"/>
    <w:rsid w:val="00154EA8"/>
    <w:rsid w:val="00154EB3"/>
    <w:rsid w:val="00154EE8"/>
    <w:rsid w:val="00154F00"/>
    <w:rsid w:val="00154F18"/>
    <w:rsid w:val="00154FD7"/>
    <w:rsid w:val="00154FEC"/>
    <w:rsid w:val="00154FED"/>
    <w:rsid w:val="00155013"/>
    <w:rsid w:val="00155071"/>
    <w:rsid w:val="0015507D"/>
    <w:rsid w:val="001550B3"/>
    <w:rsid w:val="001550BE"/>
    <w:rsid w:val="001552E2"/>
    <w:rsid w:val="0015539A"/>
    <w:rsid w:val="00155465"/>
    <w:rsid w:val="001554E6"/>
    <w:rsid w:val="0015560A"/>
    <w:rsid w:val="00155683"/>
    <w:rsid w:val="0015569A"/>
    <w:rsid w:val="001556CC"/>
    <w:rsid w:val="001556D2"/>
    <w:rsid w:val="0015583A"/>
    <w:rsid w:val="0015596A"/>
    <w:rsid w:val="00155A5C"/>
    <w:rsid w:val="00155A64"/>
    <w:rsid w:val="00155BA2"/>
    <w:rsid w:val="00155C4B"/>
    <w:rsid w:val="00155CE5"/>
    <w:rsid w:val="00155D8B"/>
    <w:rsid w:val="00155E97"/>
    <w:rsid w:val="00155EEC"/>
    <w:rsid w:val="00155F48"/>
    <w:rsid w:val="00155FAA"/>
    <w:rsid w:val="00156277"/>
    <w:rsid w:val="00156317"/>
    <w:rsid w:val="00156340"/>
    <w:rsid w:val="0015645F"/>
    <w:rsid w:val="00156589"/>
    <w:rsid w:val="00156670"/>
    <w:rsid w:val="001566D5"/>
    <w:rsid w:val="00156796"/>
    <w:rsid w:val="00156895"/>
    <w:rsid w:val="00156953"/>
    <w:rsid w:val="00156976"/>
    <w:rsid w:val="00156983"/>
    <w:rsid w:val="001569B6"/>
    <w:rsid w:val="001569ED"/>
    <w:rsid w:val="00156A3E"/>
    <w:rsid w:val="00156A73"/>
    <w:rsid w:val="00156A9A"/>
    <w:rsid w:val="00156B14"/>
    <w:rsid w:val="00156BF4"/>
    <w:rsid w:val="00156CDB"/>
    <w:rsid w:val="00156D47"/>
    <w:rsid w:val="00156E51"/>
    <w:rsid w:val="00156EAF"/>
    <w:rsid w:val="00156F4C"/>
    <w:rsid w:val="00156F52"/>
    <w:rsid w:val="00156F81"/>
    <w:rsid w:val="00156F84"/>
    <w:rsid w:val="00156FE6"/>
    <w:rsid w:val="0015703C"/>
    <w:rsid w:val="0015703F"/>
    <w:rsid w:val="001570B5"/>
    <w:rsid w:val="00157101"/>
    <w:rsid w:val="0015712B"/>
    <w:rsid w:val="0015715B"/>
    <w:rsid w:val="00157177"/>
    <w:rsid w:val="001571E1"/>
    <w:rsid w:val="00157395"/>
    <w:rsid w:val="00157398"/>
    <w:rsid w:val="0015740A"/>
    <w:rsid w:val="0015755C"/>
    <w:rsid w:val="001575A6"/>
    <w:rsid w:val="001575C6"/>
    <w:rsid w:val="00157673"/>
    <w:rsid w:val="00157744"/>
    <w:rsid w:val="00157767"/>
    <w:rsid w:val="001577DE"/>
    <w:rsid w:val="00157858"/>
    <w:rsid w:val="001578CE"/>
    <w:rsid w:val="001579D8"/>
    <w:rsid w:val="00157A57"/>
    <w:rsid w:val="00157B72"/>
    <w:rsid w:val="00157B8C"/>
    <w:rsid w:val="00157BCE"/>
    <w:rsid w:val="00157C04"/>
    <w:rsid w:val="00157C8E"/>
    <w:rsid w:val="00157CBF"/>
    <w:rsid w:val="00157D5F"/>
    <w:rsid w:val="00157D82"/>
    <w:rsid w:val="00157DFC"/>
    <w:rsid w:val="00157E17"/>
    <w:rsid w:val="00157ECB"/>
    <w:rsid w:val="00157F67"/>
    <w:rsid w:val="001600D7"/>
    <w:rsid w:val="00160115"/>
    <w:rsid w:val="0016011D"/>
    <w:rsid w:val="00160186"/>
    <w:rsid w:val="0016018F"/>
    <w:rsid w:val="00160205"/>
    <w:rsid w:val="00160258"/>
    <w:rsid w:val="0016031E"/>
    <w:rsid w:val="0016040D"/>
    <w:rsid w:val="0016047F"/>
    <w:rsid w:val="001604A7"/>
    <w:rsid w:val="00160509"/>
    <w:rsid w:val="0016053E"/>
    <w:rsid w:val="00160544"/>
    <w:rsid w:val="00160583"/>
    <w:rsid w:val="0016058C"/>
    <w:rsid w:val="001605BF"/>
    <w:rsid w:val="00160657"/>
    <w:rsid w:val="00160699"/>
    <w:rsid w:val="00160794"/>
    <w:rsid w:val="00160875"/>
    <w:rsid w:val="00160883"/>
    <w:rsid w:val="00160890"/>
    <w:rsid w:val="0016091A"/>
    <w:rsid w:val="001609E1"/>
    <w:rsid w:val="00160A2C"/>
    <w:rsid w:val="00160AE9"/>
    <w:rsid w:val="00160B85"/>
    <w:rsid w:val="00160B9E"/>
    <w:rsid w:val="00160C8E"/>
    <w:rsid w:val="00160D90"/>
    <w:rsid w:val="00160DFA"/>
    <w:rsid w:val="00160F70"/>
    <w:rsid w:val="00160FD5"/>
    <w:rsid w:val="0016102D"/>
    <w:rsid w:val="0016107E"/>
    <w:rsid w:val="00161080"/>
    <w:rsid w:val="001610AB"/>
    <w:rsid w:val="001610FA"/>
    <w:rsid w:val="00161106"/>
    <w:rsid w:val="00161145"/>
    <w:rsid w:val="00161167"/>
    <w:rsid w:val="00161173"/>
    <w:rsid w:val="001611CF"/>
    <w:rsid w:val="00161261"/>
    <w:rsid w:val="001612A6"/>
    <w:rsid w:val="00161305"/>
    <w:rsid w:val="0016130B"/>
    <w:rsid w:val="0016132A"/>
    <w:rsid w:val="00161357"/>
    <w:rsid w:val="001613A7"/>
    <w:rsid w:val="0016145C"/>
    <w:rsid w:val="00161488"/>
    <w:rsid w:val="001614B1"/>
    <w:rsid w:val="001614BA"/>
    <w:rsid w:val="001614C1"/>
    <w:rsid w:val="00161532"/>
    <w:rsid w:val="0016154C"/>
    <w:rsid w:val="00161604"/>
    <w:rsid w:val="00161611"/>
    <w:rsid w:val="00161629"/>
    <w:rsid w:val="00161664"/>
    <w:rsid w:val="00161692"/>
    <w:rsid w:val="00161827"/>
    <w:rsid w:val="0016189F"/>
    <w:rsid w:val="001618A5"/>
    <w:rsid w:val="00161915"/>
    <w:rsid w:val="0016192A"/>
    <w:rsid w:val="001619DE"/>
    <w:rsid w:val="001619E5"/>
    <w:rsid w:val="00161A2F"/>
    <w:rsid w:val="00161A74"/>
    <w:rsid w:val="00161ACB"/>
    <w:rsid w:val="00161B6B"/>
    <w:rsid w:val="00161C09"/>
    <w:rsid w:val="00161C7D"/>
    <w:rsid w:val="00161CA6"/>
    <w:rsid w:val="00161E51"/>
    <w:rsid w:val="00161F41"/>
    <w:rsid w:val="00161F92"/>
    <w:rsid w:val="00161FB5"/>
    <w:rsid w:val="0016201B"/>
    <w:rsid w:val="00162145"/>
    <w:rsid w:val="0016217F"/>
    <w:rsid w:val="001621CC"/>
    <w:rsid w:val="00162217"/>
    <w:rsid w:val="001622D3"/>
    <w:rsid w:val="00162317"/>
    <w:rsid w:val="0016241B"/>
    <w:rsid w:val="0016243C"/>
    <w:rsid w:val="00162444"/>
    <w:rsid w:val="00162466"/>
    <w:rsid w:val="0016249B"/>
    <w:rsid w:val="001624B0"/>
    <w:rsid w:val="001624B7"/>
    <w:rsid w:val="001624D4"/>
    <w:rsid w:val="001625B8"/>
    <w:rsid w:val="00162716"/>
    <w:rsid w:val="00162750"/>
    <w:rsid w:val="00162818"/>
    <w:rsid w:val="00162903"/>
    <w:rsid w:val="00162A2B"/>
    <w:rsid w:val="00162A3E"/>
    <w:rsid w:val="00162A4E"/>
    <w:rsid w:val="00162A4F"/>
    <w:rsid w:val="00162A6F"/>
    <w:rsid w:val="00162AEA"/>
    <w:rsid w:val="00162BB2"/>
    <w:rsid w:val="00162BB9"/>
    <w:rsid w:val="00162BD4"/>
    <w:rsid w:val="00162BDB"/>
    <w:rsid w:val="00162C51"/>
    <w:rsid w:val="00162C7D"/>
    <w:rsid w:val="00162C89"/>
    <w:rsid w:val="00162D1F"/>
    <w:rsid w:val="00162E85"/>
    <w:rsid w:val="00162EB3"/>
    <w:rsid w:val="00163040"/>
    <w:rsid w:val="0016310D"/>
    <w:rsid w:val="0016321B"/>
    <w:rsid w:val="00163260"/>
    <w:rsid w:val="001632A3"/>
    <w:rsid w:val="001632B6"/>
    <w:rsid w:val="001632D3"/>
    <w:rsid w:val="00163322"/>
    <w:rsid w:val="0016334C"/>
    <w:rsid w:val="00163383"/>
    <w:rsid w:val="0016341B"/>
    <w:rsid w:val="001634BB"/>
    <w:rsid w:val="0016357A"/>
    <w:rsid w:val="001635E0"/>
    <w:rsid w:val="00163719"/>
    <w:rsid w:val="00163766"/>
    <w:rsid w:val="00163797"/>
    <w:rsid w:val="0016381E"/>
    <w:rsid w:val="00163827"/>
    <w:rsid w:val="00163891"/>
    <w:rsid w:val="001638AE"/>
    <w:rsid w:val="001638DE"/>
    <w:rsid w:val="001638F0"/>
    <w:rsid w:val="00163974"/>
    <w:rsid w:val="00163A2D"/>
    <w:rsid w:val="00163B23"/>
    <w:rsid w:val="00163B4B"/>
    <w:rsid w:val="00163BAD"/>
    <w:rsid w:val="00163C2C"/>
    <w:rsid w:val="00163C7A"/>
    <w:rsid w:val="00163D24"/>
    <w:rsid w:val="00163DCE"/>
    <w:rsid w:val="00163DD3"/>
    <w:rsid w:val="00163E25"/>
    <w:rsid w:val="00163E8F"/>
    <w:rsid w:val="00163FAF"/>
    <w:rsid w:val="00163FC9"/>
    <w:rsid w:val="00163FCE"/>
    <w:rsid w:val="00163FE1"/>
    <w:rsid w:val="001640B4"/>
    <w:rsid w:val="001640E2"/>
    <w:rsid w:val="00164146"/>
    <w:rsid w:val="0016425F"/>
    <w:rsid w:val="00164289"/>
    <w:rsid w:val="00164310"/>
    <w:rsid w:val="0016434B"/>
    <w:rsid w:val="00164444"/>
    <w:rsid w:val="0016448E"/>
    <w:rsid w:val="001644CC"/>
    <w:rsid w:val="001644E6"/>
    <w:rsid w:val="00164557"/>
    <w:rsid w:val="00164564"/>
    <w:rsid w:val="001645AF"/>
    <w:rsid w:val="001645B3"/>
    <w:rsid w:val="0016468A"/>
    <w:rsid w:val="00164691"/>
    <w:rsid w:val="001646AE"/>
    <w:rsid w:val="001646B7"/>
    <w:rsid w:val="001646EE"/>
    <w:rsid w:val="0016472A"/>
    <w:rsid w:val="00164738"/>
    <w:rsid w:val="001647B8"/>
    <w:rsid w:val="001648E6"/>
    <w:rsid w:val="0016496D"/>
    <w:rsid w:val="001649A1"/>
    <w:rsid w:val="001649E2"/>
    <w:rsid w:val="001649E9"/>
    <w:rsid w:val="00164ABF"/>
    <w:rsid w:val="00164AFB"/>
    <w:rsid w:val="00164B84"/>
    <w:rsid w:val="00164CD8"/>
    <w:rsid w:val="00164D2C"/>
    <w:rsid w:val="00164E1C"/>
    <w:rsid w:val="00164E7A"/>
    <w:rsid w:val="00164F95"/>
    <w:rsid w:val="00164FD3"/>
    <w:rsid w:val="00165000"/>
    <w:rsid w:val="00165066"/>
    <w:rsid w:val="001650AB"/>
    <w:rsid w:val="001650FD"/>
    <w:rsid w:val="001651C2"/>
    <w:rsid w:val="001651D3"/>
    <w:rsid w:val="001651E1"/>
    <w:rsid w:val="001652AC"/>
    <w:rsid w:val="001652BD"/>
    <w:rsid w:val="001652C2"/>
    <w:rsid w:val="00165318"/>
    <w:rsid w:val="0016535B"/>
    <w:rsid w:val="00165389"/>
    <w:rsid w:val="001654B3"/>
    <w:rsid w:val="00165588"/>
    <w:rsid w:val="00165636"/>
    <w:rsid w:val="0016564F"/>
    <w:rsid w:val="0016569A"/>
    <w:rsid w:val="001656E2"/>
    <w:rsid w:val="00165728"/>
    <w:rsid w:val="00165731"/>
    <w:rsid w:val="0016576C"/>
    <w:rsid w:val="001657D4"/>
    <w:rsid w:val="00165854"/>
    <w:rsid w:val="00165881"/>
    <w:rsid w:val="001658EE"/>
    <w:rsid w:val="0016590F"/>
    <w:rsid w:val="001659F4"/>
    <w:rsid w:val="001659F6"/>
    <w:rsid w:val="001659FD"/>
    <w:rsid w:val="00165A0B"/>
    <w:rsid w:val="00165A0F"/>
    <w:rsid w:val="00165ACB"/>
    <w:rsid w:val="00165BCB"/>
    <w:rsid w:val="00165BDF"/>
    <w:rsid w:val="00165D6C"/>
    <w:rsid w:val="00165DB6"/>
    <w:rsid w:val="00165E01"/>
    <w:rsid w:val="00165E11"/>
    <w:rsid w:val="00165F1A"/>
    <w:rsid w:val="00166373"/>
    <w:rsid w:val="00166385"/>
    <w:rsid w:val="0016641A"/>
    <w:rsid w:val="0016644D"/>
    <w:rsid w:val="0016646B"/>
    <w:rsid w:val="001665B9"/>
    <w:rsid w:val="001665D2"/>
    <w:rsid w:val="00166636"/>
    <w:rsid w:val="00166676"/>
    <w:rsid w:val="0016674D"/>
    <w:rsid w:val="001667B5"/>
    <w:rsid w:val="00166829"/>
    <w:rsid w:val="0016685F"/>
    <w:rsid w:val="00166873"/>
    <w:rsid w:val="00166883"/>
    <w:rsid w:val="00166923"/>
    <w:rsid w:val="00166925"/>
    <w:rsid w:val="00166AFF"/>
    <w:rsid w:val="00166B06"/>
    <w:rsid w:val="00166B6C"/>
    <w:rsid w:val="00166C3F"/>
    <w:rsid w:val="00166CBA"/>
    <w:rsid w:val="00166CC6"/>
    <w:rsid w:val="00166D02"/>
    <w:rsid w:val="00166D0A"/>
    <w:rsid w:val="00166D45"/>
    <w:rsid w:val="00166DBF"/>
    <w:rsid w:val="00166F15"/>
    <w:rsid w:val="00166FAA"/>
    <w:rsid w:val="00166FF6"/>
    <w:rsid w:val="00167039"/>
    <w:rsid w:val="00167051"/>
    <w:rsid w:val="00167074"/>
    <w:rsid w:val="00167138"/>
    <w:rsid w:val="001671B2"/>
    <w:rsid w:val="0016723E"/>
    <w:rsid w:val="00167373"/>
    <w:rsid w:val="00167385"/>
    <w:rsid w:val="00167386"/>
    <w:rsid w:val="00167430"/>
    <w:rsid w:val="001674D0"/>
    <w:rsid w:val="001674EB"/>
    <w:rsid w:val="00167537"/>
    <w:rsid w:val="0016759B"/>
    <w:rsid w:val="00167609"/>
    <w:rsid w:val="001676D0"/>
    <w:rsid w:val="00167789"/>
    <w:rsid w:val="001677EC"/>
    <w:rsid w:val="00167840"/>
    <w:rsid w:val="0016788B"/>
    <w:rsid w:val="0016788D"/>
    <w:rsid w:val="00167901"/>
    <w:rsid w:val="00167913"/>
    <w:rsid w:val="0016796D"/>
    <w:rsid w:val="001679A3"/>
    <w:rsid w:val="001679CD"/>
    <w:rsid w:val="001679F0"/>
    <w:rsid w:val="00167B1B"/>
    <w:rsid w:val="00167B6D"/>
    <w:rsid w:val="00167B8B"/>
    <w:rsid w:val="00167BA6"/>
    <w:rsid w:val="00167ED5"/>
    <w:rsid w:val="00167EE3"/>
    <w:rsid w:val="00167F59"/>
    <w:rsid w:val="00167FE0"/>
    <w:rsid w:val="0017000E"/>
    <w:rsid w:val="00170040"/>
    <w:rsid w:val="001700C8"/>
    <w:rsid w:val="001700DA"/>
    <w:rsid w:val="00170206"/>
    <w:rsid w:val="0017024E"/>
    <w:rsid w:val="0017035A"/>
    <w:rsid w:val="001703FE"/>
    <w:rsid w:val="001705A5"/>
    <w:rsid w:val="00170636"/>
    <w:rsid w:val="001706AA"/>
    <w:rsid w:val="00170786"/>
    <w:rsid w:val="00170797"/>
    <w:rsid w:val="0017083C"/>
    <w:rsid w:val="0017096B"/>
    <w:rsid w:val="00170981"/>
    <w:rsid w:val="001709A5"/>
    <w:rsid w:val="001709BA"/>
    <w:rsid w:val="00170A6D"/>
    <w:rsid w:val="00170AED"/>
    <w:rsid w:val="00170AF8"/>
    <w:rsid w:val="00170B7E"/>
    <w:rsid w:val="00170B87"/>
    <w:rsid w:val="00170C0A"/>
    <w:rsid w:val="00170C58"/>
    <w:rsid w:val="00170CBE"/>
    <w:rsid w:val="00170CF8"/>
    <w:rsid w:val="00170DA5"/>
    <w:rsid w:val="00170DCF"/>
    <w:rsid w:val="00170E33"/>
    <w:rsid w:val="00170E65"/>
    <w:rsid w:val="00170FBE"/>
    <w:rsid w:val="00170FF8"/>
    <w:rsid w:val="00171012"/>
    <w:rsid w:val="00171070"/>
    <w:rsid w:val="001710D1"/>
    <w:rsid w:val="00171220"/>
    <w:rsid w:val="001712B2"/>
    <w:rsid w:val="001712F4"/>
    <w:rsid w:val="00171314"/>
    <w:rsid w:val="001713EE"/>
    <w:rsid w:val="001714A4"/>
    <w:rsid w:val="001714E7"/>
    <w:rsid w:val="00171515"/>
    <w:rsid w:val="00171595"/>
    <w:rsid w:val="001716B3"/>
    <w:rsid w:val="0017178A"/>
    <w:rsid w:val="001717F6"/>
    <w:rsid w:val="0017185B"/>
    <w:rsid w:val="0017193C"/>
    <w:rsid w:val="0017194D"/>
    <w:rsid w:val="0017197A"/>
    <w:rsid w:val="001719A2"/>
    <w:rsid w:val="001719C3"/>
    <w:rsid w:val="00171A00"/>
    <w:rsid w:val="00171A20"/>
    <w:rsid w:val="00171A58"/>
    <w:rsid w:val="00171B47"/>
    <w:rsid w:val="00171BC2"/>
    <w:rsid w:val="00171CE7"/>
    <w:rsid w:val="00171D04"/>
    <w:rsid w:val="00171D3D"/>
    <w:rsid w:val="00171D68"/>
    <w:rsid w:val="00171EF3"/>
    <w:rsid w:val="00171F55"/>
    <w:rsid w:val="0017200F"/>
    <w:rsid w:val="001720AB"/>
    <w:rsid w:val="00172118"/>
    <w:rsid w:val="00172189"/>
    <w:rsid w:val="001722AA"/>
    <w:rsid w:val="001722E5"/>
    <w:rsid w:val="00172320"/>
    <w:rsid w:val="00172337"/>
    <w:rsid w:val="001723C1"/>
    <w:rsid w:val="0017241A"/>
    <w:rsid w:val="001725A1"/>
    <w:rsid w:val="001726E0"/>
    <w:rsid w:val="00172700"/>
    <w:rsid w:val="0017273B"/>
    <w:rsid w:val="001727C9"/>
    <w:rsid w:val="00172836"/>
    <w:rsid w:val="00172943"/>
    <w:rsid w:val="00172995"/>
    <w:rsid w:val="00172A0E"/>
    <w:rsid w:val="00172A2B"/>
    <w:rsid w:val="00172C0F"/>
    <w:rsid w:val="00172C45"/>
    <w:rsid w:val="00172CFC"/>
    <w:rsid w:val="00172D7B"/>
    <w:rsid w:val="00172D99"/>
    <w:rsid w:val="00172E73"/>
    <w:rsid w:val="00172EE6"/>
    <w:rsid w:val="00172EEE"/>
    <w:rsid w:val="00172F64"/>
    <w:rsid w:val="00172FDB"/>
    <w:rsid w:val="00173064"/>
    <w:rsid w:val="00173164"/>
    <w:rsid w:val="0017316B"/>
    <w:rsid w:val="0017317E"/>
    <w:rsid w:val="0017322F"/>
    <w:rsid w:val="00173286"/>
    <w:rsid w:val="001732E9"/>
    <w:rsid w:val="00173393"/>
    <w:rsid w:val="00173415"/>
    <w:rsid w:val="0017343E"/>
    <w:rsid w:val="00173539"/>
    <w:rsid w:val="00173758"/>
    <w:rsid w:val="00173865"/>
    <w:rsid w:val="001738AF"/>
    <w:rsid w:val="001738DA"/>
    <w:rsid w:val="0017394F"/>
    <w:rsid w:val="001739A4"/>
    <w:rsid w:val="001739E8"/>
    <w:rsid w:val="001739F8"/>
    <w:rsid w:val="00173A52"/>
    <w:rsid w:val="00173A57"/>
    <w:rsid w:val="00173A83"/>
    <w:rsid w:val="00173ACA"/>
    <w:rsid w:val="00173BF9"/>
    <w:rsid w:val="00173CFA"/>
    <w:rsid w:val="00173D1D"/>
    <w:rsid w:val="00173D63"/>
    <w:rsid w:val="00173DEB"/>
    <w:rsid w:val="00173DF2"/>
    <w:rsid w:val="00173E2E"/>
    <w:rsid w:val="00173ECA"/>
    <w:rsid w:val="00173ED1"/>
    <w:rsid w:val="00173F3C"/>
    <w:rsid w:val="00173FC4"/>
    <w:rsid w:val="00174013"/>
    <w:rsid w:val="001740FB"/>
    <w:rsid w:val="00174114"/>
    <w:rsid w:val="0017415F"/>
    <w:rsid w:val="001741C5"/>
    <w:rsid w:val="00174205"/>
    <w:rsid w:val="00174224"/>
    <w:rsid w:val="0017424A"/>
    <w:rsid w:val="001743CB"/>
    <w:rsid w:val="001743E9"/>
    <w:rsid w:val="00174405"/>
    <w:rsid w:val="0017448F"/>
    <w:rsid w:val="001744D6"/>
    <w:rsid w:val="00174501"/>
    <w:rsid w:val="00174565"/>
    <w:rsid w:val="00174661"/>
    <w:rsid w:val="00174817"/>
    <w:rsid w:val="0017486D"/>
    <w:rsid w:val="00174905"/>
    <w:rsid w:val="00174959"/>
    <w:rsid w:val="00174973"/>
    <w:rsid w:val="001749DA"/>
    <w:rsid w:val="00174A2E"/>
    <w:rsid w:val="00174ADE"/>
    <w:rsid w:val="00174B1D"/>
    <w:rsid w:val="00174B5D"/>
    <w:rsid w:val="00174B76"/>
    <w:rsid w:val="00174BD2"/>
    <w:rsid w:val="00174D4C"/>
    <w:rsid w:val="00174D6C"/>
    <w:rsid w:val="00174DA6"/>
    <w:rsid w:val="00174DC8"/>
    <w:rsid w:val="00174E0B"/>
    <w:rsid w:val="00174E37"/>
    <w:rsid w:val="00174E89"/>
    <w:rsid w:val="00174F08"/>
    <w:rsid w:val="00174F17"/>
    <w:rsid w:val="00174FA7"/>
    <w:rsid w:val="00174FB8"/>
    <w:rsid w:val="00174FC1"/>
    <w:rsid w:val="00174FD5"/>
    <w:rsid w:val="0017504E"/>
    <w:rsid w:val="0017506F"/>
    <w:rsid w:val="00175081"/>
    <w:rsid w:val="001750B4"/>
    <w:rsid w:val="001750B8"/>
    <w:rsid w:val="001751E4"/>
    <w:rsid w:val="0017523A"/>
    <w:rsid w:val="0017525A"/>
    <w:rsid w:val="00175479"/>
    <w:rsid w:val="0017551C"/>
    <w:rsid w:val="001755A1"/>
    <w:rsid w:val="00175622"/>
    <w:rsid w:val="00175627"/>
    <w:rsid w:val="001756B6"/>
    <w:rsid w:val="0017586B"/>
    <w:rsid w:val="001758EF"/>
    <w:rsid w:val="00175939"/>
    <w:rsid w:val="001759F9"/>
    <w:rsid w:val="00175A25"/>
    <w:rsid w:val="00175A73"/>
    <w:rsid w:val="00175BAB"/>
    <w:rsid w:val="00175BC3"/>
    <w:rsid w:val="00175D2C"/>
    <w:rsid w:val="00175DBF"/>
    <w:rsid w:val="00175DC1"/>
    <w:rsid w:val="00175E53"/>
    <w:rsid w:val="00175F6C"/>
    <w:rsid w:val="00175FF0"/>
    <w:rsid w:val="00176025"/>
    <w:rsid w:val="00176196"/>
    <w:rsid w:val="001762BF"/>
    <w:rsid w:val="00176324"/>
    <w:rsid w:val="0017637C"/>
    <w:rsid w:val="0017638C"/>
    <w:rsid w:val="001763A5"/>
    <w:rsid w:val="0017657C"/>
    <w:rsid w:val="001765A5"/>
    <w:rsid w:val="001765EB"/>
    <w:rsid w:val="00176623"/>
    <w:rsid w:val="0017673B"/>
    <w:rsid w:val="001767B3"/>
    <w:rsid w:val="00176887"/>
    <w:rsid w:val="001768B5"/>
    <w:rsid w:val="00176921"/>
    <w:rsid w:val="00176933"/>
    <w:rsid w:val="00176992"/>
    <w:rsid w:val="00176A59"/>
    <w:rsid w:val="00176A7D"/>
    <w:rsid w:val="00176B1B"/>
    <w:rsid w:val="00176B21"/>
    <w:rsid w:val="00176CC2"/>
    <w:rsid w:val="00176E14"/>
    <w:rsid w:val="00176E23"/>
    <w:rsid w:val="00176EAD"/>
    <w:rsid w:val="00176F89"/>
    <w:rsid w:val="00176FE0"/>
    <w:rsid w:val="00176FEC"/>
    <w:rsid w:val="00177008"/>
    <w:rsid w:val="0017702F"/>
    <w:rsid w:val="00177052"/>
    <w:rsid w:val="00177108"/>
    <w:rsid w:val="00177167"/>
    <w:rsid w:val="001771B5"/>
    <w:rsid w:val="00177374"/>
    <w:rsid w:val="0017758D"/>
    <w:rsid w:val="00177656"/>
    <w:rsid w:val="001776C0"/>
    <w:rsid w:val="001776D3"/>
    <w:rsid w:val="001776DB"/>
    <w:rsid w:val="001777CA"/>
    <w:rsid w:val="00177824"/>
    <w:rsid w:val="00177871"/>
    <w:rsid w:val="00177887"/>
    <w:rsid w:val="001778E1"/>
    <w:rsid w:val="0017790C"/>
    <w:rsid w:val="00177982"/>
    <w:rsid w:val="001779AB"/>
    <w:rsid w:val="001779B9"/>
    <w:rsid w:val="001779F1"/>
    <w:rsid w:val="00177AF0"/>
    <w:rsid w:val="00177B14"/>
    <w:rsid w:val="00177B3A"/>
    <w:rsid w:val="00177C1E"/>
    <w:rsid w:val="00177CA5"/>
    <w:rsid w:val="00177D52"/>
    <w:rsid w:val="00177E98"/>
    <w:rsid w:val="00177EE8"/>
    <w:rsid w:val="00177F37"/>
    <w:rsid w:val="00180020"/>
    <w:rsid w:val="00180055"/>
    <w:rsid w:val="0018008A"/>
    <w:rsid w:val="001800AC"/>
    <w:rsid w:val="00180117"/>
    <w:rsid w:val="001801E5"/>
    <w:rsid w:val="0018027D"/>
    <w:rsid w:val="0018040A"/>
    <w:rsid w:val="0018040C"/>
    <w:rsid w:val="0018043A"/>
    <w:rsid w:val="00180519"/>
    <w:rsid w:val="00180624"/>
    <w:rsid w:val="00180647"/>
    <w:rsid w:val="0018064D"/>
    <w:rsid w:val="001806B5"/>
    <w:rsid w:val="0018074B"/>
    <w:rsid w:val="00180877"/>
    <w:rsid w:val="0018098D"/>
    <w:rsid w:val="001809A1"/>
    <w:rsid w:val="00180AA6"/>
    <w:rsid w:val="00180AD1"/>
    <w:rsid w:val="00180BB8"/>
    <w:rsid w:val="00180C58"/>
    <w:rsid w:val="00180C72"/>
    <w:rsid w:val="00180D47"/>
    <w:rsid w:val="00180E05"/>
    <w:rsid w:val="00180F8D"/>
    <w:rsid w:val="00180FCD"/>
    <w:rsid w:val="00181038"/>
    <w:rsid w:val="001810C7"/>
    <w:rsid w:val="001810F1"/>
    <w:rsid w:val="0018130B"/>
    <w:rsid w:val="0018135A"/>
    <w:rsid w:val="001813C2"/>
    <w:rsid w:val="001813F8"/>
    <w:rsid w:val="0018141B"/>
    <w:rsid w:val="0018143F"/>
    <w:rsid w:val="001814A7"/>
    <w:rsid w:val="001814CC"/>
    <w:rsid w:val="001814D2"/>
    <w:rsid w:val="001814F0"/>
    <w:rsid w:val="00181570"/>
    <w:rsid w:val="001815A1"/>
    <w:rsid w:val="001815F9"/>
    <w:rsid w:val="00181601"/>
    <w:rsid w:val="00181621"/>
    <w:rsid w:val="00181648"/>
    <w:rsid w:val="001816DC"/>
    <w:rsid w:val="00181722"/>
    <w:rsid w:val="00181758"/>
    <w:rsid w:val="00181832"/>
    <w:rsid w:val="00181847"/>
    <w:rsid w:val="00181873"/>
    <w:rsid w:val="001818C2"/>
    <w:rsid w:val="001818CF"/>
    <w:rsid w:val="00181901"/>
    <w:rsid w:val="00181949"/>
    <w:rsid w:val="001819DB"/>
    <w:rsid w:val="00181ADA"/>
    <w:rsid w:val="00181AE1"/>
    <w:rsid w:val="00181B0D"/>
    <w:rsid w:val="00181B2C"/>
    <w:rsid w:val="00181B6F"/>
    <w:rsid w:val="00181BA3"/>
    <w:rsid w:val="00181C2F"/>
    <w:rsid w:val="00181FB8"/>
    <w:rsid w:val="00182034"/>
    <w:rsid w:val="001820E7"/>
    <w:rsid w:val="0018213B"/>
    <w:rsid w:val="00182218"/>
    <w:rsid w:val="0018225D"/>
    <w:rsid w:val="00182418"/>
    <w:rsid w:val="00182429"/>
    <w:rsid w:val="00182509"/>
    <w:rsid w:val="001825CC"/>
    <w:rsid w:val="001825F6"/>
    <w:rsid w:val="0018265A"/>
    <w:rsid w:val="00182762"/>
    <w:rsid w:val="001827AF"/>
    <w:rsid w:val="001827D6"/>
    <w:rsid w:val="001827FB"/>
    <w:rsid w:val="00182813"/>
    <w:rsid w:val="00182823"/>
    <w:rsid w:val="001828CF"/>
    <w:rsid w:val="00182949"/>
    <w:rsid w:val="00182982"/>
    <w:rsid w:val="00182A70"/>
    <w:rsid w:val="00182ADA"/>
    <w:rsid w:val="00182AF1"/>
    <w:rsid w:val="00182B1F"/>
    <w:rsid w:val="00182BD2"/>
    <w:rsid w:val="00182CAC"/>
    <w:rsid w:val="00182D13"/>
    <w:rsid w:val="00182D1F"/>
    <w:rsid w:val="00182DB4"/>
    <w:rsid w:val="00182DF3"/>
    <w:rsid w:val="00182E3B"/>
    <w:rsid w:val="00182EDE"/>
    <w:rsid w:val="00182F79"/>
    <w:rsid w:val="00183075"/>
    <w:rsid w:val="001830F6"/>
    <w:rsid w:val="001830FA"/>
    <w:rsid w:val="00183122"/>
    <w:rsid w:val="001831E0"/>
    <w:rsid w:val="0018327B"/>
    <w:rsid w:val="0018327E"/>
    <w:rsid w:val="00183285"/>
    <w:rsid w:val="00183437"/>
    <w:rsid w:val="0018347B"/>
    <w:rsid w:val="00183519"/>
    <w:rsid w:val="001835F6"/>
    <w:rsid w:val="0018360C"/>
    <w:rsid w:val="0018361B"/>
    <w:rsid w:val="0018364C"/>
    <w:rsid w:val="00183672"/>
    <w:rsid w:val="00183702"/>
    <w:rsid w:val="001837EB"/>
    <w:rsid w:val="00183843"/>
    <w:rsid w:val="00183845"/>
    <w:rsid w:val="0018386C"/>
    <w:rsid w:val="00183880"/>
    <w:rsid w:val="001838D7"/>
    <w:rsid w:val="0018392D"/>
    <w:rsid w:val="00183A49"/>
    <w:rsid w:val="00183A9A"/>
    <w:rsid w:val="00183B15"/>
    <w:rsid w:val="00183B17"/>
    <w:rsid w:val="00183C38"/>
    <w:rsid w:val="00183C92"/>
    <w:rsid w:val="00183CFB"/>
    <w:rsid w:val="00183DC7"/>
    <w:rsid w:val="00183E64"/>
    <w:rsid w:val="00183EE1"/>
    <w:rsid w:val="00183EE9"/>
    <w:rsid w:val="00183EF6"/>
    <w:rsid w:val="00184010"/>
    <w:rsid w:val="0018402D"/>
    <w:rsid w:val="0018421F"/>
    <w:rsid w:val="00184257"/>
    <w:rsid w:val="00184286"/>
    <w:rsid w:val="00184335"/>
    <w:rsid w:val="00184341"/>
    <w:rsid w:val="0018434F"/>
    <w:rsid w:val="00184354"/>
    <w:rsid w:val="00184392"/>
    <w:rsid w:val="00184476"/>
    <w:rsid w:val="00184480"/>
    <w:rsid w:val="0018448F"/>
    <w:rsid w:val="001844E7"/>
    <w:rsid w:val="001845F6"/>
    <w:rsid w:val="00184653"/>
    <w:rsid w:val="0018465F"/>
    <w:rsid w:val="00184668"/>
    <w:rsid w:val="0018467C"/>
    <w:rsid w:val="00184687"/>
    <w:rsid w:val="00184699"/>
    <w:rsid w:val="001846E0"/>
    <w:rsid w:val="0018482C"/>
    <w:rsid w:val="001848E8"/>
    <w:rsid w:val="0018498A"/>
    <w:rsid w:val="0018498C"/>
    <w:rsid w:val="00184998"/>
    <w:rsid w:val="00184ADC"/>
    <w:rsid w:val="00184C7C"/>
    <w:rsid w:val="00184C9C"/>
    <w:rsid w:val="00184C9F"/>
    <w:rsid w:val="00184CC9"/>
    <w:rsid w:val="00184CF9"/>
    <w:rsid w:val="00184DB4"/>
    <w:rsid w:val="00184DBB"/>
    <w:rsid w:val="00184DC3"/>
    <w:rsid w:val="00184E00"/>
    <w:rsid w:val="00184EDF"/>
    <w:rsid w:val="00184F20"/>
    <w:rsid w:val="00184F6A"/>
    <w:rsid w:val="00184F8D"/>
    <w:rsid w:val="00184FB4"/>
    <w:rsid w:val="00185123"/>
    <w:rsid w:val="00185253"/>
    <w:rsid w:val="00185305"/>
    <w:rsid w:val="00185494"/>
    <w:rsid w:val="00185698"/>
    <w:rsid w:val="001856D0"/>
    <w:rsid w:val="00185709"/>
    <w:rsid w:val="00185752"/>
    <w:rsid w:val="00185770"/>
    <w:rsid w:val="001857E5"/>
    <w:rsid w:val="001857FB"/>
    <w:rsid w:val="00185851"/>
    <w:rsid w:val="00185894"/>
    <w:rsid w:val="001858C4"/>
    <w:rsid w:val="00185915"/>
    <w:rsid w:val="00185916"/>
    <w:rsid w:val="001859BD"/>
    <w:rsid w:val="001859D1"/>
    <w:rsid w:val="00185A47"/>
    <w:rsid w:val="00185AB0"/>
    <w:rsid w:val="00185AB7"/>
    <w:rsid w:val="00185BEE"/>
    <w:rsid w:val="00185CB2"/>
    <w:rsid w:val="00185CD3"/>
    <w:rsid w:val="00185CDE"/>
    <w:rsid w:val="00185D09"/>
    <w:rsid w:val="00185D6D"/>
    <w:rsid w:val="00185D7C"/>
    <w:rsid w:val="00185D85"/>
    <w:rsid w:val="00185EA9"/>
    <w:rsid w:val="00185EF0"/>
    <w:rsid w:val="00186050"/>
    <w:rsid w:val="001860B9"/>
    <w:rsid w:val="00186172"/>
    <w:rsid w:val="001861C7"/>
    <w:rsid w:val="001861D9"/>
    <w:rsid w:val="001861DA"/>
    <w:rsid w:val="0018632A"/>
    <w:rsid w:val="0018646C"/>
    <w:rsid w:val="00186547"/>
    <w:rsid w:val="0018655D"/>
    <w:rsid w:val="00186694"/>
    <w:rsid w:val="00186699"/>
    <w:rsid w:val="0018672D"/>
    <w:rsid w:val="00186741"/>
    <w:rsid w:val="001868DC"/>
    <w:rsid w:val="0018699B"/>
    <w:rsid w:val="00186A08"/>
    <w:rsid w:val="00186A0B"/>
    <w:rsid w:val="00186A20"/>
    <w:rsid w:val="00186AC5"/>
    <w:rsid w:val="00186B92"/>
    <w:rsid w:val="00186BFC"/>
    <w:rsid w:val="00186C1F"/>
    <w:rsid w:val="00186CFA"/>
    <w:rsid w:val="00186D3F"/>
    <w:rsid w:val="00186E32"/>
    <w:rsid w:val="00186E4A"/>
    <w:rsid w:val="00186EB9"/>
    <w:rsid w:val="00186ECE"/>
    <w:rsid w:val="00186F3A"/>
    <w:rsid w:val="00186F54"/>
    <w:rsid w:val="00186FA2"/>
    <w:rsid w:val="00186FDE"/>
    <w:rsid w:val="001870F3"/>
    <w:rsid w:val="0018714D"/>
    <w:rsid w:val="0018717D"/>
    <w:rsid w:val="001871F4"/>
    <w:rsid w:val="00187231"/>
    <w:rsid w:val="001872AE"/>
    <w:rsid w:val="001872C9"/>
    <w:rsid w:val="001872DE"/>
    <w:rsid w:val="001872E6"/>
    <w:rsid w:val="0018735D"/>
    <w:rsid w:val="001873A3"/>
    <w:rsid w:val="001873BA"/>
    <w:rsid w:val="00187500"/>
    <w:rsid w:val="00187505"/>
    <w:rsid w:val="001875D9"/>
    <w:rsid w:val="0018760C"/>
    <w:rsid w:val="0018776B"/>
    <w:rsid w:val="00187828"/>
    <w:rsid w:val="00187888"/>
    <w:rsid w:val="0018789A"/>
    <w:rsid w:val="00187901"/>
    <w:rsid w:val="00187965"/>
    <w:rsid w:val="00187971"/>
    <w:rsid w:val="00187998"/>
    <w:rsid w:val="001879A0"/>
    <w:rsid w:val="001879C1"/>
    <w:rsid w:val="00187A07"/>
    <w:rsid w:val="00187B29"/>
    <w:rsid w:val="00187BD9"/>
    <w:rsid w:val="00187C81"/>
    <w:rsid w:val="00187E12"/>
    <w:rsid w:val="00187E4C"/>
    <w:rsid w:val="00190060"/>
    <w:rsid w:val="00190088"/>
    <w:rsid w:val="001900D7"/>
    <w:rsid w:val="001900E6"/>
    <w:rsid w:val="001900FF"/>
    <w:rsid w:val="00190270"/>
    <w:rsid w:val="001902C6"/>
    <w:rsid w:val="00190418"/>
    <w:rsid w:val="0019045A"/>
    <w:rsid w:val="00190477"/>
    <w:rsid w:val="001904D5"/>
    <w:rsid w:val="001904D6"/>
    <w:rsid w:val="001904F8"/>
    <w:rsid w:val="00190550"/>
    <w:rsid w:val="001905EA"/>
    <w:rsid w:val="0019071B"/>
    <w:rsid w:val="0019079E"/>
    <w:rsid w:val="001907F4"/>
    <w:rsid w:val="001907F5"/>
    <w:rsid w:val="001908AB"/>
    <w:rsid w:val="001908B2"/>
    <w:rsid w:val="001908BD"/>
    <w:rsid w:val="001908C3"/>
    <w:rsid w:val="00190900"/>
    <w:rsid w:val="0019093F"/>
    <w:rsid w:val="001909EB"/>
    <w:rsid w:val="00190B6E"/>
    <w:rsid w:val="00190CC8"/>
    <w:rsid w:val="00190D1D"/>
    <w:rsid w:val="00190D2A"/>
    <w:rsid w:val="00190D3E"/>
    <w:rsid w:val="00190D56"/>
    <w:rsid w:val="00190D84"/>
    <w:rsid w:val="001911C4"/>
    <w:rsid w:val="001911F9"/>
    <w:rsid w:val="00191264"/>
    <w:rsid w:val="0019135A"/>
    <w:rsid w:val="0019149D"/>
    <w:rsid w:val="0019150F"/>
    <w:rsid w:val="00191555"/>
    <w:rsid w:val="00191585"/>
    <w:rsid w:val="001915F8"/>
    <w:rsid w:val="0019169B"/>
    <w:rsid w:val="001916C3"/>
    <w:rsid w:val="001916F1"/>
    <w:rsid w:val="00191706"/>
    <w:rsid w:val="0019183C"/>
    <w:rsid w:val="00191852"/>
    <w:rsid w:val="0019188C"/>
    <w:rsid w:val="00191994"/>
    <w:rsid w:val="00191A15"/>
    <w:rsid w:val="00191A62"/>
    <w:rsid w:val="00191A85"/>
    <w:rsid w:val="00191BF8"/>
    <w:rsid w:val="00191CC4"/>
    <w:rsid w:val="00191CC9"/>
    <w:rsid w:val="00191D40"/>
    <w:rsid w:val="00191E6B"/>
    <w:rsid w:val="00191EEA"/>
    <w:rsid w:val="00191EFB"/>
    <w:rsid w:val="00191F21"/>
    <w:rsid w:val="00191FF0"/>
    <w:rsid w:val="0019200F"/>
    <w:rsid w:val="00192054"/>
    <w:rsid w:val="00192072"/>
    <w:rsid w:val="00192201"/>
    <w:rsid w:val="00192217"/>
    <w:rsid w:val="00192222"/>
    <w:rsid w:val="00192293"/>
    <w:rsid w:val="001922C3"/>
    <w:rsid w:val="00192468"/>
    <w:rsid w:val="00192572"/>
    <w:rsid w:val="00192615"/>
    <w:rsid w:val="0019269B"/>
    <w:rsid w:val="001926E5"/>
    <w:rsid w:val="00192721"/>
    <w:rsid w:val="0019274D"/>
    <w:rsid w:val="00192812"/>
    <w:rsid w:val="0019283C"/>
    <w:rsid w:val="00192869"/>
    <w:rsid w:val="00192923"/>
    <w:rsid w:val="00192974"/>
    <w:rsid w:val="00192A46"/>
    <w:rsid w:val="00192A4C"/>
    <w:rsid w:val="00192A8C"/>
    <w:rsid w:val="00192B00"/>
    <w:rsid w:val="00192B07"/>
    <w:rsid w:val="00192B6F"/>
    <w:rsid w:val="00192E20"/>
    <w:rsid w:val="00192EBD"/>
    <w:rsid w:val="00192F67"/>
    <w:rsid w:val="00192FCF"/>
    <w:rsid w:val="001930F8"/>
    <w:rsid w:val="00193139"/>
    <w:rsid w:val="001931C3"/>
    <w:rsid w:val="001931F8"/>
    <w:rsid w:val="001932E8"/>
    <w:rsid w:val="0019357A"/>
    <w:rsid w:val="0019358A"/>
    <w:rsid w:val="001935F5"/>
    <w:rsid w:val="00193602"/>
    <w:rsid w:val="00193624"/>
    <w:rsid w:val="00193650"/>
    <w:rsid w:val="0019370A"/>
    <w:rsid w:val="00193712"/>
    <w:rsid w:val="00193725"/>
    <w:rsid w:val="00193803"/>
    <w:rsid w:val="00193889"/>
    <w:rsid w:val="0019389E"/>
    <w:rsid w:val="001938BE"/>
    <w:rsid w:val="001938C5"/>
    <w:rsid w:val="001938D9"/>
    <w:rsid w:val="00193946"/>
    <w:rsid w:val="0019399F"/>
    <w:rsid w:val="00193A06"/>
    <w:rsid w:val="00193A3E"/>
    <w:rsid w:val="00193A44"/>
    <w:rsid w:val="00193A47"/>
    <w:rsid w:val="00193AEB"/>
    <w:rsid w:val="00193B60"/>
    <w:rsid w:val="00193B66"/>
    <w:rsid w:val="00193B82"/>
    <w:rsid w:val="00193C16"/>
    <w:rsid w:val="00193CA1"/>
    <w:rsid w:val="00193DA2"/>
    <w:rsid w:val="00193ECC"/>
    <w:rsid w:val="00193F8F"/>
    <w:rsid w:val="00193FDF"/>
    <w:rsid w:val="0019410F"/>
    <w:rsid w:val="00194110"/>
    <w:rsid w:val="001941DB"/>
    <w:rsid w:val="001941ED"/>
    <w:rsid w:val="001942DE"/>
    <w:rsid w:val="001942E3"/>
    <w:rsid w:val="00194337"/>
    <w:rsid w:val="001943AC"/>
    <w:rsid w:val="001944F2"/>
    <w:rsid w:val="00194525"/>
    <w:rsid w:val="0019454E"/>
    <w:rsid w:val="001945FC"/>
    <w:rsid w:val="00194601"/>
    <w:rsid w:val="0019462F"/>
    <w:rsid w:val="00194685"/>
    <w:rsid w:val="00194815"/>
    <w:rsid w:val="00194881"/>
    <w:rsid w:val="00194890"/>
    <w:rsid w:val="0019497C"/>
    <w:rsid w:val="0019499B"/>
    <w:rsid w:val="001949B4"/>
    <w:rsid w:val="001949D7"/>
    <w:rsid w:val="00194A0E"/>
    <w:rsid w:val="00194AA4"/>
    <w:rsid w:val="00194AA5"/>
    <w:rsid w:val="00194B35"/>
    <w:rsid w:val="00194BD1"/>
    <w:rsid w:val="00194C77"/>
    <w:rsid w:val="00194CC9"/>
    <w:rsid w:val="00194F4D"/>
    <w:rsid w:val="00194FC3"/>
    <w:rsid w:val="00195062"/>
    <w:rsid w:val="00195066"/>
    <w:rsid w:val="00195240"/>
    <w:rsid w:val="00195260"/>
    <w:rsid w:val="00195280"/>
    <w:rsid w:val="00195294"/>
    <w:rsid w:val="0019529F"/>
    <w:rsid w:val="0019538A"/>
    <w:rsid w:val="00195440"/>
    <w:rsid w:val="001954A9"/>
    <w:rsid w:val="001954D9"/>
    <w:rsid w:val="001954E5"/>
    <w:rsid w:val="0019554A"/>
    <w:rsid w:val="001955CD"/>
    <w:rsid w:val="001955FA"/>
    <w:rsid w:val="001956AC"/>
    <w:rsid w:val="001956B9"/>
    <w:rsid w:val="00195736"/>
    <w:rsid w:val="0019574C"/>
    <w:rsid w:val="001957F8"/>
    <w:rsid w:val="00195857"/>
    <w:rsid w:val="001958A5"/>
    <w:rsid w:val="001959D2"/>
    <w:rsid w:val="00195AE0"/>
    <w:rsid w:val="00195AE7"/>
    <w:rsid w:val="00195B78"/>
    <w:rsid w:val="00195BE0"/>
    <w:rsid w:val="00195C22"/>
    <w:rsid w:val="00195CEF"/>
    <w:rsid w:val="00195E42"/>
    <w:rsid w:val="00195E6D"/>
    <w:rsid w:val="00195E70"/>
    <w:rsid w:val="00195F3A"/>
    <w:rsid w:val="00195F72"/>
    <w:rsid w:val="00196030"/>
    <w:rsid w:val="0019603A"/>
    <w:rsid w:val="00196092"/>
    <w:rsid w:val="00196264"/>
    <w:rsid w:val="00196280"/>
    <w:rsid w:val="00196366"/>
    <w:rsid w:val="00196375"/>
    <w:rsid w:val="0019637C"/>
    <w:rsid w:val="00196423"/>
    <w:rsid w:val="00196540"/>
    <w:rsid w:val="00196552"/>
    <w:rsid w:val="0019656C"/>
    <w:rsid w:val="00196609"/>
    <w:rsid w:val="0019663B"/>
    <w:rsid w:val="00196722"/>
    <w:rsid w:val="0019675E"/>
    <w:rsid w:val="00196760"/>
    <w:rsid w:val="0019677D"/>
    <w:rsid w:val="00196857"/>
    <w:rsid w:val="001968C9"/>
    <w:rsid w:val="0019690E"/>
    <w:rsid w:val="00196AAE"/>
    <w:rsid w:val="00196BAE"/>
    <w:rsid w:val="00196BB1"/>
    <w:rsid w:val="00196BE8"/>
    <w:rsid w:val="00196C0A"/>
    <w:rsid w:val="00196D8E"/>
    <w:rsid w:val="00196DD6"/>
    <w:rsid w:val="00196E56"/>
    <w:rsid w:val="00196EBD"/>
    <w:rsid w:val="0019704C"/>
    <w:rsid w:val="001971A6"/>
    <w:rsid w:val="001971D4"/>
    <w:rsid w:val="00197391"/>
    <w:rsid w:val="001973C6"/>
    <w:rsid w:val="001973DF"/>
    <w:rsid w:val="0019747C"/>
    <w:rsid w:val="001974E9"/>
    <w:rsid w:val="0019751C"/>
    <w:rsid w:val="0019758A"/>
    <w:rsid w:val="001975B1"/>
    <w:rsid w:val="0019777A"/>
    <w:rsid w:val="001977BA"/>
    <w:rsid w:val="001977FA"/>
    <w:rsid w:val="00197806"/>
    <w:rsid w:val="001978B6"/>
    <w:rsid w:val="001979CF"/>
    <w:rsid w:val="00197A52"/>
    <w:rsid w:val="00197ACF"/>
    <w:rsid w:val="00197B57"/>
    <w:rsid w:val="00197BBF"/>
    <w:rsid w:val="00197DCD"/>
    <w:rsid w:val="00197DF0"/>
    <w:rsid w:val="00197DFB"/>
    <w:rsid w:val="00197E12"/>
    <w:rsid w:val="00197E92"/>
    <w:rsid w:val="00197F00"/>
    <w:rsid w:val="001A0123"/>
    <w:rsid w:val="001A019C"/>
    <w:rsid w:val="001A0218"/>
    <w:rsid w:val="001A0238"/>
    <w:rsid w:val="001A024D"/>
    <w:rsid w:val="001A028E"/>
    <w:rsid w:val="001A04E3"/>
    <w:rsid w:val="001A05AE"/>
    <w:rsid w:val="001A06B4"/>
    <w:rsid w:val="001A06B5"/>
    <w:rsid w:val="001A07CE"/>
    <w:rsid w:val="001A0833"/>
    <w:rsid w:val="001A0929"/>
    <w:rsid w:val="001A0934"/>
    <w:rsid w:val="001A093D"/>
    <w:rsid w:val="001A0A5C"/>
    <w:rsid w:val="001A0ADF"/>
    <w:rsid w:val="001A0B47"/>
    <w:rsid w:val="001A0BAB"/>
    <w:rsid w:val="001A0BFA"/>
    <w:rsid w:val="001A0C50"/>
    <w:rsid w:val="001A0CDA"/>
    <w:rsid w:val="001A0DE7"/>
    <w:rsid w:val="001A0E27"/>
    <w:rsid w:val="001A0EBF"/>
    <w:rsid w:val="001A0F5F"/>
    <w:rsid w:val="001A0F93"/>
    <w:rsid w:val="001A0FE2"/>
    <w:rsid w:val="001A0FF2"/>
    <w:rsid w:val="001A1019"/>
    <w:rsid w:val="001A1071"/>
    <w:rsid w:val="001A1123"/>
    <w:rsid w:val="001A1125"/>
    <w:rsid w:val="001A1198"/>
    <w:rsid w:val="001A1274"/>
    <w:rsid w:val="001A1300"/>
    <w:rsid w:val="001A134F"/>
    <w:rsid w:val="001A1367"/>
    <w:rsid w:val="001A1381"/>
    <w:rsid w:val="001A13F4"/>
    <w:rsid w:val="001A1490"/>
    <w:rsid w:val="001A14D8"/>
    <w:rsid w:val="001A14E7"/>
    <w:rsid w:val="001A160B"/>
    <w:rsid w:val="001A1636"/>
    <w:rsid w:val="001A16C6"/>
    <w:rsid w:val="001A16F4"/>
    <w:rsid w:val="001A1714"/>
    <w:rsid w:val="001A1820"/>
    <w:rsid w:val="001A1860"/>
    <w:rsid w:val="001A1864"/>
    <w:rsid w:val="001A18B4"/>
    <w:rsid w:val="001A19A4"/>
    <w:rsid w:val="001A1A11"/>
    <w:rsid w:val="001A1AFB"/>
    <w:rsid w:val="001A1B0C"/>
    <w:rsid w:val="001A1BBD"/>
    <w:rsid w:val="001A1BED"/>
    <w:rsid w:val="001A1BFF"/>
    <w:rsid w:val="001A1C87"/>
    <w:rsid w:val="001A1CB7"/>
    <w:rsid w:val="001A1D60"/>
    <w:rsid w:val="001A1DA2"/>
    <w:rsid w:val="001A1DB9"/>
    <w:rsid w:val="001A1DC2"/>
    <w:rsid w:val="001A1FD0"/>
    <w:rsid w:val="001A2046"/>
    <w:rsid w:val="001A2077"/>
    <w:rsid w:val="001A207C"/>
    <w:rsid w:val="001A20CD"/>
    <w:rsid w:val="001A20D4"/>
    <w:rsid w:val="001A210B"/>
    <w:rsid w:val="001A213B"/>
    <w:rsid w:val="001A226E"/>
    <w:rsid w:val="001A2284"/>
    <w:rsid w:val="001A2302"/>
    <w:rsid w:val="001A23D4"/>
    <w:rsid w:val="001A246E"/>
    <w:rsid w:val="001A2562"/>
    <w:rsid w:val="001A25A0"/>
    <w:rsid w:val="001A25C9"/>
    <w:rsid w:val="001A25E1"/>
    <w:rsid w:val="001A26C3"/>
    <w:rsid w:val="001A270C"/>
    <w:rsid w:val="001A274D"/>
    <w:rsid w:val="001A275D"/>
    <w:rsid w:val="001A27C0"/>
    <w:rsid w:val="001A28BC"/>
    <w:rsid w:val="001A2929"/>
    <w:rsid w:val="001A2A70"/>
    <w:rsid w:val="001A2A73"/>
    <w:rsid w:val="001A2B5A"/>
    <w:rsid w:val="001A2BAE"/>
    <w:rsid w:val="001A2C06"/>
    <w:rsid w:val="001A2C08"/>
    <w:rsid w:val="001A2DAD"/>
    <w:rsid w:val="001A2ED9"/>
    <w:rsid w:val="001A2EF2"/>
    <w:rsid w:val="001A2EF4"/>
    <w:rsid w:val="001A2EF7"/>
    <w:rsid w:val="001A2F05"/>
    <w:rsid w:val="001A2F73"/>
    <w:rsid w:val="001A3023"/>
    <w:rsid w:val="001A30AD"/>
    <w:rsid w:val="001A311D"/>
    <w:rsid w:val="001A315B"/>
    <w:rsid w:val="001A31F5"/>
    <w:rsid w:val="001A3306"/>
    <w:rsid w:val="001A331F"/>
    <w:rsid w:val="001A33B5"/>
    <w:rsid w:val="001A3458"/>
    <w:rsid w:val="001A347B"/>
    <w:rsid w:val="001A354E"/>
    <w:rsid w:val="001A3584"/>
    <w:rsid w:val="001A35A3"/>
    <w:rsid w:val="001A35B5"/>
    <w:rsid w:val="001A360F"/>
    <w:rsid w:val="001A36A4"/>
    <w:rsid w:val="001A36FA"/>
    <w:rsid w:val="001A3712"/>
    <w:rsid w:val="001A37AB"/>
    <w:rsid w:val="001A37CB"/>
    <w:rsid w:val="001A39A3"/>
    <w:rsid w:val="001A3A39"/>
    <w:rsid w:val="001A3B49"/>
    <w:rsid w:val="001A3CE1"/>
    <w:rsid w:val="001A3D4B"/>
    <w:rsid w:val="001A3D8B"/>
    <w:rsid w:val="001A3DA4"/>
    <w:rsid w:val="001A3F25"/>
    <w:rsid w:val="001A3F51"/>
    <w:rsid w:val="001A408D"/>
    <w:rsid w:val="001A4138"/>
    <w:rsid w:val="001A41AA"/>
    <w:rsid w:val="001A4298"/>
    <w:rsid w:val="001A4329"/>
    <w:rsid w:val="001A4352"/>
    <w:rsid w:val="001A4408"/>
    <w:rsid w:val="001A441B"/>
    <w:rsid w:val="001A4433"/>
    <w:rsid w:val="001A4509"/>
    <w:rsid w:val="001A452B"/>
    <w:rsid w:val="001A4711"/>
    <w:rsid w:val="001A471B"/>
    <w:rsid w:val="001A4727"/>
    <w:rsid w:val="001A4823"/>
    <w:rsid w:val="001A484B"/>
    <w:rsid w:val="001A48BB"/>
    <w:rsid w:val="001A48BC"/>
    <w:rsid w:val="001A4B24"/>
    <w:rsid w:val="001A4BBB"/>
    <w:rsid w:val="001A4CCC"/>
    <w:rsid w:val="001A4D0D"/>
    <w:rsid w:val="001A4E79"/>
    <w:rsid w:val="001A4F33"/>
    <w:rsid w:val="001A4F44"/>
    <w:rsid w:val="001A4F89"/>
    <w:rsid w:val="001A4F91"/>
    <w:rsid w:val="001A507B"/>
    <w:rsid w:val="001A518D"/>
    <w:rsid w:val="001A51F3"/>
    <w:rsid w:val="001A527C"/>
    <w:rsid w:val="001A530E"/>
    <w:rsid w:val="001A5345"/>
    <w:rsid w:val="001A53A1"/>
    <w:rsid w:val="001A54D7"/>
    <w:rsid w:val="001A555F"/>
    <w:rsid w:val="001A569C"/>
    <w:rsid w:val="001A56BB"/>
    <w:rsid w:val="001A579B"/>
    <w:rsid w:val="001A588E"/>
    <w:rsid w:val="001A58BF"/>
    <w:rsid w:val="001A58D9"/>
    <w:rsid w:val="001A591C"/>
    <w:rsid w:val="001A5943"/>
    <w:rsid w:val="001A5A54"/>
    <w:rsid w:val="001A5B3E"/>
    <w:rsid w:val="001A5B9C"/>
    <w:rsid w:val="001A5BAB"/>
    <w:rsid w:val="001A5BE7"/>
    <w:rsid w:val="001A5D63"/>
    <w:rsid w:val="001A5D69"/>
    <w:rsid w:val="001A5F02"/>
    <w:rsid w:val="001A5FE1"/>
    <w:rsid w:val="001A6078"/>
    <w:rsid w:val="001A623C"/>
    <w:rsid w:val="001A6266"/>
    <w:rsid w:val="001A6277"/>
    <w:rsid w:val="001A62F7"/>
    <w:rsid w:val="001A6352"/>
    <w:rsid w:val="001A6353"/>
    <w:rsid w:val="001A64D2"/>
    <w:rsid w:val="001A6501"/>
    <w:rsid w:val="001A6627"/>
    <w:rsid w:val="001A663C"/>
    <w:rsid w:val="001A664D"/>
    <w:rsid w:val="001A6682"/>
    <w:rsid w:val="001A6687"/>
    <w:rsid w:val="001A66FB"/>
    <w:rsid w:val="001A6863"/>
    <w:rsid w:val="001A6ACF"/>
    <w:rsid w:val="001A6AD8"/>
    <w:rsid w:val="001A6AE7"/>
    <w:rsid w:val="001A6B3D"/>
    <w:rsid w:val="001A6B6D"/>
    <w:rsid w:val="001A6BC5"/>
    <w:rsid w:val="001A6C10"/>
    <w:rsid w:val="001A6C84"/>
    <w:rsid w:val="001A6DAE"/>
    <w:rsid w:val="001A6E5B"/>
    <w:rsid w:val="001A6F19"/>
    <w:rsid w:val="001A6F74"/>
    <w:rsid w:val="001A6FA9"/>
    <w:rsid w:val="001A70D0"/>
    <w:rsid w:val="001A7106"/>
    <w:rsid w:val="001A7188"/>
    <w:rsid w:val="001A718E"/>
    <w:rsid w:val="001A7476"/>
    <w:rsid w:val="001A74C9"/>
    <w:rsid w:val="001A7534"/>
    <w:rsid w:val="001A7615"/>
    <w:rsid w:val="001A763C"/>
    <w:rsid w:val="001A767F"/>
    <w:rsid w:val="001A7695"/>
    <w:rsid w:val="001A7713"/>
    <w:rsid w:val="001A77EB"/>
    <w:rsid w:val="001A782C"/>
    <w:rsid w:val="001A78ED"/>
    <w:rsid w:val="001A794E"/>
    <w:rsid w:val="001A7A5E"/>
    <w:rsid w:val="001A7A96"/>
    <w:rsid w:val="001A7B55"/>
    <w:rsid w:val="001A7C09"/>
    <w:rsid w:val="001A7C20"/>
    <w:rsid w:val="001A7C7C"/>
    <w:rsid w:val="001A7CF0"/>
    <w:rsid w:val="001A7CFD"/>
    <w:rsid w:val="001A7D14"/>
    <w:rsid w:val="001A7D60"/>
    <w:rsid w:val="001A7DA6"/>
    <w:rsid w:val="001A7DC7"/>
    <w:rsid w:val="001A7DDD"/>
    <w:rsid w:val="001A7E0C"/>
    <w:rsid w:val="001A7E36"/>
    <w:rsid w:val="001A7E81"/>
    <w:rsid w:val="001A7ED4"/>
    <w:rsid w:val="001A7EFC"/>
    <w:rsid w:val="001A7F12"/>
    <w:rsid w:val="001A7F27"/>
    <w:rsid w:val="001A7FD3"/>
    <w:rsid w:val="001A7FE5"/>
    <w:rsid w:val="001B003C"/>
    <w:rsid w:val="001B007A"/>
    <w:rsid w:val="001B00BB"/>
    <w:rsid w:val="001B00FC"/>
    <w:rsid w:val="001B013B"/>
    <w:rsid w:val="001B0210"/>
    <w:rsid w:val="001B027E"/>
    <w:rsid w:val="001B02D0"/>
    <w:rsid w:val="001B035E"/>
    <w:rsid w:val="001B0431"/>
    <w:rsid w:val="001B04CC"/>
    <w:rsid w:val="001B05AE"/>
    <w:rsid w:val="001B05C4"/>
    <w:rsid w:val="001B06B8"/>
    <w:rsid w:val="001B06C1"/>
    <w:rsid w:val="001B07B6"/>
    <w:rsid w:val="001B0830"/>
    <w:rsid w:val="001B0927"/>
    <w:rsid w:val="001B093C"/>
    <w:rsid w:val="001B0959"/>
    <w:rsid w:val="001B0A51"/>
    <w:rsid w:val="001B0B32"/>
    <w:rsid w:val="001B0BCE"/>
    <w:rsid w:val="001B0C05"/>
    <w:rsid w:val="001B0C1B"/>
    <w:rsid w:val="001B0C9B"/>
    <w:rsid w:val="001B0DC5"/>
    <w:rsid w:val="001B0DCE"/>
    <w:rsid w:val="001B0DD9"/>
    <w:rsid w:val="001B0E43"/>
    <w:rsid w:val="001B0F3E"/>
    <w:rsid w:val="001B0FC2"/>
    <w:rsid w:val="001B1025"/>
    <w:rsid w:val="001B1079"/>
    <w:rsid w:val="001B1174"/>
    <w:rsid w:val="001B1180"/>
    <w:rsid w:val="001B11A9"/>
    <w:rsid w:val="001B12F4"/>
    <w:rsid w:val="001B1364"/>
    <w:rsid w:val="001B1390"/>
    <w:rsid w:val="001B1391"/>
    <w:rsid w:val="001B139D"/>
    <w:rsid w:val="001B1410"/>
    <w:rsid w:val="001B146A"/>
    <w:rsid w:val="001B1519"/>
    <w:rsid w:val="001B154A"/>
    <w:rsid w:val="001B15A1"/>
    <w:rsid w:val="001B15E8"/>
    <w:rsid w:val="001B168B"/>
    <w:rsid w:val="001B1725"/>
    <w:rsid w:val="001B1874"/>
    <w:rsid w:val="001B18E2"/>
    <w:rsid w:val="001B192B"/>
    <w:rsid w:val="001B19A7"/>
    <w:rsid w:val="001B1A20"/>
    <w:rsid w:val="001B1A22"/>
    <w:rsid w:val="001B1A31"/>
    <w:rsid w:val="001B1A60"/>
    <w:rsid w:val="001B1ABD"/>
    <w:rsid w:val="001B1AEC"/>
    <w:rsid w:val="001B1BA8"/>
    <w:rsid w:val="001B1C56"/>
    <w:rsid w:val="001B1D97"/>
    <w:rsid w:val="001B1E10"/>
    <w:rsid w:val="001B1E7A"/>
    <w:rsid w:val="001B1E7D"/>
    <w:rsid w:val="001B1FAD"/>
    <w:rsid w:val="001B2050"/>
    <w:rsid w:val="001B2065"/>
    <w:rsid w:val="001B206E"/>
    <w:rsid w:val="001B20B7"/>
    <w:rsid w:val="001B20BD"/>
    <w:rsid w:val="001B20EF"/>
    <w:rsid w:val="001B2192"/>
    <w:rsid w:val="001B21EA"/>
    <w:rsid w:val="001B21FE"/>
    <w:rsid w:val="001B22AB"/>
    <w:rsid w:val="001B23E8"/>
    <w:rsid w:val="001B244C"/>
    <w:rsid w:val="001B244E"/>
    <w:rsid w:val="001B246C"/>
    <w:rsid w:val="001B2478"/>
    <w:rsid w:val="001B251D"/>
    <w:rsid w:val="001B262A"/>
    <w:rsid w:val="001B26F4"/>
    <w:rsid w:val="001B287E"/>
    <w:rsid w:val="001B28B9"/>
    <w:rsid w:val="001B28F9"/>
    <w:rsid w:val="001B29FF"/>
    <w:rsid w:val="001B2A39"/>
    <w:rsid w:val="001B2B81"/>
    <w:rsid w:val="001B2CB0"/>
    <w:rsid w:val="001B2CB7"/>
    <w:rsid w:val="001B2CCF"/>
    <w:rsid w:val="001B2CD8"/>
    <w:rsid w:val="001B2CE5"/>
    <w:rsid w:val="001B2D73"/>
    <w:rsid w:val="001B2DED"/>
    <w:rsid w:val="001B2EEE"/>
    <w:rsid w:val="001B2F23"/>
    <w:rsid w:val="001B2FBD"/>
    <w:rsid w:val="001B306D"/>
    <w:rsid w:val="001B30F7"/>
    <w:rsid w:val="001B310B"/>
    <w:rsid w:val="001B311F"/>
    <w:rsid w:val="001B3184"/>
    <w:rsid w:val="001B31CE"/>
    <w:rsid w:val="001B31F0"/>
    <w:rsid w:val="001B3205"/>
    <w:rsid w:val="001B3218"/>
    <w:rsid w:val="001B324C"/>
    <w:rsid w:val="001B32CF"/>
    <w:rsid w:val="001B32D8"/>
    <w:rsid w:val="001B337C"/>
    <w:rsid w:val="001B33B2"/>
    <w:rsid w:val="001B33B4"/>
    <w:rsid w:val="001B3427"/>
    <w:rsid w:val="001B34BA"/>
    <w:rsid w:val="001B351C"/>
    <w:rsid w:val="001B36B3"/>
    <w:rsid w:val="001B36BB"/>
    <w:rsid w:val="001B3713"/>
    <w:rsid w:val="001B372D"/>
    <w:rsid w:val="001B377E"/>
    <w:rsid w:val="001B37A3"/>
    <w:rsid w:val="001B37AE"/>
    <w:rsid w:val="001B39B0"/>
    <w:rsid w:val="001B3A2A"/>
    <w:rsid w:val="001B3A8A"/>
    <w:rsid w:val="001B3ADA"/>
    <w:rsid w:val="001B3BB2"/>
    <w:rsid w:val="001B3CC3"/>
    <w:rsid w:val="001B3D1B"/>
    <w:rsid w:val="001B3D97"/>
    <w:rsid w:val="001B3DE5"/>
    <w:rsid w:val="001B3F6B"/>
    <w:rsid w:val="001B3FC8"/>
    <w:rsid w:val="001B4000"/>
    <w:rsid w:val="001B4072"/>
    <w:rsid w:val="001B40F6"/>
    <w:rsid w:val="001B4119"/>
    <w:rsid w:val="001B4123"/>
    <w:rsid w:val="001B4150"/>
    <w:rsid w:val="001B4151"/>
    <w:rsid w:val="001B420A"/>
    <w:rsid w:val="001B4226"/>
    <w:rsid w:val="001B4299"/>
    <w:rsid w:val="001B4366"/>
    <w:rsid w:val="001B43B2"/>
    <w:rsid w:val="001B43CD"/>
    <w:rsid w:val="001B448A"/>
    <w:rsid w:val="001B466A"/>
    <w:rsid w:val="001B47C3"/>
    <w:rsid w:val="001B4802"/>
    <w:rsid w:val="001B481B"/>
    <w:rsid w:val="001B4853"/>
    <w:rsid w:val="001B4856"/>
    <w:rsid w:val="001B48C5"/>
    <w:rsid w:val="001B4A17"/>
    <w:rsid w:val="001B4AB2"/>
    <w:rsid w:val="001B4B4F"/>
    <w:rsid w:val="001B4C98"/>
    <w:rsid w:val="001B4D72"/>
    <w:rsid w:val="001B4E0A"/>
    <w:rsid w:val="001B4E3E"/>
    <w:rsid w:val="001B4E7E"/>
    <w:rsid w:val="001B4ECB"/>
    <w:rsid w:val="001B4F4F"/>
    <w:rsid w:val="001B4FB1"/>
    <w:rsid w:val="001B5058"/>
    <w:rsid w:val="001B50F7"/>
    <w:rsid w:val="001B517C"/>
    <w:rsid w:val="001B51CF"/>
    <w:rsid w:val="001B51DB"/>
    <w:rsid w:val="001B5258"/>
    <w:rsid w:val="001B5260"/>
    <w:rsid w:val="001B537E"/>
    <w:rsid w:val="001B53CD"/>
    <w:rsid w:val="001B5513"/>
    <w:rsid w:val="001B557E"/>
    <w:rsid w:val="001B55BE"/>
    <w:rsid w:val="001B5610"/>
    <w:rsid w:val="001B561B"/>
    <w:rsid w:val="001B5642"/>
    <w:rsid w:val="001B5668"/>
    <w:rsid w:val="001B567E"/>
    <w:rsid w:val="001B5690"/>
    <w:rsid w:val="001B57D3"/>
    <w:rsid w:val="001B5828"/>
    <w:rsid w:val="001B582A"/>
    <w:rsid w:val="001B583B"/>
    <w:rsid w:val="001B590D"/>
    <w:rsid w:val="001B5B23"/>
    <w:rsid w:val="001B5B2D"/>
    <w:rsid w:val="001B5B4C"/>
    <w:rsid w:val="001B5CD6"/>
    <w:rsid w:val="001B5D1D"/>
    <w:rsid w:val="001B5D4A"/>
    <w:rsid w:val="001B5E85"/>
    <w:rsid w:val="001B5FE7"/>
    <w:rsid w:val="001B5FF4"/>
    <w:rsid w:val="001B6026"/>
    <w:rsid w:val="001B6035"/>
    <w:rsid w:val="001B604B"/>
    <w:rsid w:val="001B6099"/>
    <w:rsid w:val="001B6102"/>
    <w:rsid w:val="001B610F"/>
    <w:rsid w:val="001B61F3"/>
    <w:rsid w:val="001B62A0"/>
    <w:rsid w:val="001B6340"/>
    <w:rsid w:val="001B6444"/>
    <w:rsid w:val="001B6450"/>
    <w:rsid w:val="001B650D"/>
    <w:rsid w:val="001B657B"/>
    <w:rsid w:val="001B6632"/>
    <w:rsid w:val="001B66AC"/>
    <w:rsid w:val="001B67B6"/>
    <w:rsid w:val="001B6864"/>
    <w:rsid w:val="001B687C"/>
    <w:rsid w:val="001B68C9"/>
    <w:rsid w:val="001B69B8"/>
    <w:rsid w:val="001B6A3D"/>
    <w:rsid w:val="001B6A4D"/>
    <w:rsid w:val="001B6AB1"/>
    <w:rsid w:val="001B6AD5"/>
    <w:rsid w:val="001B6B25"/>
    <w:rsid w:val="001B6B98"/>
    <w:rsid w:val="001B6BA2"/>
    <w:rsid w:val="001B6C4F"/>
    <w:rsid w:val="001B6C62"/>
    <w:rsid w:val="001B6C74"/>
    <w:rsid w:val="001B6CC8"/>
    <w:rsid w:val="001B6D71"/>
    <w:rsid w:val="001B6D72"/>
    <w:rsid w:val="001B6E6A"/>
    <w:rsid w:val="001B6FAB"/>
    <w:rsid w:val="001B6FF2"/>
    <w:rsid w:val="001B70FE"/>
    <w:rsid w:val="001B712D"/>
    <w:rsid w:val="001B739B"/>
    <w:rsid w:val="001B73D2"/>
    <w:rsid w:val="001B759A"/>
    <w:rsid w:val="001B75F3"/>
    <w:rsid w:val="001B769A"/>
    <w:rsid w:val="001B7714"/>
    <w:rsid w:val="001B77C8"/>
    <w:rsid w:val="001B7834"/>
    <w:rsid w:val="001B78E5"/>
    <w:rsid w:val="001B79A2"/>
    <w:rsid w:val="001B79BA"/>
    <w:rsid w:val="001B79CE"/>
    <w:rsid w:val="001B7AB0"/>
    <w:rsid w:val="001B7AFA"/>
    <w:rsid w:val="001B7B77"/>
    <w:rsid w:val="001B7BAA"/>
    <w:rsid w:val="001B7BAB"/>
    <w:rsid w:val="001B7BDA"/>
    <w:rsid w:val="001B7C20"/>
    <w:rsid w:val="001B7CA0"/>
    <w:rsid w:val="001B7CA6"/>
    <w:rsid w:val="001B7DAC"/>
    <w:rsid w:val="001B7E03"/>
    <w:rsid w:val="001B7E6A"/>
    <w:rsid w:val="001B7EBD"/>
    <w:rsid w:val="001B7EFF"/>
    <w:rsid w:val="001B7F1F"/>
    <w:rsid w:val="001B7FA1"/>
    <w:rsid w:val="001B7FF0"/>
    <w:rsid w:val="001C00C8"/>
    <w:rsid w:val="001C01D3"/>
    <w:rsid w:val="001C02D8"/>
    <w:rsid w:val="001C02D9"/>
    <w:rsid w:val="001C02E9"/>
    <w:rsid w:val="001C034C"/>
    <w:rsid w:val="001C0370"/>
    <w:rsid w:val="001C03B5"/>
    <w:rsid w:val="001C0469"/>
    <w:rsid w:val="001C049A"/>
    <w:rsid w:val="001C04BB"/>
    <w:rsid w:val="001C053A"/>
    <w:rsid w:val="001C0569"/>
    <w:rsid w:val="001C0578"/>
    <w:rsid w:val="001C0596"/>
    <w:rsid w:val="001C0669"/>
    <w:rsid w:val="001C0769"/>
    <w:rsid w:val="001C077F"/>
    <w:rsid w:val="001C0822"/>
    <w:rsid w:val="001C08DE"/>
    <w:rsid w:val="001C0956"/>
    <w:rsid w:val="001C0A3D"/>
    <w:rsid w:val="001C0AA6"/>
    <w:rsid w:val="001C0ACE"/>
    <w:rsid w:val="001C0B54"/>
    <w:rsid w:val="001C0CBF"/>
    <w:rsid w:val="001C0CE3"/>
    <w:rsid w:val="001C0CFE"/>
    <w:rsid w:val="001C0D09"/>
    <w:rsid w:val="001C0D7E"/>
    <w:rsid w:val="001C0D89"/>
    <w:rsid w:val="001C0E4E"/>
    <w:rsid w:val="001C0E61"/>
    <w:rsid w:val="001C0F1A"/>
    <w:rsid w:val="001C0F69"/>
    <w:rsid w:val="001C0FF1"/>
    <w:rsid w:val="001C1057"/>
    <w:rsid w:val="001C10C2"/>
    <w:rsid w:val="001C126C"/>
    <w:rsid w:val="001C1384"/>
    <w:rsid w:val="001C1415"/>
    <w:rsid w:val="001C165A"/>
    <w:rsid w:val="001C1667"/>
    <w:rsid w:val="001C168D"/>
    <w:rsid w:val="001C1703"/>
    <w:rsid w:val="001C1707"/>
    <w:rsid w:val="001C1746"/>
    <w:rsid w:val="001C1749"/>
    <w:rsid w:val="001C17FA"/>
    <w:rsid w:val="001C1801"/>
    <w:rsid w:val="001C1894"/>
    <w:rsid w:val="001C18B9"/>
    <w:rsid w:val="001C18C4"/>
    <w:rsid w:val="001C1984"/>
    <w:rsid w:val="001C199A"/>
    <w:rsid w:val="001C19A9"/>
    <w:rsid w:val="001C1A26"/>
    <w:rsid w:val="001C1B2E"/>
    <w:rsid w:val="001C1B37"/>
    <w:rsid w:val="001C1B90"/>
    <w:rsid w:val="001C1C12"/>
    <w:rsid w:val="001C1C74"/>
    <w:rsid w:val="001C1D12"/>
    <w:rsid w:val="001C1D78"/>
    <w:rsid w:val="001C1E1E"/>
    <w:rsid w:val="001C1EEF"/>
    <w:rsid w:val="001C201F"/>
    <w:rsid w:val="001C208B"/>
    <w:rsid w:val="001C2094"/>
    <w:rsid w:val="001C209A"/>
    <w:rsid w:val="001C2115"/>
    <w:rsid w:val="001C214F"/>
    <w:rsid w:val="001C2178"/>
    <w:rsid w:val="001C21E8"/>
    <w:rsid w:val="001C21F1"/>
    <w:rsid w:val="001C220E"/>
    <w:rsid w:val="001C228F"/>
    <w:rsid w:val="001C22DD"/>
    <w:rsid w:val="001C231D"/>
    <w:rsid w:val="001C232F"/>
    <w:rsid w:val="001C247D"/>
    <w:rsid w:val="001C263A"/>
    <w:rsid w:val="001C2718"/>
    <w:rsid w:val="001C2746"/>
    <w:rsid w:val="001C274F"/>
    <w:rsid w:val="001C298A"/>
    <w:rsid w:val="001C2A9B"/>
    <w:rsid w:val="001C2AA7"/>
    <w:rsid w:val="001C2B53"/>
    <w:rsid w:val="001C2BA1"/>
    <w:rsid w:val="001C2C04"/>
    <w:rsid w:val="001C2CDB"/>
    <w:rsid w:val="001C2D42"/>
    <w:rsid w:val="001C2D43"/>
    <w:rsid w:val="001C2DBE"/>
    <w:rsid w:val="001C2DDB"/>
    <w:rsid w:val="001C2DDC"/>
    <w:rsid w:val="001C2F9D"/>
    <w:rsid w:val="001C30DE"/>
    <w:rsid w:val="001C317C"/>
    <w:rsid w:val="001C31A5"/>
    <w:rsid w:val="001C31F8"/>
    <w:rsid w:val="001C3246"/>
    <w:rsid w:val="001C325B"/>
    <w:rsid w:val="001C32D5"/>
    <w:rsid w:val="001C335A"/>
    <w:rsid w:val="001C33F1"/>
    <w:rsid w:val="001C367C"/>
    <w:rsid w:val="001C370B"/>
    <w:rsid w:val="001C3723"/>
    <w:rsid w:val="001C3847"/>
    <w:rsid w:val="001C3851"/>
    <w:rsid w:val="001C38DC"/>
    <w:rsid w:val="001C3911"/>
    <w:rsid w:val="001C3956"/>
    <w:rsid w:val="001C3A3E"/>
    <w:rsid w:val="001C3A7B"/>
    <w:rsid w:val="001C3B82"/>
    <w:rsid w:val="001C3B90"/>
    <w:rsid w:val="001C3C5A"/>
    <w:rsid w:val="001C3C6D"/>
    <w:rsid w:val="001C3C77"/>
    <w:rsid w:val="001C3D03"/>
    <w:rsid w:val="001C3D96"/>
    <w:rsid w:val="001C3D9D"/>
    <w:rsid w:val="001C3E66"/>
    <w:rsid w:val="001C3F2D"/>
    <w:rsid w:val="001C40B1"/>
    <w:rsid w:val="001C4123"/>
    <w:rsid w:val="001C41AA"/>
    <w:rsid w:val="001C421C"/>
    <w:rsid w:val="001C4245"/>
    <w:rsid w:val="001C426D"/>
    <w:rsid w:val="001C4270"/>
    <w:rsid w:val="001C4376"/>
    <w:rsid w:val="001C43A3"/>
    <w:rsid w:val="001C4401"/>
    <w:rsid w:val="001C442A"/>
    <w:rsid w:val="001C44E8"/>
    <w:rsid w:val="001C45E3"/>
    <w:rsid w:val="001C46DF"/>
    <w:rsid w:val="001C4744"/>
    <w:rsid w:val="001C474F"/>
    <w:rsid w:val="001C480D"/>
    <w:rsid w:val="001C48F2"/>
    <w:rsid w:val="001C497B"/>
    <w:rsid w:val="001C4994"/>
    <w:rsid w:val="001C49AE"/>
    <w:rsid w:val="001C49B0"/>
    <w:rsid w:val="001C49D3"/>
    <w:rsid w:val="001C4A36"/>
    <w:rsid w:val="001C4B72"/>
    <w:rsid w:val="001C4C15"/>
    <w:rsid w:val="001C4CE8"/>
    <w:rsid w:val="001C4D9C"/>
    <w:rsid w:val="001C4E96"/>
    <w:rsid w:val="001C5134"/>
    <w:rsid w:val="001C51C6"/>
    <w:rsid w:val="001C520B"/>
    <w:rsid w:val="001C520E"/>
    <w:rsid w:val="001C5373"/>
    <w:rsid w:val="001C5456"/>
    <w:rsid w:val="001C548A"/>
    <w:rsid w:val="001C5619"/>
    <w:rsid w:val="001C562A"/>
    <w:rsid w:val="001C562B"/>
    <w:rsid w:val="001C5685"/>
    <w:rsid w:val="001C56DA"/>
    <w:rsid w:val="001C572F"/>
    <w:rsid w:val="001C5761"/>
    <w:rsid w:val="001C57A0"/>
    <w:rsid w:val="001C5898"/>
    <w:rsid w:val="001C58DB"/>
    <w:rsid w:val="001C58E7"/>
    <w:rsid w:val="001C593C"/>
    <w:rsid w:val="001C5A4F"/>
    <w:rsid w:val="001C5A8B"/>
    <w:rsid w:val="001C5A90"/>
    <w:rsid w:val="001C5AAD"/>
    <w:rsid w:val="001C5B78"/>
    <w:rsid w:val="001C5BC8"/>
    <w:rsid w:val="001C5C15"/>
    <w:rsid w:val="001C5C16"/>
    <w:rsid w:val="001C5C2A"/>
    <w:rsid w:val="001C5C63"/>
    <w:rsid w:val="001C5CB1"/>
    <w:rsid w:val="001C5CDC"/>
    <w:rsid w:val="001C5DB7"/>
    <w:rsid w:val="001C5DEC"/>
    <w:rsid w:val="001C5E02"/>
    <w:rsid w:val="001C5E07"/>
    <w:rsid w:val="001C5E0D"/>
    <w:rsid w:val="001C5E60"/>
    <w:rsid w:val="001C5FBA"/>
    <w:rsid w:val="001C5FD8"/>
    <w:rsid w:val="001C60AE"/>
    <w:rsid w:val="001C60EE"/>
    <w:rsid w:val="001C6225"/>
    <w:rsid w:val="001C6242"/>
    <w:rsid w:val="001C632A"/>
    <w:rsid w:val="001C63C7"/>
    <w:rsid w:val="001C64AD"/>
    <w:rsid w:val="001C64D4"/>
    <w:rsid w:val="001C6512"/>
    <w:rsid w:val="001C6524"/>
    <w:rsid w:val="001C6543"/>
    <w:rsid w:val="001C66A5"/>
    <w:rsid w:val="001C6786"/>
    <w:rsid w:val="001C67AC"/>
    <w:rsid w:val="001C67B1"/>
    <w:rsid w:val="001C67EB"/>
    <w:rsid w:val="001C67F2"/>
    <w:rsid w:val="001C68A2"/>
    <w:rsid w:val="001C68C7"/>
    <w:rsid w:val="001C6998"/>
    <w:rsid w:val="001C69C0"/>
    <w:rsid w:val="001C6A16"/>
    <w:rsid w:val="001C6A3F"/>
    <w:rsid w:val="001C6A69"/>
    <w:rsid w:val="001C6AC6"/>
    <w:rsid w:val="001C6B02"/>
    <w:rsid w:val="001C6B18"/>
    <w:rsid w:val="001C6FA5"/>
    <w:rsid w:val="001C6FBF"/>
    <w:rsid w:val="001C704C"/>
    <w:rsid w:val="001C70A5"/>
    <w:rsid w:val="001C70AB"/>
    <w:rsid w:val="001C70CE"/>
    <w:rsid w:val="001C713E"/>
    <w:rsid w:val="001C7153"/>
    <w:rsid w:val="001C7174"/>
    <w:rsid w:val="001C71A0"/>
    <w:rsid w:val="001C71B2"/>
    <w:rsid w:val="001C72E2"/>
    <w:rsid w:val="001C72F7"/>
    <w:rsid w:val="001C733D"/>
    <w:rsid w:val="001C7379"/>
    <w:rsid w:val="001C73A5"/>
    <w:rsid w:val="001C73AF"/>
    <w:rsid w:val="001C73F4"/>
    <w:rsid w:val="001C7447"/>
    <w:rsid w:val="001C747A"/>
    <w:rsid w:val="001C74F2"/>
    <w:rsid w:val="001C7558"/>
    <w:rsid w:val="001C7565"/>
    <w:rsid w:val="001C7574"/>
    <w:rsid w:val="001C75A3"/>
    <w:rsid w:val="001C764B"/>
    <w:rsid w:val="001C7653"/>
    <w:rsid w:val="001C7684"/>
    <w:rsid w:val="001C7718"/>
    <w:rsid w:val="001C7764"/>
    <w:rsid w:val="001C7791"/>
    <w:rsid w:val="001C7853"/>
    <w:rsid w:val="001C78EE"/>
    <w:rsid w:val="001C7951"/>
    <w:rsid w:val="001C796D"/>
    <w:rsid w:val="001C7A88"/>
    <w:rsid w:val="001C7BB0"/>
    <w:rsid w:val="001C7BC7"/>
    <w:rsid w:val="001C7BF1"/>
    <w:rsid w:val="001C7BF9"/>
    <w:rsid w:val="001C7C0B"/>
    <w:rsid w:val="001C7CE2"/>
    <w:rsid w:val="001C7D1D"/>
    <w:rsid w:val="001C7D44"/>
    <w:rsid w:val="001C7D56"/>
    <w:rsid w:val="001C7D74"/>
    <w:rsid w:val="001C7E72"/>
    <w:rsid w:val="001C7EC4"/>
    <w:rsid w:val="001C7EEC"/>
    <w:rsid w:val="001C7FC1"/>
    <w:rsid w:val="001C7FDF"/>
    <w:rsid w:val="001D0047"/>
    <w:rsid w:val="001D00D0"/>
    <w:rsid w:val="001D0134"/>
    <w:rsid w:val="001D0290"/>
    <w:rsid w:val="001D02A8"/>
    <w:rsid w:val="001D03A0"/>
    <w:rsid w:val="001D03FD"/>
    <w:rsid w:val="001D03FE"/>
    <w:rsid w:val="001D0479"/>
    <w:rsid w:val="001D04D1"/>
    <w:rsid w:val="001D04EF"/>
    <w:rsid w:val="001D0552"/>
    <w:rsid w:val="001D0752"/>
    <w:rsid w:val="001D081F"/>
    <w:rsid w:val="001D082D"/>
    <w:rsid w:val="001D09B5"/>
    <w:rsid w:val="001D0A5C"/>
    <w:rsid w:val="001D0A99"/>
    <w:rsid w:val="001D0AC8"/>
    <w:rsid w:val="001D0B60"/>
    <w:rsid w:val="001D0B64"/>
    <w:rsid w:val="001D0B65"/>
    <w:rsid w:val="001D0BA1"/>
    <w:rsid w:val="001D0C3D"/>
    <w:rsid w:val="001D0CEA"/>
    <w:rsid w:val="001D0E55"/>
    <w:rsid w:val="001D0E73"/>
    <w:rsid w:val="001D0E99"/>
    <w:rsid w:val="001D0F28"/>
    <w:rsid w:val="001D0F39"/>
    <w:rsid w:val="001D0F45"/>
    <w:rsid w:val="001D0FAE"/>
    <w:rsid w:val="001D1036"/>
    <w:rsid w:val="001D115A"/>
    <w:rsid w:val="001D1181"/>
    <w:rsid w:val="001D118D"/>
    <w:rsid w:val="001D11AC"/>
    <w:rsid w:val="001D120D"/>
    <w:rsid w:val="001D1220"/>
    <w:rsid w:val="001D124A"/>
    <w:rsid w:val="001D1257"/>
    <w:rsid w:val="001D127D"/>
    <w:rsid w:val="001D133C"/>
    <w:rsid w:val="001D1370"/>
    <w:rsid w:val="001D1491"/>
    <w:rsid w:val="001D14E2"/>
    <w:rsid w:val="001D1522"/>
    <w:rsid w:val="001D158C"/>
    <w:rsid w:val="001D16EE"/>
    <w:rsid w:val="001D1775"/>
    <w:rsid w:val="001D180B"/>
    <w:rsid w:val="001D1814"/>
    <w:rsid w:val="001D18DC"/>
    <w:rsid w:val="001D18F6"/>
    <w:rsid w:val="001D1911"/>
    <w:rsid w:val="001D19AD"/>
    <w:rsid w:val="001D19D1"/>
    <w:rsid w:val="001D19E2"/>
    <w:rsid w:val="001D1ACF"/>
    <w:rsid w:val="001D1B23"/>
    <w:rsid w:val="001D1B68"/>
    <w:rsid w:val="001D1BFB"/>
    <w:rsid w:val="001D1D38"/>
    <w:rsid w:val="001D1D74"/>
    <w:rsid w:val="001D1DD0"/>
    <w:rsid w:val="001D1ED7"/>
    <w:rsid w:val="001D1FE6"/>
    <w:rsid w:val="001D1FF5"/>
    <w:rsid w:val="001D2090"/>
    <w:rsid w:val="001D2231"/>
    <w:rsid w:val="001D2295"/>
    <w:rsid w:val="001D22DB"/>
    <w:rsid w:val="001D230B"/>
    <w:rsid w:val="001D232F"/>
    <w:rsid w:val="001D23C7"/>
    <w:rsid w:val="001D2438"/>
    <w:rsid w:val="001D244D"/>
    <w:rsid w:val="001D24F0"/>
    <w:rsid w:val="001D258F"/>
    <w:rsid w:val="001D2609"/>
    <w:rsid w:val="001D2622"/>
    <w:rsid w:val="001D2628"/>
    <w:rsid w:val="001D269F"/>
    <w:rsid w:val="001D272B"/>
    <w:rsid w:val="001D2768"/>
    <w:rsid w:val="001D289F"/>
    <w:rsid w:val="001D28E5"/>
    <w:rsid w:val="001D2A1B"/>
    <w:rsid w:val="001D2A4A"/>
    <w:rsid w:val="001D2A64"/>
    <w:rsid w:val="001D2A7E"/>
    <w:rsid w:val="001D2A81"/>
    <w:rsid w:val="001D2B5A"/>
    <w:rsid w:val="001D2B5D"/>
    <w:rsid w:val="001D2BBE"/>
    <w:rsid w:val="001D2BF6"/>
    <w:rsid w:val="001D2C84"/>
    <w:rsid w:val="001D2CDF"/>
    <w:rsid w:val="001D2CE8"/>
    <w:rsid w:val="001D2E75"/>
    <w:rsid w:val="001D2E9B"/>
    <w:rsid w:val="001D2EAE"/>
    <w:rsid w:val="001D2F32"/>
    <w:rsid w:val="001D3051"/>
    <w:rsid w:val="001D3116"/>
    <w:rsid w:val="001D31E9"/>
    <w:rsid w:val="001D327A"/>
    <w:rsid w:val="001D3298"/>
    <w:rsid w:val="001D32A4"/>
    <w:rsid w:val="001D32CE"/>
    <w:rsid w:val="001D3455"/>
    <w:rsid w:val="001D358A"/>
    <w:rsid w:val="001D35A1"/>
    <w:rsid w:val="001D35B3"/>
    <w:rsid w:val="001D35D8"/>
    <w:rsid w:val="001D3690"/>
    <w:rsid w:val="001D3694"/>
    <w:rsid w:val="001D3747"/>
    <w:rsid w:val="001D38B4"/>
    <w:rsid w:val="001D391D"/>
    <w:rsid w:val="001D393B"/>
    <w:rsid w:val="001D395B"/>
    <w:rsid w:val="001D39C0"/>
    <w:rsid w:val="001D39DA"/>
    <w:rsid w:val="001D3A16"/>
    <w:rsid w:val="001D3A78"/>
    <w:rsid w:val="001D3AFF"/>
    <w:rsid w:val="001D3B70"/>
    <w:rsid w:val="001D3BEA"/>
    <w:rsid w:val="001D3C30"/>
    <w:rsid w:val="001D3CCB"/>
    <w:rsid w:val="001D3DAA"/>
    <w:rsid w:val="001D3DBA"/>
    <w:rsid w:val="001D3DBE"/>
    <w:rsid w:val="001D3DE9"/>
    <w:rsid w:val="001D3E34"/>
    <w:rsid w:val="001D3E56"/>
    <w:rsid w:val="001D3E5D"/>
    <w:rsid w:val="001D3E68"/>
    <w:rsid w:val="001D3E81"/>
    <w:rsid w:val="001D3E92"/>
    <w:rsid w:val="001D3F2F"/>
    <w:rsid w:val="001D3F50"/>
    <w:rsid w:val="001D3F87"/>
    <w:rsid w:val="001D4013"/>
    <w:rsid w:val="001D4045"/>
    <w:rsid w:val="001D404F"/>
    <w:rsid w:val="001D41A2"/>
    <w:rsid w:val="001D41FA"/>
    <w:rsid w:val="001D4204"/>
    <w:rsid w:val="001D42BB"/>
    <w:rsid w:val="001D4311"/>
    <w:rsid w:val="001D4371"/>
    <w:rsid w:val="001D4488"/>
    <w:rsid w:val="001D4577"/>
    <w:rsid w:val="001D45BB"/>
    <w:rsid w:val="001D465A"/>
    <w:rsid w:val="001D46B2"/>
    <w:rsid w:val="001D475B"/>
    <w:rsid w:val="001D475E"/>
    <w:rsid w:val="001D47CE"/>
    <w:rsid w:val="001D47D1"/>
    <w:rsid w:val="001D47FE"/>
    <w:rsid w:val="001D480F"/>
    <w:rsid w:val="001D493A"/>
    <w:rsid w:val="001D4971"/>
    <w:rsid w:val="001D49E6"/>
    <w:rsid w:val="001D4BD8"/>
    <w:rsid w:val="001D4C12"/>
    <w:rsid w:val="001D4C8B"/>
    <w:rsid w:val="001D4CE0"/>
    <w:rsid w:val="001D4E9F"/>
    <w:rsid w:val="001D4EC9"/>
    <w:rsid w:val="001D4F83"/>
    <w:rsid w:val="001D5008"/>
    <w:rsid w:val="001D5176"/>
    <w:rsid w:val="001D51A5"/>
    <w:rsid w:val="001D51B7"/>
    <w:rsid w:val="001D5216"/>
    <w:rsid w:val="001D5230"/>
    <w:rsid w:val="001D52E3"/>
    <w:rsid w:val="001D5364"/>
    <w:rsid w:val="001D54ED"/>
    <w:rsid w:val="001D5583"/>
    <w:rsid w:val="001D5695"/>
    <w:rsid w:val="001D56B0"/>
    <w:rsid w:val="001D57D2"/>
    <w:rsid w:val="001D584B"/>
    <w:rsid w:val="001D586B"/>
    <w:rsid w:val="001D594B"/>
    <w:rsid w:val="001D595F"/>
    <w:rsid w:val="001D59A9"/>
    <w:rsid w:val="001D5A95"/>
    <w:rsid w:val="001D5AE6"/>
    <w:rsid w:val="001D5B94"/>
    <w:rsid w:val="001D5B9D"/>
    <w:rsid w:val="001D5C4A"/>
    <w:rsid w:val="001D5D8E"/>
    <w:rsid w:val="001D5E22"/>
    <w:rsid w:val="001D5EA9"/>
    <w:rsid w:val="001D5F49"/>
    <w:rsid w:val="001D5F68"/>
    <w:rsid w:val="001D5FE3"/>
    <w:rsid w:val="001D6113"/>
    <w:rsid w:val="001D6169"/>
    <w:rsid w:val="001D6186"/>
    <w:rsid w:val="001D61EE"/>
    <w:rsid w:val="001D62AF"/>
    <w:rsid w:val="001D62C2"/>
    <w:rsid w:val="001D6358"/>
    <w:rsid w:val="001D6367"/>
    <w:rsid w:val="001D6406"/>
    <w:rsid w:val="001D6487"/>
    <w:rsid w:val="001D64BD"/>
    <w:rsid w:val="001D6508"/>
    <w:rsid w:val="001D653D"/>
    <w:rsid w:val="001D65C0"/>
    <w:rsid w:val="001D65D5"/>
    <w:rsid w:val="001D66B0"/>
    <w:rsid w:val="001D6730"/>
    <w:rsid w:val="001D6755"/>
    <w:rsid w:val="001D682E"/>
    <w:rsid w:val="001D68C4"/>
    <w:rsid w:val="001D6922"/>
    <w:rsid w:val="001D6924"/>
    <w:rsid w:val="001D6932"/>
    <w:rsid w:val="001D69F0"/>
    <w:rsid w:val="001D6A86"/>
    <w:rsid w:val="001D6C09"/>
    <w:rsid w:val="001D6C76"/>
    <w:rsid w:val="001D6CDA"/>
    <w:rsid w:val="001D6D33"/>
    <w:rsid w:val="001D6ED3"/>
    <w:rsid w:val="001D6EF6"/>
    <w:rsid w:val="001D6F5D"/>
    <w:rsid w:val="001D6FD4"/>
    <w:rsid w:val="001D70D7"/>
    <w:rsid w:val="001D726C"/>
    <w:rsid w:val="001D72DF"/>
    <w:rsid w:val="001D73E6"/>
    <w:rsid w:val="001D73E7"/>
    <w:rsid w:val="001D745A"/>
    <w:rsid w:val="001D755D"/>
    <w:rsid w:val="001D7644"/>
    <w:rsid w:val="001D7743"/>
    <w:rsid w:val="001D77B0"/>
    <w:rsid w:val="001D7838"/>
    <w:rsid w:val="001D7858"/>
    <w:rsid w:val="001D7891"/>
    <w:rsid w:val="001D7928"/>
    <w:rsid w:val="001D7962"/>
    <w:rsid w:val="001D79CF"/>
    <w:rsid w:val="001D7A6C"/>
    <w:rsid w:val="001D7A78"/>
    <w:rsid w:val="001D7A80"/>
    <w:rsid w:val="001D7BD7"/>
    <w:rsid w:val="001D7BD8"/>
    <w:rsid w:val="001D7C1F"/>
    <w:rsid w:val="001D7C26"/>
    <w:rsid w:val="001D7C97"/>
    <w:rsid w:val="001D7D66"/>
    <w:rsid w:val="001D7D97"/>
    <w:rsid w:val="001D7DAE"/>
    <w:rsid w:val="001D7E0C"/>
    <w:rsid w:val="001D7F2D"/>
    <w:rsid w:val="001D7FB1"/>
    <w:rsid w:val="001D7FDB"/>
    <w:rsid w:val="001E0013"/>
    <w:rsid w:val="001E0189"/>
    <w:rsid w:val="001E02F8"/>
    <w:rsid w:val="001E033D"/>
    <w:rsid w:val="001E0357"/>
    <w:rsid w:val="001E039C"/>
    <w:rsid w:val="001E0446"/>
    <w:rsid w:val="001E0488"/>
    <w:rsid w:val="001E0533"/>
    <w:rsid w:val="001E0640"/>
    <w:rsid w:val="001E0644"/>
    <w:rsid w:val="001E06A5"/>
    <w:rsid w:val="001E06F1"/>
    <w:rsid w:val="001E075A"/>
    <w:rsid w:val="001E0779"/>
    <w:rsid w:val="001E077A"/>
    <w:rsid w:val="001E07D2"/>
    <w:rsid w:val="001E0864"/>
    <w:rsid w:val="001E0916"/>
    <w:rsid w:val="001E099F"/>
    <w:rsid w:val="001E09CE"/>
    <w:rsid w:val="001E09D8"/>
    <w:rsid w:val="001E09F9"/>
    <w:rsid w:val="001E0B20"/>
    <w:rsid w:val="001E0B46"/>
    <w:rsid w:val="001E0BB5"/>
    <w:rsid w:val="001E0BBB"/>
    <w:rsid w:val="001E0C3F"/>
    <w:rsid w:val="001E0C6F"/>
    <w:rsid w:val="001E0C8B"/>
    <w:rsid w:val="001E0CD9"/>
    <w:rsid w:val="001E0D7A"/>
    <w:rsid w:val="001E0F1B"/>
    <w:rsid w:val="001E128A"/>
    <w:rsid w:val="001E136A"/>
    <w:rsid w:val="001E1371"/>
    <w:rsid w:val="001E1396"/>
    <w:rsid w:val="001E1443"/>
    <w:rsid w:val="001E150C"/>
    <w:rsid w:val="001E1577"/>
    <w:rsid w:val="001E1580"/>
    <w:rsid w:val="001E15B4"/>
    <w:rsid w:val="001E15E3"/>
    <w:rsid w:val="001E1684"/>
    <w:rsid w:val="001E16B5"/>
    <w:rsid w:val="001E16C4"/>
    <w:rsid w:val="001E172E"/>
    <w:rsid w:val="001E1745"/>
    <w:rsid w:val="001E17BD"/>
    <w:rsid w:val="001E18DB"/>
    <w:rsid w:val="001E1931"/>
    <w:rsid w:val="001E195D"/>
    <w:rsid w:val="001E1988"/>
    <w:rsid w:val="001E1A7B"/>
    <w:rsid w:val="001E1AA1"/>
    <w:rsid w:val="001E1B67"/>
    <w:rsid w:val="001E1B7D"/>
    <w:rsid w:val="001E1B93"/>
    <w:rsid w:val="001E1C51"/>
    <w:rsid w:val="001E1CFC"/>
    <w:rsid w:val="001E1D3F"/>
    <w:rsid w:val="001E1E4B"/>
    <w:rsid w:val="001E1E89"/>
    <w:rsid w:val="001E1F5E"/>
    <w:rsid w:val="001E2016"/>
    <w:rsid w:val="001E2043"/>
    <w:rsid w:val="001E2105"/>
    <w:rsid w:val="001E216D"/>
    <w:rsid w:val="001E216E"/>
    <w:rsid w:val="001E21A1"/>
    <w:rsid w:val="001E21CC"/>
    <w:rsid w:val="001E2223"/>
    <w:rsid w:val="001E2331"/>
    <w:rsid w:val="001E234B"/>
    <w:rsid w:val="001E24D6"/>
    <w:rsid w:val="001E2551"/>
    <w:rsid w:val="001E25EA"/>
    <w:rsid w:val="001E2609"/>
    <w:rsid w:val="001E2634"/>
    <w:rsid w:val="001E267F"/>
    <w:rsid w:val="001E2695"/>
    <w:rsid w:val="001E2815"/>
    <w:rsid w:val="001E28C1"/>
    <w:rsid w:val="001E2949"/>
    <w:rsid w:val="001E2A21"/>
    <w:rsid w:val="001E2AE9"/>
    <w:rsid w:val="001E2C0A"/>
    <w:rsid w:val="001E2C4A"/>
    <w:rsid w:val="001E2C5A"/>
    <w:rsid w:val="001E2CE9"/>
    <w:rsid w:val="001E2E48"/>
    <w:rsid w:val="001E2EAA"/>
    <w:rsid w:val="001E2F4F"/>
    <w:rsid w:val="001E3115"/>
    <w:rsid w:val="001E3132"/>
    <w:rsid w:val="001E3160"/>
    <w:rsid w:val="001E323A"/>
    <w:rsid w:val="001E33B2"/>
    <w:rsid w:val="001E346B"/>
    <w:rsid w:val="001E34EE"/>
    <w:rsid w:val="001E35C0"/>
    <w:rsid w:val="001E35E7"/>
    <w:rsid w:val="001E37A6"/>
    <w:rsid w:val="001E3808"/>
    <w:rsid w:val="001E3883"/>
    <w:rsid w:val="001E38DD"/>
    <w:rsid w:val="001E397D"/>
    <w:rsid w:val="001E39EF"/>
    <w:rsid w:val="001E3A3B"/>
    <w:rsid w:val="001E3AA6"/>
    <w:rsid w:val="001E3B00"/>
    <w:rsid w:val="001E3B52"/>
    <w:rsid w:val="001E3C62"/>
    <w:rsid w:val="001E3CF4"/>
    <w:rsid w:val="001E3D91"/>
    <w:rsid w:val="001E3E0E"/>
    <w:rsid w:val="001E3E60"/>
    <w:rsid w:val="001E3EBD"/>
    <w:rsid w:val="001E4027"/>
    <w:rsid w:val="001E407E"/>
    <w:rsid w:val="001E417E"/>
    <w:rsid w:val="001E41BC"/>
    <w:rsid w:val="001E41E3"/>
    <w:rsid w:val="001E420A"/>
    <w:rsid w:val="001E4241"/>
    <w:rsid w:val="001E4391"/>
    <w:rsid w:val="001E4457"/>
    <w:rsid w:val="001E4461"/>
    <w:rsid w:val="001E45C9"/>
    <w:rsid w:val="001E4668"/>
    <w:rsid w:val="001E4675"/>
    <w:rsid w:val="001E4739"/>
    <w:rsid w:val="001E47E3"/>
    <w:rsid w:val="001E4857"/>
    <w:rsid w:val="001E48DD"/>
    <w:rsid w:val="001E495A"/>
    <w:rsid w:val="001E49B0"/>
    <w:rsid w:val="001E49C6"/>
    <w:rsid w:val="001E49DE"/>
    <w:rsid w:val="001E4B86"/>
    <w:rsid w:val="001E4BEB"/>
    <w:rsid w:val="001E4BF3"/>
    <w:rsid w:val="001E4C66"/>
    <w:rsid w:val="001E4D66"/>
    <w:rsid w:val="001E4D6F"/>
    <w:rsid w:val="001E4D71"/>
    <w:rsid w:val="001E4DA2"/>
    <w:rsid w:val="001E4DC8"/>
    <w:rsid w:val="001E4E7E"/>
    <w:rsid w:val="001E4ECD"/>
    <w:rsid w:val="001E4EEC"/>
    <w:rsid w:val="001E4F68"/>
    <w:rsid w:val="001E4FA5"/>
    <w:rsid w:val="001E4FF9"/>
    <w:rsid w:val="001E504B"/>
    <w:rsid w:val="001E515A"/>
    <w:rsid w:val="001E524D"/>
    <w:rsid w:val="001E5253"/>
    <w:rsid w:val="001E530F"/>
    <w:rsid w:val="001E5381"/>
    <w:rsid w:val="001E53BA"/>
    <w:rsid w:val="001E53CE"/>
    <w:rsid w:val="001E54DD"/>
    <w:rsid w:val="001E55BA"/>
    <w:rsid w:val="001E55CB"/>
    <w:rsid w:val="001E575A"/>
    <w:rsid w:val="001E57CB"/>
    <w:rsid w:val="001E58AA"/>
    <w:rsid w:val="001E58EC"/>
    <w:rsid w:val="001E590A"/>
    <w:rsid w:val="001E59C4"/>
    <w:rsid w:val="001E5A06"/>
    <w:rsid w:val="001E5AC1"/>
    <w:rsid w:val="001E5CE3"/>
    <w:rsid w:val="001E5E95"/>
    <w:rsid w:val="001E5ECF"/>
    <w:rsid w:val="001E5F67"/>
    <w:rsid w:val="001E5F6C"/>
    <w:rsid w:val="001E5F84"/>
    <w:rsid w:val="001E6058"/>
    <w:rsid w:val="001E60E6"/>
    <w:rsid w:val="001E618F"/>
    <w:rsid w:val="001E61EF"/>
    <w:rsid w:val="001E6244"/>
    <w:rsid w:val="001E624F"/>
    <w:rsid w:val="001E628C"/>
    <w:rsid w:val="001E62C7"/>
    <w:rsid w:val="001E62E1"/>
    <w:rsid w:val="001E6312"/>
    <w:rsid w:val="001E6329"/>
    <w:rsid w:val="001E63BF"/>
    <w:rsid w:val="001E654B"/>
    <w:rsid w:val="001E6633"/>
    <w:rsid w:val="001E669E"/>
    <w:rsid w:val="001E673E"/>
    <w:rsid w:val="001E67C0"/>
    <w:rsid w:val="001E6883"/>
    <w:rsid w:val="001E688D"/>
    <w:rsid w:val="001E6BA2"/>
    <w:rsid w:val="001E6BFA"/>
    <w:rsid w:val="001E6CE7"/>
    <w:rsid w:val="001E6D50"/>
    <w:rsid w:val="001E6D5E"/>
    <w:rsid w:val="001E6F03"/>
    <w:rsid w:val="001E6F20"/>
    <w:rsid w:val="001E6FBA"/>
    <w:rsid w:val="001E7163"/>
    <w:rsid w:val="001E71AE"/>
    <w:rsid w:val="001E71B6"/>
    <w:rsid w:val="001E724A"/>
    <w:rsid w:val="001E72AB"/>
    <w:rsid w:val="001E7314"/>
    <w:rsid w:val="001E73B9"/>
    <w:rsid w:val="001E73E3"/>
    <w:rsid w:val="001E749A"/>
    <w:rsid w:val="001E7538"/>
    <w:rsid w:val="001E779A"/>
    <w:rsid w:val="001E78CE"/>
    <w:rsid w:val="001E7AEE"/>
    <w:rsid w:val="001E7B96"/>
    <w:rsid w:val="001E7BAB"/>
    <w:rsid w:val="001E7BEF"/>
    <w:rsid w:val="001E7C99"/>
    <w:rsid w:val="001E7DC3"/>
    <w:rsid w:val="001E7DE7"/>
    <w:rsid w:val="001E7E1B"/>
    <w:rsid w:val="001E7E5C"/>
    <w:rsid w:val="001E7E80"/>
    <w:rsid w:val="001E7E85"/>
    <w:rsid w:val="001E7E9C"/>
    <w:rsid w:val="001E7EBE"/>
    <w:rsid w:val="001E7F8E"/>
    <w:rsid w:val="001E7FCC"/>
    <w:rsid w:val="001F0090"/>
    <w:rsid w:val="001F0100"/>
    <w:rsid w:val="001F0172"/>
    <w:rsid w:val="001F0182"/>
    <w:rsid w:val="001F0292"/>
    <w:rsid w:val="001F02A7"/>
    <w:rsid w:val="001F02DE"/>
    <w:rsid w:val="001F039C"/>
    <w:rsid w:val="001F0410"/>
    <w:rsid w:val="001F0483"/>
    <w:rsid w:val="001F04B8"/>
    <w:rsid w:val="001F05C0"/>
    <w:rsid w:val="001F0616"/>
    <w:rsid w:val="001F068E"/>
    <w:rsid w:val="001F06F9"/>
    <w:rsid w:val="001F072A"/>
    <w:rsid w:val="001F0738"/>
    <w:rsid w:val="001F087E"/>
    <w:rsid w:val="001F0917"/>
    <w:rsid w:val="001F0967"/>
    <w:rsid w:val="001F0A16"/>
    <w:rsid w:val="001F0A9F"/>
    <w:rsid w:val="001F0AA4"/>
    <w:rsid w:val="001F0B04"/>
    <w:rsid w:val="001F0BAF"/>
    <w:rsid w:val="001F0C26"/>
    <w:rsid w:val="001F0C38"/>
    <w:rsid w:val="001F0D0A"/>
    <w:rsid w:val="001F0DF5"/>
    <w:rsid w:val="001F0E40"/>
    <w:rsid w:val="001F0F03"/>
    <w:rsid w:val="001F0F33"/>
    <w:rsid w:val="001F0FB7"/>
    <w:rsid w:val="001F0FE2"/>
    <w:rsid w:val="001F0FF7"/>
    <w:rsid w:val="001F1014"/>
    <w:rsid w:val="001F108A"/>
    <w:rsid w:val="001F10A8"/>
    <w:rsid w:val="001F125B"/>
    <w:rsid w:val="001F1368"/>
    <w:rsid w:val="001F147F"/>
    <w:rsid w:val="001F14F8"/>
    <w:rsid w:val="001F1536"/>
    <w:rsid w:val="001F153E"/>
    <w:rsid w:val="001F171C"/>
    <w:rsid w:val="001F172D"/>
    <w:rsid w:val="001F1789"/>
    <w:rsid w:val="001F178D"/>
    <w:rsid w:val="001F184B"/>
    <w:rsid w:val="001F186D"/>
    <w:rsid w:val="001F18C2"/>
    <w:rsid w:val="001F18E1"/>
    <w:rsid w:val="001F199D"/>
    <w:rsid w:val="001F1A0B"/>
    <w:rsid w:val="001F1A31"/>
    <w:rsid w:val="001F1ABB"/>
    <w:rsid w:val="001F1AF2"/>
    <w:rsid w:val="001F1B6E"/>
    <w:rsid w:val="001F1BE8"/>
    <w:rsid w:val="001F1C8D"/>
    <w:rsid w:val="001F1C95"/>
    <w:rsid w:val="001F1CCB"/>
    <w:rsid w:val="001F1D31"/>
    <w:rsid w:val="001F1D5E"/>
    <w:rsid w:val="001F1DE9"/>
    <w:rsid w:val="001F1F7F"/>
    <w:rsid w:val="001F1F8A"/>
    <w:rsid w:val="001F20B1"/>
    <w:rsid w:val="001F20D8"/>
    <w:rsid w:val="001F20DE"/>
    <w:rsid w:val="001F2111"/>
    <w:rsid w:val="001F2180"/>
    <w:rsid w:val="001F2288"/>
    <w:rsid w:val="001F231F"/>
    <w:rsid w:val="001F23BF"/>
    <w:rsid w:val="001F2444"/>
    <w:rsid w:val="001F251D"/>
    <w:rsid w:val="001F2545"/>
    <w:rsid w:val="001F25A2"/>
    <w:rsid w:val="001F260E"/>
    <w:rsid w:val="001F2705"/>
    <w:rsid w:val="001F2710"/>
    <w:rsid w:val="001F27B4"/>
    <w:rsid w:val="001F28AD"/>
    <w:rsid w:val="001F28ED"/>
    <w:rsid w:val="001F295A"/>
    <w:rsid w:val="001F2978"/>
    <w:rsid w:val="001F29DE"/>
    <w:rsid w:val="001F29E2"/>
    <w:rsid w:val="001F2A35"/>
    <w:rsid w:val="001F2AB8"/>
    <w:rsid w:val="001F2BC7"/>
    <w:rsid w:val="001F2D21"/>
    <w:rsid w:val="001F2D77"/>
    <w:rsid w:val="001F2DC5"/>
    <w:rsid w:val="001F2E01"/>
    <w:rsid w:val="001F2E08"/>
    <w:rsid w:val="001F2E64"/>
    <w:rsid w:val="001F2E8E"/>
    <w:rsid w:val="001F2EFA"/>
    <w:rsid w:val="001F2F2C"/>
    <w:rsid w:val="001F2FD9"/>
    <w:rsid w:val="001F30F1"/>
    <w:rsid w:val="001F32C7"/>
    <w:rsid w:val="001F32D3"/>
    <w:rsid w:val="001F32F3"/>
    <w:rsid w:val="001F331E"/>
    <w:rsid w:val="001F3444"/>
    <w:rsid w:val="001F344C"/>
    <w:rsid w:val="001F3533"/>
    <w:rsid w:val="001F3583"/>
    <w:rsid w:val="001F35D7"/>
    <w:rsid w:val="001F35E9"/>
    <w:rsid w:val="001F35F1"/>
    <w:rsid w:val="001F3609"/>
    <w:rsid w:val="001F3623"/>
    <w:rsid w:val="001F3646"/>
    <w:rsid w:val="001F368A"/>
    <w:rsid w:val="001F36C9"/>
    <w:rsid w:val="001F3779"/>
    <w:rsid w:val="001F37A5"/>
    <w:rsid w:val="001F3990"/>
    <w:rsid w:val="001F39BC"/>
    <w:rsid w:val="001F39C7"/>
    <w:rsid w:val="001F3AA3"/>
    <w:rsid w:val="001F3ACD"/>
    <w:rsid w:val="001F3AD0"/>
    <w:rsid w:val="001F3AF1"/>
    <w:rsid w:val="001F3B8F"/>
    <w:rsid w:val="001F3B91"/>
    <w:rsid w:val="001F3BDC"/>
    <w:rsid w:val="001F3C22"/>
    <w:rsid w:val="001F3C59"/>
    <w:rsid w:val="001F3C86"/>
    <w:rsid w:val="001F3CC9"/>
    <w:rsid w:val="001F3CCC"/>
    <w:rsid w:val="001F3E0B"/>
    <w:rsid w:val="001F403C"/>
    <w:rsid w:val="001F406B"/>
    <w:rsid w:val="001F40B7"/>
    <w:rsid w:val="001F4202"/>
    <w:rsid w:val="001F4216"/>
    <w:rsid w:val="001F4239"/>
    <w:rsid w:val="001F4339"/>
    <w:rsid w:val="001F4345"/>
    <w:rsid w:val="001F4430"/>
    <w:rsid w:val="001F4495"/>
    <w:rsid w:val="001F44DB"/>
    <w:rsid w:val="001F456B"/>
    <w:rsid w:val="001F4641"/>
    <w:rsid w:val="001F4663"/>
    <w:rsid w:val="001F46B6"/>
    <w:rsid w:val="001F47B6"/>
    <w:rsid w:val="001F47FB"/>
    <w:rsid w:val="001F4835"/>
    <w:rsid w:val="001F484E"/>
    <w:rsid w:val="001F489C"/>
    <w:rsid w:val="001F48D2"/>
    <w:rsid w:val="001F4907"/>
    <w:rsid w:val="001F492D"/>
    <w:rsid w:val="001F4A6F"/>
    <w:rsid w:val="001F4B81"/>
    <w:rsid w:val="001F4B82"/>
    <w:rsid w:val="001F4B8C"/>
    <w:rsid w:val="001F4BC6"/>
    <w:rsid w:val="001F4C04"/>
    <w:rsid w:val="001F4C46"/>
    <w:rsid w:val="001F4D0C"/>
    <w:rsid w:val="001F4D58"/>
    <w:rsid w:val="001F4D9C"/>
    <w:rsid w:val="001F4DC3"/>
    <w:rsid w:val="001F4DF6"/>
    <w:rsid w:val="001F4E6E"/>
    <w:rsid w:val="001F4EF9"/>
    <w:rsid w:val="001F500B"/>
    <w:rsid w:val="001F50C1"/>
    <w:rsid w:val="001F50D4"/>
    <w:rsid w:val="001F51E0"/>
    <w:rsid w:val="001F51FA"/>
    <w:rsid w:val="001F535B"/>
    <w:rsid w:val="001F53AB"/>
    <w:rsid w:val="001F55A0"/>
    <w:rsid w:val="001F56BF"/>
    <w:rsid w:val="001F570A"/>
    <w:rsid w:val="001F57D4"/>
    <w:rsid w:val="001F5837"/>
    <w:rsid w:val="001F58D7"/>
    <w:rsid w:val="001F590D"/>
    <w:rsid w:val="001F5974"/>
    <w:rsid w:val="001F59F7"/>
    <w:rsid w:val="001F5A12"/>
    <w:rsid w:val="001F5A98"/>
    <w:rsid w:val="001F5B7D"/>
    <w:rsid w:val="001F5BC7"/>
    <w:rsid w:val="001F5C1B"/>
    <w:rsid w:val="001F5C26"/>
    <w:rsid w:val="001F5C32"/>
    <w:rsid w:val="001F5CD0"/>
    <w:rsid w:val="001F5CD1"/>
    <w:rsid w:val="001F5D20"/>
    <w:rsid w:val="001F5D49"/>
    <w:rsid w:val="001F5DC9"/>
    <w:rsid w:val="001F5DE9"/>
    <w:rsid w:val="001F5E28"/>
    <w:rsid w:val="001F5E94"/>
    <w:rsid w:val="001F5EE5"/>
    <w:rsid w:val="001F5FA9"/>
    <w:rsid w:val="001F6023"/>
    <w:rsid w:val="001F6119"/>
    <w:rsid w:val="001F617C"/>
    <w:rsid w:val="001F61B5"/>
    <w:rsid w:val="001F6236"/>
    <w:rsid w:val="001F6342"/>
    <w:rsid w:val="001F63C0"/>
    <w:rsid w:val="001F63F2"/>
    <w:rsid w:val="001F6420"/>
    <w:rsid w:val="001F6551"/>
    <w:rsid w:val="001F660C"/>
    <w:rsid w:val="001F662F"/>
    <w:rsid w:val="001F66C8"/>
    <w:rsid w:val="001F676B"/>
    <w:rsid w:val="001F67F6"/>
    <w:rsid w:val="001F6812"/>
    <w:rsid w:val="001F6929"/>
    <w:rsid w:val="001F698D"/>
    <w:rsid w:val="001F6A47"/>
    <w:rsid w:val="001F6A4E"/>
    <w:rsid w:val="001F6A5E"/>
    <w:rsid w:val="001F6B1B"/>
    <w:rsid w:val="001F6B7C"/>
    <w:rsid w:val="001F6B95"/>
    <w:rsid w:val="001F6CDE"/>
    <w:rsid w:val="001F6D43"/>
    <w:rsid w:val="001F6D5A"/>
    <w:rsid w:val="001F6DF9"/>
    <w:rsid w:val="001F6E07"/>
    <w:rsid w:val="001F6E0E"/>
    <w:rsid w:val="001F6E35"/>
    <w:rsid w:val="001F6E4A"/>
    <w:rsid w:val="001F6EA1"/>
    <w:rsid w:val="001F6EBE"/>
    <w:rsid w:val="001F6F10"/>
    <w:rsid w:val="001F6F3D"/>
    <w:rsid w:val="001F6FCE"/>
    <w:rsid w:val="001F7005"/>
    <w:rsid w:val="001F70CF"/>
    <w:rsid w:val="001F70F3"/>
    <w:rsid w:val="001F71A2"/>
    <w:rsid w:val="001F71B0"/>
    <w:rsid w:val="001F71CF"/>
    <w:rsid w:val="001F7233"/>
    <w:rsid w:val="001F72D3"/>
    <w:rsid w:val="001F73D4"/>
    <w:rsid w:val="001F744A"/>
    <w:rsid w:val="001F7531"/>
    <w:rsid w:val="001F75AD"/>
    <w:rsid w:val="001F7686"/>
    <w:rsid w:val="001F7734"/>
    <w:rsid w:val="001F7802"/>
    <w:rsid w:val="001F7893"/>
    <w:rsid w:val="001F78C9"/>
    <w:rsid w:val="001F7918"/>
    <w:rsid w:val="001F7BCC"/>
    <w:rsid w:val="001F7BDE"/>
    <w:rsid w:val="001F7CFB"/>
    <w:rsid w:val="001F7D1B"/>
    <w:rsid w:val="001F7DB9"/>
    <w:rsid w:val="001F7DF7"/>
    <w:rsid w:val="001F7F02"/>
    <w:rsid w:val="001F7F0D"/>
    <w:rsid w:val="001F7F33"/>
    <w:rsid w:val="002000B7"/>
    <w:rsid w:val="002000B8"/>
    <w:rsid w:val="002000E8"/>
    <w:rsid w:val="002001FD"/>
    <w:rsid w:val="0020023C"/>
    <w:rsid w:val="0020027B"/>
    <w:rsid w:val="00200402"/>
    <w:rsid w:val="00200480"/>
    <w:rsid w:val="002006E3"/>
    <w:rsid w:val="00200721"/>
    <w:rsid w:val="0020072D"/>
    <w:rsid w:val="00200844"/>
    <w:rsid w:val="0020084E"/>
    <w:rsid w:val="0020091A"/>
    <w:rsid w:val="0020095B"/>
    <w:rsid w:val="00200A6D"/>
    <w:rsid w:val="00200B38"/>
    <w:rsid w:val="00200D36"/>
    <w:rsid w:val="00200DC6"/>
    <w:rsid w:val="002010A0"/>
    <w:rsid w:val="002010AF"/>
    <w:rsid w:val="00201159"/>
    <w:rsid w:val="00201234"/>
    <w:rsid w:val="00201369"/>
    <w:rsid w:val="0020137F"/>
    <w:rsid w:val="002014D0"/>
    <w:rsid w:val="0020162A"/>
    <w:rsid w:val="0020166C"/>
    <w:rsid w:val="002016D4"/>
    <w:rsid w:val="00201704"/>
    <w:rsid w:val="002018BE"/>
    <w:rsid w:val="002018FE"/>
    <w:rsid w:val="002019F0"/>
    <w:rsid w:val="00201A68"/>
    <w:rsid w:val="00201A92"/>
    <w:rsid w:val="00201ACD"/>
    <w:rsid w:val="00201B0A"/>
    <w:rsid w:val="00201BD8"/>
    <w:rsid w:val="00201C25"/>
    <w:rsid w:val="00201C73"/>
    <w:rsid w:val="00201C8E"/>
    <w:rsid w:val="00201CAD"/>
    <w:rsid w:val="00201D20"/>
    <w:rsid w:val="00201D8A"/>
    <w:rsid w:val="00201EA1"/>
    <w:rsid w:val="00201EDC"/>
    <w:rsid w:val="002020C4"/>
    <w:rsid w:val="00202165"/>
    <w:rsid w:val="00202166"/>
    <w:rsid w:val="0020216A"/>
    <w:rsid w:val="0020216D"/>
    <w:rsid w:val="00202305"/>
    <w:rsid w:val="00202334"/>
    <w:rsid w:val="0020238B"/>
    <w:rsid w:val="002023B0"/>
    <w:rsid w:val="0020250B"/>
    <w:rsid w:val="0020250C"/>
    <w:rsid w:val="00202569"/>
    <w:rsid w:val="002025FB"/>
    <w:rsid w:val="0020285C"/>
    <w:rsid w:val="002029F3"/>
    <w:rsid w:val="00202A20"/>
    <w:rsid w:val="00202C64"/>
    <w:rsid w:val="00202C73"/>
    <w:rsid w:val="00202CED"/>
    <w:rsid w:val="00202E00"/>
    <w:rsid w:val="00202E4C"/>
    <w:rsid w:val="00203033"/>
    <w:rsid w:val="0020308A"/>
    <w:rsid w:val="002030C7"/>
    <w:rsid w:val="0020314D"/>
    <w:rsid w:val="002031DB"/>
    <w:rsid w:val="00203212"/>
    <w:rsid w:val="00203372"/>
    <w:rsid w:val="00203380"/>
    <w:rsid w:val="0020344D"/>
    <w:rsid w:val="00203499"/>
    <w:rsid w:val="002034CD"/>
    <w:rsid w:val="0020350B"/>
    <w:rsid w:val="00203551"/>
    <w:rsid w:val="0020368F"/>
    <w:rsid w:val="002036AE"/>
    <w:rsid w:val="00203797"/>
    <w:rsid w:val="002037A6"/>
    <w:rsid w:val="00203811"/>
    <w:rsid w:val="00203817"/>
    <w:rsid w:val="00203866"/>
    <w:rsid w:val="002038F5"/>
    <w:rsid w:val="00203927"/>
    <w:rsid w:val="002039C5"/>
    <w:rsid w:val="00203A67"/>
    <w:rsid w:val="00203AA1"/>
    <w:rsid w:val="00203AB2"/>
    <w:rsid w:val="00203B22"/>
    <w:rsid w:val="00203B58"/>
    <w:rsid w:val="00203D3F"/>
    <w:rsid w:val="00203D4E"/>
    <w:rsid w:val="00203E10"/>
    <w:rsid w:val="00203E11"/>
    <w:rsid w:val="00203E2E"/>
    <w:rsid w:val="00203F64"/>
    <w:rsid w:val="00203F83"/>
    <w:rsid w:val="00203FB8"/>
    <w:rsid w:val="00204010"/>
    <w:rsid w:val="00204055"/>
    <w:rsid w:val="00204161"/>
    <w:rsid w:val="0020417F"/>
    <w:rsid w:val="00204222"/>
    <w:rsid w:val="0020426F"/>
    <w:rsid w:val="00204326"/>
    <w:rsid w:val="0020433D"/>
    <w:rsid w:val="00204462"/>
    <w:rsid w:val="0020455E"/>
    <w:rsid w:val="002045A8"/>
    <w:rsid w:val="002045C2"/>
    <w:rsid w:val="002046AB"/>
    <w:rsid w:val="002046F2"/>
    <w:rsid w:val="00204708"/>
    <w:rsid w:val="00204718"/>
    <w:rsid w:val="00204769"/>
    <w:rsid w:val="002047D1"/>
    <w:rsid w:val="00204852"/>
    <w:rsid w:val="002048F1"/>
    <w:rsid w:val="00204ABF"/>
    <w:rsid w:val="00204B79"/>
    <w:rsid w:val="00204BD2"/>
    <w:rsid w:val="00204BD6"/>
    <w:rsid w:val="00204C53"/>
    <w:rsid w:val="00204CF9"/>
    <w:rsid w:val="00204D1B"/>
    <w:rsid w:val="00204D21"/>
    <w:rsid w:val="00204D5B"/>
    <w:rsid w:val="00204D71"/>
    <w:rsid w:val="00204E84"/>
    <w:rsid w:val="00204E9F"/>
    <w:rsid w:val="00204F25"/>
    <w:rsid w:val="00204F75"/>
    <w:rsid w:val="00204F7D"/>
    <w:rsid w:val="00205081"/>
    <w:rsid w:val="00205095"/>
    <w:rsid w:val="002050D0"/>
    <w:rsid w:val="002050F0"/>
    <w:rsid w:val="0020515C"/>
    <w:rsid w:val="0020519D"/>
    <w:rsid w:val="00205243"/>
    <w:rsid w:val="002052CD"/>
    <w:rsid w:val="002052D2"/>
    <w:rsid w:val="002052DD"/>
    <w:rsid w:val="0020538D"/>
    <w:rsid w:val="00205492"/>
    <w:rsid w:val="002054BD"/>
    <w:rsid w:val="0020557B"/>
    <w:rsid w:val="00205589"/>
    <w:rsid w:val="00205647"/>
    <w:rsid w:val="0020565B"/>
    <w:rsid w:val="002056D4"/>
    <w:rsid w:val="00205701"/>
    <w:rsid w:val="00205718"/>
    <w:rsid w:val="00205785"/>
    <w:rsid w:val="0020586C"/>
    <w:rsid w:val="00205876"/>
    <w:rsid w:val="002058AE"/>
    <w:rsid w:val="0020594A"/>
    <w:rsid w:val="0020596E"/>
    <w:rsid w:val="0020598C"/>
    <w:rsid w:val="002059C3"/>
    <w:rsid w:val="00205A70"/>
    <w:rsid w:val="00205B2D"/>
    <w:rsid w:val="00205BE8"/>
    <w:rsid w:val="00205C02"/>
    <w:rsid w:val="00205C2C"/>
    <w:rsid w:val="00205C83"/>
    <w:rsid w:val="00205CC6"/>
    <w:rsid w:val="00205CE7"/>
    <w:rsid w:val="00205CFE"/>
    <w:rsid w:val="00205D5D"/>
    <w:rsid w:val="00205E17"/>
    <w:rsid w:val="00205E9D"/>
    <w:rsid w:val="00205EA0"/>
    <w:rsid w:val="00205F66"/>
    <w:rsid w:val="00205FFF"/>
    <w:rsid w:val="0020601B"/>
    <w:rsid w:val="0020601C"/>
    <w:rsid w:val="002060BD"/>
    <w:rsid w:val="00206130"/>
    <w:rsid w:val="0020614C"/>
    <w:rsid w:val="00206160"/>
    <w:rsid w:val="00206199"/>
    <w:rsid w:val="002061BC"/>
    <w:rsid w:val="0020621D"/>
    <w:rsid w:val="00206296"/>
    <w:rsid w:val="002062C5"/>
    <w:rsid w:val="002062D9"/>
    <w:rsid w:val="002062F0"/>
    <w:rsid w:val="002064CA"/>
    <w:rsid w:val="002064E1"/>
    <w:rsid w:val="00206506"/>
    <w:rsid w:val="00206521"/>
    <w:rsid w:val="00206550"/>
    <w:rsid w:val="002065A2"/>
    <w:rsid w:val="002065E1"/>
    <w:rsid w:val="0020660E"/>
    <w:rsid w:val="0020660F"/>
    <w:rsid w:val="002066C8"/>
    <w:rsid w:val="002066D5"/>
    <w:rsid w:val="00206786"/>
    <w:rsid w:val="002067D3"/>
    <w:rsid w:val="00206836"/>
    <w:rsid w:val="002068B0"/>
    <w:rsid w:val="00206A9F"/>
    <w:rsid w:val="00206AAE"/>
    <w:rsid w:val="00206AB9"/>
    <w:rsid w:val="00206B21"/>
    <w:rsid w:val="00206C04"/>
    <w:rsid w:val="00206C30"/>
    <w:rsid w:val="00206C5B"/>
    <w:rsid w:val="00206CD5"/>
    <w:rsid w:val="00206CD6"/>
    <w:rsid w:val="00206E7C"/>
    <w:rsid w:val="00206E7D"/>
    <w:rsid w:val="00206F06"/>
    <w:rsid w:val="00206F22"/>
    <w:rsid w:val="00206FE2"/>
    <w:rsid w:val="00207075"/>
    <w:rsid w:val="00207153"/>
    <w:rsid w:val="0020718D"/>
    <w:rsid w:val="002071EC"/>
    <w:rsid w:val="00207223"/>
    <w:rsid w:val="00207241"/>
    <w:rsid w:val="002072AD"/>
    <w:rsid w:val="0020740E"/>
    <w:rsid w:val="00207458"/>
    <w:rsid w:val="002074F2"/>
    <w:rsid w:val="00207557"/>
    <w:rsid w:val="00207635"/>
    <w:rsid w:val="0020763F"/>
    <w:rsid w:val="00207677"/>
    <w:rsid w:val="002077BF"/>
    <w:rsid w:val="002078A5"/>
    <w:rsid w:val="0020796B"/>
    <w:rsid w:val="00207B25"/>
    <w:rsid w:val="00207BB7"/>
    <w:rsid w:val="00207E0D"/>
    <w:rsid w:val="00207E89"/>
    <w:rsid w:val="00207EC9"/>
    <w:rsid w:val="00207EE3"/>
    <w:rsid w:val="00207F6B"/>
    <w:rsid w:val="00210044"/>
    <w:rsid w:val="0021008A"/>
    <w:rsid w:val="002100D4"/>
    <w:rsid w:val="002101BF"/>
    <w:rsid w:val="002102FE"/>
    <w:rsid w:val="00210334"/>
    <w:rsid w:val="0021034E"/>
    <w:rsid w:val="00210387"/>
    <w:rsid w:val="002103FB"/>
    <w:rsid w:val="00210463"/>
    <w:rsid w:val="00210480"/>
    <w:rsid w:val="002105EF"/>
    <w:rsid w:val="002105FD"/>
    <w:rsid w:val="00210691"/>
    <w:rsid w:val="002106D2"/>
    <w:rsid w:val="00210746"/>
    <w:rsid w:val="002107B4"/>
    <w:rsid w:val="002107B8"/>
    <w:rsid w:val="002107CB"/>
    <w:rsid w:val="002107DE"/>
    <w:rsid w:val="00210885"/>
    <w:rsid w:val="0021095D"/>
    <w:rsid w:val="0021098D"/>
    <w:rsid w:val="00210A1A"/>
    <w:rsid w:val="00210A7D"/>
    <w:rsid w:val="00210A9E"/>
    <w:rsid w:val="00210AA8"/>
    <w:rsid w:val="00210B1A"/>
    <w:rsid w:val="00210B90"/>
    <w:rsid w:val="00210BCB"/>
    <w:rsid w:val="00210BD0"/>
    <w:rsid w:val="00210C09"/>
    <w:rsid w:val="00210D09"/>
    <w:rsid w:val="00210D99"/>
    <w:rsid w:val="00210E35"/>
    <w:rsid w:val="00210EA0"/>
    <w:rsid w:val="00210EA5"/>
    <w:rsid w:val="00210F21"/>
    <w:rsid w:val="002111A0"/>
    <w:rsid w:val="002111D3"/>
    <w:rsid w:val="00211211"/>
    <w:rsid w:val="002112F4"/>
    <w:rsid w:val="00211300"/>
    <w:rsid w:val="00211333"/>
    <w:rsid w:val="002113A6"/>
    <w:rsid w:val="002114A9"/>
    <w:rsid w:val="0021152C"/>
    <w:rsid w:val="0021165B"/>
    <w:rsid w:val="002116CA"/>
    <w:rsid w:val="002116E6"/>
    <w:rsid w:val="002117E4"/>
    <w:rsid w:val="00211923"/>
    <w:rsid w:val="00211A0B"/>
    <w:rsid w:val="00211A0D"/>
    <w:rsid w:val="00211A21"/>
    <w:rsid w:val="00211A52"/>
    <w:rsid w:val="00211B3B"/>
    <w:rsid w:val="00211BE6"/>
    <w:rsid w:val="00211BEF"/>
    <w:rsid w:val="00211C21"/>
    <w:rsid w:val="00211C22"/>
    <w:rsid w:val="00211C67"/>
    <w:rsid w:val="00211D95"/>
    <w:rsid w:val="00211E48"/>
    <w:rsid w:val="00211F00"/>
    <w:rsid w:val="00211FAD"/>
    <w:rsid w:val="00212041"/>
    <w:rsid w:val="00212046"/>
    <w:rsid w:val="0021212C"/>
    <w:rsid w:val="00212183"/>
    <w:rsid w:val="002121FC"/>
    <w:rsid w:val="0021228A"/>
    <w:rsid w:val="00212312"/>
    <w:rsid w:val="00212366"/>
    <w:rsid w:val="00212369"/>
    <w:rsid w:val="002123FE"/>
    <w:rsid w:val="002126F9"/>
    <w:rsid w:val="00212730"/>
    <w:rsid w:val="00212750"/>
    <w:rsid w:val="00212787"/>
    <w:rsid w:val="00212820"/>
    <w:rsid w:val="0021295B"/>
    <w:rsid w:val="00212A19"/>
    <w:rsid w:val="00212A3C"/>
    <w:rsid w:val="00212AB3"/>
    <w:rsid w:val="00212B14"/>
    <w:rsid w:val="00212CB7"/>
    <w:rsid w:val="00212D10"/>
    <w:rsid w:val="00212E5C"/>
    <w:rsid w:val="00212F42"/>
    <w:rsid w:val="00212F4F"/>
    <w:rsid w:val="00212FB1"/>
    <w:rsid w:val="00212FEB"/>
    <w:rsid w:val="0021305D"/>
    <w:rsid w:val="0021312E"/>
    <w:rsid w:val="00213209"/>
    <w:rsid w:val="0021328F"/>
    <w:rsid w:val="0021329D"/>
    <w:rsid w:val="002132C1"/>
    <w:rsid w:val="0021343B"/>
    <w:rsid w:val="00213451"/>
    <w:rsid w:val="002134E5"/>
    <w:rsid w:val="0021350E"/>
    <w:rsid w:val="002135B5"/>
    <w:rsid w:val="002135C8"/>
    <w:rsid w:val="002135D3"/>
    <w:rsid w:val="002135DB"/>
    <w:rsid w:val="00213634"/>
    <w:rsid w:val="002136E6"/>
    <w:rsid w:val="00213833"/>
    <w:rsid w:val="002138E3"/>
    <w:rsid w:val="0021392A"/>
    <w:rsid w:val="00213A7B"/>
    <w:rsid w:val="00213AEF"/>
    <w:rsid w:val="00213B2C"/>
    <w:rsid w:val="00213B65"/>
    <w:rsid w:val="00213BFF"/>
    <w:rsid w:val="00213D71"/>
    <w:rsid w:val="00213D90"/>
    <w:rsid w:val="00213DD3"/>
    <w:rsid w:val="00213E59"/>
    <w:rsid w:val="00213E86"/>
    <w:rsid w:val="00213EA1"/>
    <w:rsid w:val="00213F35"/>
    <w:rsid w:val="00213F3A"/>
    <w:rsid w:val="00213F7C"/>
    <w:rsid w:val="00213FC1"/>
    <w:rsid w:val="0021401B"/>
    <w:rsid w:val="00214092"/>
    <w:rsid w:val="00214182"/>
    <w:rsid w:val="00214354"/>
    <w:rsid w:val="0021437E"/>
    <w:rsid w:val="002143AA"/>
    <w:rsid w:val="002143DE"/>
    <w:rsid w:val="0021461A"/>
    <w:rsid w:val="0021476A"/>
    <w:rsid w:val="002147BB"/>
    <w:rsid w:val="00214876"/>
    <w:rsid w:val="002148E0"/>
    <w:rsid w:val="002148F1"/>
    <w:rsid w:val="002149C9"/>
    <w:rsid w:val="00214A8D"/>
    <w:rsid w:val="00214ADF"/>
    <w:rsid w:val="00214B40"/>
    <w:rsid w:val="00214BC6"/>
    <w:rsid w:val="00214C25"/>
    <w:rsid w:val="00214C2F"/>
    <w:rsid w:val="00214C39"/>
    <w:rsid w:val="00214C4F"/>
    <w:rsid w:val="00214DE2"/>
    <w:rsid w:val="00214E07"/>
    <w:rsid w:val="00214E66"/>
    <w:rsid w:val="00214EF3"/>
    <w:rsid w:val="00214F53"/>
    <w:rsid w:val="00214F76"/>
    <w:rsid w:val="00214F78"/>
    <w:rsid w:val="00214FFD"/>
    <w:rsid w:val="00215028"/>
    <w:rsid w:val="002150D3"/>
    <w:rsid w:val="00215128"/>
    <w:rsid w:val="0021517F"/>
    <w:rsid w:val="00215202"/>
    <w:rsid w:val="0021538F"/>
    <w:rsid w:val="002153C8"/>
    <w:rsid w:val="002153EA"/>
    <w:rsid w:val="00215466"/>
    <w:rsid w:val="002154DC"/>
    <w:rsid w:val="002154E3"/>
    <w:rsid w:val="00215545"/>
    <w:rsid w:val="002155DB"/>
    <w:rsid w:val="00215681"/>
    <w:rsid w:val="00215688"/>
    <w:rsid w:val="002156DF"/>
    <w:rsid w:val="00215753"/>
    <w:rsid w:val="00215797"/>
    <w:rsid w:val="002157AC"/>
    <w:rsid w:val="00215832"/>
    <w:rsid w:val="002158C0"/>
    <w:rsid w:val="00215966"/>
    <w:rsid w:val="00215A84"/>
    <w:rsid w:val="00215AB9"/>
    <w:rsid w:val="00215C4A"/>
    <w:rsid w:val="00215C5E"/>
    <w:rsid w:val="00215C91"/>
    <w:rsid w:val="00215CDD"/>
    <w:rsid w:val="00215D5C"/>
    <w:rsid w:val="00215D92"/>
    <w:rsid w:val="00215DB9"/>
    <w:rsid w:val="00215DDA"/>
    <w:rsid w:val="00215DF2"/>
    <w:rsid w:val="00215E25"/>
    <w:rsid w:val="00215E27"/>
    <w:rsid w:val="00215E98"/>
    <w:rsid w:val="00215F58"/>
    <w:rsid w:val="0021609B"/>
    <w:rsid w:val="002160AC"/>
    <w:rsid w:val="002160E9"/>
    <w:rsid w:val="002161C7"/>
    <w:rsid w:val="0021623E"/>
    <w:rsid w:val="002162A3"/>
    <w:rsid w:val="002162DC"/>
    <w:rsid w:val="0021631B"/>
    <w:rsid w:val="00216385"/>
    <w:rsid w:val="002163D8"/>
    <w:rsid w:val="002163E3"/>
    <w:rsid w:val="002163FE"/>
    <w:rsid w:val="0021640E"/>
    <w:rsid w:val="00216490"/>
    <w:rsid w:val="002164A2"/>
    <w:rsid w:val="0021668D"/>
    <w:rsid w:val="00216691"/>
    <w:rsid w:val="00216702"/>
    <w:rsid w:val="00216726"/>
    <w:rsid w:val="00216980"/>
    <w:rsid w:val="00216B0C"/>
    <w:rsid w:val="00216B27"/>
    <w:rsid w:val="00216B4A"/>
    <w:rsid w:val="00216BD9"/>
    <w:rsid w:val="00216C6E"/>
    <w:rsid w:val="00216D77"/>
    <w:rsid w:val="00216E19"/>
    <w:rsid w:val="00216E1E"/>
    <w:rsid w:val="00216F13"/>
    <w:rsid w:val="00216F2C"/>
    <w:rsid w:val="00216FCB"/>
    <w:rsid w:val="00216FF1"/>
    <w:rsid w:val="00217007"/>
    <w:rsid w:val="0021703B"/>
    <w:rsid w:val="0021723B"/>
    <w:rsid w:val="00217289"/>
    <w:rsid w:val="00217320"/>
    <w:rsid w:val="00217340"/>
    <w:rsid w:val="0021736F"/>
    <w:rsid w:val="002173BA"/>
    <w:rsid w:val="00217414"/>
    <w:rsid w:val="00217426"/>
    <w:rsid w:val="002174A2"/>
    <w:rsid w:val="002174A8"/>
    <w:rsid w:val="002174E9"/>
    <w:rsid w:val="00217518"/>
    <w:rsid w:val="002175D0"/>
    <w:rsid w:val="002175E2"/>
    <w:rsid w:val="0021763E"/>
    <w:rsid w:val="002176CE"/>
    <w:rsid w:val="0021772A"/>
    <w:rsid w:val="00217757"/>
    <w:rsid w:val="00217845"/>
    <w:rsid w:val="002178CD"/>
    <w:rsid w:val="002178F5"/>
    <w:rsid w:val="00217937"/>
    <w:rsid w:val="00217A69"/>
    <w:rsid w:val="00217A73"/>
    <w:rsid w:val="00217C16"/>
    <w:rsid w:val="00217D0B"/>
    <w:rsid w:val="00217D2C"/>
    <w:rsid w:val="00217D8D"/>
    <w:rsid w:val="00217DD2"/>
    <w:rsid w:val="00217DE5"/>
    <w:rsid w:val="00217E10"/>
    <w:rsid w:val="00217E2F"/>
    <w:rsid w:val="00217EA1"/>
    <w:rsid w:val="00217EB5"/>
    <w:rsid w:val="00217F11"/>
    <w:rsid w:val="00217F59"/>
    <w:rsid w:val="002200E0"/>
    <w:rsid w:val="002201DA"/>
    <w:rsid w:val="002201E4"/>
    <w:rsid w:val="002201F1"/>
    <w:rsid w:val="002201FB"/>
    <w:rsid w:val="0022021C"/>
    <w:rsid w:val="00220242"/>
    <w:rsid w:val="002202FA"/>
    <w:rsid w:val="0022035C"/>
    <w:rsid w:val="0022046B"/>
    <w:rsid w:val="002204B8"/>
    <w:rsid w:val="00220518"/>
    <w:rsid w:val="002205B3"/>
    <w:rsid w:val="00220608"/>
    <w:rsid w:val="002206BF"/>
    <w:rsid w:val="0022076D"/>
    <w:rsid w:val="00220807"/>
    <w:rsid w:val="002208D8"/>
    <w:rsid w:val="0022098F"/>
    <w:rsid w:val="002209B8"/>
    <w:rsid w:val="00220A18"/>
    <w:rsid w:val="00220A1D"/>
    <w:rsid w:val="00220A35"/>
    <w:rsid w:val="00220A60"/>
    <w:rsid w:val="00220AA0"/>
    <w:rsid w:val="00220B18"/>
    <w:rsid w:val="00220C2D"/>
    <w:rsid w:val="00220C47"/>
    <w:rsid w:val="00220CA4"/>
    <w:rsid w:val="00220E1F"/>
    <w:rsid w:val="00220E90"/>
    <w:rsid w:val="00220EF7"/>
    <w:rsid w:val="00220F54"/>
    <w:rsid w:val="00220FDE"/>
    <w:rsid w:val="00221000"/>
    <w:rsid w:val="00221008"/>
    <w:rsid w:val="0022103D"/>
    <w:rsid w:val="0022107B"/>
    <w:rsid w:val="00221089"/>
    <w:rsid w:val="00221249"/>
    <w:rsid w:val="0022134E"/>
    <w:rsid w:val="00221360"/>
    <w:rsid w:val="00221437"/>
    <w:rsid w:val="002214FE"/>
    <w:rsid w:val="00221508"/>
    <w:rsid w:val="002215AB"/>
    <w:rsid w:val="002216F8"/>
    <w:rsid w:val="00221767"/>
    <w:rsid w:val="002217C2"/>
    <w:rsid w:val="00221899"/>
    <w:rsid w:val="002218B2"/>
    <w:rsid w:val="0022198E"/>
    <w:rsid w:val="00221A51"/>
    <w:rsid w:val="00221AC8"/>
    <w:rsid w:val="00221B12"/>
    <w:rsid w:val="00221BB1"/>
    <w:rsid w:val="00221BD1"/>
    <w:rsid w:val="00221C07"/>
    <w:rsid w:val="00221C30"/>
    <w:rsid w:val="00221D5A"/>
    <w:rsid w:val="00221D6B"/>
    <w:rsid w:val="00221D89"/>
    <w:rsid w:val="00221DED"/>
    <w:rsid w:val="00221EA6"/>
    <w:rsid w:val="00221EC0"/>
    <w:rsid w:val="00221F34"/>
    <w:rsid w:val="00221F47"/>
    <w:rsid w:val="00221F5F"/>
    <w:rsid w:val="00222181"/>
    <w:rsid w:val="002221A5"/>
    <w:rsid w:val="0022224D"/>
    <w:rsid w:val="00222347"/>
    <w:rsid w:val="0022237A"/>
    <w:rsid w:val="00222393"/>
    <w:rsid w:val="00222403"/>
    <w:rsid w:val="00222407"/>
    <w:rsid w:val="0022241D"/>
    <w:rsid w:val="00222481"/>
    <w:rsid w:val="00222531"/>
    <w:rsid w:val="00222557"/>
    <w:rsid w:val="0022258C"/>
    <w:rsid w:val="00222590"/>
    <w:rsid w:val="0022261C"/>
    <w:rsid w:val="002226E3"/>
    <w:rsid w:val="0022297A"/>
    <w:rsid w:val="002229EE"/>
    <w:rsid w:val="00222A11"/>
    <w:rsid w:val="00222A31"/>
    <w:rsid w:val="00222A72"/>
    <w:rsid w:val="00222AD5"/>
    <w:rsid w:val="00222AEF"/>
    <w:rsid w:val="00222B31"/>
    <w:rsid w:val="00222B78"/>
    <w:rsid w:val="00222B79"/>
    <w:rsid w:val="00222D4D"/>
    <w:rsid w:val="00222D57"/>
    <w:rsid w:val="00222D9D"/>
    <w:rsid w:val="00222DC1"/>
    <w:rsid w:val="00222DF9"/>
    <w:rsid w:val="00222E10"/>
    <w:rsid w:val="00222E56"/>
    <w:rsid w:val="00222F71"/>
    <w:rsid w:val="00222F7E"/>
    <w:rsid w:val="0022306F"/>
    <w:rsid w:val="0022319B"/>
    <w:rsid w:val="0022330D"/>
    <w:rsid w:val="00223370"/>
    <w:rsid w:val="00223405"/>
    <w:rsid w:val="00223457"/>
    <w:rsid w:val="002234AA"/>
    <w:rsid w:val="002234B2"/>
    <w:rsid w:val="0022351D"/>
    <w:rsid w:val="0022359E"/>
    <w:rsid w:val="00223607"/>
    <w:rsid w:val="00223636"/>
    <w:rsid w:val="00223743"/>
    <w:rsid w:val="00223838"/>
    <w:rsid w:val="0022385F"/>
    <w:rsid w:val="002238ED"/>
    <w:rsid w:val="00223934"/>
    <w:rsid w:val="002239F1"/>
    <w:rsid w:val="00223A40"/>
    <w:rsid w:val="00223A9F"/>
    <w:rsid w:val="00223C05"/>
    <w:rsid w:val="00223C51"/>
    <w:rsid w:val="00223C84"/>
    <w:rsid w:val="00223CAF"/>
    <w:rsid w:val="00223D25"/>
    <w:rsid w:val="00223DE3"/>
    <w:rsid w:val="00223E45"/>
    <w:rsid w:val="00223F55"/>
    <w:rsid w:val="00224027"/>
    <w:rsid w:val="002240F0"/>
    <w:rsid w:val="002241C1"/>
    <w:rsid w:val="0022428D"/>
    <w:rsid w:val="00224292"/>
    <w:rsid w:val="0022431F"/>
    <w:rsid w:val="00224353"/>
    <w:rsid w:val="0022439E"/>
    <w:rsid w:val="002243D3"/>
    <w:rsid w:val="002243DC"/>
    <w:rsid w:val="00224453"/>
    <w:rsid w:val="00224475"/>
    <w:rsid w:val="002244A6"/>
    <w:rsid w:val="00224529"/>
    <w:rsid w:val="00224551"/>
    <w:rsid w:val="0022457F"/>
    <w:rsid w:val="002245D1"/>
    <w:rsid w:val="00224615"/>
    <w:rsid w:val="00224640"/>
    <w:rsid w:val="00224688"/>
    <w:rsid w:val="00224756"/>
    <w:rsid w:val="0022475E"/>
    <w:rsid w:val="0022478F"/>
    <w:rsid w:val="002247AD"/>
    <w:rsid w:val="0022484C"/>
    <w:rsid w:val="00224860"/>
    <w:rsid w:val="00224955"/>
    <w:rsid w:val="00224AE2"/>
    <w:rsid w:val="00224AF8"/>
    <w:rsid w:val="00224B19"/>
    <w:rsid w:val="00224B70"/>
    <w:rsid w:val="00224BCF"/>
    <w:rsid w:val="00224E23"/>
    <w:rsid w:val="00224E43"/>
    <w:rsid w:val="00224E6E"/>
    <w:rsid w:val="00224F16"/>
    <w:rsid w:val="00224FCD"/>
    <w:rsid w:val="00224FE0"/>
    <w:rsid w:val="0022502E"/>
    <w:rsid w:val="00225116"/>
    <w:rsid w:val="00225235"/>
    <w:rsid w:val="00225300"/>
    <w:rsid w:val="00225446"/>
    <w:rsid w:val="00225535"/>
    <w:rsid w:val="00225545"/>
    <w:rsid w:val="0022568F"/>
    <w:rsid w:val="002256ED"/>
    <w:rsid w:val="0022575C"/>
    <w:rsid w:val="00225802"/>
    <w:rsid w:val="00225834"/>
    <w:rsid w:val="00225864"/>
    <w:rsid w:val="0022587F"/>
    <w:rsid w:val="00225A2C"/>
    <w:rsid w:val="00225A36"/>
    <w:rsid w:val="00225A64"/>
    <w:rsid w:val="00225AED"/>
    <w:rsid w:val="00225BF0"/>
    <w:rsid w:val="00225E19"/>
    <w:rsid w:val="00225F42"/>
    <w:rsid w:val="0022616A"/>
    <w:rsid w:val="00226208"/>
    <w:rsid w:val="00226298"/>
    <w:rsid w:val="002262EC"/>
    <w:rsid w:val="00226359"/>
    <w:rsid w:val="00226550"/>
    <w:rsid w:val="00226552"/>
    <w:rsid w:val="002265B3"/>
    <w:rsid w:val="0022662F"/>
    <w:rsid w:val="0022677A"/>
    <w:rsid w:val="00226794"/>
    <w:rsid w:val="002267A2"/>
    <w:rsid w:val="002267D8"/>
    <w:rsid w:val="0022683D"/>
    <w:rsid w:val="00226882"/>
    <w:rsid w:val="002268AB"/>
    <w:rsid w:val="00226A69"/>
    <w:rsid w:val="00226B0D"/>
    <w:rsid w:val="00226B33"/>
    <w:rsid w:val="00226C0A"/>
    <w:rsid w:val="00226CB4"/>
    <w:rsid w:val="00226CDB"/>
    <w:rsid w:val="00226CFB"/>
    <w:rsid w:val="00226D55"/>
    <w:rsid w:val="00226E8C"/>
    <w:rsid w:val="00226EFA"/>
    <w:rsid w:val="00226F7B"/>
    <w:rsid w:val="00226F7F"/>
    <w:rsid w:val="00226F9A"/>
    <w:rsid w:val="00226FBD"/>
    <w:rsid w:val="00226FF9"/>
    <w:rsid w:val="00227086"/>
    <w:rsid w:val="002270EE"/>
    <w:rsid w:val="00227126"/>
    <w:rsid w:val="00227145"/>
    <w:rsid w:val="00227167"/>
    <w:rsid w:val="002271B1"/>
    <w:rsid w:val="00227348"/>
    <w:rsid w:val="00227432"/>
    <w:rsid w:val="00227466"/>
    <w:rsid w:val="002274B3"/>
    <w:rsid w:val="002274F1"/>
    <w:rsid w:val="0022758E"/>
    <w:rsid w:val="002275CA"/>
    <w:rsid w:val="002275DA"/>
    <w:rsid w:val="0022774A"/>
    <w:rsid w:val="00227759"/>
    <w:rsid w:val="00227819"/>
    <w:rsid w:val="0022781D"/>
    <w:rsid w:val="0022788E"/>
    <w:rsid w:val="00227914"/>
    <w:rsid w:val="002279A2"/>
    <w:rsid w:val="00227A04"/>
    <w:rsid w:val="00227A5C"/>
    <w:rsid w:val="00227A8C"/>
    <w:rsid w:val="00227D52"/>
    <w:rsid w:val="00227D77"/>
    <w:rsid w:val="00227DCC"/>
    <w:rsid w:val="00227E9F"/>
    <w:rsid w:val="00227EDF"/>
    <w:rsid w:val="00227EF1"/>
    <w:rsid w:val="00227F5C"/>
    <w:rsid w:val="00227FFB"/>
    <w:rsid w:val="0023001E"/>
    <w:rsid w:val="002301A8"/>
    <w:rsid w:val="00230403"/>
    <w:rsid w:val="0023042C"/>
    <w:rsid w:val="0023042F"/>
    <w:rsid w:val="002304CC"/>
    <w:rsid w:val="00230564"/>
    <w:rsid w:val="0023057D"/>
    <w:rsid w:val="00230620"/>
    <w:rsid w:val="0023063B"/>
    <w:rsid w:val="00230649"/>
    <w:rsid w:val="00230760"/>
    <w:rsid w:val="00230B20"/>
    <w:rsid w:val="00230B91"/>
    <w:rsid w:val="00230C72"/>
    <w:rsid w:val="00230D3A"/>
    <w:rsid w:val="00230DA0"/>
    <w:rsid w:val="00230E94"/>
    <w:rsid w:val="00230F59"/>
    <w:rsid w:val="00230F65"/>
    <w:rsid w:val="00230F7D"/>
    <w:rsid w:val="00230FC7"/>
    <w:rsid w:val="0023105B"/>
    <w:rsid w:val="002310D2"/>
    <w:rsid w:val="00231214"/>
    <w:rsid w:val="00231239"/>
    <w:rsid w:val="002312E4"/>
    <w:rsid w:val="0023132B"/>
    <w:rsid w:val="0023135D"/>
    <w:rsid w:val="00231395"/>
    <w:rsid w:val="002313DF"/>
    <w:rsid w:val="00231416"/>
    <w:rsid w:val="00231473"/>
    <w:rsid w:val="002314B0"/>
    <w:rsid w:val="002314BF"/>
    <w:rsid w:val="00231517"/>
    <w:rsid w:val="00231528"/>
    <w:rsid w:val="00231539"/>
    <w:rsid w:val="0023154F"/>
    <w:rsid w:val="00231616"/>
    <w:rsid w:val="002316AC"/>
    <w:rsid w:val="00231714"/>
    <w:rsid w:val="00231972"/>
    <w:rsid w:val="002319C0"/>
    <w:rsid w:val="00231A15"/>
    <w:rsid w:val="00231A88"/>
    <w:rsid w:val="00231AB4"/>
    <w:rsid w:val="00231AE3"/>
    <w:rsid w:val="00231B44"/>
    <w:rsid w:val="00231B54"/>
    <w:rsid w:val="00231B8F"/>
    <w:rsid w:val="00231C32"/>
    <w:rsid w:val="00231C5C"/>
    <w:rsid w:val="00231E66"/>
    <w:rsid w:val="00231E76"/>
    <w:rsid w:val="00231E7B"/>
    <w:rsid w:val="00232031"/>
    <w:rsid w:val="0023205B"/>
    <w:rsid w:val="00232073"/>
    <w:rsid w:val="0023207B"/>
    <w:rsid w:val="002320BE"/>
    <w:rsid w:val="002320E9"/>
    <w:rsid w:val="0023212B"/>
    <w:rsid w:val="00232134"/>
    <w:rsid w:val="002321A4"/>
    <w:rsid w:val="00232252"/>
    <w:rsid w:val="0023225E"/>
    <w:rsid w:val="0023226F"/>
    <w:rsid w:val="002322A8"/>
    <w:rsid w:val="002322B0"/>
    <w:rsid w:val="002322E3"/>
    <w:rsid w:val="00232346"/>
    <w:rsid w:val="00232419"/>
    <w:rsid w:val="0023248E"/>
    <w:rsid w:val="002324DA"/>
    <w:rsid w:val="00232626"/>
    <w:rsid w:val="0023262E"/>
    <w:rsid w:val="00232674"/>
    <w:rsid w:val="002326DE"/>
    <w:rsid w:val="00232750"/>
    <w:rsid w:val="00232798"/>
    <w:rsid w:val="00232808"/>
    <w:rsid w:val="0023286E"/>
    <w:rsid w:val="00232923"/>
    <w:rsid w:val="0023296D"/>
    <w:rsid w:val="00232A25"/>
    <w:rsid w:val="00232A97"/>
    <w:rsid w:val="00232AC5"/>
    <w:rsid w:val="00232B8E"/>
    <w:rsid w:val="00232BB4"/>
    <w:rsid w:val="00232BFF"/>
    <w:rsid w:val="00232C2B"/>
    <w:rsid w:val="00232D03"/>
    <w:rsid w:val="00232D19"/>
    <w:rsid w:val="00232DB3"/>
    <w:rsid w:val="00232DF9"/>
    <w:rsid w:val="00232E3F"/>
    <w:rsid w:val="00232E47"/>
    <w:rsid w:val="00232ECC"/>
    <w:rsid w:val="00232F37"/>
    <w:rsid w:val="00232F68"/>
    <w:rsid w:val="00232FEC"/>
    <w:rsid w:val="00233043"/>
    <w:rsid w:val="002330DE"/>
    <w:rsid w:val="00233105"/>
    <w:rsid w:val="00233154"/>
    <w:rsid w:val="0023315E"/>
    <w:rsid w:val="0023323C"/>
    <w:rsid w:val="00233253"/>
    <w:rsid w:val="0023337F"/>
    <w:rsid w:val="00233491"/>
    <w:rsid w:val="002334BD"/>
    <w:rsid w:val="002334BF"/>
    <w:rsid w:val="002334D3"/>
    <w:rsid w:val="0023359F"/>
    <w:rsid w:val="002335B8"/>
    <w:rsid w:val="00233645"/>
    <w:rsid w:val="002336A0"/>
    <w:rsid w:val="002336C9"/>
    <w:rsid w:val="0023372C"/>
    <w:rsid w:val="0023387F"/>
    <w:rsid w:val="0023389A"/>
    <w:rsid w:val="002338AF"/>
    <w:rsid w:val="0023394C"/>
    <w:rsid w:val="002339D7"/>
    <w:rsid w:val="002339DB"/>
    <w:rsid w:val="00233A18"/>
    <w:rsid w:val="00233ACC"/>
    <w:rsid w:val="00233AF9"/>
    <w:rsid w:val="00233CAF"/>
    <w:rsid w:val="00233CDD"/>
    <w:rsid w:val="00233DD6"/>
    <w:rsid w:val="00233E64"/>
    <w:rsid w:val="00233E7A"/>
    <w:rsid w:val="00233EB4"/>
    <w:rsid w:val="00233ED5"/>
    <w:rsid w:val="00233EDC"/>
    <w:rsid w:val="00233FAE"/>
    <w:rsid w:val="00234095"/>
    <w:rsid w:val="0023416B"/>
    <w:rsid w:val="002342A6"/>
    <w:rsid w:val="002342A8"/>
    <w:rsid w:val="002342D8"/>
    <w:rsid w:val="00234300"/>
    <w:rsid w:val="00234321"/>
    <w:rsid w:val="00234341"/>
    <w:rsid w:val="0023438F"/>
    <w:rsid w:val="002343A1"/>
    <w:rsid w:val="002343C9"/>
    <w:rsid w:val="002343FB"/>
    <w:rsid w:val="00234518"/>
    <w:rsid w:val="0023455D"/>
    <w:rsid w:val="00234570"/>
    <w:rsid w:val="00234632"/>
    <w:rsid w:val="00234647"/>
    <w:rsid w:val="0023467B"/>
    <w:rsid w:val="0023467F"/>
    <w:rsid w:val="002347AE"/>
    <w:rsid w:val="002349B5"/>
    <w:rsid w:val="00234ABD"/>
    <w:rsid w:val="00234AC3"/>
    <w:rsid w:val="00234B2A"/>
    <w:rsid w:val="00234B5A"/>
    <w:rsid w:val="00234C59"/>
    <w:rsid w:val="00234CE8"/>
    <w:rsid w:val="00234DD6"/>
    <w:rsid w:val="00234DFE"/>
    <w:rsid w:val="00234E66"/>
    <w:rsid w:val="00234F6C"/>
    <w:rsid w:val="00234FB6"/>
    <w:rsid w:val="00235050"/>
    <w:rsid w:val="002350BD"/>
    <w:rsid w:val="0023510C"/>
    <w:rsid w:val="0023518B"/>
    <w:rsid w:val="002353B7"/>
    <w:rsid w:val="00235460"/>
    <w:rsid w:val="002354B7"/>
    <w:rsid w:val="00235547"/>
    <w:rsid w:val="00235599"/>
    <w:rsid w:val="0023559A"/>
    <w:rsid w:val="00235600"/>
    <w:rsid w:val="00235613"/>
    <w:rsid w:val="0023561F"/>
    <w:rsid w:val="00235627"/>
    <w:rsid w:val="00235681"/>
    <w:rsid w:val="002356CA"/>
    <w:rsid w:val="00235731"/>
    <w:rsid w:val="00235746"/>
    <w:rsid w:val="002358A2"/>
    <w:rsid w:val="002358EF"/>
    <w:rsid w:val="00235927"/>
    <w:rsid w:val="00235992"/>
    <w:rsid w:val="002359C3"/>
    <w:rsid w:val="00235AD0"/>
    <w:rsid w:val="00235B23"/>
    <w:rsid w:val="00235B4A"/>
    <w:rsid w:val="00235B92"/>
    <w:rsid w:val="00235BC5"/>
    <w:rsid w:val="00235BE0"/>
    <w:rsid w:val="00235CA2"/>
    <w:rsid w:val="00235DBC"/>
    <w:rsid w:val="00235DF4"/>
    <w:rsid w:val="00235E84"/>
    <w:rsid w:val="00235E8A"/>
    <w:rsid w:val="00235EA5"/>
    <w:rsid w:val="00235F47"/>
    <w:rsid w:val="00235FC9"/>
    <w:rsid w:val="002360D9"/>
    <w:rsid w:val="0023621A"/>
    <w:rsid w:val="00236239"/>
    <w:rsid w:val="002362C7"/>
    <w:rsid w:val="00236309"/>
    <w:rsid w:val="0023632F"/>
    <w:rsid w:val="00236355"/>
    <w:rsid w:val="00236381"/>
    <w:rsid w:val="002363E9"/>
    <w:rsid w:val="002363EC"/>
    <w:rsid w:val="00236441"/>
    <w:rsid w:val="00236446"/>
    <w:rsid w:val="0023649C"/>
    <w:rsid w:val="002364EF"/>
    <w:rsid w:val="00236510"/>
    <w:rsid w:val="00236593"/>
    <w:rsid w:val="002365B8"/>
    <w:rsid w:val="002365C7"/>
    <w:rsid w:val="00236614"/>
    <w:rsid w:val="00236643"/>
    <w:rsid w:val="0023669A"/>
    <w:rsid w:val="002366A0"/>
    <w:rsid w:val="002367A7"/>
    <w:rsid w:val="002367CA"/>
    <w:rsid w:val="00236817"/>
    <w:rsid w:val="0023683D"/>
    <w:rsid w:val="00236884"/>
    <w:rsid w:val="002368E5"/>
    <w:rsid w:val="00236965"/>
    <w:rsid w:val="00236B32"/>
    <w:rsid w:val="00236BD9"/>
    <w:rsid w:val="00236C71"/>
    <w:rsid w:val="00236CC2"/>
    <w:rsid w:val="00236CE5"/>
    <w:rsid w:val="00236D43"/>
    <w:rsid w:val="00236D73"/>
    <w:rsid w:val="00236DA6"/>
    <w:rsid w:val="00236DAB"/>
    <w:rsid w:val="00236E23"/>
    <w:rsid w:val="00236E72"/>
    <w:rsid w:val="00236E82"/>
    <w:rsid w:val="00236FC9"/>
    <w:rsid w:val="00236FD6"/>
    <w:rsid w:val="00236FDE"/>
    <w:rsid w:val="00236FF0"/>
    <w:rsid w:val="00237043"/>
    <w:rsid w:val="002370B7"/>
    <w:rsid w:val="002370D0"/>
    <w:rsid w:val="002371CB"/>
    <w:rsid w:val="00237216"/>
    <w:rsid w:val="0023723C"/>
    <w:rsid w:val="0023723D"/>
    <w:rsid w:val="0023724C"/>
    <w:rsid w:val="0023729D"/>
    <w:rsid w:val="002372F3"/>
    <w:rsid w:val="00237306"/>
    <w:rsid w:val="00237412"/>
    <w:rsid w:val="002374A8"/>
    <w:rsid w:val="002374CA"/>
    <w:rsid w:val="00237586"/>
    <w:rsid w:val="0023758A"/>
    <w:rsid w:val="002375B2"/>
    <w:rsid w:val="002375EC"/>
    <w:rsid w:val="0023762D"/>
    <w:rsid w:val="002376D4"/>
    <w:rsid w:val="00237705"/>
    <w:rsid w:val="00237787"/>
    <w:rsid w:val="002377B8"/>
    <w:rsid w:val="002377FD"/>
    <w:rsid w:val="0023785B"/>
    <w:rsid w:val="00237890"/>
    <w:rsid w:val="00237892"/>
    <w:rsid w:val="00237899"/>
    <w:rsid w:val="002378CD"/>
    <w:rsid w:val="002378E4"/>
    <w:rsid w:val="00237958"/>
    <w:rsid w:val="002379C1"/>
    <w:rsid w:val="00237ACB"/>
    <w:rsid w:val="00237C9E"/>
    <w:rsid w:val="00237CC0"/>
    <w:rsid w:val="00237D12"/>
    <w:rsid w:val="00237D79"/>
    <w:rsid w:val="00237DA1"/>
    <w:rsid w:val="00237E14"/>
    <w:rsid w:val="00237EB0"/>
    <w:rsid w:val="00237F37"/>
    <w:rsid w:val="0024009F"/>
    <w:rsid w:val="00240178"/>
    <w:rsid w:val="0024017F"/>
    <w:rsid w:val="00240257"/>
    <w:rsid w:val="002402C4"/>
    <w:rsid w:val="002402F0"/>
    <w:rsid w:val="00240320"/>
    <w:rsid w:val="00240361"/>
    <w:rsid w:val="0024037F"/>
    <w:rsid w:val="00240471"/>
    <w:rsid w:val="00240523"/>
    <w:rsid w:val="00240543"/>
    <w:rsid w:val="00240644"/>
    <w:rsid w:val="002406F7"/>
    <w:rsid w:val="00240743"/>
    <w:rsid w:val="002407ED"/>
    <w:rsid w:val="00240800"/>
    <w:rsid w:val="00240818"/>
    <w:rsid w:val="00240905"/>
    <w:rsid w:val="00240987"/>
    <w:rsid w:val="00240A51"/>
    <w:rsid w:val="00240A63"/>
    <w:rsid w:val="00240ADF"/>
    <w:rsid w:val="00240C78"/>
    <w:rsid w:val="00240CA4"/>
    <w:rsid w:val="00240D08"/>
    <w:rsid w:val="00240D26"/>
    <w:rsid w:val="00240D5C"/>
    <w:rsid w:val="00240D63"/>
    <w:rsid w:val="00240D70"/>
    <w:rsid w:val="00240E92"/>
    <w:rsid w:val="00240EEB"/>
    <w:rsid w:val="00240EF2"/>
    <w:rsid w:val="00240F50"/>
    <w:rsid w:val="00240F7A"/>
    <w:rsid w:val="00241015"/>
    <w:rsid w:val="0024103D"/>
    <w:rsid w:val="00241053"/>
    <w:rsid w:val="00241080"/>
    <w:rsid w:val="002410DF"/>
    <w:rsid w:val="0024112E"/>
    <w:rsid w:val="00241144"/>
    <w:rsid w:val="002412D4"/>
    <w:rsid w:val="002412EE"/>
    <w:rsid w:val="0024144F"/>
    <w:rsid w:val="00241572"/>
    <w:rsid w:val="002416E4"/>
    <w:rsid w:val="002416F8"/>
    <w:rsid w:val="00241760"/>
    <w:rsid w:val="0024183D"/>
    <w:rsid w:val="00241896"/>
    <w:rsid w:val="002419CA"/>
    <w:rsid w:val="002419EF"/>
    <w:rsid w:val="002419F2"/>
    <w:rsid w:val="00241A15"/>
    <w:rsid w:val="00241A8B"/>
    <w:rsid w:val="00241B5C"/>
    <w:rsid w:val="00241CB1"/>
    <w:rsid w:val="00241D5B"/>
    <w:rsid w:val="00241D5C"/>
    <w:rsid w:val="00241E68"/>
    <w:rsid w:val="0024206A"/>
    <w:rsid w:val="00242087"/>
    <w:rsid w:val="00242186"/>
    <w:rsid w:val="002421DF"/>
    <w:rsid w:val="002421F4"/>
    <w:rsid w:val="0024220D"/>
    <w:rsid w:val="002422DC"/>
    <w:rsid w:val="002422FC"/>
    <w:rsid w:val="0024242F"/>
    <w:rsid w:val="00242493"/>
    <w:rsid w:val="002424E9"/>
    <w:rsid w:val="0024258B"/>
    <w:rsid w:val="0024262D"/>
    <w:rsid w:val="0024266B"/>
    <w:rsid w:val="002427DE"/>
    <w:rsid w:val="002428C8"/>
    <w:rsid w:val="002429A0"/>
    <w:rsid w:val="00242B31"/>
    <w:rsid w:val="00242BA0"/>
    <w:rsid w:val="00242BD4"/>
    <w:rsid w:val="00242C02"/>
    <w:rsid w:val="00242C09"/>
    <w:rsid w:val="00242D59"/>
    <w:rsid w:val="00242D84"/>
    <w:rsid w:val="00242E30"/>
    <w:rsid w:val="00242EC7"/>
    <w:rsid w:val="00243087"/>
    <w:rsid w:val="0024327C"/>
    <w:rsid w:val="002432AD"/>
    <w:rsid w:val="0024341F"/>
    <w:rsid w:val="00243435"/>
    <w:rsid w:val="0024344D"/>
    <w:rsid w:val="00243452"/>
    <w:rsid w:val="00243459"/>
    <w:rsid w:val="00243476"/>
    <w:rsid w:val="0024348A"/>
    <w:rsid w:val="00243513"/>
    <w:rsid w:val="00243528"/>
    <w:rsid w:val="0024365B"/>
    <w:rsid w:val="0024365C"/>
    <w:rsid w:val="002436E7"/>
    <w:rsid w:val="002437F3"/>
    <w:rsid w:val="002437F8"/>
    <w:rsid w:val="00243817"/>
    <w:rsid w:val="00243878"/>
    <w:rsid w:val="002438AA"/>
    <w:rsid w:val="00243915"/>
    <w:rsid w:val="00243989"/>
    <w:rsid w:val="0024399C"/>
    <w:rsid w:val="00243A22"/>
    <w:rsid w:val="00243AFB"/>
    <w:rsid w:val="00243C0B"/>
    <w:rsid w:val="00243C62"/>
    <w:rsid w:val="00243C82"/>
    <w:rsid w:val="00243D10"/>
    <w:rsid w:val="00243D38"/>
    <w:rsid w:val="00243D40"/>
    <w:rsid w:val="00243D45"/>
    <w:rsid w:val="00243D7D"/>
    <w:rsid w:val="00243E93"/>
    <w:rsid w:val="00243F1F"/>
    <w:rsid w:val="00243FAB"/>
    <w:rsid w:val="0024406B"/>
    <w:rsid w:val="00244275"/>
    <w:rsid w:val="002443C6"/>
    <w:rsid w:val="0024449E"/>
    <w:rsid w:val="002444A2"/>
    <w:rsid w:val="002444B7"/>
    <w:rsid w:val="002444D2"/>
    <w:rsid w:val="00244534"/>
    <w:rsid w:val="0024458D"/>
    <w:rsid w:val="00244594"/>
    <w:rsid w:val="002445AD"/>
    <w:rsid w:val="00244615"/>
    <w:rsid w:val="00244648"/>
    <w:rsid w:val="00244692"/>
    <w:rsid w:val="002446E0"/>
    <w:rsid w:val="00244708"/>
    <w:rsid w:val="00244773"/>
    <w:rsid w:val="00244785"/>
    <w:rsid w:val="0024478F"/>
    <w:rsid w:val="0024494A"/>
    <w:rsid w:val="002449A1"/>
    <w:rsid w:val="00244A6F"/>
    <w:rsid w:val="00244AC5"/>
    <w:rsid w:val="00244B65"/>
    <w:rsid w:val="00244BC8"/>
    <w:rsid w:val="00244C59"/>
    <w:rsid w:val="00244D7A"/>
    <w:rsid w:val="00244DE4"/>
    <w:rsid w:val="00244ECF"/>
    <w:rsid w:val="00244F01"/>
    <w:rsid w:val="00244F22"/>
    <w:rsid w:val="00244F7F"/>
    <w:rsid w:val="00244F88"/>
    <w:rsid w:val="0024504B"/>
    <w:rsid w:val="00245050"/>
    <w:rsid w:val="002450A9"/>
    <w:rsid w:val="00245161"/>
    <w:rsid w:val="002451BF"/>
    <w:rsid w:val="002452A4"/>
    <w:rsid w:val="00245330"/>
    <w:rsid w:val="002454B1"/>
    <w:rsid w:val="002454BD"/>
    <w:rsid w:val="002455FD"/>
    <w:rsid w:val="00245621"/>
    <w:rsid w:val="002456AC"/>
    <w:rsid w:val="002456EC"/>
    <w:rsid w:val="00245730"/>
    <w:rsid w:val="00245907"/>
    <w:rsid w:val="00245924"/>
    <w:rsid w:val="00245933"/>
    <w:rsid w:val="00245A52"/>
    <w:rsid w:val="00245AB3"/>
    <w:rsid w:val="00245B85"/>
    <w:rsid w:val="00245CD4"/>
    <w:rsid w:val="00245CDE"/>
    <w:rsid w:val="00245D27"/>
    <w:rsid w:val="00245D38"/>
    <w:rsid w:val="00245D9F"/>
    <w:rsid w:val="00245E1E"/>
    <w:rsid w:val="00245EE3"/>
    <w:rsid w:val="00245F66"/>
    <w:rsid w:val="00245F96"/>
    <w:rsid w:val="00245F9B"/>
    <w:rsid w:val="002461F1"/>
    <w:rsid w:val="00246234"/>
    <w:rsid w:val="00246272"/>
    <w:rsid w:val="002462E7"/>
    <w:rsid w:val="00246325"/>
    <w:rsid w:val="002463EF"/>
    <w:rsid w:val="00246412"/>
    <w:rsid w:val="00246534"/>
    <w:rsid w:val="002465C5"/>
    <w:rsid w:val="002465C7"/>
    <w:rsid w:val="002465F5"/>
    <w:rsid w:val="0024666E"/>
    <w:rsid w:val="002466D9"/>
    <w:rsid w:val="00246833"/>
    <w:rsid w:val="00246900"/>
    <w:rsid w:val="0024692A"/>
    <w:rsid w:val="0024693A"/>
    <w:rsid w:val="002469D7"/>
    <w:rsid w:val="002469E7"/>
    <w:rsid w:val="002469EC"/>
    <w:rsid w:val="00246A0B"/>
    <w:rsid w:val="00246B2B"/>
    <w:rsid w:val="00246C14"/>
    <w:rsid w:val="00246D70"/>
    <w:rsid w:val="00246E78"/>
    <w:rsid w:val="00246F0C"/>
    <w:rsid w:val="00247009"/>
    <w:rsid w:val="0024705E"/>
    <w:rsid w:val="0024707C"/>
    <w:rsid w:val="0024719C"/>
    <w:rsid w:val="002471AD"/>
    <w:rsid w:val="00247204"/>
    <w:rsid w:val="00247236"/>
    <w:rsid w:val="0024728A"/>
    <w:rsid w:val="0024728B"/>
    <w:rsid w:val="00247358"/>
    <w:rsid w:val="00247390"/>
    <w:rsid w:val="002473F6"/>
    <w:rsid w:val="00247447"/>
    <w:rsid w:val="00247492"/>
    <w:rsid w:val="00247522"/>
    <w:rsid w:val="002475C0"/>
    <w:rsid w:val="002476BF"/>
    <w:rsid w:val="00247770"/>
    <w:rsid w:val="002477B1"/>
    <w:rsid w:val="00247811"/>
    <w:rsid w:val="0024789F"/>
    <w:rsid w:val="00247914"/>
    <w:rsid w:val="00247950"/>
    <w:rsid w:val="00247B4C"/>
    <w:rsid w:val="00247BE5"/>
    <w:rsid w:val="00247BEE"/>
    <w:rsid w:val="00247D58"/>
    <w:rsid w:val="0025001E"/>
    <w:rsid w:val="00250303"/>
    <w:rsid w:val="0025030C"/>
    <w:rsid w:val="00250325"/>
    <w:rsid w:val="00250335"/>
    <w:rsid w:val="0025033C"/>
    <w:rsid w:val="002503E2"/>
    <w:rsid w:val="002503FC"/>
    <w:rsid w:val="0025042D"/>
    <w:rsid w:val="002505C7"/>
    <w:rsid w:val="002505EF"/>
    <w:rsid w:val="002505F6"/>
    <w:rsid w:val="002505FC"/>
    <w:rsid w:val="0025060A"/>
    <w:rsid w:val="0025094F"/>
    <w:rsid w:val="00250967"/>
    <w:rsid w:val="002509BC"/>
    <w:rsid w:val="002509E6"/>
    <w:rsid w:val="00250A3B"/>
    <w:rsid w:val="00250A57"/>
    <w:rsid w:val="00250AD2"/>
    <w:rsid w:val="00250ADC"/>
    <w:rsid w:val="00250B87"/>
    <w:rsid w:val="00250B9E"/>
    <w:rsid w:val="00250BD7"/>
    <w:rsid w:val="00250C89"/>
    <w:rsid w:val="00250C9C"/>
    <w:rsid w:val="00250D23"/>
    <w:rsid w:val="00250D3C"/>
    <w:rsid w:val="00250DD5"/>
    <w:rsid w:val="00250FDA"/>
    <w:rsid w:val="00250FF9"/>
    <w:rsid w:val="002511BE"/>
    <w:rsid w:val="00251290"/>
    <w:rsid w:val="002512B9"/>
    <w:rsid w:val="002512CB"/>
    <w:rsid w:val="002513AC"/>
    <w:rsid w:val="00251438"/>
    <w:rsid w:val="0025159C"/>
    <w:rsid w:val="0025166C"/>
    <w:rsid w:val="0025168E"/>
    <w:rsid w:val="0025170B"/>
    <w:rsid w:val="002517AC"/>
    <w:rsid w:val="002517DC"/>
    <w:rsid w:val="00251918"/>
    <w:rsid w:val="0025197D"/>
    <w:rsid w:val="002519CE"/>
    <w:rsid w:val="002519F1"/>
    <w:rsid w:val="00251ABB"/>
    <w:rsid w:val="00251B46"/>
    <w:rsid w:val="00251CDD"/>
    <w:rsid w:val="00251D25"/>
    <w:rsid w:val="00251D95"/>
    <w:rsid w:val="00251F5C"/>
    <w:rsid w:val="00251F87"/>
    <w:rsid w:val="00251FA7"/>
    <w:rsid w:val="002520DA"/>
    <w:rsid w:val="002520E8"/>
    <w:rsid w:val="002520F4"/>
    <w:rsid w:val="00252187"/>
    <w:rsid w:val="00252276"/>
    <w:rsid w:val="00252311"/>
    <w:rsid w:val="0025235C"/>
    <w:rsid w:val="002523B0"/>
    <w:rsid w:val="00252411"/>
    <w:rsid w:val="002525A1"/>
    <w:rsid w:val="002525E6"/>
    <w:rsid w:val="00252678"/>
    <w:rsid w:val="00252700"/>
    <w:rsid w:val="002527CD"/>
    <w:rsid w:val="00252817"/>
    <w:rsid w:val="00252830"/>
    <w:rsid w:val="00252856"/>
    <w:rsid w:val="002528AE"/>
    <w:rsid w:val="00252926"/>
    <w:rsid w:val="0025293A"/>
    <w:rsid w:val="00252969"/>
    <w:rsid w:val="00252992"/>
    <w:rsid w:val="002529BB"/>
    <w:rsid w:val="002529DE"/>
    <w:rsid w:val="00252A8E"/>
    <w:rsid w:val="00252BFF"/>
    <w:rsid w:val="00252C06"/>
    <w:rsid w:val="00252C2F"/>
    <w:rsid w:val="00252C48"/>
    <w:rsid w:val="00252C50"/>
    <w:rsid w:val="00252C83"/>
    <w:rsid w:val="00252D5F"/>
    <w:rsid w:val="00252E0F"/>
    <w:rsid w:val="00252E63"/>
    <w:rsid w:val="00252E7A"/>
    <w:rsid w:val="00252E86"/>
    <w:rsid w:val="00252EBF"/>
    <w:rsid w:val="00252EC3"/>
    <w:rsid w:val="002531C7"/>
    <w:rsid w:val="00253346"/>
    <w:rsid w:val="0025334E"/>
    <w:rsid w:val="002535B2"/>
    <w:rsid w:val="00253671"/>
    <w:rsid w:val="0025367F"/>
    <w:rsid w:val="0025369E"/>
    <w:rsid w:val="00253721"/>
    <w:rsid w:val="0025376E"/>
    <w:rsid w:val="002537B8"/>
    <w:rsid w:val="002538A5"/>
    <w:rsid w:val="002538AC"/>
    <w:rsid w:val="002538BD"/>
    <w:rsid w:val="002538D3"/>
    <w:rsid w:val="00253910"/>
    <w:rsid w:val="00253949"/>
    <w:rsid w:val="00253972"/>
    <w:rsid w:val="00253A2F"/>
    <w:rsid w:val="00253B3E"/>
    <w:rsid w:val="00253C0A"/>
    <w:rsid w:val="00253C2C"/>
    <w:rsid w:val="00253CFC"/>
    <w:rsid w:val="00253D03"/>
    <w:rsid w:val="00253D67"/>
    <w:rsid w:val="00253D93"/>
    <w:rsid w:val="00253DD7"/>
    <w:rsid w:val="00253DFB"/>
    <w:rsid w:val="00253E1F"/>
    <w:rsid w:val="00253F23"/>
    <w:rsid w:val="00253F55"/>
    <w:rsid w:val="00253F65"/>
    <w:rsid w:val="00253FAC"/>
    <w:rsid w:val="00254063"/>
    <w:rsid w:val="00254076"/>
    <w:rsid w:val="002540D6"/>
    <w:rsid w:val="002540E5"/>
    <w:rsid w:val="0025411A"/>
    <w:rsid w:val="0025415F"/>
    <w:rsid w:val="002541F7"/>
    <w:rsid w:val="00254227"/>
    <w:rsid w:val="0025424E"/>
    <w:rsid w:val="002542CB"/>
    <w:rsid w:val="0025431A"/>
    <w:rsid w:val="00254347"/>
    <w:rsid w:val="0025436B"/>
    <w:rsid w:val="00254382"/>
    <w:rsid w:val="002543A7"/>
    <w:rsid w:val="002543CB"/>
    <w:rsid w:val="0025441C"/>
    <w:rsid w:val="00254460"/>
    <w:rsid w:val="002544B8"/>
    <w:rsid w:val="002544F5"/>
    <w:rsid w:val="0025452B"/>
    <w:rsid w:val="0025459F"/>
    <w:rsid w:val="00254611"/>
    <w:rsid w:val="0025462E"/>
    <w:rsid w:val="0025467E"/>
    <w:rsid w:val="00254711"/>
    <w:rsid w:val="002547C3"/>
    <w:rsid w:val="002547C5"/>
    <w:rsid w:val="002547FF"/>
    <w:rsid w:val="00254885"/>
    <w:rsid w:val="00254952"/>
    <w:rsid w:val="00254976"/>
    <w:rsid w:val="00254BD8"/>
    <w:rsid w:val="00254C16"/>
    <w:rsid w:val="00254C33"/>
    <w:rsid w:val="00254C73"/>
    <w:rsid w:val="00254CC3"/>
    <w:rsid w:val="00254CE6"/>
    <w:rsid w:val="00254D4A"/>
    <w:rsid w:val="00254D63"/>
    <w:rsid w:val="00254DC3"/>
    <w:rsid w:val="00254EEC"/>
    <w:rsid w:val="00254FD0"/>
    <w:rsid w:val="00255007"/>
    <w:rsid w:val="00255055"/>
    <w:rsid w:val="0025505E"/>
    <w:rsid w:val="002550D4"/>
    <w:rsid w:val="002550E9"/>
    <w:rsid w:val="0025514A"/>
    <w:rsid w:val="00255208"/>
    <w:rsid w:val="00255269"/>
    <w:rsid w:val="0025526D"/>
    <w:rsid w:val="002552BA"/>
    <w:rsid w:val="0025530A"/>
    <w:rsid w:val="00255427"/>
    <w:rsid w:val="0025549F"/>
    <w:rsid w:val="002554CF"/>
    <w:rsid w:val="00255522"/>
    <w:rsid w:val="00255538"/>
    <w:rsid w:val="002555FC"/>
    <w:rsid w:val="00255605"/>
    <w:rsid w:val="00255646"/>
    <w:rsid w:val="00255673"/>
    <w:rsid w:val="002556F4"/>
    <w:rsid w:val="002556FB"/>
    <w:rsid w:val="00255749"/>
    <w:rsid w:val="00255799"/>
    <w:rsid w:val="002557C9"/>
    <w:rsid w:val="00255828"/>
    <w:rsid w:val="00255837"/>
    <w:rsid w:val="0025584C"/>
    <w:rsid w:val="00255930"/>
    <w:rsid w:val="00255A09"/>
    <w:rsid w:val="00255A23"/>
    <w:rsid w:val="00255A3D"/>
    <w:rsid w:val="00255AF6"/>
    <w:rsid w:val="00255B56"/>
    <w:rsid w:val="00255C27"/>
    <w:rsid w:val="00255C45"/>
    <w:rsid w:val="00255CF8"/>
    <w:rsid w:val="00255DC1"/>
    <w:rsid w:val="00255DCF"/>
    <w:rsid w:val="00255DFB"/>
    <w:rsid w:val="00255E40"/>
    <w:rsid w:val="00255FD9"/>
    <w:rsid w:val="00256087"/>
    <w:rsid w:val="00256099"/>
    <w:rsid w:val="002561F7"/>
    <w:rsid w:val="00256213"/>
    <w:rsid w:val="00256282"/>
    <w:rsid w:val="00256374"/>
    <w:rsid w:val="002563C7"/>
    <w:rsid w:val="00256476"/>
    <w:rsid w:val="00256565"/>
    <w:rsid w:val="002565D1"/>
    <w:rsid w:val="002566E4"/>
    <w:rsid w:val="00256799"/>
    <w:rsid w:val="00256831"/>
    <w:rsid w:val="0025683D"/>
    <w:rsid w:val="002568D9"/>
    <w:rsid w:val="00256A31"/>
    <w:rsid w:val="00256AE4"/>
    <w:rsid w:val="00256B06"/>
    <w:rsid w:val="00256B58"/>
    <w:rsid w:val="00256BB2"/>
    <w:rsid w:val="00256BEB"/>
    <w:rsid w:val="00256BF7"/>
    <w:rsid w:val="00256C9D"/>
    <w:rsid w:val="00256CB8"/>
    <w:rsid w:val="00256E14"/>
    <w:rsid w:val="00256F6B"/>
    <w:rsid w:val="00256F98"/>
    <w:rsid w:val="0025706A"/>
    <w:rsid w:val="00257118"/>
    <w:rsid w:val="0025714A"/>
    <w:rsid w:val="00257223"/>
    <w:rsid w:val="0025724E"/>
    <w:rsid w:val="0025726D"/>
    <w:rsid w:val="0025728A"/>
    <w:rsid w:val="0025743C"/>
    <w:rsid w:val="0025755A"/>
    <w:rsid w:val="0025760D"/>
    <w:rsid w:val="00257630"/>
    <w:rsid w:val="00257689"/>
    <w:rsid w:val="002576BD"/>
    <w:rsid w:val="00257716"/>
    <w:rsid w:val="0025772F"/>
    <w:rsid w:val="002577A1"/>
    <w:rsid w:val="0025788E"/>
    <w:rsid w:val="002578A2"/>
    <w:rsid w:val="00257908"/>
    <w:rsid w:val="00257AC4"/>
    <w:rsid w:val="00257B5E"/>
    <w:rsid w:val="00257C04"/>
    <w:rsid w:val="00257C1A"/>
    <w:rsid w:val="00257C7C"/>
    <w:rsid w:val="00257C91"/>
    <w:rsid w:val="00257E47"/>
    <w:rsid w:val="00257E88"/>
    <w:rsid w:val="00257FB8"/>
    <w:rsid w:val="00257FCB"/>
    <w:rsid w:val="00257FDB"/>
    <w:rsid w:val="0026010F"/>
    <w:rsid w:val="002601A7"/>
    <w:rsid w:val="002601CD"/>
    <w:rsid w:val="002601E6"/>
    <w:rsid w:val="00260200"/>
    <w:rsid w:val="0026027C"/>
    <w:rsid w:val="002602C3"/>
    <w:rsid w:val="002602EC"/>
    <w:rsid w:val="0026037D"/>
    <w:rsid w:val="00260409"/>
    <w:rsid w:val="00260416"/>
    <w:rsid w:val="00260432"/>
    <w:rsid w:val="00260448"/>
    <w:rsid w:val="00260476"/>
    <w:rsid w:val="002604D0"/>
    <w:rsid w:val="0026051A"/>
    <w:rsid w:val="002606A6"/>
    <w:rsid w:val="002606CE"/>
    <w:rsid w:val="002606F1"/>
    <w:rsid w:val="002607B4"/>
    <w:rsid w:val="002607DA"/>
    <w:rsid w:val="002607DF"/>
    <w:rsid w:val="00260824"/>
    <w:rsid w:val="0026086E"/>
    <w:rsid w:val="002608A3"/>
    <w:rsid w:val="00260958"/>
    <w:rsid w:val="00260A36"/>
    <w:rsid w:val="00260A70"/>
    <w:rsid w:val="00260A84"/>
    <w:rsid w:val="00260A92"/>
    <w:rsid w:val="00260AD9"/>
    <w:rsid w:val="00260BF3"/>
    <w:rsid w:val="00260C22"/>
    <w:rsid w:val="00260D70"/>
    <w:rsid w:val="00260E44"/>
    <w:rsid w:val="00260EB6"/>
    <w:rsid w:val="00260EC5"/>
    <w:rsid w:val="00261039"/>
    <w:rsid w:val="00261092"/>
    <w:rsid w:val="002611C9"/>
    <w:rsid w:val="0026120F"/>
    <w:rsid w:val="0026121C"/>
    <w:rsid w:val="00261274"/>
    <w:rsid w:val="002612CB"/>
    <w:rsid w:val="002612E3"/>
    <w:rsid w:val="00261306"/>
    <w:rsid w:val="0026136E"/>
    <w:rsid w:val="002613AF"/>
    <w:rsid w:val="00261423"/>
    <w:rsid w:val="002614D9"/>
    <w:rsid w:val="002615FB"/>
    <w:rsid w:val="0026166B"/>
    <w:rsid w:val="00261673"/>
    <w:rsid w:val="0026169D"/>
    <w:rsid w:val="002616A6"/>
    <w:rsid w:val="002616D1"/>
    <w:rsid w:val="002616F1"/>
    <w:rsid w:val="0026174B"/>
    <w:rsid w:val="002617BA"/>
    <w:rsid w:val="0026184D"/>
    <w:rsid w:val="00261878"/>
    <w:rsid w:val="00261883"/>
    <w:rsid w:val="00261966"/>
    <w:rsid w:val="00261A0E"/>
    <w:rsid w:val="00261A13"/>
    <w:rsid w:val="00261B14"/>
    <w:rsid w:val="00261B19"/>
    <w:rsid w:val="00261B2A"/>
    <w:rsid w:val="00261B35"/>
    <w:rsid w:val="00261D4C"/>
    <w:rsid w:val="00261DF1"/>
    <w:rsid w:val="00261E2D"/>
    <w:rsid w:val="00261E67"/>
    <w:rsid w:val="00261F96"/>
    <w:rsid w:val="0026204D"/>
    <w:rsid w:val="00262065"/>
    <w:rsid w:val="002621DA"/>
    <w:rsid w:val="002621F0"/>
    <w:rsid w:val="0026221D"/>
    <w:rsid w:val="002622AD"/>
    <w:rsid w:val="00262364"/>
    <w:rsid w:val="002623A6"/>
    <w:rsid w:val="0026244B"/>
    <w:rsid w:val="00262515"/>
    <w:rsid w:val="00262559"/>
    <w:rsid w:val="0026260A"/>
    <w:rsid w:val="00262673"/>
    <w:rsid w:val="0026280F"/>
    <w:rsid w:val="00262813"/>
    <w:rsid w:val="00262828"/>
    <w:rsid w:val="002628A6"/>
    <w:rsid w:val="00262A11"/>
    <w:rsid w:val="00262A41"/>
    <w:rsid w:val="00262A9E"/>
    <w:rsid w:val="00262AA1"/>
    <w:rsid w:val="00262B5B"/>
    <w:rsid w:val="00262B69"/>
    <w:rsid w:val="00262BA5"/>
    <w:rsid w:val="00262BCD"/>
    <w:rsid w:val="00262C67"/>
    <w:rsid w:val="00262E97"/>
    <w:rsid w:val="00262EC2"/>
    <w:rsid w:val="00262F11"/>
    <w:rsid w:val="00263065"/>
    <w:rsid w:val="0026310C"/>
    <w:rsid w:val="00263128"/>
    <w:rsid w:val="002632C5"/>
    <w:rsid w:val="00263320"/>
    <w:rsid w:val="002634C0"/>
    <w:rsid w:val="002634C9"/>
    <w:rsid w:val="002634DD"/>
    <w:rsid w:val="00263584"/>
    <w:rsid w:val="002635F2"/>
    <w:rsid w:val="002635F7"/>
    <w:rsid w:val="00263625"/>
    <w:rsid w:val="0026363C"/>
    <w:rsid w:val="00263683"/>
    <w:rsid w:val="002636A7"/>
    <w:rsid w:val="002636DD"/>
    <w:rsid w:val="0026379C"/>
    <w:rsid w:val="002637AA"/>
    <w:rsid w:val="002637BA"/>
    <w:rsid w:val="00263832"/>
    <w:rsid w:val="00263852"/>
    <w:rsid w:val="002638AC"/>
    <w:rsid w:val="00263963"/>
    <w:rsid w:val="00263991"/>
    <w:rsid w:val="002639B8"/>
    <w:rsid w:val="00263A5A"/>
    <w:rsid w:val="00263B0D"/>
    <w:rsid w:val="00263B7F"/>
    <w:rsid w:val="00263C86"/>
    <w:rsid w:val="00263D93"/>
    <w:rsid w:val="00263E6B"/>
    <w:rsid w:val="00263E7D"/>
    <w:rsid w:val="00263F24"/>
    <w:rsid w:val="00263F60"/>
    <w:rsid w:val="00263F6F"/>
    <w:rsid w:val="0026403A"/>
    <w:rsid w:val="00264048"/>
    <w:rsid w:val="0026404C"/>
    <w:rsid w:val="00264058"/>
    <w:rsid w:val="00264183"/>
    <w:rsid w:val="0026424F"/>
    <w:rsid w:val="0026431E"/>
    <w:rsid w:val="00264323"/>
    <w:rsid w:val="002643D5"/>
    <w:rsid w:val="00264420"/>
    <w:rsid w:val="0026443C"/>
    <w:rsid w:val="002644E0"/>
    <w:rsid w:val="00264523"/>
    <w:rsid w:val="00264621"/>
    <w:rsid w:val="00264682"/>
    <w:rsid w:val="00264709"/>
    <w:rsid w:val="00264718"/>
    <w:rsid w:val="00264731"/>
    <w:rsid w:val="002647B0"/>
    <w:rsid w:val="002647B8"/>
    <w:rsid w:val="0026481D"/>
    <w:rsid w:val="002648C7"/>
    <w:rsid w:val="002649A2"/>
    <w:rsid w:val="00264A30"/>
    <w:rsid w:val="00264A9A"/>
    <w:rsid w:val="00264AB4"/>
    <w:rsid w:val="00264AD0"/>
    <w:rsid w:val="00264C83"/>
    <w:rsid w:val="00264CBE"/>
    <w:rsid w:val="00264CCC"/>
    <w:rsid w:val="00264E53"/>
    <w:rsid w:val="00264F36"/>
    <w:rsid w:val="0026502D"/>
    <w:rsid w:val="00265047"/>
    <w:rsid w:val="00265116"/>
    <w:rsid w:val="0026513C"/>
    <w:rsid w:val="0026516A"/>
    <w:rsid w:val="00265190"/>
    <w:rsid w:val="002651FA"/>
    <w:rsid w:val="0026527C"/>
    <w:rsid w:val="00265301"/>
    <w:rsid w:val="00265319"/>
    <w:rsid w:val="00265386"/>
    <w:rsid w:val="0026554C"/>
    <w:rsid w:val="002655DB"/>
    <w:rsid w:val="002655EA"/>
    <w:rsid w:val="00265647"/>
    <w:rsid w:val="002656E9"/>
    <w:rsid w:val="002656F8"/>
    <w:rsid w:val="00265767"/>
    <w:rsid w:val="0026576E"/>
    <w:rsid w:val="00265816"/>
    <w:rsid w:val="002658EB"/>
    <w:rsid w:val="00265A42"/>
    <w:rsid w:val="00265AD5"/>
    <w:rsid w:val="00265BFD"/>
    <w:rsid w:val="00265C52"/>
    <w:rsid w:val="00265CBE"/>
    <w:rsid w:val="00265CC6"/>
    <w:rsid w:val="00265DCD"/>
    <w:rsid w:val="00265E64"/>
    <w:rsid w:val="00265F1D"/>
    <w:rsid w:val="00265F25"/>
    <w:rsid w:val="00265F28"/>
    <w:rsid w:val="00266054"/>
    <w:rsid w:val="002660A3"/>
    <w:rsid w:val="0026613F"/>
    <w:rsid w:val="00266158"/>
    <w:rsid w:val="002662A6"/>
    <w:rsid w:val="002663ED"/>
    <w:rsid w:val="0026642A"/>
    <w:rsid w:val="0026644A"/>
    <w:rsid w:val="0026646E"/>
    <w:rsid w:val="0026649D"/>
    <w:rsid w:val="0026663E"/>
    <w:rsid w:val="0026664A"/>
    <w:rsid w:val="0026665D"/>
    <w:rsid w:val="00266717"/>
    <w:rsid w:val="002667C3"/>
    <w:rsid w:val="0026681C"/>
    <w:rsid w:val="0026684D"/>
    <w:rsid w:val="002668B6"/>
    <w:rsid w:val="002668DC"/>
    <w:rsid w:val="00266A91"/>
    <w:rsid w:val="00266AA3"/>
    <w:rsid w:val="00266B46"/>
    <w:rsid w:val="00266B7A"/>
    <w:rsid w:val="00266BE8"/>
    <w:rsid w:val="00266C17"/>
    <w:rsid w:val="00266CF8"/>
    <w:rsid w:val="00266D1B"/>
    <w:rsid w:val="00266D20"/>
    <w:rsid w:val="00266D36"/>
    <w:rsid w:val="00267070"/>
    <w:rsid w:val="00267126"/>
    <w:rsid w:val="002671C3"/>
    <w:rsid w:val="00267249"/>
    <w:rsid w:val="00267269"/>
    <w:rsid w:val="002672B6"/>
    <w:rsid w:val="0026730B"/>
    <w:rsid w:val="00267388"/>
    <w:rsid w:val="00267444"/>
    <w:rsid w:val="00267552"/>
    <w:rsid w:val="00267656"/>
    <w:rsid w:val="00267701"/>
    <w:rsid w:val="00267770"/>
    <w:rsid w:val="00267772"/>
    <w:rsid w:val="002677B1"/>
    <w:rsid w:val="002677E1"/>
    <w:rsid w:val="00267892"/>
    <w:rsid w:val="00267902"/>
    <w:rsid w:val="0026796D"/>
    <w:rsid w:val="002679F3"/>
    <w:rsid w:val="00267A0E"/>
    <w:rsid w:val="00267A12"/>
    <w:rsid w:val="00267A56"/>
    <w:rsid w:val="00267A81"/>
    <w:rsid w:val="00267AD0"/>
    <w:rsid w:val="00267B2F"/>
    <w:rsid w:val="00267C1C"/>
    <w:rsid w:val="00267D6A"/>
    <w:rsid w:val="00267DF3"/>
    <w:rsid w:val="00267EA5"/>
    <w:rsid w:val="00267EEB"/>
    <w:rsid w:val="00267F4F"/>
    <w:rsid w:val="00267FFA"/>
    <w:rsid w:val="002700C2"/>
    <w:rsid w:val="002701DA"/>
    <w:rsid w:val="002702B6"/>
    <w:rsid w:val="002703C5"/>
    <w:rsid w:val="002703D9"/>
    <w:rsid w:val="00270472"/>
    <w:rsid w:val="00270621"/>
    <w:rsid w:val="0027063E"/>
    <w:rsid w:val="0027067C"/>
    <w:rsid w:val="002708A6"/>
    <w:rsid w:val="002708F6"/>
    <w:rsid w:val="002709BC"/>
    <w:rsid w:val="00270A13"/>
    <w:rsid w:val="00270A70"/>
    <w:rsid w:val="00270A82"/>
    <w:rsid w:val="00270AFD"/>
    <w:rsid w:val="00270B23"/>
    <w:rsid w:val="00270B2D"/>
    <w:rsid w:val="00270B49"/>
    <w:rsid w:val="00270B7E"/>
    <w:rsid w:val="00270B9C"/>
    <w:rsid w:val="00270C9B"/>
    <w:rsid w:val="00270C9C"/>
    <w:rsid w:val="00270CAE"/>
    <w:rsid w:val="00270CEE"/>
    <w:rsid w:val="00270D5A"/>
    <w:rsid w:val="00270D71"/>
    <w:rsid w:val="00270DE8"/>
    <w:rsid w:val="00270DF1"/>
    <w:rsid w:val="00271051"/>
    <w:rsid w:val="0027105A"/>
    <w:rsid w:val="00271133"/>
    <w:rsid w:val="0027116B"/>
    <w:rsid w:val="00271170"/>
    <w:rsid w:val="00271172"/>
    <w:rsid w:val="002711F2"/>
    <w:rsid w:val="00271220"/>
    <w:rsid w:val="002712E2"/>
    <w:rsid w:val="0027134F"/>
    <w:rsid w:val="00271405"/>
    <w:rsid w:val="0027140B"/>
    <w:rsid w:val="00271500"/>
    <w:rsid w:val="00271571"/>
    <w:rsid w:val="00271683"/>
    <w:rsid w:val="002716A3"/>
    <w:rsid w:val="0027174A"/>
    <w:rsid w:val="00271774"/>
    <w:rsid w:val="00271865"/>
    <w:rsid w:val="00271898"/>
    <w:rsid w:val="0027189C"/>
    <w:rsid w:val="002718E4"/>
    <w:rsid w:val="002719B0"/>
    <w:rsid w:val="00271AE8"/>
    <w:rsid w:val="00271B0C"/>
    <w:rsid w:val="00271B74"/>
    <w:rsid w:val="00271DF4"/>
    <w:rsid w:val="00271E88"/>
    <w:rsid w:val="0027219B"/>
    <w:rsid w:val="002721DC"/>
    <w:rsid w:val="00272231"/>
    <w:rsid w:val="0027225E"/>
    <w:rsid w:val="00272343"/>
    <w:rsid w:val="002723D2"/>
    <w:rsid w:val="00272424"/>
    <w:rsid w:val="00272446"/>
    <w:rsid w:val="0027249D"/>
    <w:rsid w:val="002724F4"/>
    <w:rsid w:val="00272529"/>
    <w:rsid w:val="002725C2"/>
    <w:rsid w:val="00272693"/>
    <w:rsid w:val="002726AF"/>
    <w:rsid w:val="002726B6"/>
    <w:rsid w:val="002726BB"/>
    <w:rsid w:val="002726C2"/>
    <w:rsid w:val="00272770"/>
    <w:rsid w:val="0027277B"/>
    <w:rsid w:val="00272797"/>
    <w:rsid w:val="00272808"/>
    <w:rsid w:val="0027281B"/>
    <w:rsid w:val="0027283C"/>
    <w:rsid w:val="002728CB"/>
    <w:rsid w:val="00272928"/>
    <w:rsid w:val="00272A1D"/>
    <w:rsid w:val="00272A93"/>
    <w:rsid w:val="00272AB5"/>
    <w:rsid w:val="00272AD8"/>
    <w:rsid w:val="00272D06"/>
    <w:rsid w:val="00272DA7"/>
    <w:rsid w:val="00272E0E"/>
    <w:rsid w:val="00272E2E"/>
    <w:rsid w:val="00272E7C"/>
    <w:rsid w:val="00272F48"/>
    <w:rsid w:val="00272FAD"/>
    <w:rsid w:val="00272FDD"/>
    <w:rsid w:val="0027315F"/>
    <w:rsid w:val="002731F1"/>
    <w:rsid w:val="0027323A"/>
    <w:rsid w:val="00273252"/>
    <w:rsid w:val="002733BA"/>
    <w:rsid w:val="00273400"/>
    <w:rsid w:val="00273430"/>
    <w:rsid w:val="00273539"/>
    <w:rsid w:val="002735A4"/>
    <w:rsid w:val="0027362A"/>
    <w:rsid w:val="00273662"/>
    <w:rsid w:val="00273780"/>
    <w:rsid w:val="002737C6"/>
    <w:rsid w:val="002737FE"/>
    <w:rsid w:val="00273816"/>
    <w:rsid w:val="00273899"/>
    <w:rsid w:val="002738A5"/>
    <w:rsid w:val="00273948"/>
    <w:rsid w:val="00273B2E"/>
    <w:rsid w:val="00273B48"/>
    <w:rsid w:val="00273BA6"/>
    <w:rsid w:val="00273C17"/>
    <w:rsid w:val="00273C52"/>
    <w:rsid w:val="00273C59"/>
    <w:rsid w:val="00273CB5"/>
    <w:rsid w:val="00273CBE"/>
    <w:rsid w:val="00273CCC"/>
    <w:rsid w:val="00273CD9"/>
    <w:rsid w:val="00273E34"/>
    <w:rsid w:val="00273E71"/>
    <w:rsid w:val="00273FEB"/>
    <w:rsid w:val="0027402D"/>
    <w:rsid w:val="00274031"/>
    <w:rsid w:val="00274291"/>
    <w:rsid w:val="002742F4"/>
    <w:rsid w:val="00274306"/>
    <w:rsid w:val="00274475"/>
    <w:rsid w:val="002744BC"/>
    <w:rsid w:val="002744D7"/>
    <w:rsid w:val="002744FC"/>
    <w:rsid w:val="002745DD"/>
    <w:rsid w:val="00274638"/>
    <w:rsid w:val="00274647"/>
    <w:rsid w:val="002746DF"/>
    <w:rsid w:val="0027477F"/>
    <w:rsid w:val="0027478B"/>
    <w:rsid w:val="002747B0"/>
    <w:rsid w:val="002747BA"/>
    <w:rsid w:val="002747F4"/>
    <w:rsid w:val="00274839"/>
    <w:rsid w:val="0027489C"/>
    <w:rsid w:val="0027490F"/>
    <w:rsid w:val="00274922"/>
    <w:rsid w:val="002749C0"/>
    <w:rsid w:val="002749D6"/>
    <w:rsid w:val="00274B18"/>
    <w:rsid w:val="00274B32"/>
    <w:rsid w:val="00274B74"/>
    <w:rsid w:val="00274B78"/>
    <w:rsid w:val="00274C08"/>
    <w:rsid w:val="00274C11"/>
    <w:rsid w:val="00274C69"/>
    <w:rsid w:val="00274C77"/>
    <w:rsid w:val="00274CDF"/>
    <w:rsid w:val="00274D3F"/>
    <w:rsid w:val="00274E18"/>
    <w:rsid w:val="00274E90"/>
    <w:rsid w:val="00274E94"/>
    <w:rsid w:val="00274EC3"/>
    <w:rsid w:val="00274F0F"/>
    <w:rsid w:val="00275065"/>
    <w:rsid w:val="0027509D"/>
    <w:rsid w:val="002750A5"/>
    <w:rsid w:val="002751BD"/>
    <w:rsid w:val="00275226"/>
    <w:rsid w:val="00275271"/>
    <w:rsid w:val="002752BA"/>
    <w:rsid w:val="002752FF"/>
    <w:rsid w:val="00275304"/>
    <w:rsid w:val="0027532C"/>
    <w:rsid w:val="0027536A"/>
    <w:rsid w:val="0027546C"/>
    <w:rsid w:val="00275474"/>
    <w:rsid w:val="00275500"/>
    <w:rsid w:val="00275592"/>
    <w:rsid w:val="002755A6"/>
    <w:rsid w:val="00275651"/>
    <w:rsid w:val="00275680"/>
    <w:rsid w:val="00275731"/>
    <w:rsid w:val="002757DE"/>
    <w:rsid w:val="0027587B"/>
    <w:rsid w:val="00275900"/>
    <w:rsid w:val="00275991"/>
    <w:rsid w:val="002759E8"/>
    <w:rsid w:val="00275A86"/>
    <w:rsid w:val="00275ABF"/>
    <w:rsid w:val="00275AD5"/>
    <w:rsid w:val="00275BC2"/>
    <w:rsid w:val="00275BED"/>
    <w:rsid w:val="00275CF7"/>
    <w:rsid w:val="00275D7B"/>
    <w:rsid w:val="00275D7F"/>
    <w:rsid w:val="00275DBA"/>
    <w:rsid w:val="00275E3E"/>
    <w:rsid w:val="00275ECE"/>
    <w:rsid w:val="00275F69"/>
    <w:rsid w:val="00275F7E"/>
    <w:rsid w:val="00275FEF"/>
    <w:rsid w:val="00276067"/>
    <w:rsid w:val="002760B3"/>
    <w:rsid w:val="002760BC"/>
    <w:rsid w:val="002761B2"/>
    <w:rsid w:val="002762BF"/>
    <w:rsid w:val="002763E6"/>
    <w:rsid w:val="00276401"/>
    <w:rsid w:val="00276419"/>
    <w:rsid w:val="00276500"/>
    <w:rsid w:val="00276607"/>
    <w:rsid w:val="00276637"/>
    <w:rsid w:val="002766A2"/>
    <w:rsid w:val="002766BC"/>
    <w:rsid w:val="002766EA"/>
    <w:rsid w:val="0027675D"/>
    <w:rsid w:val="002767A8"/>
    <w:rsid w:val="00276851"/>
    <w:rsid w:val="002768CC"/>
    <w:rsid w:val="00276902"/>
    <w:rsid w:val="00276912"/>
    <w:rsid w:val="0027695B"/>
    <w:rsid w:val="002769D2"/>
    <w:rsid w:val="002769FC"/>
    <w:rsid w:val="00276A76"/>
    <w:rsid w:val="00276BD0"/>
    <w:rsid w:val="00276CA6"/>
    <w:rsid w:val="00276E07"/>
    <w:rsid w:val="0027711F"/>
    <w:rsid w:val="0027729F"/>
    <w:rsid w:val="002773C8"/>
    <w:rsid w:val="00277429"/>
    <w:rsid w:val="002774ED"/>
    <w:rsid w:val="00277679"/>
    <w:rsid w:val="002776ED"/>
    <w:rsid w:val="002776F0"/>
    <w:rsid w:val="00277703"/>
    <w:rsid w:val="00277A81"/>
    <w:rsid w:val="00277A9E"/>
    <w:rsid w:val="00277AA0"/>
    <w:rsid w:val="00277AD4"/>
    <w:rsid w:val="00277B32"/>
    <w:rsid w:val="00277B33"/>
    <w:rsid w:val="00277B7C"/>
    <w:rsid w:val="00277BD4"/>
    <w:rsid w:val="00277C13"/>
    <w:rsid w:val="00277C35"/>
    <w:rsid w:val="00277D36"/>
    <w:rsid w:val="00277D9F"/>
    <w:rsid w:val="00277DC3"/>
    <w:rsid w:val="00277DE9"/>
    <w:rsid w:val="00277E39"/>
    <w:rsid w:val="00277E8C"/>
    <w:rsid w:val="00280051"/>
    <w:rsid w:val="002800A4"/>
    <w:rsid w:val="002801E8"/>
    <w:rsid w:val="002801F9"/>
    <w:rsid w:val="00280249"/>
    <w:rsid w:val="00280277"/>
    <w:rsid w:val="00280280"/>
    <w:rsid w:val="0028029E"/>
    <w:rsid w:val="002802B1"/>
    <w:rsid w:val="002803A3"/>
    <w:rsid w:val="00280443"/>
    <w:rsid w:val="00280501"/>
    <w:rsid w:val="002805E5"/>
    <w:rsid w:val="00280657"/>
    <w:rsid w:val="0028068D"/>
    <w:rsid w:val="002806C6"/>
    <w:rsid w:val="00280727"/>
    <w:rsid w:val="00280775"/>
    <w:rsid w:val="0028078A"/>
    <w:rsid w:val="002807BA"/>
    <w:rsid w:val="00280823"/>
    <w:rsid w:val="00280A8B"/>
    <w:rsid w:val="00280A8C"/>
    <w:rsid w:val="00280AD5"/>
    <w:rsid w:val="00280D01"/>
    <w:rsid w:val="00280DA9"/>
    <w:rsid w:val="00280DCC"/>
    <w:rsid w:val="00280DDF"/>
    <w:rsid w:val="00280E39"/>
    <w:rsid w:val="00280E50"/>
    <w:rsid w:val="00280F55"/>
    <w:rsid w:val="00280F5F"/>
    <w:rsid w:val="00280F77"/>
    <w:rsid w:val="00281098"/>
    <w:rsid w:val="002810C2"/>
    <w:rsid w:val="002810D1"/>
    <w:rsid w:val="002810E1"/>
    <w:rsid w:val="002811AB"/>
    <w:rsid w:val="002811BF"/>
    <w:rsid w:val="0028128F"/>
    <w:rsid w:val="0028136B"/>
    <w:rsid w:val="00281401"/>
    <w:rsid w:val="00281424"/>
    <w:rsid w:val="00281503"/>
    <w:rsid w:val="002815CB"/>
    <w:rsid w:val="00281623"/>
    <w:rsid w:val="0028165A"/>
    <w:rsid w:val="00281754"/>
    <w:rsid w:val="0028177D"/>
    <w:rsid w:val="00281795"/>
    <w:rsid w:val="0028184A"/>
    <w:rsid w:val="00281867"/>
    <w:rsid w:val="00281887"/>
    <w:rsid w:val="0028188C"/>
    <w:rsid w:val="002818F4"/>
    <w:rsid w:val="00281A62"/>
    <w:rsid w:val="00281B89"/>
    <w:rsid w:val="00281BA1"/>
    <w:rsid w:val="00281BD4"/>
    <w:rsid w:val="00281C5A"/>
    <w:rsid w:val="00281C6E"/>
    <w:rsid w:val="00281D5C"/>
    <w:rsid w:val="00281DA5"/>
    <w:rsid w:val="00281DB2"/>
    <w:rsid w:val="00281F13"/>
    <w:rsid w:val="00281F28"/>
    <w:rsid w:val="00281F67"/>
    <w:rsid w:val="00281FEE"/>
    <w:rsid w:val="00282034"/>
    <w:rsid w:val="00282074"/>
    <w:rsid w:val="00282077"/>
    <w:rsid w:val="0028207A"/>
    <w:rsid w:val="00282095"/>
    <w:rsid w:val="00282115"/>
    <w:rsid w:val="00282135"/>
    <w:rsid w:val="002821BB"/>
    <w:rsid w:val="002821CD"/>
    <w:rsid w:val="00282266"/>
    <w:rsid w:val="00282277"/>
    <w:rsid w:val="0028228B"/>
    <w:rsid w:val="002822FA"/>
    <w:rsid w:val="00282308"/>
    <w:rsid w:val="0028237B"/>
    <w:rsid w:val="00282391"/>
    <w:rsid w:val="00282398"/>
    <w:rsid w:val="0028242D"/>
    <w:rsid w:val="0028248A"/>
    <w:rsid w:val="002824AC"/>
    <w:rsid w:val="002824D1"/>
    <w:rsid w:val="0028255F"/>
    <w:rsid w:val="00282594"/>
    <w:rsid w:val="002826AF"/>
    <w:rsid w:val="002826C2"/>
    <w:rsid w:val="002826F8"/>
    <w:rsid w:val="00282755"/>
    <w:rsid w:val="00282883"/>
    <w:rsid w:val="002828F9"/>
    <w:rsid w:val="00282946"/>
    <w:rsid w:val="0028297A"/>
    <w:rsid w:val="002829A0"/>
    <w:rsid w:val="00282AE8"/>
    <w:rsid w:val="00282B6E"/>
    <w:rsid w:val="00282C2F"/>
    <w:rsid w:val="00282C3E"/>
    <w:rsid w:val="00282C93"/>
    <w:rsid w:val="00282D74"/>
    <w:rsid w:val="00282E26"/>
    <w:rsid w:val="00282F45"/>
    <w:rsid w:val="00282FBF"/>
    <w:rsid w:val="002830A0"/>
    <w:rsid w:val="002830DF"/>
    <w:rsid w:val="002830F0"/>
    <w:rsid w:val="00283111"/>
    <w:rsid w:val="00283122"/>
    <w:rsid w:val="0028314A"/>
    <w:rsid w:val="002832CA"/>
    <w:rsid w:val="0028340D"/>
    <w:rsid w:val="00283460"/>
    <w:rsid w:val="002834A4"/>
    <w:rsid w:val="002834B4"/>
    <w:rsid w:val="002834CE"/>
    <w:rsid w:val="002834F8"/>
    <w:rsid w:val="002835CF"/>
    <w:rsid w:val="0028384D"/>
    <w:rsid w:val="002839AD"/>
    <w:rsid w:val="002839DB"/>
    <w:rsid w:val="00283A4B"/>
    <w:rsid w:val="00283C4C"/>
    <w:rsid w:val="00283C5F"/>
    <w:rsid w:val="00283C8C"/>
    <w:rsid w:val="00283CB5"/>
    <w:rsid w:val="00283D49"/>
    <w:rsid w:val="00283D51"/>
    <w:rsid w:val="00283DB0"/>
    <w:rsid w:val="00283DB2"/>
    <w:rsid w:val="00283DE5"/>
    <w:rsid w:val="00283E77"/>
    <w:rsid w:val="00283E9A"/>
    <w:rsid w:val="00283EC5"/>
    <w:rsid w:val="00283EFE"/>
    <w:rsid w:val="00283F0F"/>
    <w:rsid w:val="00283F25"/>
    <w:rsid w:val="00283FC4"/>
    <w:rsid w:val="00283FEF"/>
    <w:rsid w:val="00284024"/>
    <w:rsid w:val="0028406D"/>
    <w:rsid w:val="0028407F"/>
    <w:rsid w:val="00284094"/>
    <w:rsid w:val="002840D3"/>
    <w:rsid w:val="0028412E"/>
    <w:rsid w:val="00284180"/>
    <w:rsid w:val="00284183"/>
    <w:rsid w:val="002841AA"/>
    <w:rsid w:val="00284281"/>
    <w:rsid w:val="00284318"/>
    <w:rsid w:val="0028437B"/>
    <w:rsid w:val="00284397"/>
    <w:rsid w:val="0028444D"/>
    <w:rsid w:val="002844AA"/>
    <w:rsid w:val="002844EA"/>
    <w:rsid w:val="00284579"/>
    <w:rsid w:val="002845C1"/>
    <w:rsid w:val="00284656"/>
    <w:rsid w:val="002846A8"/>
    <w:rsid w:val="002846E1"/>
    <w:rsid w:val="002846EC"/>
    <w:rsid w:val="002847C4"/>
    <w:rsid w:val="00284871"/>
    <w:rsid w:val="002848E8"/>
    <w:rsid w:val="0028490F"/>
    <w:rsid w:val="00284940"/>
    <w:rsid w:val="00284A5F"/>
    <w:rsid w:val="00284AEA"/>
    <w:rsid w:val="00284C71"/>
    <w:rsid w:val="00284C79"/>
    <w:rsid w:val="00284D25"/>
    <w:rsid w:val="00284D53"/>
    <w:rsid w:val="00284DE1"/>
    <w:rsid w:val="00284E33"/>
    <w:rsid w:val="00284E89"/>
    <w:rsid w:val="00284EB2"/>
    <w:rsid w:val="00284F85"/>
    <w:rsid w:val="00284F86"/>
    <w:rsid w:val="00285031"/>
    <w:rsid w:val="002850EF"/>
    <w:rsid w:val="00285158"/>
    <w:rsid w:val="00285183"/>
    <w:rsid w:val="002851DF"/>
    <w:rsid w:val="00285289"/>
    <w:rsid w:val="00285579"/>
    <w:rsid w:val="002855E4"/>
    <w:rsid w:val="002856A8"/>
    <w:rsid w:val="002856B5"/>
    <w:rsid w:val="00285705"/>
    <w:rsid w:val="00285725"/>
    <w:rsid w:val="002857A3"/>
    <w:rsid w:val="00285921"/>
    <w:rsid w:val="00285977"/>
    <w:rsid w:val="002859E2"/>
    <w:rsid w:val="00285A3A"/>
    <w:rsid w:val="00285ADB"/>
    <w:rsid w:val="00285AF0"/>
    <w:rsid w:val="00285B8F"/>
    <w:rsid w:val="00285C93"/>
    <w:rsid w:val="00285CF4"/>
    <w:rsid w:val="00285F98"/>
    <w:rsid w:val="00285FB4"/>
    <w:rsid w:val="00285FC8"/>
    <w:rsid w:val="0028600A"/>
    <w:rsid w:val="00286126"/>
    <w:rsid w:val="00286188"/>
    <w:rsid w:val="0028619A"/>
    <w:rsid w:val="002861A7"/>
    <w:rsid w:val="00286284"/>
    <w:rsid w:val="00286287"/>
    <w:rsid w:val="0028639A"/>
    <w:rsid w:val="002863CF"/>
    <w:rsid w:val="002864A5"/>
    <w:rsid w:val="002864E8"/>
    <w:rsid w:val="0028653D"/>
    <w:rsid w:val="002865D9"/>
    <w:rsid w:val="0028669B"/>
    <w:rsid w:val="0028678D"/>
    <w:rsid w:val="00286805"/>
    <w:rsid w:val="00286873"/>
    <w:rsid w:val="002868D7"/>
    <w:rsid w:val="00286969"/>
    <w:rsid w:val="00286A6E"/>
    <w:rsid w:val="00286A75"/>
    <w:rsid w:val="00286ACA"/>
    <w:rsid w:val="00286BC1"/>
    <w:rsid w:val="00286BF5"/>
    <w:rsid w:val="00286CAE"/>
    <w:rsid w:val="00286DF9"/>
    <w:rsid w:val="00286E5A"/>
    <w:rsid w:val="00286E67"/>
    <w:rsid w:val="00286F0A"/>
    <w:rsid w:val="00286F6E"/>
    <w:rsid w:val="00286FB7"/>
    <w:rsid w:val="0028700B"/>
    <w:rsid w:val="00287128"/>
    <w:rsid w:val="002871B9"/>
    <w:rsid w:val="0028724D"/>
    <w:rsid w:val="00287255"/>
    <w:rsid w:val="002872A2"/>
    <w:rsid w:val="00287306"/>
    <w:rsid w:val="00287475"/>
    <w:rsid w:val="0028749D"/>
    <w:rsid w:val="002874D9"/>
    <w:rsid w:val="00287640"/>
    <w:rsid w:val="002876A1"/>
    <w:rsid w:val="002876A6"/>
    <w:rsid w:val="002876BF"/>
    <w:rsid w:val="00287705"/>
    <w:rsid w:val="00287760"/>
    <w:rsid w:val="00287808"/>
    <w:rsid w:val="00287A0C"/>
    <w:rsid w:val="00287AE4"/>
    <w:rsid w:val="00287D55"/>
    <w:rsid w:val="00287E17"/>
    <w:rsid w:val="00287E46"/>
    <w:rsid w:val="00287F35"/>
    <w:rsid w:val="002900CC"/>
    <w:rsid w:val="002900D2"/>
    <w:rsid w:val="0029023D"/>
    <w:rsid w:val="002902D9"/>
    <w:rsid w:val="002902F0"/>
    <w:rsid w:val="00290339"/>
    <w:rsid w:val="00290345"/>
    <w:rsid w:val="00290378"/>
    <w:rsid w:val="002903A0"/>
    <w:rsid w:val="0029048C"/>
    <w:rsid w:val="002904B7"/>
    <w:rsid w:val="0029064A"/>
    <w:rsid w:val="002906EF"/>
    <w:rsid w:val="002906F3"/>
    <w:rsid w:val="00290733"/>
    <w:rsid w:val="002907C7"/>
    <w:rsid w:val="00290886"/>
    <w:rsid w:val="002908D3"/>
    <w:rsid w:val="0029094A"/>
    <w:rsid w:val="002909A2"/>
    <w:rsid w:val="002909DB"/>
    <w:rsid w:val="00290A39"/>
    <w:rsid w:val="00290BB9"/>
    <w:rsid w:val="00290C17"/>
    <w:rsid w:val="00290CA7"/>
    <w:rsid w:val="00290D5B"/>
    <w:rsid w:val="00290DB0"/>
    <w:rsid w:val="00290E57"/>
    <w:rsid w:val="00290E64"/>
    <w:rsid w:val="00290E92"/>
    <w:rsid w:val="00290EE0"/>
    <w:rsid w:val="00290FE9"/>
    <w:rsid w:val="002910F4"/>
    <w:rsid w:val="002910F5"/>
    <w:rsid w:val="002911C7"/>
    <w:rsid w:val="002911CE"/>
    <w:rsid w:val="0029125A"/>
    <w:rsid w:val="002912E7"/>
    <w:rsid w:val="002912FD"/>
    <w:rsid w:val="00291317"/>
    <w:rsid w:val="002913B1"/>
    <w:rsid w:val="002913D5"/>
    <w:rsid w:val="00291404"/>
    <w:rsid w:val="0029146D"/>
    <w:rsid w:val="0029155F"/>
    <w:rsid w:val="0029156F"/>
    <w:rsid w:val="0029168E"/>
    <w:rsid w:val="002916EB"/>
    <w:rsid w:val="00291706"/>
    <w:rsid w:val="0029175E"/>
    <w:rsid w:val="002917EB"/>
    <w:rsid w:val="002917F2"/>
    <w:rsid w:val="002918E9"/>
    <w:rsid w:val="00291953"/>
    <w:rsid w:val="0029195C"/>
    <w:rsid w:val="00291A08"/>
    <w:rsid w:val="00291A63"/>
    <w:rsid w:val="00291A64"/>
    <w:rsid w:val="00291AE8"/>
    <w:rsid w:val="00291B13"/>
    <w:rsid w:val="00291B9D"/>
    <w:rsid w:val="00291C8E"/>
    <w:rsid w:val="00291CBA"/>
    <w:rsid w:val="00291CE0"/>
    <w:rsid w:val="00291D90"/>
    <w:rsid w:val="00291D9D"/>
    <w:rsid w:val="00291DD9"/>
    <w:rsid w:val="00291DE9"/>
    <w:rsid w:val="00291E61"/>
    <w:rsid w:val="00291FC0"/>
    <w:rsid w:val="00291FF0"/>
    <w:rsid w:val="002920E1"/>
    <w:rsid w:val="0029210E"/>
    <w:rsid w:val="00292121"/>
    <w:rsid w:val="0029213B"/>
    <w:rsid w:val="0029214A"/>
    <w:rsid w:val="002921CB"/>
    <w:rsid w:val="002922AA"/>
    <w:rsid w:val="002922C4"/>
    <w:rsid w:val="00292532"/>
    <w:rsid w:val="00292544"/>
    <w:rsid w:val="0029258A"/>
    <w:rsid w:val="0029272D"/>
    <w:rsid w:val="00292762"/>
    <w:rsid w:val="00292798"/>
    <w:rsid w:val="0029279B"/>
    <w:rsid w:val="00292812"/>
    <w:rsid w:val="00292844"/>
    <w:rsid w:val="00292890"/>
    <w:rsid w:val="00292960"/>
    <w:rsid w:val="00292A15"/>
    <w:rsid w:val="00292AD6"/>
    <w:rsid w:val="00292B56"/>
    <w:rsid w:val="00292B78"/>
    <w:rsid w:val="00292BAE"/>
    <w:rsid w:val="00292C0B"/>
    <w:rsid w:val="00292CE0"/>
    <w:rsid w:val="00292D09"/>
    <w:rsid w:val="00292EA9"/>
    <w:rsid w:val="00292F03"/>
    <w:rsid w:val="00292FD6"/>
    <w:rsid w:val="00293047"/>
    <w:rsid w:val="002930E8"/>
    <w:rsid w:val="0029310E"/>
    <w:rsid w:val="00293129"/>
    <w:rsid w:val="00293151"/>
    <w:rsid w:val="00293183"/>
    <w:rsid w:val="002931F6"/>
    <w:rsid w:val="00293308"/>
    <w:rsid w:val="002934F8"/>
    <w:rsid w:val="00293547"/>
    <w:rsid w:val="002935CD"/>
    <w:rsid w:val="0029365C"/>
    <w:rsid w:val="00293757"/>
    <w:rsid w:val="002939F5"/>
    <w:rsid w:val="00293A02"/>
    <w:rsid w:val="00293AB1"/>
    <w:rsid w:val="00293AC6"/>
    <w:rsid w:val="00293AD2"/>
    <w:rsid w:val="00293BBD"/>
    <w:rsid w:val="00293C0E"/>
    <w:rsid w:val="00293C74"/>
    <w:rsid w:val="00293CAB"/>
    <w:rsid w:val="00293CEB"/>
    <w:rsid w:val="00293D9E"/>
    <w:rsid w:val="00293E21"/>
    <w:rsid w:val="00293EDD"/>
    <w:rsid w:val="00293F67"/>
    <w:rsid w:val="0029404E"/>
    <w:rsid w:val="00294135"/>
    <w:rsid w:val="00294216"/>
    <w:rsid w:val="00294227"/>
    <w:rsid w:val="0029423B"/>
    <w:rsid w:val="00294254"/>
    <w:rsid w:val="0029426B"/>
    <w:rsid w:val="00294283"/>
    <w:rsid w:val="002942AF"/>
    <w:rsid w:val="00294335"/>
    <w:rsid w:val="00294575"/>
    <w:rsid w:val="00294652"/>
    <w:rsid w:val="0029466E"/>
    <w:rsid w:val="0029471C"/>
    <w:rsid w:val="00294744"/>
    <w:rsid w:val="002947DA"/>
    <w:rsid w:val="00294888"/>
    <w:rsid w:val="00294900"/>
    <w:rsid w:val="00294965"/>
    <w:rsid w:val="002949FB"/>
    <w:rsid w:val="00294AD5"/>
    <w:rsid w:val="00294BD7"/>
    <w:rsid w:val="00294D33"/>
    <w:rsid w:val="00294D66"/>
    <w:rsid w:val="00294DC4"/>
    <w:rsid w:val="00294E56"/>
    <w:rsid w:val="00294ED7"/>
    <w:rsid w:val="00294F49"/>
    <w:rsid w:val="00295023"/>
    <w:rsid w:val="0029502B"/>
    <w:rsid w:val="00295095"/>
    <w:rsid w:val="002950B6"/>
    <w:rsid w:val="002950CA"/>
    <w:rsid w:val="0029512F"/>
    <w:rsid w:val="00295139"/>
    <w:rsid w:val="0029515A"/>
    <w:rsid w:val="002951AF"/>
    <w:rsid w:val="002951B0"/>
    <w:rsid w:val="002951D3"/>
    <w:rsid w:val="002951F8"/>
    <w:rsid w:val="00295266"/>
    <w:rsid w:val="0029526F"/>
    <w:rsid w:val="0029527D"/>
    <w:rsid w:val="0029529E"/>
    <w:rsid w:val="0029530D"/>
    <w:rsid w:val="0029534E"/>
    <w:rsid w:val="00295374"/>
    <w:rsid w:val="002953A7"/>
    <w:rsid w:val="002953BC"/>
    <w:rsid w:val="0029557F"/>
    <w:rsid w:val="0029558A"/>
    <w:rsid w:val="0029564F"/>
    <w:rsid w:val="002956D6"/>
    <w:rsid w:val="00295726"/>
    <w:rsid w:val="0029574A"/>
    <w:rsid w:val="00295760"/>
    <w:rsid w:val="0029576B"/>
    <w:rsid w:val="0029576E"/>
    <w:rsid w:val="00295822"/>
    <w:rsid w:val="00295954"/>
    <w:rsid w:val="002959A2"/>
    <w:rsid w:val="002959CF"/>
    <w:rsid w:val="00295B0D"/>
    <w:rsid w:val="00295B40"/>
    <w:rsid w:val="00295CA6"/>
    <w:rsid w:val="00295D18"/>
    <w:rsid w:val="00295D58"/>
    <w:rsid w:val="00295DD5"/>
    <w:rsid w:val="00295EDB"/>
    <w:rsid w:val="00295FD4"/>
    <w:rsid w:val="00295FFA"/>
    <w:rsid w:val="00296057"/>
    <w:rsid w:val="002960D6"/>
    <w:rsid w:val="002960E4"/>
    <w:rsid w:val="0029615A"/>
    <w:rsid w:val="0029616C"/>
    <w:rsid w:val="0029617D"/>
    <w:rsid w:val="002961AF"/>
    <w:rsid w:val="002961B6"/>
    <w:rsid w:val="002961D1"/>
    <w:rsid w:val="0029625D"/>
    <w:rsid w:val="002962BD"/>
    <w:rsid w:val="002962DE"/>
    <w:rsid w:val="002963F9"/>
    <w:rsid w:val="0029644E"/>
    <w:rsid w:val="00296467"/>
    <w:rsid w:val="00296511"/>
    <w:rsid w:val="002965EF"/>
    <w:rsid w:val="0029670A"/>
    <w:rsid w:val="002967B2"/>
    <w:rsid w:val="002967D6"/>
    <w:rsid w:val="002967E9"/>
    <w:rsid w:val="00296839"/>
    <w:rsid w:val="0029683F"/>
    <w:rsid w:val="00296846"/>
    <w:rsid w:val="00296957"/>
    <w:rsid w:val="002969EF"/>
    <w:rsid w:val="00296A18"/>
    <w:rsid w:val="00296A23"/>
    <w:rsid w:val="00296A57"/>
    <w:rsid w:val="00296B0B"/>
    <w:rsid w:val="00296B9C"/>
    <w:rsid w:val="00296BAD"/>
    <w:rsid w:val="00296BEE"/>
    <w:rsid w:val="00296C09"/>
    <w:rsid w:val="00296C14"/>
    <w:rsid w:val="00296C83"/>
    <w:rsid w:val="00296CC3"/>
    <w:rsid w:val="00296CD6"/>
    <w:rsid w:val="00296CEE"/>
    <w:rsid w:val="00296D21"/>
    <w:rsid w:val="00296D6C"/>
    <w:rsid w:val="00296DAA"/>
    <w:rsid w:val="00296F6E"/>
    <w:rsid w:val="00296FE8"/>
    <w:rsid w:val="002970D0"/>
    <w:rsid w:val="00297160"/>
    <w:rsid w:val="002971B8"/>
    <w:rsid w:val="002971F5"/>
    <w:rsid w:val="00297254"/>
    <w:rsid w:val="00297270"/>
    <w:rsid w:val="0029748E"/>
    <w:rsid w:val="00297492"/>
    <w:rsid w:val="00297493"/>
    <w:rsid w:val="002974CE"/>
    <w:rsid w:val="002975A0"/>
    <w:rsid w:val="002975D5"/>
    <w:rsid w:val="00297692"/>
    <w:rsid w:val="002976F7"/>
    <w:rsid w:val="0029772A"/>
    <w:rsid w:val="0029777A"/>
    <w:rsid w:val="00297860"/>
    <w:rsid w:val="00297862"/>
    <w:rsid w:val="00297866"/>
    <w:rsid w:val="00297890"/>
    <w:rsid w:val="00297896"/>
    <w:rsid w:val="002978AD"/>
    <w:rsid w:val="002978C0"/>
    <w:rsid w:val="0029799D"/>
    <w:rsid w:val="00297BA9"/>
    <w:rsid w:val="00297C52"/>
    <w:rsid w:val="00297C63"/>
    <w:rsid w:val="00297C6E"/>
    <w:rsid w:val="00297D82"/>
    <w:rsid w:val="00297F70"/>
    <w:rsid w:val="00297FC5"/>
    <w:rsid w:val="00297FCD"/>
    <w:rsid w:val="002A00F6"/>
    <w:rsid w:val="002A016D"/>
    <w:rsid w:val="002A0186"/>
    <w:rsid w:val="002A01AF"/>
    <w:rsid w:val="002A01B1"/>
    <w:rsid w:val="002A0250"/>
    <w:rsid w:val="002A0269"/>
    <w:rsid w:val="002A02EC"/>
    <w:rsid w:val="002A042D"/>
    <w:rsid w:val="002A0466"/>
    <w:rsid w:val="002A0482"/>
    <w:rsid w:val="002A0498"/>
    <w:rsid w:val="002A04A9"/>
    <w:rsid w:val="002A04FF"/>
    <w:rsid w:val="002A054F"/>
    <w:rsid w:val="002A0585"/>
    <w:rsid w:val="002A0590"/>
    <w:rsid w:val="002A059C"/>
    <w:rsid w:val="002A05D5"/>
    <w:rsid w:val="002A05DD"/>
    <w:rsid w:val="002A0657"/>
    <w:rsid w:val="002A0789"/>
    <w:rsid w:val="002A07CA"/>
    <w:rsid w:val="002A0827"/>
    <w:rsid w:val="002A0843"/>
    <w:rsid w:val="002A08C3"/>
    <w:rsid w:val="002A08C7"/>
    <w:rsid w:val="002A09DF"/>
    <w:rsid w:val="002A0B4C"/>
    <w:rsid w:val="002A0C1D"/>
    <w:rsid w:val="002A0C1E"/>
    <w:rsid w:val="002A0C44"/>
    <w:rsid w:val="002A0E5F"/>
    <w:rsid w:val="002A0E9A"/>
    <w:rsid w:val="002A0F06"/>
    <w:rsid w:val="002A0FA4"/>
    <w:rsid w:val="002A0FD5"/>
    <w:rsid w:val="002A0FFF"/>
    <w:rsid w:val="002A1046"/>
    <w:rsid w:val="002A119C"/>
    <w:rsid w:val="002A11A0"/>
    <w:rsid w:val="002A11A2"/>
    <w:rsid w:val="002A129D"/>
    <w:rsid w:val="002A1314"/>
    <w:rsid w:val="002A1404"/>
    <w:rsid w:val="002A1434"/>
    <w:rsid w:val="002A144E"/>
    <w:rsid w:val="002A14C5"/>
    <w:rsid w:val="002A158E"/>
    <w:rsid w:val="002A15A1"/>
    <w:rsid w:val="002A15C4"/>
    <w:rsid w:val="002A15C9"/>
    <w:rsid w:val="002A15F1"/>
    <w:rsid w:val="002A1604"/>
    <w:rsid w:val="002A161F"/>
    <w:rsid w:val="002A1695"/>
    <w:rsid w:val="002A16F2"/>
    <w:rsid w:val="002A1713"/>
    <w:rsid w:val="002A1721"/>
    <w:rsid w:val="002A1764"/>
    <w:rsid w:val="002A178B"/>
    <w:rsid w:val="002A1832"/>
    <w:rsid w:val="002A18BC"/>
    <w:rsid w:val="002A19AB"/>
    <w:rsid w:val="002A1A95"/>
    <w:rsid w:val="002A1AA5"/>
    <w:rsid w:val="002A1AA6"/>
    <w:rsid w:val="002A1B36"/>
    <w:rsid w:val="002A1CB0"/>
    <w:rsid w:val="002A1D1E"/>
    <w:rsid w:val="002A1D49"/>
    <w:rsid w:val="002A1D61"/>
    <w:rsid w:val="002A1DDF"/>
    <w:rsid w:val="002A1E27"/>
    <w:rsid w:val="002A1F03"/>
    <w:rsid w:val="002A1F5F"/>
    <w:rsid w:val="002A1F6B"/>
    <w:rsid w:val="002A200D"/>
    <w:rsid w:val="002A2017"/>
    <w:rsid w:val="002A2043"/>
    <w:rsid w:val="002A20AD"/>
    <w:rsid w:val="002A2134"/>
    <w:rsid w:val="002A21B7"/>
    <w:rsid w:val="002A21B9"/>
    <w:rsid w:val="002A22C5"/>
    <w:rsid w:val="002A231D"/>
    <w:rsid w:val="002A2465"/>
    <w:rsid w:val="002A24FE"/>
    <w:rsid w:val="002A254F"/>
    <w:rsid w:val="002A2622"/>
    <w:rsid w:val="002A2630"/>
    <w:rsid w:val="002A2632"/>
    <w:rsid w:val="002A2653"/>
    <w:rsid w:val="002A2687"/>
    <w:rsid w:val="002A2704"/>
    <w:rsid w:val="002A2A7C"/>
    <w:rsid w:val="002A2ACD"/>
    <w:rsid w:val="002A2BAA"/>
    <w:rsid w:val="002A2C3E"/>
    <w:rsid w:val="002A2CA6"/>
    <w:rsid w:val="002A2E03"/>
    <w:rsid w:val="002A2E14"/>
    <w:rsid w:val="002A2E8F"/>
    <w:rsid w:val="002A2E9D"/>
    <w:rsid w:val="002A2FF0"/>
    <w:rsid w:val="002A303D"/>
    <w:rsid w:val="002A3041"/>
    <w:rsid w:val="002A3043"/>
    <w:rsid w:val="002A308D"/>
    <w:rsid w:val="002A30E4"/>
    <w:rsid w:val="002A3107"/>
    <w:rsid w:val="002A3163"/>
    <w:rsid w:val="002A335D"/>
    <w:rsid w:val="002A3381"/>
    <w:rsid w:val="002A33FC"/>
    <w:rsid w:val="002A34F9"/>
    <w:rsid w:val="002A36AA"/>
    <w:rsid w:val="002A36AD"/>
    <w:rsid w:val="002A36D5"/>
    <w:rsid w:val="002A36FE"/>
    <w:rsid w:val="002A3784"/>
    <w:rsid w:val="002A383F"/>
    <w:rsid w:val="002A3949"/>
    <w:rsid w:val="002A399E"/>
    <w:rsid w:val="002A39E7"/>
    <w:rsid w:val="002A3A12"/>
    <w:rsid w:val="002A3A15"/>
    <w:rsid w:val="002A3A2E"/>
    <w:rsid w:val="002A3AC1"/>
    <w:rsid w:val="002A3B57"/>
    <w:rsid w:val="002A3B70"/>
    <w:rsid w:val="002A3BBB"/>
    <w:rsid w:val="002A3CFB"/>
    <w:rsid w:val="002A3D31"/>
    <w:rsid w:val="002A3D54"/>
    <w:rsid w:val="002A3DCA"/>
    <w:rsid w:val="002A3DE9"/>
    <w:rsid w:val="002A3E98"/>
    <w:rsid w:val="002A3F34"/>
    <w:rsid w:val="002A3F4B"/>
    <w:rsid w:val="002A3F78"/>
    <w:rsid w:val="002A3FA1"/>
    <w:rsid w:val="002A3FDD"/>
    <w:rsid w:val="002A4029"/>
    <w:rsid w:val="002A4052"/>
    <w:rsid w:val="002A4079"/>
    <w:rsid w:val="002A40DF"/>
    <w:rsid w:val="002A419F"/>
    <w:rsid w:val="002A41A1"/>
    <w:rsid w:val="002A42F2"/>
    <w:rsid w:val="002A4368"/>
    <w:rsid w:val="002A43A4"/>
    <w:rsid w:val="002A4457"/>
    <w:rsid w:val="002A4524"/>
    <w:rsid w:val="002A4664"/>
    <w:rsid w:val="002A46B6"/>
    <w:rsid w:val="002A4731"/>
    <w:rsid w:val="002A47D5"/>
    <w:rsid w:val="002A48CE"/>
    <w:rsid w:val="002A4901"/>
    <w:rsid w:val="002A4918"/>
    <w:rsid w:val="002A4987"/>
    <w:rsid w:val="002A49D1"/>
    <w:rsid w:val="002A49E8"/>
    <w:rsid w:val="002A4A15"/>
    <w:rsid w:val="002A4AA0"/>
    <w:rsid w:val="002A4AFC"/>
    <w:rsid w:val="002A4B0E"/>
    <w:rsid w:val="002A4B3B"/>
    <w:rsid w:val="002A4BBC"/>
    <w:rsid w:val="002A4C06"/>
    <w:rsid w:val="002A4D54"/>
    <w:rsid w:val="002A4DAE"/>
    <w:rsid w:val="002A4DC0"/>
    <w:rsid w:val="002A4DE9"/>
    <w:rsid w:val="002A4DF7"/>
    <w:rsid w:val="002A4E14"/>
    <w:rsid w:val="002A4E4F"/>
    <w:rsid w:val="002A4F1A"/>
    <w:rsid w:val="002A5009"/>
    <w:rsid w:val="002A5048"/>
    <w:rsid w:val="002A50AD"/>
    <w:rsid w:val="002A517D"/>
    <w:rsid w:val="002A51A0"/>
    <w:rsid w:val="002A51BA"/>
    <w:rsid w:val="002A51BF"/>
    <w:rsid w:val="002A51CD"/>
    <w:rsid w:val="002A52A1"/>
    <w:rsid w:val="002A5376"/>
    <w:rsid w:val="002A53BF"/>
    <w:rsid w:val="002A542D"/>
    <w:rsid w:val="002A545E"/>
    <w:rsid w:val="002A54A2"/>
    <w:rsid w:val="002A5571"/>
    <w:rsid w:val="002A5794"/>
    <w:rsid w:val="002A57C2"/>
    <w:rsid w:val="002A5805"/>
    <w:rsid w:val="002A586D"/>
    <w:rsid w:val="002A59D7"/>
    <w:rsid w:val="002A5A4D"/>
    <w:rsid w:val="002A5AB1"/>
    <w:rsid w:val="002A5B10"/>
    <w:rsid w:val="002A5B6B"/>
    <w:rsid w:val="002A5B9D"/>
    <w:rsid w:val="002A5BA3"/>
    <w:rsid w:val="002A5CFD"/>
    <w:rsid w:val="002A5DAE"/>
    <w:rsid w:val="002A5E53"/>
    <w:rsid w:val="002A5E67"/>
    <w:rsid w:val="002A5EF7"/>
    <w:rsid w:val="002A5F12"/>
    <w:rsid w:val="002A5F14"/>
    <w:rsid w:val="002A610A"/>
    <w:rsid w:val="002A6147"/>
    <w:rsid w:val="002A61D5"/>
    <w:rsid w:val="002A6225"/>
    <w:rsid w:val="002A6226"/>
    <w:rsid w:val="002A6273"/>
    <w:rsid w:val="002A6290"/>
    <w:rsid w:val="002A62DB"/>
    <w:rsid w:val="002A62FE"/>
    <w:rsid w:val="002A63CB"/>
    <w:rsid w:val="002A63DB"/>
    <w:rsid w:val="002A63F4"/>
    <w:rsid w:val="002A6459"/>
    <w:rsid w:val="002A6493"/>
    <w:rsid w:val="002A650F"/>
    <w:rsid w:val="002A652F"/>
    <w:rsid w:val="002A668F"/>
    <w:rsid w:val="002A6695"/>
    <w:rsid w:val="002A6729"/>
    <w:rsid w:val="002A677A"/>
    <w:rsid w:val="002A6838"/>
    <w:rsid w:val="002A6844"/>
    <w:rsid w:val="002A684E"/>
    <w:rsid w:val="002A68C6"/>
    <w:rsid w:val="002A69FB"/>
    <w:rsid w:val="002A6B29"/>
    <w:rsid w:val="002A6B40"/>
    <w:rsid w:val="002A6B45"/>
    <w:rsid w:val="002A6B52"/>
    <w:rsid w:val="002A6B75"/>
    <w:rsid w:val="002A6B7E"/>
    <w:rsid w:val="002A6B84"/>
    <w:rsid w:val="002A6D6C"/>
    <w:rsid w:val="002A6D94"/>
    <w:rsid w:val="002A6D9E"/>
    <w:rsid w:val="002A6E7A"/>
    <w:rsid w:val="002A6E84"/>
    <w:rsid w:val="002A6E9F"/>
    <w:rsid w:val="002A6F00"/>
    <w:rsid w:val="002A6F20"/>
    <w:rsid w:val="002A6FF3"/>
    <w:rsid w:val="002A7159"/>
    <w:rsid w:val="002A7198"/>
    <w:rsid w:val="002A71CD"/>
    <w:rsid w:val="002A7298"/>
    <w:rsid w:val="002A7316"/>
    <w:rsid w:val="002A73E2"/>
    <w:rsid w:val="002A73F8"/>
    <w:rsid w:val="002A7402"/>
    <w:rsid w:val="002A7429"/>
    <w:rsid w:val="002A7509"/>
    <w:rsid w:val="002A75D0"/>
    <w:rsid w:val="002A7614"/>
    <w:rsid w:val="002A7680"/>
    <w:rsid w:val="002A76EA"/>
    <w:rsid w:val="002A7724"/>
    <w:rsid w:val="002A774E"/>
    <w:rsid w:val="002A777A"/>
    <w:rsid w:val="002A77DC"/>
    <w:rsid w:val="002A7804"/>
    <w:rsid w:val="002A7987"/>
    <w:rsid w:val="002A798D"/>
    <w:rsid w:val="002A7998"/>
    <w:rsid w:val="002A79B6"/>
    <w:rsid w:val="002A7A74"/>
    <w:rsid w:val="002A7AC6"/>
    <w:rsid w:val="002A7B8B"/>
    <w:rsid w:val="002A7C39"/>
    <w:rsid w:val="002A7C52"/>
    <w:rsid w:val="002A7C54"/>
    <w:rsid w:val="002A7C78"/>
    <w:rsid w:val="002A7D57"/>
    <w:rsid w:val="002A7DA8"/>
    <w:rsid w:val="002A7DDD"/>
    <w:rsid w:val="002A7DFF"/>
    <w:rsid w:val="002A7E04"/>
    <w:rsid w:val="002A7E0E"/>
    <w:rsid w:val="002A7E4F"/>
    <w:rsid w:val="002A7FD8"/>
    <w:rsid w:val="002B0059"/>
    <w:rsid w:val="002B0079"/>
    <w:rsid w:val="002B00BE"/>
    <w:rsid w:val="002B00F8"/>
    <w:rsid w:val="002B01D7"/>
    <w:rsid w:val="002B02A8"/>
    <w:rsid w:val="002B02E0"/>
    <w:rsid w:val="002B0317"/>
    <w:rsid w:val="002B0353"/>
    <w:rsid w:val="002B0402"/>
    <w:rsid w:val="002B043E"/>
    <w:rsid w:val="002B0495"/>
    <w:rsid w:val="002B0617"/>
    <w:rsid w:val="002B0776"/>
    <w:rsid w:val="002B07F1"/>
    <w:rsid w:val="002B084E"/>
    <w:rsid w:val="002B085E"/>
    <w:rsid w:val="002B097D"/>
    <w:rsid w:val="002B0993"/>
    <w:rsid w:val="002B099E"/>
    <w:rsid w:val="002B099F"/>
    <w:rsid w:val="002B09E6"/>
    <w:rsid w:val="002B0A61"/>
    <w:rsid w:val="002B0AD8"/>
    <w:rsid w:val="002B0AED"/>
    <w:rsid w:val="002B0AF2"/>
    <w:rsid w:val="002B0B0A"/>
    <w:rsid w:val="002B0BF2"/>
    <w:rsid w:val="002B0C37"/>
    <w:rsid w:val="002B0C59"/>
    <w:rsid w:val="002B0C60"/>
    <w:rsid w:val="002B0C74"/>
    <w:rsid w:val="002B0C76"/>
    <w:rsid w:val="002B0D33"/>
    <w:rsid w:val="002B0E3E"/>
    <w:rsid w:val="002B0EF8"/>
    <w:rsid w:val="002B1020"/>
    <w:rsid w:val="002B1153"/>
    <w:rsid w:val="002B1178"/>
    <w:rsid w:val="002B11F6"/>
    <w:rsid w:val="002B1260"/>
    <w:rsid w:val="002B12A6"/>
    <w:rsid w:val="002B130D"/>
    <w:rsid w:val="002B1315"/>
    <w:rsid w:val="002B133E"/>
    <w:rsid w:val="002B1346"/>
    <w:rsid w:val="002B136D"/>
    <w:rsid w:val="002B142C"/>
    <w:rsid w:val="002B144A"/>
    <w:rsid w:val="002B14B1"/>
    <w:rsid w:val="002B14D4"/>
    <w:rsid w:val="002B14F6"/>
    <w:rsid w:val="002B1551"/>
    <w:rsid w:val="002B15B1"/>
    <w:rsid w:val="002B15FB"/>
    <w:rsid w:val="002B160E"/>
    <w:rsid w:val="002B1620"/>
    <w:rsid w:val="002B166C"/>
    <w:rsid w:val="002B1758"/>
    <w:rsid w:val="002B17D7"/>
    <w:rsid w:val="002B17E7"/>
    <w:rsid w:val="002B1893"/>
    <w:rsid w:val="002B196A"/>
    <w:rsid w:val="002B19A9"/>
    <w:rsid w:val="002B19F1"/>
    <w:rsid w:val="002B1A5C"/>
    <w:rsid w:val="002B1A8E"/>
    <w:rsid w:val="002B1AAC"/>
    <w:rsid w:val="002B1AD0"/>
    <w:rsid w:val="002B1AD1"/>
    <w:rsid w:val="002B1AE0"/>
    <w:rsid w:val="002B1B2F"/>
    <w:rsid w:val="002B1B7E"/>
    <w:rsid w:val="002B1C20"/>
    <w:rsid w:val="002B1C2C"/>
    <w:rsid w:val="002B1C30"/>
    <w:rsid w:val="002B1C33"/>
    <w:rsid w:val="002B1C70"/>
    <w:rsid w:val="002B1C75"/>
    <w:rsid w:val="002B1CAE"/>
    <w:rsid w:val="002B1CB4"/>
    <w:rsid w:val="002B1E60"/>
    <w:rsid w:val="002B1F2A"/>
    <w:rsid w:val="002B1F5A"/>
    <w:rsid w:val="002B1FB4"/>
    <w:rsid w:val="002B20B5"/>
    <w:rsid w:val="002B20C1"/>
    <w:rsid w:val="002B226E"/>
    <w:rsid w:val="002B228E"/>
    <w:rsid w:val="002B22D2"/>
    <w:rsid w:val="002B2416"/>
    <w:rsid w:val="002B2461"/>
    <w:rsid w:val="002B24BC"/>
    <w:rsid w:val="002B24CF"/>
    <w:rsid w:val="002B2518"/>
    <w:rsid w:val="002B2525"/>
    <w:rsid w:val="002B25C5"/>
    <w:rsid w:val="002B25F1"/>
    <w:rsid w:val="002B26E2"/>
    <w:rsid w:val="002B270C"/>
    <w:rsid w:val="002B2717"/>
    <w:rsid w:val="002B283D"/>
    <w:rsid w:val="002B2880"/>
    <w:rsid w:val="002B295E"/>
    <w:rsid w:val="002B29B3"/>
    <w:rsid w:val="002B2B2C"/>
    <w:rsid w:val="002B2BB8"/>
    <w:rsid w:val="002B2BE3"/>
    <w:rsid w:val="002B2BFA"/>
    <w:rsid w:val="002B2CC3"/>
    <w:rsid w:val="002B2D15"/>
    <w:rsid w:val="002B2D85"/>
    <w:rsid w:val="002B2D99"/>
    <w:rsid w:val="002B2E00"/>
    <w:rsid w:val="002B2E66"/>
    <w:rsid w:val="002B2E83"/>
    <w:rsid w:val="002B2EA2"/>
    <w:rsid w:val="002B2F4C"/>
    <w:rsid w:val="002B2FE5"/>
    <w:rsid w:val="002B30CA"/>
    <w:rsid w:val="002B311D"/>
    <w:rsid w:val="002B3130"/>
    <w:rsid w:val="002B320E"/>
    <w:rsid w:val="002B3257"/>
    <w:rsid w:val="002B329C"/>
    <w:rsid w:val="002B32CE"/>
    <w:rsid w:val="002B3317"/>
    <w:rsid w:val="002B335F"/>
    <w:rsid w:val="002B3385"/>
    <w:rsid w:val="002B33F4"/>
    <w:rsid w:val="002B349D"/>
    <w:rsid w:val="002B353A"/>
    <w:rsid w:val="002B3543"/>
    <w:rsid w:val="002B3548"/>
    <w:rsid w:val="002B357A"/>
    <w:rsid w:val="002B35A3"/>
    <w:rsid w:val="002B3628"/>
    <w:rsid w:val="002B369F"/>
    <w:rsid w:val="002B3708"/>
    <w:rsid w:val="002B3737"/>
    <w:rsid w:val="002B37B5"/>
    <w:rsid w:val="002B37D8"/>
    <w:rsid w:val="002B3836"/>
    <w:rsid w:val="002B38DD"/>
    <w:rsid w:val="002B397A"/>
    <w:rsid w:val="002B3997"/>
    <w:rsid w:val="002B39FC"/>
    <w:rsid w:val="002B3A34"/>
    <w:rsid w:val="002B3A75"/>
    <w:rsid w:val="002B3AA7"/>
    <w:rsid w:val="002B3ADD"/>
    <w:rsid w:val="002B3B15"/>
    <w:rsid w:val="002B3B1C"/>
    <w:rsid w:val="002B3BAA"/>
    <w:rsid w:val="002B3C22"/>
    <w:rsid w:val="002B3C64"/>
    <w:rsid w:val="002B3C99"/>
    <w:rsid w:val="002B3E48"/>
    <w:rsid w:val="002B3E4A"/>
    <w:rsid w:val="002B3F1A"/>
    <w:rsid w:val="002B3F73"/>
    <w:rsid w:val="002B3FEA"/>
    <w:rsid w:val="002B4065"/>
    <w:rsid w:val="002B4066"/>
    <w:rsid w:val="002B40DA"/>
    <w:rsid w:val="002B40F6"/>
    <w:rsid w:val="002B4124"/>
    <w:rsid w:val="002B41CE"/>
    <w:rsid w:val="002B424A"/>
    <w:rsid w:val="002B4297"/>
    <w:rsid w:val="002B42AA"/>
    <w:rsid w:val="002B432C"/>
    <w:rsid w:val="002B44AF"/>
    <w:rsid w:val="002B451E"/>
    <w:rsid w:val="002B45BA"/>
    <w:rsid w:val="002B460E"/>
    <w:rsid w:val="002B469E"/>
    <w:rsid w:val="002B47AA"/>
    <w:rsid w:val="002B47D4"/>
    <w:rsid w:val="002B47E9"/>
    <w:rsid w:val="002B48C4"/>
    <w:rsid w:val="002B496B"/>
    <w:rsid w:val="002B49AF"/>
    <w:rsid w:val="002B49F0"/>
    <w:rsid w:val="002B4A25"/>
    <w:rsid w:val="002B4AAD"/>
    <w:rsid w:val="002B4B56"/>
    <w:rsid w:val="002B4B7A"/>
    <w:rsid w:val="002B4BD1"/>
    <w:rsid w:val="002B4C36"/>
    <w:rsid w:val="002B4D31"/>
    <w:rsid w:val="002B4D4F"/>
    <w:rsid w:val="002B4DB8"/>
    <w:rsid w:val="002B4DE4"/>
    <w:rsid w:val="002B4E00"/>
    <w:rsid w:val="002B4EA0"/>
    <w:rsid w:val="002B4EB1"/>
    <w:rsid w:val="002B5050"/>
    <w:rsid w:val="002B5082"/>
    <w:rsid w:val="002B50E3"/>
    <w:rsid w:val="002B5190"/>
    <w:rsid w:val="002B51D1"/>
    <w:rsid w:val="002B5304"/>
    <w:rsid w:val="002B5371"/>
    <w:rsid w:val="002B5397"/>
    <w:rsid w:val="002B5411"/>
    <w:rsid w:val="002B542A"/>
    <w:rsid w:val="002B5436"/>
    <w:rsid w:val="002B5483"/>
    <w:rsid w:val="002B5537"/>
    <w:rsid w:val="002B561A"/>
    <w:rsid w:val="002B564F"/>
    <w:rsid w:val="002B566A"/>
    <w:rsid w:val="002B5751"/>
    <w:rsid w:val="002B57C3"/>
    <w:rsid w:val="002B57F3"/>
    <w:rsid w:val="002B5800"/>
    <w:rsid w:val="002B585D"/>
    <w:rsid w:val="002B587B"/>
    <w:rsid w:val="002B589C"/>
    <w:rsid w:val="002B5922"/>
    <w:rsid w:val="002B59BF"/>
    <w:rsid w:val="002B5A46"/>
    <w:rsid w:val="002B5AC9"/>
    <w:rsid w:val="002B5B84"/>
    <w:rsid w:val="002B5BBD"/>
    <w:rsid w:val="002B5C6C"/>
    <w:rsid w:val="002B5D56"/>
    <w:rsid w:val="002B5E05"/>
    <w:rsid w:val="002B5E5D"/>
    <w:rsid w:val="002B5E66"/>
    <w:rsid w:val="002B5EB5"/>
    <w:rsid w:val="002B5F17"/>
    <w:rsid w:val="002B6050"/>
    <w:rsid w:val="002B6053"/>
    <w:rsid w:val="002B61F7"/>
    <w:rsid w:val="002B6394"/>
    <w:rsid w:val="002B63C3"/>
    <w:rsid w:val="002B65DA"/>
    <w:rsid w:val="002B663D"/>
    <w:rsid w:val="002B666E"/>
    <w:rsid w:val="002B66AC"/>
    <w:rsid w:val="002B66B2"/>
    <w:rsid w:val="002B6752"/>
    <w:rsid w:val="002B684F"/>
    <w:rsid w:val="002B68BD"/>
    <w:rsid w:val="002B68E4"/>
    <w:rsid w:val="002B6908"/>
    <w:rsid w:val="002B699E"/>
    <w:rsid w:val="002B69A5"/>
    <w:rsid w:val="002B6AC8"/>
    <w:rsid w:val="002B6BCC"/>
    <w:rsid w:val="002B6BFB"/>
    <w:rsid w:val="002B6C09"/>
    <w:rsid w:val="002B6C5A"/>
    <w:rsid w:val="002B6C83"/>
    <w:rsid w:val="002B6CD9"/>
    <w:rsid w:val="002B6DDE"/>
    <w:rsid w:val="002B6F38"/>
    <w:rsid w:val="002B6F97"/>
    <w:rsid w:val="002B701A"/>
    <w:rsid w:val="002B707D"/>
    <w:rsid w:val="002B710D"/>
    <w:rsid w:val="002B715F"/>
    <w:rsid w:val="002B71C1"/>
    <w:rsid w:val="002B7220"/>
    <w:rsid w:val="002B725A"/>
    <w:rsid w:val="002B7307"/>
    <w:rsid w:val="002B7346"/>
    <w:rsid w:val="002B736A"/>
    <w:rsid w:val="002B73E5"/>
    <w:rsid w:val="002B7417"/>
    <w:rsid w:val="002B741C"/>
    <w:rsid w:val="002B7463"/>
    <w:rsid w:val="002B74B4"/>
    <w:rsid w:val="002B760D"/>
    <w:rsid w:val="002B7617"/>
    <w:rsid w:val="002B7630"/>
    <w:rsid w:val="002B769E"/>
    <w:rsid w:val="002B76A7"/>
    <w:rsid w:val="002B781E"/>
    <w:rsid w:val="002B7883"/>
    <w:rsid w:val="002B78E3"/>
    <w:rsid w:val="002B7983"/>
    <w:rsid w:val="002B7A87"/>
    <w:rsid w:val="002B7A9B"/>
    <w:rsid w:val="002B7BC4"/>
    <w:rsid w:val="002B7C2A"/>
    <w:rsid w:val="002B7C5C"/>
    <w:rsid w:val="002B7C78"/>
    <w:rsid w:val="002B7CB4"/>
    <w:rsid w:val="002B7CB8"/>
    <w:rsid w:val="002B7D0D"/>
    <w:rsid w:val="002B7D79"/>
    <w:rsid w:val="002B7E40"/>
    <w:rsid w:val="002B7E45"/>
    <w:rsid w:val="002B7F06"/>
    <w:rsid w:val="002B7F2A"/>
    <w:rsid w:val="002B7F72"/>
    <w:rsid w:val="002C001E"/>
    <w:rsid w:val="002C00BE"/>
    <w:rsid w:val="002C00DE"/>
    <w:rsid w:val="002C0164"/>
    <w:rsid w:val="002C01DC"/>
    <w:rsid w:val="002C02D6"/>
    <w:rsid w:val="002C02E7"/>
    <w:rsid w:val="002C0303"/>
    <w:rsid w:val="002C0450"/>
    <w:rsid w:val="002C062C"/>
    <w:rsid w:val="002C0704"/>
    <w:rsid w:val="002C070D"/>
    <w:rsid w:val="002C091E"/>
    <w:rsid w:val="002C09A5"/>
    <w:rsid w:val="002C09B3"/>
    <w:rsid w:val="002C09E3"/>
    <w:rsid w:val="002C0A1B"/>
    <w:rsid w:val="002C0A2F"/>
    <w:rsid w:val="002C0A3B"/>
    <w:rsid w:val="002C0B04"/>
    <w:rsid w:val="002C0B0A"/>
    <w:rsid w:val="002C0B1F"/>
    <w:rsid w:val="002C0B63"/>
    <w:rsid w:val="002C0BD6"/>
    <w:rsid w:val="002C0C04"/>
    <w:rsid w:val="002C0C72"/>
    <w:rsid w:val="002C0C9E"/>
    <w:rsid w:val="002C0CA4"/>
    <w:rsid w:val="002C0CBE"/>
    <w:rsid w:val="002C0EEE"/>
    <w:rsid w:val="002C0FA0"/>
    <w:rsid w:val="002C1008"/>
    <w:rsid w:val="002C12FD"/>
    <w:rsid w:val="002C15B9"/>
    <w:rsid w:val="002C16E8"/>
    <w:rsid w:val="002C1765"/>
    <w:rsid w:val="002C185C"/>
    <w:rsid w:val="002C1878"/>
    <w:rsid w:val="002C187E"/>
    <w:rsid w:val="002C1882"/>
    <w:rsid w:val="002C1A09"/>
    <w:rsid w:val="002C1A3D"/>
    <w:rsid w:val="002C1B5E"/>
    <w:rsid w:val="002C1B96"/>
    <w:rsid w:val="002C1BC6"/>
    <w:rsid w:val="002C1C22"/>
    <w:rsid w:val="002C1D05"/>
    <w:rsid w:val="002C1E8A"/>
    <w:rsid w:val="002C1F07"/>
    <w:rsid w:val="002C1F41"/>
    <w:rsid w:val="002C1F50"/>
    <w:rsid w:val="002C2131"/>
    <w:rsid w:val="002C21D2"/>
    <w:rsid w:val="002C2281"/>
    <w:rsid w:val="002C2371"/>
    <w:rsid w:val="002C237B"/>
    <w:rsid w:val="002C2419"/>
    <w:rsid w:val="002C2422"/>
    <w:rsid w:val="002C2428"/>
    <w:rsid w:val="002C245D"/>
    <w:rsid w:val="002C2613"/>
    <w:rsid w:val="002C26FC"/>
    <w:rsid w:val="002C271E"/>
    <w:rsid w:val="002C27D8"/>
    <w:rsid w:val="002C286F"/>
    <w:rsid w:val="002C28C6"/>
    <w:rsid w:val="002C293F"/>
    <w:rsid w:val="002C2976"/>
    <w:rsid w:val="002C2979"/>
    <w:rsid w:val="002C29CA"/>
    <w:rsid w:val="002C2A5B"/>
    <w:rsid w:val="002C2AA1"/>
    <w:rsid w:val="002C2B2E"/>
    <w:rsid w:val="002C2B78"/>
    <w:rsid w:val="002C2B98"/>
    <w:rsid w:val="002C2BAA"/>
    <w:rsid w:val="002C2C2C"/>
    <w:rsid w:val="002C2C68"/>
    <w:rsid w:val="002C2D21"/>
    <w:rsid w:val="002C2D4D"/>
    <w:rsid w:val="002C2D6B"/>
    <w:rsid w:val="002C2DB8"/>
    <w:rsid w:val="002C2DFD"/>
    <w:rsid w:val="002C2F3C"/>
    <w:rsid w:val="002C2F70"/>
    <w:rsid w:val="002C2FBB"/>
    <w:rsid w:val="002C3067"/>
    <w:rsid w:val="002C30C3"/>
    <w:rsid w:val="002C30FA"/>
    <w:rsid w:val="002C31CD"/>
    <w:rsid w:val="002C3249"/>
    <w:rsid w:val="002C3272"/>
    <w:rsid w:val="002C32EE"/>
    <w:rsid w:val="002C330C"/>
    <w:rsid w:val="002C334B"/>
    <w:rsid w:val="002C33D6"/>
    <w:rsid w:val="002C33E2"/>
    <w:rsid w:val="002C342B"/>
    <w:rsid w:val="002C34AA"/>
    <w:rsid w:val="002C3506"/>
    <w:rsid w:val="002C3555"/>
    <w:rsid w:val="002C357D"/>
    <w:rsid w:val="002C358C"/>
    <w:rsid w:val="002C361C"/>
    <w:rsid w:val="002C36B3"/>
    <w:rsid w:val="002C36F5"/>
    <w:rsid w:val="002C379A"/>
    <w:rsid w:val="002C37DC"/>
    <w:rsid w:val="002C37E8"/>
    <w:rsid w:val="002C3832"/>
    <w:rsid w:val="002C39C0"/>
    <w:rsid w:val="002C3AF9"/>
    <w:rsid w:val="002C3B62"/>
    <w:rsid w:val="002C3BF9"/>
    <w:rsid w:val="002C3C3B"/>
    <w:rsid w:val="002C3E2C"/>
    <w:rsid w:val="002C3F51"/>
    <w:rsid w:val="002C403E"/>
    <w:rsid w:val="002C4047"/>
    <w:rsid w:val="002C40AD"/>
    <w:rsid w:val="002C4187"/>
    <w:rsid w:val="002C420F"/>
    <w:rsid w:val="002C4213"/>
    <w:rsid w:val="002C4235"/>
    <w:rsid w:val="002C431E"/>
    <w:rsid w:val="002C43E9"/>
    <w:rsid w:val="002C4434"/>
    <w:rsid w:val="002C443C"/>
    <w:rsid w:val="002C4474"/>
    <w:rsid w:val="002C4526"/>
    <w:rsid w:val="002C4589"/>
    <w:rsid w:val="002C4604"/>
    <w:rsid w:val="002C473A"/>
    <w:rsid w:val="002C474E"/>
    <w:rsid w:val="002C4768"/>
    <w:rsid w:val="002C4825"/>
    <w:rsid w:val="002C4892"/>
    <w:rsid w:val="002C48D7"/>
    <w:rsid w:val="002C49D7"/>
    <w:rsid w:val="002C4A90"/>
    <w:rsid w:val="002C4ACB"/>
    <w:rsid w:val="002C4C15"/>
    <w:rsid w:val="002C4C31"/>
    <w:rsid w:val="002C4C45"/>
    <w:rsid w:val="002C4C75"/>
    <w:rsid w:val="002C4C86"/>
    <w:rsid w:val="002C4CA2"/>
    <w:rsid w:val="002C4DB9"/>
    <w:rsid w:val="002C4DC9"/>
    <w:rsid w:val="002C4DEC"/>
    <w:rsid w:val="002C4DF4"/>
    <w:rsid w:val="002C4E0A"/>
    <w:rsid w:val="002C4ECD"/>
    <w:rsid w:val="002C4F57"/>
    <w:rsid w:val="002C4FE9"/>
    <w:rsid w:val="002C4FEB"/>
    <w:rsid w:val="002C4FED"/>
    <w:rsid w:val="002C5070"/>
    <w:rsid w:val="002C50AA"/>
    <w:rsid w:val="002C5257"/>
    <w:rsid w:val="002C5277"/>
    <w:rsid w:val="002C52EA"/>
    <w:rsid w:val="002C5325"/>
    <w:rsid w:val="002C5386"/>
    <w:rsid w:val="002C53AA"/>
    <w:rsid w:val="002C5453"/>
    <w:rsid w:val="002C54F2"/>
    <w:rsid w:val="002C550C"/>
    <w:rsid w:val="002C5535"/>
    <w:rsid w:val="002C553A"/>
    <w:rsid w:val="002C55A4"/>
    <w:rsid w:val="002C55B0"/>
    <w:rsid w:val="002C5650"/>
    <w:rsid w:val="002C56E3"/>
    <w:rsid w:val="002C56EB"/>
    <w:rsid w:val="002C56F5"/>
    <w:rsid w:val="002C5761"/>
    <w:rsid w:val="002C57A8"/>
    <w:rsid w:val="002C57D9"/>
    <w:rsid w:val="002C57DE"/>
    <w:rsid w:val="002C57F5"/>
    <w:rsid w:val="002C5843"/>
    <w:rsid w:val="002C586A"/>
    <w:rsid w:val="002C588F"/>
    <w:rsid w:val="002C5903"/>
    <w:rsid w:val="002C5A46"/>
    <w:rsid w:val="002C5A6D"/>
    <w:rsid w:val="002C5B2D"/>
    <w:rsid w:val="002C5B48"/>
    <w:rsid w:val="002C5BF7"/>
    <w:rsid w:val="002C5C0A"/>
    <w:rsid w:val="002C5D0C"/>
    <w:rsid w:val="002C5D39"/>
    <w:rsid w:val="002C5E17"/>
    <w:rsid w:val="002C5E95"/>
    <w:rsid w:val="002C5ED6"/>
    <w:rsid w:val="002C5EFD"/>
    <w:rsid w:val="002C5F18"/>
    <w:rsid w:val="002C5FA0"/>
    <w:rsid w:val="002C6065"/>
    <w:rsid w:val="002C6088"/>
    <w:rsid w:val="002C6104"/>
    <w:rsid w:val="002C612A"/>
    <w:rsid w:val="002C6142"/>
    <w:rsid w:val="002C61BB"/>
    <w:rsid w:val="002C6202"/>
    <w:rsid w:val="002C620E"/>
    <w:rsid w:val="002C62E7"/>
    <w:rsid w:val="002C6311"/>
    <w:rsid w:val="002C6399"/>
    <w:rsid w:val="002C63B2"/>
    <w:rsid w:val="002C63CB"/>
    <w:rsid w:val="002C640E"/>
    <w:rsid w:val="002C64A8"/>
    <w:rsid w:val="002C64B5"/>
    <w:rsid w:val="002C64C8"/>
    <w:rsid w:val="002C6508"/>
    <w:rsid w:val="002C65CE"/>
    <w:rsid w:val="002C65F3"/>
    <w:rsid w:val="002C66AD"/>
    <w:rsid w:val="002C6746"/>
    <w:rsid w:val="002C67BA"/>
    <w:rsid w:val="002C680C"/>
    <w:rsid w:val="002C68C5"/>
    <w:rsid w:val="002C694A"/>
    <w:rsid w:val="002C6960"/>
    <w:rsid w:val="002C6970"/>
    <w:rsid w:val="002C6A0D"/>
    <w:rsid w:val="002C6A10"/>
    <w:rsid w:val="002C6B49"/>
    <w:rsid w:val="002C6BC8"/>
    <w:rsid w:val="002C6CA9"/>
    <w:rsid w:val="002C6D10"/>
    <w:rsid w:val="002C6D29"/>
    <w:rsid w:val="002C6D38"/>
    <w:rsid w:val="002C6E1B"/>
    <w:rsid w:val="002C6F06"/>
    <w:rsid w:val="002C6F7F"/>
    <w:rsid w:val="002C6F88"/>
    <w:rsid w:val="002C6F94"/>
    <w:rsid w:val="002C6FA7"/>
    <w:rsid w:val="002C7036"/>
    <w:rsid w:val="002C7073"/>
    <w:rsid w:val="002C70DD"/>
    <w:rsid w:val="002C719E"/>
    <w:rsid w:val="002C71EA"/>
    <w:rsid w:val="002C723F"/>
    <w:rsid w:val="002C7260"/>
    <w:rsid w:val="002C7264"/>
    <w:rsid w:val="002C7283"/>
    <w:rsid w:val="002C72D2"/>
    <w:rsid w:val="002C7321"/>
    <w:rsid w:val="002C73EC"/>
    <w:rsid w:val="002C7426"/>
    <w:rsid w:val="002C74C6"/>
    <w:rsid w:val="002C74F9"/>
    <w:rsid w:val="002C750B"/>
    <w:rsid w:val="002C753C"/>
    <w:rsid w:val="002C7589"/>
    <w:rsid w:val="002C75C8"/>
    <w:rsid w:val="002C7658"/>
    <w:rsid w:val="002C7699"/>
    <w:rsid w:val="002C78C8"/>
    <w:rsid w:val="002C7995"/>
    <w:rsid w:val="002C79D8"/>
    <w:rsid w:val="002C79F8"/>
    <w:rsid w:val="002C7B1E"/>
    <w:rsid w:val="002C7C0C"/>
    <w:rsid w:val="002C7C86"/>
    <w:rsid w:val="002C7D92"/>
    <w:rsid w:val="002C7E13"/>
    <w:rsid w:val="002C7E2E"/>
    <w:rsid w:val="002C7F07"/>
    <w:rsid w:val="002D01BA"/>
    <w:rsid w:val="002D0204"/>
    <w:rsid w:val="002D022C"/>
    <w:rsid w:val="002D0238"/>
    <w:rsid w:val="002D026D"/>
    <w:rsid w:val="002D0280"/>
    <w:rsid w:val="002D02F3"/>
    <w:rsid w:val="002D039B"/>
    <w:rsid w:val="002D03B3"/>
    <w:rsid w:val="002D0428"/>
    <w:rsid w:val="002D0449"/>
    <w:rsid w:val="002D0481"/>
    <w:rsid w:val="002D048B"/>
    <w:rsid w:val="002D058D"/>
    <w:rsid w:val="002D05CC"/>
    <w:rsid w:val="002D0620"/>
    <w:rsid w:val="002D0625"/>
    <w:rsid w:val="002D0663"/>
    <w:rsid w:val="002D0737"/>
    <w:rsid w:val="002D0750"/>
    <w:rsid w:val="002D07C2"/>
    <w:rsid w:val="002D07D6"/>
    <w:rsid w:val="002D07F2"/>
    <w:rsid w:val="002D0812"/>
    <w:rsid w:val="002D087B"/>
    <w:rsid w:val="002D088D"/>
    <w:rsid w:val="002D09F7"/>
    <w:rsid w:val="002D0A58"/>
    <w:rsid w:val="002D0AA1"/>
    <w:rsid w:val="002D0ACC"/>
    <w:rsid w:val="002D0C23"/>
    <w:rsid w:val="002D0C58"/>
    <w:rsid w:val="002D0D42"/>
    <w:rsid w:val="002D0D6F"/>
    <w:rsid w:val="002D0D8B"/>
    <w:rsid w:val="002D0D9B"/>
    <w:rsid w:val="002D0DD4"/>
    <w:rsid w:val="002D0F01"/>
    <w:rsid w:val="002D0F25"/>
    <w:rsid w:val="002D0F27"/>
    <w:rsid w:val="002D0FCE"/>
    <w:rsid w:val="002D1152"/>
    <w:rsid w:val="002D118A"/>
    <w:rsid w:val="002D11C4"/>
    <w:rsid w:val="002D1319"/>
    <w:rsid w:val="002D1341"/>
    <w:rsid w:val="002D13E6"/>
    <w:rsid w:val="002D149B"/>
    <w:rsid w:val="002D1554"/>
    <w:rsid w:val="002D1557"/>
    <w:rsid w:val="002D15A7"/>
    <w:rsid w:val="002D15BE"/>
    <w:rsid w:val="002D1606"/>
    <w:rsid w:val="002D16BE"/>
    <w:rsid w:val="002D172A"/>
    <w:rsid w:val="002D1769"/>
    <w:rsid w:val="002D1777"/>
    <w:rsid w:val="002D17BB"/>
    <w:rsid w:val="002D1817"/>
    <w:rsid w:val="002D1863"/>
    <w:rsid w:val="002D1937"/>
    <w:rsid w:val="002D19B0"/>
    <w:rsid w:val="002D19E6"/>
    <w:rsid w:val="002D19F3"/>
    <w:rsid w:val="002D1B95"/>
    <w:rsid w:val="002D1C2D"/>
    <w:rsid w:val="002D1D2B"/>
    <w:rsid w:val="002D1D87"/>
    <w:rsid w:val="002D1F28"/>
    <w:rsid w:val="002D1F35"/>
    <w:rsid w:val="002D1F77"/>
    <w:rsid w:val="002D2030"/>
    <w:rsid w:val="002D2046"/>
    <w:rsid w:val="002D2090"/>
    <w:rsid w:val="002D21E4"/>
    <w:rsid w:val="002D221D"/>
    <w:rsid w:val="002D223A"/>
    <w:rsid w:val="002D234E"/>
    <w:rsid w:val="002D2425"/>
    <w:rsid w:val="002D24A2"/>
    <w:rsid w:val="002D260C"/>
    <w:rsid w:val="002D264A"/>
    <w:rsid w:val="002D2678"/>
    <w:rsid w:val="002D2685"/>
    <w:rsid w:val="002D271F"/>
    <w:rsid w:val="002D2821"/>
    <w:rsid w:val="002D2957"/>
    <w:rsid w:val="002D29ED"/>
    <w:rsid w:val="002D2A1D"/>
    <w:rsid w:val="002D2A2A"/>
    <w:rsid w:val="002D2A49"/>
    <w:rsid w:val="002D2A80"/>
    <w:rsid w:val="002D2B8F"/>
    <w:rsid w:val="002D2D3E"/>
    <w:rsid w:val="002D2D59"/>
    <w:rsid w:val="002D2DEF"/>
    <w:rsid w:val="002D2E38"/>
    <w:rsid w:val="002D2E78"/>
    <w:rsid w:val="002D2E9C"/>
    <w:rsid w:val="002D2F2A"/>
    <w:rsid w:val="002D2F41"/>
    <w:rsid w:val="002D2F43"/>
    <w:rsid w:val="002D2F49"/>
    <w:rsid w:val="002D2F92"/>
    <w:rsid w:val="002D2FB9"/>
    <w:rsid w:val="002D2FCE"/>
    <w:rsid w:val="002D304A"/>
    <w:rsid w:val="002D304E"/>
    <w:rsid w:val="002D3075"/>
    <w:rsid w:val="002D31B2"/>
    <w:rsid w:val="002D31C2"/>
    <w:rsid w:val="002D31D4"/>
    <w:rsid w:val="002D31F4"/>
    <w:rsid w:val="002D3269"/>
    <w:rsid w:val="002D3285"/>
    <w:rsid w:val="002D333E"/>
    <w:rsid w:val="002D33D2"/>
    <w:rsid w:val="002D342B"/>
    <w:rsid w:val="002D3531"/>
    <w:rsid w:val="002D3570"/>
    <w:rsid w:val="002D3671"/>
    <w:rsid w:val="002D369C"/>
    <w:rsid w:val="002D3729"/>
    <w:rsid w:val="002D3761"/>
    <w:rsid w:val="002D3785"/>
    <w:rsid w:val="002D37AB"/>
    <w:rsid w:val="002D37B1"/>
    <w:rsid w:val="002D39EF"/>
    <w:rsid w:val="002D3A59"/>
    <w:rsid w:val="002D3AB2"/>
    <w:rsid w:val="002D3AB3"/>
    <w:rsid w:val="002D3BD4"/>
    <w:rsid w:val="002D3BF8"/>
    <w:rsid w:val="002D3C46"/>
    <w:rsid w:val="002D3C51"/>
    <w:rsid w:val="002D3D55"/>
    <w:rsid w:val="002D3D9C"/>
    <w:rsid w:val="002D3DF2"/>
    <w:rsid w:val="002D3E0A"/>
    <w:rsid w:val="002D3E40"/>
    <w:rsid w:val="002D3E4F"/>
    <w:rsid w:val="002D3E94"/>
    <w:rsid w:val="002D3EA4"/>
    <w:rsid w:val="002D3F22"/>
    <w:rsid w:val="002D3FBE"/>
    <w:rsid w:val="002D40BB"/>
    <w:rsid w:val="002D4158"/>
    <w:rsid w:val="002D41B1"/>
    <w:rsid w:val="002D41E0"/>
    <w:rsid w:val="002D4201"/>
    <w:rsid w:val="002D429B"/>
    <w:rsid w:val="002D438C"/>
    <w:rsid w:val="002D4589"/>
    <w:rsid w:val="002D46CA"/>
    <w:rsid w:val="002D474F"/>
    <w:rsid w:val="002D4756"/>
    <w:rsid w:val="002D4821"/>
    <w:rsid w:val="002D486A"/>
    <w:rsid w:val="002D48DF"/>
    <w:rsid w:val="002D49DB"/>
    <w:rsid w:val="002D4B0A"/>
    <w:rsid w:val="002D4B54"/>
    <w:rsid w:val="002D4B97"/>
    <w:rsid w:val="002D4BFF"/>
    <w:rsid w:val="002D4CA3"/>
    <w:rsid w:val="002D4CBF"/>
    <w:rsid w:val="002D4E2D"/>
    <w:rsid w:val="002D4E41"/>
    <w:rsid w:val="002D4E66"/>
    <w:rsid w:val="002D4F1B"/>
    <w:rsid w:val="002D4F28"/>
    <w:rsid w:val="002D4FF3"/>
    <w:rsid w:val="002D50A0"/>
    <w:rsid w:val="002D5230"/>
    <w:rsid w:val="002D5232"/>
    <w:rsid w:val="002D5298"/>
    <w:rsid w:val="002D52A4"/>
    <w:rsid w:val="002D52A8"/>
    <w:rsid w:val="002D52DD"/>
    <w:rsid w:val="002D533D"/>
    <w:rsid w:val="002D5374"/>
    <w:rsid w:val="002D548B"/>
    <w:rsid w:val="002D5582"/>
    <w:rsid w:val="002D5619"/>
    <w:rsid w:val="002D5710"/>
    <w:rsid w:val="002D578D"/>
    <w:rsid w:val="002D57C9"/>
    <w:rsid w:val="002D5837"/>
    <w:rsid w:val="002D584D"/>
    <w:rsid w:val="002D5961"/>
    <w:rsid w:val="002D5A4B"/>
    <w:rsid w:val="002D5A7D"/>
    <w:rsid w:val="002D5AA5"/>
    <w:rsid w:val="002D5B1E"/>
    <w:rsid w:val="002D5B2E"/>
    <w:rsid w:val="002D5B41"/>
    <w:rsid w:val="002D5B64"/>
    <w:rsid w:val="002D5B72"/>
    <w:rsid w:val="002D5B7E"/>
    <w:rsid w:val="002D5BD3"/>
    <w:rsid w:val="002D5C9E"/>
    <w:rsid w:val="002D5CDB"/>
    <w:rsid w:val="002D5E56"/>
    <w:rsid w:val="002D5EA3"/>
    <w:rsid w:val="002D5FC0"/>
    <w:rsid w:val="002D60BA"/>
    <w:rsid w:val="002D617D"/>
    <w:rsid w:val="002D62CD"/>
    <w:rsid w:val="002D63E7"/>
    <w:rsid w:val="002D63FB"/>
    <w:rsid w:val="002D6437"/>
    <w:rsid w:val="002D6487"/>
    <w:rsid w:val="002D64B7"/>
    <w:rsid w:val="002D6597"/>
    <w:rsid w:val="002D65AB"/>
    <w:rsid w:val="002D6679"/>
    <w:rsid w:val="002D66C9"/>
    <w:rsid w:val="002D66CD"/>
    <w:rsid w:val="002D670C"/>
    <w:rsid w:val="002D67C3"/>
    <w:rsid w:val="002D6944"/>
    <w:rsid w:val="002D6948"/>
    <w:rsid w:val="002D69EA"/>
    <w:rsid w:val="002D6AE5"/>
    <w:rsid w:val="002D6B12"/>
    <w:rsid w:val="002D6BB5"/>
    <w:rsid w:val="002D6C12"/>
    <w:rsid w:val="002D6C37"/>
    <w:rsid w:val="002D6C56"/>
    <w:rsid w:val="002D6C96"/>
    <w:rsid w:val="002D6CB2"/>
    <w:rsid w:val="002D6D0C"/>
    <w:rsid w:val="002D6E66"/>
    <w:rsid w:val="002D6E7C"/>
    <w:rsid w:val="002D6EE7"/>
    <w:rsid w:val="002D6EE8"/>
    <w:rsid w:val="002D6F0F"/>
    <w:rsid w:val="002D6F67"/>
    <w:rsid w:val="002D70F7"/>
    <w:rsid w:val="002D7104"/>
    <w:rsid w:val="002D713E"/>
    <w:rsid w:val="002D7164"/>
    <w:rsid w:val="002D7189"/>
    <w:rsid w:val="002D71C6"/>
    <w:rsid w:val="002D71EF"/>
    <w:rsid w:val="002D7216"/>
    <w:rsid w:val="002D7235"/>
    <w:rsid w:val="002D734E"/>
    <w:rsid w:val="002D73B9"/>
    <w:rsid w:val="002D7480"/>
    <w:rsid w:val="002D7486"/>
    <w:rsid w:val="002D7512"/>
    <w:rsid w:val="002D753E"/>
    <w:rsid w:val="002D7553"/>
    <w:rsid w:val="002D7776"/>
    <w:rsid w:val="002D778F"/>
    <w:rsid w:val="002D7795"/>
    <w:rsid w:val="002D77BB"/>
    <w:rsid w:val="002D78CA"/>
    <w:rsid w:val="002D7974"/>
    <w:rsid w:val="002D7997"/>
    <w:rsid w:val="002D79D0"/>
    <w:rsid w:val="002D79D7"/>
    <w:rsid w:val="002D7BE4"/>
    <w:rsid w:val="002D7C87"/>
    <w:rsid w:val="002D7D23"/>
    <w:rsid w:val="002D7D97"/>
    <w:rsid w:val="002D7DF9"/>
    <w:rsid w:val="002D7EF5"/>
    <w:rsid w:val="002D7F30"/>
    <w:rsid w:val="002D7FC7"/>
    <w:rsid w:val="002E0011"/>
    <w:rsid w:val="002E0053"/>
    <w:rsid w:val="002E007E"/>
    <w:rsid w:val="002E0094"/>
    <w:rsid w:val="002E0099"/>
    <w:rsid w:val="002E00BC"/>
    <w:rsid w:val="002E013C"/>
    <w:rsid w:val="002E027C"/>
    <w:rsid w:val="002E030B"/>
    <w:rsid w:val="002E030E"/>
    <w:rsid w:val="002E0411"/>
    <w:rsid w:val="002E0435"/>
    <w:rsid w:val="002E0492"/>
    <w:rsid w:val="002E04A1"/>
    <w:rsid w:val="002E053A"/>
    <w:rsid w:val="002E0575"/>
    <w:rsid w:val="002E05DA"/>
    <w:rsid w:val="002E06A0"/>
    <w:rsid w:val="002E075A"/>
    <w:rsid w:val="002E0775"/>
    <w:rsid w:val="002E077C"/>
    <w:rsid w:val="002E0785"/>
    <w:rsid w:val="002E07B2"/>
    <w:rsid w:val="002E07D0"/>
    <w:rsid w:val="002E07D2"/>
    <w:rsid w:val="002E081D"/>
    <w:rsid w:val="002E086B"/>
    <w:rsid w:val="002E086D"/>
    <w:rsid w:val="002E08D2"/>
    <w:rsid w:val="002E08DF"/>
    <w:rsid w:val="002E08E3"/>
    <w:rsid w:val="002E0924"/>
    <w:rsid w:val="002E0A44"/>
    <w:rsid w:val="002E0A6C"/>
    <w:rsid w:val="002E0B22"/>
    <w:rsid w:val="002E0B58"/>
    <w:rsid w:val="002E0B65"/>
    <w:rsid w:val="002E0B85"/>
    <w:rsid w:val="002E0B86"/>
    <w:rsid w:val="002E0BC3"/>
    <w:rsid w:val="002E0BE3"/>
    <w:rsid w:val="002E0C12"/>
    <w:rsid w:val="002E0DAC"/>
    <w:rsid w:val="002E0DD2"/>
    <w:rsid w:val="002E0E07"/>
    <w:rsid w:val="002E0E1A"/>
    <w:rsid w:val="002E0F4B"/>
    <w:rsid w:val="002E10AB"/>
    <w:rsid w:val="002E1119"/>
    <w:rsid w:val="002E112C"/>
    <w:rsid w:val="002E11EA"/>
    <w:rsid w:val="002E1322"/>
    <w:rsid w:val="002E140C"/>
    <w:rsid w:val="002E1489"/>
    <w:rsid w:val="002E14C2"/>
    <w:rsid w:val="002E158B"/>
    <w:rsid w:val="002E15A0"/>
    <w:rsid w:val="002E15BF"/>
    <w:rsid w:val="002E166F"/>
    <w:rsid w:val="002E16FA"/>
    <w:rsid w:val="002E1816"/>
    <w:rsid w:val="002E18E0"/>
    <w:rsid w:val="002E198D"/>
    <w:rsid w:val="002E19F7"/>
    <w:rsid w:val="002E1A32"/>
    <w:rsid w:val="002E1ABE"/>
    <w:rsid w:val="002E1B25"/>
    <w:rsid w:val="002E1BB5"/>
    <w:rsid w:val="002E1BDC"/>
    <w:rsid w:val="002E1C1F"/>
    <w:rsid w:val="002E1CE7"/>
    <w:rsid w:val="002E1DAD"/>
    <w:rsid w:val="002E1DB2"/>
    <w:rsid w:val="002E1DDB"/>
    <w:rsid w:val="002E1E62"/>
    <w:rsid w:val="002E1EF4"/>
    <w:rsid w:val="002E1F63"/>
    <w:rsid w:val="002E209D"/>
    <w:rsid w:val="002E215A"/>
    <w:rsid w:val="002E217D"/>
    <w:rsid w:val="002E21C6"/>
    <w:rsid w:val="002E2246"/>
    <w:rsid w:val="002E2312"/>
    <w:rsid w:val="002E2330"/>
    <w:rsid w:val="002E2376"/>
    <w:rsid w:val="002E23D7"/>
    <w:rsid w:val="002E2410"/>
    <w:rsid w:val="002E24A2"/>
    <w:rsid w:val="002E2504"/>
    <w:rsid w:val="002E25CB"/>
    <w:rsid w:val="002E25D5"/>
    <w:rsid w:val="002E2694"/>
    <w:rsid w:val="002E2784"/>
    <w:rsid w:val="002E282C"/>
    <w:rsid w:val="002E2847"/>
    <w:rsid w:val="002E287A"/>
    <w:rsid w:val="002E28C2"/>
    <w:rsid w:val="002E28D6"/>
    <w:rsid w:val="002E28EC"/>
    <w:rsid w:val="002E2915"/>
    <w:rsid w:val="002E293A"/>
    <w:rsid w:val="002E2940"/>
    <w:rsid w:val="002E29C6"/>
    <w:rsid w:val="002E29EB"/>
    <w:rsid w:val="002E2A09"/>
    <w:rsid w:val="002E2A12"/>
    <w:rsid w:val="002E2A2D"/>
    <w:rsid w:val="002E2C54"/>
    <w:rsid w:val="002E2C9F"/>
    <w:rsid w:val="002E2CF8"/>
    <w:rsid w:val="002E2D70"/>
    <w:rsid w:val="002E2E81"/>
    <w:rsid w:val="002E2E84"/>
    <w:rsid w:val="002E2EC6"/>
    <w:rsid w:val="002E2EDE"/>
    <w:rsid w:val="002E2F41"/>
    <w:rsid w:val="002E2F6F"/>
    <w:rsid w:val="002E2FB8"/>
    <w:rsid w:val="002E300A"/>
    <w:rsid w:val="002E3081"/>
    <w:rsid w:val="002E3082"/>
    <w:rsid w:val="002E3192"/>
    <w:rsid w:val="002E3207"/>
    <w:rsid w:val="002E3288"/>
    <w:rsid w:val="002E32BA"/>
    <w:rsid w:val="002E32E4"/>
    <w:rsid w:val="002E33B4"/>
    <w:rsid w:val="002E3400"/>
    <w:rsid w:val="002E3425"/>
    <w:rsid w:val="002E36E2"/>
    <w:rsid w:val="002E376F"/>
    <w:rsid w:val="002E38C3"/>
    <w:rsid w:val="002E3925"/>
    <w:rsid w:val="002E392D"/>
    <w:rsid w:val="002E39F1"/>
    <w:rsid w:val="002E3A53"/>
    <w:rsid w:val="002E3ACA"/>
    <w:rsid w:val="002E3B29"/>
    <w:rsid w:val="002E3B68"/>
    <w:rsid w:val="002E3B71"/>
    <w:rsid w:val="002E3C78"/>
    <w:rsid w:val="002E3CA7"/>
    <w:rsid w:val="002E3D8A"/>
    <w:rsid w:val="002E3DAD"/>
    <w:rsid w:val="002E3E8B"/>
    <w:rsid w:val="002E3F3A"/>
    <w:rsid w:val="002E3F9A"/>
    <w:rsid w:val="002E3FE2"/>
    <w:rsid w:val="002E40CC"/>
    <w:rsid w:val="002E40CD"/>
    <w:rsid w:val="002E4151"/>
    <w:rsid w:val="002E4188"/>
    <w:rsid w:val="002E4206"/>
    <w:rsid w:val="002E42FC"/>
    <w:rsid w:val="002E4339"/>
    <w:rsid w:val="002E4426"/>
    <w:rsid w:val="002E443E"/>
    <w:rsid w:val="002E445B"/>
    <w:rsid w:val="002E4623"/>
    <w:rsid w:val="002E467B"/>
    <w:rsid w:val="002E4854"/>
    <w:rsid w:val="002E49ED"/>
    <w:rsid w:val="002E4A00"/>
    <w:rsid w:val="002E4A6A"/>
    <w:rsid w:val="002E4B08"/>
    <w:rsid w:val="002E4B5A"/>
    <w:rsid w:val="002E4B66"/>
    <w:rsid w:val="002E4BEE"/>
    <w:rsid w:val="002E4C29"/>
    <w:rsid w:val="002E4DBC"/>
    <w:rsid w:val="002E4DFD"/>
    <w:rsid w:val="002E4E2A"/>
    <w:rsid w:val="002E4F08"/>
    <w:rsid w:val="002E4F58"/>
    <w:rsid w:val="002E4FF2"/>
    <w:rsid w:val="002E50EE"/>
    <w:rsid w:val="002E515E"/>
    <w:rsid w:val="002E51B6"/>
    <w:rsid w:val="002E51BE"/>
    <w:rsid w:val="002E51D2"/>
    <w:rsid w:val="002E51FF"/>
    <w:rsid w:val="002E5240"/>
    <w:rsid w:val="002E52F1"/>
    <w:rsid w:val="002E532E"/>
    <w:rsid w:val="002E5345"/>
    <w:rsid w:val="002E53EA"/>
    <w:rsid w:val="002E5401"/>
    <w:rsid w:val="002E544A"/>
    <w:rsid w:val="002E545F"/>
    <w:rsid w:val="002E547A"/>
    <w:rsid w:val="002E547F"/>
    <w:rsid w:val="002E553D"/>
    <w:rsid w:val="002E5588"/>
    <w:rsid w:val="002E55D9"/>
    <w:rsid w:val="002E5639"/>
    <w:rsid w:val="002E565E"/>
    <w:rsid w:val="002E5780"/>
    <w:rsid w:val="002E581B"/>
    <w:rsid w:val="002E59E2"/>
    <w:rsid w:val="002E5AA9"/>
    <w:rsid w:val="002E5ADB"/>
    <w:rsid w:val="002E5B43"/>
    <w:rsid w:val="002E5BA1"/>
    <w:rsid w:val="002E5C2C"/>
    <w:rsid w:val="002E5C80"/>
    <w:rsid w:val="002E5C89"/>
    <w:rsid w:val="002E5CCC"/>
    <w:rsid w:val="002E5CEB"/>
    <w:rsid w:val="002E5D1D"/>
    <w:rsid w:val="002E5D2A"/>
    <w:rsid w:val="002E5DC8"/>
    <w:rsid w:val="002E5EC9"/>
    <w:rsid w:val="002E601E"/>
    <w:rsid w:val="002E607D"/>
    <w:rsid w:val="002E60AF"/>
    <w:rsid w:val="002E619C"/>
    <w:rsid w:val="002E61DC"/>
    <w:rsid w:val="002E61DD"/>
    <w:rsid w:val="002E61F4"/>
    <w:rsid w:val="002E61F6"/>
    <w:rsid w:val="002E6215"/>
    <w:rsid w:val="002E6236"/>
    <w:rsid w:val="002E6334"/>
    <w:rsid w:val="002E640D"/>
    <w:rsid w:val="002E649D"/>
    <w:rsid w:val="002E6516"/>
    <w:rsid w:val="002E661A"/>
    <w:rsid w:val="002E6634"/>
    <w:rsid w:val="002E680A"/>
    <w:rsid w:val="002E6831"/>
    <w:rsid w:val="002E684B"/>
    <w:rsid w:val="002E690B"/>
    <w:rsid w:val="002E693F"/>
    <w:rsid w:val="002E69C4"/>
    <w:rsid w:val="002E6A53"/>
    <w:rsid w:val="002E6C13"/>
    <w:rsid w:val="002E6C28"/>
    <w:rsid w:val="002E6C7D"/>
    <w:rsid w:val="002E6CD7"/>
    <w:rsid w:val="002E6E3E"/>
    <w:rsid w:val="002E6E84"/>
    <w:rsid w:val="002E6EB9"/>
    <w:rsid w:val="002E6EC2"/>
    <w:rsid w:val="002E6F1B"/>
    <w:rsid w:val="002E6F6C"/>
    <w:rsid w:val="002E70DD"/>
    <w:rsid w:val="002E711E"/>
    <w:rsid w:val="002E7188"/>
    <w:rsid w:val="002E72B6"/>
    <w:rsid w:val="002E72F2"/>
    <w:rsid w:val="002E7328"/>
    <w:rsid w:val="002E73E1"/>
    <w:rsid w:val="002E7481"/>
    <w:rsid w:val="002E7487"/>
    <w:rsid w:val="002E7576"/>
    <w:rsid w:val="002E75AA"/>
    <w:rsid w:val="002E75BA"/>
    <w:rsid w:val="002E77DB"/>
    <w:rsid w:val="002E7916"/>
    <w:rsid w:val="002E79C8"/>
    <w:rsid w:val="002E7A4E"/>
    <w:rsid w:val="002E7A50"/>
    <w:rsid w:val="002E7A7A"/>
    <w:rsid w:val="002E7AE9"/>
    <w:rsid w:val="002E7AED"/>
    <w:rsid w:val="002E7AF4"/>
    <w:rsid w:val="002E7BAA"/>
    <w:rsid w:val="002E7C8A"/>
    <w:rsid w:val="002E7D5F"/>
    <w:rsid w:val="002E7DB3"/>
    <w:rsid w:val="002E7DDC"/>
    <w:rsid w:val="002E7F0C"/>
    <w:rsid w:val="002E7F5C"/>
    <w:rsid w:val="002E7FF6"/>
    <w:rsid w:val="002F0042"/>
    <w:rsid w:val="002F006A"/>
    <w:rsid w:val="002F0081"/>
    <w:rsid w:val="002F00A7"/>
    <w:rsid w:val="002F00E1"/>
    <w:rsid w:val="002F0120"/>
    <w:rsid w:val="002F012B"/>
    <w:rsid w:val="002F0271"/>
    <w:rsid w:val="002F02D6"/>
    <w:rsid w:val="002F02F1"/>
    <w:rsid w:val="002F0350"/>
    <w:rsid w:val="002F0372"/>
    <w:rsid w:val="002F04D4"/>
    <w:rsid w:val="002F0503"/>
    <w:rsid w:val="002F052D"/>
    <w:rsid w:val="002F057D"/>
    <w:rsid w:val="002F0612"/>
    <w:rsid w:val="002F0667"/>
    <w:rsid w:val="002F0733"/>
    <w:rsid w:val="002F0773"/>
    <w:rsid w:val="002F08DA"/>
    <w:rsid w:val="002F08F0"/>
    <w:rsid w:val="002F0913"/>
    <w:rsid w:val="002F09D1"/>
    <w:rsid w:val="002F0A05"/>
    <w:rsid w:val="002F0A63"/>
    <w:rsid w:val="002F0AB7"/>
    <w:rsid w:val="002F0AED"/>
    <w:rsid w:val="002F0B1A"/>
    <w:rsid w:val="002F0B23"/>
    <w:rsid w:val="002F0B76"/>
    <w:rsid w:val="002F0B7D"/>
    <w:rsid w:val="002F0BF6"/>
    <w:rsid w:val="002F0BF8"/>
    <w:rsid w:val="002F0C3F"/>
    <w:rsid w:val="002F0CE3"/>
    <w:rsid w:val="002F0CF0"/>
    <w:rsid w:val="002F0D52"/>
    <w:rsid w:val="002F0DE4"/>
    <w:rsid w:val="002F0F03"/>
    <w:rsid w:val="002F0F48"/>
    <w:rsid w:val="002F0F4B"/>
    <w:rsid w:val="002F0F70"/>
    <w:rsid w:val="002F100A"/>
    <w:rsid w:val="002F1011"/>
    <w:rsid w:val="002F109F"/>
    <w:rsid w:val="002F10B6"/>
    <w:rsid w:val="002F1118"/>
    <w:rsid w:val="002F12C8"/>
    <w:rsid w:val="002F131F"/>
    <w:rsid w:val="002F137A"/>
    <w:rsid w:val="002F13A2"/>
    <w:rsid w:val="002F13D7"/>
    <w:rsid w:val="002F146A"/>
    <w:rsid w:val="002F14BD"/>
    <w:rsid w:val="002F14CF"/>
    <w:rsid w:val="002F1539"/>
    <w:rsid w:val="002F1682"/>
    <w:rsid w:val="002F171C"/>
    <w:rsid w:val="002F17A8"/>
    <w:rsid w:val="002F1868"/>
    <w:rsid w:val="002F190B"/>
    <w:rsid w:val="002F1938"/>
    <w:rsid w:val="002F1AD8"/>
    <w:rsid w:val="002F1D0A"/>
    <w:rsid w:val="002F1D0C"/>
    <w:rsid w:val="002F1D60"/>
    <w:rsid w:val="002F1DD5"/>
    <w:rsid w:val="002F2086"/>
    <w:rsid w:val="002F2191"/>
    <w:rsid w:val="002F219A"/>
    <w:rsid w:val="002F21AE"/>
    <w:rsid w:val="002F21B1"/>
    <w:rsid w:val="002F2227"/>
    <w:rsid w:val="002F222A"/>
    <w:rsid w:val="002F2407"/>
    <w:rsid w:val="002F2439"/>
    <w:rsid w:val="002F24A0"/>
    <w:rsid w:val="002F24EE"/>
    <w:rsid w:val="002F2512"/>
    <w:rsid w:val="002F25F8"/>
    <w:rsid w:val="002F2608"/>
    <w:rsid w:val="002F2638"/>
    <w:rsid w:val="002F2681"/>
    <w:rsid w:val="002F2791"/>
    <w:rsid w:val="002F27AB"/>
    <w:rsid w:val="002F280A"/>
    <w:rsid w:val="002F29BB"/>
    <w:rsid w:val="002F2ABE"/>
    <w:rsid w:val="002F2BBD"/>
    <w:rsid w:val="002F2BED"/>
    <w:rsid w:val="002F2C24"/>
    <w:rsid w:val="002F2CD5"/>
    <w:rsid w:val="002F2D0A"/>
    <w:rsid w:val="002F2D7D"/>
    <w:rsid w:val="002F2E5C"/>
    <w:rsid w:val="002F2E7F"/>
    <w:rsid w:val="002F2EC2"/>
    <w:rsid w:val="002F2F0C"/>
    <w:rsid w:val="002F2FCC"/>
    <w:rsid w:val="002F3049"/>
    <w:rsid w:val="002F3051"/>
    <w:rsid w:val="002F307E"/>
    <w:rsid w:val="002F317C"/>
    <w:rsid w:val="002F31FD"/>
    <w:rsid w:val="002F32B0"/>
    <w:rsid w:val="002F3349"/>
    <w:rsid w:val="002F334D"/>
    <w:rsid w:val="002F3376"/>
    <w:rsid w:val="002F33EF"/>
    <w:rsid w:val="002F3415"/>
    <w:rsid w:val="002F350B"/>
    <w:rsid w:val="002F352E"/>
    <w:rsid w:val="002F36C6"/>
    <w:rsid w:val="002F36CC"/>
    <w:rsid w:val="002F3765"/>
    <w:rsid w:val="002F385A"/>
    <w:rsid w:val="002F3875"/>
    <w:rsid w:val="002F3892"/>
    <w:rsid w:val="002F3898"/>
    <w:rsid w:val="002F394E"/>
    <w:rsid w:val="002F3977"/>
    <w:rsid w:val="002F39BF"/>
    <w:rsid w:val="002F3A41"/>
    <w:rsid w:val="002F3AE3"/>
    <w:rsid w:val="002F3B8A"/>
    <w:rsid w:val="002F3BED"/>
    <w:rsid w:val="002F3C4F"/>
    <w:rsid w:val="002F3CFC"/>
    <w:rsid w:val="002F3D84"/>
    <w:rsid w:val="002F3EBF"/>
    <w:rsid w:val="002F3F6A"/>
    <w:rsid w:val="002F3F78"/>
    <w:rsid w:val="002F3FD6"/>
    <w:rsid w:val="002F3FE2"/>
    <w:rsid w:val="002F3FF0"/>
    <w:rsid w:val="002F40DD"/>
    <w:rsid w:val="002F4230"/>
    <w:rsid w:val="002F423C"/>
    <w:rsid w:val="002F4248"/>
    <w:rsid w:val="002F4260"/>
    <w:rsid w:val="002F43A7"/>
    <w:rsid w:val="002F447B"/>
    <w:rsid w:val="002F44EA"/>
    <w:rsid w:val="002F44EC"/>
    <w:rsid w:val="002F4568"/>
    <w:rsid w:val="002F4583"/>
    <w:rsid w:val="002F4587"/>
    <w:rsid w:val="002F46C2"/>
    <w:rsid w:val="002F478F"/>
    <w:rsid w:val="002F47A4"/>
    <w:rsid w:val="002F499E"/>
    <w:rsid w:val="002F4A0E"/>
    <w:rsid w:val="002F4A3A"/>
    <w:rsid w:val="002F4E03"/>
    <w:rsid w:val="002F4E5F"/>
    <w:rsid w:val="002F4E91"/>
    <w:rsid w:val="002F4EFF"/>
    <w:rsid w:val="002F4F00"/>
    <w:rsid w:val="002F4F12"/>
    <w:rsid w:val="002F4FE2"/>
    <w:rsid w:val="002F4FEC"/>
    <w:rsid w:val="002F5098"/>
    <w:rsid w:val="002F50D7"/>
    <w:rsid w:val="002F514E"/>
    <w:rsid w:val="002F517C"/>
    <w:rsid w:val="002F5191"/>
    <w:rsid w:val="002F5279"/>
    <w:rsid w:val="002F5299"/>
    <w:rsid w:val="002F530D"/>
    <w:rsid w:val="002F5331"/>
    <w:rsid w:val="002F533D"/>
    <w:rsid w:val="002F534C"/>
    <w:rsid w:val="002F53FD"/>
    <w:rsid w:val="002F541F"/>
    <w:rsid w:val="002F5491"/>
    <w:rsid w:val="002F5734"/>
    <w:rsid w:val="002F5758"/>
    <w:rsid w:val="002F579A"/>
    <w:rsid w:val="002F57E6"/>
    <w:rsid w:val="002F587E"/>
    <w:rsid w:val="002F5887"/>
    <w:rsid w:val="002F593E"/>
    <w:rsid w:val="002F59CD"/>
    <w:rsid w:val="002F5A75"/>
    <w:rsid w:val="002F5B66"/>
    <w:rsid w:val="002F5CCE"/>
    <w:rsid w:val="002F5CFB"/>
    <w:rsid w:val="002F5DD9"/>
    <w:rsid w:val="002F5E6A"/>
    <w:rsid w:val="002F5E98"/>
    <w:rsid w:val="002F5ECF"/>
    <w:rsid w:val="002F5F87"/>
    <w:rsid w:val="002F6183"/>
    <w:rsid w:val="002F624D"/>
    <w:rsid w:val="002F624E"/>
    <w:rsid w:val="002F6287"/>
    <w:rsid w:val="002F6292"/>
    <w:rsid w:val="002F62FB"/>
    <w:rsid w:val="002F63BE"/>
    <w:rsid w:val="002F63E2"/>
    <w:rsid w:val="002F647B"/>
    <w:rsid w:val="002F64B0"/>
    <w:rsid w:val="002F651E"/>
    <w:rsid w:val="002F654A"/>
    <w:rsid w:val="002F6744"/>
    <w:rsid w:val="002F691A"/>
    <w:rsid w:val="002F691E"/>
    <w:rsid w:val="002F69CA"/>
    <w:rsid w:val="002F6DB7"/>
    <w:rsid w:val="002F6E1C"/>
    <w:rsid w:val="002F6E51"/>
    <w:rsid w:val="002F6EDE"/>
    <w:rsid w:val="002F6F2A"/>
    <w:rsid w:val="002F6F65"/>
    <w:rsid w:val="002F726F"/>
    <w:rsid w:val="002F72B7"/>
    <w:rsid w:val="002F72BE"/>
    <w:rsid w:val="002F7353"/>
    <w:rsid w:val="002F73C2"/>
    <w:rsid w:val="002F73CF"/>
    <w:rsid w:val="002F7469"/>
    <w:rsid w:val="002F74BF"/>
    <w:rsid w:val="002F7524"/>
    <w:rsid w:val="002F7531"/>
    <w:rsid w:val="002F75C9"/>
    <w:rsid w:val="002F75E6"/>
    <w:rsid w:val="002F75FD"/>
    <w:rsid w:val="002F7685"/>
    <w:rsid w:val="002F76C3"/>
    <w:rsid w:val="002F7729"/>
    <w:rsid w:val="002F778D"/>
    <w:rsid w:val="002F780A"/>
    <w:rsid w:val="002F7925"/>
    <w:rsid w:val="002F79A2"/>
    <w:rsid w:val="002F79D6"/>
    <w:rsid w:val="002F7A2D"/>
    <w:rsid w:val="002F7A65"/>
    <w:rsid w:val="002F7A79"/>
    <w:rsid w:val="002F7ABB"/>
    <w:rsid w:val="002F7C32"/>
    <w:rsid w:val="002F7E13"/>
    <w:rsid w:val="002F7E22"/>
    <w:rsid w:val="002F7F0E"/>
    <w:rsid w:val="002F7F94"/>
    <w:rsid w:val="00300049"/>
    <w:rsid w:val="00300061"/>
    <w:rsid w:val="00300104"/>
    <w:rsid w:val="00300261"/>
    <w:rsid w:val="00300402"/>
    <w:rsid w:val="0030044E"/>
    <w:rsid w:val="003004AC"/>
    <w:rsid w:val="003004AD"/>
    <w:rsid w:val="00300567"/>
    <w:rsid w:val="00300629"/>
    <w:rsid w:val="003006B4"/>
    <w:rsid w:val="00300741"/>
    <w:rsid w:val="00300742"/>
    <w:rsid w:val="00300792"/>
    <w:rsid w:val="00300882"/>
    <w:rsid w:val="003008A3"/>
    <w:rsid w:val="003009BE"/>
    <w:rsid w:val="003009F8"/>
    <w:rsid w:val="00300A31"/>
    <w:rsid w:val="00300B5D"/>
    <w:rsid w:val="00300B94"/>
    <w:rsid w:val="00300BBA"/>
    <w:rsid w:val="00300BD9"/>
    <w:rsid w:val="00300C87"/>
    <w:rsid w:val="00300D64"/>
    <w:rsid w:val="00300DB6"/>
    <w:rsid w:val="00300EA5"/>
    <w:rsid w:val="00300F16"/>
    <w:rsid w:val="00300F98"/>
    <w:rsid w:val="00301075"/>
    <w:rsid w:val="003010D0"/>
    <w:rsid w:val="003010E3"/>
    <w:rsid w:val="00301166"/>
    <w:rsid w:val="003011A8"/>
    <w:rsid w:val="003011D5"/>
    <w:rsid w:val="00301231"/>
    <w:rsid w:val="003012BD"/>
    <w:rsid w:val="003012F9"/>
    <w:rsid w:val="00301406"/>
    <w:rsid w:val="0030148C"/>
    <w:rsid w:val="00301494"/>
    <w:rsid w:val="003014A5"/>
    <w:rsid w:val="003014C9"/>
    <w:rsid w:val="003014DC"/>
    <w:rsid w:val="003014F0"/>
    <w:rsid w:val="00301577"/>
    <w:rsid w:val="00301598"/>
    <w:rsid w:val="00301641"/>
    <w:rsid w:val="0030166F"/>
    <w:rsid w:val="00301687"/>
    <w:rsid w:val="003016E5"/>
    <w:rsid w:val="00301709"/>
    <w:rsid w:val="00301754"/>
    <w:rsid w:val="0030180C"/>
    <w:rsid w:val="00301816"/>
    <w:rsid w:val="003018E3"/>
    <w:rsid w:val="00301916"/>
    <w:rsid w:val="0030191A"/>
    <w:rsid w:val="0030197D"/>
    <w:rsid w:val="00301C4E"/>
    <w:rsid w:val="00301C8B"/>
    <w:rsid w:val="00301CB3"/>
    <w:rsid w:val="00301D4F"/>
    <w:rsid w:val="00301D60"/>
    <w:rsid w:val="00301EE4"/>
    <w:rsid w:val="00301EF0"/>
    <w:rsid w:val="00301F1B"/>
    <w:rsid w:val="00301F65"/>
    <w:rsid w:val="0030203D"/>
    <w:rsid w:val="00302052"/>
    <w:rsid w:val="00302062"/>
    <w:rsid w:val="003020A9"/>
    <w:rsid w:val="003020CD"/>
    <w:rsid w:val="003020D5"/>
    <w:rsid w:val="0030225B"/>
    <w:rsid w:val="003022CC"/>
    <w:rsid w:val="0030230F"/>
    <w:rsid w:val="00302315"/>
    <w:rsid w:val="0030232D"/>
    <w:rsid w:val="003023A9"/>
    <w:rsid w:val="00302419"/>
    <w:rsid w:val="00302420"/>
    <w:rsid w:val="00302575"/>
    <w:rsid w:val="003025B7"/>
    <w:rsid w:val="003025DC"/>
    <w:rsid w:val="0030262B"/>
    <w:rsid w:val="00302647"/>
    <w:rsid w:val="0030267B"/>
    <w:rsid w:val="00302693"/>
    <w:rsid w:val="003026FA"/>
    <w:rsid w:val="0030271A"/>
    <w:rsid w:val="0030273A"/>
    <w:rsid w:val="00302743"/>
    <w:rsid w:val="003027E5"/>
    <w:rsid w:val="00302815"/>
    <w:rsid w:val="003028A2"/>
    <w:rsid w:val="003028A3"/>
    <w:rsid w:val="003028B0"/>
    <w:rsid w:val="003028C2"/>
    <w:rsid w:val="0030293D"/>
    <w:rsid w:val="00302952"/>
    <w:rsid w:val="00302A1D"/>
    <w:rsid w:val="00302A8F"/>
    <w:rsid w:val="00302AE8"/>
    <w:rsid w:val="00302BC1"/>
    <w:rsid w:val="00302C7A"/>
    <w:rsid w:val="00302C99"/>
    <w:rsid w:val="00302CB0"/>
    <w:rsid w:val="00302CB1"/>
    <w:rsid w:val="00302DFE"/>
    <w:rsid w:val="00302F84"/>
    <w:rsid w:val="00302F91"/>
    <w:rsid w:val="00302FAD"/>
    <w:rsid w:val="00303100"/>
    <w:rsid w:val="00303165"/>
    <w:rsid w:val="00303268"/>
    <w:rsid w:val="003032E4"/>
    <w:rsid w:val="003033CF"/>
    <w:rsid w:val="0030356B"/>
    <w:rsid w:val="003037A7"/>
    <w:rsid w:val="00303910"/>
    <w:rsid w:val="00303998"/>
    <w:rsid w:val="003039A6"/>
    <w:rsid w:val="003039F2"/>
    <w:rsid w:val="00303A79"/>
    <w:rsid w:val="00303A9D"/>
    <w:rsid w:val="00303B44"/>
    <w:rsid w:val="00303BA9"/>
    <w:rsid w:val="00303C67"/>
    <w:rsid w:val="00303C86"/>
    <w:rsid w:val="00303C98"/>
    <w:rsid w:val="00303CC1"/>
    <w:rsid w:val="00303CED"/>
    <w:rsid w:val="00303D24"/>
    <w:rsid w:val="00303DAF"/>
    <w:rsid w:val="00303DCF"/>
    <w:rsid w:val="00303DD2"/>
    <w:rsid w:val="00303EAD"/>
    <w:rsid w:val="0030418F"/>
    <w:rsid w:val="003041F4"/>
    <w:rsid w:val="003042C9"/>
    <w:rsid w:val="003042DF"/>
    <w:rsid w:val="003043A7"/>
    <w:rsid w:val="00304407"/>
    <w:rsid w:val="003044DC"/>
    <w:rsid w:val="003044F5"/>
    <w:rsid w:val="00304591"/>
    <w:rsid w:val="003045E7"/>
    <w:rsid w:val="00304715"/>
    <w:rsid w:val="0030473B"/>
    <w:rsid w:val="0030474B"/>
    <w:rsid w:val="00304796"/>
    <w:rsid w:val="003047B7"/>
    <w:rsid w:val="00304803"/>
    <w:rsid w:val="0030481F"/>
    <w:rsid w:val="0030486A"/>
    <w:rsid w:val="00304871"/>
    <w:rsid w:val="00304952"/>
    <w:rsid w:val="00304A5E"/>
    <w:rsid w:val="00304A8F"/>
    <w:rsid w:val="00304C4B"/>
    <w:rsid w:val="00304C82"/>
    <w:rsid w:val="00304D6E"/>
    <w:rsid w:val="00304D86"/>
    <w:rsid w:val="00304D87"/>
    <w:rsid w:val="00304E43"/>
    <w:rsid w:val="00304E96"/>
    <w:rsid w:val="00304EB5"/>
    <w:rsid w:val="00304F74"/>
    <w:rsid w:val="00305039"/>
    <w:rsid w:val="00305149"/>
    <w:rsid w:val="0030522D"/>
    <w:rsid w:val="003053CC"/>
    <w:rsid w:val="003053FB"/>
    <w:rsid w:val="003054B9"/>
    <w:rsid w:val="00305550"/>
    <w:rsid w:val="0030555F"/>
    <w:rsid w:val="0030556E"/>
    <w:rsid w:val="003055F3"/>
    <w:rsid w:val="00305698"/>
    <w:rsid w:val="00305827"/>
    <w:rsid w:val="00305988"/>
    <w:rsid w:val="003059C7"/>
    <w:rsid w:val="00305A8D"/>
    <w:rsid w:val="00305A93"/>
    <w:rsid w:val="00305AF2"/>
    <w:rsid w:val="00305B91"/>
    <w:rsid w:val="00305C52"/>
    <w:rsid w:val="00305C9B"/>
    <w:rsid w:val="00305CC9"/>
    <w:rsid w:val="00305CFA"/>
    <w:rsid w:val="00305D49"/>
    <w:rsid w:val="00305D64"/>
    <w:rsid w:val="00305E1E"/>
    <w:rsid w:val="0030606C"/>
    <w:rsid w:val="00306100"/>
    <w:rsid w:val="00306112"/>
    <w:rsid w:val="003062E9"/>
    <w:rsid w:val="0030630F"/>
    <w:rsid w:val="0030631D"/>
    <w:rsid w:val="00306326"/>
    <w:rsid w:val="003063E5"/>
    <w:rsid w:val="003064C3"/>
    <w:rsid w:val="003065A9"/>
    <w:rsid w:val="00306646"/>
    <w:rsid w:val="003066F4"/>
    <w:rsid w:val="00306706"/>
    <w:rsid w:val="00306740"/>
    <w:rsid w:val="003067A3"/>
    <w:rsid w:val="0030690C"/>
    <w:rsid w:val="00306CCA"/>
    <w:rsid w:val="00306D02"/>
    <w:rsid w:val="00306D1D"/>
    <w:rsid w:val="00306E5B"/>
    <w:rsid w:val="00306ED0"/>
    <w:rsid w:val="00306EE0"/>
    <w:rsid w:val="00306F1D"/>
    <w:rsid w:val="00306F4C"/>
    <w:rsid w:val="00306F61"/>
    <w:rsid w:val="00306F76"/>
    <w:rsid w:val="00306F7C"/>
    <w:rsid w:val="00306FEF"/>
    <w:rsid w:val="003070B7"/>
    <w:rsid w:val="00307100"/>
    <w:rsid w:val="00307417"/>
    <w:rsid w:val="00307461"/>
    <w:rsid w:val="00307462"/>
    <w:rsid w:val="003074B8"/>
    <w:rsid w:val="003074CE"/>
    <w:rsid w:val="003074D3"/>
    <w:rsid w:val="003074F6"/>
    <w:rsid w:val="00307534"/>
    <w:rsid w:val="003077C1"/>
    <w:rsid w:val="00307827"/>
    <w:rsid w:val="00307892"/>
    <w:rsid w:val="003078D5"/>
    <w:rsid w:val="00307930"/>
    <w:rsid w:val="00307945"/>
    <w:rsid w:val="00307994"/>
    <w:rsid w:val="00307A15"/>
    <w:rsid w:val="00307A68"/>
    <w:rsid w:val="00307AEB"/>
    <w:rsid w:val="00307B1A"/>
    <w:rsid w:val="00307B5A"/>
    <w:rsid w:val="00307BA1"/>
    <w:rsid w:val="00307C2D"/>
    <w:rsid w:val="00307D15"/>
    <w:rsid w:val="00307D91"/>
    <w:rsid w:val="00307DA8"/>
    <w:rsid w:val="00307DF4"/>
    <w:rsid w:val="00307E09"/>
    <w:rsid w:val="00307E12"/>
    <w:rsid w:val="00307EC9"/>
    <w:rsid w:val="00307F07"/>
    <w:rsid w:val="00307F43"/>
    <w:rsid w:val="00307FC8"/>
    <w:rsid w:val="00307FD8"/>
    <w:rsid w:val="00307FF5"/>
    <w:rsid w:val="00310035"/>
    <w:rsid w:val="003100A9"/>
    <w:rsid w:val="00310113"/>
    <w:rsid w:val="00310137"/>
    <w:rsid w:val="003101C8"/>
    <w:rsid w:val="003102BD"/>
    <w:rsid w:val="00310349"/>
    <w:rsid w:val="00310357"/>
    <w:rsid w:val="003103C2"/>
    <w:rsid w:val="00310415"/>
    <w:rsid w:val="003104B3"/>
    <w:rsid w:val="003105E3"/>
    <w:rsid w:val="003106C2"/>
    <w:rsid w:val="003107FA"/>
    <w:rsid w:val="00310842"/>
    <w:rsid w:val="0031094E"/>
    <w:rsid w:val="0031099D"/>
    <w:rsid w:val="003109C4"/>
    <w:rsid w:val="003109D5"/>
    <w:rsid w:val="00310AB2"/>
    <w:rsid w:val="00310CCA"/>
    <w:rsid w:val="00310D0F"/>
    <w:rsid w:val="00310D5A"/>
    <w:rsid w:val="00310F3D"/>
    <w:rsid w:val="00310FC7"/>
    <w:rsid w:val="0031104F"/>
    <w:rsid w:val="00311069"/>
    <w:rsid w:val="0031108A"/>
    <w:rsid w:val="00311161"/>
    <w:rsid w:val="003111C9"/>
    <w:rsid w:val="0031128E"/>
    <w:rsid w:val="00311297"/>
    <w:rsid w:val="003112E8"/>
    <w:rsid w:val="00311300"/>
    <w:rsid w:val="00311336"/>
    <w:rsid w:val="003113DA"/>
    <w:rsid w:val="003113EB"/>
    <w:rsid w:val="003114CC"/>
    <w:rsid w:val="00311548"/>
    <w:rsid w:val="0031154A"/>
    <w:rsid w:val="003115D2"/>
    <w:rsid w:val="00311605"/>
    <w:rsid w:val="003116C1"/>
    <w:rsid w:val="0031170C"/>
    <w:rsid w:val="00311752"/>
    <w:rsid w:val="00311771"/>
    <w:rsid w:val="003117CC"/>
    <w:rsid w:val="003117DE"/>
    <w:rsid w:val="003118D5"/>
    <w:rsid w:val="003118EC"/>
    <w:rsid w:val="00311905"/>
    <w:rsid w:val="0031196F"/>
    <w:rsid w:val="003119C6"/>
    <w:rsid w:val="003119E5"/>
    <w:rsid w:val="00311A4D"/>
    <w:rsid w:val="00311A84"/>
    <w:rsid w:val="00311AFC"/>
    <w:rsid w:val="00311B34"/>
    <w:rsid w:val="00311B5F"/>
    <w:rsid w:val="00311BA3"/>
    <w:rsid w:val="00311BB2"/>
    <w:rsid w:val="00311C5C"/>
    <w:rsid w:val="00311C91"/>
    <w:rsid w:val="00311CEF"/>
    <w:rsid w:val="00311CF8"/>
    <w:rsid w:val="00311D05"/>
    <w:rsid w:val="00311D51"/>
    <w:rsid w:val="00311D5B"/>
    <w:rsid w:val="00311D85"/>
    <w:rsid w:val="00311E0E"/>
    <w:rsid w:val="00311E13"/>
    <w:rsid w:val="00311E44"/>
    <w:rsid w:val="00311EAB"/>
    <w:rsid w:val="00311F21"/>
    <w:rsid w:val="00311F3A"/>
    <w:rsid w:val="003120AD"/>
    <w:rsid w:val="003120B1"/>
    <w:rsid w:val="003120D0"/>
    <w:rsid w:val="00312201"/>
    <w:rsid w:val="00312273"/>
    <w:rsid w:val="0031229E"/>
    <w:rsid w:val="003122E8"/>
    <w:rsid w:val="00312304"/>
    <w:rsid w:val="00312347"/>
    <w:rsid w:val="00312358"/>
    <w:rsid w:val="00312395"/>
    <w:rsid w:val="003123EE"/>
    <w:rsid w:val="00312403"/>
    <w:rsid w:val="00312422"/>
    <w:rsid w:val="00312438"/>
    <w:rsid w:val="00312499"/>
    <w:rsid w:val="0031254B"/>
    <w:rsid w:val="00312610"/>
    <w:rsid w:val="0031263D"/>
    <w:rsid w:val="0031266C"/>
    <w:rsid w:val="003126FA"/>
    <w:rsid w:val="003126FC"/>
    <w:rsid w:val="0031278D"/>
    <w:rsid w:val="003127ED"/>
    <w:rsid w:val="00312862"/>
    <w:rsid w:val="00312A3E"/>
    <w:rsid w:val="00312AE4"/>
    <w:rsid w:val="00312BCA"/>
    <w:rsid w:val="00312C28"/>
    <w:rsid w:val="00312C2B"/>
    <w:rsid w:val="00312CD1"/>
    <w:rsid w:val="00312D3A"/>
    <w:rsid w:val="00312D4C"/>
    <w:rsid w:val="00312DC2"/>
    <w:rsid w:val="00312DD1"/>
    <w:rsid w:val="00312DE6"/>
    <w:rsid w:val="00312DF0"/>
    <w:rsid w:val="00312EDD"/>
    <w:rsid w:val="00312F1D"/>
    <w:rsid w:val="003130BB"/>
    <w:rsid w:val="00313111"/>
    <w:rsid w:val="00313261"/>
    <w:rsid w:val="00313330"/>
    <w:rsid w:val="00313350"/>
    <w:rsid w:val="0031340F"/>
    <w:rsid w:val="003134C3"/>
    <w:rsid w:val="0031365F"/>
    <w:rsid w:val="00313660"/>
    <w:rsid w:val="0031370A"/>
    <w:rsid w:val="003137FE"/>
    <w:rsid w:val="00313807"/>
    <w:rsid w:val="00313845"/>
    <w:rsid w:val="0031388E"/>
    <w:rsid w:val="00313898"/>
    <w:rsid w:val="0031391E"/>
    <w:rsid w:val="003139E8"/>
    <w:rsid w:val="00313A12"/>
    <w:rsid w:val="00313A4F"/>
    <w:rsid w:val="00313A98"/>
    <w:rsid w:val="00313C54"/>
    <w:rsid w:val="00313C8A"/>
    <w:rsid w:val="00313CF2"/>
    <w:rsid w:val="00313D5E"/>
    <w:rsid w:val="00313D67"/>
    <w:rsid w:val="00313DA8"/>
    <w:rsid w:val="00313DF3"/>
    <w:rsid w:val="00313E65"/>
    <w:rsid w:val="00313F81"/>
    <w:rsid w:val="00313FEB"/>
    <w:rsid w:val="0031400B"/>
    <w:rsid w:val="003140B9"/>
    <w:rsid w:val="003140D8"/>
    <w:rsid w:val="00314103"/>
    <w:rsid w:val="0031425A"/>
    <w:rsid w:val="0031427D"/>
    <w:rsid w:val="003142EB"/>
    <w:rsid w:val="00314387"/>
    <w:rsid w:val="00314454"/>
    <w:rsid w:val="00314473"/>
    <w:rsid w:val="0031455D"/>
    <w:rsid w:val="003145BB"/>
    <w:rsid w:val="003145D2"/>
    <w:rsid w:val="00314673"/>
    <w:rsid w:val="003146D2"/>
    <w:rsid w:val="003146F3"/>
    <w:rsid w:val="00314713"/>
    <w:rsid w:val="003147DA"/>
    <w:rsid w:val="00314818"/>
    <w:rsid w:val="00314820"/>
    <w:rsid w:val="003148E0"/>
    <w:rsid w:val="00314926"/>
    <w:rsid w:val="003149A2"/>
    <w:rsid w:val="003149E5"/>
    <w:rsid w:val="00314A3C"/>
    <w:rsid w:val="00314B0C"/>
    <w:rsid w:val="00314B23"/>
    <w:rsid w:val="00314B9F"/>
    <w:rsid w:val="00314C35"/>
    <w:rsid w:val="00314C96"/>
    <w:rsid w:val="00314CB3"/>
    <w:rsid w:val="00314D01"/>
    <w:rsid w:val="00314DDF"/>
    <w:rsid w:val="00314E66"/>
    <w:rsid w:val="00314EA3"/>
    <w:rsid w:val="00314F3D"/>
    <w:rsid w:val="00314F8A"/>
    <w:rsid w:val="0031502D"/>
    <w:rsid w:val="0031508F"/>
    <w:rsid w:val="003150AD"/>
    <w:rsid w:val="00315162"/>
    <w:rsid w:val="00315194"/>
    <w:rsid w:val="00315266"/>
    <w:rsid w:val="003152E2"/>
    <w:rsid w:val="00315436"/>
    <w:rsid w:val="0031558E"/>
    <w:rsid w:val="00315592"/>
    <w:rsid w:val="0031564C"/>
    <w:rsid w:val="003156AE"/>
    <w:rsid w:val="0031570B"/>
    <w:rsid w:val="00315784"/>
    <w:rsid w:val="003158A8"/>
    <w:rsid w:val="00315A06"/>
    <w:rsid w:val="00315A4E"/>
    <w:rsid w:val="00315AE0"/>
    <w:rsid w:val="00315B27"/>
    <w:rsid w:val="00315C15"/>
    <w:rsid w:val="00315CB3"/>
    <w:rsid w:val="00315CF2"/>
    <w:rsid w:val="00315DA3"/>
    <w:rsid w:val="00315DB8"/>
    <w:rsid w:val="00315DCC"/>
    <w:rsid w:val="00315E26"/>
    <w:rsid w:val="00315FF9"/>
    <w:rsid w:val="00316037"/>
    <w:rsid w:val="0031604A"/>
    <w:rsid w:val="0031606D"/>
    <w:rsid w:val="00316096"/>
    <w:rsid w:val="00316110"/>
    <w:rsid w:val="00316133"/>
    <w:rsid w:val="003161CA"/>
    <w:rsid w:val="003162B5"/>
    <w:rsid w:val="003162F9"/>
    <w:rsid w:val="0031648B"/>
    <w:rsid w:val="003164A9"/>
    <w:rsid w:val="003164B9"/>
    <w:rsid w:val="0031650E"/>
    <w:rsid w:val="0031654B"/>
    <w:rsid w:val="003165FC"/>
    <w:rsid w:val="003166B1"/>
    <w:rsid w:val="0031682C"/>
    <w:rsid w:val="003168CC"/>
    <w:rsid w:val="003169CD"/>
    <w:rsid w:val="00316A0C"/>
    <w:rsid w:val="00316C00"/>
    <w:rsid w:val="00316C88"/>
    <w:rsid w:val="00316D73"/>
    <w:rsid w:val="00316E27"/>
    <w:rsid w:val="00316ECB"/>
    <w:rsid w:val="00316F1E"/>
    <w:rsid w:val="0031706B"/>
    <w:rsid w:val="003170AA"/>
    <w:rsid w:val="0031710B"/>
    <w:rsid w:val="00317146"/>
    <w:rsid w:val="00317186"/>
    <w:rsid w:val="00317289"/>
    <w:rsid w:val="003172E1"/>
    <w:rsid w:val="003173BC"/>
    <w:rsid w:val="003173CE"/>
    <w:rsid w:val="00317481"/>
    <w:rsid w:val="003174D4"/>
    <w:rsid w:val="00317535"/>
    <w:rsid w:val="00317554"/>
    <w:rsid w:val="00317555"/>
    <w:rsid w:val="0031777B"/>
    <w:rsid w:val="0031779C"/>
    <w:rsid w:val="003177FD"/>
    <w:rsid w:val="003178EA"/>
    <w:rsid w:val="003179BD"/>
    <w:rsid w:val="00317AEE"/>
    <w:rsid w:val="00317AFF"/>
    <w:rsid w:val="00317B00"/>
    <w:rsid w:val="00317C06"/>
    <w:rsid w:val="00317C2D"/>
    <w:rsid w:val="00317D58"/>
    <w:rsid w:val="00317D9A"/>
    <w:rsid w:val="00317EF0"/>
    <w:rsid w:val="00317F7B"/>
    <w:rsid w:val="00317FE1"/>
    <w:rsid w:val="003200B7"/>
    <w:rsid w:val="003200C0"/>
    <w:rsid w:val="0032010F"/>
    <w:rsid w:val="00320122"/>
    <w:rsid w:val="00320166"/>
    <w:rsid w:val="0032017F"/>
    <w:rsid w:val="003201D3"/>
    <w:rsid w:val="003201D8"/>
    <w:rsid w:val="00320249"/>
    <w:rsid w:val="003202AD"/>
    <w:rsid w:val="0032030D"/>
    <w:rsid w:val="0032034A"/>
    <w:rsid w:val="00320354"/>
    <w:rsid w:val="003203EB"/>
    <w:rsid w:val="00320444"/>
    <w:rsid w:val="0032062C"/>
    <w:rsid w:val="0032066F"/>
    <w:rsid w:val="00320724"/>
    <w:rsid w:val="00320784"/>
    <w:rsid w:val="003207AF"/>
    <w:rsid w:val="003207F5"/>
    <w:rsid w:val="0032081C"/>
    <w:rsid w:val="003208D9"/>
    <w:rsid w:val="00320916"/>
    <w:rsid w:val="00320989"/>
    <w:rsid w:val="00320A36"/>
    <w:rsid w:val="00320AA0"/>
    <w:rsid w:val="00320AEE"/>
    <w:rsid w:val="00320AF0"/>
    <w:rsid w:val="00320B96"/>
    <w:rsid w:val="00320C20"/>
    <w:rsid w:val="00320C5E"/>
    <w:rsid w:val="00320CC9"/>
    <w:rsid w:val="00320D1F"/>
    <w:rsid w:val="00320D68"/>
    <w:rsid w:val="00320DE2"/>
    <w:rsid w:val="00320E4E"/>
    <w:rsid w:val="00320ECB"/>
    <w:rsid w:val="00320EF7"/>
    <w:rsid w:val="00320F82"/>
    <w:rsid w:val="00321022"/>
    <w:rsid w:val="00321068"/>
    <w:rsid w:val="00321116"/>
    <w:rsid w:val="003211B8"/>
    <w:rsid w:val="003211BE"/>
    <w:rsid w:val="003211D2"/>
    <w:rsid w:val="003213AB"/>
    <w:rsid w:val="00321400"/>
    <w:rsid w:val="00321453"/>
    <w:rsid w:val="003214B5"/>
    <w:rsid w:val="003214D8"/>
    <w:rsid w:val="003214FA"/>
    <w:rsid w:val="00321616"/>
    <w:rsid w:val="0032166D"/>
    <w:rsid w:val="003217EA"/>
    <w:rsid w:val="00321887"/>
    <w:rsid w:val="003218DE"/>
    <w:rsid w:val="003218DF"/>
    <w:rsid w:val="00321944"/>
    <w:rsid w:val="0032197B"/>
    <w:rsid w:val="00321989"/>
    <w:rsid w:val="003219A6"/>
    <w:rsid w:val="00321A05"/>
    <w:rsid w:val="00321A1F"/>
    <w:rsid w:val="00321B4D"/>
    <w:rsid w:val="00321C58"/>
    <w:rsid w:val="00321C5B"/>
    <w:rsid w:val="00321DFB"/>
    <w:rsid w:val="00321F50"/>
    <w:rsid w:val="00321FBC"/>
    <w:rsid w:val="0032202F"/>
    <w:rsid w:val="0032206E"/>
    <w:rsid w:val="00322125"/>
    <w:rsid w:val="00322137"/>
    <w:rsid w:val="003221F8"/>
    <w:rsid w:val="003221FB"/>
    <w:rsid w:val="0032224C"/>
    <w:rsid w:val="003222B5"/>
    <w:rsid w:val="003222D5"/>
    <w:rsid w:val="00322353"/>
    <w:rsid w:val="00322388"/>
    <w:rsid w:val="003224E0"/>
    <w:rsid w:val="00322501"/>
    <w:rsid w:val="003225A6"/>
    <w:rsid w:val="003225DB"/>
    <w:rsid w:val="003225E2"/>
    <w:rsid w:val="003225F0"/>
    <w:rsid w:val="00322630"/>
    <w:rsid w:val="0032263E"/>
    <w:rsid w:val="003226B9"/>
    <w:rsid w:val="0032271A"/>
    <w:rsid w:val="00322854"/>
    <w:rsid w:val="00322897"/>
    <w:rsid w:val="00322924"/>
    <w:rsid w:val="003229DF"/>
    <w:rsid w:val="003229F0"/>
    <w:rsid w:val="00322A18"/>
    <w:rsid w:val="00322A1D"/>
    <w:rsid w:val="00322A57"/>
    <w:rsid w:val="00322A89"/>
    <w:rsid w:val="00322ABE"/>
    <w:rsid w:val="00322ACD"/>
    <w:rsid w:val="00322B5F"/>
    <w:rsid w:val="00322C23"/>
    <w:rsid w:val="00322C5B"/>
    <w:rsid w:val="00322C70"/>
    <w:rsid w:val="00322CD8"/>
    <w:rsid w:val="00322CF3"/>
    <w:rsid w:val="00322D01"/>
    <w:rsid w:val="00322D3E"/>
    <w:rsid w:val="00322DD9"/>
    <w:rsid w:val="00322E3F"/>
    <w:rsid w:val="00322EE0"/>
    <w:rsid w:val="00323043"/>
    <w:rsid w:val="0032305E"/>
    <w:rsid w:val="00323089"/>
    <w:rsid w:val="003230C5"/>
    <w:rsid w:val="00323155"/>
    <w:rsid w:val="00323173"/>
    <w:rsid w:val="003232EB"/>
    <w:rsid w:val="0032354A"/>
    <w:rsid w:val="00323632"/>
    <w:rsid w:val="003236C5"/>
    <w:rsid w:val="003236E4"/>
    <w:rsid w:val="003236E5"/>
    <w:rsid w:val="003236FB"/>
    <w:rsid w:val="00323707"/>
    <w:rsid w:val="00323740"/>
    <w:rsid w:val="00323775"/>
    <w:rsid w:val="003237FF"/>
    <w:rsid w:val="0032380F"/>
    <w:rsid w:val="003238B3"/>
    <w:rsid w:val="003238D5"/>
    <w:rsid w:val="00323927"/>
    <w:rsid w:val="00323A1C"/>
    <w:rsid w:val="00323A26"/>
    <w:rsid w:val="00323A7D"/>
    <w:rsid w:val="00323AAE"/>
    <w:rsid w:val="00323AFF"/>
    <w:rsid w:val="00323B3A"/>
    <w:rsid w:val="00323B64"/>
    <w:rsid w:val="00323C30"/>
    <w:rsid w:val="00323D54"/>
    <w:rsid w:val="00323D77"/>
    <w:rsid w:val="00323D78"/>
    <w:rsid w:val="00323D9F"/>
    <w:rsid w:val="00323DD4"/>
    <w:rsid w:val="00323E31"/>
    <w:rsid w:val="00323E57"/>
    <w:rsid w:val="00323E62"/>
    <w:rsid w:val="00323F23"/>
    <w:rsid w:val="00323F2A"/>
    <w:rsid w:val="00323F43"/>
    <w:rsid w:val="00323FF7"/>
    <w:rsid w:val="0032402B"/>
    <w:rsid w:val="00324096"/>
    <w:rsid w:val="003240C0"/>
    <w:rsid w:val="0032413D"/>
    <w:rsid w:val="00324252"/>
    <w:rsid w:val="00324285"/>
    <w:rsid w:val="003243F4"/>
    <w:rsid w:val="0032443B"/>
    <w:rsid w:val="003244E8"/>
    <w:rsid w:val="0032453E"/>
    <w:rsid w:val="003246E9"/>
    <w:rsid w:val="00324713"/>
    <w:rsid w:val="003247D1"/>
    <w:rsid w:val="00324805"/>
    <w:rsid w:val="003248DB"/>
    <w:rsid w:val="003248DF"/>
    <w:rsid w:val="00324935"/>
    <w:rsid w:val="003249B6"/>
    <w:rsid w:val="00324A4E"/>
    <w:rsid w:val="00324A6C"/>
    <w:rsid w:val="00324AD0"/>
    <w:rsid w:val="00324C43"/>
    <w:rsid w:val="00324D1D"/>
    <w:rsid w:val="00324E59"/>
    <w:rsid w:val="00324EA1"/>
    <w:rsid w:val="00324EB1"/>
    <w:rsid w:val="00324ECD"/>
    <w:rsid w:val="00324EEF"/>
    <w:rsid w:val="00324F23"/>
    <w:rsid w:val="00324F3D"/>
    <w:rsid w:val="00324F56"/>
    <w:rsid w:val="0032505A"/>
    <w:rsid w:val="0032505B"/>
    <w:rsid w:val="0032505C"/>
    <w:rsid w:val="003250B6"/>
    <w:rsid w:val="003250FC"/>
    <w:rsid w:val="00325195"/>
    <w:rsid w:val="003251EF"/>
    <w:rsid w:val="0032529E"/>
    <w:rsid w:val="003252A0"/>
    <w:rsid w:val="003252E4"/>
    <w:rsid w:val="003252E6"/>
    <w:rsid w:val="003252F5"/>
    <w:rsid w:val="00325311"/>
    <w:rsid w:val="0032534D"/>
    <w:rsid w:val="00325381"/>
    <w:rsid w:val="003253A8"/>
    <w:rsid w:val="003254F6"/>
    <w:rsid w:val="003254FB"/>
    <w:rsid w:val="003254FF"/>
    <w:rsid w:val="00325584"/>
    <w:rsid w:val="003256E3"/>
    <w:rsid w:val="0032576B"/>
    <w:rsid w:val="003257A0"/>
    <w:rsid w:val="003259D0"/>
    <w:rsid w:val="00325A65"/>
    <w:rsid w:val="00325AA5"/>
    <w:rsid w:val="00325B61"/>
    <w:rsid w:val="00325BE1"/>
    <w:rsid w:val="00325BF1"/>
    <w:rsid w:val="00325C52"/>
    <w:rsid w:val="00325CF0"/>
    <w:rsid w:val="00325D63"/>
    <w:rsid w:val="00325DB8"/>
    <w:rsid w:val="00325DF8"/>
    <w:rsid w:val="00325DFC"/>
    <w:rsid w:val="00325E4A"/>
    <w:rsid w:val="00325F74"/>
    <w:rsid w:val="00325FA0"/>
    <w:rsid w:val="003260B6"/>
    <w:rsid w:val="003260DD"/>
    <w:rsid w:val="00326111"/>
    <w:rsid w:val="0032615E"/>
    <w:rsid w:val="003261A5"/>
    <w:rsid w:val="003262B7"/>
    <w:rsid w:val="0032639B"/>
    <w:rsid w:val="003263F8"/>
    <w:rsid w:val="00326406"/>
    <w:rsid w:val="0032640F"/>
    <w:rsid w:val="00326415"/>
    <w:rsid w:val="00326422"/>
    <w:rsid w:val="00326424"/>
    <w:rsid w:val="003264DC"/>
    <w:rsid w:val="003264EE"/>
    <w:rsid w:val="00326689"/>
    <w:rsid w:val="0032677F"/>
    <w:rsid w:val="0032699B"/>
    <w:rsid w:val="00326A93"/>
    <w:rsid w:val="00326AD3"/>
    <w:rsid w:val="00326B26"/>
    <w:rsid w:val="00326B2C"/>
    <w:rsid w:val="00326B81"/>
    <w:rsid w:val="00326B97"/>
    <w:rsid w:val="00326BD1"/>
    <w:rsid w:val="00326BEF"/>
    <w:rsid w:val="00326D13"/>
    <w:rsid w:val="00326D51"/>
    <w:rsid w:val="00326D67"/>
    <w:rsid w:val="00326D74"/>
    <w:rsid w:val="00326E9B"/>
    <w:rsid w:val="00326F1B"/>
    <w:rsid w:val="00326F63"/>
    <w:rsid w:val="0032703C"/>
    <w:rsid w:val="00327106"/>
    <w:rsid w:val="00327129"/>
    <w:rsid w:val="00327133"/>
    <w:rsid w:val="0032713E"/>
    <w:rsid w:val="003271B2"/>
    <w:rsid w:val="003271FB"/>
    <w:rsid w:val="00327250"/>
    <w:rsid w:val="00327281"/>
    <w:rsid w:val="00327312"/>
    <w:rsid w:val="00327314"/>
    <w:rsid w:val="00327339"/>
    <w:rsid w:val="00327440"/>
    <w:rsid w:val="0032752A"/>
    <w:rsid w:val="0032753C"/>
    <w:rsid w:val="00327572"/>
    <w:rsid w:val="00327678"/>
    <w:rsid w:val="0032772E"/>
    <w:rsid w:val="003277AA"/>
    <w:rsid w:val="003277D6"/>
    <w:rsid w:val="0032780B"/>
    <w:rsid w:val="0032791C"/>
    <w:rsid w:val="0032797F"/>
    <w:rsid w:val="00327AF1"/>
    <w:rsid w:val="00327B11"/>
    <w:rsid w:val="00327B69"/>
    <w:rsid w:val="00327B73"/>
    <w:rsid w:val="00327BC9"/>
    <w:rsid w:val="00327D1B"/>
    <w:rsid w:val="00327DA9"/>
    <w:rsid w:val="00327DC5"/>
    <w:rsid w:val="00327E15"/>
    <w:rsid w:val="00327E28"/>
    <w:rsid w:val="00327ED8"/>
    <w:rsid w:val="00327F2D"/>
    <w:rsid w:val="00327F59"/>
    <w:rsid w:val="00327FCE"/>
    <w:rsid w:val="00330014"/>
    <w:rsid w:val="003300AC"/>
    <w:rsid w:val="003300E3"/>
    <w:rsid w:val="0033034F"/>
    <w:rsid w:val="003303C7"/>
    <w:rsid w:val="0033040B"/>
    <w:rsid w:val="0033049B"/>
    <w:rsid w:val="003304B7"/>
    <w:rsid w:val="00330679"/>
    <w:rsid w:val="003306F1"/>
    <w:rsid w:val="0033073D"/>
    <w:rsid w:val="0033077D"/>
    <w:rsid w:val="0033078F"/>
    <w:rsid w:val="00330793"/>
    <w:rsid w:val="003307D9"/>
    <w:rsid w:val="003307E4"/>
    <w:rsid w:val="00330884"/>
    <w:rsid w:val="00330918"/>
    <w:rsid w:val="00330992"/>
    <w:rsid w:val="00330A23"/>
    <w:rsid w:val="00330A64"/>
    <w:rsid w:val="00330AA5"/>
    <w:rsid w:val="00330AAE"/>
    <w:rsid w:val="00330AE1"/>
    <w:rsid w:val="00330B52"/>
    <w:rsid w:val="00330B55"/>
    <w:rsid w:val="00330B60"/>
    <w:rsid w:val="00330BBD"/>
    <w:rsid w:val="00330BCA"/>
    <w:rsid w:val="00330C07"/>
    <w:rsid w:val="00330C40"/>
    <w:rsid w:val="00330C68"/>
    <w:rsid w:val="00330D0D"/>
    <w:rsid w:val="00330D4D"/>
    <w:rsid w:val="00330E4F"/>
    <w:rsid w:val="00330E83"/>
    <w:rsid w:val="00330F28"/>
    <w:rsid w:val="00330FE5"/>
    <w:rsid w:val="0033104F"/>
    <w:rsid w:val="0033105F"/>
    <w:rsid w:val="00331076"/>
    <w:rsid w:val="00331107"/>
    <w:rsid w:val="00331111"/>
    <w:rsid w:val="0033118F"/>
    <w:rsid w:val="003311A7"/>
    <w:rsid w:val="00331360"/>
    <w:rsid w:val="00331392"/>
    <w:rsid w:val="0033165B"/>
    <w:rsid w:val="0033167E"/>
    <w:rsid w:val="0033171D"/>
    <w:rsid w:val="00331720"/>
    <w:rsid w:val="00331749"/>
    <w:rsid w:val="00331765"/>
    <w:rsid w:val="0033176C"/>
    <w:rsid w:val="003317DA"/>
    <w:rsid w:val="003317EF"/>
    <w:rsid w:val="003319A5"/>
    <w:rsid w:val="00331B5E"/>
    <w:rsid w:val="00331C38"/>
    <w:rsid w:val="00331C8F"/>
    <w:rsid w:val="00331DB9"/>
    <w:rsid w:val="00331DC5"/>
    <w:rsid w:val="00331EF8"/>
    <w:rsid w:val="00331F09"/>
    <w:rsid w:val="00331FC3"/>
    <w:rsid w:val="00331FE4"/>
    <w:rsid w:val="00332326"/>
    <w:rsid w:val="00332334"/>
    <w:rsid w:val="0033235B"/>
    <w:rsid w:val="00332410"/>
    <w:rsid w:val="00332470"/>
    <w:rsid w:val="0033247A"/>
    <w:rsid w:val="003324C7"/>
    <w:rsid w:val="00332582"/>
    <w:rsid w:val="003325A9"/>
    <w:rsid w:val="003325DA"/>
    <w:rsid w:val="0033271C"/>
    <w:rsid w:val="00332720"/>
    <w:rsid w:val="00332756"/>
    <w:rsid w:val="00332777"/>
    <w:rsid w:val="0033277C"/>
    <w:rsid w:val="00332804"/>
    <w:rsid w:val="00332841"/>
    <w:rsid w:val="003328BA"/>
    <w:rsid w:val="00332997"/>
    <w:rsid w:val="003329BC"/>
    <w:rsid w:val="00332A43"/>
    <w:rsid w:val="00332A95"/>
    <w:rsid w:val="00332ABE"/>
    <w:rsid w:val="00332AD6"/>
    <w:rsid w:val="00332B43"/>
    <w:rsid w:val="00332B5D"/>
    <w:rsid w:val="00332C5F"/>
    <w:rsid w:val="00332D46"/>
    <w:rsid w:val="00332D58"/>
    <w:rsid w:val="00332D8D"/>
    <w:rsid w:val="00332DA0"/>
    <w:rsid w:val="00332DBF"/>
    <w:rsid w:val="00332E64"/>
    <w:rsid w:val="00332E76"/>
    <w:rsid w:val="00332EE6"/>
    <w:rsid w:val="00332F4F"/>
    <w:rsid w:val="0033310B"/>
    <w:rsid w:val="0033312D"/>
    <w:rsid w:val="00333141"/>
    <w:rsid w:val="00333150"/>
    <w:rsid w:val="00333178"/>
    <w:rsid w:val="00333364"/>
    <w:rsid w:val="00333433"/>
    <w:rsid w:val="003334EA"/>
    <w:rsid w:val="0033366E"/>
    <w:rsid w:val="0033372A"/>
    <w:rsid w:val="003337C1"/>
    <w:rsid w:val="00333894"/>
    <w:rsid w:val="00333985"/>
    <w:rsid w:val="003339AB"/>
    <w:rsid w:val="003339E9"/>
    <w:rsid w:val="00333A8E"/>
    <w:rsid w:val="00333AAA"/>
    <w:rsid w:val="00333AEC"/>
    <w:rsid w:val="00333B04"/>
    <w:rsid w:val="00333B15"/>
    <w:rsid w:val="00333B35"/>
    <w:rsid w:val="00333C55"/>
    <w:rsid w:val="00333C5C"/>
    <w:rsid w:val="00333CC2"/>
    <w:rsid w:val="00333CFE"/>
    <w:rsid w:val="00333D27"/>
    <w:rsid w:val="00333E81"/>
    <w:rsid w:val="00333E9B"/>
    <w:rsid w:val="00333FF2"/>
    <w:rsid w:val="00334176"/>
    <w:rsid w:val="00334222"/>
    <w:rsid w:val="003342A3"/>
    <w:rsid w:val="003342C2"/>
    <w:rsid w:val="003343B2"/>
    <w:rsid w:val="0033441C"/>
    <w:rsid w:val="0033443C"/>
    <w:rsid w:val="003344FE"/>
    <w:rsid w:val="00334567"/>
    <w:rsid w:val="0033456A"/>
    <w:rsid w:val="003345B0"/>
    <w:rsid w:val="00334712"/>
    <w:rsid w:val="00334754"/>
    <w:rsid w:val="0033487B"/>
    <w:rsid w:val="003348EB"/>
    <w:rsid w:val="003348EC"/>
    <w:rsid w:val="003349CC"/>
    <w:rsid w:val="00334A4C"/>
    <w:rsid w:val="00334B28"/>
    <w:rsid w:val="00334BF3"/>
    <w:rsid w:val="00334C25"/>
    <w:rsid w:val="00334D1E"/>
    <w:rsid w:val="00334D3C"/>
    <w:rsid w:val="00334D57"/>
    <w:rsid w:val="00334D65"/>
    <w:rsid w:val="00334D88"/>
    <w:rsid w:val="00334DCC"/>
    <w:rsid w:val="00334DE0"/>
    <w:rsid w:val="00334DEB"/>
    <w:rsid w:val="00334E1F"/>
    <w:rsid w:val="00334E5C"/>
    <w:rsid w:val="00334E6C"/>
    <w:rsid w:val="00334F3B"/>
    <w:rsid w:val="0033501B"/>
    <w:rsid w:val="0033507C"/>
    <w:rsid w:val="003350BF"/>
    <w:rsid w:val="00335131"/>
    <w:rsid w:val="00335193"/>
    <w:rsid w:val="00335210"/>
    <w:rsid w:val="00335235"/>
    <w:rsid w:val="003352B9"/>
    <w:rsid w:val="0033531B"/>
    <w:rsid w:val="003353BA"/>
    <w:rsid w:val="0033550C"/>
    <w:rsid w:val="003355A8"/>
    <w:rsid w:val="00335602"/>
    <w:rsid w:val="00335679"/>
    <w:rsid w:val="00335784"/>
    <w:rsid w:val="003358BC"/>
    <w:rsid w:val="003358D5"/>
    <w:rsid w:val="00335975"/>
    <w:rsid w:val="003359CA"/>
    <w:rsid w:val="00335A3F"/>
    <w:rsid w:val="00335A40"/>
    <w:rsid w:val="00335AB3"/>
    <w:rsid w:val="00335B31"/>
    <w:rsid w:val="00335B6F"/>
    <w:rsid w:val="00335B82"/>
    <w:rsid w:val="00335BD9"/>
    <w:rsid w:val="00335C4C"/>
    <w:rsid w:val="00335D11"/>
    <w:rsid w:val="00335D9D"/>
    <w:rsid w:val="00335E1A"/>
    <w:rsid w:val="00335E30"/>
    <w:rsid w:val="00335F41"/>
    <w:rsid w:val="00336038"/>
    <w:rsid w:val="0033604D"/>
    <w:rsid w:val="00336158"/>
    <w:rsid w:val="00336166"/>
    <w:rsid w:val="00336172"/>
    <w:rsid w:val="00336257"/>
    <w:rsid w:val="00336280"/>
    <w:rsid w:val="003362DB"/>
    <w:rsid w:val="00336340"/>
    <w:rsid w:val="003363C7"/>
    <w:rsid w:val="00336459"/>
    <w:rsid w:val="0033649D"/>
    <w:rsid w:val="003364CD"/>
    <w:rsid w:val="003364E6"/>
    <w:rsid w:val="0033651F"/>
    <w:rsid w:val="00336522"/>
    <w:rsid w:val="003365B1"/>
    <w:rsid w:val="00336615"/>
    <w:rsid w:val="0033664B"/>
    <w:rsid w:val="00336855"/>
    <w:rsid w:val="003368BF"/>
    <w:rsid w:val="003368E7"/>
    <w:rsid w:val="003368E9"/>
    <w:rsid w:val="00336955"/>
    <w:rsid w:val="00336988"/>
    <w:rsid w:val="003369DA"/>
    <w:rsid w:val="00336BA1"/>
    <w:rsid w:val="00336BBF"/>
    <w:rsid w:val="00336BED"/>
    <w:rsid w:val="00336C7B"/>
    <w:rsid w:val="00336C9A"/>
    <w:rsid w:val="00336D1A"/>
    <w:rsid w:val="00336D53"/>
    <w:rsid w:val="00336E02"/>
    <w:rsid w:val="00336FB2"/>
    <w:rsid w:val="00337000"/>
    <w:rsid w:val="003371D5"/>
    <w:rsid w:val="00337443"/>
    <w:rsid w:val="00337591"/>
    <w:rsid w:val="003375B9"/>
    <w:rsid w:val="003375C3"/>
    <w:rsid w:val="0033777D"/>
    <w:rsid w:val="003377FF"/>
    <w:rsid w:val="0033788E"/>
    <w:rsid w:val="00337949"/>
    <w:rsid w:val="00337969"/>
    <w:rsid w:val="003379C1"/>
    <w:rsid w:val="00337A24"/>
    <w:rsid w:val="00337A88"/>
    <w:rsid w:val="00337AED"/>
    <w:rsid w:val="00337CD4"/>
    <w:rsid w:val="00337CE2"/>
    <w:rsid w:val="00337CE3"/>
    <w:rsid w:val="00337CF0"/>
    <w:rsid w:val="00337DA4"/>
    <w:rsid w:val="00337DD9"/>
    <w:rsid w:val="00337E77"/>
    <w:rsid w:val="00337ED1"/>
    <w:rsid w:val="00337EE0"/>
    <w:rsid w:val="00340015"/>
    <w:rsid w:val="003400C1"/>
    <w:rsid w:val="003401C3"/>
    <w:rsid w:val="00340215"/>
    <w:rsid w:val="0034021F"/>
    <w:rsid w:val="003402EB"/>
    <w:rsid w:val="003403CD"/>
    <w:rsid w:val="00340449"/>
    <w:rsid w:val="00340457"/>
    <w:rsid w:val="0034066D"/>
    <w:rsid w:val="00340683"/>
    <w:rsid w:val="0034077D"/>
    <w:rsid w:val="00340842"/>
    <w:rsid w:val="00340866"/>
    <w:rsid w:val="003409FE"/>
    <w:rsid w:val="00340A07"/>
    <w:rsid w:val="00340A34"/>
    <w:rsid w:val="00340AF9"/>
    <w:rsid w:val="00340D8C"/>
    <w:rsid w:val="00340E63"/>
    <w:rsid w:val="00340EC9"/>
    <w:rsid w:val="0034101E"/>
    <w:rsid w:val="00341095"/>
    <w:rsid w:val="0034109B"/>
    <w:rsid w:val="0034112E"/>
    <w:rsid w:val="00341185"/>
    <w:rsid w:val="003411E5"/>
    <w:rsid w:val="00341256"/>
    <w:rsid w:val="003412B3"/>
    <w:rsid w:val="003412DA"/>
    <w:rsid w:val="0034131C"/>
    <w:rsid w:val="00341320"/>
    <w:rsid w:val="0034138D"/>
    <w:rsid w:val="003413AE"/>
    <w:rsid w:val="003413D2"/>
    <w:rsid w:val="003414F0"/>
    <w:rsid w:val="00341524"/>
    <w:rsid w:val="00341590"/>
    <w:rsid w:val="003417DB"/>
    <w:rsid w:val="003417F4"/>
    <w:rsid w:val="003417F7"/>
    <w:rsid w:val="003418D8"/>
    <w:rsid w:val="003418DE"/>
    <w:rsid w:val="00341A02"/>
    <w:rsid w:val="00341A32"/>
    <w:rsid w:val="00341A40"/>
    <w:rsid w:val="00341B6F"/>
    <w:rsid w:val="00341B80"/>
    <w:rsid w:val="00341B82"/>
    <w:rsid w:val="00341BEC"/>
    <w:rsid w:val="00341C4C"/>
    <w:rsid w:val="00341C8D"/>
    <w:rsid w:val="00341DB8"/>
    <w:rsid w:val="00341E62"/>
    <w:rsid w:val="00341E69"/>
    <w:rsid w:val="00341E83"/>
    <w:rsid w:val="00341F01"/>
    <w:rsid w:val="00341F9C"/>
    <w:rsid w:val="00342059"/>
    <w:rsid w:val="003420C1"/>
    <w:rsid w:val="003420D6"/>
    <w:rsid w:val="003421A0"/>
    <w:rsid w:val="0034223D"/>
    <w:rsid w:val="0034225A"/>
    <w:rsid w:val="0034227D"/>
    <w:rsid w:val="0034235B"/>
    <w:rsid w:val="00342371"/>
    <w:rsid w:val="00342374"/>
    <w:rsid w:val="003423E4"/>
    <w:rsid w:val="00342442"/>
    <w:rsid w:val="0034246E"/>
    <w:rsid w:val="0034249F"/>
    <w:rsid w:val="003424C2"/>
    <w:rsid w:val="00342551"/>
    <w:rsid w:val="00342575"/>
    <w:rsid w:val="00342582"/>
    <w:rsid w:val="00342734"/>
    <w:rsid w:val="0034279C"/>
    <w:rsid w:val="003427BF"/>
    <w:rsid w:val="003428A9"/>
    <w:rsid w:val="003428D9"/>
    <w:rsid w:val="00342934"/>
    <w:rsid w:val="00342AB0"/>
    <w:rsid w:val="00342AE4"/>
    <w:rsid w:val="00342B8A"/>
    <w:rsid w:val="00342CB8"/>
    <w:rsid w:val="00342D67"/>
    <w:rsid w:val="00342D6A"/>
    <w:rsid w:val="00342EAF"/>
    <w:rsid w:val="00342F5E"/>
    <w:rsid w:val="00342F9D"/>
    <w:rsid w:val="00343011"/>
    <w:rsid w:val="00343070"/>
    <w:rsid w:val="00343086"/>
    <w:rsid w:val="003430F3"/>
    <w:rsid w:val="003430F8"/>
    <w:rsid w:val="003430F9"/>
    <w:rsid w:val="00343116"/>
    <w:rsid w:val="00343128"/>
    <w:rsid w:val="00343177"/>
    <w:rsid w:val="00343188"/>
    <w:rsid w:val="003431B5"/>
    <w:rsid w:val="003431B8"/>
    <w:rsid w:val="003431DC"/>
    <w:rsid w:val="003431E4"/>
    <w:rsid w:val="00343239"/>
    <w:rsid w:val="00343282"/>
    <w:rsid w:val="0034333E"/>
    <w:rsid w:val="0034338C"/>
    <w:rsid w:val="003433C2"/>
    <w:rsid w:val="003434BD"/>
    <w:rsid w:val="0034352E"/>
    <w:rsid w:val="00343692"/>
    <w:rsid w:val="003436A7"/>
    <w:rsid w:val="003437B4"/>
    <w:rsid w:val="0034384B"/>
    <w:rsid w:val="00343885"/>
    <w:rsid w:val="00343A08"/>
    <w:rsid w:val="00343A15"/>
    <w:rsid w:val="00343A4E"/>
    <w:rsid w:val="00343A9A"/>
    <w:rsid w:val="00343B66"/>
    <w:rsid w:val="00343BBC"/>
    <w:rsid w:val="00343C30"/>
    <w:rsid w:val="00343CB3"/>
    <w:rsid w:val="00343E1D"/>
    <w:rsid w:val="00343EB0"/>
    <w:rsid w:val="00343ECE"/>
    <w:rsid w:val="00343ED5"/>
    <w:rsid w:val="00343F1C"/>
    <w:rsid w:val="00344096"/>
    <w:rsid w:val="00344100"/>
    <w:rsid w:val="003441DB"/>
    <w:rsid w:val="00344207"/>
    <w:rsid w:val="003442B1"/>
    <w:rsid w:val="0034430B"/>
    <w:rsid w:val="00344406"/>
    <w:rsid w:val="00344489"/>
    <w:rsid w:val="00344533"/>
    <w:rsid w:val="00344597"/>
    <w:rsid w:val="00344658"/>
    <w:rsid w:val="0034467C"/>
    <w:rsid w:val="00344764"/>
    <w:rsid w:val="00344918"/>
    <w:rsid w:val="0034493F"/>
    <w:rsid w:val="00344A35"/>
    <w:rsid w:val="00344ADD"/>
    <w:rsid w:val="00344B8A"/>
    <w:rsid w:val="00344BC7"/>
    <w:rsid w:val="00344BD2"/>
    <w:rsid w:val="00344C1B"/>
    <w:rsid w:val="00344D20"/>
    <w:rsid w:val="00344D31"/>
    <w:rsid w:val="00344D67"/>
    <w:rsid w:val="00344DD5"/>
    <w:rsid w:val="00344DE3"/>
    <w:rsid w:val="00344E14"/>
    <w:rsid w:val="00344E46"/>
    <w:rsid w:val="00344E56"/>
    <w:rsid w:val="00344E91"/>
    <w:rsid w:val="00344E95"/>
    <w:rsid w:val="00344F08"/>
    <w:rsid w:val="00344F8A"/>
    <w:rsid w:val="0034501D"/>
    <w:rsid w:val="003450A9"/>
    <w:rsid w:val="00345173"/>
    <w:rsid w:val="003451B6"/>
    <w:rsid w:val="00345263"/>
    <w:rsid w:val="0034531D"/>
    <w:rsid w:val="003453B1"/>
    <w:rsid w:val="00345529"/>
    <w:rsid w:val="0034557F"/>
    <w:rsid w:val="00345636"/>
    <w:rsid w:val="0034570F"/>
    <w:rsid w:val="00345713"/>
    <w:rsid w:val="003457F4"/>
    <w:rsid w:val="00345898"/>
    <w:rsid w:val="00345937"/>
    <w:rsid w:val="00345A03"/>
    <w:rsid w:val="00345A2E"/>
    <w:rsid w:val="00345A42"/>
    <w:rsid w:val="00345A52"/>
    <w:rsid w:val="00345B0B"/>
    <w:rsid w:val="00345B5E"/>
    <w:rsid w:val="00345CF3"/>
    <w:rsid w:val="00345D47"/>
    <w:rsid w:val="00345D4D"/>
    <w:rsid w:val="00345E6C"/>
    <w:rsid w:val="00345FD9"/>
    <w:rsid w:val="00346017"/>
    <w:rsid w:val="003460D0"/>
    <w:rsid w:val="00346240"/>
    <w:rsid w:val="00346247"/>
    <w:rsid w:val="00346314"/>
    <w:rsid w:val="00346377"/>
    <w:rsid w:val="00346383"/>
    <w:rsid w:val="00346395"/>
    <w:rsid w:val="003463DB"/>
    <w:rsid w:val="00346400"/>
    <w:rsid w:val="00346490"/>
    <w:rsid w:val="00346507"/>
    <w:rsid w:val="003465A9"/>
    <w:rsid w:val="00346639"/>
    <w:rsid w:val="00346661"/>
    <w:rsid w:val="0034667D"/>
    <w:rsid w:val="00346693"/>
    <w:rsid w:val="00346698"/>
    <w:rsid w:val="003466E1"/>
    <w:rsid w:val="00346743"/>
    <w:rsid w:val="003467B2"/>
    <w:rsid w:val="00346865"/>
    <w:rsid w:val="0034687B"/>
    <w:rsid w:val="00346881"/>
    <w:rsid w:val="003469D2"/>
    <w:rsid w:val="00346A1D"/>
    <w:rsid w:val="00346A47"/>
    <w:rsid w:val="00346AEB"/>
    <w:rsid w:val="00346B20"/>
    <w:rsid w:val="00346B73"/>
    <w:rsid w:val="00346D0F"/>
    <w:rsid w:val="00346E7C"/>
    <w:rsid w:val="00346EFF"/>
    <w:rsid w:val="00346F10"/>
    <w:rsid w:val="00346FE2"/>
    <w:rsid w:val="00347007"/>
    <w:rsid w:val="00347085"/>
    <w:rsid w:val="00347155"/>
    <w:rsid w:val="0034715C"/>
    <w:rsid w:val="00347374"/>
    <w:rsid w:val="0034749D"/>
    <w:rsid w:val="003474E2"/>
    <w:rsid w:val="003474E4"/>
    <w:rsid w:val="00347549"/>
    <w:rsid w:val="003475CC"/>
    <w:rsid w:val="003475DC"/>
    <w:rsid w:val="00347608"/>
    <w:rsid w:val="0034760E"/>
    <w:rsid w:val="0034763C"/>
    <w:rsid w:val="003476E6"/>
    <w:rsid w:val="0034777C"/>
    <w:rsid w:val="003477B3"/>
    <w:rsid w:val="003477C4"/>
    <w:rsid w:val="003477C8"/>
    <w:rsid w:val="0034789C"/>
    <w:rsid w:val="003479BA"/>
    <w:rsid w:val="00347B27"/>
    <w:rsid w:val="00347BD5"/>
    <w:rsid w:val="00347BEE"/>
    <w:rsid w:val="00347C36"/>
    <w:rsid w:val="00347C43"/>
    <w:rsid w:val="00347C96"/>
    <w:rsid w:val="00347D97"/>
    <w:rsid w:val="00347D9E"/>
    <w:rsid w:val="00347E2C"/>
    <w:rsid w:val="00347E52"/>
    <w:rsid w:val="00347E77"/>
    <w:rsid w:val="00347E9F"/>
    <w:rsid w:val="00347EAB"/>
    <w:rsid w:val="00347F31"/>
    <w:rsid w:val="00347FC3"/>
    <w:rsid w:val="00350002"/>
    <w:rsid w:val="00350046"/>
    <w:rsid w:val="00350067"/>
    <w:rsid w:val="00350130"/>
    <w:rsid w:val="00350171"/>
    <w:rsid w:val="003501CE"/>
    <w:rsid w:val="00350350"/>
    <w:rsid w:val="00350392"/>
    <w:rsid w:val="00350423"/>
    <w:rsid w:val="00350433"/>
    <w:rsid w:val="00350442"/>
    <w:rsid w:val="00350460"/>
    <w:rsid w:val="003504D8"/>
    <w:rsid w:val="0035053F"/>
    <w:rsid w:val="00350618"/>
    <w:rsid w:val="0035067A"/>
    <w:rsid w:val="003506CD"/>
    <w:rsid w:val="003507A2"/>
    <w:rsid w:val="003507DC"/>
    <w:rsid w:val="003508AD"/>
    <w:rsid w:val="003508AF"/>
    <w:rsid w:val="00350A16"/>
    <w:rsid w:val="00350B6F"/>
    <w:rsid w:val="00350C18"/>
    <w:rsid w:val="00350CCF"/>
    <w:rsid w:val="00350D74"/>
    <w:rsid w:val="00350F0C"/>
    <w:rsid w:val="00351002"/>
    <w:rsid w:val="00351012"/>
    <w:rsid w:val="0035102D"/>
    <w:rsid w:val="00351175"/>
    <w:rsid w:val="003511EC"/>
    <w:rsid w:val="0035122E"/>
    <w:rsid w:val="0035129B"/>
    <w:rsid w:val="00351323"/>
    <w:rsid w:val="00351329"/>
    <w:rsid w:val="00351407"/>
    <w:rsid w:val="00351484"/>
    <w:rsid w:val="0035149C"/>
    <w:rsid w:val="00351556"/>
    <w:rsid w:val="00351568"/>
    <w:rsid w:val="003515F6"/>
    <w:rsid w:val="0035163F"/>
    <w:rsid w:val="003516FF"/>
    <w:rsid w:val="00351718"/>
    <w:rsid w:val="003517F2"/>
    <w:rsid w:val="00351874"/>
    <w:rsid w:val="003518A5"/>
    <w:rsid w:val="003518D4"/>
    <w:rsid w:val="00351932"/>
    <w:rsid w:val="00351959"/>
    <w:rsid w:val="003519AB"/>
    <w:rsid w:val="00351A23"/>
    <w:rsid w:val="00351A40"/>
    <w:rsid w:val="00351AA9"/>
    <w:rsid w:val="00351B1B"/>
    <w:rsid w:val="00351BAD"/>
    <w:rsid w:val="00351BC2"/>
    <w:rsid w:val="00351C32"/>
    <w:rsid w:val="00351C89"/>
    <w:rsid w:val="00351C97"/>
    <w:rsid w:val="00351D78"/>
    <w:rsid w:val="00351DC5"/>
    <w:rsid w:val="00351DCC"/>
    <w:rsid w:val="00351E60"/>
    <w:rsid w:val="00351E81"/>
    <w:rsid w:val="00351EA1"/>
    <w:rsid w:val="00351EEE"/>
    <w:rsid w:val="00351F65"/>
    <w:rsid w:val="00351F9C"/>
    <w:rsid w:val="00351FC8"/>
    <w:rsid w:val="00351FDC"/>
    <w:rsid w:val="00351FFC"/>
    <w:rsid w:val="00352004"/>
    <w:rsid w:val="0035202C"/>
    <w:rsid w:val="00352033"/>
    <w:rsid w:val="0035208E"/>
    <w:rsid w:val="00352159"/>
    <w:rsid w:val="003521A3"/>
    <w:rsid w:val="00352283"/>
    <w:rsid w:val="003522CE"/>
    <w:rsid w:val="00352333"/>
    <w:rsid w:val="003523C3"/>
    <w:rsid w:val="003523D7"/>
    <w:rsid w:val="0035247B"/>
    <w:rsid w:val="003524CA"/>
    <w:rsid w:val="00352520"/>
    <w:rsid w:val="0035259D"/>
    <w:rsid w:val="00352601"/>
    <w:rsid w:val="00352612"/>
    <w:rsid w:val="00352628"/>
    <w:rsid w:val="0035262C"/>
    <w:rsid w:val="00352638"/>
    <w:rsid w:val="00352765"/>
    <w:rsid w:val="003528E3"/>
    <w:rsid w:val="00352A6D"/>
    <w:rsid w:val="00352AAC"/>
    <w:rsid w:val="00352AC9"/>
    <w:rsid w:val="00352AD9"/>
    <w:rsid w:val="00352B88"/>
    <w:rsid w:val="00352BD7"/>
    <w:rsid w:val="00352CD5"/>
    <w:rsid w:val="00352D6B"/>
    <w:rsid w:val="00352DE3"/>
    <w:rsid w:val="00352DEA"/>
    <w:rsid w:val="00352E0E"/>
    <w:rsid w:val="00352E7F"/>
    <w:rsid w:val="00353002"/>
    <w:rsid w:val="00353086"/>
    <w:rsid w:val="00353089"/>
    <w:rsid w:val="003530AE"/>
    <w:rsid w:val="003531E5"/>
    <w:rsid w:val="0035322C"/>
    <w:rsid w:val="003532D4"/>
    <w:rsid w:val="003532EC"/>
    <w:rsid w:val="003532F9"/>
    <w:rsid w:val="0035330D"/>
    <w:rsid w:val="00353320"/>
    <w:rsid w:val="00353336"/>
    <w:rsid w:val="0035333D"/>
    <w:rsid w:val="0035341E"/>
    <w:rsid w:val="0035343E"/>
    <w:rsid w:val="0035351F"/>
    <w:rsid w:val="0035354B"/>
    <w:rsid w:val="00353611"/>
    <w:rsid w:val="00353618"/>
    <w:rsid w:val="00353632"/>
    <w:rsid w:val="00353644"/>
    <w:rsid w:val="00353693"/>
    <w:rsid w:val="0035389C"/>
    <w:rsid w:val="003538EF"/>
    <w:rsid w:val="00353918"/>
    <w:rsid w:val="0035398E"/>
    <w:rsid w:val="0035399E"/>
    <w:rsid w:val="00353AAF"/>
    <w:rsid w:val="00353B6C"/>
    <w:rsid w:val="00353B84"/>
    <w:rsid w:val="00353BDA"/>
    <w:rsid w:val="00353C30"/>
    <w:rsid w:val="00353C88"/>
    <w:rsid w:val="00353E02"/>
    <w:rsid w:val="00353EAC"/>
    <w:rsid w:val="00353EB9"/>
    <w:rsid w:val="00353EFE"/>
    <w:rsid w:val="00353FC0"/>
    <w:rsid w:val="00354071"/>
    <w:rsid w:val="003540B7"/>
    <w:rsid w:val="00354103"/>
    <w:rsid w:val="00354192"/>
    <w:rsid w:val="00354238"/>
    <w:rsid w:val="0035424F"/>
    <w:rsid w:val="0035426A"/>
    <w:rsid w:val="00354286"/>
    <w:rsid w:val="00354326"/>
    <w:rsid w:val="00354354"/>
    <w:rsid w:val="00354399"/>
    <w:rsid w:val="00354495"/>
    <w:rsid w:val="003546CF"/>
    <w:rsid w:val="003546E7"/>
    <w:rsid w:val="00354726"/>
    <w:rsid w:val="00354906"/>
    <w:rsid w:val="0035499D"/>
    <w:rsid w:val="00354A03"/>
    <w:rsid w:val="00354A15"/>
    <w:rsid w:val="00354AB5"/>
    <w:rsid w:val="00354B21"/>
    <w:rsid w:val="00354B33"/>
    <w:rsid w:val="00354BE6"/>
    <w:rsid w:val="00354C1A"/>
    <w:rsid w:val="00354CA9"/>
    <w:rsid w:val="00354CF0"/>
    <w:rsid w:val="00354D34"/>
    <w:rsid w:val="00354D66"/>
    <w:rsid w:val="00354E43"/>
    <w:rsid w:val="00354E57"/>
    <w:rsid w:val="00354E61"/>
    <w:rsid w:val="00354E86"/>
    <w:rsid w:val="00354E9D"/>
    <w:rsid w:val="00354EDF"/>
    <w:rsid w:val="00354FC0"/>
    <w:rsid w:val="0035515D"/>
    <w:rsid w:val="00355263"/>
    <w:rsid w:val="0035532F"/>
    <w:rsid w:val="00355473"/>
    <w:rsid w:val="003554BF"/>
    <w:rsid w:val="003554F3"/>
    <w:rsid w:val="003554FD"/>
    <w:rsid w:val="00355527"/>
    <w:rsid w:val="003555FD"/>
    <w:rsid w:val="0035561F"/>
    <w:rsid w:val="0035574F"/>
    <w:rsid w:val="003557A0"/>
    <w:rsid w:val="0035584D"/>
    <w:rsid w:val="003558F1"/>
    <w:rsid w:val="0035595E"/>
    <w:rsid w:val="0035596B"/>
    <w:rsid w:val="00355979"/>
    <w:rsid w:val="003559D0"/>
    <w:rsid w:val="003559D8"/>
    <w:rsid w:val="00355A57"/>
    <w:rsid w:val="00355A8B"/>
    <w:rsid w:val="00355BA1"/>
    <w:rsid w:val="00355BD7"/>
    <w:rsid w:val="00355BEE"/>
    <w:rsid w:val="00355C43"/>
    <w:rsid w:val="00355C76"/>
    <w:rsid w:val="00355D08"/>
    <w:rsid w:val="00355DD7"/>
    <w:rsid w:val="00355DE6"/>
    <w:rsid w:val="00355DE8"/>
    <w:rsid w:val="00355ED7"/>
    <w:rsid w:val="00355EED"/>
    <w:rsid w:val="00355F22"/>
    <w:rsid w:val="00355FB4"/>
    <w:rsid w:val="0035601A"/>
    <w:rsid w:val="00356076"/>
    <w:rsid w:val="003560E7"/>
    <w:rsid w:val="003560F7"/>
    <w:rsid w:val="00356126"/>
    <w:rsid w:val="0035614B"/>
    <w:rsid w:val="0035615E"/>
    <w:rsid w:val="00356176"/>
    <w:rsid w:val="0035619A"/>
    <w:rsid w:val="003561C6"/>
    <w:rsid w:val="003561FE"/>
    <w:rsid w:val="00356231"/>
    <w:rsid w:val="003562E1"/>
    <w:rsid w:val="00356358"/>
    <w:rsid w:val="003563BF"/>
    <w:rsid w:val="00356428"/>
    <w:rsid w:val="0035662B"/>
    <w:rsid w:val="00356787"/>
    <w:rsid w:val="003567DD"/>
    <w:rsid w:val="003567EB"/>
    <w:rsid w:val="00356890"/>
    <w:rsid w:val="003568DF"/>
    <w:rsid w:val="00356972"/>
    <w:rsid w:val="00356A7B"/>
    <w:rsid w:val="00356AB0"/>
    <w:rsid w:val="00356BC1"/>
    <w:rsid w:val="00356C23"/>
    <w:rsid w:val="00356C30"/>
    <w:rsid w:val="00356C89"/>
    <w:rsid w:val="00356D5C"/>
    <w:rsid w:val="00356D63"/>
    <w:rsid w:val="00356DF8"/>
    <w:rsid w:val="00356EE6"/>
    <w:rsid w:val="0035709C"/>
    <w:rsid w:val="003570F4"/>
    <w:rsid w:val="00357193"/>
    <w:rsid w:val="003571EB"/>
    <w:rsid w:val="003572FD"/>
    <w:rsid w:val="0035733C"/>
    <w:rsid w:val="00357361"/>
    <w:rsid w:val="003573F0"/>
    <w:rsid w:val="00357426"/>
    <w:rsid w:val="00357477"/>
    <w:rsid w:val="00357587"/>
    <w:rsid w:val="0035758F"/>
    <w:rsid w:val="003575C0"/>
    <w:rsid w:val="0035768B"/>
    <w:rsid w:val="003577C3"/>
    <w:rsid w:val="00357855"/>
    <w:rsid w:val="003579A1"/>
    <w:rsid w:val="00357BFA"/>
    <w:rsid w:val="00357C53"/>
    <w:rsid w:val="00357C7B"/>
    <w:rsid w:val="00357C7C"/>
    <w:rsid w:val="00357C86"/>
    <w:rsid w:val="00357CD2"/>
    <w:rsid w:val="00357D27"/>
    <w:rsid w:val="00357D31"/>
    <w:rsid w:val="00357D55"/>
    <w:rsid w:val="00357D9F"/>
    <w:rsid w:val="00357F12"/>
    <w:rsid w:val="00357F78"/>
    <w:rsid w:val="00357FC7"/>
    <w:rsid w:val="0036017B"/>
    <w:rsid w:val="00360293"/>
    <w:rsid w:val="003602AE"/>
    <w:rsid w:val="003602D0"/>
    <w:rsid w:val="003604F5"/>
    <w:rsid w:val="0036051C"/>
    <w:rsid w:val="0036068C"/>
    <w:rsid w:val="003606F1"/>
    <w:rsid w:val="0036073C"/>
    <w:rsid w:val="00360927"/>
    <w:rsid w:val="00360943"/>
    <w:rsid w:val="003609B8"/>
    <w:rsid w:val="00360ADF"/>
    <w:rsid w:val="00360AEF"/>
    <w:rsid w:val="00360B38"/>
    <w:rsid w:val="00360B3D"/>
    <w:rsid w:val="00360B3E"/>
    <w:rsid w:val="00360BE0"/>
    <w:rsid w:val="00360C25"/>
    <w:rsid w:val="00360C7F"/>
    <w:rsid w:val="00360CA9"/>
    <w:rsid w:val="00360DFD"/>
    <w:rsid w:val="00360E06"/>
    <w:rsid w:val="00360E5F"/>
    <w:rsid w:val="00360EA6"/>
    <w:rsid w:val="00360F70"/>
    <w:rsid w:val="0036102B"/>
    <w:rsid w:val="003610C8"/>
    <w:rsid w:val="0036110A"/>
    <w:rsid w:val="00361217"/>
    <w:rsid w:val="00361269"/>
    <w:rsid w:val="003612F5"/>
    <w:rsid w:val="00361361"/>
    <w:rsid w:val="00361375"/>
    <w:rsid w:val="00361405"/>
    <w:rsid w:val="0036141D"/>
    <w:rsid w:val="00361431"/>
    <w:rsid w:val="00361467"/>
    <w:rsid w:val="003614E9"/>
    <w:rsid w:val="003615CF"/>
    <w:rsid w:val="003615D1"/>
    <w:rsid w:val="003615F4"/>
    <w:rsid w:val="003616AD"/>
    <w:rsid w:val="00361773"/>
    <w:rsid w:val="003617DC"/>
    <w:rsid w:val="00361864"/>
    <w:rsid w:val="003618AE"/>
    <w:rsid w:val="003618C2"/>
    <w:rsid w:val="00361A81"/>
    <w:rsid w:val="00361A83"/>
    <w:rsid w:val="00361B63"/>
    <w:rsid w:val="00361B90"/>
    <w:rsid w:val="00361C7A"/>
    <w:rsid w:val="00361CBB"/>
    <w:rsid w:val="00361D40"/>
    <w:rsid w:val="00361E90"/>
    <w:rsid w:val="00361F1F"/>
    <w:rsid w:val="00362069"/>
    <w:rsid w:val="00362090"/>
    <w:rsid w:val="00362122"/>
    <w:rsid w:val="00362191"/>
    <w:rsid w:val="0036221D"/>
    <w:rsid w:val="00362253"/>
    <w:rsid w:val="003622E2"/>
    <w:rsid w:val="00362311"/>
    <w:rsid w:val="00362439"/>
    <w:rsid w:val="0036248D"/>
    <w:rsid w:val="003624B1"/>
    <w:rsid w:val="003624E3"/>
    <w:rsid w:val="003624FE"/>
    <w:rsid w:val="0036259C"/>
    <w:rsid w:val="003625B6"/>
    <w:rsid w:val="00362626"/>
    <w:rsid w:val="0036262F"/>
    <w:rsid w:val="003626AA"/>
    <w:rsid w:val="003626BC"/>
    <w:rsid w:val="00362746"/>
    <w:rsid w:val="003627C5"/>
    <w:rsid w:val="0036282B"/>
    <w:rsid w:val="003628E4"/>
    <w:rsid w:val="003628F1"/>
    <w:rsid w:val="0036294D"/>
    <w:rsid w:val="00362980"/>
    <w:rsid w:val="00362983"/>
    <w:rsid w:val="003629C3"/>
    <w:rsid w:val="00362A24"/>
    <w:rsid w:val="00362B24"/>
    <w:rsid w:val="00362BE3"/>
    <w:rsid w:val="00362BF6"/>
    <w:rsid w:val="00362C12"/>
    <w:rsid w:val="00362C27"/>
    <w:rsid w:val="00362D30"/>
    <w:rsid w:val="00362E98"/>
    <w:rsid w:val="00362ED6"/>
    <w:rsid w:val="00362EE1"/>
    <w:rsid w:val="00362EEA"/>
    <w:rsid w:val="00362F43"/>
    <w:rsid w:val="00362F85"/>
    <w:rsid w:val="0036301B"/>
    <w:rsid w:val="003630FC"/>
    <w:rsid w:val="00363102"/>
    <w:rsid w:val="00363157"/>
    <w:rsid w:val="00363201"/>
    <w:rsid w:val="00363225"/>
    <w:rsid w:val="00363262"/>
    <w:rsid w:val="00363289"/>
    <w:rsid w:val="00363295"/>
    <w:rsid w:val="0036334C"/>
    <w:rsid w:val="0036336E"/>
    <w:rsid w:val="00363463"/>
    <w:rsid w:val="0036356B"/>
    <w:rsid w:val="003635D3"/>
    <w:rsid w:val="00363634"/>
    <w:rsid w:val="00363651"/>
    <w:rsid w:val="00363675"/>
    <w:rsid w:val="0036371E"/>
    <w:rsid w:val="00363737"/>
    <w:rsid w:val="00363741"/>
    <w:rsid w:val="00363761"/>
    <w:rsid w:val="0036384A"/>
    <w:rsid w:val="0036386D"/>
    <w:rsid w:val="00363890"/>
    <w:rsid w:val="003638BF"/>
    <w:rsid w:val="003638C3"/>
    <w:rsid w:val="003638F3"/>
    <w:rsid w:val="003638FB"/>
    <w:rsid w:val="0036399D"/>
    <w:rsid w:val="003639A0"/>
    <w:rsid w:val="003639CC"/>
    <w:rsid w:val="003639E6"/>
    <w:rsid w:val="003639F6"/>
    <w:rsid w:val="00363A6C"/>
    <w:rsid w:val="00363A6E"/>
    <w:rsid w:val="00363CA8"/>
    <w:rsid w:val="00363CCF"/>
    <w:rsid w:val="00363CEE"/>
    <w:rsid w:val="00363D21"/>
    <w:rsid w:val="00363DB9"/>
    <w:rsid w:val="00363E4B"/>
    <w:rsid w:val="00363EAA"/>
    <w:rsid w:val="00363EB1"/>
    <w:rsid w:val="00363FF0"/>
    <w:rsid w:val="00363FF4"/>
    <w:rsid w:val="0036408F"/>
    <w:rsid w:val="0036409E"/>
    <w:rsid w:val="003640A4"/>
    <w:rsid w:val="003640CD"/>
    <w:rsid w:val="00364101"/>
    <w:rsid w:val="003641AC"/>
    <w:rsid w:val="003641D8"/>
    <w:rsid w:val="0036421C"/>
    <w:rsid w:val="00364232"/>
    <w:rsid w:val="00364292"/>
    <w:rsid w:val="0036436B"/>
    <w:rsid w:val="00364465"/>
    <w:rsid w:val="003644A7"/>
    <w:rsid w:val="00364538"/>
    <w:rsid w:val="0036460B"/>
    <w:rsid w:val="003646CF"/>
    <w:rsid w:val="0036470F"/>
    <w:rsid w:val="00364734"/>
    <w:rsid w:val="003647B9"/>
    <w:rsid w:val="003647C2"/>
    <w:rsid w:val="003648B5"/>
    <w:rsid w:val="003648BD"/>
    <w:rsid w:val="00364912"/>
    <w:rsid w:val="00364982"/>
    <w:rsid w:val="00364AC4"/>
    <w:rsid w:val="00364AC9"/>
    <w:rsid w:val="00364BEC"/>
    <w:rsid w:val="00364CAA"/>
    <w:rsid w:val="00364CB0"/>
    <w:rsid w:val="00364CC3"/>
    <w:rsid w:val="00364CED"/>
    <w:rsid w:val="00364D59"/>
    <w:rsid w:val="00364DF5"/>
    <w:rsid w:val="00364F30"/>
    <w:rsid w:val="00364F4A"/>
    <w:rsid w:val="00364F53"/>
    <w:rsid w:val="00364F99"/>
    <w:rsid w:val="0036503E"/>
    <w:rsid w:val="00365069"/>
    <w:rsid w:val="00365105"/>
    <w:rsid w:val="00365154"/>
    <w:rsid w:val="00365183"/>
    <w:rsid w:val="003651C8"/>
    <w:rsid w:val="00365226"/>
    <w:rsid w:val="00365293"/>
    <w:rsid w:val="00365314"/>
    <w:rsid w:val="003653DB"/>
    <w:rsid w:val="00365509"/>
    <w:rsid w:val="00365548"/>
    <w:rsid w:val="00365558"/>
    <w:rsid w:val="00365652"/>
    <w:rsid w:val="00365697"/>
    <w:rsid w:val="00365716"/>
    <w:rsid w:val="00365738"/>
    <w:rsid w:val="003657DA"/>
    <w:rsid w:val="003657F3"/>
    <w:rsid w:val="0036584C"/>
    <w:rsid w:val="00365862"/>
    <w:rsid w:val="003658F5"/>
    <w:rsid w:val="00365A39"/>
    <w:rsid w:val="00365A5E"/>
    <w:rsid w:val="00365A94"/>
    <w:rsid w:val="00365B67"/>
    <w:rsid w:val="00365B9E"/>
    <w:rsid w:val="00365C0C"/>
    <w:rsid w:val="00365C5E"/>
    <w:rsid w:val="00365C77"/>
    <w:rsid w:val="00365CE1"/>
    <w:rsid w:val="00365DC3"/>
    <w:rsid w:val="00365DF0"/>
    <w:rsid w:val="00365F1F"/>
    <w:rsid w:val="00365F7E"/>
    <w:rsid w:val="003660E5"/>
    <w:rsid w:val="003660F3"/>
    <w:rsid w:val="0036614C"/>
    <w:rsid w:val="003661CD"/>
    <w:rsid w:val="0036631A"/>
    <w:rsid w:val="003664F1"/>
    <w:rsid w:val="00366593"/>
    <w:rsid w:val="003665A9"/>
    <w:rsid w:val="00366634"/>
    <w:rsid w:val="00366711"/>
    <w:rsid w:val="003667F9"/>
    <w:rsid w:val="00366882"/>
    <w:rsid w:val="0036697B"/>
    <w:rsid w:val="00366A4F"/>
    <w:rsid w:val="00366A75"/>
    <w:rsid w:val="00366AD5"/>
    <w:rsid w:val="00366B07"/>
    <w:rsid w:val="00366B69"/>
    <w:rsid w:val="00366B74"/>
    <w:rsid w:val="00366BB9"/>
    <w:rsid w:val="00366C7A"/>
    <w:rsid w:val="00366CB5"/>
    <w:rsid w:val="00366D0D"/>
    <w:rsid w:val="00366D19"/>
    <w:rsid w:val="00366DDD"/>
    <w:rsid w:val="00366EA5"/>
    <w:rsid w:val="00366EAE"/>
    <w:rsid w:val="00366F31"/>
    <w:rsid w:val="0036706E"/>
    <w:rsid w:val="00367114"/>
    <w:rsid w:val="00367116"/>
    <w:rsid w:val="003671AA"/>
    <w:rsid w:val="003671E1"/>
    <w:rsid w:val="00367293"/>
    <w:rsid w:val="0036737D"/>
    <w:rsid w:val="00367384"/>
    <w:rsid w:val="0036738E"/>
    <w:rsid w:val="003673A0"/>
    <w:rsid w:val="003674B6"/>
    <w:rsid w:val="003674C6"/>
    <w:rsid w:val="003674FB"/>
    <w:rsid w:val="0036751A"/>
    <w:rsid w:val="00367586"/>
    <w:rsid w:val="003675BE"/>
    <w:rsid w:val="00367668"/>
    <w:rsid w:val="00367691"/>
    <w:rsid w:val="00367778"/>
    <w:rsid w:val="003677E5"/>
    <w:rsid w:val="0036780E"/>
    <w:rsid w:val="00367853"/>
    <w:rsid w:val="003678D4"/>
    <w:rsid w:val="00367940"/>
    <w:rsid w:val="003679B5"/>
    <w:rsid w:val="003679EB"/>
    <w:rsid w:val="00367B2F"/>
    <w:rsid w:val="00367BD2"/>
    <w:rsid w:val="00367CE4"/>
    <w:rsid w:val="00367D52"/>
    <w:rsid w:val="00367D6C"/>
    <w:rsid w:val="00367E03"/>
    <w:rsid w:val="00367E39"/>
    <w:rsid w:val="00367E96"/>
    <w:rsid w:val="00367FAF"/>
    <w:rsid w:val="003700AB"/>
    <w:rsid w:val="003700F0"/>
    <w:rsid w:val="00370209"/>
    <w:rsid w:val="003703DE"/>
    <w:rsid w:val="00370479"/>
    <w:rsid w:val="003704BE"/>
    <w:rsid w:val="003704E7"/>
    <w:rsid w:val="00370518"/>
    <w:rsid w:val="00370535"/>
    <w:rsid w:val="003705D7"/>
    <w:rsid w:val="00370653"/>
    <w:rsid w:val="003706E5"/>
    <w:rsid w:val="003706F6"/>
    <w:rsid w:val="003707CF"/>
    <w:rsid w:val="003707E2"/>
    <w:rsid w:val="00370844"/>
    <w:rsid w:val="00370A4E"/>
    <w:rsid w:val="00370A54"/>
    <w:rsid w:val="00370A56"/>
    <w:rsid w:val="00370A63"/>
    <w:rsid w:val="00370AB8"/>
    <w:rsid w:val="00370B56"/>
    <w:rsid w:val="00370B91"/>
    <w:rsid w:val="00370CB2"/>
    <w:rsid w:val="00370D21"/>
    <w:rsid w:val="00370D71"/>
    <w:rsid w:val="00370DC8"/>
    <w:rsid w:val="00370E06"/>
    <w:rsid w:val="00370E2E"/>
    <w:rsid w:val="00371063"/>
    <w:rsid w:val="00371119"/>
    <w:rsid w:val="0037133C"/>
    <w:rsid w:val="0037139F"/>
    <w:rsid w:val="00371460"/>
    <w:rsid w:val="0037146A"/>
    <w:rsid w:val="00371536"/>
    <w:rsid w:val="003715A5"/>
    <w:rsid w:val="003715F6"/>
    <w:rsid w:val="003715F8"/>
    <w:rsid w:val="003716F8"/>
    <w:rsid w:val="003717B8"/>
    <w:rsid w:val="00371863"/>
    <w:rsid w:val="003718A2"/>
    <w:rsid w:val="003718EE"/>
    <w:rsid w:val="00371911"/>
    <w:rsid w:val="00371920"/>
    <w:rsid w:val="003719A4"/>
    <w:rsid w:val="003719BD"/>
    <w:rsid w:val="003719F4"/>
    <w:rsid w:val="00371A67"/>
    <w:rsid w:val="00371A8D"/>
    <w:rsid w:val="00371AE3"/>
    <w:rsid w:val="00371AE9"/>
    <w:rsid w:val="00371C16"/>
    <w:rsid w:val="00371C6C"/>
    <w:rsid w:val="00371CE2"/>
    <w:rsid w:val="00371D72"/>
    <w:rsid w:val="00371DB5"/>
    <w:rsid w:val="00371E50"/>
    <w:rsid w:val="00371F03"/>
    <w:rsid w:val="00371F17"/>
    <w:rsid w:val="00371F20"/>
    <w:rsid w:val="00372045"/>
    <w:rsid w:val="00372060"/>
    <w:rsid w:val="0037215C"/>
    <w:rsid w:val="0037217E"/>
    <w:rsid w:val="00372181"/>
    <w:rsid w:val="003721DC"/>
    <w:rsid w:val="0037227E"/>
    <w:rsid w:val="003722A3"/>
    <w:rsid w:val="003722BB"/>
    <w:rsid w:val="0037243D"/>
    <w:rsid w:val="0037249C"/>
    <w:rsid w:val="003724E1"/>
    <w:rsid w:val="00372511"/>
    <w:rsid w:val="00372526"/>
    <w:rsid w:val="00372615"/>
    <w:rsid w:val="0037269D"/>
    <w:rsid w:val="003726B7"/>
    <w:rsid w:val="003726B9"/>
    <w:rsid w:val="003726C4"/>
    <w:rsid w:val="003726FD"/>
    <w:rsid w:val="00372740"/>
    <w:rsid w:val="00372788"/>
    <w:rsid w:val="0037278E"/>
    <w:rsid w:val="0037279C"/>
    <w:rsid w:val="003727CE"/>
    <w:rsid w:val="0037284C"/>
    <w:rsid w:val="0037286F"/>
    <w:rsid w:val="00372887"/>
    <w:rsid w:val="00372915"/>
    <w:rsid w:val="0037297A"/>
    <w:rsid w:val="00372992"/>
    <w:rsid w:val="003729D5"/>
    <w:rsid w:val="00372AD1"/>
    <w:rsid w:val="00372BDD"/>
    <w:rsid w:val="00372C07"/>
    <w:rsid w:val="00372C87"/>
    <w:rsid w:val="00372CAB"/>
    <w:rsid w:val="00372D5F"/>
    <w:rsid w:val="00372E73"/>
    <w:rsid w:val="00372F2B"/>
    <w:rsid w:val="00372F75"/>
    <w:rsid w:val="00372F81"/>
    <w:rsid w:val="00373148"/>
    <w:rsid w:val="00373337"/>
    <w:rsid w:val="003733B8"/>
    <w:rsid w:val="0037358B"/>
    <w:rsid w:val="003735C5"/>
    <w:rsid w:val="0037371E"/>
    <w:rsid w:val="0037376F"/>
    <w:rsid w:val="0037387B"/>
    <w:rsid w:val="003738B0"/>
    <w:rsid w:val="00373975"/>
    <w:rsid w:val="003739A0"/>
    <w:rsid w:val="003739CF"/>
    <w:rsid w:val="003739FB"/>
    <w:rsid w:val="00373A52"/>
    <w:rsid w:val="00373AAD"/>
    <w:rsid w:val="00373B19"/>
    <w:rsid w:val="00373B4A"/>
    <w:rsid w:val="00373BFF"/>
    <w:rsid w:val="00373DB9"/>
    <w:rsid w:val="00373DFA"/>
    <w:rsid w:val="00373E43"/>
    <w:rsid w:val="00373ED5"/>
    <w:rsid w:val="00374019"/>
    <w:rsid w:val="00374047"/>
    <w:rsid w:val="0037406A"/>
    <w:rsid w:val="0037413E"/>
    <w:rsid w:val="00374175"/>
    <w:rsid w:val="00374179"/>
    <w:rsid w:val="0037418A"/>
    <w:rsid w:val="003741B7"/>
    <w:rsid w:val="0037420D"/>
    <w:rsid w:val="003746D5"/>
    <w:rsid w:val="0037472A"/>
    <w:rsid w:val="00374780"/>
    <w:rsid w:val="003747D3"/>
    <w:rsid w:val="00374800"/>
    <w:rsid w:val="003749A6"/>
    <w:rsid w:val="003749D5"/>
    <w:rsid w:val="00374A3B"/>
    <w:rsid w:val="00374B94"/>
    <w:rsid w:val="00374BCF"/>
    <w:rsid w:val="00374C6B"/>
    <w:rsid w:val="00374C9C"/>
    <w:rsid w:val="00374CF0"/>
    <w:rsid w:val="00374D74"/>
    <w:rsid w:val="00374DBD"/>
    <w:rsid w:val="00374F20"/>
    <w:rsid w:val="00374F3C"/>
    <w:rsid w:val="00374F4D"/>
    <w:rsid w:val="00374F6F"/>
    <w:rsid w:val="00374F79"/>
    <w:rsid w:val="003750F4"/>
    <w:rsid w:val="00375105"/>
    <w:rsid w:val="0037523B"/>
    <w:rsid w:val="0037528C"/>
    <w:rsid w:val="00375493"/>
    <w:rsid w:val="003755D5"/>
    <w:rsid w:val="003756B9"/>
    <w:rsid w:val="003756DD"/>
    <w:rsid w:val="0037570F"/>
    <w:rsid w:val="0037575C"/>
    <w:rsid w:val="00375841"/>
    <w:rsid w:val="00375885"/>
    <w:rsid w:val="0037594E"/>
    <w:rsid w:val="00375973"/>
    <w:rsid w:val="00375977"/>
    <w:rsid w:val="003759E2"/>
    <w:rsid w:val="00375B2E"/>
    <w:rsid w:val="00375BC1"/>
    <w:rsid w:val="00375CA8"/>
    <w:rsid w:val="00375CFA"/>
    <w:rsid w:val="00375D10"/>
    <w:rsid w:val="00375D12"/>
    <w:rsid w:val="00375DC6"/>
    <w:rsid w:val="00375ED0"/>
    <w:rsid w:val="00375F06"/>
    <w:rsid w:val="00376103"/>
    <w:rsid w:val="0037610A"/>
    <w:rsid w:val="00376235"/>
    <w:rsid w:val="00376239"/>
    <w:rsid w:val="00376270"/>
    <w:rsid w:val="003762AB"/>
    <w:rsid w:val="0037637A"/>
    <w:rsid w:val="003763A1"/>
    <w:rsid w:val="0037647B"/>
    <w:rsid w:val="00376522"/>
    <w:rsid w:val="0037655A"/>
    <w:rsid w:val="00376565"/>
    <w:rsid w:val="0037659E"/>
    <w:rsid w:val="003765E9"/>
    <w:rsid w:val="003765F7"/>
    <w:rsid w:val="0037662E"/>
    <w:rsid w:val="0037666D"/>
    <w:rsid w:val="003766D7"/>
    <w:rsid w:val="00376765"/>
    <w:rsid w:val="003768A2"/>
    <w:rsid w:val="003768D3"/>
    <w:rsid w:val="003768F3"/>
    <w:rsid w:val="00376943"/>
    <w:rsid w:val="00376990"/>
    <w:rsid w:val="003769CE"/>
    <w:rsid w:val="00376A11"/>
    <w:rsid w:val="00376A6F"/>
    <w:rsid w:val="00376B92"/>
    <w:rsid w:val="00376C66"/>
    <w:rsid w:val="00376C8D"/>
    <w:rsid w:val="00376D41"/>
    <w:rsid w:val="00376E57"/>
    <w:rsid w:val="003770BE"/>
    <w:rsid w:val="0037713D"/>
    <w:rsid w:val="003771DA"/>
    <w:rsid w:val="003772A1"/>
    <w:rsid w:val="003773C6"/>
    <w:rsid w:val="0037740C"/>
    <w:rsid w:val="0037742E"/>
    <w:rsid w:val="00377441"/>
    <w:rsid w:val="003775CA"/>
    <w:rsid w:val="00377887"/>
    <w:rsid w:val="00377992"/>
    <w:rsid w:val="00377ABC"/>
    <w:rsid w:val="00377C07"/>
    <w:rsid w:val="00377CBD"/>
    <w:rsid w:val="00377D80"/>
    <w:rsid w:val="00377DF8"/>
    <w:rsid w:val="00377E52"/>
    <w:rsid w:val="00377EAE"/>
    <w:rsid w:val="00377EC2"/>
    <w:rsid w:val="00377EF8"/>
    <w:rsid w:val="0038007F"/>
    <w:rsid w:val="003800F4"/>
    <w:rsid w:val="00380250"/>
    <w:rsid w:val="00380384"/>
    <w:rsid w:val="003803B3"/>
    <w:rsid w:val="003804CC"/>
    <w:rsid w:val="00380555"/>
    <w:rsid w:val="00380585"/>
    <w:rsid w:val="003805D2"/>
    <w:rsid w:val="00380624"/>
    <w:rsid w:val="003806CB"/>
    <w:rsid w:val="003807BB"/>
    <w:rsid w:val="003807D3"/>
    <w:rsid w:val="00380886"/>
    <w:rsid w:val="003808B8"/>
    <w:rsid w:val="0038090A"/>
    <w:rsid w:val="0038092D"/>
    <w:rsid w:val="00380A18"/>
    <w:rsid w:val="00380A57"/>
    <w:rsid w:val="00380AFC"/>
    <w:rsid w:val="00380B84"/>
    <w:rsid w:val="00380BBB"/>
    <w:rsid w:val="00380BE5"/>
    <w:rsid w:val="00380C2F"/>
    <w:rsid w:val="00380C48"/>
    <w:rsid w:val="00380D5B"/>
    <w:rsid w:val="00380DE1"/>
    <w:rsid w:val="00380EA3"/>
    <w:rsid w:val="00380ECA"/>
    <w:rsid w:val="00380ED3"/>
    <w:rsid w:val="00380F59"/>
    <w:rsid w:val="00380F85"/>
    <w:rsid w:val="00380F86"/>
    <w:rsid w:val="00380FCD"/>
    <w:rsid w:val="00381002"/>
    <w:rsid w:val="0038109E"/>
    <w:rsid w:val="003811F8"/>
    <w:rsid w:val="00381241"/>
    <w:rsid w:val="0038130C"/>
    <w:rsid w:val="00381339"/>
    <w:rsid w:val="00381435"/>
    <w:rsid w:val="00381442"/>
    <w:rsid w:val="003814DE"/>
    <w:rsid w:val="00381517"/>
    <w:rsid w:val="0038152F"/>
    <w:rsid w:val="003815DD"/>
    <w:rsid w:val="003816BB"/>
    <w:rsid w:val="0038184C"/>
    <w:rsid w:val="003818B8"/>
    <w:rsid w:val="0038192B"/>
    <w:rsid w:val="00381989"/>
    <w:rsid w:val="003819D8"/>
    <w:rsid w:val="00381AC2"/>
    <w:rsid w:val="00381B79"/>
    <w:rsid w:val="00381BEC"/>
    <w:rsid w:val="00381C1B"/>
    <w:rsid w:val="00381CB2"/>
    <w:rsid w:val="00381D85"/>
    <w:rsid w:val="00381E04"/>
    <w:rsid w:val="00381EA2"/>
    <w:rsid w:val="00381EC9"/>
    <w:rsid w:val="00381F55"/>
    <w:rsid w:val="00381FC0"/>
    <w:rsid w:val="00382100"/>
    <w:rsid w:val="003821E1"/>
    <w:rsid w:val="003821FE"/>
    <w:rsid w:val="00382227"/>
    <w:rsid w:val="0038225C"/>
    <w:rsid w:val="00382327"/>
    <w:rsid w:val="00382349"/>
    <w:rsid w:val="0038241D"/>
    <w:rsid w:val="003824F5"/>
    <w:rsid w:val="0038251A"/>
    <w:rsid w:val="0038257B"/>
    <w:rsid w:val="00382590"/>
    <w:rsid w:val="003825B0"/>
    <w:rsid w:val="00382609"/>
    <w:rsid w:val="00382668"/>
    <w:rsid w:val="003826F3"/>
    <w:rsid w:val="00382711"/>
    <w:rsid w:val="00382743"/>
    <w:rsid w:val="00382782"/>
    <w:rsid w:val="00382790"/>
    <w:rsid w:val="003827BC"/>
    <w:rsid w:val="0038281A"/>
    <w:rsid w:val="00382828"/>
    <w:rsid w:val="003828B2"/>
    <w:rsid w:val="003828F7"/>
    <w:rsid w:val="003829B6"/>
    <w:rsid w:val="00382A1A"/>
    <w:rsid w:val="00382A48"/>
    <w:rsid w:val="00382A5E"/>
    <w:rsid w:val="00382A93"/>
    <w:rsid w:val="00382AF5"/>
    <w:rsid w:val="00382B02"/>
    <w:rsid w:val="00382B66"/>
    <w:rsid w:val="00382BB0"/>
    <w:rsid w:val="00382BC5"/>
    <w:rsid w:val="00382BF5"/>
    <w:rsid w:val="00382C6E"/>
    <w:rsid w:val="00382EA2"/>
    <w:rsid w:val="00382EEE"/>
    <w:rsid w:val="00382F74"/>
    <w:rsid w:val="00382F7E"/>
    <w:rsid w:val="00383025"/>
    <w:rsid w:val="003830BC"/>
    <w:rsid w:val="00383283"/>
    <w:rsid w:val="00383367"/>
    <w:rsid w:val="003836F1"/>
    <w:rsid w:val="0038375A"/>
    <w:rsid w:val="00383774"/>
    <w:rsid w:val="0038377B"/>
    <w:rsid w:val="003837F2"/>
    <w:rsid w:val="0038380E"/>
    <w:rsid w:val="00383855"/>
    <w:rsid w:val="00383866"/>
    <w:rsid w:val="00383888"/>
    <w:rsid w:val="003838EE"/>
    <w:rsid w:val="0038392E"/>
    <w:rsid w:val="00383990"/>
    <w:rsid w:val="003839C8"/>
    <w:rsid w:val="00383A5D"/>
    <w:rsid w:val="00383B2E"/>
    <w:rsid w:val="00383B82"/>
    <w:rsid w:val="00383B8B"/>
    <w:rsid w:val="00383CDF"/>
    <w:rsid w:val="00383D15"/>
    <w:rsid w:val="00383DCE"/>
    <w:rsid w:val="00383DF8"/>
    <w:rsid w:val="00383E40"/>
    <w:rsid w:val="00383EA9"/>
    <w:rsid w:val="00383EF0"/>
    <w:rsid w:val="00383F2A"/>
    <w:rsid w:val="00383F64"/>
    <w:rsid w:val="0038400E"/>
    <w:rsid w:val="00384127"/>
    <w:rsid w:val="003841FA"/>
    <w:rsid w:val="00384213"/>
    <w:rsid w:val="00384233"/>
    <w:rsid w:val="0038429E"/>
    <w:rsid w:val="0038432A"/>
    <w:rsid w:val="00384348"/>
    <w:rsid w:val="00384376"/>
    <w:rsid w:val="003843AD"/>
    <w:rsid w:val="0038441A"/>
    <w:rsid w:val="00384437"/>
    <w:rsid w:val="00384648"/>
    <w:rsid w:val="00384660"/>
    <w:rsid w:val="00384682"/>
    <w:rsid w:val="003846EF"/>
    <w:rsid w:val="00384791"/>
    <w:rsid w:val="003847A1"/>
    <w:rsid w:val="003847F0"/>
    <w:rsid w:val="0038487F"/>
    <w:rsid w:val="003849CA"/>
    <w:rsid w:val="00384AC5"/>
    <w:rsid w:val="00384B08"/>
    <w:rsid w:val="00384B79"/>
    <w:rsid w:val="00384BB7"/>
    <w:rsid w:val="00384CC6"/>
    <w:rsid w:val="00384E7E"/>
    <w:rsid w:val="00384ED7"/>
    <w:rsid w:val="00384F58"/>
    <w:rsid w:val="00385109"/>
    <w:rsid w:val="00385167"/>
    <w:rsid w:val="00385331"/>
    <w:rsid w:val="00385342"/>
    <w:rsid w:val="0038536F"/>
    <w:rsid w:val="003853DF"/>
    <w:rsid w:val="003854C5"/>
    <w:rsid w:val="003854CC"/>
    <w:rsid w:val="003854D9"/>
    <w:rsid w:val="00385510"/>
    <w:rsid w:val="00385543"/>
    <w:rsid w:val="00385570"/>
    <w:rsid w:val="003855FD"/>
    <w:rsid w:val="00385606"/>
    <w:rsid w:val="0038566D"/>
    <w:rsid w:val="003856C1"/>
    <w:rsid w:val="0038573B"/>
    <w:rsid w:val="003857CF"/>
    <w:rsid w:val="0038585C"/>
    <w:rsid w:val="003858EC"/>
    <w:rsid w:val="00385939"/>
    <w:rsid w:val="0038599D"/>
    <w:rsid w:val="003859A0"/>
    <w:rsid w:val="00385A41"/>
    <w:rsid w:val="00385A93"/>
    <w:rsid w:val="00385AB3"/>
    <w:rsid w:val="00385ACB"/>
    <w:rsid w:val="00385ADA"/>
    <w:rsid w:val="00385B96"/>
    <w:rsid w:val="00385BE7"/>
    <w:rsid w:val="00385BFF"/>
    <w:rsid w:val="00385C5A"/>
    <w:rsid w:val="00385D3A"/>
    <w:rsid w:val="0038619A"/>
    <w:rsid w:val="003862DC"/>
    <w:rsid w:val="00386342"/>
    <w:rsid w:val="0038642C"/>
    <w:rsid w:val="00386572"/>
    <w:rsid w:val="00386652"/>
    <w:rsid w:val="0038665B"/>
    <w:rsid w:val="0038669C"/>
    <w:rsid w:val="003866F6"/>
    <w:rsid w:val="003866F7"/>
    <w:rsid w:val="0038670B"/>
    <w:rsid w:val="00386750"/>
    <w:rsid w:val="00386755"/>
    <w:rsid w:val="0038691B"/>
    <w:rsid w:val="003869D2"/>
    <w:rsid w:val="00386A37"/>
    <w:rsid w:val="00386A79"/>
    <w:rsid w:val="00386A85"/>
    <w:rsid w:val="00386A9B"/>
    <w:rsid w:val="00386B2B"/>
    <w:rsid w:val="00386B3F"/>
    <w:rsid w:val="00386B4E"/>
    <w:rsid w:val="00386BB8"/>
    <w:rsid w:val="00386BC8"/>
    <w:rsid w:val="00386C28"/>
    <w:rsid w:val="00386C56"/>
    <w:rsid w:val="00386D5F"/>
    <w:rsid w:val="00386E86"/>
    <w:rsid w:val="00386F88"/>
    <w:rsid w:val="00386FF0"/>
    <w:rsid w:val="00387066"/>
    <w:rsid w:val="003873B6"/>
    <w:rsid w:val="003873C9"/>
    <w:rsid w:val="00387402"/>
    <w:rsid w:val="0038740D"/>
    <w:rsid w:val="00387467"/>
    <w:rsid w:val="003874B5"/>
    <w:rsid w:val="003874D8"/>
    <w:rsid w:val="00387575"/>
    <w:rsid w:val="003875A0"/>
    <w:rsid w:val="0038763E"/>
    <w:rsid w:val="003876A6"/>
    <w:rsid w:val="003876C6"/>
    <w:rsid w:val="00387767"/>
    <w:rsid w:val="00387839"/>
    <w:rsid w:val="00387B0B"/>
    <w:rsid w:val="00387B4F"/>
    <w:rsid w:val="00387B8B"/>
    <w:rsid w:val="00387BB5"/>
    <w:rsid w:val="00387BF9"/>
    <w:rsid w:val="00387C6C"/>
    <w:rsid w:val="00387C7E"/>
    <w:rsid w:val="00387CA2"/>
    <w:rsid w:val="00387D11"/>
    <w:rsid w:val="00387D5A"/>
    <w:rsid w:val="00387D70"/>
    <w:rsid w:val="00387E0C"/>
    <w:rsid w:val="00387E7B"/>
    <w:rsid w:val="00390130"/>
    <w:rsid w:val="003901AA"/>
    <w:rsid w:val="00390202"/>
    <w:rsid w:val="00390267"/>
    <w:rsid w:val="003902B8"/>
    <w:rsid w:val="003902CD"/>
    <w:rsid w:val="00390353"/>
    <w:rsid w:val="0039039F"/>
    <w:rsid w:val="003903AE"/>
    <w:rsid w:val="0039040D"/>
    <w:rsid w:val="00390467"/>
    <w:rsid w:val="00390508"/>
    <w:rsid w:val="0039055D"/>
    <w:rsid w:val="003905C2"/>
    <w:rsid w:val="00390690"/>
    <w:rsid w:val="00390701"/>
    <w:rsid w:val="00390718"/>
    <w:rsid w:val="0039072E"/>
    <w:rsid w:val="0039079E"/>
    <w:rsid w:val="00390858"/>
    <w:rsid w:val="00390968"/>
    <w:rsid w:val="00390A6F"/>
    <w:rsid w:val="00390C14"/>
    <w:rsid w:val="00390C51"/>
    <w:rsid w:val="00390D06"/>
    <w:rsid w:val="00390D74"/>
    <w:rsid w:val="00390DA9"/>
    <w:rsid w:val="00390ED1"/>
    <w:rsid w:val="00390F47"/>
    <w:rsid w:val="00390F8B"/>
    <w:rsid w:val="00390FCD"/>
    <w:rsid w:val="0039103F"/>
    <w:rsid w:val="00391054"/>
    <w:rsid w:val="00391099"/>
    <w:rsid w:val="003910D0"/>
    <w:rsid w:val="0039111A"/>
    <w:rsid w:val="003911A7"/>
    <w:rsid w:val="003911FB"/>
    <w:rsid w:val="0039123F"/>
    <w:rsid w:val="00391366"/>
    <w:rsid w:val="003913F9"/>
    <w:rsid w:val="00391420"/>
    <w:rsid w:val="003914AF"/>
    <w:rsid w:val="00391555"/>
    <w:rsid w:val="0039156E"/>
    <w:rsid w:val="003915DF"/>
    <w:rsid w:val="00391613"/>
    <w:rsid w:val="00391684"/>
    <w:rsid w:val="003916E7"/>
    <w:rsid w:val="003916ED"/>
    <w:rsid w:val="003916F4"/>
    <w:rsid w:val="003917DD"/>
    <w:rsid w:val="00391857"/>
    <w:rsid w:val="00391891"/>
    <w:rsid w:val="003919A9"/>
    <w:rsid w:val="003919C3"/>
    <w:rsid w:val="00391B43"/>
    <w:rsid w:val="00391B45"/>
    <w:rsid w:val="00391B70"/>
    <w:rsid w:val="00391B8B"/>
    <w:rsid w:val="00391BC5"/>
    <w:rsid w:val="00391BEC"/>
    <w:rsid w:val="00391C3E"/>
    <w:rsid w:val="00391CA9"/>
    <w:rsid w:val="00391EDD"/>
    <w:rsid w:val="00391F17"/>
    <w:rsid w:val="00391F3E"/>
    <w:rsid w:val="00391FE8"/>
    <w:rsid w:val="00392087"/>
    <w:rsid w:val="0039209E"/>
    <w:rsid w:val="003921F9"/>
    <w:rsid w:val="00392363"/>
    <w:rsid w:val="0039236B"/>
    <w:rsid w:val="00392421"/>
    <w:rsid w:val="003924B2"/>
    <w:rsid w:val="003924B3"/>
    <w:rsid w:val="00392518"/>
    <w:rsid w:val="00392536"/>
    <w:rsid w:val="00392650"/>
    <w:rsid w:val="00392654"/>
    <w:rsid w:val="003928E1"/>
    <w:rsid w:val="00392ABA"/>
    <w:rsid w:val="00392BFE"/>
    <w:rsid w:val="00392C8A"/>
    <w:rsid w:val="00392E51"/>
    <w:rsid w:val="00392F41"/>
    <w:rsid w:val="00393009"/>
    <w:rsid w:val="00393049"/>
    <w:rsid w:val="00393118"/>
    <w:rsid w:val="003931CD"/>
    <w:rsid w:val="003931CE"/>
    <w:rsid w:val="003932D9"/>
    <w:rsid w:val="0039358B"/>
    <w:rsid w:val="003935B6"/>
    <w:rsid w:val="003935C7"/>
    <w:rsid w:val="00393650"/>
    <w:rsid w:val="003936B5"/>
    <w:rsid w:val="003936CC"/>
    <w:rsid w:val="003936F7"/>
    <w:rsid w:val="00393719"/>
    <w:rsid w:val="0039373E"/>
    <w:rsid w:val="003937D1"/>
    <w:rsid w:val="003937E9"/>
    <w:rsid w:val="003937FE"/>
    <w:rsid w:val="0039383B"/>
    <w:rsid w:val="0039385C"/>
    <w:rsid w:val="003938AE"/>
    <w:rsid w:val="0039391B"/>
    <w:rsid w:val="003939A3"/>
    <w:rsid w:val="00393A21"/>
    <w:rsid w:val="00393A70"/>
    <w:rsid w:val="00393ABD"/>
    <w:rsid w:val="00393B17"/>
    <w:rsid w:val="00393BDB"/>
    <w:rsid w:val="00393BDC"/>
    <w:rsid w:val="00393D19"/>
    <w:rsid w:val="00393DC7"/>
    <w:rsid w:val="00393DCC"/>
    <w:rsid w:val="00393EFE"/>
    <w:rsid w:val="00393F11"/>
    <w:rsid w:val="00393F64"/>
    <w:rsid w:val="00394135"/>
    <w:rsid w:val="00394143"/>
    <w:rsid w:val="00394162"/>
    <w:rsid w:val="003941D7"/>
    <w:rsid w:val="00394305"/>
    <w:rsid w:val="00394338"/>
    <w:rsid w:val="0039438C"/>
    <w:rsid w:val="003943B6"/>
    <w:rsid w:val="003943C8"/>
    <w:rsid w:val="003943E9"/>
    <w:rsid w:val="00394448"/>
    <w:rsid w:val="00394614"/>
    <w:rsid w:val="00394698"/>
    <w:rsid w:val="00394701"/>
    <w:rsid w:val="00394738"/>
    <w:rsid w:val="00394777"/>
    <w:rsid w:val="0039481E"/>
    <w:rsid w:val="0039483B"/>
    <w:rsid w:val="003948E0"/>
    <w:rsid w:val="0039497E"/>
    <w:rsid w:val="00394988"/>
    <w:rsid w:val="003949D1"/>
    <w:rsid w:val="003949DD"/>
    <w:rsid w:val="00394C60"/>
    <w:rsid w:val="00394C85"/>
    <w:rsid w:val="00394CDD"/>
    <w:rsid w:val="00394D0C"/>
    <w:rsid w:val="00394DA5"/>
    <w:rsid w:val="00394DAF"/>
    <w:rsid w:val="00394E57"/>
    <w:rsid w:val="00394E9B"/>
    <w:rsid w:val="00394EA9"/>
    <w:rsid w:val="00394F68"/>
    <w:rsid w:val="00394FAF"/>
    <w:rsid w:val="00394FD9"/>
    <w:rsid w:val="00394FF9"/>
    <w:rsid w:val="0039500B"/>
    <w:rsid w:val="00395184"/>
    <w:rsid w:val="003951F3"/>
    <w:rsid w:val="00395204"/>
    <w:rsid w:val="00395263"/>
    <w:rsid w:val="003952A3"/>
    <w:rsid w:val="00395414"/>
    <w:rsid w:val="00395428"/>
    <w:rsid w:val="00395499"/>
    <w:rsid w:val="00395520"/>
    <w:rsid w:val="00395530"/>
    <w:rsid w:val="00395539"/>
    <w:rsid w:val="0039554B"/>
    <w:rsid w:val="00395595"/>
    <w:rsid w:val="00395613"/>
    <w:rsid w:val="003956DB"/>
    <w:rsid w:val="003957C9"/>
    <w:rsid w:val="0039581D"/>
    <w:rsid w:val="00395820"/>
    <w:rsid w:val="00395868"/>
    <w:rsid w:val="0039587F"/>
    <w:rsid w:val="00395A26"/>
    <w:rsid w:val="00395AB5"/>
    <w:rsid w:val="00395CA9"/>
    <w:rsid w:val="00395CFA"/>
    <w:rsid w:val="00395D28"/>
    <w:rsid w:val="00395D38"/>
    <w:rsid w:val="00395DF9"/>
    <w:rsid w:val="00395E39"/>
    <w:rsid w:val="00395E93"/>
    <w:rsid w:val="00395EA6"/>
    <w:rsid w:val="00396061"/>
    <w:rsid w:val="00396070"/>
    <w:rsid w:val="003960AE"/>
    <w:rsid w:val="0039610B"/>
    <w:rsid w:val="00396177"/>
    <w:rsid w:val="003961DA"/>
    <w:rsid w:val="003961F7"/>
    <w:rsid w:val="003961FE"/>
    <w:rsid w:val="0039626A"/>
    <w:rsid w:val="003963A1"/>
    <w:rsid w:val="003964BE"/>
    <w:rsid w:val="003964EF"/>
    <w:rsid w:val="0039661B"/>
    <w:rsid w:val="003966BF"/>
    <w:rsid w:val="0039672C"/>
    <w:rsid w:val="0039674B"/>
    <w:rsid w:val="003967F2"/>
    <w:rsid w:val="0039686B"/>
    <w:rsid w:val="0039687E"/>
    <w:rsid w:val="00396996"/>
    <w:rsid w:val="00396B17"/>
    <w:rsid w:val="00396B45"/>
    <w:rsid w:val="00396C5C"/>
    <w:rsid w:val="00396C5D"/>
    <w:rsid w:val="00396CB3"/>
    <w:rsid w:val="00396D3B"/>
    <w:rsid w:val="00396E2B"/>
    <w:rsid w:val="00396E30"/>
    <w:rsid w:val="00396E3C"/>
    <w:rsid w:val="00396E7B"/>
    <w:rsid w:val="00396F47"/>
    <w:rsid w:val="0039703A"/>
    <w:rsid w:val="00397079"/>
    <w:rsid w:val="0039713F"/>
    <w:rsid w:val="003971C5"/>
    <w:rsid w:val="003971DE"/>
    <w:rsid w:val="0039726C"/>
    <w:rsid w:val="003972FB"/>
    <w:rsid w:val="00397544"/>
    <w:rsid w:val="0039755F"/>
    <w:rsid w:val="003975AA"/>
    <w:rsid w:val="003975FA"/>
    <w:rsid w:val="00397650"/>
    <w:rsid w:val="003976A4"/>
    <w:rsid w:val="003976DB"/>
    <w:rsid w:val="003976E0"/>
    <w:rsid w:val="003976F4"/>
    <w:rsid w:val="003976FB"/>
    <w:rsid w:val="0039775E"/>
    <w:rsid w:val="0039776B"/>
    <w:rsid w:val="00397847"/>
    <w:rsid w:val="00397942"/>
    <w:rsid w:val="00397972"/>
    <w:rsid w:val="003979C0"/>
    <w:rsid w:val="00397A23"/>
    <w:rsid w:val="00397A64"/>
    <w:rsid w:val="00397A7F"/>
    <w:rsid w:val="00397A97"/>
    <w:rsid w:val="00397AFF"/>
    <w:rsid w:val="00397B5A"/>
    <w:rsid w:val="00397C11"/>
    <w:rsid w:val="00397C3F"/>
    <w:rsid w:val="00397C80"/>
    <w:rsid w:val="00397C91"/>
    <w:rsid w:val="00397CA3"/>
    <w:rsid w:val="00397CC3"/>
    <w:rsid w:val="00397CF9"/>
    <w:rsid w:val="00397D02"/>
    <w:rsid w:val="00397D77"/>
    <w:rsid w:val="00397D98"/>
    <w:rsid w:val="00397E56"/>
    <w:rsid w:val="00397E91"/>
    <w:rsid w:val="00397EC4"/>
    <w:rsid w:val="00397ECD"/>
    <w:rsid w:val="00397F50"/>
    <w:rsid w:val="00397F97"/>
    <w:rsid w:val="00397FDB"/>
    <w:rsid w:val="003A006B"/>
    <w:rsid w:val="003A0086"/>
    <w:rsid w:val="003A00CC"/>
    <w:rsid w:val="003A019D"/>
    <w:rsid w:val="003A01B2"/>
    <w:rsid w:val="003A01DB"/>
    <w:rsid w:val="003A0236"/>
    <w:rsid w:val="003A024D"/>
    <w:rsid w:val="003A031E"/>
    <w:rsid w:val="003A038F"/>
    <w:rsid w:val="003A03CD"/>
    <w:rsid w:val="003A048D"/>
    <w:rsid w:val="003A049B"/>
    <w:rsid w:val="003A057F"/>
    <w:rsid w:val="003A06F9"/>
    <w:rsid w:val="003A07C7"/>
    <w:rsid w:val="003A07D4"/>
    <w:rsid w:val="003A0805"/>
    <w:rsid w:val="003A08AC"/>
    <w:rsid w:val="003A090E"/>
    <w:rsid w:val="003A092E"/>
    <w:rsid w:val="003A0963"/>
    <w:rsid w:val="003A09FA"/>
    <w:rsid w:val="003A0A2C"/>
    <w:rsid w:val="003A0A39"/>
    <w:rsid w:val="003A0B3B"/>
    <w:rsid w:val="003A0BA2"/>
    <w:rsid w:val="003A0DE4"/>
    <w:rsid w:val="003A0DEE"/>
    <w:rsid w:val="003A0E5A"/>
    <w:rsid w:val="003A0E96"/>
    <w:rsid w:val="003A0F8C"/>
    <w:rsid w:val="003A10CC"/>
    <w:rsid w:val="003A10D8"/>
    <w:rsid w:val="003A11B9"/>
    <w:rsid w:val="003A1347"/>
    <w:rsid w:val="003A1348"/>
    <w:rsid w:val="003A13BC"/>
    <w:rsid w:val="003A14ED"/>
    <w:rsid w:val="003A165E"/>
    <w:rsid w:val="003A1743"/>
    <w:rsid w:val="003A1778"/>
    <w:rsid w:val="003A1780"/>
    <w:rsid w:val="003A17DD"/>
    <w:rsid w:val="003A18A8"/>
    <w:rsid w:val="003A1967"/>
    <w:rsid w:val="003A197F"/>
    <w:rsid w:val="003A1A7B"/>
    <w:rsid w:val="003A1A90"/>
    <w:rsid w:val="003A1E1D"/>
    <w:rsid w:val="003A1E85"/>
    <w:rsid w:val="003A1E99"/>
    <w:rsid w:val="003A1EF7"/>
    <w:rsid w:val="003A1FEC"/>
    <w:rsid w:val="003A214C"/>
    <w:rsid w:val="003A2183"/>
    <w:rsid w:val="003A21AE"/>
    <w:rsid w:val="003A21F0"/>
    <w:rsid w:val="003A2271"/>
    <w:rsid w:val="003A2405"/>
    <w:rsid w:val="003A2554"/>
    <w:rsid w:val="003A25ED"/>
    <w:rsid w:val="003A2611"/>
    <w:rsid w:val="003A277E"/>
    <w:rsid w:val="003A2850"/>
    <w:rsid w:val="003A287F"/>
    <w:rsid w:val="003A2896"/>
    <w:rsid w:val="003A28A3"/>
    <w:rsid w:val="003A28C7"/>
    <w:rsid w:val="003A28CA"/>
    <w:rsid w:val="003A293C"/>
    <w:rsid w:val="003A29D0"/>
    <w:rsid w:val="003A29DC"/>
    <w:rsid w:val="003A29F0"/>
    <w:rsid w:val="003A2A88"/>
    <w:rsid w:val="003A2B03"/>
    <w:rsid w:val="003A2BA8"/>
    <w:rsid w:val="003A2C64"/>
    <w:rsid w:val="003A2C73"/>
    <w:rsid w:val="003A2D29"/>
    <w:rsid w:val="003A2D92"/>
    <w:rsid w:val="003A2F3D"/>
    <w:rsid w:val="003A2F45"/>
    <w:rsid w:val="003A2F59"/>
    <w:rsid w:val="003A30A0"/>
    <w:rsid w:val="003A30EE"/>
    <w:rsid w:val="003A31E1"/>
    <w:rsid w:val="003A3265"/>
    <w:rsid w:val="003A3282"/>
    <w:rsid w:val="003A32A3"/>
    <w:rsid w:val="003A33CC"/>
    <w:rsid w:val="003A33FB"/>
    <w:rsid w:val="003A3435"/>
    <w:rsid w:val="003A3532"/>
    <w:rsid w:val="003A35D9"/>
    <w:rsid w:val="003A3763"/>
    <w:rsid w:val="003A37BB"/>
    <w:rsid w:val="003A3812"/>
    <w:rsid w:val="003A3828"/>
    <w:rsid w:val="003A38C7"/>
    <w:rsid w:val="003A39D4"/>
    <w:rsid w:val="003A3A10"/>
    <w:rsid w:val="003A3A2D"/>
    <w:rsid w:val="003A3A55"/>
    <w:rsid w:val="003A3A9C"/>
    <w:rsid w:val="003A3B4B"/>
    <w:rsid w:val="003A3B62"/>
    <w:rsid w:val="003A3BBF"/>
    <w:rsid w:val="003A3C6E"/>
    <w:rsid w:val="003A3D2D"/>
    <w:rsid w:val="003A3D52"/>
    <w:rsid w:val="003A3D74"/>
    <w:rsid w:val="003A3DD9"/>
    <w:rsid w:val="003A3DDD"/>
    <w:rsid w:val="003A3E6D"/>
    <w:rsid w:val="003A3F45"/>
    <w:rsid w:val="003A3F61"/>
    <w:rsid w:val="003A3F7A"/>
    <w:rsid w:val="003A3FEE"/>
    <w:rsid w:val="003A4088"/>
    <w:rsid w:val="003A40BC"/>
    <w:rsid w:val="003A40D1"/>
    <w:rsid w:val="003A40EE"/>
    <w:rsid w:val="003A4120"/>
    <w:rsid w:val="003A420D"/>
    <w:rsid w:val="003A4247"/>
    <w:rsid w:val="003A435C"/>
    <w:rsid w:val="003A4418"/>
    <w:rsid w:val="003A44E5"/>
    <w:rsid w:val="003A45E0"/>
    <w:rsid w:val="003A45E9"/>
    <w:rsid w:val="003A4636"/>
    <w:rsid w:val="003A46A5"/>
    <w:rsid w:val="003A46FF"/>
    <w:rsid w:val="003A4891"/>
    <w:rsid w:val="003A48B9"/>
    <w:rsid w:val="003A4908"/>
    <w:rsid w:val="003A497A"/>
    <w:rsid w:val="003A4997"/>
    <w:rsid w:val="003A4A39"/>
    <w:rsid w:val="003A4A4F"/>
    <w:rsid w:val="003A4AAF"/>
    <w:rsid w:val="003A4AC6"/>
    <w:rsid w:val="003A4B5D"/>
    <w:rsid w:val="003A4B99"/>
    <w:rsid w:val="003A4BE1"/>
    <w:rsid w:val="003A4C56"/>
    <w:rsid w:val="003A4C7C"/>
    <w:rsid w:val="003A4CA7"/>
    <w:rsid w:val="003A4D02"/>
    <w:rsid w:val="003A4D17"/>
    <w:rsid w:val="003A4D76"/>
    <w:rsid w:val="003A4DAD"/>
    <w:rsid w:val="003A4DC7"/>
    <w:rsid w:val="003A4E06"/>
    <w:rsid w:val="003A4EBB"/>
    <w:rsid w:val="003A4EFF"/>
    <w:rsid w:val="003A4F9E"/>
    <w:rsid w:val="003A4FB7"/>
    <w:rsid w:val="003A5128"/>
    <w:rsid w:val="003A5219"/>
    <w:rsid w:val="003A52AA"/>
    <w:rsid w:val="003A52E1"/>
    <w:rsid w:val="003A5365"/>
    <w:rsid w:val="003A537C"/>
    <w:rsid w:val="003A5380"/>
    <w:rsid w:val="003A53B1"/>
    <w:rsid w:val="003A53C4"/>
    <w:rsid w:val="003A5499"/>
    <w:rsid w:val="003A54B0"/>
    <w:rsid w:val="003A54BF"/>
    <w:rsid w:val="003A5525"/>
    <w:rsid w:val="003A5677"/>
    <w:rsid w:val="003A5771"/>
    <w:rsid w:val="003A57B2"/>
    <w:rsid w:val="003A580D"/>
    <w:rsid w:val="003A58B7"/>
    <w:rsid w:val="003A58E2"/>
    <w:rsid w:val="003A592F"/>
    <w:rsid w:val="003A593D"/>
    <w:rsid w:val="003A599D"/>
    <w:rsid w:val="003A5B7C"/>
    <w:rsid w:val="003A5C22"/>
    <w:rsid w:val="003A5D7C"/>
    <w:rsid w:val="003A5DAD"/>
    <w:rsid w:val="003A5DB3"/>
    <w:rsid w:val="003A5DD2"/>
    <w:rsid w:val="003A5E02"/>
    <w:rsid w:val="003A5E36"/>
    <w:rsid w:val="003A5F42"/>
    <w:rsid w:val="003A5FE8"/>
    <w:rsid w:val="003A60B8"/>
    <w:rsid w:val="003A60C2"/>
    <w:rsid w:val="003A6184"/>
    <w:rsid w:val="003A6286"/>
    <w:rsid w:val="003A62E7"/>
    <w:rsid w:val="003A6370"/>
    <w:rsid w:val="003A63FE"/>
    <w:rsid w:val="003A6465"/>
    <w:rsid w:val="003A6579"/>
    <w:rsid w:val="003A6591"/>
    <w:rsid w:val="003A66E4"/>
    <w:rsid w:val="003A672E"/>
    <w:rsid w:val="003A676E"/>
    <w:rsid w:val="003A6788"/>
    <w:rsid w:val="003A67A0"/>
    <w:rsid w:val="003A697E"/>
    <w:rsid w:val="003A6982"/>
    <w:rsid w:val="003A6AB3"/>
    <w:rsid w:val="003A6AEB"/>
    <w:rsid w:val="003A6B6C"/>
    <w:rsid w:val="003A6B7A"/>
    <w:rsid w:val="003A6B9C"/>
    <w:rsid w:val="003A6D67"/>
    <w:rsid w:val="003A6D70"/>
    <w:rsid w:val="003A6DC5"/>
    <w:rsid w:val="003A6DF9"/>
    <w:rsid w:val="003A6FEE"/>
    <w:rsid w:val="003A6FF8"/>
    <w:rsid w:val="003A7063"/>
    <w:rsid w:val="003A70CA"/>
    <w:rsid w:val="003A726B"/>
    <w:rsid w:val="003A72DA"/>
    <w:rsid w:val="003A7327"/>
    <w:rsid w:val="003A7337"/>
    <w:rsid w:val="003A7355"/>
    <w:rsid w:val="003A7393"/>
    <w:rsid w:val="003A7404"/>
    <w:rsid w:val="003A7483"/>
    <w:rsid w:val="003A750F"/>
    <w:rsid w:val="003A75D2"/>
    <w:rsid w:val="003A767A"/>
    <w:rsid w:val="003A774A"/>
    <w:rsid w:val="003A7794"/>
    <w:rsid w:val="003A7880"/>
    <w:rsid w:val="003A7915"/>
    <w:rsid w:val="003A792D"/>
    <w:rsid w:val="003A7940"/>
    <w:rsid w:val="003A799E"/>
    <w:rsid w:val="003A79CD"/>
    <w:rsid w:val="003A7A35"/>
    <w:rsid w:val="003A7B2B"/>
    <w:rsid w:val="003A7B4A"/>
    <w:rsid w:val="003A7BCA"/>
    <w:rsid w:val="003A7C69"/>
    <w:rsid w:val="003A7CDD"/>
    <w:rsid w:val="003A7DD6"/>
    <w:rsid w:val="003A7E92"/>
    <w:rsid w:val="003A7EE1"/>
    <w:rsid w:val="003A7F2F"/>
    <w:rsid w:val="003A7FFC"/>
    <w:rsid w:val="003B0077"/>
    <w:rsid w:val="003B00A8"/>
    <w:rsid w:val="003B019C"/>
    <w:rsid w:val="003B020A"/>
    <w:rsid w:val="003B0256"/>
    <w:rsid w:val="003B0303"/>
    <w:rsid w:val="003B0343"/>
    <w:rsid w:val="003B036D"/>
    <w:rsid w:val="003B03D4"/>
    <w:rsid w:val="003B0490"/>
    <w:rsid w:val="003B04E3"/>
    <w:rsid w:val="003B05FA"/>
    <w:rsid w:val="003B063C"/>
    <w:rsid w:val="003B0695"/>
    <w:rsid w:val="003B07BA"/>
    <w:rsid w:val="003B0807"/>
    <w:rsid w:val="003B084D"/>
    <w:rsid w:val="003B0884"/>
    <w:rsid w:val="003B0891"/>
    <w:rsid w:val="003B0904"/>
    <w:rsid w:val="003B0962"/>
    <w:rsid w:val="003B0B2E"/>
    <w:rsid w:val="003B0B44"/>
    <w:rsid w:val="003B0C58"/>
    <w:rsid w:val="003B0C5B"/>
    <w:rsid w:val="003B0C5D"/>
    <w:rsid w:val="003B0D38"/>
    <w:rsid w:val="003B0DAF"/>
    <w:rsid w:val="003B0E9F"/>
    <w:rsid w:val="003B0EF7"/>
    <w:rsid w:val="003B0F3D"/>
    <w:rsid w:val="003B0FF0"/>
    <w:rsid w:val="003B10B5"/>
    <w:rsid w:val="003B128E"/>
    <w:rsid w:val="003B131C"/>
    <w:rsid w:val="003B13D7"/>
    <w:rsid w:val="003B1420"/>
    <w:rsid w:val="003B1430"/>
    <w:rsid w:val="003B1432"/>
    <w:rsid w:val="003B1559"/>
    <w:rsid w:val="003B15AE"/>
    <w:rsid w:val="003B15C1"/>
    <w:rsid w:val="003B166B"/>
    <w:rsid w:val="003B168F"/>
    <w:rsid w:val="003B1750"/>
    <w:rsid w:val="003B17B4"/>
    <w:rsid w:val="003B17C1"/>
    <w:rsid w:val="003B1873"/>
    <w:rsid w:val="003B19A1"/>
    <w:rsid w:val="003B19EA"/>
    <w:rsid w:val="003B1A58"/>
    <w:rsid w:val="003B1A59"/>
    <w:rsid w:val="003B1AC9"/>
    <w:rsid w:val="003B1B45"/>
    <w:rsid w:val="003B1B50"/>
    <w:rsid w:val="003B1C95"/>
    <w:rsid w:val="003B1C98"/>
    <w:rsid w:val="003B1E46"/>
    <w:rsid w:val="003B1EC1"/>
    <w:rsid w:val="003B1EDB"/>
    <w:rsid w:val="003B1F70"/>
    <w:rsid w:val="003B2018"/>
    <w:rsid w:val="003B20A3"/>
    <w:rsid w:val="003B20FC"/>
    <w:rsid w:val="003B2193"/>
    <w:rsid w:val="003B21FD"/>
    <w:rsid w:val="003B22AA"/>
    <w:rsid w:val="003B22CE"/>
    <w:rsid w:val="003B2329"/>
    <w:rsid w:val="003B2372"/>
    <w:rsid w:val="003B2652"/>
    <w:rsid w:val="003B26B8"/>
    <w:rsid w:val="003B27F4"/>
    <w:rsid w:val="003B2813"/>
    <w:rsid w:val="003B2950"/>
    <w:rsid w:val="003B29C7"/>
    <w:rsid w:val="003B29D1"/>
    <w:rsid w:val="003B2A08"/>
    <w:rsid w:val="003B2A49"/>
    <w:rsid w:val="003B2A8D"/>
    <w:rsid w:val="003B2AC3"/>
    <w:rsid w:val="003B2AE1"/>
    <w:rsid w:val="003B2B64"/>
    <w:rsid w:val="003B2B92"/>
    <w:rsid w:val="003B2BB8"/>
    <w:rsid w:val="003B2DEF"/>
    <w:rsid w:val="003B2E2A"/>
    <w:rsid w:val="003B2E8F"/>
    <w:rsid w:val="003B2F11"/>
    <w:rsid w:val="003B2F4F"/>
    <w:rsid w:val="003B2F91"/>
    <w:rsid w:val="003B2F9E"/>
    <w:rsid w:val="003B2FB3"/>
    <w:rsid w:val="003B3180"/>
    <w:rsid w:val="003B3182"/>
    <w:rsid w:val="003B3222"/>
    <w:rsid w:val="003B32BD"/>
    <w:rsid w:val="003B3311"/>
    <w:rsid w:val="003B33B7"/>
    <w:rsid w:val="003B33BA"/>
    <w:rsid w:val="003B3475"/>
    <w:rsid w:val="003B34DE"/>
    <w:rsid w:val="003B3553"/>
    <w:rsid w:val="003B358E"/>
    <w:rsid w:val="003B35F5"/>
    <w:rsid w:val="003B36F9"/>
    <w:rsid w:val="003B3730"/>
    <w:rsid w:val="003B375F"/>
    <w:rsid w:val="003B37A0"/>
    <w:rsid w:val="003B37BD"/>
    <w:rsid w:val="003B386D"/>
    <w:rsid w:val="003B38D2"/>
    <w:rsid w:val="003B3AD9"/>
    <w:rsid w:val="003B3ADA"/>
    <w:rsid w:val="003B3B16"/>
    <w:rsid w:val="003B3B35"/>
    <w:rsid w:val="003B3BD2"/>
    <w:rsid w:val="003B3BDC"/>
    <w:rsid w:val="003B3BE9"/>
    <w:rsid w:val="003B3C56"/>
    <w:rsid w:val="003B3C59"/>
    <w:rsid w:val="003B3E23"/>
    <w:rsid w:val="003B3E3D"/>
    <w:rsid w:val="003B4028"/>
    <w:rsid w:val="003B40CE"/>
    <w:rsid w:val="003B4107"/>
    <w:rsid w:val="003B41CA"/>
    <w:rsid w:val="003B4204"/>
    <w:rsid w:val="003B440C"/>
    <w:rsid w:val="003B44BC"/>
    <w:rsid w:val="003B44E0"/>
    <w:rsid w:val="003B44EF"/>
    <w:rsid w:val="003B453D"/>
    <w:rsid w:val="003B4611"/>
    <w:rsid w:val="003B46A6"/>
    <w:rsid w:val="003B46B4"/>
    <w:rsid w:val="003B47F3"/>
    <w:rsid w:val="003B4AC4"/>
    <w:rsid w:val="003B4ADB"/>
    <w:rsid w:val="003B4AFA"/>
    <w:rsid w:val="003B4B28"/>
    <w:rsid w:val="003B4BCB"/>
    <w:rsid w:val="003B4BCC"/>
    <w:rsid w:val="003B4BEF"/>
    <w:rsid w:val="003B4CBC"/>
    <w:rsid w:val="003B4DEE"/>
    <w:rsid w:val="003B4E01"/>
    <w:rsid w:val="003B4EA5"/>
    <w:rsid w:val="003B4F3D"/>
    <w:rsid w:val="003B4FA5"/>
    <w:rsid w:val="003B4FD5"/>
    <w:rsid w:val="003B4FE9"/>
    <w:rsid w:val="003B5096"/>
    <w:rsid w:val="003B50A9"/>
    <w:rsid w:val="003B510F"/>
    <w:rsid w:val="003B51A7"/>
    <w:rsid w:val="003B521D"/>
    <w:rsid w:val="003B52BD"/>
    <w:rsid w:val="003B5325"/>
    <w:rsid w:val="003B5397"/>
    <w:rsid w:val="003B53B6"/>
    <w:rsid w:val="003B5402"/>
    <w:rsid w:val="003B549F"/>
    <w:rsid w:val="003B556D"/>
    <w:rsid w:val="003B5617"/>
    <w:rsid w:val="003B56A8"/>
    <w:rsid w:val="003B584F"/>
    <w:rsid w:val="003B58E0"/>
    <w:rsid w:val="003B5945"/>
    <w:rsid w:val="003B59B0"/>
    <w:rsid w:val="003B5A71"/>
    <w:rsid w:val="003B5A9D"/>
    <w:rsid w:val="003B5AFF"/>
    <w:rsid w:val="003B5B8B"/>
    <w:rsid w:val="003B5BE3"/>
    <w:rsid w:val="003B5C18"/>
    <w:rsid w:val="003B5FA8"/>
    <w:rsid w:val="003B60E1"/>
    <w:rsid w:val="003B6194"/>
    <w:rsid w:val="003B6213"/>
    <w:rsid w:val="003B62A7"/>
    <w:rsid w:val="003B6347"/>
    <w:rsid w:val="003B63D1"/>
    <w:rsid w:val="003B6499"/>
    <w:rsid w:val="003B65D3"/>
    <w:rsid w:val="003B6616"/>
    <w:rsid w:val="003B665B"/>
    <w:rsid w:val="003B666B"/>
    <w:rsid w:val="003B66A5"/>
    <w:rsid w:val="003B66F2"/>
    <w:rsid w:val="003B6783"/>
    <w:rsid w:val="003B67FC"/>
    <w:rsid w:val="003B6827"/>
    <w:rsid w:val="003B682A"/>
    <w:rsid w:val="003B6963"/>
    <w:rsid w:val="003B6964"/>
    <w:rsid w:val="003B69AA"/>
    <w:rsid w:val="003B69D8"/>
    <w:rsid w:val="003B6A08"/>
    <w:rsid w:val="003B6A13"/>
    <w:rsid w:val="003B6B08"/>
    <w:rsid w:val="003B6B17"/>
    <w:rsid w:val="003B6B9A"/>
    <w:rsid w:val="003B6C13"/>
    <w:rsid w:val="003B6C51"/>
    <w:rsid w:val="003B6C63"/>
    <w:rsid w:val="003B6CB6"/>
    <w:rsid w:val="003B6D9B"/>
    <w:rsid w:val="003B6E39"/>
    <w:rsid w:val="003B6E60"/>
    <w:rsid w:val="003B6E83"/>
    <w:rsid w:val="003B6EEE"/>
    <w:rsid w:val="003B7030"/>
    <w:rsid w:val="003B707B"/>
    <w:rsid w:val="003B7095"/>
    <w:rsid w:val="003B70DB"/>
    <w:rsid w:val="003B71DF"/>
    <w:rsid w:val="003B732A"/>
    <w:rsid w:val="003B733C"/>
    <w:rsid w:val="003B73A1"/>
    <w:rsid w:val="003B73B3"/>
    <w:rsid w:val="003B74A3"/>
    <w:rsid w:val="003B75BC"/>
    <w:rsid w:val="003B75E9"/>
    <w:rsid w:val="003B75F9"/>
    <w:rsid w:val="003B760D"/>
    <w:rsid w:val="003B7652"/>
    <w:rsid w:val="003B7690"/>
    <w:rsid w:val="003B76FB"/>
    <w:rsid w:val="003B7883"/>
    <w:rsid w:val="003B7A64"/>
    <w:rsid w:val="003B7A8E"/>
    <w:rsid w:val="003B7ABD"/>
    <w:rsid w:val="003B7B2E"/>
    <w:rsid w:val="003B7B39"/>
    <w:rsid w:val="003B7BD6"/>
    <w:rsid w:val="003B7C20"/>
    <w:rsid w:val="003B7C5A"/>
    <w:rsid w:val="003B7C7A"/>
    <w:rsid w:val="003B7E50"/>
    <w:rsid w:val="003B7E67"/>
    <w:rsid w:val="003B7EB0"/>
    <w:rsid w:val="003B7F38"/>
    <w:rsid w:val="003B7FCF"/>
    <w:rsid w:val="003C0028"/>
    <w:rsid w:val="003C0062"/>
    <w:rsid w:val="003C00CB"/>
    <w:rsid w:val="003C0116"/>
    <w:rsid w:val="003C0124"/>
    <w:rsid w:val="003C027A"/>
    <w:rsid w:val="003C02D5"/>
    <w:rsid w:val="003C0387"/>
    <w:rsid w:val="003C0398"/>
    <w:rsid w:val="003C03CF"/>
    <w:rsid w:val="003C047C"/>
    <w:rsid w:val="003C048E"/>
    <w:rsid w:val="003C04D1"/>
    <w:rsid w:val="003C0500"/>
    <w:rsid w:val="003C051B"/>
    <w:rsid w:val="003C0532"/>
    <w:rsid w:val="003C057E"/>
    <w:rsid w:val="003C0703"/>
    <w:rsid w:val="003C0735"/>
    <w:rsid w:val="003C07B3"/>
    <w:rsid w:val="003C07E0"/>
    <w:rsid w:val="003C0860"/>
    <w:rsid w:val="003C0980"/>
    <w:rsid w:val="003C09DF"/>
    <w:rsid w:val="003C0AA3"/>
    <w:rsid w:val="003C0BA2"/>
    <w:rsid w:val="003C0BF1"/>
    <w:rsid w:val="003C0C2E"/>
    <w:rsid w:val="003C0D6F"/>
    <w:rsid w:val="003C0D94"/>
    <w:rsid w:val="003C0DD9"/>
    <w:rsid w:val="003C0F62"/>
    <w:rsid w:val="003C0FC2"/>
    <w:rsid w:val="003C1041"/>
    <w:rsid w:val="003C10C2"/>
    <w:rsid w:val="003C12BD"/>
    <w:rsid w:val="003C12E6"/>
    <w:rsid w:val="003C135C"/>
    <w:rsid w:val="003C1393"/>
    <w:rsid w:val="003C16E9"/>
    <w:rsid w:val="003C1733"/>
    <w:rsid w:val="003C1782"/>
    <w:rsid w:val="003C179E"/>
    <w:rsid w:val="003C1810"/>
    <w:rsid w:val="003C1824"/>
    <w:rsid w:val="003C1837"/>
    <w:rsid w:val="003C1873"/>
    <w:rsid w:val="003C18A0"/>
    <w:rsid w:val="003C18C2"/>
    <w:rsid w:val="003C191C"/>
    <w:rsid w:val="003C1A0E"/>
    <w:rsid w:val="003C1A84"/>
    <w:rsid w:val="003C1ABA"/>
    <w:rsid w:val="003C1BA3"/>
    <w:rsid w:val="003C1BA9"/>
    <w:rsid w:val="003C1E08"/>
    <w:rsid w:val="003C1E84"/>
    <w:rsid w:val="003C1EAB"/>
    <w:rsid w:val="003C1F34"/>
    <w:rsid w:val="003C1FB1"/>
    <w:rsid w:val="003C1FF7"/>
    <w:rsid w:val="003C2056"/>
    <w:rsid w:val="003C2126"/>
    <w:rsid w:val="003C2140"/>
    <w:rsid w:val="003C214E"/>
    <w:rsid w:val="003C220B"/>
    <w:rsid w:val="003C2332"/>
    <w:rsid w:val="003C239D"/>
    <w:rsid w:val="003C23F0"/>
    <w:rsid w:val="003C2405"/>
    <w:rsid w:val="003C243C"/>
    <w:rsid w:val="003C2483"/>
    <w:rsid w:val="003C2573"/>
    <w:rsid w:val="003C2600"/>
    <w:rsid w:val="003C26FA"/>
    <w:rsid w:val="003C27B3"/>
    <w:rsid w:val="003C27DD"/>
    <w:rsid w:val="003C2A33"/>
    <w:rsid w:val="003C2A3C"/>
    <w:rsid w:val="003C2AC7"/>
    <w:rsid w:val="003C2B5A"/>
    <w:rsid w:val="003C2BB0"/>
    <w:rsid w:val="003C2BEE"/>
    <w:rsid w:val="003C2C11"/>
    <w:rsid w:val="003C2D2B"/>
    <w:rsid w:val="003C2DB1"/>
    <w:rsid w:val="003C2DCA"/>
    <w:rsid w:val="003C2DFD"/>
    <w:rsid w:val="003C2E10"/>
    <w:rsid w:val="003C2EC9"/>
    <w:rsid w:val="003C2F3E"/>
    <w:rsid w:val="003C2F74"/>
    <w:rsid w:val="003C2F88"/>
    <w:rsid w:val="003C2FBF"/>
    <w:rsid w:val="003C30B6"/>
    <w:rsid w:val="003C30CD"/>
    <w:rsid w:val="003C3122"/>
    <w:rsid w:val="003C3123"/>
    <w:rsid w:val="003C3140"/>
    <w:rsid w:val="003C3143"/>
    <w:rsid w:val="003C348E"/>
    <w:rsid w:val="003C34C7"/>
    <w:rsid w:val="003C3555"/>
    <w:rsid w:val="003C359A"/>
    <w:rsid w:val="003C35B4"/>
    <w:rsid w:val="003C35F0"/>
    <w:rsid w:val="003C369C"/>
    <w:rsid w:val="003C3791"/>
    <w:rsid w:val="003C3793"/>
    <w:rsid w:val="003C37A0"/>
    <w:rsid w:val="003C37BE"/>
    <w:rsid w:val="003C390A"/>
    <w:rsid w:val="003C391D"/>
    <w:rsid w:val="003C3984"/>
    <w:rsid w:val="003C39AA"/>
    <w:rsid w:val="003C39EC"/>
    <w:rsid w:val="003C3A02"/>
    <w:rsid w:val="003C3ABE"/>
    <w:rsid w:val="003C3D55"/>
    <w:rsid w:val="003C3D59"/>
    <w:rsid w:val="003C3E77"/>
    <w:rsid w:val="003C3F1C"/>
    <w:rsid w:val="003C3F83"/>
    <w:rsid w:val="003C3FB9"/>
    <w:rsid w:val="003C3FD9"/>
    <w:rsid w:val="003C4039"/>
    <w:rsid w:val="003C419B"/>
    <w:rsid w:val="003C4225"/>
    <w:rsid w:val="003C4239"/>
    <w:rsid w:val="003C42B7"/>
    <w:rsid w:val="003C43C8"/>
    <w:rsid w:val="003C4411"/>
    <w:rsid w:val="003C4529"/>
    <w:rsid w:val="003C452E"/>
    <w:rsid w:val="003C45FA"/>
    <w:rsid w:val="003C4645"/>
    <w:rsid w:val="003C46AF"/>
    <w:rsid w:val="003C4803"/>
    <w:rsid w:val="003C4864"/>
    <w:rsid w:val="003C48B1"/>
    <w:rsid w:val="003C48C8"/>
    <w:rsid w:val="003C48FE"/>
    <w:rsid w:val="003C4AC2"/>
    <w:rsid w:val="003C4AE2"/>
    <w:rsid w:val="003C4D61"/>
    <w:rsid w:val="003C4DB4"/>
    <w:rsid w:val="003C4E25"/>
    <w:rsid w:val="003C50C6"/>
    <w:rsid w:val="003C50DA"/>
    <w:rsid w:val="003C5197"/>
    <w:rsid w:val="003C519A"/>
    <w:rsid w:val="003C523B"/>
    <w:rsid w:val="003C52DB"/>
    <w:rsid w:val="003C53A3"/>
    <w:rsid w:val="003C53B1"/>
    <w:rsid w:val="003C53E6"/>
    <w:rsid w:val="003C5433"/>
    <w:rsid w:val="003C5487"/>
    <w:rsid w:val="003C54CC"/>
    <w:rsid w:val="003C5562"/>
    <w:rsid w:val="003C5635"/>
    <w:rsid w:val="003C56B8"/>
    <w:rsid w:val="003C56F0"/>
    <w:rsid w:val="003C5735"/>
    <w:rsid w:val="003C573E"/>
    <w:rsid w:val="003C574D"/>
    <w:rsid w:val="003C5824"/>
    <w:rsid w:val="003C5843"/>
    <w:rsid w:val="003C594A"/>
    <w:rsid w:val="003C5960"/>
    <w:rsid w:val="003C5B24"/>
    <w:rsid w:val="003C5BD7"/>
    <w:rsid w:val="003C5C3B"/>
    <w:rsid w:val="003C5C4D"/>
    <w:rsid w:val="003C5C62"/>
    <w:rsid w:val="003C5D3B"/>
    <w:rsid w:val="003C5D3C"/>
    <w:rsid w:val="003C5DCB"/>
    <w:rsid w:val="003C5DCD"/>
    <w:rsid w:val="003C5E3B"/>
    <w:rsid w:val="003C5E7E"/>
    <w:rsid w:val="003C5FB4"/>
    <w:rsid w:val="003C5FDD"/>
    <w:rsid w:val="003C5FE8"/>
    <w:rsid w:val="003C61F7"/>
    <w:rsid w:val="003C6245"/>
    <w:rsid w:val="003C6302"/>
    <w:rsid w:val="003C63D6"/>
    <w:rsid w:val="003C6400"/>
    <w:rsid w:val="003C6428"/>
    <w:rsid w:val="003C6494"/>
    <w:rsid w:val="003C6506"/>
    <w:rsid w:val="003C6522"/>
    <w:rsid w:val="003C66B7"/>
    <w:rsid w:val="003C66D3"/>
    <w:rsid w:val="003C6712"/>
    <w:rsid w:val="003C6872"/>
    <w:rsid w:val="003C68A3"/>
    <w:rsid w:val="003C68E7"/>
    <w:rsid w:val="003C6A1F"/>
    <w:rsid w:val="003C6A39"/>
    <w:rsid w:val="003C6A58"/>
    <w:rsid w:val="003C6AF0"/>
    <w:rsid w:val="003C6C07"/>
    <w:rsid w:val="003C6C33"/>
    <w:rsid w:val="003C6D15"/>
    <w:rsid w:val="003C6D74"/>
    <w:rsid w:val="003C6E8D"/>
    <w:rsid w:val="003C6EA5"/>
    <w:rsid w:val="003C6EC4"/>
    <w:rsid w:val="003C6EE1"/>
    <w:rsid w:val="003C6EE7"/>
    <w:rsid w:val="003C6EF8"/>
    <w:rsid w:val="003C702B"/>
    <w:rsid w:val="003C7121"/>
    <w:rsid w:val="003C71D0"/>
    <w:rsid w:val="003C7279"/>
    <w:rsid w:val="003C7290"/>
    <w:rsid w:val="003C72F0"/>
    <w:rsid w:val="003C72FC"/>
    <w:rsid w:val="003C7322"/>
    <w:rsid w:val="003C739B"/>
    <w:rsid w:val="003C73CF"/>
    <w:rsid w:val="003C73E1"/>
    <w:rsid w:val="003C744A"/>
    <w:rsid w:val="003C74C4"/>
    <w:rsid w:val="003C7510"/>
    <w:rsid w:val="003C7598"/>
    <w:rsid w:val="003C7690"/>
    <w:rsid w:val="003C769C"/>
    <w:rsid w:val="003C76B2"/>
    <w:rsid w:val="003C7748"/>
    <w:rsid w:val="003C7769"/>
    <w:rsid w:val="003C782E"/>
    <w:rsid w:val="003C79E5"/>
    <w:rsid w:val="003C7A71"/>
    <w:rsid w:val="003C7AAE"/>
    <w:rsid w:val="003C7B4C"/>
    <w:rsid w:val="003C7BA2"/>
    <w:rsid w:val="003C7BFE"/>
    <w:rsid w:val="003C7C5C"/>
    <w:rsid w:val="003C7C92"/>
    <w:rsid w:val="003C7D49"/>
    <w:rsid w:val="003C7D96"/>
    <w:rsid w:val="003C7DBD"/>
    <w:rsid w:val="003C7E3C"/>
    <w:rsid w:val="003C7E84"/>
    <w:rsid w:val="003C7F89"/>
    <w:rsid w:val="003D007D"/>
    <w:rsid w:val="003D00A4"/>
    <w:rsid w:val="003D00C0"/>
    <w:rsid w:val="003D0185"/>
    <w:rsid w:val="003D01EE"/>
    <w:rsid w:val="003D0235"/>
    <w:rsid w:val="003D0253"/>
    <w:rsid w:val="003D02B0"/>
    <w:rsid w:val="003D0319"/>
    <w:rsid w:val="003D0368"/>
    <w:rsid w:val="003D03F2"/>
    <w:rsid w:val="003D04D6"/>
    <w:rsid w:val="003D04F2"/>
    <w:rsid w:val="003D056B"/>
    <w:rsid w:val="003D060E"/>
    <w:rsid w:val="003D0643"/>
    <w:rsid w:val="003D0693"/>
    <w:rsid w:val="003D070A"/>
    <w:rsid w:val="003D0780"/>
    <w:rsid w:val="003D0898"/>
    <w:rsid w:val="003D08C0"/>
    <w:rsid w:val="003D09BD"/>
    <w:rsid w:val="003D0A13"/>
    <w:rsid w:val="003D0A5D"/>
    <w:rsid w:val="003D0BD6"/>
    <w:rsid w:val="003D0C7B"/>
    <w:rsid w:val="003D0D13"/>
    <w:rsid w:val="003D0D75"/>
    <w:rsid w:val="003D0E33"/>
    <w:rsid w:val="003D0E4B"/>
    <w:rsid w:val="003D0E6B"/>
    <w:rsid w:val="003D0ED3"/>
    <w:rsid w:val="003D0EEC"/>
    <w:rsid w:val="003D1159"/>
    <w:rsid w:val="003D11AD"/>
    <w:rsid w:val="003D11DC"/>
    <w:rsid w:val="003D122A"/>
    <w:rsid w:val="003D12F9"/>
    <w:rsid w:val="003D14C4"/>
    <w:rsid w:val="003D14F3"/>
    <w:rsid w:val="003D1537"/>
    <w:rsid w:val="003D15B2"/>
    <w:rsid w:val="003D15E0"/>
    <w:rsid w:val="003D16E2"/>
    <w:rsid w:val="003D1760"/>
    <w:rsid w:val="003D17D2"/>
    <w:rsid w:val="003D17FD"/>
    <w:rsid w:val="003D1880"/>
    <w:rsid w:val="003D1889"/>
    <w:rsid w:val="003D1890"/>
    <w:rsid w:val="003D18D0"/>
    <w:rsid w:val="003D1900"/>
    <w:rsid w:val="003D1973"/>
    <w:rsid w:val="003D198D"/>
    <w:rsid w:val="003D19F1"/>
    <w:rsid w:val="003D1A2A"/>
    <w:rsid w:val="003D1A49"/>
    <w:rsid w:val="003D1A58"/>
    <w:rsid w:val="003D1AC3"/>
    <w:rsid w:val="003D1B98"/>
    <w:rsid w:val="003D1BA7"/>
    <w:rsid w:val="003D1D3E"/>
    <w:rsid w:val="003D1F1E"/>
    <w:rsid w:val="003D1FB3"/>
    <w:rsid w:val="003D1FEE"/>
    <w:rsid w:val="003D1FF0"/>
    <w:rsid w:val="003D2003"/>
    <w:rsid w:val="003D21E8"/>
    <w:rsid w:val="003D222A"/>
    <w:rsid w:val="003D225B"/>
    <w:rsid w:val="003D24EB"/>
    <w:rsid w:val="003D25A7"/>
    <w:rsid w:val="003D2682"/>
    <w:rsid w:val="003D26AF"/>
    <w:rsid w:val="003D2760"/>
    <w:rsid w:val="003D287E"/>
    <w:rsid w:val="003D28D5"/>
    <w:rsid w:val="003D28FC"/>
    <w:rsid w:val="003D298D"/>
    <w:rsid w:val="003D2995"/>
    <w:rsid w:val="003D2A93"/>
    <w:rsid w:val="003D2AB3"/>
    <w:rsid w:val="003D2B15"/>
    <w:rsid w:val="003D2BA1"/>
    <w:rsid w:val="003D2BF2"/>
    <w:rsid w:val="003D2C34"/>
    <w:rsid w:val="003D2CA3"/>
    <w:rsid w:val="003D2D54"/>
    <w:rsid w:val="003D2DAE"/>
    <w:rsid w:val="003D2E2D"/>
    <w:rsid w:val="003D2FEE"/>
    <w:rsid w:val="003D3067"/>
    <w:rsid w:val="003D3076"/>
    <w:rsid w:val="003D308E"/>
    <w:rsid w:val="003D30A6"/>
    <w:rsid w:val="003D30AB"/>
    <w:rsid w:val="003D3136"/>
    <w:rsid w:val="003D318F"/>
    <w:rsid w:val="003D3206"/>
    <w:rsid w:val="003D33E8"/>
    <w:rsid w:val="003D342F"/>
    <w:rsid w:val="003D346E"/>
    <w:rsid w:val="003D34AF"/>
    <w:rsid w:val="003D34C3"/>
    <w:rsid w:val="003D35FF"/>
    <w:rsid w:val="003D36AA"/>
    <w:rsid w:val="003D378B"/>
    <w:rsid w:val="003D379C"/>
    <w:rsid w:val="003D37A6"/>
    <w:rsid w:val="003D37EE"/>
    <w:rsid w:val="003D3871"/>
    <w:rsid w:val="003D3934"/>
    <w:rsid w:val="003D3994"/>
    <w:rsid w:val="003D3ABC"/>
    <w:rsid w:val="003D3AF6"/>
    <w:rsid w:val="003D3BE1"/>
    <w:rsid w:val="003D3C84"/>
    <w:rsid w:val="003D3CB4"/>
    <w:rsid w:val="003D3D13"/>
    <w:rsid w:val="003D3E71"/>
    <w:rsid w:val="003D3FAE"/>
    <w:rsid w:val="003D406F"/>
    <w:rsid w:val="003D4163"/>
    <w:rsid w:val="003D422A"/>
    <w:rsid w:val="003D42F1"/>
    <w:rsid w:val="003D439F"/>
    <w:rsid w:val="003D43EE"/>
    <w:rsid w:val="003D4555"/>
    <w:rsid w:val="003D45C7"/>
    <w:rsid w:val="003D4704"/>
    <w:rsid w:val="003D4789"/>
    <w:rsid w:val="003D47AE"/>
    <w:rsid w:val="003D4841"/>
    <w:rsid w:val="003D4895"/>
    <w:rsid w:val="003D48D4"/>
    <w:rsid w:val="003D496A"/>
    <w:rsid w:val="003D4AC3"/>
    <w:rsid w:val="003D4AF3"/>
    <w:rsid w:val="003D4B26"/>
    <w:rsid w:val="003D4B6C"/>
    <w:rsid w:val="003D4CA9"/>
    <w:rsid w:val="003D4CC3"/>
    <w:rsid w:val="003D4CF7"/>
    <w:rsid w:val="003D4D91"/>
    <w:rsid w:val="003D4E40"/>
    <w:rsid w:val="003D4EB1"/>
    <w:rsid w:val="003D4FE9"/>
    <w:rsid w:val="003D5012"/>
    <w:rsid w:val="003D503F"/>
    <w:rsid w:val="003D50C0"/>
    <w:rsid w:val="003D5129"/>
    <w:rsid w:val="003D5243"/>
    <w:rsid w:val="003D526D"/>
    <w:rsid w:val="003D52A7"/>
    <w:rsid w:val="003D52DD"/>
    <w:rsid w:val="003D52F5"/>
    <w:rsid w:val="003D5361"/>
    <w:rsid w:val="003D53B9"/>
    <w:rsid w:val="003D53E8"/>
    <w:rsid w:val="003D5446"/>
    <w:rsid w:val="003D54EC"/>
    <w:rsid w:val="003D55B1"/>
    <w:rsid w:val="003D562C"/>
    <w:rsid w:val="003D5668"/>
    <w:rsid w:val="003D5670"/>
    <w:rsid w:val="003D569E"/>
    <w:rsid w:val="003D56F7"/>
    <w:rsid w:val="003D576D"/>
    <w:rsid w:val="003D594F"/>
    <w:rsid w:val="003D597A"/>
    <w:rsid w:val="003D59E1"/>
    <w:rsid w:val="003D5A06"/>
    <w:rsid w:val="003D5A9F"/>
    <w:rsid w:val="003D5AE1"/>
    <w:rsid w:val="003D5B18"/>
    <w:rsid w:val="003D5B2C"/>
    <w:rsid w:val="003D5B58"/>
    <w:rsid w:val="003D5B80"/>
    <w:rsid w:val="003D5C0C"/>
    <w:rsid w:val="003D5D1A"/>
    <w:rsid w:val="003D5D2C"/>
    <w:rsid w:val="003D5D7E"/>
    <w:rsid w:val="003D5E36"/>
    <w:rsid w:val="003D5EC8"/>
    <w:rsid w:val="003D5EFE"/>
    <w:rsid w:val="003D5FB9"/>
    <w:rsid w:val="003D6034"/>
    <w:rsid w:val="003D604D"/>
    <w:rsid w:val="003D60AA"/>
    <w:rsid w:val="003D610D"/>
    <w:rsid w:val="003D6389"/>
    <w:rsid w:val="003D6394"/>
    <w:rsid w:val="003D63F3"/>
    <w:rsid w:val="003D64F4"/>
    <w:rsid w:val="003D65CE"/>
    <w:rsid w:val="003D65F5"/>
    <w:rsid w:val="003D66F1"/>
    <w:rsid w:val="003D673D"/>
    <w:rsid w:val="003D674A"/>
    <w:rsid w:val="003D67FF"/>
    <w:rsid w:val="003D68D5"/>
    <w:rsid w:val="003D690C"/>
    <w:rsid w:val="003D6B91"/>
    <w:rsid w:val="003D6C02"/>
    <w:rsid w:val="003D6C6D"/>
    <w:rsid w:val="003D6CB6"/>
    <w:rsid w:val="003D6D2A"/>
    <w:rsid w:val="003D6D37"/>
    <w:rsid w:val="003D6DA2"/>
    <w:rsid w:val="003D6DC6"/>
    <w:rsid w:val="003D6E07"/>
    <w:rsid w:val="003D6E60"/>
    <w:rsid w:val="003D6E7E"/>
    <w:rsid w:val="003D6F04"/>
    <w:rsid w:val="003D70A8"/>
    <w:rsid w:val="003D7167"/>
    <w:rsid w:val="003D72F3"/>
    <w:rsid w:val="003D7327"/>
    <w:rsid w:val="003D7354"/>
    <w:rsid w:val="003D741D"/>
    <w:rsid w:val="003D7508"/>
    <w:rsid w:val="003D7534"/>
    <w:rsid w:val="003D7593"/>
    <w:rsid w:val="003D75B2"/>
    <w:rsid w:val="003D76C4"/>
    <w:rsid w:val="003D76DD"/>
    <w:rsid w:val="003D7768"/>
    <w:rsid w:val="003D77B0"/>
    <w:rsid w:val="003D79AE"/>
    <w:rsid w:val="003D79EB"/>
    <w:rsid w:val="003D7A91"/>
    <w:rsid w:val="003D7BC8"/>
    <w:rsid w:val="003D7C4E"/>
    <w:rsid w:val="003D7CB4"/>
    <w:rsid w:val="003D7D15"/>
    <w:rsid w:val="003D7DCD"/>
    <w:rsid w:val="003D7E61"/>
    <w:rsid w:val="003D7F73"/>
    <w:rsid w:val="003D7F7F"/>
    <w:rsid w:val="003E0015"/>
    <w:rsid w:val="003E006E"/>
    <w:rsid w:val="003E0076"/>
    <w:rsid w:val="003E00C4"/>
    <w:rsid w:val="003E010A"/>
    <w:rsid w:val="003E01B7"/>
    <w:rsid w:val="003E0252"/>
    <w:rsid w:val="003E0262"/>
    <w:rsid w:val="003E032D"/>
    <w:rsid w:val="003E035F"/>
    <w:rsid w:val="003E0363"/>
    <w:rsid w:val="003E0385"/>
    <w:rsid w:val="003E03BE"/>
    <w:rsid w:val="003E0405"/>
    <w:rsid w:val="003E040C"/>
    <w:rsid w:val="003E04F0"/>
    <w:rsid w:val="003E058D"/>
    <w:rsid w:val="003E0626"/>
    <w:rsid w:val="003E0661"/>
    <w:rsid w:val="003E0797"/>
    <w:rsid w:val="003E0879"/>
    <w:rsid w:val="003E08AE"/>
    <w:rsid w:val="003E08CA"/>
    <w:rsid w:val="003E08DD"/>
    <w:rsid w:val="003E097E"/>
    <w:rsid w:val="003E0A3E"/>
    <w:rsid w:val="003E0A85"/>
    <w:rsid w:val="003E0A9C"/>
    <w:rsid w:val="003E0AA3"/>
    <w:rsid w:val="003E0B0C"/>
    <w:rsid w:val="003E0B46"/>
    <w:rsid w:val="003E0B88"/>
    <w:rsid w:val="003E0BD2"/>
    <w:rsid w:val="003E0C41"/>
    <w:rsid w:val="003E0C44"/>
    <w:rsid w:val="003E0CB6"/>
    <w:rsid w:val="003E0D78"/>
    <w:rsid w:val="003E0D90"/>
    <w:rsid w:val="003E0DD8"/>
    <w:rsid w:val="003E0DDC"/>
    <w:rsid w:val="003E0E22"/>
    <w:rsid w:val="003E0F35"/>
    <w:rsid w:val="003E0F7E"/>
    <w:rsid w:val="003E0F96"/>
    <w:rsid w:val="003E11F7"/>
    <w:rsid w:val="003E121F"/>
    <w:rsid w:val="003E127E"/>
    <w:rsid w:val="003E1280"/>
    <w:rsid w:val="003E140A"/>
    <w:rsid w:val="003E148F"/>
    <w:rsid w:val="003E14A2"/>
    <w:rsid w:val="003E156F"/>
    <w:rsid w:val="003E15CC"/>
    <w:rsid w:val="003E15FD"/>
    <w:rsid w:val="003E161B"/>
    <w:rsid w:val="003E16F0"/>
    <w:rsid w:val="003E182A"/>
    <w:rsid w:val="003E1834"/>
    <w:rsid w:val="003E18D7"/>
    <w:rsid w:val="003E194F"/>
    <w:rsid w:val="003E1A14"/>
    <w:rsid w:val="003E1A17"/>
    <w:rsid w:val="003E1AC2"/>
    <w:rsid w:val="003E1AD1"/>
    <w:rsid w:val="003E1B4A"/>
    <w:rsid w:val="003E1BD8"/>
    <w:rsid w:val="003E1BDB"/>
    <w:rsid w:val="003E1C0D"/>
    <w:rsid w:val="003E1D95"/>
    <w:rsid w:val="003E1E39"/>
    <w:rsid w:val="003E2126"/>
    <w:rsid w:val="003E214E"/>
    <w:rsid w:val="003E215D"/>
    <w:rsid w:val="003E219C"/>
    <w:rsid w:val="003E21D9"/>
    <w:rsid w:val="003E228A"/>
    <w:rsid w:val="003E2362"/>
    <w:rsid w:val="003E2438"/>
    <w:rsid w:val="003E2440"/>
    <w:rsid w:val="003E2561"/>
    <w:rsid w:val="003E25CD"/>
    <w:rsid w:val="003E25DD"/>
    <w:rsid w:val="003E263E"/>
    <w:rsid w:val="003E26DF"/>
    <w:rsid w:val="003E2792"/>
    <w:rsid w:val="003E2849"/>
    <w:rsid w:val="003E2994"/>
    <w:rsid w:val="003E2A68"/>
    <w:rsid w:val="003E2A73"/>
    <w:rsid w:val="003E2B31"/>
    <w:rsid w:val="003E2B36"/>
    <w:rsid w:val="003E2B8D"/>
    <w:rsid w:val="003E2DE9"/>
    <w:rsid w:val="003E2DEA"/>
    <w:rsid w:val="003E2E08"/>
    <w:rsid w:val="003E2E7C"/>
    <w:rsid w:val="003E2E88"/>
    <w:rsid w:val="003E2FC9"/>
    <w:rsid w:val="003E2FDD"/>
    <w:rsid w:val="003E3038"/>
    <w:rsid w:val="003E3185"/>
    <w:rsid w:val="003E31F3"/>
    <w:rsid w:val="003E3211"/>
    <w:rsid w:val="003E321C"/>
    <w:rsid w:val="003E335D"/>
    <w:rsid w:val="003E33A9"/>
    <w:rsid w:val="003E33C9"/>
    <w:rsid w:val="003E33E4"/>
    <w:rsid w:val="003E344F"/>
    <w:rsid w:val="003E345F"/>
    <w:rsid w:val="003E346F"/>
    <w:rsid w:val="003E3485"/>
    <w:rsid w:val="003E34DB"/>
    <w:rsid w:val="003E3512"/>
    <w:rsid w:val="003E3545"/>
    <w:rsid w:val="003E372F"/>
    <w:rsid w:val="003E378F"/>
    <w:rsid w:val="003E391A"/>
    <w:rsid w:val="003E394E"/>
    <w:rsid w:val="003E397E"/>
    <w:rsid w:val="003E3992"/>
    <w:rsid w:val="003E39EC"/>
    <w:rsid w:val="003E39FE"/>
    <w:rsid w:val="003E3A01"/>
    <w:rsid w:val="003E3A0F"/>
    <w:rsid w:val="003E3A4E"/>
    <w:rsid w:val="003E3A74"/>
    <w:rsid w:val="003E3A78"/>
    <w:rsid w:val="003E3AEF"/>
    <w:rsid w:val="003E3B28"/>
    <w:rsid w:val="003E3B9D"/>
    <w:rsid w:val="003E3C1A"/>
    <w:rsid w:val="003E3C4C"/>
    <w:rsid w:val="003E3CE1"/>
    <w:rsid w:val="003E3D39"/>
    <w:rsid w:val="003E3D92"/>
    <w:rsid w:val="003E3DFD"/>
    <w:rsid w:val="003E3E58"/>
    <w:rsid w:val="003E3E6E"/>
    <w:rsid w:val="003E3F7C"/>
    <w:rsid w:val="003E3F84"/>
    <w:rsid w:val="003E3F85"/>
    <w:rsid w:val="003E3FC7"/>
    <w:rsid w:val="003E40B2"/>
    <w:rsid w:val="003E4163"/>
    <w:rsid w:val="003E4170"/>
    <w:rsid w:val="003E41A3"/>
    <w:rsid w:val="003E4225"/>
    <w:rsid w:val="003E422B"/>
    <w:rsid w:val="003E423A"/>
    <w:rsid w:val="003E42B3"/>
    <w:rsid w:val="003E43CE"/>
    <w:rsid w:val="003E4483"/>
    <w:rsid w:val="003E44DA"/>
    <w:rsid w:val="003E4503"/>
    <w:rsid w:val="003E45E6"/>
    <w:rsid w:val="003E461B"/>
    <w:rsid w:val="003E4680"/>
    <w:rsid w:val="003E4692"/>
    <w:rsid w:val="003E4702"/>
    <w:rsid w:val="003E4713"/>
    <w:rsid w:val="003E4733"/>
    <w:rsid w:val="003E47CA"/>
    <w:rsid w:val="003E49AF"/>
    <w:rsid w:val="003E49E6"/>
    <w:rsid w:val="003E4A0B"/>
    <w:rsid w:val="003E4AE0"/>
    <w:rsid w:val="003E4B26"/>
    <w:rsid w:val="003E4B8A"/>
    <w:rsid w:val="003E4BC1"/>
    <w:rsid w:val="003E4C41"/>
    <w:rsid w:val="003E4C5B"/>
    <w:rsid w:val="003E4C83"/>
    <w:rsid w:val="003E4C8E"/>
    <w:rsid w:val="003E4D4B"/>
    <w:rsid w:val="003E4DEC"/>
    <w:rsid w:val="003E4E8B"/>
    <w:rsid w:val="003E4E9F"/>
    <w:rsid w:val="003E4EE4"/>
    <w:rsid w:val="003E4F23"/>
    <w:rsid w:val="003E5071"/>
    <w:rsid w:val="003E523E"/>
    <w:rsid w:val="003E52B1"/>
    <w:rsid w:val="003E52D0"/>
    <w:rsid w:val="003E534D"/>
    <w:rsid w:val="003E5357"/>
    <w:rsid w:val="003E536D"/>
    <w:rsid w:val="003E53D4"/>
    <w:rsid w:val="003E5468"/>
    <w:rsid w:val="003E5560"/>
    <w:rsid w:val="003E5574"/>
    <w:rsid w:val="003E55B2"/>
    <w:rsid w:val="003E55C4"/>
    <w:rsid w:val="003E55CD"/>
    <w:rsid w:val="003E56B9"/>
    <w:rsid w:val="003E56C4"/>
    <w:rsid w:val="003E5711"/>
    <w:rsid w:val="003E575D"/>
    <w:rsid w:val="003E585E"/>
    <w:rsid w:val="003E58B2"/>
    <w:rsid w:val="003E58DE"/>
    <w:rsid w:val="003E58F0"/>
    <w:rsid w:val="003E5969"/>
    <w:rsid w:val="003E5971"/>
    <w:rsid w:val="003E5B76"/>
    <w:rsid w:val="003E5BFC"/>
    <w:rsid w:val="003E5C03"/>
    <w:rsid w:val="003E5C04"/>
    <w:rsid w:val="003E5C7B"/>
    <w:rsid w:val="003E5D80"/>
    <w:rsid w:val="003E5E84"/>
    <w:rsid w:val="003E5ED6"/>
    <w:rsid w:val="003E5EE5"/>
    <w:rsid w:val="003E5F62"/>
    <w:rsid w:val="003E5FFA"/>
    <w:rsid w:val="003E6089"/>
    <w:rsid w:val="003E610F"/>
    <w:rsid w:val="003E6164"/>
    <w:rsid w:val="003E621E"/>
    <w:rsid w:val="003E623C"/>
    <w:rsid w:val="003E6245"/>
    <w:rsid w:val="003E624E"/>
    <w:rsid w:val="003E625F"/>
    <w:rsid w:val="003E6405"/>
    <w:rsid w:val="003E6492"/>
    <w:rsid w:val="003E64BB"/>
    <w:rsid w:val="003E64EB"/>
    <w:rsid w:val="003E6567"/>
    <w:rsid w:val="003E6584"/>
    <w:rsid w:val="003E65B2"/>
    <w:rsid w:val="003E65C8"/>
    <w:rsid w:val="003E6609"/>
    <w:rsid w:val="003E6638"/>
    <w:rsid w:val="003E6700"/>
    <w:rsid w:val="003E673A"/>
    <w:rsid w:val="003E67B5"/>
    <w:rsid w:val="003E67C2"/>
    <w:rsid w:val="003E67C9"/>
    <w:rsid w:val="003E68FC"/>
    <w:rsid w:val="003E6A23"/>
    <w:rsid w:val="003E6B7A"/>
    <w:rsid w:val="003E6B7F"/>
    <w:rsid w:val="003E6C21"/>
    <w:rsid w:val="003E6CAD"/>
    <w:rsid w:val="003E6D31"/>
    <w:rsid w:val="003E6D71"/>
    <w:rsid w:val="003E6DC2"/>
    <w:rsid w:val="003E6E7D"/>
    <w:rsid w:val="003E6EDF"/>
    <w:rsid w:val="003E6F00"/>
    <w:rsid w:val="003E6FC1"/>
    <w:rsid w:val="003E6FC6"/>
    <w:rsid w:val="003E6FF0"/>
    <w:rsid w:val="003E7015"/>
    <w:rsid w:val="003E70A4"/>
    <w:rsid w:val="003E7162"/>
    <w:rsid w:val="003E7217"/>
    <w:rsid w:val="003E736B"/>
    <w:rsid w:val="003E73F7"/>
    <w:rsid w:val="003E7439"/>
    <w:rsid w:val="003E7460"/>
    <w:rsid w:val="003E7528"/>
    <w:rsid w:val="003E7589"/>
    <w:rsid w:val="003E75CD"/>
    <w:rsid w:val="003E76B9"/>
    <w:rsid w:val="003E771E"/>
    <w:rsid w:val="003E77B5"/>
    <w:rsid w:val="003E77E6"/>
    <w:rsid w:val="003E7809"/>
    <w:rsid w:val="003E7832"/>
    <w:rsid w:val="003E783D"/>
    <w:rsid w:val="003E7873"/>
    <w:rsid w:val="003E7874"/>
    <w:rsid w:val="003E795F"/>
    <w:rsid w:val="003E7979"/>
    <w:rsid w:val="003E79DA"/>
    <w:rsid w:val="003E7A1C"/>
    <w:rsid w:val="003E7B24"/>
    <w:rsid w:val="003E7B47"/>
    <w:rsid w:val="003E7B53"/>
    <w:rsid w:val="003E7B68"/>
    <w:rsid w:val="003E7B8E"/>
    <w:rsid w:val="003E7BE6"/>
    <w:rsid w:val="003E7BEF"/>
    <w:rsid w:val="003E7C33"/>
    <w:rsid w:val="003E7C46"/>
    <w:rsid w:val="003E7D36"/>
    <w:rsid w:val="003E7D3F"/>
    <w:rsid w:val="003E7DB3"/>
    <w:rsid w:val="003E7E3D"/>
    <w:rsid w:val="003E7EDA"/>
    <w:rsid w:val="003E7F59"/>
    <w:rsid w:val="003F0058"/>
    <w:rsid w:val="003F0085"/>
    <w:rsid w:val="003F0087"/>
    <w:rsid w:val="003F0090"/>
    <w:rsid w:val="003F00E6"/>
    <w:rsid w:val="003F00EB"/>
    <w:rsid w:val="003F011F"/>
    <w:rsid w:val="003F0164"/>
    <w:rsid w:val="003F016D"/>
    <w:rsid w:val="003F019A"/>
    <w:rsid w:val="003F02D4"/>
    <w:rsid w:val="003F0409"/>
    <w:rsid w:val="003F0421"/>
    <w:rsid w:val="003F0433"/>
    <w:rsid w:val="003F059C"/>
    <w:rsid w:val="003F0647"/>
    <w:rsid w:val="003F06DE"/>
    <w:rsid w:val="003F06F6"/>
    <w:rsid w:val="003F0874"/>
    <w:rsid w:val="003F08BC"/>
    <w:rsid w:val="003F0A0B"/>
    <w:rsid w:val="003F0B1D"/>
    <w:rsid w:val="003F0B91"/>
    <w:rsid w:val="003F0BB2"/>
    <w:rsid w:val="003F0BD7"/>
    <w:rsid w:val="003F0BEC"/>
    <w:rsid w:val="003F0C80"/>
    <w:rsid w:val="003F0D51"/>
    <w:rsid w:val="003F0ED8"/>
    <w:rsid w:val="003F0F22"/>
    <w:rsid w:val="003F0F52"/>
    <w:rsid w:val="003F0F55"/>
    <w:rsid w:val="003F0FA9"/>
    <w:rsid w:val="003F1049"/>
    <w:rsid w:val="003F10D4"/>
    <w:rsid w:val="003F1103"/>
    <w:rsid w:val="003F1124"/>
    <w:rsid w:val="003F113A"/>
    <w:rsid w:val="003F1190"/>
    <w:rsid w:val="003F11AA"/>
    <w:rsid w:val="003F12A3"/>
    <w:rsid w:val="003F1329"/>
    <w:rsid w:val="003F136B"/>
    <w:rsid w:val="003F142D"/>
    <w:rsid w:val="003F1610"/>
    <w:rsid w:val="003F161D"/>
    <w:rsid w:val="003F1628"/>
    <w:rsid w:val="003F165D"/>
    <w:rsid w:val="003F1668"/>
    <w:rsid w:val="003F16BA"/>
    <w:rsid w:val="003F16CC"/>
    <w:rsid w:val="003F1764"/>
    <w:rsid w:val="003F17C5"/>
    <w:rsid w:val="003F18B0"/>
    <w:rsid w:val="003F1A28"/>
    <w:rsid w:val="003F1AFA"/>
    <w:rsid w:val="003F1B5C"/>
    <w:rsid w:val="003F1BE5"/>
    <w:rsid w:val="003F1BE7"/>
    <w:rsid w:val="003F1C3F"/>
    <w:rsid w:val="003F1CAE"/>
    <w:rsid w:val="003F1DDA"/>
    <w:rsid w:val="003F1DE9"/>
    <w:rsid w:val="003F1E96"/>
    <w:rsid w:val="003F1FAE"/>
    <w:rsid w:val="003F1FB8"/>
    <w:rsid w:val="003F203B"/>
    <w:rsid w:val="003F2049"/>
    <w:rsid w:val="003F213C"/>
    <w:rsid w:val="003F2220"/>
    <w:rsid w:val="003F2228"/>
    <w:rsid w:val="003F22C3"/>
    <w:rsid w:val="003F23A3"/>
    <w:rsid w:val="003F23D8"/>
    <w:rsid w:val="003F2422"/>
    <w:rsid w:val="003F2651"/>
    <w:rsid w:val="003F26B2"/>
    <w:rsid w:val="003F2700"/>
    <w:rsid w:val="003F2776"/>
    <w:rsid w:val="003F279A"/>
    <w:rsid w:val="003F27D2"/>
    <w:rsid w:val="003F27DA"/>
    <w:rsid w:val="003F2876"/>
    <w:rsid w:val="003F29C6"/>
    <w:rsid w:val="003F2B5A"/>
    <w:rsid w:val="003F2D42"/>
    <w:rsid w:val="003F2D77"/>
    <w:rsid w:val="003F30B4"/>
    <w:rsid w:val="003F30B8"/>
    <w:rsid w:val="003F30E2"/>
    <w:rsid w:val="003F310D"/>
    <w:rsid w:val="003F3189"/>
    <w:rsid w:val="003F3196"/>
    <w:rsid w:val="003F31DE"/>
    <w:rsid w:val="003F31EA"/>
    <w:rsid w:val="003F323F"/>
    <w:rsid w:val="003F32A1"/>
    <w:rsid w:val="003F33AC"/>
    <w:rsid w:val="003F359D"/>
    <w:rsid w:val="003F35DF"/>
    <w:rsid w:val="003F36BC"/>
    <w:rsid w:val="003F379C"/>
    <w:rsid w:val="003F389C"/>
    <w:rsid w:val="003F38A0"/>
    <w:rsid w:val="003F38CB"/>
    <w:rsid w:val="003F393D"/>
    <w:rsid w:val="003F3B65"/>
    <w:rsid w:val="003F3D0A"/>
    <w:rsid w:val="003F3D59"/>
    <w:rsid w:val="003F3E81"/>
    <w:rsid w:val="003F3F2F"/>
    <w:rsid w:val="003F3FA7"/>
    <w:rsid w:val="003F407C"/>
    <w:rsid w:val="003F412E"/>
    <w:rsid w:val="003F415E"/>
    <w:rsid w:val="003F42A2"/>
    <w:rsid w:val="003F4446"/>
    <w:rsid w:val="003F45AA"/>
    <w:rsid w:val="003F461D"/>
    <w:rsid w:val="003F461E"/>
    <w:rsid w:val="003F465B"/>
    <w:rsid w:val="003F4794"/>
    <w:rsid w:val="003F47BB"/>
    <w:rsid w:val="003F488C"/>
    <w:rsid w:val="003F48C5"/>
    <w:rsid w:val="003F4949"/>
    <w:rsid w:val="003F498B"/>
    <w:rsid w:val="003F49B1"/>
    <w:rsid w:val="003F49DB"/>
    <w:rsid w:val="003F4A95"/>
    <w:rsid w:val="003F4B33"/>
    <w:rsid w:val="003F4B42"/>
    <w:rsid w:val="003F4B69"/>
    <w:rsid w:val="003F4BA4"/>
    <w:rsid w:val="003F4BCE"/>
    <w:rsid w:val="003F4BDE"/>
    <w:rsid w:val="003F4BFE"/>
    <w:rsid w:val="003F4C2E"/>
    <w:rsid w:val="003F4CC4"/>
    <w:rsid w:val="003F4D08"/>
    <w:rsid w:val="003F4D46"/>
    <w:rsid w:val="003F4D7A"/>
    <w:rsid w:val="003F4DB0"/>
    <w:rsid w:val="003F4DB6"/>
    <w:rsid w:val="003F4DBF"/>
    <w:rsid w:val="003F4E40"/>
    <w:rsid w:val="003F4E57"/>
    <w:rsid w:val="003F4EAE"/>
    <w:rsid w:val="003F4EDD"/>
    <w:rsid w:val="003F4F2C"/>
    <w:rsid w:val="003F4FE8"/>
    <w:rsid w:val="003F5071"/>
    <w:rsid w:val="003F50AA"/>
    <w:rsid w:val="003F50C5"/>
    <w:rsid w:val="003F50FB"/>
    <w:rsid w:val="003F5101"/>
    <w:rsid w:val="003F5129"/>
    <w:rsid w:val="003F519A"/>
    <w:rsid w:val="003F51A3"/>
    <w:rsid w:val="003F5248"/>
    <w:rsid w:val="003F52A2"/>
    <w:rsid w:val="003F52C7"/>
    <w:rsid w:val="003F52E5"/>
    <w:rsid w:val="003F538A"/>
    <w:rsid w:val="003F54B7"/>
    <w:rsid w:val="003F54B9"/>
    <w:rsid w:val="003F5641"/>
    <w:rsid w:val="003F5676"/>
    <w:rsid w:val="003F5698"/>
    <w:rsid w:val="003F56AE"/>
    <w:rsid w:val="003F571A"/>
    <w:rsid w:val="003F5763"/>
    <w:rsid w:val="003F5853"/>
    <w:rsid w:val="003F58E1"/>
    <w:rsid w:val="003F5955"/>
    <w:rsid w:val="003F5999"/>
    <w:rsid w:val="003F59AA"/>
    <w:rsid w:val="003F59B5"/>
    <w:rsid w:val="003F59F5"/>
    <w:rsid w:val="003F5BE0"/>
    <w:rsid w:val="003F5C22"/>
    <w:rsid w:val="003F5C92"/>
    <w:rsid w:val="003F5CFB"/>
    <w:rsid w:val="003F5D88"/>
    <w:rsid w:val="003F5DA5"/>
    <w:rsid w:val="003F5DCE"/>
    <w:rsid w:val="003F5EA3"/>
    <w:rsid w:val="003F5ED6"/>
    <w:rsid w:val="003F5EDE"/>
    <w:rsid w:val="003F5EF0"/>
    <w:rsid w:val="003F5F24"/>
    <w:rsid w:val="003F5F2E"/>
    <w:rsid w:val="003F5F3D"/>
    <w:rsid w:val="003F5F43"/>
    <w:rsid w:val="003F5FA8"/>
    <w:rsid w:val="003F5FB3"/>
    <w:rsid w:val="003F5FCD"/>
    <w:rsid w:val="003F600F"/>
    <w:rsid w:val="003F61AB"/>
    <w:rsid w:val="003F62E0"/>
    <w:rsid w:val="003F6430"/>
    <w:rsid w:val="003F6469"/>
    <w:rsid w:val="003F6512"/>
    <w:rsid w:val="003F6574"/>
    <w:rsid w:val="003F658B"/>
    <w:rsid w:val="003F660B"/>
    <w:rsid w:val="003F6682"/>
    <w:rsid w:val="003F66CB"/>
    <w:rsid w:val="003F6880"/>
    <w:rsid w:val="003F68FC"/>
    <w:rsid w:val="003F6903"/>
    <w:rsid w:val="003F6980"/>
    <w:rsid w:val="003F6B1B"/>
    <w:rsid w:val="003F6BEE"/>
    <w:rsid w:val="003F6CAB"/>
    <w:rsid w:val="003F6E0B"/>
    <w:rsid w:val="003F6E38"/>
    <w:rsid w:val="003F6F20"/>
    <w:rsid w:val="003F6F79"/>
    <w:rsid w:val="003F6FC0"/>
    <w:rsid w:val="003F6FE0"/>
    <w:rsid w:val="003F7065"/>
    <w:rsid w:val="003F711B"/>
    <w:rsid w:val="003F7120"/>
    <w:rsid w:val="003F7195"/>
    <w:rsid w:val="003F7240"/>
    <w:rsid w:val="003F729C"/>
    <w:rsid w:val="003F72F4"/>
    <w:rsid w:val="003F731F"/>
    <w:rsid w:val="003F7382"/>
    <w:rsid w:val="003F7539"/>
    <w:rsid w:val="003F75E1"/>
    <w:rsid w:val="003F765D"/>
    <w:rsid w:val="003F7672"/>
    <w:rsid w:val="003F76A7"/>
    <w:rsid w:val="003F780E"/>
    <w:rsid w:val="003F78AA"/>
    <w:rsid w:val="003F79DC"/>
    <w:rsid w:val="003F7A1A"/>
    <w:rsid w:val="003F7A78"/>
    <w:rsid w:val="003F7B09"/>
    <w:rsid w:val="003F7B8D"/>
    <w:rsid w:val="003F7C39"/>
    <w:rsid w:val="003F7CDF"/>
    <w:rsid w:val="003F7CF4"/>
    <w:rsid w:val="003F7E98"/>
    <w:rsid w:val="003F7F12"/>
    <w:rsid w:val="004000F3"/>
    <w:rsid w:val="004001BC"/>
    <w:rsid w:val="0040022D"/>
    <w:rsid w:val="00400241"/>
    <w:rsid w:val="00400272"/>
    <w:rsid w:val="004003F4"/>
    <w:rsid w:val="0040058E"/>
    <w:rsid w:val="004005AD"/>
    <w:rsid w:val="004005CB"/>
    <w:rsid w:val="00400693"/>
    <w:rsid w:val="004006F6"/>
    <w:rsid w:val="00400779"/>
    <w:rsid w:val="00400837"/>
    <w:rsid w:val="0040085C"/>
    <w:rsid w:val="0040088F"/>
    <w:rsid w:val="004008E3"/>
    <w:rsid w:val="004008F3"/>
    <w:rsid w:val="00400927"/>
    <w:rsid w:val="004009D9"/>
    <w:rsid w:val="00400AFA"/>
    <w:rsid w:val="00400AFB"/>
    <w:rsid w:val="00400B1B"/>
    <w:rsid w:val="00400B2B"/>
    <w:rsid w:val="00400C22"/>
    <w:rsid w:val="00400CC6"/>
    <w:rsid w:val="00400CDD"/>
    <w:rsid w:val="00400CE4"/>
    <w:rsid w:val="00400CEB"/>
    <w:rsid w:val="00400D8C"/>
    <w:rsid w:val="00400DB7"/>
    <w:rsid w:val="00400DC4"/>
    <w:rsid w:val="00400DE9"/>
    <w:rsid w:val="00400DF1"/>
    <w:rsid w:val="00400EAB"/>
    <w:rsid w:val="00401076"/>
    <w:rsid w:val="004010EA"/>
    <w:rsid w:val="0040111D"/>
    <w:rsid w:val="0040115E"/>
    <w:rsid w:val="00401175"/>
    <w:rsid w:val="00401199"/>
    <w:rsid w:val="00401216"/>
    <w:rsid w:val="0040124D"/>
    <w:rsid w:val="0040126E"/>
    <w:rsid w:val="00401284"/>
    <w:rsid w:val="004012CB"/>
    <w:rsid w:val="00401321"/>
    <w:rsid w:val="00401470"/>
    <w:rsid w:val="00401479"/>
    <w:rsid w:val="0040149B"/>
    <w:rsid w:val="00401532"/>
    <w:rsid w:val="00401577"/>
    <w:rsid w:val="00401604"/>
    <w:rsid w:val="0040160C"/>
    <w:rsid w:val="00401636"/>
    <w:rsid w:val="0040169A"/>
    <w:rsid w:val="004016A4"/>
    <w:rsid w:val="004016E2"/>
    <w:rsid w:val="00401712"/>
    <w:rsid w:val="00401773"/>
    <w:rsid w:val="00401893"/>
    <w:rsid w:val="0040192C"/>
    <w:rsid w:val="00401934"/>
    <w:rsid w:val="00401A2E"/>
    <w:rsid w:val="00401AC9"/>
    <w:rsid w:val="00401AD6"/>
    <w:rsid w:val="00401B4B"/>
    <w:rsid w:val="00401BA3"/>
    <w:rsid w:val="00401BA6"/>
    <w:rsid w:val="00401C14"/>
    <w:rsid w:val="00401C3A"/>
    <w:rsid w:val="00401CA4"/>
    <w:rsid w:val="00401D04"/>
    <w:rsid w:val="00401EE4"/>
    <w:rsid w:val="00401F08"/>
    <w:rsid w:val="00401F1C"/>
    <w:rsid w:val="00401F23"/>
    <w:rsid w:val="00401F6D"/>
    <w:rsid w:val="00401F74"/>
    <w:rsid w:val="00401F8B"/>
    <w:rsid w:val="00401FBD"/>
    <w:rsid w:val="00401FD8"/>
    <w:rsid w:val="00401FE6"/>
    <w:rsid w:val="00402090"/>
    <w:rsid w:val="0040225B"/>
    <w:rsid w:val="00402286"/>
    <w:rsid w:val="004022C2"/>
    <w:rsid w:val="004022DE"/>
    <w:rsid w:val="004023C9"/>
    <w:rsid w:val="004023EA"/>
    <w:rsid w:val="004024A7"/>
    <w:rsid w:val="004025BF"/>
    <w:rsid w:val="00402649"/>
    <w:rsid w:val="0040268E"/>
    <w:rsid w:val="00402694"/>
    <w:rsid w:val="00402811"/>
    <w:rsid w:val="00402839"/>
    <w:rsid w:val="004028F1"/>
    <w:rsid w:val="0040295F"/>
    <w:rsid w:val="0040297B"/>
    <w:rsid w:val="00402A62"/>
    <w:rsid w:val="00402AA4"/>
    <w:rsid w:val="00402B29"/>
    <w:rsid w:val="00402C53"/>
    <w:rsid w:val="00402C8B"/>
    <w:rsid w:val="00402CD7"/>
    <w:rsid w:val="00402E68"/>
    <w:rsid w:val="00402EBB"/>
    <w:rsid w:val="00402F47"/>
    <w:rsid w:val="00402FA2"/>
    <w:rsid w:val="00402FAA"/>
    <w:rsid w:val="0040304B"/>
    <w:rsid w:val="004030F6"/>
    <w:rsid w:val="0040315F"/>
    <w:rsid w:val="00403224"/>
    <w:rsid w:val="00403231"/>
    <w:rsid w:val="00403258"/>
    <w:rsid w:val="004032BC"/>
    <w:rsid w:val="00403379"/>
    <w:rsid w:val="004033A2"/>
    <w:rsid w:val="004033F3"/>
    <w:rsid w:val="0040342C"/>
    <w:rsid w:val="004034C1"/>
    <w:rsid w:val="004034F6"/>
    <w:rsid w:val="0040357F"/>
    <w:rsid w:val="00403598"/>
    <w:rsid w:val="004035AE"/>
    <w:rsid w:val="0040373D"/>
    <w:rsid w:val="00403752"/>
    <w:rsid w:val="00403763"/>
    <w:rsid w:val="004037AF"/>
    <w:rsid w:val="004037C0"/>
    <w:rsid w:val="004038AD"/>
    <w:rsid w:val="0040391C"/>
    <w:rsid w:val="004039A3"/>
    <w:rsid w:val="00403A41"/>
    <w:rsid w:val="00403A4F"/>
    <w:rsid w:val="00403AAD"/>
    <w:rsid w:val="00403AFE"/>
    <w:rsid w:val="00403BA5"/>
    <w:rsid w:val="00403BDC"/>
    <w:rsid w:val="00403CBA"/>
    <w:rsid w:val="00403D44"/>
    <w:rsid w:val="00403D55"/>
    <w:rsid w:val="00403DBA"/>
    <w:rsid w:val="00403E63"/>
    <w:rsid w:val="00404055"/>
    <w:rsid w:val="00404099"/>
    <w:rsid w:val="004040AA"/>
    <w:rsid w:val="0040413E"/>
    <w:rsid w:val="004041C4"/>
    <w:rsid w:val="00404204"/>
    <w:rsid w:val="004042E4"/>
    <w:rsid w:val="00404406"/>
    <w:rsid w:val="00404520"/>
    <w:rsid w:val="0040455C"/>
    <w:rsid w:val="004045AE"/>
    <w:rsid w:val="00404623"/>
    <w:rsid w:val="00404679"/>
    <w:rsid w:val="004046B2"/>
    <w:rsid w:val="00404765"/>
    <w:rsid w:val="00404793"/>
    <w:rsid w:val="0040484E"/>
    <w:rsid w:val="004048E2"/>
    <w:rsid w:val="0040496B"/>
    <w:rsid w:val="00404A1C"/>
    <w:rsid w:val="00404A4B"/>
    <w:rsid w:val="00404AF7"/>
    <w:rsid w:val="00404B0D"/>
    <w:rsid w:val="00404B14"/>
    <w:rsid w:val="00404B34"/>
    <w:rsid w:val="00404BA3"/>
    <w:rsid w:val="00404C51"/>
    <w:rsid w:val="00404CF9"/>
    <w:rsid w:val="00404D10"/>
    <w:rsid w:val="00404D34"/>
    <w:rsid w:val="00404DD7"/>
    <w:rsid w:val="00404E2C"/>
    <w:rsid w:val="00404EEF"/>
    <w:rsid w:val="00404FA4"/>
    <w:rsid w:val="00404FE3"/>
    <w:rsid w:val="00405128"/>
    <w:rsid w:val="0040515E"/>
    <w:rsid w:val="004051A1"/>
    <w:rsid w:val="004052AA"/>
    <w:rsid w:val="004052E0"/>
    <w:rsid w:val="00405344"/>
    <w:rsid w:val="004054E7"/>
    <w:rsid w:val="00405549"/>
    <w:rsid w:val="004055A8"/>
    <w:rsid w:val="00405650"/>
    <w:rsid w:val="004056A6"/>
    <w:rsid w:val="00405883"/>
    <w:rsid w:val="0040589F"/>
    <w:rsid w:val="004058C6"/>
    <w:rsid w:val="004059D8"/>
    <w:rsid w:val="00405A80"/>
    <w:rsid w:val="00405B41"/>
    <w:rsid w:val="00405B92"/>
    <w:rsid w:val="00405C41"/>
    <w:rsid w:val="00405CD6"/>
    <w:rsid w:val="00405DC1"/>
    <w:rsid w:val="00405DCA"/>
    <w:rsid w:val="00405ED5"/>
    <w:rsid w:val="00405F3E"/>
    <w:rsid w:val="00405FA5"/>
    <w:rsid w:val="00406055"/>
    <w:rsid w:val="00406091"/>
    <w:rsid w:val="004060B3"/>
    <w:rsid w:val="004060F1"/>
    <w:rsid w:val="0040611D"/>
    <w:rsid w:val="00406165"/>
    <w:rsid w:val="0040628A"/>
    <w:rsid w:val="00406479"/>
    <w:rsid w:val="00406545"/>
    <w:rsid w:val="0040654B"/>
    <w:rsid w:val="00406563"/>
    <w:rsid w:val="004065CC"/>
    <w:rsid w:val="00406606"/>
    <w:rsid w:val="0040664A"/>
    <w:rsid w:val="004066F6"/>
    <w:rsid w:val="004066FA"/>
    <w:rsid w:val="00406727"/>
    <w:rsid w:val="0040674C"/>
    <w:rsid w:val="00406794"/>
    <w:rsid w:val="00406801"/>
    <w:rsid w:val="0040680A"/>
    <w:rsid w:val="004069A9"/>
    <w:rsid w:val="004069ED"/>
    <w:rsid w:val="00406A2B"/>
    <w:rsid w:val="00406A75"/>
    <w:rsid w:val="00406AE4"/>
    <w:rsid w:val="00406B3C"/>
    <w:rsid w:val="00406BD0"/>
    <w:rsid w:val="00406BEA"/>
    <w:rsid w:val="00406C4B"/>
    <w:rsid w:val="00406C4F"/>
    <w:rsid w:val="00406DE0"/>
    <w:rsid w:val="00406DEA"/>
    <w:rsid w:val="00406E55"/>
    <w:rsid w:val="00406EDC"/>
    <w:rsid w:val="00406EF6"/>
    <w:rsid w:val="0040713C"/>
    <w:rsid w:val="00407161"/>
    <w:rsid w:val="00407195"/>
    <w:rsid w:val="00407242"/>
    <w:rsid w:val="00407262"/>
    <w:rsid w:val="004072E2"/>
    <w:rsid w:val="00407302"/>
    <w:rsid w:val="00407304"/>
    <w:rsid w:val="0040736F"/>
    <w:rsid w:val="00407548"/>
    <w:rsid w:val="004075AE"/>
    <w:rsid w:val="00407644"/>
    <w:rsid w:val="00407694"/>
    <w:rsid w:val="004076B7"/>
    <w:rsid w:val="004076EB"/>
    <w:rsid w:val="004077B9"/>
    <w:rsid w:val="004077C6"/>
    <w:rsid w:val="004078F0"/>
    <w:rsid w:val="00407960"/>
    <w:rsid w:val="004079B6"/>
    <w:rsid w:val="004079F6"/>
    <w:rsid w:val="00407ACF"/>
    <w:rsid w:val="00407B3D"/>
    <w:rsid w:val="00407BD9"/>
    <w:rsid w:val="00407BEF"/>
    <w:rsid w:val="00407BFA"/>
    <w:rsid w:val="00407CF2"/>
    <w:rsid w:val="00407E17"/>
    <w:rsid w:val="00407E7E"/>
    <w:rsid w:val="00407FD0"/>
    <w:rsid w:val="00407FD4"/>
    <w:rsid w:val="004100B9"/>
    <w:rsid w:val="00410172"/>
    <w:rsid w:val="004101A6"/>
    <w:rsid w:val="004101B1"/>
    <w:rsid w:val="004101E2"/>
    <w:rsid w:val="00410266"/>
    <w:rsid w:val="00410269"/>
    <w:rsid w:val="00410313"/>
    <w:rsid w:val="0041033D"/>
    <w:rsid w:val="00410367"/>
    <w:rsid w:val="00410387"/>
    <w:rsid w:val="004103FA"/>
    <w:rsid w:val="0041053F"/>
    <w:rsid w:val="00410589"/>
    <w:rsid w:val="004105F7"/>
    <w:rsid w:val="0041061E"/>
    <w:rsid w:val="0041069F"/>
    <w:rsid w:val="00410776"/>
    <w:rsid w:val="00410800"/>
    <w:rsid w:val="004108B2"/>
    <w:rsid w:val="00410984"/>
    <w:rsid w:val="0041099D"/>
    <w:rsid w:val="00410D76"/>
    <w:rsid w:val="00410D7B"/>
    <w:rsid w:val="00410E25"/>
    <w:rsid w:val="00410E44"/>
    <w:rsid w:val="00410EE7"/>
    <w:rsid w:val="00410EEC"/>
    <w:rsid w:val="00410F57"/>
    <w:rsid w:val="00410F80"/>
    <w:rsid w:val="00411053"/>
    <w:rsid w:val="004110C7"/>
    <w:rsid w:val="004111C8"/>
    <w:rsid w:val="004112FE"/>
    <w:rsid w:val="004114C1"/>
    <w:rsid w:val="00411553"/>
    <w:rsid w:val="004115A0"/>
    <w:rsid w:val="004115A3"/>
    <w:rsid w:val="004115BA"/>
    <w:rsid w:val="004115F4"/>
    <w:rsid w:val="00411675"/>
    <w:rsid w:val="004116C3"/>
    <w:rsid w:val="00411760"/>
    <w:rsid w:val="004117A3"/>
    <w:rsid w:val="00411823"/>
    <w:rsid w:val="00411872"/>
    <w:rsid w:val="0041187E"/>
    <w:rsid w:val="00411AC8"/>
    <w:rsid w:val="00411ACE"/>
    <w:rsid w:val="00411B1E"/>
    <w:rsid w:val="00411B42"/>
    <w:rsid w:val="00411B48"/>
    <w:rsid w:val="00411B90"/>
    <w:rsid w:val="00411C52"/>
    <w:rsid w:val="00411CA1"/>
    <w:rsid w:val="00411D73"/>
    <w:rsid w:val="00411DC9"/>
    <w:rsid w:val="00411E28"/>
    <w:rsid w:val="00411E38"/>
    <w:rsid w:val="00411E49"/>
    <w:rsid w:val="00411E57"/>
    <w:rsid w:val="00411E8D"/>
    <w:rsid w:val="00411F94"/>
    <w:rsid w:val="00411FFE"/>
    <w:rsid w:val="0041210D"/>
    <w:rsid w:val="00412119"/>
    <w:rsid w:val="0041215B"/>
    <w:rsid w:val="00412166"/>
    <w:rsid w:val="00412171"/>
    <w:rsid w:val="00412188"/>
    <w:rsid w:val="0041219E"/>
    <w:rsid w:val="004121DE"/>
    <w:rsid w:val="004121E3"/>
    <w:rsid w:val="004122F6"/>
    <w:rsid w:val="00412314"/>
    <w:rsid w:val="004123CE"/>
    <w:rsid w:val="00412476"/>
    <w:rsid w:val="00412593"/>
    <w:rsid w:val="004125BD"/>
    <w:rsid w:val="004125CF"/>
    <w:rsid w:val="0041276F"/>
    <w:rsid w:val="004127CB"/>
    <w:rsid w:val="0041288C"/>
    <w:rsid w:val="00412953"/>
    <w:rsid w:val="00412982"/>
    <w:rsid w:val="00412983"/>
    <w:rsid w:val="00412988"/>
    <w:rsid w:val="00412AAF"/>
    <w:rsid w:val="00412AE7"/>
    <w:rsid w:val="00412B13"/>
    <w:rsid w:val="00412B4D"/>
    <w:rsid w:val="00412BC5"/>
    <w:rsid w:val="00412BDC"/>
    <w:rsid w:val="00412CA8"/>
    <w:rsid w:val="00412CBA"/>
    <w:rsid w:val="00412CC8"/>
    <w:rsid w:val="00412D11"/>
    <w:rsid w:val="00412D2F"/>
    <w:rsid w:val="00412D3E"/>
    <w:rsid w:val="00412D69"/>
    <w:rsid w:val="00412D74"/>
    <w:rsid w:val="00412DA6"/>
    <w:rsid w:val="00412DC6"/>
    <w:rsid w:val="00412EE0"/>
    <w:rsid w:val="00412FC7"/>
    <w:rsid w:val="004130F3"/>
    <w:rsid w:val="0041310F"/>
    <w:rsid w:val="00413152"/>
    <w:rsid w:val="00413160"/>
    <w:rsid w:val="00413182"/>
    <w:rsid w:val="004131CF"/>
    <w:rsid w:val="004132B8"/>
    <w:rsid w:val="00413312"/>
    <w:rsid w:val="0041334D"/>
    <w:rsid w:val="00413455"/>
    <w:rsid w:val="00413467"/>
    <w:rsid w:val="00413471"/>
    <w:rsid w:val="00413622"/>
    <w:rsid w:val="0041363A"/>
    <w:rsid w:val="00413660"/>
    <w:rsid w:val="00413716"/>
    <w:rsid w:val="004137C0"/>
    <w:rsid w:val="00413979"/>
    <w:rsid w:val="00413C2C"/>
    <w:rsid w:val="00413CCD"/>
    <w:rsid w:val="00413CD1"/>
    <w:rsid w:val="00413D34"/>
    <w:rsid w:val="00413D57"/>
    <w:rsid w:val="00413D90"/>
    <w:rsid w:val="00413DAA"/>
    <w:rsid w:val="00413DE0"/>
    <w:rsid w:val="00413EDD"/>
    <w:rsid w:val="00413FCC"/>
    <w:rsid w:val="00414057"/>
    <w:rsid w:val="00414110"/>
    <w:rsid w:val="00414124"/>
    <w:rsid w:val="00414273"/>
    <w:rsid w:val="004142B1"/>
    <w:rsid w:val="004142DF"/>
    <w:rsid w:val="004142E8"/>
    <w:rsid w:val="004142EA"/>
    <w:rsid w:val="004143A1"/>
    <w:rsid w:val="00414492"/>
    <w:rsid w:val="004144A5"/>
    <w:rsid w:val="004144E8"/>
    <w:rsid w:val="0041450E"/>
    <w:rsid w:val="004145B0"/>
    <w:rsid w:val="004145E3"/>
    <w:rsid w:val="004145F5"/>
    <w:rsid w:val="004145FD"/>
    <w:rsid w:val="00414658"/>
    <w:rsid w:val="004146BF"/>
    <w:rsid w:val="004146C7"/>
    <w:rsid w:val="0041474B"/>
    <w:rsid w:val="004147A6"/>
    <w:rsid w:val="004147A8"/>
    <w:rsid w:val="004147CB"/>
    <w:rsid w:val="0041485D"/>
    <w:rsid w:val="004148A7"/>
    <w:rsid w:val="00414913"/>
    <w:rsid w:val="00414A1C"/>
    <w:rsid w:val="00414B94"/>
    <w:rsid w:val="00414C02"/>
    <w:rsid w:val="00414C25"/>
    <w:rsid w:val="00414CB9"/>
    <w:rsid w:val="00414CC4"/>
    <w:rsid w:val="00414D64"/>
    <w:rsid w:val="00414E42"/>
    <w:rsid w:val="00414EA0"/>
    <w:rsid w:val="00414F34"/>
    <w:rsid w:val="00414FB4"/>
    <w:rsid w:val="00415002"/>
    <w:rsid w:val="00415014"/>
    <w:rsid w:val="0041506C"/>
    <w:rsid w:val="0041514E"/>
    <w:rsid w:val="00415337"/>
    <w:rsid w:val="0041537A"/>
    <w:rsid w:val="0041539F"/>
    <w:rsid w:val="004153F5"/>
    <w:rsid w:val="0041548F"/>
    <w:rsid w:val="004154DA"/>
    <w:rsid w:val="0041550E"/>
    <w:rsid w:val="0041578A"/>
    <w:rsid w:val="004157A8"/>
    <w:rsid w:val="004157C4"/>
    <w:rsid w:val="00415835"/>
    <w:rsid w:val="0041592C"/>
    <w:rsid w:val="00415983"/>
    <w:rsid w:val="004159A9"/>
    <w:rsid w:val="00415A2E"/>
    <w:rsid w:val="00415C6E"/>
    <w:rsid w:val="00415D00"/>
    <w:rsid w:val="00415D51"/>
    <w:rsid w:val="00415DC3"/>
    <w:rsid w:val="00415F16"/>
    <w:rsid w:val="00415F68"/>
    <w:rsid w:val="0041601A"/>
    <w:rsid w:val="0041606F"/>
    <w:rsid w:val="00416093"/>
    <w:rsid w:val="004161B4"/>
    <w:rsid w:val="004162B4"/>
    <w:rsid w:val="004162ED"/>
    <w:rsid w:val="00416305"/>
    <w:rsid w:val="00416434"/>
    <w:rsid w:val="0041648C"/>
    <w:rsid w:val="004164AB"/>
    <w:rsid w:val="004165D6"/>
    <w:rsid w:val="0041663B"/>
    <w:rsid w:val="00416646"/>
    <w:rsid w:val="0041672A"/>
    <w:rsid w:val="00416832"/>
    <w:rsid w:val="00416835"/>
    <w:rsid w:val="00416956"/>
    <w:rsid w:val="00416993"/>
    <w:rsid w:val="004169A4"/>
    <w:rsid w:val="00416ABC"/>
    <w:rsid w:val="00416C3D"/>
    <w:rsid w:val="00416C7F"/>
    <w:rsid w:val="00416EAF"/>
    <w:rsid w:val="00416F47"/>
    <w:rsid w:val="00416F6A"/>
    <w:rsid w:val="00416F9D"/>
    <w:rsid w:val="0041702B"/>
    <w:rsid w:val="00417065"/>
    <w:rsid w:val="004170E4"/>
    <w:rsid w:val="004171A8"/>
    <w:rsid w:val="0041721A"/>
    <w:rsid w:val="00417223"/>
    <w:rsid w:val="00417227"/>
    <w:rsid w:val="00417249"/>
    <w:rsid w:val="00417263"/>
    <w:rsid w:val="004172DA"/>
    <w:rsid w:val="0041733A"/>
    <w:rsid w:val="0041749A"/>
    <w:rsid w:val="004174CD"/>
    <w:rsid w:val="0041754E"/>
    <w:rsid w:val="00417581"/>
    <w:rsid w:val="00417590"/>
    <w:rsid w:val="004175F0"/>
    <w:rsid w:val="0041760A"/>
    <w:rsid w:val="00417658"/>
    <w:rsid w:val="00417717"/>
    <w:rsid w:val="004177C5"/>
    <w:rsid w:val="004178AE"/>
    <w:rsid w:val="00417915"/>
    <w:rsid w:val="004179F6"/>
    <w:rsid w:val="00417B4F"/>
    <w:rsid w:val="00417CDE"/>
    <w:rsid w:val="00417CE8"/>
    <w:rsid w:val="00417CEC"/>
    <w:rsid w:val="00417D71"/>
    <w:rsid w:val="00417E5D"/>
    <w:rsid w:val="00417E7A"/>
    <w:rsid w:val="00417EB0"/>
    <w:rsid w:val="00417FB6"/>
    <w:rsid w:val="00417FD9"/>
    <w:rsid w:val="0042007A"/>
    <w:rsid w:val="00420231"/>
    <w:rsid w:val="00420269"/>
    <w:rsid w:val="0042028A"/>
    <w:rsid w:val="00420322"/>
    <w:rsid w:val="00420470"/>
    <w:rsid w:val="00420484"/>
    <w:rsid w:val="004204E6"/>
    <w:rsid w:val="0042059C"/>
    <w:rsid w:val="00420658"/>
    <w:rsid w:val="004206C7"/>
    <w:rsid w:val="004207A5"/>
    <w:rsid w:val="004207E8"/>
    <w:rsid w:val="004208F0"/>
    <w:rsid w:val="00420910"/>
    <w:rsid w:val="004209CD"/>
    <w:rsid w:val="00420A05"/>
    <w:rsid w:val="00420A7A"/>
    <w:rsid w:val="00420B46"/>
    <w:rsid w:val="00420B4C"/>
    <w:rsid w:val="00420CAD"/>
    <w:rsid w:val="00420D63"/>
    <w:rsid w:val="00420DC0"/>
    <w:rsid w:val="00420DC3"/>
    <w:rsid w:val="00420DE8"/>
    <w:rsid w:val="00420EF4"/>
    <w:rsid w:val="00420F54"/>
    <w:rsid w:val="00420FAF"/>
    <w:rsid w:val="00421075"/>
    <w:rsid w:val="00421102"/>
    <w:rsid w:val="00421119"/>
    <w:rsid w:val="0042119D"/>
    <w:rsid w:val="004211E8"/>
    <w:rsid w:val="0042128C"/>
    <w:rsid w:val="004212A1"/>
    <w:rsid w:val="004212E4"/>
    <w:rsid w:val="00421631"/>
    <w:rsid w:val="0042167B"/>
    <w:rsid w:val="00421681"/>
    <w:rsid w:val="004216B1"/>
    <w:rsid w:val="004216FA"/>
    <w:rsid w:val="00421777"/>
    <w:rsid w:val="00421783"/>
    <w:rsid w:val="004217BD"/>
    <w:rsid w:val="004218D4"/>
    <w:rsid w:val="0042190D"/>
    <w:rsid w:val="00421963"/>
    <w:rsid w:val="00421BB8"/>
    <w:rsid w:val="00421BC2"/>
    <w:rsid w:val="00421C14"/>
    <w:rsid w:val="00421C53"/>
    <w:rsid w:val="00421C6A"/>
    <w:rsid w:val="00421CDB"/>
    <w:rsid w:val="00421CE4"/>
    <w:rsid w:val="00421D04"/>
    <w:rsid w:val="00421D4D"/>
    <w:rsid w:val="00421D55"/>
    <w:rsid w:val="00421D6C"/>
    <w:rsid w:val="00421D7F"/>
    <w:rsid w:val="00421DA6"/>
    <w:rsid w:val="00421DC3"/>
    <w:rsid w:val="00421E09"/>
    <w:rsid w:val="00421E43"/>
    <w:rsid w:val="00421E67"/>
    <w:rsid w:val="00421EC6"/>
    <w:rsid w:val="00421ED3"/>
    <w:rsid w:val="00421F8C"/>
    <w:rsid w:val="00421FE8"/>
    <w:rsid w:val="00421FFE"/>
    <w:rsid w:val="00422152"/>
    <w:rsid w:val="004222F8"/>
    <w:rsid w:val="004224A9"/>
    <w:rsid w:val="0042254B"/>
    <w:rsid w:val="004225A2"/>
    <w:rsid w:val="004225FC"/>
    <w:rsid w:val="0042265A"/>
    <w:rsid w:val="004226CF"/>
    <w:rsid w:val="004226F7"/>
    <w:rsid w:val="004227D9"/>
    <w:rsid w:val="00422888"/>
    <w:rsid w:val="004228B3"/>
    <w:rsid w:val="00422903"/>
    <w:rsid w:val="0042293B"/>
    <w:rsid w:val="004229C4"/>
    <w:rsid w:val="00422A22"/>
    <w:rsid w:val="00422C08"/>
    <w:rsid w:val="00422C21"/>
    <w:rsid w:val="00422C31"/>
    <w:rsid w:val="00422C5E"/>
    <w:rsid w:val="00422C8D"/>
    <w:rsid w:val="00422CE3"/>
    <w:rsid w:val="00422D21"/>
    <w:rsid w:val="00422D71"/>
    <w:rsid w:val="00422D74"/>
    <w:rsid w:val="00422DC8"/>
    <w:rsid w:val="00422E9C"/>
    <w:rsid w:val="00422F16"/>
    <w:rsid w:val="004230AD"/>
    <w:rsid w:val="004230BE"/>
    <w:rsid w:val="0042312E"/>
    <w:rsid w:val="00423194"/>
    <w:rsid w:val="004231EC"/>
    <w:rsid w:val="0042332A"/>
    <w:rsid w:val="00423416"/>
    <w:rsid w:val="0042345D"/>
    <w:rsid w:val="00423465"/>
    <w:rsid w:val="0042347A"/>
    <w:rsid w:val="00423578"/>
    <w:rsid w:val="00423648"/>
    <w:rsid w:val="004236EC"/>
    <w:rsid w:val="0042376D"/>
    <w:rsid w:val="00423889"/>
    <w:rsid w:val="004238B7"/>
    <w:rsid w:val="004238BB"/>
    <w:rsid w:val="00423B29"/>
    <w:rsid w:val="00423B90"/>
    <w:rsid w:val="00423BDF"/>
    <w:rsid w:val="00423C04"/>
    <w:rsid w:val="00423C33"/>
    <w:rsid w:val="00423C6D"/>
    <w:rsid w:val="00423D2B"/>
    <w:rsid w:val="00423F67"/>
    <w:rsid w:val="00423FE3"/>
    <w:rsid w:val="00424094"/>
    <w:rsid w:val="004240C1"/>
    <w:rsid w:val="004240F8"/>
    <w:rsid w:val="004241C3"/>
    <w:rsid w:val="004241DD"/>
    <w:rsid w:val="0042422F"/>
    <w:rsid w:val="004242B3"/>
    <w:rsid w:val="004242CB"/>
    <w:rsid w:val="0042439B"/>
    <w:rsid w:val="0042445A"/>
    <w:rsid w:val="0042446C"/>
    <w:rsid w:val="00424492"/>
    <w:rsid w:val="004244ED"/>
    <w:rsid w:val="0042453C"/>
    <w:rsid w:val="004245E8"/>
    <w:rsid w:val="00424601"/>
    <w:rsid w:val="00424628"/>
    <w:rsid w:val="00424738"/>
    <w:rsid w:val="0042487B"/>
    <w:rsid w:val="004248AD"/>
    <w:rsid w:val="004248D1"/>
    <w:rsid w:val="0042490C"/>
    <w:rsid w:val="00424A7A"/>
    <w:rsid w:val="00424AEE"/>
    <w:rsid w:val="00424AF2"/>
    <w:rsid w:val="00424AF9"/>
    <w:rsid w:val="00424B1E"/>
    <w:rsid w:val="00424BB4"/>
    <w:rsid w:val="00424CA6"/>
    <w:rsid w:val="00424E37"/>
    <w:rsid w:val="00424F8F"/>
    <w:rsid w:val="00424FEA"/>
    <w:rsid w:val="00425062"/>
    <w:rsid w:val="0042507B"/>
    <w:rsid w:val="0042510C"/>
    <w:rsid w:val="00425159"/>
    <w:rsid w:val="004251A4"/>
    <w:rsid w:val="00425206"/>
    <w:rsid w:val="00425218"/>
    <w:rsid w:val="00425238"/>
    <w:rsid w:val="00425310"/>
    <w:rsid w:val="0042533D"/>
    <w:rsid w:val="00425384"/>
    <w:rsid w:val="0042538B"/>
    <w:rsid w:val="00425406"/>
    <w:rsid w:val="00425552"/>
    <w:rsid w:val="004257F0"/>
    <w:rsid w:val="00425814"/>
    <w:rsid w:val="0042582B"/>
    <w:rsid w:val="00425861"/>
    <w:rsid w:val="004258A2"/>
    <w:rsid w:val="0042591A"/>
    <w:rsid w:val="00425966"/>
    <w:rsid w:val="0042599C"/>
    <w:rsid w:val="004259BA"/>
    <w:rsid w:val="004259C7"/>
    <w:rsid w:val="00425A01"/>
    <w:rsid w:val="00425A76"/>
    <w:rsid w:val="00425B39"/>
    <w:rsid w:val="00425B80"/>
    <w:rsid w:val="00425BC7"/>
    <w:rsid w:val="00425BE6"/>
    <w:rsid w:val="00425C59"/>
    <w:rsid w:val="00425C80"/>
    <w:rsid w:val="00425D23"/>
    <w:rsid w:val="00425D37"/>
    <w:rsid w:val="00425D41"/>
    <w:rsid w:val="00425D4E"/>
    <w:rsid w:val="00425DE2"/>
    <w:rsid w:val="00425ECF"/>
    <w:rsid w:val="00425F5D"/>
    <w:rsid w:val="00426148"/>
    <w:rsid w:val="004261DE"/>
    <w:rsid w:val="00426245"/>
    <w:rsid w:val="00426273"/>
    <w:rsid w:val="004262DE"/>
    <w:rsid w:val="0042631D"/>
    <w:rsid w:val="0042648B"/>
    <w:rsid w:val="00426505"/>
    <w:rsid w:val="0042652A"/>
    <w:rsid w:val="00426547"/>
    <w:rsid w:val="0042661A"/>
    <w:rsid w:val="0042667C"/>
    <w:rsid w:val="004266E2"/>
    <w:rsid w:val="00426701"/>
    <w:rsid w:val="00426765"/>
    <w:rsid w:val="004267AD"/>
    <w:rsid w:val="00426952"/>
    <w:rsid w:val="004269A3"/>
    <w:rsid w:val="00426A24"/>
    <w:rsid w:val="00426A8D"/>
    <w:rsid w:val="00426ABB"/>
    <w:rsid w:val="00426AD6"/>
    <w:rsid w:val="00426B1A"/>
    <w:rsid w:val="00426B2B"/>
    <w:rsid w:val="00426B8D"/>
    <w:rsid w:val="00426BDC"/>
    <w:rsid w:val="00426C65"/>
    <w:rsid w:val="00426E98"/>
    <w:rsid w:val="00426F17"/>
    <w:rsid w:val="00426F90"/>
    <w:rsid w:val="004270DD"/>
    <w:rsid w:val="00427105"/>
    <w:rsid w:val="00427107"/>
    <w:rsid w:val="00427122"/>
    <w:rsid w:val="00427130"/>
    <w:rsid w:val="00427142"/>
    <w:rsid w:val="0042719C"/>
    <w:rsid w:val="004271AA"/>
    <w:rsid w:val="0042726A"/>
    <w:rsid w:val="00427424"/>
    <w:rsid w:val="0042743E"/>
    <w:rsid w:val="004275AB"/>
    <w:rsid w:val="004275BE"/>
    <w:rsid w:val="004275CA"/>
    <w:rsid w:val="004276E3"/>
    <w:rsid w:val="00427790"/>
    <w:rsid w:val="004277CB"/>
    <w:rsid w:val="004278E9"/>
    <w:rsid w:val="00427A8B"/>
    <w:rsid w:val="00427CC9"/>
    <w:rsid w:val="00427E27"/>
    <w:rsid w:val="00427E59"/>
    <w:rsid w:val="00430023"/>
    <w:rsid w:val="0043017C"/>
    <w:rsid w:val="00430188"/>
    <w:rsid w:val="004301B3"/>
    <w:rsid w:val="004301E2"/>
    <w:rsid w:val="004301FE"/>
    <w:rsid w:val="004303E8"/>
    <w:rsid w:val="004304E7"/>
    <w:rsid w:val="004305E6"/>
    <w:rsid w:val="00430695"/>
    <w:rsid w:val="004306A3"/>
    <w:rsid w:val="004306C7"/>
    <w:rsid w:val="004306D7"/>
    <w:rsid w:val="004306D9"/>
    <w:rsid w:val="004307A5"/>
    <w:rsid w:val="00430812"/>
    <w:rsid w:val="004309DA"/>
    <w:rsid w:val="00430A06"/>
    <w:rsid w:val="00430AEA"/>
    <w:rsid w:val="00430B2E"/>
    <w:rsid w:val="00430BFD"/>
    <w:rsid w:val="00430C4E"/>
    <w:rsid w:val="00430D0B"/>
    <w:rsid w:val="00430DE9"/>
    <w:rsid w:val="00430E6D"/>
    <w:rsid w:val="00430F84"/>
    <w:rsid w:val="00430F87"/>
    <w:rsid w:val="00430FA2"/>
    <w:rsid w:val="0043102A"/>
    <w:rsid w:val="004310FE"/>
    <w:rsid w:val="00431166"/>
    <w:rsid w:val="00431178"/>
    <w:rsid w:val="004311EF"/>
    <w:rsid w:val="004312C9"/>
    <w:rsid w:val="0043137E"/>
    <w:rsid w:val="00431483"/>
    <w:rsid w:val="004314D5"/>
    <w:rsid w:val="004314D9"/>
    <w:rsid w:val="004315F4"/>
    <w:rsid w:val="00431605"/>
    <w:rsid w:val="00431692"/>
    <w:rsid w:val="004316B7"/>
    <w:rsid w:val="004316CE"/>
    <w:rsid w:val="00431771"/>
    <w:rsid w:val="004317B7"/>
    <w:rsid w:val="004317E8"/>
    <w:rsid w:val="00431849"/>
    <w:rsid w:val="00431892"/>
    <w:rsid w:val="00431AEB"/>
    <w:rsid w:val="00431B24"/>
    <w:rsid w:val="00431B4A"/>
    <w:rsid w:val="00431C15"/>
    <w:rsid w:val="00431C53"/>
    <w:rsid w:val="00431ED9"/>
    <w:rsid w:val="00431F3E"/>
    <w:rsid w:val="00431F4A"/>
    <w:rsid w:val="00431F62"/>
    <w:rsid w:val="00431FCC"/>
    <w:rsid w:val="00432066"/>
    <w:rsid w:val="00432077"/>
    <w:rsid w:val="00432177"/>
    <w:rsid w:val="0043225F"/>
    <w:rsid w:val="004322D2"/>
    <w:rsid w:val="00432320"/>
    <w:rsid w:val="004323C1"/>
    <w:rsid w:val="0043241A"/>
    <w:rsid w:val="004325DD"/>
    <w:rsid w:val="0043261C"/>
    <w:rsid w:val="00432630"/>
    <w:rsid w:val="0043269A"/>
    <w:rsid w:val="004327CF"/>
    <w:rsid w:val="00432840"/>
    <w:rsid w:val="0043291D"/>
    <w:rsid w:val="0043295B"/>
    <w:rsid w:val="00432962"/>
    <w:rsid w:val="00432970"/>
    <w:rsid w:val="00432985"/>
    <w:rsid w:val="004329C7"/>
    <w:rsid w:val="004329FA"/>
    <w:rsid w:val="00432A42"/>
    <w:rsid w:val="00432A95"/>
    <w:rsid w:val="00432AAB"/>
    <w:rsid w:val="00432B10"/>
    <w:rsid w:val="00432B5D"/>
    <w:rsid w:val="00432B9A"/>
    <w:rsid w:val="00432C09"/>
    <w:rsid w:val="00432C2E"/>
    <w:rsid w:val="00432D23"/>
    <w:rsid w:val="00432D62"/>
    <w:rsid w:val="00432D81"/>
    <w:rsid w:val="00432E47"/>
    <w:rsid w:val="00432F0F"/>
    <w:rsid w:val="00432F86"/>
    <w:rsid w:val="00432F92"/>
    <w:rsid w:val="00432FAD"/>
    <w:rsid w:val="00432FC2"/>
    <w:rsid w:val="0043304F"/>
    <w:rsid w:val="004330F2"/>
    <w:rsid w:val="004330FE"/>
    <w:rsid w:val="00433157"/>
    <w:rsid w:val="00433231"/>
    <w:rsid w:val="0043336E"/>
    <w:rsid w:val="0043339C"/>
    <w:rsid w:val="00433430"/>
    <w:rsid w:val="00433461"/>
    <w:rsid w:val="0043350C"/>
    <w:rsid w:val="00433592"/>
    <w:rsid w:val="00433695"/>
    <w:rsid w:val="00433803"/>
    <w:rsid w:val="0043386C"/>
    <w:rsid w:val="0043398B"/>
    <w:rsid w:val="00433A3F"/>
    <w:rsid w:val="00433AE1"/>
    <w:rsid w:val="00433C66"/>
    <w:rsid w:val="00433CC2"/>
    <w:rsid w:val="00433CCD"/>
    <w:rsid w:val="00433CF5"/>
    <w:rsid w:val="00433D05"/>
    <w:rsid w:val="00433DBF"/>
    <w:rsid w:val="00433E30"/>
    <w:rsid w:val="00433E50"/>
    <w:rsid w:val="00433F77"/>
    <w:rsid w:val="00433F81"/>
    <w:rsid w:val="0043407E"/>
    <w:rsid w:val="004340E0"/>
    <w:rsid w:val="00434108"/>
    <w:rsid w:val="00434112"/>
    <w:rsid w:val="00434151"/>
    <w:rsid w:val="0043417C"/>
    <w:rsid w:val="004341C1"/>
    <w:rsid w:val="0043429A"/>
    <w:rsid w:val="004342C3"/>
    <w:rsid w:val="00434342"/>
    <w:rsid w:val="004343D2"/>
    <w:rsid w:val="00434423"/>
    <w:rsid w:val="00434427"/>
    <w:rsid w:val="0043444F"/>
    <w:rsid w:val="00434458"/>
    <w:rsid w:val="00434480"/>
    <w:rsid w:val="0043448B"/>
    <w:rsid w:val="00434531"/>
    <w:rsid w:val="0043458D"/>
    <w:rsid w:val="00434595"/>
    <w:rsid w:val="004345F8"/>
    <w:rsid w:val="00434758"/>
    <w:rsid w:val="0043476A"/>
    <w:rsid w:val="00434818"/>
    <w:rsid w:val="0043493F"/>
    <w:rsid w:val="00434990"/>
    <w:rsid w:val="004349F7"/>
    <w:rsid w:val="00434A5A"/>
    <w:rsid w:val="00434ABB"/>
    <w:rsid w:val="00434AD8"/>
    <w:rsid w:val="00434AE9"/>
    <w:rsid w:val="00434BEC"/>
    <w:rsid w:val="00434C04"/>
    <w:rsid w:val="00434C20"/>
    <w:rsid w:val="00434C4B"/>
    <w:rsid w:val="00434D41"/>
    <w:rsid w:val="00434F1A"/>
    <w:rsid w:val="00434F55"/>
    <w:rsid w:val="00434F6E"/>
    <w:rsid w:val="0043505C"/>
    <w:rsid w:val="004351D6"/>
    <w:rsid w:val="004352EC"/>
    <w:rsid w:val="004353A5"/>
    <w:rsid w:val="00435400"/>
    <w:rsid w:val="00435439"/>
    <w:rsid w:val="0043547A"/>
    <w:rsid w:val="0043555D"/>
    <w:rsid w:val="00435566"/>
    <w:rsid w:val="00435576"/>
    <w:rsid w:val="0043558B"/>
    <w:rsid w:val="004355A6"/>
    <w:rsid w:val="004355FC"/>
    <w:rsid w:val="004356E7"/>
    <w:rsid w:val="00435710"/>
    <w:rsid w:val="00435887"/>
    <w:rsid w:val="004358C0"/>
    <w:rsid w:val="004359F8"/>
    <w:rsid w:val="00435A38"/>
    <w:rsid w:val="00435CA9"/>
    <w:rsid w:val="00435D0B"/>
    <w:rsid w:val="00435DD1"/>
    <w:rsid w:val="00435EAB"/>
    <w:rsid w:val="00435EBD"/>
    <w:rsid w:val="00435F2D"/>
    <w:rsid w:val="00435FBE"/>
    <w:rsid w:val="00436017"/>
    <w:rsid w:val="0043609E"/>
    <w:rsid w:val="004360AD"/>
    <w:rsid w:val="00436146"/>
    <w:rsid w:val="00436476"/>
    <w:rsid w:val="004364B9"/>
    <w:rsid w:val="004364C5"/>
    <w:rsid w:val="004364C8"/>
    <w:rsid w:val="004364E4"/>
    <w:rsid w:val="00436576"/>
    <w:rsid w:val="0043659B"/>
    <w:rsid w:val="00436776"/>
    <w:rsid w:val="0043683A"/>
    <w:rsid w:val="004369A9"/>
    <w:rsid w:val="00436A2E"/>
    <w:rsid w:val="00436AEA"/>
    <w:rsid w:val="00436BB4"/>
    <w:rsid w:val="00436D0A"/>
    <w:rsid w:val="00436DAA"/>
    <w:rsid w:val="00436DCA"/>
    <w:rsid w:val="00436E41"/>
    <w:rsid w:val="00436E69"/>
    <w:rsid w:val="00436EA1"/>
    <w:rsid w:val="00436F52"/>
    <w:rsid w:val="00436F7E"/>
    <w:rsid w:val="0043700F"/>
    <w:rsid w:val="004370A4"/>
    <w:rsid w:val="004370F8"/>
    <w:rsid w:val="00437160"/>
    <w:rsid w:val="004371C9"/>
    <w:rsid w:val="004372DE"/>
    <w:rsid w:val="0043730C"/>
    <w:rsid w:val="00437456"/>
    <w:rsid w:val="00437484"/>
    <w:rsid w:val="004374D2"/>
    <w:rsid w:val="004375A2"/>
    <w:rsid w:val="004375C5"/>
    <w:rsid w:val="004375EB"/>
    <w:rsid w:val="00437645"/>
    <w:rsid w:val="00437658"/>
    <w:rsid w:val="00437747"/>
    <w:rsid w:val="004377C4"/>
    <w:rsid w:val="00437838"/>
    <w:rsid w:val="004379A2"/>
    <w:rsid w:val="00437A5B"/>
    <w:rsid w:val="00437A90"/>
    <w:rsid w:val="00437AF6"/>
    <w:rsid w:val="00437B8F"/>
    <w:rsid w:val="00437C12"/>
    <w:rsid w:val="00437C4F"/>
    <w:rsid w:val="00437D55"/>
    <w:rsid w:val="00437D7F"/>
    <w:rsid w:val="00437EB4"/>
    <w:rsid w:val="00437F05"/>
    <w:rsid w:val="00437F1D"/>
    <w:rsid w:val="00437F67"/>
    <w:rsid w:val="00437FA1"/>
    <w:rsid w:val="00437FAC"/>
    <w:rsid w:val="004400B3"/>
    <w:rsid w:val="00440118"/>
    <w:rsid w:val="0044012E"/>
    <w:rsid w:val="0044018C"/>
    <w:rsid w:val="004401D5"/>
    <w:rsid w:val="004401F0"/>
    <w:rsid w:val="004401F3"/>
    <w:rsid w:val="00440295"/>
    <w:rsid w:val="00440305"/>
    <w:rsid w:val="004404B5"/>
    <w:rsid w:val="004405D2"/>
    <w:rsid w:val="00440678"/>
    <w:rsid w:val="00440683"/>
    <w:rsid w:val="004406CE"/>
    <w:rsid w:val="004406DD"/>
    <w:rsid w:val="00440717"/>
    <w:rsid w:val="00440761"/>
    <w:rsid w:val="0044076E"/>
    <w:rsid w:val="00440780"/>
    <w:rsid w:val="0044098B"/>
    <w:rsid w:val="0044099F"/>
    <w:rsid w:val="004409F0"/>
    <w:rsid w:val="00440A3E"/>
    <w:rsid w:val="00440A3F"/>
    <w:rsid w:val="00440AEF"/>
    <w:rsid w:val="00440AF5"/>
    <w:rsid w:val="00440BE6"/>
    <w:rsid w:val="00440C59"/>
    <w:rsid w:val="00440CAC"/>
    <w:rsid w:val="00440D24"/>
    <w:rsid w:val="00440D5E"/>
    <w:rsid w:val="00440E11"/>
    <w:rsid w:val="00440E22"/>
    <w:rsid w:val="00440ECB"/>
    <w:rsid w:val="00440FB2"/>
    <w:rsid w:val="004410A2"/>
    <w:rsid w:val="004411B1"/>
    <w:rsid w:val="00441204"/>
    <w:rsid w:val="0044128D"/>
    <w:rsid w:val="00441306"/>
    <w:rsid w:val="00441322"/>
    <w:rsid w:val="0044138A"/>
    <w:rsid w:val="004413CD"/>
    <w:rsid w:val="00441421"/>
    <w:rsid w:val="00441458"/>
    <w:rsid w:val="00441485"/>
    <w:rsid w:val="004414C9"/>
    <w:rsid w:val="004414D3"/>
    <w:rsid w:val="004415F7"/>
    <w:rsid w:val="00441609"/>
    <w:rsid w:val="0044166C"/>
    <w:rsid w:val="004416FC"/>
    <w:rsid w:val="004417C2"/>
    <w:rsid w:val="00441810"/>
    <w:rsid w:val="00441895"/>
    <w:rsid w:val="00441994"/>
    <w:rsid w:val="004419CE"/>
    <w:rsid w:val="004419F3"/>
    <w:rsid w:val="00441CAF"/>
    <w:rsid w:val="00441DAC"/>
    <w:rsid w:val="00441E2E"/>
    <w:rsid w:val="00441E65"/>
    <w:rsid w:val="00441E89"/>
    <w:rsid w:val="00441EE9"/>
    <w:rsid w:val="00441EEB"/>
    <w:rsid w:val="00441F3B"/>
    <w:rsid w:val="00441F7B"/>
    <w:rsid w:val="00441F91"/>
    <w:rsid w:val="00441FE4"/>
    <w:rsid w:val="004420E4"/>
    <w:rsid w:val="0044218B"/>
    <w:rsid w:val="004421C2"/>
    <w:rsid w:val="004421CA"/>
    <w:rsid w:val="004421E8"/>
    <w:rsid w:val="00442202"/>
    <w:rsid w:val="004423F3"/>
    <w:rsid w:val="00442485"/>
    <w:rsid w:val="004424B0"/>
    <w:rsid w:val="0044258C"/>
    <w:rsid w:val="004425E6"/>
    <w:rsid w:val="00442601"/>
    <w:rsid w:val="00442606"/>
    <w:rsid w:val="00442808"/>
    <w:rsid w:val="00442832"/>
    <w:rsid w:val="00442883"/>
    <w:rsid w:val="004428B5"/>
    <w:rsid w:val="004428ED"/>
    <w:rsid w:val="00442964"/>
    <w:rsid w:val="004429AB"/>
    <w:rsid w:val="004429EE"/>
    <w:rsid w:val="00442A10"/>
    <w:rsid w:val="00442A18"/>
    <w:rsid w:val="00442A22"/>
    <w:rsid w:val="00442A2C"/>
    <w:rsid w:val="00442A90"/>
    <w:rsid w:val="00442ADA"/>
    <w:rsid w:val="00442AEA"/>
    <w:rsid w:val="00442C89"/>
    <w:rsid w:val="00442E3B"/>
    <w:rsid w:val="00442E77"/>
    <w:rsid w:val="00442E96"/>
    <w:rsid w:val="00443001"/>
    <w:rsid w:val="00443098"/>
    <w:rsid w:val="004430B9"/>
    <w:rsid w:val="004430DD"/>
    <w:rsid w:val="00443199"/>
    <w:rsid w:val="00443246"/>
    <w:rsid w:val="00443275"/>
    <w:rsid w:val="004432C3"/>
    <w:rsid w:val="00443310"/>
    <w:rsid w:val="00443342"/>
    <w:rsid w:val="00443346"/>
    <w:rsid w:val="00443388"/>
    <w:rsid w:val="004434D8"/>
    <w:rsid w:val="004435DE"/>
    <w:rsid w:val="004436C4"/>
    <w:rsid w:val="004437CA"/>
    <w:rsid w:val="004437E0"/>
    <w:rsid w:val="00443804"/>
    <w:rsid w:val="00443834"/>
    <w:rsid w:val="00443854"/>
    <w:rsid w:val="0044386A"/>
    <w:rsid w:val="004438D6"/>
    <w:rsid w:val="00443A39"/>
    <w:rsid w:val="00443B85"/>
    <w:rsid w:val="00443BB2"/>
    <w:rsid w:val="00443BE7"/>
    <w:rsid w:val="00443C05"/>
    <w:rsid w:val="00443C4A"/>
    <w:rsid w:val="00443C5A"/>
    <w:rsid w:val="00443CC9"/>
    <w:rsid w:val="00443D3E"/>
    <w:rsid w:val="00443D3F"/>
    <w:rsid w:val="00443D9D"/>
    <w:rsid w:val="00443E61"/>
    <w:rsid w:val="00443EE7"/>
    <w:rsid w:val="00443F20"/>
    <w:rsid w:val="00443F53"/>
    <w:rsid w:val="00443FA9"/>
    <w:rsid w:val="00444109"/>
    <w:rsid w:val="0044412B"/>
    <w:rsid w:val="00444268"/>
    <w:rsid w:val="004442AE"/>
    <w:rsid w:val="00444314"/>
    <w:rsid w:val="0044437C"/>
    <w:rsid w:val="004443D4"/>
    <w:rsid w:val="004443FB"/>
    <w:rsid w:val="0044440D"/>
    <w:rsid w:val="004445A5"/>
    <w:rsid w:val="004445DB"/>
    <w:rsid w:val="00444621"/>
    <w:rsid w:val="00444667"/>
    <w:rsid w:val="004446FC"/>
    <w:rsid w:val="0044470C"/>
    <w:rsid w:val="00444718"/>
    <w:rsid w:val="0044478A"/>
    <w:rsid w:val="004447CD"/>
    <w:rsid w:val="004449D3"/>
    <w:rsid w:val="00444A71"/>
    <w:rsid w:val="00444B3B"/>
    <w:rsid w:val="00444B3D"/>
    <w:rsid w:val="00444B4A"/>
    <w:rsid w:val="00444BD5"/>
    <w:rsid w:val="00444C80"/>
    <w:rsid w:val="00444CEC"/>
    <w:rsid w:val="00444D27"/>
    <w:rsid w:val="00444E57"/>
    <w:rsid w:val="00444E75"/>
    <w:rsid w:val="00444E9D"/>
    <w:rsid w:val="00444EB5"/>
    <w:rsid w:val="00444FAB"/>
    <w:rsid w:val="00444FC3"/>
    <w:rsid w:val="00444FE8"/>
    <w:rsid w:val="00445042"/>
    <w:rsid w:val="004451E2"/>
    <w:rsid w:val="004451E6"/>
    <w:rsid w:val="004451EF"/>
    <w:rsid w:val="0044521C"/>
    <w:rsid w:val="0044524E"/>
    <w:rsid w:val="00445286"/>
    <w:rsid w:val="0044534A"/>
    <w:rsid w:val="00445383"/>
    <w:rsid w:val="00445597"/>
    <w:rsid w:val="004455DA"/>
    <w:rsid w:val="0044560C"/>
    <w:rsid w:val="00445631"/>
    <w:rsid w:val="0044564E"/>
    <w:rsid w:val="00445674"/>
    <w:rsid w:val="0044569F"/>
    <w:rsid w:val="00445750"/>
    <w:rsid w:val="0044576B"/>
    <w:rsid w:val="00445813"/>
    <w:rsid w:val="00445844"/>
    <w:rsid w:val="0044589A"/>
    <w:rsid w:val="0044593F"/>
    <w:rsid w:val="004459CE"/>
    <w:rsid w:val="00445A11"/>
    <w:rsid w:val="00445A48"/>
    <w:rsid w:val="00445A9A"/>
    <w:rsid w:val="00445B1E"/>
    <w:rsid w:val="00445BE4"/>
    <w:rsid w:val="00445D10"/>
    <w:rsid w:val="00445D5B"/>
    <w:rsid w:val="00445D75"/>
    <w:rsid w:val="00445DA4"/>
    <w:rsid w:val="00445DDE"/>
    <w:rsid w:val="00445DF4"/>
    <w:rsid w:val="00445DFF"/>
    <w:rsid w:val="00445E73"/>
    <w:rsid w:val="00445E9C"/>
    <w:rsid w:val="00445EB9"/>
    <w:rsid w:val="00445F24"/>
    <w:rsid w:val="00445F6D"/>
    <w:rsid w:val="00445F74"/>
    <w:rsid w:val="00445FCC"/>
    <w:rsid w:val="004461E2"/>
    <w:rsid w:val="004461FE"/>
    <w:rsid w:val="004462AF"/>
    <w:rsid w:val="004462BC"/>
    <w:rsid w:val="00446341"/>
    <w:rsid w:val="0044637C"/>
    <w:rsid w:val="00446461"/>
    <w:rsid w:val="00446493"/>
    <w:rsid w:val="004465C5"/>
    <w:rsid w:val="00446652"/>
    <w:rsid w:val="0044675A"/>
    <w:rsid w:val="00446856"/>
    <w:rsid w:val="0044685C"/>
    <w:rsid w:val="004468D5"/>
    <w:rsid w:val="00446926"/>
    <w:rsid w:val="00446A74"/>
    <w:rsid w:val="00446A8C"/>
    <w:rsid w:val="00446ACC"/>
    <w:rsid w:val="00446B38"/>
    <w:rsid w:val="00446B8A"/>
    <w:rsid w:val="00446C5E"/>
    <w:rsid w:val="00446CDE"/>
    <w:rsid w:val="00446E47"/>
    <w:rsid w:val="00446E8A"/>
    <w:rsid w:val="00446EAA"/>
    <w:rsid w:val="00446EB0"/>
    <w:rsid w:val="00446EF6"/>
    <w:rsid w:val="00446FEB"/>
    <w:rsid w:val="00446FEE"/>
    <w:rsid w:val="00447062"/>
    <w:rsid w:val="00447098"/>
    <w:rsid w:val="004470E0"/>
    <w:rsid w:val="00447141"/>
    <w:rsid w:val="00447161"/>
    <w:rsid w:val="0044721E"/>
    <w:rsid w:val="0044736F"/>
    <w:rsid w:val="0044737B"/>
    <w:rsid w:val="004473F6"/>
    <w:rsid w:val="0044747B"/>
    <w:rsid w:val="004474BF"/>
    <w:rsid w:val="004474E4"/>
    <w:rsid w:val="00447527"/>
    <w:rsid w:val="0044753C"/>
    <w:rsid w:val="00447575"/>
    <w:rsid w:val="0044766F"/>
    <w:rsid w:val="004476A1"/>
    <w:rsid w:val="00447792"/>
    <w:rsid w:val="00447987"/>
    <w:rsid w:val="00447998"/>
    <w:rsid w:val="00447A0C"/>
    <w:rsid w:val="00447CBE"/>
    <w:rsid w:val="00447CC1"/>
    <w:rsid w:val="00447DF8"/>
    <w:rsid w:val="00447E51"/>
    <w:rsid w:val="00447EA4"/>
    <w:rsid w:val="00447F35"/>
    <w:rsid w:val="00447F79"/>
    <w:rsid w:val="00450042"/>
    <w:rsid w:val="00450093"/>
    <w:rsid w:val="0045009F"/>
    <w:rsid w:val="004500B5"/>
    <w:rsid w:val="004500CE"/>
    <w:rsid w:val="0045011A"/>
    <w:rsid w:val="0045012E"/>
    <w:rsid w:val="0045015A"/>
    <w:rsid w:val="00450211"/>
    <w:rsid w:val="0045023B"/>
    <w:rsid w:val="00450254"/>
    <w:rsid w:val="00450306"/>
    <w:rsid w:val="0045030A"/>
    <w:rsid w:val="004503CA"/>
    <w:rsid w:val="0045040D"/>
    <w:rsid w:val="00450483"/>
    <w:rsid w:val="0045049A"/>
    <w:rsid w:val="00450508"/>
    <w:rsid w:val="00450541"/>
    <w:rsid w:val="004505A7"/>
    <w:rsid w:val="0045067B"/>
    <w:rsid w:val="0045069A"/>
    <w:rsid w:val="004506AE"/>
    <w:rsid w:val="0045078B"/>
    <w:rsid w:val="0045080A"/>
    <w:rsid w:val="0045089D"/>
    <w:rsid w:val="0045090E"/>
    <w:rsid w:val="0045095C"/>
    <w:rsid w:val="0045099E"/>
    <w:rsid w:val="00450A50"/>
    <w:rsid w:val="00450B57"/>
    <w:rsid w:val="00450C72"/>
    <w:rsid w:val="00450C97"/>
    <w:rsid w:val="00450CB4"/>
    <w:rsid w:val="00450CC5"/>
    <w:rsid w:val="00450D14"/>
    <w:rsid w:val="00450DCC"/>
    <w:rsid w:val="00450DDE"/>
    <w:rsid w:val="00450DE7"/>
    <w:rsid w:val="00450FA1"/>
    <w:rsid w:val="00450FD3"/>
    <w:rsid w:val="00450FE4"/>
    <w:rsid w:val="004510DA"/>
    <w:rsid w:val="004511AA"/>
    <w:rsid w:val="0045122D"/>
    <w:rsid w:val="00451240"/>
    <w:rsid w:val="00451294"/>
    <w:rsid w:val="00451300"/>
    <w:rsid w:val="00451418"/>
    <w:rsid w:val="00451428"/>
    <w:rsid w:val="004514E3"/>
    <w:rsid w:val="0045157A"/>
    <w:rsid w:val="00451666"/>
    <w:rsid w:val="00451722"/>
    <w:rsid w:val="00451738"/>
    <w:rsid w:val="004518E0"/>
    <w:rsid w:val="004519B7"/>
    <w:rsid w:val="00451A85"/>
    <w:rsid w:val="00451C96"/>
    <w:rsid w:val="00451DF0"/>
    <w:rsid w:val="00451E61"/>
    <w:rsid w:val="00451EA4"/>
    <w:rsid w:val="00452016"/>
    <w:rsid w:val="004520F1"/>
    <w:rsid w:val="004521AC"/>
    <w:rsid w:val="004521C6"/>
    <w:rsid w:val="00452252"/>
    <w:rsid w:val="004522AC"/>
    <w:rsid w:val="004524B9"/>
    <w:rsid w:val="00452557"/>
    <w:rsid w:val="00452656"/>
    <w:rsid w:val="0045271D"/>
    <w:rsid w:val="00452733"/>
    <w:rsid w:val="00452888"/>
    <w:rsid w:val="004529D4"/>
    <w:rsid w:val="00452AA2"/>
    <w:rsid w:val="00452B6C"/>
    <w:rsid w:val="00452BBE"/>
    <w:rsid w:val="00452C08"/>
    <w:rsid w:val="00452C32"/>
    <w:rsid w:val="00452C56"/>
    <w:rsid w:val="00452C9B"/>
    <w:rsid w:val="00452CC9"/>
    <w:rsid w:val="00452DD2"/>
    <w:rsid w:val="00452DF3"/>
    <w:rsid w:val="00452F69"/>
    <w:rsid w:val="00452FB1"/>
    <w:rsid w:val="004530C3"/>
    <w:rsid w:val="004530CE"/>
    <w:rsid w:val="00453180"/>
    <w:rsid w:val="00453229"/>
    <w:rsid w:val="00453364"/>
    <w:rsid w:val="00453386"/>
    <w:rsid w:val="00453390"/>
    <w:rsid w:val="00453474"/>
    <w:rsid w:val="004535F2"/>
    <w:rsid w:val="004536B7"/>
    <w:rsid w:val="004536D2"/>
    <w:rsid w:val="004537A2"/>
    <w:rsid w:val="004538EE"/>
    <w:rsid w:val="00453A61"/>
    <w:rsid w:val="00453A93"/>
    <w:rsid w:val="00453B3D"/>
    <w:rsid w:val="00453B69"/>
    <w:rsid w:val="00453B9E"/>
    <w:rsid w:val="00453BD2"/>
    <w:rsid w:val="00453BF0"/>
    <w:rsid w:val="00453CBD"/>
    <w:rsid w:val="00453CC6"/>
    <w:rsid w:val="00453CCE"/>
    <w:rsid w:val="00453CE1"/>
    <w:rsid w:val="00453D70"/>
    <w:rsid w:val="00453DB0"/>
    <w:rsid w:val="00453DE9"/>
    <w:rsid w:val="00453E8C"/>
    <w:rsid w:val="00453EA7"/>
    <w:rsid w:val="00453F8A"/>
    <w:rsid w:val="0045405B"/>
    <w:rsid w:val="00454065"/>
    <w:rsid w:val="004540AB"/>
    <w:rsid w:val="0045410D"/>
    <w:rsid w:val="00454222"/>
    <w:rsid w:val="0045425B"/>
    <w:rsid w:val="004542AE"/>
    <w:rsid w:val="00454311"/>
    <w:rsid w:val="00454364"/>
    <w:rsid w:val="00454410"/>
    <w:rsid w:val="0045446F"/>
    <w:rsid w:val="004544F3"/>
    <w:rsid w:val="00454536"/>
    <w:rsid w:val="004546C6"/>
    <w:rsid w:val="004546F4"/>
    <w:rsid w:val="0045473D"/>
    <w:rsid w:val="004547A6"/>
    <w:rsid w:val="00454848"/>
    <w:rsid w:val="004548AB"/>
    <w:rsid w:val="0045491C"/>
    <w:rsid w:val="004549DE"/>
    <w:rsid w:val="00454B0B"/>
    <w:rsid w:val="00454B36"/>
    <w:rsid w:val="00454CE7"/>
    <w:rsid w:val="00454D61"/>
    <w:rsid w:val="00454DC0"/>
    <w:rsid w:val="00454E0B"/>
    <w:rsid w:val="00454E2C"/>
    <w:rsid w:val="00454E6B"/>
    <w:rsid w:val="00454EB6"/>
    <w:rsid w:val="00454EF3"/>
    <w:rsid w:val="00454EFE"/>
    <w:rsid w:val="00454F43"/>
    <w:rsid w:val="00454F82"/>
    <w:rsid w:val="00454FD8"/>
    <w:rsid w:val="0045503C"/>
    <w:rsid w:val="0045504D"/>
    <w:rsid w:val="004550AB"/>
    <w:rsid w:val="004550B2"/>
    <w:rsid w:val="00455160"/>
    <w:rsid w:val="004551F7"/>
    <w:rsid w:val="004552C6"/>
    <w:rsid w:val="004552D5"/>
    <w:rsid w:val="004552F9"/>
    <w:rsid w:val="004553C7"/>
    <w:rsid w:val="004555AF"/>
    <w:rsid w:val="00455600"/>
    <w:rsid w:val="00455768"/>
    <w:rsid w:val="00455827"/>
    <w:rsid w:val="0045589A"/>
    <w:rsid w:val="004558CB"/>
    <w:rsid w:val="00455942"/>
    <w:rsid w:val="00455948"/>
    <w:rsid w:val="00455991"/>
    <w:rsid w:val="004559E5"/>
    <w:rsid w:val="00455A8F"/>
    <w:rsid w:val="00455B05"/>
    <w:rsid w:val="00455B48"/>
    <w:rsid w:val="00455BE2"/>
    <w:rsid w:val="00455E05"/>
    <w:rsid w:val="00455E39"/>
    <w:rsid w:val="00455FB0"/>
    <w:rsid w:val="00456026"/>
    <w:rsid w:val="00456072"/>
    <w:rsid w:val="00456147"/>
    <w:rsid w:val="004561FC"/>
    <w:rsid w:val="00456252"/>
    <w:rsid w:val="00456277"/>
    <w:rsid w:val="0045634F"/>
    <w:rsid w:val="0045641C"/>
    <w:rsid w:val="004564E8"/>
    <w:rsid w:val="004564F2"/>
    <w:rsid w:val="0045656C"/>
    <w:rsid w:val="0045658D"/>
    <w:rsid w:val="004566A8"/>
    <w:rsid w:val="004566C1"/>
    <w:rsid w:val="004566EC"/>
    <w:rsid w:val="004566F4"/>
    <w:rsid w:val="00456797"/>
    <w:rsid w:val="004567D1"/>
    <w:rsid w:val="0045682F"/>
    <w:rsid w:val="004568B2"/>
    <w:rsid w:val="004568B7"/>
    <w:rsid w:val="004568B8"/>
    <w:rsid w:val="004568FE"/>
    <w:rsid w:val="004568FF"/>
    <w:rsid w:val="0045691C"/>
    <w:rsid w:val="0045693C"/>
    <w:rsid w:val="00456953"/>
    <w:rsid w:val="00456975"/>
    <w:rsid w:val="0045699F"/>
    <w:rsid w:val="00456A5D"/>
    <w:rsid w:val="00456ACC"/>
    <w:rsid w:val="00456ACE"/>
    <w:rsid w:val="00456AFB"/>
    <w:rsid w:val="00456C00"/>
    <w:rsid w:val="00456C6E"/>
    <w:rsid w:val="00456CA1"/>
    <w:rsid w:val="00456CE5"/>
    <w:rsid w:val="00456CEF"/>
    <w:rsid w:val="00456D45"/>
    <w:rsid w:val="00456DCE"/>
    <w:rsid w:val="00456E61"/>
    <w:rsid w:val="00456EBF"/>
    <w:rsid w:val="00456F3D"/>
    <w:rsid w:val="00456F4D"/>
    <w:rsid w:val="00456FDA"/>
    <w:rsid w:val="0045703C"/>
    <w:rsid w:val="00457055"/>
    <w:rsid w:val="00457089"/>
    <w:rsid w:val="004570C4"/>
    <w:rsid w:val="00457117"/>
    <w:rsid w:val="00457216"/>
    <w:rsid w:val="00457251"/>
    <w:rsid w:val="00457349"/>
    <w:rsid w:val="00457411"/>
    <w:rsid w:val="00457492"/>
    <w:rsid w:val="004574AD"/>
    <w:rsid w:val="004574B1"/>
    <w:rsid w:val="004575C5"/>
    <w:rsid w:val="00457604"/>
    <w:rsid w:val="004576F4"/>
    <w:rsid w:val="00457865"/>
    <w:rsid w:val="00457916"/>
    <w:rsid w:val="00457A29"/>
    <w:rsid w:val="00457A32"/>
    <w:rsid w:val="00457A34"/>
    <w:rsid w:val="00457A71"/>
    <w:rsid w:val="00457AB0"/>
    <w:rsid w:val="00457AB7"/>
    <w:rsid w:val="00457AE5"/>
    <w:rsid w:val="00457D1D"/>
    <w:rsid w:val="00457D39"/>
    <w:rsid w:val="00457E73"/>
    <w:rsid w:val="00457EA2"/>
    <w:rsid w:val="00457EB6"/>
    <w:rsid w:val="0046003B"/>
    <w:rsid w:val="00460061"/>
    <w:rsid w:val="004600B8"/>
    <w:rsid w:val="00460101"/>
    <w:rsid w:val="0046018A"/>
    <w:rsid w:val="004601D6"/>
    <w:rsid w:val="00460244"/>
    <w:rsid w:val="00460267"/>
    <w:rsid w:val="00460275"/>
    <w:rsid w:val="004602F5"/>
    <w:rsid w:val="00460335"/>
    <w:rsid w:val="00460492"/>
    <w:rsid w:val="004604CF"/>
    <w:rsid w:val="004604FA"/>
    <w:rsid w:val="00460647"/>
    <w:rsid w:val="00460687"/>
    <w:rsid w:val="004606AD"/>
    <w:rsid w:val="00460719"/>
    <w:rsid w:val="00460769"/>
    <w:rsid w:val="00460790"/>
    <w:rsid w:val="004608D3"/>
    <w:rsid w:val="004608E2"/>
    <w:rsid w:val="0046090D"/>
    <w:rsid w:val="0046097C"/>
    <w:rsid w:val="004609A5"/>
    <w:rsid w:val="00460A27"/>
    <w:rsid w:val="00460B2A"/>
    <w:rsid w:val="00460B90"/>
    <w:rsid w:val="00460D63"/>
    <w:rsid w:val="00460D8C"/>
    <w:rsid w:val="00460DC8"/>
    <w:rsid w:val="00460E5A"/>
    <w:rsid w:val="00460E9A"/>
    <w:rsid w:val="00460EAE"/>
    <w:rsid w:val="00460EED"/>
    <w:rsid w:val="00460F04"/>
    <w:rsid w:val="00460F2E"/>
    <w:rsid w:val="00460F76"/>
    <w:rsid w:val="00460FB0"/>
    <w:rsid w:val="00460FD5"/>
    <w:rsid w:val="004611DC"/>
    <w:rsid w:val="004611E4"/>
    <w:rsid w:val="004611F0"/>
    <w:rsid w:val="004611FB"/>
    <w:rsid w:val="00461299"/>
    <w:rsid w:val="00461319"/>
    <w:rsid w:val="00461378"/>
    <w:rsid w:val="004613AF"/>
    <w:rsid w:val="004614B4"/>
    <w:rsid w:val="004614C7"/>
    <w:rsid w:val="004614EE"/>
    <w:rsid w:val="00461569"/>
    <w:rsid w:val="00461604"/>
    <w:rsid w:val="0046160D"/>
    <w:rsid w:val="00461614"/>
    <w:rsid w:val="00461736"/>
    <w:rsid w:val="00461748"/>
    <w:rsid w:val="004619D1"/>
    <w:rsid w:val="00461A43"/>
    <w:rsid w:val="00461A9D"/>
    <w:rsid w:val="00461BA0"/>
    <w:rsid w:val="00461BAD"/>
    <w:rsid w:val="00461C30"/>
    <w:rsid w:val="00461C42"/>
    <w:rsid w:val="00461C6E"/>
    <w:rsid w:val="00461CCB"/>
    <w:rsid w:val="00461D8E"/>
    <w:rsid w:val="00461E32"/>
    <w:rsid w:val="00461EA5"/>
    <w:rsid w:val="00461F0B"/>
    <w:rsid w:val="00461F2D"/>
    <w:rsid w:val="00461F6E"/>
    <w:rsid w:val="00461F8B"/>
    <w:rsid w:val="00461FC9"/>
    <w:rsid w:val="00461FF4"/>
    <w:rsid w:val="00462024"/>
    <w:rsid w:val="0046216A"/>
    <w:rsid w:val="0046217C"/>
    <w:rsid w:val="00462182"/>
    <w:rsid w:val="004621E0"/>
    <w:rsid w:val="004621F1"/>
    <w:rsid w:val="004622AC"/>
    <w:rsid w:val="004622B9"/>
    <w:rsid w:val="0046230C"/>
    <w:rsid w:val="00462328"/>
    <w:rsid w:val="00462427"/>
    <w:rsid w:val="0046245E"/>
    <w:rsid w:val="00462479"/>
    <w:rsid w:val="004624FB"/>
    <w:rsid w:val="00462564"/>
    <w:rsid w:val="0046259D"/>
    <w:rsid w:val="00462642"/>
    <w:rsid w:val="004626DD"/>
    <w:rsid w:val="004627B9"/>
    <w:rsid w:val="0046286B"/>
    <w:rsid w:val="004628CC"/>
    <w:rsid w:val="004628F8"/>
    <w:rsid w:val="00462906"/>
    <w:rsid w:val="00462A19"/>
    <w:rsid w:val="00462A42"/>
    <w:rsid w:val="00462A75"/>
    <w:rsid w:val="00462AAD"/>
    <w:rsid w:val="00462B2C"/>
    <w:rsid w:val="00462B2E"/>
    <w:rsid w:val="00462C9B"/>
    <w:rsid w:val="00462EB6"/>
    <w:rsid w:val="00462EEA"/>
    <w:rsid w:val="00462FB8"/>
    <w:rsid w:val="00463029"/>
    <w:rsid w:val="004630E5"/>
    <w:rsid w:val="00463118"/>
    <w:rsid w:val="00463175"/>
    <w:rsid w:val="00463183"/>
    <w:rsid w:val="004631C4"/>
    <w:rsid w:val="004631CD"/>
    <w:rsid w:val="004632EF"/>
    <w:rsid w:val="00463302"/>
    <w:rsid w:val="00463370"/>
    <w:rsid w:val="004633B2"/>
    <w:rsid w:val="004633FD"/>
    <w:rsid w:val="004634C5"/>
    <w:rsid w:val="00463527"/>
    <w:rsid w:val="00463541"/>
    <w:rsid w:val="0046358B"/>
    <w:rsid w:val="004637EA"/>
    <w:rsid w:val="0046380A"/>
    <w:rsid w:val="004638A9"/>
    <w:rsid w:val="004638AE"/>
    <w:rsid w:val="00463A72"/>
    <w:rsid w:val="00463A89"/>
    <w:rsid w:val="00463B04"/>
    <w:rsid w:val="00463B51"/>
    <w:rsid w:val="00463C55"/>
    <w:rsid w:val="00463DDB"/>
    <w:rsid w:val="00463E08"/>
    <w:rsid w:val="00463ECE"/>
    <w:rsid w:val="00463F02"/>
    <w:rsid w:val="00463F14"/>
    <w:rsid w:val="00463FFD"/>
    <w:rsid w:val="00464156"/>
    <w:rsid w:val="0046424C"/>
    <w:rsid w:val="004642E4"/>
    <w:rsid w:val="00464333"/>
    <w:rsid w:val="0046445D"/>
    <w:rsid w:val="0046448E"/>
    <w:rsid w:val="004644B3"/>
    <w:rsid w:val="004644FF"/>
    <w:rsid w:val="0046450E"/>
    <w:rsid w:val="0046456F"/>
    <w:rsid w:val="0046475D"/>
    <w:rsid w:val="0046480C"/>
    <w:rsid w:val="0046496D"/>
    <w:rsid w:val="00464985"/>
    <w:rsid w:val="004649BF"/>
    <w:rsid w:val="004649D4"/>
    <w:rsid w:val="004649E0"/>
    <w:rsid w:val="00464B16"/>
    <w:rsid w:val="00464B81"/>
    <w:rsid w:val="00464BED"/>
    <w:rsid w:val="00464C54"/>
    <w:rsid w:val="00464C5A"/>
    <w:rsid w:val="00464EB5"/>
    <w:rsid w:val="00464F04"/>
    <w:rsid w:val="00464F5A"/>
    <w:rsid w:val="00464FF2"/>
    <w:rsid w:val="00464FF9"/>
    <w:rsid w:val="00465014"/>
    <w:rsid w:val="00465130"/>
    <w:rsid w:val="0046516E"/>
    <w:rsid w:val="00465225"/>
    <w:rsid w:val="004652B7"/>
    <w:rsid w:val="004652DC"/>
    <w:rsid w:val="00465335"/>
    <w:rsid w:val="004653B5"/>
    <w:rsid w:val="00465413"/>
    <w:rsid w:val="00465466"/>
    <w:rsid w:val="004654C8"/>
    <w:rsid w:val="00465536"/>
    <w:rsid w:val="004655A2"/>
    <w:rsid w:val="004655F1"/>
    <w:rsid w:val="004656CD"/>
    <w:rsid w:val="0046571B"/>
    <w:rsid w:val="00465758"/>
    <w:rsid w:val="00465839"/>
    <w:rsid w:val="00465842"/>
    <w:rsid w:val="00465918"/>
    <w:rsid w:val="00465A46"/>
    <w:rsid w:val="00465B90"/>
    <w:rsid w:val="00465BDD"/>
    <w:rsid w:val="00465C1B"/>
    <w:rsid w:val="00465C47"/>
    <w:rsid w:val="00465DDB"/>
    <w:rsid w:val="00465EDC"/>
    <w:rsid w:val="00465F15"/>
    <w:rsid w:val="00465F52"/>
    <w:rsid w:val="00465F67"/>
    <w:rsid w:val="00465FC9"/>
    <w:rsid w:val="00466118"/>
    <w:rsid w:val="00466134"/>
    <w:rsid w:val="00466139"/>
    <w:rsid w:val="00466265"/>
    <w:rsid w:val="0046626C"/>
    <w:rsid w:val="004662F1"/>
    <w:rsid w:val="00466471"/>
    <w:rsid w:val="004664F0"/>
    <w:rsid w:val="0046651E"/>
    <w:rsid w:val="0046658A"/>
    <w:rsid w:val="004665A5"/>
    <w:rsid w:val="004665A8"/>
    <w:rsid w:val="004665CE"/>
    <w:rsid w:val="00466693"/>
    <w:rsid w:val="004667C7"/>
    <w:rsid w:val="004667D0"/>
    <w:rsid w:val="004667FA"/>
    <w:rsid w:val="00466863"/>
    <w:rsid w:val="004668CF"/>
    <w:rsid w:val="00466AA4"/>
    <w:rsid w:val="00466AC1"/>
    <w:rsid w:val="00466AEB"/>
    <w:rsid w:val="00466B09"/>
    <w:rsid w:val="00466B36"/>
    <w:rsid w:val="00466C1E"/>
    <w:rsid w:val="00466C3F"/>
    <w:rsid w:val="00466CBC"/>
    <w:rsid w:val="00466D40"/>
    <w:rsid w:val="00466D55"/>
    <w:rsid w:val="00466E0E"/>
    <w:rsid w:val="00466E19"/>
    <w:rsid w:val="00466F60"/>
    <w:rsid w:val="00466F79"/>
    <w:rsid w:val="00467004"/>
    <w:rsid w:val="00467043"/>
    <w:rsid w:val="00467082"/>
    <w:rsid w:val="00467152"/>
    <w:rsid w:val="0046719D"/>
    <w:rsid w:val="004671C7"/>
    <w:rsid w:val="0046721C"/>
    <w:rsid w:val="0046723B"/>
    <w:rsid w:val="00467263"/>
    <w:rsid w:val="00467273"/>
    <w:rsid w:val="00467289"/>
    <w:rsid w:val="004672A0"/>
    <w:rsid w:val="004672C5"/>
    <w:rsid w:val="004672D5"/>
    <w:rsid w:val="004672FC"/>
    <w:rsid w:val="00467349"/>
    <w:rsid w:val="004673B1"/>
    <w:rsid w:val="004674B4"/>
    <w:rsid w:val="004674DA"/>
    <w:rsid w:val="00467539"/>
    <w:rsid w:val="0046761D"/>
    <w:rsid w:val="00467671"/>
    <w:rsid w:val="004676A9"/>
    <w:rsid w:val="004676C8"/>
    <w:rsid w:val="0046778B"/>
    <w:rsid w:val="00467841"/>
    <w:rsid w:val="0046786B"/>
    <w:rsid w:val="00467922"/>
    <w:rsid w:val="00467A7F"/>
    <w:rsid w:val="00467A81"/>
    <w:rsid w:val="00467B5A"/>
    <w:rsid w:val="00467BAB"/>
    <w:rsid w:val="00467BB3"/>
    <w:rsid w:val="00467C3C"/>
    <w:rsid w:val="00467CE1"/>
    <w:rsid w:val="00467D0F"/>
    <w:rsid w:val="00467D77"/>
    <w:rsid w:val="00467E50"/>
    <w:rsid w:val="00467F00"/>
    <w:rsid w:val="00467F36"/>
    <w:rsid w:val="00467FF0"/>
    <w:rsid w:val="0047000E"/>
    <w:rsid w:val="0047015D"/>
    <w:rsid w:val="004701A4"/>
    <w:rsid w:val="004701C3"/>
    <w:rsid w:val="004702C3"/>
    <w:rsid w:val="004702CE"/>
    <w:rsid w:val="00470348"/>
    <w:rsid w:val="004703EE"/>
    <w:rsid w:val="00470421"/>
    <w:rsid w:val="00470469"/>
    <w:rsid w:val="00470530"/>
    <w:rsid w:val="004705F6"/>
    <w:rsid w:val="0047066A"/>
    <w:rsid w:val="0047079D"/>
    <w:rsid w:val="00470807"/>
    <w:rsid w:val="00470886"/>
    <w:rsid w:val="004708EB"/>
    <w:rsid w:val="00470905"/>
    <w:rsid w:val="00470A51"/>
    <w:rsid w:val="00470B1D"/>
    <w:rsid w:val="00470C30"/>
    <w:rsid w:val="00470C3D"/>
    <w:rsid w:val="00470C4E"/>
    <w:rsid w:val="00470CB6"/>
    <w:rsid w:val="00470D82"/>
    <w:rsid w:val="00470DDF"/>
    <w:rsid w:val="00470E60"/>
    <w:rsid w:val="00470E6A"/>
    <w:rsid w:val="00470F64"/>
    <w:rsid w:val="0047110A"/>
    <w:rsid w:val="0047112F"/>
    <w:rsid w:val="004711A4"/>
    <w:rsid w:val="0047121F"/>
    <w:rsid w:val="0047125D"/>
    <w:rsid w:val="00471302"/>
    <w:rsid w:val="00471360"/>
    <w:rsid w:val="0047142B"/>
    <w:rsid w:val="004714CA"/>
    <w:rsid w:val="0047155F"/>
    <w:rsid w:val="00471596"/>
    <w:rsid w:val="00471637"/>
    <w:rsid w:val="00471697"/>
    <w:rsid w:val="004716EA"/>
    <w:rsid w:val="0047171E"/>
    <w:rsid w:val="0047177C"/>
    <w:rsid w:val="00471788"/>
    <w:rsid w:val="0047193A"/>
    <w:rsid w:val="00471987"/>
    <w:rsid w:val="00471A1C"/>
    <w:rsid w:val="00471AAB"/>
    <w:rsid w:val="00471B71"/>
    <w:rsid w:val="00471C64"/>
    <w:rsid w:val="00471CA0"/>
    <w:rsid w:val="00471E03"/>
    <w:rsid w:val="00471E60"/>
    <w:rsid w:val="00471E7A"/>
    <w:rsid w:val="00471EBD"/>
    <w:rsid w:val="00471EC0"/>
    <w:rsid w:val="00471FAF"/>
    <w:rsid w:val="00471FDA"/>
    <w:rsid w:val="00472091"/>
    <w:rsid w:val="0047209D"/>
    <w:rsid w:val="00472152"/>
    <w:rsid w:val="00472171"/>
    <w:rsid w:val="0047218D"/>
    <w:rsid w:val="004722A4"/>
    <w:rsid w:val="004723AD"/>
    <w:rsid w:val="0047246F"/>
    <w:rsid w:val="004724FD"/>
    <w:rsid w:val="0047251A"/>
    <w:rsid w:val="0047253A"/>
    <w:rsid w:val="00472598"/>
    <w:rsid w:val="004725A6"/>
    <w:rsid w:val="004725C5"/>
    <w:rsid w:val="004725F3"/>
    <w:rsid w:val="0047276D"/>
    <w:rsid w:val="00472778"/>
    <w:rsid w:val="0047293A"/>
    <w:rsid w:val="004729A6"/>
    <w:rsid w:val="004729D5"/>
    <w:rsid w:val="00472A19"/>
    <w:rsid w:val="00472A39"/>
    <w:rsid w:val="00472A55"/>
    <w:rsid w:val="00472ABC"/>
    <w:rsid w:val="00472B0D"/>
    <w:rsid w:val="00472B3E"/>
    <w:rsid w:val="00472B4B"/>
    <w:rsid w:val="00472C36"/>
    <w:rsid w:val="00472C6D"/>
    <w:rsid w:val="00472C87"/>
    <w:rsid w:val="00472CFA"/>
    <w:rsid w:val="00472D91"/>
    <w:rsid w:val="00472DD2"/>
    <w:rsid w:val="00472EB5"/>
    <w:rsid w:val="00472F2A"/>
    <w:rsid w:val="00472F61"/>
    <w:rsid w:val="00473054"/>
    <w:rsid w:val="00473108"/>
    <w:rsid w:val="004731F4"/>
    <w:rsid w:val="00473276"/>
    <w:rsid w:val="00473296"/>
    <w:rsid w:val="004732AD"/>
    <w:rsid w:val="004732E9"/>
    <w:rsid w:val="004733BF"/>
    <w:rsid w:val="004733E9"/>
    <w:rsid w:val="004733FC"/>
    <w:rsid w:val="00473424"/>
    <w:rsid w:val="0047350E"/>
    <w:rsid w:val="0047352D"/>
    <w:rsid w:val="00473558"/>
    <w:rsid w:val="0047357A"/>
    <w:rsid w:val="004735B2"/>
    <w:rsid w:val="004735CD"/>
    <w:rsid w:val="0047361A"/>
    <w:rsid w:val="0047363A"/>
    <w:rsid w:val="0047365C"/>
    <w:rsid w:val="00473757"/>
    <w:rsid w:val="00473813"/>
    <w:rsid w:val="00473825"/>
    <w:rsid w:val="00473848"/>
    <w:rsid w:val="0047386F"/>
    <w:rsid w:val="00473914"/>
    <w:rsid w:val="004739A3"/>
    <w:rsid w:val="00473A08"/>
    <w:rsid w:val="00473A2A"/>
    <w:rsid w:val="00473A73"/>
    <w:rsid w:val="00473A78"/>
    <w:rsid w:val="00473B20"/>
    <w:rsid w:val="00473BB3"/>
    <w:rsid w:val="00473BD8"/>
    <w:rsid w:val="00473BDE"/>
    <w:rsid w:val="00473BF6"/>
    <w:rsid w:val="00473C3F"/>
    <w:rsid w:val="00473D4A"/>
    <w:rsid w:val="0047403E"/>
    <w:rsid w:val="004740CE"/>
    <w:rsid w:val="0047414C"/>
    <w:rsid w:val="00474152"/>
    <w:rsid w:val="00474168"/>
    <w:rsid w:val="0047417C"/>
    <w:rsid w:val="00474197"/>
    <w:rsid w:val="00474251"/>
    <w:rsid w:val="00474341"/>
    <w:rsid w:val="0047445D"/>
    <w:rsid w:val="0047448C"/>
    <w:rsid w:val="0047459D"/>
    <w:rsid w:val="00474783"/>
    <w:rsid w:val="00474804"/>
    <w:rsid w:val="00474805"/>
    <w:rsid w:val="00474824"/>
    <w:rsid w:val="004748B9"/>
    <w:rsid w:val="004748C3"/>
    <w:rsid w:val="00474907"/>
    <w:rsid w:val="00474948"/>
    <w:rsid w:val="0047497C"/>
    <w:rsid w:val="004749C7"/>
    <w:rsid w:val="00474A68"/>
    <w:rsid w:val="00474B53"/>
    <w:rsid w:val="00474BE4"/>
    <w:rsid w:val="00474BF3"/>
    <w:rsid w:val="00474C4A"/>
    <w:rsid w:val="00474D6F"/>
    <w:rsid w:val="00474F78"/>
    <w:rsid w:val="00474FA2"/>
    <w:rsid w:val="00474FB1"/>
    <w:rsid w:val="0047500B"/>
    <w:rsid w:val="004751E0"/>
    <w:rsid w:val="0047521D"/>
    <w:rsid w:val="00475233"/>
    <w:rsid w:val="0047524D"/>
    <w:rsid w:val="00475336"/>
    <w:rsid w:val="0047533B"/>
    <w:rsid w:val="00475442"/>
    <w:rsid w:val="0047549B"/>
    <w:rsid w:val="00475517"/>
    <w:rsid w:val="00475518"/>
    <w:rsid w:val="00475529"/>
    <w:rsid w:val="004755C1"/>
    <w:rsid w:val="00475636"/>
    <w:rsid w:val="00475641"/>
    <w:rsid w:val="00475646"/>
    <w:rsid w:val="0047567B"/>
    <w:rsid w:val="0047567C"/>
    <w:rsid w:val="0047568C"/>
    <w:rsid w:val="0047578B"/>
    <w:rsid w:val="004757C1"/>
    <w:rsid w:val="00475855"/>
    <w:rsid w:val="004758C2"/>
    <w:rsid w:val="00475909"/>
    <w:rsid w:val="004759BA"/>
    <w:rsid w:val="00475A64"/>
    <w:rsid w:val="00475B11"/>
    <w:rsid w:val="00475B24"/>
    <w:rsid w:val="00475B34"/>
    <w:rsid w:val="00475BB9"/>
    <w:rsid w:val="00475C41"/>
    <w:rsid w:val="00475C82"/>
    <w:rsid w:val="00475CBD"/>
    <w:rsid w:val="00475E05"/>
    <w:rsid w:val="00475E19"/>
    <w:rsid w:val="00475E67"/>
    <w:rsid w:val="00476100"/>
    <w:rsid w:val="0047619E"/>
    <w:rsid w:val="004761C9"/>
    <w:rsid w:val="004761CB"/>
    <w:rsid w:val="00476216"/>
    <w:rsid w:val="0047622A"/>
    <w:rsid w:val="0047625A"/>
    <w:rsid w:val="0047627A"/>
    <w:rsid w:val="00476393"/>
    <w:rsid w:val="004763A0"/>
    <w:rsid w:val="00476449"/>
    <w:rsid w:val="0047653B"/>
    <w:rsid w:val="0047653D"/>
    <w:rsid w:val="0047657C"/>
    <w:rsid w:val="00476635"/>
    <w:rsid w:val="00476655"/>
    <w:rsid w:val="004766A7"/>
    <w:rsid w:val="00476820"/>
    <w:rsid w:val="004768E1"/>
    <w:rsid w:val="004769DC"/>
    <w:rsid w:val="00476A0E"/>
    <w:rsid w:val="00476B6B"/>
    <w:rsid w:val="00476DEF"/>
    <w:rsid w:val="00476E0C"/>
    <w:rsid w:val="00476E0E"/>
    <w:rsid w:val="00476EB6"/>
    <w:rsid w:val="00476F13"/>
    <w:rsid w:val="00476FC9"/>
    <w:rsid w:val="0047702A"/>
    <w:rsid w:val="00477040"/>
    <w:rsid w:val="00477042"/>
    <w:rsid w:val="004770B5"/>
    <w:rsid w:val="004770DE"/>
    <w:rsid w:val="00477139"/>
    <w:rsid w:val="004771FD"/>
    <w:rsid w:val="0047726B"/>
    <w:rsid w:val="0047735B"/>
    <w:rsid w:val="0047735D"/>
    <w:rsid w:val="00477369"/>
    <w:rsid w:val="00477486"/>
    <w:rsid w:val="004774A8"/>
    <w:rsid w:val="00477512"/>
    <w:rsid w:val="00477552"/>
    <w:rsid w:val="00477584"/>
    <w:rsid w:val="00477677"/>
    <w:rsid w:val="00477687"/>
    <w:rsid w:val="004776E4"/>
    <w:rsid w:val="00477779"/>
    <w:rsid w:val="004777F3"/>
    <w:rsid w:val="00477875"/>
    <w:rsid w:val="004778FC"/>
    <w:rsid w:val="00477917"/>
    <w:rsid w:val="0047791C"/>
    <w:rsid w:val="00477938"/>
    <w:rsid w:val="00477967"/>
    <w:rsid w:val="0047797C"/>
    <w:rsid w:val="00477999"/>
    <w:rsid w:val="00477A89"/>
    <w:rsid w:val="00477B33"/>
    <w:rsid w:val="00477BA9"/>
    <w:rsid w:val="00477BE4"/>
    <w:rsid w:val="00477C1C"/>
    <w:rsid w:val="00477CFF"/>
    <w:rsid w:val="00477DC2"/>
    <w:rsid w:val="00477DFB"/>
    <w:rsid w:val="00477E37"/>
    <w:rsid w:val="00477E40"/>
    <w:rsid w:val="00477EC1"/>
    <w:rsid w:val="00480060"/>
    <w:rsid w:val="00480089"/>
    <w:rsid w:val="004800D8"/>
    <w:rsid w:val="00480111"/>
    <w:rsid w:val="0048015A"/>
    <w:rsid w:val="00480377"/>
    <w:rsid w:val="00480396"/>
    <w:rsid w:val="004803BA"/>
    <w:rsid w:val="004803D7"/>
    <w:rsid w:val="0048049B"/>
    <w:rsid w:val="0048058A"/>
    <w:rsid w:val="004806FA"/>
    <w:rsid w:val="0048076F"/>
    <w:rsid w:val="00480786"/>
    <w:rsid w:val="00480822"/>
    <w:rsid w:val="00480852"/>
    <w:rsid w:val="00480893"/>
    <w:rsid w:val="004808C0"/>
    <w:rsid w:val="00480940"/>
    <w:rsid w:val="004809CA"/>
    <w:rsid w:val="004809EB"/>
    <w:rsid w:val="00480A20"/>
    <w:rsid w:val="00480AB5"/>
    <w:rsid w:val="00480AEE"/>
    <w:rsid w:val="00480CF5"/>
    <w:rsid w:val="00480D8B"/>
    <w:rsid w:val="00480D9E"/>
    <w:rsid w:val="00480EC3"/>
    <w:rsid w:val="00480EC6"/>
    <w:rsid w:val="00480F31"/>
    <w:rsid w:val="00480FD3"/>
    <w:rsid w:val="0048103D"/>
    <w:rsid w:val="0048116C"/>
    <w:rsid w:val="004811DE"/>
    <w:rsid w:val="0048124A"/>
    <w:rsid w:val="0048124E"/>
    <w:rsid w:val="004812B7"/>
    <w:rsid w:val="004813DE"/>
    <w:rsid w:val="0048151C"/>
    <w:rsid w:val="004815AC"/>
    <w:rsid w:val="004816FF"/>
    <w:rsid w:val="00481740"/>
    <w:rsid w:val="00481780"/>
    <w:rsid w:val="004817B9"/>
    <w:rsid w:val="00481824"/>
    <w:rsid w:val="004818E9"/>
    <w:rsid w:val="004819B5"/>
    <w:rsid w:val="004819D3"/>
    <w:rsid w:val="004819DD"/>
    <w:rsid w:val="00481A01"/>
    <w:rsid w:val="00481A1C"/>
    <w:rsid w:val="00481A41"/>
    <w:rsid w:val="00481A8A"/>
    <w:rsid w:val="00481AFF"/>
    <w:rsid w:val="00481C2E"/>
    <w:rsid w:val="00481D3B"/>
    <w:rsid w:val="00481E43"/>
    <w:rsid w:val="00481EC3"/>
    <w:rsid w:val="00481F31"/>
    <w:rsid w:val="00481F48"/>
    <w:rsid w:val="00481F8B"/>
    <w:rsid w:val="0048209A"/>
    <w:rsid w:val="004821CF"/>
    <w:rsid w:val="00482296"/>
    <w:rsid w:val="0048234C"/>
    <w:rsid w:val="00482519"/>
    <w:rsid w:val="0048256A"/>
    <w:rsid w:val="0048267C"/>
    <w:rsid w:val="0048276B"/>
    <w:rsid w:val="004828E8"/>
    <w:rsid w:val="0048293A"/>
    <w:rsid w:val="00482940"/>
    <w:rsid w:val="00482ACA"/>
    <w:rsid w:val="00482AFE"/>
    <w:rsid w:val="00482B3D"/>
    <w:rsid w:val="00482BCD"/>
    <w:rsid w:val="00482C95"/>
    <w:rsid w:val="00482CD5"/>
    <w:rsid w:val="00482DAF"/>
    <w:rsid w:val="00482DC5"/>
    <w:rsid w:val="00482E0D"/>
    <w:rsid w:val="00482EC5"/>
    <w:rsid w:val="00482EDF"/>
    <w:rsid w:val="00482F94"/>
    <w:rsid w:val="0048306A"/>
    <w:rsid w:val="004830E6"/>
    <w:rsid w:val="00483231"/>
    <w:rsid w:val="004832C7"/>
    <w:rsid w:val="00483340"/>
    <w:rsid w:val="00483366"/>
    <w:rsid w:val="00483418"/>
    <w:rsid w:val="004834F0"/>
    <w:rsid w:val="0048353F"/>
    <w:rsid w:val="004835C8"/>
    <w:rsid w:val="004835E8"/>
    <w:rsid w:val="00483624"/>
    <w:rsid w:val="00483625"/>
    <w:rsid w:val="004836FF"/>
    <w:rsid w:val="00483722"/>
    <w:rsid w:val="004837FC"/>
    <w:rsid w:val="004838A5"/>
    <w:rsid w:val="00483A62"/>
    <w:rsid w:val="00483B80"/>
    <w:rsid w:val="00483BDF"/>
    <w:rsid w:val="00483C35"/>
    <w:rsid w:val="00483CCA"/>
    <w:rsid w:val="00483CD3"/>
    <w:rsid w:val="00483D6C"/>
    <w:rsid w:val="00483DB0"/>
    <w:rsid w:val="00483DCA"/>
    <w:rsid w:val="00483E5C"/>
    <w:rsid w:val="00483FEB"/>
    <w:rsid w:val="0048400C"/>
    <w:rsid w:val="00484072"/>
    <w:rsid w:val="004840A1"/>
    <w:rsid w:val="00484160"/>
    <w:rsid w:val="004841B1"/>
    <w:rsid w:val="0048422F"/>
    <w:rsid w:val="0048433E"/>
    <w:rsid w:val="00484387"/>
    <w:rsid w:val="00484390"/>
    <w:rsid w:val="004843FA"/>
    <w:rsid w:val="0048440F"/>
    <w:rsid w:val="004844D6"/>
    <w:rsid w:val="004844FB"/>
    <w:rsid w:val="0048452C"/>
    <w:rsid w:val="0048468F"/>
    <w:rsid w:val="004846BF"/>
    <w:rsid w:val="004846F9"/>
    <w:rsid w:val="0048479B"/>
    <w:rsid w:val="00484878"/>
    <w:rsid w:val="0048492E"/>
    <w:rsid w:val="00484A79"/>
    <w:rsid w:val="00484AA4"/>
    <w:rsid w:val="00484ABA"/>
    <w:rsid w:val="00484B10"/>
    <w:rsid w:val="00484B50"/>
    <w:rsid w:val="00484B9C"/>
    <w:rsid w:val="00484BA9"/>
    <w:rsid w:val="00484EB8"/>
    <w:rsid w:val="00484FF0"/>
    <w:rsid w:val="004850A9"/>
    <w:rsid w:val="004851FD"/>
    <w:rsid w:val="00485230"/>
    <w:rsid w:val="004852C6"/>
    <w:rsid w:val="0048541E"/>
    <w:rsid w:val="004855A3"/>
    <w:rsid w:val="004855C1"/>
    <w:rsid w:val="004855DF"/>
    <w:rsid w:val="0048566D"/>
    <w:rsid w:val="00485699"/>
    <w:rsid w:val="0048572F"/>
    <w:rsid w:val="0048580F"/>
    <w:rsid w:val="0048583A"/>
    <w:rsid w:val="00485899"/>
    <w:rsid w:val="004858D8"/>
    <w:rsid w:val="00485A76"/>
    <w:rsid w:val="00485BE1"/>
    <w:rsid w:val="00485D11"/>
    <w:rsid w:val="00485D16"/>
    <w:rsid w:val="00485D2E"/>
    <w:rsid w:val="00485D83"/>
    <w:rsid w:val="00485DEF"/>
    <w:rsid w:val="00485E03"/>
    <w:rsid w:val="00485E4A"/>
    <w:rsid w:val="00485E7C"/>
    <w:rsid w:val="00485E83"/>
    <w:rsid w:val="00485F42"/>
    <w:rsid w:val="0048600C"/>
    <w:rsid w:val="00486058"/>
    <w:rsid w:val="00486072"/>
    <w:rsid w:val="004860D3"/>
    <w:rsid w:val="00486123"/>
    <w:rsid w:val="00486187"/>
    <w:rsid w:val="0048618C"/>
    <w:rsid w:val="0048628E"/>
    <w:rsid w:val="004862B1"/>
    <w:rsid w:val="00486315"/>
    <w:rsid w:val="0048639D"/>
    <w:rsid w:val="0048643D"/>
    <w:rsid w:val="004864FD"/>
    <w:rsid w:val="0048656B"/>
    <w:rsid w:val="00486604"/>
    <w:rsid w:val="00486611"/>
    <w:rsid w:val="0048670D"/>
    <w:rsid w:val="00486727"/>
    <w:rsid w:val="00486763"/>
    <w:rsid w:val="00486787"/>
    <w:rsid w:val="004868ED"/>
    <w:rsid w:val="0048696D"/>
    <w:rsid w:val="00486A18"/>
    <w:rsid w:val="00486A68"/>
    <w:rsid w:val="00486AB4"/>
    <w:rsid w:val="00486AC8"/>
    <w:rsid w:val="00486AFA"/>
    <w:rsid w:val="00486B02"/>
    <w:rsid w:val="00486B43"/>
    <w:rsid w:val="00486BA9"/>
    <w:rsid w:val="00486BFE"/>
    <w:rsid w:val="00486CCC"/>
    <w:rsid w:val="00486D6C"/>
    <w:rsid w:val="00486DB1"/>
    <w:rsid w:val="00486E1B"/>
    <w:rsid w:val="00486EF5"/>
    <w:rsid w:val="00486FE9"/>
    <w:rsid w:val="00486FEC"/>
    <w:rsid w:val="00486FF1"/>
    <w:rsid w:val="0048703D"/>
    <w:rsid w:val="0048708D"/>
    <w:rsid w:val="0048709E"/>
    <w:rsid w:val="00487132"/>
    <w:rsid w:val="004872B9"/>
    <w:rsid w:val="004872E5"/>
    <w:rsid w:val="0048735C"/>
    <w:rsid w:val="004873D2"/>
    <w:rsid w:val="00487431"/>
    <w:rsid w:val="004874A0"/>
    <w:rsid w:val="0048753D"/>
    <w:rsid w:val="00487599"/>
    <w:rsid w:val="004875F2"/>
    <w:rsid w:val="004876CE"/>
    <w:rsid w:val="0048771A"/>
    <w:rsid w:val="00487782"/>
    <w:rsid w:val="00487875"/>
    <w:rsid w:val="004878C4"/>
    <w:rsid w:val="004878EA"/>
    <w:rsid w:val="004879BC"/>
    <w:rsid w:val="004879C9"/>
    <w:rsid w:val="00487A03"/>
    <w:rsid w:val="00487A67"/>
    <w:rsid w:val="00487B98"/>
    <w:rsid w:val="00487BC0"/>
    <w:rsid w:val="00487C9F"/>
    <w:rsid w:val="00487D14"/>
    <w:rsid w:val="00487D61"/>
    <w:rsid w:val="00487FF6"/>
    <w:rsid w:val="00490063"/>
    <w:rsid w:val="00490166"/>
    <w:rsid w:val="004901BC"/>
    <w:rsid w:val="004902F0"/>
    <w:rsid w:val="004902FD"/>
    <w:rsid w:val="00490348"/>
    <w:rsid w:val="00490391"/>
    <w:rsid w:val="0049041B"/>
    <w:rsid w:val="0049050F"/>
    <w:rsid w:val="00490515"/>
    <w:rsid w:val="00490545"/>
    <w:rsid w:val="00490556"/>
    <w:rsid w:val="004905A0"/>
    <w:rsid w:val="00490610"/>
    <w:rsid w:val="00490690"/>
    <w:rsid w:val="004907A0"/>
    <w:rsid w:val="004907EB"/>
    <w:rsid w:val="0049095C"/>
    <w:rsid w:val="0049098B"/>
    <w:rsid w:val="00490A19"/>
    <w:rsid w:val="00490A28"/>
    <w:rsid w:val="00490AD1"/>
    <w:rsid w:val="00490B5D"/>
    <w:rsid w:val="00490CAD"/>
    <w:rsid w:val="00490D62"/>
    <w:rsid w:val="00490D64"/>
    <w:rsid w:val="00490D97"/>
    <w:rsid w:val="00490E36"/>
    <w:rsid w:val="00490E81"/>
    <w:rsid w:val="00490E9F"/>
    <w:rsid w:val="00490EDC"/>
    <w:rsid w:val="00490F17"/>
    <w:rsid w:val="00490FA3"/>
    <w:rsid w:val="00491123"/>
    <w:rsid w:val="004911FB"/>
    <w:rsid w:val="004912C3"/>
    <w:rsid w:val="00491336"/>
    <w:rsid w:val="0049139E"/>
    <w:rsid w:val="00491410"/>
    <w:rsid w:val="004914CD"/>
    <w:rsid w:val="00491564"/>
    <w:rsid w:val="004915AA"/>
    <w:rsid w:val="004915E8"/>
    <w:rsid w:val="00491724"/>
    <w:rsid w:val="004917EB"/>
    <w:rsid w:val="004919AD"/>
    <w:rsid w:val="004919D0"/>
    <w:rsid w:val="004919E5"/>
    <w:rsid w:val="00491AE3"/>
    <w:rsid w:val="00491B43"/>
    <w:rsid w:val="00491BEF"/>
    <w:rsid w:val="00491C41"/>
    <w:rsid w:val="00491C96"/>
    <w:rsid w:val="00491CB7"/>
    <w:rsid w:val="00491D81"/>
    <w:rsid w:val="00491DB9"/>
    <w:rsid w:val="00491DD0"/>
    <w:rsid w:val="00491E61"/>
    <w:rsid w:val="00491E64"/>
    <w:rsid w:val="00491E68"/>
    <w:rsid w:val="00491E7D"/>
    <w:rsid w:val="00491EED"/>
    <w:rsid w:val="00491F5E"/>
    <w:rsid w:val="00491F6E"/>
    <w:rsid w:val="00491FAA"/>
    <w:rsid w:val="00492004"/>
    <w:rsid w:val="00492064"/>
    <w:rsid w:val="0049208F"/>
    <w:rsid w:val="004920F1"/>
    <w:rsid w:val="004920F9"/>
    <w:rsid w:val="00492178"/>
    <w:rsid w:val="0049219E"/>
    <w:rsid w:val="004921A3"/>
    <w:rsid w:val="004921B8"/>
    <w:rsid w:val="00492216"/>
    <w:rsid w:val="0049221E"/>
    <w:rsid w:val="004922CC"/>
    <w:rsid w:val="004923CE"/>
    <w:rsid w:val="0049245C"/>
    <w:rsid w:val="004924E7"/>
    <w:rsid w:val="004925FC"/>
    <w:rsid w:val="0049260F"/>
    <w:rsid w:val="00492615"/>
    <w:rsid w:val="0049269C"/>
    <w:rsid w:val="004926B1"/>
    <w:rsid w:val="0049274B"/>
    <w:rsid w:val="004927A2"/>
    <w:rsid w:val="004927BC"/>
    <w:rsid w:val="00492820"/>
    <w:rsid w:val="004928AC"/>
    <w:rsid w:val="004928D1"/>
    <w:rsid w:val="004928F8"/>
    <w:rsid w:val="0049292E"/>
    <w:rsid w:val="0049294D"/>
    <w:rsid w:val="00492955"/>
    <w:rsid w:val="004929EA"/>
    <w:rsid w:val="004929FF"/>
    <w:rsid w:val="00492A6A"/>
    <w:rsid w:val="00492AA1"/>
    <w:rsid w:val="00492AEB"/>
    <w:rsid w:val="00492BC6"/>
    <w:rsid w:val="00492BDB"/>
    <w:rsid w:val="00492BEB"/>
    <w:rsid w:val="00492BFF"/>
    <w:rsid w:val="00492C0A"/>
    <w:rsid w:val="00492C1D"/>
    <w:rsid w:val="00492CAF"/>
    <w:rsid w:val="00492CF1"/>
    <w:rsid w:val="00492D7A"/>
    <w:rsid w:val="00492DF6"/>
    <w:rsid w:val="00492E04"/>
    <w:rsid w:val="00492E21"/>
    <w:rsid w:val="00492E7E"/>
    <w:rsid w:val="00492F30"/>
    <w:rsid w:val="00492F86"/>
    <w:rsid w:val="00492F9F"/>
    <w:rsid w:val="0049300C"/>
    <w:rsid w:val="00493029"/>
    <w:rsid w:val="00493083"/>
    <w:rsid w:val="00493085"/>
    <w:rsid w:val="0049310D"/>
    <w:rsid w:val="00493172"/>
    <w:rsid w:val="0049325F"/>
    <w:rsid w:val="004932D9"/>
    <w:rsid w:val="004932F2"/>
    <w:rsid w:val="0049334F"/>
    <w:rsid w:val="004933A0"/>
    <w:rsid w:val="0049340B"/>
    <w:rsid w:val="004934CF"/>
    <w:rsid w:val="004934E7"/>
    <w:rsid w:val="00493514"/>
    <w:rsid w:val="00493522"/>
    <w:rsid w:val="00493582"/>
    <w:rsid w:val="0049359D"/>
    <w:rsid w:val="004935B8"/>
    <w:rsid w:val="004935BE"/>
    <w:rsid w:val="00493676"/>
    <w:rsid w:val="004937AA"/>
    <w:rsid w:val="004937FE"/>
    <w:rsid w:val="00493828"/>
    <w:rsid w:val="00493857"/>
    <w:rsid w:val="00493878"/>
    <w:rsid w:val="004938F0"/>
    <w:rsid w:val="00493914"/>
    <w:rsid w:val="0049391A"/>
    <w:rsid w:val="004939A4"/>
    <w:rsid w:val="00493AD7"/>
    <w:rsid w:val="00493B1D"/>
    <w:rsid w:val="00493C2A"/>
    <w:rsid w:val="00493C3C"/>
    <w:rsid w:val="00493E08"/>
    <w:rsid w:val="00493E73"/>
    <w:rsid w:val="00493EE3"/>
    <w:rsid w:val="00493F21"/>
    <w:rsid w:val="00493F25"/>
    <w:rsid w:val="00493F88"/>
    <w:rsid w:val="00493FB2"/>
    <w:rsid w:val="00493FBF"/>
    <w:rsid w:val="00493FCD"/>
    <w:rsid w:val="00493FE3"/>
    <w:rsid w:val="0049408A"/>
    <w:rsid w:val="004940BD"/>
    <w:rsid w:val="0049411F"/>
    <w:rsid w:val="00494195"/>
    <w:rsid w:val="004941A6"/>
    <w:rsid w:val="004941B0"/>
    <w:rsid w:val="004941D5"/>
    <w:rsid w:val="00494294"/>
    <w:rsid w:val="004942B7"/>
    <w:rsid w:val="0049435F"/>
    <w:rsid w:val="00494453"/>
    <w:rsid w:val="0049446F"/>
    <w:rsid w:val="0049447F"/>
    <w:rsid w:val="0049449D"/>
    <w:rsid w:val="004945D9"/>
    <w:rsid w:val="0049466F"/>
    <w:rsid w:val="00494684"/>
    <w:rsid w:val="004946E5"/>
    <w:rsid w:val="0049472D"/>
    <w:rsid w:val="00494735"/>
    <w:rsid w:val="0049478F"/>
    <w:rsid w:val="004947F6"/>
    <w:rsid w:val="00494864"/>
    <w:rsid w:val="00494879"/>
    <w:rsid w:val="00494979"/>
    <w:rsid w:val="0049497E"/>
    <w:rsid w:val="004949BA"/>
    <w:rsid w:val="00494A0A"/>
    <w:rsid w:val="00494A63"/>
    <w:rsid w:val="00494B73"/>
    <w:rsid w:val="00494B82"/>
    <w:rsid w:val="00494B99"/>
    <w:rsid w:val="00494C30"/>
    <w:rsid w:val="00494C45"/>
    <w:rsid w:val="00494C73"/>
    <w:rsid w:val="00494C82"/>
    <w:rsid w:val="00494CD7"/>
    <w:rsid w:val="00494D71"/>
    <w:rsid w:val="00494DB7"/>
    <w:rsid w:val="00494E96"/>
    <w:rsid w:val="00494EB8"/>
    <w:rsid w:val="00494FCB"/>
    <w:rsid w:val="00494FD2"/>
    <w:rsid w:val="00494FF5"/>
    <w:rsid w:val="0049500A"/>
    <w:rsid w:val="00495035"/>
    <w:rsid w:val="004951C6"/>
    <w:rsid w:val="0049520D"/>
    <w:rsid w:val="0049521F"/>
    <w:rsid w:val="00495229"/>
    <w:rsid w:val="0049528F"/>
    <w:rsid w:val="00495456"/>
    <w:rsid w:val="00495492"/>
    <w:rsid w:val="004954A3"/>
    <w:rsid w:val="004955A3"/>
    <w:rsid w:val="00495610"/>
    <w:rsid w:val="00495681"/>
    <w:rsid w:val="00495756"/>
    <w:rsid w:val="0049576B"/>
    <w:rsid w:val="0049586A"/>
    <w:rsid w:val="004958E7"/>
    <w:rsid w:val="004959A5"/>
    <w:rsid w:val="00495A18"/>
    <w:rsid w:val="00495A9A"/>
    <w:rsid w:val="00495B1F"/>
    <w:rsid w:val="00495B29"/>
    <w:rsid w:val="00495B7C"/>
    <w:rsid w:val="00495BA7"/>
    <w:rsid w:val="00495C07"/>
    <w:rsid w:val="00495D97"/>
    <w:rsid w:val="00495F1A"/>
    <w:rsid w:val="00495F26"/>
    <w:rsid w:val="00495F86"/>
    <w:rsid w:val="00495FD8"/>
    <w:rsid w:val="00495FE5"/>
    <w:rsid w:val="00495FF9"/>
    <w:rsid w:val="00496072"/>
    <w:rsid w:val="004960CC"/>
    <w:rsid w:val="0049618F"/>
    <w:rsid w:val="00496198"/>
    <w:rsid w:val="00496257"/>
    <w:rsid w:val="004962FE"/>
    <w:rsid w:val="00496486"/>
    <w:rsid w:val="004964E9"/>
    <w:rsid w:val="004965F8"/>
    <w:rsid w:val="004966B1"/>
    <w:rsid w:val="0049673A"/>
    <w:rsid w:val="0049677E"/>
    <w:rsid w:val="004968A6"/>
    <w:rsid w:val="00496983"/>
    <w:rsid w:val="00496A0C"/>
    <w:rsid w:val="00496A13"/>
    <w:rsid w:val="00496A54"/>
    <w:rsid w:val="00496AB4"/>
    <w:rsid w:val="00496BAB"/>
    <w:rsid w:val="00496D16"/>
    <w:rsid w:val="00496D80"/>
    <w:rsid w:val="00496DF4"/>
    <w:rsid w:val="00496FA3"/>
    <w:rsid w:val="00496FB4"/>
    <w:rsid w:val="00497018"/>
    <w:rsid w:val="0049704D"/>
    <w:rsid w:val="00497235"/>
    <w:rsid w:val="004972C1"/>
    <w:rsid w:val="004972CF"/>
    <w:rsid w:val="004972D2"/>
    <w:rsid w:val="004972DE"/>
    <w:rsid w:val="0049731F"/>
    <w:rsid w:val="00497433"/>
    <w:rsid w:val="00497542"/>
    <w:rsid w:val="00497565"/>
    <w:rsid w:val="0049758A"/>
    <w:rsid w:val="004975FE"/>
    <w:rsid w:val="0049761F"/>
    <w:rsid w:val="004976C1"/>
    <w:rsid w:val="004977CB"/>
    <w:rsid w:val="004978DD"/>
    <w:rsid w:val="00497980"/>
    <w:rsid w:val="004979D1"/>
    <w:rsid w:val="004979E7"/>
    <w:rsid w:val="00497AFB"/>
    <w:rsid w:val="00497B2D"/>
    <w:rsid w:val="00497BEB"/>
    <w:rsid w:val="00497CD5"/>
    <w:rsid w:val="00497DD2"/>
    <w:rsid w:val="00497EF1"/>
    <w:rsid w:val="00497F51"/>
    <w:rsid w:val="00497FA1"/>
    <w:rsid w:val="00497FD3"/>
    <w:rsid w:val="004A006E"/>
    <w:rsid w:val="004A00E4"/>
    <w:rsid w:val="004A019F"/>
    <w:rsid w:val="004A01C0"/>
    <w:rsid w:val="004A01E0"/>
    <w:rsid w:val="004A0203"/>
    <w:rsid w:val="004A02CF"/>
    <w:rsid w:val="004A02EB"/>
    <w:rsid w:val="004A02FC"/>
    <w:rsid w:val="004A0353"/>
    <w:rsid w:val="004A0410"/>
    <w:rsid w:val="004A0463"/>
    <w:rsid w:val="004A0495"/>
    <w:rsid w:val="004A04DB"/>
    <w:rsid w:val="004A04FD"/>
    <w:rsid w:val="004A051C"/>
    <w:rsid w:val="004A0536"/>
    <w:rsid w:val="004A055C"/>
    <w:rsid w:val="004A0599"/>
    <w:rsid w:val="004A05DB"/>
    <w:rsid w:val="004A05E3"/>
    <w:rsid w:val="004A0600"/>
    <w:rsid w:val="004A0621"/>
    <w:rsid w:val="004A06EC"/>
    <w:rsid w:val="004A0774"/>
    <w:rsid w:val="004A078B"/>
    <w:rsid w:val="004A0871"/>
    <w:rsid w:val="004A098E"/>
    <w:rsid w:val="004A09A1"/>
    <w:rsid w:val="004A09DD"/>
    <w:rsid w:val="004A0AF6"/>
    <w:rsid w:val="004A0C06"/>
    <w:rsid w:val="004A0C16"/>
    <w:rsid w:val="004A0C77"/>
    <w:rsid w:val="004A0CAB"/>
    <w:rsid w:val="004A0D83"/>
    <w:rsid w:val="004A0E52"/>
    <w:rsid w:val="004A1053"/>
    <w:rsid w:val="004A108C"/>
    <w:rsid w:val="004A1109"/>
    <w:rsid w:val="004A138A"/>
    <w:rsid w:val="004A148E"/>
    <w:rsid w:val="004A15EB"/>
    <w:rsid w:val="004A1608"/>
    <w:rsid w:val="004A1693"/>
    <w:rsid w:val="004A17DB"/>
    <w:rsid w:val="004A1802"/>
    <w:rsid w:val="004A191F"/>
    <w:rsid w:val="004A1944"/>
    <w:rsid w:val="004A19CC"/>
    <w:rsid w:val="004A1A62"/>
    <w:rsid w:val="004A1A91"/>
    <w:rsid w:val="004A1C67"/>
    <w:rsid w:val="004A1C92"/>
    <w:rsid w:val="004A1D1D"/>
    <w:rsid w:val="004A1D58"/>
    <w:rsid w:val="004A1D82"/>
    <w:rsid w:val="004A1E19"/>
    <w:rsid w:val="004A1E78"/>
    <w:rsid w:val="004A1F6D"/>
    <w:rsid w:val="004A1F75"/>
    <w:rsid w:val="004A1FCF"/>
    <w:rsid w:val="004A1FE8"/>
    <w:rsid w:val="004A2023"/>
    <w:rsid w:val="004A203E"/>
    <w:rsid w:val="004A2168"/>
    <w:rsid w:val="004A21DD"/>
    <w:rsid w:val="004A222C"/>
    <w:rsid w:val="004A22C4"/>
    <w:rsid w:val="004A23A0"/>
    <w:rsid w:val="004A23F5"/>
    <w:rsid w:val="004A24CB"/>
    <w:rsid w:val="004A2514"/>
    <w:rsid w:val="004A2594"/>
    <w:rsid w:val="004A2634"/>
    <w:rsid w:val="004A27BB"/>
    <w:rsid w:val="004A2816"/>
    <w:rsid w:val="004A2834"/>
    <w:rsid w:val="004A2846"/>
    <w:rsid w:val="004A28A9"/>
    <w:rsid w:val="004A28D5"/>
    <w:rsid w:val="004A28F7"/>
    <w:rsid w:val="004A294F"/>
    <w:rsid w:val="004A29E2"/>
    <w:rsid w:val="004A2A38"/>
    <w:rsid w:val="004A2A99"/>
    <w:rsid w:val="004A2AFD"/>
    <w:rsid w:val="004A2B06"/>
    <w:rsid w:val="004A2C58"/>
    <w:rsid w:val="004A2CD1"/>
    <w:rsid w:val="004A2DB0"/>
    <w:rsid w:val="004A2EA7"/>
    <w:rsid w:val="004A2ED4"/>
    <w:rsid w:val="004A2FA8"/>
    <w:rsid w:val="004A3061"/>
    <w:rsid w:val="004A31A3"/>
    <w:rsid w:val="004A3466"/>
    <w:rsid w:val="004A3485"/>
    <w:rsid w:val="004A34DB"/>
    <w:rsid w:val="004A3513"/>
    <w:rsid w:val="004A35EE"/>
    <w:rsid w:val="004A3623"/>
    <w:rsid w:val="004A3641"/>
    <w:rsid w:val="004A3790"/>
    <w:rsid w:val="004A3870"/>
    <w:rsid w:val="004A38DC"/>
    <w:rsid w:val="004A392F"/>
    <w:rsid w:val="004A39D7"/>
    <w:rsid w:val="004A39F4"/>
    <w:rsid w:val="004A3A11"/>
    <w:rsid w:val="004A3B9B"/>
    <w:rsid w:val="004A3C21"/>
    <w:rsid w:val="004A3C75"/>
    <w:rsid w:val="004A3D39"/>
    <w:rsid w:val="004A3EF2"/>
    <w:rsid w:val="004A3F18"/>
    <w:rsid w:val="004A3F53"/>
    <w:rsid w:val="004A3F82"/>
    <w:rsid w:val="004A406B"/>
    <w:rsid w:val="004A4126"/>
    <w:rsid w:val="004A4157"/>
    <w:rsid w:val="004A419F"/>
    <w:rsid w:val="004A4269"/>
    <w:rsid w:val="004A42A4"/>
    <w:rsid w:val="004A430F"/>
    <w:rsid w:val="004A4367"/>
    <w:rsid w:val="004A43EA"/>
    <w:rsid w:val="004A4419"/>
    <w:rsid w:val="004A445F"/>
    <w:rsid w:val="004A44B4"/>
    <w:rsid w:val="004A44FA"/>
    <w:rsid w:val="004A46E9"/>
    <w:rsid w:val="004A4701"/>
    <w:rsid w:val="004A4779"/>
    <w:rsid w:val="004A47FF"/>
    <w:rsid w:val="004A48A0"/>
    <w:rsid w:val="004A48A2"/>
    <w:rsid w:val="004A4971"/>
    <w:rsid w:val="004A49D4"/>
    <w:rsid w:val="004A4A34"/>
    <w:rsid w:val="004A4B10"/>
    <w:rsid w:val="004A4B8E"/>
    <w:rsid w:val="004A4BC4"/>
    <w:rsid w:val="004A4BC6"/>
    <w:rsid w:val="004A4CDA"/>
    <w:rsid w:val="004A4D4F"/>
    <w:rsid w:val="004A4F28"/>
    <w:rsid w:val="004A4FAC"/>
    <w:rsid w:val="004A50E8"/>
    <w:rsid w:val="004A52B6"/>
    <w:rsid w:val="004A534C"/>
    <w:rsid w:val="004A5385"/>
    <w:rsid w:val="004A55F1"/>
    <w:rsid w:val="004A5674"/>
    <w:rsid w:val="004A5684"/>
    <w:rsid w:val="004A572A"/>
    <w:rsid w:val="004A573D"/>
    <w:rsid w:val="004A578B"/>
    <w:rsid w:val="004A57DC"/>
    <w:rsid w:val="004A582F"/>
    <w:rsid w:val="004A5842"/>
    <w:rsid w:val="004A59F8"/>
    <w:rsid w:val="004A5A0F"/>
    <w:rsid w:val="004A5A73"/>
    <w:rsid w:val="004A5A9D"/>
    <w:rsid w:val="004A5AAB"/>
    <w:rsid w:val="004A5ABA"/>
    <w:rsid w:val="004A5BDF"/>
    <w:rsid w:val="004A5BFF"/>
    <w:rsid w:val="004A5C96"/>
    <w:rsid w:val="004A5D01"/>
    <w:rsid w:val="004A5DA4"/>
    <w:rsid w:val="004A5E21"/>
    <w:rsid w:val="004A5E3A"/>
    <w:rsid w:val="004A5E50"/>
    <w:rsid w:val="004A5E8A"/>
    <w:rsid w:val="004A5F24"/>
    <w:rsid w:val="004A5F4D"/>
    <w:rsid w:val="004A5F91"/>
    <w:rsid w:val="004A600A"/>
    <w:rsid w:val="004A608F"/>
    <w:rsid w:val="004A6112"/>
    <w:rsid w:val="004A6148"/>
    <w:rsid w:val="004A61FD"/>
    <w:rsid w:val="004A622C"/>
    <w:rsid w:val="004A6287"/>
    <w:rsid w:val="004A62BE"/>
    <w:rsid w:val="004A643E"/>
    <w:rsid w:val="004A645A"/>
    <w:rsid w:val="004A646D"/>
    <w:rsid w:val="004A64A8"/>
    <w:rsid w:val="004A653B"/>
    <w:rsid w:val="004A657C"/>
    <w:rsid w:val="004A6588"/>
    <w:rsid w:val="004A661B"/>
    <w:rsid w:val="004A668F"/>
    <w:rsid w:val="004A66F8"/>
    <w:rsid w:val="004A6721"/>
    <w:rsid w:val="004A6730"/>
    <w:rsid w:val="004A6732"/>
    <w:rsid w:val="004A687F"/>
    <w:rsid w:val="004A6900"/>
    <w:rsid w:val="004A6901"/>
    <w:rsid w:val="004A6927"/>
    <w:rsid w:val="004A6A11"/>
    <w:rsid w:val="004A6A4B"/>
    <w:rsid w:val="004A6A62"/>
    <w:rsid w:val="004A6A9D"/>
    <w:rsid w:val="004A6B23"/>
    <w:rsid w:val="004A6B41"/>
    <w:rsid w:val="004A6B6C"/>
    <w:rsid w:val="004A6B88"/>
    <w:rsid w:val="004A6CF5"/>
    <w:rsid w:val="004A6D51"/>
    <w:rsid w:val="004A6D85"/>
    <w:rsid w:val="004A6E9F"/>
    <w:rsid w:val="004A6EAA"/>
    <w:rsid w:val="004A6ED3"/>
    <w:rsid w:val="004A6F3C"/>
    <w:rsid w:val="004A6F52"/>
    <w:rsid w:val="004A6FAF"/>
    <w:rsid w:val="004A700B"/>
    <w:rsid w:val="004A700E"/>
    <w:rsid w:val="004A70B9"/>
    <w:rsid w:val="004A70BD"/>
    <w:rsid w:val="004A7165"/>
    <w:rsid w:val="004A717D"/>
    <w:rsid w:val="004A7287"/>
    <w:rsid w:val="004A738F"/>
    <w:rsid w:val="004A73CB"/>
    <w:rsid w:val="004A73CF"/>
    <w:rsid w:val="004A7452"/>
    <w:rsid w:val="004A74CD"/>
    <w:rsid w:val="004A7544"/>
    <w:rsid w:val="004A75E3"/>
    <w:rsid w:val="004A760A"/>
    <w:rsid w:val="004A7699"/>
    <w:rsid w:val="004A76DE"/>
    <w:rsid w:val="004A7737"/>
    <w:rsid w:val="004A77B3"/>
    <w:rsid w:val="004A7831"/>
    <w:rsid w:val="004A7873"/>
    <w:rsid w:val="004A7AD8"/>
    <w:rsid w:val="004A7C1C"/>
    <w:rsid w:val="004A7C29"/>
    <w:rsid w:val="004A7C4E"/>
    <w:rsid w:val="004A7CD8"/>
    <w:rsid w:val="004A7DFA"/>
    <w:rsid w:val="004A7E79"/>
    <w:rsid w:val="004A7EF3"/>
    <w:rsid w:val="004A7FD4"/>
    <w:rsid w:val="004A7FFE"/>
    <w:rsid w:val="004B0116"/>
    <w:rsid w:val="004B01B3"/>
    <w:rsid w:val="004B0252"/>
    <w:rsid w:val="004B0326"/>
    <w:rsid w:val="004B0355"/>
    <w:rsid w:val="004B0367"/>
    <w:rsid w:val="004B037D"/>
    <w:rsid w:val="004B0398"/>
    <w:rsid w:val="004B04DB"/>
    <w:rsid w:val="004B06A7"/>
    <w:rsid w:val="004B06BC"/>
    <w:rsid w:val="004B06DE"/>
    <w:rsid w:val="004B06E1"/>
    <w:rsid w:val="004B0745"/>
    <w:rsid w:val="004B0775"/>
    <w:rsid w:val="004B07A1"/>
    <w:rsid w:val="004B089D"/>
    <w:rsid w:val="004B0945"/>
    <w:rsid w:val="004B09E3"/>
    <w:rsid w:val="004B09FC"/>
    <w:rsid w:val="004B0A51"/>
    <w:rsid w:val="004B0B96"/>
    <w:rsid w:val="004B0CE5"/>
    <w:rsid w:val="004B0D04"/>
    <w:rsid w:val="004B0D35"/>
    <w:rsid w:val="004B0E3D"/>
    <w:rsid w:val="004B0FAE"/>
    <w:rsid w:val="004B0FAF"/>
    <w:rsid w:val="004B0FF4"/>
    <w:rsid w:val="004B110F"/>
    <w:rsid w:val="004B12E6"/>
    <w:rsid w:val="004B136C"/>
    <w:rsid w:val="004B1466"/>
    <w:rsid w:val="004B14EF"/>
    <w:rsid w:val="004B163F"/>
    <w:rsid w:val="004B16BF"/>
    <w:rsid w:val="004B16F6"/>
    <w:rsid w:val="004B1831"/>
    <w:rsid w:val="004B1858"/>
    <w:rsid w:val="004B19D1"/>
    <w:rsid w:val="004B19D5"/>
    <w:rsid w:val="004B1AAC"/>
    <w:rsid w:val="004B1B99"/>
    <w:rsid w:val="004B1C03"/>
    <w:rsid w:val="004B1C58"/>
    <w:rsid w:val="004B1D19"/>
    <w:rsid w:val="004B1D65"/>
    <w:rsid w:val="004B1E5B"/>
    <w:rsid w:val="004B1E66"/>
    <w:rsid w:val="004B1F0A"/>
    <w:rsid w:val="004B1F73"/>
    <w:rsid w:val="004B1FAC"/>
    <w:rsid w:val="004B1FAE"/>
    <w:rsid w:val="004B1FE1"/>
    <w:rsid w:val="004B206E"/>
    <w:rsid w:val="004B207E"/>
    <w:rsid w:val="004B2129"/>
    <w:rsid w:val="004B21F9"/>
    <w:rsid w:val="004B2290"/>
    <w:rsid w:val="004B236E"/>
    <w:rsid w:val="004B23DB"/>
    <w:rsid w:val="004B24B8"/>
    <w:rsid w:val="004B25B2"/>
    <w:rsid w:val="004B25B6"/>
    <w:rsid w:val="004B25DE"/>
    <w:rsid w:val="004B281D"/>
    <w:rsid w:val="004B2838"/>
    <w:rsid w:val="004B28A4"/>
    <w:rsid w:val="004B298B"/>
    <w:rsid w:val="004B29AC"/>
    <w:rsid w:val="004B29EF"/>
    <w:rsid w:val="004B2A08"/>
    <w:rsid w:val="004B2A1F"/>
    <w:rsid w:val="004B2A61"/>
    <w:rsid w:val="004B2A88"/>
    <w:rsid w:val="004B2A97"/>
    <w:rsid w:val="004B2B5F"/>
    <w:rsid w:val="004B2D6D"/>
    <w:rsid w:val="004B2D8B"/>
    <w:rsid w:val="004B2DF6"/>
    <w:rsid w:val="004B2DFA"/>
    <w:rsid w:val="004B2ECA"/>
    <w:rsid w:val="004B2F11"/>
    <w:rsid w:val="004B3019"/>
    <w:rsid w:val="004B30F0"/>
    <w:rsid w:val="004B30FF"/>
    <w:rsid w:val="004B316F"/>
    <w:rsid w:val="004B32A1"/>
    <w:rsid w:val="004B32BF"/>
    <w:rsid w:val="004B336D"/>
    <w:rsid w:val="004B34FE"/>
    <w:rsid w:val="004B3564"/>
    <w:rsid w:val="004B3593"/>
    <w:rsid w:val="004B35C3"/>
    <w:rsid w:val="004B362B"/>
    <w:rsid w:val="004B37EB"/>
    <w:rsid w:val="004B381A"/>
    <w:rsid w:val="004B383E"/>
    <w:rsid w:val="004B3928"/>
    <w:rsid w:val="004B39AF"/>
    <w:rsid w:val="004B3A03"/>
    <w:rsid w:val="004B3A47"/>
    <w:rsid w:val="004B3A89"/>
    <w:rsid w:val="004B3C68"/>
    <w:rsid w:val="004B3CDA"/>
    <w:rsid w:val="004B3DEC"/>
    <w:rsid w:val="004B3E84"/>
    <w:rsid w:val="004B3EA2"/>
    <w:rsid w:val="004B3EE3"/>
    <w:rsid w:val="004B3EFC"/>
    <w:rsid w:val="004B3F46"/>
    <w:rsid w:val="004B3F57"/>
    <w:rsid w:val="004B3FAD"/>
    <w:rsid w:val="004B3FB2"/>
    <w:rsid w:val="004B405F"/>
    <w:rsid w:val="004B418A"/>
    <w:rsid w:val="004B41DE"/>
    <w:rsid w:val="004B422A"/>
    <w:rsid w:val="004B4293"/>
    <w:rsid w:val="004B4334"/>
    <w:rsid w:val="004B43A8"/>
    <w:rsid w:val="004B43B3"/>
    <w:rsid w:val="004B43CF"/>
    <w:rsid w:val="004B4522"/>
    <w:rsid w:val="004B457A"/>
    <w:rsid w:val="004B4612"/>
    <w:rsid w:val="004B46E2"/>
    <w:rsid w:val="004B477F"/>
    <w:rsid w:val="004B47B6"/>
    <w:rsid w:val="004B47D9"/>
    <w:rsid w:val="004B4820"/>
    <w:rsid w:val="004B485E"/>
    <w:rsid w:val="004B486A"/>
    <w:rsid w:val="004B491A"/>
    <w:rsid w:val="004B4A53"/>
    <w:rsid w:val="004B4AD4"/>
    <w:rsid w:val="004B4B0F"/>
    <w:rsid w:val="004B4BC0"/>
    <w:rsid w:val="004B4C26"/>
    <w:rsid w:val="004B4C6D"/>
    <w:rsid w:val="004B4CD9"/>
    <w:rsid w:val="004B4CF9"/>
    <w:rsid w:val="004B4D3D"/>
    <w:rsid w:val="004B4DED"/>
    <w:rsid w:val="004B4E82"/>
    <w:rsid w:val="004B4F7B"/>
    <w:rsid w:val="004B508B"/>
    <w:rsid w:val="004B50B5"/>
    <w:rsid w:val="004B50BA"/>
    <w:rsid w:val="004B50E7"/>
    <w:rsid w:val="004B514E"/>
    <w:rsid w:val="004B5185"/>
    <w:rsid w:val="004B51EA"/>
    <w:rsid w:val="004B53A8"/>
    <w:rsid w:val="004B544D"/>
    <w:rsid w:val="004B54BA"/>
    <w:rsid w:val="004B54FB"/>
    <w:rsid w:val="004B555E"/>
    <w:rsid w:val="004B5615"/>
    <w:rsid w:val="004B5656"/>
    <w:rsid w:val="004B56F5"/>
    <w:rsid w:val="004B571D"/>
    <w:rsid w:val="004B578D"/>
    <w:rsid w:val="004B57EA"/>
    <w:rsid w:val="004B587B"/>
    <w:rsid w:val="004B595C"/>
    <w:rsid w:val="004B597E"/>
    <w:rsid w:val="004B59AC"/>
    <w:rsid w:val="004B5AAE"/>
    <w:rsid w:val="004B5C03"/>
    <w:rsid w:val="004B5C5A"/>
    <w:rsid w:val="004B5CD7"/>
    <w:rsid w:val="004B5D4B"/>
    <w:rsid w:val="004B5D84"/>
    <w:rsid w:val="004B5DE7"/>
    <w:rsid w:val="004B5EA4"/>
    <w:rsid w:val="004B5EB4"/>
    <w:rsid w:val="004B5F3D"/>
    <w:rsid w:val="004B5F82"/>
    <w:rsid w:val="004B5FA1"/>
    <w:rsid w:val="004B6105"/>
    <w:rsid w:val="004B61DF"/>
    <w:rsid w:val="004B62B4"/>
    <w:rsid w:val="004B62B8"/>
    <w:rsid w:val="004B639E"/>
    <w:rsid w:val="004B63F5"/>
    <w:rsid w:val="004B6431"/>
    <w:rsid w:val="004B6469"/>
    <w:rsid w:val="004B6491"/>
    <w:rsid w:val="004B651E"/>
    <w:rsid w:val="004B65ED"/>
    <w:rsid w:val="004B6619"/>
    <w:rsid w:val="004B6709"/>
    <w:rsid w:val="004B6771"/>
    <w:rsid w:val="004B6781"/>
    <w:rsid w:val="004B678C"/>
    <w:rsid w:val="004B67D5"/>
    <w:rsid w:val="004B67E1"/>
    <w:rsid w:val="004B6829"/>
    <w:rsid w:val="004B6881"/>
    <w:rsid w:val="004B68A3"/>
    <w:rsid w:val="004B68AB"/>
    <w:rsid w:val="004B69B0"/>
    <w:rsid w:val="004B6A3A"/>
    <w:rsid w:val="004B6AB7"/>
    <w:rsid w:val="004B6C3B"/>
    <w:rsid w:val="004B6CF6"/>
    <w:rsid w:val="004B6FB2"/>
    <w:rsid w:val="004B7003"/>
    <w:rsid w:val="004B70C8"/>
    <w:rsid w:val="004B7103"/>
    <w:rsid w:val="004B7135"/>
    <w:rsid w:val="004B7168"/>
    <w:rsid w:val="004B7184"/>
    <w:rsid w:val="004B7185"/>
    <w:rsid w:val="004B72EE"/>
    <w:rsid w:val="004B7356"/>
    <w:rsid w:val="004B7430"/>
    <w:rsid w:val="004B7487"/>
    <w:rsid w:val="004B74DD"/>
    <w:rsid w:val="004B74ED"/>
    <w:rsid w:val="004B7516"/>
    <w:rsid w:val="004B7562"/>
    <w:rsid w:val="004B7614"/>
    <w:rsid w:val="004B7629"/>
    <w:rsid w:val="004B76C9"/>
    <w:rsid w:val="004B76CD"/>
    <w:rsid w:val="004B7795"/>
    <w:rsid w:val="004B77D0"/>
    <w:rsid w:val="004B7966"/>
    <w:rsid w:val="004B7A03"/>
    <w:rsid w:val="004B7B11"/>
    <w:rsid w:val="004B7B1B"/>
    <w:rsid w:val="004B7B1C"/>
    <w:rsid w:val="004B7B95"/>
    <w:rsid w:val="004B7BAB"/>
    <w:rsid w:val="004B7C2A"/>
    <w:rsid w:val="004B7C66"/>
    <w:rsid w:val="004B7D89"/>
    <w:rsid w:val="004B7E94"/>
    <w:rsid w:val="004B7EF9"/>
    <w:rsid w:val="004B7FE5"/>
    <w:rsid w:val="004B7FEE"/>
    <w:rsid w:val="004C0029"/>
    <w:rsid w:val="004C00E7"/>
    <w:rsid w:val="004C00ED"/>
    <w:rsid w:val="004C0127"/>
    <w:rsid w:val="004C0224"/>
    <w:rsid w:val="004C03AD"/>
    <w:rsid w:val="004C0414"/>
    <w:rsid w:val="004C0488"/>
    <w:rsid w:val="004C04C6"/>
    <w:rsid w:val="004C04CF"/>
    <w:rsid w:val="004C04E3"/>
    <w:rsid w:val="004C0502"/>
    <w:rsid w:val="004C0520"/>
    <w:rsid w:val="004C0566"/>
    <w:rsid w:val="004C0650"/>
    <w:rsid w:val="004C06AC"/>
    <w:rsid w:val="004C06D6"/>
    <w:rsid w:val="004C07D4"/>
    <w:rsid w:val="004C081B"/>
    <w:rsid w:val="004C083C"/>
    <w:rsid w:val="004C08A9"/>
    <w:rsid w:val="004C0978"/>
    <w:rsid w:val="004C099A"/>
    <w:rsid w:val="004C09C7"/>
    <w:rsid w:val="004C09E6"/>
    <w:rsid w:val="004C09F4"/>
    <w:rsid w:val="004C0A1A"/>
    <w:rsid w:val="004C0B32"/>
    <w:rsid w:val="004C0BB8"/>
    <w:rsid w:val="004C0BF5"/>
    <w:rsid w:val="004C0CA6"/>
    <w:rsid w:val="004C0CEB"/>
    <w:rsid w:val="004C0DC6"/>
    <w:rsid w:val="004C0E45"/>
    <w:rsid w:val="004C0E59"/>
    <w:rsid w:val="004C0EAC"/>
    <w:rsid w:val="004C0F56"/>
    <w:rsid w:val="004C0F7B"/>
    <w:rsid w:val="004C1042"/>
    <w:rsid w:val="004C1117"/>
    <w:rsid w:val="004C1254"/>
    <w:rsid w:val="004C12C5"/>
    <w:rsid w:val="004C13B9"/>
    <w:rsid w:val="004C1400"/>
    <w:rsid w:val="004C153A"/>
    <w:rsid w:val="004C154C"/>
    <w:rsid w:val="004C1583"/>
    <w:rsid w:val="004C1607"/>
    <w:rsid w:val="004C161E"/>
    <w:rsid w:val="004C1657"/>
    <w:rsid w:val="004C165F"/>
    <w:rsid w:val="004C171D"/>
    <w:rsid w:val="004C1778"/>
    <w:rsid w:val="004C182A"/>
    <w:rsid w:val="004C1912"/>
    <w:rsid w:val="004C19B3"/>
    <w:rsid w:val="004C19F6"/>
    <w:rsid w:val="004C1A71"/>
    <w:rsid w:val="004C1B78"/>
    <w:rsid w:val="004C1C5C"/>
    <w:rsid w:val="004C1C6B"/>
    <w:rsid w:val="004C1C9D"/>
    <w:rsid w:val="004C1CC3"/>
    <w:rsid w:val="004C1CD0"/>
    <w:rsid w:val="004C1D95"/>
    <w:rsid w:val="004C1DCA"/>
    <w:rsid w:val="004C1F3A"/>
    <w:rsid w:val="004C2003"/>
    <w:rsid w:val="004C2148"/>
    <w:rsid w:val="004C21EC"/>
    <w:rsid w:val="004C2223"/>
    <w:rsid w:val="004C234F"/>
    <w:rsid w:val="004C241A"/>
    <w:rsid w:val="004C25E0"/>
    <w:rsid w:val="004C2633"/>
    <w:rsid w:val="004C2634"/>
    <w:rsid w:val="004C2654"/>
    <w:rsid w:val="004C2763"/>
    <w:rsid w:val="004C286C"/>
    <w:rsid w:val="004C2876"/>
    <w:rsid w:val="004C288F"/>
    <w:rsid w:val="004C2926"/>
    <w:rsid w:val="004C2955"/>
    <w:rsid w:val="004C297F"/>
    <w:rsid w:val="004C2A97"/>
    <w:rsid w:val="004C2A98"/>
    <w:rsid w:val="004C2B46"/>
    <w:rsid w:val="004C2CB9"/>
    <w:rsid w:val="004C2D2C"/>
    <w:rsid w:val="004C2D6B"/>
    <w:rsid w:val="004C2D86"/>
    <w:rsid w:val="004C2DB6"/>
    <w:rsid w:val="004C2E00"/>
    <w:rsid w:val="004C2ECB"/>
    <w:rsid w:val="004C3082"/>
    <w:rsid w:val="004C30A8"/>
    <w:rsid w:val="004C30C8"/>
    <w:rsid w:val="004C30CD"/>
    <w:rsid w:val="004C30E2"/>
    <w:rsid w:val="004C3180"/>
    <w:rsid w:val="004C31B6"/>
    <w:rsid w:val="004C31DD"/>
    <w:rsid w:val="004C3291"/>
    <w:rsid w:val="004C32E8"/>
    <w:rsid w:val="004C3339"/>
    <w:rsid w:val="004C3345"/>
    <w:rsid w:val="004C3415"/>
    <w:rsid w:val="004C342F"/>
    <w:rsid w:val="004C3435"/>
    <w:rsid w:val="004C3462"/>
    <w:rsid w:val="004C3465"/>
    <w:rsid w:val="004C349A"/>
    <w:rsid w:val="004C363D"/>
    <w:rsid w:val="004C369F"/>
    <w:rsid w:val="004C36A8"/>
    <w:rsid w:val="004C36F2"/>
    <w:rsid w:val="004C37DB"/>
    <w:rsid w:val="004C37E2"/>
    <w:rsid w:val="004C3828"/>
    <w:rsid w:val="004C3875"/>
    <w:rsid w:val="004C38C3"/>
    <w:rsid w:val="004C39D6"/>
    <w:rsid w:val="004C3A44"/>
    <w:rsid w:val="004C3AA2"/>
    <w:rsid w:val="004C3AB2"/>
    <w:rsid w:val="004C3ABF"/>
    <w:rsid w:val="004C3ACC"/>
    <w:rsid w:val="004C3B4D"/>
    <w:rsid w:val="004C3BB7"/>
    <w:rsid w:val="004C3BC9"/>
    <w:rsid w:val="004C3CA2"/>
    <w:rsid w:val="004C3CA6"/>
    <w:rsid w:val="004C3CB0"/>
    <w:rsid w:val="004C3CF3"/>
    <w:rsid w:val="004C3D1F"/>
    <w:rsid w:val="004C3D8B"/>
    <w:rsid w:val="004C3E71"/>
    <w:rsid w:val="004C3EE3"/>
    <w:rsid w:val="004C3F43"/>
    <w:rsid w:val="004C3F81"/>
    <w:rsid w:val="004C40FA"/>
    <w:rsid w:val="004C40FB"/>
    <w:rsid w:val="004C416C"/>
    <w:rsid w:val="004C4335"/>
    <w:rsid w:val="004C4345"/>
    <w:rsid w:val="004C4349"/>
    <w:rsid w:val="004C4427"/>
    <w:rsid w:val="004C4458"/>
    <w:rsid w:val="004C4538"/>
    <w:rsid w:val="004C45E4"/>
    <w:rsid w:val="004C46C8"/>
    <w:rsid w:val="004C472B"/>
    <w:rsid w:val="004C479C"/>
    <w:rsid w:val="004C484B"/>
    <w:rsid w:val="004C4960"/>
    <w:rsid w:val="004C4A8D"/>
    <w:rsid w:val="004C4AAE"/>
    <w:rsid w:val="004C4AF4"/>
    <w:rsid w:val="004C4B28"/>
    <w:rsid w:val="004C4CF7"/>
    <w:rsid w:val="004C4D21"/>
    <w:rsid w:val="004C4D28"/>
    <w:rsid w:val="004C4E56"/>
    <w:rsid w:val="004C4FF9"/>
    <w:rsid w:val="004C5015"/>
    <w:rsid w:val="004C5028"/>
    <w:rsid w:val="004C5044"/>
    <w:rsid w:val="004C508C"/>
    <w:rsid w:val="004C513C"/>
    <w:rsid w:val="004C513D"/>
    <w:rsid w:val="004C519A"/>
    <w:rsid w:val="004C522C"/>
    <w:rsid w:val="004C522E"/>
    <w:rsid w:val="004C5261"/>
    <w:rsid w:val="004C530B"/>
    <w:rsid w:val="004C53DD"/>
    <w:rsid w:val="004C53F5"/>
    <w:rsid w:val="004C5417"/>
    <w:rsid w:val="004C5468"/>
    <w:rsid w:val="004C549F"/>
    <w:rsid w:val="004C5547"/>
    <w:rsid w:val="004C554D"/>
    <w:rsid w:val="004C5573"/>
    <w:rsid w:val="004C55CF"/>
    <w:rsid w:val="004C5613"/>
    <w:rsid w:val="004C5757"/>
    <w:rsid w:val="004C584D"/>
    <w:rsid w:val="004C58BB"/>
    <w:rsid w:val="004C58D6"/>
    <w:rsid w:val="004C58D9"/>
    <w:rsid w:val="004C58EC"/>
    <w:rsid w:val="004C5982"/>
    <w:rsid w:val="004C5A4C"/>
    <w:rsid w:val="004C5C62"/>
    <w:rsid w:val="004C5C84"/>
    <w:rsid w:val="004C5C90"/>
    <w:rsid w:val="004C5CAC"/>
    <w:rsid w:val="004C5CD1"/>
    <w:rsid w:val="004C5CE6"/>
    <w:rsid w:val="004C5D2D"/>
    <w:rsid w:val="004C5D3C"/>
    <w:rsid w:val="004C5D9D"/>
    <w:rsid w:val="004C5DEA"/>
    <w:rsid w:val="004C5E10"/>
    <w:rsid w:val="004C5EB8"/>
    <w:rsid w:val="004C5FE4"/>
    <w:rsid w:val="004C60A0"/>
    <w:rsid w:val="004C6262"/>
    <w:rsid w:val="004C6273"/>
    <w:rsid w:val="004C62F9"/>
    <w:rsid w:val="004C630E"/>
    <w:rsid w:val="004C6320"/>
    <w:rsid w:val="004C6375"/>
    <w:rsid w:val="004C63B5"/>
    <w:rsid w:val="004C63BA"/>
    <w:rsid w:val="004C652F"/>
    <w:rsid w:val="004C6535"/>
    <w:rsid w:val="004C6599"/>
    <w:rsid w:val="004C6649"/>
    <w:rsid w:val="004C6708"/>
    <w:rsid w:val="004C6786"/>
    <w:rsid w:val="004C67B4"/>
    <w:rsid w:val="004C67D7"/>
    <w:rsid w:val="004C680D"/>
    <w:rsid w:val="004C6883"/>
    <w:rsid w:val="004C696C"/>
    <w:rsid w:val="004C696F"/>
    <w:rsid w:val="004C6971"/>
    <w:rsid w:val="004C6A79"/>
    <w:rsid w:val="004C6AA4"/>
    <w:rsid w:val="004C6AA9"/>
    <w:rsid w:val="004C6AB8"/>
    <w:rsid w:val="004C6B32"/>
    <w:rsid w:val="004C6B3D"/>
    <w:rsid w:val="004C6B92"/>
    <w:rsid w:val="004C6BB3"/>
    <w:rsid w:val="004C6D62"/>
    <w:rsid w:val="004C6E94"/>
    <w:rsid w:val="004C6EBB"/>
    <w:rsid w:val="004C6EC3"/>
    <w:rsid w:val="004C6F38"/>
    <w:rsid w:val="004C6F59"/>
    <w:rsid w:val="004C706D"/>
    <w:rsid w:val="004C7096"/>
    <w:rsid w:val="004C70A3"/>
    <w:rsid w:val="004C716F"/>
    <w:rsid w:val="004C7181"/>
    <w:rsid w:val="004C7287"/>
    <w:rsid w:val="004C72AB"/>
    <w:rsid w:val="004C7362"/>
    <w:rsid w:val="004C737B"/>
    <w:rsid w:val="004C7384"/>
    <w:rsid w:val="004C7385"/>
    <w:rsid w:val="004C74CF"/>
    <w:rsid w:val="004C74E9"/>
    <w:rsid w:val="004C74EC"/>
    <w:rsid w:val="004C7544"/>
    <w:rsid w:val="004C758C"/>
    <w:rsid w:val="004C75CD"/>
    <w:rsid w:val="004C7607"/>
    <w:rsid w:val="004C7736"/>
    <w:rsid w:val="004C77E4"/>
    <w:rsid w:val="004C77E9"/>
    <w:rsid w:val="004C7856"/>
    <w:rsid w:val="004C78F1"/>
    <w:rsid w:val="004C7925"/>
    <w:rsid w:val="004C795E"/>
    <w:rsid w:val="004C7A2D"/>
    <w:rsid w:val="004C7A3D"/>
    <w:rsid w:val="004C7A69"/>
    <w:rsid w:val="004C7BAB"/>
    <w:rsid w:val="004C7CFD"/>
    <w:rsid w:val="004C7D3B"/>
    <w:rsid w:val="004C7DD4"/>
    <w:rsid w:val="004C7E2C"/>
    <w:rsid w:val="004C7E66"/>
    <w:rsid w:val="004C7ED6"/>
    <w:rsid w:val="004C7F24"/>
    <w:rsid w:val="004D009B"/>
    <w:rsid w:val="004D016B"/>
    <w:rsid w:val="004D01A9"/>
    <w:rsid w:val="004D01BE"/>
    <w:rsid w:val="004D01C7"/>
    <w:rsid w:val="004D01DD"/>
    <w:rsid w:val="004D034B"/>
    <w:rsid w:val="004D0365"/>
    <w:rsid w:val="004D0497"/>
    <w:rsid w:val="004D04B9"/>
    <w:rsid w:val="004D04CF"/>
    <w:rsid w:val="004D0568"/>
    <w:rsid w:val="004D05C8"/>
    <w:rsid w:val="004D0642"/>
    <w:rsid w:val="004D0663"/>
    <w:rsid w:val="004D0754"/>
    <w:rsid w:val="004D07B8"/>
    <w:rsid w:val="004D07C0"/>
    <w:rsid w:val="004D08BF"/>
    <w:rsid w:val="004D08EF"/>
    <w:rsid w:val="004D099B"/>
    <w:rsid w:val="004D09C0"/>
    <w:rsid w:val="004D0A9A"/>
    <w:rsid w:val="004D0B38"/>
    <w:rsid w:val="004D0B52"/>
    <w:rsid w:val="004D0BBF"/>
    <w:rsid w:val="004D0C6F"/>
    <w:rsid w:val="004D0C8F"/>
    <w:rsid w:val="004D0CAC"/>
    <w:rsid w:val="004D0CE1"/>
    <w:rsid w:val="004D0D25"/>
    <w:rsid w:val="004D0EC6"/>
    <w:rsid w:val="004D0F60"/>
    <w:rsid w:val="004D0F69"/>
    <w:rsid w:val="004D102C"/>
    <w:rsid w:val="004D112D"/>
    <w:rsid w:val="004D11E3"/>
    <w:rsid w:val="004D1251"/>
    <w:rsid w:val="004D1275"/>
    <w:rsid w:val="004D12DD"/>
    <w:rsid w:val="004D12EA"/>
    <w:rsid w:val="004D13C3"/>
    <w:rsid w:val="004D145F"/>
    <w:rsid w:val="004D1462"/>
    <w:rsid w:val="004D1480"/>
    <w:rsid w:val="004D14FE"/>
    <w:rsid w:val="004D15CC"/>
    <w:rsid w:val="004D1630"/>
    <w:rsid w:val="004D16A5"/>
    <w:rsid w:val="004D16CB"/>
    <w:rsid w:val="004D16E4"/>
    <w:rsid w:val="004D1712"/>
    <w:rsid w:val="004D17DA"/>
    <w:rsid w:val="004D17EB"/>
    <w:rsid w:val="004D18AD"/>
    <w:rsid w:val="004D195A"/>
    <w:rsid w:val="004D1A06"/>
    <w:rsid w:val="004D1A2A"/>
    <w:rsid w:val="004D1A53"/>
    <w:rsid w:val="004D1AE0"/>
    <w:rsid w:val="004D1AE9"/>
    <w:rsid w:val="004D1B76"/>
    <w:rsid w:val="004D1B9D"/>
    <w:rsid w:val="004D1BC1"/>
    <w:rsid w:val="004D1C3E"/>
    <w:rsid w:val="004D1CD5"/>
    <w:rsid w:val="004D1DF2"/>
    <w:rsid w:val="004D1F34"/>
    <w:rsid w:val="004D1F35"/>
    <w:rsid w:val="004D2162"/>
    <w:rsid w:val="004D2169"/>
    <w:rsid w:val="004D2240"/>
    <w:rsid w:val="004D22A9"/>
    <w:rsid w:val="004D230D"/>
    <w:rsid w:val="004D23E3"/>
    <w:rsid w:val="004D2452"/>
    <w:rsid w:val="004D24AA"/>
    <w:rsid w:val="004D2686"/>
    <w:rsid w:val="004D274B"/>
    <w:rsid w:val="004D2779"/>
    <w:rsid w:val="004D2790"/>
    <w:rsid w:val="004D27A8"/>
    <w:rsid w:val="004D27AF"/>
    <w:rsid w:val="004D280D"/>
    <w:rsid w:val="004D2A23"/>
    <w:rsid w:val="004D2A7A"/>
    <w:rsid w:val="004D2AAB"/>
    <w:rsid w:val="004D2AD6"/>
    <w:rsid w:val="004D2B7E"/>
    <w:rsid w:val="004D2B98"/>
    <w:rsid w:val="004D2BBE"/>
    <w:rsid w:val="004D2BD8"/>
    <w:rsid w:val="004D2C7C"/>
    <w:rsid w:val="004D2CC7"/>
    <w:rsid w:val="004D2D05"/>
    <w:rsid w:val="004D2D4B"/>
    <w:rsid w:val="004D2FBE"/>
    <w:rsid w:val="004D3083"/>
    <w:rsid w:val="004D30A2"/>
    <w:rsid w:val="004D3180"/>
    <w:rsid w:val="004D3189"/>
    <w:rsid w:val="004D3250"/>
    <w:rsid w:val="004D32B6"/>
    <w:rsid w:val="004D3355"/>
    <w:rsid w:val="004D33E5"/>
    <w:rsid w:val="004D351E"/>
    <w:rsid w:val="004D3544"/>
    <w:rsid w:val="004D3578"/>
    <w:rsid w:val="004D35D1"/>
    <w:rsid w:val="004D3603"/>
    <w:rsid w:val="004D36A2"/>
    <w:rsid w:val="004D3740"/>
    <w:rsid w:val="004D387D"/>
    <w:rsid w:val="004D389E"/>
    <w:rsid w:val="004D38BF"/>
    <w:rsid w:val="004D3996"/>
    <w:rsid w:val="004D39E8"/>
    <w:rsid w:val="004D3A13"/>
    <w:rsid w:val="004D3A75"/>
    <w:rsid w:val="004D3B10"/>
    <w:rsid w:val="004D3B3A"/>
    <w:rsid w:val="004D3B5C"/>
    <w:rsid w:val="004D3C57"/>
    <w:rsid w:val="004D3CAA"/>
    <w:rsid w:val="004D3EEC"/>
    <w:rsid w:val="004D3F41"/>
    <w:rsid w:val="004D3FD6"/>
    <w:rsid w:val="004D4000"/>
    <w:rsid w:val="004D4038"/>
    <w:rsid w:val="004D4087"/>
    <w:rsid w:val="004D40E8"/>
    <w:rsid w:val="004D418F"/>
    <w:rsid w:val="004D41CD"/>
    <w:rsid w:val="004D42C2"/>
    <w:rsid w:val="004D4325"/>
    <w:rsid w:val="004D4338"/>
    <w:rsid w:val="004D4452"/>
    <w:rsid w:val="004D44BE"/>
    <w:rsid w:val="004D468F"/>
    <w:rsid w:val="004D474B"/>
    <w:rsid w:val="004D481E"/>
    <w:rsid w:val="004D4824"/>
    <w:rsid w:val="004D4841"/>
    <w:rsid w:val="004D4976"/>
    <w:rsid w:val="004D4990"/>
    <w:rsid w:val="004D49C4"/>
    <w:rsid w:val="004D4AB7"/>
    <w:rsid w:val="004D4B4D"/>
    <w:rsid w:val="004D4C40"/>
    <w:rsid w:val="004D4CD7"/>
    <w:rsid w:val="004D4D50"/>
    <w:rsid w:val="004D4D70"/>
    <w:rsid w:val="004D4D85"/>
    <w:rsid w:val="004D4DB9"/>
    <w:rsid w:val="004D4E37"/>
    <w:rsid w:val="004D4EA8"/>
    <w:rsid w:val="004D4EB2"/>
    <w:rsid w:val="004D4EEB"/>
    <w:rsid w:val="004D4F43"/>
    <w:rsid w:val="004D4FEC"/>
    <w:rsid w:val="004D5037"/>
    <w:rsid w:val="004D521B"/>
    <w:rsid w:val="004D522D"/>
    <w:rsid w:val="004D528B"/>
    <w:rsid w:val="004D52AF"/>
    <w:rsid w:val="004D5338"/>
    <w:rsid w:val="004D536C"/>
    <w:rsid w:val="004D548E"/>
    <w:rsid w:val="004D54F8"/>
    <w:rsid w:val="004D5504"/>
    <w:rsid w:val="004D5526"/>
    <w:rsid w:val="004D5605"/>
    <w:rsid w:val="004D5678"/>
    <w:rsid w:val="004D56E6"/>
    <w:rsid w:val="004D5738"/>
    <w:rsid w:val="004D57CC"/>
    <w:rsid w:val="004D5871"/>
    <w:rsid w:val="004D5880"/>
    <w:rsid w:val="004D58F6"/>
    <w:rsid w:val="004D591E"/>
    <w:rsid w:val="004D5A07"/>
    <w:rsid w:val="004D5A43"/>
    <w:rsid w:val="004D5B8A"/>
    <w:rsid w:val="004D5BA0"/>
    <w:rsid w:val="004D5E18"/>
    <w:rsid w:val="004D5E2C"/>
    <w:rsid w:val="004D5ED9"/>
    <w:rsid w:val="004D5EE8"/>
    <w:rsid w:val="004D5F1C"/>
    <w:rsid w:val="004D5F4D"/>
    <w:rsid w:val="004D5FF3"/>
    <w:rsid w:val="004D6009"/>
    <w:rsid w:val="004D6027"/>
    <w:rsid w:val="004D606D"/>
    <w:rsid w:val="004D61A7"/>
    <w:rsid w:val="004D61D2"/>
    <w:rsid w:val="004D628F"/>
    <w:rsid w:val="004D636E"/>
    <w:rsid w:val="004D63A2"/>
    <w:rsid w:val="004D63CD"/>
    <w:rsid w:val="004D63DA"/>
    <w:rsid w:val="004D6477"/>
    <w:rsid w:val="004D6486"/>
    <w:rsid w:val="004D65BC"/>
    <w:rsid w:val="004D6675"/>
    <w:rsid w:val="004D66C6"/>
    <w:rsid w:val="004D66D3"/>
    <w:rsid w:val="004D66E7"/>
    <w:rsid w:val="004D6767"/>
    <w:rsid w:val="004D6834"/>
    <w:rsid w:val="004D68F5"/>
    <w:rsid w:val="004D6A58"/>
    <w:rsid w:val="004D6A6E"/>
    <w:rsid w:val="004D6AB2"/>
    <w:rsid w:val="004D6AE2"/>
    <w:rsid w:val="004D6B34"/>
    <w:rsid w:val="004D6B60"/>
    <w:rsid w:val="004D6BB3"/>
    <w:rsid w:val="004D6BE4"/>
    <w:rsid w:val="004D6CB4"/>
    <w:rsid w:val="004D6CD9"/>
    <w:rsid w:val="004D6D89"/>
    <w:rsid w:val="004D6DC1"/>
    <w:rsid w:val="004D703A"/>
    <w:rsid w:val="004D7044"/>
    <w:rsid w:val="004D7076"/>
    <w:rsid w:val="004D708E"/>
    <w:rsid w:val="004D7149"/>
    <w:rsid w:val="004D718A"/>
    <w:rsid w:val="004D72A0"/>
    <w:rsid w:val="004D72B6"/>
    <w:rsid w:val="004D72D9"/>
    <w:rsid w:val="004D72F0"/>
    <w:rsid w:val="004D7344"/>
    <w:rsid w:val="004D73E3"/>
    <w:rsid w:val="004D740D"/>
    <w:rsid w:val="004D7422"/>
    <w:rsid w:val="004D7489"/>
    <w:rsid w:val="004D74D1"/>
    <w:rsid w:val="004D755A"/>
    <w:rsid w:val="004D758C"/>
    <w:rsid w:val="004D7654"/>
    <w:rsid w:val="004D769A"/>
    <w:rsid w:val="004D76BE"/>
    <w:rsid w:val="004D7792"/>
    <w:rsid w:val="004D780A"/>
    <w:rsid w:val="004D7853"/>
    <w:rsid w:val="004D78A7"/>
    <w:rsid w:val="004D78DC"/>
    <w:rsid w:val="004D79D8"/>
    <w:rsid w:val="004D7A3F"/>
    <w:rsid w:val="004D7A70"/>
    <w:rsid w:val="004D7BB3"/>
    <w:rsid w:val="004D7BBB"/>
    <w:rsid w:val="004D7C01"/>
    <w:rsid w:val="004D7C2F"/>
    <w:rsid w:val="004D7C4E"/>
    <w:rsid w:val="004D7C89"/>
    <w:rsid w:val="004D7C9F"/>
    <w:rsid w:val="004D7E13"/>
    <w:rsid w:val="004D7E9D"/>
    <w:rsid w:val="004D7EAC"/>
    <w:rsid w:val="004D7F00"/>
    <w:rsid w:val="004E0047"/>
    <w:rsid w:val="004E009A"/>
    <w:rsid w:val="004E00AE"/>
    <w:rsid w:val="004E0120"/>
    <w:rsid w:val="004E0174"/>
    <w:rsid w:val="004E022E"/>
    <w:rsid w:val="004E0239"/>
    <w:rsid w:val="004E0310"/>
    <w:rsid w:val="004E033B"/>
    <w:rsid w:val="004E0401"/>
    <w:rsid w:val="004E0428"/>
    <w:rsid w:val="004E0484"/>
    <w:rsid w:val="004E050D"/>
    <w:rsid w:val="004E052F"/>
    <w:rsid w:val="004E0537"/>
    <w:rsid w:val="004E05F3"/>
    <w:rsid w:val="004E06C6"/>
    <w:rsid w:val="004E06E9"/>
    <w:rsid w:val="004E06FE"/>
    <w:rsid w:val="004E0703"/>
    <w:rsid w:val="004E074C"/>
    <w:rsid w:val="004E08B8"/>
    <w:rsid w:val="004E0915"/>
    <w:rsid w:val="004E092B"/>
    <w:rsid w:val="004E09A7"/>
    <w:rsid w:val="004E0A1B"/>
    <w:rsid w:val="004E0B41"/>
    <w:rsid w:val="004E0BD1"/>
    <w:rsid w:val="004E0C6A"/>
    <w:rsid w:val="004E0C93"/>
    <w:rsid w:val="004E0CB0"/>
    <w:rsid w:val="004E0CDA"/>
    <w:rsid w:val="004E0D19"/>
    <w:rsid w:val="004E0D4D"/>
    <w:rsid w:val="004E0F3F"/>
    <w:rsid w:val="004E0F75"/>
    <w:rsid w:val="004E1110"/>
    <w:rsid w:val="004E114B"/>
    <w:rsid w:val="004E116B"/>
    <w:rsid w:val="004E117C"/>
    <w:rsid w:val="004E11F3"/>
    <w:rsid w:val="004E1212"/>
    <w:rsid w:val="004E12F6"/>
    <w:rsid w:val="004E13BA"/>
    <w:rsid w:val="004E13EF"/>
    <w:rsid w:val="004E1416"/>
    <w:rsid w:val="004E1430"/>
    <w:rsid w:val="004E143D"/>
    <w:rsid w:val="004E1465"/>
    <w:rsid w:val="004E14A6"/>
    <w:rsid w:val="004E1512"/>
    <w:rsid w:val="004E153C"/>
    <w:rsid w:val="004E1580"/>
    <w:rsid w:val="004E1687"/>
    <w:rsid w:val="004E17A5"/>
    <w:rsid w:val="004E17B5"/>
    <w:rsid w:val="004E17C2"/>
    <w:rsid w:val="004E17C4"/>
    <w:rsid w:val="004E17F2"/>
    <w:rsid w:val="004E17FB"/>
    <w:rsid w:val="004E1805"/>
    <w:rsid w:val="004E18C6"/>
    <w:rsid w:val="004E18D7"/>
    <w:rsid w:val="004E18E4"/>
    <w:rsid w:val="004E1947"/>
    <w:rsid w:val="004E196A"/>
    <w:rsid w:val="004E1A96"/>
    <w:rsid w:val="004E1B8B"/>
    <w:rsid w:val="004E1D01"/>
    <w:rsid w:val="004E1D2B"/>
    <w:rsid w:val="004E1D83"/>
    <w:rsid w:val="004E1E1A"/>
    <w:rsid w:val="004E1ED6"/>
    <w:rsid w:val="004E1EDF"/>
    <w:rsid w:val="004E1F49"/>
    <w:rsid w:val="004E1FE3"/>
    <w:rsid w:val="004E2085"/>
    <w:rsid w:val="004E20BE"/>
    <w:rsid w:val="004E215F"/>
    <w:rsid w:val="004E218B"/>
    <w:rsid w:val="004E21AF"/>
    <w:rsid w:val="004E22DB"/>
    <w:rsid w:val="004E2375"/>
    <w:rsid w:val="004E23A7"/>
    <w:rsid w:val="004E23EA"/>
    <w:rsid w:val="004E2455"/>
    <w:rsid w:val="004E24C0"/>
    <w:rsid w:val="004E24D5"/>
    <w:rsid w:val="004E2545"/>
    <w:rsid w:val="004E263C"/>
    <w:rsid w:val="004E2649"/>
    <w:rsid w:val="004E26C2"/>
    <w:rsid w:val="004E2715"/>
    <w:rsid w:val="004E2837"/>
    <w:rsid w:val="004E2905"/>
    <w:rsid w:val="004E2908"/>
    <w:rsid w:val="004E2909"/>
    <w:rsid w:val="004E29AB"/>
    <w:rsid w:val="004E2BBE"/>
    <w:rsid w:val="004E2C3D"/>
    <w:rsid w:val="004E2C68"/>
    <w:rsid w:val="004E2D14"/>
    <w:rsid w:val="004E2D20"/>
    <w:rsid w:val="004E2D7A"/>
    <w:rsid w:val="004E2DC0"/>
    <w:rsid w:val="004E2E38"/>
    <w:rsid w:val="004E2EC3"/>
    <w:rsid w:val="004E2FA7"/>
    <w:rsid w:val="004E30F9"/>
    <w:rsid w:val="004E3119"/>
    <w:rsid w:val="004E31A6"/>
    <w:rsid w:val="004E320C"/>
    <w:rsid w:val="004E32F2"/>
    <w:rsid w:val="004E3323"/>
    <w:rsid w:val="004E33DF"/>
    <w:rsid w:val="004E344F"/>
    <w:rsid w:val="004E34A9"/>
    <w:rsid w:val="004E3505"/>
    <w:rsid w:val="004E355F"/>
    <w:rsid w:val="004E3581"/>
    <w:rsid w:val="004E3781"/>
    <w:rsid w:val="004E3803"/>
    <w:rsid w:val="004E388B"/>
    <w:rsid w:val="004E3899"/>
    <w:rsid w:val="004E396E"/>
    <w:rsid w:val="004E399E"/>
    <w:rsid w:val="004E3ACA"/>
    <w:rsid w:val="004E3B62"/>
    <w:rsid w:val="004E3BD5"/>
    <w:rsid w:val="004E3C1A"/>
    <w:rsid w:val="004E3CA3"/>
    <w:rsid w:val="004E3E21"/>
    <w:rsid w:val="004E3EE6"/>
    <w:rsid w:val="004E3EF1"/>
    <w:rsid w:val="004E3FEE"/>
    <w:rsid w:val="004E4085"/>
    <w:rsid w:val="004E40E0"/>
    <w:rsid w:val="004E41C0"/>
    <w:rsid w:val="004E4253"/>
    <w:rsid w:val="004E4275"/>
    <w:rsid w:val="004E43FF"/>
    <w:rsid w:val="004E4431"/>
    <w:rsid w:val="004E44E1"/>
    <w:rsid w:val="004E4509"/>
    <w:rsid w:val="004E455B"/>
    <w:rsid w:val="004E45B9"/>
    <w:rsid w:val="004E4622"/>
    <w:rsid w:val="004E4642"/>
    <w:rsid w:val="004E469A"/>
    <w:rsid w:val="004E4807"/>
    <w:rsid w:val="004E4872"/>
    <w:rsid w:val="004E487A"/>
    <w:rsid w:val="004E48DB"/>
    <w:rsid w:val="004E4AE0"/>
    <w:rsid w:val="004E4B44"/>
    <w:rsid w:val="004E4B87"/>
    <w:rsid w:val="004E4C3F"/>
    <w:rsid w:val="004E4C7F"/>
    <w:rsid w:val="004E4CB5"/>
    <w:rsid w:val="004E4CBE"/>
    <w:rsid w:val="004E4CFB"/>
    <w:rsid w:val="004E4E32"/>
    <w:rsid w:val="004E4F7D"/>
    <w:rsid w:val="004E4F80"/>
    <w:rsid w:val="004E4FDD"/>
    <w:rsid w:val="004E4FED"/>
    <w:rsid w:val="004E50B0"/>
    <w:rsid w:val="004E5149"/>
    <w:rsid w:val="004E51B2"/>
    <w:rsid w:val="004E5291"/>
    <w:rsid w:val="004E52B0"/>
    <w:rsid w:val="004E52FF"/>
    <w:rsid w:val="004E5390"/>
    <w:rsid w:val="004E5454"/>
    <w:rsid w:val="004E54EC"/>
    <w:rsid w:val="004E55CF"/>
    <w:rsid w:val="004E55FE"/>
    <w:rsid w:val="004E563B"/>
    <w:rsid w:val="004E57A9"/>
    <w:rsid w:val="004E5920"/>
    <w:rsid w:val="004E59A2"/>
    <w:rsid w:val="004E59CC"/>
    <w:rsid w:val="004E59FE"/>
    <w:rsid w:val="004E5A71"/>
    <w:rsid w:val="004E5AA6"/>
    <w:rsid w:val="004E5B95"/>
    <w:rsid w:val="004E5D3C"/>
    <w:rsid w:val="004E5D51"/>
    <w:rsid w:val="004E5DEE"/>
    <w:rsid w:val="004E5E26"/>
    <w:rsid w:val="004E6017"/>
    <w:rsid w:val="004E6063"/>
    <w:rsid w:val="004E6084"/>
    <w:rsid w:val="004E612C"/>
    <w:rsid w:val="004E61C9"/>
    <w:rsid w:val="004E6205"/>
    <w:rsid w:val="004E62EA"/>
    <w:rsid w:val="004E6318"/>
    <w:rsid w:val="004E6363"/>
    <w:rsid w:val="004E63BA"/>
    <w:rsid w:val="004E63F1"/>
    <w:rsid w:val="004E64E4"/>
    <w:rsid w:val="004E64FE"/>
    <w:rsid w:val="004E6552"/>
    <w:rsid w:val="004E6564"/>
    <w:rsid w:val="004E6566"/>
    <w:rsid w:val="004E666D"/>
    <w:rsid w:val="004E667C"/>
    <w:rsid w:val="004E6750"/>
    <w:rsid w:val="004E6773"/>
    <w:rsid w:val="004E67F9"/>
    <w:rsid w:val="004E68FB"/>
    <w:rsid w:val="004E6921"/>
    <w:rsid w:val="004E6A53"/>
    <w:rsid w:val="004E6A9A"/>
    <w:rsid w:val="004E6AB7"/>
    <w:rsid w:val="004E6B35"/>
    <w:rsid w:val="004E6B4B"/>
    <w:rsid w:val="004E6BCC"/>
    <w:rsid w:val="004E6C58"/>
    <w:rsid w:val="004E6D36"/>
    <w:rsid w:val="004E6D46"/>
    <w:rsid w:val="004E6E90"/>
    <w:rsid w:val="004E6EAE"/>
    <w:rsid w:val="004E6EB0"/>
    <w:rsid w:val="004E6EEE"/>
    <w:rsid w:val="004E6F4D"/>
    <w:rsid w:val="004E7060"/>
    <w:rsid w:val="004E70E6"/>
    <w:rsid w:val="004E70E7"/>
    <w:rsid w:val="004E70E8"/>
    <w:rsid w:val="004E712A"/>
    <w:rsid w:val="004E7141"/>
    <w:rsid w:val="004E71FF"/>
    <w:rsid w:val="004E7204"/>
    <w:rsid w:val="004E7288"/>
    <w:rsid w:val="004E72E6"/>
    <w:rsid w:val="004E732A"/>
    <w:rsid w:val="004E733E"/>
    <w:rsid w:val="004E73E0"/>
    <w:rsid w:val="004E74E1"/>
    <w:rsid w:val="004E753B"/>
    <w:rsid w:val="004E761B"/>
    <w:rsid w:val="004E7667"/>
    <w:rsid w:val="004E766C"/>
    <w:rsid w:val="004E76C0"/>
    <w:rsid w:val="004E76F9"/>
    <w:rsid w:val="004E76FD"/>
    <w:rsid w:val="004E77A3"/>
    <w:rsid w:val="004E7905"/>
    <w:rsid w:val="004E7A52"/>
    <w:rsid w:val="004E7A9B"/>
    <w:rsid w:val="004E7AB3"/>
    <w:rsid w:val="004E7ADB"/>
    <w:rsid w:val="004E7C06"/>
    <w:rsid w:val="004E7C17"/>
    <w:rsid w:val="004E7D24"/>
    <w:rsid w:val="004E7D25"/>
    <w:rsid w:val="004E7DAB"/>
    <w:rsid w:val="004E7DC2"/>
    <w:rsid w:val="004E7DE8"/>
    <w:rsid w:val="004E7E11"/>
    <w:rsid w:val="004E7E4D"/>
    <w:rsid w:val="004E7E8D"/>
    <w:rsid w:val="004E7E9B"/>
    <w:rsid w:val="004E7F00"/>
    <w:rsid w:val="004E7F24"/>
    <w:rsid w:val="004E7FB2"/>
    <w:rsid w:val="004F0031"/>
    <w:rsid w:val="004F004A"/>
    <w:rsid w:val="004F00B2"/>
    <w:rsid w:val="004F00F3"/>
    <w:rsid w:val="004F0133"/>
    <w:rsid w:val="004F01D7"/>
    <w:rsid w:val="004F01DC"/>
    <w:rsid w:val="004F048D"/>
    <w:rsid w:val="004F049C"/>
    <w:rsid w:val="004F053D"/>
    <w:rsid w:val="004F0609"/>
    <w:rsid w:val="004F062A"/>
    <w:rsid w:val="004F06A6"/>
    <w:rsid w:val="004F06D8"/>
    <w:rsid w:val="004F06D9"/>
    <w:rsid w:val="004F073E"/>
    <w:rsid w:val="004F0761"/>
    <w:rsid w:val="004F077C"/>
    <w:rsid w:val="004F0836"/>
    <w:rsid w:val="004F09CE"/>
    <w:rsid w:val="004F0A62"/>
    <w:rsid w:val="004F0B06"/>
    <w:rsid w:val="004F0B3D"/>
    <w:rsid w:val="004F0B4B"/>
    <w:rsid w:val="004F0BAD"/>
    <w:rsid w:val="004F0BE6"/>
    <w:rsid w:val="004F0C04"/>
    <w:rsid w:val="004F0C79"/>
    <w:rsid w:val="004F0C8A"/>
    <w:rsid w:val="004F0CC3"/>
    <w:rsid w:val="004F0CEE"/>
    <w:rsid w:val="004F0D84"/>
    <w:rsid w:val="004F0E33"/>
    <w:rsid w:val="004F0E6F"/>
    <w:rsid w:val="004F0E7A"/>
    <w:rsid w:val="004F0E9D"/>
    <w:rsid w:val="004F0F22"/>
    <w:rsid w:val="004F105C"/>
    <w:rsid w:val="004F10D8"/>
    <w:rsid w:val="004F10F4"/>
    <w:rsid w:val="004F119B"/>
    <w:rsid w:val="004F11CD"/>
    <w:rsid w:val="004F11D7"/>
    <w:rsid w:val="004F12B3"/>
    <w:rsid w:val="004F1328"/>
    <w:rsid w:val="004F13FB"/>
    <w:rsid w:val="004F14D2"/>
    <w:rsid w:val="004F1503"/>
    <w:rsid w:val="004F156B"/>
    <w:rsid w:val="004F163D"/>
    <w:rsid w:val="004F1656"/>
    <w:rsid w:val="004F165C"/>
    <w:rsid w:val="004F170D"/>
    <w:rsid w:val="004F173F"/>
    <w:rsid w:val="004F18FD"/>
    <w:rsid w:val="004F1996"/>
    <w:rsid w:val="004F19A2"/>
    <w:rsid w:val="004F1A0A"/>
    <w:rsid w:val="004F1A3B"/>
    <w:rsid w:val="004F1A71"/>
    <w:rsid w:val="004F1AB1"/>
    <w:rsid w:val="004F1BD8"/>
    <w:rsid w:val="004F1C8D"/>
    <w:rsid w:val="004F1C8E"/>
    <w:rsid w:val="004F1CCA"/>
    <w:rsid w:val="004F1D12"/>
    <w:rsid w:val="004F1F46"/>
    <w:rsid w:val="004F1F94"/>
    <w:rsid w:val="004F2004"/>
    <w:rsid w:val="004F2055"/>
    <w:rsid w:val="004F2091"/>
    <w:rsid w:val="004F2092"/>
    <w:rsid w:val="004F20B6"/>
    <w:rsid w:val="004F20FB"/>
    <w:rsid w:val="004F21F8"/>
    <w:rsid w:val="004F22D5"/>
    <w:rsid w:val="004F22E8"/>
    <w:rsid w:val="004F233C"/>
    <w:rsid w:val="004F241A"/>
    <w:rsid w:val="004F24FF"/>
    <w:rsid w:val="004F266B"/>
    <w:rsid w:val="004F2690"/>
    <w:rsid w:val="004F276E"/>
    <w:rsid w:val="004F27C8"/>
    <w:rsid w:val="004F285C"/>
    <w:rsid w:val="004F288D"/>
    <w:rsid w:val="004F28A7"/>
    <w:rsid w:val="004F28C2"/>
    <w:rsid w:val="004F298D"/>
    <w:rsid w:val="004F29FC"/>
    <w:rsid w:val="004F2B1E"/>
    <w:rsid w:val="004F2B92"/>
    <w:rsid w:val="004F2BA1"/>
    <w:rsid w:val="004F2C63"/>
    <w:rsid w:val="004F2C96"/>
    <w:rsid w:val="004F2D0A"/>
    <w:rsid w:val="004F2D3F"/>
    <w:rsid w:val="004F2DBD"/>
    <w:rsid w:val="004F2E6A"/>
    <w:rsid w:val="004F2F08"/>
    <w:rsid w:val="004F2FDB"/>
    <w:rsid w:val="004F2FF6"/>
    <w:rsid w:val="004F3003"/>
    <w:rsid w:val="004F30FB"/>
    <w:rsid w:val="004F311C"/>
    <w:rsid w:val="004F31FD"/>
    <w:rsid w:val="004F3341"/>
    <w:rsid w:val="004F335E"/>
    <w:rsid w:val="004F340B"/>
    <w:rsid w:val="004F356B"/>
    <w:rsid w:val="004F359C"/>
    <w:rsid w:val="004F35B9"/>
    <w:rsid w:val="004F35BC"/>
    <w:rsid w:val="004F367A"/>
    <w:rsid w:val="004F3699"/>
    <w:rsid w:val="004F36DB"/>
    <w:rsid w:val="004F36FB"/>
    <w:rsid w:val="004F3731"/>
    <w:rsid w:val="004F37D8"/>
    <w:rsid w:val="004F37F3"/>
    <w:rsid w:val="004F38C7"/>
    <w:rsid w:val="004F3913"/>
    <w:rsid w:val="004F3928"/>
    <w:rsid w:val="004F3948"/>
    <w:rsid w:val="004F3967"/>
    <w:rsid w:val="004F3A27"/>
    <w:rsid w:val="004F3AA8"/>
    <w:rsid w:val="004F3B1D"/>
    <w:rsid w:val="004F3B61"/>
    <w:rsid w:val="004F3B87"/>
    <w:rsid w:val="004F3C08"/>
    <w:rsid w:val="004F3C1A"/>
    <w:rsid w:val="004F3C98"/>
    <w:rsid w:val="004F3CF9"/>
    <w:rsid w:val="004F3D87"/>
    <w:rsid w:val="004F3EDC"/>
    <w:rsid w:val="004F3F44"/>
    <w:rsid w:val="004F3F4F"/>
    <w:rsid w:val="004F4008"/>
    <w:rsid w:val="004F40A0"/>
    <w:rsid w:val="004F4141"/>
    <w:rsid w:val="004F4174"/>
    <w:rsid w:val="004F4222"/>
    <w:rsid w:val="004F42B2"/>
    <w:rsid w:val="004F42CF"/>
    <w:rsid w:val="004F42F1"/>
    <w:rsid w:val="004F4350"/>
    <w:rsid w:val="004F4402"/>
    <w:rsid w:val="004F4426"/>
    <w:rsid w:val="004F44CF"/>
    <w:rsid w:val="004F4539"/>
    <w:rsid w:val="004F45C6"/>
    <w:rsid w:val="004F45E8"/>
    <w:rsid w:val="004F460B"/>
    <w:rsid w:val="004F47EA"/>
    <w:rsid w:val="004F48B3"/>
    <w:rsid w:val="004F48DD"/>
    <w:rsid w:val="004F491C"/>
    <w:rsid w:val="004F4942"/>
    <w:rsid w:val="004F499A"/>
    <w:rsid w:val="004F4A5B"/>
    <w:rsid w:val="004F4A6C"/>
    <w:rsid w:val="004F4ACC"/>
    <w:rsid w:val="004F4C44"/>
    <w:rsid w:val="004F4C53"/>
    <w:rsid w:val="004F4C6E"/>
    <w:rsid w:val="004F4C74"/>
    <w:rsid w:val="004F4CEA"/>
    <w:rsid w:val="004F4D31"/>
    <w:rsid w:val="004F4DFA"/>
    <w:rsid w:val="004F4E95"/>
    <w:rsid w:val="004F501B"/>
    <w:rsid w:val="004F5083"/>
    <w:rsid w:val="004F50F1"/>
    <w:rsid w:val="004F5144"/>
    <w:rsid w:val="004F51DD"/>
    <w:rsid w:val="004F5231"/>
    <w:rsid w:val="004F5334"/>
    <w:rsid w:val="004F5552"/>
    <w:rsid w:val="004F56E5"/>
    <w:rsid w:val="004F5725"/>
    <w:rsid w:val="004F574E"/>
    <w:rsid w:val="004F5792"/>
    <w:rsid w:val="004F58A7"/>
    <w:rsid w:val="004F58AE"/>
    <w:rsid w:val="004F5913"/>
    <w:rsid w:val="004F5A0B"/>
    <w:rsid w:val="004F5A52"/>
    <w:rsid w:val="004F5A97"/>
    <w:rsid w:val="004F5A9F"/>
    <w:rsid w:val="004F5ACF"/>
    <w:rsid w:val="004F5C1E"/>
    <w:rsid w:val="004F5C1F"/>
    <w:rsid w:val="004F5C55"/>
    <w:rsid w:val="004F5CF2"/>
    <w:rsid w:val="004F5CF4"/>
    <w:rsid w:val="004F5D2F"/>
    <w:rsid w:val="004F5D57"/>
    <w:rsid w:val="004F5D82"/>
    <w:rsid w:val="004F5DA4"/>
    <w:rsid w:val="004F5DC7"/>
    <w:rsid w:val="004F5DFE"/>
    <w:rsid w:val="004F5E82"/>
    <w:rsid w:val="004F5F02"/>
    <w:rsid w:val="004F5F31"/>
    <w:rsid w:val="004F5F3B"/>
    <w:rsid w:val="004F5F6A"/>
    <w:rsid w:val="004F60E1"/>
    <w:rsid w:val="004F6132"/>
    <w:rsid w:val="004F61E2"/>
    <w:rsid w:val="004F6289"/>
    <w:rsid w:val="004F62E7"/>
    <w:rsid w:val="004F63C4"/>
    <w:rsid w:val="004F6480"/>
    <w:rsid w:val="004F65F5"/>
    <w:rsid w:val="004F661A"/>
    <w:rsid w:val="004F667A"/>
    <w:rsid w:val="004F672A"/>
    <w:rsid w:val="004F67BE"/>
    <w:rsid w:val="004F67C7"/>
    <w:rsid w:val="004F67D9"/>
    <w:rsid w:val="004F686D"/>
    <w:rsid w:val="004F68DC"/>
    <w:rsid w:val="004F68E3"/>
    <w:rsid w:val="004F69BF"/>
    <w:rsid w:val="004F6A88"/>
    <w:rsid w:val="004F6B23"/>
    <w:rsid w:val="004F6B63"/>
    <w:rsid w:val="004F6BDC"/>
    <w:rsid w:val="004F6C6D"/>
    <w:rsid w:val="004F6C6F"/>
    <w:rsid w:val="004F6D33"/>
    <w:rsid w:val="004F6D91"/>
    <w:rsid w:val="004F6ED7"/>
    <w:rsid w:val="004F6F16"/>
    <w:rsid w:val="004F6F29"/>
    <w:rsid w:val="004F6FB3"/>
    <w:rsid w:val="004F7085"/>
    <w:rsid w:val="004F714F"/>
    <w:rsid w:val="004F717F"/>
    <w:rsid w:val="004F7192"/>
    <w:rsid w:val="004F7249"/>
    <w:rsid w:val="004F73D1"/>
    <w:rsid w:val="004F74C3"/>
    <w:rsid w:val="004F74C6"/>
    <w:rsid w:val="004F759F"/>
    <w:rsid w:val="004F7640"/>
    <w:rsid w:val="004F76F4"/>
    <w:rsid w:val="004F771D"/>
    <w:rsid w:val="004F7778"/>
    <w:rsid w:val="004F78C4"/>
    <w:rsid w:val="004F78EB"/>
    <w:rsid w:val="004F797D"/>
    <w:rsid w:val="004F797F"/>
    <w:rsid w:val="004F79A8"/>
    <w:rsid w:val="004F79D8"/>
    <w:rsid w:val="004F79E4"/>
    <w:rsid w:val="004F7B66"/>
    <w:rsid w:val="004F7C31"/>
    <w:rsid w:val="004F7C6A"/>
    <w:rsid w:val="004F7C7A"/>
    <w:rsid w:val="004F7C7F"/>
    <w:rsid w:val="004F7CFD"/>
    <w:rsid w:val="004F7D02"/>
    <w:rsid w:val="004F7D3D"/>
    <w:rsid w:val="004F7D81"/>
    <w:rsid w:val="004F7D9D"/>
    <w:rsid w:val="004F7E7B"/>
    <w:rsid w:val="004F7F02"/>
    <w:rsid w:val="004F7F1D"/>
    <w:rsid w:val="00500114"/>
    <w:rsid w:val="00500129"/>
    <w:rsid w:val="005001A2"/>
    <w:rsid w:val="005001C3"/>
    <w:rsid w:val="00500275"/>
    <w:rsid w:val="005003A4"/>
    <w:rsid w:val="00500464"/>
    <w:rsid w:val="0050046C"/>
    <w:rsid w:val="00500484"/>
    <w:rsid w:val="005006A2"/>
    <w:rsid w:val="005006AE"/>
    <w:rsid w:val="0050070F"/>
    <w:rsid w:val="00500758"/>
    <w:rsid w:val="0050087D"/>
    <w:rsid w:val="00500895"/>
    <w:rsid w:val="005008B8"/>
    <w:rsid w:val="005008F0"/>
    <w:rsid w:val="005009A5"/>
    <w:rsid w:val="00500A50"/>
    <w:rsid w:val="00500AC0"/>
    <w:rsid w:val="00500BD9"/>
    <w:rsid w:val="00500C23"/>
    <w:rsid w:val="00500C4F"/>
    <w:rsid w:val="00500CAB"/>
    <w:rsid w:val="00500CBE"/>
    <w:rsid w:val="00500CDF"/>
    <w:rsid w:val="00500D1D"/>
    <w:rsid w:val="00500D46"/>
    <w:rsid w:val="00500E27"/>
    <w:rsid w:val="00500E6A"/>
    <w:rsid w:val="00500E84"/>
    <w:rsid w:val="00500EBE"/>
    <w:rsid w:val="00500EE5"/>
    <w:rsid w:val="00500F2D"/>
    <w:rsid w:val="00500F49"/>
    <w:rsid w:val="005010BE"/>
    <w:rsid w:val="005011C2"/>
    <w:rsid w:val="00501218"/>
    <w:rsid w:val="0050125E"/>
    <w:rsid w:val="005012DE"/>
    <w:rsid w:val="00501351"/>
    <w:rsid w:val="0050135B"/>
    <w:rsid w:val="0050137F"/>
    <w:rsid w:val="00501395"/>
    <w:rsid w:val="005013C3"/>
    <w:rsid w:val="0050148D"/>
    <w:rsid w:val="005014B5"/>
    <w:rsid w:val="005014CF"/>
    <w:rsid w:val="005014D4"/>
    <w:rsid w:val="00501531"/>
    <w:rsid w:val="005015E2"/>
    <w:rsid w:val="005016B9"/>
    <w:rsid w:val="005016F7"/>
    <w:rsid w:val="00501745"/>
    <w:rsid w:val="0050175E"/>
    <w:rsid w:val="00501800"/>
    <w:rsid w:val="00501814"/>
    <w:rsid w:val="0050183E"/>
    <w:rsid w:val="005018CB"/>
    <w:rsid w:val="005018DD"/>
    <w:rsid w:val="005018F3"/>
    <w:rsid w:val="00501942"/>
    <w:rsid w:val="00501965"/>
    <w:rsid w:val="00501A7E"/>
    <w:rsid w:val="00501AB2"/>
    <w:rsid w:val="00501B06"/>
    <w:rsid w:val="00501BD3"/>
    <w:rsid w:val="00501C86"/>
    <w:rsid w:val="00501CAE"/>
    <w:rsid w:val="00501D00"/>
    <w:rsid w:val="00501D10"/>
    <w:rsid w:val="00501D3A"/>
    <w:rsid w:val="00501D44"/>
    <w:rsid w:val="00501D67"/>
    <w:rsid w:val="00501D8B"/>
    <w:rsid w:val="00501D96"/>
    <w:rsid w:val="00501DB2"/>
    <w:rsid w:val="00501DE0"/>
    <w:rsid w:val="00501E8C"/>
    <w:rsid w:val="00501EDC"/>
    <w:rsid w:val="00501EF7"/>
    <w:rsid w:val="00501EFE"/>
    <w:rsid w:val="00502032"/>
    <w:rsid w:val="0050204A"/>
    <w:rsid w:val="00502062"/>
    <w:rsid w:val="005021DC"/>
    <w:rsid w:val="0050220A"/>
    <w:rsid w:val="00502227"/>
    <w:rsid w:val="00502242"/>
    <w:rsid w:val="005022CF"/>
    <w:rsid w:val="005022D0"/>
    <w:rsid w:val="00502349"/>
    <w:rsid w:val="0050245B"/>
    <w:rsid w:val="0050259A"/>
    <w:rsid w:val="00502761"/>
    <w:rsid w:val="00502793"/>
    <w:rsid w:val="00502852"/>
    <w:rsid w:val="0050287E"/>
    <w:rsid w:val="005028B1"/>
    <w:rsid w:val="00502900"/>
    <w:rsid w:val="0050296F"/>
    <w:rsid w:val="005029C1"/>
    <w:rsid w:val="005029F5"/>
    <w:rsid w:val="00502A57"/>
    <w:rsid w:val="00502A88"/>
    <w:rsid w:val="00502AEA"/>
    <w:rsid w:val="00502B99"/>
    <w:rsid w:val="00502BAF"/>
    <w:rsid w:val="00502CF3"/>
    <w:rsid w:val="00502D4D"/>
    <w:rsid w:val="00502DC8"/>
    <w:rsid w:val="00502E0F"/>
    <w:rsid w:val="00502E79"/>
    <w:rsid w:val="00502EA7"/>
    <w:rsid w:val="00502EC9"/>
    <w:rsid w:val="00502EE0"/>
    <w:rsid w:val="00502EEB"/>
    <w:rsid w:val="00502F6A"/>
    <w:rsid w:val="00502FCC"/>
    <w:rsid w:val="00502FCD"/>
    <w:rsid w:val="0050314C"/>
    <w:rsid w:val="005031EC"/>
    <w:rsid w:val="00503252"/>
    <w:rsid w:val="00503356"/>
    <w:rsid w:val="005035A8"/>
    <w:rsid w:val="005035BD"/>
    <w:rsid w:val="00503610"/>
    <w:rsid w:val="0050364A"/>
    <w:rsid w:val="00503772"/>
    <w:rsid w:val="00503804"/>
    <w:rsid w:val="00503863"/>
    <w:rsid w:val="0050386A"/>
    <w:rsid w:val="00503886"/>
    <w:rsid w:val="005039FA"/>
    <w:rsid w:val="00503A3A"/>
    <w:rsid w:val="00503ACF"/>
    <w:rsid w:val="00503AEB"/>
    <w:rsid w:val="00503B03"/>
    <w:rsid w:val="00503B15"/>
    <w:rsid w:val="00503B16"/>
    <w:rsid w:val="00503CAD"/>
    <w:rsid w:val="00503CC2"/>
    <w:rsid w:val="00503CFB"/>
    <w:rsid w:val="00503D93"/>
    <w:rsid w:val="00503DF5"/>
    <w:rsid w:val="00503E03"/>
    <w:rsid w:val="00503E2B"/>
    <w:rsid w:val="00503F1B"/>
    <w:rsid w:val="00503F35"/>
    <w:rsid w:val="00504001"/>
    <w:rsid w:val="0050401F"/>
    <w:rsid w:val="00504068"/>
    <w:rsid w:val="0050410A"/>
    <w:rsid w:val="0050412A"/>
    <w:rsid w:val="00504186"/>
    <w:rsid w:val="00504212"/>
    <w:rsid w:val="00504273"/>
    <w:rsid w:val="0050427E"/>
    <w:rsid w:val="00504342"/>
    <w:rsid w:val="0050435D"/>
    <w:rsid w:val="0050436D"/>
    <w:rsid w:val="0050436E"/>
    <w:rsid w:val="005043A1"/>
    <w:rsid w:val="0050440D"/>
    <w:rsid w:val="0050445C"/>
    <w:rsid w:val="005044F5"/>
    <w:rsid w:val="0050455D"/>
    <w:rsid w:val="005045DF"/>
    <w:rsid w:val="00504637"/>
    <w:rsid w:val="00504713"/>
    <w:rsid w:val="0050475D"/>
    <w:rsid w:val="00504788"/>
    <w:rsid w:val="005047D9"/>
    <w:rsid w:val="0050482B"/>
    <w:rsid w:val="0050487C"/>
    <w:rsid w:val="005049B4"/>
    <w:rsid w:val="005049BF"/>
    <w:rsid w:val="00504A7A"/>
    <w:rsid w:val="00504AEC"/>
    <w:rsid w:val="00504B09"/>
    <w:rsid w:val="00504B21"/>
    <w:rsid w:val="00504D3C"/>
    <w:rsid w:val="00504F5E"/>
    <w:rsid w:val="00504F71"/>
    <w:rsid w:val="00504F9A"/>
    <w:rsid w:val="00505016"/>
    <w:rsid w:val="00505026"/>
    <w:rsid w:val="00505063"/>
    <w:rsid w:val="00505158"/>
    <w:rsid w:val="00505270"/>
    <w:rsid w:val="00505352"/>
    <w:rsid w:val="005053A2"/>
    <w:rsid w:val="005053E0"/>
    <w:rsid w:val="00505483"/>
    <w:rsid w:val="005054C1"/>
    <w:rsid w:val="005054CB"/>
    <w:rsid w:val="00505513"/>
    <w:rsid w:val="0050554A"/>
    <w:rsid w:val="00505563"/>
    <w:rsid w:val="005055B4"/>
    <w:rsid w:val="005057A6"/>
    <w:rsid w:val="005058CB"/>
    <w:rsid w:val="00505978"/>
    <w:rsid w:val="005059F3"/>
    <w:rsid w:val="00505A6A"/>
    <w:rsid w:val="00505A89"/>
    <w:rsid w:val="00505B26"/>
    <w:rsid w:val="00505B2A"/>
    <w:rsid w:val="00505C07"/>
    <w:rsid w:val="00505C40"/>
    <w:rsid w:val="00505C89"/>
    <w:rsid w:val="00505CBA"/>
    <w:rsid w:val="00505E48"/>
    <w:rsid w:val="00505EB9"/>
    <w:rsid w:val="00505EF6"/>
    <w:rsid w:val="00505F92"/>
    <w:rsid w:val="00505FAA"/>
    <w:rsid w:val="00506019"/>
    <w:rsid w:val="005060F4"/>
    <w:rsid w:val="00506122"/>
    <w:rsid w:val="0050613E"/>
    <w:rsid w:val="0050618E"/>
    <w:rsid w:val="0050620E"/>
    <w:rsid w:val="005063BE"/>
    <w:rsid w:val="005063E9"/>
    <w:rsid w:val="00506402"/>
    <w:rsid w:val="00506429"/>
    <w:rsid w:val="00506447"/>
    <w:rsid w:val="0050644B"/>
    <w:rsid w:val="00506456"/>
    <w:rsid w:val="0050645C"/>
    <w:rsid w:val="005064C6"/>
    <w:rsid w:val="005064D5"/>
    <w:rsid w:val="005064DF"/>
    <w:rsid w:val="00506746"/>
    <w:rsid w:val="00506769"/>
    <w:rsid w:val="0050677B"/>
    <w:rsid w:val="00506790"/>
    <w:rsid w:val="005067F3"/>
    <w:rsid w:val="00506816"/>
    <w:rsid w:val="005068DC"/>
    <w:rsid w:val="00506945"/>
    <w:rsid w:val="0050694D"/>
    <w:rsid w:val="00506972"/>
    <w:rsid w:val="005069B8"/>
    <w:rsid w:val="005069CB"/>
    <w:rsid w:val="005069FF"/>
    <w:rsid w:val="00506A8A"/>
    <w:rsid w:val="00506BE1"/>
    <w:rsid w:val="00506D1B"/>
    <w:rsid w:val="00506D30"/>
    <w:rsid w:val="00506D5B"/>
    <w:rsid w:val="00506D98"/>
    <w:rsid w:val="00506DA2"/>
    <w:rsid w:val="00506ED0"/>
    <w:rsid w:val="00506ED1"/>
    <w:rsid w:val="00506EFE"/>
    <w:rsid w:val="00506F79"/>
    <w:rsid w:val="00506FF5"/>
    <w:rsid w:val="00507081"/>
    <w:rsid w:val="0050709E"/>
    <w:rsid w:val="0050715B"/>
    <w:rsid w:val="0050718F"/>
    <w:rsid w:val="005071F6"/>
    <w:rsid w:val="0050721D"/>
    <w:rsid w:val="0050724E"/>
    <w:rsid w:val="00507290"/>
    <w:rsid w:val="00507298"/>
    <w:rsid w:val="0050729D"/>
    <w:rsid w:val="005072D8"/>
    <w:rsid w:val="005072F7"/>
    <w:rsid w:val="00507330"/>
    <w:rsid w:val="00507342"/>
    <w:rsid w:val="00507348"/>
    <w:rsid w:val="00507365"/>
    <w:rsid w:val="00507383"/>
    <w:rsid w:val="0050738B"/>
    <w:rsid w:val="00507433"/>
    <w:rsid w:val="0050744F"/>
    <w:rsid w:val="005075CD"/>
    <w:rsid w:val="0050761A"/>
    <w:rsid w:val="0050765C"/>
    <w:rsid w:val="00507757"/>
    <w:rsid w:val="005077A9"/>
    <w:rsid w:val="005077B3"/>
    <w:rsid w:val="0050780C"/>
    <w:rsid w:val="0050783F"/>
    <w:rsid w:val="005078A1"/>
    <w:rsid w:val="00507995"/>
    <w:rsid w:val="00507B13"/>
    <w:rsid w:val="00507B14"/>
    <w:rsid w:val="00507B74"/>
    <w:rsid w:val="00507B82"/>
    <w:rsid w:val="00507BCE"/>
    <w:rsid w:val="00507D60"/>
    <w:rsid w:val="00507D8B"/>
    <w:rsid w:val="00507D8C"/>
    <w:rsid w:val="00507DBA"/>
    <w:rsid w:val="00507E0A"/>
    <w:rsid w:val="00507E2B"/>
    <w:rsid w:val="00507E4B"/>
    <w:rsid w:val="00507F2F"/>
    <w:rsid w:val="00507FD8"/>
    <w:rsid w:val="005100E1"/>
    <w:rsid w:val="005100F9"/>
    <w:rsid w:val="00510115"/>
    <w:rsid w:val="00510145"/>
    <w:rsid w:val="005101FD"/>
    <w:rsid w:val="00510320"/>
    <w:rsid w:val="00510377"/>
    <w:rsid w:val="005104F3"/>
    <w:rsid w:val="0051060B"/>
    <w:rsid w:val="00510627"/>
    <w:rsid w:val="005106E6"/>
    <w:rsid w:val="00510785"/>
    <w:rsid w:val="005107B5"/>
    <w:rsid w:val="005109C7"/>
    <w:rsid w:val="005109E0"/>
    <w:rsid w:val="00510A09"/>
    <w:rsid w:val="00510A41"/>
    <w:rsid w:val="00510A5D"/>
    <w:rsid w:val="00510A6D"/>
    <w:rsid w:val="00510A8B"/>
    <w:rsid w:val="00510AB7"/>
    <w:rsid w:val="00510AEC"/>
    <w:rsid w:val="00510B42"/>
    <w:rsid w:val="00510B5D"/>
    <w:rsid w:val="00510BD3"/>
    <w:rsid w:val="00510C58"/>
    <w:rsid w:val="00510CA4"/>
    <w:rsid w:val="00510CF6"/>
    <w:rsid w:val="00510D7F"/>
    <w:rsid w:val="00510D9D"/>
    <w:rsid w:val="00510EDF"/>
    <w:rsid w:val="00510EF7"/>
    <w:rsid w:val="00510F33"/>
    <w:rsid w:val="0051100E"/>
    <w:rsid w:val="00511093"/>
    <w:rsid w:val="005110CF"/>
    <w:rsid w:val="0051114B"/>
    <w:rsid w:val="00511210"/>
    <w:rsid w:val="00511216"/>
    <w:rsid w:val="00511278"/>
    <w:rsid w:val="0051129B"/>
    <w:rsid w:val="0051134F"/>
    <w:rsid w:val="0051135D"/>
    <w:rsid w:val="005113CC"/>
    <w:rsid w:val="00511477"/>
    <w:rsid w:val="005114D8"/>
    <w:rsid w:val="0051153A"/>
    <w:rsid w:val="00511549"/>
    <w:rsid w:val="00511551"/>
    <w:rsid w:val="00511621"/>
    <w:rsid w:val="0051168E"/>
    <w:rsid w:val="00511735"/>
    <w:rsid w:val="00511742"/>
    <w:rsid w:val="0051178A"/>
    <w:rsid w:val="005117C9"/>
    <w:rsid w:val="0051188A"/>
    <w:rsid w:val="00511909"/>
    <w:rsid w:val="00511AAE"/>
    <w:rsid w:val="00511B0C"/>
    <w:rsid w:val="00511B79"/>
    <w:rsid w:val="00511BCB"/>
    <w:rsid w:val="00511C09"/>
    <w:rsid w:val="00511C27"/>
    <w:rsid w:val="00511C8F"/>
    <w:rsid w:val="00511D68"/>
    <w:rsid w:val="00511EA9"/>
    <w:rsid w:val="00511EFD"/>
    <w:rsid w:val="00511F15"/>
    <w:rsid w:val="00511F89"/>
    <w:rsid w:val="00511FAB"/>
    <w:rsid w:val="0051202E"/>
    <w:rsid w:val="0051207E"/>
    <w:rsid w:val="005120B7"/>
    <w:rsid w:val="005120CB"/>
    <w:rsid w:val="00512162"/>
    <w:rsid w:val="00512202"/>
    <w:rsid w:val="0051224E"/>
    <w:rsid w:val="005122B2"/>
    <w:rsid w:val="005122F0"/>
    <w:rsid w:val="0051232E"/>
    <w:rsid w:val="00512340"/>
    <w:rsid w:val="0051236B"/>
    <w:rsid w:val="00512435"/>
    <w:rsid w:val="00512609"/>
    <w:rsid w:val="005126D6"/>
    <w:rsid w:val="005127C5"/>
    <w:rsid w:val="005127F3"/>
    <w:rsid w:val="00512811"/>
    <w:rsid w:val="00512816"/>
    <w:rsid w:val="0051291E"/>
    <w:rsid w:val="00512954"/>
    <w:rsid w:val="00512A49"/>
    <w:rsid w:val="00512A52"/>
    <w:rsid w:val="00512A9E"/>
    <w:rsid w:val="00512AAA"/>
    <w:rsid w:val="00512AFC"/>
    <w:rsid w:val="00512B51"/>
    <w:rsid w:val="00512BB1"/>
    <w:rsid w:val="00512BB4"/>
    <w:rsid w:val="00512C06"/>
    <w:rsid w:val="00512CCA"/>
    <w:rsid w:val="00512CEF"/>
    <w:rsid w:val="00512D70"/>
    <w:rsid w:val="00512DB7"/>
    <w:rsid w:val="00512E31"/>
    <w:rsid w:val="00512EAA"/>
    <w:rsid w:val="00512F12"/>
    <w:rsid w:val="00512F38"/>
    <w:rsid w:val="00512FCB"/>
    <w:rsid w:val="0051306C"/>
    <w:rsid w:val="005130A1"/>
    <w:rsid w:val="005130A6"/>
    <w:rsid w:val="005130C9"/>
    <w:rsid w:val="005130FB"/>
    <w:rsid w:val="00513130"/>
    <w:rsid w:val="0051313E"/>
    <w:rsid w:val="005131D9"/>
    <w:rsid w:val="0051321A"/>
    <w:rsid w:val="00513385"/>
    <w:rsid w:val="005133C8"/>
    <w:rsid w:val="00513440"/>
    <w:rsid w:val="0051350F"/>
    <w:rsid w:val="00513511"/>
    <w:rsid w:val="00513584"/>
    <w:rsid w:val="005135D4"/>
    <w:rsid w:val="005135E3"/>
    <w:rsid w:val="0051368F"/>
    <w:rsid w:val="00513730"/>
    <w:rsid w:val="005137C2"/>
    <w:rsid w:val="005137C9"/>
    <w:rsid w:val="00513840"/>
    <w:rsid w:val="0051384F"/>
    <w:rsid w:val="005138CA"/>
    <w:rsid w:val="00513953"/>
    <w:rsid w:val="00513954"/>
    <w:rsid w:val="00513A0A"/>
    <w:rsid w:val="00513A0C"/>
    <w:rsid w:val="00513AAA"/>
    <w:rsid w:val="00513AAF"/>
    <w:rsid w:val="00513AED"/>
    <w:rsid w:val="00513B7B"/>
    <w:rsid w:val="00513C09"/>
    <w:rsid w:val="00513C6D"/>
    <w:rsid w:val="00513DDE"/>
    <w:rsid w:val="00513E43"/>
    <w:rsid w:val="00513F58"/>
    <w:rsid w:val="00513FF6"/>
    <w:rsid w:val="0051409F"/>
    <w:rsid w:val="00514177"/>
    <w:rsid w:val="005141E1"/>
    <w:rsid w:val="005142D7"/>
    <w:rsid w:val="005142EC"/>
    <w:rsid w:val="00514326"/>
    <w:rsid w:val="005143E0"/>
    <w:rsid w:val="00514454"/>
    <w:rsid w:val="0051445D"/>
    <w:rsid w:val="005144B9"/>
    <w:rsid w:val="0051456F"/>
    <w:rsid w:val="00514588"/>
    <w:rsid w:val="005145BB"/>
    <w:rsid w:val="005145F7"/>
    <w:rsid w:val="0051467C"/>
    <w:rsid w:val="005146AB"/>
    <w:rsid w:val="005146BE"/>
    <w:rsid w:val="00514725"/>
    <w:rsid w:val="00514726"/>
    <w:rsid w:val="005148A4"/>
    <w:rsid w:val="005148E6"/>
    <w:rsid w:val="00514944"/>
    <w:rsid w:val="00514955"/>
    <w:rsid w:val="00514992"/>
    <w:rsid w:val="005149D0"/>
    <w:rsid w:val="00514A76"/>
    <w:rsid w:val="00514A8A"/>
    <w:rsid w:val="00514BDF"/>
    <w:rsid w:val="00514C46"/>
    <w:rsid w:val="00514C50"/>
    <w:rsid w:val="00514CDE"/>
    <w:rsid w:val="00514DB7"/>
    <w:rsid w:val="00514DDC"/>
    <w:rsid w:val="00514EC0"/>
    <w:rsid w:val="00514F89"/>
    <w:rsid w:val="00514F9D"/>
    <w:rsid w:val="005150C6"/>
    <w:rsid w:val="005150E3"/>
    <w:rsid w:val="0051510C"/>
    <w:rsid w:val="005151F0"/>
    <w:rsid w:val="00515264"/>
    <w:rsid w:val="005152A4"/>
    <w:rsid w:val="005153C2"/>
    <w:rsid w:val="005153EF"/>
    <w:rsid w:val="0051550C"/>
    <w:rsid w:val="00515556"/>
    <w:rsid w:val="005155F7"/>
    <w:rsid w:val="00515619"/>
    <w:rsid w:val="00515723"/>
    <w:rsid w:val="0051574F"/>
    <w:rsid w:val="0051581A"/>
    <w:rsid w:val="00515833"/>
    <w:rsid w:val="00515884"/>
    <w:rsid w:val="0051588E"/>
    <w:rsid w:val="005158C9"/>
    <w:rsid w:val="005158D3"/>
    <w:rsid w:val="00515A10"/>
    <w:rsid w:val="00515A1B"/>
    <w:rsid w:val="00515B3F"/>
    <w:rsid w:val="00515B9D"/>
    <w:rsid w:val="00515C1E"/>
    <w:rsid w:val="00515C29"/>
    <w:rsid w:val="00515C53"/>
    <w:rsid w:val="00515DCB"/>
    <w:rsid w:val="00515E14"/>
    <w:rsid w:val="00515E56"/>
    <w:rsid w:val="00515F38"/>
    <w:rsid w:val="00515F7A"/>
    <w:rsid w:val="00515F8D"/>
    <w:rsid w:val="00515FB7"/>
    <w:rsid w:val="005160B6"/>
    <w:rsid w:val="005160B8"/>
    <w:rsid w:val="005161AD"/>
    <w:rsid w:val="005161D8"/>
    <w:rsid w:val="0051636C"/>
    <w:rsid w:val="005164CC"/>
    <w:rsid w:val="005164D0"/>
    <w:rsid w:val="0051651D"/>
    <w:rsid w:val="0051652E"/>
    <w:rsid w:val="005165C4"/>
    <w:rsid w:val="005165C7"/>
    <w:rsid w:val="005166F8"/>
    <w:rsid w:val="005167B1"/>
    <w:rsid w:val="005167D8"/>
    <w:rsid w:val="005167E9"/>
    <w:rsid w:val="005168A2"/>
    <w:rsid w:val="005168D2"/>
    <w:rsid w:val="005168DD"/>
    <w:rsid w:val="005168E0"/>
    <w:rsid w:val="00516927"/>
    <w:rsid w:val="00516A87"/>
    <w:rsid w:val="00516AEB"/>
    <w:rsid w:val="00516B04"/>
    <w:rsid w:val="00516B46"/>
    <w:rsid w:val="00516B76"/>
    <w:rsid w:val="00516B91"/>
    <w:rsid w:val="00516BE3"/>
    <w:rsid w:val="00516C2E"/>
    <w:rsid w:val="00516CD7"/>
    <w:rsid w:val="00516DB4"/>
    <w:rsid w:val="00516E61"/>
    <w:rsid w:val="00516F03"/>
    <w:rsid w:val="00516F2F"/>
    <w:rsid w:val="00516F71"/>
    <w:rsid w:val="0051700E"/>
    <w:rsid w:val="00517040"/>
    <w:rsid w:val="005170AA"/>
    <w:rsid w:val="005170BB"/>
    <w:rsid w:val="00517130"/>
    <w:rsid w:val="00517143"/>
    <w:rsid w:val="00517219"/>
    <w:rsid w:val="00517313"/>
    <w:rsid w:val="00517386"/>
    <w:rsid w:val="00517407"/>
    <w:rsid w:val="00517433"/>
    <w:rsid w:val="00517476"/>
    <w:rsid w:val="005174A5"/>
    <w:rsid w:val="00517556"/>
    <w:rsid w:val="005175AB"/>
    <w:rsid w:val="005175E6"/>
    <w:rsid w:val="0051766C"/>
    <w:rsid w:val="005176D0"/>
    <w:rsid w:val="005176FE"/>
    <w:rsid w:val="00517741"/>
    <w:rsid w:val="0051783C"/>
    <w:rsid w:val="00517AAA"/>
    <w:rsid w:val="00517ABB"/>
    <w:rsid w:val="00517ABD"/>
    <w:rsid w:val="00517D19"/>
    <w:rsid w:val="00517D6B"/>
    <w:rsid w:val="00517EAD"/>
    <w:rsid w:val="00517EE6"/>
    <w:rsid w:val="00517F02"/>
    <w:rsid w:val="00517F07"/>
    <w:rsid w:val="00517F2B"/>
    <w:rsid w:val="00517F3E"/>
    <w:rsid w:val="00517F96"/>
    <w:rsid w:val="00517FCA"/>
    <w:rsid w:val="00520109"/>
    <w:rsid w:val="0052013E"/>
    <w:rsid w:val="0052028A"/>
    <w:rsid w:val="00520316"/>
    <w:rsid w:val="0052031A"/>
    <w:rsid w:val="0052037C"/>
    <w:rsid w:val="0052040C"/>
    <w:rsid w:val="0052041E"/>
    <w:rsid w:val="0052045D"/>
    <w:rsid w:val="005204CD"/>
    <w:rsid w:val="00520535"/>
    <w:rsid w:val="005205A3"/>
    <w:rsid w:val="005207FF"/>
    <w:rsid w:val="00520836"/>
    <w:rsid w:val="00520847"/>
    <w:rsid w:val="00520873"/>
    <w:rsid w:val="00520898"/>
    <w:rsid w:val="005208D1"/>
    <w:rsid w:val="005208E6"/>
    <w:rsid w:val="005209AB"/>
    <w:rsid w:val="005209F2"/>
    <w:rsid w:val="00520A0B"/>
    <w:rsid w:val="00520A43"/>
    <w:rsid w:val="00520ABA"/>
    <w:rsid w:val="00520B37"/>
    <w:rsid w:val="00520B3D"/>
    <w:rsid w:val="00520D25"/>
    <w:rsid w:val="00520E36"/>
    <w:rsid w:val="00520EB7"/>
    <w:rsid w:val="00520ED0"/>
    <w:rsid w:val="0052100F"/>
    <w:rsid w:val="005211D1"/>
    <w:rsid w:val="005213A0"/>
    <w:rsid w:val="005213E1"/>
    <w:rsid w:val="00521402"/>
    <w:rsid w:val="0052140C"/>
    <w:rsid w:val="005214B1"/>
    <w:rsid w:val="005215F9"/>
    <w:rsid w:val="00521678"/>
    <w:rsid w:val="00521872"/>
    <w:rsid w:val="00521A11"/>
    <w:rsid w:val="00521A5F"/>
    <w:rsid w:val="00521A70"/>
    <w:rsid w:val="00521A73"/>
    <w:rsid w:val="00521C19"/>
    <w:rsid w:val="00521C4C"/>
    <w:rsid w:val="00521C5E"/>
    <w:rsid w:val="00521E5B"/>
    <w:rsid w:val="00521EC0"/>
    <w:rsid w:val="00521EE8"/>
    <w:rsid w:val="0052218E"/>
    <w:rsid w:val="00522256"/>
    <w:rsid w:val="005222A2"/>
    <w:rsid w:val="005222C5"/>
    <w:rsid w:val="005224C0"/>
    <w:rsid w:val="00522546"/>
    <w:rsid w:val="005225AD"/>
    <w:rsid w:val="005225B9"/>
    <w:rsid w:val="00522640"/>
    <w:rsid w:val="00522671"/>
    <w:rsid w:val="00522714"/>
    <w:rsid w:val="0052277C"/>
    <w:rsid w:val="005227B4"/>
    <w:rsid w:val="005227D1"/>
    <w:rsid w:val="00522811"/>
    <w:rsid w:val="0052281F"/>
    <w:rsid w:val="00522A1F"/>
    <w:rsid w:val="00522A79"/>
    <w:rsid w:val="00522AA2"/>
    <w:rsid w:val="00522AB0"/>
    <w:rsid w:val="00522C5D"/>
    <w:rsid w:val="00522CB6"/>
    <w:rsid w:val="00522CDC"/>
    <w:rsid w:val="00522D4A"/>
    <w:rsid w:val="00522D5B"/>
    <w:rsid w:val="00522D9E"/>
    <w:rsid w:val="00522E40"/>
    <w:rsid w:val="00522E4A"/>
    <w:rsid w:val="00522E7C"/>
    <w:rsid w:val="00522F2F"/>
    <w:rsid w:val="00522F59"/>
    <w:rsid w:val="005230A2"/>
    <w:rsid w:val="0052314B"/>
    <w:rsid w:val="0052314F"/>
    <w:rsid w:val="0052326F"/>
    <w:rsid w:val="005232DB"/>
    <w:rsid w:val="00523349"/>
    <w:rsid w:val="00523388"/>
    <w:rsid w:val="005233A3"/>
    <w:rsid w:val="0052347A"/>
    <w:rsid w:val="00523542"/>
    <w:rsid w:val="005235A4"/>
    <w:rsid w:val="005235E5"/>
    <w:rsid w:val="00523727"/>
    <w:rsid w:val="00523864"/>
    <w:rsid w:val="0052386E"/>
    <w:rsid w:val="00523886"/>
    <w:rsid w:val="005239F0"/>
    <w:rsid w:val="00523A81"/>
    <w:rsid w:val="00523AB2"/>
    <w:rsid w:val="00523B7B"/>
    <w:rsid w:val="00523B7F"/>
    <w:rsid w:val="00523C2D"/>
    <w:rsid w:val="00523C9C"/>
    <w:rsid w:val="00523E05"/>
    <w:rsid w:val="00523E0D"/>
    <w:rsid w:val="00523E3C"/>
    <w:rsid w:val="00523E72"/>
    <w:rsid w:val="00523EFA"/>
    <w:rsid w:val="00523F7B"/>
    <w:rsid w:val="005240D0"/>
    <w:rsid w:val="0052417A"/>
    <w:rsid w:val="005241FF"/>
    <w:rsid w:val="0052424B"/>
    <w:rsid w:val="0052426A"/>
    <w:rsid w:val="0052443E"/>
    <w:rsid w:val="0052444C"/>
    <w:rsid w:val="00524454"/>
    <w:rsid w:val="00524480"/>
    <w:rsid w:val="00524491"/>
    <w:rsid w:val="00524585"/>
    <w:rsid w:val="0052458A"/>
    <w:rsid w:val="0052459C"/>
    <w:rsid w:val="005245E1"/>
    <w:rsid w:val="00524624"/>
    <w:rsid w:val="0052467C"/>
    <w:rsid w:val="005246E5"/>
    <w:rsid w:val="00524804"/>
    <w:rsid w:val="00524871"/>
    <w:rsid w:val="00524877"/>
    <w:rsid w:val="00524882"/>
    <w:rsid w:val="00524904"/>
    <w:rsid w:val="0052499C"/>
    <w:rsid w:val="005249A4"/>
    <w:rsid w:val="00524B76"/>
    <w:rsid w:val="00524C69"/>
    <w:rsid w:val="00524CD7"/>
    <w:rsid w:val="00524CD8"/>
    <w:rsid w:val="00524CE1"/>
    <w:rsid w:val="00524E00"/>
    <w:rsid w:val="00524E33"/>
    <w:rsid w:val="00524E80"/>
    <w:rsid w:val="00524E8F"/>
    <w:rsid w:val="00524F02"/>
    <w:rsid w:val="00524F4D"/>
    <w:rsid w:val="00524FD0"/>
    <w:rsid w:val="0052501C"/>
    <w:rsid w:val="005250E6"/>
    <w:rsid w:val="0052521B"/>
    <w:rsid w:val="0052526B"/>
    <w:rsid w:val="0052532F"/>
    <w:rsid w:val="0052538D"/>
    <w:rsid w:val="0052544C"/>
    <w:rsid w:val="005254C4"/>
    <w:rsid w:val="0052555E"/>
    <w:rsid w:val="00525672"/>
    <w:rsid w:val="005256DD"/>
    <w:rsid w:val="00525776"/>
    <w:rsid w:val="0052578C"/>
    <w:rsid w:val="00525802"/>
    <w:rsid w:val="0052592F"/>
    <w:rsid w:val="0052599C"/>
    <w:rsid w:val="005259B5"/>
    <w:rsid w:val="00525A1D"/>
    <w:rsid w:val="00525A3B"/>
    <w:rsid w:val="00525AA9"/>
    <w:rsid w:val="00525AD0"/>
    <w:rsid w:val="00525ADB"/>
    <w:rsid w:val="00525B48"/>
    <w:rsid w:val="00525B53"/>
    <w:rsid w:val="00525BF0"/>
    <w:rsid w:val="00525CB3"/>
    <w:rsid w:val="00525D12"/>
    <w:rsid w:val="00525D52"/>
    <w:rsid w:val="00525D9A"/>
    <w:rsid w:val="00525DAC"/>
    <w:rsid w:val="00525E08"/>
    <w:rsid w:val="00525E72"/>
    <w:rsid w:val="00525EF3"/>
    <w:rsid w:val="0052601A"/>
    <w:rsid w:val="0052602A"/>
    <w:rsid w:val="005260BE"/>
    <w:rsid w:val="00526194"/>
    <w:rsid w:val="00526199"/>
    <w:rsid w:val="005261BC"/>
    <w:rsid w:val="0052620A"/>
    <w:rsid w:val="0052621A"/>
    <w:rsid w:val="005262E0"/>
    <w:rsid w:val="005263B0"/>
    <w:rsid w:val="00526401"/>
    <w:rsid w:val="00526542"/>
    <w:rsid w:val="0052657F"/>
    <w:rsid w:val="005265AB"/>
    <w:rsid w:val="005265B0"/>
    <w:rsid w:val="005265D4"/>
    <w:rsid w:val="005266EF"/>
    <w:rsid w:val="00526765"/>
    <w:rsid w:val="005267FF"/>
    <w:rsid w:val="00526822"/>
    <w:rsid w:val="005268F0"/>
    <w:rsid w:val="005269E1"/>
    <w:rsid w:val="00526A2E"/>
    <w:rsid w:val="00526A97"/>
    <w:rsid w:val="00526AD6"/>
    <w:rsid w:val="00526B73"/>
    <w:rsid w:val="00526C92"/>
    <w:rsid w:val="00526CC4"/>
    <w:rsid w:val="00526CD6"/>
    <w:rsid w:val="00526CEE"/>
    <w:rsid w:val="00526E3E"/>
    <w:rsid w:val="00526EF0"/>
    <w:rsid w:val="0052707D"/>
    <w:rsid w:val="00527183"/>
    <w:rsid w:val="00527186"/>
    <w:rsid w:val="005271A1"/>
    <w:rsid w:val="00527232"/>
    <w:rsid w:val="00527243"/>
    <w:rsid w:val="00527245"/>
    <w:rsid w:val="00527251"/>
    <w:rsid w:val="005273D5"/>
    <w:rsid w:val="0052743A"/>
    <w:rsid w:val="00527479"/>
    <w:rsid w:val="005274C6"/>
    <w:rsid w:val="00527519"/>
    <w:rsid w:val="0052759C"/>
    <w:rsid w:val="00527611"/>
    <w:rsid w:val="00527675"/>
    <w:rsid w:val="005276F9"/>
    <w:rsid w:val="005276FF"/>
    <w:rsid w:val="00527706"/>
    <w:rsid w:val="00527874"/>
    <w:rsid w:val="005279B8"/>
    <w:rsid w:val="00527A00"/>
    <w:rsid w:val="00527A53"/>
    <w:rsid w:val="00527AAF"/>
    <w:rsid w:val="00527AF3"/>
    <w:rsid w:val="00527B2C"/>
    <w:rsid w:val="00527C67"/>
    <w:rsid w:val="00527CF5"/>
    <w:rsid w:val="00527D13"/>
    <w:rsid w:val="00527DAC"/>
    <w:rsid w:val="00527DBA"/>
    <w:rsid w:val="00527E75"/>
    <w:rsid w:val="00527F2A"/>
    <w:rsid w:val="0053002F"/>
    <w:rsid w:val="00530065"/>
    <w:rsid w:val="00530157"/>
    <w:rsid w:val="00530217"/>
    <w:rsid w:val="005302BF"/>
    <w:rsid w:val="005303DD"/>
    <w:rsid w:val="00530406"/>
    <w:rsid w:val="00530441"/>
    <w:rsid w:val="00530479"/>
    <w:rsid w:val="00530669"/>
    <w:rsid w:val="005306C0"/>
    <w:rsid w:val="005307D7"/>
    <w:rsid w:val="00530815"/>
    <w:rsid w:val="0053081E"/>
    <w:rsid w:val="00530868"/>
    <w:rsid w:val="005309AF"/>
    <w:rsid w:val="00530A07"/>
    <w:rsid w:val="00530A1B"/>
    <w:rsid w:val="00530B34"/>
    <w:rsid w:val="00530B43"/>
    <w:rsid w:val="00530B9F"/>
    <w:rsid w:val="00530BB1"/>
    <w:rsid w:val="00530C7C"/>
    <w:rsid w:val="00530C9A"/>
    <w:rsid w:val="00530D22"/>
    <w:rsid w:val="00530DE2"/>
    <w:rsid w:val="00530DEB"/>
    <w:rsid w:val="00530E04"/>
    <w:rsid w:val="00530E69"/>
    <w:rsid w:val="00530EE8"/>
    <w:rsid w:val="00530F42"/>
    <w:rsid w:val="00530F4C"/>
    <w:rsid w:val="00530FFB"/>
    <w:rsid w:val="0053105A"/>
    <w:rsid w:val="0053105E"/>
    <w:rsid w:val="00531060"/>
    <w:rsid w:val="005310EE"/>
    <w:rsid w:val="005311D8"/>
    <w:rsid w:val="005312B0"/>
    <w:rsid w:val="0053136A"/>
    <w:rsid w:val="00531387"/>
    <w:rsid w:val="00531395"/>
    <w:rsid w:val="005313D4"/>
    <w:rsid w:val="005313F3"/>
    <w:rsid w:val="00531485"/>
    <w:rsid w:val="005314D6"/>
    <w:rsid w:val="005315B2"/>
    <w:rsid w:val="00531624"/>
    <w:rsid w:val="005316AB"/>
    <w:rsid w:val="00531758"/>
    <w:rsid w:val="0053175A"/>
    <w:rsid w:val="0053189D"/>
    <w:rsid w:val="005318EC"/>
    <w:rsid w:val="0053190C"/>
    <w:rsid w:val="0053191A"/>
    <w:rsid w:val="0053193A"/>
    <w:rsid w:val="005319AD"/>
    <w:rsid w:val="005319DA"/>
    <w:rsid w:val="00531A00"/>
    <w:rsid w:val="00531A0C"/>
    <w:rsid w:val="00531A3B"/>
    <w:rsid w:val="00531A99"/>
    <w:rsid w:val="00531AA7"/>
    <w:rsid w:val="00531AF0"/>
    <w:rsid w:val="00531B5F"/>
    <w:rsid w:val="00531BA3"/>
    <w:rsid w:val="00531BB2"/>
    <w:rsid w:val="00531C70"/>
    <w:rsid w:val="00531CBF"/>
    <w:rsid w:val="00531D13"/>
    <w:rsid w:val="00531DEA"/>
    <w:rsid w:val="00531E04"/>
    <w:rsid w:val="00531EA9"/>
    <w:rsid w:val="00531F43"/>
    <w:rsid w:val="00531FAA"/>
    <w:rsid w:val="0053202B"/>
    <w:rsid w:val="00532089"/>
    <w:rsid w:val="005320B1"/>
    <w:rsid w:val="005320BE"/>
    <w:rsid w:val="00532100"/>
    <w:rsid w:val="0053214B"/>
    <w:rsid w:val="00532181"/>
    <w:rsid w:val="0053222E"/>
    <w:rsid w:val="00532231"/>
    <w:rsid w:val="00532299"/>
    <w:rsid w:val="0053249D"/>
    <w:rsid w:val="0053254A"/>
    <w:rsid w:val="005325CC"/>
    <w:rsid w:val="005326B6"/>
    <w:rsid w:val="005326D0"/>
    <w:rsid w:val="005326D5"/>
    <w:rsid w:val="00532708"/>
    <w:rsid w:val="00532712"/>
    <w:rsid w:val="0053274E"/>
    <w:rsid w:val="00532814"/>
    <w:rsid w:val="00532836"/>
    <w:rsid w:val="005328A4"/>
    <w:rsid w:val="00532909"/>
    <w:rsid w:val="005329A6"/>
    <w:rsid w:val="005329D8"/>
    <w:rsid w:val="005329FC"/>
    <w:rsid w:val="00532A38"/>
    <w:rsid w:val="00532A54"/>
    <w:rsid w:val="00532ACB"/>
    <w:rsid w:val="00532B37"/>
    <w:rsid w:val="00532C34"/>
    <w:rsid w:val="00532C4F"/>
    <w:rsid w:val="00532C59"/>
    <w:rsid w:val="00532E56"/>
    <w:rsid w:val="00532EAA"/>
    <w:rsid w:val="00532F1F"/>
    <w:rsid w:val="00532FBD"/>
    <w:rsid w:val="00533000"/>
    <w:rsid w:val="0053302F"/>
    <w:rsid w:val="005330D4"/>
    <w:rsid w:val="00533204"/>
    <w:rsid w:val="0053322B"/>
    <w:rsid w:val="0053325A"/>
    <w:rsid w:val="005332E7"/>
    <w:rsid w:val="00533302"/>
    <w:rsid w:val="00533464"/>
    <w:rsid w:val="005334E7"/>
    <w:rsid w:val="005334EC"/>
    <w:rsid w:val="00533504"/>
    <w:rsid w:val="00533546"/>
    <w:rsid w:val="00533620"/>
    <w:rsid w:val="00533663"/>
    <w:rsid w:val="005336A3"/>
    <w:rsid w:val="00533703"/>
    <w:rsid w:val="00533719"/>
    <w:rsid w:val="00533758"/>
    <w:rsid w:val="00533898"/>
    <w:rsid w:val="00533914"/>
    <w:rsid w:val="00533A47"/>
    <w:rsid w:val="00533A54"/>
    <w:rsid w:val="00533A9D"/>
    <w:rsid w:val="00533ADD"/>
    <w:rsid w:val="00533AF2"/>
    <w:rsid w:val="00533B61"/>
    <w:rsid w:val="00533B65"/>
    <w:rsid w:val="00533C50"/>
    <w:rsid w:val="00533C54"/>
    <w:rsid w:val="00533D0D"/>
    <w:rsid w:val="00533D53"/>
    <w:rsid w:val="00533DDF"/>
    <w:rsid w:val="00533DF9"/>
    <w:rsid w:val="00533E22"/>
    <w:rsid w:val="00533E43"/>
    <w:rsid w:val="00533EB9"/>
    <w:rsid w:val="00533F65"/>
    <w:rsid w:val="00533F8C"/>
    <w:rsid w:val="00533FBD"/>
    <w:rsid w:val="005340A4"/>
    <w:rsid w:val="005340BC"/>
    <w:rsid w:val="005340CF"/>
    <w:rsid w:val="005340DE"/>
    <w:rsid w:val="005340F6"/>
    <w:rsid w:val="00534161"/>
    <w:rsid w:val="005341E8"/>
    <w:rsid w:val="00534265"/>
    <w:rsid w:val="00534279"/>
    <w:rsid w:val="005343EA"/>
    <w:rsid w:val="005344EF"/>
    <w:rsid w:val="0053452C"/>
    <w:rsid w:val="00534545"/>
    <w:rsid w:val="00534580"/>
    <w:rsid w:val="00534672"/>
    <w:rsid w:val="0053468D"/>
    <w:rsid w:val="00534698"/>
    <w:rsid w:val="005347FF"/>
    <w:rsid w:val="0053480A"/>
    <w:rsid w:val="00534892"/>
    <w:rsid w:val="0053489C"/>
    <w:rsid w:val="005348E5"/>
    <w:rsid w:val="005348FA"/>
    <w:rsid w:val="00534A43"/>
    <w:rsid w:val="00534A52"/>
    <w:rsid w:val="00534B84"/>
    <w:rsid w:val="00534C0B"/>
    <w:rsid w:val="00534CD0"/>
    <w:rsid w:val="00534D40"/>
    <w:rsid w:val="00534D56"/>
    <w:rsid w:val="00534E94"/>
    <w:rsid w:val="00534FE9"/>
    <w:rsid w:val="00534FFB"/>
    <w:rsid w:val="00535093"/>
    <w:rsid w:val="00535183"/>
    <w:rsid w:val="005351F9"/>
    <w:rsid w:val="005352A5"/>
    <w:rsid w:val="0053530F"/>
    <w:rsid w:val="0053531B"/>
    <w:rsid w:val="00535323"/>
    <w:rsid w:val="00535335"/>
    <w:rsid w:val="00535373"/>
    <w:rsid w:val="00535399"/>
    <w:rsid w:val="005353B7"/>
    <w:rsid w:val="00535476"/>
    <w:rsid w:val="005354D7"/>
    <w:rsid w:val="0053570C"/>
    <w:rsid w:val="00535840"/>
    <w:rsid w:val="005358D7"/>
    <w:rsid w:val="005358E9"/>
    <w:rsid w:val="0053592C"/>
    <w:rsid w:val="00535A1B"/>
    <w:rsid w:val="00535A22"/>
    <w:rsid w:val="00535C2A"/>
    <w:rsid w:val="00535C32"/>
    <w:rsid w:val="00535C49"/>
    <w:rsid w:val="00535C73"/>
    <w:rsid w:val="00535C7C"/>
    <w:rsid w:val="00535D97"/>
    <w:rsid w:val="00535DE1"/>
    <w:rsid w:val="00535E08"/>
    <w:rsid w:val="00535E57"/>
    <w:rsid w:val="00535E98"/>
    <w:rsid w:val="00535ECD"/>
    <w:rsid w:val="00535EFF"/>
    <w:rsid w:val="00535F10"/>
    <w:rsid w:val="00535F2B"/>
    <w:rsid w:val="00535FCA"/>
    <w:rsid w:val="00535FF4"/>
    <w:rsid w:val="00536110"/>
    <w:rsid w:val="0053611F"/>
    <w:rsid w:val="0053613D"/>
    <w:rsid w:val="005361D1"/>
    <w:rsid w:val="005361E6"/>
    <w:rsid w:val="005361FE"/>
    <w:rsid w:val="00536236"/>
    <w:rsid w:val="00536269"/>
    <w:rsid w:val="005362B9"/>
    <w:rsid w:val="005362D3"/>
    <w:rsid w:val="00536318"/>
    <w:rsid w:val="005363BF"/>
    <w:rsid w:val="005363D3"/>
    <w:rsid w:val="005363DC"/>
    <w:rsid w:val="00536422"/>
    <w:rsid w:val="0053649B"/>
    <w:rsid w:val="0053655C"/>
    <w:rsid w:val="00536574"/>
    <w:rsid w:val="0053659C"/>
    <w:rsid w:val="005365BA"/>
    <w:rsid w:val="0053673A"/>
    <w:rsid w:val="005367AB"/>
    <w:rsid w:val="00536803"/>
    <w:rsid w:val="005368FC"/>
    <w:rsid w:val="00536A26"/>
    <w:rsid w:val="00536B59"/>
    <w:rsid w:val="00536C42"/>
    <w:rsid w:val="00536C6A"/>
    <w:rsid w:val="00536C7D"/>
    <w:rsid w:val="00536C99"/>
    <w:rsid w:val="00536CFB"/>
    <w:rsid w:val="00536DB3"/>
    <w:rsid w:val="00536DC0"/>
    <w:rsid w:val="00536E48"/>
    <w:rsid w:val="00536E64"/>
    <w:rsid w:val="00536FCB"/>
    <w:rsid w:val="00537015"/>
    <w:rsid w:val="00537037"/>
    <w:rsid w:val="00537191"/>
    <w:rsid w:val="0053719D"/>
    <w:rsid w:val="00537223"/>
    <w:rsid w:val="00537244"/>
    <w:rsid w:val="00537268"/>
    <w:rsid w:val="00537312"/>
    <w:rsid w:val="005373A5"/>
    <w:rsid w:val="005373D1"/>
    <w:rsid w:val="005373D4"/>
    <w:rsid w:val="005374F3"/>
    <w:rsid w:val="00537680"/>
    <w:rsid w:val="005376C4"/>
    <w:rsid w:val="005376F3"/>
    <w:rsid w:val="00537785"/>
    <w:rsid w:val="005377BC"/>
    <w:rsid w:val="0053788B"/>
    <w:rsid w:val="00537957"/>
    <w:rsid w:val="0053798B"/>
    <w:rsid w:val="00537B0E"/>
    <w:rsid w:val="00537B47"/>
    <w:rsid w:val="00537C61"/>
    <w:rsid w:val="00537CB8"/>
    <w:rsid w:val="00537D14"/>
    <w:rsid w:val="00537D75"/>
    <w:rsid w:val="00537DD0"/>
    <w:rsid w:val="00537DD6"/>
    <w:rsid w:val="00537E10"/>
    <w:rsid w:val="00537F10"/>
    <w:rsid w:val="00540059"/>
    <w:rsid w:val="005400B0"/>
    <w:rsid w:val="005400FA"/>
    <w:rsid w:val="005400FC"/>
    <w:rsid w:val="00540141"/>
    <w:rsid w:val="005401FB"/>
    <w:rsid w:val="0054024B"/>
    <w:rsid w:val="005402CB"/>
    <w:rsid w:val="005403BA"/>
    <w:rsid w:val="005403BD"/>
    <w:rsid w:val="005403D1"/>
    <w:rsid w:val="00540443"/>
    <w:rsid w:val="00540497"/>
    <w:rsid w:val="00540498"/>
    <w:rsid w:val="005404A1"/>
    <w:rsid w:val="005404A2"/>
    <w:rsid w:val="005404F8"/>
    <w:rsid w:val="005406D9"/>
    <w:rsid w:val="0054070C"/>
    <w:rsid w:val="0054071E"/>
    <w:rsid w:val="00540725"/>
    <w:rsid w:val="00540771"/>
    <w:rsid w:val="005407ED"/>
    <w:rsid w:val="0054082B"/>
    <w:rsid w:val="005409F2"/>
    <w:rsid w:val="00540A4F"/>
    <w:rsid w:val="00540A88"/>
    <w:rsid w:val="00540AEB"/>
    <w:rsid w:val="00540B6E"/>
    <w:rsid w:val="00540C02"/>
    <w:rsid w:val="00540D38"/>
    <w:rsid w:val="00540D5B"/>
    <w:rsid w:val="00540F76"/>
    <w:rsid w:val="0054106F"/>
    <w:rsid w:val="00541102"/>
    <w:rsid w:val="005411A1"/>
    <w:rsid w:val="005411CD"/>
    <w:rsid w:val="0054125C"/>
    <w:rsid w:val="00541278"/>
    <w:rsid w:val="005412A7"/>
    <w:rsid w:val="00541343"/>
    <w:rsid w:val="00541379"/>
    <w:rsid w:val="0054138D"/>
    <w:rsid w:val="0054139F"/>
    <w:rsid w:val="0054147C"/>
    <w:rsid w:val="005414D6"/>
    <w:rsid w:val="005414E6"/>
    <w:rsid w:val="00541519"/>
    <w:rsid w:val="0054153D"/>
    <w:rsid w:val="005415A4"/>
    <w:rsid w:val="005415EA"/>
    <w:rsid w:val="0054164D"/>
    <w:rsid w:val="00541785"/>
    <w:rsid w:val="005419C0"/>
    <w:rsid w:val="00541A7D"/>
    <w:rsid w:val="00541AA7"/>
    <w:rsid w:val="00541B07"/>
    <w:rsid w:val="00541BD7"/>
    <w:rsid w:val="00541C39"/>
    <w:rsid w:val="00541D14"/>
    <w:rsid w:val="00541D1A"/>
    <w:rsid w:val="00541D87"/>
    <w:rsid w:val="00541DBF"/>
    <w:rsid w:val="00541DE3"/>
    <w:rsid w:val="00541DE8"/>
    <w:rsid w:val="00541E25"/>
    <w:rsid w:val="00541E52"/>
    <w:rsid w:val="00541EB5"/>
    <w:rsid w:val="00541F05"/>
    <w:rsid w:val="00541FAF"/>
    <w:rsid w:val="00542019"/>
    <w:rsid w:val="005421F2"/>
    <w:rsid w:val="005423EC"/>
    <w:rsid w:val="005424F0"/>
    <w:rsid w:val="00542584"/>
    <w:rsid w:val="005425EA"/>
    <w:rsid w:val="00542607"/>
    <w:rsid w:val="00542663"/>
    <w:rsid w:val="0054268A"/>
    <w:rsid w:val="005426E6"/>
    <w:rsid w:val="00542700"/>
    <w:rsid w:val="005428C7"/>
    <w:rsid w:val="00542940"/>
    <w:rsid w:val="0054297D"/>
    <w:rsid w:val="00542A01"/>
    <w:rsid w:val="00542A94"/>
    <w:rsid w:val="00542B3A"/>
    <w:rsid w:val="00542D0C"/>
    <w:rsid w:val="00542D10"/>
    <w:rsid w:val="00542DDB"/>
    <w:rsid w:val="00542E15"/>
    <w:rsid w:val="00542EA8"/>
    <w:rsid w:val="00542ED8"/>
    <w:rsid w:val="00542EE3"/>
    <w:rsid w:val="00542F05"/>
    <w:rsid w:val="00542F32"/>
    <w:rsid w:val="00542FF2"/>
    <w:rsid w:val="0054312E"/>
    <w:rsid w:val="00543157"/>
    <w:rsid w:val="005431E5"/>
    <w:rsid w:val="00543270"/>
    <w:rsid w:val="005432FD"/>
    <w:rsid w:val="00543304"/>
    <w:rsid w:val="0054335D"/>
    <w:rsid w:val="00543396"/>
    <w:rsid w:val="00543512"/>
    <w:rsid w:val="005435C4"/>
    <w:rsid w:val="0054360F"/>
    <w:rsid w:val="00543656"/>
    <w:rsid w:val="005436F3"/>
    <w:rsid w:val="0054371F"/>
    <w:rsid w:val="00543860"/>
    <w:rsid w:val="00543863"/>
    <w:rsid w:val="005438A4"/>
    <w:rsid w:val="00543923"/>
    <w:rsid w:val="0054397D"/>
    <w:rsid w:val="00543A95"/>
    <w:rsid w:val="00543C40"/>
    <w:rsid w:val="00543E8D"/>
    <w:rsid w:val="00543ECF"/>
    <w:rsid w:val="00543FAB"/>
    <w:rsid w:val="00544023"/>
    <w:rsid w:val="00544075"/>
    <w:rsid w:val="005440FF"/>
    <w:rsid w:val="00544128"/>
    <w:rsid w:val="00544179"/>
    <w:rsid w:val="005441C3"/>
    <w:rsid w:val="0054424B"/>
    <w:rsid w:val="005442EB"/>
    <w:rsid w:val="00544315"/>
    <w:rsid w:val="0054437F"/>
    <w:rsid w:val="005443A8"/>
    <w:rsid w:val="005444C0"/>
    <w:rsid w:val="005444F3"/>
    <w:rsid w:val="00544574"/>
    <w:rsid w:val="00544578"/>
    <w:rsid w:val="0054462C"/>
    <w:rsid w:val="00544683"/>
    <w:rsid w:val="005446A4"/>
    <w:rsid w:val="0054478B"/>
    <w:rsid w:val="00544897"/>
    <w:rsid w:val="00544936"/>
    <w:rsid w:val="00544B4B"/>
    <w:rsid w:val="00544B79"/>
    <w:rsid w:val="00544B7C"/>
    <w:rsid w:val="00544BA1"/>
    <w:rsid w:val="00544BFA"/>
    <w:rsid w:val="00544BFB"/>
    <w:rsid w:val="00544C14"/>
    <w:rsid w:val="00544C3F"/>
    <w:rsid w:val="00544D48"/>
    <w:rsid w:val="00544D51"/>
    <w:rsid w:val="00544EED"/>
    <w:rsid w:val="00544F6C"/>
    <w:rsid w:val="00544FEB"/>
    <w:rsid w:val="0054505C"/>
    <w:rsid w:val="005450A1"/>
    <w:rsid w:val="00545306"/>
    <w:rsid w:val="00545417"/>
    <w:rsid w:val="0054544E"/>
    <w:rsid w:val="00545460"/>
    <w:rsid w:val="0054546A"/>
    <w:rsid w:val="00545509"/>
    <w:rsid w:val="00545579"/>
    <w:rsid w:val="005455B1"/>
    <w:rsid w:val="00545626"/>
    <w:rsid w:val="0054565B"/>
    <w:rsid w:val="00545668"/>
    <w:rsid w:val="005456A3"/>
    <w:rsid w:val="005456F6"/>
    <w:rsid w:val="0054573A"/>
    <w:rsid w:val="0054577F"/>
    <w:rsid w:val="005457C0"/>
    <w:rsid w:val="00545876"/>
    <w:rsid w:val="005458C3"/>
    <w:rsid w:val="0054592D"/>
    <w:rsid w:val="00545947"/>
    <w:rsid w:val="005459C2"/>
    <w:rsid w:val="00545A7E"/>
    <w:rsid w:val="00545A93"/>
    <w:rsid w:val="00545AB2"/>
    <w:rsid w:val="00545AD3"/>
    <w:rsid w:val="00545B1B"/>
    <w:rsid w:val="00545B38"/>
    <w:rsid w:val="00545B5F"/>
    <w:rsid w:val="00545C3C"/>
    <w:rsid w:val="00545C5C"/>
    <w:rsid w:val="00545CA2"/>
    <w:rsid w:val="00545E49"/>
    <w:rsid w:val="00545EFD"/>
    <w:rsid w:val="00545F33"/>
    <w:rsid w:val="00545FA8"/>
    <w:rsid w:val="00546072"/>
    <w:rsid w:val="00546136"/>
    <w:rsid w:val="005461AA"/>
    <w:rsid w:val="005461C0"/>
    <w:rsid w:val="005461FF"/>
    <w:rsid w:val="00546351"/>
    <w:rsid w:val="0054638E"/>
    <w:rsid w:val="005463F0"/>
    <w:rsid w:val="00546410"/>
    <w:rsid w:val="005464FB"/>
    <w:rsid w:val="005465FD"/>
    <w:rsid w:val="00546676"/>
    <w:rsid w:val="005466A7"/>
    <w:rsid w:val="005466D4"/>
    <w:rsid w:val="005467C8"/>
    <w:rsid w:val="0054696F"/>
    <w:rsid w:val="00546A01"/>
    <w:rsid w:val="00546A23"/>
    <w:rsid w:val="00546ABE"/>
    <w:rsid w:val="00546B0A"/>
    <w:rsid w:val="00546C96"/>
    <w:rsid w:val="00546CE8"/>
    <w:rsid w:val="00546D6D"/>
    <w:rsid w:val="00546D8D"/>
    <w:rsid w:val="00546E39"/>
    <w:rsid w:val="00546F24"/>
    <w:rsid w:val="00546F40"/>
    <w:rsid w:val="00546FAC"/>
    <w:rsid w:val="00547028"/>
    <w:rsid w:val="00547082"/>
    <w:rsid w:val="0054709F"/>
    <w:rsid w:val="005471D1"/>
    <w:rsid w:val="0054727A"/>
    <w:rsid w:val="005472CC"/>
    <w:rsid w:val="0054737E"/>
    <w:rsid w:val="00547422"/>
    <w:rsid w:val="005474EC"/>
    <w:rsid w:val="00547533"/>
    <w:rsid w:val="0054758B"/>
    <w:rsid w:val="005475DB"/>
    <w:rsid w:val="0054761F"/>
    <w:rsid w:val="0054762A"/>
    <w:rsid w:val="005476A0"/>
    <w:rsid w:val="005476B6"/>
    <w:rsid w:val="005476B9"/>
    <w:rsid w:val="005476E2"/>
    <w:rsid w:val="005476E4"/>
    <w:rsid w:val="0054790E"/>
    <w:rsid w:val="005479A2"/>
    <w:rsid w:val="00547A6D"/>
    <w:rsid w:val="00547AB6"/>
    <w:rsid w:val="00547B1A"/>
    <w:rsid w:val="00547B23"/>
    <w:rsid w:val="00547BFA"/>
    <w:rsid w:val="00547D2F"/>
    <w:rsid w:val="00547DF3"/>
    <w:rsid w:val="00547E23"/>
    <w:rsid w:val="00547E9F"/>
    <w:rsid w:val="00547ED7"/>
    <w:rsid w:val="00547EEB"/>
    <w:rsid w:val="00547F51"/>
    <w:rsid w:val="00547F71"/>
    <w:rsid w:val="00547F77"/>
    <w:rsid w:val="00547F7F"/>
    <w:rsid w:val="00547FF7"/>
    <w:rsid w:val="00550018"/>
    <w:rsid w:val="005500BF"/>
    <w:rsid w:val="00550319"/>
    <w:rsid w:val="00550389"/>
    <w:rsid w:val="00550474"/>
    <w:rsid w:val="005504DE"/>
    <w:rsid w:val="005504F4"/>
    <w:rsid w:val="00550546"/>
    <w:rsid w:val="0055057D"/>
    <w:rsid w:val="005505B0"/>
    <w:rsid w:val="00550720"/>
    <w:rsid w:val="00550724"/>
    <w:rsid w:val="00550745"/>
    <w:rsid w:val="00550767"/>
    <w:rsid w:val="005507D1"/>
    <w:rsid w:val="005507D9"/>
    <w:rsid w:val="00550924"/>
    <w:rsid w:val="0055098E"/>
    <w:rsid w:val="0055099A"/>
    <w:rsid w:val="005509B5"/>
    <w:rsid w:val="005509F1"/>
    <w:rsid w:val="00550B4D"/>
    <w:rsid w:val="00550BBB"/>
    <w:rsid w:val="00550C1A"/>
    <w:rsid w:val="00550C4D"/>
    <w:rsid w:val="00550CEB"/>
    <w:rsid w:val="00550DB9"/>
    <w:rsid w:val="00550E04"/>
    <w:rsid w:val="00550E40"/>
    <w:rsid w:val="00550FCF"/>
    <w:rsid w:val="00551081"/>
    <w:rsid w:val="00551122"/>
    <w:rsid w:val="0055112B"/>
    <w:rsid w:val="00551152"/>
    <w:rsid w:val="00551176"/>
    <w:rsid w:val="00551255"/>
    <w:rsid w:val="00551350"/>
    <w:rsid w:val="005513B9"/>
    <w:rsid w:val="00551407"/>
    <w:rsid w:val="005514A4"/>
    <w:rsid w:val="005514B2"/>
    <w:rsid w:val="00551651"/>
    <w:rsid w:val="00551695"/>
    <w:rsid w:val="00551724"/>
    <w:rsid w:val="005517AD"/>
    <w:rsid w:val="0055184A"/>
    <w:rsid w:val="00551851"/>
    <w:rsid w:val="00551899"/>
    <w:rsid w:val="0055199E"/>
    <w:rsid w:val="005519A5"/>
    <w:rsid w:val="00551A17"/>
    <w:rsid w:val="00551A32"/>
    <w:rsid w:val="00551A6B"/>
    <w:rsid w:val="00551ACF"/>
    <w:rsid w:val="00551C6F"/>
    <w:rsid w:val="00551CFA"/>
    <w:rsid w:val="00551F14"/>
    <w:rsid w:val="00552063"/>
    <w:rsid w:val="00552074"/>
    <w:rsid w:val="005520D9"/>
    <w:rsid w:val="0055213D"/>
    <w:rsid w:val="0055222E"/>
    <w:rsid w:val="0055223B"/>
    <w:rsid w:val="0055229B"/>
    <w:rsid w:val="005522DD"/>
    <w:rsid w:val="005522E8"/>
    <w:rsid w:val="00552316"/>
    <w:rsid w:val="00552325"/>
    <w:rsid w:val="00552391"/>
    <w:rsid w:val="00552434"/>
    <w:rsid w:val="00552478"/>
    <w:rsid w:val="0055255C"/>
    <w:rsid w:val="00552801"/>
    <w:rsid w:val="005528AC"/>
    <w:rsid w:val="00552A90"/>
    <w:rsid w:val="00552AF8"/>
    <w:rsid w:val="00552B4D"/>
    <w:rsid w:val="00552C1D"/>
    <w:rsid w:val="00552C3D"/>
    <w:rsid w:val="00552C90"/>
    <w:rsid w:val="00552E0C"/>
    <w:rsid w:val="00552F12"/>
    <w:rsid w:val="00552F48"/>
    <w:rsid w:val="00552FAE"/>
    <w:rsid w:val="005530EE"/>
    <w:rsid w:val="005531B2"/>
    <w:rsid w:val="005531BB"/>
    <w:rsid w:val="005531EA"/>
    <w:rsid w:val="00553344"/>
    <w:rsid w:val="005533AA"/>
    <w:rsid w:val="0055341A"/>
    <w:rsid w:val="00553447"/>
    <w:rsid w:val="005534D8"/>
    <w:rsid w:val="0055367E"/>
    <w:rsid w:val="0055372E"/>
    <w:rsid w:val="0055376B"/>
    <w:rsid w:val="0055381A"/>
    <w:rsid w:val="00553845"/>
    <w:rsid w:val="005538E9"/>
    <w:rsid w:val="005539DB"/>
    <w:rsid w:val="005539DC"/>
    <w:rsid w:val="00553A60"/>
    <w:rsid w:val="00553AD7"/>
    <w:rsid w:val="00553B4B"/>
    <w:rsid w:val="00553BC5"/>
    <w:rsid w:val="00553BCB"/>
    <w:rsid w:val="00553D2D"/>
    <w:rsid w:val="00553D31"/>
    <w:rsid w:val="00553E1F"/>
    <w:rsid w:val="00553E38"/>
    <w:rsid w:val="00553FC6"/>
    <w:rsid w:val="00553FD3"/>
    <w:rsid w:val="00553FFD"/>
    <w:rsid w:val="005542B3"/>
    <w:rsid w:val="005542DC"/>
    <w:rsid w:val="005542DD"/>
    <w:rsid w:val="005542F5"/>
    <w:rsid w:val="00554308"/>
    <w:rsid w:val="005544AE"/>
    <w:rsid w:val="005544FA"/>
    <w:rsid w:val="00554501"/>
    <w:rsid w:val="00554640"/>
    <w:rsid w:val="005546D2"/>
    <w:rsid w:val="00554719"/>
    <w:rsid w:val="00554816"/>
    <w:rsid w:val="00554865"/>
    <w:rsid w:val="0055487D"/>
    <w:rsid w:val="00554957"/>
    <w:rsid w:val="00554BA2"/>
    <w:rsid w:val="00554BB0"/>
    <w:rsid w:val="00554BBF"/>
    <w:rsid w:val="00554C55"/>
    <w:rsid w:val="00554D2B"/>
    <w:rsid w:val="00554D39"/>
    <w:rsid w:val="00554E39"/>
    <w:rsid w:val="00554EF5"/>
    <w:rsid w:val="00554F44"/>
    <w:rsid w:val="00554FE6"/>
    <w:rsid w:val="00555010"/>
    <w:rsid w:val="0055502D"/>
    <w:rsid w:val="00555040"/>
    <w:rsid w:val="0055519F"/>
    <w:rsid w:val="005551AB"/>
    <w:rsid w:val="0055529C"/>
    <w:rsid w:val="005552D9"/>
    <w:rsid w:val="0055548C"/>
    <w:rsid w:val="005554E7"/>
    <w:rsid w:val="00555579"/>
    <w:rsid w:val="00555657"/>
    <w:rsid w:val="00555693"/>
    <w:rsid w:val="00555756"/>
    <w:rsid w:val="0055581B"/>
    <w:rsid w:val="00555853"/>
    <w:rsid w:val="0055591D"/>
    <w:rsid w:val="00555927"/>
    <w:rsid w:val="00555934"/>
    <w:rsid w:val="0055596D"/>
    <w:rsid w:val="00555994"/>
    <w:rsid w:val="00555A2E"/>
    <w:rsid w:val="00555A81"/>
    <w:rsid w:val="00555A8B"/>
    <w:rsid w:val="00555AD2"/>
    <w:rsid w:val="00555B0E"/>
    <w:rsid w:val="00555B9C"/>
    <w:rsid w:val="00555C52"/>
    <w:rsid w:val="00555C7F"/>
    <w:rsid w:val="00555D42"/>
    <w:rsid w:val="00555F5E"/>
    <w:rsid w:val="00555F7A"/>
    <w:rsid w:val="00555F81"/>
    <w:rsid w:val="00555F9A"/>
    <w:rsid w:val="0055602F"/>
    <w:rsid w:val="00556187"/>
    <w:rsid w:val="00556459"/>
    <w:rsid w:val="00556496"/>
    <w:rsid w:val="0055652F"/>
    <w:rsid w:val="005565F9"/>
    <w:rsid w:val="005567B9"/>
    <w:rsid w:val="00556855"/>
    <w:rsid w:val="0055686D"/>
    <w:rsid w:val="00556889"/>
    <w:rsid w:val="0055689A"/>
    <w:rsid w:val="00556966"/>
    <w:rsid w:val="0055698B"/>
    <w:rsid w:val="00556AC4"/>
    <w:rsid w:val="00556BD1"/>
    <w:rsid w:val="00556C66"/>
    <w:rsid w:val="00556C81"/>
    <w:rsid w:val="00556CC6"/>
    <w:rsid w:val="00556CF3"/>
    <w:rsid w:val="00556CF6"/>
    <w:rsid w:val="00556E59"/>
    <w:rsid w:val="00556EAE"/>
    <w:rsid w:val="00556F16"/>
    <w:rsid w:val="00556F2C"/>
    <w:rsid w:val="00556F44"/>
    <w:rsid w:val="00557064"/>
    <w:rsid w:val="00557087"/>
    <w:rsid w:val="00557088"/>
    <w:rsid w:val="0055717C"/>
    <w:rsid w:val="005571A1"/>
    <w:rsid w:val="005571C2"/>
    <w:rsid w:val="00557212"/>
    <w:rsid w:val="0055722D"/>
    <w:rsid w:val="005572D4"/>
    <w:rsid w:val="00557363"/>
    <w:rsid w:val="005573D4"/>
    <w:rsid w:val="005573E5"/>
    <w:rsid w:val="00557575"/>
    <w:rsid w:val="0055764D"/>
    <w:rsid w:val="00557692"/>
    <w:rsid w:val="005576BF"/>
    <w:rsid w:val="005576C7"/>
    <w:rsid w:val="0055772C"/>
    <w:rsid w:val="005578A4"/>
    <w:rsid w:val="00557907"/>
    <w:rsid w:val="0055792E"/>
    <w:rsid w:val="0055792F"/>
    <w:rsid w:val="0055795B"/>
    <w:rsid w:val="005579B8"/>
    <w:rsid w:val="00557ADC"/>
    <w:rsid w:val="00557B1A"/>
    <w:rsid w:val="00557B6C"/>
    <w:rsid w:val="00557C40"/>
    <w:rsid w:val="00557C41"/>
    <w:rsid w:val="00557CD3"/>
    <w:rsid w:val="00557D98"/>
    <w:rsid w:val="00557E1D"/>
    <w:rsid w:val="00557E1F"/>
    <w:rsid w:val="00557E93"/>
    <w:rsid w:val="00557ECE"/>
    <w:rsid w:val="00557F79"/>
    <w:rsid w:val="00557FC5"/>
    <w:rsid w:val="00560034"/>
    <w:rsid w:val="00560157"/>
    <w:rsid w:val="0056015D"/>
    <w:rsid w:val="00560188"/>
    <w:rsid w:val="0056021D"/>
    <w:rsid w:val="005602B8"/>
    <w:rsid w:val="00560382"/>
    <w:rsid w:val="00560431"/>
    <w:rsid w:val="005604C0"/>
    <w:rsid w:val="005605FF"/>
    <w:rsid w:val="00560611"/>
    <w:rsid w:val="00560682"/>
    <w:rsid w:val="00560690"/>
    <w:rsid w:val="00560725"/>
    <w:rsid w:val="0056074F"/>
    <w:rsid w:val="005608D8"/>
    <w:rsid w:val="0056092C"/>
    <w:rsid w:val="00560A65"/>
    <w:rsid w:val="00560BDB"/>
    <w:rsid w:val="00560C37"/>
    <w:rsid w:val="00560EC9"/>
    <w:rsid w:val="00560F78"/>
    <w:rsid w:val="00560FF1"/>
    <w:rsid w:val="00561035"/>
    <w:rsid w:val="00561129"/>
    <w:rsid w:val="0056112D"/>
    <w:rsid w:val="0056128A"/>
    <w:rsid w:val="00561361"/>
    <w:rsid w:val="00561386"/>
    <w:rsid w:val="0056157D"/>
    <w:rsid w:val="0056158B"/>
    <w:rsid w:val="005615E0"/>
    <w:rsid w:val="00561755"/>
    <w:rsid w:val="005617A2"/>
    <w:rsid w:val="005618F7"/>
    <w:rsid w:val="00561911"/>
    <w:rsid w:val="00561918"/>
    <w:rsid w:val="00561938"/>
    <w:rsid w:val="00561ADA"/>
    <w:rsid w:val="00561AE3"/>
    <w:rsid w:val="00561B1D"/>
    <w:rsid w:val="00561BDC"/>
    <w:rsid w:val="00561BF7"/>
    <w:rsid w:val="00561CAA"/>
    <w:rsid w:val="00561D0A"/>
    <w:rsid w:val="00561D65"/>
    <w:rsid w:val="00561E51"/>
    <w:rsid w:val="00561F45"/>
    <w:rsid w:val="00561F5F"/>
    <w:rsid w:val="00562013"/>
    <w:rsid w:val="00562092"/>
    <w:rsid w:val="005620A6"/>
    <w:rsid w:val="00562100"/>
    <w:rsid w:val="00562187"/>
    <w:rsid w:val="005621B1"/>
    <w:rsid w:val="0056226E"/>
    <w:rsid w:val="0056228C"/>
    <w:rsid w:val="005622D5"/>
    <w:rsid w:val="00562369"/>
    <w:rsid w:val="005623AA"/>
    <w:rsid w:val="00562451"/>
    <w:rsid w:val="00562455"/>
    <w:rsid w:val="005624AB"/>
    <w:rsid w:val="005624EB"/>
    <w:rsid w:val="005624EC"/>
    <w:rsid w:val="005625ED"/>
    <w:rsid w:val="00562654"/>
    <w:rsid w:val="0056268E"/>
    <w:rsid w:val="00562725"/>
    <w:rsid w:val="005627A9"/>
    <w:rsid w:val="00562850"/>
    <w:rsid w:val="0056298A"/>
    <w:rsid w:val="005629D5"/>
    <w:rsid w:val="00562A99"/>
    <w:rsid w:val="00562AA0"/>
    <w:rsid w:val="00562ABA"/>
    <w:rsid w:val="00562B5D"/>
    <w:rsid w:val="00562B8D"/>
    <w:rsid w:val="00562BB6"/>
    <w:rsid w:val="00562BC3"/>
    <w:rsid w:val="00562BE3"/>
    <w:rsid w:val="00562C18"/>
    <w:rsid w:val="00562CEE"/>
    <w:rsid w:val="00562D26"/>
    <w:rsid w:val="00562D78"/>
    <w:rsid w:val="00562DCB"/>
    <w:rsid w:val="00562E14"/>
    <w:rsid w:val="00562E6B"/>
    <w:rsid w:val="00563047"/>
    <w:rsid w:val="00563061"/>
    <w:rsid w:val="005630D4"/>
    <w:rsid w:val="005632D2"/>
    <w:rsid w:val="0056339C"/>
    <w:rsid w:val="00563473"/>
    <w:rsid w:val="005634E5"/>
    <w:rsid w:val="00563532"/>
    <w:rsid w:val="005635B4"/>
    <w:rsid w:val="00563726"/>
    <w:rsid w:val="005637F5"/>
    <w:rsid w:val="00563844"/>
    <w:rsid w:val="00563992"/>
    <w:rsid w:val="005639B3"/>
    <w:rsid w:val="005639BA"/>
    <w:rsid w:val="00563A00"/>
    <w:rsid w:val="00563AAB"/>
    <w:rsid w:val="00563AB0"/>
    <w:rsid w:val="00563AD6"/>
    <w:rsid w:val="00563B57"/>
    <w:rsid w:val="00563B5C"/>
    <w:rsid w:val="00563B7D"/>
    <w:rsid w:val="00563B92"/>
    <w:rsid w:val="00563B98"/>
    <w:rsid w:val="00563C0C"/>
    <w:rsid w:val="00563C12"/>
    <w:rsid w:val="00563D4F"/>
    <w:rsid w:val="00563DA7"/>
    <w:rsid w:val="00563DB7"/>
    <w:rsid w:val="00563E88"/>
    <w:rsid w:val="00563EE8"/>
    <w:rsid w:val="00563F15"/>
    <w:rsid w:val="00563F1E"/>
    <w:rsid w:val="00563F39"/>
    <w:rsid w:val="00563F9D"/>
    <w:rsid w:val="00563FD2"/>
    <w:rsid w:val="00563FEA"/>
    <w:rsid w:val="0056406B"/>
    <w:rsid w:val="00564127"/>
    <w:rsid w:val="0056412D"/>
    <w:rsid w:val="005641A8"/>
    <w:rsid w:val="005641EB"/>
    <w:rsid w:val="005641FE"/>
    <w:rsid w:val="005642A6"/>
    <w:rsid w:val="005642FC"/>
    <w:rsid w:val="00564351"/>
    <w:rsid w:val="00564367"/>
    <w:rsid w:val="00564426"/>
    <w:rsid w:val="005644EC"/>
    <w:rsid w:val="005644F4"/>
    <w:rsid w:val="0056465E"/>
    <w:rsid w:val="005646C1"/>
    <w:rsid w:val="00564716"/>
    <w:rsid w:val="00564806"/>
    <w:rsid w:val="0056482D"/>
    <w:rsid w:val="00564A56"/>
    <w:rsid w:val="00564A70"/>
    <w:rsid w:val="00564C4D"/>
    <w:rsid w:val="00564C52"/>
    <w:rsid w:val="00564C83"/>
    <w:rsid w:val="00564CAF"/>
    <w:rsid w:val="00564D10"/>
    <w:rsid w:val="00564D21"/>
    <w:rsid w:val="00564DC1"/>
    <w:rsid w:val="00564ED5"/>
    <w:rsid w:val="00564FE3"/>
    <w:rsid w:val="00565029"/>
    <w:rsid w:val="00565055"/>
    <w:rsid w:val="005650B0"/>
    <w:rsid w:val="005650C6"/>
    <w:rsid w:val="00565132"/>
    <w:rsid w:val="00565173"/>
    <w:rsid w:val="005651E5"/>
    <w:rsid w:val="005652A8"/>
    <w:rsid w:val="00565420"/>
    <w:rsid w:val="005654C4"/>
    <w:rsid w:val="00565532"/>
    <w:rsid w:val="00565550"/>
    <w:rsid w:val="005655D1"/>
    <w:rsid w:val="005655D8"/>
    <w:rsid w:val="00565613"/>
    <w:rsid w:val="00565648"/>
    <w:rsid w:val="005657D1"/>
    <w:rsid w:val="00565818"/>
    <w:rsid w:val="0056588F"/>
    <w:rsid w:val="005658B2"/>
    <w:rsid w:val="00565930"/>
    <w:rsid w:val="0056595D"/>
    <w:rsid w:val="0056596F"/>
    <w:rsid w:val="00565980"/>
    <w:rsid w:val="00565A08"/>
    <w:rsid w:val="00565A11"/>
    <w:rsid w:val="00565A3C"/>
    <w:rsid w:val="00565A55"/>
    <w:rsid w:val="00565A57"/>
    <w:rsid w:val="00565A86"/>
    <w:rsid w:val="00565B1F"/>
    <w:rsid w:val="00565B41"/>
    <w:rsid w:val="00565C63"/>
    <w:rsid w:val="00565C64"/>
    <w:rsid w:val="00565C65"/>
    <w:rsid w:val="00565C99"/>
    <w:rsid w:val="00565E32"/>
    <w:rsid w:val="00565EB4"/>
    <w:rsid w:val="00565EC1"/>
    <w:rsid w:val="00565EF2"/>
    <w:rsid w:val="00566006"/>
    <w:rsid w:val="0056601F"/>
    <w:rsid w:val="0056605E"/>
    <w:rsid w:val="005660E2"/>
    <w:rsid w:val="005660F7"/>
    <w:rsid w:val="00566115"/>
    <w:rsid w:val="00566166"/>
    <w:rsid w:val="005661DC"/>
    <w:rsid w:val="005661E2"/>
    <w:rsid w:val="0056636E"/>
    <w:rsid w:val="00566377"/>
    <w:rsid w:val="00566396"/>
    <w:rsid w:val="005663C2"/>
    <w:rsid w:val="00566463"/>
    <w:rsid w:val="005664AD"/>
    <w:rsid w:val="00566594"/>
    <w:rsid w:val="005665C3"/>
    <w:rsid w:val="005665D8"/>
    <w:rsid w:val="00566686"/>
    <w:rsid w:val="0056672F"/>
    <w:rsid w:val="00566760"/>
    <w:rsid w:val="0056678F"/>
    <w:rsid w:val="00566831"/>
    <w:rsid w:val="00566839"/>
    <w:rsid w:val="0056688B"/>
    <w:rsid w:val="00566998"/>
    <w:rsid w:val="00566A59"/>
    <w:rsid w:val="00566AE3"/>
    <w:rsid w:val="00566B23"/>
    <w:rsid w:val="00566B9E"/>
    <w:rsid w:val="00566BD2"/>
    <w:rsid w:val="00566BE0"/>
    <w:rsid w:val="00566C27"/>
    <w:rsid w:val="00566D9A"/>
    <w:rsid w:val="00566E51"/>
    <w:rsid w:val="00566F58"/>
    <w:rsid w:val="0056702F"/>
    <w:rsid w:val="0056717B"/>
    <w:rsid w:val="005671FE"/>
    <w:rsid w:val="00567265"/>
    <w:rsid w:val="00567315"/>
    <w:rsid w:val="00567347"/>
    <w:rsid w:val="00567387"/>
    <w:rsid w:val="005673D2"/>
    <w:rsid w:val="005673F0"/>
    <w:rsid w:val="00567464"/>
    <w:rsid w:val="0056749A"/>
    <w:rsid w:val="005674D8"/>
    <w:rsid w:val="005674FD"/>
    <w:rsid w:val="0056757A"/>
    <w:rsid w:val="00567616"/>
    <w:rsid w:val="0056774A"/>
    <w:rsid w:val="00567854"/>
    <w:rsid w:val="00567938"/>
    <w:rsid w:val="00567987"/>
    <w:rsid w:val="005679C2"/>
    <w:rsid w:val="00567A6A"/>
    <w:rsid w:val="00567A84"/>
    <w:rsid w:val="00567ABD"/>
    <w:rsid w:val="00567B2F"/>
    <w:rsid w:val="00567B72"/>
    <w:rsid w:val="00567D28"/>
    <w:rsid w:val="00567D4E"/>
    <w:rsid w:val="00567DE9"/>
    <w:rsid w:val="00567E98"/>
    <w:rsid w:val="00567EA1"/>
    <w:rsid w:val="00567EC2"/>
    <w:rsid w:val="00567EF7"/>
    <w:rsid w:val="00567F2E"/>
    <w:rsid w:val="0057003C"/>
    <w:rsid w:val="00570056"/>
    <w:rsid w:val="00570084"/>
    <w:rsid w:val="005701E7"/>
    <w:rsid w:val="005703EB"/>
    <w:rsid w:val="00570422"/>
    <w:rsid w:val="005704C2"/>
    <w:rsid w:val="00570512"/>
    <w:rsid w:val="0057055D"/>
    <w:rsid w:val="005705A3"/>
    <w:rsid w:val="005705CE"/>
    <w:rsid w:val="005705EA"/>
    <w:rsid w:val="00570689"/>
    <w:rsid w:val="005707A2"/>
    <w:rsid w:val="005707A5"/>
    <w:rsid w:val="005707E8"/>
    <w:rsid w:val="005707F7"/>
    <w:rsid w:val="0057086A"/>
    <w:rsid w:val="005708BB"/>
    <w:rsid w:val="00570A5F"/>
    <w:rsid w:val="00570C9F"/>
    <w:rsid w:val="00570CE7"/>
    <w:rsid w:val="00570CF4"/>
    <w:rsid w:val="00570D34"/>
    <w:rsid w:val="00570D37"/>
    <w:rsid w:val="00570DBC"/>
    <w:rsid w:val="00570DC5"/>
    <w:rsid w:val="00570DD4"/>
    <w:rsid w:val="00570F67"/>
    <w:rsid w:val="00570F86"/>
    <w:rsid w:val="00570FDE"/>
    <w:rsid w:val="00570FE6"/>
    <w:rsid w:val="00571008"/>
    <w:rsid w:val="00571029"/>
    <w:rsid w:val="005710A2"/>
    <w:rsid w:val="005710E7"/>
    <w:rsid w:val="00571146"/>
    <w:rsid w:val="00571150"/>
    <w:rsid w:val="00571161"/>
    <w:rsid w:val="005711FA"/>
    <w:rsid w:val="00571227"/>
    <w:rsid w:val="00571243"/>
    <w:rsid w:val="00571254"/>
    <w:rsid w:val="005713F4"/>
    <w:rsid w:val="00571496"/>
    <w:rsid w:val="005714A1"/>
    <w:rsid w:val="005714AF"/>
    <w:rsid w:val="0057154D"/>
    <w:rsid w:val="00571575"/>
    <w:rsid w:val="005715A2"/>
    <w:rsid w:val="005715A9"/>
    <w:rsid w:val="005715B7"/>
    <w:rsid w:val="005715D9"/>
    <w:rsid w:val="0057169C"/>
    <w:rsid w:val="005716E0"/>
    <w:rsid w:val="00571714"/>
    <w:rsid w:val="005717B2"/>
    <w:rsid w:val="005717EA"/>
    <w:rsid w:val="00571880"/>
    <w:rsid w:val="00571A48"/>
    <w:rsid w:val="00571A84"/>
    <w:rsid w:val="00571AD6"/>
    <w:rsid w:val="00571BDE"/>
    <w:rsid w:val="00571BE6"/>
    <w:rsid w:val="00571C23"/>
    <w:rsid w:val="00571C81"/>
    <w:rsid w:val="00571C9F"/>
    <w:rsid w:val="00571CDB"/>
    <w:rsid w:val="00571D06"/>
    <w:rsid w:val="00571D27"/>
    <w:rsid w:val="00571DA0"/>
    <w:rsid w:val="00571DF2"/>
    <w:rsid w:val="00571E07"/>
    <w:rsid w:val="00571E24"/>
    <w:rsid w:val="00571FF9"/>
    <w:rsid w:val="00572056"/>
    <w:rsid w:val="00572125"/>
    <w:rsid w:val="0057212D"/>
    <w:rsid w:val="00572233"/>
    <w:rsid w:val="005722D9"/>
    <w:rsid w:val="005723EF"/>
    <w:rsid w:val="0057240A"/>
    <w:rsid w:val="005724D2"/>
    <w:rsid w:val="00572592"/>
    <w:rsid w:val="005725DD"/>
    <w:rsid w:val="005725E2"/>
    <w:rsid w:val="005725ED"/>
    <w:rsid w:val="00572699"/>
    <w:rsid w:val="00572725"/>
    <w:rsid w:val="005727C6"/>
    <w:rsid w:val="00572808"/>
    <w:rsid w:val="0057283C"/>
    <w:rsid w:val="00572866"/>
    <w:rsid w:val="005728ED"/>
    <w:rsid w:val="00572910"/>
    <w:rsid w:val="00572957"/>
    <w:rsid w:val="005729DB"/>
    <w:rsid w:val="00572A71"/>
    <w:rsid w:val="00572AAF"/>
    <w:rsid w:val="00572AD1"/>
    <w:rsid w:val="00572B16"/>
    <w:rsid w:val="00572B17"/>
    <w:rsid w:val="00572C73"/>
    <w:rsid w:val="00572D3F"/>
    <w:rsid w:val="00572E41"/>
    <w:rsid w:val="00572E5D"/>
    <w:rsid w:val="00572EFA"/>
    <w:rsid w:val="00572F1F"/>
    <w:rsid w:val="00572F8D"/>
    <w:rsid w:val="00572FA2"/>
    <w:rsid w:val="00573001"/>
    <w:rsid w:val="005730B9"/>
    <w:rsid w:val="00573147"/>
    <w:rsid w:val="00573186"/>
    <w:rsid w:val="005731BF"/>
    <w:rsid w:val="00573282"/>
    <w:rsid w:val="0057328E"/>
    <w:rsid w:val="005732AC"/>
    <w:rsid w:val="005733AD"/>
    <w:rsid w:val="005733AE"/>
    <w:rsid w:val="0057343A"/>
    <w:rsid w:val="00573466"/>
    <w:rsid w:val="00573486"/>
    <w:rsid w:val="0057348F"/>
    <w:rsid w:val="005734BD"/>
    <w:rsid w:val="005734DC"/>
    <w:rsid w:val="0057351D"/>
    <w:rsid w:val="005735D1"/>
    <w:rsid w:val="00573632"/>
    <w:rsid w:val="005736DF"/>
    <w:rsid w:val="0057372A"/>
    <w:rsid w:val="005738DA"/>
    <w:rsid w:val="005738ED"/>
    <w:rsid w:val="00573A72"/>
    <w:rsid w:val="00573B94"/>
    <w:rsid w:val="00573C40"/>
    <w:rsid w:val="00573D2E"/>
    <w:rsid w:val="00573D8C"/>
    <w:rsid w:val="00573DCC"/>
    <w:rsid w:val="00573DFD"/>
    <w:rsid w:val="00573E54"/>
    <w:rsid w:val="00573EF9"/>
    <w:rsid w:val="00574039"/>
    <w:rsid w:val="005740BB"/>
    <w:rsid w:val="0057410C"/>
    <w:rsid w:val="005741F7"/>
    <w:rsid w:val="00574251"/>
    <w:rsid w:val="00574289"/>
    <w:rsid w:val="00574303"/>
    <w:rsid w:val="0057431B"/>
    <w:rsid w:val="0057431D"/>
    <w:rsid w:val="005743B7"/>
    <w:rsid w:val="005743C2"/>
    <w:rsid w:val="005743C5"/>
    <w:rsid w:val="005743ED"/>
    <w:rsid w:val="0057459D"/>
    <w:rsid w:val="005745A9"/>
    <w:rsid w:val="005745B7"/>
    <w:rsid w:val="0057463C"/>
    <w:rsid w:val="00574690"/>
    <w:rsid w:val="0057475E"/>
    <w:rsid w:val="00574784"/>
    <w:rsid w:val="005747AF"/>
    <w:rsid w:val="00574927"/>
    <w:rsid w:val="0057492A"/>
    <w:rsid w:val="0057496F"/>
    <w:rsid w:val="00574996"/>
    <w:rsid w:val="005749A5"/>
    <w:rsid w:val="005749F7"/>
    <w:rsid w:val="00574A1D"/>
    <w:rsid w:val="00574BEC"/>
    <w:rsid w:val="00574C68"/>
    <w:rsid w:val="00574CE8"/>
    <w:rsid w:val="00574D5F"/>
    <w:rsid w:val="00574DA0"/>
    <w:rsid w:val="00574E04"/>
    <w:rsid w:val="00574EC0"/>
    <w:rsid w:val="00574EC1"/>
    <w:rsid w:val="00574F0E"/>
    <w:rsid w:val="00574F27"/>
    <w:rsid w:val="00574FAC"/>
    <w:rsid w:val="005750E1"/>
    <w:rsid w:val="00575182"/>
    <w:rsid w:val="005751F3"/>
    <w:rsid w:val="00575202"/>
    <w:rsid w:val="0057522A"/>
    <w:rsid w:val="0057529C"/>
    <w:rsid w:val="00575334"/>
    <w:rsid w:val="00575357"/>
    <w:rsid w:val="00575375"/>
    <w:rsid w:val="005753BF"/>
    <w:rsid w:val="005753CE"/>
    <w:rsid w:val="005754C4"/>
    <w:rsid w:val="005754E9"/>
    <w:rsid w:val="00575544"/>
    <w:rsid w:val="00575576"/>
    <w:rsid w:val="00575600"/>
    <w:rsid w:val="0057563E"/>
    <w:rsid w:val="005756A2"/>
    <w:rsid w:val="005756B7"/>
    <w:rsid w:val="005756DF"/>
    <w:rsid w:val="00575713"/>
    <w:rsid w:val="0057586B"/>
    <w:rsid w:val="005758A6"/>
    <w:rsid w:val="00575979"/>
    <w:rsid w:val="00575988"/>
    <w:rsid w:val="005759BE"/>
    <w:rsid w:val="005759D0"/>
    <w:rsid w:val="00575A89"/>
    <w:rsid w:val="00575AC0"/>
    <w:rsid w:val="00575AEC"/>
    <w:rsid w:val="00575AF7"/>
    <w:rsid w:val="00575BDE"/>
    <w:rsid w:val="00575C0C"/>
    <w:rsid w:val="00575C27"/>
    <w:rsid w:val="00575C2F"/>
    <w:rsid w:val="00575D34"/>
    <w:rsid w:val="00575E38"/>
    <w:rsid w:val="00575E50"/>
    <w:rsid w:val="00575E5B"/>
    <w:rsid w:val="00575EC1"/>
    <w:rsid w:val="00576127"/>
    <w:rsid w:val="0057621C"/>
    <w:rsid w:val="00576226"/>
    <w:rsid w:val="0057623A"/>
    <w:rsid w:val="0057631B"/>
    <w:rsid w:val="0057637A"/>
    <w:rsid w:val="005763BD"/>
    <w:rsid w:val="005764C6"/>
    <w:rsid w:val="005764F2"/>
    <w:rsid w:val="005764F9"/>
    <w:rsid w:val="00576527"/>
    <w:rsid w:val="0057659D"/>
    <w:rsid w:val="005765A4"/>
    <w:rsid w:val="00576651"/>
    <w:rsid w:val="00576677"/>
    <w:rsid w:val="00576693"/>
    <w:rsid w:val="00576708"/>
    <w:rsid w:val="0057677C"/>
    <w:rsid w:val="0057678E"/>
    <w:rsid w:val="005767A5"/>
    <w:rsid w:val="0057681C"/>
    <w:rsid w:val="00576833"/>
    <w:rsid w:val="00576897"/>
    <w:rsid w:val="005768B4"/>
    <w:rsid w:val="00576B7B"/>
    <w:rsid w:val="00576B93"/>
    <w:rsid w:val="00576BFA"/>
    <w:rsid w:val="00576C62"/>
    <w:rsid w:val="00576C89"/>
    <w:rsid w:val="00576CA0"/>
    <w:rsid w:val="00576CE6"/>
    <w:rsid w:val="00576D58"/>
    <w:rsid w:val="00576E07"/>
    <w:rsid w:val="00576E9D"/>
    <w:rsid w:val="00576EC8"/>
    <w:rsid w:val="00576EEC"/>
    <w:rsid w:val="00576FAE"/>
    <w:rsid w:val="00577047"/>
    <w:rsid w:val="005770C5"/>
    <w:rsid w:val="00577231"/>
    <w:rsid w:val="0057728F"/>
    <w:rsid w:val="0057729C"/>
    <w:rsid w:val="00577344"/>
    <w:rsid w:val="00577455"/>
    <w:rsid w:val="005774E5"/>
    <w:rsid w:val="005775C1"/>
    <w:rsid w:val="00577655"/>
    <w:rsid w:val="00577871"/>
    <w:rsid w:val="00577880"/>
    <w:rsid w:val="005778B1"/>
    <w:rsid w:val="005778FC"/>
    <w:rsid w:val="0057793A"/>
    <w:rsid w:val="00577958"/>
    <w:rsid w:val="005779D7"/>
    <w:rsid w:val="00577B20"/>
    <w:rsid w:val="00577B58"/>
    <w:rsid w:val="00577C55"/>
    <w:rsid w:val="00577CC1"/>
    <w:rsid w:val="00577D57"/>
    <w:rsid w:val="00577D5A"/>
    <w:rsid w:val="00577D60"/>
    <w:rsid w:val="00577EB3"/>
    <w:rsid w:val="00577F38"/>
    <w:rsid w:val="00580056"/>
    <w:rsid w:val="005800B9"/>
    <w:rsid w:val="00580111"/>
    <w:rsid w:val="0058020E"/>
    <w:rsid w:val="0058024C"/>
    <w:rsid w:val="00580307"/>
    <w:rsid w:val="00580458"/>
    <w:rsid w:val="0058074C"/>
    <w:rsid w:val="005807DC"/>
    <w:rsid w:val="00580874"/>
    <w:rsid w:val="005808C8"/>
    <w:rsid w:val="005808F8"/>
    <w:rsid w:val="0058093E"/>
    <w:rsid w:val="005809A2"/>
    <w:rsid w:val="00580A26"/>
    <w:rsid w:val="00580B5E"/>
    <w:rsid w:val="00580CFB"/>
    <w:rsid w:val="00580DB7"/>
    <w:rsid w:val="00580DC7"/>
    <w:rsid w:val="00580DD5"/>
    <w:rsid w:val="00580DD6"/>
    <w:rsid w:val="00580EC9"/>
    <w:rsid w:val="00580F29"/>
    <w:rsid w:val="00580F90"/>
    <w:rsid w:val="00580FE8"/>
    <w:rsid w:val="0058102D"/>
    <w:rsid w:val="0058103E"/>
    <w:rsid w:val="00581047"/>
    <w:rsid w:val="00581170"/>
    <w:rsid w:val="0058120C"/>
    <w:rsid w:val="0058121B"/>
    <w:rsid w:val="00581278"/>
    <w:rsid w:val="00581324"/>
    <w:rsid w:val="00581382"/>
    <w:rsid w:val="005813CA"/>
    <w:rsid w:val="005814DF"/>
    <w:rsid w:val="00581503"/>
    <w:rsid w:val="00581581"/>
    <w:rsid w:val="0058160D"/>
    <w:rsid w:val="00581640"/>
    <w:rsid w:val="00581647"/>
    <w:rsid w:val="00581681"/>
    <w:rsid w:val="00581880"/>
    <w:rsid w:val="00581A14"/>
    <w:rsid w:val="00581AB1"/>
    <w:rsid w:val="00581ADB"/>
    <w:rsid w:val="00581B9B"/>
    <w:rsid w:val="00581BDC"/>
    <w:rsid w:val="00581DA7"/>
    <w:rsid w:val="00581E08"/>
    <w:rsid w:val="00581E94"/>
    <w:rsid w:val="00581F5C"/>
    <w:rsid w:val="005820D2"/>
    <w:rsid w:val="0058212C"/>
    <w:rsid w:val="0058238A"/>
    <w:rsid w:val="00582422"/>
    <w:rsid w:val="005824E3"/>
    <w:rsid w:val="00582571"/>
    <w:rsid w:val="0058261B"/>
    <w:rsid w:val="00582674"/>
    <w:rsid w:val="00582715"/>
    <w:rsid w:val="00582724"/>
    <w:rsid w:val="0058272A"/>
    <w:rsid w:val="005827DD"/>
    <w:rsid w:val="00582829"/>
    <w:rsid w:val="0058282A"/>
    <w:rsid w:val="00582A72"/>
    <w:rsid w:val="00582AF1"/>
    <w:rsid w:val="00582AFC"/>
    <w:rsid w:val="00582B10"/>
    <w:rsid w:val="00582B12"/>
    <w:rsid w:val="00582B3D"/>
    <w:rsid w:val="00582C14"/>
    <w:rsid w:val="00582D4B"/>
    <w:rsid w:val="00582DE3"/>
    <w:rsid w:val="00582E34"/>
    <w:rsid w:val="00582EA3"/>
    <w:rsid w:val="00582EE0"/>
    <w:rsid w:val="00582EFE"/>
    <w:rsid w:val="00582F0C"/>
    <w:rsid w:val="00582F8A"/>
    <w:rsid w:val="00583075"/>
    <w:rsid w:val="005830C5"/>
    <w:rsid w:val="0058323D"/>
    <w:rsid w:val="00583240"/>
    <w:rsid w:val="00583250"/>
    <w:rsid w:val="0058330A"/>
    <w:rsid w:val="005833A1"/>
    <w:rsid w:val="005833AA"/>
    <w:rsid w:val="00583401"/>
    <w:rsid w:val="005834D0"/>
    <w:rsid w:val="005834DF"/>
    <w:rsid w:val="00583817"/>
    <w:rsid w:val="00583835"/>
    <w:rsid w:val="0058383D"/>
    <w:rsid w:val="00583A24"/>
    <w:rsid w:val="00583BC9"/>
    <w:rsid w:val="00583BD2"/>
    <w:rsid w:val="00583C14"/>
    <w:rsid w:val="00583C53"/>
    <w:rsid w:val="00583C5B"/>
    <w:rsid w:val="00583C7E"/>
    <w:rsid w:val="00583CBA"/>
    <w:rsid w:val="00583CC2"/>
    <w:rsid w:val="00583D00"/>
    <w:rsid w:val="00583D2D"/>
    <w:rsid w:val="00583EFB"/>
    <w:rsid w:val="00583F1D"/>
    <w:rsid w:val="00584040"/>
    <w:rsid w:val="005840A2"/>
    <w:rsid w:val="00584133"/>
    <w:rsid w:val="00584142"/>
    <w:rsid w:val="00584159"/>
    <w:rsid w:val="00584186"/>
    <w:rsid w:val="00584196"/>
    <w:rsid w:val="005841D8"/>
    <w:rsid w:val="0058423B"/>
    <w:rsid w:val="00584248"/>
    <w:rsid w:val="0058425F"/>
    <w:rsid w:val="0058429E"/>
    <w:rsid w:val="00584326"/>
    <w:rsid w:val="005843F8"/>
    <w:rsid w:val="0058440C"/>
    <w:rsid w:val="005844AB"/>
    <w:rsid w:val="00584516"/>
    <w:rsid w:val="00584554"/>
    <w:rsid w:val="00584670"/>
    <w:rsid w:val="00584AEC"/>
    <w:rsid w:val="00584BC9"/>
    <w:rsid w:val="00584BCC"/>
    <w:rsid w:val="00584C51"/>
    <w:rsid w:val="00584CF7"/>
    <w:rsid w:val="00584D3B"/>
    <w:rsid w:val="00584D5B"/>
    <w:rsid w:val="00584DA8"/>
    <w:rsid w:val="00584F04"/>
    <w:rsid w:val="00584F2F"/>
    <w:rsid w:val="00584F38"/>
    <w:rsid w:val="00585000"/>
    <w:rsid w:val="00585093"/>
    <w:rsid w:val="005850DE"/>
    <w:rsid w:val="00585105"/>
    <w:rsid w:val="00585146"/>
    <w:rsid w:val="00585194"/>
    <w:rsid w:val="00585277"/>
    <w:rsid w:val="0058533D"/>
    <w:rsid w:val="00585452"/>
    <w:rsid w:val="005854C1"/>
    <w:rsid w:val="00585538"/>
    <w:rsid w:val="00585576"/>
    <w:rsid w:val="005856EE"/>
    <w:rsid w:val="0058570E"/>
    <w:rsid w:val="0058576A"/>
    <w:rsid w:val="00585782"/>
    <w:rsid w:val="0058583F"/>
    <w:rsid w:val="00585846"/>
    <w:rsid w:val="00585856"/>
    <w:rsid w:val="00585887"/>
    <w:rsid w:val="00585923"/>
    <w:rsid w:val="00585961"/>
    <w:rsid w:val="005859BC"/>
    <w:rsid w:val="00585A62"/>
    <w:rsid w:val="00585AA6"/>
    <w:rsid w:val="00585AE6"/>
    <w:rsid w:val="00585BA0"/>
    <w:rsid w:val="00585C7F"/>
    <w:rsid w:val="00585FD3"/>
    <w:rsid w:val="00585FE7"/>
    <w:rsid w:val="00586138"/>
    <w:rsid w:val="0058613A"/>
    <w:rsid w:val="00586144"/>
    <w:rsid w:val="0058617F"/>
    <w:rsid w:val="00586220"/>
    <w:rsid w:val="00586247"/>
    <w:rsid w:val="005862B1"/>
    <w:rsid w:val="00586317"/>
    <w:rsid w:val="00586384"/>
    <w:rsid w:val="005863CD"/>
    <w:rsid w:val="005863F5"/>
    <w:rsid w:val="0058640E"/>
    <w:rsid w:val="00586537"/>
    <w:rsid w:val="005866EA"/>
    <w:rsid w:val="00586728"/>
    <w:rsid w:val="0058674F"/>
    <w:rsid w:val="0058679D"/>
    <w:rsid w:val="005867C4"/>
    <w:rsid w:val="00586863"/>
    <w:rsid w:val="0058687D"/>
    <w:rsid w:val="00586A02"/>
    <w:rsid w:val="00586AA5"/>
    <w:rsid w:val="00586B65"/>
    <w:rsid w:val="00586B78"/>
    <w:rsid w:val="00586BBA"/>
    <w:rsid w:val="00586BE3"/>
    <w:rsid w:val="00586C92"/>
    <w:rsid w:val="00586D4B"/>
    <w:rsid w:val="00586D89"/>
    <w:rsid w:val="00586F7F"/>
    <w:rsid w:val="00586FAE"/>
    <w:rsid w:val="00587045"/>
    <w:rsid w:val="00587046"/>
    <w:rsid w:val="00587074"/>
    <w:rsid w:val="005870AF"/>
    <w:rsid w:val="005870B3"/>
    <w:rsid w:val="0058713C"/>
    <w:rsid w:val="00587161"/>
    <w:rsid w:val="005871F6"/>
    <w:rsid w:val="0058727B"/>
    <w:rsid w:val="005872F6"/>
    <w:rsid w:val="0058751A"/>
    <w:rsid w:val="005875CB"/>
    <w:rsid w:val="0058769A"/>
    <w:rsid w:val="005876C4"/>
    <w:rsid w:val="00587885"/>
    <w:rsid w:val="0058794F"/>
    <w:rsid w:val="005879E5"/>
    <w:rsid w:val="00587ABE"/>
    <w:rsid w:val="00587AC3"/>
    <w:rsid w:val="00587ADB"/>
    <w:rsid w:val="00587BD9"/>
    <w:rsid w:val="00587C2C"/>
    <w:rsid w:val="00587C6E"/>
    <w:rsid w:val="00587CE9"/>
    <w:rsid w:val="00587CEA"/>
    <w:rsid w:val="00587E2F"/>
    <w:rsid w:val="00587E4E"/>
    <w:rsid w:val="00587EBE"/>
    <w:rsid w:val="00587EFE"/>
    <w:rsid w:val="00587F05"/>
    <w:rsid w:val="00587F46"/>
    <w:rsid w:val="00587F67"/>
    <w:rsid w:val="00587FA0"/>
    <w:rsid w:val="00587FC9"/>
    <w:rsid w:val="00587FE7"/>
    <w:rsid w:val="0059000C"/>
    <w:rsid w:val="00590180"/>
    <w:rsid w:val="00590191"/>
    <w:rsid w:val="0059025B"/>
    <w:rsid w:val="00590288"/>
    <w:rsid w:val="005902B7"/>
    <w:rsid w:val="00590314"/>
    <w:rsid w:val="00590396"/>
    <w:rsid w:val="005903C6"/>
    <w:rsid w:val="00590455"/>
    <w:rsid w:val="00590519"/>
    <w:rsid w:val="005905A2"/>
    <w:rsid w:val="0059065E"/>
    <w:rsid w:val="005906D1"/>
    <w:rsid w:val="005906E1"/>
    <w:rsid w:val="005907A3"/>
    <w:rsid w:val="005907A9"/>
    <w:rsid w:val="005907B9"/>
    <w:rsid w:val="005907ED"/>
    <w:rsid w:val="0059081F"/>
    <w:rsid w:val="0059083D"/>
    <w:rsid w:val="005908D3"/>
    <w:rsid w:val="00590932"/>
    <w:rsid w:val="00590AAE"/>
    <w:rsid w:val="00590C06"/>
    <w:rsid w:val="00590D22"/>
    <w:rsid w:val="00590ECE"/>
    <w:rsid w:val="00590F21"/>
    <w:rsid w:val="00590F41"/>
    <w:rsid w:val="00590FCB"/>
    <w:rsid w:val="00590FD5"/>
    <w:rsid w:val="00591012"/>
    <w:rsid w:val="00591018"/>
    <w:rsid w:val="00591093"/>
    <w:rsid w:val="005910BB"/>
    <w:rsid w:val="005911E3"/>
    <w:rsid w:val="00591207"/>
    <w:rsid w:val="005912B5"/>
    <w:rsid w:val="00591318"/>
    <w:rsid w:val="005913D8"/>
    <w:rsid w:val="005913F0"/>
    <w:rsid w:val="00591417"/>
    <w:rsid w:val="00591496"/>
    <w:rsid w:val="00591604"/>
    <w:rsid w:val="00591613"/>
    <w:rsid w:val="005916CF"/>
    <w:rsid w:val="00591741"/>
    <w:rsid w:val="005918A6"/>
    <w:rsid w:val="005918B4"/>
    <w:rsid w:val="005918C6"/>
    <w:rsid w:val="0059194D"/>
    <w:rsid w:val="00591A65"/>
    <w:rsid w:val="00591A66"/>
    <w:rsid w:val="00591B27"/>
    <w:rsid w:val="00591C2C"/>
    <w:rsid w:val="00591CAB"/>
    <w:rsid w:val="00591D12"/>
    <w:rsid w:val="00591D51"/>
    <w:rsid w:val="00591DBF"/>
    <w:rsid w:val="00591EB8"/>
    <w:rsid w:val="00591ED1"/>
    <w:rsid w:val="00591EF5"/>
    <w:rsid w:val="00591F68"/>
    <w:rsid w:val="00591F9F"/>
    <w:rsid w:val="00591FD1"/>
    <w:rsid w:val="005920C2"/>
    <w:rsid w:val="00592252"/>
    <w:rsid w:val="00592278"/>
    <w:rsid w:val="005922FD"/>
    <w:rsid w:val="00592365"/>
    <w:rsid w:val="00592395"/>
    <w:rsid w:val="005923F3"/>
    <w:rsid w:val="00592413"/>
    <w:rsid w:val="00592414"/>
    <w:rsid w:val="00592417"/>
    <w:rsid w:val="0059242F"/>
    <w:rsid w:val="005924AB"/>
    <w:rsid w:val="005924B7"/>
    <w:rsid w:val="005924D5"/>
    <w:rsid w:val="0059263C"/>
    <w:rsid w:val="0059279B"/>
    <w:rsid w:val="005927AC"/>
    <w:rsid w:val="00592836"/>
    <w:rsid w:val="005928D5"/>
    <w:rsid w:val="005928F0"/>
    <w:rsid w:val="0059290F"/>
    <w:rsid w:val="0059298D"/>
    <w:rsid w:val="005929F9"/>
    <w:rsid w:val="00592A41"/>
    <w:rsid w:val="00592B21"/>
    <w:rsid w:val="00592B29"/>
    <w:rsid w:val="00592B35"/>
    <w:rsid w:val="00592BED"/>
    <w:rsid w:val="00592C0D"/>
    <w:rsid w:val="00592C50"/>
    <w:rsid w:val="00592D0E"/>
    <w:rsid w:val="00592F01"/>
    <w:rsid w:val="005932EE"/>
    <w:rsid w:val="005932FD"/>
    <w:rsid w:val="0059341A"/>
    <w:rsid w:val="00593441"/>
    <w:rsid w:val="00593452"/>
    <w:rsid w:val="0059350B"/>
    <w:rsid w:val="0059357E"/>
    <w:rsid w:val="005935F1"/>
    <w:rsid w:val="00593617"/>
    <w:rsid w:val="00593636"/>
    <w:rsid w:val="00593678"/>
    <w:rsid w:val="005936C7"/>
    <w:rsid w:val="00593764"/>
    <w:rsid w:val="00593785"/>
    <w:rsid w:val="0059388E"/>
    <w:rsid w:val="00593897"/>
    <w:rsid w:val="005938DF"/>
    <w:rsid w:val="00593904"/>
    <w:rsid w:val="00593952"/>
    <w:rsid w:val="005939B7"/>
    <w:rsid w:val="00593AA3"/>
    <w:rsid w:val="00593AB5"/>
    <w:rsid w:val="00593AF6"/>
    <w:rsid w:val="00593B3A"/>
    <w:rsid w:val="00593BA4"/>
    <w:rsid w:val="00593BDF"/>
    <w:rsid w:val="00593C43"/>
    <w:rsid w:val="00593D94"/>
    <w:rsid w:val="00593E99"/>
    <w:rsid w:val="00593ED1"/>
    <w:rsid w:val="00593F0D"/>
    <w:rsid w:val="00593F37"/>
    <w:rsid w:val="00593F43"/>
    <w:rsid w:val="00593F80"/>
    <w:rsid w:val="005940F4"/>
    <w:rsid w:val="0059410F"/>
    <w:rsid w:val="0059412F"/>
    <w:rsid w:val="005941D0"/>
    <w:rsid w:val="005941D3"/>
    <w:rsid w:val="00594320"/>
    <w:rsid w:val="005943C3"/>
    <w:rsid w:val="005943D8"/>
    <w:rsid w:val="00594441"/>
    <w:rsid w:val="00594492"/>
    <w:rsid w:val="00594582"/>
    <w:rsid w:val="00594600"/>
    <w:rsid w:val="00594642"/>
    <w:rsid w:val="00594644"/>
    <w:rsid w:val="00594659"/>
    <w:rsid w:val="00594671"/>
    <w:rsid w:val="005946EC"/>
    <w:rsid w:val="0059471F"/>
    <w:rsid w:val="00594793"/>
    <w:rsid w:val="00594804"/>
    <w:rsid w:val="005949D7"/>
    <w:rsid w:val="00594A06"/>
    <w:rsid w:val="00594AA5"/>
    <w:rsid w:val="00594ADA"/>
    <w:rsid w:val="00594B24"/>
    <w:rsid w:val="00594B2B"/>
    <w:rsid w:val="00594C5B"/>
    <w:rsid w:val="00594CE9"/>
    <w:rsid w:val="00594D03"/>
    <w:rsid w:val="00594D5C"/>
    <w:rsid w:val="00594FAB"/>
    <w:rsid w:val="00594FBB"/>
    <w:rsid w:val="00594FD6"/>
    <w:rsid w:val="005950DE"/>
    <w:rsid w:val="00595159"/>
    <w:rsid w:val="0059535D"/>
    <w:rsid w:val="0059541B"/>
    <w:rsid w:val="00595489"/>
    <w:rsid w:val="00595497"/>
    <w:rsid w:val="0059551F"/>
    <w:rsid w:val="0059556F"/>
    <w:rsid w:val="005955DE"/>
    <w:rsid w:val="00595676"/>
    <w:rsid w:val="0059567E"/>
    <w:rsid w:val="005956AA"/>
    <w:rsid w:val="005956E9"/>
    <w:rsid w:val="005956F2"/>
    <w:rsid w:val="005958E9"/>
    <w:rsid w:val="00595B2E"/>
    <w:rsid w:val="00595B92"/>
    <w:rsid w:val="00595C0C"/>
    <w:rsid w:val="00595CC4"/>
    <w:rsid w:val="00595D5A"/>
    <w:rsid w:val="00595E0E"/>
    <w:rsid w:val="00595EF3"/>
    <w:rsid w:val="00595F15"/>
    <w:rsid w:val="00595F34"/>
    <w:rsid w:val="00595FBC"/>
    <w:rsid w:val="00595FF5"/>
    <w:rsid w:val="0059609C"/>
    <w:rsid w:val="005960E1"/>
    <w:rsid w:val="005960E3"/>
    <w:rsid w:val="00596258"/>
    <w:rsid w:val="0059625A"/>
    <w:rsid w:val="0059625B"/>
    <w:rsid w:val="00596272"/>
    <w:rsid w:val="005962EC"/>
    <w:rsid w:val="0059634C"/>
    <w:rsid w:val="005963A2"/>
    <w:rsid w:val="00596430"/>
    <w:rsid w:val="00596552"/>
    <w:rsid w:val="0059659E"/>
    <w:rsid w:val="005965D2"/>
    <w:rsid w:val="0059678F"/>
    <w:rsid w:val="005967AC"/>
    <w:rsid w:val="005967C3"/>
    <w:rsid w:val="0059682D"/>
    <w:rsid w:val="00596923"/>
    <w:rsid w:val="005969C3"/>
    <w:rsid w:val="00596A96"/>
    <w:rsid w:val="00596B31"/>
    <w:rsid w:val="00596B8B"/>
    <w:rsid w:val="00596D90"/>
    <w:rsid w:val="00596DD3"/>
    <w:rsid w:val="00596DD8"/>
    <w:rsid w:val="00596E43"/>
    <w:rsid w:val="00596E9C"/>
    <w:rsid w:val="00596EAA"/>
    <w:rsid w:val="00596F2E"/>
    <w:rsid w:val="00596FAB"/>
    <w:rsid w:val="00596FFB"/>
    <w:rsid w:val="005971E4"/>
    <w:rsid w:val="005971F3"/>
    <w:rsid w:val="005972A1"/>
    <w:rsid w:val="005972F9"/>
    <w:rsid w:val="00597388"/>
    <w:rsid w:val="005973A4"/>
    <w:rsid w:val="005973D3"/>
    <w:rsid w:val="005974C4"/>
    <w:rsid w:val="005974FB"/>
    <w:rsid w:val="005974FF"/>
    <w:rsid w:val="00597546"/>
    <w:rsid w:val="0059760A"/>
    <w:rsid w:val="00597798"/>
    <w:rsid w:val="0059792C"/>
    <w:rsid w:val="0059795E"/>
    <w:rsid w:val="00597997"/>
    <w:rsid w:val="00597A05"/>
    <w:rsid w:val="00597A25"/>
    <w:rsid w:val="00597B04"/>
    <w:rsid w:val="00597CB6"/>
    <w:rsid w:val="00597CBA"/>
    <w:rsid w:val="00597D1D"/>
    <w:rsid w:val="00597D21"/>
    <w:rsid w:val="00597EAA"/>
    <w:rsid w:val="00597EE7"/>
    <w:rsid w:val="00597F10"/>
    <w:rsid w:val="00597F7C"/>
    <w:rsid w:val="00597FFE"/>
    <w:rsid w:val="005A01D5"/>
    <w:rsid w:val="005A0207"/>
    <w:rsid w:val="005A039B"/>
    <w:rsid w:val="005A03D6"/>
    <w:rsid w:val="005A044D"/>
    <w:rsid w:val="005A0496"/>
    <w:rsid w:val="005A04E1"/>
    <w:rsid w:val="005A0593"/>
    <w:rsid w:val="005A05ED"/>
    <w:rsid w:val="005A07BD"/>
    <w:rsid w:val="005A0939"/>
    <w:rsid w:val="005A09FA"/>
    <w:rsid w:val="005A0B3C"/>
    <w:rsid w:val="005A0B48"/>
    <w:rsid w:val="005A0B78"/>
    <w:rsid w:val="005A0BF8"/>
    <w:rsid w:val="005A0C92"/>
    <w:rsid w:val="005A0D9D"/>
    <w:rsid w:val="005A0E08"/>
    <w:rsid w:val="005A0E31"/>
    <w:rsid w:val="005A0FBE"/>
    <w:rsid w:val="005A10F3"/>
    <w:rsid w:val="005A1186"/>
    <w:rsid w:val="005A1189"/>
    <w:rsid w:val="005A1286"/>
    <w:rsid w:val="005A155C"/>
    <w:rsid w:val="005A169B"/>
    <w:rsid w:val="005A16D5"/>
    <w:rsid w:val="005A16F5"/>
    <w:rsid w:val="005A170E"/>
    <w:rsid w:val="005A1750"/>
    <w:rsid w:val="005A1801"/>
    <w:rsid w:val="005A1834"/>
    <w:rsid w:val="005A1988"/>
    <w:rsid w:val="005A1A00"/>
    <w:rsid w:val="005A1A76"/>
    <w:rsid w:val="005A1BBF"/>
    <w:rsid w:val="005A1BF9"/>
    <w:rsid w:val="005A1C40"/>
    <w:rsid w:val="005A1DEB"/>
    <w:rsid w:val="005A1DEC"/>
    <w:rsid w:val="005A2000"/>
    <w:rsid w:val="005A20C6"/>
    <w:rsid w:val="005A21C1"/>
    <w:rsid w:val="005A21E2"/>
    <w:rsid w:val="005A222C"/>
    <w:rsid w:val="005A2242"/>
    <w:rsid w:val="005A226E"/>
    <w:rsid w:val="005A22F6"/>
    <w:rsid w:val="005A2336"/>
    <w:rsid w:val="005A2409"/>
    <w:rsid w:val="005A2474"/>
    <w:rsid w:val="005A253E"/>
    <w:rsid w:val="005A2557"/>
    <w:rsid w:val="005A2567"/>
    <w:rsid w:val="005A269E"/>
    <w:rsid w:val="005A26B4"/>
    <w:rsid w:val="005A271A"/>
    <w:rsid w:val="005A283E"/>
    <w:rsid w:val="005A28C7"/>
    <w:rsid w:val="005A299F"/>
    <w:rsid w:val="005A29EC"/>
    <w:rsid w:val="005A2B60"/>
    <w:rsid w:val="005A2B76"/>
    <w:rsid w:val="005A2BB2"/>
    <w:rsid w:val="005A2C1B"/>
    <w:rsid w:val="005A2ECB"/>
    <w:rsid w:val="005A2F95"/>
    <w:rsid w:val="005A3030"/>
    <w:rsid w:val="005A30B0"/>
    <w:rsid w:val="005A3121"/>
    <w:rsid w:val="005A318A"/>
    <w:rsid w:val="005A3294"/>
    <w:rsid w:val="005A3356"/>
    <w:rsid w:val="005A33E2"/>
    <w:rsid w:val="005A34CC"/>
    <w:rsid w:val="005A35AE"/>
    <w:rsid w:val="005A3660"/>
    <w:rsid w:val="005A3674"/>
    <w:rsid w:val="005A375C"/>
    <w:rsid w:val="005A375E"/>
    <w:rsid w:val="005A3782"/>
    <w:rsid w:val="005A3795"/>
    <w:rsid w:val="005A37BE"/>
    <w:rsid w:val="005A37CA"/>
    <w:rsid w:val="005A3805"/>
    <w:rsid w:val="005A3842"/>
    <w:rsid w:val="005A390B"/>
    <w:rsid w:val="005A3921"/>
    <w:rsid w:val="005A3968"/>
    <w:rsid w:val="005A3AC8"/>
    <w:rsid w:val="005A3B22"/>
    <w:rsid w:val="005A3BBD"/>
    <w:rsid w:val="005A3BC7"/>
    <w:rsid w:val="005A3C4E"/>
    <w:rsid w:val="005A3CFE"/>
    <w:rsid w:val="005A3D19"/>
    <w:rsid w:val="005A3D39"/>
    <w:rsid w:val="005A3D5F"/>
    <w:rsid w:val="005A3DAB"/>
    <w:rsid w:val="005A3E43"/>
    <w:rsid w:val="005A3ED1"/>
    <w:rsid w:val="005A407C"/>
    <w:rsid w:val="005A4083"/>
    <w:rsid w:val="005A4084"/>
    <w:rsid w:val="005A411C"/>
    <w:rsid w:val="005A426F"/>
    <w:rsid w:val="005A427F"/>
    <w:rsid w:val="005A4298"/>
    <w:rsid w:val="005A43F4"/>
    <w:rsid w:val="005A4526"/>
    <w:rsid w:val="005A456E"/>
    <w:rsid w:val="005A4592"/>
    <w:rsid w:val="005A46C6"/>
    <w:rsid w:val="005A4730"/>
    <w:rsid w:val="005A4750"/>
    <w:rsid w:val="005A4756"/>
    <w:rsid w:val="005A4780"/>
    <w:rsid w:val="005A490F"/>
    <w:rsid w:val="005A4B2A"/>
    <w:rsid w:val="005A4B80"/>
    <w:rsid w:val="005A4D03"/>
    <w:rsid w:val="005A4D0A"/>
    <w:rsid w:val="005A4D9A"/>
    <w:rsid w:val="005A4E66"/>
    <w:rsid w:val="005A4EDD"/>
    <w:rsid w:val="005A4F73"/>
    <w:rsid w:val="005A4F8C"/>
    <w:rsid w:val="005A50F2"/>
    <w:rsid w:val="005A510C"/>
    <w:rsid w:val="005A5206"/>
    <w:rsid w:val="005A5333"/>
    <w:rsid w:val="005A537A"/>
    <w:rsid w:val="005A5444"/>
    <w:rsid w:val="005A5482"/>
    <w:rsid w:val="005A557F"/>
    <w:rsid w:val="005A5580"/>
    <w:rsid w:val="005A5597"/>
    <w:rsid w:val="005A55EA"/>
    <w:rsid w:val="005A55EB"/>
    <w:rsid w:val="005A56F6"/>
    <w:rsid w:val="005A5858"/>
    <w:rsid w:val="005A58A2"/>
    <w:rsid w:val="005A593C"/>
    <w:rsid w:val="005A59F4"/>
    <w:rsid w:val="005A5AA9"/>
    <w:rsid w:val="005A5C0A"/>
    <w:rsid w:val="005A5C75"/>
    <w:rsid w:val="005A5C80"/>
    <w:rsid w:val="005A5CE1"/>
    <w:rsid w:val="005A5CEF"/>
    <w:rsid w:val="005A5D29"/>
    <w:rsid w:val="005A5D34"/>
    <w:rsid w:val="005A5E6C"/>
    <w:rsid w:val="005A5E8F"/>
    <w:rsid w:val="005A5FE5"/>
    <w:rsid w:val="005A6186"/>
    <w:rsid w:val="005A6214"/>
    <w:rsid w:val="005A624D"/>
    <w:rsid w:val="005A626D"/>
    <w:rsid w:val="005A62FB"/>
    <w:rsid w:val="005A6313"/>
    <w:rsid w:val="005A6319"/>
    <w:rsid w:val="005A65F1"/>
    <w:rsid w:val="005A6621"/>
    <w:rsid w:val="005A662A"/>
    <w:rsid w:val="005A684A"/>
    <w:rsid w:val="005A68D2"/>
    <w:rsid w:val="005A68FA"/>
    <w:rsid w:val="005A6999"/>
    <w:rsid w:val="005A6A47"/>
    <w:rsid w:val="005A6AD3"/>
    <w:rsid w:val="005A6AE4"/>
    <w:rsid w:val="005A6C20"/>
    <w:rsid w:val="005A6D9F"/>
    <w:rsid w:val="005A6E46"/>
    <w:rsid w:val="005A6E7E"/>
    <w:rsid w:val="005A6E83"/>
    <w:rsid w:val="005A6E8B"/>
    <w:rsid w:val="005A6F6F"/>
    <w:rsid w:val="005A703D"/>
    <w:rsid w:val="005A70C2"/>
    <w:rsid w:val="005A70DA"/>
    <w:rsid w:val="005A70E1"/>
    <w:rsid w:val="005A7135"/>
    <w:rsid w:val="005A71E8"/>
    <w:rsid w:val="005A71F0"/>
    <w:rsid w:val="005A723A"/>
    <w:rsid w:val="005A723C"/>
    <w:rsid w:val="005A7383"/>
    <w:rsid w:val="005A73D8"/>
    <w:rsid w:val="005A73DC"/>
    <w:rsid w:val="005A7475"/>
    <w:rsid w:val="005A74E7"/>
    <w:rsid w:val="005A7522"/>
    <w:rsid w:val="005A7550"/>
    <w:rsid w:val="005A75F5"/>
    <w:rsid w:val="005A76EC"/>
    <w:rsid w:val="005A77DB"/>
    <w:rsid w:val="005A77F1"/>
    <w:rsid w:val="005A79A2"/>
    <w:rsid w:val="005A7BC8"/>
    <w:rsid w:val="005A7BF2"/>
    <w:rsid w:val="005A7C12"/>
    <w:rsid w:val="005A7C8C"/>
    <w:rsid w:val="005A7D7A"/>
    <w:rsid w:val="005A7DF2"/>
    <w:rsid w:val="005A7DF3"/>
    <w:rsid w:val="005A7E5F"/>
    <w:rsid w:val="005A7E62"/>
    <w:rsid w:val="005A7E89"/>
    <w:rsid w:val="005A7EEF"/>
    <w:rsid w:val="005A7F51"/>
    <w:rsid w:val="005A7F87"/>
    <w:rsid w:val="005B00E7"/>
    <w:rsid w:val="005B00F5"/>
    <w:rsid w:val="005B012C"/>
    <w:rsid w:val="005B01B8"/>
    <w:rsid w:val="005B020B"/>
    <w:rsid w:val="005B040E"/>
    <w:rsid w:val="005B04F6"/>
    <w:rsid w:val="005B05F6"/>
    <w:rsid w:val="005B0640"/>
    <w:rsid w:val="005B06B0"/>
    <w:rsid w:val="005B06F8"/>
    <w:rsid w:val="005B070D"/>
    <w:rsid w:val="005B0722"/>
    <w:rsid w:val="005B07D9"/>
    <w:rsid w:val="005B07F2"/>
    <w:rsid w:val="005B0987"/>
    <w:rsid w:val="005B09A8"/>
    <w:rsid w:val="005B09CE"/>
    <w:rsid w:val="005B0A5A"/>
    <w:rsid w:val="005B0A7E"/>
    <w:rsid w:val="005B0A95"/>
    <w:rsid w:val="005B0B29"/>
    <w:rsid w:val="005B0B66"/>
    <w:rsid w:val="005B0B81"/>
    <w:rsid w:val="005B0BD9"/>
    <w:rsid w:val="005B0C02"/>
    <w:rsid w:val="005B0C21"/>
    <w:rsid w:val="005B0C84"/>
    <w:rsid w:val="005B0DA5"/>
    <w:rsid w:val="005B0E3D"/>
    <w:rsid w:val="005B0E46"/>
    <w:rsid w:val="005B0EAD"/>
    <w:rsid w:val="005B0F00"/>
    <w:rsid w:val="005B0F69"/>
    <w:rsid w:val="005B0F84"/>
    <w:rsid w:val="005B0F90"/>
    <w:rsid w:val="005B1095"/>
    <w:rsid w:val="005B10D0"/>
    <w:rsid w:val="005B1173"/>
    <w:rsid w:val="005B11E1"/>
    <w:rsid w:val="005B11EA"/>
    <w:rsid w:val="005B11FC"/>
    <w:rsid w:val="005B124E"/>
    <w:rsid w:val="005B1393"/>
    <w:rsid w:val="005B13DA"/>
    <w:rsid w:val="005B14C1"/>
    <w:rsid w:val="005B161A"/>
    <w:rsid w:val="005B165E"/>
    <w:rsid w:val="005B1859"/>
    <w:rsid w:val="005B18EE"/>
    <w:rsid w:val="005B194D"/>
    <w:rsid w:val="005B1A1C"/>
    <w:rsid w:val="005B1A2F"/>
    <w:rsid w:val="005B1A38"/>
    <w:rsid w:val="005B1A97"/>
    <w:rsid w:val="005B1AA1"/>
    <w:rsid w:val="005B1B5C"/>
    <w:rsid w:val="005B1C54"/>
    <w:rsid w:val="005B1CB1"/>
    <w:rsid w:val="005B1D09"/>
    <w:rsid w:val="005B1D95"/>
    <w:rsid w:val="005B1EC1"/>
    <w:rsid w:val="005B1F0C"/>
    <w:rsid w:val="005B205C"/>
    <w:rsid w:val="005B207A"/>
    <w:rsid w:val="005B207B"/>
    <w:rsid w:val="005B208A"/>
    <w:rsid w:val="005B20A3"/>
    <w:rsid w:val="005B20AB"/>
    <w:rsid w:val="005B20D5"/>
    <w:rsid w:val="005B20F6"/>
    <w:rsid w:val="005B2265"/>
    <w:rsid w:val="005B229E"/>
    <w:rsid w:val="005B22BB"/>
    <w:rsid w:val="005B2383"/>
    <w:rsid w:val="005B23D5"/>
    <w:rsid w:val="005B25EB"/>
    <w:rsid w:val="005B26AB"/>
    <w:rsid w:val="005B26E8"/>
    <w:rsid w:val="005B26F6"/>
    <w:rsid w:val="005B2731"/>
    <w:rsid w:val="005B27B7"/>
    <w:rsid w:val="005B2801"/>
    <w:rsid w:val="005B2898"/>
    <w:rsid w:val="005B28C6"/>
    <w:rsid w:val="005B28DC"/>
    <w:rsid w:val="005B28E7"/>
    <w:rsid w:val="005B29DB"/>
    <w:rsid w:val="005B29E9"/>
    <w:rsid w:val="005B29EB"/>
    <w:rsid w:val="005B2A51"/>
    <w:rsid w:val="005B2ACA"/>
    <w:rsid w:val="005B2AE8"/>
    <w:rsid w:val="005B2B1A"/>
    <w:rsid w:val="005B2B3B"/>
    <w:rsid w:val="005B2BBF"/>
    <w:rsid w:val="005B2BDB"/>
    <w:rsid w:val="005B2C28"/>
    <w:rsid w:val="005B2C7C"/>
    <w:rsid w:val="005B2CC3"/>
    <w:rsid w:val="005B2E49"/>
    <w:rsid w:val="005B2F42"/>
    <w:rsid w:val="005B2F92"/>
    <w:rsid w:val="005B3056"/>
    <w:rsid w:val="005B30B3"/>
    <w:rsid w:val="005B30C7"/>
    <w:rsid w:val="005B3105"/>
    <w:rsid w:val="005B3146"/>
    <w:rsid w:val="005B319C"/>
    <w:rsid w:val="005B31DD"/>
    <w:rsid w:val="005B3263"/>
    <w:rsid w:val="005B33A5"/>
    <w:rsid w:val="005B33B0"/>
    <w:rsid w:val="005B33DD"/>
    <w:rsid w:val="005B359D"/>
    <w:rsid w:val="005B35FF"/>
    <w:rsid w:val="005B37AF"/>
    <w:rsid w:val="005B37DA"/>
    <w:rsid w:val="005B3805"/>
    <w:rsid w:val="005B380B"/>
    <w:rsid w:val="005B38D5"/>
    <w:rsid w:val="005B38ED"/>
    <w:rsid w:val="005B398E"/>
    <w:rsid w:val="005B3A4C"/>
    <w:rsid w:val="005B3BB4"/>
    <w:rsid w:val="005B3BFC"/>
    <w:rsid w:val="005B3E09"/>
    <w:rsid w:val="005B3E1F"/>
    <w:rsid w:val="005B3E7F"/>
    <w:rsid w:val="005B3F45"/>
    <w:rsid w:val="005B40A5"/>
    <w:rsid w:val="005B41BC"/>
    <w:rsid w:val="005B41C6"/>
    <w:rsid w:val="005B41E2"/>
    <w:rsid w:val="005B425A"/>
    <w:rsid w:val="005B428F"/>
    <w:rsid w:val="005B43A6"/>
    <w:rsid w:val="005B44ED"/>
    <w:rsid w:val="005B45DF"/>
    <w:rsid w:val="005B4777"/>
    <w:rsid w:val="005B4797"/>
    <w:rsid w:val="005B47AC"/>
    <w:rsid w:val="005B47EA"/>
    <w:rsid w:val="005B47F7"/>
    <w:rsid w:val="005B491B"/>
    <w:rsid w:val="005B4996"/>
    <w:rsid w:val="005B49C4"/>
    <w:rsid w:val="005B49F5"/>
    <w:rsid w:val="005B4A22"/>
    <w:rsid w:val="005B4A31"/>
    <w:rsid w:val="005B4B21"/>
    <w:rsid w:val="005B4B42"/>
    <w:rsid w:val="005B4B43"/>
    <w:rsid w:val="005B4C8C"/>
    <w:rsid w:val="005B4DD3"/>
    <w:rsid w:val="005B4E00"/>
    <w:rsid w:val="005B4E45"/>
    <w:rsid w:val="005B4E63"/>
    <w:rsid w:val="005B4F21"/>
    <w:rsid w:val="005B4F32"/>
    <w:rsid w:val="005B4F4A"/>
    <w:rsid w:val="005B4FD4"/>
    <w:rsid w:val="005B5073"/>
    <w:rsid w:val="005B5149"/>
    <w:rsid w:val="005B51D4"/>
    <w:rsid w:val="005B5361"/>
    <w:rsid w:val="005B5364"/>
    <w:rsid w:val="005B536A"/>
    <w:rsid w:val="005B53D5"/>
    <w:rsid w:val="005B5477"/>
    <w:rsid w:val="005B55BE"/>
    <w:rsid w:val="005B5878"/>
    <w:rsid w:val="005B58D1"/>
    <w:rsid w:val="005B594C"/>
    <w:rsid w:val="005B59BD"/>
    <w:rsid w:val="005B59DD"/>
    <w:rsid w:val="005B5A49"/>
    <w:rsid w:val="005B5B69"/>
    <w:rsid w:val="005B5BB2"/>
    <w:rsid w:val="005B5BDB"/>
    <w:rsid w:val="005B5C98"/>
    <w:rsid w:val="005B5CB6"/>
    <w:rsid w:val="005B5CEA"/>
    <w:rsid w:val="005B5D1E"/>
    <w:rsid w:val="005B5D2A"/>
    <w:rsid w:val="005B5D63"/>
    <w:rsid w:val="005B5D64"/>
    <w:rsid w:val="005B5D90"/>
    <w:rsid w:val="005B5DD7"/>
    <w:rsid w:val="005B5E42"/>
    <w:rsid w:val="005B5EC2"/>
    <w:rsid w:val="005B5F5A"/>
    <w:rsid w:val="005B60DD"/>
    <w:rsid w:val="005B60DE"/>
    <w:rsid w:val="005B62FA"/>
    <w:rsid w:val="005B63EF"/>
    <w:rsid w:val="005B6489"/>
    <w:rsid w:val="005B64E0"/>
    <w:rsid w:val="005B65EF"/>
    <w:rsid w:val="005B6606"/>
    <w:rsid w:val="005B6782"/>
    <w:rsid w:val="005B679B"/>
    <w:rsid w:val="005B6849"/>
    <w:rsid w:val="005B691B"/>
    <w:rsid w:val="005B694E"/>
    <w:rsid w:val="005B69C0"/>
    <w:rsid w:val="005B6A16"/>
    <w:rsid w:val="005B6A4D"/>
    <w:rsid w:val="005B6A77"/>
    <w:rsid w:val="005B6A8C"/>
    <w:rsid w:val="005B6A99"/>
    <w:rsid w:val="005B6B04"/>
    <w:rsid w:val="005B6B5F"/>
    <w:rsid w:val="005B6B98"/>
    <w:rsid w:val="005B6BAD"/>
    <w:rsid w:val="005B6BD1"/>
    <w:rsid w:val="005B6BE6"/>
    <w:rsid w:val="005B6C48"/>
    <w:rsid w:val="005B6D1E"/>
    <w:rsid w:val="005B6D85"/>
    <w:rsid w:val="005B6DB5"/>
    <w:rsid w:val="005B6DE7"/>
    <w:rsid w:val="005B6DED"/>
    <w:rsid w:val="005B6E83"/>
    <w:rsid w:val="005B6F34"/>
    <w:rsid w:val="005B6FE4"/>
    <w:rsid w:val="005B7022"/>
    <w:rsid w:val="005B707F"/>
    <w:rsid w:val="005B70CE"/>
    <w:rsid w:val="005B71A3"/>
    <w:rsid w:val="005B7386"/>
    <w:rsid w:val="005B73AE"/>
    <w:rsid w:val="005B73DE"/>
    <w:rsid w:val="005B7443"/>
    <w:rsid w:val="005B7526"/>
    <w:rsid w:val="005B7608"/>
    <w:rsid w:val="005B765C"/>
    <w:rsid w:val="005B76F4"/>
    <w:rsid w:val="005B77B9"/>
    <w:rsid w:val="005B782D"/>
    <w:rsid w:val="005B7852"/>
    <w:rsid w:val="005B7A2F"/>
    <w:rsid w:val="005B7A59"/>
    <w:rsid w:val="005B7AAC"/>
    <w:rsid w:val="005B7B8B"/>
    <w:rsid w:val="005B7BA5"/>
    <w:rsid w:val="005B7C2D"/>
    <w:rsid w:val="005B7CBF"/>
    <w:rsid w:val="005B7CD1"/>
    <w:rsid w:val="005B7CE6"/>
    <w:rsid w:val="005B7DDF"/>
    <w:rsid w:val="005B7DFB"/>
    <w:rsid w:val="005B7EBC"/>
    <w:rsid w:val="005B7EC1"/>
    <w:rsid w:val="005B7F20"/>
    <w:rsid w:val="005C003F"/>
    <w:rsid w:val="005C0094"/>
    <w:rsid w:val="005C009A"/>
    <w:rsid w:val="005C0240"/>
    <w:rsid w:val="005C0258"/>
    <w:rsid w:val="005C02B3"/>
    <w:rsid w:val="005C02BA"/>
    <w:rsid w:val="005C02E5"/>
    <w:rsid w:val="005C030A"/>
    <w:rsid w:val="005C0386"/>
    <w:rsid w:val="005C03B6"/>
    <w:rsid w:val="005C03E6"/>
    <w:rsid w:val="005C04C8"/>
    <w:rsid w:val="005C0584"/>
    <w:rsid w:val="005C0657"/>
    <w:rsid w:val="005C06E9"/>
    <w:rsid w:val="005C07C4"/>
    <w:rsid w:val="005C0831"/>
    <w:rsid w:val="005C0857"/>
    <w:rsid w:val="005C092C"/>
    <w:rsid w:val="005C09CA"/>
    <w:rsid w:val="005C0A0B"/>
    <w:rsid w:val="005C0B15"/>
    <w:rsid w:val="005C0C7C"/>
    <w:rsid w:val="005C0CBE"/>
    <w:rsid w:val="005C0D1F"/>
    <w:rsid w:val="005C0D63"/>
    <w:rsid w:val="005C0D96"/>
    <w:rsid w:val="005C0DB8"/>
    <w:rsid w:val="005C0E20"/>
    <w:rsid w:val="005C0E60"/>
    <w:rsid w:val="005C1084"/>
    <w:rsid w:val="005C1094"/>
    <w:rsid w:val="005C10F8"/>
    <w:rsid w:val="005C10FA"/>
    <w:rsid w:val="005C1107"/>
    <w:rsid w:val="005C1118"/>
    <w:rsid w:val="005C11C4"/>
    <w:rsid w:val="005C11ED"/>
    <w:rsid w:val="005C11F8"/>
    <w:rsid w:val="005C12D8"/>
    <w:rsid w:val="005C13BD"/>
    <w:rsid w:val="005C1406"/>
    <w:rsid w:val="005C15FB"/>
    <w:rsid w:val="005C1650"/>
    <w:rsid w:val="005C1691"/>
    <w:rsid w:val="005C16A1"/>
    <w:rsid w:val="005C1716"/>
    <w:rsid w:val="005C17E6"/>
    <w:rsid w:val="005C18CC"/>
    <w:rsid w:val="005C1930"/>
    <w:rsid w:val="005C19B4"/>
    <w:rsid w:val="005C19FD"/>
    <w:rsid w:val="005C1A72"/>
    <w:rsid w:val="005C1A99"/>
    <w:rsid w:val="005C1B09"/>
    <w:rsid w:val="005C1BEA"/>
    <w:rsid w:val="005C1C1A"/>
    <w:rsid w:val="005C1C34"/>
    <w:rsid w:val="005C1C38"/>
    <w:rsid w:val="005C1C51"/>
    <w:rsid w:val="005C1CE8"/>
    <w:rsid w:val="005C1D93"/>
    <w:rsid w:val="005C1DF4"/>
    <w:rsid w:val="005C1E28"/>
    <w:rsid w:val="005C20B6"/>
    <w:rsid w:val="005C20C3"/>
    <w:rsid w:val="005C2141"/>
    <w:rsid w:val="005C218E"/>
    <w:rsid w:val="005C21A8"/>
    <w:rsid w:val="005C21CC"/>
    <w:rsid w:val="005C2373"/>
    <w:rsid w:val="005C246E"/>
    <w:rsid w:val="005C25A7"/>
    <w:rsid w:val="005C2668"/>
    <w:rsid w:val="005C26D9"/>
    <w:rsid w:val="005C272C"/>
    <w:rsid w:val="005C275C"/>
    <w:rsid w:val="005C2768"/>
    <w:rsid w:val="005C27D5"/>
    <w:rsid w:val="005C2869"/>
    <w:rsid w:val="005C28AF"/>
    <w:rsid w:val="005C299D"/>
    <w:rsid w:val="005C29AC"/>
    <w:rsid w:val="005C29FD"/>
    <w:rsid w:val="005C2B1C"/>
    <w:rsid w:val="005C2B7A"/>
    <w:rsid w:val="005C2C07"/>
    <w:rsid w:val="005C2D21"/>
    <w:rsid w:val="005C2DF0"/>
    <w:rsid w:val="005C2EFF"/>
    <w:rsid w:val="005C304A"/>
    <w:rsid w:val="005C3173"/>
    <w:rsid w:val="005C31E1"/>
    <w:rsid w:val="005C3310"/>
    <w:rsid w:val="005C333E"/>
    <w:rsid w:val="005C33BD"/>
    <w:rsid w:val="005C33E4"/>
    <w:rsid w:val="005C341C"/>
    <w:rsid w:val="005C3425"/>
    <w:rsid w:val="005C35D5"/>
    <w:rsid w:val="005C3616"/>
    <w:rsid w:val="005C3653"/>
    <w:rsid w:val="005C3685"/>
    <w:rsid w:val="005C36AE"/>
    <w:rsid w:val="005C36B1"/>
    <w:rsid w:val="005C36D9"/>
    <w:rsid w:val="005C379D"/>
    <w:rsid w:val="005C37FB"/>
    <w:rsid w:val="005C3857"/>
    <w:rsid w:val="005C38B7"/>
    <w:rsid w:val="005C38E2"/>
    <w:rsid w:val="005C38F1"/>
    <w:rsid w:val="005C393F"/>
    <w:rsid w:val="005C3B2D"/>
    <w:rsid w:val="005C3C36"/>
    <w:rsid w:val="005C3C54"/>
    <w:rsid w:val="005C3CD9"/>
    <w:rsid w:val="005C3CE3"/>
    <w:rsid w:val="005C3CEF"/>
    <w:rsid w:val="005C3E01"/>
    <w:rsid w:val="005C3ECF"/>
    <w:rsid w:val="005C3ED7"/>
    <w:rsid w:val="005C3F2F"/>
    <w:rsid w:val="005C3FCB"/>
    <w:rsid w:val="005C400E"/>
    <w:rsid w:val="005C40BB"/>
    <w:rsid w:val="005C414A"/>
    <w:rsid w:val="005C41A7"/>
    <w:rsid w:val="005C41C2"/>
    <w:rsid w:val="005C421F"/>
    <w:rsid w:val="005C4304"/>
    <w:rsid w:val="005C4438"/>
    <w:rsid w:val="005C4477"/>
    <w:rsid w:val="005C448E"/>
    <w:rsid w:val="005C4494"/>
    <w:rsid w:val="005C4592"/>
    <w:rsid w:val="005C4635"/>
    <w:rsid w:val="005C46A1"/>
    <w:rsid w:val="005C46A9"/>
    <w:rsid w:val="005C4763"/>
    <w:rsid w:val="005C4768"/>
    <w:rsid w:val="005C4773"/>
    <w:rsid w:val="005C4793"/>
    <w:rsid w:val="005C47DE"/>
    <w:rsid w:val="005C480D"/>
    <w:rsid w:val="005C488F"/>
    <w:rsid w:val="005C48E6"/>
    <w:rsid w:val="005C4993"/>
    <w:rsid w:val="005C499D"/>
    <w:rsid w:val="005C49A1"/>
    <w:rsid w:val="005C49D5"/>
    <w:rsid w:val="005C4AA1"/>
    <w:rsid w:val="005C4B69"/>
    <w:rsid w:val="005C4B98"/>
    <w:rsid w:val="005C4BAA"/>
    <w:rsid w:val="005C4C82"/>
    <w:rsid w:val="005C4C89"/>
    <w:rsid w:val="005C4D39"/>
    <w:rsid w:val="005C4DB9"/>
    <w:rsid w:val="005C4DD1"/>
    <w:rsid w:val="005C4DD8"/>
    <w:rsid w:val="005C4E62"/>
    <w:rsid w:val="005C4E82"/>
    <w:rsid w:val="005C4F25"/>
    <w:rsid w:val="005C5069"/>
    <w:rsid w:val="005C5109"/>
    <w:rsid w:val="005C51F8"/>
    <w:rsid w:val="005C5226"/>
    <w:rsid w:val="005C52C2"/>
    <w:rsid w:val="005C5316"/>
    <w:rsid w:val="005C53A2"/>
    <w:rsid w:val="005C53B1"/>
    <w:rsid w:val="005C5452"/>
    <w:rsid w:val="005C5573"/>
    <w:rsid w:val="005C55C9"/>
    <w:rsid w:val="005C570A"/>
    <w:rsid w:val="005C5727"/>
    <w:rsid w:val="005C576A"/>
    <w:rsid w:val="005C579C"/>
    <w:rsid w:val="005C582C"/>
    <w:rsid w:val="005C5898"/>
    <w:rsid w:val="005C58C3"/>
    <w:rsid w:val="005C58F0"/>
    <w:rsid w:val="005C5909"/>
    <w:rsid w:val="005C592D"/>
    <w:rsid w:val="005C593C"/>
    <w:rsid w:val="005C5996"/>
    <w:rsid w:val="005C5A7C"/>
    <w:rsid w:val="005C5A8D"/>
    <w:rsid w:val="005C5AFC"/>
    <w:rsid w:val="005C5B3A"/>
    <w:rsid w:val="005C5C55"/>
    <w:rsid w:val="005C5CC2"/>
    <w:rsid w:val="005C5CCD"/>
    <w:rsid w:val="005C5CFC"/>
    <w:rsid w:val="005C5DE4"/>
    <w:rsid w:val="005C5E18"/>
    <w:rsid w:val="005C5E9D"/>
    <w:rsid w:val="005C5F70"/>
    <w:rsid w:val="005C603E"/>
    <w:rsid w:val="005C6053"/>
    <w:rsid w:val="005C60AF"/>
    <w:rsid w:val="005C60B8"/>
    <w:rsid w:val="005C60E8"/>
    <w:rsid w:val="005C60F2"/>
    <w:rsid w:val="005C6124"/>
    <w:rsid w:val="005C614B"/>
    <w:rsid w:val="005C615F"/>
    <w:rsid w:val="005C61A0"/>
    <w:rsid w:val="005C6202"/>
    <w:rsid w:val="005C62A4"/>
    <w:rsid w:val="005C6344"/>
    <w:rsid w:val="005C636D"/>
    <w:rsid w:val="005C6394"/>
    <w:rsid w:val="005C6405"/>
    <w:rsid w:val="005C644E"/>
    <w:rsid w:val="005C646A"/>
    <w:rsid w:val="005C6560"/>
    <w:rsid w:val="005C6582"/>
    <w:rsid w:val="005C65B8"/>
    <w:rsid w:val="005C6601"/>
    <w:rsid w:val="005C687C"/>
    <w:rsid w:val="005C6917"/>
    <w:rsid w:val="005C6957"/>
    <w:rsid w:val="005C6A4E"/>
    <w:rsid w:val="005C6A6C"/>
    <w:rsid w:val="005C6A6D"/>
    <w:rsid w:val="005C6AAC"/>
    <w:rsid w:val="005C6B4A"/>
    <w:rsid w:val="005C6B5E"/>
    <w:rsid w:val="005C6BCE"/>
    <w:rsid w:val="005C6BD5"/>
    <w:rsid w:val="005C6CF7"/>
    <w:rsid w:val="005C6D2D"/>
    <w:rsid w:val="005C6D55"/>
    <w:rsid w:val="005C6D5B"/>
    <w:rsid w:val="005C6E2C"/>
    <w:rsid w:val="005C6E5E"/>
    <w:rsid w:val="005C6F0F"/>
    <w:rsid w:val="005C6FA3"/>
    <w:rsid w:val="005C7033"/>
    <w:rsid w:val="005C70AC"/>
    <w:rsid w:val="005C70B8"/>
    <w:rsid w:val="005C714E"/>
    <w:rsid w:val="005C7162"/>
    <w:rsid w:val="005C71AD"/>
    <w:rsid w:val="005C71D0"/>
    <w:rsid w:val="005C727C"/>
    <w:rsid w:val="005C7318"/>
    <w:rsid w:val="005C7320"/>
    <w:rsid w:val="005C734F"/>
    <w:rsid w:val="005C737B"/>
    <w:rsid w:val="005C7470"/>
    <w:rsid w:val="005C7486"/>
    <w:rsid w:val="005C74BF"/>
    <w:rsid w:val="005C74E2"/>
    <w:rsid w:val="005C750F"/>
    <w:rsid w:val="005C7580"/>
    <w:rsid w:val="005C759F"/>
    <w:rsid w:val="005C75CE"/>
    <w:rsid w:val="005C7603"/>
    <w:rsid w:val="005C7678"/>
    <w:rsid w:val="005C76D6"/>
    <w:rsid w:val="005C7782"/>
    <w:rsid w:val="005C784E"/>
    <w:rsid w:val="005C7A94"/>
    <w:rsid w:val="005C7B1A"/>
    <w:rsid w:val="005C7B1D"/>
    <w:rsid w:val="005C7B4D"/>
    <w:rsid w:val="005C7BA9"/>
    <w:rsid w:val="005C7BBB"/>
    <w:rsid w:val="005C7C1B"/>
    <w:rsid w:val="005C7C46"/>
    <w:rsid w:val="005C7C48"/>
    <w:rsid w:val="005C7C6A"/>
    <w:rsid w:val="005C7CB2"/>
    <w:rsid w:val="005C7D26"/>
    <w:rsid w:val="005C7DA5"/>
    <w:rsid w:val="005C7DEB"/>
    <w:rsid w:val="005C7E0F"/>
    <w:rsid w:val="005C7E88"/>
    <w:rsid w:val="005C7E99"/>
    <w:rsid w:val="005C7ED9"/>
    <w:rsid w:val="005C7EDF"/>
    <w:rsid w:val="005C7F73"/>
    <w:rsid w:val="005D002E"/>
    <w:rsid w:val="005D00B4"/>
    <w:rsid w:val="005D020A"/>
    <w:rsid w:val="005D021F"/>
    <w:rsid w:val="005D023F"/>
    <w:rsid w:val="005D02F0"/>
    <w:rsid w:val="005D0315"/>
    <w:rsid w:val="005D0446"/>
    <w:rsid w:val="005D0455"/>
    <w:rsid w:val="005D04ED"/>
    <w:rsid w:val="005D051A"/>
    <w:rsid w:val="005D055A"/>
    <w:rsid w:val="005D055D"/>
    <w:rsid w:val="005D0590"/>
    <w:rsid w:val="005D0597"/>
    <w:rsid w:val="005D05CA"/>
    <w:rsid w:val="005D06D4"/>
    <w:rsid w:val="005D07B0"/>
    <w:rsid w:val="005D08D0"/>
    <w:rsid w:val="005D0A28"/>
    <w:rsid w:val="005D0A69"/>
    <w:rsid w:val="005D0A8F"/>
    <w:rsid w:val="005D0AF2"/>
    <w:rsid w:val="005D0B38"/>
    <w:rsid w:val="005D0BCE"/>
    <w:rsid w:val="005D0BE2"/>
    <w:rsid w:val="005D0C0B"/>
    <w:rsid w:val="005D0DBF"/>
    <w:rsid w:val="005D0DF2"/>
    <w:rsid w:val="005D0E13"/>
    <w:rsid w:val="005D0E2C"/>
    <w:rsid w:val="005D0E72"/>
    <w:rsid w:val="005D0ECB"/>
    <w:rsid w:val="005D0F1C"/>
    <w:rsid w:val="005D0F79"/>
    <w:rsid w:val="005D0F8A"/>
    <w:rsid w:val="005D0FCC"/>
    <w:rsid w:val="005D100C"/>
    <w:rsid w:val="005D10CB"/>
    <w:rsid w:val="005D10E6"/>
    <w:rsid w:val="005D1136"/>
    <w:rsid w:val="005D115F"/>
    <w:rsid w:val="005D1195"/>
    <w:rsid w:val="005D123E"/>
    <w:rsid w:val="005D1260"/>
    <w:rsid w:val="005D1375"/>
    <w:rsid w:val="005D1384"/>
    <w:rsid w:val="005D155B"/>
    <w:rsid w:val="005D15F1"/>
    <w:rsid w:val="005D160E"/>
    <w:rsid w:val="005D1638"/>
    <w:rsid w:val="005D1757"/>
    <w:rsid w:val="005D1770"/>
    <w:rsid w:val="005D1817"/>
    <w:rsid w:val="005D188C"/>
    <w:rsid w:val="005D1932"/>
    <w:rsid w:val="005D1952"/>
    <w:rsid w:val="005D1A0C"/>
    <w:rsid w:val="005D1B53"/>
    <w:rsid w:val="005D1C7A"/>
    <w:rsid w:val="005D1C7E"/>
    <w:rsid w:val="005D1CFF"/>
    <w:rsid w:val="005D1D82"/>
    <w:rsid w:val="005D1E6D"/>
    <w:rsid w:val="005D1F00"/>
    <w:rsid w:val="005D1F3C"/>
    <w:rsid w:val="005D1F99"/>
    <w:rsid w:val="005D200A"/>
    <w:rsid w:val="005D2016"/>
    <w:rsid w:val="005D20D4"/>
    <w:rsid w:val="005D2126"/>
    <w:rsid w:val="005D214C"/>
    <w:rsid w:val="005D215C"/>
    <w:rsid w:val="005D223B"/>
    <w:rsid w:val="005D23FE"/>
    <w:rsid w:val="005D2424"/>
    <w:rsid w:val="005D244C"/>
    <w:rsid w:val="005D2468"/>
    <w:rsid w:val="005D2469"/>
    <w:rsid w:val="005D24EC"/>
    <w:rsid w:val="005D2517"/>
    <w:rsid w:val="005D2542"/>
    <w:rsid w:val="005D2543"/>
    <w:rsid w:val="005D2594"/>
    <w:rsid w:val="005D2611"/>
    <w:rsid w:val="005D2739"/>
    <w:rsid w:val="005D284C"/>
    <w:rsid w:val="005D2885"/>
    <w:rsid w:val="005D28A6"/>
    <w:rsid w:val="005D28D8"/>
    <w:rsid w:val="005D2925"/>
    <w:rsid w:val="005D2980"/>
    <w:rsid w:val="005D2A7B"/>
    <w:rsid w:val="005D2B7F"/>
    <w:rsid w:val="005D2C3C"/>
    <w:rsid w:val="005D2C82"/>
    <w:rsid w:val="005D2D17"/>
    <w:rsid w:val="005D2F2C"/>
    <w:rsid w:val="005D309E"/>
    <w:rsid w:val="005D3179"/>
    <w:rsid w:val="005D317D"/>
    <w:rsid w:val="005D319C"/>
    <w:rsid w:val="005D3234"/>
    <w:rsid w:val="005D32EB"/>
    <w:rsid w:val="005D32EC"/>
    <w:rsid w:val="005D330D"/>
    <w:rsid w:val="005D3375"/>
    <w:rsid w:val="005D3437"/>
    <w:rsid w:val="005D3498"/>
    <w:rsid w:val="005D34F4"/>
    <w:rsid w:val="005D3707"/>
    <w:rsid w:val="005D3751"/>
    <w:rsid w:val="005D37B5"/>
    <w:rsid w:val="005D37BB"/>
    <w:rsid w:val="005D37CB"/>
    <w:rsid w:val="005D37F4"/>
    <w:rsid w:val="005D3855"/>
    <w:rsid w:val="005D387A"/>
    <w:rsid w:val="005D3884"/>
    <w:rsid w:val="005D3912"/>
    <w:rsid w:val="005D39C0"/>
    <w:rsid w:val="005D39FE"/>
    <w:rsid w:val="005D3A41"/>
    <w:rsid w:val="005D3AA8"/>
    <w:rsid w:val="005D3ADC"/>
    <w:rsid w:val="005D3B0E"/>
    <w:rsid w:val="005D3C3C"/>
    <w:rsid w:val="005D3CC7"/>
    <w:rsid w:val="005D3D16"/>
    <w:rsid w:val="005D3E74"/>
    <w:rsid w:val="005D3E78"/>
    <w:rsid w:val="005D3E91"/>
    <w:rsid w:val="005D3ED8"/>
    <w:rsid w:val="005D3F02"/>
    <w:rsid w:val="005D3F77"/>
    <w:rsid w:val="005D3FD7"/>
    <w:rsid w:val="005D3FD8"/>
    <w:rsid w:val="005D4130"/>
    <w:rsid w:val="005D418F"/>
    <w:rsid w:val="005D41A9"/>
    <w:rsid w:val="005D41B8"/>
    <w:rsid w:val="005D4237"/>
    <w:rsid w:val="005D4299"/>
    <w:rsid w:val="005D42F3"/>
    <w:rsid w:val="005D4354"/>
    <w:rsid w:val="005D437E"/>
    <w:rsid w:val="005D459C"/>
    <w:rsid w:val="005D45E8"/>
    <w:rsid w:val="005D4674"/>
    <w:rsid w:val="005D479F"/>
    <w:rsid w:val="005D487E"/>
    <w:rsid w:val="005D48C4"/>
    <w:rsid w:val="005D4AA2"/>
    <w:rsid w:val="005D4AB6"/>
    <w:rsid w:val="005D4BFD"/>
    <w:rsid w:val="005D4C42"/>
    <w:rsid w:val="005D4D27"/>
    <w:rsid w:val="005D4D38"/>
    <w:rsid w:val="005D4F1B"/>
    <w:rsid w:val="005D5058"/>
    <w:rsid w:val="005D50DC"/>
    <w:rsid w:val="005D50F5"/>
    <w:rsid w:val="005D516D"/>
    <w:rsid w:val="005D5171"/>
    <w:rsid w:val="005D518B"/>
    <w:rsid w:val="005D5206"/>
    <w:rsid w:val="005D5335"/>
    <w:rsid w:val="005D5344"/>
    <w:rsid w:val="005D53A0"/>
    <w:rsid w:val="005D5456"/>
    <w:rsid w:val="005D553A"/>
    <w:rsid w:val="005D55CC"/>
    <w:rsid w:val="005D563B"/>
    <w:rsid w:val="005D565E"/>
    <w:rsid w:val="005D5701"/>
    <w:rsid w:val="005D5722"/>
    <w:rsid w:val="005D576B"/>
    <w:rsid w:val="005D57D4"/>
    <w:rsid w:val="005D58A2"/>
    <w:rsid w:val="005D58A7"/>
    <w:rsid w:val="005D595C"/>
    <w:rsid w:val="005D59B5"/>
    <w:rsid w:val="005D5A88"/>
    <w:rsid w:val="005D5A9B"/>
    <w:rsid w:val="005D5AE3"/>
    <w:rsid w:val="005D5B5F"/>
    <w:rsid w:val="005D5C1F"/>
    <w:rsid w:val="005D5C8B"/>
    <w:rsid w:val="005D5C8E"/>
    <w:rsid w:val="005D5CEC"/>
    <w:rsid w:val="005D5D08"/>
    <w:rsid w:val="005D5DCB"/>
    <w:rsid w:val="005D5E0E"/>
    <w:rsid w:val="005D5EA1"/>
    <w:rsid w:val="005D5EC0"/>
    <w:rsid w:val="005D5FA5"/>
    <w:rsid w:val="005D6026"/>
    <w:rsid w:val="005D602D"/>
    <w:rsid w:val="005D61EB"/>
    <w:rsid w:val="005D623F"/>
    <w:rsid w:val="005D6247"/>
    <w:rsid w:val="005D6250"/>
    <w:rsid w:val="005D62FC"/>
    <w:rsid w:val="005D6354"/>
    <w:rsid w:val="005D637B"/>
    <w:rsid w:val="005D63D8"/>
    <w:rsid w:val="005D64B5"/>
    <w:rsid w:val="005D64D2"/>
    <w:rsid w:val="005D64EF"/>
    <w:rsid w:val="005D6518"/>
    <w:rsid w:val="005D6545"/>
    <w:rsid w:val="005D6548"/>
    <w:rsid w:val="005D6601"/>
    <w:rsid w:val="005D6723"/>
    <w:rsid w:val="005D6867"/>
    <w:rsid w:val="005D695D"/>
    <w:rsid w:val="005D6AE8"/>
    <w:rsid w:val="005D6B13"/>
    <w:rsid w:val="005D6B1C"/>
    <w:rsid w:val="005D6B2D"/>
    <w:rsid w:val="005D6B5E"/>
    <w:rsid w:val="005D6BC2"/>
    <w:rsid w:val="005D6C6C"/>
    <w:rsid w:val="005D6C88"/>
    <w:rsid w:val="005D6D3A"/>
    <w:rsid w:val="005D6DC1"/>
    <w:rsid w:val="005D6E33"/>
    <w:rsid w:val="005D6E6A"/>
    <w:rsid w:val="005D6EAD"/>
    <w:rsid w:val="005D6F26"/>
    <w:rsid w:val="005D6F89"/>
    <w:rsid w:val="005D709E"/>
    <w:rsid w:val="005D7143"/>
    <w:rsid w:val="005D7219"/>
    <w:rsid w:val="005D72D9"/>
    <w:rsid w:val="005D742E"/>
    <w:rsid w:val="005D7565"/>
    <w:rsid w:val="005D7568"/>
    <w:rsid w:val="005D7576"/>
    <w:rsid w:val="005D75BA"/>
    <w:rsid w:val="005D75C0"/>
    <w:rsid w:val="005D761A"/>
    <w:rsid w:val="005D76EE"/>
    <w:rsid w:val="005D7753"/>
    <w:rsid w:val="005D780C"/>
    <w:rsid w:val="005D7886"/>
    <w:rsid w:val="005D78E6"/>
    <w:rsid w:val="005D7984"/>
    <w:rsid w:val="005D79F3"/>
    <w:rsid w:val="005D7A37"/>
    <w:rsid w:val="005D7AF7"/>
    <w:rsid w:val="005D7B91"/>
    <w:rsid w:val="005D7C4A"/>
    <w:rsid w:val="005D7CA2"/>
    <w:rsid w:val="005D7CB4"/>
    <w:rsid w:val="005D7DB3"/>
    <w:rsid w:val="005D7DB7"/>
    <w:rsid w:val="005D7DC9"/>
    <w:rsid w:val="005D7DCF"/>
    <w:rsid w:val="005D7F4A"/>
    <w:rsid w:val="005D7FE3"/>
    <w:rsid w:val="005D7FF0"/>
    <w:rsid w:val="005E0022"/>
    <w:rsid w:val="005E01C8"/>
    <w:rsid w:val="005E01DA"/>
    <w:rsid w:val="005E01DC"/>
    <w:rsid w:val="005E0297"/>
    <w:rsid w:val="005E02D8"/>
    <w:rsid w:val="005E032E"/>
    <w:rsid w:val="005E0349"/>
    <w:rsid w:val="005E034E"/>
    <w:rsid w:val="005E04FC"/>
    <w:rsid w:val="005E051B"/>
    <w:rsid w:val="005E064A"/>
    <w:rsid w:val="005E072C"/>
    <w:rsid w:val="005E07BE"/>
    <w:rsid w:val="005E0816"/>
    <w:rsid w:val="005E083E"/>
    <w:rsid w:val="005E08A1"/>
    <w:rsid w:val="005E08D9"/>
    <w:rsid w:val="005E098E"/>
    <w:rsid w:val="005E09D2"/>
    <w:rsid w:val="005E0A04"/>
    <w:rsid w:val="005E0A4E"/>
    <w:rsid w:val="005E0AC3"/>
    <w:rsid w:val="005E0AC9"/>
    <w:rsid w:val="005E0B0A"/>
    <w:rsid w:val="005E0BDB"/>
    <w:rsid w:val="005E0E2A"/>
    <w:rsid w:val="005E0E78"/>
    <w:rsid w:val="005E0E94"/>
    <w:rsid w:val="005E0EB7"/>
    <w:rsid w:val="005E0EC0"/>
    <w:rsid w:val="005E0EFF"/>
    <w:rsid w:val="005E0F41"/>
    <w:rsid w:val="005E0F59"/>
    <w:rsid w:val="005E0F63"/>
    <w:rsid w:val="005E0F66"/>
    <w:rsid w:val="005E100D"/>
    <w:rsid w:val="005E1013"/>
    <w:rsid w:val="005E1194"/>
    <w:rsid w:val="005E12B3"/>
    <w:rsid w:val="005E12FB"/>
    <w:rsid w:val="005E139C"/>
    <w:rsid w:val="005E14A3"/>
    <w:rsid w:val="005E1550"/>
    <w:rsid w:val="005E156B"/>
    <w:rsid w:val="005E1584"/>
    <w:rsid w:val="005E15B5"/>
    <w:rsid w:val="005E15C6"/>
    <w:rsid w:val="005E1637"/>
    <w:rsid w:val="005E1666"/>
    <w:rsid w:val="005E177C"/>
    <w:rsid w:val="005E17F4"/>
    <w:rsid w:val="005E1846"/>
    <w:rsid w:val="005E1865"/>
    <w:rsid w:val="005E19A8"/>
    <w:rsid w:val="005E1A31"/>
    <w:rsid w:val="005E1A9D"/>
    <w:rsid w:val="005E1B19"/>
    <w:rsid w:val="005E1B64"/>
    <w:rsid w:val="005E1C43"/>
    <w:rsid w:val="005E1C8B"/>
    <w:rsid w:val="005E1CBF"/>
    <w:rsid w:val="005E1D06"/>
    <w:rsid w:val="005E1D83"/>
    <w:rsid w:val="005E1D9A"/>
    <w:rsid w:val="005E1E3A"/>
    <w:rsid w:val="005E1F6A"/>
    <w:rsid w:val="005E1FA1"/>
    <w:rsid w:val="005E20CB"/>
    <w:rsid w:val="005E20E8"/>
    <w:rsid w:val="005E2123"/>
    <w:rsid w:val="005E2165"/>
    <w:rsid w:val="005E222F"/>
    <w:rsid w:val="005E2238"/>
    <w:rsid w:val="005E225A"/>
    <w:rsid w:val="005E2291"/>
    <w:rsid w:val="005E22BC"/>
    <w:rsid w:val="005E2318"/>
    <w:rsid w:val="005E231F"/>
    <w:rsid w:val="005E2394"/>
    <w:rsid w:val="005E2423"/>
    <w:rsid w:val="005E24CB"/>
    <w:rsid w:val="005E2522"/>
    <w:rsid w:val="005E2557"/>
    <w:rsid w:val="005E2680"/>
    <w:rsid w:val="005E26C7"/>
    <w:rsid w:val="005E26EA"/>
    <w:rsid w:val="005E26EB"/>
    <w:rsid w:val="005E2788"/>
    <w:rsid w:val="005E27E6"/>
    <w:rsid w:val="005E281E"/>
    <w:rsid w:val="005E28EF"/>
    <w:rsid w:val="005E298D"/>
    <w:rsid w:val="005E29BE"/>
    <w:rsid w:val="005E2A0D"/>
    <w:rsid w:val="005E2AB2"/>
    <w:rsid w:val="005E2B1E"/>
    <w:rsid w:val="005E2B35"/>
    <w:rsid w:val="005E2BD6"/>
    <w:rsid w:val="005E2C04"/>
    <w:rsid w:val="005E2C0D"/>
    <w:rsid w:val="005E2C0F"/>
    <w:rsid w:val="005E2C2F"/>
    <w:rsid w:val="005E2C30"/>
    <w:rsid w:val="005E2C6D"/>
    <w:rsid w:val="005E2CB2"/>
    <w:rsid w:val="005E2CDD"/>
    <w:rsid w:val="005E2CEC"/>
    <w:rsid w:val="005E2D03"/>
    <w:rsid w:val="005E2D39"/>
    <w:rsid w:val="005E2D5F"/>
    <w:rsid w:val="005E2D80"/>
    <w:rsid w:val="005E2DC7"/>
    <w:rsid w:val="005E2E03"/>
    <w:rsid w:val="005E2E64"/>
    <w:rsid w:val="005E2FB5"/>
    <w:rsid w:val="005E2FC5"/>
    <w:rsid w:val="005E3083"/>
    <w:rsid w:val="005E3091"/>
    <w:rsid w:val="005E3219"/>
    <w:rsid w:val="005E3221"/>
    <w:rsid w:val="005E32D1"/>
    <w:rsid w:val="005E3367"/>
    <w:rsid w:val="005E33B2"/>
    <w:rsid w:val="005E343B"/>
    <w:rsid w:val="005E348A"/>
    <w:rsid w:val="005E34BA"/>
    <w:rsid w:val="005E34BB"/>
    <w:rsid w:val="005E34EA"/>
    <w:rsid w:val="005E350F"/>
    <w:rsid w:val="005E3525"/>
    <w:rsid w:val="005E35AA"/>
    <w:rsid w:val="005E3732"/>
    <w:rsid w:val="005E3734"/>
    <w:rsid w:val="005E37D5"/>
    <w:rsid w:val="005E387D"/>
    <w:rsid w:val="005E38A2"/>
    <w:rsid w:val="005E3961"/>
    <w:rsid w:val="005E396F"/>
    <w:rsid w:val="005E3A27"/>
    <w:rsid w:val="005E3B18"/>
    <w:rsid w:val="005E3C0B"/>
    <w:rsid w:val="005E3C40"/>
    <w:rsid w:val="005E3CE4"/>
    <w:rsid w:val="005E3D68"/>
    <w:rsid w:val="005E3DF4"/>
    <w:rsid w:val="005E3E08"/>
    <w:rsid w:val="005E3E4D"/>
    <w:rsid w:val="005E3ED2"/>
    <w:rsid w:val="005E3F2C"/>
    <w:rsid w:val="005E3FBD"/>
    <w:rsid w:val="005E3FC0"/>
    <w:rsid w:val="005E3FC5"/>
    <w:rsid w:val="005E4019"/>
    <w:rsid w:val="005E412A"/>
    <w:rsid w:val="005E413A"/>
    <w:rsid w:val="005E415E"/>
    <w:rsid w:val="005E4199"/>
    <w:rsid w:val="005E41CF"/>
    <w:rsid w:val="005E435E"/>
    <w:rsid w:val="005E439C"/>
    <w:rsid w:val="005E43D3"/>
    <w:rsid w:val="005E459C"/>
    <w:rsid w:val="005E45CC"/>
    <w:rsid w:val="005E4654"/>
    <w:rsid w:val="005E469B"/>
    <w:rsid w:val="005E46AD"/>
    <w:rsid w:val="005E47BF"/>
    <w:rsid w:val="005E47EA"/>
    <w:rsid w:val="005E4804"/>
    <w:rsid w:val="005E4807"/>
    <w:rsid w:val="005E48EA"/>
    <w:rsid w:val="005E49AB"/>
    <w:rsid w:val="005E49D9"/>
    <w:rsid w:val="005E4ADE"/>
    <w:rsid w:val="005E4AEE"/>
    <w:rsid w:val="005E4B33"/>
    <w:rsid w:val="005E4C6E"/>
    <w:rsid w:val="005E4C93"/>
    <w:rsid w:val="005E4DE2"/>
    <w:rsid w:val="005E4DED"/>
    <w:rsid w:val="005E4E3B"/>
    <w:rsid w:val="005E4E83"/>
    <w:rsid w:val="005E4FB0"/>
    <w:rsid w:val="005E507F"/>
    <w:rsid w:val="005E50B1"/>
    <w:rsid w:val="005E51C1"/>
    <w:rsid w:val="005E5219"/>
    <w:rsid w:val="005E52B2"/>
    <w:rsid w:val="005E52C3"/>
    <w:rsid w:val="005E5354"/>
    <w:rsid w:val="005E536E"/>
    <w:rsid w:val="005E5384"/>
    <w:rsid w:val="005E53B9"/>
    <w:rsid w:val="005E53EE"/>
    <w:rsid w:val="005E551A"/>
    <w:rsid w:val="005E559F"/>
    <w:rsid w:val="005E55E5"/>
    <w:rsid w:val="005E5613"/>
    <w:rsid w:val="005E5665"/>
    <w:rsid w:val="005E5795"/>
    <w:rsid w:val="005E5865"/>
    <w:rsid w:val="005E5935"/>
    <w:rsid w:val="005E598C"/>
    <w:rsid w:val="005E59CE"/>
    <w:rsid w:val="005E59DB"/>
    <w:rsid w:val="005E5ACD"/>
    <w:rsid w:val="005E5B30"/>
    <w:rsid w:val="005E5C4B"/>
    <w:rsid w:val="005E5C98"/>
    <w:rsid w:val="005E5C9B"/>
    <w:rsid w:val="005E5D05"/>
    <w:rsid w:val="005E5E2C"/>
    <w:rsid w:val="005E5E3D"/>
    <w:rsid w:val="005E5F31"/>
    <w:rsid w:val="005E5F4D"/>
    <w:rsid w:val="005E607A"/>
    <w:rsid w:val="005E60E1"/>
    <w:rsid w:val="005E60FA"/>
    <w:rsid w:val="005E6175"/>
    <w:rsid w:val="005E61B0"/>
    <w:rsid w:val="005E631E"/>
    <w:rsid w:val="005E635E"/>
    <w:rsid w:val="005E6414"/>
    <w:rsid w:val="005E64A9"/>
    <w:rsid w:val="005E64B4"/>
    <w:rsid w:val="005E65CA"/>
    <w:rsid w:val="005E6616"/>
    <w:rsid w:val="005E6622"/>
    <w:rsid w:val="005E6632"/>
    <w:rsid w:val="005E6636"/>
    <w:rsid w:val="005E66AA"/>
    <w:rsid w:val="005E6768"/>
    <w:rsid w:val="005E6814"/>
    <w:rsid w:val="005E6836"/>
    <w:rsid w:val="005E686E"/>
    <w:rsid w:val="005E6977"/>
    <w:rsid w:val="005E697F"/>
    <w:rsid w:val="005E6A65"/>
    <w:rsid w:val="005E6A7F"/>
    <w:rsid w:val="005E6B0D"/>
    <w:rsid w:val="005E6B2C"/>
    <w:rsid w:val="005E6C38"/>
    <w:rsid w:val="005E6CCB"/>
    <w:rsid w:val="005E6D6C"/>
    <w:rsid w:val="005E6EF5"/>
    <w:rsid w:val="005E6F28"/>
    <w:rsid w:val="005E6F72"/>
    <w:rsid w:val="005E6FD3"/>
    <w:rsid w:val="005E6FF1"/>
    <w:rsid w:val="005E7001"/>
    <w:rsid w:val="005E7083"/>
    <w:rsid w:val="005E70EB"/>
    <w:rsid w:val="005E72A0"/>
    <w:rsid w:val="005E72DC"/>
    <w:rsid w:val="005E72FB"/>
    <w:rsid w:val="005E7349"/>
    <w:rsid w:val="005E737A"/>
    <w:rsid w:val="005E73D6"/>
    <w:rsid w:val="005E754F"/>
    <w:rsid w:val="005E7558"/>
    <w:rsid w:val="005E75D4"/>
    <w:rsid w:val="005E7631"/>
    <w:rsid w:val="005E783B"/>
    <w:rsid w:val="005E7848"/>
    <w:rsid w:val="005E792E"/>
    <w:rsid w:val="005E79B7"/>
    <w:rsid w:val="005E79E8"/>
    <w:rsid w:val="005E79FA"/>
    <w:rsid w:val="005E7A3C"/>
    <w:rsid w:val="005E7AD1"/>
    <w:rsid w:val="005E7B25"/>
    <w:rsid w:val="005E7B4D"/>
    <w:rsid w:val="005E7B95"/>
    <w:rsid w:val="005E7BEE"/>
    <w:rsid w:val="005E7D16"/>
    <w:rsid w:val="005E7D24"/>
    <w:rsid w:val="005E7D43"/>
    <w:rsid w:val="005E7D80"/>
    <w:rsid w:val="005E7DC1"/>
    <w:rsid w:val="005E7E98"/>
    <w:rsid w:val="005E7EFB"/>
    <w:rsid w:val="005E7F21"/>
    <w:rsid w:val="005F006A"/>
    <w:rsid w:val="005F0086"/>
    <w:rsid w:val="005F009D"/>
    <w:rsid w:val="005F0283"/>
    <w:rsid w:val="005F02BB"/>
    <w:rsid w:val="005F02F5"/>
    <w:rsid w:val="005F03FD"/>
    <w:rsid w:val="005F043C"/>
    <w:rsid w:val="005F043D"/>
    <w:rsid w:val="005F04C1"/>
    <w:rsid w:val="005F0684"/>
    <w:rsid w:val="005F076A"/>
    <w:rsid w:val="005F0773"/>
    <w:rsid w:val="005F07AE"/>
    <w:rsid w:val="005F07DB"/>
    <w:rsid w:val="005F0942"/>
    <w:rsid w:val="005F0946"/>
    <w:rsid w:val="005F0948"/>
    <w:rsid w:val="005F0986"/>
    <w:rsid w:val="005F0B28"/>
    <w:rsid w:val="005F0B84"/>
    <w:rsid w:val="005F0C75"/>
    <w:rsid w:val="005F0D05"/>
    <w:rsid w:val="005F0DB4"/>
    <w:rsid w:val="005F0E35"/>
    <w:rsid w:val="005F0E83"/>
    <w:rsid w:val="005F0F3C"/>
    <w:rsid w:val="005F0F4A"/>
    <w:rsid w:val="005F0F7F"/>
    <w:rsid w:val="005F0F90"/>
    <w:rsid w:val="005F1069"/>
    <w:rsid w:val="005F10C2"/>
    <w:rsid w:val="005F10C5"/>
    <w:rsid w:val="005F10D3"/>
    <w:rsid w:val="005F113C"/>
    <w:rsid w:val="005F11CA"/>
    <w:rsid w:val="005F11D8"/>
    <w:rsid w:val="005F11DC"/>
    <w:rsid w:val="005F120D"/>
    <w:rsid w:val="005F1485"/>
    <w:rsid w:val="005F153C"/>
    <w:rsid w:val="005F160F"/>
    <w:rsid w:val="005F1614"/>
    <w:rsid w:val="005F17B9"/>
    <w:rsid w:val="005F1872"/>
    <w:rsid w:val="005F19D3"/>
    <w:rsid w:val="005F1A3E"/>
    <w:rsid w:val="005F1AD9"/>
    <w:rsid w:val="005F1B32"/>
    <w:rsid w:val="005F1B9A"/>
    <w:rsid w:val="005F1BD7"/>
    <w:rsid w:val="005F1BEC"/>
    <w:rsid w:val="005F1C50"/>
    <w:rsid w:val="005F1C60"/>
    <w:rsid w:val="005F1C94"/>
    <w:rsid w:val="005F1C96"/>
    <w:rsid w:val="005F1D33"/>
    <w:rsid w:val="005F1DBD"/>
    <w:rsid w:val="005F1EEE"/>
    <w:rsid w:val="005F1EF0"/>
    <w:rsid w:val="005F1F43"/>
    <w:rsid w:val="005F1F73"/>
    <w:rsid w:val="005F1FFC"/>
    <w:rsid w:val="005F2091"/>
    <w:rsid w:val="005F210A"/>
    <w:rsid w:val="005F2149"/>
    <w:rsid w:val="005F21BF"/>
    <w:rsid w:val="005F21E5"/>
    <w:rsid w:val="005F226B"/>
    <w:rsid w:val="005F2275"/>
    <w:rsid w:val="005F24A7"/>
    <w:rsid w:val="005F24F5"/>
    <w:rsid w:val="005F2561"/>
    <w:rsid w:val="005F258C"/>
    <w:rsid w:val="005F275E"/>
    <w:rsid w:val="005F27D4"/>
    <w:rsid w:val="005F285A"/>
    <w:rsid w:val="005F286A"/>
    <w:rsid w:val="005F28EF"/>
    <w:rsid w:val="005F2947"/>
    <w:rsid w:val="005F2973"/>
    <w:rsid w:val="005F2981"/>
    <w:rsid w:val="005F2985"/>
    <w:rsid w:val="005F2ADA"/>
    <w:rsid w:val="005F2AEA"/>
    <w:rsid w:val="005F2B01"/>
    <w:rsid w:val="005F2B04"/>
    <w:rsid w:val="005F2B27"/>
    <w:rsid w:val="005F2B30"/>
    <w:rsid w:val="005F2BFA"/>
    <w:rsid w:val="005F2C1B"/>
    <w:rsid w:val="005F2C7A"/>
    <w:rsid w:val="005F2CB6"/>
    <w:rsid w:val="005F2DA8"/>
    <w:rsid w:val="005F2E6D"/>
    <w:rsid w:val="005F2E7F"/>
    <w:rsid w:val="005F2EFA"/>
    <w:rsid w:val="005F2F75"/>
    <w:rsid w:val="005F2F78"/>
    <w:rsid w:val="005F2FF8"/>
    <w:rsid w:val="005F3008"/>
    <w:rsid w:val="005F3029"/>
    <w:rsid w:val="005F3164"/>
    <w:rsid w:val="005F32CF"/>
    <w:rsid w:val="005F32E2"/>
    <w:rsid w:val="005F33E0"/>
    <w:rsid w:val="005F3414"/>
    <w:rsid w:val="005F35AF"/>
    <w:rsid w:val="005F35CA"/>
    <w:rsid w:val="005F35F4"/>
    <w:rsid w:val="005F36B0"/>
    <w:rsid w:val="005F3763"/>
    <w:rsid w:val="005F3764"/>
    <w:rsid w:val="005F382C"/>
    <w:rsid w:val="005F3879"/>
    <w:rsid w:val="005F3A83"/>
    <w:rsid w:val="005F3AEE"/>
    <w:rsid w:val="005F3AF2"/>
    <w:rsid w:val="005F3B3A"/>
    <w:rsid w:val="005F3B9D"/>
    <w:rsid w:val="005F3BF7"/>
    <w:rsid w:val="005F3C02"/>
    <w:rsid w:val="005F3C38"/>
    <w:rsid w:val="005F3CDC"/>
    <w:rsid w:val="005F3D51"/>
    <w:rsid w:val="005F3D73"/>
    <w:rsid w:val="005F3D75"/>
    <w:rsid w:val="005F3E04"/>
    <w:rsid w:val="005F3E23"/>
    <w:rsid w:val="005F3E2F"/>
    <w:rsid w:val="005F3E64"/>
    <w:rsid w:val="005F3F38"/>
    <w:rsid w:val="005F3F6B"/>
    <w:rsid w:val="005F3FAC"/>
    <w:rsid w:val="005F40A8"/>
    <w:rsid w:val="005F40D8"/>
    <w:rsid w:val="005F4121"/>
    <w:rsid w:val="005F4187"/>
    <w:rsid w:val="005F41AA"/>
    <w:rsid w:val="005F41FE"/>
    <w:rsid w:val="005F420C"/>
    <w:rsid w:val="005F4268"/>
    <w:rsid w:val="005F4356"/>
    <w:rsid w:val="005F4542"/>
    <w:rsid w:val="005F459C"/>
    <w:rsid w:val="005F45AB"/>
    <w:rsid w:val="005F462E"/>
    <w:rsid w:val="005F4664"/>
    <w:rsid w:val="005F46E8"/>
    <w:rsid w:val="005F46F7"/>
    <w:rsid w:val="005F4743"/>
    <w:rsid w:val="005F47CD"/>
    <w:rsid w:val="005F4815"/>
    <w:rsid w:val="005F4AA4"/>
    <w:rsid w:val="005F4B2E"/>
    <w:rsid w:val="005F4B42"/>
    <w:rsid w:val="005F4C5E"/>
    <w:rsid w:val="005F4CC1"/>
    <w:rsid w:val="005F4CEE"/>
    <w:rsid w:val="005F4CFF"/>
    <w:rsid w:val="005F4DDF"/>
    <w:rsid w:val="005F4E13"/>
    <w:rsid w:val="005F4F0D"/>
    <w:rsid w:val="005F4F18"/>
    <w:rsid w:val="005F4FD3"/>
    <w:rsid w:val="005F505D"/>
    <w:rsid w:val="005F507F"/>
    <w:rsid w:val="005F5095"/>
    <w:rsid w:val="005F50D5"/>
    <w:rsid w:val="005F50E9"/>
    <w:rsid w:val="005F51C7"/>
    <w:rsid w:val="005F51F6"/>
    <w:rsid w:val="005F52AE"/>
    <w:rsid w:val="005F52C0"/>
    <w:rsid w:val="005F52CA"/>
    <w:rsid w:val="005F530B"/>
    <w:rsid w:val="005F54C5"/>
    <w:rsid w:val="005F5551"/>
    <w:rsid w:val="005F55B3"/>
    <w:rsid w:val="005F576C"/>
    <w:rsid w:val="005F5942"/>
    <w:rsid w:val="005F59BF"/>
    <w:rsid w:val="005F5A7B"/>
    <w:rsid w:val="005F5B2C"/>
    <w:rsid w:val="005F5B3E"/>
    <w:rsid w:val="005F5BC9"/>
    <w:rsid w:val="005F5C96"/>
    <w:rsid w:val="005F5E6E"/>
    <w:rsid w:val="005F5F63"/>
    <w:rsid w:val="005F5FFD"/>
    <w:rsid w:val="005F6073"/>
    <w:rsid w:val="005F60FC"/>
    <w:rsid w:val="005F6183"/>
    <w:rsid w:val="005F61DC"/>
    <w:rsid w:val="005F63A6"/>
    <w:rsid w:val="005F64F4"/>
    <w:rsid w:val="005F66E3"/>
    <w:rsid w:val="005F67F9"/>
    <w:rsid w:val="005F6928"/>
    <w:rsid w:val="005F699D"/>
    <w:rsid w:val="005F69AE"/>
    <w:rsid w:val="005F69CC"/>
    <w:rsid w:val="005F69D4"/>
    <w:rsid w:val="005F6A3B"/>
    <w:rsid w:val="005F6A61"/>
    <w:rsid w:val="005F6AF6"/>
    <w:rsid w:val="005F6B30"/>
    <w:rsid w:val="005F6B3A"/>
    <w:rsid w:val="005F6B59"/>
    <w:rsid w:val="005F6BCC"/>
    <w:rsid w:val="005F6C2E"/>
    <w:rsid w:val="005F6C85"/>
    <w:rsid w:val="005F6D56"/>
    <w:rsid w:val="005F6D5E"/>
    <w:rsid w:val="005F6DA6"/>
    <w:rsid w:val="005F6E04"/>
    <w:rsid w:val="005F6F0D"/>
    <w:rsid w:val="005F6FA0"/>
    <w:rsid w:val="005F7047"/>
    <w:rsid w:val="005F7192"/>
    <w:rsid w:val="005F719D"/>
    <w:rsid w:val="005F71F5"/>
    <w:rsid w:val="005F729C"/>
    <w:rsid w:val="005F73E3"/>
    <w:rsid w:val="005F7413"/>
    <w:rsid w:val="005F748C"/>
    <w:rsid w:val="005F7587"/>
    <w:rsid w:val="005F7594"/>
    <w:rsid w:val="005F75A2"/>
    <w:rsid w:val="005F75E9"/>
    <w:rsid w:val="005F7645"/>
    <w:rsid w:val="005F775B"/>
    <w:rsid w:val="005F783A"/>
    <w:rsid w:val="005F7933"/>
    <w:rsid w:val="005F796A"/>
    <w:rsid w:val="005F797D"/>
    <w:rsid w:val="005F7999"/>
    <w:rsid w:val="005F79C9"/>
    <w:rsid w:val="005F79D9"/>
    <w:rsid w:val="005F7A23"/>
    <w:rsid w:val="005F7BC1"/>
    <w:rsid w:val="005F7C86"/>
    <w:rsid w:val="005F7D34"/>
    <w:rsid w:val="005F7D69"/>
    <w:rsid w:val="005F7DC3"/>
    <w:rsid w:val="005F7F5F"/>
    <w:rsid w:val="0060001C"/>
    <w:rsid w:val="0060014A"/>
    <w:rsid w:val="0060014B"/>
    <w:rsid w:val="00600179"/>
    <w:rsid w:val="00600188"/>
    <w:rsid w:val="00600196"/>
    <w:rsid w:val="00600266"/>
    <w:rsid w:val="006002E7"/>
    <w:rsid w:val="0060035A"/>
    <w:rsid w:val="006003F7"/>
    <w:rsid w:val="006003FD"/>
    <w:rsid w:val="0060040D"/>
    <w:rsid w:val="006004A0"/>
    <w:rsid w:val="0060057C"/>
    <w:rsid w:val="00600592"/>
    <w:rsid w:val="00600598"/>
    <w:rsid w:val="006005C8"/>
    <w:rsid w:val="006005D8"/>
    <w:rsid w:val="00600634"/>
    <w:rsid w:val="006006AA"/>
    <w:rsid w:val="00600768"/>
    <w:rsid w:val="006007C6"/>
    <w:rsid w:val="006008F2"/>
    <w:rsid w:val="0060092A"/>
    <w:rsid w:val="006009FC"/>
    <w:rsid w:val="00600A09"/>
    <w:rsid w:val="00600A73"/>
    <w:rsid w:val="00600AA9"/>
    <w:rsid w:val="00600AEB"/>
    <w:rsid w:val="00600BBE"/>
    <w:rsid w:val="00600C0F"/>
    <w:rsid w:val="00600C9F"/>
    <w:rsid w:val="00600E65"/>
    <w:rsid w:val="00600EB2"/>
    <w:rsid w:val="00600F08"/>
    <w:rsid w:val="00600FE2"/>
    <w:rsid w:val="00600FF5"/>
    <w:rsid w:val="00601028"/>
    <w:rsid w:val="006010B2"/>
    <w:rsid w:val="006010C1"/>
    <w:rsid w:val="006010EB"/>
    <w:rsid w:val="00601102"/>
    <w:rsid w:val="00601110"/>
    <w:rsid w:val="00601173"/>
    <w:rsid w:val="006011AC"/>
    <w:rsid w:val="006011B5"/>
    <w:rsid w:val="006011BA"/>
    <w:rsid w:val="006011C9"/>
    <w:rsid w:val="0060128A"/>
    <w:rsid w:val="006012A5"/>
    <w:rsid w:val="0060131A"/>
    <w:rsid w:val="00601322"/>
    <w:rsid w:val="00601365"/>
    <w:rsid w:val="0060141E"/>
    <w:rsid w:val="006014C3"/>
    <w:rsid w:val="006015FD"/>
    <w:rsid w:val="006017B2"/>
    <w:rsid w:val="0060187C"/>
    <w:rsid w:val="00601886"/>
    <w:rsid w:val="0060189A"/>
    <w:rsid w:val="006018CE"/>
    <w:rsid w:val="006018F8"/>
    <w:rsid w:val="00601968"/>
    <w:rsid w:val="00601A01"/>
    <w:rsid w:val="00601B4A"/>
    <w:rsid w:val="00601BCC"/>
    <w:rsid w:val="00601C13"/>
    <w:rsid w:val="00601C6B"/>
    <w:rsid w:val="00601C85"/>
    <w:rsid w:val="00601CFD"/>
    <w:rsid w:val="00601D98"/>
    <w:rsid w:val="00601E3D"/>
    <w:rsid w:val="00601E5C"/>
    <w:rsid w:val="00601F52"/>
    <w:rsid w:val="00601FC0"/>
    <w:rsid w:val="00602012"/>
    <w:rsid w:val="0060209A"/>
    <w:rsid w:val="006022AC"/>
    <w:rsid w:val="006022BE"/>
    <w:rsid w:val="0060232E"/>
    <w:rsid w:val="00602383"/>
    <w:rsid w:val="00602396"/>
    <w:rsid w:val="006023B7"/>
    <w:rsid w:val="006023D3"/>
    <w:rsid w:val="006023F0"/>
    <w:rsid w:val="006024B1"/>
    <w:rsid w:val="006024BC"/>
    <w:rsid w:val="0060266C"/>
    <w:rsid w:val="00602723"/>
    <w:rsid w:val="00602826"/>
    <w:rsid w:val="00602851"/>
    <w:rsid w:val="006028C9"/>
    <w:rsid w:val="0060298B"/>
    <w:rsid w:val="00602B81"/>
    <w:rsid w:val="00602B9B"/>
    <w:rsid w:val="00602C28"/>
    <w:rsid w:val="00602D0C"/>
    <w:rsid w:val="00602D54"/>
    <w:rsid w:val="00602D6E"/>
    <w:rsid w:val="00602D9E"/>
    <w:rsid w:val="00602DAE"/>
    <w:rsid w:val="00602E23"/>
    <w:rsid w:val="00602EAF"/>
    <w:rsid w:val="00602F45"/>
    <w:rsid w:val="00602FAC"/>
    <w:rsid w:val="00603066"/>
    <w:rsid w:val="0060323D"/>
    <w:rsid w:val="00603244"/>
    <w:rsid w:val="006032C1"/>
    <w:rsid w:val="006032E0"/>
    <w:rsid w:val="006033A0"/>
    <w:rsid w:val="006034F7"/>
    <w:rsid w:val="0060352F"/>
    <w:rsid w:val="0060354B"/>
    <w:rsid w:val="006035AD"/>
    <w:rsid w:val="00603636"/>
    <w:rsid w:val="0060367D"/>
    <w:rsid w:val="006036B7"/>
    <w:rsid w:val="0060379C"/>
    <w:rsid w:val="00603826"/>
    <w:rsid w:val="006038D5"/>
    <w:rsid w:val="0060393D"/>
    <w:rsid w:val="0060396C"/>
    <w:rsid w:val="006039A1"/>
    <w:rsid w:val="006039E2"/>
    <w:rsid w:val="006039F3"/>
    <w:rsid w:val="00603A03"/>
    <w:rsid w:val="00603AC1"/>
    <w:rsid w:val="00603BEB"/>
    <w:rsid w:val="00603C30"/>
    <w:rsid w:val="00603C44"/>
    <w:rsid w:val="00603C75"/>
    <w:rsid w:val="00603CC7"/>
    <w:rsid w:val="00603D77"/>
    <w:rsid w:val="00603DE5"/>
    <w:rsid w:val="00603E2B"/>
    <w:rsid w:val="00603E41"/>
    <w:rsid w:val="00603EA2"/>
    <w:rsid w:val="00603F66"/>
    <w:rsid w:val="00603FE6"/>
    <w:rsid w:val="006040DC"/>
    <w:rsid w:val="006040ED"/>
    <w:rsid w:val="00604134"/>
    <w:rsid w:val="00604179"/>
    <w:rsid w:val="006041A0"/>
    <w:rsid w:val="006041E9"/>
    <w:rsid w:val="0060420E"/>
    <w:rsid w:val="00604261"/>
    <w:rsid w:val="006042C6"/>
    <w:rsid w:val="00604382"/>
    <w:rsid w:val="00604455"/>
    <w:rsid w:val="006044BC"/>
    <w:rsid w:val="006044E7"/>
    <w:rsid w:val="006045BA"/>
    <w:rsid w:val="006046F7"/>
    <w:rsid w:val="0060478A"/>
    <w:rsid w:val="0060480F"/>
    <w:rsid w:val="00604811"/>
    <w:rsid w:val="00604831"/>
    <w:rsid w:val="006048E6"/>
    <w:rsid w:val="0060490D"/>
    <w:rsid w:val="00604C5A"/>
    <w:rsid w:val="00604C66"/>
    <w:rsid w:val="00604C74"/>
    <w:rsid w:val="00604CC7"/>
    <w:rsid w:val="00604D0D"/>
    <w:rsid w:val="00604D0E"/>
    <w:rsid w:val="00604DCC"/>
    <w:rsid w:val="00604E3B"/>
    <w:rsid w:val="00604EBF"/>
    <w:rsid w:val="00604EED"/>
    <w:rsid w:val="00605031"/>
    <w:rsid w:val="00605114"/>
    <w:rsid w:val="006051ED"/>
    <w:rsid w:val="006051F7"/>
    <w:rsid w:val="00605205"/>
    <w:rsid w:val="00605224"/>
    <w:rsid w:val="00605295"/>
    <w:rsid w:val="006052F9"/>
    <w:rsid w:val="00605348"/>
    <w:rsid w:val="0060535E"/>
    <w:rsid w:val="00605409"/>
    <w:rsid w:val="00605475"/>
    <w:rsid w:val="006054EE"/>
    <w:rsid w:val="00605506"/>
    <w:rsid w:val="006055DE"/>
    <w:rsid w:val="00605667"/>
    <w:rsid w:val="00605679"/>
    <w:rsid w:val="006056B5"/>
    <w:rsid w:val="00605756"/>
    <w:rsid w:val="006057B2"/>
    <w:rsid w:val="00605861"/>
    <w:rsid w:val="006058CB"/>
    <w:rsid w:val="006058CD"/>
    <w:rsid w:val="0060593E"/>
    <w:rsid w:val="0060597D"/>
    <w:rsid w:val="0060598D"/>
    <w:rsid w:val="00605A0B"/>
    <w:rsid w:val="00605A19"/>
    <w:rsid w:val="00605BCE"/>
    <w:rsid w:val="00605BDF"/>
    <w:rsid w:val="00605C21"/>
    <w:rsid w:val="00605C7B"/>
    <w:rsid w:val="00605D06"/>
    <w:rsid w:val="00605D75"/>
    <w:rsid w:val="00605F79"/>
    <w:rsid w:val="00605FA5"/>
    <w:rsid w:val="0060605F"/>
    <w:rsid w:val="00606159"/>
    <w:rsid w:val="006061AF"/>
    <w:rsid w:val="0060633F"/>
    <w:rsid w:val="0060640E"/>
    <w:rsid w:val="00606488"/>
    <w:rsid w:val="006064AB"/>
    <w:rsid w:val="00606595"/>
    <w:rsid w:val="006065C6"/>
    <w:rsid w:val="00606672"/>
    <w:rsid w:val="00606679"/>
    <w:rsid w:val="00606728"/>
    <w:rsid w:val="006068B2"/>
    <w:rsid w:val="0060694F"/>
    <w:rsid w:val="006069D2"/>
    <w:rsid w:val="006069D7"/>
    <w:rsid w:val="00606A24"/>
    <w:rsid w:val="00606ACF"/>
    <w:rsid w:val="00606B0F"/>
    <w:rsid w:val="00606BB9"/>
    <w:rsid w:val="00606BD5"/>
    <w:rsid w:val="00606BF4"/>
    <w:rsid w:val="00606C99"/>
    <w:rsid w:val="00606CF2"/>
    <w:rsid w:val="00606DFD"/>
    <w:rsid w:val="00606E19"/>
    <w:rsid w:val="00606F4A"/>
    <w:rsid w:val="00606F79"/>
    <w:rsid w:val="00606FBC"/>
    <w:rsid w:val="0060704C"/>
    <w:rsid w:val="00607117"/>
    <w:rsid w:val="006071EB"/>
    <w:rsid w:val="00607306"/>
    <w:rsid w:val="006073A7"/>
    <w:rsid w:val="0060744E"/>
    <w:rsid w:val="00607455"/>
    <w:rsid w:val="0060747D"/>
    <w:rsid w:val="00607488"/>
    <w:rsid w:val="00607501"/>
    <w:rsid w:val="006075BE"/>
    <w:rsid w:val="006075C7"/>
    <w:rsid w:val="006075FE"/>
    <w:rsid w:val="00607765"/>
    <w:rsid w:val="006077BA"/>
    <w:rsid w:val="00607958"/>
    <w:rsid w:val="00607980"/>
    <w:rsid w:val="00607A2E"/>
    <w:rsid w:val="00607A65"/>
    <w:rsid w:val="00607A87"/>
    <w:rsid w:val="00607A89"/>
    <w:rsid w:val="00607A9D"/>
    <w:rsid w:val="00607ABC"/>
    <w:rsid w:val="00607C41"/>
    <w:rsid w:val="00607C7E"/>
    <w:rsid w:val="00607E90"/>
    <w:rsid w:val="00607EC9"/>
    <w:rsid w:val="00607ED1"/>
    <w:rsid w:val="00607F7A"/>
    <w:rsid w:val="00607FAA"/>
    <w:rsid w:val="00607FE7"/>
    <w:rsid w:val="00610153"/>
    <w:rsid w:val="006102EA"/>
    <w:rsid w:val="006104AD"/>
    <w:rsid w:val="006104F5"/>
    <w:rsid w:val="00610521"/>
    <w:rsid w:val="006105CC"/>
    <w:rsid w:val="006107C5"/>
    <w:rsid w:val="0061085C"/>
    <w:rsid w:val="00610917"/>
    <w:rsid w:val="00610A00"/>
    <w:rsid w:val="00610C0F"/>
    <w:rsid w:val="00610C15"/>
    <w:rsid w:val="00610CC6"/>
    <w:rsid w:val="00610CDA"/>
    <w:rsid w:val="00610CE3"/>
    <w:rsid w:val="00610E22"/>
    <w:rsid w:val="00610E3A"/>
    <w:rsid w:val="00610E59"/>
    <w:rsid w:val="00610EEC"/>
    <w:rsid w:val="00610F09"/>
    <w:rsid w:val="00610FDB"/>
    <w:rsid w:val="00610FE3"/>
    <w:rsid w:val="00611030"/>
    <w:rsid w:val="006110D1"/>
    <w:rsid w:val="006110FF"/>
    <w:rsid w:val="00611160"/>
    <w:rsid w:val="00611174"/>
    <w:rsid w:val="00611182"/>
    <w:rsid w:val="006111D5"/>
    <w:rsid w:val="006111FF"/>
    <w:rsid w:val="00611261"/>
    <w:rsid w:val="00611320"/>
    <w:rsid w:val="0061133F"/>
    <w:rsid w:val="00611425"/>
    <w:rsid w:val="00611447"/>
    <w:rsid w:val="00611448"/>
    <w:rsid w:val="00611454"/>
    <w:rsid w:val="00611513"/>
    <w:rsid w:val="006115C9"/>
    <w:rsid w:val="0061161A"/>
    <w:rsid w:val="00611628"/>
    <w:rsid w:val="00611668"/>
    <w:rsid w:val="00611699"/>
    <w:rsid w:val="00611732"/>
    <w:rsid w:val="0061175D"/>
    <w:rsid w:val="0061181E"/>
    <w:rsid w:val="00611855"/>
    <w:rsid w:val="0061193D"/>
    <w:rsid w:val="00611974"/>
    <w:rsid w:val="006119A4"/>
    <w:rsid w:val="00611A1A"/>
    <w:rsid w:val="00611B18"/>
    <w:rsid w:val="00611B1A"/>
    <w:rsid w:val="00611BAA"/>
    <w:rsid w:val="00611C4C"/>
    <w:rsid w:val="00611CBE"/>
    <w:rsid w:val="00611CEE"/>
    <w:rsid w:val="00611E5A"/>
    <w:rsid w:val="00611EB7"/>
    <w:rsid w:val="00611F69"/>
    <w:rsid w:val="00611F95"/>
    <w:rsid w:val="00611FC1"/>
    <w:rsid w:val="00611FD6"/>
    <w:rsid w:val="00611FD8"/>
    <w:rsid w:val="0061203B"/>
    <w:rsid w:val="00612138"/>
    <w:rsid w:val="0061214F"/>
    <w:rsid w:val="006121A3"/>
    <w:rsid w:val="006121E9"/>
    <w:rsid w:val="00612350"/>
    <w:rsid w:val="006123DE"/>
    <w:rsid w:val="0061242E"/>
    <w:rsid w:val="00612469"/>
    <w:rsid w:val="0061249E"/>
    <w:rsid w:val="0061250B"/>
    <w:rsid w:val="0061258F"/>
    <w:rsid w:val="006125A1"/>
    <w:rsid w:val="00612715"/>
    <w:rsid w:val="00612850"/>
    <w:rsid w:val="0061286A"/>
    <w:rsid w:val="0061289D"/>
    <w:rsid w:val="00612955"/>
    <w:rsid w:val="0061296F"/>
    <w:rsid w:val="00612A64"/>
    <w:rsid w:val="00612ABE"/>
    <w:rsid w:val="00612B05"/>
    <w:rsid w:val="00612B82"/>
    <w:rsid w:val="00612B89"/>
    <w:rsid w:val="00612B95"/>
    <w:rsid w:val="00612C8F"/>
    <w:rsid w:val="00612D7B"/>
    <w:rsid w:val="00612DFF"/>
    <w:rsid w:val="00612EED"/>
    <w:rsid w:val="00612F75"/>
    <w:rsid w:val="00612FF9"/>
    <w:rsid w:val="0061300B"/>
    <w:rsid w:val="00613013"/>
    <w:rsid w:val="006130B9"/>
    <w:rsid w:val="0061311B"/>
    <w:rsid w:val="0061313C"/>
    <w:rsid w:val="00613180"/>
    <w:rsid w:val="0061319C"/>
    <w:rsid w:val="006131EB"/>
    <w:rsid w:val="006132E2"/>
    <w:rsid w:val="006133D4"/>
    <w:rsid w:val="00613692"/>
    <w:rsid w:val="00613757"/>
    <w:rsid w:val="006137FF"/>
    <w:rsid w:val="0061380A"/>
    <w:rsid w:val="00613868"/>
    <w:rsid w:val="006138EC"/>
    <w:rsid w:val="00613915"/>
    <w:rsid w:val="006139F2"/>
    <w:rsid w:val="00613A17"/>
    <w:rsid w:val="00613A1D"/>
    <w:rsid w:val="00613A56"/>
    <w:rsid w:val="00613A76"/>
    <w:rsid w:val="00613B9B"/>
    <w:rsid w:val="00613C80"/>
    <w:rsid w:val="00613CF3"/>
    <w:rsid w:val="00613DC8"/>
    <w:rsid w:val="00613DDD"/>
    <w:rsid w:val="00613E0E"/>
    <w:rsid w:val="00613E9F"/>
    <w:rsid w:val="00613EEE"/>
    <w:rsid w:val="00613F2A"/>
    <w:rsid w:val="00614086"/>
    <w:rsid w:val="00614109"/>
    <w:rsid w:val="00614158"/>
    <w:rsid w:val="006142A4"/>
    <w:rsid w:val="00614375"/>
    <w:rsid w:val="006143A0"/>
    <w:rsid w:val="0061451A"/>
    <w:rsid w:val="0061451E"/>
    <w:rsid w:val="006145B0"/>
    <w:rsid w:val="006145CD"/>
    <w:rsid w:val="0061464A"/>
    <w:rsid w:val="00614669"/>
    <w:rsid w:val="006147D2"/>
    <w:rsid w:val="00614812"/>
    <w:rsid w:val="00614885"/>
    <w:rsid w:val="00614899"/>
    <w:rsid w:val="00614921"/>
    <w:rsid w:val="006149D6"/>
    <w:rsid w:val="00614AA9"/>
    <w:rsid w:val="00614B67"/>
    <w:rsid w:val="00614C3E"/>
    <w:rsid w:val="00614CCA"/>
    <w:rsid w:val="00614DC0"/>
    <w:rsid w:val="00614FA2"/>
    <w:rsid w:val="00615105"/>
    <w:rsid w:val="0061514E"/>
    <w:rsid w:val="006151A2"/>
    <w:rsid w:val="00615280"/>
    <w:rsid w:val="006153E0"/>
    <w:rsid w:val="006154FE"/>
    <w:rsid w:val="0061558B"/>
    <w:rsid w:val="00615596"/>
    <w:rsid w:val="0061559D"/>
    <w:rsid w:val="006155C4"/>
    <w:rsid w:val="006156A2"/>
    <w:rsid w:val="006156AE"/>
    <w:rsid w:val="0061575B"/>
    <w:rsid w:val="006157F4"/>
    <w:rsid w:val="006158FB"/>
    <w:rsid w:val="00615930"/>
    <w:rsid w:val="006159E4"/>
    <w:rsid w:val="00615A2F"/>
    <w:rsid w:val="00615A35"/>
    <w:rsid w:val="00615A75"/>
    <w:rsid w:val="00615B83"/>
    <w:rsid w:val="00615B91"/>
    <w:rsid w:val="00615C62"/>
    <w:rsid w:val="00615D4D"/>
    <w:rsid w:val="00615D9C"/>
    <w:rsid w:val="00615E76"/>
    <w:rsid w:val="00615F07"/>
    <w:rsid w:val="00615FE1"/>
    <w:rsid w:val="006161CC"/>
    <w:rsid w:val="00616212"/>
    <w:rsid w:val="00616348"/>
    <w:rsid w:val="006163CA"/>
    <w:rsid w:val="006163F9"/>
    <w:rsid w:val="00616542"/>
    <w:rsid w:val="006165C7"/>
    <w:rsid w:val="006166A4"/>
    <w:rsid w:val="00616723"/>
    <w:rsid w:val="00616736"/>
    <w:rsid w:val="00616804"/>
    <w:rsid w:val="00616835"/>
    <w:rsid w:val="00616883"/>
    <w:rsid w:val="0061689E"/>
    <w:rsid w:val="006168AA"/>
    <w:rsid w:val="00616AFB"/>
    <w:rsid w:val="00616B55"/>
    <w:rsid w:val="00616B6C"/>
    <w:rsid w:val="00616B99"/>
    <w:rsid w:val="00616C3C"/>
    <w:rsid w:val="00616C72"/>
    <w:rsid w:val="00616D5C"/>
    <w:rsid w:val="00616DC5"/>
    <w:rsid w:val="00616DFD"/>
    <w:rsid w:val="00616E03"/>
    <w:rsid w:val="00616E5C"/>
    <w:rsid w:val="00616F67"/>
    <w:rsid w:val="00616FB8"/>
    <w:rsid w:val="00617086"/>
    <w:rsid w:val="00617090"/>
    <w:rsid w:val="00617118"/>
    <w:rsid w:val="0061711D"/>
    <w:rsid w:val="00617167"/>
    <w:rsid w:val="006171DF"/>
    <w:rsid w:val="00617264"/>
    <w:rsid w:val="00617270"/>
    <w:rsid w:val="006172F3"/>
    <w:rsid w:val="00617405"/>
    <w:rsid w:val="00617462"/>
    <w:rsid w:val="0061746B"/>
    <w:rsid w:val="0061748F"/>
    <w:rsid w:val="006175B0"/>
    <w:rsid w:val="006176C2"/>
    <w:rsid w:val="006176E8"/>
    <w:rsid w:val="00617766"/>
    <w:rsid w:val="00617797"/>
    <w:rsid w:val="006177BB"/>
    <w:rsid w:val="006177E8"/>
    <w:rsid w:val="0061789A"/>
    <w:rsid w:val="0061797E"/>
    <w:rsid w:val="0061798B"/>
    <w:rsid w:val="00617B60"/>
    <w:rsid w:val="00617D6D"/>
    <w:rsid w:val="00617E10"/>
    <w:rsid w:val="00617F63"/>
    <w:rsid w:val="00617FAA"/>
    <w:rsid w:val="0062005E"/>
    <w:rsid w:val="006200C0"/>
    <w:rsid w:val="00620132"/>
    <w:rsid w:val="0062015F"/>
    <w:rsid w:val="00620252"/>
    <w:rsid w:val="00620361"/>
    <w:rsid w:val="00620419"/>
    <w:rsid w:val="006204DA"/>
    <w:rsid w:val="006204ED"/>
    <w:rsid w:val="00620607"/>
    <w:rsid w:val="006206B4"/>
    <w:rsid w:val="006206D7"/>
    <w:rsid w:val="00620745"/>
    <w:rsid w:val="00620775"/>
    <w:rsid w:val="006208A3"/>
    <w:rsid w:val="00620904"/>
    <w:rsid w:val="00620925"/>
    <w:rsid w:val="00620961"/>
    <w:rsid w:val="0062096B"/>
    <w:rsid w:val="006209CB"/>
    <w:rsid w:val="00620A41"/>
    <w:rsid w:val="00620AC4"/>
    <w:rsid w:val="00620C6E"/>
    <w:rsid w:val="00620CC7"/>
    <w:rsid w:val="00620CE0"/>
    <w:rsid w:val="00620DB0"/>
    <w:rsid w:val="00620E0C"/>
    <w:rsid w:val="00620E81"/>
    <w:rsid w:val="00620EE2"/>
    <w:rsid w:val="00620F87"/>
    <w:rsid w:val="00620FA2"/>
    <w:rsid w:val="00620FE7"/>
    <w:rsid w:val="00621283"/>
    <w:rsid w:val="0062139D"/>
    <w:rsid w:val="006213EC"/>
    <w:rsid w:val="00621467"/>
    <w:rsid w:val="006214B4"/>
    <w:rsid w:val="0062156F"/>
    <w:rsid w:val="00621614"/>
    <w:rsid w:val="00621746"/>
    <w:rsid w:val="006217AA"/>
    <w:rsid w:val="006217CE"/>
    <w:rsid w:val="0062182D"/>
    <w:rsid w:val="0062186E"/>
    <w:rsid w:val="006218B4"/>
    <w:rsid w:val="00621962"/>
    <w:rsid w:val="0062199C"/>
    <w:rsid w:val="006219C8"/>
    <w:rsid w:val="00621A18"/>
    <w:rsid w:val="00621A31"/>
    <w:rsid w:val="00621AF6"/>
    <w:rsid w:val="00621C89"/>
    <w:rsid w:val="00621DFA"/>
    <w:rsid w:val="00621E26"/>
    <w:rsid w:val="00621E2A"/>
    <w:rsid w:val="00621E90"/>
    <w:rsid w:val="00621EC8"/>
    <w:rsid w:val="00621EDE"/>
    <w:rsid w:val="00621F43"/>
    <w:rsid w:val="00621FAB"/>
    <w:rsid w:val="0062222F"/>
    <w:rsid w:val="00622246"/>
    <w:rsid w:val="006222A8"/>
    <w:rsid w:val="0062235C"/>
    <w:rsid w:val="0062236B"/>
    <w:rsid w:val="00622376"/>
    <w:rsid w:val="00622389"/>
    <w:rsid w:val="006223F0"/>
    <w:rsid w:val="006224B6"/>
    <w:rsid w:val="0062250D"/>
    <w:rsid w:val="00622523"/>
    <w:rsid w:val="006225D9"/>
    <w:rsid w:val="006225DE"/>
    <w:rsid w:val="0062263B"/>
    <w:rsid w:val="0062271D"/>
    <w:rsid w:val="0062279B"/>
    <w:rsid w:val="006227E3"/>
    <w:rsid w:val="006227E6"/>
    <w:rsid w:val="00622844"/>
    <w:rsid w:val="006228B9"/>
    <w:rsid w:val="006228BB"/>
    <w:rsid w:val="006229E2"/>
    <w:rsid w:val="006229F3"/>
    <w:rsid w:val="006229FE"/>
    <w:rsid w:val="00622A20"/>
    <w:rsid w:val="00622AD9"/>
    <w:rsid w:val="00622B32"/>
    <w:rsid w:val="00622C92"/>
    <w:rsid w:val="00622D25"/>
    <w:rsid w:val="00622DE6"/>
    <w:rsid w:val="00622E62"/>
    <w:rsid w:val="00622E8E"/>
    <w:rsid w:val="00622F36"/>
    <w:rsid w:val="00622FFE"/>
    <w:rsid w:val="00623000"/>
    <w:rsid w:val="0062300B"/>
    <w:rsid w:val="00623066"/>
    <w:rsid w:val="00623093"/>
    <w:rsid w:val="00623122"/>
    <w:rsid w:val="006232B2"/>
    <w:rsid w:val="00623300"/>
    <w:rsid w:val="0062350A"/>
    <w:rsid w:val="00623523"/>
    <w:rsid w:val="00623552"/>
    <w:rsid w:val="00623728"/>
    <w:rsid w:val="00623729"/>
    <w:rsid w:val="0062377C"/>
    <w:rsid w:val="006237C8"/>
    <w:rsid w:val="00623854"/>
    <w:rsid w:val="006238A6"/>
    <w:rsid w:val="006238D5"/>
    <w:rsid w:val="006239B6"/>
    <w:rsid w:val="00623A1D"/>
    <w:rsid w:val="00623AC8"/>
    <w:rsid w:val="00623B7E"/>
    <w:rsid w:val="00623C0E"/>
    <w:rsid w:val="00623D4A"/>
    <w:rsid w:val="00623F1D"/>
    <w:rsid w:val="00623F7A"/>
    <w:rsid w:val="00623F88"/>
    <w:rsid w:val="00623F8D"/>
    <w:rsid w:val="0062406F"/>
    <w:rsid w:val="006240BE"/>
    <w:rsid w:val="00624128"/>
    <w:rsid w:val="006241DA"/>
    <w:rsid w:val="006241F2"/>
    <w:rsid w:val="00624230"/>
    <w:rsid w:val="0062432F"/>
    <w:rsid w:val="0062438C"/>
    <w:rsid w:val="006243EA"/>
    <w:rsid w:val="0062440C"/>
    <w:rsid w:val="00624450"/>
    <w:rsid w:val="006244A1"/>
    <w:rsid w:val="0062451B"/>
    <w:rsid w:val="00624524"/>
    <w:rsid w:val="00624644"/>
    <w:rsid w:val="006246BE"/>
    <w:rsid w:val="006247A2"/>
    <w:rsid w:val="006247E5"/>
    <w:rsid w:val="006248AA"/>
    <w:rsid w:val="00624915"/>
    <w:rsid w:val="00624970"/>
    <w:rsid w:val="006249BD"/>
    <w:rsid w:val="00624A2F"/>
    <w:rsid w:val="00624A79"/>
    <w:rsid w:val="00624AFC"/>
    <w:rsid w:val="00624B46"/>
    <w:rsid w:val="00624BC9"/>
    <w:rsid w:val="00624BCC"/>
    <w:rsid w:val="00624C97"/>
    <w:rsid w:val="00624D34"/>
    <w:rsid w:val="00624E4F"/>
    <w:rsid w:val="00624E52"/>
    <w:rsid w:val="00624E5D"/>
    <w:rsid w:val="00624EDF"/>
    <w:rsid w:val="00624F0F"/>
    <w:rsid w:val="00625025"/>
    <w:rsid w:val="00625094"/>
    <w:rsid w:val="00625136"/>
    <w:rsid w:val="00625154"/>
    <w:rsid w:val="00625160"/>
    <w:rsid w:val="0062526D"/>
    <w:rsid w:val="006252C7"/>
    <w:rsid w:val="006252FD"/>
    <w:rsid w:val="00625347"/>
    <w:rsid w:val="00625372"/>
    <w:rsid w:val="00625461"/>
    <w:rsid w:val="006254CF"/>
    <w:rsid w:val="00625504"/>
    <w:rsid w:val="00625532"/>
    <w:rsid w:val="006255B2"/>
    <w:rsid w:val="006255DE"/>
    <w:rsid w:val="0062568D"/>
    <w:rsid w:val="006259CD"/>
    <w:rsid w:val="00625BAF"/>
    <w:rsid w:val="00625C86"/>
    <w:rsid w:val="00625CFD"/>
    <w:rsid w:val="00625D31"/>
    <w:rsid w:val="00625DD1"/>
    <w:rsid w:val="00625E5D"/>
    <w:rsid w:val="00625EB5"/>
    <w:rsid w:val="00625F8C"/>
    <w:rsid w:val="0062608A"/>
    <w:rsid w:val="00626183"/>
    <w:rsid w:val="006261FB"/>
    <w:rsid w:val="0062621B"/>
    <w:rsid w:val="0062624B"/>
    <w:rsid w:val="0062630C"/>
    <w:rsid w:val="00626484"/>
    <w:rsid w:val="006264A7"/>
    <w:rsid w:val="00626505"/>
    <w:rsid w:val="00626549"/>
    <w:rsid w:val="0062655C"/>
    <w:rsid w:val="006265BD"/>
    <w:rsid w:val="00626603"/>
    <w:rsid w:val="00626624"/>
    <w:rsid w:val="0062667D"/>
    <w:rsid w:val="006266CD"/>
    <w:rsid w:val="006266D3"/>
    <w:rsid w:val="006266FF"/>
    <w:rsid w:val="00626784"/>
    <w:rsid w:val="006267C5"/>
    <w:rsid w:val="0062686B"/>
    <w:rsid w:val="0062697F"/>
    <w:rsid w:val="006269D9"/>
    <w:rsid w:val="00626A3A"/>
    <w:rsid w:val="00626B0C"/>
    <w:rsid w:val="00626B7B"/>
    <w:rsid w:val="00626C22"/>
    <w:rsid w:val="00626CCC"/>
    <w:rsid w:val="00626D80"/>
    <w:rsid w:val="00626D8C"/>
    <w:rsid w:val="00626D9A"/>
    <w:rsid w:val="00626DB1"/>
    <w:rsid w:val="00626E05"/>
    <w:rsid w:val="00626E5C"/>
    <w:rsid w:val="00626FCC"/>
    <w:rsid w:val="00626FCE"/>
    <w:rsid w:val="0062701B"/>
    <w:rsid w:val="0062705D"/>
    <w:rsid w:val="0062706C"/>
    <w:rsid w:val="00627161"/>
    <w:rsid w:val="006271B4"/>
    <w:rsid w:val="006271E3"/>
    <w:rsid w:val="00627430"/>
    <w:rsid w:val="0062757F"/>
    <w:rsid w:val="006275CA"/>
    <w:rsid w:val="00627759"/>
    <w:rsid w:val="00627890"/>
    <w:rsid w:val="00627896"/>
    <w:rsid w:val="00627AAA"/>
    <w:rsid w:val="00627B76"/>
    <w:rsid w:val="00627BA4"/>
    <w:rsid w:val="00627BAA"/>
    <w:rsid w:val="00627BE6"/>
    <w:rsid w:val="00627D7A"/>
    <w:rsid w:val="00627E1B"/>
    <w:rsid w:val="00627E7C"/>
    <w:rsid w:val="00627FBE"/>
    <w:rsid w:val="00630029"/>
    <w:rsid w:val="0063018A"/>
    <w:rsid w:val="00630201"/>
    <w:rsid w:val="0063020B"/>
    <w:rsid w:val="0063026A"/>
    <w:rsid w:val="006302B8"/>
    <w:rsid w:val="006302BF"/>
    <w:rsid w:val="0063034D"/>
    <w:rsid w:val="00630443"/>
    <w:rsid w:val="00630474"/>
    <w:rsid w:val="006304F2"/>
    <w:rsid w:val="0063055F"/>
    <w:rsid w:val="006305BB"/>
    <w:rsid w:val="006306EF"/>
    <w:rsid w:val="0063080B"/>
    <w:rsid w:val="00630854"/>
    <w:rsid w:val="006308A3"/>
    <w:rsid w:val="00630966"/>
    <w:rsid w:val="00630ABD"/>
    <w:rsid w:val="00630AD3"/>
    <w:rsid w:val="00630B81"/>
    <w:rsid w:val="00630BD3"/>
    <w:rsid w:val="00630C15"/>
    <w:rsid w:val="00630D01"/>
    <w:rsid w:val="00630D69"/>
    <w:rsid w:val="00630D70"/>
    <w:rsid w:val="00630D98"/>
    <w:rsid w:val="00630E5D"/>
    <w:rsid w:val="00630EA0"/>
    <w:rsid w:val="00630F32"/>
    <w:rsid w:val="00630F6D"/>
    <w:rsid w:val="00630F8F"/>
    <w:rsid w:val="006310C4"/>
    <w:rsid w:val="006311F8"/>
    <w:rsid w:val="00631258"/>
    <w:rsid w:val="006312DE"/>
    <w:rsid w:val="006312EC"/>
    <w:rsid w:val="006312EF"/>
    <w:rsid w:val="006313A4"/>
    <w:rsid w:val="006313A5"/>
    <w:rsid w:val="00631409"/>
    <w:rsid w:val="00631459"/>
    <w:rsid w:val="00631512"/>
    <w:rsid w:val="00631587"/>
    <w:rsid w:val="006315D1"/>
    <w:rsid w:val="006315DB"/>
    <w:rsid w:val="006315F6"/>
    <w:rsid w:val="006315FE"/>
    <w:rsid w:val="0063169B"/>
    <w:rsid w:val="00631750"/>
    <w:rsid w:val="006318AC"/>
    <w:rsid w:val="00631994"/>
    <w:rsid w:val="006319A7"/>
    <w:rsid w:val="00631A21"/>
    <w:rsid w:val="00631B41"/>
    <w:rsid w:val="00631B42"/>
    <w:rsid w:val="00631BD7"/>
    <w:rsid w:val="00631BDF"/>
    <w:rsid w:val="00631D1B"/>
    <w:rsid w:val="00631D60"/>
    <w:rsid w:val="00631DE2"/>
    <w:rsid w:val="00631E93"/>
    <w:rsid w:val="00631F80"/>
    <w:rsid w:val="006321AC"/>
    <w:rsid w:val="00632214"/>
    <w:rsid w:val="00632256"/>
    <w:rsid w:val="00632325"/>
    <w:rsid w:val="00632357"/>
    <w:rsid w:val="00632452"/>
    <w:rsid w:val="006325A1"/>
    <w:rsid w:val="006325D4"/>
    <w:rsid w:val="006325E6"/>
    <w:rsid w:val="006325F0"/>
    <w:rsid w:val="00632607"/>
    <w:rsid w:val="00632648"/>
    <w:rsid w:val="00632697"/>
    <w:rsid w:val="006326AF"/>
    <w:rsid w:val="00632735"/>
    <w:rsid w:val="00632752"/>
    <w:rsid w:val="006327BD"/>
    <w:rsid w:val="00632828"/>
    <w:rsid w:val="00632853"/>
    <w:rsid w:val="006328CD"/>
    <w:rsid w:val="006328CE"/>
    <w:rsid w:val="006328F9"/>
    <w:rsid w:val="0063293D"/>
    <w:rsid w:val="00632980"/>
    <w:rsid w:val="006329EA"/>
    <w:rsid w:val="00632A8C"/>
    <w:rsid w:val="00632AAB"/>
    <w:rsid w:val="00632B22"/>
    <w:rsid w:val="00632B63"/>
    <w:rsid w:val="00632C96"/>
    <w:rsid w:val="00632CBF"/>
    <w:rsid w:val="00632CD1"/>
    <w:rsid w:val="00632CFB"/>
    <w:rsid w:val="00632E18"/>
    <w:rsid w:val="00632E44"/>
    <w:rsid w:val="00632F0F"/>
    <w:rsid w:val="0063309C"/>
    <w:rsid w:val="006330A9"/>
    <w:rsid w:val="00633121"/>
    <w:rsid w:val="006331B5"/>
    <w:rsid w:val="006331F6"/>
    <w:rsid w:val="00633216"/>
    <w:rsid w:val="006332BB"/>
    <w:rsid w:val="00633444"/>
    <w:rsid w:val="00633657"/>
    <w:rsid w:val="00633697"/>
    <w:rsid w:val="006336BE"/>
    <w:rsid w:val="00633789"/>
    <w:rsid w:val="00633797"/>
    <w:rsid w:val="006337B9"/>
    <w:rsid w:val="0063387E"/>
    <w:rsid w:val="00633890"/>
    <w:rsid w:val="006338D7"/>
    <w:rsid w:val="00633976"/>
    <w:rsid w:val="006339D5"/>
    <w:rsid w:val="00633A15"/>
    <w:rsid w:val="00633A93"/>
    <w:rsid w:val="00633B83"/>
    <w:rsid w:val="00633B89"/>
    <w:rsid w:val="00633C42"/>
    <w:rsid w:val="00633C66"/>
    <w:rsid w:val="00633D06"/>
    <w:rsid w:val="00633D28"/>
    <w:rsid w:val="00633D2D"/>
    <w:rsid w:val="00633E0D"/>
    <w:rsid w:val="00633EEB"/>
    <w:rsid w:val="00633F7C"/>
    <w:rsid w:val="00633F9F"/>
    <w:rsid w:val="0063404B"/>
    <w:rsid w:val="006340A7"/>
    <w:rsid w:val="006340C1"/>
    <w:rsid w:val="00634117"/>
    <w:rsid w:val="006342E2"/>
    <w:rsid w:val="006342EE"/>
    <w:rsid w:val="00634365"/>
    <w:rsid w:val="00634402"/>
    <w:rsid w:val="0063441C"/>
    <w:rsid w:val="006344C7"/>
    <w:rsid w:val="0063450F"/>
    <w:rsid w:val="006345DA"/>
    <w:rsid w:val="0063464A"/>
    <w:rsid w:val="0063468B"/>
    <w:rsid w:val="00634736"/>
    <w:rsid w:val="0063473B"/>
    <w:rsid w:val="006347B3"/>
    <w:rsid w:val="00634807"/>
    <w:rsid w:val="006348B8"/>
    <w:rsid w:val="0063490A"/>
    <w:rsid w:val="0063499A"/>
    <w:rsid w:val="006349D3"/>
    <w:rsid w:val="00634A4E"/>
    <w:rsid w:val="00634A96"/>
    <w:rsid w:val="00634AED"/>
    <w:rsid w:val="00634B63"/>
    <w:rsid w:val="00634BA7"/>
    <w:rsid w:val="00634C06"/>
    <w:rsid w:val="00634C8C"/>
    <w:rsid w:val="00634CD2"/>
    <w:rsid w:val="00634CE2"/>
    <w:rsid w:val="00634D51"/>
    <w:rsid w:val="00634E4F"/>
    <w:rsid w:val="00634EFA"/>
    <w:rsid w:val="00634F08"/>
    <w:rsid w:val="00634F14"/>
    <w:rsid w:val="00634F16"/>
    <w:rsid w:val="0063500B"/>
    <w:rsid w:val="0063506C"/>
    <w:rsid w:val="006350CB"/>
    <w:rsid w:val="00635159"/>
    <w:rsid w:val="006351DE"/>
    <w:rsid w:val="006352C1"/>
    <w:rsid w:val="0063535F"/>
    <w:rsid w:val="0063537E"/>
    <w:rsid w:val="0063540A"/>
    <w:rsid w:val="0063551D"/>
    <w:rsid w:val="0063554A"/>
    <w:rsid w:val="00635A31"/>
    <w:rsid w:val="00635A33"/>
    <w:rsid w:val="00635B60"/>
    <w:rsid w:val="00635BDC"/>
    <w:rsid w:val="00635C85"/>
    <w:rsid w:val="00635C8A"/>
    <w:rsid w:val="00635CBA"/>
    <w:rsid w:val="00635D36"/>
    <w:rsid w:val="00635E74"/>
    <w:rsid w:val="00635F2D"/>
    <w:rsid w:val="00635F51"/>
    <w:rsid w:val="00636020"/>
    <w:rsid w:val="00636034"/>
    <w:rsid w:val="00636053"/>
    <w:rsid w:val="006360C3"/>
    <w:rsid w:val="006360E0"/>
    <w:rsid w:val="006360FB"/>
    <w:rsid w:val="00636119"/>
    <w:rsid w:val="00636177"/>
    <w:rsid w:val="00636197"/>
    <w:rsid w:val="006361C6"/>
    <w:rsid w:val="00636221"/>
    <w:rsid w:val="0063641E"/>
    <w:rsid w:val="00636432"/>
    <w:rsid w:val="0063645B"/>
    <w:rsid w:val="0063661C"/>
    <w:rsid w:val="00636738"/>
    <w:rsid w:val="00636774"/>
    <w:rsid w:val="0063684D"/>
    <w:rsid w:val="006368F1"/>
    <w:rsid w:val="00636951"/>
    <w:rsid w:val="0063696B"/>
    <w:rsid w:val="00636992"/>
    <w:rsid w:val="006369D0"/>
    <w:rsid w:val="00636A4A"/>
    <w:rsid w:val="00636A92"/>
    <w:rsid w:val="00636B54"/>
    <w:rsid w:val="00636C5C"/>
    <w:rsid w:val="00636C7D"/>
    <w:rsid w:val="00636D03"/>
    <w:rsid w:val="00636D12"/>
    <w:rsid w:val="00636D3F"/>
    <w:rsid w:val="00636D5B"/>
    <w:rsid w:val="00636E86"/>
    <w:rsid w:val="00636EFE"/>
    <w:rsid w:val="00636FB9"/>
    <w:rsid w:val="00637036"/>
    <w:rsid w:val="006370B7"/>
    <w:rsid w:val="00637198"/>
    <w:rsid w:val="006371FA"/>
    <w:rsid w:val="006372C0"/>
    <w:rsid w:val="006372C2"/>
    <w:rsid w:val="00637315"/>
    <w:rsid w:val="00637424"/>
    <w:rsid w:val="00637435"/>
    <w:rsid w:val="006375C6"/>
    <w:rsid w:val="00637629"/>
    <w:rsid w:val="00637709"/>
    <w:rsid w:val="00637790"/>
    <w:rsid w:val="00637811"/>
    <w:rsid w:val="00637876"/>
    <w:rsid w:val="00637932"/>
    <w:rsid w:val="00637A2D"/>
    <w:rsid w:val="00637AF1"/>
    <w:rsid w:val="00637B11"/>
    <w:rsid w:val="00637B44"/>
    <w:rsid w:val="00637B82"/>
    <w:rsid w:val="00637C5A"/>
    <w:rsid w:val="00637C94"/>
    <w:rsid w:val="00637CB0"/>
    <w:rsid w:val="00637CF6"/>
    <w:rsid w:val="00637D32"/>
    <w:rsid w:val="00637D84"/>
    <w:rsid w:val="00637D9E"/>
    <w:rsid w:val="00637E46"/>
    <w:rsid w:val="00637F67"/>
    <w:rsid w:val="00637FBD"/>
    <w:rsid w:val="00637FD3"/>
    <w:rsid w:val="00637FE4"/>
    <w:rsid w:val="0064008C"/>
    <w:rsid w:val="0064019A"/>
    <w:rsid w:val="00640215"/>
    <w:rsid w:val="00640292"/>
    <w:rsid w:val="00640320"/>
    <w:rsid w:val="0064039E"/>
    <w:rsid w:val="00640458"/>
    <w:rsid w:val="006404FD"/>
    <w:rsid w:val="0064050F"/>
    <w:rsid w:val="00640545"/>
    <w:rsid w:val="006405A9"/>
    <w:rsid w:val="00640667"/>
    <w:rsid w:val="0064070A"/>
    <w:rsid w:val="00640748"/>
    <w:rsid w:val="0064075F"/>
    <w:rsid w:val="0064081F"/>
    <w:rsid w:val="0064082E"/>
    <w:rsid w:val="006408E8"/>
    <w:rsid w:val="006409E5"/>
    <w:rsid w:val="00640A61"/>
    <w:rsid w:val="00640B3B"/>
    <w:rsid w:val="00640C12"/>
    <w:rsid w:val="00640C6C"/>
    <w:rsid w:val="00640C9A"/>
    <w:rsid w:val="00640D47"/>
    <w:rsid w:val="00640D70"/>
    <w:rsid w:val="00640D94"/>
    <w:rsid w:val="00640E01"/>
    <w:rsid w:val="00640E3E"/>
    <w:rsid w:val="00640E8A"/>
    <w:rsid w:val="00640ECA"/>
    <w:rsid w:val="00640ED8"/>
    <w:rsid w:val="00640F26"/>
    <w:rsid w:val="00640F36"/>
    <w:rsid w:val="00640F86"/>
    <w:rsid w:val="00640FE6"/>
    <w:rsid w:val="00641078"/>
    <w:rsid w:val="00641156"/>
    <w:rsid w:val="00641199"/>
    <w:rsid w:val="00641244"/>
    <w:rsid w:val="006412BE"/>
    <w:rsid w:val="0064133D"/>
    <w:rsid w:val="0064140F"/>
    <w:rsid w:val="0064143C"/>
    <w:rsid w:val="0064154A"/>
    <w:rsid w:val="006415E6"/>
    <w:rsid w:val="00641802"/>
    <w:rsid w:val="0064181A"/>
    <w:rsid w:val="0064181C"/>
    <w:rsid w:val="00641825"/>
    <w:rsid w:val="00641829"/>
    <w:rsid w:val="00641832"/>
    <w:rsid w:val="0064186C"/>
    <w:rsid w:val="00641877"/>
    <w:rsid w:val="0064188E"/>
    <w:rsid w:val="0064190D"/>
    <w:rsid w:val="00641924"/>
    <w:rsid w:val="0064195E"/>
    <w:rsid w:val="00641966"/>
    <w:rsid w:val="00641A01"/>
    <w:rsid w:val="00641A03"/>
    <w:rsid w:val="00641A0B"/>
    <w:rsid w:val="00641A49"/>
    <w:rsid w:val="00641B14"/>
    <w:rsid w:val="00641B2B"/>
    <w:rsid w:val="00641B7A"/>
    <w:rsid w:val="00641C48"/>
    <w:rsid w:val="00641DC0"/>
    <w:rsid w:val="00641DCD"/>
    <w:rsid w:val="00641DE8"/>
    <w:rsid w:val="00641E0B"/>
    <w:rsid w:val="00641F14"/>
    <w:rsid w:val="00642062"/>
    <w:rsid w:val="0064206D"/>
    <w:rsid w:val="0064215A"/>
    <w:rsid w:val="0064216E"/>
    <w:rsid w:val="00642171"/>
    <w:rsid w:val="006421F8"/>
    <w:rsid w:val="00642209"/>
    <w:rsid w:val="0064225A"/>
    <w:rsid w:val="00642388"/>
    <w:rsid w:val="006423A2"/>
    <w:rsid w:val="006423CD"/>
    <w:rsid w:val="0064249D"/>
    <w:rsid w:val="006424A0"/>
    <w:rsid w:val="006424B9"/>
    <w:rsid w:val="00642525"/>
    <w:rsid w:val="00642574"/>
    <w:rsid w:val="00642600"/>
    <w:rsid w:val="0064261A"/>
    <w:rsid w:val="00642664"/>
    <w:rsid w:val="0064266D"/>
    <w:rsid w:val="00642682"/>
    <w:rsid w:val="006426FF"/>
    <w:rsid w:val="006427BF"/>
    <w:rsid w:val="0064280F"/>
    <w:rsid w:val="00642978"/>
    <w:rsid w:val="00642A3F"/>
    <w:rsid w:val="00642B41"/>
    <w:rsid w:val="00642BA1"/>
    <w:rsid w:val="00642C11"/>
    <w:rsid w:val="00642C1E"/>
    <w:rsid w:val="00642CB7"/>
    <w:rsid w:val="00642D3E"/>
    <w:rsid w:val="00642D9F"/>
    <w:rsid w:val="00642DE9"/>
    <w:rsid w:val="00642EBF"/>
    <w:rsid w:val="00642F35"/>
    <w:rsid w:val="00642F6F"/>
    <w:rsid w:val="00642F82"/>
    <w:rsid w:val="0064305D"/>
    <w:rsid w:val="00643097"/>
    <w:rsid w:val="006431FB"/>
    <w:rsid w:val="00643236"/>
    <w:rsid w:val="00643375"/>
    <w:rsid w:val="0064341B"/>
    <w:rsid w:val="006434DF"/>
    <w:rsid w:val="006434EE"/>
    <w:rsid w:val="0064351E"/>
    <w:rsid w:val="00643554"/>
    <w:rsid w:val="006436CA"/>
    <w:rsid w:val="0064378C"/>
    <w:rsid w:val="00643835"/>
    <w:rsid w:val="006438F1"/>
    <w:rsid w:val="00643A9D"/>
    <w:rsid w:val="00643B34"/>
    <w:rsid w:val="00643B8B"/>
    <w:rsid w:val="00643BE3"/>
    <w:rsid w:val="00643C96"/>
    <w:rsid w:val="00643CBC"/>
    <w:rsid w:val="00643E20"/>
    <w:rsid w:val="00643F2B"/>
    <w:rsid w:val="00643F6A"/>
    <w:rsid w:val="00643FA4"/>
    <w:rsid w:val="00643FDF"/>
    <w:rsid w:val="00644049"/>
    <w:rsid w:val="00644064"/>
    <w:rsid w:val="0064406A"/>
    <w:rsid w:val="00644144"/>
    <w:rsid w:val="006441B9"/>
    <w:rsid w:val="00644257"/>
    <w:rsid w:val="00644296"/>
    <w:rsid w:val="006442BE"/>
    <w:rsid w:val="00644462"/>
    <w:rsid w:val="0064449D"/>
    <w:rsid w:val="00644545"/>
    <w:rsid w:val="00644556"/>
    <w:rsid w:val="0064466F"/>
    <w:rsid w:val="006446AE"/>
    <w:rsid w:val="0064475F"/>
    <w:rsid w:val="006447A7"/>
    <w:rsid w:val="006448E5"/>
    <w:rsid w:val="0064491F"/>
    <w:rsid w:val="0064495E"/>
    <w:rsid w:val="00644A72"/>
    <w:rsid w:val="00644A84"/>
    <w:rsid w:val="00644B05"/>
    <w:rsid w:val="00644B6C"/>
    <w:rsid w:val="00644CEA"/>
    <w:rsid w:val="00644D27"/>
    <w:rsid w:val="00644D50"/>
    <w:rsid w:val="00644D69"/>
    <w:rsid w:val="00644E6D"/>
    <w:rsid w:val="00644E8D"/>
    <w:rsid w:val="00644EC5"/>
    <w:rsid w:val="00644F90"/>
    <w:rsid w:val="00644FC4"/>
    <w:rsid w:val="00645055"/>
    <w:rsid w:val="00645063"/>
    <w:rsid w:val="00645235"/>
    <w:rsid w:val="00645344"/>
    <w:rsid w:val="0064542C"/>
    <w:rsid w:val="00645605"/>
    <w:rsid w:val="006457BD"/>
    <w:rsid w:val="006457BE"/>
    <w:rsid w:val="00645800"/>
    <w:rsid w:val="00645874"/>
    <w:rsid w:val="006458BD"/>
    <w:rsid w:val="006458C9"/>
    <w:rsid w:val="006459FF"/>
    <w:rsid w:val="00645A09"/>
    <w:rsid w:val="00645A76"/>
    <w:rsid w:val="00645A9A"/>
    <w:rsid w:val="00645B21"/>
    <w:rsid w:val="00645B4A"/>
    <w:rsid w:val="00645B7B"/>
    <w:rsid w:val="00645C02"/>
    <w:rsid w:val="00645C33"/>
    <w:rsid w:val="00645C7A"/>
    <w:rsid w:val="00645D18"/>
    <w:rsid w:val="00645D94"/>
    <w:rsid w:val="00645DC3"/>
    <w:rsid w:val="00645DE5"/>
    <w:rsid w:val="00645E57"/>
    <w:rsid w:val="00645F1D"/>
    <w:rsid w:val="00645FED"/>
    <w:rsid w:val="006460BE"/>
    <w:rsid w:val="006460E5"/>
    <w:rsid w:val="0064612E"/>
    <w:rsid w:val="0064618E"/>
    <w:rsid w:val="006462B2"/>
    <w:rsid w:val="006462B8"/>
    <w:rsid w:val="006463CA"/>
    <w:rsid w:val="0064643C"/>
    <w:rsid w:val="00646462"/>
    <w:rsid w:val="006464A1"/>
    <w:rsid w:val="00646581"/>
    <w:rsid w:val="0064658E"/>
    <w:rsid w:val="0064665C"/>
    <w:rsid w:val="006466D6"/>
    <w:rsid w:val="006467AB"/>
    <w:rsid w:val="006467B2"/>
    <w:rsid w:val="00646802"/>
    <w:rsid w:val="00646848"/>
    <w:rsid w:val="00646955"/>
    <w:rsid w:val="00646992"/>
    <w:rsid w:val="006469A8"/>
    <w:rsid w:val="006469B9"/>
    <w:rsid w:val="006469ED"/>
    <w:rsid w:val="00646A13"/>
    <w:rsid w:val="00646A31"/>
    <w:rsid w:val="00646A8C"/>
    <w:rsid w:val="00646AA6"/>
    <w:rsid w:val="00646AC9"/>
    <w:rsid w:val="00646B64"/>
    <w:rsid w:val="00646BC4"/>
    <w:rsid w:val="00646CEC"/>
    <w:rsid w:val="00646CF2"/>
    <w:rsid w:val="00646CF9"/>
    <w:rsid w:val="00646E42"/>
    <w:rsid w:val="00646E43"/>
    <w:rsid w:val="00646E6B"/>
    <w:rsid w:val="00646EC8"/>
    <w:rsid w:val="00646F2B"/>
    <w:rsid w:val="00646F32"/>
    <w:rsid w:val="00646FAE"/>
    <w:rsid w:val="00647009"/>
    <w:rsid w:val="00647050"/>
    <w:rsid w:val="006470A8"/>
    <w:rsid w:val="006470AA"/>
    <w:rsid w:val="0064710C"/>
    <w:rsid w:val="00647277"/>
    <w:rsid w:val="006473DA"/>
    <w:rsid w:val="00647429"/>
    <w:rsid w:val="0064749A"/>
    <w:rsid w:val="006475E2"/>
    <w:rsid w:val="0064770A"/>
    <w:rsid w:val="0064789D"/>
    <w:rsid w:val="00647934"/>
    <w:rsid w:val="006479B7"/>
    <w:rsid w:val="00647ACF"/>
    <w:rsid w:val="00647B1B"/>
    <w:rsid w:val="00647B34"/>
    <w:rsid w:val="00647C5F"/>
    <w:rsid w:val="00647DB1"/>
    <w:rsid w:val="00647E4D"/>
    <w:rsid w:val="00647E61"/>
    <w:rsid w:val="00647E96"/>
    <w:rsid w:val="00647EBF"/>
    <w:rsid w:val="00647F35"/>
    <w:rsid w:val="00647FB7"/>
    <w:rsid w:val="006500D8"/>
    <w:rsid w:val="006500FF"/>
    <w:rsid w:val="006501F0"/>
    <w:rsid w:val="00650256"/>
    <w:rsid w:val="0065033A"/>
    <w:rsid w:val="006503EE"/>
    <w:rsid w:val="006503F9"/>
    <w:rsid w:val="00650482"/>
    <w:rsid w:val="00650505"/>
    <w:rsid w:val="00650528"/>
    <w:rsid w:val="0065054C"/>
    <w:rsid w:val="006505BC"/>
    <w:rsid w:val="006505F8"/>
    <w:rsid w:val="006506CB"/>
    <w:rsid w:val="006506FB"/>
    <w:rsid w:val="00650724"/>
    <w:rsid w:val="00650807"/>
    <w:rsid w:val="00650869"/>
    <w:rsid w:val="006508AD"/>
    <w:rsid w:val="006509B0"/>
    <w:rsid w:val="006509B5"/>
    <w:rsid w:val="006509F7"/>
    <w:rsid w:val="00650A71"/>
    <w:rsid w:val="00650A75"/>
    <w:rsid w:val="00650AB4"/>
    <w:rsid w:val="00650AEC"/>
    <w:rsid w:val="00650B70"/>
    <w:rsid w:val="00650C39"/>
    <w:rsid w:val="00650C4E"/>
    <w:rsid w:val="00650CCD"/>
    <w:rsid w:val="00650E2A"/>
    <w:rsid w:val="00650E44"/>
    <w:rsid w:val="00650E53"/>
    <w:rsid w:val="00650E8D"/>
    <w:rsid w:val="00650FF9"/>
    <w:rsid w:val="00651089"/>
    <w:rsid w:val="006510FD"/>
    <w:rsid w:val="006511CB"/>
    <w:rsid w:val="00651262"/>
    <w:rsid w:val="00651307"/>
    <w:rsid w:val="006513AD"/>
    <w:rsid w:val="00651458"/>
    <w:rsid w:val="00651474"/>
    <w:rsid w:val="0065147C"/>
    <w:rsid w:val="0065152B"/>
    <w:rsid w:val="00651550"/>
    <w:rsid w:val="006515D4"/>
    <w:rsid w:val="00651615"/>
    <w:rsid w:val="0065166D"/>
    <w:rsid w:val="00651703"/>
    <w:rsid w:val="00651718"/>
    <w:rsid w:val="0065173B"/>
    <w:rsid w:val="00651744"/>
    <w:rsid w:val="006517EE"/>
    <w:rsid w:val="00651886"/>
    <w:rsid w:val="0065189D"/>
    <w:rsid w:val="006518A8"/>
    <w:rsid w:val="00651AEF"/>
    <w:rsid w:val="00651B4D"/>
    <w:rsid w:val="00651B8D"/>
    <w:rsid w:val="00651C2B"/>
    <w:rsid w:val="00651C8A"/>
    <w:rsid w:val="00651CA8"/>
    <w:rsid w:val="00651CDF"/>
    <w:rsid w:val="00651CE7"/>
    <w:rsid w:val="00651CF2"/>
    <w:rsid w:val="00651DEF"/>
    <w:rsid w:val="00651E71"/>
    <w:rsid w:val="00652020"/>
    <w:rsid w:val="006520E8"/>
    <w:rsid w:val="00652112"/>
    <w:rsid w:val="00652135"/>
    <w:rsid w:val="00652151"/>
    <w:rsid w:val="006522C8"/>
    <w:rsid w:val="006522DB"/>
    <w:rsid w:val="0065234B"/>
    <w:rsid w:val="00652358"/>
    <w:rsid w:val="0065238F"/>
    <w:rsid w:val="006523AF"/>
    <w:rsid w:val="00652517"/>
    <w:rsid w:val="00652567"/>
    <w:rsid w:val="0065267B"/>
    <w:rsid w:val="00652681"/>
    <w:rsid w:val="0065268A"/>
    <w:rsid w:val="006527A3"/>
    <w:rsid w:val="006527B2"/>
    <w:rsid w:val="006527B6"/>
    <w:rsid w:val="00652851"/>
    <w:rsid w:val="00652869"/>
    <w:rsid w:val="006529CE"/>
    <w:rsid w:val="00652A41"/>
    <w:rsid w:val="00652A65"/>
    <w:rsid w:val="00652A68"/>
    <w:rsid w:val="00652A7F"/>
    <w:rsid w:val="00652BAA"/>
    <w:rsid w:val="00652C18"/>
    <w:rsid w:val="00652C75"/>
    <w:rsid w:val="00652C7C"/>
    <w:rsid w:val="00652EC3"/>
    <w:rsid w:val="00652F03"/>
    <w:rsid w:val="00652FD9"/>
    <w:rsid w:val="00653080"/>
    <w:rsid w:val="00653209"/>
    <w:rsid w:val="0065322F"/>
    <w:rsid w:val="0065327C"/>
    <w:rsid w:val="00653412"/>
    <w:rsid w:val="00653428"/>
    <w:rsid w:val="00653458"/>
    <w:rsid w:val="00653498"/>
    <w:rsid w:val="006534D1"/>
    <w:rsid w:val="006534E3"/>
    <w:rsid w:val="00653510"/>
    <w:rsid w:val="00653552"/>
    <w:rsid w:val="0065364F"/>
    <w:rsid w:val="00653771"/>
    <w:rsid w:val="006537A1"/>
    <w:rsid w:val="006537D6"/>
    <w:rsid w:val="00653A2E"/>
    <w:rsid w:val="00653AB0"/>
    <w:rsid w:val="00653C23"/>
    <w:rsid w:val="00653CA7"/>
    <w:rsid w:val="00653CE0"/>
    <w:rsid w:val="00653D07"/>
    <w:rsid w:val="00653D3E"/>
    <w:rsid w:val="00653DD9"/>
    <w:rsid w:val="00653E4F"/>
    <w:rsid w:val="00653EFB"/>
    <w:rsid w:val="00653FE4"/>
    <w:rsid w:val="0065403C"/>
    <w:rsid w:val="00654111"/>
    <w:rsid w:val="00654130"/>
    <w:rsid w:val="00654138"/>
    <w:rsid w:val="00654165"/>
    <w:rsid w:val="00654173"/>
    <w:rsid w:val="006541AA"/>
    <w:rsid w:val="00654223"/>
    <w:rsid w:val="00654272"/>
    <w:rsid w:val="0065437E"/>
    <w:rsid w:val="0065438E"/>
    <w:rsid w:val="006543E5"/>
    <w:rsid w:val="0065440D"/>
    <w:rsid w:val="00654569"/>
    <w:rsid w:val="00654589"/>
    <w:rsid w:val="006545BE"/>
    <w:rsid w:val="006545E3"/>
    <w:rsid w:val="006545F9"/>
    <w:rsid w:val="00654677"/>
    <w:rsid w:val="006546D9"/>
    <w:rsid w:val="006547CF"/>
    <w:rsid w:val="006547DB"/>
    <w:rsid w:val="006547DD"/>
    <w:rsid w:val="006547F8"/>
    <w:rsid w:val="00654A6C"/>
    <w:rsid w:val="00654B33"/>
    <w:rsid w:val="00654B6E"/>
    <w:rsid w:val="00654BE9"/>
    <w:rsid w:val="00654C09"/>
    <w:rsid w:val="00654C68"/>
    <w:rsid w:val="00654D35"/>
    <w:rsid w:val="00654D9C"/>
    <w:rsid w:val="00654E2F"/>
    <w:rsid w:val="00654EE9"/>
    <w:rsid w:val="00654F22"/>
    <w:rsid w:val="00654F36"/>
    <w:rsid w:val="00654F6D"/>
    <w:rsid w:val="00654FF8"/>
    <w:rsid w:val="00655111"/>
    <w:rsid w:val="00655270"/>
    <w:rsid w:val="006553F2"/>
    <w:rsid w:val="0065544E"/>
    <w:rsid w:val="006554CC"/>
    <w:rsid w:val="0065552F"/>
    <w:rsid w:val="0065557B"/>
    <w:rsid w:val="006555E3"/>
    <w:rsid w:val="00655647"/>
    <w:rsid w:val="006556BC"/>
    <w:rsid w:val="00655748"/>
    <w:rsid w:val="00655752"/>
    <w:rsid w:val="00655766"/>
    <w:rsid w:val="006558C4"/>
    <w:rsid w:val="00655928"/>
    <w:rsid w:val="00655B67"/>
    <w:rsid w:val="00655B72"/>
    <w:rsid w:val="00655D57"/>
    <w:rsid w:val="00655D82"/>
    <w:rsid w:val="00655DE9"/>
    <w:rsid w:val="00655DF5"/>
    <w:rsid w:val="00655EF6"/>
    <w:rsid w:val="00655F00"/>
    <w:rsid w:val="0065600D"/>
    <w:rsid w:val="0065608D"/>
    <w:rsid w:val="006561AA"/>
    <w:rsid w:val="0065623F"/>
    <w:rsid w:val="00656356"/>
    <w:rsid w:val="00656376"/>
    <w:rsid w:val="006563E4"/>
    <w:rsid w:val="00656470"/>
    <w:rsid w:val="0065649C"/>
    <w:rsid w:val="0065651A"/>
    <w:rsid w:val="00656581"/>
    <w:rsid w:val="00656601"/>
    <w:rsid w:val="006566F3"/>
    <w:rsid w:val="006567F0"/>
    <w:rsid w:val="0065680F"/>
    <w:rsid w:val="00656879"/>
    <w:rsid w:val="006568B8"/>
    <w:rsid w:val="006568BE"/>
    <w:rsid w:val="00656AAB"/>
    <w:rsid w:val="00656AF3"/>
    <w:rsid w:val="00656AFB"/>
    <w:rsid w:val="00656B57"/>
    <w:rsid w:val="00656B7D"/>
    <w:rsid w:val="00656BB7"/>
    <w:rsid w:val="00656C08"/>
    <w:rsid w:val="00656C0A"/>
    <w:rsid w:val="00656C66"/>
    <w:rsid w:val="00656D60"/>
    <w:rsid w:val="00656DE7"/>
    <w:rsid w:val="00656E1C"/>
    <w:rsid w:val="00656E4D"/>
    <w:rsid w:val="006570B7"/>
    <w:rsid w:val="006570D7"/>
    <w:rsid w:val="00657105"/>
    <w:rsid w:val="00657155"/>
    <w:rsid w:val="0065719E"/>
    <w:rsid w:val="006571D4"/>
    <w:rsid w:val="006571E2"/>
    <w:rsid w:val="006571F5"/>
    <w:rsid w:val="0065720C"/>
    <w:rsid w:val="006572D7"/>
    <w:rsid w:val="00657304"/>
    <w:rsid w:val="00657352"/>
    <w:rsid w:val="0065746D"/>
    <w:rsid w:val="006574AD"/>
    <w:rsid w:val="006574E9"/>
    <w:rsid w:val="006574F1"/>
    <w:rsid w:val="00657529"/>
    <w:rsid w:val="00657545"/>
    <w:rsid w:val="0065757D"/>
    <w:rsid w:val="0065758E"/>
    <w:rsid w:val="006575C5"/>
    <w:rsid w:val="0065760B"/>
    <w:rsid w:val="00657625"/>
    <w:rsid w:val="0065770E"/>
    <w:rsid w:val="006577BA"/>
    <w:rsid w:val="0065780B"/>
    <w:rsid w:val="00657816"/>
    <w:rsid w:val="00657882"/>
    <w:rsid w:val="00657955"/>
    <w:rsid w:val="0065796B"/>
    <w:rsid w:val="006579B1"/>
    <w:rsid w:val="00657AA8"/>
    <w:rsid w:val="00657B60"/>
    <w:rsid w:val="00657C3C"/>
    <w:rsid w:val="00657C65"/>
    <w:rsid w:val="00657CE1"/>
    <w:rsid w:val="00657CE6"/>
    <w:rsid w:val="00657D37"/>
    <w:rsid w:val="00657DFA"/>
    <w:rsid w:val="00657EA2"/>
    <w:rsid w:val="00657F95"/>
    <w:rsid w:val="00657FCF"/>
    <w:rsid w:val="0066003D"/>
    <w:rsid w:val="006600F9"/>
    <w:rsid w:val="0066018C"/>
    <w:rsid w:val="006601FB"/>
    <w:rsid w:val="0066021D"/>
    <w:rsid w:val="006603E0"/>
    <w:rsid w:val="00660409"/>
    <w:rsid w:val="0066044C"/>
    <w:rsid w:val="006604F6"/>
    <w:rsid w:val="00660511"/>
    <w:rsid w:val="00660598"/>
    <w:rsid w:val="00660612"/>
    <w:rsid w:val="0066066B"/>
    <w:rsid w:val="0066072B"/>
    <w:rsid w:val="006607AE"/>
    <w:rsid w:val="006608AA"/>
    <w:rsid w:val="00660926"/>
    <w:rsid w:val="0066093D"/>
    <w:rsid w:val="0066097D"/>
    <w:rsid w:val="00660A0C"/>
    <w:rsid w:val="00660A20"/>
    <w:rsid w:val="00660A90"/>
    <w:rsid w:val="00660AF7"/>
    <w:rsid w:val="00660B9E"/>
    <w:rsid w:val="00660BA4"/>
    <w:rsid w:val="00660BB1"/>
    <w:rsid w:val="00660BD8"/>
    <w:rsid w:val="00660D23"/>
    <w:rsid w:val="00660E31"/>
    <w:rsid w:val="00660EC7"/>
    <w:rsid w:val="00661042"/>
    <w:rsid w:val="006610C4"/>
    <w:rsid w:val="00661130"/>
    <w:rsid w:val="006612D3"/>
    <w:rsid w:val="006612F9"/>
    <w:rsid w:val="00661342"/>
    <w:rsid w:val="006613D8"/>
    <w:rsid w:val="006613E7"/>
    <w:rsid w:val="006614C2"/>
    <w:rsid w:val="006614FF"/>
    <w:rsid w:val="00661577"/>
    <w:rsid w:val="00661681"/>
    <w:rsid w:val="00661791"/>
    <w:rsid w:val="00661839"/>
    <w:rsid w:val="00661922"/>
    <w:rsid w:val="0066195A"/>
    <w:rsid w:val="0066195C"/>
    <w:rsid w:val="00661B0E"/>
    <w:rsid w:val="00661BB9"/>
    <w:rsid w:val="00661BF3"/>
    <w:rsid w:val="00661C25"/>
    <w:rsid w:val="00661C82"/>
    <w:rsid w:val="00661E4E"/>
    <w:rsid w:val="00661ED9"/>
    <w:rsid w:val="00661EE5"/>
    <w:rsid w:val="00661EF3"/>
    <w:rsid w:val="00661FB0"/>
    <w:rsid w:val="00662005"/>
    <w:rsid w:val="0066202B"/>
    <w:rsid w:val="0066209E"/>
    <w:rsid w:val="006620BC"/>
    <w:rsid w:val="006620E0"/>
    <w:rsid w:val="0066223C"/>
    <w:rsid w:val="0066228F"/>
    <w:rsid w:val="00662322"/>
    <w:rsid w:val="0066232E"/>
    <w:rsid w:val="00662353"/>
    <w:rsid w:val="00662427"/>
    <w:rsid w:val="00662563"/>
    <w:rsid w:val="006625D8"/>
    <w:rsid w:val="006625F7"/>
    <w:rsid w:val="006626CC"/>
    <w:rsid w:val="0066271C"/>
    <w:rsid w:val="0066277D"/>
    <w:rsid w:val="006627B3"/>
    <w:rsid w:val="006627CB"/>
    <w:rsid w:val="006628CA"/>
    <w:rsid w:val="006628E3"/>
    <w:rsid w:val="0066294A"/>
    <w:rsid w:val="00662951"/>
    <w:rsid w:val="00662A0C"/>
    <w:rsid w:val="00662AE1"/>
    <w:rsid w:val="00662AF2"/>
    <w:rsid w:val="00662B32"/>
    <w:rsid w:val="00662B45"/>
    <w:rsid w:val="00662B4F"/>
    <w:rsid w:val="00662B79"/>
    <w:rsid w:val="00662D10"/>
    <w:rsid w:val="00662D60"/>
    <w:rsid w:val="00662D78"/>
    <w:rsid w:val="00662E02"/>
    <w:rsid w:val="00662EB6"/>
    <w:rsid w:val="00662EE9"/>
    <w:rsid w:val="00662EFA"/>
    <w:rsid w:val="00662EFB"/>
    <w:rsid w:val="00662F99"/>
    <w:rsid w:val="006630B8"/>
    <w:rsid w:val="00663130"/>
    <w:rsid w:val="006631A2"/>
    <w:rsid w:val="00663247"/>
    <w:rsid w:val="00663250"/>
    <w:rsid w:val="006633A0"/>
    <w:rsid w:val="006633B2"/>
    <w:rsid w:val="006633BC"/>
    <w:rsid w:val="006633DC"/>
    <w:rsid w:val="0066340B"/>
    <w:rsid w:val="00663433"/>
    <w:rsid w:val="00663439"/>
    <w:rsid w:val="00663590"/>
    <w:rsid w:val="006635CD"/>
    <w:rsid w:val="006635E5"/>
    <w:rsid w:val="0066363F"/>
    <w:rsid w:val="0066367E"/>
    <w:rsid w:val="006636CE"/>
    <w:rsid w:val="006636F5"/>
    <w:rsid w:val="006636FE"/>
    <w:rsid w:val="006637EC"/>
    <w:rsid w:val="006637F6"/>
    <w:rsid w:val="00663824"/>
    <w:rsid w:val="00663923"/>
    <w:rsid w:val="00663944"/>
    <w:rsid w:val="006639FE"/>
    <w:rsid w:val="00663A55"/>
    <w:rsid w:val="00663A97"/>
    <w:rsid w:val="00663BA0"/>
    <w:rsid w:val="00663C15"/>
    <w:rsid w:val="00663D40"/>
    <w:rsid w:val="00663DE9"/>
    <w:rsid w:val="00663DFA"/>
    <w:rsid w:val="00663E5C"/>
    <w:rsid w:val="00663E77"/>
    <w:rsid w:val="00663EAB"/>
    <w:rsid w:val="00663EAD"/>
    <w:rsid w:val="00663EB3"/>
    <w:rsid w:val="00663EDF"/>
    <w:rsid w:val="00663FB0"/>
    <w:rsid w:val="00663FDA"/>
    <w:rsid w:val="0066410B"/>
    <w:rsid w:val="0066411E"/>
    <w:rsid w:val="006641BA"/>
    <w:rsid w:val="006641EF"/>
    <w:rsid w:val="006642E3"/>
    <w:rsid w:val="0066436F"/>
    <w:rsid w:val="0066438E"/>
    <w:rsid w:val="006643A9"/>
    <w:rsid w:val="006643E9"/>
    <w:rsid w:val="006643EA"/>
    <w:rsid w:val="00664427"/>
    <w:rsid w:val="00664436"/>
    <w:rsid w:val="0066446F"/>
    <w:rsid w:val="006644FA"/>
    <w:rsid w:val="00664517"/>
    <w:rsid w:val="00664530"/>
    <w:rsid w:val="006645E3"/>
    <w:rsid w:val="006646D3"/>
    <w:rsid w:val="0066479C"/>
    <w:rsid w:val="006647ED"/>
    <w:rsid w:val="00664961"/>
    <w:rsid w:val="00664979"/>
    <w:rsid w:val="00664992"/>
    <w:rsid w:val="006649C2"/>
    <w:rsid w:val="00664A32"/>
    <w:rsid w:val="00664A57"/>
    <w:rsid w:val="00664A73"/>
    <w:rsid w:val="00664B3E"/>
    <w:rsid w:val="00664B93"/>
    <w:rsid w:val="00664C7D"/>
    <w:rsid w:val="00664CBD"/>
    <w:rsid w:val="00664D19"/>
    <w:rsid w:val="00664D20"/>
    <w:rsid w:val="00664D3E"/>
    <w:rsid w:val="00664D91"/>
    <w:rsid w:val="00664DB2"/>
    <w:rsid w:val="00664DFE"/>
    <w:rsid w:val="00664E3B"/>
    <w:rsid w:val="00664E75"/>
    <w:rsid w:val="00664F7F"/>
    <w:rsid w:val="00664FC7"/>
    <w:rsid w:val="0066505A"/>
    <w:rsid w:val="00665096"/>
    <w:rsid w:val="006650D3"/>
    <w:rsid w:val="006650ED"/>
    <w:rsid w:val="00665163"/>
    <w:rsid w:val="006652EC"/>
    <w:rsid w:val="0066534D"/>
    <w:rsid w:val="00665380"/>
    <w:rsid w:val="006653D6"/>
    <w:rsid w:val="00665450"/>
    <w:rsid w:val="006654C6"/>
    <w:rsid w:val="006655AB"/>
    <w:rsid w:val="00665678"/>
    <w:rsid w:val="00665700"/>
    <w:rsid w:val="006657A6"/>
    <w:rsid w:val="006658CD"/>
    <w:rsid w:val="006658DB"/>
    <w:rsid w:val="00665925"/>
    <w:rsid w:val="00665951"/>
    <w:rsid w:val="00665AA0"/>
    <w:rsid w:val="00665B0F"/>
    <w:rsid w:val="00665B96"/>
    <w:rsid w:val="00665C81"/>
    <w:rsid w:val="00665C98"/>
    <w:rsid w:val="00665DF8"/>
    <w:rsid w:val="00665E0E"/>
    <w:rsid w:val="00665E5D"/>
    <w:rsid w:val="00665E9B"/>
    <w:rsid w:val="00665EBF"/>
    <w:rsid w:val="00665F1B"/>
    <w:rsid w:val="00665F39"/>
    <w:rsid w:val="00665FC7"/>
    <w:rsid w:val="0066604C"/>
    <w:rsid w:val="00666193"/>
    <w:rsid w:val="00666262"/>
    <w:rsid w:val="00666388"/>
    <w:rsid w:val="006663B7"/>
    <w:rsid w:val="00666463"/>
    <w:rsid w:val="0066647D"/>
    <w:rsid w:val="006664F8"/>
    <w:rsid w:val="006665E7"/>
    <w:rsid w:val="006666F0"/>
    <w:rsid w:val="00666706"/>
    <w:rsid w:val="0066672C"/>
    <w:rsid w:val="00666769"/>
    <w:rsid w:val="00666804"/>
    <w:rsid w:val="0066680B"/>
    <w:rsid w:val="006668FC"/>
    <w:rsid w:val="00666952"/>
    <w:rsid w:val="00666967"/>
    <w:rsid w:val="006669CA"/>
    <w:rsid w:val="006669DD"/>
    <w:rsid w:val="006669EC"/>
    <w:rsid w:val="00666A6B"/>
    <w:rsid w:val="00666B5B"/>
    <w:rsid w:val="00666B94"/>
    <w:rsid w:val="00666B99"/>
    <w:rsid w:val="00666B9B"/>
    <w:rsid w:val="00666C35"/>
    <w:rsid w:val="00666C82"/>
    <w:rsid w:val="00666CB7"/>
    <w:rsid w:val="00666DF4"/>
    <w:rsid w:val="00666E3B"/>
    <w:rsid w:val="00666E69"/>
    <w:rsid w:val="00666E91"/>
    <w:rsid w:val="00666FEF"/>
    <w:rsid w:val="00667075"/>
    <w:rsid w:val="0066709B"/>
    <w:rsid w:val="0066715A"/>
    <w:rsid w:val="0066723E"/>
    <w:rsid w:val="00667244"/>
    <w:rsid w:val="00667247"/>
    <w:rsid w:val="006672A4"/>
    <w:rsid w:val="00667346"/>
    <w:rsid w:val="00667380"/>
    <w:rsid w:val="006673A3"/>
    <w:rsid w:val="0066742F"/>
    <w:rsid w:val="0066745B"/>
    <w:rsid w:val="006674CE"/>
    <w:rsid w:val="00667529"/>
    <w:rsid w:val="006675A4"/>
    <w:rsid w:val="0066766D"/>
    <w:rsid w:val="00667670"/>
    <w:rsid w:val="00667749"/>
    <w:rsid w:val="00667815"/>
    <w:rsid w:val="00667908"/>
    <w:rsid w:val="00667AA1"/>
    <w:rsid w:val="00667B18"/>
    <w:rsid w:val="00667B90"/>
    <w:rsid w:val="00667D3A"/>
    <w:rsid w:val="00667D8B"/>
    <w:rsid w:val="00667E81"/>
    <w:rsid w:val="00670045"/>
    <w:rsid w:val="00670117"/>
    <w:rsid w:val="00670171"/>
    <w:rsid w:val="0067022C"/>
    <w:rsid w:val="0067026E"/>
    <w:rsid w:val="00670397"/>
    <w:rsid w:val="00670420"/>
    <w:rsid w:val="006704D8"/>
    <w:rsid w:val="0067074A"/>
    <w:rsid w:val="006707D6"/>
    <w:rsid w:val="00670809"/>
    <w:rsid w:val="0067080D"/>
    <w:rsid w:val="006708E2"/>
    <w:rsid w:val="0067090B"/>
    <w:rsid w:val="00670946"/>
    <w:rsid w:val="006709F6"/>
    <w:rsid w:val="00670A1D"/>
    <w:rsid w:val="00670A1E"/>
    <w:rsid w:val="00670A2E"/>
    <w:rsid w:val="00670A86"/>
    <w:rsid w:val="00670A92"/>
    <w:rsid w:val="00670AD7"/>
    <w:rsid w:val="00670B42"/>
    <w:rsid w:val="00670B7B"/>
    <w:rsid w:val="00670B85"/>
    <w:rsid w:val="00670BAC"/>
    <w:rsid w:val="00670BB1"/>
    <w:rsid w:val="00670C9F"/>
    <w:rsid w:val="00670CFD"/>
    <w:rsid w:val="00670D2C"/>
    <w:rsid w:val="00670E42"/>
    <w:rsid w:val="00670E9B"/>
    <w:rsid w:val="00670EA6"/>
    <w:rsid w:val="00670F6E"/>
    <w:rsid w:val="00670FA9"/>
    <w:rsid w:val="00670FD3"/>
    <w:rsid w:val="00671001"/>
    <w:rsid w:val="006710EF"/>
    <w:rsid w:val="0067128C"/>
    <w:rsid w:val="006712EC"/>
    <w:rsid w:val="00671330"/>
    <w:rsid w:val="0067136D"/>
    <w:rsid w:val="00671380"/>
    <w:rsid w:val="0067140D"/>
    <w:rsid w:val="00671484"/>
    <w:rsid w:val="00671499"/>
    <w:rsid w:val="006714DE"/>
    <w:rsid w:val="00671598"/>
    <w:rsid w:val="006716C2"/>
    <w:rsid w:val="00671721"/>
    <w:rsid w:val="00671743"/>
    <w:rsid w:val="00671814"/>
    <w:rsid w:val="0067183A"/>
    <w:rsid w:val="00671888"/>
    <w:rsid w:val="006718C6"/>
    <w:rsid w:val="006719D5"/>
    <w:rsid w:val="00671A0F"/>
    <w:rsid w:val="00671A89"/>
    <w:rsid w:val="00671AB4"/>
    <w:rsid w:val="00671BAB"/>
    <w:rsid w:val="00671C00"/>
    <w:rsid w:val="00671D18"/>
    <w:rsid w:val="00671D46"/>
    <w:rsid w:val="00671D5D"/>
    <w:rsid w:val="00671D94"/>
    <w:rsid w:val="00671EFF"/>
    <w:rsid w:val="00671F2D"/>
    <w:rsid w:val="00671F75"/>
    <w:rsid w:val="00672049"/>
    <w:rsid w:val="006720E4"/>
    <w:rsid w:val="006720F4"/>
    <w:rsid w:val="0067211F"/>
    <w:rsid w:val="0067219B"/>
    <w:rsid w:val="006721E0"/>
    <w:rsid w:val="006721EA"/>
    <w:rsid w:val="0067226E"/>
    <w:rsid w:val="00672359"/>
    <w:rsid w:val="0067236B"/>
    <w:rsid w:val="006723F5"/>
    <w:rsid w:val="00672437"/>
    <w:rsid w:val="0067247F"/>
    <w:rsid w:val="00672509"/>
    <w:rsid w:val="00672619"/>
    <w:rsid w:val="00672647"/>
    <w:rsid w:val="006726E5"/>
    <w:rsid w:val="00672704"/>
    <w:rsid w:val="00672706"/>
    <w:rsid w:val="0067271F"/>
    <w:rsid w:val="00672747"/>
    <w:rsid w:val="00672945"/>
    <w:rsid w:val="0067298A"/>
    <w:rsid w:val="006729B0"/>
    <w:rsid w:val="00672A1E"/>
    <w:rsid w:val="00672ABA"/>
    <w:rsid w:val="00672B16"/>
    <w:rsid w:val="00672B59"/>
    <w:rsid w:val="00672BDD"/>
    <w:rsid w:val="00672C7C"/>
    <w:rsid w:val="00672CC7"/>
    <w:rsid w:val="00672D6A"/>
    <w:rsid w:val="00672D8A"/>
    <w:rsid w:val="00672DCC"/>
    <w:rsid w:val="00672F72"/>
    <w:rsid w:val="00673020"/>
    <w:rsid w:val="0067303B"/>
    <w:rsid w:val="0067308D"/>
    <w:rsid w:val="0067311D"/>
    <w:rsid w:val="0067316E"/>
    <w:rsid w:val="00673178"/>
    <w:rsid w:val="006732F9"/>
    <w:rsid w:val="00673405"/>
    <w:rsid w:val="00673463"/>
    <w:rsid w:val="00673604"/>
    <w:rsid w:val="0067364A"/>
    <w:rsid w:val="006736EE"/>
    <w:rsid w:val="006737B3"/>
    <w:rsid w:val="006737B7"/>
    <w:rsid w:val="006738B2"/>
    <w:rsid w:val="00673937"/>
    <w:rsid w:val="006739FD"/>
    <w:rsid w:val="00673A89"/>
    <w:rsid w:val="00673B39"/>
    <w:rsid w:val="00673CCE"/>
    <w:rsid w:val="00673CD3"/>
    <w:rsid w:val="00673D74"/>
    <w:rsid w:val="00673DA1"/>
    <w:rsid w:val="00673DA8"/>
    <w:rsid w:val="00673E9D"/>
    <w:rsid w:val="00673F4F"/>
    <w:rsid w:val="00673F89"/>
    <w:rsid w:val="00673FFE"/>
    <w:rsid w:val="00674081"/>
    <w:rsid w:val="00674109"/>
    <w:rsid w:val="00674208"/>
    <w:rsid w:val="0067422B"/>
    <w:rsid w:val="0067426E"/>
    <w:rsid w:val="00674366"/>
    <w:rsid w:val="0067437A"/>
    <w:rsid w:val="006743A1"/>
    <w:rsid w:val="006744AE"/>
    <w:rsid w:val="0067460A"/>
    <w:rsid w:val="00674632"/>
    <w:rsid w:val="00674703"/>
    <w:rsid w:val="00674738"/>
    <w:rsid w:val="006747F2"/>
    <w:rsid w:val="0067484C"/>
    <w:rsid w:val="00674894"/>
    <w:rsid w:val="0067489C"/>
    <w:rsid w:val="0067489E"/>
    <w:rsid w:val="006748F5"/>
    <w:rsid w:val="00674A2C"/>
    <w:rsid w:val="00674A2E"/>
    <w:rsid w:val="00674C23"/>
    <w:rsid w:val="00674D06"/>
    <w:rsid w:val="00674D2D"/>
    <w:rsid w:val="00674D32"/>
    <w:rsid w:val="00674D72"/>
    <w:rsid w:val="00674DCE"/>
    <w:rsid w:val="00674E12"/>
    <w:rsid w:val="00674E4B"/>
    <w:rsid w:val="00674F7A"/>
    <w:rsid w:val="00674FC5"/>
    <w:rsid w:val="0067503D"/>
    <w:rsid w:val="006750A4"/>
    <w:rsid w:val="006752DD"/>
    <w:rsid w:val="00675306"/>
    <w:rsid w:val="00675381"/>
    <w:rsid w:val="0067539C"/>
    <w:rsid w:val="00675468"/>
    <w:rsid w:val="0067547E"/>
    <w:rsid w:val="0067559F"/>
    <w:rsid w:val="006756D8"/>
    <w:rsid w:val="0067573C"/>
    <w:rsid w:val="00675789"/>
    <w:rsid w:val="0067586D"/>
    <w:rsid w:val="006758A9"/>
    <w:rsid w:val="006758CF"/>
    <w:rsid w:val="00675918"/>
    <w:rsid w:val="00675931"/>
    <w:rsid w:val="006759D3"/>
    <w:rsid w:val="006759EF"/>
    <w:rsid w:val="006759F5"/>
    <w:rsid w:val="00675A2F"/>
    <w:rsid w:val="00675AE3"/>
    <w:rsid w:val="00675AF7"/>
    <w:rsid w:val="00675B7F"/>
    <w:rsid w:val="00675C4A"/>
    <w:rsid w:val="00675C53"/>
    <w:rsid w:val="00675C82"/>
    <w:rsid w:val="00675CF0"/>
    <w:rsid w:val="00675CFF"/>
    <w:rsid w:val="00675D33"/>
    <w:rsid w:val="00675D3A"/>
    <w:rsid w:val="00675DFD"/>
    <w:rsid w:val="00675EE9"/>
    <w:rsid w:val="00675EFA"/>
    <w:rsid w:val="00675EFE"/>
    <w:rsid w:val="00675F3E"/>
    <w:rsid w:val="00676015"/>
    <w:rsid w:val="0067603C"/>
    <w:rsid w:val="006760EF"/>
    <w:rsid w:val="006760FB"/>
    <w:rsid w:val="00676167"/>
    <w:rsid w:val="0067620C"/>
    <w:rsid w:val="00676329"/>
    <w:rsid w:val="006763D9"/>
    <w:rsid w:val="00676537"/>
    <w:rsid w:val="00676570"/>
    <w:rsid w:val="006765E1"/>
    <w:rsid w:val="00676709"/>
    <w:rsid w:val="006767A7"/>
    <w:rsid w:val="006768FE"/>
    <w:rsid w:val="00676A82"/>
    <w:rsid w:val="00676AAD"/>
    <w:rsid w:val="00676B10"/>
    <w:rsid w:val="00676B5B"/>
    <w:rsid w:val="00676B7C"/>
    <w:rsid w:val="00676BC9"/>
    <w:rsid w:val="00676BF1"/>
    <w:rsid w:val="00676BF3"/>
    <w:rsid w:val="00676C04"/>
    <w:rsid w:val="00676D26"/>
    <w:rsid w:val="00676D55"/>
    <w:rsid w:val="00676D91"/>
    <w:rsid w:val="00676E62"/>
    <w:rsid w:val="00676E69"/>
    <w:rsid w:val="00676ED5"/>
    <w:rsid w:val="00676FA1"/>
    <w:rsid w:val="00676FA3"/>
    <w:rsid w:val="00676FB3"/>
    <w:rsid w:val="00677007"/>
    <w:rsid w:val="0067706C"/>
    <w:rsid w:val="006770D5"/>
    <w:rsid w:val="00677138"/>
    <w:rsid w:val="00677340"/>
    <w:rsid w:val="0067738E"/>
    <w:rsid w:val="006773B5"/>
    <w:rsid w:val="0067740B"/>
    <w:rsid w:val="00677432"/>
    <w:rsid w:val="00677532"/>
    <w:rsid w:val="00677629"/>
    <w:rsid w:val="0067768F"/>
    <w:rsid w:val="0067771C"/>
    <w:rsid w:val="0067777C"/>
    <w:rsid w:val="006778C3"/>
    <w:rsid w:val="0067791E"/>
    <w:rsid w:val="00677941"/>
    <w:rsid w:val="0067797B"/>
    <w:rsid w:val="00677AAB"/>
    <w:rsid w:val="00677B12"/>
    <w:rsid w:val="00677B46"/>
    <w:rsid w:val="00677B5B"/>
    <w:rsid w:val="00677BFB"/>
    <w:rsid w:val="00677BFC"/>
    <w:rsid w:val="00677C6A"/>
    <w:rsid w:val="00677C99"/>
    <w:rsid w:val="00677CBA"/>
    <w:rsid w:val="00677D54"/>
    <w:rsid w:val="00677D85"/>
    <w:rsid w:val="00677D87"/>
    <w:rsid w:val="00677DFC"/>
    <w:rsid w:val="00677EFE"/>
    <w:rsid w:val="00677F0A"/>
    <w:rsid w:val="00677FDE"/>
    <w:rsid w:val="00680095"/>
    <w:rsid w:val="00680208"/>
    <w:rsid w:val="00680277"/>
    <w:rsid w:val="00680377"/>
    <w:rsid w:val="0068038A"/>
    <w:rsid w:val="00680431"/>
    <w:rsid w:val="006804AD"/>
    <w:rsid w:val="006805FC"/>
    <w:rsid w:val="0068076D"/>
    <w:rsid w:val="00680859"/>
    <w:rsid w:val="00680924"/>
    <w:rsid w:val="0068094E"/>
    <w:rsid w:val="00680B0E"/>
    <w:rsid w:val="00680CDA"/>
    <w:rsid w:val="00680D07"/>
    <w:rsid w:val="00680D5A"/>
    <w:rsid w:val="00680E19"/>
    <w:rsid w:val="00680F8F"/>
    <w:rsid w:val="00680F92"/>
    <w:rsid w:val="00680FC0"/>
    <w:rsid w:val="00681002"/>
    <w:rsid w:val="006810A4"/>
    <w:rsid w:val="006810F3"/>
    <w:rsid w:val="00681182"/>
    <w:rsid w:val="006812E0"/>
    <w:rsid w:val="00681432"/>
    <w:rsid w:val="0068149B"/>
    <w:rsid w:val="006814D8"/>
    <w:rsid w:val="006814DB"/>
    <w:rsid w:val="00681539"/>
    <w:rsid w:val="006815A4"/>
    <w:rsid w:val="0068161F"/>
    <w:rsid w:val="0068162F"/>
    <w:rsid w:val="0068164C"/>
    <w:rsid w:val="006816E4"/>
    <w:rsid w:val="0068178D"/>
    <w:rsid w:val="006818DC"/>
    <w:rsid w:val="0068192A"/>
    <w:rsid w:val="00681968"/>
    <w:rsid w:val="006819C0"/>
    <w:rsid w:val="00681A62"/>
    <w:rsid w:val="00681ADB"/>
    <w:rsid w:val="00681B92"/>
    <w:rsid w:val="00681BB6"/>
    <w:rsid w:val="00681BDD"/>
    <w:rsid w:val="00681E47"/>
    <w:rsid w:val="00681E5E"/>
    <w:rsid w:val="00681E81"/>
    <w:rsid w:val="00681E89"/>
    <w:rsid w:val="00681F7C"/>
    <w:rsid w:val="0068202D"/>
    <w:rsid w:val="00682067"/>
    <w:rsid w:val="006820CE"/>
    <w:rsid w:val="0068216C"/>
    <w:rsid w:val="006821AE"/>
    <w:rsid w:val="006821B2"/>
    <w:rsid w:val="0068227D"/>
    <w:rsid w:val="0068228E"/>
    <w:rsid w:val="00682359"/>
    <w:rsid w:val="006823B6"/>
    <w:rsid w:val="006823CC"/>
    <w:rsid w:val="00682425"/>
    <w:rsid w:val="00682448"/>
    <w:rsid w:val="0068257A"/>
    <w:rsid w:val="006825DD"/>
    <w:rsid w:val="00682616"/>
    <w:rsid w:val="0068267F"/>
    <w:rsid w:val="006827E7"/>
    <w:rsid w:val="006827EC"/>
    <w:rsid w:val="00682882"/>
    <w:rsid w:val="00682892"/>
    <w:rsid w:val="006829FB"/>
    <w:rsid w:val="00682B21"/>
    <w:rsid w:val="00682B55"/>
    <w:rsid w:val="00682B83"/>
    <w:rsid w:val="00682B8F"/>
    <w:rsid w:val="00682B98"/>
    <w:rsid w:val="00682C61"/>
    <w:rsid w:val="00682C81"/>
    <w:rsid w:val="00682D68"/>
    <w:rsid w:val="00682E83"/>
    <w:rsid w:val="00682F1D"/>
    <w:rsid w:val="00682F6A"/>
    <w:rsid w:val="006830E0"/>
    <w:rsid w:val="00683178"/>
    <w:rsid w:val="006831CB"/>
    <w:rsid w:val="00683201"/>
    <w:rsid w:val="0068332B"/>
    <w:rsid w:val="006833A5"/>
    <w:rsid w:val="006833E2"/>
    <w:rsid w:val="006833F2"/>
    <w:rsid w:val="0068343E"/>
    <w:rsid w:val="00683469"/>
    <w:rsid w:val="006834D5"/>
    <w:rsid w:val="00683558"/>
    <w:rsid w:val="006835C6"/>
    <w:rsid w:val="006835C7"/>
    <w:rsid w:val="006835DF"/>
    <w:rsid w:val="00683619"/>
    <w:rsid w:val="00683636"/>
    <w:rsid w:val="0068371A"/>
    <w:rsid w:val="00683875"/>
    <w:rsid w:val="006839AA"/>
    <w:rsid w:val="00683A08"/>
    <w:rsid w:val="00683A0D"/>
    <w:rsid w:val="00683A17"/>
    <w:rsid w:val="00683AF1"/>
    <w:rsid w:val="00683CD9"/>
    <w:rsid w:val="00683D49"/>
    <w:rsid w:val="00683D57"/>
    <w:rsid w:val="00683D7E"/>
    <w:rsid w:val="00683D95"/>
    <w:rsid w:val="00683E29"/>
    <w:rsid w:val="00683E96"/>
    <w:rsid w:val="00683EC2"/>
    <w:rsid w:val="00683F51"/>
    <w:rsid w:val="0068413D"/>
    <w:rsid w:val="00684187"/>
    <w:rsid w:val="006841BF"/>
    <w:rsid w:val="006841D0"/>
    <w:rsid w:val="00684221"/>
    <w:rsid w:val="0068425F"/>
    <w:rsid w:val="0068426E"/>
    <w:rsid w:val="006842ED"/>
    <w:rsid w:val="006842EF"/>
    <w:rsid w:val="0068435A"/>
    <w:rsid w:val="00684370"/>
    <w:rsid w:val="0068445D"/>
    <w:rsid w:val="0068450B"/>
    <w:rsid w:val="00684564"/>
    <w:rsid w:val="00684587"/>
    <w:rsid w:val="006845F3"/>
    <w:rsid w:val="00684604"/>
    <w:rsid w:val="00684624"/>
    <w:rsid w:val="00684670"/>
    <w:rsid w:val="006846F8"/>
    <w:rsid w:val="0068473E"/>
    <w:rsid w:val="0068479C"/>
    <w:rsid w:val="00684854"/>
    <w:rsid w:val="00684880"/>
    <w:rsid w:val="00684979"/>
    <w:rsid w:val="00684A5D"/>
    <w:rsid w:val="00684A72"/>
    <w:rsid w:val="00684AC9"/>
    <w:rsid w:val="00684B0E"/>
    <w:rsid w:val="00684B5F"/>
    <w:rsid w:val="00684BF2"/>
    <w:rsid w:val="00684C04"/>
    <w:rsid w:val="00684C0F"/>
    <w:rsid w:val="00684CE9"/>
    <w:rsid w:val="00684D5B"/>
    <w:rsid w:val="00684D7D"/>
    <w:rsid w:val="00684EB4"/>
    <w:rsid w:val="00684F40"/>
    <w:rsid w:val="00685053"/>
    <w:rsid w:val="006850A0"/>
    <w:rsid w:val="006850E1"/>
    <w:rsid w:val="006851F1"/>
    <w:rsid w:val="0068520C"/>
    <w:rsid w:val="006852C6"/>
    <w:rsid w:val="00685305"/>
    <w:rsid w:val="0068531E"/>
    <w:rsid w:val="006853A6"/>
    <w:rsid w:val="006853C6"/>
    <w:rsid w:val="006854B6"/>
    <w:rsid w:val="006854E5"/>
    <w:rsid w:val="00685543"/>
    <w:rsid w:val="0068572A"/>
    <w:rsid w:val="0068589E"/>
    <w:rsid w:val="006859BC"/>
    <w:rsid w:val="00685A30"/>
    <w:rsid w:val="00685B1B"/>
    <w:rsid w:val="00685C3F"/>
    <w:rsid w:val="00685DFD"/>
    <w:rsid w:val="00685E1B"/>
    <w:rsid w:val="00685EEC"/>
    <w:rsid w:val="00685F10"/>
    <w:rsid w:val="00685F22"/>
    <w:rsid w:val="0068600C"/>
    <w:rsid w:val="00686140"/>
    <w:rsid w:val="00686180"/>
    <w:rsid w:val="006862C7"/>
    <w:rsid w:val="006862EC"/>
    <w:rsid w:val="006863B5"/>
    <w:rsid w:val="006863F5"/>
    <w:rsid w:val="00686482"/>
    <w:rsid w:val="006864AB"/>
    <w:rsid w:val="006864E0"/>
    <w:rsid w:val="00686514"/>
    <w:rsid w:val="0068651E"/>
    <w:rsid w:val="00686610"/>
    <w:rsid w:val="0068665C"/>
    <w:rsid w:val="00686704"/>
    <w:rsid w:val="0068671F"/>
    <w:rsid w:val="00686765"/>
    <w:rsid w:val="0068677F"/>
    <w:rsid w:val="00686845"/>
    <w:rsid w:val="00686873"/>
    <w:rsid w:val="006868AA"/>
    <w:rsid w:val="006869A7"/>
    <w:rsid w:val="006869C2"/>
    <w:rsid w:val="00686A0A"/>
    <w:rsid w:val="00686A22"/>
    <w:rsid w:val="00686A4A"/>
    <w:rsid w:val="00686A59"/>
    <w:rsid w:val="00686AA5"/>
    <w:rsid w:val="00686B25"/>
    <w:rsid w:val="00686B64"/>
    <w:rsid w:val="00686BE0"/>
    <w:rsid w:val="00686BF3"/>
    <w:rsid w:val="00686D07"/>
    <w:rsid w:val="00686DD2"/>
    <w:rsid w:val="00686EC6"/>
    <w:rsid w:val="00686F41"/>
    <w:rsid w:val="00686F59"/>
    <w:rsid w:val="00687007"/>
    <w:rsid w:val="0068710E"/>
    <w:rsid w:val="00687221"/>
    <w:rsid w:val="006873CC"/>
    <w:rsid w:val="00687444"/>
    <w:rsid w:val="0068746F"/>
    <w:rsid w:val="0068757F"/>
    <w:rsid w:val="006875B1"/>
    <w:rsid w:val="00687625"/>
    <w:rsid w:val="0068787F"/>
    <w:rsid w:val="006878F8"/>
    <w:rsid w:val="0068797F"/>
    <w:rsid w:val="00687997"/>
    <w:rsid w:val="00687B08"/>
    <w:rsid w:val="00687D29"/>
    <w:rsid w:val="00687E25"/>
    <w:rsid w:val="00687E38"/>
    <w:rsid w:val="00687E72"/>
    <w:rsid w:val="00687E91"/>
    <w:rsid w:val="00687F94"/>
    <w:rsid w:val="00690053"/>
    <w:rsid w:val="0069013D"/>
    <w:rsid w:val="0069031F"/>
    <w:rsid w:val="0069038B"/>
    <w:rsid w:val="00690432"/>
    <w:rsid w:val="0069043B"/>
    <w:rsid w:val="00690504"/>
    <w:rsid w:val="00690572"/>
    <w:rsid w:val="006905B4"/>
    <w:rsid w:val="006905C6"/>
    <w:rsid w:val="00690696"/>
    <w:rsid w:val="00690833"/>
    <w:rsid w:val="00690836"/>
    <w:rsid w:val="00690853"/>
    <w:rsid w:val="00690961"/>
    <w:rsid w:val="0069098F"/>
    <w:rsid w:val="006909B8"/>
    <w:rsid w:val="00690A24"/>
    <w:rsid w:val="00690AC6"/>
    <w:rsid w:val="00690ACF"/>
    <w:rsid w:val="00690AD5"/>
    <w:rsid w:val="00690AE2"/>
    <w:rsid w:val="00690B19"/>
    <w:rsid w:val="00690B45"/>
    <w:rsid w:val="00690C0D"/>
    <w:rsid w:val="00690C88"/>
    <w:rsid w:val="00690CE8"/>
    <w:rsid w:val="00690CF0"/>
    <w:rsid w:val="00690D3C"/>
    <w:rsid w:val="00690DCF"/>
    <w:rsid w:val="00690E91"/>
    <w:rsid w:val="00690F11"/>
    <w:rsid w:val="00690F64"/>
    <w:rsid w:val="00691082"/>
    <w:rsid w:val="0069115A"/>
    <w:rsid w:val="00691160"/>
    <w:rsid w:val="006911A5"/>
    <w:rsid w:val="006911C3"/>
    <w:rsid w:val="006911FE"/>
    <w:rsid w:val="0069121B"/>
    <w:rsid w:val="0069127B"/>
    <w:rsid w:val="006912A7"/>
    <w:rsid w:val="006913AD"/>
    <w:rsid w:val="006914BF"/>
    <w:rsid w:val="006914D8"/>
    <w:rsid w:val="00691504"/>
    <w:rsid w:val="006915BF"/>
    <w:rsid w:val="0069172B"/>
    <w:rsid w:val="00691800"/>
    <w:rsid w:val="00691850"/>
    <w:rsid w:val="0069185F"/>
    <w:rsid w:val="00691876"/>
    <w:rsid w:val="006919F7"/>
    <w:rsid w:val="00691ABA"/>
    <w:rsid w:val="00691B7B"/>
    <w:rsid w:val="00691BE2"/>
    <w:rsid w:val="00691CD8"/>
    <w:rsid w:val="00691D2C"/>
    <w:rsid w:val="00691D76"/>
    <w:rsid w:val="00691D93"/>
    <w:rsid w:val="00691DA5"/>
    <w:rsid w:val="00691DDC"/>
    <w:rsid w:val="00691E23"/>
    <w:rsid w:val="00691E25"/>
    <w:rsid w:val="00691FBE"/>
    <w:rsid w:val="0069200A"/>
    <w:rsid w:val="00692127"/>
    <w:rsid w:val="0069219C"/>
    <w:rsid w:val="006921DB"/>
    <w:rsid w:val="00692208"/>
    <w:rsid w:val="0069223C"/>
    <w:rsid w:val="00692250"/>
    <w:rsid w:val="00692323"/>
    <w:rsid w:val="0069253A"/>
    <w:rsid w:val="00692594"/>
    <w:rsid w:val="0069263D"/>
    <w:rsid w:val="006926BD"/>
    <w:rsid w:val="006926F9"/>
    <w:rsid w:val="006926FA"/>
    <w:rsid w:val="00692763"/>
    <w:rsid w:val="00692777"/>
    <w:rsid w:val="0069284B"/>
    <w:rsid w:val="0069292E"/>
    <w:rsid w:val="0069293E"/>
    <w:rsid w:val="00692990"/>
    <w:rsid w:val="006929ED"/>
    <w:rsid w:val="00692A59"/>
    <w:rsid w:val="00692AB7"/>
    <w:rsid w:val="00692B03"/>
    <w:rsid w:val="00692C26"/>
    <w:rsid w:val="00692D39"/>
    <w:rsid w:val="00692E2C"/>
    <w:rsid w:val="00692EAD"/>
    <w:rsid w:val="00692EC0"/>
    <w:rsid w:val="00692EE1"/>
    <w:rsid w:val="00692FE4"/>
    <w:rsid w:val="00693031"/>
    <w:rsid w:val="00693067"/>
    <w:rsid w:val="0069310C"/>
    <w:rsid w:val="006932EC"/>
    <w:rsid w:val="006933E9"/>
    <w:rsid w:val="00693425"/>
    <w:rsid w:val="0069346D"/>
    <w:rsid w:val="00693483"/>
    <w:rsid w:val="006934EC"/>
    <w:rsid w:val="006934F2"/>
    <w:rsid w:val="00693574"/>
    <w:rsid w:val="00693608"/>
    <w:rsid w:val="00693663"/>
    <w:rsid w:val="006936D9"/>
    <w:rsid w:val="0069376E"/>
    <w:rsid w:val="0069382F"/>
    <w:rsid w:val="00693835"/>
    <w:rsid w:val="006938A6"/>
    <w:rsid w:val="006939B6"/>
    <w:rsid w:val="00693A89"/>
    <w:rsid w:val="00693B4F"/>
    <w:rsid w:val="00693B69"/>
    <w:rsid w:val="00693BF8"/>
    <w:rsid w:val="00693C2A"/>
    <w:rsid w:val="00693C53"/>
    <w:rsid w:val="00693C92"/>
    <w:rsid w:val="00693D0E"/>
    <w:rsid w:val="00693DD0"/>
    <w:rsid w:val="00693EC9"/>
    <w:rsid w:val="00693ED8"/>
    <w:rsid w:val="00693EF3"/>
    <w:rsid w:val="00693EFC"/>
    <w:rsid w:val="00693F6E"/>
    <w:rsid w:val="00693FBB"/>
    <w:rsid w:val="00694152"/>
    <w:rsid w:val="0069415A"/>
    <w:rsid w:val="006941FD"/>
    <w:rsid w:val="006942B4"/>
    <w:rsid w:val="006942D4"/>
    <w:rsid w:val="006942EE"/>
    <w:rsid w:val="0069443E"/>
    <w:rsid w:val="00694445"/>
    <w:rsid w:val="0069444F"/>
    <w:rsid w:val="006944BE"/>
    <w:rsid w:val="006944EF"/>
    <w:rsid w:val="00694659"/>
    <w:rsid w:val="006946DC"/>
    <w:rsid w:val="00694719"/>
    <w:rsid w:val="00694749"/>
    <w:rsid w:val="006947BF"/>
    <w:rsid w:val="0069481F"/>
    <w:rsid w:val="00694836"/>
    <w:rsid w:val="00694841"/>
    <w:rsid w:val="006948D6"/>
    <w:rsid w:val="00694937"/>
    <w:rsid w:val="00694964"/>
    <w:rsid w:val="00694A95"/>
    <w:rsid w:val="00694ACD"/>
    <w:rsid w:val="00694BD3"/>
    <w:rsid w:val="00694C21"/>
    <w:rsid w:val="00694C73"/>
    <w:rsid w:val="00694C86"/>
    <w:rsid w:val="00694CD2"/>
    <w:rsid w:val="00694DC3"/>
    <w:rsid w:val="00694E3A"/>
    <w:rsid w:val="00694EBE"/>
    <w:rsid w:val="00694F9D"/>
    <w:rsid w:val="0069500D"/>
    <w:rsid w:val="00695083"/>
    <w:rsid w:val="006950A6"/>
    <w:rsid w:val="00695123"/>
    <w:rsid w:val="0069512B"/>
    <w:rsid w:val="00695189"/>
    <w:rsid w:val="0069530C"/>
    <w:rsid w:val="006953D7"/>
    <w:rsid w:val="006953F6"/>
    <w:rsid w:val="00695545"/>
    <w:rsid w:val="00695555"/>
    <w:rsid w:val="0069555F"/>
    <w:rsid w:val="006955C0"/>
    <w:rsid w:val="006955CB"/>
    <w:rsid w:val="006955F3"/>
    <w:rsid w:val="00695659"/>
    <w:rsid w:val="00695662"/>
    <w:rsid w:val="00695868"/>
    <w:rsid w:val="00695894"/>
    <w:rsid w:val="006958A9"/>
    <w:rsid w:val="0069591E"/>
    <w:rsid w:val="00695A3B"/>
    <w:rsid w:val="00695ABC"/>
    <w:rsid w:val="00695AF3"/>
    <w:rsid w:val="00695C25"/>
    <w:rsid w:val="00695CFC"/>
    <w:rsid w:val="00695EB5"/>
    <w:rsid w:val="00695F1B"/>
    <w:rsid w:val="006960D6"/>
    <w:rsid w:val="00696258"/>
    <w:rsid w:val="0069631B"/>
    <w:rsid w:val="00696375"/>
    <w:rsid w:val="0069638D"/>
    <w:rsid w:val="00696533"/>
    <w:rsid w:val="0069664E"/>
    <w:rsid w:val="00696698"/>
    <w:rsid w:val="006967B5"/>
    <w:rsid w:val="00696805"/>
    <w:rsid w:val="00696812"/>
    <w:rsid w:val="00696843"/>
    <w:rsid w:val="00696857"/>
    <w:rsid w:val="0069688F"/>
    <w:rsid w:val="006968A6"/>
    <w:rsid w:val="00696951"/>
    <w:rsid w:val="00696A07"/>
    <w:rsid w:val="00696A3C"/>
    <w:rsid w:val="00696AE1"/>
    <w:rsid w:val="00696AEF"/>
    <w:rsid w:val="00696B75"/>
    <w:rsid w:val="00696B9E"/>
    <w:rsid w:val="00696BB0"/>
    <w:rsid w:val="00696BE4"/>
    <w:rsid w:val="00696BF8"/>
    <w:rsid w:val="00696E18"/>
    <w:rsid w:val="00696E1E"/>
    <w:rsid w:val="00696E38"/>
    <w:rsid w:val="00696E85"/>
    <w:rsid w:val="00696F41"/>
    <w:rsid w:val="00696F80"/>
    <w:rsid w:val="00696FE4"/>
    <w:rsid w:val="00696FF0"/>
    <w:rsid w:val="00697099"/>
    <w:rsid w:val="00697311"/>
    <w:rsid w:val="00697335"/>
    <w:rsid w:val="0069733E"/>
    <w:rsid w:val="00697438"/>
    <w:rsid w:val="0069743E"/>
    <w:rsid w:val="00697474"/>
    <w:rsid w:val="0069768D"/>
    <w:rsid w:val="006976E6"/>
    <w:rsid w:val="00697708"/>
    <w:rsid w:val="0069771F"/>
    <w:rsid w:val="0069775B"/>
    <w:rsid w:val="00697767"/>
    <w:rsid w:val="0069784A"/>
    <w:rsid w:val="006978EB"/>
    <w:rsid w:val="0069796A"/>
    <w:rsid w:val="00697978"/>
    <w:rsid w:val="00697A1C"/>
    <w:rsid w:val="00697A71"/>
    <w:rsid w:val="00697AC5"/>
    <w:rsid w:val="00697B3B"/>
    <w:rsid w:val="00697BE7"/>
    <w:rsid w:val="00697C5F"/>
    <w:rsid w:val="00697C73"/>
    <w:rsid w:val="00697CC0"/>
    <w:rsid w:val="00697D03"/>
    <w:rsid w:val="00697DA7"/>
    <w:rsid w:val="00697E80"/>
    <w:rsid w:val="00697F8B"/>
    <w:rsid w:val="006A0021"/>
    <w:rsid w:val="006A0039"/>
    <w:rsid w:val="006A008C"/>
    <w:rsid w:val="006A00CA"/>
    <w:rsid w:val="006A0122"/>
    <w:rsid w:val="006A015C"/>
    <w:rsid w:val="006A01F0"/>
    <w:rsid w:val="006A020E"/>
    <w:rsid w:val="006A0302"/>
    <w:rsid w:val="006A031D"/>
    <w:rsid w:val="006A03BF"/>
    <w:rsid w:val="006A0431"/>
    <w:rsid w:val="006A0454"/>
    <w:rsid w:val="006A0499"/>
    <w:rsid w:val="006A04D1"/>
    <w:rsid w:val="006A0532"/>
    <w:rsid w:val="006A0585"/>
    <w:rsid w:val="006A067D"/>
    <w:rsid w:val="006A07BB"/>
    <w:rsid w:val="006A07C0"/>
    <w:rsid w:val="006A08BC"/>
    <w:rsid w:val="006A09F2"/>
    <w:rsid w:val="006A0A6B"/>
    <w:rsid w:val="006A0B57"/>
    <w:rsid w:val="006A0B63"/>
    <w:rsid w:val="006A0B90"/>
    <w:rsid w:val="006A0C3C"/>
    <w:rsid w:val="006A0C41"/>
    <w:rsid w:val="006A0CB2"/>
    <w:rsid w:val="006A0CC5"/>
    <w:rsid w:val="006A0E06"/>
    <w:rsid w:val="006A0E0C"/>
    <w:rsid w:val="006A0E1D"/>
    <w:rsid w:val="006A0E31"/>
    <w:rsid w:val="006A0EEC"/>
    <w:rsid w:val="006A0F65"/>
    <w:rsid w:val="006A0FFD"/>
    <w:rsid w:val="006A1048"/>
    <w:rsid w:val="006A1091"/>
    <w:rsid w:val="006A10B8"/>
    <w:rsid w:val="006A10E6"/>
    <w:rsid w:val="006A1120"/>
    <w:rsid w:val="006A1201"/>
    <w:rsid w:val="006A1282"/>
    <w:rsid w:val="006A1295"/>
    <w:rsid w:val="006A12A7"/>
    <w:rsid w:val="006A1394"/>
    <w:rsid w:val="006A142B"/>
    <w:rsid w:val="006A143C"/>
    <w:rsid w:val="006A1507"/>
    <w:rsid w:val="006A1595"/>
    <w:rsid w:val="006A16AC"/>
    <w:rsid w:val="006A16F7"/>
    <w:rsid w:val="006A1735"/>
    <w:rsid w:val="006A17F4"/>
    <w:rsid w:val="006A18DB"/>
    <w:rsid w:val="006A1922"/>
    <w:rsid w:val="006A19B5"/>
    <w:rsid w:val="006A1A0A"/>
    <w:rsid w:val="006A1A2F"/>
    <w:rsid w:val="006A1AEF"/>
    <w:rsid w:val="006A1B8A"/>
    <w:rsid w:val="006A1CAB"/>
    <w:rsid w:val="006A1CB5"/>
    <w:rsid w:val="006A1D90"/>
    <w:rsid w:val="006A1EB4"/>
    <w:rsid w:val="006A1FDF"/>
    <w:rsid w:val="006A1FFD"/>
    <w:rsid w:val="006A2040"/>
    <w:rsid w:val="006A2045"/>
    <w:rsid w:val="006A20DC"/>
    <w:rsid w:val="006A212A"/>
    <w:rsid w:val="006A221B"/>
    <w:rsid w:val="006A22B0"/>
    <w:rsid w:val="006A22DD"/>
    <w:rsid w:val="006A2324"/>
    <w:rsid w:val="006A2415"/>
    <w:rsid w:val="006A246A"/>
    <w:rsid w:val="006A24F2"/>
    <w:rsid w:val="006A2509"/>
    <w:rsid w:val="006A26F0"/>
    <w:rsid w:val="006A27A3"/>
    <w:rsid w:val="006A27DE"/>
    <w:rsid w:val="006A286D"/>
    <w:rsid w:val="006A2878"/>
    <w:rsid w:val="006A287A"/>
    <w:rsid w:val="006A28A4"/>
    <w:rsid w:val="006A2953"/>
    <w:rsid w:val="006A2A05"/>
    <w:rsid w:val="006A2AB0"/>
    <w:rsid w:val="006A2AD8"/>
    <w:rsid w:val="006A2B0C"/>
    <w:rsid w:val="006A2B70"/>
    <w:rsid w:val="006A2B7B"/>
    <w:rsid w:val="006A2C27"/>
    <w:rsid w:val="006A2C36"/>
    <w:rsid w:val="006A2C89"/>
    <w:rsid w:val="006A2CAC"/>
    <w:rsid w:val="006A2DBE"/>
    <w:rsid w:val="006A2DDC"/>
    <w:rsid w:val="006A2E54"/>
    <w:rsid w:val="006A2E97"/>
    <w:rsid w:val="006A2F79"/>
    <w:rsid w:val="006A2F9E"/>
    <w:rsid w:val="006A2FB4"/>
    <w:rsid w:val="006A2FF2"/>
    <w:rsid w:val="006A3129"/>
    <w:rsid w:val="006A313A"/>
    <w:rsid w:val="006A319E"/>
    <w:rsid w:val="006A3257"/>
    <w:rsid w:val="006A342D"/>
    <w:rsid w:val="006A345A"/>
    <w:rsid w:val="006A349B"/>
    <w:rsid w:val="006A34D4"/>
    <w:rsid w:val="006A350F"/>
    <w:rsid w:val="006A3531"/>
    <w:rsid w:val="006A3603"/>
    <w:rsid w:val="006A365C"/>
    <w:rsid w:val="006A365D"/>
    <w:rsid w:val="006A3691"/>
    <w:rsid w:val="006A369A"/>
    <w:rsid w:val="006A36DD"/>
    <w:rsid w:val="006A3734"/>
    <w:rsid w:val="006A3893"/>
    <w:rsid w:val="006A38EE"/>
    <w:rsid w:val="006A3B97"/>
    <w:rsid w:val="006A3C81"/>
    <w:rsid w:val="006A3CB0"/>
    <w:rsid w:val="006A3CF8"/>
    <w:rsid w:val="006A3DD3"/>
    <w:rsid w:val="006A3E7F"/>
    <w:rsid w:val="006A3E9D"/>
    <w:rsid w:val="006A3EAC"/>
    <w:rsid w:val="006A3ED0"/>
    <w:rsid w:val="006A3F7B"/>
    <w:rsid w:val="006A40C7"/>
    <w:rsid w:val="006A40CF"/>
    <w:rsid w:val="006A40E7"/>
    <w:rsid w:val="006A40F5"/>
    <w:rsid w:val="006A417D"/>
    <w:rsid w:val="006A41C5"/>
    <w:rsid w:val="006A4271"/>
    <w:rsid w:val="006A436D"/>
    <w:rsid w:val="006A437B"/>
    <w:rsid w:val="006A43A6"/>
    <w:rsid w:val="006A4411"/>
    <w:rsid w:val="006A45A7"/>
    <w:rsid w:val="006A4645"/>
    <w:rsid w:val="006A4650"/>
    <w:rsid w:val="006A4667"/>
    <w:rsid w:val="006A46A2"/>
    <w:rsid w:val="006A46B5"/>
    <w:rsid w:val="006A4721"/>
    <w:rsid w:val="006A4733"/>
    <w:rsid w:val="006A47A7"/>
    <w:rsid w:val="006A4802"/>
    <w:rsid w:val="006A4837"/>
    <w:rsid w:val="006A485F"/>
    <w:rsid w:val="006A48C0"/>
    <w:rsid w:val="006A4A5B"/>
    <w:rsid w:val="006A4BC6"/>
    <w:rsid w:val="006A4D45"/>
    <w:rsid w:val="006A4DD8"/>
    <w:rsid w:val="006A4DF8"/>
    <w:rsid w:val="006A4E98"/>
    <w:rsid w:val="006A4ECF"/>
    <w:rsid w:val="006A4F66"/>
    <w:rsid w:val="006A50BD"/>
    <w:rsid w:val="006A50F1"/>
    <w:rsid w:val="006A5231"/>
    <w:rsid w:val="006A5278"/>
    <w:rsid w:val="006A52ED"/>
    <w:rsid w:val="006A5307"/>
    <w:rsid w:val="006A5337"/>
    <w:rsid w:val="006A533E"/>
    <w:rsid w:val="006A5383"/>
    <w:rsid w:val="006A5409"/>
    <w:rsid w:val="006A5414"/>
    <w:rsid w:val="006A551B"/>
    <w:rsid w:val="006A55C4"/>
    <w:rsid w:val="006A55CA"/>
    <w:rsid w:val="006A55DF"/>
    <w:rsid w:val="006A55E5"/>
    <w:rsid w:val="006A563F"/>
    <w:rsid w:val="006A570C"/>
    <w:rsid w:val="006A58D5"/>
    <w:rsid w:val="006A58E7"/>
    <w:rsid w:val="006A5995"/>
    <w:rsid w:val="006A59A3"/>
    <w:rsid w:val="006A5A15"/>
    <w:rsid w:val="006A5B20"/>
    <w:rsid w:val="006A5B4D"/>
    <w:rsid w:val="006A5B7D"/>
    <w:rsid w:val="006A5B92"/>
    <w:rsid w:val="006A5C16"/>
    <w:rsid w:val="006A5C24"/>
    <w:rsid w:val="006A5C6A"/>
    <w:rsid w:val="006A5D48"/>
    <w:rsid w:val="006A5D77"/>
    <w:rsid w:val="006A5D8D"/>
    <w:rsid w:val="006A5DB8"/>
    <w:rsid w:val="006A5E1B"/>
    <w:rsid w:val="006A5E51"/>
    <w:rsid w:val="006A5E9D"/>
    <w:rsid w:val="006A5EB6"/>
    <w:rsid w:val="006A5F6B"/>
    <w:rsid w:val="006A610E"/>
    <w:rsid w:val="006A61EF"/>
    <w:rsid w:val="006A6291"/>
    <w:rsid w:val="006A632B"/>
    <w:rsid w:val="006A63C8"/>
    <w:rsid w:val="006A63D5"/>
    <w:rsid w:val="006A6546"/>
    <w:rsid w:val="006A6599"/>
    <w:rsid w:val="006A65ED"/>
    <w:rsid w:val="006A6661"/>
    <w:rsid w:val="006A66BC"/>
    <w:rsid w:val="006A66E4"/>
    <w:rsid w:val="006A6718"/>
    <w:rsid w:val="006A67FD"/>
    <w:rsid w:val="006A6809"/>
    <w:rsid w:val="006A6890"/>
    <w:rsid w:val="006A68FB"/>
    <w:rsid w:val="006A695F"/>
    <w:rsid w:val="006A699B"/>
    <w:rsid w:val="006A69FB"/>
    <w:rsid w:val="006A6A80"/>
    <w:rsid w:val="006A6B66"/>
    <w:rsid w:val="006A6B73"/>
    <w:rsid w:val="006A6B8B"/>
    <w:rsid w:val="006A6BDF"/>
    <w:rsid w:val="006A6BED"/>
    <w:rsid w:val="006A6C4B"/>
    <w:rsid w:val="006A6CB1"/>
    <w:rsid w:val="006A6D0B"/>
    <w:rsid w:val="006A6D86"/>
    <w:rsid w:val="006A6D8B"/>
    <w:rsid w:val="006A6DFE"/>
    <w:rsid w:val="006A6E69"/>
    <w:rsid w:val="006A6ECC"/>
    <w:rsid w:val="006A6EF8"/>
    <w:rsid w:val="006A6F0F"/>
    <w:rsid w:val="006A7033"/>
    <w:rsid w:val="006A7040"/>
    <w:rsid w:val="006A713B"/>
    <w:rsid w:val="006A71FD"/>
    <w:rsid w:val="006A721C"/>
    <w:rsid w:val="006A723D"/>
    <w:rsid w:val="006A7289"/>
    <w:rsid w:val="006A729A"/>
    <w:rsid w:val="006A74AF"/>
    <w:rsid w:val="006A75B6"/>
    <w:rsid w:val="006A75F4"/>
    <w:rsid w:val="006A762A"/>
    <w:rsid w:val="006A7675"/>
    <w:rsid w:val="006A77B9"/>
    <w:rsid w:val="006A7826"/>
    <w:rsid w:val="006A7891"/>
    <w:rsid w:val="006A7958"/>
    <w:rsid w:val="006A79B4"/>
    <w:rsid w:val="006A79EE"/>
    <w:rsid w:val="006A79F4"/>
    <w:rsid w:val="006A7ABC"/>
    <w:rsid w:val="006A7BE1"/>
    <w:rsid w:val="006A7BE9"/>
    <w:rsid w:val="006A7BF8"/>
    <w:rsid w:val="006A7C97"/>
    <w:rsid w:val="006A7CD7"/>
    <w:rsid w:val="006A7D27"/>
    <w:rsid w:val="006A7D29"/>
    <w:rsid w:val="006A7DD1"/>
    <w:rsid w:val="006A7E40"/>
    <w:rsid w:val="006A7EA0"/>
    <w:rsid w:val="006A7EAD"/>
    <w:rsid w:val="006A7F24"/>
    <w:rsid w:val="006A7F65"/>
    <w:rsid w:val="006A7FF1"/>
    <w:rsid w:val="006A7FFC"/>
    <w:rsid w:val="006A7FFE"/>
    <w:rsid w:val="006B0047"/>
    <w:rsid w:val="006B0106"/>
    <w:rsid w:val="006B01EB"/>
    <w:rsid w:val="006B024E"/>
    <w:rsid w:val="006B02AD"/>
    <w:rsid w:val="006B0309"/>
    <w:rsid w:val="006B036E"/>
    <w:rsid w:val="006B0387"/>
    <w:rsid w:val="006B0395"/>
    <w:rsid w:val="006B03E3"/>
    <w:rsid w:val="006B0432"/>
    <w:rsid w:val="006B04BA"/>
    <w:rsid w:val="006B0534"/>
    <w:rsid w:val="006B0561"/>
    <w:rsid w:val="006B063B"/>
    <w:rsid w:val="006B076C"/>
    <w:rsid w:val="006B0771"/>
    <w:rsid w:val="006B0789"/>
    <w:rsid w:val="006B0803"/>
    <w:rsid w:val="006B0876"/>
    <w:rsid w:val="006B08CA"/>
    <w:rsid w:val="006B095B"/>
    <w:rsid w:val="006B09AD"/>
    <w:rsid w:val="006B09AF"/>
    <w:rsid w:val="006B09B5"/>
    <w:rsid w:val="006B09EF"/>
    <w:rsid w:val="006B0AE5"/>
    <w:rsid w:val="006B0BDB"/>
    <w:rsid w:val="006B0C3B"/>
    <w:rsid w:val="006B0C9D"/>
    <w:rsid w:val="006B0D96"/>
    <w:rsid w:val="006B0DBC"/>
    <w:rsid w:val="006B0DE2"/>
    <w:rsid w:val="006B0E1C"/>
    <w:rsid w:val="006B0EF4"/>
    <w:rsid w:val="006B0F6B"/>
    <w:rsid w:val="006B0F86"/>
    <w:rsid w:val="006B0F95"/>
    <w:rsid w:val="006B1069"/>
    <w:rsid w:val="006B1100"/>
    <w:rsid w:val="006B1211"/>
    <w:rsid w:val="006B121E"/>
    <w:rsid w:val="006B12C2"/>
    <w:rsid w:val="006B1309"/>
    <w:rsid w:val="006B133A"/>
    <w:rsid w:val="006B13AA"/>
    <w:rsid w:val="006B141B"/>
    <w:rsid w:val="006B14A8"/>
    <w:rsid w:val="006B14EA"/>
    <w:rsid w:val="006B1500"/>
    <w:rsid w:val="006B1579"/>
    <w:rsid w:val="006B159C"/>
    <w:rsid w:val="006B1609"/>
    <w:rsid w:val="006B163C"/>
    <w:rsid w:val="006B1665"/>
    <w:rsid w:val="006B16C3"/>
    <w:rsid w:val="006B16FD"/>
    <w:rsid w:val="006B1781"/>
    <w:rsid w:val="006B1876"/>
    <w:rsid w:val="006B18A3"/>
    <w:rsid w:val="006B1911"/>
    <w:rsid w:val="006B1995"/>
    <w:rsid w:val="006B19D5"/>
    <w:rsid w:val="006B1A18"/>
    <w:rsid w:val="006B1B8C"/>
    <w:rsid w:val="006B1BF2"/>
    <w:rsid w:val="006B1C05"/>
    <w:rsid w:val="006B1C10"/>
    <w:rsid w:val="006B1C3F"/>
    <w:rsid w:val="006B1D08"/>
    <w:rsid w:val="006B1D1D"/>
    <w:rsid w:val="006B1E17"/>
    <w:rsid w:val="006B1E7E"/>
    <w:rsid w:val="006B1ED9"/>
    <w:rsid w:val="006B1F4D"/>
    <w:rsid w:val="006B1F54"/>
    <w:rsid w:val="006B1FD2"/>
    <w:rsid w:val="006B1FD3"/>
    <w:rsid w:val="006B1FF2"/>
    <w:rsid w:val="006B2046"/>
    <w:rsid w:val="006B20D5"/>
    <w:rsid w:val="006B226E"/>
    <w:rsid w:val="006B2288"/>
    <w:rsid w:val="006B2327"/>
    <w:rsid w:val="006B2340"/>
    <w:rsid w:val="006B2389"/>
    <w:rsid w:val="006B23D1"/>
    <w:rsid w:val="006B2427"/>
    <w:rsid w:val="006B24EA"/>
    <w:rsid w:val="006B259E"/>
    <w:rsid w:val="006B25CB"/>
    <w:rsid w:val="006B261D"/>
    <w:rsid w:val="006B26B0"/>
    <w:rsid w:val="006B26D1"/>
    <w:rsid w:val="006B27C9"/>
    <w:rsid w:val="006B27EA"/>
    <w:rsid w:val="006B2824"/>
    <w:rsid w:val="006B28B7"/>
    <w:rsid w:val="006B29F0"/>
    <w:rsid w:val="006B2A3F"/>
    <w:rsid w:val="006B2A82"/>
    <w:rsid w:val="006B2B01"/>
    <w:rsid w:val="006B2B22"/>
    <w:rsid w:val="006B2BC4"/>
    <w:rsid w:val="006B2C26"/>
    <w:rsid w:val="006B2C90"/>
    <w:rsid w:val="006B2CB6"/>
    <w:rsid w:val="006B2D32"/>
    <w:rsid w:val="006B2E92"/>
    <w:rsid w:val="006B2EB1"/>
    <w:rsid w:val="006B2EFF"/>
    <w:rsid w:val="006B2F2F"/>
    <w:rsid w:val="006B2F46"/>
    <w:rsid w:val="006B2F67"/>
    <w:rsid w:val="006B2FC0"/>
    <w:rsid w:val="006B3049"/>
    <w:rsid w:val="006B3090"/>
    <w:rsid w:val="006B30BF"/>
    <w:rsid w:val="006B311C"/>
    <w:rsid w:val="006B3134"/>
    <w:rsid w:val="006B31EB"/>
    <w:rsid w:val="006B323B"/>
    <w:rsid w:val="006B3375"/>
    <w:rsid w:val="006B34A9"/>
    <w:rsid w:val="006B34AE"/>
    <w:rsid w:val="006B356E"/>
    <w:rsid w:val="006B35AA"/>
    <w:rsid w:val="006B3633"/>
    <w:rsid w:val="006B3634"/>
    <w:rsid w:val="006B364F"/>
    <w:rsid w:val="006B368B"/>
    <w:rsid w:val="006B36A7"/>
    <w:rsid w:val="006B36D6"/>
    <w:rsid w:val="006B36E9"/>
    <w:rsid w:val="006B36F0"/>
    <w:rsid w:val="006B389B"/>
    <w:rsid w:val="006B38F0"/>
    <w:rsid w:val="006B390C"/>
    <w:rsid w:val="006B398D"/>
    <w:rsid w:val="006B39DB"/>
    <w:rsid w:val="006B3A7E"/>
    <w:rsid w:val="006B3AAB"/>
    <w:rsid w:val="006B3AB9"/>
    <w:rsid w:val="006B3ADE"/>
    <w:rsid w:val="006B3B74"/>
    <w:rsid w:val="006B3BB3"/>
    <w:rsid w:val="006B3BBD"/>
    <w:rsid w:val="006B3BC3"/>
    <w:rsid w:val="006B3C47"/>
    <w:rsid w:val="006B3CF0"/>
    <w:rsid w:val="006B3D08"/>
    <w:rsid w:val="006B3D0F"/>
    <w:rsid w:val="006B3D9C"/>
    <w:rsid w:val="006B3E42"/>
    <w:rsid w:val="006B3EE2"/>
    <w:rsid w:val="006B3F08"/>
    <w:rsid w:val="006B3F47"/>
    <w:rsid w:val="006B3F68"/>
    <w:rsid w:val="006B4104"/>
    <w:rsid w:val="006B4317"/>
    <w:rsid w:val="006B431E"/>
    <w:rsid w:val="006B4376"/>
    <w:rsid w:val="006B43C0"/>
    <w:rsid w:val="006B43E5"/>
    <w:rsid w:val="006B43FB"/>
    <w:rsid w:val="006B441F"/>
    <w:rsid w:val="006B4420"/>
    <w:rsid w:val="006B4488"/>
    <w:rsid w:val="006B44B8"/>
    <w:rsid w:val="006B4503"/>
    <w:rsid w:val="006B4510"/>
    <w:rsid w:val="006B45D3"/>
    <w:rsid w:val="006B4602"/>
    <w:rsid w:val="006B4659"/>
    <w:rsid w:val="006B46BE"/>
    <w:rsid w:val="006B46C3"/>
    <w:rsid w:val="006B4794"/>
    <w:rsid w:val="006B47AE"/>
    <w:rsid w:val="006B47F3"/>
    <w:rsid w:val="006B48F4"/>
    <w:rsid w:val="006B4957"/>
    <w:rsid w:val="006B49A6"/>
    <w:rsid w:val="006B49DF"/>
    <w:rsid w:val="006B4ACE"/>
    <w:rsid w:val="006B4C76"/>
    <w:rsid w:val="006B4C89"/>
    <w:rsid w:val="006B4CA3"/>
    <w:rsid w:val="006B4DB4"/>
    <w:rsid w:val="006B4F82"/>
    <w:rsid w:val="006B4FDD"/>
    <w:rsid w:val="006B500A"/>
    <w:rsid w:val="006B504B"/>
    <w:rsid w:val="006B5077"/>
    <w:rsid w:val="006B5079"/>
    <w:rsid w:val="006B51F7"/>
    <w:rsid w:val="006B5238"/>
    <w:rsid w:val="006B5292"/>
    <w:rsid w:val="006B5312"/>
    <w:rsid w:val="006B53C8"/>
    <w:rsid w:val="006B5521"/>
    <w:rsid w:val="006B5583"/>
    <w:rsid w:val="006B565E"/>
    <w:rsid w:val="006B5673"/>
    <w:rsid w:val="006B5784"/>
    <w:rsid w:val="006B57B7"/>
    <w:rsid w:val="006B5826"/>
    <w:rsid w:val="006B582C"/>
    <w:rsid w:val="006B5A07"/>
    <w:rsid w:val="006B5A0B"/>
    <w:rsid w:val="006B5A81"/>
    <w:rsid w:val="006B5B78"/>
    <w:rsid w:val="006B5C61"/>
    <w:rsid w:val="006B5C75"/>
    <w:rsid w:val="006B5CBC"/>
    <w:rsid w:val="006B5D33"/>
    <w:rsid w:val="006B5EC4"/>
    <w:rsid w:val="006B5ECC"/>
    <w:rsid w:val="006B5FA4"/>
    <w:rsid w:val="006B6009"/>
    <w:rsid w:val="006B6054"/>
    <w:rsid w:val="006B60D7"/>
    <w:rsid w:val="006B6174"/>
    <w:rsid w:val="006B6180"/>
    <w:rsid w:val="006B61BA"/>
    <w:rsid w:val="006B61F6"/>
    <w:rsid w:val="006B6208"/>
    <w:rsid w:val="006B6226"/>
    <w:rsid w:val="006B623F"/>
    <w:rsid w:val="006B62DD"/>
    <w:rsid w:val="006B62FC"/>
    <w:rsid w:val="006B631C"/>
    <w:rsid w:val="006B63FD"/>
    <w:rsid w:val="006B6447"/>
    <w:rsid w:val="006B6495"/>
    <w:rsid w:val="006B64D8"/>
    <w:rsid w:val="006B64EC"/>
    <w:rsid w:val="006B64F1"/>
    <w:rsid w:val="006B6562"/>
    <w:rsid w:val="006B65C5"/>
    <w:rsid w:val="006B66B4"/>
    <w:rsid w:val="006B66C9"/>
    <w:rsid w:val="006B66E4"/>
    <w:rsid w:val="006B6720"/>
    <w:rsid w:val="006B675D"/>
    <w:rsid w:val="006B67AC"/>
    <w:rsid w:val="006B67BC"/>
    <w:rsid w:val="006B67EA"/>
    <w:rsid w:val="006B686D"/>
    <w:rsid w:val="006B68E2"/>
    <w:rsid w:val="006B6919"/>
    <w:rsid w:val="006B693E"/>
    <w:rsid w:val="006B69B1"/>
    <w:rsid w:val="006B69C3"/>
    <w:rsid w:val="006B6A79"/>
    <w:rsid w:val="006B6AA0"/>
    <w:rsid w:val="006B6B46"/>
    <w:rsid w:val="006B6C44"/>
    <w:rsid w:val="006B6C71"/>
    <w:rsid w:val="006B6CBE"/>
    <w:rsid w:val="006B6CEF"/>
    <w:rsid w:val="006B6DAD"/>
    <w:rsid w:val="006B6E88"/>
    <w:rsid w:val="006B6ECD"/>
    <w:rsid w:val="006B6F2B"/>
    <w:rsid w:val="006B7048"/>
    <w:rsid w:val="006B706B"/>
    <w:rsid w:val="006B70A0"/>
    <w:rsid w:val="006B7103"/>
    <w:rsid w:val="006B7152"/>
    <w:rsid w:val="006B724D"/>
    <w:rsid w:val="006B7281"/>
    <w:rsid w:val="006B72A0"/>
    <w:rsid w:val="006B72EC"/>
    <w:rsid w:val="006B73E6"/>
    <w:rsid w:val="006B7524"/>
    <w:rsid w:val="006B7591"/>
    <w:rsid w:val="006B7595"/>
    <w:rsid w:val="006B7689"/>
    <w:rsid w:val="006B7775"/>
    <w:rsid w:val="006B7792"/>
    <w:rsid w:val="006B77B4"/>
    <w:rsid w:val="006B790F"/>
    <w:rsid w:val="006B79C9"/>
    <w:rsid w:val="006B79F1"/>
    <w:rsid w:val="006B7A01"/>
    <w:rsid w:val="006B7A96"/>
    <w:rsid w:val="006B7B67"/>
    <w:rsid w:val="006B7B6B"/>
    <w:rsid w:val="006B7B87"/>
    <w:rsid w:val="006B7CCD"/>
    <w:rsid w:val="006B7E3C"/>
    <w:rsid w:val="006B7F6A"/>
    <w:rsid w:val="006B7FC8"/>
    <w:rsid w:val="006B7FE0"/>
    <w:rsid w:val="006B7FED"/>
    <w:rsid w:val="006B7FEE"/>
    <w:rsid w:val="006C0060"/>
    <w:rsid w:val="006C00F8"/>
    <w:rsid w:val="006C0123"/>
    <w:rsid w:val="006C0153"/>
    <w:rsid w:val="006C0208"/>
    <w:rsid w:val="006C0223"/>
    <w:rsid w:val="006C024C"/>
    <w:rsid w:val="006C0250"/>
    <w:rsid w:val="006C0273"/>
    <w:rsid w:val="006C02FF"/>
    <w:rsid w:val="006C0381"/>
    <w:rsid w:val="006C039C"/>
    <w:rsid w:val="006C03DF"/>
    <w:rsid w:val="006C0452"/>
    <w:rsid w:val="006C05E0"/>
    <w:rsid w:val="006C06DB"/>
    <w:rsid w:val="006C0777"/>
    <w:rsid w:val="006C0850"/>
    <w:rsid w:val="006C09A3"/>
    <w:rsid w:val="006C0D5D"/>
    <w:rsid w:val="006C0D88"/>
    <w:rsid w:val="006C0DBA"/>
    <w:rsid w:val="006C0DE0"/>
    <w:rsid w:val="006C0E96"/>
    <w:rsid w:val="006C0F1E"/>
    <w:rsid w:val="006C0FCB"/>
    <w:rsid w:val="006C118F"/>
    <w:rsid w:val="006C11A7"/>
    <w:rsid w:val="006C12C4"/>
    <w:rsid w:val="006C133F"/>
    <w:rsid w:val="006C142F"/>
    <w:rsid w:val="006C155C"/>
    <w:rsid w:val="006C1598"/>
    <w:rsid w:val="006C1620"/>
    <w:rsid w:val="006C16A4"/>
    <w:rsid w:val="006C16E7"/>
    <w:rsid w:val="006C1724"/>
    <w:rsid w:val="006C1848"/>
    <w:rsid w:val="006C1862"/>
    <w:rsid w:val="006C18B0"/>
    <w:rsid w:val="006C18B5"/>
    <w:rsid w:val="006C19CE"/>
    <w:rsid w:val="006C1A65"/>
    <w:rsid w:val="006C1A88"/>
    <w:rsid w:val="006C1ABE"/>
    <w:rsid w:val="006C1B07"/>
    <w:rsid w:val="006C1B2C"/>
    <w:rsid w:val="006C1B4D"/>
    <w:rsid w:val="006C1D89"/>
    <w:rsid w:val="006C1E0C"/>
    <w:rsid w:val="006C1E2F"/>
    <w:rsid w:val="006C1E97"/>
    <w:rsid w:val="006C1E9D"/>
    <w:rsid w:val="006C1EA3"/>
    <w:rsid w:val="006C1F10"/>
    <w:rsid w:val="006C1F12"/>
    <w:rsid w:val="006C2020"/>
    <w:rsid w:val="006C202B"/>
    <w:rsid w:val="006C206F"/>
    <w:rsid w:val="006C209F"/>
    <w:rsid w:val="006C20E4"/>
    <w:rsid w:val="006C20E8"/>
    <w:rsid w:val="006C218C"/>
    <w:rsid w:val="006C21A2"/>
    <w:rsid w:val="006C21E3"/>
    <w:rsid w:val="006C2205"/>
    <w:rsid w:val="006C22C8"/>
    <w:rsid w:val="006C237E"/>
    <w:rsid w:val="006C23DC"/>
    <w:rsid w:val="006C23ED"/>
    <w:rsid w:val="006C2415"/>
    <w:rsid w:val="006C2418"/>
    <w:rsid w:val="006C24D7"/>
    <w:rsid w:val="006C24ED"/>
    <w:rsid w:val="006C25A1"/>
    <w:rsid w:val="006C25C5"/>
    <w:rsid w:val="006C26C4"/>
    <w:rsid w:val="006C284B"/>
    <w:rsid w:val="006C2860"/>
    <w:rsid w:val="006C28E8"/>
    <w:rsid w:val="006C2933"/>
    <w:rsid w:val="006C2B85"/>
    <w:rsid w:val="006C2CEC"/>
    <w:rsid w:val="006C2D6A"/>
    <w:rsid w:val="006C2E69"/>
    <w:rsid w:val="006C2E8C"/>
    <w:rsid w:val="006C2FA9"/>
    <w:rsid w:val="006C2FB4"/>
    <w:rsid w:val="006C33D9"/>
    <w:rsid w:val="006C3484"/>
    <w:rsid w:val="006C34B9"/>
    <w:rsid w:val="006C3516"/>
    <w:rsid w:val="006C356B"/>
    <w:rsid w:val="006C3627"/>
    <w:rsid w:val="006C366F"/>
    <w:rsid w:val="006C3708"/>
    <w:rsid w:val="006C3721"/>
    <w:rsid w:val="006C38A6"/>
    <w:rsid w:val="006C38CB"/>
    <w:rsid w:val="006C3933"/>
    <w:rsid w:val="006C399F"/>
    <w:rsid w:val="006C3A15"/>
    <w:rsid w:val="006C3A5F"/>
    <w:rsid w:val="006C3AA2"/>
    <w:rsid w:val="006C3B14"/>
    <w:rsid w:val="006C3B24"/>
    <w:rsid w:val="006C3B96"/>
    <w:rsid w:val="006C3CB5"/>
    <w:rsid w:val="006C3CD1"/>
    <w:rsid w:val="006C3D0B"/>
    <w:rsid w:val="006C3D89"/>
    <w:rsid w:val="006C3DA2"/>
    <w:rsid w:val="006C3DF5"/>
    <w:rsid w:val="006C3E3C"/>
    <w:rsid w:val="006C3FF7"/>
    <w:rsid w:val="006C40D6"/>
    <w:rsid w:val="006C43C9"/>
    <w:rsid w:val="006C43DC"/>
    <w:rsid w:val="006C44A5"/>
    <w:rsid w:val="006C44BB"/>
    <w:rsid w:val="006C454C"/>
    <w:rsid w:val="006C46AF"/>
    <w:rsid w:val="006C4705"/>
    <w:rsid w:val="006C477D"/>
    <w:rsid w:val="006C4782"/>
    <w:rsid w:val="006C4817"/>
    <w:rsid w:val="006C49E1"/>
    <w:rsid w:val="006C4A3A"/>
    <w:rsid w:val="006C4B25"/>
    <w:rsid w:val="006C4B79"/>
    <w:rsid w:val="006C4B9C"/>
    <w:rsid w:val="006C4C02"/>
    <w:rsid w:val="006C4C85"/>
    <w:rsid w:val="006C4D50"/>
    <w:rsid w:val="006C4DC0"/>
    <w:rsid w:val="006C4DEB"/>
    <w:rsid w:val="006C4E40"/>
    <w:rsid w:val="006C4EED"/>
    <w:rsid w:val="006C4F03"/>
    <w:rsid w:val="006C4F2A"/>
    <w:rsid w:val="006C4FC3"/>
    <w:rsid w:val="006C4FF7"/>
    <w:rsid w:val="006C504B"/>
    <w:rsid w:val="006C5111"/>
    <w:rsid w:val="006C51A3"/>
    <w:rsid w:val="006C51C4"/>
    <w:rsid w:val="006C51EE"/>
    <w:rsid w:val="006C52BC"/>
    <w:rsid w:val="006C52DF"/>
    <w:rsid w:val="006C52F7"/>
    <w:rsid w:val="006C53D6"/>
    <w:rsid w:val="006C53DE"/>
    <w:rsid w:val="006C5427"/>
    <w:rsid w:val="006C54C2"/>
    <w:rsid w:val="006C54DE"/>
    <w:rsid w:val="006C54F3"/>
    <w:rsid w:val="006C5651"/>
    <w:rsid w:val="006C56F4"/>
    <w:rsid w:val="006C580B"/>
    <w:rsid w:val="006C590E"/>
    <w:rsid w:val="006C5941"/>
    <w:rsid w:val="006C5961"/>
    <w:rsid w:val="006C5984"/>
    <w:rsid w:val="006C59BA"/>
    <w:rsid w:val="006C59FB"/>
    <w:rsid w:val="006C5A93"/>
    <w:rsid w:val="006C5B14"/>
    <w:rsid w:val="006C5E8A"/>
    <w:rsid w:val="006C5F3C"/>
    <w:rsid w:val="006C5F3E"/>
    <w:rsid w:val="006C6061"/>
    <w:rsid w:val="006C60E7"/>
    <w:rsid w:val="006C6115"/>
    <w:rsid w:val="006C61F6"/>
    <w:rsid w:val="006C6201"/>
    <w:rsid w:val="006C622A"/>
    <w:rsid w:val="006C6355"/>
    <w:rsid w:val="006C63C3"/>
    <w:rsid w:val="006C64A4"/>
    <w:rsid w:val="006C64A6"/>
    <w:rsid w:val="006C654F"/>
    <w:rsid w:val="006C65B3"/>
    <w:rsid w:val="006C65ED"/>
    <w:rsid w:val="006C6613"/>
    <w:rsid w:val="006C66CE"/>
    <w:rsid w:val="006C66F0"/>
    <w:rsid w:val="006C673C"/>
    <w:rsid w:val="006C6825"/>
    <w:rsid w:val="006C690B"/>
    <w:rsid w:val="006C6960"/>
    <w:rsid w:val="006C69F8"/>
    <w:rsid w:val="006C6A66"/>
    <w:rsid w:val="006C6ABA"/>
    <w:rsid w:val="006C6BD3"/>
    <w:rsid w:val="006C6BDF"/>
    <w:rsid w:val="006C6C67"/>
    <w:rsid w:val="006C6E74"/>
    <w:rsid w:val="006C6F10"/>
    <w:rsid w:val="006C6F3A"/>
    <w:rsid w:val="006C6F8C"/>
    <w:rsid w:val="006C7034"/>
    <w:rsid w:val="006C7180"/>
    <w:rsid w:val="006C71B1"/>
    <w:rsid w:val="006C71EF"/>
    <w:rsid w:val="006C722B"/>
    <w:rsid w:val="006C729C"/>
    <w:rsid w:val="006C72C4"/>
    <w:rsid w:val="006C734D"/>
    <w:rsid w:val="006C73B5"/>
    <w:rsid w:val="006C747E"/>
    <w:rsid w:val="006C74FE"/>
    <w:rsid w:val="006C75DC"/>
    <w:rsid w:val="006C7603"/>
    <w:rsid w:val="006C77A5"/>
    <w:rsid w:val="006C77D8"/>
    <w:rsid w:val="006C787C"/>
    <w:rsid w:val="006C789E"/>
    <w:rsid w:val="006C7A22"/>
    <w:rsid w:val="006C7A6B"/>
    <w:rsid w:val="006C7B23"/>
    <w:rsid w:val="006C7B2C"/>
    <w:rsid w:val="006C7B3F"/>
    <w:rsid w:val="006C7B85"/>
    <w:rsid w:val="006C7D76"/>
    <w:rsid w:val="006C7D77"/>
    <w:rsid w:val="006C7DD0"/>
    <w:rsid w:val="006C7ED0"/>
    <w:rsid w:val="006C7FAC"/>
    <w:rsid w:val="006D012A"/>
    <w:rsid w:val="006D0182"/>
    <w:rsid w:val="006D0221"/>
    <w:rsid w:val="006D03D5"/>
    <w:rsid w:val="006D0617"/>
    <w:rsid w:val="006D064B"/>
    <w:rsid w:val="006D065E"/>
    <w:rsid w:val="006D06CC"/>
    <w:rsid w:val="006D073B"/>
    <w:rsid w:val="006D09A4"/>
    <w:rsid w:val="006D0D4D"/>
    <w:rsid w:val="006D0D73"/>
    <w:rsid w:val="006D0E05"/>
    <w:rsid w:val="006D0E20"/>
    <w:rsid w:val="006D0FDA"/>
    <w:rsid w:val="006D103F"/>
    <w:rsid w:val="006D1116"/>
    <w:rsid w:val="006D1120"/>
    <w:rsid w:val="006D1342"/>
    <w:rsid w:val="006D13B4"/>
    <w:rsid w:val="006D13DE"/>
    <w:rsid w:val="006D1405"/>
    <w:rsid w:val="006D1421"/>
    <w:rsid w:val="006D142D"/>
    <w:rsid w:val="006D1455"/>
    <w:rsid w:val="006D14E2"/>
    <w:rsid w:val="006D1505"/>
    <w:rsid w:val="006D1542"/>
    <w:rsid w:val="006D1577"/>
    <w:rsid w:val="006D161A"/>
    <w:rsid w:val="006D1674"/>
    <w:rsid w:val="006D173D"/>
    <w:rsid w:val="006D1907"/>
    <w:rsid w:val="006D1981"/>
    <w:rsid w:val="006D1991"/>
    <w:rsid w:val="006D19C9"/>
    <w:rsid w:val="006D1AA2"/>
    <w:rsid w:val="006D1ABE"/>
    <w:rsid w:val="006D1C99"/>
    <w:rsid w:val="006D1CB0"/>
    <w:rsid w:val="006D1D82"/>
    <w:rsid w:val="006D1D85"/>
    <w:rsid w:val="006D1E45"/>
    <w:rsid w:val="006D1E6E"/>
    <w:rsid w:val="006D1F2A"/>
    <w:rsid w:val="006D1FCB"/>
    <w:rsid w:val="006D1FDB"/>
    <w:rsid w:val="006D201D"/>
    <w:rsid w:val="006D2029"/>
    <w:rsid w:val="006D20D0"/>
    <w:rsid w:val="006D20E8"/>
    <w:rsid w:val="006D217D"/>
    <w:rsid w:val="006D228F"/>
    <w:rsid w:val="006D230E"/>
    <w:rsid w:val="006D2436"/>
    <w:rsid w:val="006D2457"/>
    <w:rsid w:val="006D25EA"/>
    <w:rsid w:val="006D25F2"/>
    <w:rsid w:val="006D2691"/>
    <w:rsid w:val="006D2698"/>
    <w:rsid w:val="006D2729"/>
    <w:rsid w:val="006D2757"/>
    <w:rsid w:val="006D2795"/>
    <w:rsid w:val="006D27C9"/>
    <w:rsid w:val="006D2851"/>
    <w:rsid w:val="006D28A9"/>
    <w:rsid w:val="006D28CC"/>
    <w:rsid w:val="006D29E9"/>
    <w:rsid w:val="006D2A58"/>
    <w:rsid w:val="006D2A60"/>
    <w:rsid w:val="006D2B2E"/>
    <w:rsid w:val="006D2B68"/>
    <w:rsid w:val="006D2C6D"/>
    <w:rsid w:val="006D2CA6"/>
    <w:rsid w:val="006D2CAA"/>
    <w:rsid w:val="006D2CDA"/>
    <w:rsid w:val="006D2D35"/>
    <w:rsid w:val="006D2D74"/>
    <w:rsid w:val="006D2E89"/>
    <w:rsid w:val="006D2EB0"/>
    <w:rsid w:val="006D3026"/>
    <w:rsid w:val="006D308E"/>
    <w:rsid w:val="006D30AC"/>
    <w:rsid w:val="006D311B"/>
    <w:rsid w:val="006D31CE"/>
    <w:rsid w:val="006D32F8"/>
    <w:rsid w:val="006D3310"/>
    <w:rsid w:val="006D3337"/>
    <w:rsid w:val="006D3486"/>
    <w:rsid w:val="006D34AE"/>
    <w:rsid w:val="006D351A"/>
    <w:rsid w:val="006D3584"/>
    <w:rsid w:val="006D3636"/>
    <w:rsid w:val="006D3674"/>
    <w:rsid w:val="006D36A7"/>
    <w:rsid w:val="006D379F"/>
    <w:rsid w:val="006D386B"/>
    <w:rsid w:val="006D386E"/>
    <w:rsid w:val="006D38D2"/>
    <w:rsid w:val="006D394A"/>
    <w:rsid w:val="006D3964"/>
    <w:rsid w:val="006D39A2"/>
    <w:rsid w:val="006D3A96"/>
    <w:rsid w:val="006D3AD6"/>
    <w:rsid w:val="006D3B5A"/>
    <w:rsid w:val="006D3BB3"/>
    <w:rsid w:val="006D3C6A"/>
    <w:rsid w:val="006D3CA4"/>
    <w:rsid w:val="006D3D13"/>
    <w:rsid w:val="006D3E25"/>
    <w:rsid w:val="006D3F13"/>
    <w:rsid w:val="006D3F3E"/>
    <w:rsid w:val="006D3FE0"/>
    <w:rsid w:val="006D3FE7"/>
    <w:rsid w:val="006D402B"/>
    <w:rsid w:val="006D4066"/>
    <w:rsid w:val="006D40FA"/>
    <w:rsid w:val="006D41F0"/>
    <w:rsid w:val="006D4271"/>
    <w:rsid w:val="006D42B1"/>
    <w:rsid w:val="006D42F4"/>
    <w:rsid w:val="006D430D"/>
    <w:rsid w:val="006D43D4"/>
    <w:rsid w:val="006D43F2"/>
    <w:rsid w:val="006D449B"/>
    <w:rsid w:val="006D44DF"/>
    <w:rsid w:val="006D44E6"/>
    <w:rsid w:val="006D44E9"/>
    <w:rsid w:val="006D44F8"/>
    <w:rsid w:val="006D4545"/>
    <w:rsid w:val="006D4599"/>
    <w:rsid w:val="006D46F6"/>
    <w:rsid w:val="006D474C"/>
    <w:rsid w:val="006D4760"/>
    <w:rsid w:val="006D4802"/>
    <w:rsid w:val="006D4843"/>
    <w:rsid w:val="006D48FE"/>
    <w:rsid w:val="006D490B"/>
    <w:rsid w:val="006D4937"/>
    <w:rsid w:val="006D4962"/>
    <w:rsid w:val="006D4993"/>
    <w:rsid w:val="006D4996"/>
    <w:rsid w:val="006D4B3F"/>
    <w:rsid w:val="006D4B5C"/>
    <w:rsid w:val="006D4C82"/>
    <w:rsid w:val="006D4C9E"/>
    <w:rsid w:val="006D4CDB"/>
    <w:rsid w:val="006D4D57"/>
    <w:rsid w:val="006D4E22"/>
    <w:rsid w:val="006D4E40"/>
    <w:rsid w:val="006D4E5F"/>
    <w:rsid w:val="006D4F20"/>
    <w:rsid w:val="006D5033"/>
    <w:rsid w:val="006D5038"/>
    <w:rsid w:val="006D50B1"/>
    <w:rsid w:val="006D510F"/>
    <w:rsid w:val="006D514D"/>
    <w:rsid w:val="006D5154"/>
    <w:rsid w:val="006D51C9"/>
    <w:rsid w:val="006D5217"/>
    <w:rsid w:val="006D5350"/>
    <w:rsid w:val="006D5372"/>
    <w:rsid w:val="006D5464"/>
    <w:rsid w:val="006D5477"/>
    <w:rsid w:val="006D54AA"/>
    <w:rsid w:val="006D5546"/>
    <w:rsid w:val="006D559D"/>
    <w:rsid w:val="006D55A5"/>
    <w:rsid w:val="006D5669"/>
    <w:rsid w:val="006D578C"/>
    <w:rsid w:val="006D57EF"/>
    <w:rsid w:val="006D584B"/>
    <w:rsid w:val="006D58C6"/>
    <w:rsid w:val="006D5B3A"/>
    <w:rsid w:val="006D5BC0"/>
    <w:rsid w:val="006D5C7F"/>
    <w:rsid w:val="006D5CBE"/>
    <w:rsid w:val="006D5D8A"/>
    <w:rsid w:val="006D5E45"/>
    <w:rsid w:val="006D5EB5"/>
    <w:rsid w:val="006D5F12"/>
    <w:rsid w:val="006D5F1E"/>
    <w:rsid w:val="006D5FA9"/>
    <w:rsid w:val="006D6326"/>
    <w:rsid w:val="006D6351"/>
    <w:rsid w:val="006D64E6"/>
    <w:rsid w:val="006D657E"/>
    <w:rsid w:val="006D65D0"/>
    <w:rsid w:val="006D6631"/>
    <w:rsid w:val="006D678D"/>
    <w:rsid w:val="006D6890"/>
    <w:rsid w:val="006D6A97"/>
    <w:rsid w:val="006D6ABA"/>
    <w:rsid w:val="006D6BF2"/>
    <w:rsid w:val="006D6C8F"/>
    <w:rsid w:val="006D6E35"/>
    <w:rsid w:val="006D6EDE"/>
    <w:rsid w:val="006D6F10"/>
    <w:rsid w:val="006D6F9A"/>
    <w:rsid w:val="006D6F9C"/>
    <w:rsid w:val="006D700C"/>
    <w:rsid w:val="006D70CE"/>
    <w:rsid w:val="006D70D9"/>
    <w:rsid w:val="006D717F"/>
    <w:rsid w:val="006D71C5"/>
    <w:rsid w:val="006D71FC"/>
    <w:rsid w:val="006D7279"/>
    <w:rsid w:val="006D72AF"/>
    <w:rsid w:val="006D7340"/>
    <w:rsid w:val="006D73BA"/>
    <w:rsid w:val="006D7460"/>
    <w:rsid w:val="006D7478"/>
    <w:rsid w:val="006D747C"/>
    <w:rsid w:val="006D764B"/>
    <w:rsid w:val="006D76AA"/>
    <w:rsid w:val="006D7889"/>
    <w:rsid w:val="006D7909"/>
    <w:rsid w:val="006D7A41"/>
    <w:rsid w:val="006D7B7B"/>
    <w:rsid w:val="006D7B7C"/>
    <w:rsid w:val="006D7BAF"/>
    <w:rsid w:val="006D7C1F"/>
    <w:rsid w:val="006D7CB9"/>
    <w:rsid w:val="006D7E32"/>
    <w:rsid w:val="006D7E61"/>
    <w:rsid w:val="006D7E88"/>
    <w:rsid w:val="006D7EC7"/>
    <w:rsid w:val="006D7EDF"/>
    <w:rsid w:val="006D7EEA"/>
    <w:rsid w:val="006D7F67"/>
    <w:rsid w:val="006D7FE2"/>
    <w:rsid w:val="006E0095"/>
    <w:rsid w:val="006E00E6"/>
    <w:rsid w:val="006E0122"/>
    <w:rsid w:val="006E0184"/>
    <w:rsid w:val="006E0251"/>
    <w:rsid w:val="006E0394"/>
    <w:rsid w:val="006E0408"/>
    <w:rsid w:val="006E041E"/>
    <w:rsid w:val="006E0434"/>
    <w:rsid w:val="006E054F"/>
    <w:rsid w:val="006E056C"/>
    <w:rsid w:val="006E059C"/>
    <w:rsid w:val="006E05B6"/>
    <w:rsid w:val="006E0618"/>
    <w:rsid w:val="006E068A"/>
    <w:rsid w:val="006E0690"/>
    <w:rsid w:val="006E0732"/>
    <w:rsid w:val="006E07D7"/>
    <w:rsid w:val="006E08FD"/>
    <w:rsid w:val="006E0AC1"/>
    <w:rsid w:val="006E0C05"/>
    <w:rsid w:val="006E0C18"/>
    <w:rsid w:val="006E0CC6"/>
    <w:rsid w:val="006E0DC5"/>
    <w:rsid w:val="006E0E1B"/>
    <w:rsid w:val="006E0E3E"/>
    <w:rsid w:val="006E0E6D"/>
    <w:rsid w:val="006E0ECC"/>
    <w:rsid w:val="006E0EEB"/>
    <w:rsid w:val="006E0F75"/>
    <w:rsid w:val="006E0F8C"/>
    <w:rsid w:val="006E0F99"/>
    <w:rsid w:val="006E0FB4"/>
    <w:rsid w:val="006E0FF5"/>
    <w:rsid w:val="006E1108"/>
    <w:rsid w:val="006E11A1"/>
    <w:rsid w:val="006E1257"/>
    <w:rsid w:val="006E1280"/>
    <w:rsid w:val="006E137A"/>
    <w:rsid w:val="006E1416"/>
    <w:rsid w:val="006E145D"/>
    <w:rsid w:val="006E1466"/>
    <w:rsid w:val="006E1551"/>
    <w:rsid w:val="006E1572"/>
    <w:rsid w:val="006E169B"/>
    <w:rsid w:val="006E1757"/>
    <w:rsid w:val="006E17BE"/>
    <w:rsid w:val="006E17F4"/>
    <w:rsid w:val="006E1803"/>
    <w:rsid w:val="006E18B7"/>
    <w:rsid w:val="006E18F7"/>
    <w:rsid w:val="006E193F"/>
    <w:rsid w:val="006E19BB"/>
    <w:rsid w:val="006E1B2A"/>
    <w:rsid w:val="006E1B3A"/>
    <w:rsid w:val="006E1BA8"/>
    <w:rsid w:val="006E1BE6"/>
    <w:rsid w:val="006E1BE8"/>
    <w:rsid w:val="006E1C28"/>
    <w:rsid w:val="006E1C80"/>
    <w:rsid w:val="006E1CCE"/>
    <w:rsid w:val="006E1CE1"/>
    <w:rsid w:val="006E1E5E"/>
    <w:rsid w:val="006E1EA3"/>
    <w:rsid w:val="006E1EF8"/>
    <w:rsid w:val="006E1F4B"/>
    <w:rsid w:val="006E2045"/>
    <w:rsid w:val="006E2174"/>
    <w:rsid w:val="006E2183"/>
    <w:rsid w:val="006E22A2"/>
    <w:rsid w:val="006E22BA"/>
    <w:rsid w:val="006E2375"/>
    <w:rsid w:val="006E23D6"/>
    <w:rsid w:val="006E23F9"/>
    <w:rsid w:val="006E241B"/>
    <w:rsid w:val="006E2468"/>
    <w:rsid w:val="006E25B0"/>
    <w:rsid w:val="006E25C1"/>
    <w:rsid w:val="006E25ED"/>
    <w:rsid w:val="006E2651"/>
    <w:rsid w:val="006E265D"/>
    <w:rsid w:val="006E2746"/>
    <w:rsid w:val="006E27EE"/>
    <w:rsid w:val="006E2874"/>
    <w:rsid w:val="006E28CB"/>
    <w:rsid w:val="006E292F"/>
    <w:rsid w:val="006E29E7"/>
    <w:rsid w:val="006E2A1D"/>
    <w:rsid w:val="006E2A49"/>
    <w:rsid w:val="006E2A92"/>
    <w:rsid w:val="006E2C13"/>
    <w:rsid w:val="006E2C7E"/>
    <w:rsid w:val="006E2C86"/>
    <w:rsid w:val="006E2CCE"/>
    <w:rsid w:val="006E2E16"/>
    <w:rsid w:val="006E2E1F"/>
    <w:rsid w:val="006E2E20"/>
    <w:rsid w:val="006E2F01"/>
    <w:rsid w:val="006E2F41"/>
    <w:rsid w:val="006E30B6"/>
    <w:rsid w:val="006E30CA"/>
    <w:rsid w:val="006E310E"/>
    <w:rsid w:val="006E3136"/>
    <w:rsid w:val="006E315F"/>
    <w:rsid w:val="006E31E3"/>
    <w:rsid w:val="006E31E9"/>
    <w:rsid w:val="006E3357"/>
    <w:rsid w:val="006E3360"/>
    <w:rsid w:val="006E34A6"/>
    <w:rsid w:val="006E3574"/>
    <w:rsid w:val="006E3657"/>
    <w:rsid w:val="006E3669"/>
    <w:rsid w:val="006E369A"/>
    <w:rsid w:val="006E3789"/>
    <w:rsid w:val="006E37A7"/>
    <w:rsid w:val="006E3870"/>
    <w:rsid w:val="006E38F7"/>
    <w:rsid w:val="006E3986"/>
    <w:rsid w:val="006E39DC"/>
    <w:rsid w:val="006E3AAB"/>
    <w:rsid w:val="006E3AFE"/>
    <w:rsid w:val="006E3B02"/>
    <w:rsid w:val="006E3B58"/>
    <w:rsid w:val="006E3BDD"/>
    <w:rsid w:val="006E3C0F"/>
    <w:rsid w:val="006E3C48"/>
    <w:rsid w:val="006E3D13"/>
    <w:rsid w:val="006E3D93"/>
    <w:rsid w:val="006E3EB1"/>
    <w:rsid w:val="006E3F03"/>
    <w:rsid w:val="006E3F98"/>
    <w:rsid w:val="006E3FA5"/>
    <w:rsid w:val="006E3FF3"/>
    <w:rsid w:val="006E406D"/>
    <w:rsid w:val="006E40F5"/>
    <w:rsid w:val="006E424B"/>
    <w:rsid w:val="006E4292"/>
    <w:rsid w:val="006E430E"/>
    <w:rsid w:val="006E43BD"/>
    <w:rsid w:val="006E4514"/>
    <w:rsid w:val="006E45AA"/>
    <w:rsid w:val="006E46BD"/>
    <w:rsid w:val="006E46D6"/>
    <w:rsid w:val="006E46F2"/>
    <w:rsid w:val="006E47A7"/>
    <w:rsid w:val="006E47CC"/>
    <w:rsid w:val="006E4844"/>
    <w:rsid w:val="006E486D"/>
    <w:rsid w:val="006E4883"/>
    <w:rsid w:val="006E48D3"/>
    <w:rsid w:val="006E497F"/>
    <w:rsid w:val="006E4A47"/>
    <w:rsid w:val="006E4D5B"/>
    <w:rsid w:val="006E4DA2"/>
    <w:rsid w:val="006E4F5C"/>
    <w:rsid w:val="006E4FF0"/>
    <w:rsid w:val="006E4FF2"/>
    <w:rsid w:val="006E500C"/>
    <w:rsid w:val="006E501F"/>
    <w:rsid w:val="006E5104"/>
    <w:rsid w:val="006E512A"/>
    <w:rsid w:val="006E522C"/>
    <w:rsid w:val="006E5349"/>
    <w:rsid w:val="006E534A"/>
    <w:rsid w:val="006E537C"/>
    <w:rsid w:val="006E5438"/>
    <w:rsid w:val="006E5544"/>
    <w:rsid w:val="006E561D"/>
    <w:rsid w:val="006E5663"/>
    <w:rsid w:val="006E56A5"/>
    <w:rsid w:val="006E578F"/>
    <w:rsid w:val="006E584C"/>
    <w:rsid w:val="006E587F"/>
    <w:rsid w:val="006E5908"/>
    <w:rsid w:val="006E595E"/>
    <w:rsid w:val="006E5966"/>
    <w:rsid w:val="006E59EE"/>
    <w:rsid w:val="006E5AE0"/>
    <w:rsid w:val="006E5BC8"/>
    <w:rsid w:val="006E5C4C"/>
    <w:rsid w:val="006E5D1E"/>
    <w:rsid w:val="006E5D4A"/>
    <w:rsid w:val="006E5DC8"/>
    <w:rsid w:val="006E5DD0"/>
    <w:rsid w:val="006E5DE7"/>
    <w:rsid w:val="006E5E51"/>
    <w:rsid w:val="006E5E9D"/>
    <w:rsid w:val="006E5F7E"/>
    <w:rsid w:val="006E5F95"/>
    <w:rsid w:val="006E603F"/>
    <w:rsid w:val="006E604E"/>
    <w:rsid w:val="006E629B"/>
    <w:rsid w:val="006E634B"/>
    <w:rsid w:val="006E63AB"/>
    <w:rsid w:val="006E63F6"/>
    <w:rsid w:val="006E64F6"/>
    <w:rsid w:val="006E6540"/>
    <w:rsid w:val="006E655F"/>
    <w:rsid w:val="006E6566"/>
    <w:rsid w:val="006E657D"/>
    <w:rsid w:val="006E65E5"/>
    <w:rsid w:val="006E65E6"/>
    <w:rsid w:val="006E65F3"/>
    <w:rsid w:val="006E6645"/>
    <w:rsid w:val="006E6685"/>
    <w:rsid w:val="006E6729"/>
    <w:rsid w:val="006E67B4"/>
    <w:rsid w:val="006E67EE"/>
    <w:rsid w:val="006E683C"/>
    <w:rsid w:val="006E6897"/>
    <w:rsid w:val="006E68E5"/>
    <w:rsid w:val="006E69CB"/>
    <w:rsid w:val="006E6A94"/>
    <w:rsid w:val="006E6ADA"/>
    <w:rsid w:val="006E6BD9"/>
    <w:rsid w:val="006E6C4D"/>
    <w:rsid w:val="006E6CDD"/>
    <w:rsid w:val="006E6D26"/>
    <w:rsid w:val="006E6DF5"/>
    <w:rsid w:val="006E6E06"/>
    <w:rsid w:val="006E6E19"/>
    <w:rsid w:val="006E6F65"/>
    <w:rsid w:val="006E6FC6"/>
    <w:rsid w:val="006E6FEB"/>
    <w:rsid w:val="006E7126"/>
    <w:rsid w:val="006E7153"/>
    <w:rsid w:val="006E738D"/>
    <w:rsid w:val="006E73AA"/>
    <w:rsid w:val="006E74B7"/>
    <w:rsid w:val="006E766B"/>
    <w:rsid w:val="006E76C0"/>
    <w:rsid w:val="006E76D6"/>
    <w:rsid w:val="006E76DA"/>
    <w:rsid w:val="006E76E6"/>
    <w:rsid w:val="006E770F"/>
    <w:rsid w:val="006E771F"/>
    <w:rsid w:val="006E77D6"/>
    <w:rsid w:val="006E7833"/>
    <w:rsid w:val="006E783D"/>
    <w:rsid w:val="006E7869"/>
    <w:rsid w:val="006E786D"/>
    <w:rsid w:val="006E79D8"/>
    <w:rsid w:val="006E79F4"/>
    <w:rsid w:val="006E7A1E"/>
    <w:rsid w:val="006E7AC0"/>
    <w:rsid w:val="006E7B0D"/>
    <w:rsid w:val="006E7B6E"/>
    <w:rsid w:val="006E7B7B"/>
    <w:rsid w:val="006E7BC4"/>
    <w:rsid w:val="006E7C01"/>
    <w:rsid w:val="006E7C92"/>
    <w:rsid w:val="006E7C98"/>
    <w:rsid w:val="006E7EB7"/>
    <w:rsid w:val="006E7F76"/>
    <w:rsid w:val="006E7F86"/>
    <w:rsid w:val="006F0005"/>
    <w:rsid w:val="006F006B"/>
    <w:rsid w:val="006F00C5"/>
    <w:rsid w:val="006F00CC"/>
    <w:rsid w:val="006F00F7"/>
    <w:rsid w:val="006F019E"/>
    <w:rsid w:val="006F01A4"/>
    <w:rsid w:val="006F0347"/>
    <w:rsid w:val="006F03EC"/>
    <w:rsid w:val="006F04FA"/>
    <w:rsid w:val="006F0549"/>
    <w:rsid w:val="006F05ED"/>
    <w:rsid w:val="006F060F"/>
    <w:rsid w:val="006F06C8"/>
    <w:rsid w:val="006F06D9"/>
    <w:rsid w:val="006F0721"/>
    <w:rsid w:val="006F07C3"/>
    <w:rsid w:val="006F07F6"/>
    <w:rsid w:val="006F08AC"/>
    <w:rsid w:val="006F08AF"/>
    <w:rsid w:val="006F0927"/>
    <w:rsid w:val="006F09A7"/>
    <w:rsid w:val="006F09BB"/>
    <w:rsid w:val="006F09DB"/>
    <w:rsid w:val="006F0A2C"/>
    <w:rsid w:val="006F0A9A"/>
    <w:rsid w:val="006F0AB8"/>
    <w:rsid w:val="006F0AD4"/>
    <w:rsid w:val="006F0B12"/>
    <w:rsid w:val="006F0BDC"/>
    <w:rsid w:val="006F0C72"/>
    <w:rsid w:val="006F0CB3"/>
    <w:rsid w:val="006F0CD7"/>
    <w:rsid w:val="006F0D70"/>
    <w:rsid w:val="006F0E50"/>
    <w:rsid w:val="006F0F61"/>
    <w:rsid w:val="006F0FCB"/>
    <w:rsid w:val="006F106B"/>
    <w:rsid w:val="006F1168"/>
    <w:rsid w:val="006F124D"/>
    <w:rsid w:val="006F1323"/>
    <w:rsid w:val="006F1352"/>
    <w:rsid w:val="006F1362"/>
    <w:rsid w:val="006F13D8"/>
    <w:rsid w:val="006F13E6"/>
    <w:rsid w:val="006F1442"/>
    <w:rsid w:val="006F1444"/>
    <w:rsid w:val="006F145A"/>
    <w:rsid w:val="006F15DF"/>
    <w:rsid w:val="006F15F5"/>
    <w:rsid w:val="006F168B"/>
    <w:rsid w:val="006F188D"/>
    <w:rsid w:val="006F1923"/>
    <w:rsid w:val="006F194F"/>
    <w:rsid w:val="006F1A13"/>
    <w:rsid w:val="006F1A22"/>
    <w:rsid w:val="006F1A79"/>
    <w:rsid w:val="006F1AC0"/>
    <w:rsid w:val="006F1B72"/>
    <w:rsid w:val="006F1C06"/>
    <w:rsid w:val="006F1C63"/>
    <w:rsid w:val="006F1CA3"/>
    <w:rsid w:val="006F1CF1"/>
    <w:rsid w:val="006F1D05"/>
    <w:rsid w:val="006F1D91"/>
    <w:rsid w:val="006F1DC1"/>
    <w:rsid w:val="006F1DE7"/>
    <w:rsid w:val="006F1DEE"/>
    <w:rsid w:val="006F1E69"/>
    <w:rsid w:val="006F1F1B"/>
    <w:rsid w:val="006F1F4B"/>
    <w:rsid w:val="006F1FB7"/>
    <w:rsid w:val="006F1FDB"/>
    <w:rsid w:val="006F20D5"/>
    <w:rsid w:val="006F20E3"/>
    <w:rsid w:val="006F2115"/>
    <w:rsid w:val="006F2142"/>
    <w:rsid w:val="006F2158"/>
    <w:rsid w:val="006F21A2"/>
    <w:rsid w:val="006F2247"/>
    <w:rsid w:val="006F22C2"/>
    <w:rsid w:val="006F22F1"/>
    <w:rsid w:val="006F2353"/>
    <w:rsid w:val="006F245E"/>
    <w:rsid w:val="006F2486"/>
    <w:rsid w:val="006F2510"/>
    <w:rsid w:val="006F2548"/>
    <w:rsid w:val="006F2746"/>
    <w:rsid w:val="006F27B1"/>
    <w:rsid w:val="006F27F5"/>
    <w:rsid w:val="006F27FF"/>
    <w:rsid w:val="006F285E"/>
    <w:rsid w:val="006F2885"/>
    <w:rsid w:val="006F2A66"/>
    <w:rsid w:val="006F2A97"/>
    <w:rsid w:val="006F2B5A"/>
    <w:rsid w:val="006F2C8F"/>
    <w:rsid w:val="006F2CC6"/>
    <w:rsid w:val="006F2D16"/>
    <w:rsid w:val="006F2D4C"/>
    <w:rsid w:val="006F2D54"/>
    <w:rsid w:val="006F2E4A"/>
    <w:rsid w:val="006F2F00"/>
    <w:rsid w:val="006F2F15"/>
    <w:rsid w:val="006F2F96"/>
    <w:rsid w:val="006F2FAD"/>
    <w:rsid w:val="006F2FB3"/>
    <w:rsid w:val="006F2FDB"/>
    <w:rsid w:val="006F2FE8"/>
    <w:rsid w:val="006F30EB"/>
    <w:rsid w:val="006F3217"/>
    <w:rsid w:val="006F323F"/>
    <w:rsid w:val="006F3353"/>
    <w:rsid w:val="006F34AD"/>
    <w:rsid w:val="006F35A7"/>
    <w:rsid w:val="006F370D"/>
    <w:rsid w:val="006F3753"/>
    <w:rsid w:val="006F37B0"/>
    <w:rsid w:val="006F38A8"/>
    <w:rsid w:val="006F3938"/>
    <w:rsid w:val="006F3947"/>
    <w:rsid w:val="006F3984"/>
    <w:rsid w:val="006F3A8D"/>
    <w:rsid w:val="006F3BD5"/>
    <w:rsid w:val="006F3C14"/>
    <w:rsid w:val="006F3C7F"/>
    <w:rsid w:val="006F3C9B"/>
    <w:rsid w:val="006F3D72"/>
    <w:rsid w:val="006F3DF3"/>
    <w:rsid w:val="006F3F63"/>
    <w:rsid w:val="006F3F6D"/>
    <w:rsid w:val="006F4121"/>
    <w:rsid w:val="006F4133"/>
    <w:rsid w:val="006F41E3"/>
    <w:rsid w:val="006F4262"/>
    <w:rsid w:val="006F4297"/>
    <w:rsid w:val="006F4361"/>
    <w:rsid w:val="006F4374"/>
    <w:rsid w:val="006F4387"/>
    <w:rsid w:val="006F43DC"/>
    <w:rsid w:val="006F4448"/>
    <w:rsid w:val="006F44A6"/>
    <w:rsid w:val="006F44BB"/>
    <w:rsid w:val="006F451C"/>
    <w:rsid w:val="006F45A0"/>
    <w:rsid w:val="006F4650"/>
    <w:rsid w:val="006F4695"/>
    <w:rsid w:val="006F4697"/>
    <w:rsid w:val="006F46AE"/>
    <w:rsid w:val="006F47C6"/>
    <w:rsid w:val="006F47D3"/>
    <w:rsid w:val="006F47F6"/>
    <w:rsid w:val="006F48E3"/>
    <w:rsid w:val="006F48F7"/>
    <w:rsid w:val="006F48FA"/>
    <w:rsid w:val="006F4954"/>
    <w:rsid w:val="006F4989"/>
    <w:rsid w:val="006F4A4F"/>
    <w:rsid w:val="006F4AB5"/>
    <w:rsid w:val="006F4C96"/>
    <w:rsid w:val="006F4D00"/>
    <w:rsid w:val="006F4D7C"/>
    <w:rsid w:val="006F4DE5"/>
    <w:rsid w:val="006F4E21"/>
    <w:rsid w:val="006F4E86"/>
    <w:rsid w:val="006F4F51"/>
    <w:rsid w:val="006F501B"/>
    <w:rsid w:val="006F50B7"/>
    <w:rsid w:val="006F50D0"/>
    <w:rsid w:val="006F50EC"/>
    <w:rsid w:val="006F51EB"/>
    <w:rsid w:val="006F5229"/>
    <w:rsid w:val="006F5251"/>
    <w:rsid w:val="006F526D"/>
    <w:rsid w:val="006F53C2"/>
    <w:rsid w:val="006F5406"/>
    <w:rsid w:val="006F5409"/>
    <w:rsid w:val="006F5442"/>
    <w:rsid w:val="006F544C"/>
    <w:rsid w:val="006F5535"/>
    <w:rsid w:val="006F5549"/>
    <w:rsid w:val="006F556F"/>
    <w:rsid w:val="006F57D2"/>
    <w:rsid w:val="006F57E3"/>
    <w:rsid w:val="006F587B"/>
    <w:rsid w:val="006F58C6"/>
    <w:rsid w:val="006F592F"/>
    <w:rsid w:val="006F599B"/>
    <w:rsid w:val="006F59EE"/>
    <w:rsid w:val="006F59FD"/>
    <w:rsid w:val="006F5AF0"/>
    <w:rsid w:val="006F5BFB"/>
    <w:rsid w:val="006F5C39"/>
    <w:rsid w:val="006F5CCE"/>
    <w:rsid w:val="006F5D0C"/>
    <w:rsid w:val="006F5D21"/>
    <w:rsid w:val="006F5D22"/>
    <w:rsid w:val="006F5D68"/>
    <w:rsid w:val="006F5E33"/>
    <w:rsid w:val="006F5F0C"/>
    <w:rsid w:val="006F5FF4"/>
    <w:rsid w:val="006F60C6"/>
    <w:rsid w:val="006F61CD"/>
    <w:rsid w:val="006F61E3"/>
    <w:rsid w:val="006F61FC"/>
    <w:rsid w:val="006F621D"/>
    <w:rsid w:val="006F6297"/>
    <w:rsid w:val="006F6382"/>
    <w:rsid w:val="006F6384"/>
    <w:rsid w:val="006F63A2"/>
    <w:rsid w:val="006F63C9"/>
    <w:rsid w:val="006F640F"/>
    <w:rsid w:val="006F645A"/>
    <w:rsid w:val="006F6469"/>
    <w:rsid w:val="006F64AD"/>
    <w:rsid w:val="006F64DF"/>
    <w:rsid w:val="006F64E1"/>
    <w:rsid w:val="006F6519"/>
    <w:rsid w:val="006F657F"/>
    <w:rsid w:val="006F65B8"/>
    <w:rsid w:val="006F6610"/>
    <w:rsid w:val="006F6628"/>
    <w:rsid w:val="006F66B4"/>
    <w:rsid w:val="006F6806"/>
    <w:rsid w:val="006F681A"/>
    <w:rsid w:val="006F685C"/>
    <w:rsid w:val="006F6866"/>
    <w:rsid w:val="006F68D7"/>
    <w:rsid w:val="006F6922"/>
    <w:rsid w:val="006F6A90"/>
    <w:rsid w:val="006F6AC7"/>
    <w:rsid w:val="006F6AEE"/>
    <w:rsid w:val="006F6B88"/>
    <w:rsid w:val="006F6BBA"/>
    <w:rsid w:val="006F6C21"/>
    <w:rsid w:val="006F6C53"/>
    <w:rsid w:val="006F6CC4"/>
    <w:rsid w:val="006F6E5C"/>
    <w:rsid w:val="006F6F3F"/>
    <w:rsid w:val="006F6F45"/>
    <w:rsid w:val="006F6F4D"/>
    <w:rsid w:val="006F7287"/>
    <w:rsid w:val="006F72A0"/>
    <w:rsid w:val="006F72E7"/>
    <w:rsid w:val="006F746D"/>
    <w:rsid w:val="006F7536"/>
    <w:rsid w:val="006F7587"/>
    <w:rsid w:val="006F7599"/>
    <w:rsid w:val="006F75A1"/>
    <w:rsid w:val="006F7610"/>
    <w:rsid w:val="006F76BF"/>
    <w:rsid w:val="006F7848"/>
    <w:rsid w:val="006F786B"/>
    <w:rsid w:val="006F7871"/>
    <w:rsid w:val="006F7875"/>
    <w:rsid w:val="006F787B"/>
    <w:rsid w:val="006F799D"/>
    <w:rsid w:val="006F79ED"/>
    <w:rsid w:val="006F7AB3"/>
    <w:rsid w:val="006F7AB7"/>
    <w:rsid w:val="006F7AE1"/>
    <w:rsid w:val="006F7AE7"/>
    <w:rsid w:val="006F7AFD"/>
    <w:rsid w:val="006F7B3B"/>
    <w:rsid w:val="006F7B68"/>
    <w:rsid w:val="006F7BC2"/>
    <w:rsid w:val="006F7D06"/>
    <w:rsid w:val="006F7D61"/>
    <w:rsid w:val="006F7E65"/>
    <w:rsid w:val="006F7EA4"/>
    <w:rsid w:val="006F7EB9"/>
    <w:rsid w:val="006F7EBA"/>
    <w:rsid w:val="006F7ECE"/>
    <w:rsid w:val="006F7FA1"/>
    <w:rsid w:val="006F7FB8"/>
    <w:rsid w:val="00700000"/>
    <w:rsid w:val="0070002E"/>
    <w:rsid w:val="0070005C"/>
    <w:rsid w:val="007000A0"/>
    <w:rsid w:val="00700109"/>
    <w:rsid w:val="0070021D"/>
    <w:rsid w:val="00700268"/>
    <w:rsid w:val="007002F7"/>
    <w:rsid w:val="00700318"/>
    <w:rsid w:val="00700363"/>
    <w:rsid w:val="0070038C"/>
    <w:rsid w:val="007003AE"/>
    <w:rsid w:val="007003C4"/>
    <w:rsid w:val="0070044E"/>
    <w:rsid w:val="00700450"/>
    <w:rsid w:val="007004AD"/>
    <w:rsid w:val="007004C0"/>
    <w:rsid w:val="007004D7"/>
    <w:rsid w:val="00700552"/>
    <w:rsid w:val="007005FB"/>
    <w:rsid w:val="007005FF"/>
    <w:rsid w:val="00700717"/>
    <w:rsid w:val="0070076C"/>
    <w:rsid w:val="007007E5"/>
    <w:rsid w:val="0070084C"/>
    <w:rsid w:val="00700970"/>
    <w:rsid w:val="00700A3D"/>
    <w:rsid w:val="00700A42"/>
    <w:rsid w:val="00700AB1"/>
    <w:rsid w:val="00700AC8"/>
    <w:rsid w:val="00700B12"/>
    <w:rsid w:val="00700B54"/>
    <w:rsid w:val="00700C54"/>
    <w:rsid w:val="00700CC3"/>
    <w:rsid w:val="00700CF8"/>
    <w:rsid w:val="00700D56"/>
    <w:rsid w:val="00700E81"/>
    <w:rsid w:val="00700FE9"/>
    <w:rsid w:val="0070106B"/>
    <w:rsid w:val="007010D8"/>
    <w:rsid w:val="0070115F"/>
    <w:rsid w:val="0070116F"/>
    <w:rsid w:val="007011FC"/>
    <w:rsid w:val="00701222"/>
    <w:rsid w:val="00701389"/>
    <w:rsid w:val="0070139E"/>
    <w:rsid w:val="007013A1"/>
    <w:rsid w:val="007014EF"/>
    <w:rsid w:val="00701535"/>
    <w:rsid w:val="00701609"/>
    <w:rsid w:val="00701655"/>
    <w:rsid w:val="00701665"/>
    <w:rsid w:val="0070179F"/>
    <w:rsid w:val="007017FD"/>
    <w:rsid w:val="0070180D"/>
    <w:rsid w:val="007018B4"/>
    <w:rsid w:val="00701921"/>
    <w:rsid w:val="00701A9E"/>
    <w:rsid w:val="00701AC9"/>
    <w:rsid w:val="00701B79"/>
    <w:rsid w:val="00701C3D"/>
    <w:rsid w:val="00701C69"/>
    <w:rsid w:val="00701C91"/>
    <w:rsid w:val="00701C97"/>
    <w:rsid w:val="00701ED0"/>
    <w:rsid w:val="00701EEF"/>
    <w:rsid w:val="0070200E"/>
    <w:rsid w:val="007020C4"/>
    <w:rsid w:val="00702100"/>
    <w:rsid w:val="00702114"/>
    <w:rsid w:val="0070214C"/>
    <w:rsid w:val="0070218C"/>
    <w:rsid w:val="0070219C"/>
    <w:rsid w:val="007021FB"/>
    <w:rsid w:val="00702237"/>
    <w:rsid w:val="0070224B"/>
    <w:rsid w:val="00702371"/>
    <w:rsid w:val="007023C0"/>
    <w:rsid w:val="007024C0"/>
    <w:rsid w:val="007024C2"/>
    <w:rsid w:val="00702568"/>
    <w:rsid w:val="0070258C"/>
    <w:rsid w:val="0070269E"/>
    <w:rsid w:val="007028D7"/>
    <w:rsid w:val="00702905"/>
    <w:rsid w:val="00702913"/>
    <w:rsid w:val="0070294F"/>
    <w:rsid w:val="007029A2"/>
    <w:rsid w:val="007029C2"/>
    <w:rsid w:val="00702A53"/>
    <w:rsid w:val="00702B15"/>
    <w:rsid w:val="00702C39"/>
    <w:rsid w:val="00702D02"/>
    <w:rsid w:val="00702D09"/>
    <w:rsid w:val="00702DAE"/>
    <w:rsid w:val="00702DD9"/>
    <w:rsid w:val="00702E66"/>
    <w:rsid w:val="00702E7E"/>
    <w:rsid w:val="00702F40"/>
    <w:rsid w:val="0070317F"/>
    <w:rsid w:val="007031E8"/>
    <w:rsid w:val="007032C5"/>
    <w:rsid w:val="007032F4"/>
    <w:rsid w:val="007033B5"/>
    <w:rsid w:val="00703663"/>
    <w:rsid w:val="007037CA"/>
    <w:rsid w:val="007037EA"/>
    <w:rsid w:val="00703849"/>
    <w:rsid w:val="00703880"/>
    <w:rsid w:val="0070388F"/>
    <w:rsid w:val="00703913"/>
    <w:rsid w:val="00703915"/>
    <w:rsid w:val="007039FB"/>
    <w:rsid w:val="00703A93"/>
    <w:rsid w:val="00703A9E"/>
    <w:rsid w:val="00703ACF"/>
    <w:rsid w:val="00703B01"/>
    <w:rsid w:val="00703B3A"/>
    <w:rsid w:val="00703B51"/>
    <w:rsid w:val="00703D76"/>
    <w:rsid w:val="00703D7A"/>
    <w:rsid w:val="00703D8A"/>
    <w:rsid w:val="00703EF3"/>
    <w:rsid w:val="00703EFA"/>
    <w:rsid w:val="00703FD1"/>
    <w:rsid w:val="00704056"/>
    <w:rsid w:val="00704090"/>
    <w:rsid w:val="007040E9"/>
    <w:rsid w:val="00704152"/>
    <w:rsid w:val="00704278"/>
    <w:rsid w:val="00704312"/>
    <w:rsid w:val="0070437A"/>
    <w:rsid w:val="007044A6"/>
    <w:rsid w:val="0070452C"/>
    <w:rsid w:val="0070453D"/>
    <w:rsid w:val="0070466A"/>
    <w:rsid w:val="00704679"/>
    <w:rsid w:val="0070476B"/>
    <w:rsid w:val="0070477A"/>
    <w:rsid w:val="007047BF"/>
    <w:rsid w:val="00704849"/>
    <w:rsid w:val="007048BC"/>
    <w:rsid w:val="00704900"/>
    <w:rsid w:val="0070493F"/>
    <w:rsid w:val="00704A1C"/>
    <w:rsid w:val="00704A24"/>
    <w:rsid w:val="00704A4D"/>
    <w:rsid w:val="00704A99"/>
    <w:rsid w:val="00704ACE"/>
    <w:rsid w:val="00704B81"/>
    <w:rsid w:val="00704BEF"/>
    <w:rsid w:val="00704C4D"/>
    <w:rsid w:val="00704E34"/>
    <w:rsid w:val="00704E67"/>
    <w:rsid w:val="00704E95"/>
    <w:rsid w:val="00704EFE"/>
    <w:rsid w:val="00704FBD"/>
    <w:rsid w:val="0070503E"/>
    <w:rsid w:val="0070504D"/>
    <w:rsid w:val="0070505E"/>
    <w:rsid w:val="007050A5"/>
    <w:rsid w:val="007050AC"/>
    <w:rsid w:val="007050DB"/>
    <w:rsid w:val="007050ED"/>
    <w:rsid w:val="00705159"/>
    <w:rsid w:val="0070525A"/>
    <w:rsid w:val="00705372"/>
    <w:rsid w:val="007053A4"/>
    <w:rsid w:val="007053FE"/>
    <w:rsid w:val="00705418"/>
    <w:rsid w:val="00705450"/>
    <w:rsid w:val="007054EE"/>
    <w:rsid w:val="007055E6"/>
    <w:rsid w:val="00705610"/>
    <w:rsid w:val="00705699"/>
    <w:rsid w:val="007056B9"/>
    <w:rsid w:val="0070574C"/>
    <w:rsid w:val="00705753"/>
    <w:rsid w:val="00705754"/>
    <w:rsid w:val="007057CB"/>
    <w:rsid w:val="00705810"/>
    <w:rsid w:val="0070585B"/>
    <w:rsid w:val="007058B3"/>
    <w:rsid w:val="007059DD"/>
    <w:rsid w:val="007059E5"/>
    <w:rsid w:val="00705A83"/>
    <w:rsid w:val="00705AD8"/>
    <w:rsid w:val="00705AFD"/>
    <w:rsid w:val="00705B00"/>
    <w:rsid w:val="00705B07"/>
    <w:rsid w:val="00705B16"/>
    <w:rsid w:val="00705D40"/>
    <w:rsid w:val="00705D47"/>
    <w:rsid w:val="00705E00"/>
    <w:rsid w:val="00705E41"/>
    <w:rsid w:val="00705E9A"/>
    <w:rsid w:val="00705F42"/>
    <w:rsid w:val="00705F7A"/>
    <w:rsid w:val="00706082"/>
    <w:rsid w:val="0070615A"/>
    <w:rsid w:val="00706197"/>
    <w:rsid w:val="007061AB"/>
    <w:rsid w:val="007062EC"/>
    <w:rsid w:val="007062F1"/>
    <w:rsid w:val="00706308"/>
    <w:rsid w:val="007063D5"/>
    <w:rsid w:val="007063E3"/>
    <w:rsid w:val="00706405"/>
    <w:rsid w:val="00706427"/>
    <w:rsid w:val="0070645E"/>
    <w:rsid w:val="007064EC"/>
    <w:rsid w:val="00706757"/>
    <w:rsid w:val="007067AC"/>
    <w:rsid w:val="00706953"/>
    <w:rsid w:val="0070696B"/>
    <w:rsid w:val="00706A03"/>
    <w:rsid w:val="00706A49"/>
    <w:rsid w:val="00706A7C"/>
    <w:rsid w:val="00706ACD"/>
    <w:rsid w:val="00706BA9"/>
    <w:rsid w:val="00706BDA"/>
    <w:rsid w:val="00706C48"/>
    <w:rsid w:val="00706CE8"/>
    <w:rsid w:val="00706D45"/>
    <w:rsid w:val="00706D68"/>
    <w:rsid w:val="00706D6B"/>
    <w:rsid w:val="00706E18"/>
    <w:rsid w:val="00706E39"/>
    <w:rsid w:val="00706E96"/>
    <w:rsid w:val="00706ECF"/>
    <w:rsid w:val="00706F1B"/>
    <w:rsid w:val="00706FF1"/>
    <w:rsid w:val="00707066"/>
    <w:rsid w:val="007070BD"/>
    <w:rsid w:val="00707109"/>
    <w:rsid w:val="00707165"/>
    <w:rsid w:val="00707269"/>
    <w:rsid w:val="007072B0"/>
    <w:rsid w:val="00707324"/>
    <w:rsid w:val="00707380"/>
    <w:rsid w:val="00707392"/>
    <w:rsid w:val="007073D3"/>
    <w:rsid w:val="007075AE"/>
    <w:rsid w:val="007075AF"/>
    <w:rsid w:val="00707617"/>
    <w:rsid w:val="00707641"/>
    <w:rsid w:val="007076C9"/>
    <w:rsid w:val="00707713"/>
    <w:rsid w:val="00707797"/>
    <w:rsid w:val="007077EF"/>
    <w:rsid w:val="00707845"/>
    <w:rsid w:val="007078D0"/>
    <w:rsid w:val="0070793C"/>
    <w:rsid w:val="0070797C"/>
    <w:rsid w:val="00707A90"/>
    <w:rsid w:val="00707B7C"/>
    <w:rsid w:val="00707BA1"/>
    <w:rsid w:val="00707C89"/>
    <w:rsid w:val="00707CFE"/>
    <w:rsid w:val="00707D13"/>
    <w:rsid w:val="00707D84"/>
    <w:rsid w:val="00707DA7"/>
    <w:rsid w:val="00707DE9"/>
    <w:rsid w:val="00707DF0"/>
    <w:rsid w:val="00707E56"/>
    <w:rsid w:val="00710097"/>
    <w:rsid w:val="007100C7"/>
    <w:rsid w:val="007100D4"/>
    <w:rsid w:val="00710104"/>
    <w:rsid w:val="0071014C"/>
    <w:rsid w:val="00710150"/>
    <w:rsid w:val="00710173"/>
    <w:rsid w:val="0071019B"/>
    <w:rsid w:val="0071019D"/>
    <w:rsid w:val="00710286"/>
    <w:rsid w:val="007103B1"/>
    <w:rsid w:val="007104B9"/>
    <w:rsid w:val="0071058C"/>
    <w:rsid w:val="0071064B"/>
    <w:rsid w:val="0071069B"/>
    <w:rsid w:val="0071073B"/>
    <w:rsid w:val="0071075F"/>
    <w:rsid w:val="007107A8"/>
    <w:rsid w:val="007107C4"/>
    <w:rsid w:val="00710802"/>
    <w:rsid w:val="00710870"/>
    <w:rsid w:val="00710895"/>
    <w:rsid w:val="00710954"/>
    <w:rsid w:val="00710971"/>
    <w:rsid w:val="007109EE"/>
    <w:rsid w:val="00710A4C"/>
    <w:rsid w:val="00710B02"/>
    <w:rsid w:val="00710B13"/>
    <w:rsid w:val="00710C04"/>
    <w:rsid w:val="00710C5F"/>
    <w:rsid w:val="00710CE0"/>
    <w:rsid w:val="00710D4D"/>
    <w:rsid w:val="00710D5E"/>
    <w:rsid w:val="00710DA2"/>
    <w:rsid w:val="00710E00"/>
    <w:rsid w:val="00710E99"/>
    <w:rsid w:val="00710EDF"/>
    <w:rsid w:val="00710F30"/>
    <w:rsid w:val="00710F32"/>
    <w:rsid w:val="00710F36"/>
    <w:rsid w:val="00710F87"/>
    <w:rsid w:val="00710FB2"/>
    <w:rsid w:val="00711066"/>
    <w:rsid w:val="0071126F"/>
    <w:rsid w:val="0071128A"/>
    <w:rsid w:val="007112A4"/>
    <w:rsid w:val="007115A5"/>
    <w:rsid w:val="0071170C"/>
    <w:rsid w:val="00711772"/>
    <w:rsid w:val="007117E9"/>
    <w:rsid w:val="007118A5"/>
    <w:rsid w:val="00711913"/>
    <w:rsid w:val="00711AFA"/>
    <w:rsid w:val="00711B47"/>
    <w:rsid w:val="00711C22"/>
    <w:rsid w:val="00711C46"/>
    <w:rsid w:val="00711D1A"/>
    <w:rsid w:val="00711DFB"/>
    <w:rsid w:val="00711DFC"/>
    <w:rsid w:val="00711E24"/>
    <w:rsid w:val="00711E40"/>
    <w:rsid w:val="00711EB9"/>
    <w:rsid w:val="00711F0C"/>
    <w:rsid w:val="00711F2B"/>
    <w:rsid w:val="00712084"/>
    <w:rsid w:val="00712234"/>
    <w:rsid w:val="00712261"/>
    <w:rsid w:val="007122C8"/>
    <w:rsid w:val="007122F5"/>
    <w:rsid w:val="0071232A"/>
    <w:rsid w:val="0071240B"/>
    <w:rsid w:val="007125D7"/>
    <w:rsid w:val="007125DD"/>
    <w:rsid w:val="00712604"/>
    <w:rsid w:val="0071262D"/>
    <w:rsid w:val="007126A1"/>
    <w:rsid w:val="007126B8"/>
    <w:rsid w:val="00712757"/>
    <w:rsid w:val="00712784"/>
    <w:rsid w:val="007128DF"/>
    <w:rsid w:val="00712902"/>
    <w:rsid w:val="007129BE"/>
    <w:rsid w:val="007129C4"/>
    <w:rsid w:val="00712AB6"/>
    <w:rsid w:val="00712B31"/>
    <w:rsid w:val="00712B34"/>
    <w:rsid w:val="00712BC2"/>
    <w:rsid w:val="00712C75"/>
    <w:rsid w:val="00712CB2"/>
    <w:rsid w:val="00712CC9"/>
    <w:rsid w:val="00712CCD"/>
    <w:rsid w:val="00712D07"/>
    <w:rsid w:val="00712D68"/>
    <w:rsid w:val="00712D69"/>
    <w:rsid w:val="00712DE9"/>
    <w:rsid w:val="00712E6A"/>
    <w:rsid w:val="00712EC2"/>
    <w:rsid w:val="00712FBB"/>
    <w:rsid w:val="00712FCE"/>
    <w:rsid w:val="0071302A"/>
    <w:rsid w:val="0071305B"/>
    <w:rsid w:val="00713061"/>
    <w:rsid w:val="00713098"/>
    <w:rsid w:val="007130C8"/>
    <w:rsid w:val="007131BB"/>
    <w:rsid w:val="007132EE"/>
    <w:rsid w:val="007133B8"/>
    <w:rsid w:val="007133FD"/>
    <w:rsid w:val="00713402"/>
    <w:rsid w:val="00713420"/>
    <w:rsid w:val="007134C1"/>
    <w:rsid w:val="0071353B"/>
    <w:rsid w:val="0071353D"/>
    <w:rsid w:val="007135B1"/>
    <w:rsid w:val="007135B7"/>
    <w:rsid w:val="00713625"/>
    <w:rsid w:val="00713677"/>
    <w:rsid w:val="0071370F"/>
    <w:rsid w:val="007137CD"/>
    <w:rsid w:val="007137F4"/>
    <w:rsid w:val="0071381F"/>
    <w:rsid w:val="007138C3"/>
    <w:rsid w:val="007138CC"/>
    <w:rsid w:val="0071390C"/>
    <w:rsid w:val="0071393F"/>
    <w:rsid w:val="00713A55"/>
    <w:rsid w:val="00713A7B"/>
    <w:rsid w:val="00713AD6"/>
    <w:rsid w:val="00713B3C"/>
    <w:rsid w:val="00713B6D"/>
    <w:rsid w:val="00713B7A"/>
    <w:rsid w:val="00713B7F"/>
    <w:rsid w:val="00713BAB"/>
    <w:rsid w:val="00713C1D"/>
    <w:rsid w:val="00713C9F"/>
    <w:rsid w:val="00713D39"/>
    <w:rsid w:val="00713D98"/>
    <w:rsid w:val="00713DCC"/>
    <w:rsid w:val="00713E6D"/>
    <w:rsid w:val="00713EE0"/>
    <w:rsid w:val="00713FB5"/>
    <w:rsid w:val="00714083"/>
    <w:rsid w:val="007140EB"/>
    <w:rsid w:val="0071412B"/>
    <w:rsid w:val="007141C4"/>
    <w:rsid w:val="007141CF"/>
    <w:rsid w:val="007142C3"/>
    <w:rsid w:val="00714321"/>
    <w:rsid w:val="007144C0"/>
    <w:rsid w:val="007144EC"/>
    <w:rsid w:val="00714535"/>
    <w:rsid w:val="007145DD"/>
    <w:rsid w:val="0071469D"/>
    <w:rsid w:val="007146CF"/>
    <w:rsid w:val="0071480A"/>
    <w:rsid w:val="00714897"/>
    <w:rsid w:val="007148A9"/>
    <w:rsid w:val="00714A04"/>
    <w:rsid w:val="00714ABB"/>
    <w:rsid w:val="00714B81"/>
    <w:rsid w:val="00714C0A"/>
    <w:rsid w:val="00714CBF"/>
    <w:rsid w:val="00714CC3"/>
    <w:rsid w:val="00714D5E"/>
    <w:rsid w:val="00714D73"/>
    <w:rsid w:val="00714DA7"/>
    <w:rsid w:val="00714E6B"/>
    <w:rsid w:val="00714F97"/>
    <w:rsid w:val="0071507C"/>
    <w:rsid w:val="007150D9"/>
    <w:rsid w:val="00715104"/>
    <w:rsid w:val="00715265"/>
    <w:rsid w:val="007152BB"/>
    <w:rsid w:val="007152C6"/>
    <w:rsid w:val="0071535A"/>
    <w:rsid w:val="0071540F"/>
    <w:rsid w:val="00715425"/>
    <w:rsid w:val="00715449"/>
    <w:rsid w:val="00715537"/>
    <w:rsid w:val="0071553D"/>
    <w:rsid w:val="00715551"/>
    <w:rsid w:val="00715627"/>
    <w:rsid w:val="00715683"/>
    <w:rsid w:val="007156A5"/>
    <w:rsid w:val="007156C9"/>
    <w:rsid w:val="0071585B"/>
    <w:rsid w:val="00715868"/>
    <w:rsid w:val="007158AD"/>
    <w:rsid w:val="007158B2"/>
    <w:rsid w:val="007158F6"/>
    <w:rsid w:val="00715927"/>
    <w:rsid w:val="007159D5"/>
    <w:rsid w:val="00715A26"/>
    <w:rsid w:val="00715AA2"/>
    <w:rsid w:val="00715AFB"/>
    <w:rsid w:val="00715B56"/>
    <w:rsid w:val="00715BCB"/>
    <w:rsid w:val="00715C1E"/>
    <w:rsid w:val="00715C5D"/>
    <w:rsid w:val="00715C88"/>
    <w:rsid w:val="00715CDB"/>
    <w:rsid w:val="00715D54"/>
    <w:rsid w:val="00715DFB"/>
    <w:rsid w:val="00715ED7"/>
    <w:rsid w:val="00715F9E"/>
    <w:rsid w:val="0071603A"/>
    <w:rsid w:val="00716046"/>
    <w:rsid w:val="00716100"/>
    <w:rsid w:val="007161AC"/>
    <w:rsid w:val="0071623B"/>
    <w:rsid w:val="00716324"/>
    <w:rsid w:val="0071637A"/>
    <w:rsid w:val="00716391"/>
    <w:rsid w:val="007164B5"/>
    <w:rsid w:val="007164E6"/>
    <w:rsid w:val="0071658A"/>
    <w:rsid w:val="007165DA"/>
    <w:rsid w:val="00716640"/>
    <w:rsid w:val="007166F7"/>
    <w:rsid w:val="007167B5"/>
    <w:rsid w:val="007167E5"/>
    <w:rsid w:val="00716808"/>
    <w:rsid w:val="0071689A"/>
    <w:rsid w:val="007168F1"/>
    <w:rsid w:val="0071692C"/>
    <w:rsid w:val="0071693A"/>
    <w:rsid w:val="007169E6"/>
    <w:rsid w:val="00716A23"/>
    <w:rsid w:val="00716CE0"/>
    <w:rsid w:val="00716DE2"/>
    <w:rsid w:val="00716F65"/>
    <w:rsid w:val="00716FEF"/>
    <w:rsid w:val="00717025"/>
    <w:rsid w:val="0071713B"/>
    <w:rsid w:val="00717152"/>
    <w:rsid w:val="00717173"/>
    <w:rsid w:val="007171F3"/>
    <w:rsid w:val="00717266"/>
    <w:rsid w:val="007172CE"/>
    <w:rsid w:val="00717357"/>
    <w:rsid w:val="00717443"/>
    <w:rsid w:val="0071745E"/>
    <w:rsid w:val="0071746E"/>
    <w:rsid w:val="00717592"/>
    <w:rsid w:val="00717638"/>
    <w:rsid w:val="00717687"/>
    <w:rsid w:val="007176BC"/>
    <w:rsid w:val="0071772D"/>
    <w:rsid w:val="007177D0"/>
    <w:rsid w:val="007177D3"/>
    <w:rsid w:val="007177DF"/>
    <w:rsid w:val="007178B8"/>
    <w:rsid w:val="0071794C"/>
    <w:rsid w:val="00717972"/>
    <w:rsid w:val="0071797D"/>
    <w:rsid w:val="00717A1A"/>
    <w:rsid w:val="00717AB2"/>
    <w:rsid w:val="00717C40"/>
    <w:rsid w:val="00717C8B"/>
    <w:rsid w:val="00717D08"/>
    <w:rsid w:val="00717D09"/>
    <w:rsid w:val="00717D3D"/>
    <w:rsid w:val="00717D6F"/>
    <w:rsid w:val="00717D76"/>
    <w:rsid w:val="00717DD7"/>
    <w:rsid w:val="00717DFD"/>
    <w:rsid w:val="00717F37"/>
    <w:rsid w:val="00717FAF"/>
    <w:rsid w:val="00717FCA"/>
    <w:rsid w:val="00720007"/>
    <w:rsid w:val="00720017"/>
    <w:rsid w:val="0072002D"/>
    <w:rsid w:val="0072006D"/>
    <w:rsid w:val="007200B2"/>
    <w:rsid w:val="007200D9"/>
    <w:rsid w:val="007200E0"/>
    <w:rsid w:val="00720165"/>
    <w:rsid w:val="00720210"/>
    <w:rsid w:val="0072037E"/>
    <w:rsid w:val="00720398"/>
    <w:rsid w:val="0072053E"/>
    <w:rsid w:val="007205C8"/>
    <w:rsid w:val="007205CB"/>
    <w:rsid w:val="007205CE"/>
    <w:rsid w:val="007205E4"/>
    <w:rsid w:val="007206B9"/>
    <w:rsid w:val="007206C8"/>
    <w:rsid w:val="0072071D"/>
    <w:rsid w:val="00720741"/>
    <w:rsid w:val="00720770"/>
    <w:rsid w:val="00720A4E"/>
    <w:rsid w:val="00720B95"/>
    <w:rsid w:val="00720B9F"/>
    <w:rsid w:val="00720C06"/>
    <w:rsid w:val="00720D26"/>
    <w:rsid w:val="00720D43"/>
    <w:rsid w:val="00720D7A"/>
    <w:rsid w:val="00720F1F"/>
    <w:rsid w:val="00720F78"/>
    <w:rsid w:val="0072102E"/>
    <w:rsid w:val="00721034"/>
    <w:rsid w:val="007210D9"/>
    <w:rsid w:val="007210F0"/>
    <w:rsid w:val="0072114C"/>
    <w:rsid w:val="00721166"/>
    <w:rsid w:val="00721182"/>
    <w:rsid w:val="007211B1"/>
    <w:rsid w:val="00721269"/>
    <w:rsid w:val="007212D9"/>
    <w:rsid w:val="00721360"/>
    <w:rsid w:val="007213A6"/>
    <w:rsid w:val="00721436"/>
    <w:rsid w:val="00721455"/>
    <w:rsid w:val="007214AB"/>
    <w:rsid w:val="00721567"/>
    <w:rsid w:val="00721614"/>
    <w:rsid w:val="007216A6"/>
    <w:rsid w:val="007217D4"/>
    <w:rsid w:val="00721826"/>
    <w:rsid w:val="00721859"/>
    <w:rsid w:val="00721873"/>
    <w:rsid w:val="0072188E"/>
    <w:rsid w:val="00721927"/>
    <w:rsid w:val="007219C7"/>
    <w:rsid w:val="007219F8"/>
    <w:rsid w:val="00721A23"/>
    <w:rsid w:val="00721A40"/>
    <w:rsid w:val="00721ABC"/>
    <w:rsid w:val="00721B6A"/>
    <w:rsid w:val="00721B80"/>
    <w:rsid w:val="00721C8D"/>
    <w:rsid w:val="00721CAA"/>
    <w:rsid w:val="00721CC9"/>
    <w:rsid w:val="00721CF4"/>
    <w:rsid w:val="00721DB8"/>
    <w:rsid w:val="00721DCB"/>
    <w:rsid w:val="00721DDE"/>
    <w:rsid w:val="00721E98"/>
    <w:rsid w:val="00721EFD"/>
    <w:rsid w:val="007220C8"/>
    <w:rsid w:val="007220F8"/>
    <w:rsid w:val="0072212D"/>
    <w:rsid w:val="00722138"/>
    <w:rsid w:val="00722142"/>
    <w:rsid w:val="0072233B"/>
    <w:rsid w:val="0072233F"/>
    <w:rsid w:val="00722342"/>
    <w:rsid w:val="0072242B"/>
    <w:rsid w:val="00722481"/>
    <w:rsid w:val="007224A0"/>
    <w:rsid w:val="00722604"/>
    <w:rsid w:val="0072260E"/>
    <w:rsid w:val="007226AD"/>
    <w:rsid w:val="007226EC"/>
    <w:rsid w:val="007227CB"/>
    <w:rsid w:val="007227DA"/>
    <w:rsid w:val="007228AB"/>
    <w:rsid w:val="007228B4"/>
    <w:rsid w:val="007228E3"/>
    <w:rsid w:val="00722A30"/>
    <w:rsid w:val="00722A31"/>
    <w:rsid w:val="00722A4E"/>
    <w:rsid w:val="00722A6D"/>
    <w:rsid w:val="00722B01"/>
    <w:rsid w:val="00722BDC"/>
    <w:rsid w:val="00722C32"/>
    <w:rsid w:val="00722F5B"/>
    <w:rsid w:val="00722F7C"/>
    <w:rsid w:val="00723016"/>
    <w:rsid w:val="007230CB"/>
    <w:rsid w:val="007230FE"/>
    <w:rsid w:val="00723120"/>
    <w:rsid w:val="0072316B"/>
    <w:rsid w:val="007231A3"/>
    <w:rsid w:val="007231E4"/>
    <w:rsid w:val="0072320F"/>
    <w:rsid w:val="00723252"/>
    <w:rsid w:val="007232BC"/>
    <w:rsid w:val="007232BF"/>
    <w:rsid w:val="00723368"/>
    <w:rsid w:val="00723398"/>
    <w:rsid w:val="00723399"/>
    <w:rsid w:val="007233FE"/>
    <w:rsid w:val="00723400"/>
    <w:rsid w:val="0072341B"/>
    <w:rsid w:val="0072343B"/>
    <w:rsid w:val="0072350E"/>
    <w:rsid w:val="007235DB"/>
    <w:rsid w:val="00723636"/>
    <w:rsid w:val="007236BB"/>
    <w:rsid w:val="0072370B"/>
    <w:rsid w:val="00723714"/>
    <w:rsid w:val="00723760"/>
    <w:rsid w:val="007237A5"/>
    <w:rsid w:val="007238A3"/>
    <w:rsid w:val="007238B1"/>
    <w:rsid w:val="0072397C"/>
    <w:rsid w:val="00723B3A"/>
    <w:rsid w:val="00723BE2"/>
    <w:rsid w:val="00723C06"/>
    <w:rsid w:val="00723D48"/>
    <w:rsid w:val="00723DE8"/>
    <w:rsid w:val="00723DE9"/>
    <w:rsid w:val="00723E78"/>
    <w:rsid w:val="00723EA4"/>
    <w:rsid w:val="00723ECC"/>
    <w:rsid w:val="00723F15"/>
    <w:rsid w:val="00723FBE"/>
    <w:rsid w:val="0072402B"/>
    <w:rsid w:val="007241A5"/>
    <w:rsid w:val="00724219"/>
    <w:rsid w:val="00724244"/>
    <w:rsid w:val="00724288"/>
    <w:rsid w:val="007242E9"/>
    <w:rsid w:val="00724373"/>
    <w:rsid w:val="00724387"/>
    <w:rsid w:val="007243BC"/>
    <w:rsid w:val="00724473"/>
    <w:rsid w:val="00724544"/>
    <w:rsid w:val="00724562"/>
    <w:rsid w:val="007245FD"/>
    <w:rsid w:val="007246BF"/>
    <w:rsid w:val="007247A7"/>
    <w:rsid w:val="007247A9"/>
    <w:rsid w:val="0072495F"/>
    <w:rsid w:val="00724A7E"/>
    <w:rsid w:val="00724A8F"/>
    <w:rsid w:val="00724AEC"/>
    <w:rsid w:val="00724BE4"/>
    <w:rsid w:val="00724C7B"/>
    <w:rsid w:val="00724CA4"/>
    <w:rsid w:val="00724CC0"/>
    <w:rsid w:val="00724CF7"/>
    <w:rsid w:val="00724DA5"/>
    <w:rsid w:val="00724DDF"/>
    <w:rsid w:val="00724DEB"/>
    <w:rsid w:val="00724EAF"/>
    <w:rsid w:val="00724ECA"/>
    <w:rsid w:val="00724EDD"/>
    <w:rsid w:val="00724F4C"/>
    <w:rsid w:val="00724F94"/>
    <w:rsid w:val="00724FDF"/>
    <w:rsid w:val="0072517B"/>
    <w:rsid w:val="00725192"/>
    <w:rsid w:val="007251C4"/>
    <w:rsid w:val="00725228"/>
    <w:rsid w:val="00725291"/>
    <w:rsid w:val="00725347"/>
    <w:rsid w:val="00725383"/>
    <w:rsid w:val="007253DF"/>
    <w:rsid w:val="007254BB"/>
    <w:rsid w:val="007254E8"/>
    <w:rsid w:val="007256EF"/>
    <w:rsid w:val="007256F6"/>
    <w:rsid w:val="00725729"/>
    <w:rsid w:val="00725801"/>
    <w:rsid w:val="00725806"/>
    <w:rsid w:val="007258B3"/>
    <w:rsid w:val="0072590E"/>
    <w:rsid w:val="007259DD"/>
    <w:rsid w:val="007259EE"/>
    <w:rsid w:val="00725A71"/>
    <w:rsid w:val="00725C61"/>
    <w:rsid w:val="00725C82"/>
    <w:rsid w:val="00725DC4"/>
    <w:rsid w:val="00725DCB"/>
    <w:rsid w:val="00725E78"/>
    <w:rsid w:val="00725EED"/>
    <w:rsid w:val="00725F08"/>
    <w:rsid w:val="00725F2D"/>
    <w:rsid w:val="00725F42"/>
    <w:rsid w:val="00725F85"/>
    <w:rsid w:val="007260C5"/>
    <w:rsid w:val="007260F1"/>
    <w:rsid w:val="00726178"/>
    <w:rsid w:val="0072624C"/>
    <w:rsid w:val="007262AA"/>
    <w:rsid w:val="007262C0"/>
    <w:rsid w:val="007262E9"/>
    <w:rsid w:val="007263B8"/>
    <w:rsid w:val="007263BC"/>
    <w:rsid w:val="00726440"/>
    <w:rsid w:val="007264B4"/>
    <w:rsid w:val="0072650D"/>
    <w:rsid w:val="0072652A"/>
    <w:rsid w:val="0072659A"/>
    <w:rsid w:val="00726628"/>
    <w:rsid w:val="0072662C"/>
    <w:rsid w:val="00726647"/>
    <w:rsid w:val="00726689"/>
    <w:rsid w:val="007266D5"/>
    <w:rsid w:val="007267DB"/>
    <w:rsid w:val="00726828"/>
    <w:rsid w:val="00726875"/>
    <w:rsid w:val="007268B4"/>
    <w:rsid w:val="007268FA"/>
    <w:rsid w:val="00726A19"/>
    <w:rsid w:val="00726A5C"/>
    <w:rsid w:val="00726A7D"/>
    <w:rsid w:val="00726B4C"/>
    <w:rsid w:val="00726C1C"/>
    <w:rsid w:val="00726C29"/>
    <w:rsid w:val="00726CCB"/>
    <w:rsid w:val="00726CF3"/>
    <w:rsid w:val="00726D1C"/>
    <w:rsid w:val="00726DE1"/>
    <w:rsid w:val="0072700E"/>
    <w:rsid w:val="00727079"/>
    <w:rsid w:val="007270DF"/>
    <w:rsid w:val="007270E3"/>
    <w:rsid w:val="0072710C"/>
    <w:rsid w:val="00727187"/>
    <w:rsid w:val="007271A8"/>
    <w:rsid w:val="007271AB"/>
    <w:rsid w:val="007271B2"/>
    <w:rsid w:val="007271B9"/>
    <w:rsid w:val="00727260"/>
    <w:rsid w:val="00727372"/>
    <w:rsid w:val="007274B4"/>
    <w:rsid w:val="007274E4"/>
    <w:rsid w:val="007274F8"/>
    <w:rsid w:val="0072751C"/>
    <w:rsid w:val="007275DD"/>
    <w:rsid w:val="00727645"/>
    <w:rsid w:val="00727780"/>
    <w:rsid w:val="00727805"/>
    <w:rsid w:val="00727837"/>
    <w:rsid w:val="007278BF"/>
    <w:rsid w:val="007279DB"/>
    <w:rsid w:val="00727A26"/>
    <w:rsid w:val="00727BCA"/>
    <w:rsid w:val="00727C0B"/>
    <w:rsid w:val="00727C7C"/>
    <w:rsid w:val="00727CA0"/>
    <w:rsid w:val="00727CE5"/>
    <w:rsid w:val="00727D00"/>
    <w:rsid w:val="00727DEC"/>
    <w:rsid w:val="00727EC1"/>
    <w:rsid w:val="00727F8F"/>
    <w:rsid w:val="00727FC1"/>
    <w:rsid w:val="00730009"/>
    <w:rsid w:val="00730042"/>
    <w:rsid w:val="007300E5"/>
    <w:rsid w:val="00730191"/>
    <w:rsid w:val="007301FC"/>
    <w:rsid w:val="0073022A"/>
    <w:rsid w:val="007302AB"/>
    <w:rsid w:val="007302B3"/>
    <w:rsid w:val="007304E8"/>
    <w:rsid w:val="007305C4"/>
    <w:rsid w:val="00730629"/>
    <w:rsid w:val="00730684"/>
    <w:rsid w:val="00730760"/>
    <w:rsid w:val="007307CD"/>
    <w:rsid w:val="0073083B"/>
    <w:rsid w:val="0073098F"/>
    <w:rsid w:val="007309B3"/>
    <w:rsid w:val="007309F8"/>
    <w:rsid w:val="00730AD4"/>
    <w:rsid w:val="00730B13"/>
    <w:rsid w:val="00730B1E"/>
    <w:rsid w:val="00730B74"/>
    <w:rsid w:val="00730C2D"/>
    <w:rsid w:val="00730CF1"/>
    <w:rsid w:val="00730D4B"/>
    <w:rsid w:val="00730DDF"/>
    <w:rsid w:val="00730EEA"/>
    <w:rsid w:val="00730F4E"/>
    <w:rsid w:val="00730FEF"/>
    <w:rsid w:val="0073104A"/>
    <w:rsid w:val="0073108B"/>
    <w:rsid w:val="0073113A"/>
    <w:rsid w:val="007311CE"/>
    <w:rsid w:val="0073123F"/>
    <w:rsid w:val="00731314"/>
    <w:rsid w:val="0073132B"/>
    <w:rsid w:val="00731333"/>
    <w:rsid w:val="00731422"/>
    <w:rsid w:val="00731477"/>
    <w:rsid w:val="00731503"/>
    <w:rsid w:val="00731522"/>
    <w:rsid w:val="0073155A"/>
    <w:rsid w:val="007315E5"/>
    <w:rsid w:val="00731608"/>
    <w:rsid w:val="0073160D"/>
    <w:rsid w:val="00731666"/>
    <w:rsid w:val="007316C2"/>
    <w:rsid w:val="00731703"/>
    <w:rsid w:val="007317BE"/>
    <w:rsid w:val="007317D4"/>
    <w:rsid w:val="0073180D"/>
    <w:rsid w:val="0073180E"/>
    <w:rsid w:val="00731833"/>
    <w:rsid w:val="00731846"/>
    <w:rsid w:val="00731857"/>
    <w:rsid w:val="0073189F"/>
    <w:rsid w:val="0073190D"/>
    <w:rsid w:val="0073198A"/>
    <w:rsid w:val="007319DF"/>
    <w:rsid w:val="00731A59"/>
    <w:rsid w:val="00731ABD"/>
    <w:rsid w:val="00731AC3"/>
    <w:rsid w:val="00731B71"/>
    <w:rsid w:val="00731BBB"/>
    <w:rsid w:val="00731BBE"/>
    <w:rsid w:val="00731C05"/>
    <w:rsid w:val="00731C8B"/>
    <w:rsid w:val="00731CB0"/>
    <w:rsid w:val="00731D6B"/>
    <w:rsid w:val="00731DA5"/>
    <w:rsid w:val="00731DC0"/>
    <w:rsid w:val="00731E2E"/>
    <w:rsid w:val="00731E7A"/>
    <w:rsid w:val="00731EC3"/>
    <w:rsid w:val="00731ED2"/>
    <w:rsid w:val="00731EDE"/>
    <w:rsid w:val="00731EF3"/>
    <w:rsid w:val="00731EFD"/>
    <w:rsid w:val="00731F28"/>
    <w:rsid w:val="00731F3C"/>
    <w:rsid w:val="00731F8E"/>
    <w:rsid w:val="00732061"/>
    <w:rsid w:val="0073210E"/>
    <w:rsid w:val="00732156"/>
    <w:rsid w:val="007321D8"/>
    <w:rsid w:val="00732203"/>
    <w:rsid w:val="00732296"/>
    <w:rsid w:val="00732357"/>
    <w:rsid w:val="00732382"/>
    <w:rsid w:val="007323E5"/>
    <w:rsid w:val="007323F8"/>
    <w:rsid w:val="0073247E"/>
    <w:rsid w:val="007325B1"/>
    <w:rsid w:val="007325D3"/>
    <w:rsid w:val="0073262D"/>
    <w:rsid w:val="0073266D"/>
    <w:rsid w:val="007326C7"/>
    <w:rsid w:val="007326D9"/>
    <w:rsid w:val="0073275A"/>
    <w:rsid w:val="007327A5"/>
    <w:rsid w:val="00732822"/>
    <w:rsid w:val="00732861"/>
    <w:rsid w:val="00732875"/>
    <w:rsid w:val="007329D2"/>
    <w:rsid w:val="00732A6B"/>
    <w:rsid w:val="00732AD0"/>
    <w:rsid w:val="00732BEC"/>
    <w:rsid w:val="00732C7F"/>
    <w:rsid w:val="00732D9D"/>
    <w:rsid w:val="00732EB8"/>
    <w:rsid w:val="00732ED8"/>
    <w:rsid w:val="00732EE9"/>
    <w:rsid w:val="00732F54"/>
    <w:rsid w:val="00732FF1"/>
    <w:rsid w:val="007331D4"/>
    <w:rsid w:val="007332C7"/>
    <w:rsid w:val="00733562"/>
    <w:rsid w:val="0073360A"/>
    <w:rsid w:val="00733632"/>
    <w:rsid w:val="00733654"/>
    <w:rsid w:val="00733729"/>
    <w:rsid w:val="00733740"/>
    <w:rsid w:val="007337CA"/>
    <w:rsid w:val="00733832"/>
    <w:rsid w:val="00733872"/>
    <w:rsid w:val="0073393C"/>
    <w:rsid w:val="00733A33"/>
    <w:rsid w:val="00733A85"/>
    <w:rsid w:val="00733B2D"/>
    <w:rsid w:val="00733BE8"/>
    <w:rsid w:val="00733C85"/>
    <w:rsid w:val="00733F65"/>
    <w:rsid w:val="00734052"/>
    <w:rsid w:val="00734125"/>
    <w:rsid w:val="00734204"/>
    <w:rsid w:val="0073432E"/>
    <w:rsid w:val="00734383"/>
    <w:rsid w:val="00734398"/>
    <w:rsid w:val="00734465"/>
    <w:rsid w:val="0073448A"/>
    <w:rsid w:val="007344BC"/>
    <w:rsid w:val="007345B9"/>
    <w:rsid w:val="007345BB"/>
    <w:rsid w:val="007345D7"/>
    <w:rsid w:val="007345E5"/>
    <w:rsid w:val="0073460B"/>
    <w:rsid w:val="0073460C"/>
    <w:rsid w:val="00734613"/>
    <w:rsid w:val="0073463F"/>
    <w:rsid w:val="00734658"/>
    <w:rsid w:val="007346C3"/>
    <w:rsid w:val="007346DF"/>
    <w:rsid w:val="0073476C"/>
    <w:rsid w:val="0073484F"/>
    <w:rsid w:val="0073488A"/>
    <w:rsid w:val="00734995"/>
    <w:rsid w:val="007349CC"/>
    <w:rsid w:val="007349EC"/>
    <w:rsid w:val="00734A44"/>
    <w:rsid w:val="00734ACB"/>
    <w:rsid w:val="00734BAC"/>
    <w:rsid w:val="00734BF8"/>
    <w:rsid w:val="00734BFB"/>
    <w:rsid w:val="00734C02"/>
    <w:rsid w:val="00734C10"/>
    <w:rsid w:val="00734CB4"/>
    <w:rsid w:val="00734CD7"/>
    <w:rsid w:val="00734D08"/>
    <w:rsid w:val="00734D83"/>
    <w:rsid w:val="00734E8C"/>
    <w:rsid w:val="00734F27"/>
    <w:rsid w:val="00734F88"/>
    <w:rsid w:val="00735089"/>
    <w:rsid w:val="007350CE"/>
    <w:rsid w:val="007350DA"/>
    <w:rsid w:val="007351BB"/>
    <w:rsid w:val="007351C4"/>
    <w:rsid w:val="0073529A"/>
    <w:rsid w:val="007352AF"/>
    <w:rsid w:val="007352B8"/>
    <w:rsid w:val="007352E0"/>
    <w:rsid w:val="007353F5"/>
    <w:rsid w:val="00735444"/>
    <w:rsid w:val="00735509"/>
    <w:rsid w:val="00735613"/>
    <w:rsid w:val="00735624"/>
    <w:rsid w:val="0073564C"/>
    <w:rsid w:val="00735650"/>
    <w:rsid w:val="00735684"/>
    <w:rsid w:val="007356EE"/>
    <w:rsid w:val="00735783"/>
    <w:rsid w:val="00735826"/>
    <w:rsid w:val="007358D5"/>
    <w:rsid w:val="00735944"/>
    <w:rsid w:val="007359E5"/>
    <w:rsid w:val="00735A24"/>
    <w:rsid w:val="00735A3F"/>
    <w:rsid w:val="00735A46"/>
    <w:rsid w:val="00735B33"/>
    <w:rsid w:val="00735B44"/>
    <w:rsid w:val="00735C01"/>
    <w:rsid w:val="00735C45"/>
    <w:rsid w:val="00735CCC"/>
    <w:rsid w:val="00735D60"/>
    <w:rsid w:val="00735D74"/>
    <w:rsid w:val="00735E54"/>
    <w:rsid w:val="00735F7A"/>
    <w:rsid w:val="00735FDB"/>
    <w:rsid w:val="007360E5"/>
    <w:rsid w:val="007360FC"/>
    <w:rsid w:val="0073610F"/>
    <w:rsid w:val="0073612A"/>
    <w:rsid w:val="00736194"/>
    <w:rsid w:val="0073619F"/>
    <w:rsid w:val="00736269"/>
    <w:rsid w:val="0073629A"/>
    <w:rsid w:val="0073635F"/>
    <w:rsid w:val="007363F5"/>
    <w:rsid w:val="00736409"/>
    <w:rsid w:val="0073642C"/>
    <w:rsid w:val="007364C3"/>
    <w:rsid w:val="0073650F"/>
    <w:rsid w:val="00736539"/>
    <w:rsid w:val="0073656C"/>
    <w:rsid w:val="0073662B"/>
    <w:rsid w:val="00736648"/>
    <w:rsid w:val="00736669"/>
    <w:rsid w:val="0073669F"/>
    <w:rsid w:val="007366FE"/>
    <w:rsid w:val="00736788"/>
    <w:rsid w:val="007367CF"/>
    <w:rsid w:val="007368A6"/>
    <w:rsid w:val="00736955"/>
    <w:rsid w:val="00736A32"/>
    <w:rsid w:val="00736A3D"/>
    <w:rsid w:val="00736A7F"/>
    <w:rsid w:val="00736BE7"/>
    <w:rsid w:val="00736C30"/>
    <w:rsid w:val="00736CA8"/>
    <w:rsid w:val="00736CCA"/>
    <w:rsid w:val="00736DD8"/>
    <w:rsid w:val="00736F14"/>
    <w:rsid w:val="00736F2F"/>
    <w:rsid w:val="00736F9E"/>
    <w:rsid w:val="00736FF8"/>
    <w:rsid w:val="00737156"/>
    <w:rsid w:val="00737164"/>
    <w:rsid w:val="00737192"/>
    <w:rsid w:val="007371BD"/>
    <w:rsid w:val="00737268"/>
    <w:rsid w:val="00737287"/>
    <w:rsid w:val="00737314"/>
    <w:rsid w:val="00737419"/>
    <w:rsid w:val="00737461"/>
    <w:rsid w:val="00737472"/>
    <w:rsid w:val="0073747A"/>
    <w:rsid w:val="007374C9"/>
    <w:rsid w:val="00737549"/>
    <w:rsid w:val="00737583"/>
    <w:rsid w:val="007375F0"/>
    <w:rsid w:val="0073762D"/>
    <w:rsid w:val="00737653"/>
    <w:rsid w:val="007376B4"/>
    <w:rsid w:val="007377E1"/>
    <w:rsid w:val="0073785B"/>
    <w:rsid w:val="007378B5"/>
    <w:rsid w:val="0073793E"/>
    <w:rsid w:val="00737951"/>
    <w:rsid w:val="0073795D"/>
    <w:rsid w:val="00737992"/>
    <w:rsid w:val="007379E0"/>
    <w:rsid w:val="00737A8B"/>
    <w:rsid w:val="00737E64"/>
    <w:rsid w:val="00737F1B"/>
    <w:rsid w:val="00737F2B"/>
    <w:rsid w:val="00737F48"/>
    <w:rsid w:val="00739459"/>
    <w:rsid w:val="0074005E"/>
    <w:rsid w:val="0074023D"/>
    <w:rsid w:val="00740244"/>
    <w:rsid w:val="0074024F"/>
    <w:rsid w:val="00740251"/>
    <w:rsid w:val="00740272"/>
    <w:rsid w:val="0074045B"/>
    <w:rsid w:val="0074045D"/>
    <w:rsid w:val="00740487"/>
    <w:rsid w:val="00740531"/>
    <w:rsid w:val="007406B6"/>
    <w:rsid w:val="007406E6"/>
    <w:rsid w:val="00740713"/>
    <w:rsid w:val="00740714"/>
    <w:rsid w:val="00740746"/>
    <w:rsid w:val="00740757"/>
    <w:rsid w:val="0074076B"/>
    <w:rsid w:val="00740886"/>
    <w:rsid w:val="007408DC"/>
    <w:rsid w:val="00740932"/>
    <w:rsid w:val="00740951"/>
    <w:rsid w:val="00740998"/>
    <w:rsid w:val="00740A52"/>
    <w:rsid w:val="00740B51"/>
    <w:rsid w:val="00740BA7"/>
    <w:rsid w:val="00740BD5"/>
    <w:rsid w:val="00740C32"/>
    <w:rsid w:val="00740C5B"/>
    <w:rsid w:val="00740C68"/>
    <w:rsid w:val="00740D1C"/>
    <w:rsid w:val="00740E20"/>
    <w:rsid w:val="00740E4E"/>
    <w:rsid w:val="00740E76"/>
    <w:rsid w:val="00740F19"/>
    <w:rsid w:val="00740FE0"/>
    <w:rsid w:val="007410AA"/>
    <w:rsid w:val="007410CA"/>
    <w:rsid w:val="007410F3"/>
    <w:rsid w:val="007412FB"/>
    <w:rsid w:val="00741346"/>
    <w:rsid w:val="0074136D"/>
    <w:rsid w:val="007414CE"/>
    <w:rsid w:val="00741505"/>
    <w:rsid w:val="007415D3"/>
    <w:rsid w:val="00741631"/>
    <w:rsid w:val="00741649"/>
    <w:rsid w:val="0074164A"/>
    <w:rsid w:val="00741666"/>
    <w:rsid w:val="00741710"/>
    <w:rsid w:val="0074171E"/>
    <w:rsid w:val="00741730"/>
    <w:rsid w:val="0074173E"/>
    <w:rsid w:val="00741771"/>
    <w:rsid w:val="007417B3"/>
    <w:rsid w:val="00741828"/>
    <w:rsid w:val="00741863"/>
    <w:rsid w:val="007418D8"/>
    <w:rsid w:val="0074190F"/>
    <w:rsid w:val="007419AB"/>
    <w:rsid w:val="007419FF"/>
    <w:rsid w:val="00741A67"/>
    <w:rsid w:val="00741A9F"/>
    <w:rsid w:val="00741B31"/>
    <w:rsid w:val="00741C2D"/>
    <w:rsid w:val="00741C4B"/>
    <w:rsid w:val="00741DFF"/>
    <w:rsid w:val="0074213E"/>
    <w:rsid w:val="00742155"/>
    <w:rsid w:val="00742168"/>
    <w:rsid w:val="007421C4"/>
    <w:rsid w:val="0074222A"/>
    <w:rsid w:val="0074224F"/>
    <w:rsid w:val="007423AE"/>
    <w:rsid w:val="007423CC"/>
    <w:rsid w:val="007424A4"/>
    <w:rsid w:val="00742546"/>
    <w:rsid w:val="007425F5"/>
    <w:rsid w:val="00742698"/>
    <w:rsid w:val="00742714"/>
    <w:rsid w:val="0074276E"/>
    <w:rsid w:val="007427F7"/>
    <w:rsid w:val="00742886"/>
    <w:rsid w:val="007428CC"/>
    <w:rsid w:val="00742912"/>
    <w:rsid w:val="00742988"/>
    <w:rsid w:val="00742B20"/>
    <w:rsid w:val="00742BDA"/>
    <w:rsid w:val="00742C5B"/>
    <w:rsid w:val="00742CC8"/>
    <w:rsid w:val="00742D2A"/>
    <w:rsid w:val="00742DF4"/>
    <w:rsid w:val="00742E3C"/>
    <w:rsid w:val="00743055"/>
    <w:rsid w:val="007430D0"/>
    <w:rsid w:val="0074310C"/>
    <w:rsid w:val="0074315D"/>
    <w:rsid w:val="0074316B"/>
    <w:rsid w:val="0074316C"/>
    <w:rsid w:val="0074320E"/>
    <w:rsid w:val="00743232"/>
    <w:rsid w:val="00743237"/>
    <w:rsid w:val="00743239"/>
    <w:rsid w:val="00743265"/>
    <w:rsid w:val="007432F7"/>
    <w:rsid w:val="007433F2"/>
    <w:rsid w:val="007434F5"/>
    <w:rsid w:val="0074353F"/>
    <w:rsid w:val="00743589"/>
    <w:rsid w:val="0074385D"/>
    <w:rsid w:val="0074389F"/>
    <w:rsid w:val="007439A5"/>
    <w:rsid w:val="00743AC4"/>
    <w:rsid w:val="00743B17"/>
    <w:rsid w:val="00743CE3"/>
    <w:rsid w:val="00743D35"/>
    <w:rsid w:val="00743DEC"/>
    <w:rsid w:val="00743E83"/>
    <w:rsid w:val="00743F20"/>
    <w:rsid w:val="00743F3B"/>
    <w:rsid w:val="00743F92"/>
    <w:rsid w:val="00743F9A"/>
    <w:rsid w:val="00744055"/>
    <w:rsid w:val="0074406D"/>
    <w:rsid w:val="0074425C"/>
    <w:rsid w:val="007442BF"/>
    <w:rsid w:val="007442F3"/>
    <w:rsid w:val="00744439"/>
    <w:rsid w:val="0074444A"/>
    <w:rsid w:val="00744458"/>
    <w:rsid w:val="00744472"/>
    <w:rsid w:val="007444C3"/>
    <w:rsid w:val="0074456D"/>
    <w:rsid w:val="00744615"/>
    <w:rsid w:val="007446F0"/>
    <w:rsid w:val="00744700"/>
    <w:rsid w:val="0074478D"/>
    <w:rsid w:val="007447AD"/>
    <w:rsid w:val="00744891"/>
    <w:rsid w:val="007448ED"/>
    <w:rsid w:val="0074490F"/>
    <w:rsid w:val="00744928"/>
    <w:rsid w:val="00744AC1"/>
    <w:rsid w:val="00744B25"/>
    <w:rsid w:val="00744B7E"/>
    <w:rsid w:val="00744CCC"/>
    <w:rsid w:val="00744DFF"/>
    <w:rsid w:val="00744E0C"/>
    <w:rsid w:val="00744EDB"/>
    <w:rsid w:val="00744EEB"/>
    <w:rsid w:val="00744EEC"/>
    <w:rsid w:val="00744F3A"/>
    <w:rsid w:val="00744FAE"/>
    <w:rsid w:val="007450B7"/>
    <w:rsid w:val="0074514B"/>
    <w:rsid w:val="007451C8"/>
    <w:rsid w:val="007452D4"/>
    <w:rsid w:val="0074535A"/>
    <w:rsid w:val="007453DE"/>
    <w:rsid w:val="00745430"/>
    <w:rsid w:val="00745537"/>
    <w:rsid w:val="00745606"/>
    <w:rsid w:val="00745722"/>
    <w:rsid w:val="0074578B"/>
    <w:rsid w:val="007457B3"/>
    <w:rsid w:val="007458D9"/>
    <w:rsid w:val="00745951"/>
    <w:rsid w:val="00745A06"/>
    <w:rsid w:val="00745A72"/>
    <w:rsid w:val="00745AB6"/>
    <w:rsid w:val="00745AEE"/>
    <w:rsid w:val="00745B1D"/>
    <w:rsid w:val="00745B3D"/>
    <w:rsid w:val="00745BCC"/>
    <w:rsid w:val="00745CE5"/>
    <w:rsid w:val="00745D41"/>
    <w:rsid w:val="00745E01"/>
    <w:rsid w:val="00745E2E"/>
    <w:rsid w:val="00745E80"/>
    <w:rsid w:val="00745ED5"/>
    <w:rsid w:val="00745ED9"/>
    <w:rsid w:val="00745EEF"/>
    <w:rsid w:val="00745EF1"/>
    <w:rsid w:val="00745F50"/>
    <w:rsid w:val="00745FFF"/>
    <w:rsid w:val="00746033"/>
    <w:rsid w:val="00746066"/>
    <w:rsid w:val="00746075"/>
    <w:rsid w:val="00746197"/>
    <w:rsid w:val="0074622E"/>
    <w:rsid w:val="00746241"/>
    <w:rsid w:val="00746250"/>
    <w:rsid w:val="007462F6"/>
    <w:rsid w:val="007464A3"/>
    <w:rsid w:val="007464D0"/>
    <w:rsid w:val="00746509"/>
    <w:rsid w:val="0074650A"/>
    <w:rsid w:val="0074655E"/>
    <w:rsid w:val="00746642"/>
    <w:rsid w:val="007467B1"/>
    <w:rsid w:val="0074692A"/>
    <w:rsid w:val="00746AB6"/>
    <w:rsid w:val="00746AC2"/>
    <w:rsid w:val="00746CA9"/>
    <w:rsid w:val="00746CB0"/>
    <w:rsid w:val="00746E67"/>
    <w:rsid w:val="00746F59"/>
    <w:rsid w:val="00747004"/>
    <w:rsid w:val="0074707B"/>
    <w:rsid w:val="007470CD"/>
    <w:rsid w:val="007470FD"/>
    <w:rsid w:val="007471B6"/>
    <w:rsid w:val="007471C3"/>
    <w:rsid w:val="007471DB"/>
    <w:rsid w:val="0074724B"/>
    <w:rsid w:val="00747288"/>
    <w:rsid w:val="007472C5"/>
    <w:rsid w:val="007472EF"/>
    <w:rsid w:val="007473B6"/>
    <w:rsid w:val="00747581"/>
    <w:rsid w:val="007475E4"/>
    <w:rsid w:val="0074768A"/>
    <w:rsid w:val="007476C9"/>
    <w:rsid w:val="007476F0"/>
    <w:rsid w:val="00747740"/>
    <w:rsid w:val="0074774B"/>
    <w:rsid w:val="007477C9"/>
    <w:rsid w:val="007477E5"/>
    <w:rsid w:val="0074786B"/>
    <w:rsid w:val="0074789F"/>
    <w:rsid w:val="00747913"/>
    <w:rsid w:val="0074793A"/>
    <w:rsid w:val="0074796C"/>
    <w:rsid w:val="0074798E"/>
    <w:rsid w:val="00747A75"/>
    <w:rsid w:val="00747AD8"/>
    <w:rsid w:val="00747AF4"/>
    <w:rsid w:val="00747B89"/>
    <w:rsid w:val="00747B90"/>
    <w:rsid w:val="00747B9B"/>
    <w:rsid w:val="00747BAC"/>
    <w:rsid w:val="00747BCD"/>
    <w:rsid w:val="00747BF2"/>
    <w:rsid w:val="00747C7E"/>
    <w:rsid w:val="00747CC7"/>
    <w:rsid w:val="00747CEF"/>
    <w:rsid w:val="00747D85"/>
    <w:rsid w:val="00747DDA"/>
    <w:rsid w:val="00747DE9"/>
    <w:rsid w:val="00747F0F"/>
    <w:rsid w:val="00747F8C"/>
    <w:rsid w:val="007500D4"/>
    <w:rsid w:val="007500DC"/>
    <w:rsid w:val="00750216"/>
    <w:rsid w:val="00750226"/>
    <w:rsid w:val="007502FA"/>
    <w:rsid w:val="007502FF"/>
    <w:rsid w:val="00750314"/>
    <w:rsid w:val="0075036F"/>
    <w:rsid w:val="0075045E"/>
    <w:rsid w:val="00750485"/>
    <w:rsid w:val="007504DD"/>
    <w:rsid w:val="007504F9"/>
    <w:rsid w:val="007504FB"/>
    <w:rsid w:val="0075052B"/>
    <w:rsid w:val="00750612"/>
    <w:rsid w:val="0075066A"/>
    <w:rsid w:val="007506C3"/>
    <w:rsid w:val="0075072B"/>
    <w:rsid w:val="00750764"/>
    <w:rsid w:val="007508A4"/>
    <w:rsid w:val="00750912"/>
    <w:rsid w:val="0075098F"/>
    <w:rsid w:val="00750A54"/>
    <w:rsid w:val="00750AF6"/>
    <w:rsid w:val="00750B44"/>
    <w:rsid w:val="00750B45"/>
    <w:rsid w:val="00750BE0"/>
    <w:rsid w:val="00750C89"/>
    <w:rsid w:val="00750D9D"/>
    <w:rsid w:val="00750DE6"/>
    <w:rsid w:val="00750EE3"/>
    <w:rsid w:val="00750F02"/>
    <w:rsid w:val="00750FBE"/>
    <w:rsid w:val="00750FE8"/>
    <w:rsid w:val="00751017"/>
    <w:rsid w:val="00751029"/>
    <w:rsid w:val="0075109A"/>
    <w:rsid w:val="0075115B"/>
    <w:rsid w:val="00751165"/>
    <w:rsid w:val="007511B8"/>
    <w:rsid w:val="007511BF"/>
    <w:rsid w:val="007511E4"/>
    <w:rsid w:val="007512C0"/>
    <w:rsid w:val="007512FF"/>
    <w:rsid w:val="00751353"/>
    <w:rsid w:val="00751382"/>
    <w:rsid w:val="0075139F"/>
    <w:rsid w:val="00751437"/>
    <w:rsid w:val="0075151F"/>
    <w:rsid w:val="00751537"/>
    <w:rsid w:val="0075163D"/>
    <w:rsid w:val="00751700"/>
    <w:rsid w:val="00751714"/>
    <w:rsid w:val="00751753"/>
    <w:rsid w:val="00751808"/>
    <w:rsid w:val="0075185C"/>
    <w:rsid w:val="007518C8"/>
    <w:rsid w:val="00751977"/>
    <w:rsid w:val="0075198D"/>
    <w:rsid w:val="00751A4A"/>
    <w:rsid w:val="00751A96"/>
    <w:rsid w:val="00751B1C"/>
    <w:rsid w:val="00751BBC"/>
    <w:rsid w:val="00751CFC"/>
    <w:rsid w:val="00751DCF"/>
    <w:rsid w:val="00751ECC"/>
    <w:rsid w:val="00752055"/>
    <w:rsid w:val="00752068"/>
    <w:rsid w:val="00752074"/>
    <w:rsid w:val="00752076"/>
    <w:rsid w:val="0075209F"/>
    <w:rsid w:val="0075213B"/>
    <w:rsid w:val="00752227"/>
    <w:rsid w:val="00752242"/>
    <w:rsid w:val="00752262"/>
    <w:rsid w:val="007522B1"/>
    <w:rsid w:val="0075237F"/>
    <w:rsid w:val="00752402"/>
    <w:rsid w:val="0075247A"/>
    <w:rsid w:val="00752752"/>
    <w:rsid w:val="0075286F"/>
    <w:rsid w:val="007528C3"/>
    <w:rsid w:val="00752939"/>
    <w:rsid w:val="00752977"/>
    <w:rsid w:val="00752979"/>
    <w:rsid w:val="00752A6D"/>
    <w:rsid w:val="00752B4F"/>
    <w:rsid w:val="00752B98"/>
    <w:rsid w:val="00752C01"/>
    <w:rsid w:val="00752D8E"/>
    <w:rsid w:val="00752E1C"/>
    <w:rsid w:val="00752E29"/>
    <w:rsid w:val="00752F1C"/>
    <w:rsid w:val="00752F43"/>
    <w:rsid w:val="00752FD7"/>
    <w:rsid w:val="007531EC"/>
    <w:rsid w:val="00753238"/>
    <w:rsid w:val="00753284"/>
    <w:rsid w:val="00753285"/>
    <w:rsid w:val="0075328C"/>
    <w:rsid w:val="00753377"/>
    <w:rsid w:val="00753382"/>
    <w:rsid w:val="007533B0"/>
    <w:rsid w:val="00753409"/>
    <w:rsid w:val="00753425"/>
    <w:rsid w:val="0075344B"/>
    <w:rsid w:val="00753516"/>
    <w:rsid w:val="0075352D"/>
    <w:rsid w:val="00753605"/>
    <w:rsid w:val="0075367E"/>
    <w:rsid w:val="007536B0"/>
    <w:rsid w:val="0075375C"/>
    <w:rsid w:val="0075379E"/>
    <w:rsid w:val="007538C7"/>
    <w:rsid w:val="007538C8"/>
    <w:rsid w:val="0075390E"/>
    <w:rsid w:val="007539B2"/>
    <w:rsid w:val="00753A17"/>
    <w:rsid w:val="00753B49"/>
    <w:rsid w:val="00753B6E"/>
    <w:rsid w:val="00753BA9"/>
    <w:rsid w:val="00753BD0"/>
    <w:rsid w:val="00753C6B"/>
    <w:rsid w:val="00753D6C"/>
    <w:rsid w:val="00753D90"/>
    <w:rsid w:val="00753DDB"/>
    <w:rsid w:val="00753E41"/>
    <w:rsid w:val="00753EA2"/>
    <w:rsid w:val="00753F9E"/>
    <w:rsid w:val="0075413C"/>
    <w:rsid w:val="007541E8"/>
    <w:rsid w:val="0075424B"/>
    <w:rsid w:val="0075426B"/>
    <w:rsid w:val="007542AF"/>
    <w:rsid w:val="00754349"/>
    <w:rsid w:val="00754357"/>
    <w:rsid w:val="007543FD"/>
    <w:rsid w:val="00754443"/>
    <w:rsid w:val="007544CE"/>
    <w:rsid w:val="00754500"/>
    <w:rsid w:val="0075450E"/>
    <w:rsid w:val="00754522"/>
    <w:rsid w:val="00754530"/>
    <w:rsid w:val="007545DC"/>
    <w:rsid w:val="007546F0"/>
    <w:rsid w:val="00754715"/>
    <w:rsid w:val="0075478F"/>
    <w:rsid w:val="0075479B"/>
    <w:rsid w:val="007547AC"/>
    <w:rsid w:val="0075481C"/>
    <w:rsid w:val="0075487A"/>
    <w:rsid w:val="007548DC"/>
    <w:rsid w:val="007548F7"/>
    <w:rsid w:val="007549EC"/>
    <w:rsid w:val="00754A2E"/>
    <w:rsid w:val="00754A81"/>
    <w:rsid w:val="00754B21"/>
    <w:rsid w:val="00754B58"/>
    <w:rsid w:val="00754B91"/>
    <w:rsid w:val="00754C30"/>
    <w:rsid w:val="00754CFD"/>
    <w:rsid w:val="00754DE9"/>
    <w:rsid w:val="00754DF6"/>
    <w:rsid w:val="00754EF9"/>
    <w:rsid w:val="00754FB7"/>
    <w:rsid w:val="00754FF0"/>
    <w:rsid w:val="00754FF2"/>
    <w:rsid w:val="00754FFB"/>
    <w:rsid w:val="00755004"/>
    <w:rsid w:val="0075501B"/>
    <w:rsid w:val="0075510A"/>
    <w:rsid w:val="007552D6"/>
    <w:rsid w:val="00755332"/>
    <w:rsid w:val="00755361"/>
    <w:rsid w:val="00755375"/>
    <w:rsid w:val="0075539C"/>
    <w:rsid w:val="007553E4"/>
    <w:rsid w:val="007553E5"/>
    <w:rsid w:val="007553E6"/>
    <w:rsid w:val="00755491"/>
    <w:rsid w:val="00755494"/>
    <w:rsid w:val="0075549A"/>
    <w:rsid w:val="007554AC"/>
    <w:rsid w:val="007554E7"/>
    <w:rsid w:val="0075551F"/>
    <w:rsid w:val="00755541"/>
    <w:rsid w:val="00755596"/>
    <w:rsid w:val="00755612"/>
    <w:rsid w:val="0075574F"/>
    <w:rsid w:val="0075587A"/>
    <w:rsid w:val="007558BB"/>
    <w:rsid w:val="00755A60"/>
    <w:rsid w:val="00755A78"/>
    <w:rsid w:val="00755A9B"/>
    <w:rsid w:val="00755B38"/>
    <w:rsid w:val="00755D18"/>
    <w:rsid w:val="00755DEC"/>
    <w:rsid w:val="00755DEE"/>
    <w:rsid w:val="00755E5E"/>
    <w:rsid w:val="00755E88"/>
    <w:rsid w:val="00755F0E"/>
    <w:rsid w:val="00755F5D"/>
    <w:rsid w:val="00755FFA"/>
    <w:rsid w:val="007560C4"/>
    <w:rsid w:val="007560E3"/>
    <w:rsid w:val="00756219"/>
    <w:rsid w:val="0075623C"/>
    <w:rsid w:val="0075626B"/>
    <w:rsid w:val="00756300"/>
    <w:rsid w:val="0075638F"/>
    <w:rsid w:val="007563BE"/>
    <w:rsid w:val="00756436"/>
    <w:rsid w:val="00756461"/>
    <w:rsid w:val="00756640"/>
    <w:rsid w:val="00756658"/>
    <w:rsid w:val="007566B1"/>
    <w:rsid w:val="007566BE"/>
    <w:rsid w:val="00756707"/>
    <w:rsid w:val="007567AA"/>
    <w:rsid w:val="00756850"/>
    <w:rsid w:val="00756875"/>
    <w:rsid w:val="00756899"/>
    <w:rsid w:val="00756A15"/>
    <w:rsid w:val="00756B5C"/>
    <w:rsid w:val="00756C24"/>
    <w:rsid w:val="00756C35"/>
    <w:rsid w:val="00756C3A"/>
    <w:rsid w:val="00756C51"/>
    <w:rsid w:val="00756C52"/>
    <w:rsid w:val="00756CA6"/>
    <w:rsid w:val="00756CAC"/>
    <w:rsid w:val="00756D08"/>
    <w:rsid w:val="00756E5C"/>
    <w:rsid w:val="00756E6E"/>
    <w:rsid w:val="00756E9C"/>
    <w:rsid w:val="00756ED2"/>
    <w:rsid w:val="00756ED3"/>
    <w:rsid w:val="00756EEE"/>
    <w:rsid w:val="00756F11"/>
    <w:rsid w:val="00756F30"/>
    <w:rsid w:val="00756F62"/>
    <w:rsid w:val="00756F9F"/>
    <w:rsid w:val="00757034"/>
    <w:rsid w:val="007570A3"/>
    <w:rsid w:val="00757141"/>
    <w:rsid w:val="0075716D"/>
    <w:rsid w:val="00757390"/>
    <w:rsid w:val="0075744C"/>
    <w:rsid w:val="00757488"/>
    <w:rsid w:val="00757516"/>
    <w:rsid w:val="00757571"/>
    <w:rsid w:val="00757596"/>
    <w:rsid w:val="007575BD"/>
    <w:rsid w:val="007575E1"/>
    <w:rsid w:val="007575E9"/>
    <w:rsid w:val="0075763F"/>
    <w:rsid w:val="00757769"/>
    <w:rsid w:val="007577B0"/>
    <w:rsid w:val="007577B1"/>
    <w:rsid w:val="007577C0"/>
    <w:rsid w:val="007577FF"/>
    <w:rsid w:val="00757878"/>
    <w:rsid w:val="00757A45"/>
    <w:rsid w:val="00757A78"/>
    <w:rsid w:val="00757AEE"/>
    <w:rsid w:val="00757B59"/>
    <w:rsid w:val="00757C41"/>
    <w:rsid w:val="00757C48"/>
    <w:rsid w:val="00757CE2"/>
    <w:rsid w:val="00757E0E"/>
    <w:rsid w:val="00757E3A"/>
    <w:rsid w:val="00757E5F"/>
    <w:rsid w:val="00757EF0"/>
    <w:rsid w:val="00757F21"/>
    <w:rsid w:val="00757F5C"/>
    <w:rsid w:val="00757F97"/>
    <w:rsid w:val="00760073"/>
    <w:rsid w:val="0076016D"/>
    <w:rsid w:val="007601A6"/>
    <w:rsid w:val="0076022A"/>
    <w:rsid w:val="00760374"/>
    <w:rsid w:val="00760384"/>
    <w:rsid w:val="0076038A"/>
    <w:rsid w:val="0076039E"/>
    <w:rsid w:val="007603B3"/>
    <w:rsid w:val="007603F6"/>
    <w:rsid w:val="00760578"/>
    <w:rsid w:val="00760645"/>
    <w:rsid w:val="007606A9"/>
    <w:rsid w:val="007606CF"/>
    <w:rsid w:val="007606F4"/>
    <w:rsid w:val="007607B5"/>
    <w:rsid w:val="007607E8"/>
    <w:rsid w:val="00760875"/>
    <w:rsid w:val="007608B4"/>
    <w:rsid w:val="00760963"/>
    <w:rsid w:val="00760A50"/>
    <w:rsid w:val="00760A8F"/>
    <w:rsid w:val="00760AA3"/>
    <w:rsid w:val="00760ADA"/>
    <w:rsid w:val="00760C40"/>
    <w:rsid w:val="00760C97"/>
    <w:rsid w:val="00760D62"/>
    <w:rsid w:val="00760D6B"/>
    <w:rsid w:val="00760DB4"/>
    <w:rsid w:val="00760DEA"/>
    <w:rsid w:val="00760E9D"/>
    <w:rsid w:val="00760F25"/>
    <w:rsid w:val="007612DF"/>
    <w:rsid w:val="0076138F"/>
    <w:rsid w:val="0076146C"/>
    <w:rsid w:val="007614A9"/>
    <w:rsid w:val="007614BD"/>
    <w:rsid w:val="007615E7"/>
    <w:rsid w:val="007616C4"/>
    <w:rsid w:val="007616E4"/>
    <w:rsid w:val="00761703"/>
    <w:rsid w:val="0076174D"/>
    <w:rsid w:val="0076178E"/>
    <w:rsid w:val="00761812"/>
    <w:rsid w:val="00761830"/>
    <w:rsid w:val="0076183C"/>
    <w:rsid w:val="007618CC"/>
    <w:rsid w:val="007618F1"/>
    <w:rsid w:val="00761928"/>
    <w:rsid w:val="00761A6D"/>
    <w:rsid w:val="00761AD6"/>
    <w:rsid w:val="00761B14"/>
    <w:rsid w:val="00761B1E"/>
    <w:rsid w:val="00761B9E"/>
    <w:rsid w:val="00761BB2"/>
    <w:rsid w:val="00761C8C"/>
    <w:rsid w:val="00761D0F"/>
    <w:rsid w:val="00761D4A"/>
    <w:rsid w:val="00761EC4"/>
    <w:rsid w:val="00762039"/>
    <w:rsid w:val="0076208E"/>
    <w:rsid w:val="00762137"/>
    <w:rsid w:val="00762254"/>
    <w:rsid w:val="00762256"/>
    <w:rsid w:val="0076238E"/>
    <w:rsid w:val="007623D8"/>
    <w:rsid w:val="00762611"/>
    <w:rsid w:val="0076264D"/>
    <w:rsid w:val="0076274E"/>
    <w:rsid w:val="0076278D"/>
    <w:rsid w:val="007627AA"/>
    <w:rsid w:val="007627D3"/>
    <w:rsid w:val="007627F4"/>
    <w:rsid w:val="00762803"/>
    <w:rsid w:val="007628A7"/>
    <w:rsid w:val="007628D2"/>
    <w:rsid w:val="007629D9"/>
    <w:rsid w:val="00762A84"/>
    <w:rsid w:val="00762CF9"/>
    <w:rsid w:val="00762DB8"/>
    <w:rsid w:val="00762E0B"/>
    <w:rsid w:val="00762E35"/>
    <w:rsid w:val="00762EC6"/>
    <w:rsid w:val="00762FA6"/>
    <w:rsid w:val="007630BE"/>
    <w:rsid w:val="00763113"/>
    <w:rsid w:val="0076311E"/>
    <w:rsid w:val="00763168"/>
    <w:rsid w:val="007631D8"/>
    <w:rsid w:val="00763349"/>
    <w:rsid w:val="00763377"/>
    <w:rsid w:val="00763386"/>
    <w:rsid w:val="00763414"/>
    <w:rsid w:val="00763443"/>
    <w:rsid w:val="00763532"/>
    <w:rsid w:val="007635DD"/>
    <w:rsid w:val="007635ED"/>
    <w:rsid w:val="00763620"/>
    <w:rsid w:val="0076366E"/>
    <w:rsid w:val="00763675"/>
    <w:rsid w:val="00763712"/>
    <w:rsid w:val="00763729"/>
    <w:rsid w:val="00763738"/>
    <w:rsid w:val="007637E0"/>
    <w:rsid w:val="007639A3"/>
    <w:rsid w:val="007639B2"/>
    <w:rsid w:val="007639BE"/>
    <w:rsid w:val="00763AC4"/>
    <w:rsid w:val="00763ACD"/>
    <w:rsid w:val="00763B6A"/>
    <w:rsid w:val="00763B84"/>
    <w:rsid w:val="00763BE3"/>
    <w:rsid w:val="00763C47"/>
    <w:rsid w:val="00763D10"/>
    <w:rsid w:val="00763DFB"/>
    <w:rsid w:val="00763F3F"/>
    <w:rsid w:val="00763F4D"/>
    <w:rsid w:val="00763F5A"/>
    <w:rsid w:val="00763F88"/>
    <w:rsid w:val="00763F99"/>
    <w:rsid w:val="00763FFD"/>
    <w:rsid w:val="00764079"/>
    <w:rsid w:val="0076410F"/>
    <w:rsid w:val="00764112"/>
    <w:rsid w:val="0076415F"/>
    <w:rsid w:val="007641D7"/>
    <w:rsid w:val="0076424F"/>
    <w:rsid w:val="007642C5"/>
    <w:rsid w:val="0076441B"/>
    <w:rsid w:val="007644A4"/>
    <w:rsid w:val="007644C6"/>
    <w:rsid w:val="007645F7"/>
    <w:rsid w:val="0076464B"/>
    <w:rsid w:val="00764671"/>
    <w:rsid w:val="00764693"/>
    <w:rsid w:val="00764732"/>
    <w:rsid w:val="00764853"/>
    <w:rsid w:val="00764861"/>
    <w:rsid w:val="00764892"/>
    <w:rsid w:val="0076494C"/>
    <w:rsid w:val="00764952"/>
    <w:rsid w:val="00764A0C"/>
    <w:rsid w:val="00764AED"/>
    <w:rsid w:val="00764B49"/>
    <w:rsid w:val="00764B86"/>
    <w:rsid w:val="00764C98"/>
    <w:rsid w:val="00764D3F"/>
    <w:rsid w:val="00764D4A"/>
    <w:rsid w:val="00764DC9"/>
    <w:rsid w:val="00764EC5"/>
    <w:rsid w:val="00764EE5"/>
    <w:rsid w:val="00764F99"/>
    <w:rsid w:val="00764FA3"/>
    <w:rsid w:val="00764FDB"/>
    <w:rsid w:val="00765008"/>
    <w:rsid w:val="00765020"/>
    <w:rsid w:val="00765149"/>
    <w:rsid w:val="00765180"/>
    <w:rsid w:val="00765222"/>
    <w:rsid w:val="0076525D"/>
    <w:rsid w:val="00765267"/>
    <w:rsid w:val="00765279"/>
    <w:rsid w:val="00765307"/>
    <w:rsid w:val="00765310"/>
    <w:rsid w:val="00765340"/>
    <w:rsid w:val="00765349"/>
    <w:rsid w:val="00765453"/>
    <w:rsid w:val="00765509"/>
    <w:rsid w:val="00765598"/>
    <w:rsid w:val="007655DA"/>
    <w:rsid w:val="0076570B"/>
    <w:rsid w:val="0076579B"/>
    <w:rsid w:val="00765867"/>
    <w:rsid w:val="00765904"/>
    <w:rsid w:val="0076593D"/>
    <w:rsid w:val="00765954"/>
    <w:rsid w:val="00765973"/>
    <w:rsid w:val="00765B0F"/>
    <w:rsid w:val="00765B43"/>
    <w:rsid w:val="00765CA1"/>
    <w:rsid w:val="00765CFA"/>
    <w:rsid w:val="00765DCB"/>
    <w:rsid w:val="00765DEE"/>
    <w:rsid w:val="00765E31"/>
    <w:rsid w:val="00765E9C"/>
    <w:rsid w:val="00765EA9"/>
    <w:rsid w:val="00765EB3"/>
    <w:rsid w:val="00765ECC"/>
    <w:rsid w:val="00765F25"/>
    <w:rsid w:val="00766119"/>
    <w:rsid w:val="00766160"/>
    <w:rsid w:val="007661C5"/>
    <w:rsid w:val="00766251"/>
    <w:rsid w:val="00766345"/>
    <w:rsid w:val="00766367"/>
    <w:rsid w:val="007663B9"/>
    <w:rsid w:val="007664CF"/>
    <w:rsid w:val="00766508"/>
    <w:rsid w:val="0076653A"/>
    <w:rsid w:val="00766591"/>
    <w:rsid w:val="007665F2"/>
    <w:rsid w:val="00766646"/>
    <w:rsid w:val="0076670B"/>
    <w:rsid w:val="0076672E"/>
    <w:rsid w:val="00766756"/>
    <w:rsid w:val="00766779"/>
    <w:rsid w:val="0076679E"/>
    <w:rsid w:val="007667D6"/>
    <w:rsid w:val="007668E9"/>
    <w:rsid w:val="007668FC"/>
    <w:rsid w:val="00766908"/>
    <w:rsid w:val="007669AC"/>
    <w:rsid w:val="007669E5"/>
    <w:rsid w:val="00766AC1"/>
    <w:rsid w:val="00766B3C"/>
    <w:rsid w:val="00766BCD"/>
    <w:rsid w:val="00766C47"/>
    <w:rsid w:val="00766CA9"/>
    <w:rsid w:val="00766CD3"/>
    <w:rsid w:val="00766CEE"/>
    <w:rsid w:val="00766DAB"/>
    <w:rsid w:val="00766F0B"/>
    <w:rsid w:val="00766FD4"/>
    <w:rsid w:val="00767036"/>
    <w:rsid w:val="0076704E"/>
    <w:rsid w:val="007670AF"/>
    <w:rsid w:val="007670EE"/>
    <w:rsid w:val="00767256"/>
    <w:rsid w:val="0076726C"/>
    <w:rsid w:val="007672A3"/>
    <w:rsid w:val="007672D3"/>
    <w:rsid w:val="0076737A"/>
    <w:rsid w:val="007673FC"/>
    <w:rsid w:val="0076740D"/>
    <w:rsid w:val="00767509"/>
    <w:rsid w:val="007675A6"/>
    <w:rsid w:val="00767733"/>
    <w:rsid w:val="00767760"/>
    <w:rsid w:val="00767861"/>
    <w:rsid w:val="0076786B"/>
    <w:rsid w:val="007678F3"/>
    <w:rsid w:val="00767918"/>
    <w:rsid w:val="00767933"/>
    <w:rsid w:val="00767969"/>
    <w:rsid w:val="00767A8C"/>
    <w:rsid w:val="00767BAF"/>
    <w:rsid w:val="00767C16"/>
    <w:rsid w:val="00767C4C"/>
    <w:rsid w:val="00767C59"/>
    <w:rsid w:val="00767DCF"/>
    <w:rsid w:val="00767E92"/>
    <w:rsid w:val="00767F21"/>
    <w:rsid w:val="00767F3B"/>
    <w:rsid w:val="00767FA4"/>
    <w:rsid w:val="00767FAD"/>
    <w:rsid w:val="00767FB8"/>
    <w:rsid w:val="0077005F"/>
    <w:rsid w:val="0077007B"/>
    <w:rsid w:val="007700A2"/>
    <w:rsid w:val="007700B8"/>
    <w:rsid w:val="0077016D"/>
    <w:rsid w:val="007701DC"/>
    <w:rsid w:val="00770346"/>
    <w:rsid w:val="0077041D"/>
    <w:rsid w:val="0077042E"/>
    <w:rsid w:val="007706D9"/>
    <w:rsid w:val="007707BE"/>
    <w:rsid w:val="007708BD"/>
    <w:rsid w:val="007708CE"/>
    <w:rsid w:val="00770945"/>
    <w:rsid w:val="007709D8"/>
    <w:rsid w:val="00770A03"/>
    <w:rsid w:val="00770A20"/>
    <w:rsid w:val="00770A2C"/>
    <w:rsid w:val="00770AB4"/>
    <w:rsid w:val="00770B11"/>
    <w:rsid w:val="00770CF7"/>
    <w:rsid w:val="00770CFF"/>
    <w:rsid w:val="00770D33"/>
    <w:rsid w:val="00770DFA"/>
    <w:rsid w:val="00770E0A"/>
    <w:rsid w:val="00770E15"/>
    <w:rsid w:val="00770E6B"/>
    <w:rsid w:val="00770ECF"/>
    <w:rsid w:val="00770F71"/>
    <w:rsid w:val="0077100F"/>
    <w:rsid w:val="007710AA"/>
    <w:rsid w:val="007710B5"/>
    <w:rsid w:val="0077110B"/>
    <w:rsid w:val="00771143"/>
    <w:rsid w:val="007711C3"/>
    <w:rsid w:val="00771228"/>
    <w:rsid w:val="0077127C"/>
    <w:rsid w:val="007712B4"/>
    <w:rsid w:val="00771336"/>
    <w:rsid w:val="00771369"/>
    <w:rsid w:val="007713DC"/>
    <w:rsid w:val="007714B0"/>
    <w:rsid w:val="007714C3"/>
    <w:rsid w:val="007714D7"/>
    <w:rsid w:val="007715C1"/>
    <w:rsid w:val="00771654"/>
    <w:rsid w:val="00771656"/>
    <w:rsid w:val="00771757"/>
    <w:rsid w:val="007717A7"/>
    <w:rsid w:val="007717AF"/>
    <w:rsid w:val="00771955"/>
    <w:rsid w:val="007719A2"/>
    <w:rsid w:val="007719C4"/>
    <w:rsid w:val="00771A15"/>
    <w:rsid w:val="00771A54"/>
    <w:rsid w:val="00771B3D"/>
    <w:rsid w:val="00771B61"/>
    <w:rsid w:val="00771C32"/>
    <w:rsid w:val="00771C3B"/>
    <w:rsid w:val="00771D38"/>
    <w:rsid w:val="00771DD4"/>
    <w:rsid w:val="00771ED4"/>
    <w:rsid w:val="00771EE4"/>
    <w:rsid w:val="00771FBF"/>
    <w:rsid w:val="007720AB"/>
    <w:rsid w:val="0077214B"/>
    <w:rsid w:val="007721A0"/>
    <w:rsid w:val="0077226C"/>
    <w:rsid w:val="00772475"/>
    <w:rsid w:val="0077249B"/>
    <w:rsid w:val="007725A6"/>
    <w:rsid w:val="00772612"/>
    <w:rsid w:val="00772654"/>
    <w:rsid w:val="007726A7"/>
    <w:rsid w:val="00772730"/>
    <w:rsid w:val="00772770"/>
    <w:rsid w:val="00772952"/>
    <w:rsid w:val="00772A16"/>
    <w:rsid w:val="00772A17"/>
    <w:rsid w:val="00772B71"/>
    <w:rsid w:val="00772B8F"/>
    <w:rsid w:val="00772BB1"/>
    <w:rsid w:val="00772BC8"/>
    <w:rsid w:val="00772CBE"/>
    <w:rsid w:val="00772D18"/>
    <w:rsid w:val="00772DA0"/>
    <w:rsid w:val="00772E49"/>
    <w:rsid w:val="00772FA7"/>
    <w:rsid w:val="00772FB3"/>
    <w:rsid w:val="007730F9"/>
    <w:rsid w:val="00773107"/>
    <w:rsid w:val="00773201"/>
    <w:rsid w:val="00773284"/>
    <w:rsid w:val="007732D4"/>
    <w:rsid w:val="00773351"/>
    <w:rsid w:val="007733CA"/>
    <w:rsid w:val="007733D7"/>
    <w:rsid w:val="00773553"/>
    <w:rsid w:val="00773556"/>
    <w:rsid w:val="0077355C"/>
    <w:rsid w:val="00773563"/>
    <w:rsid w:val="007735F6"/>
    <w:rsid w:val="00773665"/>
    <w:rsid w:val="007736EB"/>
    <w:rsid w:val="00773833"/>
    <w:rsid w:val="007738FE"/>
    <w:rsid w:val="00773918"/>
    <w:rsid w:val="00773A83"/>
    <w:rsid w:val="00773AE2"/>
    <w:rsid w:val="00773B3B"/>
    <w:rsid w:val="00773C19"/>
    <w:rsid w:val="00773CC9"/>
    <w:rsid w:val="00773D8D"/>
    <w:rsid w:val="00773DA5"/>
    <w:rsid w:val="00773DEC"/>
    <w:rsid w:val="00773DF5"/>
    <w:rsid w:val="00773F1D"/>
    <w:rsid w:val="007741D1"/>
    <w:rsid w:val="007741E1"/>
    <w:rsid w:val="00774224"/>
    <w:rsid w:val="00774261"/>
    <w:rsid w:val="0077426F"/>
    <w:rsid w:val="00774390"/>
    <w:rsid w:val="0077441A"/>
    <w:rsid w:val="007744CE"/>
    <w:rsid w:val="00774536"/>
    <w:rsid w:val="0077464C"/>
    <w:rsid w:val="00774706"/>
    <w:rsid w:val="00774760"/>
    <w:rsid w:val="0077479A"/>
    <w:rsid w:val="007747E5"/>
    <w:rsid w:val="0077489D"/>
    <w:rsid w:val="007748FB"/>
    <w:rsid w:val="007749F8"/>
    <w:rsid w:val="00774B33"/>
    <w:rsid w:val="00774B96"/>
    <w:rsid w:val="00774B9C"/>
    <w:rsid w:val="00774C10"/>
    <w:rsid w:val="00774C30"/>
    <w:rsid w:val="00774D14"/>
    <w:rsid w:val="00774F85"/>
    <w:rsid w:val="00774FB2"/>
    <w:rsid w:val="0077502A"/>
    <w:rsid w:val="007750BA"/>
    <w:rsid w:val="00775120"/>
    <w:rsid w:val="00775293"/>
    <w:rsid w:val="007752EF"/>
    <w:rsid w:val="00775337"/>
    <w:rsid w:val="0077534E"/>
    <w:rsid w:val="0077542C"/>
    <w:rsid w:val="00775467"/>
    <w:rsid w:val="00775517"/>
    <w:rsid w:val="00775564"/>
    <w:rsid w:val="0077559F"/>
    <w:rsid w:val="00775647"/>
    <w:rsid w:val="007756DC"/>
    <w:rsid w:val="00775779"/>
    <w:rsid w:val="007757D4"/>
    <w:rsid w:val="007757E0"/>
    <w:rsid w:val="00775877"/>
    <w:rsid w:val="0077590F"/>
    <w:rsid w:val="0077597F"/>
    <w:rsid w:val="007759E3"/>
    <w:rsid w:val="00775AF9"/>
    <w:rsid w:val="00775BC0"/>
    <w:rsid w:val="00775BE8"/>
    <w:rsid w:val="00775BE9"/>
    <w:rsid w:val="00775BF2"/>
    <w:rsid w:val="00775CCF"/>
    <w:rsid w:val="00775D61"/>
    <w:rsid w:val="00775D98"/>
    <w:rsid w:val="00775DB1"/>
    <w:rsid w:val="00775DC7"/>
    <w:rsid w:val="00775DF6"/>
    <w:rsid w:val="00775E42"/>
    <w:rsid w:val="00775E80"/>
    <w:rsid w:val="00775ED2"/>
    <w:rsid w:val="00775F51"/>
    <w:rsid w:val="007760AF"/>
    <w:rsid w:val="007760F1"/>
    <w:rsid w:val="00776168"/>
    <w:rsid w:val="0077616E"/>
    <w:rsid w:val="00776194"/>
    <w:rsid w:val="007761C6"/>
    <w:rsid w:val="007761CC"/>
    <w:rsid w:val="0077620F"/>
    <w:rsid w:val="00776249"/>
    <w:rsid w:val="00776250"/>
    <w:rsid w:val="007762C2"/>
    <w:rsid w:val="007762C6"/>
    <w:rsid w:val="0077648E"/>
    <w:rsid w:val="007764AE"/>
    <w:rsid w:val="00776506"/>
    <w:rsid w:val="00776520"/>
    <w:rsid w:val="007765ED"/>
    <w:rsid w:val="007766BF"/>
    <w:rsid w:val="00776725"/>
    <w:rsid w:val="007767D4"/>
    <w:rsid w:val="00776817"/>
    <w:rsid w:val="0077688B"/>
    <w:rsid w:val="00776939"/>
    <w:rsid w:val="007769A3"/>
    <w:rsid w:val="007769AF"/>
    <w:rsid w:val="00776A9B"/>
    <w:rsid w:val="00776AC1"/>
    <w:rsid w:val="00776AD4"/>
    <w:rsid w:val="00776CE7"/>
    <w:rsid w:val="00776D00"/>
    <w:rsid w:val="00776D30"/>
    <w:rsid w:val="00776D6F"/>
    <w:rsid w:val="00776DA1"/>
    <w:rsid w:val="00776FFA"/>
    <w:rsid w:val="007770CD"/>
    <w:rsid w:val="0077715D"/>
    <w:rsid w:val="00777202"/>
    <w:rsid w:val="00777284"/>
    <w:rsid w:val="007773A4"/>
    <w:rsid w:val="007774E7"/>
    <w:rsid w:val="0077753C"/>
    <w:rsid w:val="0077753D"/>
    <w:rsid w:val="00777681"/>
    <w:rsid w:val="00777686"/>
    <w:rsid w:val="00777691"/>
    <w:rsid w:val="007776A7"/>
    <w:rsid w:val="0077771F"/>
    <w:rsid w:val="00777775"/>
    <w:rsid w:val="00777807"/>
    <w:rsid w:val="0077787C"/>
    <w:rsid w:val="0077797A"/>
    <w:rsid w:val="00777991"/>
    <w:rsid w:val="007779BF"/>
    <w:rsid w:val="00777A0F"/>
    <w:rsid w:val="00777A65"/>
    <w:rsid w:val="00777B61"/>
    <w:rsid w:val="00777BD0"/>
    <w:rsid w:val="00777D19"/>
    <w:rsid w:val="00777D8A"/>
    <w:rsid w:val="00777DF1"/>
    <w:rsid w:val="00777E6F"/>
    <w:rsid w:val="00777EF9"/>
    <w:rsid w:val="00777F21"/>
    <w:rsid w:val="00777F76"/>
    <w:rsid w:val="00780094"/>
    <w:rsid w:val="00780114"/>
    <w:rsid w:val="0078012C"/>
    <w:rsid w:val="007801C7"/>
    <w:rsid w:val="00780258"/>
    <w:rsid w:val="00780314"/>
    <w:rsid w:val="0078034B"/>
    <w:rsid w:val="007803B3"/>
    <w:rsid w:val="007803B4"/>
    <w:rsid w:val="007803FE"/>
    <w:rsid w:val="00780436"/>
    <w:rsid w:val="0078048B"/>
    <w:rsid w:val="00780634"/>
    <w:rsid w:val="0078073A"/>
    <w:rsid w:val="007807DB"/>
    <w:rsid w:val="007807F6"/>
    <w:rsid w:val="0078085C"/>
    <w:rsid w:val="00780977"/>
    <w:rsid w:val="007809D0"/>
    <w:rsid w:val="00780A1E"/>
    <w:rsid w:val="00780B23"/>
    <w:rsid w:val="00780D36"/>
    <w:rsid w:val="00780D93"/>
    <w:rsid w:val="00780EA4"/>
    <w:rsid w:val="00780F12"/>
    <w:rsid w:val="00780F30"/>
    <w:rsid w:val="00780FE2"/>
    <w:rsid w:val="00781045"/>
    <w:rsid w:val="0078104A"/>
    <w:rsid w:val="00781097"/>
    <w:rsid w:val="00781136"/>
    <w:rsid w:val="0078117F"/>
    <w:rsid w:val="007811B6"/>
    <w:rsid w:val="00781429"/>
    <w:rsid w:val="00781448"/>
    <w:rsid w:val="00781501"/>
    <w:rsid w:val="0078150A"/>
    <w:rsid w:val="00781526"/>
    <w:rsid w:val="00781632"/>
    <w:rsid w:val="00781706"/>
    <w:rsid w:val="007817AE"/>
    <w:rsid w:val="007817B5"/>
    <w:rsid w:val="00781894"/>
    <w:rsid w:val="00781992"/>
    <w:rsid w:val="00781A51"/>
    <w:rsid w:val="00781A61"/>
    <w:rsid w:val="00781A8C"/>
    <w:rsid w:val="00781AB8"/>
    <w:rsid w:val="00781B77"/>
    <w:rsid w:val="00781C75"/>
    <w:rsid w:val="00781CA0"/>
    <w:rsid w:val="00781CF0"/>
    <w:rsid w:val="00781D17"/>
    <w:rsid w:val="00781D48"/>
    <w:rsid w:val="00781D50"/>
    <w:rsid w:val="00781DB0"/>
    <w:rsid w:val="00781DC8"/>
    <w:rsid w:val="00781DE4"/>
    <w:rsid w:val="00781ED7"/>
    <w:rsid w:val="00781EDB"/>
    <w:rsid w:val="00781F11"/>
    <w:rsid w:val="00781F14"/>
    <w:rsid w:val="00781F21"/>
    <w:rsid w:val="00781F99"/>
    <w:rsid w:val="00781FDE"/>
    <w:rsid w:val="00781FF3"/>
    <w:rsid w:val="00782036"/>
    <w:rsid w:val="0078203C"/>
    <w:rsid w:val="00782047"/>
    <w:rsid w:val="007820E6"/>
    <w:rsid w:val="007822CF"/>
    <w:rsid w:val="00782386"/>
    <w:rsid w:val="007823F4"/>
    <w:rsid w:val="00782488"/>
    <w:rsid w:val="00782516"/>
    <w:rsid w:val="0078255D"/>
    <w:rsid w:val="00782634"/>
    <w:rsid w:val="0078264B"/>
    <w:rsid w:val="00782680"/>
    <w:rsid w:val="0078270E"/>
    <w:rsid w:val="0078272A"/>
    <w:rsid w:val="00782757"/>
    <w:rsid w:val="007827D7"/>
    <w:rsid w:val="0078285E"/>
    <w:rsid w:val="00782861"/>
    <w:rsid w:val="00782932"/>
    <w:rsid w:val="00782991"/>
    <w:rsid w:val="007829F8"/>
    <w:rsid w:val="00782B31"/>
    <w:rsid w:val="00782B43"/>
    <w:rsid w:val="00782B59"/>
    <w:rsid w:val="00782B64"/>
    <w:rsid w:val="00782C10"/>
    <w:rsid w:val="00782D19"/>
    <w:rsid w:val="00782E07"/>
    <w:rsid w:val="00782EBE"/>
    <w:rsid w:val="00782F8B"/>
    <w:rsid w:val="00782FB5"/>
    <w:rsid w:val="00782FD4"/>
    <w:rsid w:val="0078311B"/>
    <w:rsid w:val="007831A1"/>
    <w:rsid w:val="00783202"/>
    <w:rsid w:val="00783223"/>
    <w:rsid w:val="007832AB"/>
    <w:rsid w:val="007832C6"/>
    <w:rsid w:val="0078338B"/>
    <w:rsid w:val="00783432"/>
    <w:rsid w:val="0078343A"/>
    <w:rsid w:val="0078348C"/>
    <w:rsid w:val="00783528"/>
    <w:rsid w:val="0078352E"/>
    <w:rsid w:val="007835B4"/>
    <w:rsid w:val="007835F9"/>
    <w:rsid w:val="007836D4"/>
    <w:rsid w:val="0078370D"/>
    <w:rsid w:val="00783791"/>
    <w:rsid w:val="00783835"/>
    <w:rsid w:val="0078387C"/>
    <w:rsid w:val="0078387E"/>
    <w:rsid w:val="007838A4"/>
    <w:rsid w:val="0078390A"/>
    <w:rsid w:val="00783950"/>
    <w:rsid w:val="00783B08"/>
    <w:rsid w:val="00783BAE"/>
    <w:rsid w:val="00783C09"/>
    <w:rsid w:val="00783C43"/>
    <w:rsid w:val="00783C65"/>
    <w:rsid w:val="00783D10"/>
    <w:rsid w:val="00783D9A"/>
    <w:rsid w:val="00783DCC"/>
    <w:rsid w:val="00783E0C"/>
    <w:rsid w:val="00783E44"/>
    <w:rsid w:val="00783E9F"/>
    <w:rsid w:val="00783ECA"/>
    <w:rsid w:val="007840B0"/>
    <w:rsid w:val="007840C5"/>
    <w:rsid w:val="007840EE"/>
    <w:rsid w:val="007841D7"/>
    <w:rsid w:val="007841ED"/>
    <w:rsid w:val="0078425B"/>
    <w:rsid w:val="007842C9"/>
    <w:rsid w:val="00784343"/>
    <w:rsid w:val="0078441C"/>
    <w:rsid w:val="007844F7"/>
    <w:rsid w:val="0078452E"/>
    <w:rsid w:val="00784532"/>
    <w:rsid w:val="00784573"/>
    <w:rsid w:val="007845B9"/>
    <w:rsid w:val="00784623"/>
    <w:rsid w:val="00784639"/>
    <w:rsid w:val="00784667"/>
    <w:rsid w:val="00784762"/>
    <w:rsid w:val="007848B7"/>
    <w:rsid w:val="0078491B"/>
    <w:rsid w:val="00784934"/>
    <w:rsid w:val="0078495A"/>
    <w:rsid w:val="00784A76"/>
    <w:rsid w:val="00784A78"/>
    <w:rsid w:val="00784AE8"/>
    <w:rsid w:val="00784BA7"/>
    <w:rsid w:val="00784C0E"/>
    <w:rsid w:val="00784D5E"/>
    <w:rsid w:val="00784E4B"/>
    <w:rsid w:val="00784F26"/>
    <w:rsid w:val="00784F64"/>
    <w:rsid w:val="00784F7E"/>
    <w:rsid w:val="00784FEE"/>
    <w:rsid w:val="00784FEF"/>
    <w:rsid w:val="0078502E"/>
    <w:rsid w:val="00785035"/>
    <w:rsid w:val="007850BD"/>
    <w:rsid w:val="007850D7"/>
    <w:rsid w:val="00785126"/>
    <w:rsid w:val="0078518B"/>
    <w:rsid w:val="007851EF"/>
    <w:rsid w:val="0078537D"/>
    <w:rsid w:val="00785394"/>
    <w:rsid w:val="007853A8"/>
    <w:rsid w:val="007853D6"/>
    <w:rsid w:val="0078555F"/>
    <w:rsid w:val="007855F0"/>
    <w:rsid w:val="007855F5"/>
    <w:rsid w:val="00785612"/>
    <w:rsid w:val="0078562A"/>
    <w:rsid w:val="00785669"/>
    <w:rsid w:val="007856B1"/>
    <w:rsid w:val="00785843"/>
    <w:rsid w:val="00785896"/>
    <w:rsid w:val="007859A9"/>
    <w:rsid w:val="007859C9"/>
    <w:rsid w:val="00785A69"/>
    <w:rsid w:val="00785AE1"/>
    <w:rsid w:val="00785B3E"/>
    <w:rsid w:val="00785B97"/>
    <w:rsid w:val="00785BFC"/>
    <w:rsid w:val="00785C1B"/>
    <w:rsid w:val="00785C23"/>
    <w:rsid w:val="00785C42"/>
    <w:rsid w:val="00785C9E"/>
    <w:rsid w:val="00785CB6"/>
    <w:rsid w:val="00785CFE"/>
    <w:rsid w:val="00785D41"/>
    <w:rsid w:val="00785D44"/>
    <w:rsid w:val="00785D87"/>
    <w:rsid w:val="00785D94"/>
    <w:rsid w:val="00785DD0"/>
    <w:rsid w:val="00785EBD"/>
    <w:rsid w:val="00785F0A"/>
    <w:rsid w:val="00785F6E"/>
    <w:rsid w:val="00785FF3"/>
    <w:rsid w:val="00786002"/>
    <w:rsid w:val="00786208"/>
    <w:rsid w:val="0078621A"/>
    <w:rsid w:val="007862B5"/>
    <w:rsid w:val="0078635C"/>
    <w:rsid w:val="007863F1"/>
    <w:rsid w:val="007864CC"/>
    <w:rsid w:val="007865B8"/>
    <w:rsid w:val="0078663E"/>
    <w:rsid w:val="00786664"/>
    <w:rsid w:val="0078667B"/>
    <w:rsid w:val="00786716"/>
    <w:rsid w:val="00786746"/>
    <w:rsid w:val="00786827"/>
    <w:rsid w:val="007868C0"/>
    <w:rsid w:val="007868DD"/>
    <w:rsid w:val="00786912"/>
    <w:rsid w:val="00786A57"/>
    <w:rsid w:val="00786A88"/>
    <w:rsid w:val="00786AD7"/>
    <w:rsid w:val="00786B8D"/>
    <w:rsid w:val="00786C56"/>
    <w:rsid w:val="00786CAF"/>
    <w:rsid w:val="00786CDC"/>
    <w:rsid w:val="00786CE2"/>
    <w:rsid w:val="00786D1C"/>
    <w:rsid w:val="00786DC6"/>
    <w:rsid w:val="00786E12"/>
    <w:rsid w:val="00786E3D"/>
    <w:rsid w:val="00786EC2"/>
    <w:rsid w:val="00786F97"/>
    <w:rsid w:val="00786FA7"/>
    <w:rsid w:val="00786FE8"/>
    <w:rsid w:val="007870AD"/>
    <w:rsid w:val="007871DA"/>
    <w:rsid w:val="0078727D"/>
    <w:rsid w:val="007873C1"/>
    <w:rsid w:val="007873E9"/>
    <w:rsid w:val="00787450"/>
    <w:rsid w:val="00787461"/>
    <w:rsid w:val="00787496"/>
    <w:rsid w:val="007875F1"/>
    <w:rsid w:val="007875F9"/>
    <w:rsid w:val="007876BB"/>
    <w:rsid w:val="00787716"/>
    <w:rsid w:val="0078776A"/>
    <w:rsid w:val="00787795"/>
    <w:rsid w:val="007878BC"/>
    <w:rsid w:val="007878E6"/>
    <w:rsid w:val="0078791B"/>
    <w:rsid w:val="00787940"/>
    <w:rsid w:val="00787970"/>
    <w:rsid w:val="007879DE"/>
    <w:rsid w:val="007879E9"/>
    <w:rsid w:val="00787A49"/>
    <w:rsid w:val="00787B0B"/>
    <w:rsid w:val="00787B1B"/>
    <w:rsid w:val="00787B81"/>
    <w:rsid w:val="00787D48"/>
    <w:rsid w:val="00787D9C"/>
    <w:rsid w:val="00787DF4"/>
    <w:rsid w:val="00787E10"/>
    <w:rsid w:val="00787F90"/>
    <w:rsid w:val="00787F9E"/>
    <w:rsid w:val="00787FE4"/>
    <w:rsid w:val="0079011C"/>
    <w:rsid w:val="00790163"/>
    <w:rsid w:val="0079025D"/>
    <w:rsid w:val="00790286"/>
    <w:rsid w:val="0079030C"/>
    <w:rsid w:val="00790437"/>
    <w:rsid w:val="0079044B"/>
    <w:rsid w:val="007904A7"/>
    <w:rsid w:val="007904EE"/>
    <w:rsid w:val="0079055C"/>
    <w:rsid w:val="00790658"/>
    <w:rsid w:val="007906CD"/>
    <w:rsid w:val="00790749"/>
    <w:rsid w:val="00790842"/>
    <w:rsid w:val="0079086E"/>
    <w:rsid w:val="0079089F"/>
    <w:rsid w:val="00790A27"/>
    <w:rsid w:val="00790A28"/>
    <w:rsid w:val="00790A3F"/>
    <w:rsid w:val="00790BC8"/>
    <w:rsid w:val="00790C3D"/>
    <w:rsid w:val="00790CC5"/>
    <w:rsid w:val="00790D04"/>
    <w:rsid w:val="00790D33"/>
    <w:rsid w:val="00790D56"/>
    <w:rsid w:val="00790E7C"/>
    <w:rsid w:val="00790ED8"/>
    <w:rsid w:val="00790F19"/>
    <w:rsid w:val="00790F1E"/>
    <w:rsid w:val="00791063"/>
    <w:rsid w:val="00791065"/>
    <w:rsid w:val="00791202"/>
    <w:rsid w:val="007913A4"/>
    <w:rsid w:val="00791487"/>
    <w:rsid w:val="007914F4"/>
    <w:rsid w:val="00791511"/>
    <w:rsid w:val="00791543"/>
    <w:rsid w:val="0079155B"/>
    <w:rsid w:val="007915C6"/>
    <w:rsid w:val="007916B1"/>
    <w:rsid w:val="00791760"/>
    <w:rsid w:val="007917B9"/>
    <w:rsid w:val="0079182B"/>
    <w:rsid w:val="00791867"/>
    <w:rsid w:val="00791933"/>
    <w:rsid w:val="00791941"/>
    <w:rsid w:val="00791A9B"/>
    <w:rsid w:val="00791AA6"/>
    <w:rsid w:val="00791B4B"/>
    <w:rsid w:val="00791BA3"/>
    <w:rsid w:val="00791C4D"/>
    <w:rsid w:val="00791CAA"/>
    <w:rsid w:val="00791CF0"/>
    <w:rsid w:val="00791E0F"/>
    <w:rsid w:val="00791E22"/>
    <w:rsid w:val="00791E5D"/>
    <w:rsid w:val="00792087"/>
    <w:rsid w:val="00792098"/>
    <w:rsid w:val="007920A6"/>
    <w:rsid w:val="007920D9"/>
    <w:rsid w:val="007920F8"/>
    <w:rsid w:val="007922C6"/>
    <w:rsid w:val="0079230F"/>
    <w:rsid w:val="007924C3"/>
    <w:rsid w:val="00792527"/>
    <w:rsid w:val="007925D9"/>
    <w:rsid w:val="0079268A"/>
    <w:rsid w:val="0079268D"/>
    <w:rsid w:val="007926EF"/>
    <w:rsid w:val="0079273E"/>
    <w:rsid w:val="00792796"/>
    <w:rsid w:val="0079279E"/>
    <w:rsid w:val="007928B7"/>
    <w:rsid w:val="00792926"/>
    <w:rsid w:val="0079293A"/>
    <w:rsid w:val="007929ED"/>
    <w:rsid w:val="00792B2A"/>
    <w:rsid w:val="00792B2C"/>
    <w:rsid w:val="00792C08"/>
    <w:rsid w:val="00792C60"/>
    <w:rsid w:val="00792CEA"/>
    <w:rsid w:val="00792D15"/>
    <w:rsid w:val="00792D8E"/>
    <w:rsid w:val="00792E5C"/>
    <w:rsid w:val="00792E7A"/>
    <w:rsid w:val="00792F20"/>
    <w:rsid w:val="0079301A"/>
    <w:rsid w:val="00793046"/>
    <w:rsid w:val="007930EE"/>
    <w:rsid w:val="00793188"/>
    <w:rsid w:val="007931A1"/>
    <w:rsid w:val="00793251"/>
    <w:rsid w:val="007932AD"/>
    <w:rsid w:val="00793337"/>
    <w:rsid w:val="00793360"/>
    <w:rsid w:val="0079336E"/>
    <w:rsid w:val="00793487"/>
    <w:rsid w:val="00793496"/>
    <w:rsid w:val="0079350F"/>
    <w:rsid w:val="0079351A"/>
    <w:rsid w:val="00793560"/>
    <w:rsid w:val="007936E0"/>
    <w:rsid w:val="00793717"/>
    <w:rsid w:val="00793794"/>
    <w:rsid w:val="0079380B"/>
    <w:rsid w:val="00793855"/>
    <w:rsid w:val="007938AE"/>
    <w:rsid w:val="0079393E"/>
    <w:rsid w:val="00793C0B"/>
    <w:rsid w:val="00793CBE"/>
    <w:rsid w:val="00793CE9"/>
    <w:rsid w:val="00793DBD"/>
    <w:rsid w:val="00793EC5"/>
    <w:rsid w:val="00794080"/>
    <w:rsid w:val="007940C0"/>
    <w:rsid w:val="007941C3"/>
    <w:rsid w:val="00794258"/>
    <w:rsid w:val="00794307"/>
    <w:rsid w:val="00794359"/>
    <w:rsid w:val="00794477"/>
    <w:rsid w:val="0079448F"/>
    <w:rsid w:val="007944A4"/>
    <w:rsid w:val="00794585"/>
    <w:rsid w:val="0079463B"/>
    <w:rsid w:val="00794672"/>
    <w:rsid w:val="007947FB"/>
    <w:rsid w:val="00794849"/>
    <w:rsid w:val="00794868"/>
    <w:rsid w:val="00794870"/>
    <w:rsid w:val="00794895"/>
    <w:rsid w:val="007948AC"/>
    <w:rsid w:val="007948B8"/>
    <w:rsid w:val="00794920"/>
    <w:rsid w:val="0079498D"/>
    <w:rsid w:val="007949A2"/>
    <w:rsid w:val="00794A7C"/>
    <w:rsid w:val="00794AC7"/>
    <w:rsid w:val="00794AD1"/>
    <w:rsid w:val="00794B5B"/>
    <w:rsid w:val="00794B83"/>
    <w:rsid w:val="00794C4B"/>
    <w:rsid w:val="00794CD2"/>
    <w:rsid w:val="00794D55"/>
    <w:rsid w:val="00794D6E"/>
    <w:rsid w:val="00794D80"/>
    <w:rsid w:val="00794DEA"/>
    <w:rsid w:val="00794DF2"/>
    <w:rsid w:val="00794F25"/>
    <w:rsid w:val="00795029"/>
    <w:rsid w:val="0079504C"/>
    <w:rsid w:val="007950CC"/>
    <w:rsid w:val="007950E4"/>
    <w:rsid w:val="00795133"/>
    <w:rsid w:val="007951DC"/>
    <w:rsid w:val="007951EE"/>
    <w:rsid w:val="00795202"/>
    <w:rsid w:val="0079527E"/>
    <w:rsid w:val="00795299"/>
    <w:rsid w:val="007952FB"/>
    <w:rsid w:val="007953DA"/>
    <w:rsid w:val="00795471"/>
    <w:rsid w:val="007954CB"/>
    <w:rsid w:val="007954D4"/>
    <w:rsid w:val="007954E5"/>
    <w:rsid w:val="007955B8"/>
    <w:rsid w:val="007955DD"/>
    <w:rsid w:val="00795615"/>
    <w:rsid w:val="0079561C"/>
    <w:rsid w:val="00795854"/>
    <w:rsid w:val="0079595F"/>
    <w:rsid w:val="00795A2B"/>
    <w:rsid w:val="00795A32"/>
    <w:rsid w:val="00795A33"/>
    <w:rsid w:val="00795AAC"/>
    <w:rsid w:val="00795BEB"/>
    <w:rsid w:val="00795C26"/>
    <w:rsid w:val="00795C45"/>
    <w:rsid w:val="00795CC2"/>
    <w:rsid w:val="00795DB5"/>
    <w:rsid w:val="00795DEF"/>
    <w:rsid w:val="00795E2D"/>
    <w:rsid w:val="00795EDB"/>
    <w:rsid w:val="00795F5C"/>
    <w:rsid w:val="0079600D"/>
    <w:rsid w:val="007960BA"/>
    <w:rsid w:val="0079617C"/>
    <w:rsid w:val="007961F6"/>
    <w:rsid w:val="00796263"/>
    <w:rsid w:val="00796311"/>
    <w:rsid w:val="00796373"/>
    <w:rsid w:val="007963B8"/>
    <w:rsid w:val="007963FE"/>
    <w:rsid w:val="00796590"/>
    <w:rsid w:val="007965B5"/>
    <w:rsid w:val="0079660A"/>
    <w:rsid w:val="0079664F"/>
    <w:rsid w:val="007966A9"/>
    <w:rsid w:val="007966B4"/>
    <w:rsid w:val="007966C4"/>
    <w:rsid w:val="00796736"/>
    <w:rsid w:val="00796798"/>
    <w:rsid w:val="007967AC"/>
    <w:rsid w:val="00796845"/>
    <w:rsid w:val="0079686D"/>
    <w:rsid w:val="00796942"/>
    <w:rsid w:val="00796B86"/>
    <w:rsid w:val="00796BE0"/>
    <w:rsid w:val="00796C78"/>
    <w:rsid w:val="00796E62"/>
    <w:rsid w:val="00796ED2"/>
    <w:rsid w:val="00796EDE"/>
    <w:rsid w:val="00797065"/>
    <w:rsid w:val="007970BB"/>
    <w:rsid w:val="00797146"/>
    <w:rsid w:val="007971DF"/>
    <w:rsid w:val="007971F4"/>
    <w:rsid w:val="00797209"/>
    <w:rsid w:val="00797229"/>
    <w:rsid w:val="007972E4"/>
    <w:rsid w:val="00797343"/>
    <w:rsid w:val="00797393"/>
    <w:rsid w:val="007974CB"/>
    <w:rsid w:val="007974E7"/>
    <w:rsid w:val="00797601"/>
    <w:rsid w:val="0079770F"/>
    <w:rsid w:val="0079772F"/>
    <w:rsid w:val="0079786B"/>
    <w:rsid w:val="0079789C"/>
    <w:rsid w:val="007978D7"/>
    <w:rsid w:val="0079791B"/>
    <w:rsid w:val="007979B4"/>
    <w:rsid w:val="00797A6A"/>
    <w:rsid w:val="00797AB5"/>
    <w:rsid w:val="00797C08"/>
    <w:rsid w:val="00797C46"/>
    <w:rsid w:val="00797C94"/>
    <w:rsid w:val="00797CC7"/>
    <w:rsid w:val="00797D71"/>
    <w:rsid w:val="00797D98"/>
    <w:rsid w:val="00797DBE"/>
    <w:rsid w:val="00797ECA"/>
    <w:rsid w:val="00797EE6"/>
    <w:rsid w:val="00797F4C"/>
    <w:rsid w:val="00797FE7"/>
    <w:rsid w:val="007A000D"/>
    <w:rsid w:val="007A00B6"/>
    <w:rsid w:val="007A010A"/>
    <w:rsid w:val="007A0112"/>
    <w:rsid w:val="007A015E"/>
    <w:rsid w:val="007A01D2"/>
    <w:rsid w:val="007A021D"/>
    <w:rsid w:val="007A02E1"/>
    <w:rsid w:val="007A0353"/>
    <w:rsid w:val="007A0406"/>
    <w:rsid w:val="007A0471"/>
    <w:rsid w:val="007A047A"/>
    <w:rsid w:val="007A049E"/>
    <w:rsid w:val="007A04A7"/>
    <w:rsid w:val="007A05EE"/>
    <w:rsid w:val="007A068F"/>
    <w:rsid w:val="007A0693"/>
    <w:rsid w:val="007A0812"/>
    <w:rsid w:val="007A084D"/>
    <w:rsid w:val="007A08AF"/>
    <w:rsid w:val="007A08BF"/>
    <w:rsid w:val="007A08FF"/>
    <w:rsid w:val="007A0974"/>
    <w:rsid w:val="007A0A89"/>
    <w:rsid w:val="007A0A9D"/>
    <w:rsid w:val="007A0B13"/>
    <w:rsid w:val="007A0B27"/>
    <w:rsid w:val="007A0CAB"/>
    <w:rsid w:val="007A0CFC"/>
    <w:rsid w:val="007A0D07"/>
    <w:rsid w:val="007A0D20"/>
    <w:rsid w:val="007A0D41"/>
    <w:rsid w:val="007A0E84"/>
    <w:rsid w:val="007A0E99"/>
    <w:rsid w:val="007A0F1B"/>
    <w:rsid w:val="007A0F5B"/>
    <w:rsid w:val="007A0F71"/>
    <w:rsid w:val="007A0FCA"/>
    <w:rsid w:val="007A0FD1"/>
    <w:rsid w:val="007A0FE4"/>
    <w:rsid w:val="007A10CB"/>
    <w:rsid w:val="007A1227"/>
    <w:rsid w:val="007A1424"/>
    <w:rsid w:val="007A1605"/>
    <w:rsid w:val="007A16DF"/>
    <w:rsid w:val="007A174D"/>
    <w:rsid w:val="007A1832"/>
    <w:rsid w:val="007A1892"/>
    <w:rsid w:val="007A191D"/>
    <w:rsid w:val="007A196D"/>
    <w:rsid w:val="007A19D8"/>
    <w:rsid w:val="007A1A10"/>
    <w:rsid w:val="007A1A76"/>
    <w:rsid w:val="007A1ACB"/>
    <w:rsid w:val="007A1C0B"/>
    <w:rsid w:val="007A1C5C"/>
    <w:rsid w:val="007A1D1C"/>
    <w:rsid w:val="007A1D6A"/>
    <w:rsid w:val="007A1DC6"/>
    <w:rsid w:val="007A1E56"/>
    <w:rsid w:val="007A1E87"/>
    <w:rsid w:val="007A1EC0"/>
    <w:rsid w:val="007A2042"/>
    <w:rsid w:val="007A205D"/>
    <w:rsid w:val="007A21C6"/>
    <w:rsid w:val="007A2204"/>
    <w:rsid w:val="007A2279"/>
    <w:rsid w:val="007A22E5"/>
    <w:rsid w:val="007A23D8"/>
    <w:rsid w:val="007A2428"/>
    <w:rsid w:val="007A242B"/>
    <w:rsid w:val="007A2469"/>
    <w:rsid w:val="007A24BA"/>
    <w:rsid w:val="007A2543"/>
    <w:rsid w:val="007A2552"/>
    <w:rsid w:val="007A2581"/>
    <w:rsid w:val="007A25A1"/>
    <w:rsid w:val="007A25CB"/>
    <w:rsid w:val="007A26B2"/>
    <w:rsid w:val="007A2763"/>
    <w:rsid w:val="007A2871"/>
    <w:rsid w:val="007A2946"/>
    <w:rsid w:val="007A29B8"/>
    <w:rsid w:val="007A2A86"/>
    <w:rsid w:val="007A2A8C"/>
    <w:rsid w:val="007A2A97"/>
    <w:rsid w:val="007A2AAB"/>
    <w:rsid w:val="007A2ACB"/>
    <w:rsid w:val="007A2B48"/>
    <w:rsid w:val="007A2B59"/>
    <w:rsid w:val="007A2CE0"/>
    <w:rsid w:val="007A2D6E"/>
    <w:rsid w:val="007A2D8F"/>
    <w:rsid w:val="007A2E65"/>
    <w:rsid w:val="007A2E8D"/>
    <w:rsid w:val="007A30DA"/>
    <w:rsid w:val="007A32EF"/>
    <w:rsid w:val="007A3341"/>
    <w:rsid w:val="007A3443"/>
    <w:rsid w:val="007A3473"/>
    <w:rsid w:val="007A348E"/>
    <w:rsid w:val="007A351F"/>
    <w:rsid w:val="007A3539"/>
    <w:rsid w:val="007A3644"/>
    <w:rsid w:val="007A3675"/>
    <w:rsid w:val="007A3838"/>
    <w:rsid w:val="007A389C"/>
    <w:rsid w:val="007A38A3"/>
    <w:rsid w:val="007A38C2"/>
    <w:rsid w:val="007A3999"/>
    <w:rsid w:val="007A3A4D"/>
    <w:rsid w:val="007A3B31"/>
    <w:rsid w:val="007A3B7C"/>
    <w:rsid w:val="007A3BAF"/>
    <w:rsid w:val="007A3BC7"/>
    <w:rsid w:val="007A3BFF"/>
    <w:rsid w:val="007A3C9D"/>
    <w:rsid w:val="007A3CC1"/>
    <w:rsid w:val="007A3CCA"/>
    <w:rsid w:val="007A3F13"/>
    <w:rsid w:val="007A3FAD"/>
    <w:rsid w:val="007A4016"/>
    <w:rsid w:val="007A4071"/>
    <w:rsid w:val="007A40BC"/>
    <w:rsid w:val="007A40FD"/>
    <w:rsid w:val="007A4117"/>
    <w:rsid w:val="007A4132"/>
    <w:rsid w:val="007A41D3"/>
    <w:rsid w:val="007A4208"/>
    <w:rsid w:val="007A4253"/>
    <w:rsid w:val="007A4275"/>
    <w:rsid w:val="007A427F"/>
    <w:rsid w:val="007A42A8"/>
    <w:rsid w:val="007A4477"/>
    <w:rsid w:val="007A447B"/>
    <w:rsid w:val="007A454E"/>
    <w:rsid w:val="007A456F"/>
    <w:rsid w:val="007A481E"/>
    <w:rsid w:val="007A4940"/>
    <w:rsid w:val="007A49F1"/>
    <w:rsid w:val="007A4A4C"/>
    <w:rsid w:val="007A4A69"/>
    <w:rsid w:val="007A4AB5"/>
    <w:rsid w:val="007A4BD5"/>
    <w:rsid w:val="007A4C46"/>
    <w:rsid w:val="007A4D4A"/>
    <w:rsid w:val="007A4D97"/>
    <w:rsid w:val="007A4E10"/>
    <w:rsid w:val="007A4E82"/>
    <w:rsid w:val="007A4EC3"/>
    <w:rsid w:val="007A4F02"/>
    <w:rsid w:val="007A4F52"/>
    <w:rsid w:val="007A50D6"/>
    <w:rsid w:val="007A50FD"/>
    <w:rsid w:val="007A51F9"/>
    <w:rsid w:val="007A52CB"/>
    <w:rsid w:val="007A534E"/>
    <w:rsid w:val="007A5359"/>
    <w:rsid w:val="007A53CA"/>
    <w:rsid w:val="007A53CB"/>
    <w:rsid w:val="007A5441"/>
    <w:rsid w:val="007A5472"/>
    <w:rsid w:val="007A549B"/>
    <w:rsid w:val="007A55A4"/>
    <w:rsid w:val="007A5642"/>
    <w:rsid w:val="007A56BD"/>
    <w:rsid w:val="007A56D4"/>
    <w:rsid w:val="007A5751"/>
    <w:rsid w:val="007A57C3"/>
    <w:rsid w:val="007A5916"/>
    <w:rsid w:val="007A59D4"/>
    <w:rsid w:val="007A5A63"/>
    <w:rsid w:val="007A5A74"/>
    <w:rsid w:val="007A5B03"/>
    <w:rsid w:val="007A5B41"/>
    <w:rsid w:val="007A5B5A"/>
    <w:rsid w:val="007A5C2B"/>
    <w:rsid w:val="007A5D8F"/>
    <w:rsid w:val="007A5D97"/>
    <w:rsid w:val="007A5DDD"/>
    <w:rsid w:val="007A5EC5"/>
    <w:rsid w:val="007A5F6C"/>
    <w:rsid w:val="007A60CB"/>
    <w:rsid w:val="007A62D7"/>
    <w:rsid w:val="007A6364"/>
    <w:rsid w:val="007A64AF"/>
    <w:rsid w:val="007A6587"/>
    <w:rsid w:val="007A6599"/>
    <w:rsid w:val="007A663E"/>
    <w:rsid w:val="007A66B2"/>
    <w:rsid w:val="007A6751"/>
    <w:rsid w:val="007A68BE"/>
    <w:rsid w:val="007A68CA"/>
    <w:rsid w:val="007A68FB"/>
    <w:rsid w:val="007A6928"/>
    <w:rsid w:val="007A69BD"/>
    <w:rsid w:val="007A69F9"/>
    <w:rsid w:val="007A6A1C"/>
    <w:rsid w:val="007A6A67"/>
    <w:rsid w:val="007A6A87"/>
    <w:rsid w:val="007A6B0D"/>
    <w:rsid w:val="007A6B7C"/>
    <w:rsid w:val="007A6C06"/>
    <w:rsid w:val="007A6C1D"/>
    <w:rsid w:val="007A6C84"/>
    <w:rsid w:val="007A6DB5"/>
    <w:rsid w:val="007A6DC5"/>
    <w:rsid w:val="007A6DC8"/>
    <w:rsid w:val="007A6E05"/>
    <w:rsid w:val="007A6E4C"/>
    <w:rsid w:val="007A6E5F"/>
    <w:rsid w:val="007A6F92"/>
    <w:rsid w:val="007A6F95"/>
    <w:rsid w:val="007A711F"/>
    <w:rsid w:val="007A715D"/>
    <w:rsid w:val="007A71AF"/>
    <w:rsid w:val="007A7230"/>
    <w:rsid w:val="007A7233"/>
    <w:rsid w:val="007A7249"/>
    <w:rsid w:val="007A73BD"/>
    <w:rsid w:val="007A741A"/>
    <w:rsid w:val="007A742C"/>
    <w:rsid w:val="007A746B"/>
    <w:rsid w:val="007A749F"/>
    <w:rsid w:val="007A7510"/>
    <w:rsid w:val="007A75B5"/>
    <w:rsid w:val="007A75BF"/>
    <w:rsid w:val="007A75D9"/>
    <w:rsid w:val="007A764A"/>
    <w:rsid w:val="007A773A"/>
    <w:rsid w:val="007A7775"/>
    <w:rsid w:val="007A7777"/>
    <w:rsid w:val="007A77B1"/>
    <w:rsid w:val="007A7866"/>
    <w:rsid w:val="007A78A6"/>
    <w:rsid w:val="007A78B0"/>
    <w:rsid w:val="007A7950"/>
    <w:rsid w:val="007A7A0E"/>
    <w:rsid w:val="007A7B0D"/>
    <w:rsid w:val="007A7B6E"/>
    <w:rsid w:val="007A7B79"/>
    <w:rsid w:val="007A7B8B"/>
    <w:rsid w:val="007A7BA0"/>
    <w:rsid w:val="007A7BA5"/>
    <w:rsid w:val="007A7BEC"/>
    <w:rsid w:val="007A7C74"/>
    <w:rsid w:val="007A7D91"/>
    <w:rsid w:val="007A7D9A"/>
    <w:rsid w:val="007A7DB5"/>
    <w:rsid w:val="007A7E92"/>
    <w:rsid w:val="007A7ED4"/>
    <w:rsid w:val="007B0055"/>
    <w:rsid w:val="007B014B"/>
    <w:rsid w:val="007B025E"/>
    <w:rsid w:val="007B0268"/>
    <w:rsid w:val="007B02AA"/>
    <w:rsid w:val="007B03A5"/>
    <w:rsid w:val="007B03AE"/>
    <w:rsid w:val="007B0442"/>
    <w:rsid w:val="007B0446"/>
    <w:rsid w:val="007B0455"/>
    <w:rsid w:val="007B045D"/>
    <w:rsid w:val="007B0464"/>
    <w:rsid w:val="007B04BF"/>
    <w:rsid w:val="007B05E1"/>
    <w:rsid w:val="007B05E8"/>
    <w:rsid w:val="007B0746"/>
    <w:rsid w:val="007B07B9"/>
    <w:rsid w:val="007B08F6"/>
    <w:rsid w:val="007B09AA"/>
    <w:rsid w:val="007B09C3"/>
    <w:rsid w:val="007B0A07"/>
    <w:rsid w:val="007B0A47"/>
    <w:rsid w:val="007B0A5D"/>
    <w:rsid w:val="007B0AAA"/>
    <w:rsid w:val="007B0AFB"/>
    <w:rsid w:val="007B0B98"/>
    <w:rsid w:val="007B0BEA"/>
    <w:rsid w:val="007B0C05"/>
    <w:rsid w:val="007B0C37"/>
    <w:rsid w:val="007B0CCB"/>
    <w:rsid w:val="007B0D18"/>
    <w:rsid w:val="007B0D3D"/>
    <w:rsid w:val="007B0D70"/>
    <w:rsid w:val="007B0D95"/>
    <w:rsid w:val="007B0DEE"/>
    <w:rsid w:val="007B0EBF"/>
    <w:rsid w:val="007B0FD6"/>
    <w:rsid w:val="007B1066"/>
    <w:rsid w:val="007B10B9"/>
    <w:rsid w:val="007B116D"/>
    <w:rsid w:val="007B1197"/>
    <w:rsid w:val="007B1207"/>
    <w:rsid w:val="007B1218"/>
    <w:rsid w:val="007B135A"/>
    <w:rsid w:val="007B13C4"/>
    <w:rsid w:val="007B13E1"/>
    <w:rsid w:val="007B144F"/>
    <w:rsid w:val="007B1513"/>
    <w:rsid w:val="007B1519"/>
    <w:rsid w:val="007B152F"/>
    <w:rsid w:val="007B157F"/>
    <w:rsid w:val="007B15CC"/>
    <w:rsid w:val="007B15E0"/>
    <w:rsid w:val="007B1626"/>
    <w:rsid w:val="007B1648"/>
    <w:rsid w:val="007B1692"/>
    <w:rsid w:val="007B1764"/>
    <w:rsid w:val="007B176C"/>
    <w:rsid w:val="007B181D"/>
    <w:rsid w:val="007B1879"/>
    <w:rsid w:val="007B18FD"/>
    <w:rsid w:val="007B190B"/>
    <w:rsid w:val="007B190C"/>
    <w:rsid w:val="007B192B"/>
    <w:rsid w:val="007B1991"/>
    <w:rsid w:val="007B1A5E"/>
    <w:rsid w:val="007B1A69"/>
    <w:rsid w:val="007B1AB6"/>
    <w:rsid w:val="007B1B06"/>
    <w:rsid w:val="007B1B75"/>
    <w:rsid w:val="007B1B96"/>
    <w:rsid w:val="007B1C76"/>
    <w:rsid w:val="007B1CF1"/>
    <w:rsid w:val="007B1DCD"/>
    <w:rsid w:val="007B1E7E"/>
    <w:rsid w:val="007B1E97"/>
    <w:rsid w:val="007B1F9C"/>
    <w:rsid w:val="007B1F9E"/>
    <w:rsid w:val="007B2051"/>
    <w:rsid w:val="007B2071"/>
    <w:rsid w:val="007B20D7"/>
    <w:rsid w:val="007B2136"/>
    <w:rsid w:val="007B213C"/>
    <w:rsid w:val="007B218E"/>
    <w:rsid w:val="007B21E6"/>
    <w:rsid w:val="007B2217"/>
    <w:rsid w:val="007B2235"/>
    <w:rsid w:val="007B2237"/>
    <w:rsid w:val="007B230E"/>
    <w:rsid w:val="007B23BE"/>
    <w:rsid w:val="007B23D0"/>
    <w:rsid w:val="007B2416"/>
    <w:rsid w:val="007B241B"/>
    <w:rsid w:val="007B2546"/>
    <w:rsid w:val="007B25BD"/>
    <w:rsid w:val="007B25DB"/>
    <w:rsid w:val="007B2649"/>
    <w:rsid w:val="007B2658"/>
    <w:rsid w:val="007B268C"/>
    <w:rsid w:val="007B26C3"/>
    <w:rsid w:val="007B275B"/>
    <w:rsid w:val="007B2790"/>
    <w:rsid w:val="007B2881"/>
    <w:rsid w:val="007B288E"/>
    <w:rsid w:val="007B28EE"/>
    <w:rsid w:val="007B2914"/>
    <w:rsid w:val="007B2948"/>
    <w:rsid w:val="007B29C4"/>
    <w:rsid w:val="007B2A22"/>
    <w:rsid w:val="007B2ACD"/>
    <w:rsid w:val="007B2B1A"/>
    <w:rsid w:val="007B2BB8"/>
    <w:rsid w:val="007B2CA4"/>
    <w:rsid w:val="007B2DE6"/>
    <w:rsid w:val="007B2E6B"/>
    <w:rsid w:val="007B2E92"/>
    <w:rsid w:val="007B312C"/>
    <w:rsid w:val="007B3183"/>
    <w:rsid w:val="007B328B"/>
    <w:rsid w:val="007B3291"/>
    <w:rsid w:val="007B33AE"/>
    <w:rsid w:val="007B34DF"/>
    <w:rsid w:val="007B34FA"/>
    <w:rsid w:val="007B3503"/>
    <w:rsid w:val="007B351D"/>
    <w:rsid w:val="007B3540"/>
    <w:rsid w:val="007B3577"/>
    <w:rsid w:val="007B35AA"/>
    <w:rsid w:val="007B35F7"/>
    <w:rsid w:val="007B365A"/>
    <w:rsid w:val="007B3661"/>
    <w:rsid w:val="007B36F7"/>
    <w:rsid w:val="007B37E7"/>
    <w:rsid w:val="007B38D7"/>
    <w:rsid w:val="007B3924"/>
    <w:rsid w:val="007B3A2F"/>
    <w:rsid w:val="007B3ABB"/>
    <w:rsid w:val="007B3AED"/>
    <w:rsid w:val="007B3B25"/>
    <w:rsid w:val="007B3C38"/>
    <w:rsid w:val="007B3C4C"/>
    <w:rsid w:val="007B3C6A"/>
    <w:rsid w:val="007B3CEA"/>
    <w:rsid w:val="007B3D07"/>
    <w:rsid w:val="007B3DE7"/>
    <w:rsid w:val="007B3E1D"/>
    <w:rsid w:val="007B3E20"/>
    <w:rsid w:val="007B3EF3"/>
    <w:rsid w:val="007B3FC6"/>
    <w:rsid w:val="007B400C"/>
    <w:rsid w:val="007B40CA"/>
    <w:rsid w:val="007B4263"/>
    <w:rsid w:val="007B431E"/>
    <w:rsid w:val="007B4328"/>
    <w:rsid w:val="007B43AA"/>
    <w:rsid w:val="007B43DB"/>
    <w:rsid w:val="007B452B"/>
    <w:rsid w:val="007B4691"/>
    <w:rsid w:val="007B4739"/>
    <w:rsid w:val="007B4823"/>
    <w:rsid w:val="007B4866"/>
    <w:rsid w:val="007B48C2"/>
    <w:rsid w:val="007B4AC3"/>
    <w:rsid w:val="007B4AEF"/>
    <w:rsid w:val="007B4B2A"/>
    <w:rsid w:val="007B4C3F"/>
    <w:rsid w:val="007B4C6C"/>
    <w:rsid w:val="007B4C80"/>
    <w:rsid w:val="007B4C88"/>
    <w:rsid w:val="007B4CA8"/>
    <w:rsid w:val="007B4CC8"/>
    <w:rsid w:val="007B4D22"/>
    <w:rsid w:val="007B4E10"/>
    <w:rsid w:val="007B4E20"/>
    <w:rsid w:val="007B4E2D"/>
    <w:rsid w:val="007B4E4B"/>
    <w:rsid w:val="007B4F88"/>
    <w:rsid w:val="007B4F94"/>
    <w:rsid w:val="007B4FC7"/>
    <w:rsid w:val="007B5035"/>
    <w:rsid w:val="007B50D5"/>
    <w:rsid w:val="007B5198"/>
    <w:rsid w:val="007B51C0"/>
    <w:rsid w:val="007B5398"/>
    <w:rsid w:val="007B5417"/>
    <w:rsid w:val="007B54F8"/>
    <w:rsid w:val="007B54FE"/>
    <w:rsid w:val="007B5551"/>
    <w:rsid w:val="007B5621"/>
    <w:rsid w:val="007B5695"/>
    <w:rsid w:val="007B576C"/>
    <w:rsid w:val="007B5780"/>
    <w:rsid w:val="007B588B"/>
    <w:rsid w:val="007B593B"/>
    <w:rsid w:val="007B596B"/>
    <w:rsid w:val="007B59C2"/>
    <w:rsid w:val="007B5A19"/>
    <w:rsid w:val="007B5AFD"/>
    <w:rsid w:val="007B5B0D"/>
    <w:rsid w:val="007B5B26"/>
    <w:rsid w:val="007B5B9F"/>
    <w:rsid w:val="007B5BB3"/>
    <w:rsid w:val="007B5C0A"/>
    <w:rsid w:val="007B5C8F"/>
    <w:rsid w:val="007B5CB6"/>
    <w:rsid w:val="007B5D08"/>
    <w:rsid w:val="007B5D9B"/>
    <w:rsid w:val="007B5DAE"/>
    <w:rsid w:val="007B5DF4"/>
    <w:rsid w:val="007B5DF7"/>
    <w:rsid w:val="007B5E8C"/>
    <w:rsid w:val="007B5F1B"/>
    <w:rsid w:val="007B5F69"/>
    <w:rsid w:val="007B607D"/>
    <w:rsid w:val="007B60A8"/>
    <w:rsid w:val="007B60E8"/>
    <w:rsid w:val="007B6170"/>
    <w:rsid w:val="007B622D"/>
    <w:rsid w:val="007B62BA"/>
    <w:rsid w:val="007B62C8"/>
    <w:rsid w:val="007B63D6"/>
    <w:rsid w:val="007B63FD"/>
    <w:rsid w:val="007B6462"/>
    <w:rsid w:val="007B6582"/>
    <w:rsid w:val="007B665B"/>
    <w:rsid w:val="007B66DD"/>
    <w:rsid w:val="007B6710"/>
    <w:rsid w:val="007B6755"/>
    <w:rsid w:val="007B6816"/>
    <w:rsid w:val="007B681F"/>
    <w:rsid w:val="007B6857"/>
    <w:rsid w:val="007B6878"/>
    <w:rsid w:val="007B6904"/>
    <w:rsid w:val="007B6929"/>
    <w:rsid w:val="007B6930"/>
    <w:rsid w:val="007B69DA"/>
    <w:rsid w:val="007B6A4A"/>
    <w:rsid w:val="007B6A52"/>
    <w:rsid w:val="007B6B32"/>
    <w:rsid w:val="007B6B67"/>
    <w:rsid w:val="007B6C58"/>
    <w:rsid w:val="007B6C93"/>
    <w:rsid w:val="007B6CB3"/>
    <w:rsid w:val="007B6D32"/>
    <w:rsid w:val="007B6D8F"/>
    <w:rsid w:val="007B6DFE"/>
    <w:rsid w:val="007B6F31"/>
    <w:rsid w:val="007B6FA1"/>
    <w:rsid w:val="007B7035"/>
    <w:rsid w:val="007B7188"/>
    <w:rsid w:val="007B7194"/>
    <w:rsid w:val="007B725D"/>
    <w:rsid w:val="007B7328"/>
    <w:rsid w:val="007B7424"/>
    <w:rsid w:val="007B75CB"/>
    <w:rsid w:val="007B7670"/>
    <w:rsid w:val="007B7674"/>
    <w:rsid w:val="007B7697"/>
    <w:rsid w:val="007B76EB"/>
    <w:rsid w:val="007B7708"/>
    <w:rsid w:val="007B7759"/>
    <w:rsid w:val="007B7836"/>
    <w:rsid w:val="007B785E"/>
    <w:rsid w:val="007B793F"/>
    <w:rsid w:val="007B7971"/>
    <w:rsid w:val="007B79A9"/>
    <w:rsid w:val="007B79D2"/>
    <w:rsid w:val="007B7A1A"/>
    <w:rsid w:val="007B7A2D"/>
    <w:rsid w:val="007B7B1C"/>
    <w:rsid w:val="007B7B4C"/>
    <w:rsid w:val="007B7BE3"/>
    <w:rsid w:val="007B7C35"/>
    <w:rsid w:val="007B7C6B"/>
    <w:rsid w:val="007B7CA4"/>
    <w:rsid w:val="007B7E02"/>
    <w:rsid w:val="007B7E77"/>
    <w:rsid w:val="007B7ED4"/>
    <w:rsid w:val="007B7EEE"/>
    <w:rsid w:val="007C000E"/>
    <w:rsid w:val="007C0103"/>
    <w:rsid w:val="007C0113"/>
    <w:rsid w:val="007C0159"/>
    <w:rsid w:val="007C016A"/>
    <w:rsid w:val="007C02C0"/>
    <w:rsid w:val="007C02E1"/>
    <w:rsid w:val="007C032E"/>
    <w:rsid w:val="007C036D"/>
    <w:rsid w:val="007C04A5"/>
    <w:rsid w:val="007C0609"/>
    <w:rsid w:val="007C061E"/>
    <w:rsid w:val="007C0622"/>
    <w:rsid w:val="007C0740"/>
    <w:rsid w:val="007C075A"/>
    <w:rsid w:val="007C0791"/>
    <w:rsid w:val="007C0867"/>
    <w:rsid w:val="007C0904"/>
    <w:rsid w:val="007C0975"/>
    <w:rsid w:val="007C098C"/>
    <w:rsid w:val="007C099E"/>
    <w:rsid w:val="007C09E7"/>
    <w:rsid w:val="007C0A46"/>
    <w:rsid w:val="007C0A80"/>
    <w:rsid w:val="007C0B0E"/>
    <w:rsid w:val="007C0BC4"/>
    <w:rsid w:val="007C0C4C"/>
    <w:rsid w:val="007C0C73"/>
    <w:rsid w:val="007C0C8D"/>
    <w:rsid w:val="007C0D0B"/>
    <w:rsid w:val="007C0DEA"/>
    <w:rsid w:val="007C0E15"/>
    <w:rsid w:val="007C0E8C"/>
    <w:rsid w:val="007C0ECE"/>
    <w:rsid w:val="007C0F44"/>
    <w:rsid w:val="007C0F4D"/>
    <w:rsid w:val="007C0FA1"/>
    <w:rsid w:val="007C1044"/>
    <w:rsid w:val="007C118D"/>
    <w:rsid w:val="007C1245"/>
    <w:rsid w:val="007C1380"/>
    <w:rsid w:val="007C142F"/>
    <w:rsid w:val="007C143B"/>
    <w:rsid w:val="007C14DF"/>
    <w:rsid w:val="007C152E"/>
    <w:rsid w:val="007C156D"/>
    <w:rsid w:val="007C15DF"/>
    <w:rsid w:val="007C1820"/>
    <w:rsid w:val="007C1840"/>
    <w:rsid w:val="007C193A"/>
    <w:rsid w:val="007C1972"/>
    <w:rsid w:val="007C1983"/>
    <w:rsid w:val="007C1A3F"/>
    <w:rsid w:val="007C1BC7"/>
    <w:rsid w:val="007C1C25"/>
    <w:rsid w:val="007C1C4C"/>
    <w:rsid w:val="007C1DE6"/>
    <w:rsid w:val="007C1E38"/>
    <w:rsid w:val="007C1EAE"/>
    <w:rsid w:val="007C1EBA"/>
    <w:rsid w:val="007C1EEF"/>
    <w:rsid w:val="007C208B"/>
    <w:rsid w:val="007C20DA"/>
    <w:rsid w:val="007C20DE"/>
    <w:rsid w:val="007C226E"/>
    <w:rsid w:val="007C2433"/>
    <w:rsid w:val="007C246B"/>
    <w:rsid w:val="007C2471"/>
    <w:rsid w:val="007C2472"/>
    <w:rsid w:val="007C24B7"/>
    <w:rsid w:val="007C25A8"/>
    <w:rsid w:val="007C261B"/>
    <w:rsid w:val="007C267B"/>
    <w:rsid w:val="007C2680"/>
    <w:rsid w:val="007C26D4"/>
    <w:rsid w:val="007C271C"/>
    <w:rsid w:val="007C2802"/>
    <w:rsid w:val="007C2825"/>
    <w:rsid w:val="007C2894"/>
    <w:rsid w:val="007C2982"/>
    <w:rsid w:val="007C29B8"/>
    <w:rsid w:val="007C29DC"/>
    <w:rsid w:val="007C29EB"/>
    <w:rsid w:val="007C2A33"/>
    <w:rsid w:val="007C2AE7"/>
    <w:rsid w:val="007C2B59"/>
    <w:rsid w:val="007C2BAD"/>
    <w:rsid w:val="007C2C05"/>
    <w:rsid w:val="007C2C26"/>
    <w:rsid w:val="007C2C7C"/>
    <w:rsid w:val="007C2DB2"/>
    <w:rsid w:val="007C2DFD"/>
    <w:rsid w:val="007C2E66"/>
    <w:rsid w:val="007C2EA5"/>
    <w:rsid w:val="007C2EC0"/>
    <w:rsid w:val="007C2FAF"/>
    <w:rsid w:val="007C3014"/>
    <w:rsid w:val="007C3092"/>
    <w:rsid w:val="007C30D5"/>
    <w:rsid w:val="007C30EE"/>
    <w:rsid w:val="007C3154"/>
    <w:rsid w:val="007C31BF"/>
    <w:rsid w:val="007C31C1"/>
    <w:rsid w:val="007C325B"/>
    <w:rsid w:val="007C3307"/>
    <w:rsid w:val="007C3346"/>
    <w:rsid w:val="007C33A4"/>
    <w:rsid w:val="007C33D2"/>
    <w:rsid w:val="007C362B"/>
    <w:rsid w:val="007C362C"/>
    <w:rsid w:val="007C367D"/>
    <w:rsid w:val="007C3733"/>
    <w:rsid w:val="007C37EC"/>
    <w:rsid w:val="007C3850"/>
    <w:rsid w:val="007C38AF"/>
    <w:rsid w:val="007C38C4"/>
    <w:rsid w:val="007C38CC"/>
    <w:rsid w:val="007C3AB1"/>
    <w:rsid w:val="007C3AB8"/>
    <w:rsid w:val="007C3ABB"/>
    <w:rsid w:val="007C3BA4"/>
    <w:rsid w:val="007C3C00"/>
    <w:rsid w:val="007C3D14"/>
    <w:rsid w:val="007C3D2D"/>
    <w:rsid w:val="007C3DA4"/>
    <w:rsid w:val="007C3DE7"/>
    <w:rsid w:val="007C3DFC"/>
    <w:rsid w:val="007C3E37"/>
    <w:rsid w:val="007C3E71"/>
    <w:rsid w:val="007C3E8B"/>
    <w:rsid w:val="007C3F0C"/>
    <w:rsid w:val="007C3F16"/>
    <w:rsid w:val="007C3F7E"/>
    <w:rsid w:val="007C3F95"/>
    <w:rsid w:val="007C3FC3"/>
    <w:rsid w:val="007C40AA"/>
    <w:rsid w:val="007C40C3"/>
    <w:rsid w:val="007C4135"/>
    <w:rsid w:val="007C4176"/>
    <w:rsid w:val="007C419A"/>
    <w:rsid w:val="007C41AC"/>
    <w:rsid w:val="007C41C5"/>
    <w:rsid w:val="007C423F"/>
    <w:rsid w:val="007C42FC"/>
    <w:rsid w:val="007C4342"/>
    <w:rsid w:val="007C43B3"/>
    <w:rsid w:val="007C4514"/>
    <w:rsid w:val="007C4696"/>
    <w:rsid w:val="007C47CC"/>
    <w:rsid w:val="007C481A"/>
    <w:rsid w:val="007C482A"/>
    <w:rsid w:val="007C48CA"/>
    <w:rsid w:val="007C49D7"/>
    <w:rsid w:val="007C4A1B"/>
    <w:rsid w:val="007C4ABC"/>
    <w:rsid w:val="007C4B17"/>
    <w:rsid w:val="007C4B7F"/>
    <w:rsid w:val="007C4B8A"/>
    <w:rsid w:val="007C4BA3"/>
    <w:rsid w:val="007C4CA6"/>
    <w:rsid w:val="007C4CAC"/>
    <w:rsid w:val="007C4CF6"/>
    <w:rsid w:val="007C4D42"/>
    <w:rsid w:val="007C4D5E"/>
    <w:rsid w:val="007C4DF0"/>
    <w:rsid w:val="007C4E48"/>
    <w:rsid w:val="007C4E70"/>
    <w:rsid w:val="007C4EAC"/>
    <w:rsid w:val="007C4F08"/>
    <w:rsid w:val="007C4F20"/>
    <w:rsid w:val="007C4F73"/>
    <w:rsid w:val="007C4F95"/>
    <w:rsid w:val="007C4FD8"/>
    <w:rsid w:val="007C50AE"/>
    <w:rsid w:val="007C50AF"/>
    <w:rsid w:val="007C51DF"/>
    <w:rsid w:val="007C51FE"/>
    <w:rsid w:val="007C53FF"/>
    <w:rsid w:val="007C5471"/>
    <w:rsid w:val="007C5570"/>
    <w:rsid w:val="007C564C"/>
    <w:rsid w:val="007C5667"/>
    <w:rsid w:val="007C569C"/>
    <w:rsid w:val="007C56A9"/>
    <w:rsid w:val="007C5809"/>
    <w:rsid w:val="007C5900"/>
    <w:rsid w:val="007C5953"/>
    <w:rsid w:val="007C5ADF"/>
    <w:rsid w:val="007C5B1E"/>
    <w:rsid w:val="007C5B7A"/>
    <w:rsid w:val="007C5C0E"/>
    <w:rsid w:val="007C5CF5"/>
    <w:rsid w:val="007C5D4F"/>
    <w:rsid w:val="007C5DBC"/>
    <w:rsid w:val="007C5DD8"/>
    <w:rsid w:val="007C5DE9"/>
    <w:rsid w:val="007C5F0A"/>
    <w:rsid w:val="007C5F37"/>
    <w:rsid w:val="007C5F4C"/>
    <w:rsid w:val="007C609E"/>
    <w:rsid w:val="007C6232"/>
    <w:rsid w:val="007C6259"/>
    <w:rsid w:val="007C6503"/>
    <w:rsid w:val="007C6586"/>
    <w:rsid w:val="007C6731"/>
    <w:rsid w:val="007C6743"/>
    <w:rsid w:val="007C689A"/>
    <w:rsid w:val="007C6917"/>
    <w:rsid w:val="007C69A1"/>
    <w:rsid w:val="007C6A49"/>
    <w:rsid w:val="007C6A72"/>
    <w:rsid w:val="007C6BE1"/>
    <w:rsid w:val="007C6CC9"/>
    <w:rsid w:val="007C6CF4"/>
    <w:rsid w:val="007C6D74"/>
    <w:rsid w:val="007C6FA0"/>
    <w:rsid w:val="007C6FCD"/>
    <w:rsid w:val="007C702D"/>
    <w:rsid w:val="007C70B0"/>
    <w:rsid w:val="007C7164"/>
    <w:rsid w:val="007C71F8"/>
    <w:rsid w:val="007C71FE"/>
    <w:rsid w:val="007C754C"/>
    <w:rsid w:val="007C75F7"/>
    <w:rsid w:val="007C76CC"/>
    <w:rsid w:val="007C774A"/>
    <w:rsid w:val="007C776C"/>
    <w:rsid w:val="007C77CA"/>
    <w:rsid w:val="007C7818"/>
    <w:rsid w:val="007C79AD"/>
    <w:rsid w:val="007C7A32"/>
    <w:rsid w:val="007C7ABE"/>
    <w:rsid w:val="007C7AFE"/>
    <w:rsid w:val="007C7B15"/>
    <w:rsid w:val="007C7C01"/>
    <w:rsid w:val="007C7C0A"/>
    <w:rsid w:val="007C7CAD"/>
    <w:rsid w:val="007C7DCC"/>
    <w:rsid w:val="007C7E11"/>
    <w:rsid w:val="007C7F32"/>
    <w:rsid w:val="007C7F68"/>
    <w:rsid w:val="007D0125"/>
    <w:rsid w:val="007D0155"/>
    <w:rsid w:val="007D0198"/>
    <w:rsid w:val="007D022C"/>
    <w:rsid w:val="007D0296"/>
    <w:rsid w:val="007D0310"/>
    <w:rsid w:val="007D0376"/>
    <w:rsid w:val="007D0396"/>
    <w:rsid w:val="007D067C"/>
    <w:rsid w:val="007D06CE"/>
    <w:rsid w:val="007D096A"/>
    <w:rsid w:val="007D09AE"/>
    <w:rsid w:val="007D09D5"/>
    <w:rsid w:val="007D0B1B"/>
    <w:rsid w:val="007D0B24"/>
    <w:rsid w:val="007D0BD9"/>
    <w:rsid w:val="007D0C3B"/>
    <w:rsid w:val="007D0C48"/>
    <w:rsid w:val="007D0DAD"/>
    <w:rsid w:val="007D0DCF"/>
    <w:rsid w:val="007D0E10"/>
    <w:rsid w:val="007D0F22"/>
    <w:rsid w:val="007D0FB6"/>
    <w:rsid w:val="007D1042"/>
    <w:rsid w:val="007D1057"/>
    <w:rsid w:val="007D10BE"/>
    <w:rsid w:val="007D10F4"/>
    <w:rsid w:val="007D1115"/>
    <w:rsid w:val="007D1140"/>
    <w:rsid w:val="007D1143"/>
    <w:rsid w:val="007D11C4"/>
    <w:rsid w:val="007D11E7"/>
    <w:rsid w:val="007D1214"/>
    <w:rsid w:val="007D124D"/>
    <w:rsid w:val="007D1271"/>
    <w:rsid w:val="007D12CA"/>
    <w:rsid w:val="007D12D2"/>
    <w:rsid w:val="007D1443"/>
    <w:rsid w:val="007D1532"/>
    <w:rsid w:val="007D1577"/>
    <w:rsid w:val="007D15F4"/>
    <w:rsid w:val="007D16AC"/>
    <w:rsid w:val="007D1803"/>
    <w:rsid w:val="007D1833"/>
    <w:rsid w:val="007D1842"/>
    <w:rsid w:val="007D1919"/>
    <w:rsid w:val="007D19A2"/>
    <w:rsid w:val="007D1A04"/>
    <w:rsid w:val="007D1A53"/>
    <w:rsid w:val="007D1B4F"/>
    <w:rsid w:val="007D1BFD"/>
    <w:rsid w:val="007D1C31"/>
    <w:rsid w:val="007D1C36"/>
    <w:rsid w:val="007D1CA7"/>
    <w:rsid w:val="007D1CAE"/>
    <w:rsid w:val="007D1DF5"/>
    <w:rsid w:val="007D1EA3"/>
    <w:rsid w:val="007D1EF8"/>
    <w:rsid w:val="007D1F07"/>
    <w:rsid w:val="007D208F"/>
    <w:rsid w:val="007D2195"/>
    <w:rsid w:val="007D21B4"/>
    <w:rsid w:val="007D2274"/>
    <w:rsid w:val="007D2348"/>
    <w:rsid w:val="007D2389"/>
    <w:rsid w:val="007D23BD"/>
    <w:rsid w:val="007D2400"/>
    <w:rsid w:val="007D24EA"/>
    <w:rsid w:val="007D2524"/>
    <w:rsid w:val="007D2566"/>
    <w:rsid w:val="007D26DA"/>
    <w:rsid w:val="007D276B"/>
    <w:rsid w:val="007D2864"/>
    <w:rsid w:val="007D2973"/>
    <w:rsid w:val="007D2994"/>
    <w:rsid w:val="007D29EB"/>
    <w:rsid w:val="007D29FE"/>
    <w:rsid w:val="007D2A5C"/>
    <w:rsid w:val="007D2AAF"/>
    <w:rsid w:val="007D2AC7"/>
    <w:rsid w:val="007D2B09"/>
    <w:rsid w:val="007D2B3E"/>
    <w:rsid w:val="007D2B6E"/>
    <w:rsid w:val="007D2C1C"/>
    <w:rsid w:val="007D2C92"/>
    <w:rsid w:val="007D2E16"/>
    <w:rsid w:val="007D2F18"/>
    <w:rsid w:val="007D2F2C"/>
    <w:rsid w:val="007D2F3D"/>
    <w:rsid w:val="007D2F55"/>
    <w:rsid w:val="007D2FC6"/>
    <w:rsid w:val="007D3056"/>
    <w:rsid w:val="007D306C"/>
    <w:rsid w:val="007D3184"/>
    <w:rsid w:val="007D31BA"/>
    <w:rsid w:val="007D3350"/>
    <w:rsid w:val="007D347B"/>
    <w:rsid w:val="007D349A"/>
    <w:rsid w:val="007D35B5"/>
    <w:rsid w:val="007D362F"/>
    <w:rsid w:val="007D3636"/>
    <w:rsid w:val="007D3659"/>
    <w:rsid w:val="007D3664"/>
    <w:rsid w:val="007D36D6"/>
    <w:rsid w:val="007D37B8"/>
    <w:rsid w:val="007D3AAE"/>
    <w:rsid w:val="007D3B00"/>
    <w:rsid w:val="007D3DD8"/>
    <w:rsid w:val="007D3EA4"/>
    <w:rsid w:val="007D3ECC"/>
    <w:rsid w:val="007D3F64"/>
    <w:rsid w:val="007D3F96"/>
    <w:rsid w:val="007D3F9D"/>
    <w:rsid w:val="007D3FDD"/>
    <w:rsid w:val="007D4046"/>
    <w:rsid w:val="007D422A"/>
    <w:rsid w:val="007D42D3"/>
    <w:rsid w:val="007D42ED"/>
    <w:rsid w:val="007D4306"/>
    <w:rsid w:val="007D4309"/>
    <w:rsid w:val="007D4392"/>
    <w:rsid w:val="007D43B7"/>
    <w:rsid w:val="007D446A"/>
    <w:rsid w:val="007D4550"/>
    <w:rsid w:val="007D4860"/>
    <w:rsid w:val="007D489E"/>
    <w:rsid w:val="007D48AB"/>
    <w:rsid w:val="007D4932"/>
    <w:rsid w:val="007D4A0F"/>
    <w:rsid w:val="007D4A3D"/>
    <w:rsid w:val="007D4A5A"/>
    <w:rsid w:val="007D4B12"/>
    <w:rsid w:val="007D4B80"/>
    <w:rsid w:val="007D4C03"/>
    <w:rsid w:val="007D4D6B"/>
    <w:rsid w:val="007D4DA5"/>
    <w:rsid w:val="007D4DB5"/>
    <w:rsid w:val="007D4E99"/>
    <w:rsid w:val="007D4F4B"/>
    <w:rsid w:val="007D4F98"/>
    <w:rsid w:val="007D4FDC"/>
    <w:rsid w:val="007D503A"/>
    <w:rsid w:val="007D506F"/>
    <w:rsid w:val="007D5202"/>
    <w:rsid w:val="007D5234"/>
    <w:rsid w:val="007D52CE"/>
    <w:rsid w:val="007D52F4"/>
    <w:rsid w:val="007D54A7"/>
    <w:rsid w:val="007D5508"/>
    <w:rsid w:val="007D558E"/>
    <w:rsid w:val="007D55D2"/>
    <w:rsid w:val="007D56AF"/>
    <w:rsid w:val="007D56BB"/>
    <w:rsid w:val="007D583F"/>
    <w:rsid w:val="007D58FE"/>
    <w:rsid w:val="007D592A"/>
    <w:rsid w:val="007D5935"/>
    <w:rsid w:val="007D59AC"/>
    <w:rsid w:val="007D5A6D"/>
    <w:rsid w:val="007D5B87"/>
    <w:rsid w:val="007D5BBF"/>
    <w:rsid w:val="007D5BDA"/>
    <w:rsid w:val="007D5C4F"/>
    <w:rsid w:val="007D5C81"/>
    <w:rsid w:val="007D5CC0"/>
    <w:rsid w:val="007D5CF5"/>
    <w:rsid w:val="007D5D6C"/>
    <w:rsid w:val="007D5DEC"/>
    <w:rsid w:val="007D5DFF"/>
    <w:rsid w:val="007D5E91"/>
    <w:rsid w:val="007D5EEC"/>
    <w:rsid w:val="007D5F17"/>
    <w:rsid w:val="007D5F26"/>
    <w:rsid w:val="007D5F93"/>
    <w:rsid w:val="007D5FE3"/>
    <w:rsid w:val="007D60BE"/>
    <w:rsid w:val="007D614B"/>
    <w:rsid w:val="007D6168"/>
    <w:rsid w:val="007D62BD"/>
    <w:rsid w:val="007D63FA"/>
    <w:rsid w:val="007D6416"/>
    <w:rsid w:val="007D641E"/>
    <w:rsid w:val="007D6430"/>
    <w:rsid w:val="007D646E"/>
    <w:rsid w:val="007D6496"/>
    <w:rsid w:val="007D65EE"/>
    <w:rsid w:val="007D6645"/>
    <w:rsid w:val="007D6647"/>
    <w:rsid w:val="007D6655"/>
    <w:rsid w:val="007D6707"/>
    <w:rsid w:val="007D6797"/>
    <w:rsid w:val="007D679E"/>
    <w:rsid w:val="007D6950"/>
    <w:rsid w:val="007D69A1"/>
    <w:rsid w:val="007D6A96"/>
    <w:rsid w:val="007D6BAD"/>
    <w:rsid w:val="007D6C00"/>
    <w:rsid w:val="007D6D94"/>
    <w:rsid w:val="007D6DF8"/>
    <w:rsid w:val="007D6E65"/>
    <w:rsid w:val="007D6F39"/>
    <w:rsid w:val="007D6F4F"/>
    <w:rsid w:val="007D6F52"/>
    <w:rsid w:val="007D6F84"/>
    <w:rsid w:val="007D7008"/>
    <w:rsid w:val="007D711E"/>
    <w:rsid w:val="007D7208"/>
    <w:rsid w:val="007D7225"/>
    <w:rsid w:val="007D7269"/>
    <w:rsid w:val="007D731A"/>
    <w:rsid w:val="007D735A"/>
    <w:rsid w:val="007D73AE"/>
    <w:rsid w:val="007D7440"/>
    <w:rsid w:val="007D7471"/>
    <w:rsid w:val="007D74B2"/>
    <w:rsid w:val="007D7581"/>
    <w:rsid w:val="007D768B"/>
    <w:rsid w:val="007D76AD"/>
    <w:rsid w:val="007D775F"/>
    <w:rsid w:val="007D77D2"/>
    <w:rsid w:val="007D7985"/>
    <w:rsid w:val="007D7996"/>
    <w:rsid w:val="007D7A67"/>
    <w:rsid w:val="007D7A77"/>
    <w:rsid w:val="007D7C0D"/>
    <w:rsid w:val="007D7CCD"/>
    <w:rsid w:val="007D7D68"/>
    <w:rsid w:val="007D7D88"/>
    <w:rsid w:val="007D7E3F"/>
    <w:rsid w:val="007D7E5B"/>
    <w:rsid w:val="007D7F43"/>
    <w:rsid w:val="007D7F5B"/>
    <w:rsid w:val="007DD2B1"/>
    <w:rsid w:val="007E000D"/>
    <w:rsid w:val="007E00FD"/>
    <w:rsid w:val="007E0113"/>
    <w:rsid w:val="007E014C"/>
    <w:rsid w:val="007E0179"/>
    <w:rsid w:val="007E017F"/>
    <w:rsid w:val="007E0265"/>
    <w:rsid w:val="007E02F8"/>
    <w:rsid w:val="007E0312"/>
    <w:rsid w:val="007E0389"/>
    <w:rsid w:val="007E03C5"/>
    <w:rsid w:val="007E03CB"/>
    <w:rsid w:val="007E043D"/>
    <w:rsid w:val="007E04B8"/>
    <w:rsid w:val="007E0514"/>
    <w:rsid w:val="007E0518"/>
    <w:rsid w:val="007E0588"/>
    <w:rsid w:val="007E0617"/>
    <w:rsid w:val="007E06FD"/>
    <w:rsid w:val="007E0799"/>
    <w:rsid w:val="007E07EE"/>
    <w:rsid w:val="007E0889"/>
    <w:rsid w:val="007E0970"/>
    <w:rsid w:val="007E09DC"/>
    <w:rsid w:val="007E09DF"/>
    <w:rsid w:val="007E0AA1"/>
    <w:rsid w:val="007E0B2A"/>
    <w:rsid w:val="007E0B4F"/>
    <w:rsid w:val="007E0BD3"/>
    <w:rsid w:val="007E0BDE"/>
    <w:rsid w:val="007E0C01"/>
    <w:rsid w:val="007E0C2E"/>
    <w:rsid w:val="007E0D5A"/>
    <w:rsid w:val="007E0D8A"/>
    <w:rsid w:val="007E0DCB"/>
    <w:rsid w:val="007E0DE4"/>
    <w:rsid w:val="007E0E19"/>
    <w:rsid w:val="007E0E36"/>
    <w:rsid w:val="007E0EAA"/>
    <w:rsid w:val="007E0EF3"/>
    <w:rsid w:val="007E0FAF"/>
    <w:rsid w:val="007E0FB0"/>
    <w:rsid w:val="007E0FBD"/>
    <w:rsid w:val="007E1153"/>
    <w:rsid w:val="007E1161"/>
    <w:rsid w:val="007E1162"/>
    <w:rsid w:val="007E123B"/>
    <w:rsid w:val="007E1246"/>
    <w:rsid w:val="007E129C"/>
    <w:rsid w:val="007E12E3"/>
    <w:rsid w:val="007E1325"/>
    <w:rsid w:val="007E13A1"/>
    <w:rsid w:val="007E13D8"/>
    <w:rsid w:val="007E13DD"/>
    <w:rsid w:val="007E1431"/>
    <w:rsid w:val="007E14B7"/>
    <w:rsid w:val="007E1557"/>
    <w:rsid w:val="007E1564"/>
    <w:rsid w:val="007E1586"/>
    <w:rsid w:val="007E1671"/>
    <w:rsid w:val="007E16C1"/>
    <w:rsid w:val="007E1784"/>
    <w:rsid w:val="007E17A6"/>
    <w:rsid w:val="007E17D9"/>
    <w:rsid w:val="007E17ED"/>
    <w:rsid w:val="007E1827"/>
    <w:rsid w:val="007E184D"/>
    <w:rsid w:val="007E185E"/>
    <w:rsid w:val="007E1863"/>
    <w:rsid w:val="007E18C7"/>
    <w:rsid w:val="007E1967"/>
    <w:rsid w:val="007E198B"/>
    <w:rsid w:val="007E19DC"/>
    <w:rsid w:val="007E1A21"/>
    <w:rsid w:val="007E1A86"/>
    <w:rsid w:val="007E1AF0"/>
    <w:rsid w:val="007E1B44"/>
    <w:rsid w:val="007E1BC9"/>
    <w:rsid w:val="007E1C45"/>
    <w:rsid w:val="007E1D2B"/>
    <w:rsid w:val="007E1D58"/>
    <w:rsid w:val="007E1DE7"/>
    <w:rsid w:val="007E1E61"/>
    <w:rsid w:val="007E1E98"/>
    <w:rsid w:val="007E1EA3"/>
    <w:rsid w:val="007E1F03"/>
    <w:rsid w:val="007E1F28"/>
    <w:rsid w:val="007E1F43"/>
    <w:rsid w:val="007E1FEC"/>
    <w:rsid w:val="007E2068"/>
    <w:rsid w:val="007E21DC"/>
    <w:rsid w:val="007E241B"/>
    <w:rsid w:val="007E242B"/>
    <w:rsid w:val="007E249A"/>
    <w:rsid w:val="007E249D"/>
    <w:rsid w:val="007E252D"/>
    <w:rsid w:val="007E255E"/>
    <w:rsid w:val="007E25A6"/>
    <w:rsid w:val="007E25AE"/>
    <w:rsid w:val="007E2608"/>
    <w:rsid w:val="007E2689"/>
    <w:rsid w:val="007E26E8"/>
    <w:rsid w:val="007E26F0"/>
    <w:rsid w:val="007E2791"/>
    <w:rsid w:val="007E281F"/>
    <w:rsid w:val="007E28E6"/>
    <w:rsid w:val="007E295E"/>
    <w:rsid w:val="007E2A24"/>
    <w:rsid w:val="007E2A37"/>
    <w:rsid w:val="007E2AC2"/>
    <w:rsid w:val="007E2B52"/>
    <w:rsid w:val="007E2C09"/>
    <w:rsid w:val="007E2D26"/>
    <w:rsid w:val="007E2DD0"/>
    <w:rsid w:val="007E2E4B"/>
    <w:rsid w:val="007E2ED2"/>
    <w:rsid w:val="007E2EE3"/>
    <w:rsid w:val="007E2F9F"/>
    <w:rsid w:val="007E3031"/>
    <w:rsid w:val="007E3040"/>
    <w:rsid w:val="007E305B"/>
    <w:rsid w:val="007E3183"/>
    <w:rsid w:val="007E320E"/>
    <w:rsid w:val="007E32A8"/>
    <w:rsid w:val="007E32DB"/>
    <w:rsid w:val="007E3499"/>
    <w:rsid w:val="007E34D3"/>
    <w:rsid w:val="007E3522"/>
    <w:rsid w:val="007E35BA"/>
    <w:rsid w:val="007E3616"/>
    <w:rsid w:val="007E362F"/>
    <w:rsid w:val="007E366D"/>
    <w:rsid w:val="007E36A9"/>
    <w:rsid w:val="007E3897"/>
    <w:rsid w:val="007E3906"/>
    <w:rsid w:val="007E3964"/>
    <w:rsid w:val="007E3969"/>
    <w:rsid w:val="007E3A16"/>
    <w:rsid w:val="007E3A1D"/>
    <w:rsid w:val="007E3A5F"/>
    <w:rsid w:val="007E3B15"/>
    <w:rsid w:val="007E3BB2"/>
    <w:rsid w:val="007E3C4B"/>
    <w:rsid w:val="007E3C90"/>
    <w:rsid w:val="007E3E0E"/>
    <w:rsid w:val="007E3E7D"/>
    <w:rsid w:val="007E3E9B"/>
    <w:rsid w:val="007E3E9E"/>
    <w:rsid w:val="007E3E9F"/>
    <w:rsid w:val="007E3F0E"/>
    <w:rsid w:val="007E3F7A"/>
    <w:rsid w:val="007E3F87"/>
    <w:rsid w:val="007E3FCA"/>
    <w:rsid w:val="007E4017"/>
    <w:rsid w:val="007E404D"/>
    <w:rsid w:val="007E4069"/>
    <w:rsid w:val="007E4160"/>
    <w:rsid w:val="007E421F"/>
    <w:rsid w:val="007E425E"/>
    <w:rsid w:val="007E4298"/>
    <w:rsid w:val="007E44CE"/>
    <w:rsid w:val="007E4529"/>
    <w:rsid w:val="007E4534"/>
    <w:rsid w:val="007E45E5"/>
    <w:rsid w:val="007E4622"/>
    <w:rsid w:val="007E4687"/>
    <w:rsid w:val="007E4692"/>
    <w:rsid w:val="007E46B2"/>
    <w:rsid w:val="007E46BB"/>
    <w:rsid w:val="007E4735"/>
    <w:rsid w:val="007E47F7"/>
    <w:rsid w:val="007E486A"/>
    <w:rsid w:val="007E48FC"/>
    <w:rsid w:val="007E49BF"/>
    <w:rsid w:val="007E49D7"/>
    <w:rsid w:val="007E49E8"/>
    <w:rsid w:val="007E4A7E"/>
    <w:rsid w:val="007E4A8D"/>
    <w:rsid w:val="007E4AFF"/>
    <w:rsid w:val="007E4BEC"/>
    <w:rsid w:val="007E4C22"/>
    <w:rsid w:val="007E4D43"/>
    <w:rsid w:val="007E4D61"/>
    <w:rsid w:val="007E4E4E"/>
    <w:rsid w:val="007E4E85"/>
    <w:rsid w:val="007E4F2D"/>
    <w:rsid w:val="007E4F46"/>
    <w:rsid w:val="007E4F57"/>
    <w:rsid w:val="007E5075"/>
    <w:rsid w:val="007E51DD"/>
    <w:rsid w:val="007E5271"/>
    <w:rsid w:val="007E52F5"/>
    <w:rsid w:val="007E534B"/>
    <w:rsid w:val="007E53C3"/>
    <w:rsid w:val="007E54A7"/>
    <w:rsid w:val="007E559E"/>
    <w:rsid w:val="007E55A7"/>
    <w:rsid w:val="007E5610"/>
    <w:rsid w:val="007E5701"/>
    <w:rsid w:val="007E577E"/>
    <w:rsid w:val="007E58CE"/>
    <w:rsid w:val="007E5920"/>
    <w:rsid w:val="007E597B"/>
    <w:rsid w:val="007E59A8"/>
    <w:rsid w:val="007E59AD"/>
    <w:rsid w:val="007E59DB"/>
    <w:rsid w:val="007E59E9"/>
    <w:rsid w:val="007E5A29"/>
    <w:rsid w:val="007E5A3C"/>
    <w:rsid w:val="007E5B3E"/>
    <w:rsid w:val="007E5B72"/>
    <w:rsid w:val="007E5C52"/>
    <w:rsid w:val="007E5C6C"/>
    <w:rsid w:val="007E5D23"/>
    <w:rsid w:val="007E5DAA"/>
    <w:rsid w:val="007E5E0F"/>
    <w:rsid w:val="007E5F1F"/>
    <w:rsid w:val="007E5FE3"/>
    <w:rsid w:val="007E5FF7"/>
    <w:rsid w:val="007E6107"/>
    <w:rsid w:val="007E614F"/>
    <w:rsid w:val="007E625C"/>
    <w:rsid w:val="007E626A"/>
    <w:rsid w:val="007E6272"/>
    <w:rsid w:val="007E6294"/>
    <w:rsid w:val="007E62B8"/>
    <w:rsid w:val="007E62BE"/>
    <w:rsid w:val="007E6303"/>
    <w:rsid w:val="007E657A"/>
    <w:rsid w:val="007E65C5"/>
    <w:rsid w:val="007E662A"/>
    <w:rsid w:val="007E6639"/>
    <w:rsid w:val="007E66BA"/>
    <w:rsid w:val="007E66FA"/>
    <w:rsid w:val="007E67AB"/>
    <w:rsid w:val="007E67E2"/>
    <w:rsid w:val="007E6807"/>
    <w:rsid w:val="007E6829"/>
    <w:rsid w:val="007E6876"/>
    <w:rsid w:val="007E6BC1"/>
    <w:rsid w:val="007E6BFF"/>
    <w:rsid w:val="007E6C00"/>
    <w:rsid w:val="007E6C0E"/>
    <w:rsid w:val="007E6C5E"/>
    <w:rsid w:val="007E6D58"/>
    <w:rsid w:val="007E6DBE"/>
    <w:rsid w:val="007E6E99"/>
    <w:rsid w:val="007E6F2E"/>
    <w:rsid w:val="007E7046"/>
    <w:rsid w:val="007E704F"/>
    <w:rsid w:val="007E70EF"/>
    <w:rsid w:val="007E7173"/>
    <w:rsid w:val="007E71A9"/>
    <w:rsid w:val="007E71FD"/>
    <w:rsid w:val="007E7292"/>
    <w:rsid w:val="007E73E6"/>
    <w:rsid w:val="007E73EA"/>
    <w:rsid w:val="007E7417"/>
    <w:rsid w:val="007E7488"/>
    <w:rsid w:val="007E7496"/>
    <w:rsid w:val="007E75BD"/>
    <w:rsid w:val="007E75E1"/>
    <w:rsid w:val="007E7690"/>
    <w:rsid w:val="007E77A3"/>
    <w:rsid w:val="007E77BA"/>
    <w:rsid w:val="007E7830"/>
    <w:rsid w:val="007E78E5"/>
    <w:rsid w:val="007E799D"/>
    <w:rsid w:val="007E7A25"/>
    <w:rsid w:val="007E7A68"/>
    <w:rsid w:val="007E7A95"/>
    <w:rsid w:val="007E7B5C"/>
    <w:rsid w:val="007E7C1D"/>
    <w:rsid w:val="007E7C58"/>
    <w:rsid w:val="007E7C61"/>
    <w:rsid w:val="007E7C6D"/>
    <w:rsid w:val="007E7CDB"/>
    <w:rsid w:val="007E7CE8"/>
    <w:rsid w:val="007E7D00"/>
    <w:rsid w:val="007E7D2E"/>
    <w:rsid w:val="007E7DDD"/>
    <w:rsid w:val="007E7DE0"/>
    <w:rsid w:val="007E7E59"/>
    <w:rsid w:val="007E7F75"/>
    <w:rsid w:val="007F0081"/>
    <w:rsid w:val="007F011B"/>
    <w:rsid w:val="007F01DA"/>
    <w:rsid w:val="007F027C"/>
    <w:rsid w:val="007F037A"/>
    <w:rsid w:val="007F04A3"/>
    <w:rsid w:val="007F04B3"/>
    <w:rsid w:val="007F04BC"/>
    <w:rsid w:val="007F04CF"/>
    <w:rsid w:val="007F050D"/>
    <w:rsid w:val="007F05FD"/>
    <w:rsid w:val="007F0628"/>
    <w:rsid w:val="007F0672"/>
    <w:rsid w:val="007F07A6"/>
    <w:rsid w:val="007F088F"/>
    <w:rsid w:val="007F0921"/>
    <w:rsid w:val="007F0998"/>
    <w:rsid w:val="007F0AAF"/>
    <w:rsid w:val="007F0B77"/>
    <w:rsid w:val="007F0BD2"/>
    <w:rsid w:val="007F0BF8"/>
    <w:rsid w:val="007F0C5E"/>
    <w:rsid w:val="007F0C64"/>
    <w:rsid w:val="007F0CBA"/>
    <w:rsid w:val="007F0D01"/>
    <w:rsid w:val="007F0D3B"/>
    <w:rsid w:val="007F0D6A"/>
    <w:rsid w:val="007F0D74"/>
    <w:rsid w:val="007F0D75"/>
    <w:rsid w:val="007F0E2F"/>
    <w:rsid w:val="007F0E48"/>
    <w:rsid w:val="007F0EE6"/>
    <w:rsid w:val="007F0F4F"/>
    <w:rsid w:val="007F1001"/>
    <w:rsid w:val="007F1042"/>
    <w:rsid w:val="007F1071"/>
    <w:rsid w:val="007F10B9"/>
    <w:rsid w:val="007F123B"/>
    <w:rsid w:val="007F1267"/>
    <w:rsid w:val="007F1335"/>
    <w:rsid w:val="007F135D"/>
    <w:rsid w:val="007F13B9"/>
    <w:rsid w:val="007F13CC"/>
    <w:rsid w:val="007F14FB"/>
    <w:rsid w:val="007F1588"/>
    <w:rsid w:val="007F16D4"/>
    <w:rsid w:val="007F16D6"/>
    <w:rsid w:val="007F17E1"/>
    <w:rsid w:val="007F18DF"/>
    <w:rsid w:val="007F1A61"/>
    <w:rsid w:val="007F1B16"/>
    <w:rsid w:val="007F1C35"/>
    <w:rsid w:val="007F1CB8"/>
    <w:rsid w:val="007F1CC1"/>
    <w:rsid w:val="007F1CCF"/>
    <w:rsid w:val="007F1D56"/>
    <w:rsid w:val="007F1DA4"/>
    <w:rsid w:val="007F1E0C"/>
    <w:rsid w:val="007F1E2E"/>
    <w:rsid w:val="007F1E50"/>
    <w:rsid w:val="007F1E66"/>
    <w:rsid w:val="007F1EB5"/>
    <w:rsid w:val="007F1EEC"/>
    <w:rsid w:val="007F1F99"/>
    <w:rsid w:val="007F1FB5"/>
    <w:rsid w:val="007F1FD4"/>
    <w:rsid w:val="007F2320"/>
    <w:rsid w:val="007F2321"/>
    <w:rsid w:val="007F235A"/>
    <w:rsid w:val="007F23A0"/>
    <w:rsid w:val="007F23BF"/>
    <w:rsid w:val="007F241C"/>
    <w:rsid w:val="007F24E9"/>
    <w:rsid w:val="007F2543"/>
    <w:rsid w:val="007F2548"/>
    <w:rsid w:val="007F2725"/>
    <w:rsid w:val="007F2748"/>
    <w:rsid w:val="007F2776"/>
    <w:rsid w:val="007F289B"/>
    <w:rsid w:val="007F289C"/>
    <w:rsid w:val="007F2907"/>
    <w:rsid w:val="007F29C2"/>
    <w:rsid w:val="007F2A76"/>
    <w:rsid w:val="007F2B02"/>
    <w:rsid w:val="007F2C35"/>
    <w:rsid w:val="007F2CBC"/>
    <w:rsid w:val="007F2CFE"/>
    <w:rsid w:val="007F2D35"/>
    <w:rsid w:val="007F2D5A"/>
    <w:rsid w:val="007F2D99"/>
    <w:rsid w:val="007F2DCB"/>
    <w:rsid w:val="007F2E01"/>
    <w:rsid w:val="007F2E04"/>
    <w:rsid w:val="007F2E5A"/>
    <w:rsid w:val="007F2EAD"/>
    <w:rsid w:val="007F2ED7"/>
    <w:rsid w:val="007F2FCD"/>
    <w:rsid w:val="007F306F"/>
    <w:rsid w:val="007F3176"/>
    <w:rsid w:val="007F3208"/>
    <w:rsid w:val="007F322F"/>
    <w:rsid w:val="007F32B6"/>
    <w:rsid w:val="007F3408"/>
    <w:rsid w:val="007F3413"/>
    <w:rsid w:val="007F3472"/>
    <w:rsid w:val="007F3481"/>
    <w:rsid w:val="007F35B9"/>
    <w:rsid w:val="007F3695"/>
    <w:rsid w:val="007F3759"/>
    <w:rsid w:val="007F3766"/>
    <w:rsid w:val="007F37B8"/>
    <w:rsid w:val="007F37BF"/>
    <w:rsid w:val="007F3814"/>
    <w:rsid w:val="007F39CB"/>
    <w:rsid w:val="007F3A02"/>
    <w:rsid w:val="007F3BAA"/>
    <w:rsid w:val="007F3BCD"/>
    <w:rsid w:val="007F3BD6"/>
    <w:rsid w:val="007F3BFC"/>
    <w:rsid w:val="007F3D46"/>
    <w:rsid w:val="007F3D69"/>
    <w:rsid w:val="007F3E91"/>
    <w:rsid w:val="007F3EA6"/>
    <w:rsid w:val="007F3EAE"/>
    <w:rsid w:val="007F3F1D"/>
    <w:rsid w:val="007F3FAA"/>
    <w:rsid w:val="007F406E"/>
    <w:rsid w:val="007F40A9"/>
    <w:rsid w:val="007F40EE"/>
    <w:rsid w:val="007F4122"/>
    <w:rsid w:val="007F4134"/>
    <w:rsid w:val="007F419F"/>
    <w:rsid w:val="007F41FD"/>
    <w:rsid w:val="007F4259"/>
    <w:rsid w:val="007F426A"/>
    <w:rsid w:val="007F43FC"/>
    <w:rsid w:val="007F458E"/>
    <w:rsid w:val="007F4791"/>
    <w:rsid w:val="007F47FE"/>
    <w:rsid w:val="007F482B"/>
    <w:rsid w:val="007F48E7"/>
    <w:rsid w:val="007F48EB"/>
    <w:rsid w:val="007F4900"/>
    <w:rsid w:val="007F4A27"/>
    <w:rsid w:val="007F4B46"/>
    <w:rsid w:val="007F4B91"/>
    <w:rsid w:val="007F4C7E"/>
    <w:rsid w:val="007F4D91"/>
    <w:rsid w:val="007F4D9B"/>
    <w:rsid w:val="007F4DB3"/>
    <w:rsid w:val="007F4DEB"/>
    <w:rsid w:val="007F4E1A"/>
    <w:rsid w:val="007F4E44"/>
    <w:rsid w:val="007F4F54"/>
    <w:rsid w:val="007F50D1"/>
    <w:rsid w:val="007F50FB"/>
    <w:rsid w:val="007F5125"/>
    <w:rsid w:val="007F513F"/>
    <w:rsid w:val="007F51CE"/>
    <w:rsid w:val="007F524F"/>
    <w:rsid w:val="007F525F"/>
    <w:rsid w:val="007F5292"/>
    <w:rsid w:val="007F52B9"/>
    <w:rsid w:val="007F52C1"/>
    <w:rsid w:val="007F52CC"/>
    <w:rsid w:val="007F53C2"/>
    <w:rsid w:val="007F5525"/>
    <w:rsid w:val="007F55B2"/>
    <w:rsid w:val="007F5605"/>
    <w:rsid w:val="007F5623"/>
    <w:rsid w:val="007F5668"/>
    <w:rsid w:val="007F56AF"/>
    <w:rsid w:val="007F56E1"/>
    <w:rsid w:val="007F5713"/>
    <w:rsid w:val="007F58E5"/>
    <w:rsid w:val="007F5932"/>
    <w:rsid w:val="007F5944"/>
    <w:rsid w:val="007F59D9"/>
    <w:rsid w:val="007F5A6E"/>
    <w:rsid w:val="007F5B99"/>
    <w:rsid w:val="007F5C46"/>
    <w:rsid w:val="007F5CDF"/>
    <w:rsid w:val="007F5CF1"/>
    <w:rsid w:val="007F5D1C"/>
    <w:rsid w:val="007F5D24"/>
    <w:rsid w:val="007F5E50"/>
    <w:rsid w:val="007F601B"/>
    <w:rsid w:val="007F617E"/>
    <w:rsid w:val="007F6305"/>
    <w:rsid w:val="007F6374"/>
    <w:rsid w:val="007F637F"/>
    <w:rsid w:val="007F63A5"/>
    <w:rsid w:val="007F649A"/>
    <w:rsid w:val="007F6545"/>
    <w:rsid w:val="007F661E"/>
    <w:rsid w:val="007F678B"/>
    <w:rsid w:val="007F68B7"/>
    <w:rsid w:val="007F68F2"/>
    <w:rsid w:val="007F6905"/>
    <w:rsid w:val="007F693E"/>
    <w:rsid w:val="007F69E7"/>
    <w:rsid w:val="007F69ED"/>
    <w:rsid w:val="007F6A52"/>
    <w:rsid w:val="007F6A55"/>
    <w:rsid w:val="007F6AAF"/>
    <w:rsid w:val="007F6AB6"/>
    <w:rsid w:val="007F6C0D"/>
    <w:rsid w:val="007F6EE5"/>
    <w:rsid w:val="007F6F69"/>
    <w:rsid w:val="007F6F74"/>
    <w:rsid w:val="007F6FBB"/>
    <w:rsid w:val="007F7046"/>
    <w:rsid w:val="007F719B"/>
    <w:rsid w:val="007F71D7"/>
    <w:rsid w:val="007F7248"/>
    <w:rsid w:val="007F7262"/>
    <w:rsid w:val="007F72C0"/>
    <w:rsid w:val="007F75BE"/>
    <w:rsid w:val="007F7738"/>
    <w:rsid w:val="007F778F"/>
    <w:rsid w:val="007F7861"/>
    <w:rsid w:val="007F7870"/>
    <w:rsid w:val="007F78A3"/>
    <w:rsid w:val="007F79B8"/>
    <w:rsid w:val="007F79CB"/>
    <w:rsid w:val="007F79E5"/>
    <w:rsid w:val="007F7A1D"/>
    <w:rsid w:val="007F7A85"/>
    <w:rsid w:val="007F7A91"/>
    <w:rsid w:val="007F7AB5"/>
    <w:rsid w:val="007F7B26"/>
    <w:rsid w:val="007F7B67"/>
    <w:rsid w:val="007F7C59"/>
    <w:rsid w:val="007F7C82"/>
    <w:rsid w:val="007F7CD6"/>
    <w:rsid w:val="007F7D6C"/>
    <w:rsid w:val="007F7D8E"/>
    <w:rsid w:val="007F7DA7"/>
    <w:rsid w:val="007F7E98"/>
    <w:rsid w:val="007F7EF4"/>
    <w:rsid w:val="00800010"/>
    <w:rsid w:val="00800121"/>
    <w:rsid w:val="00800193"/>
    <w:rsid w:val="008001A6"/>
    <w:rsid w:val="008001BA"/>
    <w:rsid w:val="00800257"/>
    <w:rsid w:val="008002BC"/>
    <w:rsid w:val="008002C2"/>
    <w:rsid w:val="00800302"/>
    <w:rsid w:val="00800359"/>
    <w:rsid w:val="008003D9"/>
    <w:rsid w:val="0080049D"/>
    <w:rsid w:val="00800500"/>
    <w:rsid w:val="0080056B"/>
    <w:rsid w:val="008006C5"/>
    <w:rsid w:val="00800720"/>
    <w:rsid w:val="00800809"/>
    <w:rsid w:val="00800854"/>
    <w:rsid w:val="008008D7"/>
    <w:rsid w:val="0080091A"/>
    <w:rsid w:val="00800965"/>
    <w:rsid w:val="00800984"/>
    <w:rsid w:val="008009D4"/>
    <w:rsid w:val="008009E0"/>
    <w:rsid w:val="00800A64"/>
    <w:rsid w:val="00800BE5"/>
    <w:rsid w:val="00800C29"/>
    <w:rsid w:val="00800C3F"/>
    <w:rsid w:val="00800C6D"/>
    <w:rsid w:val="00800D68"/>
    <w:rsid w:val="00800D8D"/>
    <w:rsid w:val="00800E2F"/>
    <w:rsid w:val="00800EB4"/>
    <w:rsid w:val="00800EC0"/>
    <w:rsid w:val="00800F3F"/>
    <w:rsid w:val="00800F52"/>
    <w:rsid w:val="0080105A"/>
    <w:rsid w:val="008010B8"/>
    <w:rsid w:val="0080110F"/>
    <w:rsid w:val="008011C3"/>
    <w:rsid w:val="008012C3"/>
    <w:rsid w:val="008012F5"/>
    <w:rsid w:val="00801303"/>
    <w:rsid w:val="00801349"/>
    <w:rsid w:val="00801464"/>
    <w:rsid w:val="008014F2"/>
    <w:rsid w:val="00801563"/>
    <w:rsid w:val="008015AC"/>
    <w:rsid w:val="008016A0"/>
    <w:rsid w:val="008016BD"/>
    <w:rsid w:val="008017B7"/>
    <w:rsid w:val="008017CF"/>
    <w:rsid w:val="00801899"/>
    <w:rsid w:val="008018A3"/>
    <w:rsid w:val="008018B3"/>
    <w:rsid w:val="00801A07"/>
    <w:rsid w:val="00801A59"/>
    <w:rsid w:val="00801A6C"/>
    <w:rsid w:val="00801BE3"/>
    <w:rsid w:val="00801C09"/>
    <w:rsid w:val="00801C12"/>
    <w:rsid w:val="00801F1B"/>
    <w:rsid w:val="00801F4E"/>
    <w:rsid w:val="00801F58"/>
    <w:rsid w:val="00801FD8"/>
    <w:rsid w:val="00801FDF"/>
    <w:rsid w:val="00801FE4"/>
    <w:rsid w:val="00801FFF"/>
    <w:rsid w:val="00802126"/>
    <w:rsid w:val="00802180"/>
    <w:rsid w:val="00802228"/>
    <w:rsid w:val="0080222C"/>
    <w:rsid w:val="00802231"/>
    <w:rsid w:val="00802234"/>
    <w:rsid w:val="008023F3"/>
    <w:rsid w:val="00802424"/>
    <w:rsid w:val="008025BA"/>
    <w:rsid w:val="0080272C"/>
    <w:rsid w:val="00802781"/>
    <w:rsid w:val="0080278A"/>
    <w:rsid w:val="00802798"/>
    <w:rsid w:val="008027C2"/>
    <w:rsid w:val="0080297F"/>
    <w:rsid w:val="00802CF0"/>
    <w:rsid w:val="00802D08"/>
    <w:rsid w:val="00802D93"/>
    <w:rsid w:val="00802E20"/>
    <w:rsid w:val="00802E5D"/>
    <w:rsid w:val="00802E92"/>
    <w:rsid w:val="00802EA4"/>
    <w:rsid w:val="00802ECD"/>
    <w:rsid w:val="00802EDB"/>
    <w:rsid w:val="00802F03"/>
    <w:rsid w:val="00802F55"/>
    <w:rsid w:val="00802F56"/>
    <w:rsid w:val="00803169"/>
    <w:rsid w:val="00803201"/>
    <w:rsid w:val="00803238"/>
    <w:rsid w:val="0080324F"/>
    <w:rsid w:val="008032EF"/>
    <w:rsid w:val="0080332A"/>
    <w:rsid w:val="00803440"/>
    <w:rsid w:val="00803472"/>
    <w:rsid w:val="008034AD"/>
    <w:rsid w:val="008034EA"/>
    <w:rsid w:val="0080359E"/>
    <w:rsid w:val="0080360A"/>
    <w:rsid w:val="00803621"/>
    <w:rsid w:val="00803677"/>
    <w:rsid w:val="00803685"/>
    <w:rsid w:val="008036BC"/>
    <w:rsid w:val="00803708"/>
    <w:rsid w:val="00803712"/>
    <w:rsid w:val="00803798"/>
    <w:rsid w:val="00803831"/>
    <w:rsid w:val="008038DD"/>
    <w:rsid w:val="00803A20"/>
    <w:rsid w:val="00803A42"/>
    <w:rsid w:val="00803CAD"/>
    <w:rsid w:val="00803CAF"/>
    <w:rsid w:val="00803CB8"/>
    <w:rsid w:val="00803CBC"/>
    <w:rsid w:val="00803DC7"/>
    <w:rsid w:val="00803E0A"/>
    <w:rsid w:val="00803E84"/>
    <w:rsid w:val="00803F25"/>
    <w:rsid w:val="00803FA2"/>
    <w:rsid w:val="0080404B"/>
    <w:rsid w:val="0080405C"/>
    <w:rsid w:val="0080408D"/>
    <w:rsid w:val="008040A2"/>
    <w:rsid w:val="008040CE"/>
    <w:rsid w:val="008040EB"/>
    <w:rsid w:val="00804201"/>
    <w:rsid w:val="0080428C"/>
    <w:rsid w:val="00804295"/>
    <w:rsid w:val="008042E8"/>
    <w:rsid w:val="00804434"/>
    <w:rsid w:val="00804585"/>
    <w:rsid w:val="0080462C"/>
    <w:rsid w:val="0080471C"/>
    <w:rsid w:val="008047AF"/>
    <w:rsid w:val="0080486B"/>
    <w:rsid w:val="008048E8"/>
    <w:rsid w:val="00804976"/>
    <w:rsid w:val="00804AD4"/>
    <w:rsid w:val="00804B59"/>
    <w:rsid w:val="00804B5A"/>
    <w:rsid w:val="00804CC7"/>
    <w:rsid w:val="00804D2B"/>
    <w:rsid w:val="00804D87"/>
    <w:rsid w:val="00804E0B"/>
    <w:rsid w:val="00804F10"/>
    <w:rsid w:val="00804F20"/>
    <w:rsid w:val="00804FD9"/>
    <w:rsid w:val="00805035"/>
    <w:rsid w:val="0080513A"/>
    <w:rsid w:val="00805140"/>
    <w:rsid w:val="008051D7"/>
    <w:rsid w:val="008051DD"/>
    <w:rsid w:val="00805228"/>
    <w:rsid w:val="00805232"/>
    <w:rsid w:val="008052D1"/>
    <w:rsid w:val="008052E0"/>
    <w:rsid w:val="00805319"/>
    <w:rsid w:val="00805389"/>
    <w:rsid w:val="008053E9"/>
    <w:rsid w:val="0080543E"/>
    <w:rsid w:val="00805451"/>
    <w:rsid w:val="00805531"/>
    <w:rsid w:val="00805542"/>
    <w:rsid w:val="0080554B"/>
    <w:rsid w:val="008055A1"/>
    <w:rsid w:val="00805644"/>
    <w:rsid w:val="00805718"/>
    <w:rsid w:val="008057C4"/>
    <w:rsid w:val="00805814"/>
    <w:rsid w:val="0080581D"/>
    <w:rsid w:val="0080585F"/>
    <w:rsid w:val="0080590A"/>
    <w:rsid w:val="00805930"/>
    <w:rsid w:val="0080598A"/>
    <w:rsid w:val="008059D4"/>
    <w:rsid w:val="008059F0"/>
    <w:rsid w:val="00805A14"/>
    <w:rsid w:val="00805A2E"/>
    <w:rsid w:val="00805A42"/>
    <w:rsid w:val="00805A48"/>
    <w:rsid w:val="00805A5A"/>
    <w:rsid w:val="00805AB5"/>
    <w:rsid w:val="00805B1C"/>
    <w:rsid w:val="00805B43"/>
    <w:rsid w:val="00805D7C"/>
    <w:rsid w:val="00805D7F"/>
    <w:rsid w:val="00805E4D"/>
    <w:rsid w:val="00805E72"/>
    <w:rsid w:val="00805E96"/>
    <w:rsid w:val="00805EAE"/>
    <w:rsid w:val="00805FEE"/>
    <w:rsid w:val="008060A2"/>
    <w:rsid w:val="008060E1"/>
    <w:rsid w:val="0080613D"/>
    <w:rsid w:val="008061D5"/>
    <w:rsid w:val="008061E9"/>
    <w:rsid w:val="0080620A"/>
    <w:rsid w:val="00806290"/>
    <w:rsid w:val="00806291"/>
    <w:rsid w:val="008062C9"/>
    <w:rsid w:val="00806389"/>
    <w:rsid w:val="008063A3"/>
    <w:rsid w:val="00806446"/>
    <w:rsid w:val="00806502"/>
    <w:rsid w:val="0080656A"/>
    <w:rsid w:val="00806580"/>
    <w:rsid w:val="008065E9"/>
    <w:rsid w:val="0080661B"/>
    <w:rsid w:val="0080679F"/>
    <w:rsid w:val="00806822"/>
    <w:rsid w:val="008068C8"/>
    <w:rsid w:val="00806901"/>
    <w:rsid w:val="00806A39"/>
    <w:rsid w:val="00806A40"/>
    <w:rsid w:val="00806A45"/>
    <w:rsid w:val="00806A6F"/>
    <w:rsid w:val="00806AB6"/>
    <w:rsid w:val="00806B1C"/>
    <w:rsid w:val="00806C4C"/>
    <w:rsid w:val="00806CA3"/>
    <w:rsid w:val="00806CF9"/>
    <w:rsid w:val="00806D86"/>
    <w:rsid w:val="00806DA1"/>
    <w:rsid w:val="00806DEC"/>
    <w:rsid w:val="00806E11"/>
    <w:rsid w:val="00806EBB"/>
    <w:rsid w:val="00806ED4"/>
    <w:rsid w:val="00806FAA"/>
    <w:rsid w:val="00806FE9"/>
    <w:rsid w:val="00807075"/>
    <w:rsid w:val="008070FB"/>
    <w:rsid w:val="0080710F"/>
    <w:rsid w:val="00807170"/>
    <w:rsid w:val="0080719B"/>
    <w:rsid w:val="00807210"/>
    <w:rsid w:val="008072B5"/>
    <w:rsid w:val="00807302"/>
    <w:rsid w:val="00807333"/>
    <w:rsid w:val="008073AD"/>
    <w:rsid w:val="00807496"/>
    <w:rsid w:val="008074A3"/>
    <w:rsid w:val="008074B2"/>
    <w:rsid w:val="008075A9"/>
    <w:rsid w:val="008075EF"/>
    <w:rsid w:val="00807618"/>
    <w:rsid w:val="00807620"/>
    <w:rsid w:val="00807663"/>
    <w:rsid w:val="008076A7"/>
    <w:rsid w:val="00807894"/>
    <w:rsid w:val="00807A7E"/>
    <w:rsid w:val="00807AE3"/>
    <w:rsid w:val="00807AF6"/>
    <w:rsid w:val="00807B38"/>
    <w:rsid w:val="00807B3A"/>
    <w:rsid w:val="00807C37"/>
    <w:rsid w:val="00807C45"/>
    <w:rsid w:val="00807CB9"/>
    <w:rsid w:val="00807CF8"/>
    <w:rsid w:val="00807D42"/>
    <w:rsid w:val="00807D84"/>
    <w:rsid w:val="00807E2A"/>
    <w:rsid w:val="0081007E"/>
    <w:rsid w:val="008100B8"/>
    <w:rsid w:val="008101C0"/>
    <w:rsid w:val="008101CE"/>
    <w:rsid w:val="00810215"/>
    <w:rsid w:val="00810278"/>
    <w:rsid w:val="008102ED"/>
    <w:rsid w:val="008102EF"/>
    <w:rsid w:val="0081034F"/>
    <w:rsid w:val="00810402"/>
    <w:rsid w:val="00810410"/>
    <w:rsid w:val="00810483"/>
    <w:rsid w:val="008104A5"/>
    <w:rsid w:val="008104AA"/>
    <w:rsid w:val="008104AD"/>
    <w:rsid w:val="008104BC"/>
    <w:rsid w:val="00810519"/>
    <w:rsid w:val="0081059D"/>
    <w:rsid w:val="008105A7"/>
    <w:rsid w:val="008105F3"/>
    <w:rsid w:val="0081061B"/>
    <w:rsid w:val="00810823"/>
    <w:rsid w:val="00810830"/>
    <w:rsid w:val="008108E7"/>
    <w:rsid w:val="00810917"/>
    <w:rsid w:val="008109AE"/>
    <w:rsid w:val="00810A91"/>
    <w:rsid w:val="00810AEB"/>
    <w:rsid w:val="00810B12"/>
    <w:rsid w:val="00810BC9"/>
    <w:rsid w:val="00810C99"/>
    <w:rsid w:val="00810DDB"/>
    <w:rsid w:val="00810E66"/>
    <w:rsid w:val="0081105B"/>
    <w:rsid w:val="0081108C"/>
    <w:rsid w:val="00811141"/>
    <w:rsid w:val="00811143"/>
    <w:rsid w:val="00811156"/>
    <w:rsid w:val="00811285"/>
    <w:rsid w:val="0081132B"/>
    <w:rsid w:val="008114E8"/>
    <w:rsid w:val="00811504"/>
    <w:rsid w:val="00811623"/>
    <w:rsid w:val="0081165D"/>
    <w:rsid w:val="00811699"/>
    <w:rsid w:val="008116B4"/>
    <w:rsid w:val="00811798"/>
    <w:rsid w:val="008117EB"/>
    <w:rsid w:val="0081180E"/>
    <w:rsid w:val="00811868"/>
    <w:rsid w:val="0081188C"/>
    <w:rsid w:val="008118BC"/>
    <w:rsid w:val="0081198E"/>
    <w:rsid w:val="00811ABF"/>
    <w:rsid w:val="00811B01"/>
    <w:rsid w:val="00811C11"/>
    <w:rsid w:val="00811C92"/>
    <w:rsid w:val="00811CA2"/>
    <w:rsid w:val="00811CAA"/>
    <w:rsid w:val="00811D0C"/>
    <w:rsid w:val="00811D2B"/>
    <w:rsid w:val="00811E06"/>
    <w:rsid w:val="00811EDF"/>
    <w:rsid w:val="00811F9D"/>
    <w:rsid w:val="0081209A"/>
    <w:rsid w:val="008120B0"/>
    <w:rsid w:val="00812183"/>
    <w:rsid w:val="00812189"/>
    <w:rsid w:val="00812221"/>
    <w:rsid w:val="0081231F"/>
    <w:rsid w:val="008123BB"/>
    <w:rsid w:val="008123DF"/>
    <w:rsid w:val="008123E7"/>
    <w:rsid w:val="008123F8"/>
    <w:rsid w:val="0081241D"/>
    <w:rsid w:val="008124A8"/>
    <w:rsid w:val="008124F4"/>
    <w:rsid w:val="00812540"/>
    <w:rsid w:val="008125AA"/>
    <w:rsid w:val="00812607"/>
    <w:rsid w:val="00812612"/>
    <w:rsid w:val="00812647"/>
    <w:rsid w:val="0081278A"/>
    <w:rsid w:val="008127D8"/>
    <w:rsid w:val="00812809"/>
    <w:rsid w:val="0081285C"/>
    <w:rsid w:val="00812864"/>
    <w:rsid w:val="008128EA"/>
    <w:rsid w:val="0081291A"/>
    <w:rsid w:val="00812961"/>
    <w:rsid w:val="00812993"/>
    <w:rsid w:val="008129CC"/>
    <w:rsid w:val="00812A7E"/>
    <w:rsid w:val="00812BF7"/>
    <w:rsid w:val="00812BFF"/>
    <w:rsid w:val="00812CCB"/>
    <w:rsid w:val="00812D77"/>
    <w:rsid w:val="00812DCA"/>
    <w:rsid w:val="00812DFB"/>
    <w:rsid w:val="00812E1D"/>
    <w:rsid w:val="00812EA9"/>
    <w:rsid w:val="00812EB1"/>
    <w:rsid w:val="00812EE8"/>
    <w:rsid w:val="00812F29"/>
    <w:rsid w:val="00812F2C"/>
    <w:rsid w:val="00812F55"/>
    <w:rsid w:val="008130FB"/>
    <w:rsid w:val="0081312A"/>
    <w:rsid w:val="00813145"/>
    <w:rsid w:val="00813211"/>
    <w:rsid w:val="00813280"/>
    <w:rsid w:val="008132C1"/>
    <w:rsid w:val="008132C4"/>
    <w:rsid w:val="0081330F"/>
    <w:rsid w:val="00813318"/>
    <w:rsid w:val="008133F1"/>
    <w:rsid w:val="008134D4"/>
    <w:rsid w:val="0081351C"/>
    <w:rsid w:val="008135B5"/>
    <w:rsid w:val="00813665"/>
    <w:rsid w:val="0081366F"/>
    <w:rsid w:val="0081374E"/>
    <w:rsid w:val="00813859"/>
    <w:rsid w:val="00813AD4"/>
    <w:rsid w:val="00813ADB"/>
    <w:rsid w:val="00813AE2"/>
    <w:rsid w:val="00813B1B"/>
    <w:rsid w:val="00813D08"/>
    <w:rsid w:val="00813E5D"/>
    <w:rsid w:val="00813E60"/>
    <w:rsid w:val="00813E80"/>
    <w:rsid w:val="00813EA1"/>
    <w:rsid w:val="00813EE7"/>
    <w:rsid w:val="00813F17"/>
    <w:rsid w:val="00813F3B"/>
    <w:rsid w:val="00813F4F"/>
    <w:rsid w:val="00813F75"/>
    <w:rsid w:val="00813F7D"/>
    <w:rsid w:val="00813FE6"/>
    <w:rsid w:val="00814009"/>
    <w:rsid w:val="00814084"/>
    <w:rsid w:val="008140C7"/>
    <w:rsid w:val="00814105"/>
    <w:rsid w:val="00814156"/>
    <w:rsid w:val="008141C0"/>
    <w:rsid w:val="008141FE"/>
    <w:rsid w:val="00814253"/>
    <w:rsid w:val="00814273"/>
    <w:rsid w:val="00814287"/>
    <w:rsid w:val="008142B4"/>
    <w:rsid w:val="008142E6"/>
    <w:rsid w:val="0081431B"/>
    <w:rsid w:val="00814328"/>
    <w:rsid w:val="00814351"/>
    <w:rsid w:val="00814368"/>
    <w:rsid w:val="00814397"/>
    <w:rsid w:val="008143FB"/>
    <w:rsid w:val="0081449D"/>
    <w:rsid w:val="00814516"/>
    <w:rsid w:val="0081452A"/>
    <w:rsid w:val="0081464C"/>
    <w:rsid w:val="00814694"/>
    <w:rsid w:val="0081475D"/>
    <w:rsid w:val="0081477D"/>
    <w:rsid w:val="00814795"/>
    <w:rsid w:val="008147CF"/>
    <w:rsid w:val="00814829"/>
    <w:rsid w:val="008149A3"/>
    <w:rsid w:val="008149BA"/>
    <w:rsid w:val="008149C7"/>
    <w:rsid w:val="008149EA"/>
    <w:rsid w:val="00814A28"/>
    <w:rsid w:val="00814B07"/>
    <w:rsid w:val="00814B2D"/>
    <w:rsid w:val="00814C33"/>
    <w:rsid w:val="00814C99"/>
    <w:rsid w:val="00814CB5"/>
    <w:rsid w:val="00814D3A"/>
    <w:rsid w:val="00814D4E"/>
    <w:rsid w:val="00814D51"/>
    <w:rsid w:val="00814D86"/>
    <w:rsid w:val="00814DC3"/>
    <w:rsid w:val="00814DCD"/>
    <w:rsid w:val="00814E1F"/>
    <w:rsid w:val="00814F91"/>
    <w:rsid w:val="00815041"/>
    <w:rsid w:val="0081515C"/>
    <w:rsid w:val="008151C1"/>
    <w:rsid w:val="00815258"/>
    <w:rsid w:val="0081527B"/>
    <w:rsid w:val="00815297"/>
    <w:rsid w:val="0081530F"/>
    <w:rsid w:val="0081561E"/>
    <w:rsid w:val="008156FC"/>
    <w:rsid w:val="00815744"/>
    <w:rsid w:val="00815768"/>
    <w:rsid w:val="008157E3"/>
    <w:rsid w:val="00815972"/>
    <w:rsid w:val="008159DF"/>
    <w:rsid w:val="00815A16"/>
    <w:rsid w:val="00815BBF"/>
    <w:rsid w:val="00815BC1"/>
    <w:rsid w:val="00815BC6"/>
    <w:rsid w:val="00815C4F"/>
    <w:rsid w:val="00815C5C"/>
    <w:rsid w:val="00815CA6"/>
    <w:rsid w:val="00815D1C"/>
    <w:rsid w:val="00815D2F"/>
    <w:rsid w:val="00815D89"/>
    <w:rsid w:val="00815D9E"/>
    <w:rsid w:val="00815E57"/>
    <w:rsid w:val="00815E7E"/>
    <w:rsid w:val="00815ED1"/>
    <w:rsid w:val="00815FA1"/>
    <w:rsid w:val="0081608C"/>
    <w:rsid w:val="0081613F"/>
    <w:rsid w:val="00816167"/>
    <w:rsid w:val="00816194"/>
    <w:rsid w:val="008161B9"/>
    <w:rsid w:val="008161D4"/>
    <w:rsid w:val="0081623E"/>
    <w:rsid w:val="00816290"/>
    <w:rsid w:val="0081649C"/>
    <w:rsid w:val="008164A7"/>
    <w:rsid w:val="008164B1"/>
    <w:rsid w:val="008164C4"/>
    <w:rsid w:val="00816529"/>
    <w:rsid w:val="00816536"/>
    <w:rsid w:val="008165B2"/>
    <w:rsid w:val="008165D4"/>
    <w:rsid w:val="00816677"/>
    <w:rsid w:val="008166DF"/>
    <w:rsid w:val="00816739"/>
    <w:rsid w:val="008167C9"/>
    <w:rsid w:val="0081686F"/>
    <w:rsid w:val="0081688E"/>
    <w:rsid w:val="008168C4"/>
    <w:rsid w:val="0081697D"/>
    <w:rsid w:val="00816A17"/>
    <w:rsid w:val="00816A4D"/>
    <w:rsid w:val="00816A50"/>
    <w:rsid w:val="00816AFC"/>
    <w:rsid w:val="00816B77"/>
    <w:rsid w:val="00816BFC"/>
    <w:rsid w:val="00816D1F"/>
    <w:rsid w:val="00816DD3"/>
    <w:rsid w:val="00816E3D"/>
    <w:rsid w:val="00816E4C"/>
    <w:rsid w:val="00816E4E"/>
    <w:rsid w:val="00816FD2"/>
    <w:rsid w:val="00816FFD"/>
    <w:rsid w:val="00817084"/>
    <w:rsid w:val="00817091"/>
    <w:rsid w:val="0081712C"/>
    <w:rsid w:val="00817141"/>
    <w:rsid w:val="008172EF"/>
    <w:rsid w:val="008173A2"/>
    <w:rsid w:val="008173E3"/>
    <w:rsid w:val="00817424"/>
    <w:rsid w:val="00817427"/>
    <w:rsid w:val="00817467"/>
    <w:rsid w:val="00817491"/>
    <w:rsid w:val="008174BD"/>
    <w:rsid w:val="008174E2"/>
    <w:rsid w:val="008174F5"/>
    <w:rsid w:val="00817548"/>
    <w:rsid w:val="0081758B"/>
    <w:rsid w:val="0081759A"/>
    <w:rsid w:val="00817626"/>
    <w:rsid w:val="00817685"/>
    <w:rsid w:val="008176A9"/>
    <w:rsid w:val="0081777C"/>
    <w:rsid w:val="0081782A"/>
    <w:rsid w:val="008178EB"/>
    <w:rsid w:val="00817935"/>
    <w:rsid w:val="0081794A"/>
    <w:rsid w:val="0081797B"/>
    <w:rsid w:val="00817C19"/>
    <w:rsid w:val="00817C54"/>
    <w:rsid w:val="00817C9E"/>
    <w:rsid w:val="00817DAD"/>
    <w:rsid w:val="00817E02"/>
    <w:rsid w:val="00817E22"/>
    <w:rsid w:val="00817E32"/>
    <w:rsid w:val="00817ECD"/>
    <w:rsid w:val="00817EE0"/>
    <w:rsid w:val="00817EFD"/>
    <w:rsid w:val="00817F47"/>
    <w:rsid w:val="00817F88"/>
    <w:rsid w:val="00817FBA"/>
    <w:rsid w:val="00820123"/>
    <w:rsid w:val="00820138"/>
    <w:rsid w:val="0082017C"/>
    <w:rsid w:val="0082017F"/>
    <w:rsid w:val="008201ED"/>
    <w:rsid w:val="00820230"/>
    <w:rsid w:val="008202B3"/>
    <w:rsid w:val="008202F7"/>
    <w:rsid w:val="008203C7"/>
    <w:rsid w:val="00820451"/>
    <w:rsid w:val="00820586"/>
    <w:rsid w:val="008205D3"/>
    <w:rsid w:val="00820617"/>
    <w:rsid w:val="008206A3"/>
    <w:rsid w:val="00820772"/>
    <w:rsid w:val="0082079F"/>
    <w:rsid w:val="00820838"/>
    <w:rsid w:val="0082087E"/>
    <w:rsid w:val="00820892"/>
    <w:rsid w:val="00820971"/>
    <w:rsid w:val="00820B44"/>
    <w:rsid w:val="00820B9F"/>
    <w:rsid w:val="00820BA1"/>
    <w:rsid w:val="00820C9A"/>
    <w:rsid w:val="00820CE8"/>
    <w:rsid w:val="00820D0C"/>
    <w:rsid w:val="00820D7D"/>
    <w:rsid w:val="00820DC7"/>
    <w:rsid w:val="00820E75"/>
    <w:rsid w:val="00820F11"/>
    <w:rsid w:val="00820FA8"/>
    <w:rsid w:val="00820FC5"/>
    <w:rsid w:val="00820FE2"/>
    <w:rsid w:val="00821067"/>
    <w:rsid w:val="00821140"/>
    <w:rsid w:val="008211A7"/>
    <w:rsid w:val="008211BF"/>
    <w:rsid w:val="0082121C"/>
    <w:rsid w:val="0082122D"/>
    <w:rsid w:val="0082133C"/>
    <w:rsid w:val="0082142C"/>
    <w:rsid w:val="00821450"/>
    <w:rsid w:val="00821590"/>
    <w:rsid w:val="008215A0"/>
    <w:rsid w:val="008215A4"/>
    <w:rsid w:val="008216ED"/>
    <w:rsid w:val="0082170E"/>
    <w:rsid w:val="008218C7"/>
    <w:rsid w:val="00821AC1"/>
    <w:rsid w:val="00821B04"/>
    <w:rsid w:val="00821B1D"/>
    <w:rsid w:val="00821B34"/>
    <w:rsid w:val="00821B7A"/>
    <w:rsid w:val="00821BC5"/>
    <w:rsid w:val="00821BE7"/>
    <w:rsid w:val="00821C83"/>
    <w:rsid w:val="00821D1A"/>
    <w:rsid w:val="00821D2A"/>
    <w:rsid w:val="00821D89"/>
    <w:rsid w:val="00821DC1"/>
    <w:rsid w:val="00821EA9"/>
    <w:rsid w:val="00821EC7"/>
    <w:rsid w:val="0082200C"/>
    <w:rsid w:val="0082209B"/>
    <w:rsid w:val="00822125"/>
    <w:rsid w:val="00822172"/>
    <w:rsid w:val="00822187"/>
    <w:rsid w:val="008221F2"/>
    <w:rsid w:val="0082222D"/>
    <w:rsid w:val="00822354"/>
    <w:rsid w:val="00822364"/>
    <w:rsid w:val="0082240B"/>
    <w:rsid w:val="0082242B"/>
    <w:rsid w:val="0082243B"/>
    <w:rsid w:val="00822441"/>
    <w:rsid w:val="0082248A"/>
    <w:rsid w:val="00822500"/>
    <w:rsid w:val="00822527"/>
    <w:rsid w:val="00822596"/>
    <w:rsid w:val="008225AD"/>
    <w:rsid w:val="008226DE"/>
    <w:rsid w:val="00822719"/>
    <w:rsid w:val="00822729"/>
    <w:rsid w:val="008227D8"/>
    <w:rsid w:val="0082293B"/>
    <w:rsid w:val="0082297D"/>
    <w:rsid w:val="008229AB"/>
    <w:rsid w:val="008229D4"/>
    <w:rsid w:val="008229E5"/>
    <w:rsid w:val="008229EA"/>
    <w:rsid w:val="00822A2B"/>
    <w:rsid w:val="00822A41"/>
    <w:rsid w:val="00822AA0"/>
    <w:rsid w:val="00822B9F"/>
    <w:rsid w:val="00822BE9"/>
    <w:rsid w:val="00822C37"/>
    <w:rsid w:val="00822C5A"/>
    <w:rsid w:val="00822C82"/>
    <w:rsid w:val="00822CC1"/>
    <w:rsid w:val="00822D5D"/>
    <w:rsid w:val="00822E66"/>
    <w:rsid w:val="00822ED3"/>
    <w:rsid w:val="00822F23"/>
    <w:rsid w:val="00822FF3"/>
    <w:rsid w:val="00823019"/>
    <w:rsid w:val="00823082"/>
    <w:rsid w:val="008230D2"/>
    <w:rsid w:val="00823131"/>
    <w:rsid w:val="008231AF"/>
    <w:rsid w:val="008231B2"/>
    <w:rsid w:val="008231B3"/>
    <w:rsid w:val="008231BE"/>
    <w:rsid w:val="008231E9"/>
    <w:rsid w:val="00823238"/>
    <w:rsid w:val="008233E7"/>
    <w:rsid w:val="008234C0"/>
    <w:rsid w:val="00823673"/>
    <w:rsid w:val="008236D2"/>
    <w:rsid w:val="00823783"/>
    <w:rsid w:val="008237AC"/>
    <w:rsid w:val="0082381C"/>
    <w:rsid w:val="00823878"/>
    <w:rsid w:val="00823925"/>
    <w:rsid w:val="00823A1D"/>
    <w:rsid w:val="00823A31"/>
    <w:rsid w:val="00823A4F"/>
    <w:rsid w:val="00823A50"/>
    <w:rsid w:val="00823A52"/>
    <w:rsid w:val="00823ACE"/>
    <w:rsid w:val="00823AD4"/>
    <w:rsid w:val="00823B66"/>
    <w:rsid w:val="00823B76"/>
    <w:rsid w:val="00823C01"/>
    <w:rsid w:val="00823C17"/>
    <w:rsid w:val="00823CBE"/>
    <w:rsid w:val="00823CD0"/>
    <w:rsid w:val="00823CD7"/>
    <w:rsid w:val="00823CE2"/>
    <w:rsid w:val="00823DB7"/>
    <w:rsid w:val="00823E16"/>
    <w:rsid w:val="00823E51"/>
    <w:rsid w:val="00823E84"/>
    <w:rsid w:val="00823EE7"/>
    <w:rsid w:val="00823F19"/>
    <w:rsid w:val="00823FAD"/>
    <w:rsid w:val="00824055"/>
    <w:rsid w:val="00824092"/>
    <w:rsid w:val="00824149"/>
    <w:rsid w:val="0082415A"/>
    <w:rsid w:val="0082419F"/>
    <w:rsid w:val="008241F2"/>
    <w:rsid w:val="00824484"/>
    <w:rsid w:val="00824502"/>
    <w:rsid w:val="00824546"/>
    <w:rsid w:val="00824566"/>
    <w:rsid w:val="008245C6"/>
    <w:rsid w:val="008245EE"/>
    <w:rsid w:val="00824611"/>
    <w:rsid w:val="00824658"/>
    <w:rsid w:val="0082468A"/>
    <w:rsid w:val="00824706"/>
    <w:rsid w:val="0082471A"/>
    <w:rsid w:val="008247C4"/>
    <w:rsid w:val="008247DE"/>
    <w:rsid w:val="008247E2"/>
    <w:rsid w:val="008249F8"/>
    <w:rsid w:val="00824A3E"/>
    <w:rsid w:val="00824A5A"/>
    <w:rsid w:val="00824C09"/>
    <w:rsid w:val="00824D43"/>
    <w:rsid w:val="00824E3A"/>
    <w:rsid w:val="00824F9B"/>
    <w:rsid w:val="00825054"/>
    <w:rsid w:val="0082507C"/>
    <w:rsid w:val="00825113"/>
    <w:rsid w:val="008251A3"/>
    <w:rsid w:val="008251C0"/>
    <w:rsid w:val="008251FF"/>
    <w:rsid w:val="00825202"/>
    <w:rsid w:val="00825216"/>
    <w:rsid w:val="0082527F"/>
    <w:rsid w:val="00825325"/>
    <w:rsid w:val="00825357"/>
    <w:rsid w:val="00825373"/>
    <w:rsid w:val="008253D1"/>
    <w:rsid w:val="00825564"/>
    <w:rsid w:val="0082562F"/>
    <w:rsid w:val="008256E7"/>
    <w:rsid w:val="0082575B"/>
    <w:rsid w:val="00825806"/>
    <w:rsid w:val="00825830"/>
    <w:rsid w:val="0082584F"/>
    <w:rsid w:val="008258CE"/>
    <w:rsid w:val="0082591A"/>
    <w:rsid w:val="00825921"/>
    <w:rsid w:val="0082597B"/>
    <w:rsid w:val="00825993"/>
    <w:rsid w:val="008259BD"/>
    <w:rsid w:val="00825A19"/>
    <w:rsid w:val="00825A2E"/>
    <w:rsid w:val="00825B5E"/>
    <w:rsid w:val="00825B8B"/>
    <w:rsid w:val="00825E66"/>
    <w:rsid w:val="00826044"/>
    <w:rsid w:val="008260E0"/>
    <w:rsid w:val="00826125"/>
    <w:rsid w:val="0082612E"/>
    <w:rsid w:val="008261C7"/>
    <w:rsid w:val="008261C9"/>
    <w:rsid w:val="008262FB"/>
    <w:rsid w:val="0082635A"/>
    <w:rsid w:val="0082636C"/>
    <w:rsid w:val="008263A2"/>
    <w:rsid w:val="008264A4"/>
    <w:rsid w:val="008264AA"/>
    <w:rsid w:val="008264E4"/>
    <w:rsid w:val="00826524"/>
    <w:rsid w:val="0082659D"/>
    <w:rsid w:val="00826675"/>
    <w:rsid w:val="008266B5"/>
    <w:rsid w:val="008266D2"/>
    <w:rsid w:val="00826720"/>
    <w:rsid w:val="0082675A"/>
    <w:rsid w:val="00826783"/>
    <w:rsid w:val="00826802"/>
    <w:rsid w:val="0082684C"/>
    <w:rsid w:val="00826906"/>
    <w:rsid w:val="0082699E"/>
    <w:rsid w:val="00826A14"/>
    <w:rsid w:val="00826A53"/>
    <w:rsid w:val="00826BBA"/>
    <w:rsid w:val="00826BFB"/>
    <w:rsid w:val="00826CD4"/>
    <w:rsid w:val="00826E8A"/>
    <w:rsid w:val="00826EFA"/>
    <w:rsid w:val="00826F5B"/>
    <w:rsid w:val="00826FE8"/>
    <w:rsid w:val="00826FEB"/>
    <w:rsid w:val="00827160"/>
    <w:rsid w:val="008271F4"/>
    <w:rsid w:val="0082726B"/>
    <w:rsid w:val="008272B2"/>
    <w:rsid w:val="0082730A"/>
    <w:rsid w:val="008274DE"/>
    <w:rsid w:val="008276CF"/>
    <w:rsid w:val="00827753"/>
    <w:rsid w:val="00827776"/>
    <w:rsid w:val="008277E3"/>
    <w:rsid w:val="0082789B"/>
    <w:rsid w:val="008279D5"/>
    <w:rsid w:val="00827A04"/>
    <w:rsid w:val="00827A48"/>
    <w:rsid w:val="00827AA0"/>
    <w:rsid w:val="00827AC1"/>
    <w:rsid w:val="00827BAF"/>
    <w:rsid w:val="00827C7D"/>
    <w:rsid w:val="00827D1E"/>
    <w:rsid w:val="00827D4D"/>
    <w:rsid w:val="00827D67"/>
    <w:rsid w:val="00827E5D"/>
    <w:rsid w:val="00827ED5"/>
    <w:rsid w:val="00827EF2"/>
    <w:rsid w:val="00827F2E"/>
    <w:rsid w:val="00827FAB"/>
    <w:rsid w:val="00827FEF"/>
    <w:rsid w:val="008300AE"/>
    <w:rsid w:val="008300BD"/>
    <w:rsid w:val="00830210"/>
    <w:rsid w:val="00830235"/>
    <w:rsid w:val="00830305"/>
    <w:rsid w:val="0083043D"/>
    <w:rsid w:val="00830445"/>
    <w:rsid w:val="00830455"/>
    <w:rsid w:val="008304CA"/>
    <w:rsid w:val="008304F9"/>
    <w:rsid w:val="00830588"/>
    <w:rsid w:val="008305BC"/>
    <w:rsid w:val="008305E4"/>
    <w:rsid w:val="00830636"/>
    <w:rsid w:val="00830711"/>
    <w:rsid w:val="0083077A"/>
    <w:rsid w:val="008307A4"/>
    <w:rsid w:val="008307B8"/>
    <w:rsid w:val="00830891"/>
    <w:rsid w:val="0083089D"/>
    <w:rsid w:val="00830901"/>
    <w:rsid w:val="00830915"/>
    <w:rsid w:val="008309A5"/>
    <w:rsid w:val="008309C9"/>
    <w:rsid w:val="008309D3"/>
    <w:rsid w:val="00830ADD"/>
    <w:rsid w:val="00830BAB"/>
    <w:rsid w:val="00830C3F"/>
    <w:rsid w:val="00830D55"/>
    <w:rsid w:val="00830D63"/>
    <w:rsid w:val="00830D64"/>
    <w:rsid w:val="00830D69"/>
    <w:rsid w:val="00830D86"/>
    <w:rsid w:val="00830DE6"/>
    <w:rsid w:val="00830DEC"/>
    <w:rsid w:val="00830EF3"/>
    <w:rsid w:val="00831188"/>
    <w:rsid w:val="008312B5"/>
    <w:rsid w:val="008312D4"/>
    <w:rsid w:val="008313FF"/>
    <w:rsid w:val="0083140B"/>
    <w:rsid w:val="008314B7"/>
    <w:rsid w:val="008314CA"/>
    <w:rsid w:val="00831593"/>
    <w:rsid w:val="008315E5"/>
    <w:rsid w:val="00831638"/>
    <w:rsid w:val="0083165E"/>
    <w:rsid w:val="0083168A"/>
    <w:rsid w:val="008316B0"/>
    <w:rsid w:val="00831729"/>
    <w:rsid w:val="0083172A"/>
    <w:rsid w:val="008317E1"/>
    <w:rsid w:val="008317E3"/>
    <w:rsid w:val="00831829"/>
    <w:rsid w:val="00831860"/>
    <w:rsid w:val="008318FC"/>
    <w:rsid w:val="00831935"/>
    <w:rsid w:val="0083199A"/>
    <w:rsid w:val="008319B7"/>
    <w:rsid w:val="00831A19"/>
    <w:rsid w:val="00831C3D"/>
    <w:rsid w:val="00831C5D"/>
    <w:rsid w:val="00831D5D"/>
    <w:rsid w:val="00831F46"/>
    <w:rsid w:val="00832027"/>
    <w:rsid w:val="008320C2"/>
    <w:rsid w:val="008320F6"/>
    <w:rsid w:val="008321E7"/>
    <w:rsid w:val="00832280"/>
    <w:rsid w:val="008323D6"/>
    <w:rsid w:val="008323DF"/>
    <w:rsid w:val="008323E7"/>
    <w:rsid w:val="00832468"/>
    <w:rsid w:val="00832475"/>
    <w:rsid w:val="00832494"/>
    <w:rsid w:val="00832508"/>
    <w:rsid w:val="00832547"/>
    <w:rsid w:val="00832638"/>
    <w:rsid w:val="008326AB"/>
    <w:rsid w:val="00832729"/>
    <w:rsid w:val="0083273D"/>
    <w:rsid w:val="00832838"/>
    <w:rsid w:val="00832841"/>
    <w:rsid w:val="00832963"/>
    <w:rsid w:val="008329A0"/>
    <w:rsid w:val="008329D6"/>
    <w:rsid w:val="008329E1"/>
    <w:rsid w:val="00832A02"/>
    <w:rsid w:val="00832A19"/>
    <w:rsid w:val="00832AC7"/>
    <w:rsid w:val="00832B25"/>
    <w:rsid w:val="00832C33"/>
    <w:rsid w:val="00832C62"/>
    <w:rsid w:val="00832CBD"/>
    <w:rsid w:val="00832ECB"/>
    <w:rsid w:val="00832FDD"/>
    <w:rsid w:val="00833070"/>
    <w:rsid w:val="008330C4"/>
    <w:rsid w:val="008330D3"/>
    <w:rsid w:val="0083310D"/>
    <w:rsid w:val="00833178"/>
    <w:rsid w:val="008331AB"/>
    <w:rsid w:val="00833219"/>
    <w:rsid w:val="00833220"/>
    <w:rsid w:val="00833237"/>
    <w:rsid w:val="008332AA"/>
    <w:rsid w:val="0083333F"/>
    <w:rsid w:val="00833384"/>
    <w:rsid w:val="0083338F"/>
    <w:rsid w:val="00833432"/>
    <w:rsid w:val="0083357C"/>
    <w:rsid w:val="0083357D"/>
    <w:rsid w:val="008336E3"/>
    <w:rsid w:val="0083379F"/>
    <w:rsid w:val="008337FD"/>
    <w:rsid w:val="00833862"/>
    <w:rsid w:val="0083392C"/>
    <w:rsid w:val="00833958"/>
    <w:rsid w:val="008339D7"/>
    <w:rsid w:val="00833A2E"/>
    <w:rsid w:val="00833A9A"/>
    <w:rsid w:val="00833BB6"/>
    <w:rsid w:val="00833BC2"/>
    <w:rsid w:val="00833C45"/>
    <w:rsid w:val="00833C6A"/>
    <w:rsid w:val="00833CBE"/>
    <w:rsid w:val="00833DD1"/>
    <w:rsid w:val="00833DE6"/>
    <w:rsid w:val="00833E55"/>
    <w:rsid w:val="00833E5C"/>
    <w:rsid w:val="00833F06"/>
    <w:rsid w:val="00833F11"/>
    <w:rsid w:val="00833F70"/>
    <w:rsid w:val="00833FD4"/>
    <w:rsid w:val="00834039"/>
    <w:rsid w:val="008340F2"/>
    <w:rsid w:val="00834103"/>
    <w:rsid w:val="00834135"/>
    <w:rsid w:val="0083414F"/>
    <w:rsid w:val="00834167"/>
    <w:rsid w:val="0083416A"/>
    <w:rsid w:val="008341C8"/>
    <w:rsid w:val="00834215"/>
    <w:rsid w:val="0083422C"/>
    <w:rsid w:val="00834336"/>
    <w:rsid w:val="00834407"/>
    <w:rsid w:val="00834533"/>
    <w:rsid w:val="008345E0"/>
    <w:rsid w:val="00834672"/>
    <w:rsid w:val="008346D0"/>
    <w:rsid w:val="0083474F"/>
    <w:rsid w:val="00834791"/>
    <w:rsid w:val="00834830"/>
    <w:rsid w:val="008348B5"/>
    <w:rsid w:val="00834906"/>
    <w:rsid w:val="00834921"/>
    <w:rsid w:val="008349D0"/>
    <w:rsid w:val="008349E4"/>
    <w:rsid w:val="00834A68"/>
    <w:rsid w:val="00834C9A"/>
    <w:rsid w:val="00834CD4"/>
    <w:rsid w:val="00834DB2"/>
    <w:rsid w:val="00834DE3"/>
    <w:rsid w:val="00834E04"/>
    <w:rsid w:val="00834F0E"/>
    <w:rsid w:val="00834F50"/>
    <w:rsid w:val="00835035"/>
    <w:rsid w:val="00835037"/>
    <w:rsid w:val="0083503F"/>
    <w:rsid w:val="0083516A"/>
    <w:rsid w:val="008352C1"/>
    <w:rsid w:val="008352C6"/>
    <w:rsid w:val="00835337"/>
    <w:rsid w:val="008353C3"/>
    <w:rsid w:val="0083540D"/>
    <w:rsid w:val="00835581"/>
    <w:rsid w:val="00835591"/>
    <w:rsid w:val="00835592"/>
    <w:rsid w:val="008355F6"/>
    <w:rsid w:val="008355F8"/>
    <w:rsid w:val="00835619"/>
    <w:rsid w:val="0083564C"/>
    <w:rsid w:val="008358A6"/>
    <w:rsid w:val="008358D1"/>
    <w:rsid w:val="008358F8"/>
    <w:rsid w:val="008358FE"/>
    <w:rsid w:val="00835A09"/>
    <w:rsid w:val="00835A1A"/>
    <w:rsid w:val="00835A39"/>
    <w:rsid w:val="00835AD4"/>
    <w:rsid w:val="00835B7A"/>
    <w:rsid w:val="00835B8F"/>
    <w:rsid w:val="00835BB1"/>
    <w:rsid w:val="00835BD4"/>
    <w:rsid w:val="00835C33"/>
    <w:rsid w:val="00835CD8"/>
    <w:rsid w:val="00835D6E"/>
    <w:rsid w:val="00835DC7"/>
    <w:rsid w:val="00835E52"/>
    <w:rsid w:val="00835E99"/>
    <w:rsid w:val="00835EBC"/>
    <w:rsid w:val="00835EDF"/>
    <w:rsid w:val="00835F07"/>
    <w:rsid w:val="00836012"/>
    <w:rsid w:val="00836120"/>
    <w:rsid w:val="0083615E"/>
    <w:rsid w:val="008361B3"/>
    <w:rsid w:val="008361E9"/>
    <w:rsid w:val="00836229"/>
    <w:rsid w:val="00836233"/>
    <w:rsid w:val="0083630E"/>
    <w:rsid w:val="00836338"/>
    <w:rsid w:val="0083638E"/>
    <w:rsid w:val="008363BA"/>
    <w:rsid w:val="008363BB"/>
    <w:rsid w:val="0083647F"/>
    <w:rsid w:val="008364D8"/>
    <w:rsid w:val="0083652D"/>
    <w:rsid w:val="008366AC"/>
    <w:rsid w:val="008366B4"/>
    <w:rsid w:val="008366DA"/>
    <w:rsid w:val="0083670D"/>
    <w:rsid w:val="0083675D"/>
    <w:rsid w:val="008367C7"/>
    <w:rsid w:val="008367F8"/>
    <w:rsid w:val="00836807"/>
    <w:rsid w:val="0083699B"/>
    <w:rsid w:val="008369AC"/>
    <w:rsid w:val="00836AC3"/>
    <w:rsid w:val="00836B4A"/>
    <w:rsid w:val="00836B54"/>
    <w:rsid w:val="00836B70"/>
    <w:rsid w:val="00836BCE"/>
    <w:rsid w:val="00836C0B"/>
    <w:rsid w:val="00836C8C"/>
    <w:rsid w:val="00836D09"/>
    <w:rsid w:val="00836D98"/>
    <w:rsid w:val="00836DAD"/>
    <w:rsid w:val="00836DCE"/>
    <w:rsid w:val="00836E07"/>
    <w:rsid w:val="00836EC9"/>
    <w:rsid w:val="00836EE2"/>
    <w:rsid w:val="00836F19"/>
    <w:rsid w:val="0083701B"/>
    <w:rsid w:val="008372DE"/>
    <w:rsid w:val="008372E9"/>
    <w:rsid w:val="0083730C"/>
    <w:rsid w:val="00837398"/>
    <w:rsid w:val="00837446"/>
    <w:rsid w:val="008374FF"/>
    <w:rsid w:val="008375C3"/>
    <w:rsid w:val="00837799"/>
    <w:rsid w:val="0083782C"/>
    <w:rsid w:val="00837872"/>
    <w:rsid w:val="008378E2"/>
    <w:rsid w:val="00837A0E"/>
    <w:rsid w:val="00837A76"/>
    <w:rsid w:val="00837B74"/>
    <w:rsid w:val="00837BBD"/>
    <w:rsid w:val="00837C58"/>
    <w:rsid w:val="00837DF2"/>
    <w:rsid w:val="00837F18"/>
    <w:rsid w:val="00837FD8"/>
    <w:rsid w:val="00837FE4"/>
    <w:rsid w:val="00837FFE"/>
    <w:rsid w:val="00840023"/>
    <w:rsid w:val="008400D1"/>
    <w:rsid w:val="00840176"/>
    <w:rsid w:val="0084017E"/>
    <w:rsid w:val="008401B3"/>
    <w:rsid w:val="008401D3"/>
    <w:rsid w:val="0084020A"/>
    <w:rsid w:val="008403D2"/>
    <w:rsid w:val="0084048D"/>
    <w:rsid w:val="008404F2"/>
    <w:rsid w:val="00840563"/>
    <w:rsid w:val="00840596"/>
    <w:rsid w:val="008405F5"/>
    <w:rsid w:val="008406F0"/>
    <w:rsid w:val="008407B1"/>
    <w:rsid w:val="0084097D"/>
    <w:rsid w:val="008409E8"/>
    <w:rsid w:val="00840AD9"/>
    <w:rsid w:val="00840AF8"/>
    <w:rsid w:val="00840D48"/>
    <w:rsid w:val="00840D49"/>
    <w:rsid w:val="00840D9D"/>
    <w:rsid w:val="00840DC7"/>
    <w:rsid w:val="00840F2C"/>
    <w:rsid w:val="00840F2E"/>
    <w:rsid w:val="00840FAF"/>
    <w:rsid w:val="00841083"/>
    <w:rsid w:val="00841155"/>
    <w:rsid w:val="00841245"/>
    <w:rsid w:val="00841252"/>
    <w:rsid w:val="0084127C"/>
    <w:rsid w:val="0084128F"/>
    <w:rsid w:val="0084129E"/>
    <w:rsid w:val="008413D1"/>
    <w:rsid w:val="008414A0"/>
    <w:rsid w:val="008414B1"/>
    <w:rsid w:val="008414D6"/>
    <w:rsid w:val="008414E1"/>
    <w:rsid w:val="00841539"/>
    <w:rsid w:val="008415BD"/>
    <w:rsid w:val="008415E1"/>
    <w:rsid w:val="00841659"/>
    <w:rsid w:val="008416D8"/>
    <w:rsid w:val="0084173F"/>
    <w:rsid w:val="0084174A"/>
    <w:rsid w:val="0084184A"/>
    <w:rsid w:val="0084185C"/>
    <w:rsid w:val="00841968"/>
    <w:rsid w:val="008419C0"/>
    <w:rsid w:val="008419C7"/>
    <w:rsid w:val="00841A14"/>
    <w:rsid w:val="00841A74"/>
    <w:rsid w:val="00841BA6"/>
    <w:rsid w:val="00841C68"/>
    <w:rsid w:val="00841C94"/>
    <w:rsid w:val="00841D44"/>
    <w:rsid w:val="00841D81"/>
    <w:rsid w:val="00841F45"/>
    <w:rsid w:val="00841F97"/>
    <w:rsid w:val="00841F9B"/>
    <w:rsid w:val="00841FBA"/>
    <w:rsid w:val="00841FF2"/>
    <w:rsid w:val="0084209D"/>
    <w:rsid w:val="008420CF"/>
    <w:rsid w:val="008420D6"/>
    <w:rsid w:val="0084212E"/>
    <w:rsid w:val="0084217F"/>
    <w:rsid w:val="008421FA"/>
    <w:rsid w:val="00842202"/>
    <w:rsid w:val="008422D2"/>
    <w:rsid w:val="00842333"/>
    <w:rsid w:val="0084239E"/>
    <w:rsid w:val="008423EF"/>
    <w:rsid w:val="008425BA"/>
    <w:rsid w:val="008425CB"/>
    <w:rsid w:val="0084265F"/>
    <w:rsid w:val="00842712"/>
    <w:rsid w:val="008427A7"/>
    <w:rsid w:val="008427AC"/>
    <w:rsid w:val="00842825"/>
    <w:rsid w:val="008428E9"/>
    <w:rsid w:val="00842916"/>
    <w:rsid w:val="00842947"/>
    <w:rsid w:val="008429CD"/>
    <w:rsid w:val="00842A34"/>
    <w:rsid w:val="00842A42"/>
    <w:rsid w:val="00842A52"/>
    <w:rsid w:val="00842A9C"/>
    <w:rsid w:val="00842AE9"/>
    <w:rsid w:val="00842C0C"/>
    <w:rsid w:val="00842D9E"/>
    <w:rsid w:val="00842DBF"/>
    <w:rsid w:val="00842E05"/>
    <w:rsid w:val="00842E47"/>
    <w:rsid w:val="00842FC2"/>
    <w:rsid w:val="0084308B"/>
    <w:rsid w:val="00843096"/>
    <w:rsid w:val="0084310E"/>
    <w:rsid w:val="00843147"/>
    <w:rsid w:val="0084317F"/>
    <w:rsid w:val="0084325B"/>
    <w:rsid w:val="0084327B"/>
    <w:rsid w:val="00843296"/>
    <w:rsid w:val="008432AF"/>
    <w:rsid w:val="008433FA"/>
    <w:rsid w:val="0084359C"/>
    <w:rsid w:val="00843661"/>
    <w:rsid w:val="00843666"/>
    <w:rsid w:val="008437A4"/>
    <w:rsid w:val="008437F4"/>
    <w:rsid w:val="00843865"/>
    <w:rsid w:val="00843BFC"/>
    <w:rsid w:val="00843C20"/>
    <w:rsid w:val="00843CBA"/>
    <w:rsid w:val="00843CBE"/>
    <w:rsid w:val="00843CC5"/>
    <w:rsid w:val="00843D50"/>
    <w:rsid w:val="00843E55"/>
    <w:rsid w:val="00843E63"/>
    <w:rsid w:val="00843E6F"/>
    <w:rsid w:val="00843F59"/>
    <w:rsid w:val="00843F92"/>
    <w:rsid w:val="0084408C"/>
    <w:rsid w:val="008440E4"/>
    <w:rsid w:val="00844198"/>
    <w:rsid w:val="008441AF"/>
    <w:rsid w:val="008441DD"/>
    <w:rsid w:val="0084426B"/>
    <w:rsid w:val="0084427D"/>
    <w:rsid w:val="0084428C"/>
    <w:rsid w:val="00844337"/>
    <w:rsid w:val="00844452"/>
    <w:rsid w:val="00844599"/>
    <w:rsid w:val="008445D4"/>
    <w:rsid w:val="008445F6"/>
    <w:rsid w:val="00844669"/>
    <w:rsid w:val="00844768"/>
    <w:rsid w:val="00844855"/>
    <w:rsid w:val="008448A1"/>
    <w:rsid w:val="008448F7"/>
    <w:rsid w:val="00844A20"/>
    <w:rsid w:val="00844A53"/>
    <w:rsid w:val="00844AB7"/>
    <w:rsid w:val="00844AF9"/>
    <w:rsid w:val="00844BFF"/>
    <w:rsid w:val="00844CD0"/>
    <w:rsid w:val="00844F0F"/>
    <w:rsid w:val="00844FAA"/>
    <w:rsid w:val="00844FE0"/>
    <w:rsid w:val="00845002"/>
    <w:rsid w:val="00845026"/>
    <w:rsid w:val="008450FA"/>
    <w:rsid w:val="00845228"/>
    <w:rsid w:val="00845236"/>
    <w:rsid w:val="0084523A"/>
    <w:rsid w:val="00845258"/>
    <w:rsid w:val="008452BC"/>
    <w:rsid w:val="00845431"/>
    <w:rsid w:val="008454AA"/>
    <w:rsid w:val="0084551F"/>
    <w:rsid w:val="008455DB"/>
    <w:rsid w:val="008455FC"/>
    <w:rsid w:val="0084560B"/>
    <w:rsid w:val="008456E6"/>
    <w:rsid w:val="00845780"/>
    <w:rsid w:val="0084578D"/>
    <w:rsid w:val="008457EB"/>
    <w:rsid w:val="0084584D"/>
    <w:rsid w:val="008458E2"/>
    <w:rsid w:val="0084594B"/>
    <w:rsid w:val="0084594E"/>
    <w:rsid w:val="00845997"/>
    <w:rsid w:val="00845A31"/>
    <w:rsid w:val="00845AB5"/>
    <w:rsid w:val="00845BAE"/>
    <w:rsid w:val="00845BEA"/>
    <w:rsid w:val="00845BFB"/>
    <w:rsid w:val="00845C79"/>
    <w:rsid w:val="00845D61"/>
    <w:rsid w:val="00845F26"/>
    <w:rsid w:val="00845F97"/>
    <w:rsid w:val="00845FBF"/>
    <w:rsid w:val="00845FD5"/>
    <w:rsid w:val="00846007"/>
    <w:rsid w:val="0084615E"/>
    <w:rsid w:val="008461EA"/>
    <w:rsid w:val="00846238"/>
    <w:rsid w:val="008463E5"/>
    <w:rsid w:val="008463F2"/>
    <w:rsid w:val="0084641D"/>
    <w:rsid w:val="00846460"/>
    <w:rsid w:val="0084646D"/>
    <w:rsid w:val="008464E9"/>
    <w:rsid w:val="0084656E"/>
    <w:rsid w:val="0084656F"/>
    <w:rsid w:val="00846575"/>
    <w:rsid w:val="0084657D"/>
    <w:rsid w:val="008465B1"/>
    <w:rsid w:val="00846665"/>
    <w:rsid w:val="0084667A"/>
    <w:rsid w:val="00846690"/>
    <w:rsid w:val="008466C9"/>
    <w:rsid w:val="008466DC"/>
    <w:rsid w:val="00846717"/>
    <w:rsid w:val="00846720"/>
    <w:rsid w:val="00846759"/>
    <w:rsid w:val="008467A6"/>
    <w:rsid w:val="008467F0"/>
    <w:rsid w:val="008468B0"/>
    <w:rsid w:val="0084690F"/>
    <w:rsid w:val="0084696D"/>
    <w:rsid w:val="00846976"/>
    <w:rsid w:val="008469DB"/>
    <w:rsid w:val="00846A36"/>
    <w:rsid w:val="00846AD8"/>
    <w:rsid w:val="00846B20"/>
    <w:rsid w:val="00846BF9"/>
    <w:rsid w:val="00846C3E"/>
    <w:rsid w:val="00846F3E"/>
    <w:rsid w:val="00846F7F"/>
    <w:rsid w:val="00846FE1"/>
    <w:rsid w:val="008470AC"/>
    <w:rsid w:val="008470C7"/>
    <w:rsid w:val="008470F4"/>
    <w:rsid w:val="008471EE"/>
    <w:rsid w:val="00847211"/>
    <w:rsid w:val="0084727C"/>
    <w:rsid w:val="008472A4"/>
    <w:rsid w:val="008472EE"/>
    <w:rsid w:val="0084742A"/>
    <w:rsid w:val="0084750E"/>
    <w:rsid w:val="00847603"/>
    <w:rsid w:val="008477F5"/>
    <w:rsid w:val="0084781B"/>
    <w:rsid w:val="0084783B"/>
    <w:rsid w:val="00847865"/>
    <w:rsid w:val="008478CC"/>
    <w:rsid w:val="008479D6"/>
    <w:rsid w:val="00847A63"/>
    <w:rsid w:val="00847ABE"/>
    <w:rsid w:val="00847B3C"/>
    <w:rsid w:val="00847B51"/>
    <w:rsid w:val="00847B8D"/>
    <w:rsid w:val="00847B99"/>
    <w:rsid w:val="00847BBE"/>
    <w:rsid w:val="00847C06"/>
    <w:rsid w:val="00847E45"/>
    <w:rsid w:val="00847E53"/>
    <w:rsid w:val="00847EAD"/>
    <w:rsid w:val="00847F23"/>
    <w:rsid w:val="00847F6B"/>
    <w:rsid w:val="00847FA9"/>
    <w:rsid w:val="0085011D"/>
    <w:rsid w:val="008501ED"/>
    <w:rsid w:val="00850391"/>
    <w:rsid w:val="008503A6"/>
    <w:rsid w:val="00850480"/>
    <w:rsid w:val="008504CE"/>
    <w:rsid w:val="0085054D"/>
    <w:rsid w:val="0085061C"/>
    <w:rsid w:val="00850635"/>
    <w:rsid w:val="008506B1"/>
    <w:rsid w:val="008506F9"/>
    <w:rsid w:val="00850714"/>
    <w:rsid w:val="0085073C"/>
    <w:rsid w:val="00850779"/>
    <w:rsid w:val="00850797"/>
    <w:rsid w:val="008507FA"/>
    <w:rsid w:val="008507FD"/>
    <w:rsid w:val="0085081C"/>
    <w:rsid w:val="0085083A"/>
    <w:rsid w:val="0085085E"/>
    <w:rsid w:val="00850903"/>
    <w:rsid w:val="00850908"/>
    <w:rsid w:val="00850923"/>
    <w:rsid w:val="00850962"/>
    <w:rsid w:val="0085096F"/>
    <w:rsid w:val="00850A1F"/>
    <w:rsid w:val="00850B3E"/>
    <w:rsid w:val="00850B6B"/>
    <w:rsid w:val="00850C40"/>
    <w:rsid w:val="00850C8D"/>
    <w:rsid w:val="00850CD2"/>
    <w:rsid w:val="00850CF4"/>
    <w:rsid w:val="00850DA4"/>
    <w:rsid w:val="00850E57"/>
    <w:rsid w:val="00850ED3"/>
    <w:rsid w:val="00850FC6"/>
    <w:rsid w:val="00850FEE"/>
    <w:rsid w:val="00851045"/>
    <w:rsid w:val="008510B1"/>
    <w:rsid w:val="008510B2"/>
    <w:rsid w:val="0085112E"/>
    <w:rsid w:val="00851184"/>
    <w:rsid w:val="00851196"/>
    <w:rsid w:val="008511C9"/>
    <w:rsid w:val="008511D9"/>
    <w:rsid w:val="008511F2"/>
    <w:rsid w:val="008514DD"/>
    <w:rsid w:val="00851530"/>
    <w:rsid w:val="00851545"/>
    <w:rsid w:val="00851558"/>
    <w:rsid w:val="0085159C"/>
    <w:rsid w:val="008515BE"/>
    <w:rsid w:val="008515F0"/>
    <w:rsid w:val="00851793"/>
    <w:rsid w:val="008517F1"/>
    <w:rsid w:val="00851879"/>
    <w:rsid w:val="008518F6"/>
    <w:rsid w:val="0085198F"/>
    <w:rsid w:val="0085199F"/>
    <w:rsid w:val="00851A24"/>
    <w:rsid w:val="00851A91"/>
    <w:rsid w:val="00851AA6"/>
    <w:rsid w:val="00851B01"/>
    <w:rsid w:val="00851B43"/>
    <w:rsid w:val="00851BAC"/>
    <w:rsid w:val="00851C3F"/>
    <w:rsid w:val="00851CB7"/>
    <w:rsid w:val="00851D12"/>
    <w:rsid w:val="00851D1C"/>
    <w:rsid w:val="00851DCC"/>
    <w:rsid w:val="00851DEA"/>
    <w:rsid w:val="00851E2A"/>
    <w:rsid w:val="00851E64"/>
    <w:rsid w:val="00851EB4"/>
    <w:rsid w:val="00851FA2"/>
    <w:rsid w:val="00851FEF"/>
    <w:rsid w:val="00852057"/>
    <w:rsid w:val="008520A0"/>
    <w:rsid w:val="008520BD"/>
    <w:rsid w:val="0085212D"/>
    <w:rsid w:val="008522BE"/>
    <w:rsid w:val="008522F4"/>
    <w:rsid w:val="00852327"/>
    <w:rsid w:val="008523CC"/>
    <w:rsid w:val="008523D7"/>
    <w:rsid w:val="0085242A"/>
    <w:rsid w:val="0085243F"/>
    <w:rsid w:val="00852459"/>
    <w:rsid w:val="0085245F"/>
    <w:rsid w:val="00852527"/>
    <w:rsid w:val="008525C2"/>
    <w:rsid w:val="008525E5"/>
    <w:rsid w:val="008525FC"/>
    <w:rsid w:val="00852686"/>
    <w:rsid w:val="008526D9"/>
    <w:rsid w:val="008526F3"/>
    <w:rsid w:val="0085270C"/>
    <w:rsid w:val="0085271A"/>
    <w:rsid w:val="0085276E"/>
    <w:rsid w:val="0085278B"/>
    <w:rsid w:val="00852829"/>
    <w:rsid w:val="00852BC3"/>
    <w:rsid w:val="00852C18"/>
    <w:rsid w:val="00852C3A"/>
    <w:rsid w:val="00852C70"/>
    <w:rsid w:val="00852C75"/>
    <w:rsid w:val="00852CF2"/>
    <w:rsid w:val="00852D11"/>
    <w:rsid w:val="00852D30"/>
    <w:rsid w:val="00852DAD"/>
    <w:rsid w:val="00852E38"/>
    <w:rsid w:val="00852F28"/>
    <w:rsid w:val="00852F78"/>
    <w:rsid w:val="00852F8A"/>
    <w:rsid w:val="00852F93"/>
    <w:rsid w:val="00852FA8"/>
    <w:rsid w:val="00853058"/>
    <w:rsid w:val="008530B0"/>
    <w:rsid w:val="0085311B"/>
    <w:rsid w:val="00853164"/>
    <w:rsid w:val="008532F6"/>
    <w:rsid w:val="008535E4"/>
    <w:rsid w:val="00853684"/>
    <w:rsid w:val="00853720"/>
    <w:rsid w:val="00853768"/>
    <w:rsid w:val="00853798"/>
    <w:rsid w:val="008537B5"/>
    <w:rsid w:val="00853920"/>
    <w:rsid w:val="00853958"/>
    <w:rsid w:val="0085396B"/>
    <w:rsid w:val="00853AA1"/>
    <w:rsid w:val="00853AF1"/>
    <w:rsid w:val="00853B02"/>
    <w:rsid w:val="00853BDC"/>
    <w:rsid w:val="00853C1F"/>
    <w:rsid w:val="00853CEA"/>
    <w:rsid w:val="00853D59"/>
    <w:rsid w:val="00853D9E"/>
    <w:rsid w:val="00853E15"/>
    <w:rsid w:val="00853FB7"/>
    <w:rsid w:val="00854024"/>
    <w:rsid w:val="008540A8"/>
    <w:rsid w:val="008540CC"/>
    <w:rsid w:val="008541CF"/>
    <w:rsid w:val="00854218"/>
    <w:rsid w:val="0085426B"/>
    <w:rsid w:val="008542A4"/>
    <w:rsid w:val="008542AB"/>
    <w:rsid w:val="008542FF"/>
    <w:rsid w:val="008543B6"/>
    <w:rsid w:val="0085443D"/>
    <w:rsid w:val="00854465"/>
    <w:rsid w:val="008544E5"/>
    <w:rsid w:val="00854557"/>
    <w:rsid w:val="0085455C"/>
    <w:rsid w:val="0085471C"/>
    <w:rsid w:val="00854747"/>
    <w:rsid w:val="008547F6"/>
    <w:rsid w:val="00854819"/>
    <w:rsid w:val="00854841"/>
    <w:rsid w:val="00854858"/>
    <w:rsid w:val="008548FB"/>
    <w:rsid w:val="0085494C"/>
    <w:rsid w:val="00854B2E"/>
    <w:rsid w:val="00854C58"/>
    <w:rsid w:val="00854C61"/>
    <w:rsid w:val="00854CAE"/>
    <w:rsid w:val="00854D03"/>
    <w:rsid w:val="00854D4C"/>
    <w:rsid w:val="00854D67"/>
    <w:rsid w:val="00854DD0"/>
    <w:rsid w:val="00854E21"/>
    <w:rsid w:val="00854E7A"/>
    <w:rsid w:val="00855037"/>
    <w:rsid w:val="00855178"/>
    <w:rsid w:val="008551C4"/>
    <w:rsid w:val="00855244"/>
    <w:rsid w:val="008553BA"/>
    <w:rsid w:val="0085545A"/>
    <w:rsid w:val="0085548A"/>
    <w:rsid w:val="008555AD"/>
    <w:rsid w:val="008555C6"/>
    <w:rsid w:val="0085564E"/>
    <w:rsid w:val="008556EB"/>
    <w:rsid w:val="00855719"/>
    <w:rsid w:val="0085577F"/>
    <w:rsid w:val="0085584D"/>
    <w:rsid w:val="008558BE"/>
    <w:rsid w:val="00855947"/>
    <w:rsid w:val="00855983"/>
    <w:rsid w:val="0085598C"/>
    <w:rsid w:val="00855A6E"/>
    <w:rsid w:val="00855AC3"/>
    <w:rsid w:val="00855B0D"/>
    <w:rsid w:val="00855B2E"/>
    <w:rsid w:val="00855B51"/>
    <w:rsid w:val="00855BC5"/>
    <w:rsid w:val="00855C0C"/>
    <w:rsid w:val="00855CDA"/>
    <w:rsid w:val="00855D3D"/>
    <w:rsid w:val="00855D75"/>
    <w:rsid w:val="00855D98"/>
    <w:rsid w:val="00855F92"/>
    <w:rsid w:val="00856064"/>
    <w:rsid w:val="008560E8"/>
    <w:rsid w:val="008560F7"/>
    <w:rsid w:val="008561E2"/>
    <w:rsid w:val="008561E5"/>
    <w:rsid w:val="00856295"/>
    <w:rsid w:val="008562AC"/>
    <w:rsid w:val="00856341"/>
    <w:rsid w:val="0085649A"/>
    <w:rsid w:val="008565D1"/>
    <w:rsid w:val="008566AC"/>
    <w:rsid w:val="008566DD"/>
    <w:rsid w:val="008566FD"/>
    <w:rsid w:val="00856747"/>
    <w:rsid w:val="00856752"/>
    <w:rsid w:val="00856792"/>
    <w:rsid w:val="008567AC"/>
    <w:rsid w:val="008567CE"/>
    <w:rsid w:val="008568AF"/>
    <w:rsid w:val="008568DE"/>
    <w:rsid w:val="008568E7"/>
    <w:rsid w:val="00856919"/>
    <w:rsid w:val="00856945"/>
    <w:rsid w:val="008569C5"/>
    <w:rsid w:val="00856A2B"/>
    <w:rsid w:val="00856A39"/>
    <w:rsid w:val="00856AF0"/>
    <w:rsid w:val="00856AF6"/>
    <w:rsid w:val="00856B26"/>
    <w:rsid w:val="00856BE5"/>
    <w:rsid w:val="00856C1F"/>
    <w:rsid w:val="00856C55"/>
    <w:rsid w:val="00856CA6"/>
    <w:rsid w:val="00856CB9"/>
    <w:rsid w:val="00856CF8"/>
    <w:rsid w:val="00856D9D"/>
    <w:rsid w:val="00856DEF"/>
    <w:rsid w:val="00856ED8"/>
    <w:rsid w:val="00856F2C"/>
    <w:rsid w:val="00856FBD"/>
    <w:rsid w:val="00857044"/>
    <w:rsid w:val="0085707B"/>
    <w:rsid w:val="008570DF"/>
    <w:rsid w:val="0085710B"/>
    <w:rsid w:val="0085716E"/>
    <w:rsid w:val="00857186"/>
    <w:rsid w:val="008571E0"/>
    <w:rsid w:val="00857265"/>
    <w:rsid w:val="00857381"/>
    <w:rsid w:val="0085739A"/>
    <w:rsid w:val="008573DB"/>
    <w:rsid w:val="00857518"/>
    <w:rsid w:val="00857534"/>
    <w:rsid w:val="0085756F"/>
    <w:rsid w:val="008575D4"/>
    <w:rsid w:val="0085768F"/>
    <w:rsid w:val="00857709"/>
    <w:rsid w:val="00857737"/>
    <w:rsid w:val="008577EE"/>
    <w:rsid w:val="00857840"/>
    <w:rsid w:val="00857932"/>
    <w:rsid w:val="0085794D"/>
    <w:rsid w:val="00857A40"/>
    <w:rsid w:val="00857A53"/>
    <w:rsid w:val="00857A5D"/>
    <w:rsid w:val="00857AC8"/>
    <w:rsid w:val="00857B9A"/>
    <w:rsid w:val="00857BBD"/>
    <w:rsid w:val="00857C9F"/>
    <w:rsid w:val="00857CB0"/>
    <w:rsid w:val="00857D7E"/>
    <w:rsid w:val="00857DF8"/>
    <w:rsid w:val="00857E2D"/>
    <w:rsid w:val="00857E36"/>
    <w:rsid w:val="00857E3B"/>
    <w:rsid w:val="00857E53"/>
    <w:rsid w:val="00857EE8"/>
    <w:rsid w:val="00857F05"/>
    <w:rsid w:val="00857F11"/>
    <w:rsid w:val="008600DC"/>
    <w:rsid w:val="0086019F"/>
    <w:rsid w:val="00860245"/>
    <w:rsid w:val="00860248"/>
    <w:rsid w:val="008602C0"/>
    <w:rsid w:val="00860456"/>
    <w:rsid w:val="00860460"/>
    <w:rsid w:val="008604C8"/>
    <w:rsid w:val="0086055F"/>
    <w:rsid w:val="00860565"/>
    <w:rsid w:val="00860598"/>
    <w:rsid w:val="00860668"/>
    <w:rsid w:val="00860687"/>
    <w:rsid w:val="008606AC"/>
    <w:rsid w:val="00860760"/>
    <w:rsid w:val="00860771"/>
    <w:rsid w:val="00860781"/>
    <w:rsid w:val="008607EA"/>
    <w:rsid w:val="00860870"/>
    <w:rsid w:val="008608A6"/>
    <w:rsid w:val="008608EE"/>
    <w:rsid w:val="00860969"/>
    <w:rsid w:val="00860A60"/>
    <w:rsid w:val="00860A63"/>
    <w:rsid w:val="00860B3B"/>
    <w:rsid w:val="00860B80"/>
    <w:rsid w:val="00860CBF"/>
    <w:rsid w:val="00860CC6"/>
    <w:rsid w:val="00860E03"/>
    <w:rsid w:val="00860FF4"/>
    <w:rsid w:val="0086105F"/>
    <w:rsid w:val="00861075"/>
    <w:rsid w:val="008610E8"/>
    <w:rsid w:val="00861289"/>
    <w:rsid w:val="00861312"/>
    <w:rsid w:val="00861331"/>
    <w:rsid w:val="008613AD"/>
    <w:rsid w:val="008613F6"/>
    <w:rsid w:val="00861455"/>
    <w:rsid w:val="008614A4"/>
    <w:rsid w:val="008614B9"/>
    <w:rsid w:val="00861558"/>
    <w:rsid w:val="00861627"/>
    <w:rsid w:val="008616B9"/>
    <w:rsid w:val="008616BD"/>
    <w:rsid w:val="008616F7"/>
    <w:rsid w:val="00861732"/>
    <w:rsid w:val="008617AA"/>
    <w:rsid w:val="008619C7"/>
    <w:rsid w:val="00861A7C"/>
    <w:rsid w:val="00861B69"/>
    <w:rsid w:val="00861C6D"/>
    <w:rsid w:val="00861C9F"/>
    <w:rsid w:val="00861D95"/>
    <w:rsid w:val="00861DB1"/>
    <w:rsid w:val="00861DF4"/>
    <w:rsid w:val="00861E39"/>
    <w:rsid w:val="00861E7E"/>
    <w:rsid w:val="00861F44"/>
    <w:rsid w:val="00861F61"/>
    <w:rsid w:val="0086205A"/>
    <w:rsid w:val="008620C2"/>
    <w:rsid w:val="008620F4"/>
    <w:rsid w:val="0086214C"/>
    <w:rsid w:val="00862186"/>
    <w:rsid w:val="008621BD"/>
    <w:rsid w:val="008621CB"/>
    <w:rsid w:val="008622C2"/>
    <w:rsid w:val="008623B0"/>
    <w:rsid w:val="0086241D"/>
    <w:rsid w:val="00862440"/>
    <w:rsid w:val="008624A5"/>
    <w:rsid w:val="008624C9"/>
    <w:rsid w:val="00862694"/>
    <w:rsid w:val="008626D4"/>
    <w:rsid w:val="0086276A"/>
    <w:rsid w:val="0086277D"/>
    <w:rsid w:val="0086278E"/>
    <w:rsid w:val="00862790"/>
    <w:rsid w:val="008627EC"/>
    <w:rsid w:val="00862925"/>
    <w:rsid w:val="0086297D"/>
    <w:rsid w:val="008629AD"/>
    <w:rsid w:val="00862A74"/>
    <w:rsid w:val="00862C43"/>
    <w:rsid w:val="00862C53"/>
    <w:rsid w:val="00862C84"/>
    <w:rsid w:val="00862C99"/>
    <w:rsid w:val="00862C9B"/>
    <w:rsid w:val="00862CF0"/>
    <w:rsid w:val="00862D09"/>
    <w:rsid w:val="00862D52"/>
    <w:rsid w:val="00862D9A"/>
    <w:rsid w:val="00862DB1"/>
    <w:rsid w:val="00862EDA"/>
    <w:rsid w:val="00862F07"/>
    <w:rsid w:val="00862FBB"/>
    <w:rsid w:val="00862FCE"/>
    <w:rsid w:val="00863077"/>
    <w:rsid w:val="0086309F"/>
    <w:rsid w:val="008630DD"/>
    <w:rsid w:val="008630FD"/>
    <w:rsid w:val="00863191"/>
    <w:rsid w:val="00863204"/>
    <w:rsid w:val="0086325D"/>
    <w:rsid w:val="00863316"/>
    <w:rsid w:val="0086335E"/>
    <w:rsid w:val="00863425"/>
    <w:rsid w:val="0086344E"/>
    <w:rsid w:val="008634D0"/>
    <w:rsid w:val="008634E0"/>
    <w:rsid w:val="0086354F"/>
    <w:rsid w:val="008635B9"/>
    <w:rsid w:val="008635D5"/>
    <w:rsid w:val="008635E3"/>
    <w:rsid w:val="008635F8"/>
    <w:rsid w:val="0086360F"/>
    <w:rsid w:val="008637A7"/>
    <w:rsid w:val="008639F3"/>
    <w:rsid w:val="008639F9"/>
    <w:rsid w:val="00863A5B"/>
    <w:rsid w:val="00863AA8"/>
    <w:rsid w:val="00863ABD"/>
    <w:rsid w:val="00863AFB"/>
    <w:rsid w:val="00863B49"/>
    <w:rsid w:val="00863B75"/>
    <w:rsid w:val="00863BCB"/>
    <w:rsid w:val="00863C65"/>
    <w:rsid w:val="00863D20"/>
    <w:rsid w:val="00863D43"/>
    <w:rsid w:val="00863EA4"/>
    <w:rsid w:val="00863EBE"/>
    <w:rsid w:val="00863F6C"/>
    <w:rsid w:val="00863FAD"/>
    <w:rsid w:val="008641DB"/>
    <w:rsid w:val="00864222"/>
    <w:rsid w:val="00864233"/>
    <w:rsid w:val="008642EB"/>
    <w:rsid w:val="00864337"/>
    <w:rsid w:val="008643B4"/>
    <w:rsid w:val="008644E8"/>
    <w:rsid w:val="00864522"/>
    <w:rsid w:val="008645B4"/>
    <w:rsid w:val="0086460C"/>
    <w:rsid w:val="00864667"/>
    <w:rsid w:val="00864679"/>
    <w:rsid w:val="00864680"/>
    <w:rsid w:val="008646AB"/>
    <w:rsid w:val="008646F0"/>
    <w:rsid w:val="008646FB"/>
    <w:rsid w:val="0086474E"/>
    <w:rsid w:val="00864780"/>
    <w:rsid w:val="008647BB"/>
    <w:rsid w:val="008648A4"/>
    <w:rsid w:val="0086493A"/>
    <w:rsid w:val="00864947"/>
    <w:rsid w:val="008649A0"/>
    <w:rsid w:val="00864A8D"/>
    <w:rsid w:val="00864AA5"/>
    <w:rsid w:val="00864B47"/>
    <w:rsid w:val="00864BD7"/>
    <w:rsid w:val="00864C1F"/>
    <w:rsid w:val="00864C9C"/>
    <w:rsid w:val="00864DA1"/>
    <w:rsid w:val="00864F21"/>
    <w:rsid w:val="00864FD4"/>
    <w:rsid w:val="00865010"/>
    <w:rsid w:val="00865077"/>
    <w:rsid w:val="008650D9"/>
    <w:rsid w:val="008650ED"/>
    <w:rsid w:val="0086510E"/>
    <w:rsid w:val="0086512F"/>
    <w:rsid w:val="00865244"/>
    <w:rsid w:val="008652C4"/>
    <w:rsid w:val="00865305"/>
    <w:rsid w:val="008653BE"/>
    <w:rsid w:val="008653E9"/>
    <w:rsid w:val="00865414"/>
    <w:rsid w:val="00865415"/>
    <w:rsid w:val="0086543A"/>
    <w:rsid w:val="0086546D"/>
    <w:rsid w:val="00865476"/>
    <w:rsid w:val="00865492"/>
    <w:rsid w:val="008654B1"/>
    <w:rsid w:val="0086553C"/>
    <w:rsid w:val="00865583"/>
    <w:rsid w:val="008655FB"/>
    <w:rsid w:val="0086569A"/>
    <w:rsid w:val="008656FD"/>
    <w:rsid w:val="0086579F"/>
    <w:rsid w:val="008657BF"/>
    <w:rsid w:val="0086580A"/>
    <w:rsid w:val="0086584A"/>
    <w:rsid w:val="0086584F"/>
    <w:rsid w:val="0086588C"/>
    <w:rsid w:val="008658AA"/>
    <w:rsid w:val="008659D0"/>
    <w:rsid w:val="00865A7A"/>
    <w:rsid w:val="00865AA6"/>
    <w:rsid w:val="00865B8A"/>
    <w:rsid w:val="00865D1A"/>
    <w:rsid w:val="00865E01"/>
    <w:rsid w:val="00865E3D"/>
    <w:rsid w:val="00865EE4"/>
    <w:rsid w:val="00865EE7"/>
    <w:rsid w:val="0086610B"/>
    <w:rsid w:val="0086614A"/>
    <w:rsid w:val="00866207"/>
    <w:rsid w:val="0086626D"/>
    <w:rsid w:val="008662D8"/>
    <w:rsid w:val="008663A1"/>
    <w:rsid w:val="008663F2"/>
    <w:rsid w:val="008664DF"/>
    <w:rsid w:val="0086666E"/>
    <w:rsid w:val="0086669D"/>
    <w:rsid w:val="008666E4"/>
    <w:rsid w:val="00866731"/>
    <w:rsid w:val="008668D0"/>
    <w:rsid w:val="0086691F"/>
    <w:rsid w:val="0086697E"/>
    <w:rsid w:val="008669DB"/>
    <w:rsid w:val="008669EE"/>
    <w:rsid w:val="00866A46"/>
    <w:rsid w:val="00866A6D"/>
    <w:rsid w:val="00866AA6"/>
    <w:rsid w:val="00866B53"/>
    <w:rsid w:val="00866B66"/>
    <w:rsid w:val="00866C6B"/>
    <w:rsid w:val="008670A8"/>
    <w:rsid w:val="0086717C"/>
    <w:rsid w:val="0086727D"/>
    <w:rsid w:val="0086728D"/>
    <w:rsid w:val="00867435"/>
    <w:rsid w:val="00867446"/>
    <w:rsid w:val="00867494"/>
    <w:rsid w:val="00867511"/>
    <w:rsid w:val="0086764C"/>
    <w:rsid w:val="0086780B"/>
    <w:rsid w:val="0086786A"/>
    <w:rsid w:val="0086791A"/>
    <w:rsid w:val="0086792B"/>
    <w:rsid w:val="008679CA"/>
    <w:rsid w:val="008679D2"/>
    <w:rsid w:val="00867A29"/>
    <w:rsid w:val="00867AD9"/>
    <w:rsid w:val="00867AE3"/>
    <w:rsid w:val="00867C46"/>
    <w:rsid w:val="00867C6E"/>
    <w:rsid w:val="00867C99"/>
    <w:rsid w:val="00867CAB"/>
    <w:rsid w:val="00867CFB"/>
    <w:rsid w:val="00867D8B"/>
    <w:rsid w:val="00867DC0"/>
    <w:rsid w:val="00867EBB"/>
    <w:rsid w:val="00867EDB"/>
    <w:rsid w:val="00867F0E"/>
    <w:rsid w:val="00867F32"/>
    <w:rsid w:val="00867F47"/>
    <w:rsid w:val="00867F95"/>
    <w:rsid w:val="00870013"/>
    <w:rsid w:val="008700AC"/>
    <w:rsid w:val="0087011F"/>
    <w:rsid w:val="00870147"/>
    <w:rsid w:val="0087017E"/>
    <w:rsid w:val="008701EA"/>
    <w:rsid w:val="00870357"/>
    <w:rsid w:val="00870410"/>
    <w:rsid w:val="008704EB"/>
    <w:rsid w:val="00870515"/>
    <w:rsid w:val="00870554"/>
    <w:rsid w:val="0087055F"/>
    <w:rsid w:val="00870581"/>
    <w:rsid w:val="00870611"/>
    <w:rsid w:val="0087067D"/>
    <w:rsid w:val="008707BC"/>
    <w:rsid w:val="00870878"/>
    <w:rsid w:val="00870884"/>
    <w:rsid w:val="00870887"/>
    <w:rsid w:val="008708BB"/>
    <w:rsid w:val="00870910"/>
    <w:rsid w:val="0087095F"/>
    <w:rsid w:val="00870979"/>
    <w:rsid w:val="00870988"/>
    <w:rsid w:val="008709E1"/>
    <w:rsid w:val="008709FB"/>
    <w:rsid w:val="00870A88"/>
    <w:rsid w:val="00870A89"/>
    <w:rsid w:val="00870B1A"/>
    <w:rsid w:val="00870B22"/>
    <w:rsid w:val="00870BF6"/>
    <w:rsid w:val="00870C4B"/>
    <w:rsid w:val="00870CD1"/>
    <w:rsid w:val="00870D0F"/>
    <w:rsid w:val="00870D64"/>
    <w:rsid w:val="00870D8A"/>
    <w:rsid w:val="00870DB6"/>
    <w:rsid w:val="00870E30"/>
    <w:rsid w:val="00870E57"/>
    <w:rsid w:val="00870E9D"/>
    <w:rsid w:val="00870FAF"/>
    <w:rsid w:val="00870FB1"/>
    <w:rsid w:val="00871052"/>
    <w:rsid w:val="008710DC"/>
    <w:rsid w:val="0087156C"/>
    <w:rsid w:val="008715C9"/>
    <w:rsid w:val="00871690"/>
    <w:rsid w:val="00871767"/>
    <w:rsid w:val="008717BE"/>
    <w:rsid w:val="008717C8"/>
    <w:rsid w:val="0087184B"/>
    <w:rsid w:val="008718A3"/>
    <w:rsid w:val="00871914"/>
    <w:rsid w:val="008719D3"/>
    <w:rsid w:val="00871A64"/>
    <w:rsid w:val="00871B2B"/>
    <w:rsid w:val="00871B6C"/>
    <w:rsid w:val="00871C1B"/>
    <w:rsid w:val="00871C23"/>
    <w:rsid w:val="00871C52"/>
    <w:rsid w:val="00871DC5"/>
    <w:rsid w:val="00871DD9"/>
    <w:rsid w:val="00871E96"/>
    <w:rsid w:val="00871EC7"/>
    <w:rsid w:val="00871EDD"/>
    <w:rsid w:val="00871FEC"/>
    <w:rsid w:val="0087201E"/>
    <w:rsid w:val="0087206C"/>
    <w:rsid w:val="008720B9"/>
    <w:rsid w:val="008720DA"/>
    <w:rsid w:val="00872282"/>
    <w:rsid w:val="008723F9"/>
    <w:rsid w:val="0087262E"/>
    <w:rsid w:val="008727B4"/>
    <w:rsid w:val="008727FA"/>
    <w:rsid w:val="00872803"/>
    <w:rsid w:val="0087297F"/>
    <w:rsid w:val="008729A4"/>
    <w:rsid w:val="00872A52"/>
    <w:rsid w:val="00872A99"/>
    <w:rsid w:val="00872B69"/>
    <w:rsid w:val="00872B95"/>
    <w:rsid w:val="00872D92"/>
    <w:rsid w:val="00872D9A"/>
    <w:rsid w:val="00872DD5"/>
    <w:rsid w:val="00872DEA"/>
    <w:rsid w:val="00872E98"/>
    <w:rsid w:val="00872EDF"/>
    <w:rsid w:val="00872EF2"/>
    <w:rsid w:val="00872F65"/>
    <w:rsid w:val="00873075"/>
    <w:rsid w:val="00873087"/>
    <w:rsid w:val="008730D7"/>
    <w:rsid w:val="00873159"/>
    <w:rsid w:val="008731F8"/>
    <w:rsid w:val="00873258"/>
    <w:rsid w:val="008732E1"/>
    <w:rsid w:val="008733C1"/>
    <w:rsid w:val="008733DF"/>
    <w:rsid w:val="00873422"/>
    <w:rsid w:val="0087346E"/>
    <w:rsid w:val="008734A1"/>
    <w:rsid w:val="008734C0"/>
    <w:rsid w:val="008734F5"/>
    <w:rsid w:val="00873586"/>
    <w:rsid w:val="008735D6"/>
    <w:rsid w:val="00873628"/>
    <w:rsid w:val="0087369D"/>
    <w:rsid w:val="008737D7"/>
    <w:rsid w:val="008737DE"/>
    <w:rsid w:val="00873872"/>
    <w:rsid w:val="00873951"/>
    <w:rsid w:val="0087397E"/>
    <w:rsid w:val="008739C6"/>
    <w:rsid w:val="008739DE"/>
    <w:rsid w:val="00873AFA"/>
    <w:rsid w:val="00873B38"/>
    <w:rsid w:val="00873BD7"/>
    <w:rsid w:val="00873C03"/>
    <w:rsid w:val="00873C7F"/>
    <w:rsid w:val="00873CB9"/>
    <w:rsid w:val="00873CE3"/>
    <w:rsid w:val="00873D3F"/>
    <w:rsid w:val="00873D63"/>
    <w:rsid w:val="00873DBA"/>
    <w:rsid w:val="00873E3D"/>
    <w:rsid w:val="00873EDC"/>
    <w:rsid w:val="00873F39"/>
    <w:rsid w:val="00873F60"/>
    <w:rsid w:val="00874021"/>
    <w:rsid w:val="00874030"/>
    <w:rsid w:val="00874124"/>
    <w:rsid w:val="0087417E"/>
    <w:rsid w:val="008742D6"/>
    <w:rsid w:val="008743EE"/>
    <w:rsid w:val="00874433"/>
    <w:rsid w:val="0087449A"/>
    <w:rsid w:val="008744DF"/>
    <w:rsid w:val="00874521"/>
    <w:rsid w:val="00874551"/>
    <w:rsid w:val="008746D8"/>
    <w:rsid w:val="008747C9"/>
    <w:rsid w:val="0087481C"/>
    <w:rsid w:val="00874914"/>
    <w:rsid w:val="00874996"/>
    <w:rsid w:val="00874A03"/>
    <w:rsid w:val="00874A83"/>
    <w:rsid w:val="00874A84"/>
    <w:rsid w:val="00874AA8"/>
    <w:rsid w:val="00874C0B"/>
    <w:rsid w:val="00874C56"/>
    <w:rsid w:val="00874F0F"/>
    <w:rsid w:val="00874FFE"/>
    <w:rsid w:val="0087508E"/>
    <w:rsid w:val="0087511B"/>
    <w:rsid w:val="00875130"/>
    <w:rsid w:val="00875188"/>
    <w:rsid w:val="0087525B"/>
    <w:rsid w:val="0087536D"/>
    <w:rsid w:val="00875384"/>
    <w:rsid w:val="008754D8"/>
    <w:rsid w:val="008754FA"/>
    <w:rsid w:val="00875634"/>
    <w:rsid w:val="0087579E"/>
    <w:rsid w:val="00875820"/>
    <w:rsid w:val="0087585F"/>
    <w:rsid w:val="008758AA"/>
    <w:rsid w:val="00875919"/>
    <w:rsid w:val="008759F8"/>
    <w:rsid w:val="00875A69"/>
    <w:rsid w:val="00875A7F"/>
    <w:rsid w:val="00875AB9"/>
    <w:rsid w:val="00875B0A"/>
    <w:rsid w:val="00875BA7"/>
    <w:rsid w:val="00875C0A"/>
    <w:rsid w:val="00875CA9"/>
    <w:rsid w:val="00875CAF"/>
    <w:rsid w:val="00875D51"/>
    <w:rsid w:val="00875D5A"/>
    <w:rsid w:val="00875D66"/>
    <w:rsid w:val="00875DC7"/>
    <w:rsid w:val="00875E04"/>
    <w:rsid w:val="00875ECC"/>
    <w:rsid w:val="00875F58"/>
    <w:rsid w:val="00875FA3"/>
    <w:rsid w:val="00876071"/>
    <w:rsid w:val="00876085"/>
    <w:rsid w:val="00876094"/>
    <w:rsid w:val="00876099"/>
    <w:rsid w:val="00876102"/>
    <w:rsid w:val="00876200"/>
    <w:rsid w:val="0087625C"/>
    <w:rsid w:val="008762F8"/>
    <w:rsid w:val="00876315"/>
    <w:rsid w:val="0087634C"/>
    <w:rsid w:val="00876359"/>
    <w:rsid w:val="008763A0"/>
    <w:rsid w:val="008763FC"/>
    <w:rsid w:val="00876433"/>
    <w:rsid w:val="0087643C"/>
    <w:rsid w:val="0087645A"/>
    <w:rsid w:val="008764D4"/>
    <w:rsid w:val="00876508"/>
    <w:rsid w:val="0087650B"/>
    <w:rsid w:val="008765B4"/>
    <w:rsid w:val="0087661C"/>
    <w:rsid w:val="00876678"/>
    <w:rsid w:val="0087669E"/>
    <w:rsid w:val="008766C4"/>
    <w:rsid w:val="0087673B"/>
    <w:rsid w:val="0087679C"/>
    <w:rsid w:val="008768A4"/>
    <w:rsid w:val="008768F2"/>
    <w:rsid w:val="00876931"/>
    <w:rsid w:val="00876A86"/>
    <w:rsid w:val="00876AB4"/>
    <w:rsid w:val="00876ADC"/>
    <w:rsid w:val="00876C20"/>
    <w:rsid w:val="00876CDD"/>
    <w:rsid w:val="00876D67"/>
    <w:rsid w:val="00876DA6"/>
    <w:rsid w:val="00876E3A"/>
    <w:rsid w:val="00876E7E"/>
    <w:rsid w:val="00876E93"/>
    <w:rsid w:val="00876EDF"/>
    <w:rsid w:val="00876FA1"/>
    <w:rsid w:val="00877002"/>
    <w:rsid w:val="0087702A"/>
    <w:rsid w:val="008770D9"/>
    <w:rsid w:val="008770DC"/>
    <w:rsid w:val="008770E0"/>
    <w:rsid w:val="008770F1"/>
    <w:rsid w:val="008770F5"/>
    <w:rsid w:val="00877135"/>
    <w:rsid w:val="0087715B"/>
    <w:rsid w:val="00877271"/>
    <w:rsid w:val="00877283"/>
    <w:rsid w:val="008772AC"/>
    <w:rsid w:val="0087730F"/>
    <w:rsid w:val="0087732C"/>
    <w:rsid w:val="00877423"/>
    <w:rsid w:val="0087743B"/>
    <w:rsid w:val="0087747D"/>
    <w:rsid w:val="008774CC"/>
    <w:rsid w:val="00877579"/>
    <w:rsid w:val="008775C8"/>
    <w:rsid w:val="00877696"/>
    <w:rsid w:val="008776B3"/>
    <w:rsid w:val="00877728"/>
    <w:rsid w:val="008777C3"/>
    <w:rsid w:val="00877809"/>
    <w:rsid w:val="00877815"/>
    <w:rsid w:val="008778A8"/>
    <w:rsid w:val="00877A46"/>
    <w:rsid w:val="00877ADE"/>
    <w:rsid w:val="00877BF6"/>
    <w:rsid w:val="00877C12"/>
    <w:rsid w:val="00877C29"/>
    <w:rsid w:val="00877C3B"/>
    <w:rsid w:val="00877DA3"/>
    <w:rsid w:val="00877DA6"/>
    <w:rsid w:val="00877DCC"/>
    <w:rsid w:val="00877EBA"/>
    <w:rsid w:val="00877FCB"/>
    <w:rsid w:val="00877FFB"/>
    <w:rsid w:val="00880043"/>
    <w:rsid w:val="00880126"/>
    <w:rsid w:val="00880156"/>
    <w:rsid w:val="008801C2"/>
    <w:rsid w:val="008801D4"/>
    <w:rsid w:val="008801E8"/>
    <w:rsid w:val="008801F0"/>
    <w:rsid w:val="008801F3"/>
    <w:rsid w:val="00880234"/>
    <w:rsid w:val="0088025E"/>
    <w:rsid w:val="008802D3"/>
    <w:rsid w:val="008802DA"/>
    <w:rsid w:val="0088038B"/>
    <w:rsid w:val="00880391"/>
    <w:rsid w:val="008803F2"/>
    <w:rsid w:val="008804FB"/>
    <w:rsid w:val="0088051F"/>
    <w:rsid w:val="008805B1"/>
    <w:rsid w:val="00880625"/>
    <w:rsid w:val="008806B9"/>
    <w:rsid w:val="00880702"/>
    <w:rsid w:val="0088072B"/>
    <w:rsid w:val="008807E8"/>
    <w:rsid w:val="00880935"/>
    <w:rsid w:val="008809D3"/>
    <w:rsid w:val="00880ADB"/>
    <w:rsid w:val="00880B00"/>
    <w:rsid w:val="00880C19"/>
    <w:rsid w:val="00880C27"/>
    <w:rsid w:val="00880C7F"/>
    <w:rsid w:val="00880C8A"/>
    <w:rsid w:val="00880D3F"/>
    <w:rsid w:val="00880D5A"/>
    <w:rsid w:val="00880E23"/>
    <w:rsid w:val="00880F05"/>
    <w:rsid w:val="00880F78"/>
    <w:rsid w:val="00881068"/>
    <w:rsid w:val="008810CC"/>
    <w:rsid w:val="00881123"/>
    <w:rsid w:val="00881155"/>
    <w:rsid w:val="0088119A"/>
    <w:rsid w:val="008811C7"/>
    <w:rsid w:val="008811D8"/>
    <w:rsid w:val="00881241"/>
    <w:rsid w:val="008812DC"/>
    <w:rsid w:val="0088132F"/>
    <w:rsid w:val="0088139F"/>
    <w:rsid w:val="0088157F"/>
    <w:rsid w:val="0088162D"/>
    <w:rsid w:val="0088181C"/>
    <w:rsid w:val="0088182B"/>
    <w:rsid w:val="0088184A"/>
    <w:rsid w:val="0088186D"/>
    <w:rsid w:val="008818F6"/>
    <w:rsid w:val="0088193D"/>
    <w:rsid w:val="0088195C"/>
    <w:rsid w:val="0088199A"/>
    <w:rsid w:val="00881A16"/>
    <w:rsid w:val="00881ADD"/>
    <w:rsid w:val="00881B32"/>
    <w:rsid w:val="00881C12"/>
    <w:rsid w:val="00881C87"/>
    <w:rsid w:val="00881C88"/>
    <w:rsid w:val="00881CA6"/>
    <w:rsid w:val="00881DFC"/>
    <w:rsid w:val="00881E74"/>
    <w:rsid w:val="00881FA3"/>
    <w:rsid w:val="00881FB9"/>
    <w:rsid w:val="008820D3"/>
    <w:rsid w:val="00882223"/>
    <w:rsid w:val="00882338"/>
    <w:rsid w:val="00882383"/>
    <w:rsid w:val="008823F4"/>
    <w:rsid w:val="00882444"/>
    <w:rsid w:val="008824AF"/>
    <w:rsid w:val="008824C3"/>
    <w:rsid w:val="008824C6"/>
    <w:rsid w:val="0088253B"/>
    <w:rsid w:val="0088259E"/>
    <w:rsid w:val="0088270E"/>
    <w:rsid w:val="00882750"/>
    <w:rsid w:val="00882776"/>
    <w:rsid w:val="00882782"/>
    <w:rsid w:val="008827C2"/>
    <w:rsid w:val="008827CB"/>
    <w:rsid w:val="0088281B"/>
    <w:rsid w:val="00882821"/>
    <w:rsid w:val="008828C7"/>
    <w:rsid w:val="008828C8"/>
    <w:rsid w:val="008828DC"/>
    <w:rsid w:val="00882967"/>
    <w:rsid w:val="008829B9"/>
    <w:rsid w:val="008829C3"/>
    <w:rsid w:val="00882A5E"/>
    <w:rsid w:val="00882ABB"/>
    <w:rsid w:val="00882B3F"/>
    <w:rsid w:val="00882B5C"/>
    <w:rsid w:val="00882B5F"/>
    <w:rsid w:val="00882C6D"/>
    <w:rsid w:val="00883086"/>
    <w:rsid w:val="0088311B"/>
    <w:rsid w:val="0088328B"/>
    <w:rsid w:val="0088340F"/>
    <w:rsid w:val="00883428"/>
    <w:rsid w:val="00883600"/>
    <w:rsid w:val="008836E4"/>
    <w:rsid w:val="008836ED"/>
    <w:rsid w:val="0088371D"/>
    <w:rsid w:val="0088373B"/>
    <w:rsid w:val="0088377E"/>
    <w:rsid w:val="008837DE"/>
    <w:rsid w:val="00883845"/>
    <w:rsid w:val="008838D6"/>
    <w:rsid w:val="008838E8"/>
    <w:rsid w:val="00883915"/>
    <w:rsid w:val="0088393E"/>
    <w:rsid w:val="00883999"/>
    <w:rsid w:val="00883AE7"/>
    <w:rsid w:val="00883B09"/>
    <w:rsid w:val="00883C12"/>
    <w:rsid w:val="00883CA4"/>
    <w:rsid w:val="00883D04"/>
    <w:rsid w:val="00883D56"/>
    <w:rsid w:val="00883D84"/>
    <w:rsid w:val="00883DA0"/>
    <w:rsid w:val="00883DE7"/>
    <w:rsid w:val="00883E52"/>
    <w:rsid w:val="00883E6F"/>
    <w:rsid w:val="00883E77"/>
    <w:rsid w:val="00883E97"/>
    <w:rsid w:val="00883EF3"/>
    <w:rsid w:val="00883F27"/>
    <w:rsid w:val="00883F2E"/>
    <w:rsid w:val="00883F40"/>
    <w:rsid w:val="00883F50"/>
    <w:rsid w:val="00884058"/>
    <w:rsid w:val="0088407D"/>
    <w:rsid w:val="00884111"/>
    <w:rsid w:val="00884287"/>
    <w:rsid w:val="0088436B"/>
    <w:rsid w:val="008843A2"/>
    <w:rsid w:val="0088440A"/>
    <w:rsid w:val="0088441F"/>
    <w:rsid w:val="00884586"/>
    <w:rsid w:val="00884619"/>
    <w:rsid w:val="008846E2"/>
    <w:rsid w:val="00884729"/>
    <w:rsid w:val="0088473E"/>
    <w:rsid w:val="008847A7"/>
    <w:rsid w:val="008847C7"/>
    <w:rsid w:val="00884805"/>
    <w:rsid w:val="00884830"/>
    <w:rsid w:val="00884853"/>
    <w:rsid w:val="008848AA"/>
    <w:rsid w:val="0088492B"/>
    <w:rsid w:val="00884987"/>
    <w:rsid w:val="008849D2"/>
    <w:rsid w:val="00884A15"/>
    <w:rsid w:val="00884A54"/>
    <w:rsid w:val="00884B66"/>
    <w:rsid w:val="00884C3D"/>
    <w:rsid w:val="00884CF6"/>
    <w:rsid w:val="00884DCA"/>
    <w:rsid w:val="00884E6C"/>
    <w:rsid w:val="00884EF6"/>
    <w:rsid w:val="00884F3F"/>
    <w:rsid w:val="00885052"/>
    <w:rsid w:val="0088509A"/>
    <w:rsid w:val="008850A2"/>
    <w:rsid w:val="008850A3"/>
    <w:rsid w:val="008850BA"/>
    <w:rsid w:val="008850C9"/>
    <w:rsid w:val="008850E0"/>
    <w:rsid w:val="00885172"/>
    <w:rsid w:val="008851AB"/>
    <w:rsid w:val="0088522C"/>
    <w:rsid w:val="008852EF"/>
    <w:rsid w:val="00885361"/>
    <w:rsid w:val="00885370"/>
    <w:rsid w:val="0088538B"/>
    <w:rsid w:val="008853AD"/>
    <w:rsid w:val="008854C1"/>
    <w:rsid w:val="00885503"/>
    <w:rsid w:val="0088550E"/>
    <w:rsid w:val="00885678"/>
    <w:rsid w:val="0088573D"/>
    <w:rsid w:val="00885767"/>
    <w:rsid w:val="008857EC"/>
    <w:rsid w:val="00885802"/>
    <w:rsid w:val="0088581E"/>
    <w:rsid w:val="0088582C"/>
    <w:rsid w:val="00885852"/>
    <w:rsid w:val="0088588A"/>
    <w:rsid w:val="008858BD"/>
    <w:rsid w:val="00885921"/>
    <w:rsid w:val="008859DB"/>
    <w:rsid w:val="00885A24"/>
    <w:rsid w:val="00885A87"/>
    <w:rsid w:val="00885AEF"/>
    <w:rsid w:val="00885B18"/>
    <w:rsid w:val="00885B1C"/>
    <w:rsid w:val="00885B4A"/>
    <w:rsid w:val="00885B52"/>
    <w:rsid w:val="00885B6B"/>
    <w:rsid w:val="00885B9A"/>
    <w:rsid w:val="00885BE5"/>
    <w:rsid w:val="00885C69"/>
    <w:rsid w:val="00885C82"/>
    <w:rsid w:val="00885DAC"/>
    <w:rsid w:val="00885E19"/>
    <w:rsid w:val="00885E45"/>
    <w:rsid w:val="00885E74"/>
    <w:rsid w:val="00885ECA"/>
    <w:rsid w:val="00885F1B"/>
    <w:rsid w:val="00885F54"/>
    <w:rsid w:val="0088604A"/>
    <w:rsid w:val="008861E3"/>
    <w:rsid w:val="00886214"/>
    <w:rsid w:val="0088626A"/>
    <w:rsid w:val="00886292"/>
    <w:rsid w:val="00886316"/>
    <w:rsid w:val="008863CA"/>
    <w:rsid w:val="00886445"/>
    <w:rsid w:val="0088645A"/>
    <w:rsid w:val="00886490"/>
    <w:rsid w:val="00886499"/>
    <w:rsid w:val="00886571"/>
    <w:rsid w:val="0088672A"/>
    <w:rsid w:val="008867D5"/>
    <w:rsid w:val="0088687E"/>
    <w:rsid w:val="008868DC"/>
    <w:rsid w:val="008869DD"/>
    <w:rsid w:val="00886A39"/>
    <w:rsid w:val="00886A44"/>
    <w:rsid w:val="00886AF1"/>
    <w:rsid w:val="00886B0E"/>
    <w:rsid w:val="00886B38"/>
    <w:rsid w:val="00886B3C"/>
    <w:rsid w:val="00886CA5"/>
    <w:rsid w:val="00886D27"/>
    <w:rsid w:val="00886DCA"/>
    <w:rsid w:val="00886DE1"/>
    <w:rsid w:val="00886E1D"/>
    <w:rsid w:val="00886E28"/>
    <w:rsid w:val="00886EF8"/>
    <w:rsid w:val="00886F45"/>
    <w:rsid w:val="00886F6C"/>
    <w:rsid w:val="00886F6D"/>
    <w:rsid w:val="00886FA9"/>
    <w:rsid w:val="008870D1"/>
    <w:rsid w:val="00887202"/>
    <w:rsid w:val="00887215"/>
    <w:rsid w:val="00887228"/>
    <w:rsid w:val="00887233"/>
    <w:rsid w:val="0088729B"/>
    <w:rsid w:val="0088734F"/>
    <w:rsid w:val="00887372"/>
    <w:rsid w:val="008873F6"/>
    <w:rsid w:val="008874A7"/>
    <w:rsid w:val="00887536"/>
    <w:rsid w:val="0088755C"/>
    <w:rsid w:val="008875BD"/>
    <w:rsid w:val="008875D8"/>
    <w:rsid w:val="008875DD"/>
    <w:rsid w:val="0088762C"/>
    <w:rsid w:val="0088770E"/>
    <w:rsid w:val="00887714"/>
    <w:rsid w:val="008877D4"/>
    <w:rsid w:val="00887898"/>
    <w:rsid w:val="008878E6"/>
    <w:rsid w:val="00887946"/>
    <w:rsid w:val="0088796C"/>
    <w:rsid w:val="00887ABB"/>
    <w:rsid w:val="00887AF7"/>
    <w:rsid w:val="00887AFC"/>
    <w:rsid w:val="00887B44"/>
    <w:rsid w:val="00887BD2"/>
    <w:rsid w:val="00887BD9"/>
    <w:rsid w:val="00887C0C"/>
    <w:rsid w:val="00887CE5"/>
    <w:rsid w:val="00887D90"/>
    <w:rsid w:val="00887DB7"/>
    <w:rsid w:val="00887E70"/>
    <w:rsid w:val="00887E93"/>
    <w:rsid w:val="00887EC4"/>
    <w:rsid w:val="00887EFF"/>
    <w:rsid w:val="00887F39"/>
    <w:rsid w:val="00887F8D"/>
    <w:rsid w:val="008901C5"/>
    <w:rsid w:val="0089023F"/>
    <w:rsid w:val="00890367"/>
    <w:rsid w:val="0089045D"/>
    <w:rsid w:val="00890498"/>
    <w:rsid w:val="008904E5"/>
    <w:rsid w:val="008905E6"/>
    <w:rsid w:val="00890688"/>
    <w:rsid w:val="008906AA"/>
    <w:rsid w:val="0089071C"/>
    <w:rsid w:val="0089077D"/>
    <w:rsid w:val="00890789"/>
    <w:rsid w:val="008907AC"/>
    <w:rsid w:val="008907F8"/>
    <w:rsid w:val="00890863"/>
    <w:rsid w:val="008908B8"/>
    <w:rsid w:val="00890920"/>
    <w:rsid w:val="008909AB"/>
    <w:rsid w:val="00890A3B"/>
    <w:rsid w:val="00890AAA"/>
    <w:rsid w:val="00890BC7"/>
    <w:rsid w:val="00890C0E"/>
    <w:rsid w:val="00890C33"/>
    <w:rsid w:val="00890CF0"/>
    <w:rsid w:val="00890D72"/>
    <w:rsid w:val="00890F37"/>
    <w:rsid w:val="00890F9E"/>
    <w:rsid w:val="00890FAE"/>
    <w:rsid w:val="00891012"/>
    <w:rsid w:val="00891057"/>
    <w:rsid w:val="0089105D"/>
    <w:rsid w:val="00891069"/>
    <w:rsid w:val="00891071"/>
    <w:rsid w:val="008912BD"/>
    <w:rsid w:val="00891356"/>
    <w:rsid w:val="0089147C"/>
    <w:rsid w:val="008914C3"/>
    <w:rsid w:val="00891518"/>
    <w:rsid w:val="00891560"/>
    <w:rsid w:val="00891643"/>
    <w:rsid w:val="00891659"/>
    <w:rsid w:val="0089167F"/>
    <w:rsid w:val="00891691"/>
    <w:rsid w:val="00891726"/>
    <w:rsid w:val="00891843"/>
    <w:rsid w:val="0089186E"/>
    <w:rsid w:val="0089188D"/>
    <w:rsid w:val="0089198C"/>
    <w:rsid w:val="00891991"/>
    <w:rsid w:val="008919FD"/>
    <w:rsid w:val="00891A3D"/>
    <w:rsid w:val="00891A49"/>
    <w:rsid w:val="00891A6A"/>
    <w:rsid w:val="00891B53"/>
    <w:rsid w:val="00891B83"/>
    <w:rsid w:val="00891BA1"/>
    <w:rsid w:val="00891C5F"/>
    <w:rsid w:val="00891C6B"/>
    <w:rsid w:val="00891C7C"/>
    <w:rsid w:val="00891CB5"/>
    <w:rsid w:val="00891D99"/>
    <w:rsid w:val="00891EE3"/>
    <w:rsid w:val="00891F77"/>
    <w:rsid w:val="00891F7E"/>
    <w:rsid w:val="00891FD1"/>
    <w:rsid w:val="00892077"/>
    <w:rsid w:val="0089212C"/>
    <w:rsid w:val="00892139"/>
    <w:rsid w:val="00892146"/>
    <w:rsid w:val="008921D2"/>
    <w:rsid w:val="00892239"/>
    <w:rsid w:val="0089224F"/>
    <w:rsid w:val="008922BB"/>
    <w:rsid w:val="008923E9"/>
    <w:rsid w:val="008924C8"/>
    <w:rsid w:val="00892603"/>
    <w:rsid w:val="00892651"/>
    <w:rsid w:val="00892777"/>
    <w:rsid w:val="00892883"/>
    <w:rsid w:val="008928D7"/>
    <w:rsid w:val="0089292C"/>
    <w:rsid w:val="00892939"/>
    <w:rsid w:val="0089298D"/>
    <w:rsid w:val="008929BC"/>
    <w:rsid w:val="008929F8"/>
    <w:rsid w:val="00892A18"/>
    <w:rsid w:val="00892A5E"/>
    <w:rsid w:val="00892A9C"/>
    <w:rsid w:val="00892AE1"/>
    <w:rsid w:val="00892AE5"/>
    <w:rsid w:val="00892B3B"/>
    <w:rsid w:val="00892B90"/>
    <w:rsid w:val="00892C41"/>
    <w:rsid w:val="00892C90"/>
    <w:rsid w:val="00892CDC"/>
    <w:rsid w:val="00892D90"/>
    <w:rsid w:val="00892D94"/>
    <w:rsid w:val="00892DD5"/>
    <w:rsid w:val="00892EA3"/>
    <w:rsid w:val="00892EA9"/>
    <w:rsid w:val="00892F26"/>
    <w:rsid w:val="00892F30"/>
    <w:rsid w:val="00892F9E"/>
    <w:rsid w:val="00892FF7"/>
    <w:rsid w:val="00893021"/>
    <w:rsid w:val="00893113"/>
    <w:rsid w:val="00893130"/>
    <w:rsid w:val="00893186"/>
    <w:rsid w:val="008931A0"/>
    <w:rsid w:val="0089326F"/>
    <w:rsid w:val="008932D7"/>
    <w:rsid w:val="008933BC"/>
    <w:rsid w:val="00893519"/>
    <w:rsid w:val="00893533"/>
    <w:rsid w:val="008935ED"/>
    <w:rsid w:val="00893698"/>
    <w:rsid w:val="008936F7"/>
    <w:rsid w:val="00893787"/>
    <w:rsid w:val="00893799"/>
    <w:rsid w:val="008937B7"/>
    <w:rsid w:val="008937E4"/>
    <w:rsid w:val="008938EA"/>
    <w:rsid w:val="008938FB"/>
    <w:rsid w:val="00893902"/>
    <w:rsid w:val="00893938"/>
    <w:rsid w:val="00893959"/>
    <w:rsid w:val="008939CB"/>
    <w:rsid w:val="008939D9"/>
    <w:rsid w:val="00893A11"/>
    <w:rsid w:val="00893A31"/>
    <w:rsid w:val="00893B19"/>
    <w:rsid w:val="00893B86"/>
    <w:rsid w:val="00893BED"/>
    <w:rsid w:val="00893CBD"/>
    <w:rsid w:val="00893CC8"/>
    <w:rsid w:val="00893CE6"/>
    <w:rsid w:val="00893DA4"/>
    <w:rsid w:val="00893E21"/>
    <w:rsid w:val="00893E8C"/>
    <w:rsid w:val="00893E98"/>
    <w:rsid w:val="00893E9F"/>
    <w:rsid w:val="00893F8B"/>
    <w:rsid w:val="00893FC0"/>
    <w:rsid w:val="00893FFC"/>
    <w:rsid w:val="00894154"/>
    <w:rsid w:val="008941D4"/>
    <w:rsid w:val="00894324"/>
    <w:rsid w:val="008944E7"/>
    <w:rsid w:val="0089456B"/>
    <w:rsid w:val="00894589"/>
    <w:rsid w:val="008945C2"/>
    <w:rsid w:val="00894702"/>
    <w:rsid w:val="0089470F"/>
    <w:rsid w:val="0089476C"/>
    <w:rsid w:val="00894802"/>
    <w:rsid w:val="00894816"/>
    <w:rsid w:val="0089485F"/>
    <w:rsid w:val="0089486E"/>
    <w:rsid w:val="008948DA"/>
    <w:rsid w:val="00894931"/>
    <w:rsid w:val="0089494E"/>
    <w:rsid w:val="00894967"/>
    <w:rsid w:val="008949C8"/>
    <w:rsid w:val="00894CBE"/>
    <w:rsid w:val="00894D31"/>
    <w:rsid w:val="00894ED5"/>
    <w:rsid w:val="00894FFD"/>
    <w:rsid w:val="00895027"/>
    <w:rsid w:val="008950DA"/>
    <w:rsid w:val="008950F6"/>
    <w:rsid w:val="00895187"/>
    <w:rsid w:val="00895263"/>
    <w:rsid w:val="00895277"/>
    <w:rsid w:val="0089528F"/>
    <w:rsid w:val="008952C6"/>
    <w:rsid w:val="00895302"/>
    <w:rsid w:val="00895488"/>
    <w:rsid w:val="00895495"/>
    <w:rsid w:val="008954AC"/>
    <w:rsid w:val="008954B4"/>
    <w:rsid w:val="008954F4"/>
    <w:rsid w:val="00895579"/>
    <w:rsid w:val="008955A6"/>
    <w:rsid w:val="00895608"/>
    <w:rsid w:val="00895688"/>
    <w:rsid w:val="008956DA"/>
    <w:rsid w:val="008956FF"/>
    <w:rsid w:val="0089575C"/>
    <w:rsid w:val="008957CB"/>
    <w:rsid w:val="008957FD"/>
    <w:rsid w:val="00895880"/>
    <w:rsid w:val="00895989"/>
    <w:rsid w:val="008959C8"/>
    <w:rsid w:val="00895BD1"/>
    <w:rsid w:val="00895CED"/>
    <w:rsid w:val="00895CF7"/>
    <w:rsid w:val="00895D00"/>
    <w:rsid w:val="00895D63"/>
    <w:rsid w:val="00895DB9"/>
    <w:rsid w:val="00895E01"/>
    <w:rsid w:val="00895E59"/>
    <w:rsid w:val="00895EF9"/>
    <w:rsid w:val="00895FA5"/>
    <w:rsid w:val="00896047"/>
    <w:rsid w:val="00896065"/>
    <w:rsid w:val="00896084"/>
    <w:rsid w:val="008960D5"/>
    <w:rsid w:val="0089616E"/>
    <w:rsid w:val="008961EC"/>
    <w:rsid w:val="00896232"/>
    <w:rsid w:val="00896255"/>
    <w:rsid w:val="00896315"/>
    <w:rsid w:val="00896420"/>
    <w:rsid w:val="008964A1"/>
    <w:rsid w:val="0089659F"/>
    <w:rsid w:val="008965E3"/>
    <w:rsid w:val="0089663A"/>
    <w:rsid w:val="008966AB"/>
    <w:rsid w:val="008966CE"/>
    <w:rsid w:val="008966D7"/>
    <w:rsid w:val="00896758"/>
    <w:rsid w:val="008967CD"/>
    <w:rsid w:val="00896957"/>
    <w:rsid w:val="0089698D"/>
    <w:rsid w:val="00896BA2"/>
    <w:rsid w:val="00896BD1"/>
    <w:rsid w:val="00896C28"/>
    <w:rsid w:val="00896CE3"/>
    <w:rsid w:val="00896CE6"/>
    <w:rsid w:val="00896D09"/>
    <w:rsid w:val="00896E10"/>
    <w:rsid w:val="00896EEF"/>
    <w:rsid w:val="00896F0F"/>
    <w:rsid w:val="00896F47"/>
    <w:rsid w:val="00896F5B"/>
    <w:rsid w:val="00896FDB"/>
    <w:rsid w:val="00896FE0"/>
    <w:rsid w:val="0089703B"/>
    <w:rsid w:val="008970C4"/>
    <w:rsid w:val="00897140"/>
    <w:rsid w:val="0089714B"/>
    <w:rsid w:val="008971AC"/>
    <w:rsid w:val="008971CA"/>
    <w:rsid w:val="008973EE"/>
    <w:rsid w:val="008973FD"/>
    <w:rsid w:val="008974AC"/>
    <w:rsid w:val="008975A1"/>
    <w:rsid w:val="008975A6"/>
    <w:rsid w:val="008975A8"/>
    <w:rsid w:val="008975B4"/>
    <w:rsid w:val="008975B6"/>
    <w:rsid w:val="0089767D"/>
    <w:rsid w:val="008977B3"/>
    <w:rsid w:val="008978AE"/>
    <w:rsid w:val="008978FF"/>
    <w:rsid w:val="00897953"/>
    <w:rsid w:val="00897980"/>
    <w:rsid w:val="008979CC"/>
    <w:rsid w:val="00897A57"/>
    <w:rsid w:val="00897B37"/>
    <w:rsid w:val="00897B60"/>
    <w:rsid w:val="00897C3B"/>
    <w:rsid w:val="00897E7E"/>
    <w:rsid w:val="00897EF8"/>
    <w:rsid w:val="00897F36"/>
    <w:rsid w:val="00897F3F"/>
    <w:rsid w:val="00897FE5"/>
    <w:rsid w:val="008A006B"/>
    <w:rsid w:val="008A00B3"/>
    <w:rsid w:val="008A02C8"/>
    <w:rsid w:val="008A02F8"/>
    <w:rsid w:val="008A03A8"/>
    <w:rsid w:val="008A03B8"/>
    <w:rsid w:val="008A0414"/>
    <w:rsid w:val="008A0473"/>
    <w:rsid w:val="008A0502"/>
    <w:rsid w:val="008A0514"/>
    <w:rsid w:val="008A0578"/>
    <w:rsid w:val="008A062B"/>
    <w:rsid w:val="008A062E"/>
    <w:rsid w:val="008A0715"/>
    <w:rsid w:val="008A0734"/>
    <w:rsid w:val="008A07E7"/>
    <w:rsid w:val="008A081D"/>
    <w:rsid w:val="008A0857"/>
    <w:rsid w:val="008A08D6"/>
    <w:rsid w:val="008A0968"/>
    <w:rsid w:val="008A09A0"/>
    <w:rsid w:val="008A09B7"/>
    <w:rsid w:val="008A0A24"/>
    <w:rsid w:val="008A0A8C"/>
    <w:rsid w:val="008A0B1A"/>
    <w:rsid w:val="008A0B6F"/>
    <w:rsid w:val="008A0BC1"/>
    <w:rsid w:val="008A0C83"/>
    <w:rsid w:val="008A0CB5"/>
    <w:rsid w:val="008A0CC1"/>
    <w:rsid w:val="008A0CCD"/>
    <w:rsid w:val="008A0CEF"/>
    <w:rsid w:val="008A0D65"/>
    <w:rsid w:val="008A0DE4"/>
    <w:rsid w:val="008A0E05"/>
    <w:rsid w:val="008A0E26"/>
    <w:rsid w:val="008A0E7B"/>
    <w:rsid w:val="008A0F4B"/>
    <w:rsid w:val="008A1055"/>
    <w:rsid w:val="008A108F"/>
    <w:rsid w:val="008A10C2"/>
    <w:rsid w:val="008A11E6"/>
    <w:rsid w:val="008A126A"/>
    <w:rsid w:val="008A12F7"/>
    <w:rsid w:val="008A12F8"/>
    <w:rsid w:val="008A137B"/>
    <w:rsid w:val="008A13D6"/>
    <w:rsid w:val="008A13FA"/>
    <w:rsid w:val="008A1576"/>
    <w:rsid w:val="008A1690"/>
    <w:rsid w:val="008A1792"/>
    <w:rsid w:val="008A1900"/>
    <w:rsid w:val="008A1920"/>
    <w:rsid w:val="008A19A7"/>
    <w:rsid w:val="008A19AE"/>
    <w:rsid w:val="008A19EF"/>
    <w:rsid w:val="008A1A48"/>
    <w:rsid w:val="008A1A86"/>
    <w:rsid w:val="008A1B50"/>
    <w:rsid w:val="008A1D2A"/>
    <w:rsid w:val="008A1D50"/>
    <w:rsid w:val="008A1D79"/>
    <w:rsid w:val="008A1E6A"/>
    <w:rsid w:val="008A1E80"/>
    <w:rsid w:val="008A1E83"/>
    <w:rsid w:val="008A1F0E"/>
    <w:rsid w:val="008A1F63"/>
    <w:rsid w:val="008A1F85"/>
    <w:rsid w:val="008A2071"/>
    <w:rsid w:val="008A2130"/>
    <w:rsid w:val="008A2185"/>
    <w:rsid w:val="008A2233"/>
    <w:rsid w:val="008A2254"/>
    <w:rsid w:val="008A23B2"/>
    <w:rsid w:val="008A23BB"/>
    <w:rsid w:val="008A23FF"/>
    <w:rsid w:val="008A2451"/>
    <w:rsid w:val="008A259B"/>
    <w:rsid w:val="008A25E2"/>
    <w:rsid w:val="008A266B"/>
    <w:rsid w:val="008A26B8"/>
    <w:rsid w:val="008A2714"/>
    <w:rsid w:val="008A2784"/>
    <w:rsid w:val="008A27B7"/>
    <w:rsid w:val="008A290A"/>
    <w:rsid w:val="008A2910"/>
    <w:rsid w:val="008A2913"/>
    <w:rsid w:val="008A29AA"/>
    <w:rsid w:val="008A2A2F"/>
    <w:rsid w:val="008A2A41"/>
    <w:rsid w:val="008A2B51"/>
    <w:rsid w:val="008A2B6A"/>
    <w:rsid w:val="008A2BF6"/>
    <w:rsid w:val="008A2C2A"/>
    <w:rsid w:val="008A2C81"/>
    <w:rsid w:val="008A2DB3"/>
    <w:rsid w:val="008A2EB6"/>
    <w:rsid w:val="008A2ED0"/>
    <w:rsid w:val="008A2F20"/>
    <w:rsid w:val="008A2F79"/>
    <w:rsid w:val="008A2F8F"/>
    <w:rsid w:val="008A3027"/>
    <w:rsid w:val="008A303F"/>
    <w:rsid w:val="008A30F9"/>
    <w:rsid w:val="008A311A"/>
    <w:rsid w:val="008A317F"/>
    <w:rsid w:val="008A31D1"/>
    <w:rsid w:val="008A31F3"/>
    <w:rsid w:val="008A3379"/>
    <w:rsid w:val="008A33B6"/>
    <w:rsid w:val="008A34BE"/>
    <w:rsid w:val="008A3520"/>
    <w:rsid w:val="008A3524"/>
    <w:rsid w:val="008A3612"/>
    <w:rsid w:val="008A3750"/>
    <w:rsid w:val="008A37E2"/>
    <w:rsid w:val="008A382B"/>
    <w:rsid w:val="008A3857"/>
    <w:rsid w:val="008A3882"/>
    <w:rsid w:val="008A38D9"/>
    <w:rsid w:val="008A3929"/>
    <w:rsid w:val="008A396E"/>
    <w:rsid w:val="008A3AC9"/>
    <w:rsid w:val="008A3ACC"/>
    <w:rsid w:val="008A3B14"/>
    <w:rsid w:val="008A3BBD"/>
    <w:rsid w:val="008A3BFA"/>
    <w:rsid w:val="008A3C8B"/>
    <w:rsid w:val="008A3D2B"/>
    <w:rsid w:val="008A3DC5"/>
    <w:rsid w:val="008A3E18"/>
    <w:rsid w:val="008A3E80"/>
    <w:rsid w:val="008A3F04"/>
    <w:rsid w:val="008A3F84"/>
    <w:rsid w:val="008A3FBC"/>
    <w:rsid w:val="008A3FFB"/>
    <w:rsid w:val="008A3FFD"/>
    <w:rsid w:val="008A40FD"/>
    <w:rsid w:val="008A417F"/>
    <w:rsid w:val="008A418E"/>
    <w:rsid w:val="008A42C1"/>
    <w:rsid w:val="008A4311"/>
    <w:rsid w:val="008A43B2"/>
    <w:rsid w:val="008A43BE"/>
    <w:rsid w:val="008A4406"/>
    <w:rsid w:val="008A458C"/>
    <w:rsid w:val="008A45E2"/>
    <w:rsid w:val="008A461A"/>
    <w:rsid w:val="008A4653"/>
    <w:rsid w:val="008A469D"/>
    <w:rsid w:val="008A46A8"/>
    <w:rsid w:val="008A46EF"/>
    <w:rsid w:val="008A46F9"/>
    <w:rsid w:val="008A4781"/>
    <w:rsid w:val="008A47B0"/>
    <w:rsid w:val="008A47E1"/>
    <w:rsid w:val="008A483D"/>
    <w:rsid w:val="008A48BF"/>
    <w:rsid w:val="008A48E8"/>
    <w:rsid w:val="008A48F5"/>
    <w:rsid w:val="008A492E"/>
    <w:rsid w:val="008A49D0"/>
    <w:rsid w:val="008A4A6B"/>
    <w:rsid w:val="008A4B1B"/>
    <w:rsid w:val="008A4BBD"/>
    <w:rsid w:val="008A4C87"/>
    <w:rsid w:val="008A4D32"/>
    <w:rsid w:val="008A4E5B"/>
    <w:rsid w:val="008A4EBF"/>
    <w:rsid w:val="008A4EEC"/>
    <w:rsid w:val="008A4F26"/>
    <w:rsid w:val="008A529D"/>
    <w:rsid w:val="008A52A1"/>
    <w:rsid w:val="008A5351"/>
    <w:rsid w:val="008A53EB"/>
    <w:rsid w:val="008A5435"/>
    <w:rsid w:val="008A5464"/>
    <w:rsid w:val="008A551F"/>
    <w:rsid w:val="008A552A"/>
    <w:rsid w:val="008A557E"/>
    <w:rsid w:val="008A566C"/>
    <w:rsid w:val="008A570C"/>
    <w:rsid w:val="008A57DD"/>
    <w:rsid w:val="008A5804"/>
    <w:rsid w:val="008A58C2"/>
    <w:rsid w:val="008A58C3"/>
    <w:rsid w:val="008A58CA"/>
    <w:rsid w:val="008A5A83"/>
    <w:rsid w:val="008A5AB3"/>
    <w:rsid w:val="008A5AEF"/>
    <w:rsid w:val="008A5B0B"/>
    <w:rsid w:val="008A5C41"/>
    <w:rsid w:val="008A5C76"/>
    <w:rsid w:val="008A5CE8"/>
    <w:rsid w:val="008A5D89"/>
    <w:rsid w:val="008A5D9E"/>
    <w:rsid w:val="008A5DF0"/>
    <w:rsid w:val="008A5E40"/>
    <w:rsid w:val="008A5F1B"/>
    <w:rsid w:val="008A5F3D"/>
    <w:rsid w:val="008A611D"/>
    <w:rsid w:val="008A61E6"/>
    <w:rsid w:val="008A622C"/>
    <w:rsid w:val="008A624F"/>
    <w:rsid w:val="008A6301"/>
    <w:rsid w:val="008A6308"/>
    <w:rsid w:val="008A636F"/>
    <w:rsid w:val="008A639F"/>
    <w:rsid w:val="008A651D"/>
    <w:rsid w:val="008A65FE"/>
    <w:rsid w:val="008A6637"/>
    <w:rsid w:val="008A66B7"/>
    <w:rsid w:val="008A66C9"/>
    <w:rsid w:val="008A672B"/>
    <w:rsid w:val="008A6782"/>
    <w:rsid w:val="008A694B"/>
    <w:rsid w:val="008A695C"/>
    <w:rsid w:val="008A697E"/>
    <w:rsid w:val="008A6992"/>
    <w:rsid w:val="008A69AD"/>
    <w:rsid w:val="008A69D3"/>
    <w:rsid w:val="008A69F2"/>
    <w:rsid w:val="008A6A6B"/>
    <w:rsid w:val="008A6AAD"/>
    <w:rsid w:val="008A6AC4"/>
    <w:rsid w:val="008A6BC6"/>
    <w:rsid w:val="008A6BCB"/>
    <w:rsid w:val="008A6C63"/>
    <w:rsid w:val="008A6C88"/>
    <w:rsid w:val="008A6C93"/>
    <w:rsid w:val="008A6CA4"/>
    <w:rsid w:val="008A6D2A"/>
    <w:rsid w:val="008A6DAA"/>
    <w:rsid w:val="008A6DEB"/>
    <w:rsid w:val="008A6DF4"/>
    <w:rsid w:val="008A6E60"/>
    <w:rsid w:val="008A6FD9"/>
    <w:rsid w:val="008A6FF2"/>
    <w:rsid w:val="008A703F"/>
    <w:rsid w:val="008A7072"/>
    <w:rsid w:val="008A70B4"/>
    <w:rsid w:val="008A718C"/>
    <w:rsid w:val="008A7309"/>
    <w:rsid w:val="008A732F"/>
    <w:rsid w:val="008A7479"/>
    <w:rsid w:val="008A7534"/>
    <w:rsid w:val="008A7540"/>
    <w:rsid w:val="008A759A"/>
    <w:rsid w:val="008A75A7"/>
    <w:rsid w:val="008A75CB"/>
    <w:rsid w:val="008A7622"/>
    <w:rsid w:val="008A7789"/>
    <w:rsid w:val="008A78D0"/>
    <w:rsid w:val="008A79AE"/>
    <w:rsid w:val="008A7A0A"/>
    <w:rsid w:val="008A7A59"/>
    <w:rsid w:val="008A7C48"/>
    <w:rsid w:val="008A7C9A"/>
    <w:rsid w:val="008A7CDD"/>
    <w:rsid w:val="008A7CEE"/>
    <w:rsid w:val="008A7D02"/>
    <w:rsid w:val="008A7D19"/>
    <w:rsid w:val="008A7D61"/>
    <w:rsid w:val="008A7E98"/>
    <w:rsid w:val="008A7F46"/>
    <w:rsid w:val="008A7F7D"/>
    <w:rsid w:val="008A7FC6"/>
    <w:rsid w:val="008B004C"/>
    <w:rsid w:val="008B005D"/>
    <w:rsid w:val="008B008B"/>
    <w:rsid w:val="008B0101"/>
    <w:rsid w:val="008B018D"/>
    <w:rsid w:val="008B0192"/>
    <w:rsid w:val="008B0311"/>
    <w:rsid w:val="008B0457"/>
    <w:rsid w:val="008B049F"/>
    <w:rsid w:val="008B06C0"/>
    <w:rsid w:val="008B06C4"/>
    <w:rsid w:val="008B06EA"/>
    <w:rsid w:val="008B074E"/>
    <w:rsid w:val="008B079C"/>
    <w:rsid w:val="008B080F"/>
    <w:rsid w:val="008B082C"/>
    <w:rsid w:val="008B0839"/>
    <w:rsid w:val="008B0970"/>
    <w:rsid w:val="008B0997"/>
    <w:rsid w:val="008B0A45"/>
    <w:rsid w:val="008B0AC0"/>
    <w:rsid w:val="008B0BCD"/>
    <w:rsid w:val="008B0D16"/>
    <w:rsid w:val="008B0D22"/>
    <w:rsid w:val="008B0D2F"/>
    <w:rsid w:val="008B0D83"/>
    <w:rsid w:val="008B0DF0"/>
    <w:rsid w:val="008B0E90"/>
    <w:rsid w:val="008B1050"/>
    <w:rsid w:val="008B1064"/>
    <w:rsid w:val="008B10F8"/>
    <w:rsid w:val="008B11A3"/>
    <w:rsid w:val="008B12BF"/>
    <w:rsid w:val="008B12C7"/>
    <w:rsid w:val="008B1418"/>
    <w:rsid w:val="008B1446"/>
    <w:rsid w:val="008B1462"/>
    <w:rsid w:val="008B1574"/>
    <w:rsid w:val="008B1660"/>
    <w:rsid w:val="008B1670"/>
    <w:rsid w:val="008B179A"/>
    <w:rsid w:val="008B17F6"/>
    <w:rsid w:val="008B1850"/>
    <w:rsid w:val="008B1926"/>
    <w:rsid w:val="008B1A47"/>
    <w:rsid w:val="008B1B5A"/>
    <w:rsid w:val="008B1BAF"/>
    <w:rsid w:val="008B1BCF"/>
    <w:rsid w:val="008B1CFE"/>
    <w:rsid w:val="008B1D2A"/>
    <w:rsid w:val="008B1D54"/>
    <w:rsid w:val="008B1D7E"/>
    <w:rsid w:val="008B1E3D"/>
    <w:rsid w:val="008B1ECF"/>
    <w:rsid w:val="008B20FC"/>
    <w:rsid w:val="008B2102"/>
    <w:rsid w:val="008B2294"/>
    <w:rsid w:val="008B2295"/>
    <w:rsid w:val="008B2346"/>
    <w:rsid w:val="008B234E"/>
    <w:rsid w:val="008B23F6"/>
    <w:rsid w:val="008B243E"/>
    <w:rsid w:val="008B244E"/>
    <w:rsid w:val="008B2520"/>
    <w:rsid w:val="008B2559"/>
    <w:rsid w:val="008B266E"/>
    <w:rsid w:val="008B2874"/>
    <w:rsid w:val="008B28D8"/>
    <w:rsid w:val="008B2936"/>
    <w:rsid w:val="008B2A01"/>
    <w:rsid w:val="008B2AD1"/>
    <w:rsid w:val="008B2AF3"/>
    <w:rsid w:val="008B2BA5"/>
    <w:rsid w:val="008B2C04"/>
    <w:rsid w:val="008B2C75"/>
    <w:rsid w:val="008B2D74"/>
    <w:rsid w:val="008B2D92"/>
    <w:rsid w:val="008B2DE0"/>
    <w:rsid w:val="008B2DFA"/>
    <w:rsid w:val="008B2E9A"/>
    <w:rsid w:val="008B2F0C"/>
    <w:rsid w:val="008B2F9E"/>
    <w:rsid w:val="008B2FB1"/>
    <w:rsid w:val="008B2FFE"/>
    <w:rsid w:val="008B3011"/>
    <w:rsid w:val="008B3019"/>
    <w:rsid w:val="008B30DF"/>
    <w:rsid w:val="008B320A"/>
    <w:rsid w:val="008B327B"/>
    <w:rsid w:val="008B33D2"/>
    <w:rsid w:val="008B3426"/>
    <w:rsid w:val="008B3480"/>
    <w:rsid w:val="008B36BE"/>
    <w:rsid w:val="008B36CB"/>
    <w:rsid w:val="008B37DE"/>
    <w:rsid w:val="008B37F1"/>
    <w:rsid w:val="008B37F3"/>
    <w:rsid w:val="008B3814"/>
    <w:rsid w:val="008B38A1"/>
    <w:rsid w:val="008B3910"/>
    <w:rsid w:val="008B3960"/>
    <w:rsid w:val="008B396E"/>
    <w:rsid w:val="008B39B4"/>
    <w:rsid w:val="008B39B6"/>
    <w:rsid w:val="008B39E4"/>
    <w:rsid w:val="008B3A79"/>
    <w:rsid w:val="008B3BB0"/>
    <w:rsid w:val="008B3C8F"/>
    <w:rsid w:val="008B3CE6"/>
    <w:rsid w:val="008B3D8C"/>
    <w:rsid w:val="008B3E9F"/>
    <w:rsid w:val="008B3EDB"/>
    <w:rsid w:val="008B3F19"/>
    <w:rsid w:val="008B3F50"/>
    <w:rsid w:val="008B4010"/>
    <w:rsid w:val="008B4020"/>
    <w:rsid w:val="008B4043"/>
    <w:rsid w:val="008B407C"/>
    <w:rsid w:val="008B41C2"/>
    <w:rsid w:val="008B422B"/>
    <w:rsid w:val="008B440B"/>
    <w:rsid w:val="008B447F"/>
    <w:rsid w:val="008B4518"/>
    <w:rsid w:val="008B454D"/>
    <w:rsid w:val="008B4585"/>
    <w:rsid w:val="008B459A"/>
    <w:rsid w:val="008B45BA"/>
    <w:rsid w:val="008B467A"/>
    <w:rsid w:val="008B46B8"/>
    <w:rsid w:val="008B47F5"/>
    <w:rsid w:val="008B4811"/>
    <w:rsid w:val="008B4822"/>
    <w:rsid w:val="008B4853"/>
    <w:rsid w:val="008B48F4"/>
    <w:rsid w:val="008B4941"/>
    <w:rsid w:val="008B4990"/>
    <w:rsid w:val="008B4AC3"/>
    <w:rsid w:val="008B4C08"/>
    <w:rsid w:val="008B4D01"/>
    <w:rsid w:val="008B4DAF"/>
    <w:rsid w:val="008B4F2E"/>
    <w:rsid w:val="008B4F65"/>
    <w:rsid w:val="008B4F69"/>
    <w:rsid w:val="008B4FCA"/>
    <w:rsid w:val="008B4FF6"/>
    <w:rsid w:val="008B50C4"/>
    <w:rsid w:val="008B50DA"/>
    <w:rsid w:val="008B51AB"/>
    <w:rsid w:val="008B51B5"/>
    <w:rsid w:val="008B5231"/>
    <w:rsid w:val="008B52C9"/>
    <w:rsid w:val="008B53C6"/>
    <w:rsid w:val="008B5408"/>
    <w:rsid w:val="008B542A"/>
    <w:rsid w:val="008B546B"/>
    <w:rsid w:val="008B5488"/>
    <w:rsid w:val="008B550B"/>
    <w:rsid w:val="008B552F"/>
    <w:rsid w:val="008B55B4"/>
    <w:rsid w:val="008B55CD"/>
    <w:rsid w:val="008B5732"/>
    <w:rsid w:val="008B5740"/>
    <w:rsid w:val="008B5809"/>
    <w:rsid w:val="008B599F"/>
    <w:rsid w:val="008B5A0C"/>
    <w:rsid w:val="008B5A5B"/>
    <w:rsid w:val="008B5A8D"/>
    <w:rsid w:val="008B5AF1"/>
    <w:rsid w:val="008B5B13"/>
    <w:rsid w:val="008B5C24"/>
    <w:rsid w:val="008B5C36"/>
    <w:rsid w:val="008B5C4E"/>
    <w:rsid w:val="008B5C9D"/>
    <w:rsid w:val="008B5D2A"/>
    <w:rsid w:val="008B5E0E"/>
    <w:rsid w:val="008B5EAB"/>
    <w:rsid w:val="008B5EED"/>
    <w:rsid w:val="008B605D"/>
    <w:rsid w:val="008B610B"/>
    <w:rsid w:val="008B6168"/>
    <w:rsid w:val="008B63CB"/>
    <w:rsid w:val="008B6458"/>
    <w:rsid w:val="008B64DD"/>
    <w:rsid w:val="008B6551"/>
    <w:rsid w:val="008B6602"/>
    <w:rsid w:val="008B666E"/>
    <w:rsid w:val="008B6688"/>
    <w:rsid w:val="008B66E9"/>
    <w:rsid w:val="008B686C"/>
    <w:rsid w:val="008B687F"/>
    <w:rsid w:val="008B68AB"/>
    <w:rsid w:val="008B68C9"/>
    <w:rsid w:val="008B693F"/>
    <w:rsid w:val="008B697E"/>
    <w:rsid w:val="008B699B"/>
    <w:rsid w:val="008B69AE"/>
    <w:rsid w:val="008B6A46"/>
    <w:rsid w:val="008B6AC5"/>
    <w:rsid w:val="008B6AD1"/>
    <w:rsid w:val="008B6AF2"/>
    <w:rsid w:val="008B6B46"/>
    <w:rsid w:val="008B6B56"/>
    <w:rsid w:val="008B6BB7"/>
    <w:rsid w:val="008B6BF8"/>
    <w:rsid w:val="008B6C9F"/>
    <w:rsid w:val="008B6D58"/>
    <w:rsid w:val="008B6D7F"/>
    <w:rsid w:val="008B6DDE"/>
    <w:rsid w:val="008B6E34"/>
    <w:rsid w:val="008B6E52"/>
    <w:rsid w:val="008B6E9E"/>
    <w:rsid w:val="008B6F2E"/>
    <w:rsid w:val="008B7060"/>
    <w:rsid w:val="008B70CA"/>
    <w:rsid w:val="008B70DB"/>
    <w:rsid w:val="008B7215"/>
    <w:rsid w:val="008B72AC"/>
    <w:rsid w:val="008B7302"/>
    <w:rsid w:val="008B7319"/>
    <w:rsid w:val="008B73BD"/>
    <w:rsid w:val="008B7445"/>
    <w:rsid w:val="008B7508"/>
    <w:rsid w:val="008B752C"/>
    <w:rsid w:val="008B7578"/>
    <w:rsid w:val="008B7588"/>
    <w:rsid w:val="008B75DE"/>
    <w:rsid w:val="008B7661"/>
    <w:rsid w:val="008B7676"/>
    <w:rsid w:val="008B76B1"/>
    <w:rsid w:val="008B76C1"/>
    <w:rsid w:val="008B774E"/>
    <w:rsid w:val="008B776A"/>
    <w:rsid w:val="008B779C"/>
    <w:rsid w:val="008B77E6"/>
    <w:rsid w:val="008B783C"/>
    <w:rsid w:val="008B7908"/>
    <w:rsid w:val="008B7912"/>
    <w:rsid w:val="008B7936"/>
    <w:rsid w:val="008B7A1E"/>
    <w:rsid w:val="008B7A99"/>
    <w:rsid w:val="008B7B00"/>
    <w:rsid w:val="008B7B11"/>
    <w:rsid w:val="008B7B18"/>
    <w:rsid w:val="008B7B1A"/>
    <w:rsid w:val="008B7B34"/>
    <w:rsid w:val="008B7B8F"/>
    <w:rsid w:val="008B7C7E"/>
    <w:rsid w:val="008B7CCA"/>
    <w:rsid w:val="008B7CDF"/>
    <w:rsid w:val="008B7CF1"/>
    <w:rsid w:val="008B7D64"/>
    <w:rsid w:val="008B7D90"/>
    <w:rsid w:val="008B7D98"/>
    <w:rsid w:val="008B7F0F"/>
    <w:rsid w:val="008B7FEE"/>
    <w:rsid w:val="008C0067"/>
    <w:rsid w:val="008C0077"/>
    <w:rsid w:val="008C008A"/>
    <w:rsid w:val="008C0095"/>
    <w:rsid w:val="008C015A"/>
    <w:rsid w:val="008C024E"/>
    <w:rsid w:val="008C02DC"/>
    <w:rsid w:val="008C02F4"/>
    <w:rsid w:val="008C0307"/>
    <w:rsid w:val="008C0428"/>
    <w:rsid w:val="008C0448"/>
    <w:rsid w:val="008C0601"/>
    <w:rsid w:val="008C062F"/>
    <w:rsid w:val="008C0685"/>
    <w:rsid w:val="008C06C1"/>
    <w:rsid w:val="008C06DC"/>
    <w:rsid w:val="008C06F5"/>
    <w:rsid w:val="008C0700"/>
    <w:rsid w:val="008C073C"/>
    <w:rsid w:val="008C07D8"/>
    <w:rsid w:val="008C0831"/>
    <w:rsid w:val="008C0837"/>
    <w:rsid w:val="008C0962"/>
    <w:rsid w:val="008C09DE"/>
    <w:rsid w:val="008C0A67"/>
    <w:rsid w:val="008C0ADA"/>
    <w:rsid w:val="008C0C16"/>
    <w:rsid w:val="008C0CCF"/>
    <w:rsid w:val="008C0DED"/>
    <w:rsid w:val="008C0E2A"/>
    <w:rsid w:val="008C10F7"/>
    <w:rsid w:val="008C1115"/>
    <w:rsid w:val="008C1184"/>
    <w:rsid w:val="008C11D4"/>
    <w:rsid w:val="008C1293"/>
    <w:rsid w:val="008C1308"/>
    <w:rsid w:val="008C1458"/>
    <w:rsid w:val="008C1572"/>
    <w:rsid w:val="008C15E7"/>
    <w:rsid w:val="008C15F8"/>
    <w:rsid w:val="008C177A"/>
    <w:rsid w:val="008C188A"/>
    <w:rsid w:val="008C189B"/>
    <w:rsid w:val="008C1960"/>
    <w:rsid w:val="008C198B"/>
    <w:rsid w:val="008C1A14"/>
    <w:rsid w:val="008C1A6A"/>
    <w:rsid w:val="008C1B1F"/>
    <w:rsid w:val="008C1C48"/>
    <w:rsid w:val="008C1D05"/>
    <w:rsid w:val="008C1D12"/>
    <w:rsid w:val="008C1D2C"/>
    <w:rsid w:val="008C1D76"/>
    <w:rsid w:val="008C1F2C"/>
    <w:rsid w:val="008C1F46"/>
    <w:rsid w:val="008C1F8F"/>
    <w:rsid w:val="008C1FA3"/>
    <w:rsid w:val="008C1FF0"/>
    <w:rsid w:val="008C2003"/>
    <w:rsid w:val="008C2020"/>
    <w:rsid w:val="008C2033"/>
    <w:rsid w:val="008C206A"/>
    <w:rsid w:val="008C20C8"/>
    <w:rsid w:val="008C2100"/>
    <w:rsid w:val="008C2113"/>
    <w:rsid w:val="008C2119"/>
    <w:rsid w:val="008C213F"/>
    <w:rsid w:val="008C2245"/>
    <w:rsid w:val="008C2246"/>
    <w:rsid w:val="008C224D"/>
    <w:rsid w:val="008C224F"/>
    <w:rsid w:val="008C228B"/>
    <w:rsid w:val="008C22EB"/>
    <w:rsid w:val="008C2314"/>
    <w:rsid w:val="008C2359"/>
    <w:rsid w:val="008C23EC"/>
    <w:rsid w:val="008C2418"/>
    <w:rsid w:val="008C2433"/>
    <w:rsid w:val="008C24A7"/>
    <w:rsid w:val="008C2575"/>
    <w:rsid w:val="008C2658"/>
    <w:rsid w:val="008C26FB"/>
    <w:rsid w:val="008C270E"/>
    <w:rsid w:val="008C280F"/>
    <w:rsid w:val="008C2893"/>
    <w:rsid w:val="008C28E4"/>
    <w:rsid w:val="008C2A9C"/>
    <w:rsid w:val="008C2AD2"/>
    <w:rsid w:val="008C2AF4"/>
    <w:rsid w:val="008C2B15"/>
    <w:rsid w:val="008C2BCF"/>
    <w:rsid w:val="008C2CEA"/>
    <w:rsid w:val="008C2CFB"/>
    <w:rsid w:val="008C2D19"/>
    <w:rsid w:val="008C2DDD"/>
    <w:rsid w:val="008C2EE6"/>
    <w:rsid w:val="008C2EEE"/>
    <w:rsid w:val="008C2FD9"/>
    <w:rsid w:val="008C2FE6"/>
    <w:rsid w:val="008C3015"/>
    <w:rsid w:val="008C30C1"/>
    <w:rsid w:val="008C30C6"/>
    <w:rsid w:val="008C30DA"/>
    <w:rsid w:val="008C30E8"/>
    <w:rsid w:val="008C30F3"/>
    <w:rsid w:val="008C3238"/>
    <w:rsid w:val="008C3241"/>
    <w:rsid w:val="008C328D"/>
    <w:rsid w:val="008C3361"/>
    <w:rsid w:val="008C33E8"/>
    <w:rsid w:val="008C3407"/>
    <w:rsid w:val="008C3498"/>
    <w:rsid w:val="008C34A8"/>
    <w:rsid w:val="008C3605"/>
    <w:rsid w:val="008C3615"/>
    <w:rsid w:val="008C3656"/>
    <w:rsid w:val="008C3666"/>
    <w:rsid w:val="008C378C"/>
    <w:rsid w:val="008C3795"/>
    <w:rsid w:val="008C381A"/>
    <w:rsid w:val="008C38CE"/>
    <w:rsid w:val="008C3A2E"/>
    <w:rsid w:val="008C3AD0"/>
    <w:rsid w:val="008C3AF2"/>
    <w:rsid w:val="008C3BD6"/>
    <w:rsid w:val="008C3BDA"/>
    <w:rsid w:val="008C3BE2"/>
    <w:rsid w:val="008C3CAE"/>
    <w:rsid w:val="008C3DCA"/>
    <w:rsid w:val="008C3DE6"/>
    <w:rsid w:val="008C3FB6"/>
    <w:rsid w:val="008C3FC5"/>
    <w:rsid w:val="008C4091"/>
    <w:rsid w:val="008C4098"/>
    <w:rsid w:val="008C40EB"/>
    <w:rsid w:val="008C4166"/>
    <w:rsid w:val="008C42B5"/>
    <w:rsid w:val="008C42C7"/>
    <w:rsid w:val="008C42EC"/>
    <w:rsid w:val="008C4353"/>
    <w:rsid w:val="008C43C0"/>
    <w:rsid w:val="008C440B"/>
    <w:rsid w:val="008C44B7"/>
    <w:rsid w:val="008C4530"/>
    <w:rsid w:val="008C46FA"/>
    <w:rsid w:val="008C4745"/>
    <w:rsid w:val="008C4755"/>
    <w:rsid w:val="008C47D1"/>
    <w:rsid w:val="008C47E4"/>
    <w:rsid w:val="008C49D4"/>
    <w:rsid w:val="008C49D8"/>
    <w:rsid w:val="008C49DD"/>
    <w:rsid w:val="008C4A33"/>
    <w:rsid w:val="008C4A75"/>
    <w:rsid w:val="008C4AD9"/>
    <w:rsid w:val="008C4AFE"/>
    <w:rsid w:val="008C4B41"/>
    <w:rsid w:val="008C4BDE"/>
    <w:rsid w:val="008C4C2B"/>
    <w:rsid w:val="008C4D2B"/>
    <w:rsid w:val="008C4D33"/>
    <w:rsid w:val="008C4E8A"/>
    <w:rsid w:val="008C4EA4"/>
    <w:rsid w:val="008C504F"/>
    <w:rsid w:val="008C5187"/>
    <w:rsid w:val="008C51CC"/>
    <w:rsid w:val="008C526F"/>
    <w:rsid w:val="008C5272"/>
    <w:rsid w:val="008C554F"/>
    <w:rsid w:val="008C55E5"/>
    <w:rsid w:val="008C5628"/>
    <w:rsid w:val="008C565F"/>
    <w:rsid w:val="008C56B9"/>
    <w:rsid w:val="008C56CC"/>
    <w:rsid w:val="008C56EC"/>
    <w:rsid w:val="008C56F0"/>
    <w:rsid w:val="008C56F6"/>
    <w:rsid w:val="008C574F"/>
    <w:rsid w:val="008C5878"/>
    <w:rsid w:val="008C58B4"/>
    <w:rsid w:val="008C591B"/>
    <w:rsid w:val="008C593B"/>
    <w:rsid w:val="008C59D9"/>
    <w:rsid w:val="008C5A8B"/>
    <w:rsid w:val="008C5B05"/>
    <w:rsid w:val="008C5B58"/>
    <w:rsid w:val="008C5C06"/>
    <w:rsid w:val="008C5C3B"/>
    <w:rsid w:val="008C5C79"/>
    <w:rsid w:val="008C5C7D"/>
    <w:rsid w:val="008C5C86"/>
    <w:rsid w:val="008C5D10"/>
    <w:rsid w:val="008C5D12"/>
    <w:rsid w:val="008C5D82"/>
    <w:rsid w:val="008C5DF3"/>
    <w:rsid w:val="008C5E9C"/>
    <w:rsid w:val="008C5ED3"/>
    <w:rsid w:val="008C5EE8"/>
    <w:rsid w:val="008C5FB3"/>
    <w:rsid w:val="008C6062"/>
    <w:rsid w:val="008C6076"/>
    <w:rsid w:val="008C60AB"/>
    <w:rsid w:val="008C60F1"/>
    <w:rsid w:val="008C6237"/>
    <w:rsid w:val="008C6250"/>
    <w:rsid w:val="008C63B2"/>
    <w:rsid w:val="008C64AA"/>
    <w:rsid w:val="008C64CB"/>
    <w:rsid w:val="008C6702"/>
    <w:rsid w:val="008C67A2"/>
    <w:rsid w:val="008C683B"/>
    <w:rsid w:val="008C6871"/>
    <w:rsid w:val="008C6994"/>
    <w:rsid w:val="008C69F6"/>
    <w:rsid w:val="008C6A43"/>
    <w:rsid w:val="008C6A80"/>
    <w:rsid w:val="008C6AA7"/>
    <w:rsid w:val="008C6AF0"/>
    <w:rsid w:val="008C6B17"/>
    <w:rsid w:val="008C6B4D"/>
    <w:rsid w:val="008C6B53"/>
    <w:rsid w:val="008C6B5C"/>
    <w:rsid w:val="008C6C49"/>
    <w:rsid w:val="008C6D31"/>
    <w:rsid w:val="008C6D35"/>
    <w:rsid w:val="008C6DC8"/>
    <w:rsid w:val="008C6E63"/>
    <w:rsid w:val="008C6EBD"/>
    <w:rsid w:val="008C6FA4"/>
    <w:rsid w:val="008C6FC8"/>
    <w:rsid w:val="008C6FF5"/>
    <w:rsid w:val="008C7033"/>
    <w:rsid w:val="008C70E6"/>
    <w:rsid w:val="008C710B"/>
    <w:rsid w:val="008C7170"/>
    <w:rsid w:val="008C71B7"/>
    <w:rsid w:val="008C726F"/>
    <w:rsid w:val="008C7291"/>
    <w:rsid w:val="008C7300"/>
    <w:rsid w:val="008C73A0"/>
    <w:rsid w:val="008C73A5"/>
    <w:rsid w:val="008C7704"/>
    <w:rsid w:val="008C7739"/>
    <w:rsid w:val="008C773C"/>
    <w:rsid w:val="008C776D"/>
    <w:rsid w:val="008C7795"/>
    <w:rsid w:val="008C7805"/>
    <w:rsid w:val="008C7833"/>
    <w:rsid w:val="008C795E"/>
    <w:rsid w:val="008C797C"/>
    <w:rsid w:val="008C79D3"/>
    <w:rsid w:val="008C79E1"/>
    <w:rsid w:val="008C7BA0"/>
    <w:rsid w:val="008C7D5D"/>
    <w:rsid w:val="008C7D60"/>
    <w:rsid w:val="008C7DB2"/>
    <w:rsid w:val="008C7DD6"/>
    <w:rsid w:val="008C7EB6"/>
    <w:rsid w:val="008C7EBD"/>
    <w:rsid w:val="008C7ECF"/>
    <w:rsid w:val="008C7F9E"/>
    <w:rsid w:val="008C7FD4"/>
    <w:rsid w:val="008D003D"/>
    <w:rsid w:val="008D005D"/>
    <w:rsid w:val="008D018E"/>
    <w:rsid w:val="008D0300"/>
    <w:rsid w:val="008D033D"/>
    <w:rsid w:val="008D0398"/>
    <w:rsid w:val="008D040C"/>
    <w:rsid w:val="008D04DB"/>
    <w:rsid w:val="008D04E6"/>
    <w:rsid w:val="008D05D7"/>
    <w:rsid w:val="008D065C"/>
    <w:rsid w:val="008D0686"/>
    <w:rsid w:val="008D0692"/>
    <w:rsid w:val="008D06D8"/>
    <w:rsid w:val="008D0730"/>
    <w:rsid w:val="008D07F9"/>
    <w:rsid w:val="008D0813"/>
    <w:rsid w:val="008D0838"/>
    <w:rsid w:val="008D08EA"/>
    <w:rsid w:val="008D08F3"/>
    <w:rsid w:val="008D0961"/>
    <w:rsid w:val="008D09F4"/>
    <w:rsid w:val="008D0B33"/>
    <w:rsid w:val="008D0BB1"/>
    <w:rsid w:val="008D0C3E"/>
    <w:rsid w:val="008D0D5F"/>
    <w:rsid w:val="008D0D75"/>
    <w:rsid w:val="008D0DDA"/>
    <w:rsid w:val="008D0E3C"/>
    <w:rsid w:val="008D0F80"/>
    <w:rsid w:val="008D0FD2"/>
    <w:rsid w:val="008D101E"/>
    <w:rsid w:val="008D1075"/>
    <w:rsid w:val="008D10F4"/>
    <w:rsid w:val="008D1207"/>
    <w:rsid w:val="008D12EC"/>
    <w:rsid w:val="008D12F3"/>
    <w:rsid w:val="008D1363"/>
    <w:rsid w:val="008D149B"/>
    <w:rsid w:val="008D150D"/>
    <w:rsid w:val="008D1586"/>
    <w:rsid w:val="008D15C6"/>
    <w:rsid w:val="008D15D1"/>
    <w:rsid w:val="008D1713"/>
    <w:rsid w:val="008D174E"/>
    <w:rsid w:val="008D17FA"/>
    <w:rsid w:val="008D181D"/>
    <w:rsid w:val="008D189C"/>
    <w:rsid w:val="008D190E"/>
    <w:rsid w:val="008D1939"/>
    <w:rsid w:val="008D1A09"/>
    <w:rsid w:val="008D1A56"/>
    <w:rsid w:val="008D1B0A"/>
    <w:rsid w:val="008D1C5C"/>
    <w:rsid w:val="008D1CA2"/>
    <w:rsid w:val="008D1CFF"/>
    <w:rsid w:val="008D1D58"/>
    <w:rsid w:val="008D1D89"/>
    <w:rsid w:val="008D1DCD"/>
    <w:rsid w:val="008D1E12"/>
    <w:rsid w:val="008D1E41"/>
    <w:rsid w:val="008D1E56"/>
    <w:rsid w:val="008D1E8E"/>
    <w:rsid w:val="008D1EFD"/>
    <w:rsid w:val="008D1F78"/>
    <w:rsid w:val="008D202B"/>
    <w:rsid w:val="008D209B"/>
    <w:rsid w:val="008D20AE"/>
    <w:rsid w:val="008D20BB"/>
    <w:rsid w:val="008D20E8"/>
    <w:rsid w:val="008D2101"/>
    <w:rsid w:val="008D21BD"/>
    <w:rsid w:val="008D21C9"/>
    <w:rsid w:val="008D2240"/>
    <w:rsid w:val="008D2336"/>
    <w:rsid w:val="008D2388"/>
    <w:rsid w:val="008D246D"/>
    <w:rsid w:val="008D24BA"/>
    <w:rsid w:val="008D25B3"/>
    <w:rsid w:val="008D2608"/>
    <w:rsid w:val="008D26FE"/>
    <w:rsid w:val="008D2752"/>
    <w:rsid w:val="008D2948"/>
    <w:rsid w:val="008D29B1"/>
    <w:rsid w:val="008D29CE"/>
    <w:rsid w:val="008D29FF"/>
    <w:rsid w:val="008D2A2E"/>
    <w:rsid w:val="008D2B36"/>
    <w:rsid w:val="008D2B60"/>
    <w:rsid w:val="008D2C35"/>
    <w:rsid w:val="008D2C39"/>
    <w:rsid w:val="008D2C80"/>
    <w:rsid w:val="008D2C89"/>
    <w:rsid w:val="008D2CF5"/>
    <w:rsid w:val="008D2D3E"/>
    <w:rsid w:val="008D2DAF"/>
    <w:rsid w:val="008D2E26"/>
    <w:rsid w:val="008D2E86"/>
    <w:rsid w:val="008D2EF6"/>
    <w:rsid w:val="008D2F48"/>
    <w:rsid w:val="008D2F58"/>
    <w:rsid w:val="008D2FE3"/>
    <w:rsid w:val="008D3107"/>
    <w:rsid w:val="008D3110"/>
    <w:rsid w:val="008D318E"/>
    <w:rsid w:val="008D319D"/>
    <w:rsid w:val="008D31ED"/>
    <w:rsid w:val="008D31FD"/>
    <w:rsid w:val="008D3209"/>
    <w:rsid w:val="008D3220"/>
    <w:rsid w:val="008D3245"/>
    <w:rsid w:val="008D32D3"/>
    <w:rsid w:val="008D3364"/>
    <w:rsid w:val="008D34EA"/>
    <w:rsid w:val="008D3574"/>
    <w:rsid w:val="008D3651"/>
    <w:rsid w:val="008D36B5"/>
    <w:rsid w:val="008D36B6"/>
    <w:rsid w:val="008D37FE"/>
    <w:rsid w:val="008D3904"/>
    <w:rsid w:val="008D399D"/>
    <w:rsid w:val="008D39CF"/>
    <w:rsid w:val="008D3A82"/>
    <w:rsid w:val="008D3B92"/>
    <w:rsid w:val="008D3BF6"/>
    <w:rsid w:val="008D3C3B"/>
    <w:rsid w:val="008D3C5D"/>
    <w:rsid w:val="008D3C65"/>
    <w:rsid w:val="008D3CBD"/>
    <w:rsid w:val="008D3CDA"/>
    <w:rsid w:val="008D3D6C"/>
    <w:rsid w:val="008D3F36"/>
    <w:rsid w:val="008D3F89"/>
    <w:rsid w:val="008D3FC6"/>
    <w:rsid w:val="008D404C"/>
    <w:rsid w:val="008D4109"/>
    <w:rsid w:val="008D419A"/>
    <w:rsid w:val="008D41CF"/>
    <w:rsid w:val="008D4201"/>
    <w:rsid w:val="008D426E"/>
    <w:rsid w:val="008D4340"/>
    <w:rsid w:val="008D44AC"/>
    <w:rsid w:val="008D455A"/>
    <w:rsid w:val="008D4635"/>
    <w:rsid w:val="008D46B3"/>
    <w:rsid w:val="008D46F9"/>
    <w:rsid w:val="008D4789"/>
    <w:rsid w:val="008D4793"/>
    <w:rsid w:val="008D47D0"/>
    <w:rsid w:val="008D48ED"/>
    <w:rsid w:val="008D4950"/>
    <w:rsid w:val="008D4959"/>
    <w:rsid w:val="008D4AB9"/>
    <w:rsid w:val="008D4AD6"/>
    <w:rsid w:val="008D4B36"/>
    <w:rsid w:val="008D4C57"/>
    <w:rsid w:val="008D4DEC"/>
    <w:rsid w:val="008D4F42"/>
    <w:rsid w:val="008D4F68"/>
    <w:rsid w:val="008D4F89"/>
    <w:rsid w:val="008D4F90"/>
    <w:rsid w:val="008D4FE2"/>
    <w:rsid w:val="008D5030"/>
    <w:rsid w:val="008D511B"/>
    <w:rsid w:val="008D5147"/>
    <w:rsid w:val="008D521B"/>
    <w:rsid w:val="008D5390"/>
    <w:rsid w:val="008D53AF"/>
    <w:rsid w:val="008D53C5"/>
    <w:rsid w:val="008D5412"/>
    <w:rsid w:val="008D541C"/>
    <w:rsid w:val="008D543B"/>
    <w:rsid w:val="008D5557"/>
    <w:rsid w:val="008D55A3"/>
    <w:rsid w:val="008D55DF"/>
    <w:rsid w:val="008D5696"/>
    <w:rsid w:val="008D5749"/>
    <w:rsid w:val="008D5776"/>
    <w:rsid w:val="008D58CD"/>
    <w:rsid w:val="008D58F7"/>
    <w:rsid w:val="008D5907"/>
    <w:rsid w:val="008D5A66"/>
    <w:rsid w:val="008D5A7C"/>
    <w:rsid w:val="008D5ACB"/>
    <w:rsid w:val="008D5AE1"/>
    <w:rsid w:val="008D5AE2"/>
    <w:rsid w:val="008D5AE8"/>
    <w:rsid w:val="008D5B66"/>
    <w:rsid w:val="008D5BD5"/>
    <w:rsid w:val="008D5C27"/>
    <w:rsid w:val="008D5C6C"/>
    <w:rsid w:val="008D5D55"/>
    <w:rsid w:val="008D5E2F"/>
    <w:rsid w:val="008D5E37"/>
    <w:rsid w:val="008D5E47"/>
    <w:rsid w:val="008D5F48"/>
    <w:rsid w:val="008D5FE7"/>
    <w:rsid w:val="008D5FED"/>
    <w:rsid w:val="008D6057"/>
    <w:rsid w:val="008D6092"/>
    <w:rsid w:val="008D60DC"/>
    <w:rsid w:val="008D6142"/>
    <w:rsid w:val="008D6165"/>
    <w:rsid w:val="008D61E7"/>
    <w:rsid w:val="008D6217"/>
    <w:rsid w:val="008D62A1"/>
    <w:rsid w:val="008D63CE"/>
    <w:rsid w:val="008D64C7"/>
    <w:rsid w:val="008D6587"/>
    <w:rsid w:val="008D675A"/>
    <w:rsid w:val="008D6763"/>
    <w:rsid w:val="008D686D"/>
    <w:rsid w:val="008D68B6"/>
    <w:rsid w:val="008D68F0"/>
    <w:rsid w:val="008D694D"/>
    <w:rsid w:val="008D6975"/>
    <w:rsid w:val="008D69CA"/>
    <w:rsid w:val="008D69D4"/>
    <w:rsid w:val="008D6A91"/>
    <w:rsid w:val="008D6B34"/>
    <w:rsid w:val="008D6B8E"/>
    <w:rsid w:val="008D6C75"/>
    <w:rsid w:val="008D6C9F"/>
    <w:rsid w:val="008D6CC2"/>
    <w:rsid w:val="008D6D91"/>
    <w:rsid w:val="008D6DB9"/>
    <w:rsid w:val="008D6DCA"/>
    <w:rsid w:val="008D6DEA"/>
    <w:rsid w:val="008D6F55"/>
    <w:rsid w:val="008D6FD2"/>
    <w:rsid w:val="008D70BC"/>
    <w:rsid w:val="008D7117"/>
    <w:rsid w:val="008D7223"/>
    <w:rsid w:val="008D729C"/>
    <w:rsid w:val="008D72CE"/>
    <w:rsid w:val="008D730F"/>
    <w:rsid w:val="008D7381"/>
    <w:rsid w:val="008D7491"/>
    <w:rsid w:val="008D749D"/>
    <w:rsid w:val="008D754E"/>
    <w:rsid w:val="008D7568"/>
    <w:rsid w:val="008D76BE"/>
    <w:rsid w:val="008D7704"/>
    <w:rsid w:val="008D776B"/>
    <w:rsid w:val="008D7797"/>
    <w:rsid w:val="008D785F"/>
    <w:rsid w:val="008D788A"/>
    <w:rsid w:val="008D78F0"/>
    <w:rsid w:val="008D7941"/>
    <w:rsid w:val="008D7987"/>
    <w:rsid w:val="008D7A72"/>
    <w:rsid w:val="008D7B6C"/>
    <w:rsid w:val="008D7B99"/>
    <w:rsid w:val="008D7C0F"/>
    <w:rsid w:val="008D7C21"/>
    <w:rsid w:val="008D7C77"/>
    <w:rsid w:val="008D7C7D"/>
    <w:rsid w:val="008D7CBE"/>
    <w:rsid w:val="008D7D0C"/>
    <w:rsid w:val="008D7E34"/>
    <w:rsid w:val="008D7F12"/>
    <w:rsid w:val="008D7F36"/>
    <w:rsid w:val="008D7F3A"/>
    <w:rsid w:val="008D7F6E"/>
    <w:rsid w:val="008D7FAE"/>
    <w:rsid w:val="008D7FB3"/>
    <w:rsid w:val="008E006A"/>
    <w:rsid w:val="008E009E"/>
    <w:rsid w:val="008E018E"/>
    <w:rsid w:val="008E01E6"/>
    <w:rsid w:val="008E0252"/>
    <w:rsid w:val="008E03CF"/>
    <w:rsid w:val="008E03D8"/>
    <w:rsid w:val="008E0448"/>
    <w:rsid w:val="008E0597"/>
    <w:rsid w:val="008E05B3"/>
    <w:rsid w:val="008E05B5"/>
    <w:rsid w:val="008E05CB"/>
    <w:rsid w:val="008E0635"/>
    <w:rsid w:val="008E0683"/>
    <w:rsid w:val="008E078C"/>
    <w:rsid w:val="008E091A"/>
    <w:rsid w:val="008E0AAD"/>
    <w:rsid w:val="008E0B40"/>
    <w:rsid w:val="008E0C3C"/>
    <w:rsid w:val="008E0C8A"/>
    <w:rsid w:val="008E0E13"/>
    <w:rsid w:val="008E0E69"/>
    <w:rsid w:val="008E0F73"/>
    <w:rsid w:val="008E1072"/>
    <w:rsid w:val="008E10B0"/>
    <w:rsid w:val="008E1100"/>
    <w:rsid w:val="008E1130"/>
    <w:rsid w:val="008E1175"/>
    <w:rsid w:val="008E119E"/>
    <w:rsid w:val="008E1207"/>
    <w:rsid w:val="008E120C"/>
    <w:rsid w:val="008E1309"/>
    <w:rsid w:val="008E1380"/>
    <w:rsid w:val="008E13DF"/>
    <w:rsid w:val="008E13F2"/>
    <w:rsid w:val="008E1475"/>
    <w:rsid w:val="008E14C9"/>
    <w:rsid w:val="008E1504"/>
    <w:rsid w:val="008E1579"/>
    <w:rsid w:val="008E15A2"/>
    <w:rsid w:val="008E15F8"/>
    <w:rsid w:val="008E1651"/>
    <w:rsid w:val="008E1708"/>
    <w:rsid w:val="008E173E"/>
    <w:rsid w:val="008E18C3"/>
    <w:rsid w:val="008E18DE"/>
    <w:rsid w:val="008E19C5"/>
    <w:rsid w:val="008E1AA9"/>
    <w:rsid w:val="008E1AE2"/>
    <w:rsid w:val="008E1B63"/>
    <w:rsid w:val="008E1BB1"/>
    <w:rsid w:val="008E1C65"/>
    <w:rsid w:val="008E1CAB"/>
    <w:rsid w:val="008E1CD6"/>
    <w:rsid w:val="008E1CDB"/>
    <w:rsid w:val="008E1CDC"/>
    <w:rsid w:val="008E1D37"/>
    <w:rsid w:val="008E1DA0"/>
    <w:rsid w:val="008E1E12"/>
    <w:rsid w:val="008E1EB5"/>
    <w:rsid w:val="008E1EC5"/>
    <w:rsid w:val="008E1F02"/>
    <w:rsid w:val="008E1F7B"/>
    <w:rsid w:val="008E1FA9"/>
    <w:rsid w:val="008E211E"/>
    <w:rsid w:val="008E21D8"/>
    <w:rsid w:val="008E2350"/>
    <w:rsid w:val="008E23A0"/>
    <w:rsid w:val="008E242B"/>
    <w:rsid w:val="008E24AB"/>
    <w:rsid w:val="008E2698"/>
    <w:rsid w:val="008E2735"/>
    <w:rsid w:val="008E2774"/>
    <w:rsid w:val="008E277F"/>
    <w:rsid w:val="008E278D"/>
    <w:rsid w:val="008E2817"/>
    <w:rsid w:val="008E2878"/>
    <w:rsid w:val="008E2977"/>
    <w:rsid w:val="008E2991"/>
    <w:rsid w:val="008E29DD"/>
    <w:rsid w:val="008E29EC"/>
    <w:rsid w:val="008E2A0B"/>
    <w:rsid w:val="008E2A5D"/>
    <w:rsid w:val="008E2A96"/>
    <w:rsid w:val="008E2B01"/>
    <w:rsid w:val="008E2BFA"/>
    <w:rsid w:val="008E2C8B"/>
    <w:rsid w:val="008E2D15"/>
    <w:rsid w:val="008E2DB7"/>
    <w:rsid w:val="008E2F04"/>
    <w:rsid w:val="008E3006"/>
    <w:rsid w:val="008E3028"/>
    <w:rsid w:val="008E30A4"/>
    <w:rsid w:val="008E30EB"/>
    <w:rsid w:val="008E3157"/>
    <w:rsid w:val="008E318A"/>
    <w:rsid w:val="008E31FA"/>
    <w:rsid w:val="008E347F"/>
    <w:rsid w:val="008E34EE"/>
    <w:rsid w:val="008E3591"/>
    <w:rsid w:val="008E3608"/>
    <w:rsid w:val="008E368D"/>
    <w:rsid w:val="008E368E"/>
    <w:rsid w:val="008E36C8"/>
    <w:rsid w:val="008E36E7"/>
    <w:rsid w:val="008E3719"/>
    <w:rsid w:val="008E3758"/>
    <w:rsid w:val="008E379F"/>
    <w:rsid w:val="008E37D7"/>
    <w:rsid w:val="008E3801"/>
    <w:rsid w:val="008E385B"/>
    <w:rsid w:val="008E391C"/>
    <w:rsid w:val="008E3946"/>
    <w:rsid w:val="008E397F"/>
    <w:rsid w:val="008E3A77"/>
    <w:rsid w:val="008E3B56"/>
    <w:rsid w:val="008E3C5C"/>
    <w:rsid w:val="008E3C9F"/>
    <w:rsid w:val="008E3E34"/>
    <w:rsid w:val="008E3EF1"/>
    <w:rsid w:val="008E3F16"/>
    <w:rsid w:val="008E3FB7"/>
    <w:rsid w:val="008E40FB"/>
    <w:rsid w:val="008E41DF"/>
    <w:rsid w:val="008E41F3"/>
    <w:rsid w:val="008E421A"/>
    <w:rsid w:val="008E437D"/>
    <w:rsid w:val="008E4404"/>
    <w:rsid w:val="008E44B8"/>
    <w:rsid w:val="008E453B"/>
    <w:rsid w:val="008E45D7"/>
    <w:rsid w:val="008E4627"/>
    <w:rsid w:val="008E4648"/>
    <w:rsid w:val="008E46A9"/>
    <w:rsid w:val="008E4757"/>
    <w:rsid w:val="008E477A"/>
    <w:rsid w:val="008E47E3"/>
    <w:rsid w:val="008E483F"/>
    <w:rsid w:val="008E4898"/>
    <w:rsid w:val="008E4951"/>
    <w:rsid w:val="008E49E9"/>
    <w:rsid w:val="008E4A24"/>
    <w:rsid w:val="008E4BE0"/>
    <w:rsid w:val="008E4C09"/>
    <w:rsid w:val="008E4C39"/>
    <w:rsid w:val="008E4C67"/>
    <w:rsid w:val="008E4CD4"/>
    <w:rsid w:val="008E4D25"/>
    <w:rsid w:val="008E4D6C"/>
    <w:rsid w:val="008E4E2B"/>
    <w:rsid w:val="008E4EB7"/>
    <w:rsid w:val="008E4F39"/>
    <w:rsid w:val="008E4F55"/>
    <w:rsid w:val="008E4F76"/>
    <w:rsid w:val="008E4FBE"/>
    <w:rsid w:val="008E4FE4"/>
    <w:rsid w:val="008E5000"/>
    <w:rsid w:val="008E502A"/>
    <w:rsid w:val="008E505A"/>
    <w:rsid w:val="008E50A8"/>
    <w:rsid w:val="008E5174"/>
    <w:rsid w:val="008E51C1"/>
    <w:rsid w:val="008E522B"/>
    <w:rsid w:val="008E529D"/>
    <w:rsid w:val="008E5367"/>
    <w:rsid w:val="008E537F"/>
    <w:rsid w:val="008E538B"/>
    <w:rsid w:val="008E544F"/>
    <w:rsid w:val="008E5573"/>
    <w:rsid w:val="008E571B"/>
    <w:rsid w:val="008E5737"/>
    <w:rsid w:val="008E5749"/>
    <w:rsid w:val="008E57A1"/>
    <w:rsid w:val="008E57C9"/>
    <w:rsid w:val="008E5860"/>
    <w:rsid w:val="008E5968"/>
    <w:rsid w:val="008E5988"/>
    <w:rsid w:val="008E5AE8"/>
    <w:rsid w:val="008E5B45"/>
    <w:rsid w:val="008E5BB4"/>
    <w:rsid w:val="008E5BCF"/>
    <w:rsid w:val="008E5C12"/>
    <w:rsid w:val="008E5C57"/>
    <w:rsid w:val="008E5C6D"/>
    <w:rsid w:val="008E5D6D"/>
    <w:rsid w:val="008E5E0C"/>
    <w:rsid w:val="008E5E4A"/>
    <w:rsid w:val="008E601C"/>
    <w:rsid w:val="008E6048"/>
    <w:rsid w:val="008E6062"/>
    <w:rsid w:val="008E6079"/>
    <w:rsid w:val="008E60EF"/>
    <w:rsid w:val="008E61F3"/>
    <w:rsid w:val="008E6205"/>
    <w:rsid w:val="008E632A"/>
    <w:rsid w:val="008E6339"/>
    <w:rsid w:val="008E634B"/>
    <w:rsid w:val="008E6362"/>
    <w:rsid w:val="008E63DB"/>
    <w:rsid w:val="008E63F8"/>
    <w:rsid w:val="008E643A"/>
    <w:rsid w:val="008E648A"/>
    <w:rsid w:val="008E64B9"/>
    <w:rsid w:val="008E6557"/>
    <w:rsid w:val="008E6564"/>
    <w:rsid w:val="008E6609"/>
    <w:rsid w:val="008E6641"/>
    <w:rsid w:val="008E66E1"/>
    <w:rsid w:val="008E6750"/>
    <w:rsid w:val="008E69C4"/>
    <w:rsid w:val="008E69DD"/>
    <w:rsid w:val="008E69F4"/>
    <w:rsid w:val="008E6A98"/>
    <w:rsid w:val="008E6AE3"/>
    <w:rsid w:val="008E6B17"/>
    <w:rsid w:val="008E6B3D"/>
    <w:rsid w:val="008E6BC8"/>
    <w:rsid w:val="008E6C17"/>
    <w:rsid w:val="008E6C78"/>
    <w:rsid w:val="008E6D6A"/>
    <w:rsid w:val="008E6DAA"/>
    <w:rsid w:val="008E6E1D"/>
    <w:rsid w:val="008E6E70"/>
    <w:rsid w:val="008E6EA3"/>
    <w:rsid w:val="008E6EDD"/>
    <w:rsid w:val="008E6F1C"/>
    <w:rsid w:val="008E6F33"/>
    <w:rsid w:val="008E7001"/>
    <w:rsid w:val="008E70CE"/>
    <w:rsid w:val="008E7135"/>
    <w:rsid w:val="008E7139"/>
    <w:rsid w:val="008E7172"/>
    <w:rsid w:val="008E71FD"/>
    <w:rsid w:val="008E725B"/>
    <w:rsid w:val="008E7266"/>
    <w:rsid w:val="008E729A"/>
    <w:rsid w:val="008E72EB"/>
    <w:rsid w:val="008E738D"/>
    <w:rsid w:val="008E747A"/>
    <w:rsid w:val="008E74F0"/>
    <w:rsid w:val="008E75F1"/>
    <w:rsid w:val="008E774E"/>
    <w:rsid w:val="008E7A3F"/>
    <w:rsid w:val="008E7A6E"/>
    <w:rsid w:val="008E7BFB"/>
    <w:rsid w:val="008E7CB4"/>
    <w:rsid w:val="008E7DA0"/>
    <w:rsid w:val="008E7DB8"/>
    <w:rsid w:val="008E7DC3"/>
    <w:rsid w:val="008E7E80"/>
    <w:rsid w:val="008E7F00"/>
    <w:rsid w:val="008E7F30"/>
    <w:rsid w:val="008E7FF4"/>
    <w:rsid w:val="008F0061"/>
    <w:rsid w:val="008F0187"/>
    <w:rsid w:val="008F0246"/>
    <w:rsid w:val="008F02D5"/>
    <w:rsid w:val="008F02F9"/>
    <w:rsid w:val="008F034E"/>
    <w:rsid w:val="008F0437"/>
    <w:rsid w:val="008F056A"/>
    <w:rsid w:val="008F058F"/>
    <w:rsid w:val="008F05C4"/>
    <w:rsid w:val="008F0616"/>
    <w:rsid w:val="008F06AD"/>
    <w:rsid w:val="008F06AE"/>
    <w:rsid w:val="008F0769"/>
    <w:rsid w:val="008F0886"/>
    <w:rsid w:val="008F0921"/>
    <w:rsid w:val="008F097A"/>
    <w:rsid w:val="008F0A59"/>
    <w:rsid w:val="008F0A60"/>
    <w:rsid w:val="008F0BB0"/>
    <w:rsid w:val="008F0BE1"/>
    <w:rsid w:val="008F0BF1"/>
    <w:rsid w:val="008F0CA0"/>
    <w:rsid w:val="008F0D20"/>
    <w:rsid w:val="008F0D55"/>
    <w:rsid w:val="008F0D83"/>
    <w:rsid w:val="008F0DC8"/>
    <w:rsid w:val="008F0E67"/>
    <w:rsid w:val="008F10A4"/>
    <w:rsid w:val="008F10B8"/>
    <w:rsid w:val="008F1130"/>
    <w:rsid w:val="008F115A"/>
    <w:rsid w:val="008F129B"/>
    <w:rsid w:val="008F12B2"/>
    <w:rsid w:val="008F1339"/>
    <w:rsid w:val="008F1340"/>
    <w:rsid w:val="008F134D"/>
    <w:rsid w:val="008F13C2"/>
    <w:rsid w:val="008F147A"/>
    <w:rsid w:val="008F1550"/>
    <w:rsid w:val="008F15C1"/>
    <w:rsid w:val="008F16A8"/>
    <w:rsid w:val="008F179C"/>
    <w:rsid w:val="008F1882"/>
    <w:rsid w:val="008F1899"/>
    <w:rsid w:val="008F189E"/>
    <w:rsid w:val="008F18B4"/>
    <w:rsid w:val="008F192D"/>
    <w:rsid w:val="008F19F8"/>
    <w:rsid w:val="008F1A0C"/>
    <w:rsid w:val="008F1A0F"/>
    <w:rsid w:val="008F1A13"/>
    <w:rsid w:val="008F1C1A"/>
    <w:rsid w:val="008F1C4A"/>
    <w:rsid w:val="008F1C5E"/>
    <w:rsid w:val="008F1CDA"/>
    <w:rsid w:val="008F1E00"/>
    <w:rsid w:val="008F1F4E"/>
    <w:rsid w:val="008F1F5F"/>
    <w:rsid w:val="008F2066"/>
    <w:rsid w:val="008F206D"/>
    <w:rsid w:val="008F20B1"/>
    <w:rsid w:val="008F212D"/>
    <w:rsid w:val="008F21A9"/>
    <w:rsid w:val="008F21BF"/>
    <w:rsid w:val="008F21F3"/>
    <w:rsid w:val="008F2229"/>
    <w:rsid w:val="008F23FF"/>
    <w:rsid w:val="008F2482"/>
    <w:rsid w:val="008F255C"/>
    <w:rsid w:val="008F2576"/>
    <w:rsid w:val="008F25B5"/>
    <w:rsid w:val="008F25F3"/>
    <w:rsid w:val="008F267F"/>
    <w:rsid w:val="008F26C0"/>
    <w:rsid w:val="008F2706"/>
    <w:rsid w:val="008F27B1"/>
    <w:rsid w:val="008F2829"/>
    <w:rsid w:val="008F285D"/>
    <w:rsid w:val="008F2928"/>
    <w:rsid w:val="008F298F"/>
    <w:rsid w:val="008F29F2"/>
    <w:rsid w:val="008F2A37"/>
    <w:rsid w:val="008F2A5E"/>
    <w:rsid w:val="008F2A79"/>
    <w:rsid w:val="008F2AB4"/>
    <w:rsid w:val="008F2AB7"/>
    <w:rsid w:val="008F2B24"/>
    <w:rsid w:val="008F2B9E"/>
    <w:rsid w:val="008F2BBE"/>
    <w:rsid w:val="008F2BBF"/>
    <w:rsid w:val="008F2BDD"/>
    <w:rsid w:val="008F2C37"/>
    <w:rsid w:val="008F2C40"/>
    <w:rsid w:val="008F2C46"/>
    <w:rsid w:val="008F2C63"/>
    <w:rsid w:val="008F2C84"/>
    <w:rsid w:val="008F2CB4"/>
    <w:rsid w:val="008F2D1F"/>
    <w:rsid w:val="008F2D7E"/>
    <w:rsid w:val="008F2E3E"/>
    <w:rsid w:val="008F2E6C"/>
    <w:rsid w:val="008F2E73"/>
    <w:rsid w:val="008F2F43"/>
    <w:rsid w:val="008F2F51"/>
    <w:rsid w:val="008F2F5E"/>
    <w:rsid w:val="008F2F80"/>
    <w:rsid w:val="008F3023"/>
    <w:rsid w:val="008F3094"/>
    <w:rsid w:val="008F30A0"/>
    <w:rsid w:val="008F3130"/>
    <w:rsid w:val="008F314C"/>
    <w:rsid w:val="008F31C4"/>
    <w:rsid w:val="008F31F8"/>
    <w:rsid w:val="008F32A5"/>
    <w:rsid w:val="008F32E4"/>
    <w:rsid w:val="008F33EC"/>
    <w:rsid w:val="008F343F"/>
    <w:rsid w:val="008F3557"/>
    <w:rsid w:val="008F35FF"/>
    <w:rsid w:val="008F3767"/>
    <w:rsid w:val="008F3785"/>
    <w:rsid w:val="008F37A1"/>
    <w:rsid w:val="008F37F6"/>
    <w:rsid w:val="008F392E"/>
    <w:rsid w:val="008F39A8"/>
    <w:rsid w:val="008F3A17"/>
    <w:rsid w:val="008F3A20"/>
    <w:rsid w:val="008F3A54"/>
    <w:rsid w:val="008F3AA7"/>
    <w:rsid w:val="008F3C01"/>
    <w:rsid w:val="008F3C8F"/>
    <w:rsid w:val="008F3D5C"/>
    <w:rsid w:val="008F3E01"/>
    <w:rsid w:val="008F3E2F"/>
    <w:rsid w:val="008F3ECF"/>
    <w:rsid w:val="008F3EEC"/>
    <w:rsid w:val="008F3FE0"/>
    <w:rsid w:val="008F40E9"/>
    <w:rsid w:val="008F4122"/>
    <w:rsid w:val="008F4142"/>
    <w:rsid w:val="008F41D6"/>
    <w:rsid w:val="008F428B"/>
    <w:rsid w:val="008F42A5"/>
    <w:rsid w:val="008F42C3"/>
    <w:rsid w:val="008F43B1"/>
    <w:rsid w:val="008F43FC"/>
    <w:rsid w:val="008F4427"/>
    <w:rsid w:val="008F44A3"/>
    <w:rsid w:val="008F44D3"/>
    <w:rsid w:val="008F450E"/>
    <w:rsid w:val="008F4525"/>
    <w:rsid w:val="008F47EF"/>
    <w:rsid w:val="008F4842"/>
    <w:rsid w:val="008F48B7"/>
    <w:rsid w:val="008F4929"/>
    <w:rsid w:val="008F498F"/>
    <w:rsid w:val="008F49EE"/>
    <w:rsid w:val="008F4B1C"/>
    <w:rsid w:val="008F4BC5"/>
    <w:rsid w:val="008F4CE6"/>
    <w:rsid w:val="008F4D8F"/>
    <w:rsid w:val="008F4F98"/>
    <w:rsid w:val="008F5088"/>
    <w:rsid w:val="008F508E"/>
    <w:rsid w:val="008F5174"/>
    <w:rsid w:val="008F5267"/>
    <w:rsid w:val="008F5272"/>
    <w:rsid w:val="008F5302"/>
    <w:rsid w:val="008F5310"/>
    <w:rsid w:val="008F534F"/>
    <w:rsid w:val="008F53D2"/>
    <w:rsid w:val="008F53D9"/>
    <w:rsid w:val="008F5582"/>
    <w:rsid w:val="008F55A6"/>
    <w:rsid w:val="008F56D3"/>
    <w:rsid w:val="008F57B9"/>
    <w:rsid w:val="008F57C2"/>
    <w:rsid w:val="008F57EF"/>
    <w:rsid w:val="008F5870"/>
    <w:rsid w:val="008F58D7"/>
    <w:rsid w:val="008F592F"/>
    <w:rsid w:val="008F5931"/>
    <w:rsid w:val="008F5A5F"/>
    <w:rsid w:val="008F5A67"/>
    <w:rsid w:val="008F5B41"/>
    <w:rsid w:val="008F5BEF"/>
    <w:rsid w:val="008F5C51"/>
    <w:rsid w:val="008F5CE6"/>
    <w:rsid w:val="008F5E37"/>
    <w:rsid w:val="008F5E93"/>
    <w:rsid w:val="008F5F9F"/>
    <w:rsid w:val="008F5FF1"/>
    <w:rsid w:val="008F608A"/>
    <w:rsid w:val="008F60A0"/>
    <w:rsid w:val="008F6155"/>
    <w:rsid w:val="008F61AF"/>
    <w:rsid w:val="008F6252"/>
    <w:rsid w:val="008F6289"/>
    <w:rsid w:val="008F6346"/>
    <w:rsid w:val="008F63A8"/>
    <w:rsid w:val="008F63AB"/>
    <w:rsid w:val="008F645E"/>
    <w:rsid w:val="008F650D"/>
    <w:rsid w:val="008F655C"/>
    <w:rsid w:val="008F65D8"/>
    <w:rsid w:val="008F661F"/>
    <w:rsid w:val="008F66F6"/>
    <w:rsid w:val="008F673C"/>
    <w:rsid w:val="008F67B1"/>
    <w:rsid w:val="008F67BF"/>
    <w:rsid w:val="008F67D9"/>
    <w:rsid w:val="008F68B8"/>
    <w:rsid w:val="008F68C7"/>
    <w:rsid w:val="008F692F"/>
    <w:rsid w:val="008F69B8"/>
    <w:rsid w:val="008F6AC2"/>
    <w:rsid w:val="008F6CA2"/>
    <w:rsid w:val="008F6CFA"/>
    <w:rsid w:val="008F6D88"/>
    <w:rsid w:val="008F6D96"/>
    <w:rsid w:val="008F6E66"/>
    <w:rsid w:val="008F6EA3"/>
    <w:rsid w:val="008F6EEE"/>
    <w:rsid w:val="008F6F33"/>
    <w:rsid w:val="008F6FAA"/>
    <w:rsid w:val="008F6FE0"/>
    <w:rsid w:val="008F707B"/>
    <w:rsid w:val="008F7084"/>
    <w:rsid w:val="008F70A0"/>
    <w:rsid w:val="008F7124"/>
    <w:rsid w:val="008F7206"/>
    <w:rsid w:val="008F722A"/>
    <w:rsid w:val="008F7372"/>
    <w:rsid w:val="008F73EC"/>
    <w:rsid w:val="008F7419"/>
    <w:rsid w:val="008F7476"/>
    <w:rsid w:val="008F7479"/>
    <w:rsid w:val="008F7507"/>
    <w:rsid w:val="008F75AC"/>
    <w:rsid w:val="008F761F"/>
    <w:rsid w:val="008F765A"/>
    <w:rsid w:val="008F76CA"/>
    <w:rsid w:val="008F7720"/>
    <w:rsid w:val="008F7797"/>
    <w:rsid w:val="008F7861"/>
    <w:rsid w:val="008F790F"/>
    <w:rsid w:val="008F795B"/>
    <w:rsid w:val="008F7A9B"/>
    <w:rsid w:val="008F7B57"/>
    <w:rsid w:val="008F7C03"/>
    <w:rsid w:val="008F7C42"/>
    <w:rsid w:val="008F7C50"/>
    <w:rsid w:val="008F7C87"/>
    <w:rsid w:val="008F7D4D"/>
    <w:rsid w:val="008F7DC7"/>
    <w:rsid w:val="008F7F14"/>
    <w:rsid w:val="008F7F4D"/>
    <w:rsid w:val="008F7F5D"/>
    <w:rsid w:val="0090008A"/>
    <w:rsid w:val="009000BB"/>
    <w:rsid w:val="009000CC"/>
    <w:rsid w:val="009001E1"/>
    <w:rsid w:val="0090022C"/>
    <w:rsid w:val="00900237"/>
    <w:rsid w:val="00900245"/>
    <w:rsid w:val="009003E4"/>
    <w:rsid w:val="0090043B"/>
    <w:rsid w:val="009004EB"/>
    <w:rsid w:val="0090056D"/>
    <w:rsid w:val="00900571"/>
    <w:rsid w:val="0090060C"/>
    <w:rsid w:val="00900655"/>
    <w:rsid w:val="0090077F"/>
    <w:rsid w:val="009007AF"/>
    <w:rsid w:val="009007DF"/>
    <w:rsid w:val="009009A8"/>
    <w:rsid w:val="009009AC"/>
    <w:rsid w:val="009009D9"/>
    <w:rsid w:val="00900A1E"/>
    <w:rsid w:val="00900AC6"/>
    <w:rsid w:val="00900BBE"/>
    <w:rsid w:val="00900BD7"/>
    <w:rsid w:val="00900D4B"/>
    <w:rsid w:val="00900E12"/>
    <w:rsid w:val="00900E76"/>
    <w:rsid w:val="00900F01"/>
    <w:rsid w:val="00900F68"/>
    <w:rsid w:val="00900F85"/>
    <w:rsid w:val="00900FF1"/>
    <w:rsid w:val="00901078"/>
    <w:rsid w:val="00901134"/>
    <w:rsid w:val="00901175"/>
    <w:rsid w:val="00901242"/>
    <w:rsid w:val="0090130B"/>
    <w:rsid w:val="00901356"/>
    <w:rsid w:val="0090137F"/>
    <w:rsid w:val="009013B1"/>
    <w:rsid w:val="0090173E"/>
    <w:rsid w:val="0090175D"/>
    <w:rsid w:val="009017B0"/>
    <w:rsid w:val="009017D8"/>
    <w:rsid w:val="009017F9"/>
    <w:rsid w:val="00901833"/>
    <w:rsid w:val="009019F0"/>
    <w:rsid w:val="00901A83"/>
    <w:rsid w:val="00901B10"/>
    <w:rsid w:val="00901B43"/>
    <w:rsid w:val="00901B77"/>
    <w:rsid w:val="00901BD1"/>
    <w:rsid w:val="00901C3F"/>
    <w:rsid w:val="00901D54"/>
    <w:rsid w:val="00901D8E"/>
    <w:rsid w:val="00901EC6"/>
    <w:rsid w:val="00901FD4"/>
    <w:rsid w:val="0090201E"/>
    <w:rsid w:val="00902115"/>
    <w:rsid w:val="00902130"/>
    <w:rsid w:val="009021ED"/>
    <w:rsid w:val="009021FA"/>
    <w:rsid w:val="00902450"/>
    <w:rsid w:val="0090258F"/>
    <w:rsid w:val="009025C0"/>
    <w:rsid w:val="009025D5"/>
    <w:rsid w:val="0090264A"/>
    <w:rsid w:val="009027C4"/>
    <w:rsid w:val="00902890"/>
    <w:rsid w:val="00902972"/>
    <w:rsid w:val="00902A1F"/>
    <w:rsid w:val="00902A58"/>
    <w:rsid w:val="00902AA8"/>
    <w:rsid w:val="00902B95"/>
    <w:rsid w:val="00902BF7"/>
    <w:rsid w:val="00902C7D"/>
    <w:rsid w:val="00902C8F"/>
    <w:rsid w:val="00902D7A"/>
    <w:rsid w:val="00902D7E"/>
    <w:rsid w:val="00902DAF"/>
    <w:rsid w:val="00902E1D"/>
    <w:rsid w:val="00902E32"/>
    <w:rsid w:val="00902EAD"/>
    <w:rsid w:val="00902EF1"/>
    <w:rsid w:val="00902F24"/>
    <w:rsid w:val="00902F66"/>
    <w:rsid w:val="00902FE2"/>
    <w:rsid w:val="00902FEA"/>
    <w:rsid w:val="0090305C"/>
    <w:rsid w:val="0090308C"/>
    <w:rsid w:val="0090308D"/>
    <w:rsid w:val="00903132"/>
    <w:rsid w:val="009032A8"/>
    <w:rsid w:val="009032CD"/>
    <w:rsid w:val="009032D9"/>
    <w:rsid w:val="009032F2"/>
    <w:rsid w:val="0090331D"/>
    <w:rsid w:val="0090335F"/>
    <w:rsid w:val="009033B3"/>
    <w:rsid w:val="009033F8"/>
    <w:rsid w:val="00903545"/>
    <w:rsid w:val="009035D0"/>
    <w:rsid w:val="009035EA"/>
    <w:rsid w:val="00903674"/>
    <w:rsid w:val="00903676"/>
    <w:rsid w:val="0090367C"/>
    <w:rsid w:val="00903774"/>
    <w:rsid w:val="009037F8"/>
    <w:rsid w:val="00903890"/>
    <w:rsid w:val="009038F6"/>
    <w:rsid w:val="00903904"/>
    <w:rsid w:val="0090392C"/>
    <w:rsid w:val="00903945"/>
    <w:rsid w:val="009039A1"/>
    <w:rsid w:val="00903B8B"/>
    <w:rsid w:val="00903CDF"/>
    <w:rsid w:val="00903D15"/>
    <w:rsid w:val="00903D1A"/>
    <w:rsid w:val="00903D25"/>
    <w:rsid w:val="00903D4F"/>
    <w:rsid w:val="00903E9A"/>
    <w:rsid w:val="00903ED8"/>
    <w:rsid w:val="00903F34"/>
    <w:rsid w:val="00903F55"/>
    <w:rsid w:val="00903F8A"/>
    <w:rsid w:val="0090405F"/>
    <w:rsid w:val="009040B3"/>
    <w:rsid w:val="009040E3"/>
    <w:rsid w:val="0090417E"/>
    <w:rsid w:val="0090418A"/>
    <w:rsid w:val="0090424B"/>
    <w:rsid w:val="00904298"/>
    <w:rsid w:val="00904465"/>
    <w:rsid w:val="00904483"/>
    <w:rsid w:val="009044AB"/>
    <w:rsid w:val="00904558"/>
    <w:rsid w:val="009045A0"/>
    <w:rsid w:val="009046E2"/>
    <w:rsid w:val="00904784"/>
    <w:rsid w:val="009047D5"/>
    <w:rsid w:val="009047EB"/>
    <w:rsid w:val="00904804"/>
    <w:rsid w:val="00904829"/>
    <w:rsid w:val="0090483C"/>
    <w:rsid w:val="00904884"/>
    <w:rsid w:val="009048F3"/>
    <w:rsid w:val="009048F6"/>
    <w:rsid w:val="0090493F"/>
    <w:rsid w:val="00904984"/>
    <w:rsid w:val="00904B49"/>
    <w:rsid w:val="00904BBA"/>
    <w:rsid w:val="00904BC5"/>
    <w:rsid w:val="00904C62"/>
    <w:rsid w:val="00904CCA"/>
    <w:rsid w:val="00904E01"/>
    <w:rsid w:val="00904E09"/>
    <w:rsid w:val="00904E5B"/>
    <w:rsid w:val="00904E88"/>
    <w:rsid w:val="00904FB6"/>
    <w:rsid w:val="00904FE1"/>
    <w:rsid w:val="00905095"/>
    <w:rsid w:val="00905136"/>
    <w:rsid w:val="00905146"/>
    <w:rsid w:val="00905174"/>
    <w:rsid w:val="009051B6"/>
    <w:rsid w:val="009051BA"/>
    <w:rsid w:val="00905244"/>
    <w:rsid w:val="009053B3"/>
    <w:rsid w:val="00905475"/>
    <w:rsid w:val="00905489"/>
    <w:rsid w:val="00905497"/>
    <w:rsid w:val="00905547"/>
    <w:rsid w:val="009055E6"/>
    <w:rsid w:val="009056FD"/>
    <w:rsid w:val="0090572F"/>
    <w:rsid w:val="00905752"/>
    <w:rsid w:val="0090582B"/>
    <w:rsid w:val="00905839"/>
    <w:rsid w:val="009058D6"/>
    <w:rsid w:val="00905940"/>
    <w:rsid w:val="009059C5"/>
    <w:rsid w:val="00905ACE"/>
    <w:rsid w:val="00905B31"/>
    <w:rsid w:val="00905BE8"/>
    <w:rsid w:val="00905C49"/>
    <w:rsid w:val="00905CBB"/>
    <w:rsid w:val="00905CCB"/>
    <w:rsid w:val="00905CF8"/>
    <w:rsid w:val="00905D53"/>
    <w:rsid w:val="00905FA0"/>
    <w:rsid w:val="00905FD3"/>
    <w:rsid w:val="009061B3"/>
    <w:rsid w:val="00906212"/>
    <w:rsid w:val="00906284"/>
    <w:rsid w:val="009062D7"/>
    <w:rsid w:val="0090632F"/>
    <w:rsid w:val="0090647A"/>
    <w:rsid w:val="009064B6"/>
    <w:rsid w:val="009064BA"/>
    <w:rsid w:val="009064CA"/>
    <w:rsid w:val="00906522"/>
    <w:rsid w:val="0090654B"/>
    <w:rsid w:val="009066A0"/>
    <w:rsid w:val="009066C5"/>
    <w:rsid w:val="0090671E"/>
    <w:rsid w:val="00906745"/>
    <w:rsid w:val="00906786"/>
    <w:rsid w:val="00906791"/>
    <w:rsid w:val="009067FD"/>
    <w:rsid w:val="00906819"/>
    <w:rsid w:val="009068D8"/>
    <w:rsid w:val="009068E6"/>
    <w:rsid w:val="00906925"/>
    <w:rsid w:val="00906942"/>
    <w:rsid w:val="009069E2"/>
    <w:rsid w:val="00906B2C"/>
    <w:rsid w:val="00906BCA"/>
    <w:rsid w:val="00906C94"/>
    <w:rsid w:val="00906E1D"/>
    <w:rsid w:val="00906EF8"/>
    <w:rsid w:val="00906FAF"/>
    <w:rsid w:val="00907042"/>
    <w:rsid w:val="00907065"/>
    <w:rsid w:val="009070FF"/>
    <w:rsid w:val="00907169"/>
    <w:rsid w:val="00907192"/>
    <w:rsid w:val="009072A1"/>
    <w:rsid w:val="00907374"/>
    <w:rsid w:val="0090738C"/>
    <w:rsid w:val="0090742E"/>
    <w:rsid w:val="009074AC"/>
    <w:rsid w:val="009074D8"/>
    <w:rsid w:val="0090751B"/>
    <w:rsid w:val="00907618"/>
    <w:rsid w:val="009076B0"/>
    <w:rsid w:val="009076F6"/>
    <w:rsid w:val="00907718"/>
    <w:rsid w:val="00907765"/>
    <w:rsid w:val="009077F0"/>
    <w:rsid w:val="0090791B"/>
    <w:rsid w:val="00907962"/>
    <w:rsid w:val="00907CA7"/>
    <w:rsid w:val="00907CF2"/>
    <w:rsid w:val="00907D39"/>
    <w:rsid w:val="00907DD9"/>
    <w:rsid w:val="00907DFB"/>
    <w:rsid w:val="00907F9D"/>
    <w:rsid w:val="00907FF0"/>
    <w:rsid w:val="00910054"/>
    <w:rsid w:val="00910085"/>
    <w:rsid w:val="00910111"/>
    <w:rsid w:val="00910143"/>
    <w:rsid w:val="00910175"/>
    <w:rsid w:val="00910186"/>
    <w:rsid w:val="009101DA"/>
    <w:rsid w:val="00910233"/>
    <w:rsid w:val="0091024D"/>
    <w:rsid w:val="009102E0"/>
    <w:rsid w:val="00910360"/>
    <w:rsid w:val="0091037C"/>
    <w:rsid w:val="009103BE"/>
    <w:rsid w:val="009103DA"/>
    <w:rsid w:val="00910406"/>
    <w:rsid w:val="00910469"/>
    <w:rsid w:val="0091050C"/>
    <w:rsid w:val="0091055F"/>
    <w:rsid w:val="0091069B"/>
    <w:rsid w:val="009106F1"/>
    <w:rsid w:val="00910731"/>
    <w:rsid w:val="00910737"/>
    <w:rsid w:val="00910856"/>
    <w:rsid w:val="00910862"/>
    <w:rsid w:val="00910886"/>
    <w:rsid w:val="00910896"/>
    <w:rsid w:val="0091091D"/>
    <w:rsid w:val="009109D2"/>
    <w:rsid w:val="00910A1F"/>
    <w:rsid w:val="00910BA5"/>
    <w:rsid w:val="00910BF9"/>
    <w:rsid w:val="00910C32"/>
    <w:rsid w:val="00910D4F"/>
    <w:rsid w:val="00910E90"/>
    <w:rsid w:val="00910F9D"/>
    <w:rsid w:val="00910FD3"/>
    <w:rsid w:val="009110EA"/>
    <w:rsid w:val="009110ED"/>
    <w:rsid w:val="0091111F"/>
    <w:rsid w:val="00911173"/>
    <w:rsid w:val="0091122F"/>
    <w:rsid w:val="00911253"/>
    <w:rsid w:val="0091130E"/>
    <w:rsid w:val="0091133A"/>
    <w:rsid w:val="009113B6"/>
    <w:rsid w:val="0091146C"/>
    <w:rsid w:val="009115CD"/>
    <w:rsid w:val="009115FA"/>
    <w:rsid w:val="0091160D"/>
    <w:rsid w:val="00911773"/>
    <w:rsid w:val="0091186A"/>
    <w:rsid w:val="00911883"/>
    <w:rsid w:val="00911906"/>
    <w:rsid w:val="00911935"/>
    <w:rsid w:val="009119CE"/>
    <w:rsid w:val="00911C32"/>
    <w:rsid w:val="00911CAE"/>
    <w:rsid w:val="00911CDC"/>
    <w:rsid w:val="00911D2D"/>
    <w:rsid w:val="00911D67"/>
    <w:rsid w:val="00911D81"/>
    <w:rsid w:val="00911DC9"/>
    <w:rsid w:val="00911EB3"/>
    <w:rsid w:val="00911EDF"/>
    <w:rsid w:val="00911EFE"/>
    <w:rsid w:val="00911F24"/>
    <w:rsid w:val="00911F6A"/>
    <w:rsid w:val="00911F84"/>
    <w:rsid w:val="00911FDD"/>
    <w:rsid w:val="00911FF3"/>
    <w:rsid w:val="00912047"/>
    <w:rsid w:val="009120B3"/>
    <w:rsid w:val="009120D1"/>
    <w:rsid w:val="00912176"/>
    <w:rsid w:val="009121C3"/>
    <w:rsid w:val="00912249"/>
    <w:rsid w:val="0091225C"/>
    <w:rsid w:val="009124DD"/>
    <w:rsid w:val="0091269A"/>
    <w:rsid w:val="009126C5"/>
    <w:rsid w:val="00912741"/>
    <w:rsid w:val="00912745"/>
    <w:rsid w:val="00912843"/>
    <w:rsid w:val="009128B0"/>
    <w:rsid w:val="009128EA"/>
    <w:rsid w:val="009128F8"/>
    <w:rsid w:val="0091299D"/>
    <w:rsid w:val="009129F3"/>
    <w:rsid w:val="00912A6C"/>
    <w:rsid w:val="00912AD6"/>
    <w:rsid w:val="00912AF4"/>
    <w:rsid w:val="00912BA4"/>
    <w:rsid w:val="00912BE3"/>
    <w:rsid w:val="00912E22"/>
    <w:rsid w:val="00912E5D"/>
    <w:rsid w:val="00912E65"/>
    <w:rsid w:val="00912E98"/>
    <w:rsid w:val="00912E9A"/>
    <w:rsid w:val="00912F11"/>
    <w:rsid w:val="00912FC9"/>
    <w:rsid w:val="00912FDC"/>
    <w:rsid w:val="00913097"/>
    <w:rsid w:val="0091309E"/>
    <w:rsid w:val="009130A5"/>
    <w:rsid w:val="009130C4"/>
    <w:rsid w:val="009130DB"/>
    <w:rsid w:val="0091311D"/>
    <w:rsid w:val="0091317C"/>
    <w:rsid w:val="00913192"/>
    <w:rsid w:val="009131F4"/>
    <w:rsid w:val="0091324C"/>
    <w:rsid w:val="00913257"/>
    <w:rsid w:val="00913281"/>
    <w:rsid w:val="009132D7"/>
    <w:rsid w:val="009132EA"/>
    <w:rsid w:val="009133A6"/>
    <w:rsid w:val="009133C7"/>
    <w:rsid w:val="0091349E"/>
    <w:rsid w:val="009134F7"/>
    <w:rsid w:val="00913511"/>
    <w:rsid w:val="0091354D"/>
    <w:rsid w:val="00913633"/>
    <w:rsid w:val="00913691"/>
    <w:rsid w:val="009136E7"/>
    <w:rsid w:val="009136F5"/>
    <w:rsid w:val="0091372F"/>
    <w:rsid w:val="00913780"/>
    <w:rsid w:val="009137E1"/>
    <w:rsid w:val="009138F3"/>
    <w:rsid w:val="0091392E"/>
    <w:rsid w:val="00913939"/>
    <w:rsid w:val="00913A35"/>
    <w:rsid w:val="00913A7E"/>
    <w:rsid w:val="00913B54"/>
    <w:rsid w:val="00913BD7"/>
    <w:rsid w:val="00913BFC"/>
    <w:rsid w:val="00913CBA"/>
    <w:rsid w:val="00913D6A"/>
    <w:rsid w:val="00913E07"/>
    <w:rsid w:val="00913E0B"/>
    <w:rsid w:val="00913E12"/>
    <w:rsid w:val="00913E15"/>
    <w:rsid w:val="00913E38"/>
    <w:rsid w:val="00913E3B"/>
    <w:rsid w:val="00913F50"/>
    <w:rsid w:val="00913F8F"/>
    <w:rsid w:val="0091407C"/>
    <w:rsid w:val="00914080"/>
    <w:rsid w:val="009140CC"/>
    <w:rsid w:val="009140ED"/>
    <w:rsid w:val="009141D4"/>
    <w:rsid w:val="009141E4"/>
    <w:rsid w:val="00914238"/>
    <w:rsid w:val="00914331"/>
    <w:rsid w:val="009143BD"/>
    <w:rsid w:val="009143E7"/>
    <w:rsid w:val="0091441F"/>
    <w:rsid w:val="00914440"/>
    <w:rsid w:val="0091446B"/>
    <w:rsid w:val="0091456F"/>
    <w:rsid w:val="009145E4"/>
    <w:rsid w:val="009145F6"/>
    <w:rsid w:val="00914607"/>
    <w:rsid w:val="0091469D"/>
    <w:rsid w:val="009146EC"/>
    <w:rsid w:val="00914700"/>
    <w:rsid w:val="0091472E"/>
    <w:rsid w:val="00914733"/>
    <w:rsid w:val="0091478F"/>
    <w:rsid w:val="00914793"/>
    <w:rsid w:val="009147C1"/>
    <w:rsid w:val="009148B4"/>
    <w:rsid w:val="00914949"/>
    <w:rsid w:val="00914A2C"/>
    <w:rsid w:val="00914BE9"/>
    <w:rsid w:val="00914C70"/>
    <w:rsid w:val="00914CE7"/>
    <w:rsid w:val="00914D02"/>
    <w:rsid w:val="00914D48"/>
    <w:rsid w:val="00914DD9"/>
    <w:rsid w:val="00914DF4"/>
    <w:rsid w:val="00914F2F"/>
    <w:rsid w:val="009150C2"/>
    <w:rsid w:val="00915118"/>
    <w:rsid w:val="00915154"/>
    <w:rsid w:val="00915337"/>
    <w:rsid w:val="009153AB"/>
    <w:rsid w:val="00915440"/>
    <w:rsid w:val="009154FD"/>
    <w:rsid w:val="00915516"/>
    <w:rsid w:val="00915569"/>
    <w:rsid w:val="00915592"/>
    <w:rsid w:val="00915632"/>
    <w:rsid w:val="00915823"/>
    <w:rsid w:val="009158E6"/>
    <w:rsid w:val="009158F4"/>
    <w:rsid w:val="009158FE"/>
    <w:rsid w:val="0091596A"/>
    <w:rsid w:val="009159E3"/>
    <w:rsid w:val="00915A91"/>
    <w:rsid w:val="00915A9D"/>
    <w:rsid w:val="00915AD2"/>
    <w:rsid w:val="00915C20"/>
    <w:rsid w:val="00915C3A"/>
    <w:rsid w:val="00915CD3"/>
    <w:rsid w:val="00915CFE"/>
    <w:rsid w:val="00915D51"/>
    <w:rsid w:val="00915DCE"/>
    <w:rsid w:val="00915E1B"/>
    <w:rsid w:val="00915EA0"/>
    <w:rsid w:val="00915FBF"/>
    <w:rsid w:val="00916051"/>
    <w:rsid w:val="009160ED"/>
    <w:rsid w:val="009161AA"/>
    <w:rsid w:val="009162DF"/>
    <w:rsid w:val="0091634E"/>
    <w:rsid w:val="0091644B"/>
    <w:rsid w:val="009164A0"/>
    <w:rsid w:val="00916550"/>
    <w:rsid w:val="00916613"/>
    <w:rsid w:val="00916625"/>
    <w:rsid w:val="00916690"/>
    <w:rsid w:val="009166BE"/>
    <w:rsid w:val="00916747"/>
    <w:rsid w:val="009168B3"/>
    <w:rsid w:val="009168B6"/>
    <w:rsid w:val="009168FF"/>
    <w:rsid w:val="009169FC"/>
    <w:rsid w:val="00916A51"/>
    <w:rsid w:val="00916A68"/>
    <w:rsid w:val="00916A70"/>
    <w:rsid w:val="00916B20"/>
    <w:rsid w:val="00916BD1"/>
    <w:rsid w:val="00916C82"/>
    <w:rsid w:val="00916CEF"/>
    <w:rsid w:val="00916D81"/>
    <w:rsid w:val="00916E26"/>
    <w:rsid w:val="00916EAB"/>
    <w:rsid w:val="00916EAF"/>
    <w:rsid w:val="00916EB6"/>
    <w:rsid w:val="00916EE1"/>
    <w:rsid w:val="00916EFC"/>
    <w:rsid w:val="00916F13"/>
    <w:rsid w:val="00916F6B"/>
    <w:rsid w:val="00916FD7"/>
    <w:rsid w:val="0091701F"/>
    <w:rsid w:val="00917023"/>
    <w:rsid w:val="00917044"/>
    <w:rsid w:val="009170AB"/>
    <w:rsid w:val="0091716A"/>
    <w:rsid w:val="00917202"/>
    <w:rsid w:val="0091721B"/>
    <w:rsid w:val="0091725B"/>
    <w:rsid w:val="00917369"/>
    <w:rsid w:val="009173A8"/>
    <w:rsid w:val="0091746C"/>
    <w:rsid w:val="009175A5"/>
    <w:rsid w:val="009175B3"/>
    <w:rsid w:val="00917648"/>
    <w:rsid w:val="0091765C"/>
    <w:rsid w:val="009176C3"/>
    <w:rsid w:val="009178F1"/>
    <w:rsid w:val="00917976"/>
    <w:rsid w:val="00917995"/>
    <w:rsid w:val="009179BB"/>
    <w:rsid w:val="009179F1"/>
    <w:rsid w:val="00917A71"/>
    <w:rsid w:val="00917A77"/>
    <w:rsid w:val="00917A7D"/>
    <w:rsid w:val="00917AEE"/>
    <w:rsid w:val="00917B17"/>
    <w:rsid w:val="00917B9A"/>
    <w:rsid w:val="00917CE2"/>
    <w:rsid w:val="00917CE7"/>
    <w:rsid w:val="00917DEF"/>
    <w:rsid w:val="00917E5A"/>
    <w:rsid w:val="00917E8F"/>
    <w:rsid w:val="00917EE1"/>
    <w:rsid w:val="00917F0A"/>
    <w:rsid w:val="00917FDB"/>
    <w:rsid w:val="00917FE2"/>
    <w:rsid w:val="00920047"/>
    <w:rsid w:val="00920159"/>
    <w:rsid w:val="009202A1"/>
    <w:rsid w:val="00920322"/>
    <w:rsid w:val="00920364"/>
    <w:rsid w:val="0092048A"/>
    <w:rsid w:val="009204CF"/>
    <w:rsid w:val="009204D6"/>
    <w:rsid w:val="009204D9"/>
    <w:rsid w:val="009204E3"/>
    <w:rsid w:val="00920504"/>
    <w:rsid w:val="00920558"/>
    <w:rsid w:val="00920574"/>
    <w:rsid w:val="00920579"/>
    <w:rsid w:val="00920598"/>
    <w:rsid w:val="00920703"/>
    <w:rsid w:val="0092071A"/>
    <w:rsid w:val="00920792"/>
    <w:rsid w:val="009207CF"/>
    <w:rsid w:val="00920966"/>
    <w:rsid w:val="00920969"/>
    <w:rsid w:val="0092096E"/>
    <w:rsid w:val="009209A6"/>
    <w:rsid w:val="00920BBE"/>
    <w:rsid w:val="00920BC5"/>
    <w:rsid w:val="00920BFE"/>
    <w:rsid w:val="00920E5F"/>
    <w:rsid w:val="00920F01"/>
    <w:rsid w:val="00920F59"/>
    <w:rsid w:val="00920F8D"/>
    <w:rsid w:val="00920F91"/>
    <w:rsid w:val="00920F96"/>
    <w:rsid w:val="00921022"/>
    <w:rsid w:val="009210EF"/>
    <w:rsid w:val="00921103"/>
    <w:rsid w:val="00921150"/>
    <w:rsid w:val="0092122B"/>
    <w:rsid w:val="0092128C"/>
    <w:rsid w:val="009212B5"/>
    <w:rsid w:val="009212D5"/>
    <w:rsid w:val="0092141E"/>
    <w:rsid w:val="00921473"/>
    <w:rsid w:val="009214F4"/>
    <w:rsid w:val="00921504"/>
    <w:rsid w:val="00921516"/>
    <w:rsid w:val="0092154F"/>
    <w:rsid w:val="00921568"/>
    <w:rsid w:val="009216B4"/>
    <w:rsid w:val="00921713"/>
    <w:rsid w:val="0092195E"/>
    <w:rsid w:val="00921A8E"/>
    <w:rsid w:val="00921BAC"/>
    <w:rsid w:val="00921BCA"/>
    <w:rsid w:val="00921D2C"/>
    <w:rsid w:val="00921DD6"/>
    <w:rsid w:val="00921E31"/>
    <w:rsid w:val="00921EC9"/>
    <w:rsid w:val="00921EE7"/>
    <w:rsid w:val="00921F0A"/>
    <w:rsid w:val="00921F1E"/>
    <w:rsid w:val="00921F46"/>
    <w:rsid w:val="0092208B"/>
    <w:rsid w:val="009220EA"/>
    <w:rsid w:val="009221AB"/>
    <w:rsid w:val="00922232"/>
    <w:rsid w:val="009222AD"/>
    <w:rsid w:val="009222D5"/>
    <w:rsid w:val="0092234E"/>
    <w:rsid w:val="00922356"/>
    <w:rsid w:val="0092237B"/>
    <w:rsid w:val="0092238B"/>
    <w:rsid w:val="00922589"/>
    <w:rsid w:val="00922600"/>
    <w:rsid w:val="00922639"/>
    <w:rsid w:val="0092269E"/>
    <w:rsid w:val="00922704"/>
    <w:rsid w:val="00922713"/>
    <w:rsid w:val="0092275B"/>
    <w:rsid w:val="00922777"/>
    <w:rsid w:val="0092278C"/>
    <w:rsid w:val="00922848"/>
    <w:rsid w:val="009228AF"/>
    <w:rsid w:val="00922980"/>
    <w:rsid w:val="009229BE"/>
    <w:rsid w:val="00922B10"/>
    <w:rsid w:val="00922BBB"/>
    <w:rsid w:val="00922C99"/>
    <w:rsid w:val="00922CD9"/>
    <w:rsid w:val="00922DC4"/>
    <w:rsid w:val="00922E79"/>
    <w:rsid w:val="00922E8E"/>
    <w:rsid w:val="00922ED8"/>
    <w:rsid w:val="00922EEB"/>
    <w:rsid w:val="00922F33"/>
    <w:rsid w:val="00923016"/>
    <w:rsid w:val="00923038"/>
    <w:rsid w:val="00923068"/>
    <w:rsid w:val="0092309B"/>
    <w:rsid w:val="009230C8"/>
    <w:rsid w:val="009230D3"/>
    <w:rsid w:val="0092329F"/>
    <w:rsid w:val="009232C5"/>
    <w:rsid w:val="009232FC"/>
    <w:rsid w:val="009233C3"/>
    <w:rsid w:val="009233CF"/>
    <w:rsid w:val="0092349E"/>
    <w:rsid w:val="009234B2"/>
    <w:rsid w:val="009234EB"/>
    <w:rsid w:val="00923524"/>
    <w:rsid w:val="00923536"/>
    <w:rsid w:val="009235BE"/>
    <w:rsid w:val="00923785"/>
    <w:rsid w:val="009237A7"/>
    <w:rsid w:val="009237AB"/>
    <w:rsid w:val="009237B7"/>
    <w:rsid w:val="009237D9"/>
    <w:rsid w:val="00923835"/>
    <w:rsid w:val="00923A4F"/>
    <w:rsid w:val="00923AEB"/>
    <w:rsid w:val="00923B0F"/>
    <w:rsid w:val="00923B7C"/>
    <w:rsid w:val="00923C63"/>
    <w:rsid w:val="00923C6F"/>
    <w:rsid w:val="00923CA5"/>
    <w:rsid w:val="00923CB7"/>
    <w:rsid w:val="00923CF6"/>
    <w:rsid w:val="00923D67"/>
    <w:rsid w:val="00923E65"/>
    <w:rsid w:val="00923EE0"/>
    <w:rsid w:val="00923EFF"/>
    <w:rsid w:val="00923F72"/>
    <w:rsid w:val="00923FB5"/>
    <w:rsid w:val="00923FD7"/>
    <w:rsid w:val="009240B4"/>
    <w:rsid w:val="009240D4"/>
    <w:rsid w:val="00924165"/>
    <w:rsid w:val="00924198"/>
    <w:rsid w:val="00924253"/>
    <w:rsid w:val="0092428E"/>
    <w:rsid w:val="0092435F"/>
    <w:rsid w:val="009243C8"/>
    <w:rsid w:val="00924401"/>
    <w:rsid w:val="00924445"/>
    <w:rsid w:val="009245FA"/>
    <w:rsid w:val="0092465C"/>
    <w:rsid w:val="00924678"/>
    <w:rsid w:val="009246C0"/>
    <w:rsid w:val="009246D8"/>
    <w:rsid w:val="00924747"/>
    <w:rsid w:val="00924789"/>
    <w:rsid w:val="0092487F"/>
    <w:rsid w:val="00924A34"/>
    <w:rsid w:val="00924AB5"/>
    <w:rsid w:val="00924ABE"/>
    <w:rsid w:val="00924B4B"/>
    <w:rsid w:val="00924C48"/>
    <w:rsid w:val="00924CA0"/>
    <w:rsid w:val="00924CB9"/>
    <w:rsid w:val="00924D64"/>
    <w:rsid w:val="00924DCA"/>
    <w:rsid w:val="00924E5D"/>
    <w:rsid w:val="00924F6C"/>
    <w:rsid w:val="00924FC2"/>
    <w:rsid w:val="00924FF1"/>
    <w:rsid w:val="0092500B"/>
    <w:rsid w:val="009250E5"/>
    <w:rsid w:val="00925139"/>
    <w:rsid w:val="00925157"/>
    <w:rsid w:val="0092515C"/>
    <w:rsid w:val="00925193"/>
    <w:rsid w:val="009251A6"/>
    <w:rsid w:val="009251F3"/>
    <w:rsid w:val="00925274"/>
    <w:rsid w:val="0092527F"/>
    <w:rsid w:val="0092539A"/>
    <w:rsid w:val="00925402"/>
    <w:rsid w:val="0092545D"/>
    <w:rsid w:val="00925466"/>
    <w:rsid w:val="0092550D"/>
    <w:rsid w:val="00925551"/>
    <w:rsid w:val="00925590"/>
    <w:rsid w:val="0092561E"/>
    <w:rsid w:val="00925690"/>
    <w:rsid w:val="00925710"/>
    <w:rsid w:val="009257FC"/>
    <w:rsid w:val="009258DF"/>
    <w:rsid w:val="00925994"/>
    <w:rsid w:val="009259BF"/>
    <w:rsid w:val="00925A36"/>
    <w:rsid w:val="00925A5B"/>
    <w:rsid w:val="00925ADD"/>
    <w:rsid w:val="00925B1C"/>
    <w:rsid w:val="00925B8A"/>
    <w:rsid w:val="00925BD1"/>
    <w:rsid w:val="00925C24"/>
    <w:rsid w:val="00925CA7"/>
    <w:rsid w:val="00925D9F"/>
    <w:rsid w:val="00925DD2"/>
    <w:rsid w:val="00925DD3"/>
    <w:rsid w:val="00925EA9"/>
    <w:rsid w:val="00925EEC"/>
    <w:rsid w:val="00925F2A"/>
    <w:rsid w:val="00925FBA"/>
    <w:rsid w:val="00925FFE"/>
    <w:rsid w:val="00926032"/>
    <w:rsid w:val="009260C8"/>
    <w:rsid w:val="009260FD"/>
    <w:rsid w:val="0092614D"/>
    <w:rsid w:val="00926211"/>
    <w:rsid w:val="009263A9"/>
    <w:rsid w:val="00926407"/>
    <w:rsid w:val="00926484"/>
    <w:rsid w:val="009264BD"/>
    <w:rsid w:val="00926551"/>
    <w:rsid w:val="009265E3"/>
    <w:rsid w:val="0092666A"/>
    <w:rsid w:val="009266F8"/>
    <w:rsid w:val="009267E1"/>
    <w:rsid w:val="00926B4A"/>
    <w:rsid w:val="00926B92"/>
    <w:rsid w:val="00926BCC"/>
    <w:rsid w:val="00926BE6"/>
    <w:rsid w:val="00926C7C"/>
    <w:rsid w:val="00926CBD"/>
    <w:rsid w:val="00926CD8"/>
    <w:rsid w:val="00926DF9"/>
    <w:rsid w:val="00926E33"/>
    <w:rsid w:val="00926F0B"/>
    <w:rsid w:val="00926FAC"/>
    <w:rsid w:val="00927015"/>
    <w:rsid w:val="009270B8"/>
    <w:rsid w:val="0092718A"/>
    <w:rsid w:val="009271B6"/>
    <w:rsid w:val="00927216"/>
    <w:rsid w:val="009272CD"/>
    <w:rsid w:val="009272DC"/>
    <w:rsid w:val="00927335"/>
    <w:rsid w:val="009273A5"/>
    <w:rsid w:val="009273C5"/>
    <w:rsid w:val="009273C9"/>
    <w:rsid w:val="00927449"/>
    <w:rsid w:val="0092748C"/>
    <w:rsid w:val="00927593"/>
    <w:rsid w:val="00927596"/>
    <w:rsid w:val="009276A7"/>
    <w:rsid w:val="0092773F"/>
    <w:rsid w:val="009277E5"/>
    <w:rsid w:val="009278CD"/>
    <w:rsid w:val="00927927"/>
    <w:rsid w:val="00927A72"/>
    <w:rsid w:val="00927A73"/>
    <w:rsid w:val="00927B04"/>
    <w:rsid w:val="00927B7D"/>
    <w:rsid w:val="00927C54"/>
    <w:rsid w:val="00927C94"/>
    <w:rsid w:val="00927DB9"/>
    <w:rsid w:val="00927E2A"/>
    <w:rsid w:val="00927E41"/>
    <w:rsid w:val="00927EC5"/>
    <w:rsid w:val="00927F4C"/>
    <w:rsid w:val="00930040"/>
    <w:rsid w:val="009300BE"/>
    <w:rsid w:val="0093011A"/>
    <w:rsid w:val="0093012E"/>
    <w:rsid w:val="0093030D"/>
    <w:rsid w:val="009303A8"/>
    <w:rsid w:val="009303BF"/>
    <w:rsid w:val="009303CD"/>
    <w:rsid w:val="009304AE"/>
    <w:rsid w:val="009304D8"/>
    <w:rsid w:val="009305BD"/>
    <w:rsid w:val="009306D7"/>
    <w:rsid w:val="00930767"/>
    <w:rsid w:val="0093079B"/>
    <w:rsid w:val="009307C1"/>
    <w:rsid w:val="00930872"/>
    <w:rsid w:val="009308A6"/>
    <w:rsid w:val="009308BF"/>
    <w:rsid w:val="00930903"/>
    <w:rsid w:val="00930905"/>
    <w:rsid w:val="00930912"/>
    <w:rsid w:val="00930941"/>
    <w:rsid w:val="0093096F"/>
    <w:rsid w:val="00930975"/>
    <w:rsid w:val="009309C9"/>
    <w:rsid w:val="00930A3F"/>
    <w:rsid w:val="00930B01"/>
    <w:rsid w:val="00930B32"/>
    <w:rsid w:val="00930BEB"/>
    <w:rsid w:val="00930C0C"/>
    <w:rsid w:val="00930C77"/>
    <w:rsid w:val="00930D68"/>
    <w:rsid w:val="00930F92"/>
    <w:rsid w:val="00930FAB"/>
    <w:rsid w:val="009310DD"/>
    <w:rsid w:val="00931188"/>
    <w:rsid w:val="00931287"/>
    <w:rsid w:val="00931482"/>
    <w:rsid w:val="009314BA"/>
    <w:rsid w:val="0093151D"/>
    <w:rsid w:val="009317E2"/>
    <w:rsid w:val="0093181F"/>
    <w:rsid w:val="00931832"/>
    <w:rsid w:val="00931837"/>
    <w:rsid w:val="0093184F"/>
    <w:rsid w:val="00931953"/>
    <w:rsid w:val="009319EF"/>
    <w:rsid w:val="00931A09"/>
    <w:rsid w:val="00931B48"/>
    <w:rsid w:val="00931B6D"/>
    <w:rsid w:val="00931BBF"/>
    <w:rsid w:val="00931CF1"/>
    <w:rsid w:val="00931D43"/>
    <w:rsid w:val="00931E59"/>
    <w:rsid w:val="00931EE0"/>
    <w:rsid w:val="00931F64"/>
    <w:rsid w:val="009320D4"/>
    <w:rsid w:val="0093213B"/>
    <w:rsid w:val="0093216E"/>
    <w:rsid w:val="009321A6"/>
    <w:rsid w:val="009321C1"/>
    <w:rsid w:val="009321D2"/>
    <w:rsid w:val="009322AB"/>
    <w:rsid w:val="009324BD"/>
    <w:rsid w:val="009324E2"/>
    <w:rsid w:val="00932506"/>
    <w:rsid w:val="00932540"/>
    <w:rsid w:val="009325D4"/>
    <w:rsid w:val="009326DE"/>
    <w:rsid w:val="0093270F"/>
    <w:rsid w:val="00932758"/>
    <w:rsid w:val="009327D1"/>
    <w:rsid w:val="00932881"/>
    <w:rsid w:val="009328DC"/>
    <w:rsid w:val="009329DB"/>
    <w:rsid w:val="00932A7B"/>
    <w:rsid w:val="00932A7E"/>
    <w:rsid w:val="00932ABD"/>
    <w:rsid w:val="00932AF1"/>
    <w:rsid w:val="00932B28"/>
    <w:rsid w:val="00932B4E"/>
    <w:rsid w:val="00932B53"/>
    <w:rsid w:val="00932E1E"/>
    <w:rsid w:val="00932F26"/>
    <w:rsid w:val="009330BA"/>
    <w:rsid w:val="0093310C"/>
    <w:rsid w:val="00933165"/>
    <w:rsid w:val="009331DC"/>
    <w:rsid w:val="0093324E"/>
    <w:rsid w:val="009332FA"/>
    <w:rsid w:val="00933315"/>
    <w:rsid w:val="00933367"/>
    <w:rsid w:val="00933595"/>
    <w:rsid w:val="0093362A"/>
    <w:rsid w:val="0093367F"/>
    <w:rsid w:val="0093368A"/>
    <w:rsid w:val="009336F9"/>
    <w:rsid w:val="0093382D"/>
    <w:rsid w:val="00933881"/>
    <w:rsid w:val="00933924"/>
    <w:rsid w:val="00933930"/>
    <w:rsid w:val="00933981"/>
    <w:rsid w:val="009339CD"/>
    <w:rsid w:val="00933C4E"/>
    <w:rsid w:val="00933C75"/>
    <w:rsid w:val="00933CE3"/>
    <w:rsid w:val="00933D74"/>
    <w:rsid w:val="00933D82"/>
    <w:rsid w:val="00933DC9"/>
    <w:rsid w:val="00933E52"/>
    <w:rsid w:val="00933E65"/>
    <w:rsid w:val="00933E7E"/>
    <w:rsid w:val="00933ECC"/>
    <w:rsid w:val="00933F20"/>
    <w:rsid w:val="00933F91"/>
    <w:rsid w:val="00933FA8"/>
    <w:rsid w:val="00934149"/>
    <w:rsid w:val="009341B9"/>
    <w:rsid w:val="0093425E"/>
    <w:rsid w:val="00934305"/>
    <w:rsid w:val="0093430F"/>
    <w:rsid w:val="009343F5"/>
    <w:rsid w:val="00934452"/>
    <w:rsid w:val="009344D5"/>
    <w:rsid w:val="009345A0"/>
    <w:rsid w:val="009346FC"/>
    <w:rsid w:val="00934715"/>
    <w:rsid w:val="0093472A"/>
    <w:rsid w:val="009347AB"/>
    <w:rsid w:val="009347E5"/>
    <w:rsid w:val="0093481F"/>
    <w:rsid w:val="009348A1"/>
    <w:rsid w:val="00934960"/>
    <w:rsid w:val="00934965"/>
    <w:rsid w:val="009349D0"/>
    <w:rsid w:val="00934A46"/>
    <w:rsid w:val="00934A7E"/>
    <w:rsid w:val="00934B9A"/>
    <w:rsid w:val="00934D20"/>
    <w:rsid w:val="00934D66"/>
    <w:rsid w:val="00934EAE"/>
    <w:rsid w:val="00934EAF"/>
    <w:rsid w:val="00934F12"/>
    <w:rsid w:val="00934FD2"/>
    <w:rsid w:val="00934FE4"/>
    <w:rsid w:val="009350CB"/>
    <w:rsid w:val="00935136"/>
    <w:rsid w:val="0093528E"/>
    <w:rsid w:val="00935316"/>
    <w:rsid w:val="009353BD"/>
    <w:rsid w:val="00935448"/>
    <w:rsid w:val="0093548A"/>
    <w:rsid w:val="00935498"/>
    <w:rsid w:val="0093558B"/>
    <w:rsid w:val="009355E6"/>
    <w:rsid w:val="00935620"/>
    <w:rsid w:val="0093563C"/>
    <w:rsid w:val="00935653"/>
    <w:rsid w:val="0093566E"/>
    <w:rsid w:val="00935710"/>
    <w:rsid w:val="00935751"/>
    <w:rsid w:val="00935761"/>
    <w:rsid w:val="009358C5"/>
    <w:rsid w:val="00935945"/>
    <w:rsid w:val="0093599C"/>
    <w:rsid w:val="009359C7"/>
    <w:rsid w:val="009359D3"/>
    <w:rsid w:val="009359DE"/>
    <w:rsid w:val="009359F2"/>
    <w:rsid w:val="00935A0B"/>
    <w:rsid w:val="00935A73"/>
    <w:rsid w:val="00935B36"/>
    <w:rsid w:val="00935C5A"/>
    <w:rsid w:val="00935CB1"/>
    <w:rsid w:val="00935CD5"/>
    <w:rsid w:val="00935CE8"/>
    <w:rsid w:val="00935D15"/>
    <w:rsid w:val="00935DC7"/>
    <w:rsid w:val="00935E45"/>
    <w:rsid w:val="00935EE2"/>
    <w:rsid w:val="00935F37"/>
    <w:rsid w:val="00935F56"/>
    <w:rsid w:val="00935FAF"/>
    <w:rsid w:val="00935FCA"/>
    <w:rsid w:val="00935FD2"/>
    <w:rsid w:val="00936087"/>
    <w:rsid w:val="009361E4"/>
    <w:rsid w:val="00936474"/>
    <w:rsid w:val="009365C3"/>
    <w:rsid w:val="009365E0"/>
    <w:rsid w:val="00936683"/>
    <w:rsid w:val="009366CE"/>
    <w:rsid w:val="00936714"/>
    <w:rsid w:val="0093685D"/>
    <w:rsid w:val="0093688D"/>
    <w:rsid w:val="009368DB"/>
    <w:rsid w:val="00936932"/>
    <w:rsid w:val="009369F0"/>
    <w:rsid w:val="00936A24"/>
    <w:rsid w:val="00936B18"/>
    <w:rsid w:val="00936C22"/>
    <w:rsid w:val="00936C7E"/>
    <w:rsid w:val="00936ECE"/>
    <w:rsid w:val="00936F52"/>
    <w:rsid w:val="009370EE"/>
    <w:rsid w:val="0093718C"/>
    <w:rsid w:val="009371EC"/>
    <w:rsid w:val="00937282"/>
    <w:rsid w:val="009372C9"/>
    <w:rsid w:val="009372EE"/>
    <w:rsid w:val="009373CC"/>
    <w:rsid w:val="009373EF"/>
    <w:rsid w:val="00937443"/>
    <w:rsid w:val="0093744C"/>
    <w:rsid w:val="009374B0"/>
    <w:rsid w:val="009374CD"/>
    <w:rsid w:val="009374F8"/>
    <w:rsid w:val="0093752C"/>
    <w:rsid w:val="0093766B"/>
    <w:rsid w:val="009377D5"/>
    <w:rsid w:val="009377D7"/>
    <w:rsid w:val="00937813"/>
    <w:rsid w:val="00937832"/>
    <w:rsid w:val="00937864"/>
    <w:rsid w:val="009379DA"/>
    <w:rsid w:val="00937A24"/>
    <w:rsid w:val="00937AEF"/>
    <w:rsid w:val="00937BCC"/>
    <w:rsid w:val="00937C32"/>
    <w:rsid w:val="00937C56"/>
    <w:rsid w:val="00937CE7"/>
    <w:rsid w:val="00937CEF"/>
    <w:rsid w:val="00937D7D"/>
    <w:rsid w:val="00937D8F"/>
    <w:rsid w:val="00937D93"/>
    <w:rsid w:val="00937DDA"/>
    <w:rsid w:val="00937F92"/>
    <w:rsid w:val="0094002D"/>
    <w:rsid w:val="009400F8"/>
    <w:rsid w:val="0094012A"/>
    <w:rsid w:val="0094025D"/>
    <w:rsid w:val="00940268"/>
    <w:rsid w:val="0094039A"/>
    <w:rsid w:val="009403A2"/>
    <w:rsid w:val="009403CF"/>
    <w:rsid w:val="00940426"/>
    <w:rsid w:val="00940454"/>
    <w:rsid w:val="00940488"/>
    <w:rsid w:val="009404C4"/>
    <w:rsid w:val="0094064F"/>
    <w:rsid w:val="00940670"/>
    <w:rsid w:val="009406E0"/>
    <w:rsid w:val="009406E6"/>
    <w:rsid w:val="009407B9"/>
    <w:rsid w:val="00940934"/>
    <w:rsid w:val="00940A9F"/>
    <w:rsid w:val="00940B54"/>
    <w:rsid w:val="00940B58"/>
    <w:rsid w:val="00940C40"/>
    <w:rsid w:val="00940C9A"/>
    <w:rsid w:val="00940CBD"/>
    <w:rsid w:val="00940CD5"/>
    <w:rsid w:val="00940D46"/>
    <w:rsid w:val="00940E27"/>
    <w:rsid w:val="00940E70"/>
    <w:rsid w:val="00940ED1"/>
    <w:rsid w:val="00940F1C"/>
    <w:rsid w:val="00940F5D"/>
    <w:rsid w:val="00940F77"/>
    <w:rsid w:val="00941020"/>
    <w:rsid w:val="009411EF"/>
    <w:rsid w:val="00941314"/>
    <w:rsid w:val="009413A2"/>
    <w:rsid w:val="009413E9"/>
    <w:rsid w:val="00941427"/>
    <w:rsid w:val="009415B0"/>
    <w:rsid w:val="009415CF"/>
    <w:rsid w:val="00941601"/>
    <w:rsid w:val="0094160B"/>
    <w:rsid w:val="009416A3"/>
    <w:rsid w:val="009416D0"/>
    <w:rsid w:val="0094174B"/>
    <w:rsid w:val="00941755"/>
    <w:rsid w:val="009417FC"/>
    <w:rsid w:val="009418D7"/>
    <w:rsid w:val="00941954"/>
    <w:rsid w:val="00941981"/>
    <w:rsid w:val="00941983"/>
    <w:rsid w:val="0094199F"/>
    <w:rsid w:val="00941A1B"/>
    <w:rsid w:val="00941AB0"/>
    <w:rsid w:val="00941B7D"/>
    <w:rsid w:val="00941CAF"/>
    <w:rsid w:val="00941CC4"/>
    <w:rsid w:val="00941DEA"/>
    <w:rsid w:val="00941E11"/>
    <w:rsid w:val="00941F13"/>
    <w:rsid w:val="00941F80"/>
    <w:rsid w:val="00942045"/>
    <w:rsid w:val="009420A2"/>
    <w:rsid w:val="009420D7"/>
    <w:rsid w:val="00942122"/>
    <w:rsid w:val="009421D9"/>
    <w:rsid w:val="009423E6"/>
    <w:rsid w:val="00942434"/>
    <w:rsid w:val="0094248F"/>
    <w:rsid w:val="00942547"/>
    <w:rsid w:val="009426CA"/>
    <w:rsid w:val="009426FD"/>
    <w:rsid w:val="00942738"/>
    <w:rsid w:val="009427EE"/>
    <w:rsid w:val="0094282E"/>
    <w:rsid w:val="009428BF"/>
    <w:rsid w:val="00942951"/>
    <w:rsid w:val="00942A79"/>
    <w:rsid w:val="00942A90"/>
    <w:rsid w:val="00942AF7"/>
    <w:rsid w:val="00942B09"/>
    <w:rsid w:val="00942B97"/>
    <w:rsid w:val="00942BDD"/>
    <w:rsid w:val="00942C91"/>
    <w:rsid w:val="00942CC3"/>
    <w:rsid w:val="00942CC4"/>
    <w:rsid w:val="00942CE4"/>
    <w:rsid w:val="00942D47"/>
    <w:rsid w:val="00942D6E"/>
    <w:rsid w:val="00942F5F"/>
    <w:rsid w:val="00942F68"/>
    <w:rsid w:val="00942FBB"/>
    <w:rsid w:val="00942FF8"/>
    <w:rsid w:val="009431B9"/>
    <w:rsid w:val="00943210"/>
    <w:rsid w:val="009432A5"/>
    <w:rsid w:val="009433CF"/>
    <w:rsid w:val="00943477"/>
    <w:rsid w:val="009436E8"/>
    <w:rsid w:val="00943809"/>
    <w:rsid w:val="0094380C"/>
    <w:rsid w:val="0094385C"/>
    <w:rsid w:val="0094388B"/>
    <w:rsid w:val="009438A4"/>
    <w:rsid w:val="009438B9"/>
    <w:rsid w:val="009439A5"/>
    <w:rsid w:val="009439DD"/>
    <w:rsid w:val="00943B53"/>
    <w:rsid w:val="00943BD1"/>
    <w:rsid w:val="00943BEB"/>
    <w:rsid w:val="00943C5A"/>
    <w:rsid w:val="00943C64"/>
    <w:rsid w:val="00943CD0"/>
    <w:rsid w:val="00943D43"/>
    <w:rsid w:val="00943D88"/>
    <w:rsid w:val="00943DF3"/>
    <w:rsid w:val="00943E1F"/>
    <w:rsid w:val="00943E40"/>
    <w:rsid w:val="00944094"/>
    <w:rsid w:val="0094413A"/>
    <w:rsid w:val="00944143"/>
    <w:rsid w:val="0094414B"/>
    <w:rsid w:val="00944163"/>
    <w:rsid w:val="00944296"/>
    <w:rsid w:val="009442CD"/>
    <w:rsid w:val="009442DA"/>
    <w:rsid w:val="009442F0"/>
    <w:rsid w:val="00944337"/>
    <w:rsid w:val="0094438C"/>
    <w:rsid w:val="00944390"/>
    <w:rsid w:val="0094439F"/>
    <w:rsid w:val="009443C2"/>
    <w:rsid w:val="009443CD"/>
    <w:rsid w:val="009443D9"/>
    <w:rsid w:val="0094443C"/>
    <w:rsid w:val="0094446F"/>
    <w:rsid w:val="0094447E"/>
    <w:rsid w:val="009444A0"/>
    <w:rsid w:val="00944563"/>
    <w:rsid w:val="0094461E"/>
    <w:rsid w:val="009446EA"/>
    <w:rsid w:val="00944734"/>
    <w:rsid w:val="0094490C"/>
    <w:rsid w:val="00944932"/>
    <w:rsid w:val="0094498D"/>
    <w:rsid w:val="00944990"/>
    <w:rsid w:val="00944A25"/>
    <w:rsid w:val="00944B52"/>
    <w:rsid w:val="00944B58"/>
    <w:rsid w:val="00944C64"/>
    <w:rsid w:val="00944F10"/>
    <w:rsid w:val="00944F1A"/>
    <w:rsid w:val="00944F9F"/>
    <w:rsid w:val="00944FAD"/>
    <w:rsid w:val="0094502E"/>
    <w:rsid w:val="009450AB"/>
    <w:rsid w:val="009450E1"/>
    <w:rsid w:val="009450E2"/>
    <w:rsid w:val="0094510E"/>
    <w:rsid w:val="0094515B"/>
    <w:rsid w:val="00945173"/>
    <w:rsid w:val="009451CE"/>
    <w:rsid w:val="00945229"/>
    <w:rsid w:val="009452E7"/>
    <w:rsid w:val="0094532E"/>
    <w:rsid w:val="00945479"/>
    <w:rsid w:val="00945497"/>
    <w:rsid w:val="0094552E"/>
    <w:rsid w:val="00945549"/>
    <w:rsid w:val="00945592"/>
    <w:rsid w:val="009455B6"/>
    <w:rsid w:val="009455D2"/>
    <w:rsid w:val="009455DC"/>
    <w:rsid w:val="00945604"/>
    <w:rsid w:val="00945631"/>
    <w:rsid w:val="00945655"/>
    <w:rsid w:val="0094576D"/>
    <w:rsid w:val="0094576F"/>
    <w:rsid w:val="009457E9"/>
    <w:rsid w:val="00945821"/>
    <w:rsid w:val="00945825"/>
    <w:rsid w:val="009458BD"/>
    <w:rsid w:val="00945933"/>
    <w:rsid w:val="00945963"/>
    <w:rsid w:val="00945998"/>
    <w:rsid w:val="009459F2"/>
    <w:rsid w:val="00945AAF"/>
    <w:rsid w:val="00945AFD"/>
    <w:rsid w:val="00945C21"/>
    <w:rsid w:val="00945D55"/>
    <w:rsid w:val="00945E65"/>
    <w:rsid w:val="00945EC1"/>
    <w:rsid w:val="00945F53"/>
    <w:rsid w:val="00945FAA"/>
    <w:rsid w:val="00945FCB"/>
    <w:rsid w:val="00945FD3"/>
    <w:rsid w:val="00945FD8"/>
    <w:rsid w:val="009460AF"/>
    <w:rsid w:val="00946113"/>
    <w:rsid w:val="0094614D"/>
    <w:rsid w:val="009461F4"/>
    <w:rsid w:val="0094621F"/>
    <w:rsid w:val="009462A0"/>
    <w:rsid w:val="0094636A"/>
    <w:rsid w:val="0094639F"/>
    <w:rsid w:val="009463B3"/>
    <w:rsid w:val="00946712"/>
    <w:rsid w:val="00946740"/>
    <w:rsid w:val="00946741"/>
    <w:rsid w:val="009467E0"/>
    <w:rsid w:val="00946A77"/>
    <w:rsid w:val="00946A95"/>
    <w:rsid w:val="00946AC3"/>
    <w:rsid w:val="00946B05"/>
    <w:rsid w:val="00946BCB"/>
    <w:rsid w:val="00946BDF"/>
    <w:rsid w:val="00946BE9"/>
    <w:rsid w:val="00946D36"/>
    <w:rsid w:val="00946DB4"/>
    <w:rsid w:val="00946F01"/>
    <w:rsid w:val="00946F2C"/>
    <w:rsid w:val="00946F49"/>
    <w:rsid w:val="00946F52"/>
    <w:rsid w:val="00946FFF"/>
    <w:rsid w:val="00947141"/>
    <w:rsid w:val="009471EE"/>
    <w:rsid w:val="0094727B"/>
    <w:rsid w:val="00947462"/>
    <w:rsid w:val="00947571"/>
    <w:rsid w:val="0094774C"/>
    <w:rsid w:val="0094775C"/>
    <w:rsid w:val="00947824"/>
    <w:rsid w:val="00947828"/>
    <w:rsid w:val="009478E8"/>
    <w:rsid w:val="00947941"/>
    <w:rsid w:val="009479DD"/>
    <w:rsid w:val="00947B0C"/>
    <w:rsid w:val="00947B8D"/>
    <w:rsid w:val="00947BFA"/>
    <w:rsid w:val="00947C30"/>
    <w:rsid w:val="00947C71"/>
    <w:rsid w:val="00947C84"/>
    <w:rsid w:val="00947E21"/>
    <w:rsid w:val="00947E6B"/>
    <w:rsid w:val="00947EFB"/>
    <w:rsid w:val="009502C2"/>
    <w:rsid w:val="009502D9"/>
    <w:rsid w:val="00950342"/>
    <w:rsid w:val="0095039F"/>
    <w:rsid w:val="00950459"/>
    <w:rsid w:val="009506A4"/>
    <w:rsid w:val="0095075A"/>
    <w:rsid w:val="009507B8"/>
    <w:rsid w:val="009507B9"/>
    <w:rsid w:val="009508C8"/>
    <w:rsid w:val="009508D6"/>
    <w:rsid w:val="009509BD"/>
    <w:rsid w:val="00950A09"/>
    <w:rsid w:val="00950ABC"/>
    <w:rsid w:val="00950AC2"/>
    <w:rsid w:val="00950AC9"/>
    <w:rsid w:val="00950ADC"/>
    <w:rsid w:val="00950B4E"/>
    <w:rsid w:val="00950B96"/>
    <w:rsid w:val="00950C44"/>
    <w:rsid w:val="00950CD5"/>
    <w:rsid w:val="00950CDB"/>
    <w:rsid w:val="00950CE5"/>
    <w:rsid w:val="00950CF7"/>
    <w:rsid w:val="00950EE1"/>
    <w:rsid w:val="00950F46"/>
    <w:rsid w:val="0095106E"/>
    <w:rsid w:val="00951088"/>
    <w:rsid w:val="009511FC"/>
    <w:rsid w:val="0095128B"/>
    <w:rsid w:val="009512A6"/>
    <w:rsid w:val="0095138B"/>
    <w:rsid w:val="0095140D"/>
    <w:rsid w:val="0095141D"/>
    <w:rsid w:val="00951426"/>
    <w:rsid w:val="009514F6"/>
    <w:rsid w:val="00951589"/>
    <w:rsid w:val="009515F3"/>
    <w:rsid w:val="009516B8"/>
    <w:rsid w:val="009516C3"/>
    <w:rsid w:val="009516E3"/>
    <w:rsid w:val="00951706"/>
    <w:rsid w:val="00951775"/>
    <w:rsid w:val="009517BE"/>
    <w:rsid w:val="00951829"/>
    <w:rsid w:val="009518A0"/>
    <w:rsid w:val="00951919"/>
    <w:rsid w:val="00951A4A"/>
    <w:rsid w:val="00951C5B"/>
    <w:rsid w:val="00951CFE"/>
    <w:rsid w:val="00951D48"/>
    <w:rsid w:val="00951E52"/>
    <w:rsid w:val="00951E77"/>
    <w:rsid w:val="00951E8D"/>
    <w:rsid w:val="00951EB8"/>
    <w:rsid w:val="00951EBE"/>
    <w:rsid w:val="00951F1B"/>
    <w:rsid w:val="00951FB1"/>
    <w:rsid w:val="009520BD"/>
    <w:rsid w:val="009520E1"/>
    <w:rsid w:val="0095217A"/>
    <w:rsid w:val="0095217E"/>
    <w:rsid w:val="00952241"/>
    <w:rsid w:val="009522C7"/>
    <w:rsid w:val="009522ED"/>
    <w:rsid w:val="00952335"/>
    <w:rsid w:val="009523A2"/>
    <w:rsid w:val="009523BD"/>
    <w:rsid w:val="0095245D"/>
    <w:rsid w:val="009526F1"/>
    <w:rsid w:val="00952780"/>
    <w:rsid w:val="009527C3"/>
    <w:rsid w:val="009528CC"/>
    <w:rsid w:val="009528EE"/>
    <w:rsid w:val="00952972"/>
    <w:rsid w:val="00952A0F"/>
    <w:rsid w:val="00952A72"/>
    <w:rsid w:val="00952B97"/>
    <w:rsid w:val="00952C24"/>
    <w:rsid w:val="00952CF9"/>
    <w:rsid w:val="00952DDF"/>
    <w:rsid w:val="00952EBB"/>
    <w:rsid w:val="00952F1A"/>
    <w:rsid w:val="00953090"/>
    <w:rsid w:val="0095319F"/>
    <w:rsid w:val="009531FD"/>
    <w:rsid w:val="009532D6"/>
    <w:rsid w:val="009533DA"/>
    <w:rsid w:val="0095347D"/>
    <w:rsid w:val="009534EB"/>
    <w:rsid w:val="00953527"/>
    <w:rsid w:val="00953553"/>
    <w:rsid w:val="0095369F"/>
    <w:rsid w:val="0095372E"/>
    <w:rsid w:val="00953743"/>
    <w:rsid w:val="00953808"/>
    <w:rsid w:val="00953820"/>
    <w:rsid w:val="00953914"/>
    <w:rsid w:val="00953AA2"/>
    <w:rsid w:val="00953AFE"/>
    <w:rsid w:val="00953B06"/>
    <w:rsid w:val="00953B20"/>
    <w:rsid w:val="00953B6B"/>
    <w:rsid w:val="00953B9F"/>
    <w:rsid w:val="00953BC3"/>
    <w:rsid w:val="00953BF9"/>
    <w:rsid w:val="00953C0B"/>
    <w:rsid w:val="00953C0D"/>
    <w:rsid w:val="00953C6A"/>
    <w:rsid w:val="00953CFC"/>
    <w:rsid w:val="00953D41"/>
    <w:rsid w:val="00953D9B"/>
    <w:rsid w:val="00953DE7"/>
    <w:rsid w:val="00953DFC"/>
    <w:rsid w:val="00953EE0"/>
    <w:rsid w:val="00953F8F"/>
    <w:rsid w:val="00953F96"/>
    <w:rsid w:val="00953FAE"/>
    <w:rsid w:val="00953FB6"/>
    <w:rsid w:val="00953FC0"/>
    <w:rsid w:val="00953FC8"/>
    <w:rsid w:val="00953FE9"/>
    <w:rsid w:val="00954056"/>
    <w:rsid w:val="00954175"/>
    <w:rsid w:val="0095428E"/>
    <w:rsid w:val="0095432D"/>
    <w:rsid w:val="0095433E"/>
    <w:rsid w:val="00954341"/>
    <w:rsid w:val="009543B7"/>
    <w:rsid w:val="009543CA"/>
    <w:rsid w:val="009544D4"/>
    <w:rsid w:val="009544E0"/>
    <w:rsid w:val="00954503"/>
    <w:rsid w:val="0095456D"/>
    <w:rsid w:val="00954725"/>
    <w:rsid w:val="00954796"/>
    <w:rsid w:val="009547EB"/>
    <w:rsid w:val="00954842"/>
    <w:rsid w:val="009548E7"/>
    <w:rsid w:val="00954911"/>
    <w:rsid w:val="00954A45"/>
    <w:rsid w:val="00954A9B"/>
    <w:rsid w:val="00954B96"/>
    <w:rsid w:val="00954BD5"/>
    <w:rsid w:val="00954C8D"/>
    <w:rsid w:val="00954CF8"/>
    <w:rsid w:val="00954CFA"/>
    <w:rsid w:val="00954DD4"/>
    <w:rsid w:val="00954E3C"/>
    <w:rsid w:val="00954F30"/>
    <w:rsid w:val="00954F8D"/>
    <w:rsid w:val="00954FE3"/>
    <w:rsid w:val="00955036"/>
    <w:rsid w:val="009550B8"/>
    <w:rsid w:val="00955288"/>
    <w:rsid w:val="00955371"/>
    <w:rsid w:val="0095540C"/>
    <w:rsid w:val="0095542A"/>
    <w:rsid w:val="00955437"/>
    <w:rsid w:val="0095547B"/>
    <w:rsid w:val="009554A3"/>
    <w:rsid w:val="00955622"/>
    <w:rsid w:val="00955642"/>
    <w:rsid w:val="0095578D"/>
    <w:rsid w:val="009557EE"/>
    <w:rsid w:val="00955866"/>
    <w:rsid w:val="009558CF"/>
    <w:rsid w:val="00955A1A"/>
    <w:rsid w:val="00955A59"/>
    <w:rsid w:val="00955A66"/>
    <w:rsid w:val="00955A82"/>
    <w:rsid w:val="00955ADF"/>
    <w:rsid w:val="00955B31"/>
    <w:rsid w:val="00955BF8"/>
    <w:rsid w:val="00955E1C"/>
    <w:rsid w:val="00955E45"/>
    <w:rsid w:val="00955F26"/>
    <w:rsid w:val="0095614A"/>
    <w:rsid w:val="009562B0"/>
    <w:rsid w:val="00956361"/>
    <w:rsid w:val="00956362"/>
    <w:rsid w:val="009563B5"/>
    <w:rsid w:val="009565DF"/>
    <w:rsid w:val="0095661C"/>
    <w:rsid w:val="00956664"/>
    <w:rsid w:val="009566B4"/>
    <w:rsid w:val="00956718"/>
    <w:rsid w:val="00956729"/>
    <w:rsid w:val="009568C1"/>
    <w:rsid w:val="009568D3"/>
    <w:rsid w:val="009568F8"/>
    <w:rsid w:val="00956906"/>
    <w:rsid w:val="00956A79"/>
    <w:rsid w:val="00956AD4"/>
    <w:rsid w:val="00956CEE"/>
    <w:rsid w:val="00956D5A"/>
    <w:rsid w:val="00956D5C"/>
    <w:rsid w:val="00956D83"/>
    <w:rsid w:val="00956DFC"/>
    <w:rsid w:val="00956EDA"/>
    <w:rsid w:val="00956F04"/>
    <w:rsid w:val="00957003"/>
    <w:rsid w:val="00957168"/>
    <w:rsid w:val="0095719E"/>
    <w:rsid w:val="0095721C"/>
    <w:rsid w:val="0095725B"/>
    <w:rsid w:val="00957275"/>
    <w:rsid w:val="0095727E"/>
    <w:rsid w:val="00957322"/>
    <w:rsid w:val="009573A6"/>
    <w:rsid w:val="009573C7"/>
    <w:rsid w:val="00957414"/>
    <w:rsid w:val="00957458"/>
    <w:rsid w:val="00957475"/>
    <w:rsid w:val="009574DC"/>
    <w:rsid w:val="009575E7"/>
    <w:rsid w:val="00957608"/>
    <w:rsid w:val="00957670"/>
    <w:rsid w:val="009576C8"/>
    <w:rsid w:val="009577A9"/>
    <w:rsid w:val="00957806"/>
    <w:rsid w:val="00957958"/>
    <w:rsid w:val="00957ADE"/>
    <w:rsid w:val="00957B82"/>
    <w:rsid w:val="00957C0B"/>
    <w:rsid w:val="00957C80"/>
    <w:rsid w:val="00957DF0"/>
    <w:rsid w:val="00957E42"/>
    <w:rsid w:val="00957E47"/>
    <w:rsid w:val="00957EA1"/>
    <w:rsid w:val="00957F3D"/>
    <w:rsid w:val="00957F96"/>
    <w:rsid w:val="00957F9A"/>
    <w:rsid w:val="00957FF8"/>
    <w:rsid w:val="00960002"/>
    <w:rsid w:val="00960007"/>
    <w:rsid w:val="00960112"/>
    <w:rsid w:val="009601D6"/>
    <w:rsid w:val="0096026F"/>
    <w:rsid w:val="00960285"/>
    <w:rsid w:val="009602AB"/>
    <w:rsid w:val="009602AC"/>
    <w:rsid w:val="00960366"/>
    <w:rsid w:val="009603B6"/>
    <w:rsid w:val="009603E8"/>
    <w:rsid w:val="00960449"/>
    <w:rsid w:val="0096048A"/>
    <w:rsid w:val="009604D2"/>
    <w:rsid w:val="00960552"/>
    <w:rsid w:val="00960595"/>
    <w:rsid w:val="00960662"/>
    <w:rsid w:val="00960690"/>
    <w:rsid w:val="0096075E"/>
    <w:rsid w:val="009607F9"/>
    <w:rsid w:val="0096083B"/>
    <w:rsid w:val="009608E9"/>
    <w:rsid w:val="009609C4"/>
    <w:rsid w:val="00960A01"/>
    <w:rsid w:val="00960A0C"/>
    <w:rsid w:val="00960BC1"/>
    <w:rsid w:val="00960D45"/>
    <w:rsid w:val="00960E7A"/>
    <w:rsid w:val="00960F78"/>
    <w:rsid w:val="00960F84"/>
    <w:rsid w:val="00960FEC"/>
    <w:rsid w:val="0096106E"/>
    <w:rsid w:val="00961081"/>
    <w:rsid w:val="00961091"/>
    <w:rsid w:val="009610AE"/>
    <w:rsid w:val="009610B4"/>
    <w:rsid w:val="0096116A"/>
    <w:rsid w:val="0096118A"/>
    <w:rsid w:val="0096121F"/>
    <w:rsid w:val="00961227"/>
    <w:rsid w:val="00961285"/>
    <w:rsid w:val="009612B8"/>
    <w:rsid w:val="00961482"/>
    <w:rsid w:val="009614F3"/>
    <w:rsid w:val="0096153A"/>
    <w:rsid w:val="00961540"/>
    <w:rsid w:val="00961618"/>
    <w:rsid w:val="00961746"/>
    <w:rsid w:val="009617E7"/>
    <w:rsid w:val="00961855"/>
    <w:rsid w:val="00961923"/>
    <w:rsid w:val="0096192C"/>
    <w:rsid w:val="0096194C"/>
    <w:rsid w:val="00961A26"/>
    <w:rsid w:val="00961A87"/>
    <w:rsid w:val="00961B76"/>
    <w:rsid w:val="00961B8C"/>
    <w:rsid w:val="00961BF5"/>
    <w:rsid w:val="00961BF6"/>
    <w:rsid w:val="00961C02"/>
    <w:rsid w:val="00961C03"/>
    <w:rsid w:val="00961D57"/>
    <w:rsid w:val="00961DB5"/>
    <w:rsid w:val="00961E40"/>
    <w:rsid w:val="00961E41"/>
    <w:rsid w:val="00961FB2"/>
    <w:rsid w:val="0096202B"/>
    <w:rsid w:val="00962033"/>
    <w:rsid w:val="00962057"/>
    <w:rsid w:val="009620F7"/>
    <w:rsid w:val="009621DE"/>
    <w:rsid w:val="00962278"/>
    <w:rsid w:val="009622D8"/>
    <w:rsid w:val="00962394"/>
    <w:rsid w:val="00962415"/>
    <w:rsid w:val="0096247E"/>
    <w:rsid w:val="009624F1"/>
    <w:rsid w:val="0096254D"/>
    <w:rsid w:val="00962561"/>
    <w:rsid w:val="009625CA"/>
    <w:rsid w:val="009625E0"/>
    <w:rsid w:val="0096263D"/>
    <w:rsid w:val="0096266F"/>
    <w:rsid w:val="009626BA"/>
    <w:rsid w:val="00962734"/>
    <w:rsid w:val="00962764"/>
    <w:rsid w:val="0096289B"/>
    <w:rsid w:val="009628D2"/>
    <w:rsid w:val="00962951"/>
    <w:rsid w:val="00962968"/>
    <w:rsid w:val="009629C5"/>
    <w:rsid w:val="009629CF"/>
    <w:rsid w:val="00962A41"/>
    <w:rsid w:val="00962B4B"/>
    <w:rsid w:val="00962DD2"/>
    <w:rsid w:val="00962E2C"/>
    <w:rsid w:val="00962ED3"/>
    <w:rsid w:val="00962F85"/>
    <w:rsid w:val="00962FBA"/>
    <w:rsid w:val="00963010"/>
    <w:rsid w:val="00963054"/>
    <w:rsid w:val="0096306E"/>
    <w:rsid w:val="00963141"/>
    <w:rsid w:val="00963146"/>
    <w:rsid w:val="00963219"/>
    <w:rsid w:val="0096324D"/>
    <w:rsid w:val="0096329F"/>
    <w:rsid w:val="0096335F"/>
    <w:rsid w:val="00963396"/>
    <w:rsid w:val="00963490"/>
    <w:rsid w:val="0096353D"/>
    <w:rsid w:val="009635D0"/>
    <w:rsid w:val="0096360C"/>
    <w:rsid w:val="00963638"/>
    <w:rsid w:val="00963751"/>
    <w:rsid w:val="009637B2"/>
    <w:rsid w:val="009637D3"/>
    <w:rsid w:val="0096381B"/>
    <w:rsid w:val="009638A9"/>
    <w:rsid w:val="009638DA"/>
    <w:rsid w:val="0096399A"/>
    <w:rsid w:val="009639AF"/>
    <w:rsid w:val="00963BCF"/>
    <w:rsid w:val="00963BEA"/>
    <w:rsid w:val="00963D11"/>
    <w:rsid w:val="00963DD9"/>
    <w:rsid w:val="00963E20"/>
    <w:rsid w:val="00963E85"/>
    <w:rsid w:val="00963E98"/>
    <w:rsid w:val="00963FC9"/>
    <w:rsid w:val="00963FF6"/>
    <w:rsid w:val="0096400C"/>
    <w:rsid w:val="009640C8"/>
    <w:rsid w:val="009640FF"/>
    <w:rsid w:val="009641CC"/>
    <w:rsid w:val="009641FE"/>
    <w:rsid w:val="00964202"/>
    <w:rsid w:val="00964223"/>
    <w:rsid w:val="00964228"/>
    <w:rsid w:val="00964240"/>
    <w:rsid w:val="009642B1"/>
    <w:rsid w:val="0096437C"/>
    <w:rsid w:val="009643A9"/>
    <w:rsid w:val="009643B4"/>
    <w:rsid w:val="009643FD"/>
    <w:rsid w:val="009644AE"/>
    <w:rsid w:val="009644BA"/>
    <w:rsid w:val="009644BD"/>
    <w:rsid w:val="0096450A"/>
    <w:rsid w:val="00964556"/>
    <w:rsid w:val="0096458E"/>
    <w:rsid w:val="00964611"/>
    <w:rsid w:val="00964674"/>
    <w:rsid w:val="009646A4"/>
    <w:rsid w:val="009646CF"/>
    <w:rsid w:val="0096471C"/>
    <w:rsid w:val="00964959"/>
    <w:rsid w:val="0096495E"/>
    <w:rsid w:val="0096496F"/>
    <w:rsid w:val="009649FD"/>
    <w:rsid w:val="00964B1F"/>
    <w:rsid w:val="00964B4F"/>
    <w:rsid w:val="00964B7A"/>
    <w:rsid w:val="00964BB3"/>
    <w:rsid w:val="00964C41"/>
    <w:rsid w:val="00964C85"/>
    <w:rsid w:val="00964D83"/>
    <w:rsid w:val="00964E0B"/>
    <w:rsid w:val="00964EEC"/>
    <w:rsid w:val="00964F60"/>
    <w:rsid w:val="00964F72"/>
    <w:rsid w:val="009650F4"/>
    <w:rsid w:val="00965148"/>
    <w:rsid w:val="009651A2"/>
    <w:rsid w:val="009651B3"/>
    <w:rsid w:val="0096524B"/>
    <w:rsid w:val="009652F9"/>
    <w:rsid w:val="00965399"/>
    <w:rsid w:val="009653C9"/>
    <w:rsid w:val="009653DB"/>
    <w:rsid w:val="00965456"/>
    <w:rsid w:val="0096545B"/>
    <w:rsid w:val="0096547A"/>
    <w:rsid w:val="009655ED"/>
    <w:rsid w:val="009657B3"/>
    <w:rsid w:val="00965834"/>
    <w:rsid w:val="009658BE"/>
    <w:rsid w:val="009659B8"/>
    <w:rsid w:val="00965AA7"/>
    <w:rsid w:val="00965ABC"/>
    <w:rsid w:val="00965BE5"/>
    <w:rsid w:val="00965C29"/>
    <w:rsid w:val="00965C78"/>
    <w:rsid w:val="00965F63"/>
    <w:rsid w:val="00965F6A"/>
    <w:rsid w:val="00965FF6"/>
    <w:rsid w:val="00966023"/>
    <w:rsid w:val="00966055"/>
    <w:rsid w:val="00966139"/>
    <w:rsid w:val="009661EB"/>
    <w:rsid w:val="00966211"/>
    <w:rsid w:val="0096628A"/>
    <w:rsid w:val="009662D2"/>
    <w:rsid w:val="0096651A"/>
    <w:rsid w:val="009665C5"/>
    <w:rsid w:val="00966629"/>
    <w:rsid w:val="0096666B"/>
    <w:rsid w:val="009666AF"/>
    <w:rsid w:val="00966717"/>
    <w:rsid w:val="0096689F"/>
    <w:rsid w:val="009668A6"/>
    <w:rsid w:val="009669F8"/>
    <w:rsid w:val="00966A61"/>
    <w:rsid w:val="00966AF0"/>
    <w:rsid w:val="00966B9D"/>
    <w:rsid w:val="00966BD2"/>
    <w:rsid w:val="00966C0F"/>
    <w:rsid w:val="00966CAD"/>
    <w:rsid w:val="00966E65"/>
    <w:rsid w:val="00966E77"/>
    <w:rsid w:val="00966EE4"/>
    <w:rsid w:val="00966F5F"/>
    <w:rsid w:val="00966F92"/>
    <w:rsid w:val="00967017"/>
    <w:rsid w:val="0096704C"/>
    <w:rsid w:val="009670D1"/>
    <w:rsid w:val="0096715D"/>
    <w:rsid w:val="00967165"/>
    <w:rsid w:val="009671D7"/>
    <w:rsid w:val="009671DF"/>
    <w:rsid w:val="00967255"/>
    <w:rsid w:val="00967265"/>
    <w:rsid w:val="00967272"/>
    <w:rsid w:val="0096729A"/>
    <w:rsid w:val="009672ED"/>
    <w:rsid w:val="009672FE"/>
    <w:rsid w:val="00967390"/>
    <w:rsid w:val="009673D5"/>
    <w:rsid w:val="00967485"/>
    <w:rsid w:val="009674C0"/>
    <w:rsid w:val="0096773E"/>
    <w:rsid w:val="00967746"/>
    <w:rsid w:val="0096782A"/>
    <w:rsid w:val="00967887"/>
    <w:rsid w:val="009678A9"/>
    <w:rsid w:val="009678E1"/>
    <w:rsid w:val="00967A85"/>
    <w:rsid w:val="00967B10"/>
    <w:rsid w:val="00967B58"/>
    <w:rsid w:val="00967B62"/>
    <w:rsid w:val="00967B7E"/>
    <w:rsid w:val="00967BB0"/>
    <w:rsid w:val="00967D1C"/>
    <w:rsid w:val="00967D6B"/>
    <w:rsid w:val="00967D7E"/>
    <w:rsid w:val="00967E18"/>
    <w:rsid w:val="00967E34"/>
    <w:rsid w:val="00967E55"/>
    <w:rsid w:val="00967F4E"/>
    <w:rsid w:val="00967F9E"/>
    <w:rsid w:val="00970057"/>
    <w:rsid w:val="00970089"/>
    <w:rsid w:val="00970140"/>
    <w:rsid w:val="00970173"/>
    <w:rsid w:val="009701DE"/>
    <w:rsid w:val="009701E4"/>
    <w:rsid w:val="009701FB"/>
    <w:rsid w:val="00970259"/>
    <w:rsid w:val="00970386"/>
    <w:rsid w:val="0097044A"/>
    <w:rsid w:val="00970450"/>
    <w:rsid w:val="00970514"/>
    <w:rsid w:val="00970517"/>
    <w:rsid w:val="00970600"/>
    <w:rsid w:val="00970631"/>
    <w:rsid w:val="00970672"/>
    <w:rsid w:val="00970674"/>
    <w:rsid w:val="00970698"/>
    <w:rsid w:val="009706A4"/>
    <w:rsid w:val="009707E2"/>
    <w:rsid w:val="009707FD"/>
    <w:rsid w:val="00970865"/>
    <w:rsid w:val="00970902"/>
    <w:rsid w:val="00970905"/>
    <w:rsid w:val="00970928"/>
    <w:rsid w:val="0097094C"/>
    <w:rsid w:val="00970963"/>
    <w:rsid w:val="00970A12"/>
    <w:rsid w:val="00970A27"/>
    <w:rsid w:val="00970A2D"/>
    <w:rsid w:val="00970A9D"/>
    <w:rsid w:val="00970AFB"/>
    <w:rsid w:val="00970CEA"/>
    <w:rsid w:val="00970D0D"/>
    <w:rsid w:val="00970E30"/>
    <w:rsid w:val="00970E36"/>
    <w:rsid w:val="00970E6C"/>
    <w:rsid w:val="00970EC8"/>
    <w:rsid w:val="00970EE1"/>
    <w:rsid w:val="00970F93"/>
    <w:rsid w:val="00970FC9"/>
    <w:rsid w:val="00970FCA"/>
    <w:rsid w:val="00971210"/>
    <w:rsid w:val="0097126C"/>
    <w:rsid w:val="009712C6"/>
    <w:rsid w:val="00971396"/>
    <w:rsid w:val="009713DB"/>
    <w:rsid w:val="00971403"/>
    <w:rsid w:val="0097149D"/>
    <w:rsid w:val="00971547"/>
    <w:rsid w:val="009715D7"/>
    <w:rsid w:val="009716CF"/>
    <w:rsid w:val="009716D3"/>
    <w:rsid w:val="0097185E"/>
    <w:rsid w:val="009718F6"/>
    <w:rsid w:val="00971974"/>
    <w:rsid w:val="009719B6"/>
    <w:rsid w:val="009719D9"/>
    <w:rsid w:val="00971A16"/>
    <w:rsid w:val="00971AA0"/>
    <w:rsid w:val="00971B1E"/>
    <w:rsid w:val="00971B3E"/>
    <w:rsid w:val="00971B7A"/>
    <w:rsid w:val="00971C23"/>
    <w:rsid w:val="00971CAB"/>
    <w:rsid w:val="00971CD5"/>
    <w:rsid w:val="00971D27"/>
    <w:rsid w:val="00971D9A"/>
    <w:rsid w:val="00971E1A"/>
    <w:rsid w:val="00971E69"/>
    <w:rsid w:val="00971EB1"/>
    <w:rsid w:val="00971F50"/>
    <w:rsid w:val="009720BE"/>
    <w:rsid w:val="0097218C"/>
    <w:rsid w:val="00972199"/>
    <w:rsid w:val="009721B7"/>
    <w:rsid w:val="00972284"/>
    <w:rsid w:val="009722ED"/>
    <w:rsid w:val="00972382"/>
    <w:rsid w:val="00972389"/>
    <w:rsid w:val="0097238C"/>
    <w:rsid w:val="009723C3"/>
    <w:rsid w:val="00972417"/>
    <w:rsid w:val="00972445"/>
    <w:rsid w:val="009726E6"/>
    <w:rsid w:val="00972727"/>
    <w:rsid w:val="009727F4"/>
    <w:rsid w:val="00972903"/>
    <w:rsid w:val="00972954"/>
    <w:rsid w:val="00972A53"/>
    <w:rsid w:val="00972AF4"/>
    <w:rsid w:val="00972B28"/>
    <w:rsid w:val="00972B86"/>
    <w:rsid w:val="00972B8D"/>
    <w:rsid w:val="00972BC7"/>
    <w:rsid w:val="00972C83"/>
    <w:rsid w:val="00972C98"/>
    <w:rsid w:val="00972CB1"/>
    <w:rsid w:val="00972CF5"/>
    <w:rsid w:val="00972D15"/>
    <w:rsid w:val="00972D28"/>
    <w:rsid w:val="00972DCF"/>
    <w:rsid w:val="00972EA4"/>
    <w:rsid w:val="00972EBE"/>
    <w:rsid w:val="00972F4F"/>
    <w:rsid w:val="00972FAE"/>
    <w:rsid w:val="00972FB2"/>
    <w:rsid w:val="00972FF4"/>
    <w:rsid w:val="00973056"/>
    <w:rsid w:val="0097305C"/>
    <w:rsid w:val="0097314B"/>
    <w:rsid w:val="0097322D"/>
    <w:rsid w:val="0097326A"/>
    <w:rsid w:val="009732C5"/>
    <w:rsid w:val="009732D2"/>
    <w:rsid w:val="00973355"/>
    <w:rsid w:val="0097338B"/>
    <w:rsid w:val="009733CE"/>
    <w:rsid w:val="00973434"/>
    <w:rsid w:val="00973441"/>
    <w:rsid w:val="00973530"/>
    <w:rsid w:val="0097353F"/>
    <w:rsid w:val="0097362A"/>
    <w:rsid w:val="00973887"/>
    <w:rsid w:val="0097391D"/>
    <w:rsid w:val="009739D7"/>
    <w:rsid w:val="00973A51"/>
    <w:rsid w:val="00973A94"/>
    <w:rsid w:val="00973B35"/>
    <w:rsid w:val="00973BA8"/>
    <w:rsid w:val="00973BC8"/>
    <w:rsid w:val="00973C3B"/>
    <w:rsid w:val="00973C53"/>
    <w:rsid w:val="00973CDB"/>
    <w:rsid w:val="00973D2A"/>
    <w:rsid w:val="00973E13"/>
    <w:rsid w:val="00973E89"/>
    <w:rsid w:val="00973ED7"/>
    <w:rsid w:val="00973F7E"/>
    <w:rsid w:val="00973FB0"/>
    <w:rsid w:val="00974033"/>
    <w:rsid w:val="009740E6"/>
    <w:rsid w:val="009740F1"/>
    <w:rsid w:val="009741A5"/>
    <w:rsid w:val="009741B5"/>
    <w:rsid w:val="009741C5"/>
    <w:rsid w:val="009742CE"/>
    <w:rsid w:val="0097433F"/>
    <w:rsid w:val="00974577"/>
    <w:rsid w:val="009746CB"/>
    <w:rsid w:val="009746E7"/>
    <w:rsid w:val="009746FA"/>
    <w:rsid w:val="0097474B"/>
    <w:rsid w:val="00974753"/>
    <w:rsid w:val="00974788"/>
    <w:rsid w:val="0097490A"/>
    <w:rsid w:val="009749FC"/>
    <w:rsid w:val="00974A82"/>
    <w:rsid w:val="00974AA6"/>
    <w:rsid w:val="00974AEF"/>
    <w:rsid w:val="00974B1F"/>
    <w:rsid w:val="00974BBB"/>
    <w:rsid w:val="00974C91"/>
    <w:rsid w:val="00974D30"/>
    <w:rsid w:val="00974D6D"/>
    <w:rsid w:val="00974DAD"/>
    <w:rsid w:val="00974DDD"/>
    <w:rsid w:val="00974E2D"/>
    <w:rsid w:val="00974E8D"/>
    <w:rsid w:val="00974ECE"/>
    <w:rsid w:val="00974F26"/>
    <w:rsid w:val="00974FE6"/>
    <w:rsid w:val="0097522D"/>
    <w:rsid w:val="00975255"/>
    <w:rsid w:val="009752FA"/>
    <w:rsid w:val="00975308"/>
    <w:rsid w:val="00975323"/>
    <w:rsid w:val="00975381"/>
    <w:rsid w:val="009753E6"/>
    <w:rsid w:val="00975479"/>
    <w:rsid w:val="009755B3"/>
    <w:rsid w:val="009755EF"/>
    <w:rsid w:val="00975609"/>
    <w:rsid w:val="00975611"/>
    <w:rsid w:val="0097562F"/>
    <w:rsid w:val="0097566A"/>
    <w:rsid w:val="00975700"/>
    <w:rsid w:val="00975707"/>
    <w:rsid w:val="0097574F"/>
    <w:rsid w:val="009757F8"/>
    <w:rsid w:val="009758A4"/>
    <w:rsid w:val="0097592C"/>
    <w:rsid w:val="009759B8"/>
    <w:rsid w:val="00975B27"/>
    <w:rsid w:val="00975B6A"/>
    <w:rsid w:val="00975B8E"/>
    <w:rsid w:val="00975C0E"/>
    <w:rsid w:val="00975C78"/>
    <w:rsid w:val="00975CC9"/>
    <w:rsid w:val="00975CCD"/>
    <w:rsid w:val="00975CE8"/>
    <w:rsid w:val="00975D45"/>
    <w:rsid w:val="00975DBF"/>
    <w:rsid w:val="00975E17"/>
    <w:rsid w:val="00975E3E"/>
    <w:rsid w:val="00975E5D"/>
    <w:rsid w:val="00975E7A"/>
    <w:rsid w:val="00975EAD"/>
    <w:rsid w:val="00975F4B"/>
    <w:rsid w:val="00975F54"/>
    <w:rsid w:val="009760B7"/>
    <w:rsid w:val="009760BE"/>
    <w:rsid w:val="009760DF"/>
    <w:rsid w:val="00976124"/>
    <w:rsid w:val="00976135"/>
    <w:rsid w:val="0097613A"/>
    <w:rsid w:val="0097614B"/>
    <w:rsid w:val="00976161"/>
    <w:rsid w:val="009761DE"/>
    <w:rsid w:val="009761F8"/>
    <w:rsid w:val="0097628A"/>
    <w:rsid w:val="00976325"/>
    <w:rsid w:val="00976348"/>
    <w:rsid w:val="009763BD"/>
    <w:rsid w:val="009763CD"/>
    <w:rsid w:val="009763F2"/>
    <w:rsid w:val="0097647B"/>
    <w:rsid w:val="009764BA"/>
    <w:rsid w:val="00976521"/>
    <w:rsid w:val="00976609"/>
    <w:rsid w:val="00976616"/>
    <w:rsid w:val="00976681"/>
    <w:rsid w:val="009766CE"/>
    <w:rsid w:val="0097675B"/>
    <w:rsid w:val="00976771"/>
    <w:rsid w:val="009767C8"/>
    <w:rsid w:val="0097694D"/>
    <w:rsid w:val="009769A4"/>
    <w:rsid w:val="009769EF"/>
    <w:rsid w:val="00976A17"/>
    <w:rsid w:val="00976A49"/>
    <w:rsid w:val="00976A4F"/>
    <w:rsid w:val="00976B36"/>
    <w:rsid w:val="00976D85"/>
    <w:rsid w:val="00976E20"/>
    <w:rsid w:val="00976EC8"/>
    <w:rsid w:val="00976F4E"/>
    <w:rsid w:val="00976FB4"/>
    <w:rsid w:val="009770BE"/>
    <w:rsid w:val="00977111"/>
    <w:rsid w:val="009771C9"/>
    <w:rsid w:val="0097722E"/>
    <w:rsid w:val="009772C9"/>
    <w:rsid w:val="00977329"/>
    <w:rsid w:val="00977397"/>
    <w:rsid w:val="00977515"/>
    <w:rsid w:val="00977540"/>
    <w:rsid w:val="00977544"/>
    <w:rsid w:val="00977776"/>
    <w:rsid w:val="009777AD"/>
    <w:rsid w:val="0097783B"/>
    <w:rsid w:val="00977855"/>
    <w:rsid w:val="009778A3"/>
    <w:rsid w:val="009778B0"/>
    <w:rsid w:val="009778F5"/>
    <w:rsid w:val="0097795A"/>
    <w:rsid w:val="009779DB"/>
    <w:rsid w:val="00977A3B"/>
    <w:rsid w:val="00977A83"/>
    <w:rsid w:val="00977AC0"/>
    <w:rsid w:val="00977B25"/>
    <w:rsid w:val="00977B49"/>
    <w:rsid w:val="00977B77"/>
    <w:rsid w:val="00977B98"/>
    <w:rsid w:val="00977C61"/>
    <w:rsid w:val="00977C76"/>
    <w:rsid w:val="00977C9A"/>
    <w:rsid w:val="00977D7D"/>
    <w:rsid w:val="00977D92"/>
    <w:rsid w:val="00977DC6"/>
    <w:rsid w:val="00977DEB"/>
    <w:rsid w:val="00977E3E"/>
    <w:rsid w:val="00977E5E"/>
    <w:rsid w:val="00977FF1"/>
    <w:rsid w:val="00980028"/>
    <w:rsid w:val="0098015F"/>
    <w:rsid w:val="009801D0"/>
    <w:rsid w:val="00980235"/>
    <w:rsid w:val="0098033C"/>
    <w:rsid w:val="009804C9"/>
    <w:rsid w:val="0098056F"/>
    <w:rsid w:val="00980597"/>
    <w:rsid w:val="009805D4"/>
    <w:rsid w:val="0098060C"/>
    <w:rsid w:val="00980633"/>
    <w:rsid w:val="00980644"/>
    <w:rsid w:val="00980703"/>
    <w:rsid w:val="0098072D"/>
    <w:rsid w:val="009807D5"/>
    <w:rsid w:val="00980835"/>
    <w:rsid w:val="0098083B"/>
    <w:rsid w:val="00980975"/>
    <w:rsid w:val="0098099B"/>
    <w:rsid w:val="00980A30"/>
    <w:rsid w:val="00980A44"/>
    <w:rsid w:val="00980A54"/>
    <w:rsid w:val="00980A5B"/>
    <w:rsid w:val="00980A83"/>
    <w:rsid w:val="00980A8A"/>
    <w:rsid w:val="00980B77"/>
    <w:rsid w:val="00980C69"/>
    <w:rsid w:val="00980CF6"/>
    <w:rsid w:val="00980D1F"/>
    <w:rsid w:val="00980D98"/>
    <w:rsid w:val="00980E2C"/>
    <w:rsid w:val="00980E2D"/>
    <w:rsid w:val="00980E76"/>
    <w:rsid w:val="00980F04"/>
    <w:rsid w:val="00981030"/>
    <w:rsid w:val="00981117"/>
    <w:rsid w:val="00981152"/>
    <w:rsid w:val="00981296"/>
    <w:rsid w:val="009813A3"/>
    <w:rsid w:val="009814D3"/>
    <w:rsid w:val="0098153F"/>
    <w:rsid w:val="00981554"/>
    <w:rsid w:val="009815DD"/>
    <w:rsid w:val="00981681"/>
    <w:rsid w:val="00981683"/>
    <w:rsid w:val="00981685"/>
    <w:rsid w:val="009816A3"/>
    <w:rsid w:val="009817A4"/>
    <w:rsid w:val="0098183A"/>
    <w:rsid w:val="009818D3"/>
    <w:rsid w:val="0098190E"/>
    <w:rsid w:val="009819A7"/>
    <w:rsid w:val="00981A4D"/>
    <w:rsid w:val="00981A95"/>
    <w:rsid w:val="00981B2D"/>
    <w:rsid w:val="00981CF3"/>
    <w:rsid w:val="00981DEB"/>
    <w:rsid w:val="00981E7F"/>
    <w:rsid w:val="00981F2E"/>
    <w:rsid w:val="00981FC1"/>
    <w:rsid w:val="0098201F"/>
    <w:rsid w:val="00982119"/>
    <w:rsid w:val="0098219E"/>
    <w:rsid w:val="00982251"/>
    <w:rsid w:val="00982281"/>
    <w:rsid w:val="00982336"/>
    <w:rsid w:val="00982358"/>
    <w:rsid w:val="0098236E"/>
    <w:rsid w:val="00982393"/>
    <w:rsid w:val="009823EC"/>
    <w:rsid w:val="00982493"/>
    <w:rsid w:val="0098263E"/>
    <w:rsid w:val="009826B6"/>
    <w:rsid w:val="00982890"/>
    <w:rsid w:val="00982893"/>
    <w:rsid w:val="009828BC"/>
    <w:rsid w:val="00982914"/>
    <w:rsid w:val="0098295E"/>
    <w:rsid w:val="00982999"/>
    <w:rsid w:val="009829F4"/>
    <w:rsid w:val="00982A02"/>
    <w:rsid w:val="00982A0A"/>
    <w:rsid w:val="00982A0D"/>
    <w:rsid w:val="00982A7D"/>
    <w:rsid w:val="00982AE2"/>
    <w:rsid w:val="00982AE6"/>
    <w:rsid w:val="00982BAE"/>
    <w:rsid w:val="00982BD6"/>
    <w:rsid w:val="00982C82"/>
    <w:rsid w:val="00982D07"/>
    <w:rsid w:val="00982D29"/>
    <w:rsid w:val="00982DE4"/>
    <w:rsid w:val="00982E0C"/>
    <w:rsid w:val="00982E75"/>
    <w:rsid w:val="00982E9B"/>
    <w:rsid w:val="00982ED7"/>
    <w:rsid w:val="00982FBE"/>
    <w:rsid w:val="009830D2"/>
    <w:rsid w:val="0098315B"/>
    <w:rsid w:val="009831E6"/>
    <w:rsid w:val="00983219"/>
    <w:rsid w:val="0098324A"/>
    <w:rsid w:val="009832EC"/>
    <w:rsid w:val="0098332D"/>
    <w:rsid w:val="0098337E"/>
    <w:rsid w:val="009833BB"/>
    <w:rsid w:val="009834C1"/>
    <w:rsid w:val="00983576"/>
    <w:rsid w:val="009835E6"/>
    <w:rsid w:val="0098365C"/>
    <w:rsid w:val="00983797"/>
    <w:rsid w:val="00983947"/>
    <w:rsid w:val="0098395D"/>
    <w:rsid w:val="0098396E"/>
    <w:rsid w:val="00983982"/>
    <w:rsid w:val="00983A21"/>
    <w:rsid w:val="00983ACD"/>
    <w:rsid w:val="00983B11"/>
    <w:rsid w:val="00983B4F"/>
    <w:rsid w:val="00983BDD"/>
    <w:rsid w:val="00983C29"/>
    <w:rsid w:val="00983D19"/>
    <w:rsid w:val="00983D82"/>
    <w:rsid w:val="00983DD6"/>
    <w:rsid w:val="00983E60"/>
    <w:rsid w:val="00983E89"/>
    <w:rsid w:val="00983E98"/>
    <w:rsid w:val="00983EDA"/>
    <w:rsid w:val="00983F2B"/>
    <w:rsid w:val="00983F3E"/>
    <w:rsid w:val="00983F86"/>
    <w:rsid w:val="00983FB2"/>
    <w:rsid w:val="00984015"/>
    <w:rsid w:val="00984028"/>
    <w:rsid w:val="00984054"/>
    <w:rsid w:val="009840CF"/>
    <w:rsid w:val="009840FE"/>
    <w:rsid w:val="0098414D"/>
    <w:rsid w:val="00984160"/>
    <w:rsid w:val="00984200"/>
    <w:rsid w:val="00984206"/>
    <w:rsid w:val="00984317"/>
    <w:rsid w:val="009843DE"/>
    <w:rsid w:val="00984401"/>
    <w:rsid w:val="0098453F"/>
    <w:rsid w:val="00984587"/>
    <w:rsid w:val="0098467D"/>
    <w:rsid w:val="009847C0"/>
    <w:rsid w:val="009848B6"/>
    <w:rsid w:val="00984A5A"/>
    <w:rsid w:val="00984AA6"/>
    <w:rsid w:val="00984AAB"/>
    <w:rsid w:val="00984AAD"/>
    <w:rsid w:val="00984B07"/>
    <w:rsid w:val="00984B0D"/>
    <w:rsid w:val="00984BE7"/>
    <w:rsid w:val="00984C06"/>
    <w:rsid w:val="00984C68"/>
    <w:rsid w:val="00984CBF"/>
    <w:rsid w:val="00984CC2"/>
    <w:rsid w:val="00984D13"/>
    <w:rsid w:val="00984D2D"/>
    <w:rsid w:val="00984D35"/>
    <w:rsid w:val="00984D66"/>
    <w:rsid w:val="00984D72"/>
    <w:rsid w:val="00984DBA"/>
    <w:rsid w:val="00984DCE"/>
    <w:rsid w:val="00984DF1"/>
    <w:rsid w:val="00984E18"/>
    <w:rsid w:val="00984EE4"/>
    <w:rsid w:val="00984F08"/>
    <w:rsid w:val="00984F10"/>
    <w:rsid w:val="00984FC6"/>
    <w:rsid w:val="00984FFA"/>
    <w:rsid w:val="00985004"/>
    <w:rsid w:val="009850A2"/>
    <w:rsid w:val="00985151"/>
    <w:rsid w:val="009851D6"/>
    <w:rsid w:val="00985299"/>
    <w:rsid w:val="009852A8"/>
    <w:rsid w:val="009852F6"/>
    <w:rsid w:val="00985385"/>
    <w:rsid w:val="0098538A"/>
    <w:rsid w:val="009853E9"/>
    <w:rsid w:val="00985450"/>
    <w:rsid w:val="00985591"/>
    <w:rsid w:val="009855AD"/>
    <w:rsid w:val="00985667"/>
    <w:rsid w:val="00985694"/>
    <w:rsid w:val="009856BD"/>
    <w:rsid w:val="00985775"/>
    <w:rsid w:val="0098578D"/>
    <w:rsid w:val="009857BD"/>
    <w:rsid w:val="00985802"/>
    <w:rsid w:val="009858AD"/>
    <w:rsid w:val="009858FC"/>
    <w:rsid w:val="0098590D"/>
    <w:rsid w:val="00985919"/>
    <w:rsid w:val="0098592F"/>
    <w:rsid w:val="009859D1"/>
    <w:rsid w:val="009859F7"/>
    <w:rsid w:val="00985A03"/>
    <w:rsid w:val="00985AB7"/>
    <w:rsid w:val="00985B0B"/>
    <w:rsid w:val="00985BA3"/>
    <w:rsid w:val="00985BD3"/>
    <w:rsid w:val="00985D1D"/>
    <w:rsid w:val="00985E42"/>
    <w:rsid w:val="00985FBA"/>
    <w:rsid w:val="00985FC7"/>
    <w:rsid w:val="00985FDE"/>
    <w:rsid w:val="009860F3"/>
    <w:rsid w:val="0098619E"/>
    <w:rsid w:val="009861DB"/>
    <w:rsid w:val="009861E6"/>
    <w:rsid w:val="00986203"/>
    <w:rsid w:val="00986219"/>
    <w:rsid w:val="0098632F"/>
    <w:rsid w:val="00986347"/>
    <w:rsid w:val="00986365"/>
    <w:rsid w:val="009863B3"/>
    <w:rsid w:val="009864C8"/>
    <w:rsid w:val="009864F6"/>
    <w:rsid w:val="0098650A"/>
    <w:rsid w:val="0098655D"/>
    <w:rsid w:val="009865C4"/>
    <w:rsid w:val="00986920"/>
    <w:rsid w:val="00986932"/>
    <w:rsid w:val="00986938"/>
    <w:rsid w:val="009869BB"/>
    <w:rsid w:val="00986A45"/>
    <w:rsid w:val="00986BC6"/>
    <w:rsid w:val="00986BD2"/>
    <w:rsid w:val="00986BFD"/>
    <w:rsid w:val="00986C2C"/>
    <w:rsid w:val="00986C3B"/>
    <w:rsid w:val="00986DE1"/>
    <w:rsid w:val="00986DF8"/>
    <w:rsid w:val="00986EEE"/>
    <w:rsid w:val="00986FF7"/>
    <w:rsid w:val="00987014"/>
    <w:rsid w:val="00987015"/>
    <w:rsid w:val="00987018"/>
    <w:rsid w:val="009870B3"/>
    <w:rsid w:val="009870FE"/>
    <w:rsid w:val="00987127"/>
    <w:rsid w:val="0098718A"/>
    <w:rsid w:val="009872D4"/>
    <w:rsid w:val="009872E0"/>
    <w:rsid w:val="00987350"/>
    <w:rsid w:val="0098741B"/>
    <w:rsid w:val="0098756C"/>
    <w:rsid w:val="0098759D"/>
    <w:rsid w:val="00987617"/>
    <w:rsid w:val="00987687"/>
    <w:rsid w:val="0098768A"/>
    <w:rsid w:val="009876B3"/>
    <w:rsid w:val="009876B5"/>
    <w:rsid w:val="009876D0"/>
    <w:rsid w:val="00987705"/>
    <w:rsid w:val="00987778"/>
    <w:rsid w:val="00987791"/>
    <w:rsid w:val="009877D9"/>
    <w:rsid w:val="00987845"/>
    <w:rsid w:val="00987882"/>
    <w:rsid w:val="0098789A"/>
    <w:rsid w:val="0098793A"/>
    <w:rsid w:val="00987A30"/>
    <w:rsid w:val="00987A3B"/>
    <w:rsid w:val="00987A68"/>
    <w:rsid w:val="00987B1D"/>
    <w:rsid w:val="00987B25"/>
    <w:rsid w:val="00987B6C"/>
    <w:rsid w:val="00987BB1"/>
    <w:rsid w:val="00987BD4"/>
    <w:rsid w:val="00987CA8"/>
    <w:rsid w:val="00987D01"/>
    <w:rsid w:val="00987D1E"/>
    <w:rsid w:val="00987D28"/>
    <w:rsid w:val="00987D8A"/>
    <w:rsid w:val="00987DA7"/>
    <w:rsid w:val="00987E02"/>
    <w:rsid w:val="00987E47"/>
    <w:rsid w:val="00987E4E"/>
    <w:rsid w:val="00987ED5"/>
    <w:rsid w:val="00987F4C"/>
    <w:rsid w:val="00987FB6"/>
    <w:rsid w:val="00987FEC"/>
    <w:rsid w:val="00990119"/>
    <w:rsid w:val="00990184"/>
    <w:rsid w:val="0099025D"/>
    <w:rsid w:val="009902A6"/>
    <w:rsid w:val="009902E9"/>
    <w:rsid w:val="009904B1"/>
    <w:rsid w:val="009904F7"/>
    <w:rsid w:val="0099052A"/>
    <w:rsid w:val="00990637"/>
    <w:rsid w:val="0099066D"/>
    <w:rsid w:val="009906BA"/>
    <w:rsid w:val="00990779"/>
    <w:rsid w:val="009908B2"/>
    <w:rsid w:val="00990A55"/>
    <w:rsid w:val="00990B70"/>
    <w:rsid w:val="00990BEF"/>
    <w:rsid w:val="00990BF2"/>
    <w:rsid w:val="00990C4B"/>
    <w:rsid w:val="00990C68"/>
    <w:rsid w:val="00990C83"/>
    <w:rsid w:val="00990CAB"/>
    <w:rsid w:val="00990D0A"/>
    <w:rsid w:val="00990D35"/>
    <w:rsid w:val="00990D40"/>
    <w:rsid w:val="00990D50"/>
    <w:rsid w:val="00990DA0"/>
    <w:rsid w:val="00990DCE"/>
    <w:rsid w:val="00990DF5"/>
    <w:rsid w:val="00990DFE"/>
    <w:rsid w:val="00990FA1"/>
    <w:rsid w:val="00990FB3"/>
    <w:rsid w:val="0099109D"/>
    <w:rsid w:val="00991154"/>
    <w:rsid w:val="009911DE"/>
    <w:rsid w:val="009912E7"/>
    <w:rsid w:val="00991327"/>
    <w:rsid w:val="009913CE"/>
    <w:rsid w:val="009913E8"/>
    <w:rsid w:val="00991405"/>
    <w:rsid w:val="00991420"/>
    <w:rsid w:val="00991584"/>
    <w:rsid w:val="0099158C"/>
    <w:rsid w:val="009915C8"/>
    <w:rsid w:val="00991647"/>
    <w:rsid w:val="0099170B"/>
    <w:rsid w:val="00991721"/>
    <w:rsid w:val="00991727"/>
    <w:rsid w:val="00991778"/>
    <w:rsid w:val="009917D1"/>
    <w:rsid w:val="00991929"/>
    <w:rsid w:val="009919DC"/>
    <w:rsid w:val="009919EC"/>
    <w:rsid w:val="00991A02"/>
    <w:rsid w:val="00991A64"/>
    <w:rsid w:val="00991A73"/>
    <w:rsid w:val="00991B26"/>
    <w:rsid w:val="00991BBC"/>
    <w:rsid w:val="00991C68"/>
    <w:rsid w:val="00991EA5"/>
    <w:rsid w:val="00991F02"/>
    <w:rsid w:val="00991FD9"/>
    <w:rsid w:val="009920EB"/>
    <w:rsid w:val="0099216A"/>
    <w:rsid w:val="009921F9"/>
    <w:rsid w:val="00992203"/>
    <w:rsid w:val="0099222C"/>
    <w:rsid w:val="00992241"/>
    <w:rsid w:val="0099225E"/>
    <w:rsid w:val="00992286"/>
    <w:rsid w:val="009922AD"/>
    <w:rsid w:val="0099231E"/>
    <w:rsid w:val="009923A5"/>
    <w:rsid w:val="0099241E"/>
    <w:rsid w:val="00992425"/>
    <w:rsid w:val="0099249F"/>
    <w:rsid w:val="009924D3"/>
    <w:rsid w:val="00992520"/>
    <w:rsid w:val="00992543"/>
    <w:rsid w:val="009926FE"/>
    <w:rsid w:val="00992712"/>
    <w:rsid w:val="0099279C"/>
    <w:rsid w:val="009928BB"/>
    <w:rsid w:val="00992940"/>
    <w:rsid w:val="00992AC1"/>
    <w:rsid w:val="00992B57"/>
    <w:rsid w:val="00992D06"/>
    <w:rsid w:val="00992D98"/>
    <w:rsid w:val="00992DF6"/>
    <w:rsid w:val="00992E47"/>
    <w:rsid w:val="00992F2C"/>
    <w:rsid w:val="00992FBE"/>
    <w:rsid w:val="00993027"/>
    <w:rsid w:val="0099302F"/>
    <w:rsid w:val="00993073"/>
    <w:rsid w:val="00993194"/>
    <w:rsid w:val="0099324F"/>
    <w:rsid w:val="009932AE"/>
    <w:rsid w:val="009932DF"/>
    <w:rsid w:val="0099333E"/>
    <w:rsid w:val="00993349"/>
    <w:rsid w:val="009933F3"/>
    <w:rsid w:val="00993449"/>
    <w:rsid w:val="009934A2"/>
    <w:rsid w:val="009934A6"/>
    <w:rsid w:val="0099350C"/>
    <w:rsid w:val="0099351F"/>
    <w:rsid w:val="00993558"/>
    <w:rsid w:val="009935A7"/>
    <w:rsid w:val="009935C1"/>
    <w:rsid w:val="009935E0"/>
    <w:rsid w:val="00993613"/>
    <w:rsid w:val="0099364B"/>
    <w:rsid w:val="009936B5"/>
    <w:rsid w:val="009936D6"/>
    <w:rsid w:val="009937F8"/>
    <w:rsid w:val="0099389D"/>
    <w:rsid w:val="009938ED"/>
    <w:rsid w:val="00993A02"/>
    <w:rsid w:val="00993A25"/>
    <w:rsid w:val="00993AB5"/>
    <w:rsid w:val="00993AD6"/>
    <w:rsid w:val="00993B1F"/>
    <w:rsid w:val="00993B5E"/>
    <w:rsid w:val="00993BAE"/>
    <w:rsid w:val="00993DCC"/>
    <w:rsid w:val="00993EA1"/>
    <w:rsid w:val="00993EE2"/>
    <w:rsid w:val="00993F6C"/>
    <w:rsid w:val="0099410E"/>
    <w:rsid w:val="0099413A"/>
    <w:rsid w:val="00994265"/>
    <w:rsid w:val="0099429E"/>
    <w:rsid w:val="009942D4"/>
    <w:rsid w:val="009942EF"/>
    <w:rsid w:val="009943D8"/>
    <w:rsid w:val="009943EA"/>
    <w:rsid w:val="009944DE"/>
    <w:rsid w:val="00994501"/>
    <w:rsid w:val="00994667"/>
    <w:rsid w:val="009948B6"/>
    <w:rsid w:val="009948C8"/>
    <w:rsid w:val="009948D6"/>
    <w:rsid w:val="00994984"/>
    <w:rsid w:val="0099499F"/>
    <w:rsid w:val="00994A25"/>
    <w:rsid w:val="00994A37"/>
    <w:rsid w:val="00994B59"/>
    <w:rsid w:val="00994BBA"/>
    <w:rsid w:val="00994C27"/>
    <w:rsid w:val="00994C29"/>
    <w:rsid w:val="00994C5F"/>
    <w:rsid w:val="00994CCE"/>
    <w:rsid w:val="00994CCF"/>
    <w:rsid w:val="00994D95"/>
    <w:rsid w:val="00994E86"/>
    <w:rsid w:val="00994ED6"/>
    <w:rsid w:val="00994EF1"/>
    <w:rsid w:val="00994F25"/>
    <w:rsid w:val="00994F9C"/>
    <w:rsid w:val="00994FEE"/>
    <w:rsid w:val="009950C0"/>
    <w:rsid w:val="00995177"/>
    <w:rsid w:val="00995218"/>
    <w:rsid w:val="009952DC"/>
    <w:rsid w:val="00995392"/>
    <w:rsid w:val="009953B9"/>
    <w:rsid w:val="00995518"/>
    <w:rsid w:val="00995638"/>
    <w:rsid w:val="00995652"/>
    <w:rsid w:val="00995771"/>
    <w:rsid w:val="0099591F"/>
    <w:rsid w:val="00995970"/>
    <w:rsid w:val="009959A5"/>
    <w:rsid w:val="00995B9D"/>
    <w:rsid w:val="00995CB5"/>
    <w:rsid w:val="00995DE4"/>
    <w:rsid w:val="00995E26"/>
    <w:rsid w:val="00995E36"/>
    <w:rsid w:val="00995EA2"/>
    <w:rsid w:val="009961A6"/>
    <w:rsid w:val="009962CF"/>
    <w:rsid w:val="0099631E"/>
    <w:rsid w:val="00996341"/>
    <w:rsid w:val="009963E9"/>
    <w:rsid w:val="00996407"/>
    <w:rsid w:val="0099640B"/>
    <w:rsid w:val="009964E0"/>
    <w:rsid w:val="0099651A"/>
    <w:rsid w:val="00996580"/>
    <w:rsid w:val="00996597"/>
    <w:rsid w:val="0099659F"/>
    <w:rsid w:val="009965D6"/>
    <w:rsid w:val="00996691"/>
    <w:rsid w:val="00996702"/>
    <w:rsid w:val="0099679F"/>
    <w:rsid w:val="00996875"/>
    <w:rsid w:val="009969B1"/>
    <w:rsid w:val="009969DA"/>
    <w:rsid w:val="009969FD"/>
    <w:rsid w:val="00996A39"/>
    <w:rsid w:val="00996A3B"/>
    <w:rsid w:val="00996A66"/>
    <w:rsid w:val="00996AED"/>
    <w:rsid w:val="00996B10"/>
    <w:rsid w:val="00996B60"/>
    <w:rsid w:val="00996BA9"/>
    <w:rsid w:val="00996BCF"/>
    <w:rsid w:val="00996C87"/>
    <w:rsid w:val="00996C8B"/>
    <w:rsid w:val="00996D49"/>
    <w:rsid w:val="00996DCD"/>
    <w:rsid w:val="00996DF1"/>
    <w:rsid w:val="00996E38"/>
    <w:rsid w:val="00996E85"/>
    <w:rsid w:val="00996EE7"/>
    <w:rsid w:val="00996FD3"/>
    <w:rsid w:val="00996FD6"/>
    <w:rsid w:val="0099702E"/>
    <w:rsid w:val="009971E6"/>
    <w:rsid w:val="009971FC"/>
    <w:rsid w:val="0099723C"/>
    <w:rsid w:val="00997256"/>
    <w:rsid w:val="00997322"/>
    <w:rsid w:val="009973FA"/>
    <w:rsid w:val="0099742A"/>
    <w:rsid w:val="0099743A"/>
    <w:rsid w:val="00997486"/>
    <w:rsid w:val="00997515"/>
    <w:rsid w:val="0099751E"/>
    <w:rsid w:val="009975C0"/>
    <w:rsid w:val="009975E2"/>
    <w:rsid w:val="009975EE"/>
    <w:rsid w:val="009975FE"/>
    <w:rsid w:val="009976D8"/>
    <w:rsid w:val="009977BD"/>
    <w:rsid w:val="009977EC"/>
    <w:rsid w:val="00997885"/>
    <w:rsid w:val="009978AC"/>
    <w:rsid w:val="00997967"/>
    <w:rsid w:val="00997A01"/>
    <w:rsid w:val="00997A14"/>
    <w:rsid w:val="00997A8C"/>
    <w:rsid w:val="00997B2B"/>
    <w:rsid w:val="00997B7F"/>
    <w:rsid w:val="00997C56"/>
    <w:rsid w:val="00997D11"/>
    <w:rsid w:val="00997D88"/>
    <w:rsid w:val="00997DDF"/>
    <w:rsid w:val="00997DF5"/>
    <w:rsid w:val="00997DFB"/>
    <w:rsid w:val="00997E2B"/>
    <w:rsid w:val="00997EFE"/>
    <w:rsid w:val="00997F1B"/>
    <w:rsid w:val="00997F75"/>
    <w:rsid w:val="00997FF7"/>
    <w:rsid w:val="009A0016"/>
    <w:rsid w:val="009A001E"/>
    <w:rsid w:val="009A0030"/>
    <w:rsid w:val="009A003A"/>
    <w:rsid w:val="009A0079"/>
    <w:rsid w:val="009A00E7"/>
    <w:rsid w:val="009A017F"/>
    <w:rsid w:val="009A0358"/>
    <w:rsid w:val="009A03AB"/>
    <w:rsid w:val="009A03B1"/>
    <w:rsid w:val="009A049E"/>
    <w:rsid w:val="009A04B4"/>
    <w:rsid w:val="009A0510"/>
    <w:rsid w:val="009A0539"/>
    <w:rsid w:val="009A056B"/>
    <w:rsid w:val="009A056E"/>
    <w:rsid w:val="009A060C"/>
    <w:rsid w:val="009A0627"/>
    <w:rsid w:val="009A06B3"/>
    <w:rsid w:val="009A06BF"/>
    <w:rsid w:val="009A06DC"/>
    <w:rsid w:val="009A0740"/>
    <w:rsid w:val="009A09C3"/>
    <w:rsid w:val="009A0A9B"/>
    <w:rsid w:val="009A0AA4"/>
    <w:rsid w:val="009A0AAC"/>
    <w:rsid w:val="009A0AB8"/>
    <w:rsid w:val="009A0B34"/>
    <w:rsid w:val="009A0B67"/>
    <w:rsid w:val="009A0B78"/>
    <w:rsid w:val="009A0C24"/>
    <w:rsid w:val="009A0E27"/>
    <w:rsid w:val="009A0E7E"/>
    <w:rsid w:val="009A0EA4"/>
    <w:rsid w:val="009A0F54"/>
    <w:rsid w:val="009A0F5C"/>
    <w:rsid w:val="009A0F85"/>
    <w:rsid w:val="009A0FBC"/>
    <w:rsid w:val="009A0FFE"/>
    <w:rsid w:val="009A1164"/>
    <w:rsid w:val="009A11C0"/>
    <w:rsid w:val="009A11DB"/>
    <w:rsid w:val="009A124C"/>
    <w:rsid w:val="009A125C"/>
    <w:rsid w:val="009A1425"/>
    <w:rsid w:val="009A1479"/>
    <w:rsid w:val="009A14AE"/>
    <w:rsid w:val="009A1602"/>
    <w:rsid w:val="009A1626"/>
    <w:rsid w:val="009A16B8"/>
    <w:rsid w:val="009A16EC"/>
    <w:rsid w:val="009A17A9"/>
    <w:rsid w:val="009A190F"/>
    <w:rsid w:val="009A195B"/>
    <w:rsid w:val="009A1992"/>
    <w:rsid w:val="009A19A1"/>
    <w:rsid w:val="009A19BC"/>
    <w:rsid w:val="009A19E0"/>
    <w:rsid w:val="009A1B9B"/>
    <w:rsid w:val="009A1BB7"/>
    <w:rsid w:val="009A1BDE"/>
    <w:rsid w:val="009A1BFD"/>
    <w:rsid w:val="009A1C45"/>
    <w:rsid w:val="009A1CD1"/>
    <w:rsid w:val="009A1D72"/>
    <w:rsid w:val="009A1DD8"/>
    <w:rsid w:val="009A1DEE"/>
    <w:rsid w:val="009A1DEF"/>
    <w:rsid w:val="009A1EE5"/>
    <w:rsid w:val="009A1F9C"/>
    <w:rsid w:val="009A1FF4"/>
    <w:rsid w:val="009A2008"/>
    <w:rsid w:val="009A2222"/>
    <w:rsid w:val="009A231A"/>
    <w:rsid w:val="009A2320"/>
    <w:rsid w:val="009A23F0"/>
    <w:rsid w:val="009A23F6"/>
    <w:rsid w:val="009A2412"/>
    <w:rsid w:val="009A24A6"/>
    <w:rsid w:val="009A262A"/>
    <w:rsid w:val="009A263D"/>
    <w:rsid w:val="009A264C"/>
    <w:rsid w:val="009A2737"/>
    <w:rsid w:val="009A27CD"/>
    <w:rsid w:val="009A27E2"/>
    <w:rsid w:val="009A28F5"/>
    <w:rsid w:val="009A290D"/>
    <w:rsid w:val="009A2A18"/>
    <w:rsid w:val="009A2A4D"/>
    <w:rsid w:val="009A2AB2"/>
    <w:rsid w:val="009A2AED"/>
    <w:rsid w:val="009A2B0C"/>
    <w:rsid w:val="009A2B78"/>
    <w:rsid w:val="009A2B98"/>
    <w:rsid w:val="009A2BBC"/>
    <w:rsid w:val="009A2C19"/>
    <w:rsid w:val="009A2C2E"/>
    <w:rsid w:val="009A2C3C"/>
    <w:rsid w:val="009A2C56"/>
    <w:rsid w:val="009A2D37"/>
    <w:rsid w:val="009A2D73"/>
    <w:rsid w:val="009A2DB2"/>
    <w:rsid w:val="009A2DE3"/>
    <w:rsid w:val="009A2DEB"/>
    <w:rsid w:val="009A2E54"/>
    <w:rsid w:val="009A2E74"/>
    <w:rsid w:val="009A2F28"/>
    <w:rsid w:val="009A3032"/>
    <w:rsid w:val="009A306B"/>
    <w:rsid w:val="009A31E8"/>
    <w:rsid w:val="009A31F2"/>
    <w:rsid w:val="009A3240"/>
    <w:rsid w:val="009A3325"/>
    <w:rsid w:val="009A3454"/>
    <w:rsid w:val="009A3467"/>
    <w:rsid w:val="009A3548"/>
    <w:rsid w:val="009A3549"/>
    <w:rsid w:val="009A354C"/>
    <w:rsid w:val="009A35C5"/>
    <w:rsid w:val="009A3666"/>
    <w:rsid w:val="009A3697"/>
    <w:rsid w:val="009A371A"/>
    <w:rsid w:val="009A3803"/>
    <w:rsid w:val="009A38DD"/>
    <w:rsid w:val="009A39C7"/>
    <w:rsid w:val="009A39EC"/>
    <w:rsid w:val="009A39FC"/>
    <w:rsid w:val="009A3A6D"/>
    <w:rsid w:val="009A3B05"/>
    <w:rsid w:val="009A3CB8"/>
    <w:rsid w:val="009A3D09"/>
    <w:rsid w:val="009A3D7D"/>
    <w:rsid w:val="009A3E03"/>
    <w:rsid w:val="009A3F33"/>
    <w:rsid w:val="009A4014"/>
    <w:rsid w:val="009A40CE"/>
    <w:rsid w:val="009A4198"/>
    <w:rsid w:val="009A41B9"/>
    <w:rsid w:val="009A4252"/>
    <w:rsid w:val="009A426F"/>
    <w:rsid w:val="009A430A"/>
    <w:rsid w:val="009A43BF"/>
    <w:rsid w:val="009A4405"/>
    <w:rsid w:val="009A4406"/>
    <w:rsid w:val="009A4423"/>
    <w:rsid w:val="009A4429"/>
    <w:rsid w:val="009A4487"/>
    <w:rsid w:val="009A44AD"/>
    <w:rsid w:val="009A44C1"/>
    <w:rsid w:val="009A45D2"/>
    <w:rsid w:val="009A467C"/>
    <w:rsid w:val="009A47CA"/>
    <w:rsid w:val="009A47F4"/>
    <w:rsid w:val="009A4848"/>
    <w:rsid w:val="009A487C"/>
    <w:rsid w:val="009A490D"/>
    <w:rsid w:val="009A4931"/>
    <w:rsid w:val="009A493A"/>
    <w:rsid w:val="009A4B44"/>
    <w:rsid w:val="009A4B4D"/>
    <w:rsid w:val="009A4DED"/>
    <w:rsid w:val="009A4F6C"/>
    <w:rsid w:val="009A4F72"/>
    <w:rsid w:val="009A50EB"/>
    <w:rsid w:val="009A5104"/>
    <w:rsid w:val="009A510B"/>
    <w:rsid w:val="009A512E"/>
    <w:rsid w:val="009A52B6"/>
    <w:rsid w:val="009A52F3"/>
    <w:rsid w:val="009A53E6"/>
    <w:rsid w:val="009A53F6"/>
    <w:rsid w:val="009A5453"/>
    <w:rsid w:val="009A55AA"/>
    <w:rsid w:val="009A560E"/>
    <w:rsid w:val="009A5627"/>
    <w:rsid w:val="009A569D"/>
    <w:rsid w:val="009A5701"/>
    <w:rsid w:val="009A578B"/>
    <w:rsid w:val="009A584F"/>
    <w:rsid w:val="009A58A7"/>
    <w:rsid w:val="009A58AB"/>
    <w:rsid w:val="009A58D5"/>
    <w:rsid w:val="009A593B"/>
    <w:rsid w:val="009A594A"/>
    <w:rsid w:val="009A59B8"/>
    <w:rsid w:val="009A59BC"/>
    <w:rsid w:val="009A5A12"/>
    <w:rsid w:val="009A5B86"/>
    <w:rsid w:val="009A5CBF"/>
    <w:rsid w:val="009A5E44"/>
    <w:rsid w:val="009A5E54"/>
    <w:rsid w:val="009A5F86"/>
    <w:rsid w:val="009A5FBA"/>
    <w:rsid w:val="009A6043"/>
    <w:rsid w:val="009A604A"/>
    <w:rsid w:val="009A605F"/>
    <w:rsid w:val="009A606A"/>
    <w:rsid w:val="009A6070"/>
    <w:rsid w:val="009A60E9"/>
    <w:rsid w:val="009A6110"/>
    <w:rsid w:val="009A612A"/>
    <w:rsid w:val="009A620A"/>
    <w:rsid w:val="009A6224"/>
    <w:rsid w:val="009A6287"/>
    <w:rsid w:val="009A62CA"/>
    <w:rsid w:val="009A632B"/>
    <w:rsid w:val="009A6340"/>
    <w:rsid w:val="009A634D"/>
    <w:rsid w:val="009A638C"/>
    <w:rsid w:val="009A6455"/>
    <w:rsid w:val="009A6487"/>
    <w:rsid w:val="009A650A"/>
    <w:rsid w:val="009A6519"/>
    <w:rsid w:val="009A6650"/>
    <w:rsid w:val="009A675E"/>
    <w:rsid w:val="009A687D"/>
    <w:rsid w:val="009A6910"/>
    <w:rsid w:val="009A694A"/>
    <w:rsid w:val="009A69DE"/>
    <w:rsid w:val="009A6A98"/>
    <w:rsid w:val="009A6B0F"/>
    <w:rsid w:val="009A6BB7"/>
    <w:rsid w:val="009A6BC8"/>
    <w:rsid w:val="009A6BEA"/>
    <w:rsid w:val="009A6D10"/>
    <w:rsid w:val="009A6DD1"/>
    <w:rsid w:val="009A6E90"/>
    <w:rsid w:val="009A6F07"/>
    <w:rsid w:val="009A711F"/>
    <w:rsid w:val="009A7164"/>
    <w:rsid w:val="009A7280"/>
    <w:rsid w:val="009A72EC"/>
    <w:rsid w:val="009A732C"/>
    <w:rsid w:val="009A748F"/>
    <w:rsid w:val="009A7572"/>
    <w:rsid w:val="009A75AA"/>
    <w:rsid w:val="009A75F0"/>
    <w:rsid w:val="009A75FA"/>
    <w:rsid w:val="009A763A"/>
    <w:rsid w:val="009A7758"/>
    <w:rsid w:val="009A77B7"/>
    <w:rsid w:val="009A7839"/>
    <w:rsid w:val="009A786A"/>
    <w:rsid w:val="009A78B3"/>
    <w:rsid w:val="009A7910"/>
    <w:rsid w:val="009A7945"/>
    <w:rsid w:val="009A797D"/>
    <w:rsid w:val="009A79EA"/>
    <w:rsid w:val="009A7A83"/>
    <w:rsid w:val="009A7B75"/>
    <w:rsid w:val="009A7BBA"/>
    <w:rsid w:val="009A7BE2"/>
    <w:rsid w:val="009A7BEE"/>
    <w:rsid w:val="009A7C06"/>
    <w:rsid w:val="009A7C8D"/>
    <w:rsid w:val="009A7D0A"/>
    <w:rsid w:val="009A7D66"/>
    <w:rsid w:val="009A7DCE"/>
    <w:rsid w:val="009A7E2C"/>
    <w:rsid w:val="009A7E4B"/>
    <w:rsid w:val="009A7EC8"/>
    <w:rsid w:val="009A7EEF"/>
    <w:rsid w:val="009A7F7E"/>
    <w:rsid w:val="009B0018"/>
    <w:rsid w:val="009B0073"/>
    <w:rsid w:val="009B0085"/>
    <w:rsid w:val="009B0096"/>
    <w:rsid w:val="009B00D0"/>
    <w:rsid w:val="009B0127"/>
    <w:rsid w:val="009B014F"/>
    <w:rsid w:val="009B018A"/>
    <w:rsid w:val="009B027B"/>
    <w:rsid w:val="009B02AB"/>
    <w:rsid w:val="009B0364"/>
    <w:rsid w:val="009B04B8"/>
    <w:rsid w:val="009B057A"/>
    <w:rsid w:val="009B05BD"/>
    <w:rsid w:val="009B0607"/>
    <w:rsid w:val="009B0617"/>
    <w:rsid w:val="009B0690"/>
    <w:rsid w:val="009B0750"/>
    <w:rsid w:val="009B07B9"/>
    <w:rsid w:val="009B080E"/>
    <w:rsid w:val="009B0824"/>
    <w:rsid w:val="009B08D4"/>
    <w:rsid w:val="009B0B80"/>
    <w:rsid w:val="009B0BDE"/>
    <w:rsid w:val="009B0C7A"/>
    <w:rsid w:val="009B0DE6"/>
    <w:rsid w:val="009B0E19"/>
    <w:rsid w:val="009B0FB7"/>
    <w:rsid w:val="009B1046"/>
    <w:rsid w:val="009B1064"/>
    <w:rsid w:val="009B118B"/>
    <w:rsid w:val="009B123C"/>
    <w:rsid w:val="009B1295"/>
    <w:rsid w:val="009B129F"/>
    <w:rsid w:val="009B1323"/>
    <w:rsid w:val="009B133E"/>
    <w:rsid w:val="009B134E"/>
    <w:rsid w:val="009B1358"/>
    <w:rsid w:val="009B13DA"/>
    <w:rsid w:val="009B1402"/>
    <w:rsid w:val="009B14AB"/>
    <w:rsid w:val="009B14F4"/>
    <w:rsid w:val="009B152C"/>
    <w:rsid w:val="009B15D8"/>
    <w:rsid w:val="009B1727"/>
    <w:rsid w:val="009B1754"/>
    <w:rsid w:val="009B179A"/>
    <w:rsid w:val="009B184C"/>
    <w:rsid w:val="009B1851"/>
    <w:rsid w:val="009B1864"/>
    <w:rsid w:val="009B19AD"/>
    <w:rsid w:val="009B19DA"/>
    <w:rsid w:val="009B1A33"/>
    <w:rsid w:val="009B1A53"/>
    <w:rsid w:val="009B1A54"/>
    <w:rsid w:val="009B1A57"/>
    <w:rsid w:val="009B1B67"/>
    <w:rsid w:val="009B1B81"/>
    <w:rsid w:val="009B1B88"/>
    <w:rsid w:val="009B1B9D"/>
    <w:rsid w:val="009B1BC3"/>
    <w:rsid w:val="009B1C1B"/>
    <w:rsid w:val="009B1C33"/>
    <w:rsid w:val="009B1C74"/>
    <w:rsid w:val="009B1C8D"/>
    <w:rsid w:val="009B1CDE"/>
    <w:rsid w:val="009B1D17"/>
    <w:rsid w:val="009B1D98"/>
    <w:rsid w:val="009B1DAA"/>
    <w:rsid w:val="009B1E26"/>
    <w:rsid w:val="009B1F3A"/>
    <w:rsid w:val="009B1FF9"/>
    <w:rsid w:val="009B20DD"/>
    <w:rsid w:val="009B2171"/>
    <w:rsid w:val="009B219F"/>
    <w:rsid w:val="009B2297"/>
    <w:rsid w:val="009B234C"/>
    <w:rsid w:val="009B23D0"/>
    <w:rsid w:val="009B2479"/>
    <w:rsid w:val="009B24D8"/>
    <w:rsid w:val="009B25A3"/>
    <w:rsid w:val="009B25E0"/>
    <w:rsid w:val="009B25F5"/>
    <w:rsid w:val="009B2663"/>
    <w:rsid w:val="009B2667"/>
    <w:rsid w:val="009B26D5"/>
    <w:rsid w:val="009B26EE"/>
    <w:rsid w:val="009B26EF"/>
    <w:rsid w:val="009B2768"/>
    <w:rsid w:val="009B28B8"/>
    <w:rsid w:val="009B28F9"/>
    <w:rsid w:val="009B2927"/>
    <w:rsid w:val="009B298B"/>
    <w:rsid w:val="009B2BF0"/>
    <w:rsid w:val="009B2CB7"/>
    <w:rsid w:val="009B2CE8"/>
    <w:rsid w:val="009B2D52"/>
    <w:rsid w:val="009B2E01"/>
    <w:rsid w:val="009B2F1C"/>
    <w:rsid w:val="009B302C"/>
    <w:rsid w:val="009B30EF"/>
    <w:rsid w:val="009B3240"/>
    <w:rsid w:val="009B32C0"/>
    <w:rsid w:val="009B32C6"/>
    <w:rsid w:val="009B330C"/>
    <w:rsid w:val="009B3316"/>
    <w:rsid w:val="009B3356"/>
    <w:rsid w:val="009B3382"/>
    <w:rsid w:val="009B3534"/>
    <w:rsid w:val="009B353C"/>
    <w:rsid w:val="009B3560"/>
    <w:rsid w:val="009B36F9"/>
    <w:rsid w:val="009B3704"/>
    <w:rsid w:val="009B3714"/>
    <w:rsid w:val="009B3792"/>
    <w:rsid w:val="009B379D"/>
    <w:rsid w:val="009B37C4"/>
    <w:rsid w:val="009B3818"/>
    <w:rsid w:val="009B3827"/>
    <w:rsid w:val="009B3889"/>
    <w:rsid w:val="009B3900"/>
    <w:rsid w:val="009B3930"/>
    <w:rsid w:val="009B393E"/>
    <w:rsid w:val="009B398A"/>
    <w:rsid w:val="009B39DE"/>
    <w:rsid w:val="009B3B14"/>
    <w:rsid w:val="009B3B76"/>
    <w:rsid w:val="009B3CEB"/>
    <w:rsid w:val="009B3D01"/>
    <w:rsid w:val="009B3D95"/>
    <w:rsid w:val="009B3EEC"/>
    <w:rsid w:val="009B3F73"/>
    <w:rsid w:val="009B3F9C"/>
    <w:rsid w:val="009B4021"/>
    <w:rsid w:val="009B403A"/>
    <w:rsid w:val="009B403F"/>
    <w:rsid w:val="009B40C4"/>
    <w:rsid w:val="009B40FB"/>
    <w:rsid w:val="009B4158"/>
    <w:rsid w:val="009B41B4"/>
    <w:rsid w:val="009B41C1"/>
    <w:rsid w:val="009B4259"/>
    <w:rsid w:val="009B4363"/>
    <w:rsid w:val="009B43EA"/>
    <w:rsid w:val="009B4622"/>
    <w:rsid w:val="009B462E"/>
    <w:rsid w:val="009B46B2"/>
    <w:rsid w:val="009B4758"/>
    <w:rsid w:val="009B4825"/>
    <w:rsid w:val="009B485B"/>
    <w:rsid w:val="009B48BD"/>
    <w:rsid w:val="009B491A"/>
    <w:rsid w:val="009B4937"/>
    <w:rsid w:val="009B4967"/>
    <w:rsid w:val="009B49A9"/>
    <w:rsid w:val="009B4A2D"/>
    <w:rsid w:val="009B4B0A"/>
    <w:rsid w:val="009B4C09"/>
    <w:rsid w:val="009B4C65"/>
    <w:rsid w:val="009B4CEA"/>
    <w:rsid w:val="009B4D29"/>
    <w:rsid w:val="009B4D55"/>
    <w:rsid w:val="009B4D60"/>
    <w:rsid w:val="009B4DD6"/>
    <w:rsid w:val="009B4DFF"/>
    <w:rsid w:val="009B4E07"/>
    <w:rsid w:val="009B5084"/>
    <w:rsid w:val="009B50DD"/>
    <w:rsid w:val="009B522F"/>
    <w:rsid w:val="009B5236"/>
    <w:rsid w:val="009B5259"/>
    <w:rsid w:val="009B52CE"/>
    <w:rsid w:val="009B5305"/>
    <w:rsid w:val="009B5334"/>
    <w:rsid w:val="009B5347"/>
    <w:rsid w:val="009B5394"/>
    <w:rsid w:val="009B53A2"/>
    <w:rsid w:val="009B53AC"/>
    <w:rsid w:val="009B53E4"/>
    <w:rsid w:val="009B542F"/>
    <w:rsid w:val="009B545D"/>
    <w:rsid w:val="009B5476"/>
    <w:rsid w:val="009B5595"/>
    <w:rsid w:val="009B55D9"/>
    <w:rsid w:val="009B5618"/>
    <w:rsid w:val="009B56BC"/>
    <w:rsid w:val="009B56D0"/>
    <w:rsid w:val="009B56E1"/>
    <w:rsid w:val="009B573A"/>
    <w:rsid w:val="009B573D"/>
    <w:rsid w:val="009B578F"/>
    <w:rsid w:val="009B586A"/>
    <w:rsid w:val="009B588B"/>
    <w:rsid w:val="009B58B6"/>
    <w:rsid w:val="009B58D2"/>
    <w:rsid w:val="009B5948"/>
    <w:rsid w:val="009B595E"/>
    <w:rsid w:val="009B5AF4"/>
    <w:rsid w:val="009B5B12"/>
    <w:rsid w:val="009B5B3A"/>
    <w:rsid w:val="009B5B55"/>
    <w:rsid w:val="009B5C2C"/>
    <w:rsid w:val="009B5E20"/>
    <w:rsid w:val="009B5E24"/>
    <w:rsid w:val="009B5E7A"/>
    <w:rsid w:val="009B5EFB"/>
    <w:rsid w:val="009B5FDB"/>
    <w:rsid w:val="009B5FE9"/>
    <w:rsid w:val="009B5FFC"/>
    <w:rsid w:val="009B6108"/>
    <w:rsid w:val="009B6130"/>
    <w:rsid w:val="009B6188"/>
    <w:rsid w:val="009B61C3"/>
    <w:rsid w:val="009B61DE"/>
    <w:rsid w:val="009B6208"/>
    <w:rsid w:val="009B62A9"/>
    <w:rsid w:val="009B6320"/>
    <w:rsid w:val="009B6398"/>
    <w:rsid w:val="009B63D9"/>
    <w:rsid w:val="009B63E2"/>
    <w:rsid w:val="009B641B"/>
    <w:rsid w:val="009B643B"/>
    <w:rsid w:val="009B64C3"/>
    <w:rsid w:val="009B64FF"/>
    <w:rsid w:val="009B657A"/>
    <w:rsid w:val="009B66DD"/>
    <w:rsid w:val="009B6719"/>
    <w:rsid w:val="009B6749"/>
    <w:rsid w:val="009B676A"/>
    <w:rsid w:val="009B67A4"/>
    <w:rsid w:val="009B680C"/>
    <w:rsid w:val="009B684B"/>
    <w:rsid w:val="009B6882"/>
    <w:rsid w:val="009B6888"/>
    <w:rsid w:val="009B69E3"/>
    <w:rsid w:val="009B6A47"/>
    <w:rsid w:val="009B6A7F"/>
    <w:rsid w:val="009B6B4C"/>
    <w:rsid w:val="009B6B64"/>
    <w:rsid w:val="009B6C69"/>
    <w:rsid w:val="009B6D65"/>
    <w:rsid w:val="009B6DE9"/>
    <w:rsid w:val="009B6E2B"/>
    <w:rsid w:val="009B6F58"/>
    <w:rsid w:val="009B6F7E"/>
    <w:rsid w:val="009B6FF7"/>
    <w:rsid w:val="009B7127"/>
    <w:rsid w:val="009B7181"/>
    <w:rsid w:val="009B71E7"/>
    <w:rsid w:val="009B726F"/>
    <w:rsid w:val="009B72CE"/>
    <w:rsid w:val="009B7344"/>
    <w:rsid w:val="009B737F"/>
    <w:rsid w:val="009B73A6"/>
    <w:rsid w:val="009B73C6"/>
    <w:rsid w:val="009B7599"/>
    <w:rsid w:val="009B75BF"/>
    <w:rsid w:val="009B75E6"/>
    <w:rsid w:val="009B75F1"/>
    <w:rsid w:val="009B7643"/>
    <w:rsid w:val="009B769F"/>
    <w:rsid w:val="009B7757"/>
    <w:rsid w:val="009B7784"/>
    <w:rsid w:val="009B77B0"/>
    <w:rsid w:val="009B77BF"/>
    <w:rsid w:val="009B77C4"/>
    <w:rsid w:val="009B77F8"/>
    <w:rsid w:val="009B7845"/>
    <w:rsid w:val="009B79DD"/>
    <w:rsid w:val="009B7AC1"/>
    <w:rsid w:val="009B7B60"/>
    <w:rsid w:val="009B7C44"/>
    <w:rsid w:val="009B7CCF"/>
    <w:rsid w:val="009B7D3F"/>
    <w:rsid w:val="009B7D4D"/>
    <w:rsid w:val="009B7E1C"/>
    <w:rsid w:val="009B7E52"/>
    <w:rsid w:val="009B7E8F"/>
    <w:rsid w:val="009B7EF1"/>
    <w:rsid w:val="009B7F99"/>
    <w:rsid w:val="009C0108"/>
    <w:rsid w:val="009C012E"/>
    <w:rsid w:val="009C015B"/>
    <w:rsid w:val="009C029D"/>
    <w:rsid w:val="009C02BE"/>
    <w:rsid w:val="009C02C0"/>
    <w:rsid w:val="009C02FF"/>
    <w:rsid w:val="009C032B"/>
    <w:rsid w:val="009C0339"/>
    <w:rsid w:val="009C0353"/>
    <w:rsid w:val="009C0366"/>
    <w:rsid w:val="009C03D5"/>
    <w:rsid w:val="009C041B"/>
    <w:rsid w:val="009C04FF"/>
    <w:rsid w:val="009C050A"/>
    <w:rsid w:val="009C050E"/>
    <w:rsid w:val="009C0544"/>
    <w:rsid w:val="009C05AE"/>
    <w:rsid w:val="009C065E"/>
    <w:rsid w:val="009C073A"/>
    <w:rsid w:val="009C091E"/>
    <w:rsid w:val="009C092B"/>
    <w:rsid w:val="009C0957"/>
    <w:rsid w:val="009C09C9"/>
    <w:rsid w:val="009C09E7"/>
    <w:rsid w:val="009C0A55"/>
    <w:rsid w:val="009C0B4D"/>
    <w:rsid w:val="009C0B80"/>
    <w:rsid w:val="009C0BE5"/>
    <w:rsid w:val="009C0BE8"/>
    <w:rsid w:val="009C0C0C"/>
    <w:rsid w:val="009C0C42"/>
    <w:rsid w:val="009C0C82"/>
    <w:rsid w:val="009C0CC7"/>
    <w:rsid w:val="009C0D19"/>
    <w:rsid w:val="009C0D66"/>
    <w:rsid w:val="009C0D70"/>
    <w:rsid w:val="009C0F0A"/>
    <w:rsid w:val="009C0F3E"/>
    <w:rsid w:val="009C0F95"/>
    <w:rsid w:val="009C103F"/>
    <w:rsid w:val="009C116F"/>
    <w:rsid w:val="009C1280"/>
    <w:rsid w:val="009C12C6"/>
    <w:rsid w:val="009C133A"/>
    <w:rsid w:val="009C1358"/>
    <w:rsid w:val="009C13A2"/>
    <w:rsid w:val="009C140B"/>
    <w:rsid w:val="009C146E"/>
    <w:rsid w:val="009C14A5"/>
    <w:rsid w:val="009C14C1"/>
    <w:rsid w:val="009C15D8"/>
    <w:rsid w:val="009C1639"/>
    <w:rsid w:val="009C1679"/>
    <w:rsid w:val="009C16F6"/>
    <w:rsid w:val="009C171A"/>
    <w:rsid w:val="009C174C"/>
    <w:rsid w:val="009C178E"/>
    <w:rsid w:val="009C18C0"/>
    <w:rsid w:val="009C18EE"/>
    <w:rsid w:val="009C197E"/>
    <w:rsid w:val="009C19DF"/>
    <w:rsid w:val="009C1A45"/>
    <w:rsid w:val="009C1A93"/>
    <w:rsid w:val="009C1AB1"/>
    <w:rsid w:val="009C1C01"/>
    <w:rsid w:val="009C1E65"/>
    <w:rsid w:val="009C1F0A"/>
    <w:rsid w:val="009C1F72"/>
    <w:rsid w:val="009C1FA4"/>
    <w:rsid w:val="009C1FBF"/>
    <w:rsid w:val="009C20B8"/>
    <w:rsid w:val="009C20EF"/>
    <w:rsid w:val="009C20FC"/>
    <w:rsid w:val="009C2180"/>
    <w:rsid w:val="009C21E1"/>
    <w:rsid w:val="009C21E4"/>
    <w:rsid w:val="009C2256"/>
    <w:rsid w:val="009C2265"/>
    <w:rsid w:val="009C2281"/>
    <w:rsid w:val="009C22B0"/>
    <w:rsid w:val="009C233D"/>
    <w:rsid w:val="009C2364"/>
    <w:rsid w:val="009C239C"/>
    <w:rsid w:val="009C23A9"/>
    <w:rsid w:val="009C23B9"/>
    <w:rsid w:val="009C23E4"/>
    <w:rsid w:val="009C244C"/>
    <w:rsid w:val="009C24F1"/>
    <w:rsid w:val="009C25C7"/>
    <w:rsid w:val="009C262F"/>
    <w:rsid w:val="009C2677"/>
    <w:rsid w:val="009C26F9"/>
    <w:rsid w:val="009C2767"/>
    <w:rsid w:val="009C28BF"/>
    <w:rsid w:val="009C2944"/>
    <w:rsid w:val="009C29B3"/>
    <w:rsid w:val="009C29CA"/>
    <w:rsid w:val="009C2A56"/>
    <w:rsid w:val="009C2B5E"/>
    <w:rsid w:val="009C2B80"/>
    <w:rsid w:val="009C2C3A"/>
    <w:rsid w:val="009C2C4A"/>
    <w:rsid w:val="009C2C4C"/>
    <w:rsid w:val="009C2C5F"/>
    <w:rsid w:val="009C2C79"/>
    <w:rsid w:val="009C2CA8"/>
    <w:rsid w:val="009C2D3B"/>
    <w:rsid w:val="009C2D3F"/>
    <w:rsid w:val="009C2D61"/>
    <w:rsid w:val="009C2E3C"/>
    <w:rsid w:val="009C2E54"/>
    <w:rsid w:val="009C2ED7"/>
    <w:rsid w:val="009C2F78"/>
    <w:rsid w:val="009C2FDF"/>
    <w:rsid w:val="009C302D"/>
    <w:rsid w:val="009C3076"/>
    <w:rsid w:val="009C30AB"/>
    <w:rsid w:val="009C30F7"/>
    <w:rsid w:val="009C3112"/>
    <w:rsid w:val="009C3172"/>
    <w:rsid w:val="009C31A1"/>
    <w:rsid w:val="009C31D8"/>
    <w:rsid w:val="009C322C"/>
    <w:rsid w:val="009C3235"/>
    <w:rsid w:val="009C32D1"/>
    <w:rsid w:val="009C33FA"/>
    <w:rsid w:val="009C3444"/>
    <w:rsid w:val="009C3548"/>
    <w:rsid w:val="009C379C"/>
    <w:rsid w:val="009C382C"/>
    <w:rsid w:val="009C3861"/>
    <w:rsid w:val="009C3870"/>
    <w:rsid w:val="009C3897"/>
    <w:rsid w:val="009C3935"/>
    <w:rsid w:val="009C3A6D"/>
    <w:rsid w:val="009C3CA0"/>
    <w:rsid w:val="009C3D31"/>
    <w:rsid w:val="009C3E78"/>
    <w:rsid w:val="009C3E7B"/>
    <w:rsid w:val="009C3EB1"/>
    <w:rsid w:val="009C3F00"/>
    <w:rsid w:val="009C3F97"/>
    <w:rsid w:val="009C3FD6"/>
    <w:rsid w:val="009C3FE0"/>
    <w:rsid w:val="009C40B7"/>
    <w:rsid w:val="009C40CA"/>
    <w:rsid w:val="009C414C"/>
    <w:rsid w:val="009C419E"/>
    <w:rsid w:val="009C4214"/>
    <w:rsid w:val="009C421E"/>
    <w:rsid w:val="009C42AC"/>
    <w:rsid w:val="009C42EA"/>
    <w:rsid w:val="009C430D"/>
    <w:rsid w:val="009C431B"/>
    <w:rsid w:val="009C439D"/>
    <w:rsid w:val="009C43A0"/>
    <w:rsid w:val="009C44CF"/>
    <w:rsid w:val="009C452F"/>
    <w:rsid w:val="009C4699"/>
    <w:rsid w:val="009C469D"/>
    <w:rsid w:val="009C4723"/>
    <w:rsid w:val="009C474B"/>
    <w:rsid w:val="009C49DD"/>
    <w:rsid w:val="009C4A09"/>
    <w:rsid w:val="009C4A0E"/>
    <w:rsid w:val="009C4A1B"/>
    <w:rsid w:val="009C4AE3"/>
    <w:rsid w:val="009C4B4E"/>
    <w:rsid w:val="009C4B52"/>
    <w:rsid w:val="009C4B92"/>
    <w:rsid w:val="009C4BFD"/>
    <w:rsid w:val="009C4D22"/>
    <w:rsid w:val="009C4D39"/>
    <w:rsid w:val="009C4D9F"/>
    <w:rsid w:val="009C4DF4"/>
    <w:rsid w:val="009C4E1B"/>
    <w:rsid w:val="009C4F0C"/>
    <w:rsid w:val="009C4F25"/>
    <w:rsid w:val="009C4F2E"/>
    <w:rsid w:val="009C5008"/>
    <w:rsid w:val="009C5145"/>
    <w:rsid w:val="009C5240"/>
    <w:rsid w:val="009C5314"/>
    <w:rsid w:val="009C5315"/>
    <w:rsid w:val="009C537F"/>
    <w:rsid w:val="009C54F0"/>
    <w:rsid w:val="009C551E"/>
    <w:rsid w:val="009C552F"/>
    <w:rsid w:val="009C55E8"/>
    <w:rsid w:val="009C567A"/>
    <w:rsid w:val="009C5705"/>
    <w:rsid w:val="009C5715"/>
    <w:rsid w:val="009C572F"/>
    <w:rsid w:val="009C57CD"/>
    <w:rsid w:val="009C58AB"/>
    <w:rsid w:val="009C59C2"/>
    <w:rsid w:val="009C5A0B"/>
    <w:rsid w:val="009C5A3E"/>
    <w:rsid w:val="009C5AE2"/>
    <w:rsid w:val="009C5AF3"/>
    <w:rsid w:val="009C5B00"/>
    <w:rsid w:val="009C5B42"/>
    <w:rsid w:val="009C5C11"/>
    <w:rsid w:val="009C5CB1"/>
    <w:rsid w:val="009C5CDF"/>
    <w:rsid w:val="009C5D97"/>
    <w:rsid w:val="009C5E5A"/>
    <w:rsid w:val="009C601B"/>
    <w:rsid w:val="009C6127"/>
    <w:rsid w:val="009C61A5"/>
    <w:rsid w:val="009C61EA"/>
    <w:rsid w:val="009C61FF"/>
    <w:rsid w:val="009C6243"/>
    <w:rsid w:val="009C62DF"/>
    <w:rsid w:val="009C62E7"/>
    <w:rsid w:val="009C6308"/>
    <w:rsid w:val="009C630C"/>
    <w:rsid w:val="009C640D"/>
    <w:rsid w:val="009C6498"/>
    <w:rsid w:val="009C65AC"/>
    <w:rsid w:val="009C664B"/>
    <w:rsid w:val="009C68B9"/>
    <w:rsid w:val="009C6918"/>
    <w:rsid w:val="009C698D"/>
    <w:rsid w:val="009C6998"/>
    <w:rsid w:val="009C6A05"/>
    <w:rsid w:val="009C6AA7"/>
    <w:rsid w:val="009C6AE1"/>
    <w:rsid w:val="009C6BA5"/>
    <w:rsid w:val="009C6BB3"/>
    <w:rsid w:val="009C6C0F"/>
    <w:rsid w:val="009C6C11"/>
    <w:rsid w:val="009C6C13"/>
    <w:rsid w:val="009C6C41"/>
    <w:rsid w:val="009C6C90"/>
    <w:rsid w:val="009C6CB9"/>
    <w:rsid w:val="009C6CEA"/>
    <w:rsid w:val="009C6D2B"/>
    <w:rsid w:val="009C6E33"/>
    <w:rsid w:val="009C6E8B"/>
    <w:rsid w:val="009C6EDB"/>
    <w:rsid w:val="009C6EF3"/>
    <w:rsid w:val="009C7020"/>
    <w:rsid w:val="009C70A4"/>
    <w:rsid w:val="009C7107"/>
    <w:rsid w:val="009C718E"/>
    <w:rsid w:val="009C7234"/>
    <w:rsid w:val="009C7264"/>
    <w:rsid w:val="009C72CD"/>
    <w:rsid w:val="009C732B"/>
    <w:rsid w:val="009C735A"/>
    <w:rsid w:val="009C740C"/>
    <w:rsid w:val="009C7442"/>
    <w:rsid w:val="009C7465"/>
    <w:rsid w:val="009C74E9"/>
    <w:rsid w:val="009C7614"/>
    <w:rsid w:val="009C767F"/>
    <w:rsid w:val="009C775F"/>
    <w:rsid w:val="009C7764"/>
    <w:rsid w:val="009C7773"/>
    <w:rsid w:val="009C7888"/>
    <w:rsid w:val="009C79BD"/>
    <w:rsid w:val="009C7AF1"/>
    <w:rsid w:val="009C7B3B"/>
    <w:rsid w:val="009C7B48"/>
    <w:rsid w:val="009C7B4A"/>
    <w:rsid w:val="009C7B65"/>
    <w:rsid w:val="009C7B6F"/>
    <w:rsid w:val="009C7C0A"/>
    <w:rsid w:val="009C7C2D"/>
    <w:rsid w:val="009C7C69"/>
    <w:rsid w:val="009C7C89"/>
    <w:rsid w:val="009C7D07"/>
    <w:rsid w:val="009C7D32"/>
    <w:rsid w:val="009C7E1C"/>
    <w:rsid w:val="009C7E62"/>
    <w:rsid w:val="009C7F6C"/>
    <w:rsid w:val="009D0081"/>
    <w:rsid w:val="009D00C8"/>
    <w:rsid w:val="009D014F"/>
    <w:rsid w:val="009D02B5"/>
    <w:rsid w:val="009D03F5"/>
    <w:rsid w:val="009D047E"/>
    <w:rsid w:val="009D04BF"/>
    <w:rsid w:val="009D0562"/>
    <w:rsid w:val="009D0588"/>
    <w:rsid w:val="009D05D9"/>
    <w:rsid w:val="009D06BB"/>
    <w:rsid w:val="009D072A"/>
    <w:rsid w:val="009D0763"/>
    <w:rsid w:val="009D07AA"/>
    <w:rsid w:val="009D085F"/>
    <w:rsid w:val="009D0861"/>
    <w:rsid w:val="009D08C6"/>
    <w:rsid w:val="009D0923"/>
    <w:rsid w:val="009D0988"/>
    <w:rsid w:val="009D0A24"/>
    <w:rsid w:val="009D0A8E"/>
    <w:rsid w:val="009D0AAB"/>
    <w:rsid w:val="009D0AC1"/>
    <w:rsid w:val="009D0B62"/>
    <w:rsid w:val="009D0BA7"/>
    <w:rsid w:val="009D0CB0"/>
    <w:rsid w:val="009D0CD1"/>
    <w:rsid w:val="009D0D19"/>
    <w:rsid w:val="009D0D21"/>
    <w:rsid w:val="009D0D2A"/>
    <w:rsid w:val="009D0DAA"/>
    <w:rsid w:val="009D0DE3"/>
    <w:rsid w:val="009D0EFA"/>
    <w:rsid w:val="009D0F8D"/>
    <w:rsid w:val="009D0FAA"/>
    <w:rsid w:val="009D1029"/>
    <w:rsid w:val="009D1051"/>
    <w:rsid w:val="009D1081"/>
    <w:rsid w:val="009D10D0"/>
    <w:rsid w:val="009D1102"/>
    <w:rsid w:val="009D1286"/>
    <w:rsid w:val="009D1365"/>
    <w:rsid w:val="009D1368"/>
    <w:rsid w:val="009D1578"/>
    <w:rsid w:val="009D1580"/>
    <w:rsid w:val="009D1638"/>
    <w:rsid w:val="009D16B7"/>
    <w:rsid w:val="009D16CD"/>
    <w:rsid w:val="009D1732"/>
    <w:rsid w:val="009D1809"/>
    <w:rsid w:val="009D18C0"/>
    <w:rsid w:val="009D1961"/>
    <w:rsid w:val="009D1AD8"/>
    <w:rsid w:val="009D1AF4"/>
    <w:rsid w:val="009D1BD9"/>
    <w:rsid w:val="009D1BE4"/>
    <w:rsid w:val="009D1C06"/>
    <w:rsid w:val="009D1C44"/>
    <w:rsid w:val="009D1C67"/>
    <w:rsid w:val="009D1CBA"/>
    <w:rsid w:val="009D1D2B"/>
    <w:rsid w:val="009D1DD1"/>
    <w:rsid w:val="009D1E0E"/>
    <w:rsid w:val="009D1F2E"/>
    <w:rsid w:val="009D1F50"/>
    <w:rsid w:val="009D1F8F"/>
    <w:rsid w:val="009D208D"/>
    <w:rsid w:val="009D2107"/>
    <w:rsid w:val="009D2123"/>
    <w:rsid w:val="009D2136"/>
    <w:rsid w:val="009D2222"/>
    <w:rsid w:val="009D22B6"/>
    <w:rsid w:val="009D2310"/>
    <w:rsid w:val="009D235E"/>
    <w:rsid w:val="009D23D1"/>
    <w:rsid w:val="009D23D8"/>
    <w:rsid w:val="009D23E3"/>
    <w:rsid w:val="009D2447"/>
    <w:rsid w:val="009D2449"/>
    <w:rsid w:val="009D244D"/>
    <w:rsid w:val="009D25BE"/>
    <w:rsid w:val="009D263E"/>
    <w:rsid w:val="009D268D"/>
    <w:rsid w:val="009D269E"/>
    <w:rsid w:val="009D2756"/>
    <w:rsid w:val="009D276D"/>
    <w:rsid w:val="009D2850"/>
    <w:rsid w:val="009D2858"/>
    <w:rsid w:val="009D2862"/>
    <w:rsid w:val="009D28A5"/>
    <w:rsid w:val="009D2919"/>
    <w:rsid w:val="009D2941"/>
    <w:rsid w:val="009D2986"/>
    <w:rsid w:val="009D29D5"/>
    <w:rsid w:val="009D29E7"/>
    <w:rsid w:val="009D2AAC"/>
    <w:rsid w:val="009D2B96"/>
    <w:rsid w:val="009D2C40"/>
    <w:rsid w:val="009D2C63"/>
    <w:rsid w:val="009D2C8B"/>
    <w:rsid w:val="009D2CCC"/>
    <w:rsid w:val="009D2D40"/>
    <w:rsid w:val="009D2E2F"/>
    <w:rsid w:val="009D2EAB"/>
    <w:rsid w:val="009D2F51"/>
    <w:rsid w:val="009D2FA9"/>
    <w:rsid w:val="009D2FAD"/>
    <w:rsid w:val="009D2FC9"/>
    <w:rsid w:val="009D3168"/>
    <w:rsid w:val="009D320A"/>
    <w:rsid w:val="009D3238"/>
    <w:rsid w:val="009D3261"/>
    <w:rsid w:val="009D3292"/>
    <w:rsid w:val="009D32DA"/>
    <w:rsid w:val="009D3347"/>
    <w:rsid w:val="009D3349"/>
    <w:rsid w:val="009D3421"/>
    <w:rsid w:val="009D355A"/>
    <w:rsid w:val="009D365E"/>
    <w:rsid w:val="009D3670"/>
    <w:rsid w:val="009D3699"/>
    <w:rsid w:val="009D36B4"/>
    <w:rsid w:val="009D374F"/>
    <w:rsid w:val="009D37B8"/>
    <w:rsid w:val="009D384B"/>
    <w:rsid w:val="009D38A2"/>
    <w:rsid w:val="009D38EE"/>
    <w:rsid w:val="009D394D"/>
    <w:rsid w:val="009D39B3"/>
    <w:rsid w:val="009D3A71"/>
    <w:rsid w:val="009D3A98"/>
    <w:rsid w:val="009D3B24"/>
    <w:rsid w:val="009D3B5D"/>
    <w:rsid w:val="009D3C14"/>
    <w:rsid w:val="009D3C6B"/>
    <w:rsid w:val="009D3CD0"/>
    <w:rsid w:val="009D3DC6"/>
    <w:rsid w:val="009D3DF8"/>
    <w:rsid w:val="009D3E08"/>
    <w:rsid w:val="009D3FDB"/>
    <w:rsid w:val="009D4011"/>
    <w:rsid w:val="009D40A1"/>
    <w:rsid w:val="009D40AB"/>
    <w:rsid w:val="009D410B"/>
    <w:rsid w:val="009D41B0"/>
    <w:rsid w:val="009D4243"/>
    <w:rsid w:val="009D4278"/>
    <w:rsid w:val="009D4326"/>
    <w:rsid w:val="009D4348"/>
    <w:rsid w:val="009D435A"/>
    <w:rsid w:val="009D4413"/>
    <w:rsid w:val="009D44B7"/>
    <w:rsid w:val="009D4563"/>
    <w:rsid w:val="009D4640"/>
    <w:rsid w:val="009D4683"/>
    <w:rsid w:val="009D46A1"/>
    <w:rsid w:val="009D46FA"/>
    <w:rsid w:val="009D486B"/>
    <w:rsid w:val="009D48B0"/>
    <w:rsid w:val="009D48CE"/>
    <w:rsid w:val="009D48D2"/>
    <w:rsid w:val="009D4932"/>
    <w:rsid w:val="009D4950"/>
    <w:rsid w:val="009D4980"/>
    <w:rsid w:val="009D49BD"/>
    <w:rsid w:val="009D4A50"/>
    <w:rsid w:val="009D4A76"/>
    <w:rsid w:val="009D4B05"/>
    <w:rsid w:val="009D4B6C"/>
    <w:rsid w:val="009D4BD6"/>
    <w:rsid w:val="009D4C61"/>
    <w:rsid w:val="009D4E20"/>
    <w:rsid w:val="009D4E6A"/>
    <w:rsid w:val="009D4F9F"/>
    <w:rsid w:val="009D5080"/>
    <w:rsid w:val="009D50FC"/>
    <w:rsid w:val="009D5101"/>
    <w:rsid w:val="009D5164"/>
    <w:rsid w:val="009D516F"/>
    <w:rsid w:val="009D518A"/>
    <w:rsid w:val="009D51A3"/>
    <w:rsid w:val="009D520D"/>
    <w:rsid w:val="009D5228"/>
    <w:rsid w:val="009D523C"/>
    <w:rsid w:val="009D5379"/>
    <w:rsid w:val="009D53AA"/>
    <w:rsid w:val="009D551C"/>
    <w:rsid w:val="009D555C"/>
    <w:rsid w:val="009D55CF"/>
    <w:rsid w:val="009D5641"/>
    <w:rsid w:val="009D56E5"/>
    <w:rsid w:val="009D56F9"/>
    <w:rsid w:val="009D586A"/>
    <w:rsid w:val="009D58C8"/>
    <w:rsid w:val="009D58E7"/>
    <w:rsid w:val="009D594D"/>
    <w:rsid w:val="009D598D"/>
    <w:rsid w:val="009D59CD"/>
    <w:rsid w:val="009D5A30"/>
    <w:rsid w:val="009D5A52"/>
    <w:rsid w:val="009D5A6A"/>
    <w:rsid w:val="009D5A95"/>
    <w:rsid w:val="009D5AA5"/>
    <w:rsid w:val="009D5ADE"/>
    <w:rsid w:val="009D5C00"/>
    <w:rsid w:val="009D5C1B"/>
    <w:rsid w:val="009D5C3B"/>
    <w:rsid w:val="009D5C4F"/>
    <w:rsid w:val="009D5C8D"/>
    <w:rsid w:val="009D5C93"/>
    <w:rsid w:val="009D5D38"/>
    <w:rsid w:val="009D5DC8"/>
    <w:rsid w:val="009D5DEA"/>
    <w:rsid w:val="009D5F73"/>
    <w:rsid w:val="009D601D"/>
    <w:rsid w:val="009D604E"/>
    <w:rsid w:val="009D611E"/>
    <w:rsid w:val="009D6122"/>
    <w:rsid w:val="009D612F"/>
    <w:rsid w:val="009D6130"/>
    <w:rsid w:val="009D61F5"/>
    <w:rsid w:val="009D62AD"/>
    <w:rsid w:val="009D62E1"/>
    <w:rsid w:val="009D62FD"/>
    <w:rsid w:val="009D6311"/>
    <w:rsid w:val="009D63B4"/>
    <w:rsid w:val="009D66E1"/>
    <w:rsid w:val="009D67C2"/>
    <w:rsid w:val="009D6844"/>
    <w:rsid w:val="009D69C4"/>
    <w:rsid w:val="009D6B33"/>
    <w:rsid w:val="009D6B5E"/>
    <w:rsid w:val="009D6BBC"/>
    <w:rsid w:val="009D6C0F"/>
    <w:rsid w:val="009D6E71"/>
    <w:rsid w:val="009D6F60"/>
    <w:rsid w:val="009D6F6C"/>
    <w:rsid w:val="009D6F72"/>
    <w:rsid w:val="009D6FB5"/>
    <w:rsid w:val="009D6FC2"/>
    <w:rsid w:val="009D7040"/>
    <w:rsid w:val="009D712A"/>
    <w:rsid w:val="009D717F"/>
    <w:rsid w:val="009D71DF"/>
    <w:rsid w:val="009D7217"/>
    <w:rsid w:val="009D724A"/>
    <w:rsid w:val="009D726D"/>
    <w:rsid w:val="009D7278"/>
    <w:rsid w:val="009D72F3"/>
    <w:rsid w:val="009D7347"/>
    <w:rsid w:val="009D740B"/>
    <w:rsid w:val="009D74AE"/>
    <w:rsid w:val="009D74E7"/>
    <w:rsid w:val="009D75E6"/>
    <w:rsid w:val="009D75ED"/>
    <w:rsid w:val="009D75FF"/>
    <w:rsid w:val="009D7686"/>
    <w:rsid w:val="009D76A0"/>
    <w:rsid w:val="009D772F"/>
    <w:rsid w:val="009D780E"/>
    <w:rsid w:val="009D7825"/>
    <w:rsid w:val="009D7997"/>
    <w:rsid w:val="009D79F8"/>
    <w:rsid w:val="009D7A61"/>
    <w:rsid w:val="009D7C84"/>
    <w:rsid w:val="009D7E63"/>
    <w:rsid w:val="009D7ECB"/>
    <w:rsid w:val="009D7ED4"/>
    <w:rsid w:val="009D7F2A"/>
    <w:rsid w:val="009D7FCF"/>
    <w:rsid w:val="009E0046"/>
    <w:rsid w:val="009E007E"/>
    <w:rsid w:val="009E0194"/>
    <w:rsid w:val="009E0236"/>
    <w:rsid w:val="009E0294"/>
    <w:rsid w:val="009E0297"/>
    <w:rsid w:val="009E0347"/>
    <w:rsid w:val="009E0390"/>
    <w:rsid w:val="009E03FB"/>
    <w:rsid w:val="009E0429"/>
    <w:rsid w:val="009E0578"/>
    <w:rsid w:val="009E05E9"/>
    <w:rsid w:val="009E06AA"/>
    <w:rsid w:val="009E0703"/>
    <w:rsid w:val="009E072E"/>
    <w:rsid w:val="009E07CF"/>
    <w:rsid w:val="009E086A"/>
    <w:rsid w:val="009E08D0"/>
    <w:rsid w:val="009E0A22"/>
    <w:rsid w:val="009E0BCF"/>
    <w:rsid w:val="009E0C0F"/>
    <w:rsid w:val="009E0C2F"/>
    <w:rsid w:val="009E0E27"/>
    <w:rsid w:val="009E0E35"/>
    <w:rsid w:val="009E0FCB"/>
    <w:rsid w:val="009E0FD8"/>
    <w:rsid w:val="009E1004"/>
    <w:rsid w:val="009E1015"/>
    <w:rsid w:val="009E1019"/>
    <w:rsid w:val="009E104B"/>
    <w:rsid w:val="009E10D5"/>
    <w:rsid w:val="009E10EF"/>
    <w:rsid w:val="009E111B"/>
    <w:rsid w:val="009E112B"/>
    <w:rsid w:val="009E1138"/>
    <w:rsid w:val="009E119A"/>
    <w:rsid w:val="009E1296"/>
    <w:rsid w:val="009E12D9"/>
    <w:rsid w:val="009E130F"/>
    <w:rsid w:val="009E141A"/>
    <w:rsid w:val="009E149B"/>
    <w:rsid w:val="009E1589"/>
    <w:rsid w:val="009E167E"/>
    <w:rsid w:val="009E16B7"/>
    <w:rsid w:val="009E17CD"/>
    <w:rsid w:val="009E1883"/>
    <w:rsid w:val="009E18D9"/>
    <w:rsid w:val="009E191E"/>
    <w:rsid w:val="009E192A"/>
    <w:rsid w:val="009E19FB"/>
    <w:rsid w:val="009E1A65"/>
    <w:rsid w:val="009E1AA2"/>
    <w:rsid w:val="009E1AC9"/>
    <w:rsid w:val="009E1B5F"/>
    <w:rsid w:val="009E1D38"/>
    <w:rsid w:val="009E1DA3"/>
    <w:rsid w:val="009E1E01"/>
    <w:rsid w:val="009E1E09"/>
    <w:rsid w:val="009E1E33"/>
    <w:rsid w:val="009E1E47"/>
    <w:rsid w:val="009E1F04"/>
    <w:rsid w:val="009E1F7E"/>
    <w:rsid w:val="009E2001"/>
    <w:rsid w:val="009E2092"/>
    <w:rsid w:val="009E210A"/>
    <w:rsid w:val="009E21B0"/>
    <w:rsid w:val="009E21DB"/>
    <w:rsid w:val="009E22AA"/>
    <w:rsid w:val="009E22B9"/>
    <w:rsid w:val="009E24BB"/>
    <w:rsid w:val="009E260E"/>
    <w:rsid w:val="009E26A7"/>
    <w:rsid w:val="009E276A"/>
    <w:rsid w:val="009E284E"/>
    <w:rsid w:val="009E28B3"/>
    <w:rsid w:val="009E297A"/>
    <w:rsid w:val="009E29F3"/>
    <w:rsid w:val="009E2A11"/>
    <w:rsid w:val="009E2A43"/>
    <w:rsid w:val="009E2A64"/>
    <w:rsid w:val="009E2AC0"/>
    <w:rsid w:val="009E2ACC"/>
    <w:rsid w:val="009E2B57"/>
    <w:rsid w:val="009E2C03"/>
    <w:rsid w:val="009E2DD7"/>
    <w:rsid w:val="009E2E04"/>
    <w:rsid w:val="009E2E66"/>
    <w:rsid w:val="009E2E90"/>
    <w:rsid w:val="009E2E9A"/>
    <w:rsid w:val="009E2EA8"/>
    <w:rsid w:val="009E2FB9"/>
    <w:rsid w:val="009E2FF1"/>
    <w:rsid w:val="009E3098"/>
    <w:rsid w:val="009E30DB"/>
    <w:rsid w:val="009E3125"/>
    <w:rsid w:val="009E31AD"/>
    <w:rsid w:val="009E31DF"/>
    <w:rsid w:val="009E3217"/>
    <w:rsid w:val="009E322E"/>
    <w:rsid w:val="009E32A3"/>
    <w:rsid w:val="009E3301"/>
    <w:rsid w:val="009E3417"/>
    <w:rsid w:val="009E341F"/>
    <w:rsid w:val="009E346D"/>
    <w:rsid w:val="009E34FB"/>
    <w:rsid w:val="009E3517"/>
    <w:rsid w:val="009E3592"/>
    <w:rsid w:val="009E3678"/>
    <w:rsid w:val="009E383B"/>
    <w:rsid w:val="009E38CD"/>
    <w:rsid w:val="009E38E3"/>
    <w:rsid w:val="009E397A"/>
    <w:rsid w:val="009E3A03"/>
    <w:rsid w:val="009E3AD6"/>
    <w:rsid w:val="009E3AF0"/>
    <w:rsid w:val="009E3B42"/>
    <w:rsid w:val="009E3C6B"/>
    <w:rsid w:val="009E3CE2"/>
    <w:rsid w:val="009E3D02"/>
    <w:rsid w:val="009E3D35"/>
    <w:rsid w:val="009E3D39"/>
    <w:rsid w:val="009E3D40"/>
    <w:rsid w:val="009E3DDE"/>
    <w:rsid w:val="009E3EA2"/>
    <w:rsid w:val="009E3EF8"/>
    <w:rsid w:val="009E3F93"/>
    <w:rsid w:val="009E3FE4"/>
    <w:rsid w:val="009E3FF7"/>
    <w:rsid w:val="009E4071"/>
    <w:rsid w:val="009E4096"/>
    <w:rsid w:val="009E409D"/>
    <w:rsid w:val="009E412F"/>
    <w:rsid w:val="009E41C0"/>
    <w:rsid w:val="009E422D"/>
    <w:rsid w:val="009E424C"/>
    <w:rsid w:val="009E4319"/>
    <w:rsid w:val="009E433F"/>
    <w:rsid w:val="009E43F4"/>
    <w:rsid w:val="009E4558"/>
    <w:rsid w:val="009E45C3"/>
    <w:rsid w:val="009E46C2"/>
    <w:rsid w:val="009E4733"/>
    <w:rsid w:val="009E4776"/>
    <w:rsid w:val="009E477E"/>
    <w:rsid w:val="009E47AB"/>
    <w:rsid w:val="009E47DD"/>
    <w:rsid w:val="009E4BFF"/>
    <w:rsid w:val="009E4C09"/>
    <w:rsid w:val="009E4D4D"/>
    <w:rsid w:val="009E4DB3"/>
    <w:rsid w:val="009E4DD2"/>
    <w:rsid w:val="009E4EE8"/>
    <w:rsid w:val="009E4F38"/>
    <w:rsid w:val="009E4FB6"/>
    <w:rsid w:val="009E4FD3"/>
    <w:rsid w:val="009E4FF8"/>
    <w:rsid w:val="009E50F0"/>
    <w:rsid w:val="009E5150"/>
    <w:rsid w:val="009E5172"/>
    <w:rsid w:val="009E5230"/>
    <w:rsid w:val="009E5252"/>
    <w:rsid w:val="009E5273"/>
    <w:rsid w:val="009E52A1"/>
    <w:rsid w:val="009E530A"/>
    <w:rsid w:val="009E53DE"/>
    <w:rsid w:val="009E53F6"/>
    <w:rsid w:val="009E5401"/>
    <w:rsid w:val="009E5464"/>
    <w:rsid w:val="009E5562"/>
    <w:rsid w:val="009E558B"/>
    <w:rsid w:val="009E5599"/>
    <w:rsid w:val="009E56B3"/>
    <w:rsid w:val="009E5731"/>
    <w:rsid w:val="009E5766"/>
    <w:rsid w:val="009E57B8"/>
    <w:rsid w:val="009E58C2"/>
    <w:rsid w:val="009E592B"/>
    <w:rsid w:val="009E59BA"/>
    <w:rsid w:val="009E59F5"/>
    <w:rsid w:val="009E5B99"/>
    <w:rsid w:val="009E5BDB"/>
    <w:rsid w:val="009E5C71"/>
    <w:rsid w:val="009E5CBC"/>
    <w:rsid w:val="009E5D05"/>
    <w:rsid w:val="009E5E31"/>
    <w:rsid w:val="009E5E3B"/>
    <w:rsid w:val="009E5ED6"/>
    <w:rsid w:val="009E6006"/>
    <w:rsid w:val="009E612F"/>
    <w:rsid w:val="009E618C"/>
    <w:rsid w:val="009E63A1"/>
    <w:rsid w:val="009E64D1"/>
    <w:rsid w:val="009E650F"/>
    <w:rsid w:val="009E6511"/>
    <w:rsid w:val="009E656B"/>
    <w:rsid w:val="009E6592"/>
    <w:rsid w:val="009E6600"/>
    <w:rsid w:val="009E6621"/>
    <w:rsid w:val="009E6795"/>
    <w:rsid w:val="009E68D4"/>
    <w:rsid w:val="009E6955"/>
    <w:rsid w:val="009E6A0F"/>
    <w:rsid w:val="009E6A3F"/>
    <w:rsid w:val="009E6A6E"/>
    <w:rsid w:val="009E6AFE"/>
    <w:rsid w:val="009E6B58"/>
    <w:rsid w:val="009E6B65"/>
    <w:rsid w:val="009E6B8B"/>
    <w:rsid w:val="009E6CFB"/>
    <w:rsid w:val="009E6D1A"/>
    <w:rsid w:val="009E6D34"/>
    <w:rsid w:val="009E6D8B"/>
    <w:rsid w:val="009E6E85"/>
    <w:rsid w:val="009E700A"/>
    <w:rsid w:val="009E7030"/>
    <w:rsid w:val="009E70D7"/>
    <w:rsid w:val="009E7124"/>
    <w:rsid w:val="009E7155"/>
    <w:rsid w:val="009E7177"/>
    <w:rsid w:val="009E727B"/>
    <w:rsid w:val="009E72A2"/>
    <w:rsid w:val="009E7392"/>
    <w:rsid w:val="009E739A"/>
    <w:rsid w:val="009E73D9"/>
    <w:rsid w:val="009E7411"/>
    <w:rsid w:val="009E7420"/>
    <w:rsid w:val="009E7448"/>
    <w:rsid w:val="009E757A"/>
    <w:rsid w:val="009E759B"/>
    <w:rsid w:val="009E7627"/>
    <w:rsid w:val="009E76F6"/>
    <w:rsid w:val="009E77EB"/>
    <w:rsid w:val="009E782C"/>
    <w:rsid w:val="009E78D3"/>
    <w:rsid w:val="009E79A4"/>
    <w:rsid w:val="009E7A85"/>
    <w:rsid w:val="009E7B54"/>
    <w:rsid w:val="009E7BF6"/>
    <w:rsid w:val="009E7D45"/>
    <w:rsid w:val="009E7DD3"/>
    <w:rsid w:val="009E7E2C"/>
    <w:rsid w:val="009E7E33"/>
    <w:rsid w:val="009E7EB0"/>
    <w:rsid w:val="009E7ED8"/>
    <w:rsid w:val="009E7F32"/>
    <w:rsid w:val="009E7FC4"/>
    <w:rsid w:val="009F003A"/>
    <w:rsid w:val="009F007C"/>
    <w:rsid w:val="009F007D"/>
    <w:rsid w:val="009F0081"/>
    <w:rsid w:val="009F00A3"/>
    <w:rsid w:val="009F011F"/>
    <w:rsid w:val="009F0165"/>
    <w:rsid w:val="009F017C"/>
    <w:rsid w:val="009F0213"/>
    <w:rsid w:val="009F03F9"/>
    <w:rsid w:val="009F0444"/>
    <w:rsid w:val="009F04AD"/>
    <w:rsid w:val="009F0578"/>
    <w:rsid w:val="009F0599"/>
    <w:rsid w:val="009F062A"/>
    <w:rsid w:val="009F06A2"/>
    <w:rsid w:val="009F0716"/>
    <w:rsid w:val="009F0766"/>
    <w:rsid w:val="009F0849"/>
    <w:rsid w:val="009F08C3"/>
    <w:rsid w:val="009F099E"/>
    <w:rsid w:val="009F09AA"/>
    <w:rsid w:val="009F09C2"/>
    <w:rsid w:val="009F09F1"/>
    <w:rsid w:val="009F0A2F"/>
    <w:rsid w:val="009F0B40"/>
    <w:rsid w:val="009F0B5C"/>
    <w:rsid w:val="009F0BE0"/>
    <w:rsid w:val="009F0BED"/>
    <w:rsid w:val="009F0D2A"/>
    <w:rsid w:val="009F0E38"/>
    <w:rsid w:val="009F0E4D"/>
    <w:rsid w:val="009F0F32"/>
    <w:rsid w:val="009F0F46"/>
    <w:rsid w:val="009F0FB6"/>
    <w:rsid w:val="009F0FD9"/>
    <w:rsid w:val="009F104F"/>
    <w:rsid w:val="009F10D8"/>
    <w:rsid w:val="009F10E0"/>
    <w:rsid w:val="009F1105"/>
    <w:rsid w:val="009F113E"/>
    <w:rsid w:val="009F1194"/>
    <w:rsid w:val="009F11B0"/>
    <w:rsid w:val="009F11DA"/>
    <w:rsid w:val="009F1214"/>
    <w:rsid w:val="009F1290"/>
    <w:rsid w:val="009F12B4"/>
    <w:rsid w:val="009F143B"/>
    <w:rsid w:val="009F152B"/>
    <w:rsid w:val="009F1576"/>
    <w:rsid w:val="009F15F5"/>
    <w:rsid w:val="009F1605"/>
    <w:rsid w:val="009F162B"/>
    <w:rsid w:val="009F170E"/>
    <w:rsid w:val="009F1779"/>
    <w:rsid w:val="009F17D5"/>
    <w:rsid w:val="009F1845"/>
    <w:rsid w:val="009F187E"/>
    <w:rsid w:val="009F18ED"/>
    <w:rsid w:val="009F1974"/>
    <w:rsid w:val="009F19A2"/>
    <w:rsid w:val="009F19CA"/>
    <w:rsid w:val="009F19D1"/>
    <w:rsid w:val="009F19D6"/>
    <w:rsid w:val="009F1B67"/>
    <w:rsid w:val="009F1BC0"/>
    <w:rsid w:val="009F1C06"/>
    <w:rsid w:val="009F1CAA"/>
    <w:rsid w:val="009F1CD4"/>
    <w:rsid w:val="009F1D80"/>
    <w:rsid w:val="009F1D88"/>
    <w:rsid w:val="009F1DBA"/>
    <w:rsid w:val="009F1DEC"/>
    <w:rsid w:val="009F1DF4"/>
    <w:rsid w:val="009F1EA0"/>
    <w:rsid w:val="009F1EEB"/>
    <w:rsid w:val="009F1F43"/>
    <w:rsid w:val="009F1F8E"/>
    <w:rsid w:val="009F1FDE"/>
    <w:rsid w:val="009F2033"/>
    <w:rsid w:val="009F2177"/>
    <w:rsid w:val="009F218D"/>
    <w:rsid w:val="009F218F"/>
    <w:rsid w:val="009F22B7"/>
    <w:rsid w:val="009F22CF"/>
    <w:rsid w:val="009F2392"/>
    <w:rsid w:val="009F247F"/>
    <w:rsid w:val="009F248D"/>
    <w:rsid w:val="009F2548"/>
    <w:rsid w:val="009F26B2"/>
    <w:rsid w:val="009F26DF"/>
    <w:rsid w:val="009F27BA"/>
    <w:rsid w:val="009F285A"/>
    <w:rsid w:val="009F2870"/>
    <w:rsid w:val="009F2998"/>
    <w:rsid w:val="009F2A32"/>
    <w:rsid w:val="009F2A74"/>
    <w:rsid w:val="009F2A97"/>
    <w:rsid w:val="009F2AD2"/>
    <w:rsid w:val="009F2B2D"/>
    <w:rsid w:val="009F2B3E"/>
    <w:rsid w:val="009F2BD2"/>
    <w:rsid w:val="009F2BFE"/>
    <w:rsid w:val="009F2C76"/>
    <w:rsid w:val="009F2D23"/>
    <w:rsid w:val="009F2DB2"/>
    <w:rsid w:val="009F2DD4"/>
    <w:rsid w:val="009F2E44"/>
    <w:rsid w:val="009F2F65"/>
    <w:rsid w:val="009F2FB0"/>
    <w:rsid w:val="009F30A5"/>
    <w:rsid w:val="009F30CA"/>
    <w:rsid w:val="009F30F2"/>
    <w:rsid w:val="009F3182"/>
    <w:rsid w:val="009F3385"/>
    <w:rsid w:val="009F33F7"/>
    <w:rsid w:val="009F33FA"/>
    <w:rsid w:val="009F3477"/>
    <w:rsid w:val="009F3583"/>
    <w:rsid w:val="009F35A8"/>
    <w:rsid w:val="009F35C6"/>
    <w:rsid w:val="009F35D1"/>
    <w:rsid w:val="009F3681"/>
    <w:rsid w:val="009F3727"/>
    <w:rsid w:val="009F375D"/>
    <w:rsid w:val="009F37AD"/>
    <w:rsid w:val="009F38A2"/>
    <w:rsid w:val="009F38E1"/>
    <w:rsid w:val="009F398A"/>
    <w:rsid w:val="009F3AA1"/>
    <w:rsid w:val="009F3AC9"/>
    <w:rsid w:val="009F3AD8"/>
    <w:rsid w:val="009F3C2A"/>
    <w:rsid w:val="009F3C5C"/>
    <w:rsid w:val="009F3C7D"/>
    <w:rsid w:val="009F3D5B"/>
    <w:rsid w:val="009F3DC3"/>
    <w:rsid w:val="009F3E41"/>
    <w:rsid w:val="009F3EC1"/>
    <w:rsid w:val="009F3EDD"/>
    <w:rsid w:val="009F3F3E"/>
    <w:rsid w:val="009F403E"/>
    <w:rsid w:val="009F403F"/>
    <w:rsid w:val="009F404F"/>
    <w:rsid w:val="009F4099"/>
    <w:rsid w:val="009F4160"/>
    <w:rsid w:val="009F4297"/>
    <w:rsid w:val="009F431C"/>
    <w:rsid w:val="009F4390"/>
    <w:rsid w:val="009F439D"/>
    <w:rsid w:val="009F43A7"/>
    <w:rsid w:val="009F447D"/>
    <w:rsid w:val="009F44EF"/>
    <w:rsid w:val="009F4580"/>
    <w:rsid w:val="009F45BE"/>
    <w:rsid w:val="009F4612"/>
    <w:rsid w:val="009F46BC"/>
    <w:rsid w:val="009F46F8"/>
    <w:rsid w:val="009F473A"/>
    <w:rsid w:val="009F477C"/>
    <w:rsid w:val="009F4851"/>
    <w:rsid w:val="009F4862"/>
    <w:rsid w:val="009F4881"/>
    <w:rsid w:val="009F48BE"/>
    <w:rsid w:val="009F495F"/>
    <w:rsid w:val="009F4992"/>
    <w:rsid w:val="009F49C3"/>
    <w:rsid w:val="009F4ABD"/>
    <w:rsid w:val="009F4B31"/>
    <w:rsid w:val="009F4B46"/>
    <w:rsid w:val="009F4C11"/>
    <w:rsid w:val="009F4C7E"/>
    <w:rsid w:val="009F4C92"/>
    <w:rsid w:val="009F4D8B"/>
    <w:rsid w:val="009F4DC5"/>
    <w:rsid w:val="009F4E31"/>
    <w:rsid w:val="009F4ED0"/>
    <w:rsid w:val="009F4F55"/>
    <w:rsid w:val="009F4F6B"/>
    <w:rsid w:val="009F5094"/>
    <w:rsid w:val="009F510F"/>
    <w:rsid w:val="009F51CB"/>
    <w:rsid w:val="009F51CD"/>
    <w:rsid w:val="009F51E0"/>
    <w:rsid w:val="009F526F"/>
    <w:rsid w:val="009F53A7"/>
    <w:rsid w:val="009F53DF"/>
    <w:rsid w:val="009F54F3"/>
    <w:rsid w:val="009F5504"/>
    <w:rsid w:val="009F55C1"/>
    <w:rsid w:val="009F566D"/>
    <w:rsid w:val="009F56D6"/>
    <w:rsid w:val="009F5713"/>
    <w:rsid w:val="009F5730"/>
    <w:rsid w:val="009F576E"/>
    <w:rsid w:val="009F57C8"/>
    <w:rsid w:val="009F57CD"/>
    <w:rsid w:val="009F5898"/>
    <w:rsid w:val="009F59B7"/>
    <w:rsid w:val="009F59DC"/>
    <w:rsid w:val="009F5A05"/>
    <w:rsid w:val="009F5ADA"/>
    <w:rsid w:val="009F5AE6"/>
    <w:rsid w:val="009F5B9D"/>
    <w:rsid w:val="009F5CC3"/>
    <w:rsid w:val="009F5D4B"/>
    <w:rsid w:val="009F5D5E"/>
    <w:rsid w:val="009F5D71"/>
    <w:rsid w:val="009F5D72"/>
    <w:rsid w:val="009F5DC7"/>
    <w:rsid w:val="009F5E24"/>
    <w:rsid w:val="009F5E34"/>
    <w:rsid w:val="009F5E43"/>
    <w:rsid w:val="009F5EAF"/>
    <w:rsid w:val="009F5FA2"/>
    <w:rsid w:val="009F5FD9"/>
    <w:rsid w:val="009F6006"/>
    <w:rsid w:val="009F6017"/>
    <w:rsid w:val="009F606E"/>
    <w:rsid w:val="009F61FC"/>
    <w:rsid w:val="009F6235"/>
    <w:rsid w:val="009F633F"/>
    <w:rsid w:val="009F63E8"/>
    <w:rsid w:val="009F64AF"/>
    <w:rsid w:val="009F6559"/>
    <w:rsid w:val="009F65AA"/>
    <w:rsid w:val="009F669F"/>
    <w:rsid w:val="009F67A7"/>
    <w:rsid w:val="009F68C5"/>
    <w:rsid w:val="009F691F"/>
    <w:rsid w:val="009F6A16"/>
    <w:rsid w:val="009F6A21"/>
    <w:rsid w:val="009F6BAD"/>
    <w:rsid w:val="009F6BBB"/>
    <w:rsid w:val="009F6BF9"/>
    <w:rsid w:val="009F6C30"/>
    <w:rsid w:val="009F6C55"/>
    <w:rsid w:val="009F6D2F"/>
    <w:rsid w:val="009F6D48"/>
    <w:rsid w:val="009F6E96"/>
    <w:rsid w:val="009F6F1F"/>
    <w:rsid w:val="009F6F2A"/>
    <w:rsid w:val="009F6FAF"/>
    <w:rsid w:val="009F709A"/>
    <w:rsid w:val="009F70CF"/>
    <w:rsid w:val="009F7154"/>
    <w:rsid w:val="009F71AA"/>
    <w:rsid w:val="009F72AB"/>
    <w:rsid w:val="009F73E2"/>
    <w:rsid w:val="009F7543"/>
    <w:rsid w:val="009F7570"/>
    <w:rsid w:val="009F7596"/>
    <w:rsid w:val="009F7597"/>
    <w:rsid w:val="009F75A3"/>
    <w:rsid w:val="009F75BA"/>
    <w:rsid w:val="009F7617"/>
    <w:rsid w:val="009F7699"/>
    <w:rsid w:val="009F76DD"/>
    <w:rsid w:val="009F771F"/>
    <w:rsid w:val="009F775A"/>
    <w:rsid w:val="009F7763"/>
    <w:rsid w:val="009F778B"/>
    <w:rsid w:val="009F77A6"/>
    <w:rsid w:val="009F78D4"/>
    <w:rsid w:val="009F790E"/>
    <w:rsid w:val="009F791D"/>
    <w:rsid w:val="009F797A"/>
    <w:rsid w:val="009F7A17"/>
    <w:rsid w:val="009F7A49"/>
    <w:rsid w:val="009F7AAB"/>
    <w:rsid w:val="009F7B4B"/>
    <w:rsid w:val="009F7B59"/>
    <w:rsid w:val="009F7C58"/>
    <w:rsid w:val="009F7CA4"/>
    <w:rsid w:val="009F7CAC"/>
    <w:rsid w:val="009F7D67"/>
    <w:rsid w:val="009F7E25"/>
    <w:rsid w:val="009F7E7A"/>
    <w:rsid w:val="009F7F47"/>
    <w:rsid w:val="009F7FD0"/>
    <w:rsid w:val="00A0003B"/>
    <w:rsid w:val="00A000BD"/>
    <w:rsid w:val="00A000CA"/>
    <w:rsid w:val="00A00115"/>
    <w:rsid w:val="00A0017D"/>
    <w:rsid w:val="00A001B4"/>
    <w:rsid w:val="00A001E6"/>
    <w:rsid w:val="00A0020C"/>
    <w:rsid w:val="00A00248"/>
    <w:rsid w:val="00A00276"/>
    <w:rsid w:val="00A002B1"/>
    <w:rsid w:val="00A002C7"/>
    <w:rsid w:val="00A002CB"/>
    <w:rsid w:val="00A00326"/>
    <w:rsid w:val="00A00370"/>
    <w:rsid w:val="00A00445"/>
    <w:rsid w:val="00A0045D"/>
    <w:rsid w:val="00A0047D"/>
    <w:rsid w:val="00A004B0"/>
    <w:rsid w:val="00A004C2"/>
    <w:rsid w:val="00A005A2"/>
    <w:rsid w:val="00A005B6"/>
    <w:rsid w:val="00A005D5"/>
    <w:rsid w:val="00A005ED"/>
    <w:rsid w:val="00A00678"/>
    <w:rsid w:val="00A0067E"/>
    <w:rsid w:val="00A0075C"/>
    <w:rsid w:val="00A0076C"/>
    <w:rsid w:val="00A0080C"/>
    <w:rsid w:val="00A008BF"/>
    <w:rsid w:val="00A008CE"/>
    <w:rsid w:val="00A008FC"/>
    <w:rsid w:val="00A00932"/>
    <w:rsid w:val="00A00A00"/>
    <w:rsid w:val="00A00B0B"/>
    <w:rsid w:val="00A00B45"/>
    <w:rsid w:val="00A00B76"/>
    <w:rsid w:val="00A00B7E"/>
    <w:rsid w:val="00A00BC0"/>
    <w:rsid w:val="00A00BF9"/>
    <w:rsid w:val="00A00C0E"/>
    <w:rsid w:val="00A00C1F"/>
    <w:rsid w:val="00A00C26"/>
    <w:rsid w:val="00A00C90"/>
    <w:rsid w:val="00A00D05"/>
    <w:rsid w:val="00A00D80"/>
    <w:rsid w:val="00A00E8D"/>
    <w:rsid w:val="00A00F4D"/>
    <w:rsid w:val="00A00F7A"/>
    <w:rsid w:val="00A00F92"/>
    <w:rsid w:val="00A00FD3"/>
    <w:rsid w:val="00A0106F"/>
    <w:rsid w:val="00A01145"/>
    <w:rsid w:val="00A0116A"/>
    <w:rsid w:val="00A011B9"/>
    <w:rsid w:val="00A0126A"/>
    <w:rsid w:val="00A014D9"/>
    <w:rsid w:val="00A014E7"/>
    <w:rsid w:val="00A01502"/>
    <w:rsid w:val="00A01528"/>
    <w:rsid w:val="00A016BA"/>
    <w:rsid w:val="00A01937"/>
    <w:rsid w:val="00A01A05"/>
    <w:rsid w:val="00A01A08"/>
    <w:rsid w:val="00A01A50"/>
    <w:rsid w:val="00A01A51"/>
    <w:rsid w:val="00A01B04"/>
    <w:rsid w:val="00A01BD0"/>
    <w:rsid w:val="00A01D37"/>
    <w:rsid w:val="00A01E14"/>
    <w:rsid w:val="00A01E30"/>
    <w:rsid w:val="00A01E86"/>
    <w:rsid w:val="00A01EA4"/>
    <w:rsid w:val="00A01F57"/>
    <w:rsid w:val="00A01F71"/>
    <w:rsid w:val="00A01F90"/>
    <w:rsid w:val="00A01FEC"/>
    <w:rsid w:val="00A020FE"/>
    <w:rsid w:val="00A021C9"/>
    <w:rsid w:val="00A0222F"/>
    <w:rsid w:val="00A02276"/>
    <w:rsid w:val="00A023C7"/>
    <w:rsid w:val="00A023D5"/>
    <w:rsid w:val="00A02407"/>
    <w:rsid w:val="00A02439"/>
    <w:rsid w:val="00A0248A"/>
    <w:rsid w:val="00A025CD"/>
    <w:rsid w:val="00A02622"/>
    <w:rsid w:val="00A02651"/>
    <w:rsid w:val="00A026FB"/>
    <w:rsid w:val="00A02744"/>
    <w:rsid w:val="00A02768"/>
    <w:rsid w:val="00A028DB"/>
    <w:rsid w:val="00A02AE4"/>
    <w:rsid w:val="00A02BBA"/>
    <w:rsid w:val="00A02BF5"/>
    <w:rsid w:val="00A02C12"/>
    <w:rsid w:val="00A02C2A"/>
    <w:rsid w:val="00A02CB1"/>
    <w:rsid w:val="00A02CFF"/>
    <w:rsid w:val="00A02D5D"/>
    <w:rsid w:val="00A02DD1"/>
    <w:rsid w:val="00A02FD3"/>
    <w:rsid w:val="00A030F3"/>
    <w:rsid w:val="00A03144"/>
    <w:rsid w:val="00A03164"/>
    <w:rsid w:val="00A03205"/>
    <w:rsid w:val="00A03269"/>
    <w:rsid w:val="00A03363"/>
    <w:rsid w:val="00A03395"/>
    <w:rsid w:val="00A033AC"/>
    <w:rsid w:val="00A033BC"/>
    <w:rsid w:val="00A033C1"/>
    <w:rsid w:val="00A033D9"/>
    <w:rsid w:val="00A0342D"/>
    <w:rsid w:val="00A0349A"/>
    <w:rsid w:val="00A03573"/>
    <w:rsid w:val="00A0359E"/>
    <w:rsid w:val="00A035A5"/>
    <w:rsid w:val="00A035AA"/>
    <w:rsid w:val="00A03682"/>
    <w:rsid w:val="00A0368A"/>
    <w:rsid w:val="00A0368F"/>
    <w:rsid w:val="00A036FA"/>
    <w:rsid w:val="00A03796"/>
    <w:rsid w:val="00A03816"/>
    <w:rsid w:val="00A03901"/>
    <w:rsid w:val="00A03968"/>
    <w:rsid w:val="00A03A7B"/>
    <w:rsid w:val="00A03B4B"/>
    <w:rsid w:val="00A03BAD"/>
    <w:rsid w:val="00A03C7E"/>
    <w:rsid w:val="00A03C7F"/>
    <w:rsid w:val="00A03D31"/>
    <w:rsid w:val="00A03D6E"/>
    <w:rsid w:val="00A03E63"/>
    <w:rsid w:val="00A03F36"/>
    <w:rsid w:val="00A03F9D"/>
    <w:rsid w:val="00A040FE"/>
    <w:rsid w:val="00A041A9"/>
    <w:rsid w:val="00A04267"/>
    <w:rsid w:val="00A042E3"/>
    <w:rsid w:val="00A042F9"/>
    <w:rsid w:val="00A043B0"/>
    <w:rsid w:val="00A043DC"/>
    <w:rsid w:val="00A04448"/>
    <w:rsid w:val="00A0446C"/>
    <w:rsid w:val="00A0457D"/>
    <w:rsid w:val="00A04613"/>
    <w:rsid w:val="00A04712"/>
    <w:rsid w:val="00A047F2"/>
    <w:rsid w:val="00A04801"/>
    <w:rsid w:val="00A0481F"/>
    <w:rsid w:val="00A0483F"/>
    <w:rsid w:val="00A04850"/>
    <w:rsid w:val="00A048CC"/>
    <w:rsid w:val="00A048EB"/>
    <w:rsid w:val="00A04928"/>
    <w:rsid w:val="00A049DD"/>
    <w:rsid w:val="00A04A0A"/>
    <w:rsid w:val="00A04A7E"/>
    <w:rsid w:val="00A04BA2"/>
    <w:rsid w:val="00A04BCC"/>
    <w:rsid w:val="00A04C25"/>
    <w:rsid w:val="00A04C53"/>
    <w:rsid w:val="00A04D78"/>
    <w:rsid w:val="00A04DF2"/>
    <w:rsid w:val="00A04E05"/>
    <w:rsid w:val="00A04F2B"/>
    <w:rsid w:val="00A04F55"/>
    <w:rsid w:val="00A04FD7"/>
    <w:rsid w:val="00A04FE5"/>
    <w:rsid w:val="00A04FFE"/>
    <w:rsid w:val="00A0502C"/>
    <w:rsid w:val="00A05033"/>
    <w:rsid w:val="00A05058"/>
    <w:rsid w:val="00A0508C"/>
    <w:rsid w:val="00A05091"/>
    <w:rsid w:val="00A05098"/>
    <w:rsid w:val="00A050AD"/>
    <w:rsid w:val="00A05175"/>
    <w:rsid w:val="00A05231"/>
    <w:rsid w:val="00A0533B"/>
    <w:rsid w:val="00A05432"/>
    <w:rsid w:val="00A05475"/>
    <w:rsid w:val="00A0548B"/>
    <w:rsid w:val="00A054A3"/>
    <w:rsid w:val="00A0556C"/>
    <w:rsid w:val="00A055B0"/>
    <w:rsid w:val="00A055DA"/>
    <w:rsid w:val="00A056B6"/>
    <w:rsid w:val="00A056C6"/>
    <w:rsid w:val="00A05792"/>
    <w:rsid w:val="00A058A2"/>
    <w:rsid w:val="00A0591D"/>
    <w:rsid w:val="00A059B3"/>
    <w:rsid w:val="00A05A12"/>
    <w:rsid w:val="00A05A18"/>
    <w:rsid w:val="00A05A59"/>
    <w:rsid w:val="00A05AB6"/>
    <w:rsid w:val="00A05BCB"/>
    <w:rsid w:val="00A05BE7"/>
    <w:rsid w:val="00A05D4F"/>
    <w:rsid w:val="00A05D5B"/>
    <w:rsid w:val="00A05E30"/>
    <w:rsid w:val="00A05F0A"/>
    <w:rsid w:val="00A05F56"/>
    <w:rsid w:val="00A06070"/>
    <w:rsid w:val="00A0607F"/>
    <w:rsid w:val="00A060B9"/>
    <w:rsid w:val="00A060EE"/>
    <w:rsid w:val="00A06126"/>
    <w:rsid w:val="00A0628A"/>
    <w:rsid w:val="00A062B2"/>
    <w:rsid w:val="00A06315"/>
    <w:rsid w:val="00A06342"/>
    <w:rsid w:val="00A06472"/>
    <w:rsid w:val="00A06490"/>
    <w:rsid w:val="00A065AE"/>
    <w:rsid w:val="00A066B0"/>
    <w:rsid w:val="00A0673E"/>
    <w:rsid w:val="00A069A9"/>
    <w:rsid w:val="00A069DC"/>
    <w:rsid w:val="00A06A58"/>
    <w:rsid w:val="00A06A9A"/>
    <w:rsid w:val="00A06AA4"/>
    <w:rsid w:val="00A06AB9"/>
    <w:rsid w:val="00A06AEB"/>
    <w:rsid w:val="00A06B3D"/>
    <w:rsid w:val="00A06B57"/>
    <w:rsid w:val="00A06C28"/>
    <w:rsid w:val="00A06C7A"/>
    <w:rsid w:val="00A06C85"/>
    <w:rsid w:val="00A06C97"/>
    <w:rsid w:val="00A06CA2"/>
    <w:rsid w:val="00A06D7D"/>
    <w:rsid w:val="00A06E81"/>
    <w:rsid w:val="00A06EB1"/>
    <w:rsid w:val="00A06FB0"/>
    <w:rsid w:val="00A07005"/>
    <w:rsid w:val="00A07059"/>
    <w:rsid w:val="00A07175"/>
    <w:rsid w:val="00A07211"/>
    <w:rsid w:val="00A072D3"/>
    <w:rsid w:val="00A07397"/>
    <w:rsid w:val="00A07447"/>
    <w:rsid w:val="00A07452"/>
    <w:rsid w:val="00A07465"/>
    <w:rsid w:val="00A074C6"/>
    <w:rsid w:val="00A0757A"/>
    <w:rsid w:val="00A075C1"/>
    <w:rsid w:val="00A077B9"/>
    <w:rsid w:val="00A077BA"/>
    <w:rsid w:val="00A077CD"/>
    <w:rsid w:val="00A077FB"/>
    <w:rsid w:val="00A07801"/>
    <w:rsid w:val="00A07847"/>
    <w:rsid w:val="00A0788F"/>
    <w:rsid w:val="00A078C2"/>
    <w:rsid w:val="00A0797F"/>
    <w:rsid w:val="00A079A8"/>
    <w:rsid w:val="00A07A05"/>
    <w:rsid w:val="00A07B55"/>
    <w:rsid w:val="00A07B93"/>
    <w:rsid w:val="00A07D0E"/>
    <w:rsid w:val="00A07D70"/>
    <w:rsid w:val="00A07D92"/>
    <w:rsid w:val="00A07EBA"/>
    <w:rsid w:val="00A07EFC"/>
    <w:rsid w:val="00A07F4F"/>
    <w:rsid w:val="00A1001B"/>
    <w:rsid w:val="00A101E9"/>
    <w:rsid w:val="00A10288"/>
    <w:rsid w:val="00A1036C"/>
    <w:rsid w:val="00A1039E"/>
    <w:rsid w:val="00A10444"/>
    <w:rsid w:val="00A1056B"/>
    <w:rsid w:val="00A1059D"/>
    <w:rsid w:val="00A10654"/>
    <w:rsid w:val="00A10678"/>
    <w:rsid w:val="00A106B1"/>
    <w:rsid w:val="00A10905"/>
    <w:rsid w:val="00A10A2C"/>
    <w:rsid w:val="00A10A65"/>
    <w:rsid w:val="00A10AA9"/>
    <w:rsid w:val="00A10BA7"/>
    <w:rsid w:val="00A10C18"/>
    <w:rsid w:val="00A10C19"/>
    <w:rsid w:val="00A10D1A"/>
    <w:rsid w:val="00A10DF5"/>
    <w:rsid w:val="00A10EC6"/>
    <w:rsid w:val="00A10EDC"/>
    <w:rsid w:val="00A10EF1"/>
    <w:rsid w:val="00A10FFC"/>
    <w:rsid w:val="00A11114"/>
    <w:rsid w:val="00A11192"/>
    <w:rsid w:val="00A111BB"/>
    <w:rsid w:val="00A1121D"/>
    <w:rsid w:val="00A112B4"/>
    <w:rsid w:val="00A112E3"/>
    <w:rsid w:val="00A112EF"/>
    <w:rsid w:val="00A11344"/>
    <w:rsid w:val="00A1144A"/>
    <w:rsid w:val="00A11472"/>
    <w:rsid w:val="00A114AF"/>
    <w:rsid w:val="00A1160E"/>
    <w:rsid w:val="00A116D7"/>
    <w:rsid w:val="00A11743"/>
    <w:rsid w:val="00A117A2"/>
    <w:rsid w:val="00A118B7"/>
    <w:rsid w:val="00A1197D"/>
    <w:rsid w:val="00A11A6F"/>
    <w:rsid w:val="00A11A78"/>
    <w:rsid w:val="00A11AEF"/>
    <w:rsid w:val="00A11AFE"/>
    <w:rsid w:val="00A11B73"/>
    <w:rsid w:val="00A11BF4"/>
    <w:rsid w:val="00A11D25"/>
    <w:rsid w:val="00A11DED"/>
    <w:rsid w:val="00A11E4F"/>
    <w:rsid w:val="00A11E9A"/>
    <w:rsid w:val="00A11F08"/>
    <w:rsid w:val="00A11F85"/>
    <w:rsid w:val="00A11FDB"/>
    <w:rsid w:val="00A12012"/>
    <w:rsid w:val="00A1211F"/>
    <w:rsid w:val="00A122D2"/>
    <w:rsid w:val="00A1235A"/>
    <w:rsid w:val="00A124FA"/>
    <w:rsid w:val="00A1258C"/>
    <w:rsid w:val="00A12653"/>
    <w:rsid w:val="00A126D8"/>
    <w:rsid w:val="00A127B9"/>
    <w:rsid w:val="00A12883"/>
    <w:rsid w:val="00A128D7"/>
    <w:rsid w:val="00A1299B"/>
    <w:rsid w:val="00A12A0B"/>
    <w:rsid w:val="00A12A65"/>
    <w:rsid w:val="00A12AAD"/>
    <w:rsid w:val="00A12B75"/>
    <w:rsid w:val="00A12CDD"/>
    <w:rsid w:val="00A12D7D"/>
    <w:rsid w:val="00A12E2F"/>
    <w:rsid w:val="00A12F1B"/>
    <w:rsid w:val="00A12FAC"/>
    <w:rsid w:val="00A12FC0"/>
    <w:rsid w:val="00A1301E"/>
    <w:rsid w:val="00A1303B"/>
    <w:rsid w:val="00A130D8"/>
    <w:rsid w:val="00A1310D"/>
    <w:rsid w:val="00A131BB"/>
    <w:rsid w:val="00A131C0"/>
    <w:rsid w:val="00A131CE"/>
    <w:rsid w:val="00A1321D"/>
    <w:rsid w:val="00A13231"/>
    <w:rsid w:val="00A13290"/>
    <w:rsid w:val="00A13293"/>
    <w:rsid w:val="00A132E9"/>
    <w:rsid w:val="00A13314"/>
    <w:rsid w:val="00A13341"/>
    <w:rsid w:val="00A13356"/>
    <w:rsid w:val="00A1339A"/>
    <w:rsid w:val="00A133E8"/>
    <w:rsid w:val="00A1347C"/>
    <w:rsid w:val="00A134B5"/>
    <w:rsid w:val="00A13597"/>
    <w:rsid w:val="00A1360D"/>
    <w:rsid w:val="00A136A8"/>
    <w:rsid w:val="00A1372A"/>
    <w:rsid w:val="00A1377D"/>
    <w:rsid w:val="00A138E2"/>
    <w:rsid w:val="00A13916"/>
    <w:rsid w:val="00A1398A"/>
    <w:rsid w:val="00A13A38"/>
    <w:rsid w:val="00A13B8F"/>
    <w:rsid w:val="00A13BB9"/>
    <w:rsid w:val="00A13C5F"/>
    <w:rsid w:val="00A13CA6"/>
    <w:rsid w:val="00A13CC3"/>
    <w:rsid w:val="00A13D4A"/>
    <w:rsid w:val="00A13D68"/>
    <w:rsid w:val="00A13DC5"/>
    <w:rsid w:val="00A13DE2"/>
    <w:rsid w:val="00A13DE8"/>
    <w:rsid w:val="00A13E5A"/>
    <w:rsid w:val="00A13E86"/>
    <w:rsid w:val="00A13F0E"/>
    <w:rsid w:val="00A13FB6"/>
    <w:rsid w:val="00A13FD4"/>
    <w:rsid w:val="00A140ED"/>
    <w:rsid w:val="00A14145"/>
    <w:rsid w:val="00A141CC"/>
    <w:rsid w:val="00A14208"/>
    <w:rsid w:val="00A142D5"/>
    <w:rsid w:val="00A143DB"/>
    <w:rsid w:val="00A144B3"/>
    <w:rsid w:val="00A144C5"/>
    <w:rsid w:val="00A144D4"/>
    <w:rsid w:val="00A1456B"/>
    <w:rsid w:val="00A1456C"/>
    <w:rsid w:val="00A14694"/>
    <w:rsid w:val="00A14752"/>
    <w:rsid w:val="00A1480C"/>
    <w:rsid w:val="00A1482C"/>
    <w:rsid w:val="00A148C9"/>
    <w:rsid w:val="00A148D2"/>
    <w:rsid w:val="00A14921"/>
    <w:rsid w:val="00A14962"/>
    <w:rsid w:val="00A149BD"/>
    <w:rsid w:val="00A14A97"/>
    <w:rsid w:val="00A14B3D"/>
    <w:rsid w:val="00A14B7D"/>
    <w:rsid w:val="00A14B9B"/>
    <w:rsid w:val="00A14BBA"/>
    <w:rsid w:val="00A14C21"/>
    <w:rsid w:val="00A14C67"/>
    <w:rsid w:val="00A14C6F"/>
    <w:rsid w:val="00A14CB5"/>
    <w:rsid w:val="00A14E20"/>
    <w:rsid w:val="00A14E7E"/>
    <w:rsid w:val="00A14F02"/>
    <w:rsid w:val="00A14F20"/>
    <w:rsid w:val="00A14F5D"/>
    <w:rsid w:val="00A14F87"/>
    <w:rsid w:val="00A14F95"/>
    <w:rsid w:val="00A14F9E"/>
    <w:rsid w:val="00A15008"/>
    <w:rsid w:val="00A150B1"/>
    <w:rsid w:val="00A150C9"/>
    <w:rsid w:val="00A15194"/>
    <w:rsid w:val="00A151C3"/>
    <w:rsid w:val="00A1526A"/>
    <w:rsid w:val="00A15406"/>
    <w:rsid w:val="00A15431"/>
    <w:rsid w:val="00A15479"/>
    <w:rsid w:val="00A15543"/>
    <w:rsid w:val="00A1555A"/>
    <w:rsid w:val="00A1558C"/>
    <w:rsid w:val="00A1569B"/>
    <w:rsid w:val="00A15760"/>
    <w:rsid w:val="00A15792"/>
    <w:rsid w:val="00A15843"/>
    <w:rsid w:val="00A1591D"/>
    <w:rsid w:val="00A15963"/>
    <w:rsid w:val="00A15B0B"/>
    <w:rsid w:val="00A15C67"/>
    <w:rsid w:val="00A15D1E"/>
    <w:rsid w:val="00A15D2A"/>
    <w:rsid w:val="00A15DD7"/>
    <w:rsid w:val="00A15E5B"/>
    <w:rsid w:val="00A15F14"/>
    <w:rsid w:val="00A15F68"/>
    <w:rsid w:val="00A15FFB"/>
    <w:rsid w:val="00A16007"/>
    <w:rsid w:val="00A1603D"/>
    <w:rsid w:val="00A16092"/>
    <w:rsid w:val="00A1610C"/>
    <w:rsid w:val="00A16232"/>
    <w:rsid w:val="00A162F5"/>
    <w:rsid w:val="00A16321"/>
    <w:rsid w:val="00A1640B"/>
    <w:rsid w:val="00A16410"/>
    <w:rsid w:val="00A16435"/>
    <w:rsid w:val="00A16438"/>
    <w:rsid w:val="00A16643"/>
    <w:rsid w:val="00A16646"/>
    <w:rsid w:val="00A16658"/>
    <w:rsid w:val="00A166AE"/>
    <w:rsid w:val="00A166AF"/>
    <w:rsid w:val="00A166DD"/>
    <w:rsid w:val="00A16755"/>
    <w:rsid w:val="00A167C8"/>
    <w:rsid w:val="00A167DF"/>
    <w:rsid w:val="00A16853"/>
    <w:rsid w:val="00A1696B"/>
    <w:rsid w:val="00A1699B"/>
    <w:rsid w:val="00A16A6F"/>
    <w:rsid w:val="00A16A73"/>
    <w:rsid w:val="00A16AE0"/>
    <w:rsid w:val="00A16B09"/>
    <w:rsid w:val="00A16B57"/>
    <w:rsid w:val="00A16BE2"/>
    <w:rsid w:val="00A16C2B"/>
    <w:rsid w:val="00A16C30"/>
    <w:rsid w:val="00A16C4A"/>
    <w:rsid w:val="00A16C51"/>
    <w:rsid w:val="00A16D5D"/>
    <w:rsid w:val="00A16DDC"/>
    <w:rsid w:val="00A16E02"/>
    <w:rsid w:val="00A16E0C"/>
    <w:rsid w:val="00A16E57"/>
    <w:rsid w:val="00A17029"/>
    <w:rsid w:val="00A170B7"/>
    <w:rsid w:val="00A170D8"/>
    <w:rsid w:val="00A1710B"/>
    <w:rsid w:val="00A17180"/>
    <w:rsid w:val="00A171B7"/>
    <w:rsid w:val="00A171DB"/>
    <w:rsid w:val="00A17202"/>
    <w:rsid w:val="00A17348"/>
    <w:rsid w:val="00A17399"/>
    <w:rsid w:val="00A173CE"/>
    <w:rsid w:val="00A174A8"/>
    <w:rsid w:val="00A17541"/>
    <w:rsid w:val="00A17583"/>
    <w:rsid w:val="00A17595"/>
    <w:rsid w:val="00A175D0"/>
    <w:rsid w:val="00A175F0"/>
    <w:rsid w:val="00A176CD"/>
    <w:rsid w:val="00A176D9"/>
    <w:rsid w:val="00A178E8"/>
    <w:rsid w:val="00A178F3"/>
    <w:rsid w:val="00A17984"/>
    <w:rsid w:val="00A17ACB"/>
    <w:rsid w:val="00A17B62"/>
    <w:rsid w:val="00A17BBD"/>
    <w:rsid w:val="00A17C41"/>
    <w:rsid w:val="00A17C5B"/>
    <w:rsid w:val="00A17C94"/>
    <w:rsid w:val="00A17CFA"/>
    <w:rsid w:val="00A17D3D"/>
    <w:rsid w:val="00A17D49"/>
    <w:rsid w:val="00A17EAD"/>
    <w:rsid w:val="00A20113"/>
    <w:rsid w:val="00A20141"/>
    <w:rsid w:val="00A201FA"/>
    <w:rsid w:val="00A20226"/>
    <w:rsid w:val="00A20237"/>
    <w:rsid w:val="00A202A5"/>
    <w:rsid w:val="00A205D0"/>
    <w:rsid w:val="00A2061F"/>
    <w:rsid w:val="00A20651"/>
    <w:rsid w:val="00A2066D"/>
    <w:rsid w:val="00A206FE"/>
    <w:rsid w:val="00A20868"/>
    <w:rsid w:val="00A208DE"/>
    <w:rsid w:val="00A20943"/>
    <w:rsid w:val="00A2094A"/>
    <w:rsid w:val="00A209B2"/>
    <w:rsid w:val="00A209C1"/>
    <w:rsid w:val="00A209C8"/>
    <w:rsid w:val="00A20A84"/>
    <w:rsid w:val="00A20AEA"/>
    <w:rsid w:val="00A20B06"/>
    <w:rsid w:val="00A20B72"/>
    <w:rsid w:val="00A20BDA"/>
    <w:rsid w:val="00A20C52"/>
    <w:rsid w:val="00A20CA2"/>
    <w:rsid w:val="00A20CFF"/>
    <w:rsid w:val="00A20D62"/>
    <w:rsid w:val="00A20DA2"/>
    <w:rsid w:val="00A20E67"/>
    <w:rsid w:val="00A20EA7"/>
    <w:rsid w:val="00A20F1C"/>
    <w:rsid w:val="00A21128"/>
    <w:rsid w:val="00A2114F"/>
    <w:rsid w:val="00A21323"/>
    <w:rsid w:val="00A21336"/>
    <w:rsid w:val="00A2144D"/>
    <w:rsid w:val="00A214D9"/>
    <w:rsid w:val="00A21510"/>
    <w:rsid w:val="00A21514"/>
    <w:rsid w:val="00A21529"/>
    <w:rsid w:val="00A2154E"/>
    <w:rsid w:val="00A215AF"/>
    <w:rsid w:val="00A217F1"/>
    <w:rsid w:val="00A217F9"/>
    <w:rsid w:val="00A21809"/>
    <w:rsid w:val="00A2180B"/>
    <w:rsid w:val="00A21815"/>
    <w:rsid w:val="00A219EC"/>
    <w:rsid w:val="00A21A0E"/>
    <w:rsid w:val="00A21A1B"/>
    <w:rsid w:val="00A21A48"/>
    <w:rsid w:val="00A21AEA"/>
    <w:rsid w:val="00A21B1A"/>
    <w:rsid w:val="00A21B28"/>
    <w:rsid w:val="00A21C4E"/>
    <w:rsid w:val="00A21C78"/>
    <w:rsid w:val="00A21CB4"/>
    <w:rsid w:val="00A21CCC"/>
    <w:rsid w:val="00A21D1C"/>
    <w:rsid w:val="00A21D6A"/>
    <w:rsid w:val="00A21DA6"/>
    <w:rsid w:val="00A21DCC"/>
    <w:rsid w:val="00A21E2B"/>
    <w:rsid w:val="00A21E59"/>
    <w:rsid w:val="00A21FBC"/>
    <w:rsid w:val="00A220A9"/>
    <w:rsid w:val="00A220B3"/>
    <w:rsid w:val="00A22176"/>
    <w:rsid w:val="00A221C6"/>
    <w:rsid w:val="00A22312"/>
    <w:rsid w:val="00A2232B"/>
    <w:rsid w:val="00A2234F"/>
    <w:rsid w:val="00A22385"/>
    <w:rsid w:val="00A224D6"/>
    <w:rsid w:val="00A2254F"/>
    <w:rsid w:val="00A22573"/>
    <w:rsid w:val="00A22585"/>
    <w:rsid w:val="00A2258D"/>
    <w:rsid w:val="00A226EA"/>
    <w:rsid w:val="00A22727"/>
    <w:rsid w:val="00A22799"/>
    <w:rsid w:val="00A227A1"/>
    <w:rsid w:val="00A22847"/>
    <w:rsid w:val="00A228A6"/>
    <w:rsid w:val="00A22971"/>
    <w:rsid w:val="00A229E6"/>
    <w:rsid w:val="00A229FC"/>
    <w:rsid w:val="00A22A29"/>
    <w:rsid w:val="00A22B12"/>
    <w:rsid w:val="00A22B79"/>
    <w:rsid w:val="00A22B8F"/>
    <w:rsid w:val="00A22C03"/>
    <w:rsid w:val="00A22C06"/>
    <w:rsid w:val="00A22C19"/>
    <w:rsid w:val="00A22C51"/>
    <w:rsid w:val="00A22C6B"/>
    <w:rsid w:val="00A22DC7"/>
    <w:rsid w:val="00A22DD8"/>
    <w:rsid w:val="00A22FD6"/>
    <w:rsid w:val="00A22FEB"/>
    <w:rsid w:val="00A23045"/>
    <w:rsid w:val="00A23063"/>
    <w:rsid w:val="00A2311E"/>
    <w:rsid w:val="00A2313B"/>
    <w:rsid w:val="00A23176"/>
    <w:rsid w:val="00A23284"/>
    <w:rsid w:val="00A2332F"/>
    <w:rsid w:val="00A23420"/>
    <w:rsid w:val="00A234F6"/>
    <w:rsid w:val="00A235CE"/>
    <w:rsid w:val="00A2360E"/>
    <w:rsid w:val="00A236DC"/>
    <w:rsid w:val="00A236E9"/>
    <w:rsid w:val="00A23711"/>
    <w:rsid w:val="00A23750"/>
    <w:rsid w:val="00A23768"/>
    <w:rsid w:val="00A237AE"/>
    <w:rsid w:val="00A237FC"/>
    <w:rsid w:val="00A2381A"/>
    <w:rsid w:val="00A23830"/>
    <w:rsid w:val="00A238E4"/>
    <w:rsid w:val="00A23923"/>
    <w:rsid w:val="00A23948"/>
    <w:rsid w:val="00A23DFD"/>
    <w:rsid w:val="00A23EF2"/>
    <w:rsid w:val="00A23F77"/>
    <w:rsid w:val="00A24050"/>
    <w:rsid w:val="00A2407E"/>
    <w:rsid w:val="00A24211"/>
    <w:rsid w:val="00A24214"/>
    <w:rsid w:val="00A2422F"/>
    <w:rsid w:val="00A2423C"/>
    <w:rsid w:val="00A24406"/>
    <w:rsid w:val="00A24454"/>
    <w:rsid w:val="00A244A1"/>
    <w:rsid w:val="00A244BB"/>
    <w:rsid w:val="00A24608"/>
    <w:rsid w:val="00A24662"/>
    <w:rsid w:val="00A24685"/>
    <w:rsid w:val="00A24725"/>
    <w:rsid w:val="00A2473A"/>
    <w:rsid w:val="00A2476B"/>
    <w:rsid w:val="00A247E8"/>
    <w:rsid w:val="00A2484C"/>
    <w:rsid w:val="00A24895"/>
    <w:rsid w:val="00A2493D"/>
    <w:rsid w:val="00A24993"/>
    <w:rsid w:val="00A249E8"/>
    <w:rsid w:val="00A249E9"/>
    <w:rsid w:val="00A24A9A"/>
    <w:rsid w:val="00A24ADD"/>
    <w:rsid w:val="00A24B12"/>
    <w:rsid w:val="00A24BBE"/>
    <w:rsid w:val="00A24D84"/>
    <w:rsid w:val="00A24DAF"/>
    <w:rsid w:val="00A24DE5"/>
    <w:rsid w:val="00A24E1F"/>
    <w:rsid w:val="00A24EE9"/>
    <w:rsid w:val="00A24F03"/>
    <w:rsid w:val="00A24F82"/>
    <w:rsid w:val="00A24FAF"/>
    <w:rsid w:val="00A24FD9"/>
    <w:rsid w:val="00A25055"/>
    <w:rsid w:val="00A25106"/>
    <w:rsid w:val="00A25240"/>
    <w:rsid w:val="00A252FC"/>
    <w:rsid w:val="00A2531C"/>
    <w:rsid w:val="00A2540E"/>
    <w:rsid w:val="00A25420"/>
    <w:rsid w:val="00A2543A"/>
    <w:rsid w:val="00A2554F"/>
    <w:rsid w:val="00A25558"/>
    <w:rsid w:val="00A2561D"/>
    <w:rsid w:val="00A2562F"/>
    <w:rsid w:val="00A25646"/>
    <w:rsid w:val="00A256D4"/>
    <w:rsid w:val="00A2584A"/>
    <w:rsid w:val="00A25A5F"/>
    <w:rsid w:val="00A25B52"/>
    <w:rsid w:val="00A25BD5"/>
    <w:rsid w:val="00A25BFD"/>
    <w:rsid w:val="00A25C1F"/>
    <w:rsid w:val="00A25C5B"/>
    <w:rsid w:val="00A25CB1"/>
    <w:rsid w:val="00A25D03"/>
    <w:rsid w:val="00A25E7F"/>
    <w:rsid w:val="00A25EF1"/>
    <w:rsid w:val="00A25F44"/>
    <w:rsid w:val="00A260D6"/>
    <w:rsid w:val="00A2613A"/>
    <w:rsid w:val="00A2617E"/>
    <w:rsid w:val="00A2618F"/>
    <w:rsid w:val="00A261BD"/>
    <w:rsid w:val="00A261F4"/>
    <w:rsid w:val="00A261F6"/>
    <w:rsid w:val="00A262C3"/>
    <w:rsid w:val="00A262CB"/>
    <w:rsid w:val="00A26346"/>
    <w:rsid w:val="00A2635C"/>
    <w:rsid w:val="00A26378"/>
    <w:rsid w:val="00A263D7"/>
    <w:rsid w:val="00A2640C"/>
    <w:rsid w:val="00A26531"/>
    <w:rsid w:val="00A26581"/>
    <w:rsid w:val="00A26656"/>
    <w:rsid w:val="00A266F2"/>
    <w:rsid w:val="00A267A1"/>
    <w:rsid w:val="00A2684D"/>
    <w:rsid w:val="00A2689B"/>
    <w:rsid w:val="00A2691E"/>
    <w:rsid w:val="00A2692B"/>
    <w:rsid w:val="00A26986"/>
    <w:rsid w:val="00A269BA"/>
    <w:rsid w:val="00A269E4"/>
    <w:rsid w:val="00A269FE"/>
    <w:rsid w:val="00A26AA3"/>
    <w:rsid w:val="00A26AAE"/>
    <w:rsid w:val="00A26B4F"/>
    <w:rsid w:val="00A26B51"/>
    <w:rsid w:val="00A26B7C"/>
    <w:rsid w:val="00A26BD7"/>
    <w:rsid w:val="00A26C0D"/>
    <w:rsid w:val="00A26CCA"/>
    <w:rsid w:val="00A26DC3"/>
    <w:rsid w:val="00A26E72"/>
    <w:rsid w:val="00A26F98"/>
    <w:rsid w:val="00A26FB6"/>
    <w:rsid w:val="00A27029"/>
    <w:rsid w:val="00A2708C"/>
    <w:rsid w:val="00A270EB"/>
    <w:rsid w:val="00A2712D"/>
    <w:rsid w:val="00A27192"/>
    <w:rsid w:val="00A271A2"/>
    <w:rsid w:val="00A271F8"/>
    <w:rsid w:val="00A2725C"/>
    <w:rsid w:val="00A272EB"/>
    <w:rsid w:val="00A273C5"/>
    <w:rsid w:val="00A27431"/>
    <w:rsid w:val="00A27435"/>
    <w:rsid w:val="00A2748F"/>
    <w:rsid w:val="00A274EC"/>
    <w:rsid w:val="00A27500"/>
    <w:rsid w:val="00A27511"/>
    <w:rsid w:val="00A2760E"/>
    <w:rsid w:val="00A276F0"/>
    <w:rsid w:val="00A2771E"/>
    <w:rsid w:val="00A27747"/>
    <w:rsid w:val="00A27781"/>
    <w:rsid w:val="00A277F5"/>
    <w:rsid w:val="00A278DC"/>
    <w:rsid w:val="00A27919"/>
    <w:rsid w:val="00A27B6D"/>
    <w:rsid w:val="00A27BFE"/>
    <w:rsid w:val="00A27C97"/>
    <w:rsid w:val="00A27D05"/>
    <w:rsid w:val="00A27D49"/>
    <w:rsid w:val="00A27E74"/>
    <w:rsid w:val="00A27E89"/>
    <w:rsid w:val="00A27F50"/>
    <w:rsid w:val="00A27FED"/>
    <w:rsid w:val="00A30158"/>
    <w:rsid w:val="00A30304"/>
    <w:rsid w:val="00A30323"/>
    <w:rsid w:val="00A30343"/>
    <w:rsid w:val="00A3042C"/>
    <w:rsid w:val="00A3044C"/>
    <w:rsid w:val="00A30467"/>
    <w:rsid w:val="00A304B5"/>
    <w:rsid w:val="00A3053C"/>
    <w:rsid w:val="00A305B9"/>
    <w:rsid w:val="00A30604"/>
    <w:rsid w:val="00A30615"/>
    <w:rsid w:val="00A306BD"/>
    <w:rsid w:val="00A306DD"/>
    <w:rsid w:val="00A306F6"/>
    <w:rsid w:val="00A307E3"/>
    <w:rsid w:val="00A3082E"/>
    <w:rsid w:val="00A30848"/>
    <w:rsid w:val="00A30923"/>
    <w:rsid w:val="00A30B01"/>
    <w:rsid w:val="00A30B6F"/>
    <w:rsid w:val="00A30B8B"/>
    <w:rsid w:val="00A30B9D"/>
    <w:rsid w:val="00A30BF0"/>
    <w:rsid w:val="00A30CD1"/>
    <w:rsid w:val="00A30D06"/>
    <w:rsid w:val="00A30D0E"/>
    <w:rsid w:val="00A30DEF"/>
    <w:rsid w:val="00A30E4A"/>
    <w:rsid w:val="00A30E5A"/>
    <w:rsid w:val="00A30E96"/>
    <w:rsid w:val="00A30FC0"/>
    <w:rsid w:val="00A312B6"/>
    <w:rsid w:val="00A312D1"/>
    <w:rsid w:val="00A313C9"/>
    <w:rsid w:val="00A3146B"/>
    <w:rsid w:val="00A3148B"/>
    <w:rsid w:val="00A314A5"/>
    <w:rsid w:val="00A3151D"/>
    <w:rsid w:val="00A315CF"/>
    <w:rsid w:val="00A317C2"/>
    <w:rsid w:val="00A3185E"/>
    <w:rsid w:val="00A318A7"/>
    <w:rsid w:val="00A31909"/>
    <w:rsid w:val="00A31958"/>
    <w:rsid w:val="00A319D9"/>
    <w:rsid w:val="00A319EF"/>
    <w:rsid w:val="00A31A48"/>
    <w:rsid w:val="00A31B60"/>
    <w:rsid w:val="00A31BB8"/>
    <w:rsid w:val="00A31C12"/>
    <w:rsid w:val="00A31C89"/>
    <w:rsid w:val="00A31C8D"/>
    <w:rsid w:val="00A31CB3"/>
    <w:rsid w:val="00A31CC8"/>
    <w:rsid w:val="00A31DBA"/>
    <w:rsid w:val="00A31E40"/>
    <w:rsid w:val="00A31E4E"/>
    <w:rsid w:val="00A31E75"/>
    <w:rsid w:val="00A31EC3"/>
    <w:rsid w:val="00A31EEE"/>
    <w:rsid w:val="00A31EF7"/>
    <w:rsid w:val="00A320AD"/>
    <w:rsid w:val="00A3210F"/>
    <w:rsid w:val="00A3212B"/>
    <w:rsid w:val="00A32187"/>
    <w:rsid w:val="00A3219D"/>
    <w:rsid w:val="00A322A6"/>
    <w:rsid w:val="00A3234F"/>
    <w:rsid w:val="00A323DD"/>
    <w:rsid w:val="00A32402"/>
    <w:rsid w:val="00A324E6"/>
    <w:rsid w:val="00A32518"/>
    <w:rsid w:val="00A32526"/>
    <w:rsid w:val="00A325D8"/>
    <w:rsid w:val="00A325FA"/>
    <w:rsid w:val="00A3263E"/>
    <w:rsid w:val="00A326F4"/>
    <w:rsid w:val="00A32747"/>
    <w:rsid w:val="00A327FC"/>
    <w:rsid w:val="00A328F0"/>
    <w:rsid w:val="00A32914"/>
    <w:rsid w:val="00A329DE"/>
    <w:rsid w:val="00A32A19"/>
    <w:rsid w:val="00A32B55"/>
    <w:rsid w:val="00A32CA5"/>
    <w:rsid w:val="00A32D22"/>
    <w:rsid w:val="00A32D87"/>
    <w:rsid w:val="00A32E2C"/>
    <w:rsid w:val="00A32E5B"/>
    <w:rsid w:val="00A32E69"/>
    <w:rsid w:val="00A32E72"/>
    <w:rsid w:val="00A32EA1"/>
    <w:rsid w:val="00A3306D"/>
    <w:rsid w:val="00A33248"/>
    <w:rsid w:val="00A332EB"/>
    <w:rsid w:val="00A33306"/>
    <w:rsid w:val="00A33328"/>
    <w:rsid w:val="00A333D5"/>
    <w:rsid w:val="00A334CC"/>
    <w:rsid w:val="00A33536"/>
    <w:rsid w:val="00A3359F"/>
    <w:rsid w:val="00A335DD"/>
    <w:rsid w:val="00A335F3"/>
    <w:rsid w:val="00A33656"/>
    <w:rsid w:val="00A3373F"/>
    <w:rsid w:val="00A337F5"/>
    <w:rsid w:val="00A33815"/>
    <w:rsid w:val="00A33910"/>
    <w:rsid w:val="00A33949"/>
    <w:rsid w:val="00A339B1"/>
    <w:rsid w:val="00A339C8"/>
    <w:rsid w:val="00A33A28"/>
    <w:rsid w:val="00A33A42"/>
    <w:rsid w:val="00A33A92"/>
    <w:rsid w:val="00A33A99"/>
    <w:rsid w:val="00A33AAE"/>
    <w:rsid w:val="00A33B7C"/>
    <w:rsid w:val="00A33BA3"/>
    <w:rsid w:val="00A33E11"/>
    <w:rsid w:val="00A33E24"/>
    <w:rsid w:val="00A33E2A"/>
    <w:rsid w:val="00A33E3B"/>
    <w:rsid w:val="00A33E66"/>
    <w:rsid w:val="00A33F6C"/>
    <w:rsid w:val="00A33FA3"/>
    <w:rsid w:val="00A33FCB"/>
    <w:rsid w:val="00A33FD4"/>
    <w:rsid w:val="00A3404A"/>
    <w:rsid w:val="00A341A8"/>
    <w:rsid w:val="00A343FB"/>
    <w:rsid w:val="00A34402"/>
    <w:rsid w:val="00A34497"/>
    <w:rsid w:val="00A3450D"/>
    <w:rsid w:val="00A345E0"/>
    <w:rsid w:val="00A34651"/>
    <w:rsid w:val="00A346DD"/>
    <w:rsid w:val="00A3474E"/>
    <w:rsid w:val="00A34841"/>
    <w:rsid w:val="00A348A9"/>
    <w:rsid w:val="00A348CB"/>
    <w:rsid w:val="00A3494E"/>
    <w:rsid w:val="00A349A8"/>
    <w:rsid w:val="00A34A0B"/>
    <w:rsid w:val="00A34A75"/>
    <w:rsid w:val="00A34A8A"/>
    <w:rsid w:val="00A34AA1"/>
    <w:rsid w:val="00A34BA3"/>
    <w:rsid w:val="00A34C31"/>
    <w:rsid w:val="00A34C51"/>
    <w:rsid w:val="00A34C89"/>
    <w:rsid w:val="00A34E62"/>
    <w:rsid w:val="00A34EFD"/>
    <w:rsid w:val="00A34F47"/>
    <w:rsid w:val="00A350B5"/>
    <w:rsid w:val="00A350E3"/>
    <w:rsid w:val="00A35107"/>
    <w:rsid w:val="00A35161"/>
    <w:rsid w:val="00A351CB"/>
    <w:rsid w:val="00A35282"/>
    <w:rsid w:val="00A35347"/>
    <w:rsid w:val="00A3534A"/>
    <w:rsid w:val="00A353DB"/>
    <w:rsid w:val="00A35456"/>
    <w:rsid w:val="00A35461"/>
    <w:rsid w:val="00A355AB"/>
    <w:rsid w:val="00A35654"/>
    <w:rsid w:val="00A356E1"/>
    <w:rsid w:val="00A35873"/>
    <w:rsid w:val="00A35876"/>
    <w:rsid w:val="00A358BB"/>
    <w:rsid w:val="00A35928"/>
    <w:rsid w:val="00A35993"/>
    <w:rsid w:val="00A359C1"/>
    <w:rsid w:val="00A359E7"/>
    <w:rsid w:val="00A359EA"/>
    <w:rsid w:val="00A359F2"/>
    <w:rsid w:val="00A35A7E"/>
    <w:rsid w:val="00A35AE6"/>
    <w:rsid w:val="00A35AFD"/>
    <w:rsid w:val="00A35B21"/>
    <w:rsid w:val="00A35D48"/>
    <w:rsid w:val="00A35D9E"/>
    <w:rsid w:val="00A35E73"/>
    <w:rsid w:val="00A35EF7"/>
    <w:rsid w:val="00A35F17"/>
    <w:rsid w:val="00A35F4D"/>
    <w:rsid w:val="00A35F84"/>
    <w:rsid w:val="00A35FD4"/>
    <w:rsid w:val="00A36032"/>
    <w:rsid w:val="00A36035"/>
    <w:rsid w:val="00A36044"/>
    <w:rsid w:val="00A3607E"/>
    <w:rsid w:val="00A36098"/>
    <w:rsid w:val="00A3610D"/>
    <w:rsid w:val="00A3615E"/>
    <w:rsid w:val="00A36274"/>
    <w:rsid w:val="00A3627C"/>
    <w:rsid w:val="00A362A3"/>
    <w:rsid w:val="00A36307"/>
    <w:rsid w:val="00A3640D"/>
    <w:rsid w:val="00A36576"/>
    <w:rsid w:val="00A366B7"/>
    <w:rsid w:val="00A36728"/>
    <w:rsid w:val="00A3673D"/>
    <w:rsid w:val="00A3678C"/>
    <w:rsid w:val="00A368E1"/>
    <w:rsid w:val="00A36913"/>
    <w:rsid w:val="00A36951"/>
    <w:rsid w:val="00A369A4"/>
    <w:rsid w:val="00A369B1"/>
    <w:rsid w:val="00A369D6"/>
    <w:rsid w:val="00A369FD"/>
    <w:rsid w:val="00A36A65"/>
    <w:rsid w:val="00A36AA3"/>
    <w:rsid w:val="00A36ACD"/>
    <w:rsid w:val="00A36B5D"/>
    <w:rsid w:val="00A36B7C"/>
    <w:rsid w:val="00A36C03"/>
    <w:rsid w:val="00A36CA3"/>
    <w:rsid w:val="00A36DA1"/>
    <w:rsid w:val="00A36E6E"/>
    <w:rsid w:val="00A36F09"/>
    <w:rsid w:val="00A36F2E"/>
    <w:rsid w:val="00A36FB7"/>
    <w:rsid w:val="00A36FF5"/>
    <w:rsid w:val="00A3714B"/>
    <w:rsid w:val="00A37154"/>
    <w:rsid w:val="00A371C5"/>
    <w:rsid w:val="00A37244"/>
    <w:rsid w:val="00A372CA"/>
    <w:rsid w:val="00A372EE"/>
    <w:rsid w:val="00A37497"/>
    <w:rsid w:val="00A374C8"/>
    <w:rsid w:val="00A37533"/>
    <w:rsid w:val="00A3755E"/>
    <w:rsid w:val="00A375D1"/>
    <w:rsid w:val="00A375E3"/>
    <w:rsid w:val="00A37781"/>
    <w:rsid w:val="00A37793"/>
    <w:rsid w:val="00A377C6"/>
    <w:rsid w:val="00A3796A"/>
    <w:rsid w:val="00A379C3"/>
    <w:rsid w:val="00A37AA2"/>
    <w:rsid w:val="00A37B2A"/>
    <w:rsid w:val="00A37B55"/>
    <w:rsid w:val="00A37B5F"/>
    <w:rsid w:val="00A37BD4"/>
    <w:rsid w:val="00A37CDA"/>
    <w:rsid w:val="00A37E4A"/>
    <w:rsid w:val="00A37F51"/>
    <w:rsid w:val="00A37F54"/>
    <w:rsid w:val="00A37F95"/>
    <w:rsid w:val="00A40011"/>
    <w:rsid w:val="00A4007C"/>
    <w:rsid w:val="00A4017B"/>
    <w:rsid w:val="00A401DA"/>
    <w:rsid w:val="00A40226"/>
    <w:rsid w:val="00A40361"/>
    <w:rsid w:val="00A403DA"/>
    <w:rsid w:val="00A403ED"/>
    <w:rsid w:val="00A40433"/>
    <w:rsid w:val="00A40477"/>
    <w:rsid w:val="00A404B3"/>
    <w:rsid w:val="00A405DD"/>
    <w:rsid w:val="00A40675"/>
    <w:rsid w:val="00A40708"/>
    <w:rsid w:val="00A4082B"/>
    <w:rsid w:val="00A4085B"/>
    <w:rsid w:val="00A408AE"/>
    <w:rsid w:val="00A408D2"/>
    <w:rsid w:val="00A40902"/>
    <w:rsid w:val="00A40927"/>
    <w:rsid w:val="00A40A26"/>
    <w:rsid w:val="00A40A33"/>
    <w:rsid w:val="00A40A6A"/>
    <w:rsid w:val="00A40A6C"/>
    <w:rsid w:val="00A40A79"/>
    <w:rsid w:val="00A40A7A"/>
    <w:rsid w:val="00A40CC3"/>
    <w:rsid w:val="00A40CD9"/>
    <w:rsid w:val="00A40D2B"/>
    <w:rsid w:val="00A40DFA"/>
    <w:rsid w:val="00A40EB0"/>
    <w:rsid w:val="00A40F28"/>
    <w:rsid w:val="00A40F32"/>
    <w:rsid w:val="00A40FF2"/>
    <w:rsid w:val="00A4109B"/>
    <w:rsid w:val="00A4116E"/>
    <w:rsid w:val="00A41180"/>
    <w:rsid w:val="00A4129A"/>
    <w:rsid w:val="00A41383"/>
    <w:rsid w:val="00A41467"/>
    <w:rsid w:val="00A414BE"/>
    <w:rsid w:val="00A414FC"/>
    <w:rsid w:val="00A415CE"/>
    <w:rsid w:val="00A415D8"/>
    <w:rsid w:val="00A415F8"/>
    <w:rsid w:val="00A41606"/>
    <w:rsid w:val="00A41772"/>
    <w:rsid w:val="00A417D0"/>
    <w:rsid w:val="00A41815"/>
    <w:rsid w:val="00A41826"/>
    <w:rsid w:val="00A418EB"/>
    <w:rsid w:val="00A41943"/>
    <w:rsid w:val="00A41A02"/>
    <w:rsid w:val="00A41A67"/>
    <w:rsid w:val="00A41A9D"/>
    <w:rsid w:val="00A41B61"/>
    <w:rsid w:val="00A41BB9"/>
    <w:rsid w:val="00A41C6E"/>
    <w:rsid w:val="00A41CE6"/>
    <w:rsid w:val="00A41DD2"/>
    <w:rsid w:val="00A41E83"/>
    <w:rsid w:val="00A41FF4"/>
    <w:rsid w:val="00A42082"/>
    <w:rsid w:val="00A420C5"/>
    <w:rsid w:val="00A42246"/>
    <w:rsid w:val="00A42380"/>
    <w:rsid w:val="00A4248C"/>
    <w:rsid w:val="00A424D5"/>
    <w:rsid w:val="00A42537"/>
    <w:rsid w:val="00A42583"/>
    <w:rsid w:val="00A4258D"/>
    <w:rsid w:val="00A425D5"/>
    <w:rsid w:val="00A425FD"/>
    <w:rsid w:val="00A426B6"/>
    <w:rsid w:val="00A426BB"/>
    <w:rsid w:val="00A42731"/>
    <w:rsid w:val="00A42746"/>
    <w:rsid w:val="00A4279E"/>
    <w:rsid w:val="00A42832"/>
    <w:rsid w:val="00A42864"/>
    <w:rsid w:val="00A4289A"/>
    <w:rsid w:val="00A4290D"/>
    <w:rsid w:val="00A42973"/>
    <w:rsid w:val="00A42996"/>
    <w:rsid w:val="00A429DE"/>
    <w:rsid w:val="00A42A35"/>
    <w:rsid w:val="00A42A7D"/>
    <w:rsid w:val="00A42AC2"/>
    <w:rsid w:val="00A42B0C"/>
    <w:rsid w:val="00A42B2A"/>
    <w:rsid w:val="00A42B7C"/>
    <w:rsid w:val="00A42BF0"/>
    <w:rsid w:val="00A42D9C"/>
    <w:rsid w:val="00A42DE5"/>
    <w:rsid w:val="00A42E33"/>
    <w:rsid w:val="00A42E76"/>
    <w:rsid w:val="00A42E7E"/>
    <w:rsid w:val="00A42E98"/>
    <w:rsid w:val="00A42F04"/>
    <w:rsid w:val="00A42F2A"/>
    <w:rsid w:val="00A43061"/>
    <w:rsid w:val="00A43135"/>
    <w:rsid w:val="00A43174"/>
    <w:rsid w:val="00A43175"/>
    <w:rsid w:val="00A432D7"/>
    <w:rsid w:val="00A432E4"/>
    <w:rsid w:val="00A43310"/>
    <w:rsid w:val="00A4337E"/>
    <w:rsid w:val="00A433AA"/>
    <w:rsid w:val="00A433C6"/>
    <w:rsid w:val="00A4344E"/>
    <w:rsid w:val="00A4346D"/>
    <w:rsid w:val="00A43506"/>
    <w:rsid w:val="00A435F7"/>
    <w:rsid w:val="00A43685"/>
    <w:rsid w:val="00A436B3"/>
    <w:rsid w:val="00A436CB"/>
    <w:rsid w:val="00A436F4"/>
    <w:rsid w:val="00A43795"/>
    <w:rsid w:val="00A43853"/>
    <w:rsid w:val="00A4398E"/>
    <w:rsid w:val="00A43A2B"/>
    <w:rsid w:val="00A43A5A"/>
    <w:rsid w:val="00A43A9B"/>
    <w:rsid w:val="00A43AD9"/>
    <w:rsid w:val="00A43C87"/>
    <w:rsid w:val="00A43CAB"/>
    <w:rsid w:val="00A43D3A"/>
    <w:rsid w:val="00A43DED"/>
    <w:rsid w:val="00A43E12"/>
    <w:rsid w:val="00A43EAD"/>
    <w:rsid w:val="00A43EDB"/>
    <w:rsid w:val="00A43F3C"/>
    <w:rsid w:val="00A43FF8"/>
    <w:rsid w:val="00A4408F"/>
    <w:rsid w:val="00A440C5"/>
    <w:rsid w:val="00A44123"/>
    <w:rsid w:val="00A44188"/>
    <w:rsid w:val="00A441FF"/>
    <w:rsid w:val="00A4422A"/>
    <w:rsid w:val="00A442A1"/>
    <w:rsid w:val="00A44312"/>
    <w:rsid w:val="00A44359"/>
    <w:rsid w:val="00A443F0"/>
    <w:rsid w:val="00A44409"/>
    <w:rsid w:val="00A44485"/>
    <w:rsid w:val="00A4457D"/>
    <w:rsid w:val="00A445B2"/>
    <w:rsid w:val="00A44638"/>
    <w:rsid w:val="00A447C7"/>
    <w:rsid w:val="00A44832"/>
    <w:rsid w:val="00A4487F"/>
    <w:rsid w:val="00A448B7"/>
    <w:rsid w:val="00A44938"/>
    <w:rsid w:val="00A4493C"/>
    <w:rsid w:val="00A449CD"/>
    <w:rsid w:val="00A44A8E"/>
    <w:rsid w:val="00A44BC4"/>
    <w:rsid w:val="00A44C23"/>
    <w:rsid w:val="00A44CCC"/>
    <w:rsid w:val="00A44EB1"/>
    <w:rsid w:val="00A44F24"/>
    <w:rsid w:val="00A44F67"/>
    <w:rsid w:val="00A45005"/>
    <w:rsid w:val="00A45044"/>
    <w:rsid w:val="00A45081"/>
    <w:rsid w:val="00A450A5"/>
    <w:rsid w:val="00A450AD"/>
    <w:rsid w:val="00A4523B"/>
    <w:rsid w:val="00A4528A"/>
    <w:rsid w:val="00A452F6"/>
    <w:rsid w:val="00A452F8"/>
    <w:rsid w:val="00A4536F"/>
    <w:rsid w:val="00A4539E"/>
    <w:rsid w:val="00A453B3"/>
    <w:rsid w:val="00A45451"/>
    <w:rsid w:val="00A454E1"/>
    <w:rsid w:val="00A45545"/>
    <w:rsid w:val="00A4560B"/>
    <w:rsid w:val="00A45612"/>
    <w:rsid w:val="00A45653"/>
    <w:rsid w:val="00A4569B"/>
    <w:rsid w:val="00A457A2"/>
    <w:rsid w:val="00A45802"/>
    <w:rsid w:val="00A45823"/>
    <w:rsid w:val="00A4590A"/>
    <w:rsid w:val="00A45A80"/>
    <w:rsid w:val="00A45AB4"/>
    <w:rsid w:val="00A45B60"/>
    <w:rsid w:val="00A45B62"/>
    <w:rsid w:val="00A45BE3"/>
    <w:rsid w:val="00A45C40"/>
    <w:rsid w:val="00A45C73"/>
    <w:rsid w:val="00A45F2F"/>
    <w:rsid w:val="00A45F80"/>
    <w:rsid w:val="00A46002"/>
    <w:rsid w:val="00A4603F"/>
    <w:rsid w:val="00A46197"/>
    <w:rsid w:val="00A461C6"/>
    <w:rsid w:val="00A46217"/>
    <w:rsid w:val="00A46249"/>
    <w:rsid w:val="00A4628B"/>
    <w:rsid w:val="00A4628C"/>
    <w:rsid w:val="00A46319"/>
    <w:rsid w:val="00A46359"/>
    <w:rsid w:val="00A4640F"/>
    <w:rsid w:val="00A464D3"/>
    <w:rsid w:val="00A464F3"/>
    <w:rsid w:val="00A46654"/>
    <w:rsid w:val="00A466CA"/>
    <w:rsid w:val="00A466D4"/>
    <w:rsid w:val="00A466DC"/>
    <w:rsid w:val="00A4671F"/>
    <w:rsid w:val="00A46801"/>
    <w:rsid w:val="00A4683D"/>
    <w:rsid w:val="00A46896"/>
    <w:rsid w:val="00A4692B"/>
    <w:rsid w:val="00A4692F"/>
    <w:rsid w:val="00A469A3"/>
    <w:rsid w:val="00A46A3C"/>
    <w:rsid w:val="00A46B3D"/>
    <w:rsid w:val="00A46BB5"/>
    <w:rsid w:val="00A46D44"/>
    <w:rsid w:val="00A46F9E"/>
    <w:rsid w:val="00A47025"/>
    <w:rsid w:val="00A47048"/>
    <w:rsid w:val="00A47086"/>
    <w:rsid w:val="00A4708A"/>
    <w:rsid w:val="00A4712B"/>
    <w:rsid w:val="00A471C6"/>
    <w:rsid w:val="00A472DB"/>
    <w:rsid w:val="00A47366"/>
    <w:rsid w:val="00A473A0"/>
    <w:rsid w:val="00A473CA"/>
    <w:rsid w:val="00A47477"/>
    <w:rsid w:val="00A474C7"/>
    <w:rsid w:val="00A47505"/>
    <w:rsid w:val="00A475CF"/>
    <w:rsid w:val="00A4760C"/>
    <w:rsid w:val="00A47633"/>
    <w:rsid w:val="00A4765B"/>
    <w:rsid w:val="00A4778F"/>
    <w:rsid w:val="00A478BF"/>
    <w:rsid w:val="00A47A21"/>
    <w:rsid w:val="00A47A55"/>
    <w:rsid w:val="00A47A63"/>
    <w:rsid w:val="00A47AAE"/>
    <w:rsid w:val="00A47AB1"/>
    <w:rsid w:val="00A47AC3"/>
    <w:rsid w:val="00A47BA0"/>
    <w:rsid w:val="00A47C7E"/>
    <w:rsid w:val="00A47CEC"/>
    <w:rsid w:val="00A47E1A"/>
    <w:rsid w:val="00A47E52"/>
    <w:rsid w:val="00A47F5F"/>
    <w:rsid w:val="00A47FB3"/>
    <w:rsid w:val="00A50053"/>
    <w:rsid w:val="00A5005C"/>
    <w:rsid w:val="00A500A8"/>
    <w:rsid w:val="00A500BB"/>
    <w:rsid w:val="00A500CD"/>
    <w:rsid w:val="00A50257"/>
    <w:rsid w:val="00A502BA"/>
    <w:rsid w:val="00A5032E"/>
    <w:rsid w:val="00A503CB"/>
    <w:rsid w:val="00A503CC"/>
    <w:rsid w:val="00A503F0"/>
    <w:rsid w:val="00A503F8"/>
    <w:rsid w:val="00A5048E"/>
    <w:rsid w:val="00A50494"/>
    <w:rsid w:val="00A50497"/>
    <w:rsid w:val="00A504A9"/>
    <w:rsid w:val="00A506A2"/>
    <w:rsid w:val="00A50910"/>
    <w:rsid w:val="00A50A1B"/>
    <w:rsid w:val="00A50A54"/>
    <w:rsid w:val="00A50A69"/>
    <w:rsid w:val="00A50BAF"/>
    <w:rsid w:val="00A50C0F"/>
    <w:rsid w:val="00A50CA3"/>
    <w:rsid w:val="00A50D2F"/>
    <w:rsid w:val="00A50D40"/>
    <w:rsid w:val="00A50D5A"/>
    <w:rsid w:val="00A50DBC"/>
    <w:rsid w:val="00A50F11"/>
    <w:rsid w:val="00A50FBA"/>
    <w:rsid w:val="00A50FF1"/>
    <w:rsid w:val="00A51160"/>
    <w:rsid w:val="00A51170"/>
    <w:rsid w:val="00A51172"/>
    <w:rsid w:val="00A51175"/>
    <w:rsid w:val="00A511F2"/>
    <w:rsid w:val="00A5124C"/>
    <w:rsid w:val="00A512B3"/>
    <w:rsid w:val="00A512DE"/>
    <w:rsid w:val="00A5137D"/>
    <w:rsid w:val="00A513A4"/>
    <w:rsid w:val="00A513B2"/>
    <w:rsid w:val="00A51413"/>
    <w:rsid w:val="00A51633"/>
    <w:rsid w:val="00A51698"/>
    <w:rsid w:val="00A5171F"/>
    <w:rsid w:val="00A51720"/>
    <w:rsid w:val="00A5177C"/>
    <w:rsid w:val="00A517D4"/>
    <w:rsid w:val="00A51860"/>
    <w:rsid w:val="00A51A6D"/>
    <w:rsid w:val="00A51B10"/>
    <w:rsid w:val="00A51B7E"/>
    <w:rsid w:val="00A51BFC"/>
    <w:rsid w:val="00A51C33"/>
    <w:rsid w:val="00A51E45"/>
    <w:rsid w:val="00A51E6F"/>
    <w:rsid w:val="00A51E72"/>
    <w:rsid w:val="00A51EF5"/>
    <w:rsid w:val="00A51F86"/>
    <w:rsid w:val="00A51F8E"/>
    <w:rsid w:val="00A52011"/>
    <w:rsid w:val="00A5208F"/>
    <w:rsid w:val="00A52256"/>
    <w:rsid w:val="00A522E4"/>
    <w:rsid w:val="00A522E7"/>
    <w:rsid w:val="00A52328"/>
    <w:rsid w:val="00A52453"/>
    <w:rsid w:val="00A5246A"/>
    <w:rsid w:val="00A524C3"/>
    <w:rsid w:val="00A52561"/>
    <w:rsid w:val="00A5257A"/>
    <w:rsid w:val="00A52596"/>
    <w:rsid w:val="00A52605"/>
    <w:rsid w:val="00A5262F"/>
    <w:rsid w:val="00A526DF"/>
    <w:rsid w:val="00A52754"/>
    <w:rsid w:val="00A527C3"/>
    <w:rsid w:val="00A5290A"/>
    <w:rsid w:val="00A52967"/>
    <w:rsid w:val="00A529BF"/>
    <w:rsid w:val="00A529C3"/>
    <w:rsid w:val="00A529DE"/>
    <w:rsid w:val="00A529FA"/>
    <w:rsid w:val="00A52A06"/>
    <w:rsid w:val="00A52A1D"/>
    <w:rsid w:val="00A52A5B"/>
    <w:rsid w:val="00A52A64"/>
    <w:rsid w:val="00A52B06"/>
    <w:rsid w:val="00A52B1C"/>
    <w:rsid w:val="00A52B4E"/>
    <w:rsid w:val="00A52BD0"/>
    <w:rsid w:val="00A52BE4"/>
    <w:rsid w:val="00A52BE5"/>
    <w:rsid w:val="00A52C13"/>
    <w:rsid w:val="00A52C46"/>
    <w:rsid w:val="00A52C81"/>
    <w:rsid w:val="00A52C8F"/>
    <w:rsid w:val="00A52CC2"/>
    <w:rsid w:val="00A52D17"/>
    <w:rsid w:val="00A52D19"/>
    <w:rsid w:val="00A52D26"/>
    <w:rsid w:val="00A52E15"/>
    <w:rsid w:val="00A52E21"/>
    <w:rsid w:val="00A52E5F"/>
    <w:rsid w:val="00A52F08"/>
    <w:rsid w:val="00A52F3A"/>
    <w:rsid w:val="00A52FAC"/>
    <w:rsid w:val="00A52FAF"/>
    <w:rsid w:val="00A53041"/>
    <w:rsid w:val="00A53059"/>
    <w:rsid w:val="00A532E5"/>
    <w:rsid w:val="00A532FA"/>
    <w:rsid w:val="00A53365"/>
    <w:rsid w:val="00A533C9"/>
    <w:rsid w:val="00A53474"/>
    <w:rsid w:val="00A5353F"/>
    <w:rsid w:val="00A5356B"/>
    <w:rsid w:val="00A53636"/>
    <w:rsid w:val="00A536B9"/>
    <w:rsid w:val="00A536BC"/>
    <w:rsid w:val="00A536F3"/>
    <w:rsid w:val="00A537DA"/>
    <w:rsid w:val="00A5382B"/>
    <w:rsid w:val="00A5385A"/>
    <w:rsid w:val="00A538AF"/>
    <w:rsid w:val="00A53951"/>
    <w:rsid w:val="00A539A2"/>
    <w:rsid w:val="00A539C1"/>
    <w:rsid w:val="00A53A4C"/>
    <w:rsid w:val="00A53B24"/>
    <w:rsid w:val="00A53B42"/>
    <w:rsid w:val="00A53B76"/>
    <w:rsid w:val="00A53B79"/>
    <w:rsid w:val="00A53BC9"/>
    <w:rsid w:val="00A53C88"/>
    <w:rsid w:val="00A53CAE"/>
    <w:rsid w:val="00A53CB4"/>
    <w:rsid w:val="00A53D09"/>
    <w:rsid w:val="00A53DAA"/>
    <w:rsid w:val="00A53DE9"/>
    <w:rsid w:val="00A53E51"/>
    <w:rsid w:val="00A53EAE"/>
    <w:rsid w:val="00A53EBA"/>
    <w:rsid w:val="00A53ED6"/>
    <w:rsid w:val="00A53F63"/>
    <w:rsid w:val="00A53F6C"/>
    <w:rsid w:val="00A53F8D"/>
    <w:rsid w:val="00A5406B"/>
    <w:rsid w:val="00A5409A"/>
    <w:rsid w:val="00A540CA"/>
    <w:rsid w:val="00A5410F"/>
    <w:rsid w:val="00A5413E"/>
    <w:rsid w:val="00A54183"/>
    <w:rsid w:val="00A54197"/>
    <w:rsid w:val="00A542A9"/>
    <w:rsid w:val="00A542FA"/>
    <w:rsid w:val="00A54306"/>
    <w:rsid w:val="00A5430B"/>
    <w:rsid w:val="00A5434A"/>
    <w:rsid w:val="00A543D7"/>
    <w:rsid w:val="00A5444D"/>
    <w:rsid w:val="00A54511"/>
    <w:rsid w:val="00A5453C"/>
    <w:rsid w:val="00A545E0"/>
    <w:rsid w:val="00A5460C"/>
    <w:rsid w:val="00A546D1"/>
    <w:rsid w:val="00A54757"/>
    <w:rsid w:val="00A54780"/>
    <w:rsid w:val="00A547D7"/>
    <w:rsid w:val="00A5482D"/>
    <w:rsid w:val="00A5484D"/>
    <w:rsid w:val="00A5485E"/>
    <w:rsid w:val="00A549E7"/>
    <w:rsid w:val="00A54A95"/>
    <w:rsid w:val="00A54AA0"/>
    <w:rsid w:val="00A54AA6"/>
    <w:rsid w:val="00A54ACC"/>
    <w:rsid w:val="00A54AE0"/>
    <w:rsid w:val="00A54AEE"/>
    <w:rsid w:val="00A54B4F"/>
    <w:rsid w:val="00A54C7D"/>
    <w:rsid w:val="00A54CB2"/>
    <w:rsid w:val="00A54CE3"/>
    <w:rsid w:val="00A54D2B"/>
    <w:rsid w:val="00A54D44"/>
    <w:rsid w:val="00A54D47"/>
    <w:rsid w:val="00A54DD5"/>
    <w:rsid w:val="00A54DFC"/>
    <w:rsid w:val="00A54E08"/>
    <w:rsid w:val="00A54E3B"/>
    <w:rsid w:val="00A54EB0"/>
    <w:rsid w:val="00A54F03"/>
    <w:rsid w:val="00A55095"/>
    <w:rsid w:val="00A550FD"/>
    <w:rsid w:val="00A5512A"/>
    <w:rsid w:val="00A55168"/>
    <w:rsid w:val="00A551A3"/>
    <w:rsid w:val="00A552EE"/>
    <w:rsid w:val="00A5541D"/>
    <w:rsid w:val="00A55434"/>
    <w:rsid w:val="00A55525"/>
    <w:rsid w:val="00A55575"/>
    <w:rsid w:val="00A5559F"/>
    <w:rsid w:val="00A55630"/>
    <w:rsid w:val="00A5564B"/>
    <w:rsid w:val="00A556B4"/>
    <w:rsid w:val="00A5575A"/>
    <w:rsid w:val="00A55765"/>
    <w:rsid w:val="00A5578A"/>
    <w:rsid w:val="00A557BE"/>
    <w:rsid w:val="00A55878"/>
    <w:rsid w:val="00A559C7"/>
    <w:rsid w:val="00A559D2"/>
    <w:rsid w:val="00A55A51"/>
    <w:rsid w:val="00A55C49"/>
    <w:rsid w:val="00A55C4C"/>
    <w:rsid w:val="00A55CD9"/>
    <w:rsid w:val="00A55D00"/>
    <w:rsid w:val="00A55D7F"/>
    <w:rsid w:val="00A55DAC"/>
    <w:rsid w:val="00A55DE1"/>
    <w:rsid w:val="00A55E37"/>
    <w:rsid w:val="00A55E65"/>
    <w:rsid w:val="00A55EAA"/>
    <w:rsid w:val="00A55EAC"/>
    <w:rsid w:val="00A55F8B"/>
    <w:rsid w:val="00A55F8F"/>
    <w:rsid w:val="00A55FB3"/>
    <w:rsid w:val="00A56060"/>
    <w:rsid w:val="00A56147"/>
    <w:rsid w:val="00A56184"/>
    <w:rsid w:val="00A561D7"/>
    <w:rsid w:val="00A56213"/>
    <w:rsid w:val="00A5627C"/>
    <w:rsid w:val="00A56317"/>
    <w:rsid w:val="00A56324"/>
    <w:rsid w:val="00A5636F"/>
    <w:rsid w:val="00A56390"/>
    <w:rsid w:val="00A563BB"/>
    <w:rsid w:val="00A56456"/>
    <w:rsid w:val="00A5647C"/>
    <w:rsid w:val="00A565A1"/>
    <w:rsid w:val="00A565AD"/>
    <w:rsid w:val="00A5663F"/>
    <w:rsid w:val="00A5664E"/>
    <w:rsid w:val="00A566AB"/>
    <w:rsid w:val="00A5670C"/>
    <w:rsid w:val="00A567A7"/>
    <w:rsid w:val="00A567E5"/>
    <w:rsid w:val="00A56979"/>
    <w:rsid w:val="00A56A23"/>
    <w:rsid w:val="00A56AE9"/>
    <w:rsid w:val="00A56AF3"/>
    <w:rsid w:val="00A56B16"/>
    <w:rsid w:val="00A56B47"/>
    <w:rsid w:val="00A56BDD"/>
    <w:rsid w:val="00A56C61"/>
    <w:rsid w:val="00A56C78"/>
    <w:rsid w:val="00A56CE6"/>
    <w:rsid w:val="00A56CED"/>
    <w:rsid w:val="00A56D66"/>
    <w:rsid w:val="00A56E02"/>
    <w:rsid w:val="00A56E22"/>
    <w:rsid w:val="00A56E26"/>
    <w:rsid w:val="00A56E4A"/>
    <w:rsid w:val="00A56E95"/>
    <w:rsid w:val="00A56F72"/>
    <w:rsid w:val="00A5707A"/>
    <w:rsid w:val="00A570A4"/>
    <w:rsid w:val="00A57188"/>
    <w:rsid w:val="00A571A0"/>
    <w:rsid w:val="00A572E3"/>
    <w:rsid w:val="00A574A2"/>
    <w:rsid w:val="00A57500"/>
    <w:rsid w:val="00A5753E"/>
    <w:rsid w:val="00A57586"/>
    <w:rsid w:val="00A57731"/>
    <w:rsid w:val="00A5778D"/>
    <w:rsid w:val="00A577F7"/>
    <w:rsid w:val="00A57821"/>
    <w:rsid w:val="00A57837"/>
    <w:rsid w:val="00A57843"/>
    <w:rsid w:val="00A5787D"/>
    <w:rsid w:val="00A57901"/>
    <w:rsid w:val="00A57935"/>
    <w:rsid w:val="00A57994"/>
    <w:rsid w:val="00A57999"/>
    <w:rsid w:val="00A57A0D"/>
    <w:rsid w:val="00A57A1A"/>
    <w:rsid w:val="00A57A83"/>
    <w:rsid w:val="00A57B49"/>
    <w:rsid w:val="00A57B72"/>
    <w:rsid w:val="00A57B83"/>
    <w:rsid w:val="00A57BD2"/>
    <w:rsid w:val="00A57D2F"/>
    <w:rsid w:val="00A57DD0"/>
    <w:rsid w:val="00A57E13"/>
    <w:rsid w:val="00A57F4B"/>
    <w:rsid w:val="00A57F56"/>
    <w:rsid w:val="00A57FA2"/>
    <w:rsid w:val="00A57FF2"/>
    <w:rsid w:val="00A6000A"/>
    <w:rsid w:val="00A600FA"/>
    <w:rsid w:val="00A60119"/>
    <w:rsid w:val="00A6020B"/>
    <w:rsid w:val="00A6027E"/>
    <w:rsid w:val="00A602A8"/>
    <w:rsid w:val="00A603DE"/>
    <w:rsid w:val="00A603F8"/>
    <w:rsid w:val="00A60423"/>
    <w:rsid w:val="00A60461"/>
    <w:rsid w:val="00A604BD"/>
    <w:rsid w:val="00A604F4"/>
    <w:rsid w:val="00A605A1"/>
    <w:rsid w:val="00A6062A"/>
    <w:rsid w:val="00A60636"/>
    <w:rsid w:val="00A60681"/>
    <w:rsid w:val="00A60733"/>
    <w:rsid w:val="00A608E2"/>
    <w:rsid w:val="00A608EC"/>
    <w:rsid w:val="00A6091C"/>
    <w:rsid w:val="00A609BA"/>
    <w:rsid w:val="00A609BD"/>
    <w:rsid w:val="00A60A2B"/>
    <w:rsid w:val="00A60A30"/>
    <w:rsid w:val="00A60A33"/>
    <w:rsid w:val="00A60A86"/>
    <w:rsid w:val="00A60BDE"/>
    <w:rsid w:val="00A60BFC"/>
    <w:rsid w:val="00A60C54"/>
    <w:rsid w:val="00A60E7D"/>
    <w:rsid w:val="00A60EAE"/>
    <w:rsid w:val="00A60F78"/>
    <w:rsid w:val="00A60FEF"/>
    <w:rsid w:val="00A6101F"/>
    <w:rsid w:val="00A61110"/>
    <w:rsid w:val="00A6111B"/>
    <w:rsid w:val="00A6111E"/>
    <w:rsid w:val="00A61157"/>
    <w:rsid w:val="00A611E7"/>
    <w:rsid w:val="00A61307"/>
    <w:rsid w:val="00A6135A"/>
    <w:rsid w:val="00A614C7"/>
    <w:rsid w:val="00A61528"/>
    <w:rsid w:val="00A61541"/>
    <w:rsid w:val="00A6156F"/>
    <w:rsid w:val="00A616CB"/>
    <w:rsid w:val="00A6174D"/>
    <w:rsid w:val="00A617D2"/>
    <w:rsid w:val="00A61841"/>
    <w:rsid w:val="00A618E8"/>
    <w:rsid w:val="00A61925"/>
    <w:rsid w:val="00A61972"/>
    <w:rsid w:val="00A619CA"/>
    <w:rsid w:val="00A61A1A"/>
    <w:rsid w:val="00A61A58"/>
    <w:rsid w:val="00A61A9A"/>
    <w:rsid w:val="00A61AED"/>
    <w:rsid w:val="00A61B96"/>
    <w:rsid w:val="00A61BA4"/>
    <w:rsid w:val="00A61EEE"/>
    <w:rsid w:val="00A61F1B"/>
    <w:rsid w:val="00A61F6C"/>
    <w:rsid w:val="00A61F8A"/>
    <w:rsid w:val="00A61F9F"/>
    <w:rsid w:val="00A62019"/>
    <w:rsid w:val="00A62111"/>
    <w:rsid w:val="00A62219"/>
    <w:rsid w:val="00A6221B"/>
    <w:rsid w:val="00A62251"/>
    <w:rsid w:val="00A62289"/>
    <w:rsid w:val="00A623DB"/>
    <w:rsid w:val="00A6241B"/>
    <w:rsid w:val="00A62448"/>
    <w:rsid w:val="00A624AB"/>
    <w:rsid w:val="00A62566"/>
    <w:rsid w:val="00A626A9"/>
    <w:rsid w:val="00A626BE"/>
    <w:rsid w:val="00A626D7"/>
    <w:rsid w:val="00A626DB"/>
    <w:rsid w:val="00A62746"/>
    <w:rsid w:val="00A62887"/>
    <w:rsid w:val="00A6292F"/>
    <w:rsid w:val="00A629C1"/>
    <w:rsid w:val="00A62A96"/>
    <w:rsid w:val="00A62B36"/>
    <w:rsid w:val="00A62BF5"/>
    <w:rsid w:val="00A62C81"/>
    <w:rsid w:val="00A62C87"/>
    <w:rsid w:val="00A62D10"/>
    <w:rsid w:val="00A62DD7"/>
    <w:rsid w:val="00A62DEE"/>
    <w:rsid w:val="00A62E07"/>
    <w:rsid w:val="00A62E0D"/>
    <w:rsid w:val="00A62E14"/>
    <w:rsid w:val="00A62EDE"/>
    <w:rsid w:val="00A62EF7"/>
    <w:rsid w:val="00A62F1E"/>
    <w:rsid w:val="00A62F4F"/>
    <w:rsid w:val="00A62F85"/>
    <w:rsid w:val="00A62F95"/>
    <w:rsid w:val="00A62FA8"/>
    <w:rsid w:val="00A6305D"/>
    <w:rsid w:val="00A63126"/>
    <w:rsid w:val="00A631B7"/>
    <w:rsid w:val="00A63250"/>
    <w:rsid w:val="00A63645"/>
    <w:rsid w:val="00A63678"/>
    <w:rsid w:val="00A636AB"/>
    <w:rsid w:val="00A636DD"/>
    <w:rsid w:val="00A63706"/>
    <w:rsid w:val="00A63822"/>
    <w:rsid w:val="00A6387E"/>
    <w:rsid w:val="00A638D4"/>
    <w:rsid w:val="00A63987"/>
    <w:rsid w:val="00A63A48"/>
    <w:rsid w:val="00A63A74"/>
    <w:rsid w:val="00A63AA3"/>
    <w:rsid w:val="00A63B0D"/>
    <w:rsid w:val="00A63B35"/>
    <w:rsid w:val="00A63C43"/>
    <w:rsid w:val="00A63C85"/>
    <w:rsid w:val="00A63CFD"/>
    <w:rsid w:val="00A63CFE"/>
    <w:rsid w:val="00A63D27"/>
    <w:rsid w:val="00A63D85"/>
    <w:rsid w:val="00A63DC2"/>
    <w:rsid w:val="00A63DE4"/>
    <w:rsid w:val="00A63DEC"/>
    <w:rsid w:val="00A63DF0"/>
    <w:rsid w:val="00A63E21"/>
    <w:rsid w:val="00A63E80"/>
    <w:rsid w:val="00A63E8E"/>
    <w:rsid w:val="00A63EB3"/>
    <w:rsid w:val="00A63F00"/>
    <w:rsid w:val="00A63F87"/>
    <w:rsid w:val="00A63FE4"/>
    <w:rsid w:val="00A6405A"/>
    <w:rsid w:val="00A640B3"/>
    <w:rsid w:val="00A640CF"/>
    <w:rsid w:val="00A640E9"/>
    <w:rsid w:val="00A64154"/>
    <w:rsid w:val="00A64189"/>
    <w:rsid w:val="00A641AD"/>
    <w:rsid w:val="00A641F9"/>
    <w:rsid w:val="00A64243"/>
    <w:rsid w:val="00A64279"/>
    <w:rsid w:val="00A64343"/>
    <w:rsid w:val="00A643E1"/>
    <w:rsid w:val="00A64425"/>
    <w:rsid w:val="00A64480"/>
    <w:rsid w:val="00A644B6"/>
    <w:rsid w:val="00A645B8"/>
    <w:rsid w:val="00A64615"/>
    <w:rsid w:val="00A64632"/>
    <w:rsid w:val="00A6465D"/>
    <w:rsid w:val="00A6466E"/>
    <w:rsid w:val="00A64718"/>
    <w:rsid w:val="00A6477E"/>
    <w:rsid w:val="00A647AD"/>
    <w:rsid w:val="00A6481A"/>
    <w:rsid w:val="00A64844"/>
    <w:rsid w:val="00A64848"/>
    <w:rsid w:val="00A64956"/>
    <w:rsid w:val="00A6497B"/>
    <w:rsid w:val="00A649D5"/>
    <w:rsid w:val="00A64A6D"/>
    <w:rsid w:val="00A64B01"/>
    <w:rsid w:val="00A64C55"/>
    <w:rsid w:val="00A64D88"/>
    <w:rsid w:val="00A64D97"/>
    <w:rsid w:val="00A64DAA"/>
    <w:rsid w:val="00A64DFD"/>
    <w:rsid w:val="00A64E63"/>
    <w:rsid w:val="00A64ECF"/>
    <w:rsid w:val="00A64ED9"/>
    <w:rsid w:val="00A64F2A"/>
    <w:rsid w:val="00A64F57"/>
    <w:rsid w:val="00A64FFB"/>
    <w:rsid w:val="00A65006"/>
    <w:rsid w:val="00A65066"/>
    <w:rsid w:val="00A650B5"/>
    <w:rsid w:val="00A650F2"/>
    <w:rsid w:val="00A65128"/>
    <w:rsid w:val="00A65147"/>
    <w:rsid w:val="00A651F8"/>
    <w:rsid w:val="00A6538C"/>
    <w:rsid w:val="00A65398"/>
    <w:rsid w:val="00A653AE"/>
    <w:rsid w:val="00A65448"/>
    <w:rsid w:val="00A654A3"/>
    <w:rsid w:val="00A654DA"/>
    <w:rsid w:val="00A654F1"/>
    <w:rsid w:val="00A65500"/>
    <w:rsid w:val="00A6564F"/>
    <w:rsid w:val="00A656ED"/>
    <w:rsid w:val="00A657AA"/>
    <w:rsid w:val="00A65822"/>
    <w:rsid w:val="00A6594E"/>
    <w:rsid w:val="00A65A1D"/>
    <w:rsid w:val="00A65ABC"/>
    <w:rsid w:val="00A65AF3"/>
    <w:rsid w:val="00A65B99"/>
    <w:rsid w:val="00A65C35"/>
    <w:rsid w:val="00A65CF3"/>
    <w:rsid w:val="00A65D45"/>
    <w:rsid w:val="00A65D73"/>
    <w:rsid w:val="00A65ED3"/>
    <w:rsid w:val="00A65EDE"/>
    <w:rsid w:val="00A65F55"/>
    <w:rsid w:val="00A65FBD"/>
    <w:rsid w:val="00A66079"/>
    <w:rsid w:val="00A66150"/>
    <w:rsid w:val="00A661AF"/>
    <w:rsid w:val="00A661B1"/>
    <w:rsid w:val="00A66208"/>
    <w:rsid w:val="00A6627E"/>
    <w:rsid w:val="00A662E3"/>
    <w:rsid w:val="00A662F2"/>
    <w:rsid w:val="00A6636A"/>
    <w:rsid w:val="00A663FB"/>
    <w:rsid w:val="00A66437"/>
    <w:rsid w:val="00A6653B"/>
    <w:rsid w:val="00A665BF"/>
    <w:rsid w:val="00A666A4"/>
    <w:rsid w:val="00A66707"/>
    <w:rsid w:val="00A667AB"/>
    <w:rsid w:val="00A66850"/>
    <w:rsid w:val="00A668BC"/>
    <w:rsid w:val="00A66949"/>
    <w:rsid w:val="00A6696D"/>
    <w:rsid w:val="00A66AE4"/>
    <w:rsid w:val="00A66B30"/>
    <w:rsid w:val="00A66BC0"/>
    <w:rsid w:val="00A66BE9"/>
    <w:rsid w:val="00A66C08"/>
    <w:rsid w:val="00A66CF1"/>
    <w:rsid w:val="00A66D32"/>
    <w:rsid w:val="00A66DA8"/>
    <w:rsid w:val="00A66DF0"/>
    <w:rsid w:val="00A66E3D"/>
    <w:rsid w:val="00A66E97"/>
    <w:rsid w:val="00A66EDA"/>
    <w:rsid w:val="00A66F7C"/>
    <w:rsid w:val="00A6700E"/>
    <w:rsid w:val="00A670C9"/>
    <w:rsid w:val="00A6710D"/>
    <w:rsid w:val="00A6716D"/>
    <w:rsid w:val="00A671A0"/>
    <w:rsid w:val="00A6728C"/>
    <w:rsid w:val="00A672A1"/>
    <w:rsid w:val="00A67375"/>
    <w:rsid w:val="00A67417"/>
    <w:rsid w:val="00A67491"/>
    <w:rsid w:val="00A674C6"/>
    <w:rsid w:val="00A67513"/>
    <w:rsid w:val="00A67544"/>
    <w:rsid w:val="00A6757E"/>
    <w:rsid w:val="00A6760F"/>
    <w:rsid w:val="00A67622"/>
    <w:rsid w:val="00A67651"/>
    <w:rsid w:val="00A67681"/>
    <w:rsid w:val="00A676FB"/>
    <w:rsid w:val="00A67879"/>
    <w:rsid w:val="00A6792E"/>
    <w:rsid w:val="00A679D0"/>
    <w:rsid w:val="00A67A08"/>
    <w:rsid w:val="00A67B32"/>
    <w:rsid w:val="00A67B3C"/>
    <w:rsid w:val="00A67B4C"/>
    <w:rsid w:val="00A67C14"/>
    <w:rsid w:val="00A67C4C"/>
    <w:rsid w:val="00A67DF1"/>
    <w:rsid w:val="00A67EB5"/>
    <w:rsid w:val="00A67EF1"/>
    <w:rsid w:val="00A70009"/>
    <w:rsid w:val="00A70058"/>
    <w:rsid w:val="00A7011A"/>
    <w:rsid w:val="00A701E8"/>
    <w:rsid w:val="00A702B6"/>
    <w:rsid w:val="00A70476"/>
    <w:rsid w:val="00A7047C"/>
    <w:rsid w:val="00A7048B"/>
    <w:rsid w:val="00A70510"/>
    <w:rsid w:val="00A70567"/>
    <w:rsid w:val="00A706E5"/>
    <w:rsid w:val="00A70730"/>
    <w:rsid w:val="00A707D2"/>
    <w:rsid w:val="00A70827"/>
    <w:rsid w:val="00A70964"/>
    <w:rsid w:val="00A709A8"/>
    <w:rsid w:val="00A709C3"/>
    <w:rsid w:val="00A70A0D"/>
    <w:rsid w:val="00A70A25"/>
    <w:rsid w:val="00A70A3B"/>
    <w:rsid w:val="00A70A9F"/>
    <w:rsid w:val="00A70B35"/>
    <w:rsid w:val="00A70B96"/>
    <w:rsid w:val="00A70C2D"/>
    <w:rsid w:val="00A70D79"/>
    <w:rsid w:val="00A70DE0"/>
    <w:rsid w:val="00A70E18"/>
    <w:rsid w:val="00A70EFA"/>
    <w:rsid w:val="00A70F01"/>
    <w:rsid w:val="00A70F64"/>
    <w:rsid w:val="00A70FDF"/>
    <w:rsid w:val="00A70FEE"/>
    <w:rsid w:val="00A70FFC"/>
    <w:rsid w:val="00A71045"/>
    <w:rsid w:val="00A7104C"/>
    <w:rsid w:val="00A71160"/>
    <w:rsid w:val="00A711D9"/>
    <w:rsid w:val="00A71234"/>
    <w:rsid w:val="00A71249"/>
    <w:rsid w:val="00A712A5"/>
    <w:rsid w:val="00A713DB"/>
    <w:rsid w:val="00A713EE"/>
    <w:rsid w:val="00A71445"/>
    <w:rsid w:val="00A7146C"/>
    <w:rsid w:val="00A71559"/>
    <w:rsid w:val="00A715E9"/>
    <w:rsid w:val="00A715EE"/>
    <w:rsid w:val="00A7167B"/>
    <w:rsid w:val="00A71684"/>
    <w:rsid w:val="00A716A3"/>
    <w:rsid w:val="00A71708"/>
    <w:rsid w:val="00A7175E"/>
    <w:rsid w:val="00A71874"/>
    <w:rsid w:val="00A718DC"/>
    <w:rsid w:val="00A71A05"/>
    <w:rsid w:val="00A71A8B"/>
    <w:rsid w:val="00A71AA4"/>
    <w:rsid w:val="00A71B94"/>
    <w:rsid w:val="00A71C1F"/>
    <w:rsid w:val="00A71C3E"/>
    <w:rsid w:val="00A71E20"/>
    <w:rsid w:val="00A71E48"/>
    <w:rsid w:val="00A71EA6"/>
    <w:rsid w:val="00A71F1E"/>
    <w:rsid w:val="00A71F41"/>
    <w:rsid w:val="00A720C9"/>
    <w:rsid w:val="00A72176"/>
    <w:rsid w:val="00A7217A"/>
    <w:rsid w:val="00A72264"/>
    <w:rsid w:val="00A7228F"/>
    <w:rsid w:val="00A722E8"/>
    <w:rsid w:val="00A722F4"/>
    <w:rsid w:val="00A72390"/>
    <w:rsid w:val="00A724A9"/>
    <w:rsid w:val="00A72574"/>
    <w:rsid w:val="00A725A4"/>
    <w:rsid w:val="00A725FD"/>
    <w:rsid w:val="00A726A7"/>
    <w:rsid w:val="00A72726"/>
    <w:rsid w:val="00A72841"/>
    <w:rsid w:val="00A729CC"/>
    <w:rsid w:val="00A72A65"/>
    <w:rsid w:val="00A72B18"/>
    <w:rsid w:val="00A72B57"/>
    <w:rsid w:val="00A72BE8"/>
    <w:rsid w:val="00A72C5E"/>
    <w:rsid w:val="00A72C77"/>
    <w:rsid w:val="00A7300B"/>
    <w:rsid w:val="00A73064"/>
    <w:rsid w:val="00A730E5"/>
    <w:rsid w:val="00A7314F"/>
    <w:rsid w:val="00A73151"/>
    <w:rsid w:val="00A731E0"/>
    <w:rsid w:val="00A732B2"/>
    <w:rsid w:val="00A732F9"/>
    <w:rsid w:val="00A73317"/>
    <w:rsid w:val="00A733C6"/>
    <w:rsid w:val="00A733FB"/>
    <w:rsid w:val="00A73450"/>
    <w:rsid w:val="00A7354A"/>
    <w:rsid w:val="00A735CA"/>
    <w:rsid w:val="00A73603"/>
    <w:rsid w:val="00A7383E"/>
    <w:rsid w:val="00A738C3"/>
    <w:rsid w:val="00A738C8"/>
    <w:rsid w:val="00A73981"/>
    <w:rsid w:val="00A73AC4"/>
    <w:rsid w:val="00A73B54"/>
    <w:rsid w:val="00A73B6B"/>
    <w:rsid w:val="00A73BA9"/>
    <w:rsid w:val="00A73C59"/>
    <w:rsid w:val="00A73DCF"/>
    <w:rsid w:val="00A73DEC"/>
    <w:rsid w:val="00A73E6A"/>
    <w:rsid w:val="00A73ECE"/>
    <w:rsid w:val="00A73F7F"/>
    <w:rsid w:val="00A73FB1"/>
    <w:rsid w:val="00A73FC0"/>
    <w:rsid w:val="00A74022"/>
    <w:rsid w:val="00A74024"/>
    <w:rsid w:val="00A74073"/>
    <w:rsid w:val="00A74141"/>
    <w:rsid w:val="00A74180"/>
    <w:rsid w:val="00A74187"/>
    <w:rsid w:val="00A742BA"/>
    <w:rsid w:val="00A7439D"/>
    <w:rsid w:val="00A744EA"/>
    <w:rsid w:val="00A7451D"/>
    <w:rsid w:val="00A74581"/>
    <w:rsid w:val="00A745AF"/>
    <w:rsid w:val="00A74619"/>
    <w:rsid w:val="00A74625"/>
    <w:rsid w:val="00A746D4"/>
    <w:rsid w:val="00A7470F"/>
    <w:rsid w:val="00A748E1"/>
    <w:rsid w:val="00A74982"/>
    <w:rsid w:val="00A74999"/>
    <w:rsid w:val="00A749C0"/>
    <w:rsid w:val="00A74A05"/>
    <w:rsid w:val="00A74A36"/>
    <w:rsid w:val="00A74B0C"/>
    <w:rsid w:val="00A74B69"/>
    <w:rsid w:val="00A74BE0"/>
    <w:rsid w:val="00A74BF7"/>
    <w:rsid w:val="00A74C65"/>
    <w:rsid w:val="00A74D23"/>
    <w:rsid w:val="00A74DC3"/>
    <w:rsid w:val="00A74E15"/>
    <w:rsid w:val="00A74E84"/>
    <w:rsid w:val="00A74EC5"/>
    <w:rsid w:val="00A74EE0"/>
    <w:rsid w:val="00A74F7D"/>
    <w:rsid w:val="00A7500B"/>
    <w:rsid w:val="00A7505C"/>
    <w:rsid w:val="00A75098"/>
    <w:rsid w:val="00A750D6"/>
    <w:rsid w:val="00A750E5"/>
    <w:rsid w:val="00A75189"/>
    <w:rsid w:val="00A751C6"/>
    <w:rsid w:val="00A75295"/>
    <w:rsid w:val="00A75455"/>
    <w:rsid w:val="00A75543"/>
    <w:rsid w:val="00A75580"/>
    <w:rsid w:val="00A75654"/>
    <w:rsid w:val="00A75765"/>
    <w:rsid w:val="00A75896"/>
    <w:rsid w:val="00A75A31"/>
    <w:rsid w:val="00A75A46"/>
    <w:rsid w:val="00A75C90"/>
    <w:rsid w:val="00A75CD2"/>
    <w:rsid w:val="00A75DEE"/>
    <w:rsid w:val="00A75E70"/>
    <w:rsid w:val="00A75F52"/>
    <w:rsid w:val="00A75FB0"/>
    <w:rsid w:val="00A75FBE"/>
    <w:rsid w:val="00A7608E"/>
    <w:rsid w:val="00A76105"/>
    <w:rsid w:val="00A7618F"/>
    <w:rsid w:val="00A76212"/>
    <w:rsid w:val="00A7624F"/>
    <w:rsid w:val="00A764B3"/>
    <w:rsid w:val="00A76532"/>
    <w:rsid w:val="00A765F8"/>
    <w:rsid w:val="00A76795"/>
    <w:rsid w:val="00A767BD"/>
    <w:rsid w:val="00A767F3"/>
    <w:rsid w:val="00A767FF"/>
    <w:rsid w:val="00A76901"/>
    <w:rsid w:val="00A76999"/>
    <w:rsid w:val="00A76A31"/>
    <w:rsid w:val="00A76A6E"/>
    <w:rsid w:val="00A76A70"/>
    <w:rsid w:val="00A76A71"/>
    <w:rsid w:val="00A76AAC"/>
    <w:rsid w:val="00A76AE7"/>
    <w:rsid w:val="00A76B2A"/>
    <w:rsid w:val="00A76B5F"/>
    <w:rsid w:val="00A76B99"/>
    <w:rsid w:val="00A76BE0"/>
    <w:rsid w:val="00A76C17"/>
    <w:rsid w:val="00A76C41"/>
    <w:rsid w:val="00A76C62"/>
    <w:rsid w:val="00A76C72"/>
    <w:rsid w:val="00A76DCC"/>
    <w:rsid w:val="00A76E6D"/>
    <w:rsid w:val="00A76F57"/>
    <w:rsid w:val="00A76F9D"/>
    <w:rsid w:val="00A77139"/>
    <w:rsid w:val="00A77172"/>
    <w:rsid w:val="00A7729C"/>
    <w:rsid w:val="00A7741A"/>
    <w:rsid w:val="00A77421"/>
    <w:rsid w:val="00A77424"/>
    <w:rsid w:val="00A7742E"/>
    <w:rsid w:val="00A774E9"/>
    <w:rsid w:val="00A77604"/>
    <w:rsid w:val="00A7779E"/>
    <w:rsid w:val="00A7780A"/>
    <w:rsid w:val="00A77835"/>
    <w:rsid w:val="00A77852"/>
    <w:rsid w:val="00A778A2"/>
    <w:rsid w:val="00A778B5"/>
    <w:rsid w:val="00A778C2"/>
    <w:rsid w:val="00A7791C"/>
    <w:rsid w:val="00A77992"/>
    <w:rsid w:val="00A779AE"/>
    <w:rsid w:val="00A77A76"/>
    <w:rsid w:val="00A77B04"/>
    <w:rsid w:val="00A77BD1"/>
    <w:rsid w:val="00A77C0D"/>
    <w:rsid w:val="00A77C15"/>
    <w:rsid w:val="00A77E3C"/>
    <w:rsid w:val="00A77ED1"/>
    <w:rsid w:val="00A77FAA"/>
    <w:rsid w:val="00A80072"/>
    <w:rsid w:val="00A80084"/>
    <w:rsid w:val="00A800A1"/>
    <w:rsid w:val="00A8013C"/>
    <w:rsid w:val="00A801B8"/>
    <w:rsid w:val="00A80360"/>
    <w:rsid w:val="00A803BA"/>
    <w:rsid w:val="00A8046F"/>
    <w:rsid w:val="00A80499"/>
    <w:rsid w:val="00A804DC"/>
    <w:rsid w:val="00A804FC"/>
    <w:rsid w:val="00A80505"/>
    <w:rsid w:val="00A80602"/>
    <w:rsid w:val="00A80750"/>
    <w:rsid w:val="00A80764"/>
    <w:rsid w:val="00A8079A"/>
    <w:rsid w:val="00A807C4"/>
    <w:rsid w:val="00A80818"/>
    <w:rsid w:val="00A809AC"/>
    <w:rsid w:val="00A809FC"/>
    <w:rsid w:val="00A80A0F"/>
    <w:rsid w:val="00A80A48"/>
    <w:rsid w:val="00A80B62"/>
    <w:rsid w:val="00A80B85"/>
    <w:rsid w:val="00A80BAD"/>
    <w:rsid w:val="00A80BC7"/>
    <w:rsid w:val="00A80CC7"/>
    <w:rsid w:val="00A80D89"/>
    <w:rsid w:val="00A80E05"/>
    <w:rsid w:val="00A80E59"/>
    <w:rsid w:val="00A80EB9"/>
    <w:rsid w:val="00A80EE0"/>
    <w:rsid w:val="00A81010"/>
    <w:rsid w:val="00A81086"/>
    <w:rsid w:val="00A810E5"/>
    <w:rsid w:val="00A8115C"/>
    <w:rsid w:val="00A81178"/>
    <w:rsid w:val="00A811C9"/>
    <w:rsid w:val="00A811F7"/>
    <w:rsid w:val="00A8124D"/>
    <w:rsid w:val="00A81287"/>
    <w:rsid w:val="00A81400"/>
    <w:rsid w:val="00A81457"/>
    <w:rsid w:val="00A8147F"/>
    <w:rsid w:val="00A81498"/>
    <w:rsid w:val="00A81523"/>
    <w:rsid w:val="00A81526"/>
    <w:rsid w:val="00A815A0"/>
    <w:rsid w:val="00A815E4"/>
    <w:rsid w:val="00A8179F"/>
    <w:rsid w:val="00A817D4"/>
    <w:rsid w:val="00A81822"/>
    <w:rsid w:val="00A8186B"/>
    <w:rsid w:val="00A818EB"/>
    <w:rsid w:val="00A8190D"/>
    <w:rsid w:val="00A819A8"/>
    <w:rsid w:val="00A819D2"/>
    <w:rsid w:val="00A81A2A"/>
    <w:rsid w:val="00A81A45"/>
    <w:rsid w:val="00A81B61"/>
    <w:rsid w:val="00A81BC8"/>
    <w:rsid w:val="00A81CEE"/>
    <w:rsid w:val="00A81E88"/>
    <w:rsid w:val="00A820A1"/>
    <w:rsid w:val="00A8214D"/>
    <w:rsid w:val="00A82199"/>
    <w:rsid w:val="00A821BB"/>
    <w:rsid w:val="00A822F9"/>
    <w:rsid w:val="00A8238A"/>
    <w:rsid w:val="00A823AE"/>
    <w:rsid w:val="00A823D3"/>
    <w:rsid w:val="00A8242D"/>
    <w:rsid w:val="00A82603"/>
    <w:rsid w:val="00A82696"/>
    <w:rsid w:val="00A826AD"/>
    <w:rsid w:val="00A826C1"/>
    <w:rsid w:val="00A827A1"/>
    <w:rsid w:val="00A82870"/>
    <w:rsid w:val="00A828AE"/>
    <w:rsid w:val="00A828C8"/>
    <w:rsid w:val="00A82997"/>
    <w:rsid w:val="00A829A3"/>
    <w:rsid w:val="00A82AD4"/>
    <w:rsid w:val="00A82C30"/>
    <w:rsid w:val="00A82CD5"/>
    <w:rsid w:val="00A82D69"/>
    <w:rsid w:val="00A82DDA"/>
    <w:rsid w:val="00A82E25"/>
    <w:rsid w:val="00A82EAF"/>
    <w:rsid w:val="00A82EB3"/>
    <w:rsid w:val="00A82FEE"/>
    <w:rsid w:val="00A83071"/>
    <w:rsid w:val="00A83116"/>
    <w:rsid w:val="00A83152"/>
    <w:rsid w:val="00A83165"/>
    <w:rsid w:val="00A831C1"/>
    <w:rsid w:val="00A83203"/>
    <w:rsid w:val="00A83231"/>
    <w:rsid w:val="00A83238"/>
    <w:rsid w:val="00A832C8"/>
    <w:rsid w:val="00A83304"/>
    <w:rsid w:val="00A8354E"/>
    <w:rsid w:val="00A83579"/>
    <w:rsid w:val="00A83582"/>
    <w:rsid w:val="00A8365D"/>
    <w:rsid w:val="00A837B3"/>
    <w:rsid w:val="00A837D0"/>
    <w:rsid w:val="00A8380F"/>
    <w:rsid w:val="00A8384B"/>
    <w:rsid w:val="00A838EF"/>
    <w:rsid w:val="00A83947"/>
    <w:rsid w:val="00A839D3"/>
    <w:rsid w:val="00A83A76"/>
    <w:rsid w:val="00A83AB5"/>
    <w:rsid w:val="00A83AC6"/>
    <w:rsid w:val="00A83B08"/>
    <w:rsid w:val="00A83B2E"/>
    <w:rsid w:val="00A83B36"/>
    <w:rsid w:val="00A83B79"/>
    <w:rsid w:val="00A83C35"/>
    <w:rsid w:val="00A83CA7"/>
    <w:rsid w:val="00A83CCA"/>
    <w:rsid w:val="00A83D01"/>
    <w:rsid w:val="00A83D0A"/>
    <w:rsid w:val="00A83D75"/>
    <w:rsid w:val="00A83DE5"/>
    <w:rsid w:val="00A83FB2"/>
    <w:rsid w:val="00A83FD2"/>
    <w:rsid w:val="00A83FD5"/>
    <w:rsid w:val="00A84059"/>
    <w:rsid w:val="00A8409A"/>
    <w:rsid w:val="00A840AD"/>
    <w:rsid w:val="00A840CD"/>
    <w:rsid w:val="00A84103"/>
    <w:rsid w:val="00A84108"/>
    <w:rsid w:val="00A841AC"/>
    <w:rsid w:val="00A841C5"/>
    <w:rsid w:val="00A8429F"/>
    <w:rsid w:val="00A84566"/>
    <w:rsid w:val="00A8462A"/>
    <w:rsid w:val="00A84639"/>
    <w:rsid w:val="00A84691"/>
    <w:rsid w:val="00A846D7"/>
    <w:rsid w:val="00A846F6"/>
    <w:rsid w:val="00A8477E"/>
    <w:rsid w:val="00A84782"/>
    <w:rsid w:val="00A8479E"/>
    <w:rsid w:val="00A84810"/>
    <w:rsid w:val="00A84816"/>
    <w:rsid w:val="00A84876"/>
    <w:rsid w:val="00A8495F"/>
    <w:rsid w:val="00A849F3"/>
    <w:rsid w:val="00A84A03"/>
    <w:rsid w:val="00A84A62"/>
    <w:rsid w:val="00A84A9D"/>
    <w:rsid w:val="00A84AA5"/>
    <w:rsid w:val="00A84B07"/>
    <w:rsid w:val="00A84C36"/>
    <w:rsid w:val="00A84C74"/>
    <w:rsid w:val="00A84CC1"/>
    <w:rsid w:val="00A84D49"/>
    <w:rsid w:val="00A84EED"/>
    <w:rsid w:val="00A84EEF"/>
    <w:rsid w:val="00A84EF6"/>
    <w:rsid w:val="00A84F13"/>
    <w:rsid w:val="00A84F3A"/>
    <w:rsid w:val="00A84FDB"/>
    <w:rsid w:val="00A84FEF"/>
    <w:rsid w:val="00A84FF7"/>
    <w:rsid w:val="00A85080"/>
    <w:rsid w:val="00A850EA"/>
    <w:rsid w:val="00A8512D"/>
    <w:rsid w:val="00A853B5"/>
    <w:rsid w:val="00A8542E"/>
    <w:rsid w:val="00A854B2"/>
    <w:rsid w:val="00A85538"/>
    <w:rsid w:val="00A855DE"/>
    <w:rsid w:val="00A8566A"/>
    <w:rsid w:val="00A856C2"/>
    <w:rsid w:val="00A8570A"/>
    <w:rsid w:val="00A85718"/>
    <w:rsid w:val="00A85722"/>
    <w:rsid w:val="00A85774"/>
    <w:rsid w:val="00A858A4"/>
    <w:rsid w:val="00A858C2"/>
    <w:rsid w:val="00A858D1"/>
    <w:rsid w:val="00A85928"/>
    <w:rsid w:val="00A85A7F"/>
    <w:rsid w:val="00A85B11"/>
    <w:rsid w:val="00A85B6F"/>
    <w:rsid w:val="00A85BAC"/>
    <w:rsid w:val="00A85C1A"/>
    <w:rsid w:val="00A85C6C"/>
    <w:rsid w:val="00A85E26"/>
    <w:rsid w:val="00A85ECF"/>
    <w:rsid w:val="00A85F5C"/>
    <w:rsid w:val="00A85F6D"/>
    <w:rsid w:val="00A8604C"/>
    <w:rsid w:val="00A860BB"/>
    <w:rsid w:val="00A86204"/>
    <w:rsid w:val="00A8625E"/>
    <w:rsid w:val="00A8626C"/>
    <w:rsid w:val="00A86299"/>
    <w:rsid w:val="00A862DB"/>
    <w:rsid w:val="00A862E8"/>
    <w:rsid w:val="00A86359"/>
    <w:rsid w:val="00A86390"/>
    <w:rsid w:val="00A863A6"/>
    <w:rsid w:val="00A8646F"/>
    <w:rsid w:val="00A86482"/>
    <w:rsid w:val="00A86490"/>
    <w:rsid w:val="00A86493"/>
    <w:rsid w:val="00A865F0"/>
    <w:rsid w:val="00A865F2"/>
    <w:rsid w:val="00A8667F"/>
    <w:rsid w:val="00A86722"/>
    <w:rsid w:val="00A86729"/>
    <w:rsid w:val="00A8677F"/>
    <w:rsid w:val="00A867C3"/>
    <w:rsid w:val="00A868F5"/>
    <w:rsid w:val="00A86965"/>
    <w:rsid w:val="00A869EB"/>
    <w:rsid w:val="00A86A64"/>
    <w:rsid w:val="00A86B45"/>
    <w:rsid w:val="00A86D90"/>
    <w:rsid w:val="00A86DD2"/>
    <w:rsid w:val="00A86E70"/>
    <w:rsid w:val="00A86E97"/>
    <w:rsid w:val="00A86F16"/>
    <w:rsid w:val="00A86FFD"/>
    <w:rsid w:val="00A8700F"/>
    <w:rsid w:val="00A870E7"/>
    <w:rsid w:val="00A87136"/>
    <w:rsid w:val="00A87140"/>
    <w:rsid w:val="00A871B8"/>
    <w:rsid w:val="00A871BA"/>
    <w:rsid w:val="00A871E1"/>
    <w:rsid w:val="00A871FE"/>
    <w:rsid w:val="00A87220"/>
    <w:rsid w:val="00A8722A"/>
    <w:rsid w:val="00A8724A"/>
    <w:rsid w:val="00A8728B"/>
    <w:rsid w:val="00A8730C"/>
    <w:rsid w:val="00A87319"/>
    <w:rsid w:val="00A8731F"/>
    <w:rsid w:val="00A8737E"/>
    <w:rsid w:val="00A87380"/>
    <w:rsid w:val="00A87458"/>
    <w:rsid w:val="00A874EE"/>
    <w:rsid w:val="00A87510"/>
    <w:rsid w:val="00A875A5"/>
    <w:rsid w:val="00A875CA"/>
    <w:rsid w:val="00A87653"/>
    <w:rsid w:val="00A87657"/>
    <w:rsid w:val="00A876CE"/>
    <w:rsid w:val="00A876E8"/>
    <w:rsid w:val="00A8782A"/>
    <w:rsid w:val="00A87861"/>
    <w:rsid w:val="00A87875"/>
    <w:rsid w:val="00A87890"/>
    <w:rsid w:val="00A87895"/>
    <w:rsid w:val="00A87A2D"/>
    <w:rsid w:val="00A87A4A"/>
    <w:rsid w:val="00A87B51"/>
    <w:rsid w:val="00A87BA9"/>
    <w:rsid w:val="00A87C0F"/>
    <w:rsid w:val="00A87C2B"/>
    <w:rsid w:val="00A87C4D"/>
    <w:rsid w:val="00A87D16"/>
    <w:rsid w:val="00A87DE4"/>
    <w:rsid w:val="00A87E02"/>
    <w:rsid w:val="00A87E23"/>
    <w:rsid w:val="00A87E6B"/>
    <w:rsid w:val="00A87E95"/>
    <w:rsid w:val="00A87F28"/>
    <w:rsid w:val="00A9000B"/>
    <w:rsid w:val="00A902C9"/>
    <w:rsid w:val="00A904AF"/>
    <w:rsid w:val="00A90540"/>
    <w:rsid w:val="00A90546"/>
    <w:rsid w:val="00A90592"/>
    <w:rsid w:val="00A906AF"/>
    <w:rsid w:val="00A906FF"/>
    <w:rsid w:val="00A9070A"/>
    <w:rsid w:val="00A9070B"/>
    <w:rsid w:val="00A90739"/>
    <w:rsid w:val="00A90815"/>
    <w:rsid w:val="00A90841"/>
    <w:rsid w:val="00A90867"/>
    <w:rsid w:val="00A90940"/>
    <w:rsid w:val="00A909F9"/>
    <w:rsid w:val="00A90A0D"/>
    <w:rsid w:val="00A90B16"/>
    <w:rsid w:val="00A90B26"/>
    <w:rsid w:val="00A90B71"/>
    <w:rsid w:val="00A90C2E"/>
    <w:rsid w:val="00A90C33"/>
    <w:rsid w:val="00A90CAC"/>
    <w:rsid w:val="00A90CC2"/>
    <w:rsid w:val="00A90D04"/>
    <w:rsid w:val="00A90D85"/>
    <w:rsid w:val="00A90E0A"/>
    <w:rsid w:val="00A90E35"/>
    <w:rsid w:val="00A90EAF"/>
    <w:rsid w:val="00A90EF8"/>
    <w:rsid w:val="00A910B1"/>
    <w:rsid w:val="00A91110"/>
    <w:rsid w:val="00A911DE"/>
    <w:rsid w:val="00A91219"/>
    <w:rsid w:val="00A91306"/>
    <w:rsid w:val="00A91324"/>
    <w:rsid w:val="00A91377"/>
    <w:rsid w:val="00A9139E"/>
    <w:rsid w:val="00A91430"/>
    <w:rsid w:val="00A914A5"/>
    <w:rsid w:val="00A91572"/>
    <w:rsid w:val="00A91625"/>
    <w:rsid w:val="00A91642"/>
    <w:rsid w:val="00A9169D"/>
    <w:rsid w:val="00A916E8"/>
    <w:rsid w:val="00A917D7"/>
    <w:rsid w:val="00A91937"/>
    <w:rsid w:val="00A91938"/>
    <w:rsid w:val="00A9196C"/>
    <w:rsid w:val="00A919BE"/>
    <w:rsid w:val="00A91A5A"/>
    <w:rsid w:val="00A91A9A"/>
    <w:rsid w:val="00A91C20"/>
    <w:rsid w:val="00A91CAC"/>
    <w:rsid w:val="00A91CD4"/>
    <w:rsid w:val="00A91D9D"/>
    <w:rsid w:val="00A91D9E"/>
    <w:rsid w:val="00A91DC0"/>
    <w:rsid w:val="00A91ED8"/>
    <w:rsid w:val="00A91EF2"/>
    <w:rsid w:val="00A91FEE"/>
    <w:rsid w:val="00A91FF4"/>
    <w:rsid w:val="00A92018"/>
    <w:rsid w:val="00A92020"/>
    <w:rsid w:val="00A9207D"/>
    <w:rsid w:val="00A92105"/>
    <w:rsid w:val="00A9211E"/>
    <w:rsid w:val="00A921C5"/>
    <w:rsid w:val="00A921DC"/>
    <w:rsid w:val="00A92201"/>
    <w:rsid w:val="00A922C7"/>
    <w:rsid w:val="00A923D3"/>
    <w:rsid w:val="00A92446"/>
    <w:rsid w:val="00A92474"/>
    <w:rsid w:val="00A924BB"/>
    <w:rsid w:val="00A92545"/>
    <w:rsid w:val="00A9262F"/>
    <w:rsid w:val="00A92643"/>
    <w:rsid w:val="00A9270F"/>
    <w:rsid w:val="00A9271F"/>
    <w:rsid w:val="00A927CF"/>
    <w:rsid w:val="00A927DB"/>
    <w:rsid w:val="00A927E9"/>
    <w:rsid w:val="00A928A7"/>
    <w:rsid w:val="00A928C9"/>
    <w:rsid w:val="00A92992"/>
    <w:rsid w:val="00A929BE"/>
    <w:rsid w:val="00A929D2"/>
    <w:rsid w:val="00A929D4"/>
    <w:rsid w:val="00A92AAE"/>
    <w:rsid w:val="00A92AB1"/>
    <w:rsid w:val="00A92C7E"/>
    <w:rsid w:val="00A92D64"/>
    <w:rsid w:val="00A92E10"/>
    <w:rsid w:val="00A92E2B"/>
    <w:rsid w:val="00A92F0F"/>
    <w:rsid w:val="00A93359"/>
    <w:rsid w:val="00A93482"/>
    <w:rsid w:val="00A935E9"/>
    <w:rsid w:val="00A93641"/>
    <w:rsid w:val="00A936E3"/>
    <w:rsid w:val="00A93770"/>
    <w:rsid w:val="00A93842"/>
    <w:rsid w:val="00A9389E"/>
    <w:rsid w:val="00A938A7"/>
    <w:rsid w:val="00A938C1"/>
    <w:rsid w:val="00A938D9"/>
    <w:rsid w:val="00A93900"/>
    <w:rsid w:val="00A93966"/>
    <w:rsid w:val="00A93976"/>
    <w:rsid w:val="00A93A0B"/>
    <w:rsid w:val="00A93A6C"/>
    <w:rsid w:val="00A93B18"/>
    <w:rsid w:val="00A93C99"/>
    <w:rsid w:val="00A93C9B"/>
    <w:rsid w:val="00A93CCE"/>
    <w:rsid w:val="00A93D3F"/>
    <w:rsid w:val="00A93DD3"/>
    <w:rsid w:val="00A93E98"/>
    <w:rsid w:val="00A93FFC"/>
    <w:rsid w:val="00A94007"/>
    <w:rsid w:val="00A94008"/>
    <w:rsid w:val="00A9408F"/>
    <w:rsid w:val="00A9409F"/>
    <w:rsid w:val="00A940FA"/>
    <w:rsid w:val="00A941B0"/>
    <w:rsid w:val="00A94276"/>
    <w:rsid w:val="00A942BD"/>
    <w:rsid w:val="00A94398"/>
    <w:rsid w:val="00A9444D"/>
    <w:rsid w:val="00A945E3"/>
    <w:rsid w:val="00A945FE"/>
    <w:rsid w:val="00A94685"/>
    <w:rsid w:val="00A94707"/>
    <w:rsid w:val="00A94882"/>
    <w:rsid w:val="00A948A7"/>
    <w:rsid w:val="00A94912"/>
    <w:rsid w:val="00A94A36"/>
    <w:rsid w:val="00A94A7D"/>
    <w:rsid w:val="00A94B36"/>
    <w:rsid w:val="00A94D83"/>
    <w:rsid w:val="00A94E70"/>
    <w:rsid w:val="00A94E7F"/>
    <w:rsid w:val="00A94EE6"/>
    <w:rsid w:val="00A94F6D"/>
    <w:rsid w:val="00A94F9E"/>
    <w:rsid w:val="00A94FB0"/>
    <w:rsid w:val="00A95000"/>
    <w:rsid w:val="00A95002"/>
    <w:rsid w:val="00A95047"/>
    <w:rsid w:val="00A950B7"/>
    <w:rsid w:val="00A9510A"/>
    <w:rsid w:val="00A95129"/>
    <w:rsid w:val="00A951B9"/>
    <w:rsid w:val="00A952E2"/>
    <w:rsid w:val="00A952FA"/>
    <w:rsid w:val="00A95328"/>
    <w:rsid w:val="00A95382"/>
    <w:rsid w:val="00A95384"/>
    <w:rsid w:val="00A95514"/>
    <w:rsid w:val="00A9559D"/>
    <w:rsid w:val="00A955E1"/>
    <w:rsid w:val="00A95620"/>
    <w:rsid w:val="00A9569D"/>
    <w:rsid w:val="00A956C0"/>
    <w:rsid w:val="00A956D0"/>
    <w:rsid w:val="00A95782"/>
    <w:rsid w:val="00A957AD"/>
    <w:rsid w:val="00A957C1"/>
    <w:rsid w:val="00A958D2"/>
    <w:rsid w:val="00A9596A"/>
    <w:rsid w:val="00A95AD5"/>
    <w:rsid w:val="00A95AF6"/>
    <w:rsid w:val="00A95B0D"/>
    <w:rsid w:val="00A95B19"/>
    <w:rsid w:val="00A95BEE"/>
    <w:rsid w:val="00A95E44"/>
    <w:rsid w:val="00A95E58"/>
    <w:rsid w:val="00A95EA7"/>
    <w:rsid w:val="00A95EF0"/>
    <w:rsid w:val="00A95F47"/>
    <w:rsid w:val="00A96066"/>
    <w:rsid w:val="00A9615C"/>
    <w:rsid w:val="00A96195"/>
    <w:rsid w:val="00A9645C"/>
    <w:rsid w:val="00A96491"/>
    <w:rsid w:val="00A966D7"/>
    <w:rsid w:val="00A96742"/>
    <w:rsid w:val="00A9675C"/>
    <w:rsid w:val="00A96772"/>
    <w:rsid w:val="00A9681A"/>
    <w:rsid w:val="00A9682D"/>
    <w:rsid w:val="00A96859"/>
    <w:rsid w:val="00A96885"/>
    <w:rsid w:val="00A96962"/>
    <w:rsid w:val="00A96988"/>
    <w:rsid w:val="00A969BB"/>
    <w:rsid w:val="00A969ED"/>
    <w:rsid w:val="00A96A96"/>
    <w:rsid w:val="00A96AC2"/>
    <w:rsid w:val="00A96C06"/>
    <w:rsid w:val="00A96C22"/>
    <w:rsid w:val="00A96CE5"/>
    <w:rsid w:val="00A96D61"/>
    <w:rsid w:val="00A96D73"/>
    <w:rsid w:val="00A96E21"/>
    <w:rsid w:val="00A96E22"/>
    <w:rsid w:val="00A96E43"/>
    <w:rsid w:val="00A96E75"/>
    <w:rsid w:val="00A96EC4"/>
    <w:rsid w:val="00A96F44"/>
    <w:rsid w:val="00A96F9A"/>
    <w:rsid w:val="00A9702B"/>
    <w:rsid w:val="00A9711C"/>
    <w:rsid w:val="00A97137"/>
    <w:rsid w:val="00A9718D"/>
    <w:rsid w:val="00A971F9"/>
    <w:rsid w:val="00A97205"/>
    <w:rsid w:val="00A972C8"/>
    <w:rsid w:val="00A97323"/>
    <w:rsid w:val="00A9735B"/>
    <w:rsid w:val="00A97432"/>
    <w:rsid w:val="00A97439"/>
    <w:rsid w:val="00A974D0"/>
    <w:rsid w:val="00A975CF"/>
    <w:rsid w:val="00A976B1"/>
    <w:rsid w:val="00A977B8"/>
    <w:rsid w:val="00A97818"/>
    <w:rsid w:val="00A97884"/>
    <w:rsid w:val="00A97889"/>
    <w:rsid w:val="00A9789C"/>
    <w:rsid w:val="00A978CD"/>
    <w:rsid w:val="00A9792D"/>
    <w:rsid w:val="00A97954"/>
    <w:rsid w:val="00A97A06"/>
    <w:rsid w:val="00A97A19"/>
    <w:rsid w:val="00A97B26"/>
    <w:rsid w:val="00A97B7C"/>
    <w:rsid w:val="00A97BC8"/>
    <w:rsid w:val="00A97BD6"/>
    <w:rsid w:val="00A97C04"/>
    <w:rsid w:val="00A97D55"/>
    <w:rsid w:val="00A97DB2"/>
    <w:rsid w:val="00A97E2A"/>
    <w:rsid w:val="00A97E43"/>
    <w:rsid w:val="00A97E6B"/>
    <w:rsid w:val="00A97EE1"/>
    <w:rsid w:val="00A97EFE"/>
    <w:rsid w:val="00A97F08"/>
    <w:rsid w:val="00A97F2F"/>
    <w:rsid w:val="00A97FD1"/>
    <w:rsid w:val="00AA00B0"/>
    <w:rsid w:val="00AA00CE"/>
    <w:rsid w:val="00AA0117"/>
    <w:rsid w:val="00AA01EB"/>
    <w:rsid w:val="00AA01F0"/>
    <w:rsid w:val="00AA02D8"/>
    <w:rsid w:val="00AA02FE"/>
    <w:rsid w:val="00AA0329"/>
    <w:rsid w:val="00AA039E"/>
    <w:rsid w:val="00AA042C"/>
    <w:rsid w:val="00AA04C8"/>
    <w:rsid w:val="00AA04D6"/>
    <w:rsid w:val="00AA0544"/>
    <w:rsid w:val="00AA0559"/>
    <w:rsid w:val="00AA0575"/>
    <w:rsid w:val="00AA0592"/>
    <w:rsid w:val="00AA05AE"/>
    <w:rsid w:val="00AA05FC"/>
    <w:rsid w:val="00AA067D"/>
    <w:rsid w:val="00AA0815"/>
    <w:rsid w:val="00AA083F"/>
    <w:rsid w:val="00AA0866"/>
    <w:rsid w:val="00AA08CA"/>
    <w:rsid w:val="00AA08D5"/>
    <w:rsid w:val="00AA0A35"/>
    <w:rsid w:val="00AA0A4C"/>
    <w:rsid w:val="00AA0A57"/>
    <w:rsid w:val="00AA0A65"/>
    <w:rsid w:val="00AA0A67"/>
    <w:rsid w:val="00AA0E5A"/>
    <w:rsid w:val="00AA0E7E"/>
    <w:rsid w:val="00AA0EC9"/>
    <w:rsid w:val="00AA0F05"/>
    <w:rsid w:val="00AA0F6E"/>
    <w:rsid w:val="00AA0FA7"/>
    <w:rsid w:val="00AA0FE4"/>
    <w:rsid w:val="00AA100F"/>
    <w:rsid w:val="00AA117C"/>
    <w:rsid w:val="00AA12DE"/>
    <w:rsid w:val="00AA1348"/>
    <w:rsid w:val="00AA145E"/>
    <w:rsid w:val="00AA1462"/>
    <w:rsid w:val="00AA14C4"/>
    <w:rsid w:val="00AA14CD"/>
    <w:rsid w:val="00AA1509"/>
    <w:rsid w:val="00AA1548"/>
    <w:rsid w:val="00AA15A0"/>
    <w:rsid w:val="00AA15C3"/>
    <w:rsid w:val="00AA1670"/>
    <w:rsid w:val="00AA18A5"/>
    <w:rsid w:val="00AA193D"/>
    <w:rsid w:val="00AA1940"/>
    <w:rsid w:val="00AA1952"/>
    <w:rsid w:val="00AA196D"/>
    <w:rsid w:val="00AA19E4"/>
    <w:rsid w:val="00AA1A33"/>
    <w:rsid w:val="00AA1AA3"/>
    <w:rsid w:val="00AA1AD5"/>
    <w:rsid w:val="00AA1B17"/>
    <w:rsid w:val="00AA1B1E"/>
    <w:rsid w:val="00AA1B3D"/>
    <w:rsid w:val="00AA1B77"/>
    <w:rsid w:val="00AA1C27"/>
    <w:rsid w:val="00AA1C3F"/>
    <w:rsid w:val="00AA1CB7"/>
    <w:rsid w:val="00AA1D32"/>
    <w:rsid w:val="00AA1D7B"/>
    <w:rsid w:val="00AA1DDA"/>
    <w:rsid w:val="00AA1E16"/>
    <w:rsid w:val="00AA1EC1"/>
    <w:rsid w:val="00AA1F42"/>
    <w:rsid w:val="00AA1F81"/>
    <w:rsid w:val="00AA1F8C"/>
    <w:rsid w:val="00AA1FBD"/>
    <w:rsid w:val="00AA2144"/>
    <w:rsid w:val="00AA2177"/>
    <w:rsid w:val="00AA21BD"/>
    <w:rsid w:val="00AA21E4"/>
    <w:rsid w:val="00AA228B"/>
    <w:rsid w:val="00AA22E0"/>
    <w:rsid w:val="00AA230D"/>
    <w:rsid w:val="00AA2320"/>
    <w:rsid w:val="00AA239C"/>
    <w:rsid w:val="00AA2528"/>
    <w:rsid w:val="00AA25C1"/>
    <w:rsid w:val="00AA2670"/>
    <w:rsid w:val="00AA26DC"/>
    <w:rsid w:val="00AA27C3"/>
    <w:rsid w:val="00AA282E"/>
    <w:rsid w:val="00AA2B61"/>
    <w:rsid w:val="00AA2C42"/>
    <w:rsid w:val="00AA2D44"/>
    <w:rsid w:val="00AA2D62"/>
    <w:rsid w:val="00AA2E16"/>
    <w:rsid w:val="00AA2E1A"/>
    <w:rsid w:val="00AA2EE1"/>
    <w:rsid w:val="00AA3025"/>
    <w:rsid w:val="00AA3078"/>
    <w:rsid w:val="00AA30F1"/>
    <w:rsid w:val="00AA3160"/>
    <w:rsid w:val="00AA3172"/>
    <w:rsid w:val="00AA31DB"/>
    <w:rsid w:val="00AA32C4"/>
    <w:rsid w:val="00AA32CE"/>
    <w:rsid w:val="00AA331F"/>
    <w:rsid w:val="00AA332B"/>
    <w:rsid w:val="00AA3372"/>
    <w:rsid w:val="00AA3548"/>
    <w:rsid w:val="00AA35BB"/>
    <w:rsid w:val="00AA35C1"/>
    <w:rsid w:val="00AA362E"/>
    <w:rsid w:val="00AA3677"/>
    <w:rsid w:val="00AA3718"/>
    <w:rsid w:val="00AA3795"/>
    <w:rsid w:val="00AA386D"/>
    <w:rsid w:val="00AA38B3"/>
    <w:rsid w:val="00AA3913"/>
    <w:rsid w:val="00AA3927"/>
    <w:rsid w:val="00AA3A2D"/>
    <w:rsid w:val="00AA3A63"/>
    <w:rsid w:val="00AA3AAD"/>
    <w:rsid w:val="00AA3B9E"/>
    <w:rsid w:val="00AA3BA0"/>
    <w:rsid w:val="00AA3C0D"/>
    <w:rsid w:val="00AA3C7B"/>
    <w:rsid w:val="00AA3D89"/>
    <w:rsid w:val="00AA3E5E"/>
    <w:rsid w:val="00AA3E96"/>
    <w:rsid w:val="00AA3EB8"/>
    <w:rsid w:val="00AA3F0F"/>
    <w:rsid w:val="00AA3FE5"/>
    <w:rsid w:val="00AA3FE7"/>
    <w:rsid w:val="00AA409E"/>
    <w:rsid w:val="00AA41AE"/>
    <w:rsid w:val="00AA41C6"/>
    <w:rsid w:val="00AA4213"/>
    <w:rsid w:val="00AA423A"/>
    <w:rsid w:val="00AA43EA"/>
    <w:rsid w:val="00AA43FC"/>
    <w:rsid w:val="00AA4502"/>
    <w:rsid w:val="00AA4662"/>
    <w:rsid w:val="00AA469E"/>
    <w:rsid w:val="00AA46A4"/>
    <w:rsid w:val="00AA4712"/>
    <w:rsid w:val="00AA478E"/>
    <w:rsid w:val="00AA47B8"/>
    <w:rsid w:val="00AA4815"/>
    <w:rsid w:val="00AA4826"/>
    <w:rsid w:val="00AA4878"/>
    <w:rsid w:val="00AA4895"/>
    <w:rsid w:val="00AA48A3"/>
    <w:rsid w:val="00AA48B2"/>
    <w:rsid w:val="00AA4954"/>
    <w:rsid w:val="00AA49AF"/>
    <w:rsid w:val="00AA4A3D"/>
    <w:rsid w:val="00AA4A48"/>
    <w:rsid w:val="00AA4BBF"/>
    <w:rsid w:val="00AA4BDA"/>
    <w:rsid w:val="00AA4D0D"/>
    <w:rsid w:val="00AA4E33"/>
    <w:rsid w:val="00AA4E83"/>
    <w:rsid w:val="00AA4E96"/>
    <w:rsid w:val="00AA4EED"/>
    <w:rsid w:val="00AA4F73"/>
    <w:rsid w:val="00AA4F9F"/>
    <w:rsid w:val="00AA5007"/>
    <w:rsid w:val="00AA501D"/>
    <w:rsid w:val="00AA5020"/>
    <w:rsid w:val="00AA50A5"/>
    <w:rsid w:val="00AA5120"/>
    <w:rsid w:val="00AA5165"/>
    <w:rsid w:val="00AA51C3"/>
    <w:rsid w:val="00AA522A"/>
    <w:rsid w:val="00AA5247"/>
    <w:rsid w:val="00AA527C"/>
    <w:rsid w:val="00AA5288"/>
    <w:rsid w:val="00AA52C3"/>
    <w:rsid w:val="00AA52D5"/>
    <w:rsid w:val="00AA5443"/>
    <w:rsid w:val="00AA54E7"/>
    <w:rsid w:val="00AA54F2"/>
    <w:rsid w:val="00AA5553"/>
    <w:rsid w:val="00AA55C2"/>
    <w:rsid w:val="00AA563D"/>
    <w:rsid w:val="00AA563E"/>
    <w:rsid w:val="00AA5685"/>
    <w:rsid w:val="00AA56DF"/>
    <w:rsid w:val="00AA5903"/>
    <w:rsid w:val="00AA593A"/>
    <w:rsid w:val="00AA5955"/>
    <w:rsid w:val="00AA5995"/>
    <w:rsid w:val="00AA5A91"/>
    <w:rsid w:val="00AA5A97"/>
    <w:rsid w:val="00AA5B6B"/>
    <w:rsid w:val="00AA5C27"/>
    <w:rsid w:val="00AA5C65"/>
    <w:rsid w:val="00AA5CF6"/>
    <w:rsid w:val="00AA5DC0"/>
    <w:rsid w:val="00AA5E57"/>
    <w:rsid w:val="00AA5E5D"/>
    <w:rsid w:val="00AA5F3E"/>
    <w:rsid w:val="00AA5F69"/>
    <w:rsid w:val="00AA6099"/>
    <w:rsid w:val="00AA615F"/>
    <w:rsid w:val="00AA6174"/>
    <w:rsid w:val="00AA6176"/>
    <w:rsid w:val="00AA6180"/>
    <w:rsid w:val="00AA6182"/>
    <w:rsid w:val="00AA627E"/>
    <w:rsid w:val="00AA629C"/>
    <w:rsid w:val="00AA631E"/>
    <w:rsid w:val="00AA63C2"/>
    <w:rsid w:val="00AA6421"/>
    <w:rsid w:val="00AA6553"/>
    <w:rsid w:val="00AA65CB"/>
    <w:rsid w:val="00AA65DB"/>
    <w:rsid w:val="00AA67E8"/>
    <w:rsid w:val="00AA67EB"/>
    <w:rsid w:val="00AA6822"/>
    <w:rsid w:val="00AA683E"/>
    <w:rsid w:val="00AA694B"/>
    <w:rsid w:val="00AA69D6"/>
    <w:rsid w:val="00AA69E8"/>
    <w:rsid w:val="00AA6A1C"/>
    <w:rsid w:val="00AA6A3A"/>
    <w:rsid w:val="00AA6A3F"/>
    <w:rsid w:val="00AA6ADB"/>
    <w:rsid w:val="00AA6B5B"/>
    <w:rsid w:val="00AA6BE5"/>
    <w:rsid w:val="00AA6BFE"/>
    <w:rsid w:val="00AA6C67"/>
    <w:rsid w:val="00AA6D00"/>
    <w:rsid w:val="00AA6D93"/>
    <w:rsid w:val="00AA6E72"/>
    <w:rsid w:val="00AA6ED6"/>
    <w:rsid w:val="00AA7008"/>
    <w:rsid w:val="00AA70BB"/>
    <w:rsid w:val="00AA70E5"/>
    <w:rsid w:val="00AA70F1"/>
    <w:rsid w:val="00AA7191"/>
    <w:rsid w:val="00AA71AE"/>
    <w:rsid w:val="00AA71F3"/>
    <w:rsid w:val="00AA724F"/>
    <w:rsid w:val="00AA7340"/>
    <w:rsid w:val="00AA737A"/>
    <w:rsid w:val="00AA7464"/>
    <w:rsid w:val="00AA7508"/>
    <w:rsid w:val="00AA7523"/>
    <w:rsid w:val="00AA75EC"/>
    <w:rsid w:val="00AA774A"/>
    <w:rsid w:val="00AA77C3"/>
    <w:rsid w:val="00AA7869"/>
    <w:rsid w:val="00AA789C"/>
    <w:rsid w:val="00AA79AA"/>
    <w:rsid w:val="00AA79E0"/>
    <w:rsid w:val="00AA7A4D"/>
    <w:rsid w:val="00AA7B08"/>
    <w:rsid w:val="00AA7C08"/>
    <w:rsid w:val="00AA7CB4"/>
    <w:rsid w:val="00AA7D00"/>
    <w:rsid w:val="00AA7D16"/>
    <w:rsid w:val="00AA7D36"/>
    <w:rsid w:val="00AA7D5F"/>
    <w:rsid w:val="00AA7D9A"/>
    <w:rsid w:val="00AA7DE2"/>
    <w:rsid w:val="00AA7E26"/>
    <w:rsid w:val="00AA7E6C"/>
    <w:rsid w:val="00AA7E7A"/>
    <w:rsid w:val="00AA7E85"/>
    <w:rsid w:val="00AA7EC2"/>
    <w:rsid w:val="00AA7F17"/>
    <w:rsid w:val="00AA7FDE"/>
    <w:rsid w:val="00AB0033"/>
    <w:rsid w:val="00AB004D"/>
    <w:rsid w:val="00AB00BD"/>
    <w:rsid w:val="00AB0162"/>
    <w:rsid w:val="00AB016E"/>
    <w:rsid w:val="00AB01FA"/>
    <w:rsid w:val="00AB0235"/>
    <w:rsid w:val="00AB0256"/>
    <w:rsid w:val="00AB02AB"/>
    <w:rsid w:val="00AB0377"/>
    <w:rsid w:val="00AB0408"/>
    <w:rsid w:val="00AB0430"/>
    <w:rsid w:val="00AB0483"/>
    <w:rsid w:val="00AB049C"/>
    <w:rsid w:val="00AB04F0"/>
    <w:rsid w:val="00AB054D"/>
    <w:rsid w:val="00AB0677"/>
    <w:rsid w:val="00AB06F6"/>
    <w:rsid w:val="00AB07F7"/>
    <w:rsid w:val="00AB0854"/>
    <w:rsid w:val="00AB092A"/>
    <w:rsid w:val="00AB099D"/>
    <w:rsid w:val="00AB09A6"/>
    <w:rsid w:val="00AB09F0"/>
    <w:rsid w:val="00AB0A36"/>
    <w:rsid w:val="00AB0AAA"/>
    <w:rsid w:val="00AB0BDE"/>
    <w:rsid w:val="00AB0C60"/>
    <w:rsid w:val="00AB0C85"/>
    <w:rsid w:val="00AB0CB4"/>
    <w:rsid w:val="00AB0CD0"/>
    <w:rsid w:val="00AB0D2E"/>
    <w:rsid w:val="00AB0D52"/>
    <w:rsid w:val="00AB0E67"/>
    <w:rsid w:val="00AB0F9F"/>
    <w:rsid w:val="00AB0FBE"/>
    <w:rsid w:val="00AB108F"/>
    <w:rsid w:val="00AB10C3"/>
    <w:rsid w:val="00AB124F"/>
    <w:rsid w:val="00AB12F8"/>
    <w:rsid w:val="00AB1372"/>
    <w:rsid w:val="00AB13CB"/>
    <w:rsid w:val="00AB143D"/>
    <w:rsid w:val="00AB16CA"/>
    <w:rsid w:val="00AB171C"/>
    <w:rsid w:val="00AB1757"/>
    <w:rsid w:val="00AB1889"/>
    <w:rsid w:val="00AB18D6"/>
    <w:rsid w:val="00AB1931"/>
    <w:rsid w:val="00AB1995"/>
    <w:rsid w:val="00AB1AC4"/>
    <w:rsid w:val="00AB1AFA"/>
    <w:rsid w:val="00AB1AFF"/>
    <w:rsid w:val="00AB1B06"/>
    <w:rsid w:val="00AB1B42"/>
    <w:rsid w:val="00AB1B8A"/>
    <w:rsid w:val="00AB1BA7"/>
    <w:rsid w:val="00AB1C68"/>
    <w:rsid w:val="00AB1C70"/>
    <w:rsid w:val="00AB1CC2"/>
    <w:rsid w:val="00AB1CCB"/>
    <w:rsid w:val="00AB1CFB"/>
    <w:rsid w:val="00AB1D0C"/>
    <w:rsid w:val="00AB1D39"/>
    <w:rsid w:val="00AB1D40"/>
    <w:rsid w:val="00AB1D91"/>
    <w:rsid w:val="00AB1DD3"/>
    <w:rsid w:val="00AB1E01"/>
    <w:rsid w:val="00AB1F4F"/>
    <w:rsid w:val="00AB1F85"/>
    <w:rsid w:val="00AB1FAD"/>
    <w:rsid w:val="00AB1FB5"/>
    <w:rsid w:val="00AB20F2"/>
    <w:rsid w:val="00AB221E"/>
    <w:rsid w:val="00AB2253"/>
    <w:rsid w:val="00AB2274"/>
    <w:rsid w:val="00AB2285"/>
    <w:rsid w:val="00AB229E"/>
    <w:rsid w:val="00AB2321"/>
    <w:rsid w:val="00AB2444"/>
    <w:rsid w:val="00AB2483"/>
    <w:rsid w:val="00AB24A5"/>
    <w:rsid w:val="00AB24FB"/>
    <w:rsid w:val="00AB2640"/>
    <w:rsid w:val="00AB2652"/>
    <w:rsid w:val="00AB27A2"/>
    <w:rsid w:val="00AB27E9"/>
    <w:rsid w:val="00AB28A7"/>
    <w:rsid w:val="00AB290A"/>
    <w:rsid w:val="00AB29B4"/>
    <w:rsid w:val="00AB29DF"/>
    <w:rsid w:val="00AB2AE6"/>
    <w:rsid w:val="00AB2B91"/>
    <w:rsid w:val="00AB2BB3"/>
    <w:rsid w:val="00AB2C1C"/>
    <w:rsid w:val="00AB2C24"/>
    <w:rsid w:val="00AB2C3B"/>
    <w:rsid w:val="00AB2D6E"/>
    <w:rsid w:val="00AB2DD1"/>
    <w:rsid w:val="00AB2E83"/>
    <w:rsid w:val="00AB30B0"/>
    <w:rsid w:val="00AB30DE"/>
    <w:rsid w:val="00AB312F"/>
    <w:rsid w:val="00AB31FD"/>
    <w:rsid w:val="00AB325F"/>
    <w:rsid w:val="00AB3275"/>
    <w:rsid w:val="00AB32FA"/>
    <w:rsid w:val="00AB3342"/>
    <w:rsid w:val="00AB336E"/>
    <w:rsid w:val="00AB343C"/>
    <w:rsid w:val="00AB34F7"/>
    <w:rsid w:val="00AB3578"/>
    <w:rsid w:val="00AB35A3"/>
    <w:rsid w:val="00AB3616"/>
    <w:rsid w:val="00AB3682"/>
    <w:rsid w:val="00AB36E6"/>
    <w:rsid w:val="00AB36FC"/>
    <w:rsid w:val="00AB372C"/>
    <w:rsid w:val="00AB3789"/>
    <w:rsid w:val="00AB37BA"/>
    <w:rsid w:val="00AB37CD"/>
    <w:rsid w:val="00AB388D"/>
    <w:rsid w:val="00AB38A0"/>
    <w:rsid w:val="00AB397F"/>
    <w:rsid w:val="00AB3A4F"/>
    <w:rsid w:val="00AB3ACD"/>
    <w:rsid w:val="00AB3B3D"/>
    <w:rsid w:val="00AB3D53"/>
    <w:rsid w:val="00AB3DEC"/>
    <w:rsid w:val="00AB3DF9"/>
    <w:rsid w:val="00AB3EB2"/>
    <w:rsid w:val="00AB3ECF"/>
    <w:rsid w:val="00AB3FA3"/>
    <w:rsid w:val="00AB3FA6"/>
    <w:rsid w:val="00AB4011"/>
    <w:rsid w:val="00AB403D"/>
    <w:rsid w:val="00AB40B3"/>
    <w:rsid w:val="00AB40B4"/>
    <w:rsid w:val="00AB415E"/>
    <w:rsid w:val="00AB418F"/>
    <w:rsid w:val="00AB4264"/>
    <w:rsid w:val="00AB4297"/>
    <w:rsid w:val="00AB42A1"/>
    <w:rsid w:val="00AB438B"/>
    <w:rsid w:val="00AB43BB"/>
    <w:rsid w:val="00AB43FD"/>
    <w:rsid w:val="00AB4408"/>
    <w:rsid w:val="00AB4492"/>
    <w:rsid w:val="00AB451F"/>
    <w:rsid w:val="00AB4522"/>
    <w:rsid w:val="00AB45A9"/>
    <w:rsid w:val="00AB45BD"/>
    <w:rsid w:val="00AB4716"/>
    <w:rsid w:val="00AB4729"/>
    <w:rsid w:val="00AB47B4"/>
    <w:rsid w:val="00AB47EE"/>
    <w:rsid w:val="00AB4851"/>
    <w:rsid w:val="00AB485B"/>
    <w:rsid w:val="00AB48B5"/>
    <w:rsid w:val="00AB48C5"/>
    <w:rsid w:val="00AB48DF"/>
    <w:rsid w:val="00AB4956"/>
    <w:rsid w:val="00AB49B4"/>
    <w:rsid w:val="00AB49ED"/>
    <w:rsid w:val="00AB4A5F"/>
    <w:rsid w:val="00AB4AAD"/>
    <w:rsid w:val="00AB4B79"/>
    <w:rsid w:val="00AB4B89"/>
    <w:rsid w:val="00AB4C0A"/>
    <w:rsid w:val="00AB4C32"/>
    <w:rsid w:val="00AB4C66"/>
    <w:rsid w:val="00AB4C9C"/>
    <w:rsid w:val="00AB4D66"/>
    <w:rsid w:val="00AB4E71"/>
    <w:rsid w:val="00AB4FFC"/>
    <w:rsid w:val="00AB5061"/>
    <w:rsid w:val="00AB5083"/>
    <w:rsid w:val="00AB5152"/>
    <w:rsid w:val="00AB5156"/>
    <w:rsid w:val="00AB5259"/>
    <w:rsid w:val="00AB5355"/>
    <w:rsid w:val="00AB5365"/>
    <w:rsid w:val="00AB5454"/>
    <w:rsid w:val="00AB5558"/>
    <w:rsid w:val="00AB5636"/>
    <w:rsid w:val="00AB5675"/>
    <w:rsid w:val="00AB56DC"/>
    <w:rsid w:val="00AB578F"/>
    <w:rsid w:val="00AB584D"/>
    <w:rsid w:val="00AB5893"/>
    <w:rsid w:val="00AB592B"/>
    <w:rsid w:val="00AB5981"/>
    <w:rsid w:val="00AB59A0"/>
    <w:rsid w:val="00AB59AB"/>
    <w:rsid w:val="00AB59B5"/>
    <w:rsid w:val="00AB5A58"/>
    <w:rsid w:val="00AB5A97"/>
    <w:rsid w:val="00AB5B27"/>
    <w:rsid w:val="00AB5B35"/>
    <w:rsid w:val="00AB5CA0"/>
    <w:rsid w:val="00AB5D6F"/>
    <w:rsid w:val="00AB5D79"/>
    <w:rsid w:val="00AB5D9E"/>
    <w:rsid w:val="00AB5DC8"/>
    <w:rsid w:val="00AB5E5B"/>
    <w:rsid w:val="00AB5EEF"/>
    <w:rsid w:val="00AB5EFE"/>
    <w:rsid w:val="00AB5FC0"/>
    <w:rsid w:val="00AB602C"/>
    <w:rsid w:val="00AB605E"/>
    <w:rsid w:val="00AB6166"/>
    <w:rsid w:val="00AB617F"/>
    <w:rsid w:val="00AB61E9"/>
    <w:rsid w:val="00AB625E"/>
    <w:rsid w:val="00AB6275"/>
    <w:rsid w:val="00AB6395"/>
    <w:rsid w:val="00AB6433"/>
    <w:rsid w:val="00AB644C"/>
    <w:rsid w:val="00AB66C2"/>
    <w:rsid w:val="00AB66DE"/>
    <w:rsid w:val="00AB67BF"/>
    <w:rsid w:val="00AB68CC"/>
    <w:rsid w:val="00AB69F2"/>
    <w:rsid w:val="00AB6A4C"/>
    <w:rsid w:val="00AB6A9E"/>
    <w:rsid w:val="00AB6BB8"/>
    <w:rsid w:val="00AB6BDC"/>
    <w:rsid w:val="00AB6CFC"/>
    <w:rsid w:val="00AB6D31"/>
    <w:rsid w:val="00AB6DB2"/>
    <w:rsid w:val="00AB6DBE"/>
    <w:rsid w:val="00AB6E4E"/>
    <w:rsid w:val="00AB6EBA"/>
    <w:rsid w:val="00AB6EE9"/>
    <w:rsid w:val="00AB6F1C"/>
    <w:rsid w:val="00AB6F63"/>
    <w:rsid w:val="00AB6F94"/>
    <w:rsid w:val="00AB705D"/>
    <w:rsid w:val="00AB7182"/>
    <w:rsid w:val="00AB71B4"/>
    <w:rsid w:val="00AB7247"/>
    <w:rsid w:val="00AB7287"/>
    <w:rsid w:val="00AB7345"/>
    <w:rsid w:val="00AB7445"/>
    <w:rsid w:val="00AB74AB"/>
    <w:rsid w:val="00AB74F7"/>
    <w:rsid w:val="00AB7572"/>
    <w:rsid w:val="00AB75CB"/>
    <w:rsid w:val="00AB765A"/>
    <w:rsid w:val="00AB7832"/>
    <w:rsid w:val="00AB7838"/>
    <w:rsid w:val="00AB7907"/>
    <w:rsid w:val="00AB7AB2"/>
    <w:rsid w:val="00AB7B0D"/>
    <w:rsid w:val="00AB7B30"/>
    <w:rsid w:val="00AB7B43"/>
    <w:rsid w:val="00AB7B77"/>
    <w:rsid w:val="00AB7B84"/>
    <w:rsid w:val="00AB7BD9"/>
    <w:rsid w:val="00AB7C07"/>
    <w:rsid w:val="00AB7C59"/>
    <w:rsid w:val="00AB7CF3"/>
    <w:rsid w:val="00AB7D14"/>
    <w:rsid w:val="00AB7D15"/>
    <w:rsid w:val="00AB7D81"/>
    <w:rsid w:val="00AB7E10"/>
    <w:rsid w:val="00AB7EED"/>
    <w:rsid w:val="00AB7F25"/>
    <w:rsid w:val="00AB7F5F"/>
    <w:rsid w:val="00AB7F65"/>
    <w:rsid w:val="00AB7F99"/>
    <w:rsid w:val="00AB7FA7"/>
    <w:rsid w:val="00AC0030"/>
    <w:rsid w:val="00AC0031"/>
    <w:rsid w:val="00AC003F"/>
    <w:rsid w:val="00AC0064"/>
    <w:rsid w:val="00AC0091"/>
    <w:rsid w:val="00AC00A7"/>
    <w:rsid w:val="00AC030A"/>
    <w:rsid w:val="00AC0317"/>
    <w:rsid w:val="00AC0387"/>
    <w:rsid w:val="00AC038A"/>
    <w:rsid w:val="00AC03F4"/>
    <w:rsid w:val="00AC0585"/>
    <w:rsid w:val="00AC05BF"/>
    <w:rsid w:val="00AC0703"/>
    <w:rsid w:val="00AC077E"/>
    <w:rsid w:val="00AC0A40"/>
    <w:rsid w:val="00AC0A5C"/>
    <w:rsid w:val="00AC0B69"/>
    <w:rsid w:val="00AC0BD9"/>
    <w:rsid w:val="00AC0BE1"/>
    <w:rsid w:val="00AC0C00"/>
    <w:rsid w:val="00AC0C9C"/>
    <w:rsid w:val="00AC0E68"/>
    <w:rsid w:val="00AC0EA4"/>
    <w:rsid w:val="00AC0F2B"/>
    <w:rsid w:val="00AC0F8C"/>
    <w:rsid w:val="00AC1102"/>
    <w:rsid w:val="00AC1197"/>
    <w:rsid w:val="00AC1253"/>
    <w:rsid w:val="00AC1330"/>
    <w:rsid w:val="00AC1482"/>
    <w:rsid w:val="00AC1494"/>
    <w:rsid w:val="00AC1495"/>
    <w:rsid w:val="00AC16A7"/>
    <w:rsid w:val="00AC16CF"/>
    <w:rsid w:val="00AC16D7"/>
    <w:rsid w:val="00AC17B0"/>
    <w:rsid w:val="00AC1878"/>
    <w:rsid w:val="00AC189C"/>
    <w:rsid w:val="00AC1962"/>
    <w:rsid w:val="00AC1967"/>
    <w:rsid w:val="00AC1A20"/>
    <w:rsid w:val="00AC1A7F"/>
    <w:rsid w:val="00AC1AD5"/>
    <w:rsid w:val="00AC1C1C"/>
    <w:rsid w:val="00AC1C50"/>
    <w:rsid w:val="00AC1D42"/>
    <w:rsid w:val="00AC1D66"/>
    <w:rsid w:val="00AC1DB2"/>
    <w:rsid w:val="00AC1DDE"/>
    <w:rsid w:val="00AC1DDF"/>
    <w:rsid w:val="00AC1E17"/>
    <w:rsid w:val="00AC1FB7"/>
    <w:rsid w:val="00AC1FD4"/>
    <w:rsid w:val="00AC2045"/>
    <w:rsid w:val="00AC2068"/>
    <w:rsid w:val="00AC20C9"/>
    <w:rsid w:val="00AC2162"/>
    <w:rsid w:val="00AC21F0"/>
    <w:rsid w:val="00AC2201"/>
    <w:rsid w:val="00AC2227"/>
    <w:rsid w:val="00AC2244"/>
    <w:rsid w:val="00AC2365"/>
    <w:rsid w:val="00AC2438"/>
    <w:rsid w:val="00AC2484"/>
    <w:rsid w:val="00AC2671"/>
    <w:rsid w:val="00AC2710"/>
    <w:rsid w:val="00AC271E"/>
    <w:rsid w:val="00AC2904"/>
    <w:rsid w:val="00AC2928"/>
    <w:rsid w:val="00AC2972"/>
    <w:rsid w:val="00AC2ADB"/>
    <w:rsid w:val="00AC2BBB"/>
    <w:rsid w:val="00AC2BD4"/>
    <w:rsid w:val="00AC2BED"/>
    <w:rsid w:val="00AC2C2F"/>
    <w:rsid w:val="00AC2C95"/>
    <w:rsid w:val="00AC2C9A"/>
    <w:rsid w:val="00AC2DB9"/>
    <w:rsid w:val="00AC2DCB"/>
    <w:rsid w:val="00AC2DE1"/>
    <w:rsid w:val="00AC2FD0"/>
    <w:rsid w:val="00AC301C"/>
    <w:rsid w:val="00AC3073"/>
    <w:rsid w:val="00AC3166"/>
    <w:rsid w:val="00AC3218"/>
    <w:rsid w:val="00AC3266"/>
    <w:rsid w:val="00AC3303"/>
    <w:rsid w:val="00AC3360"/>
    <w:rsid w:val="00AC3393"/>
    <w:rsid w:val="00AC34D8"/>
    <w:rsid w:val="00AC35C2"/>
    <w:rsid w:val="00AC364E"/>
    <w:rsid w:val="00AC36CB"/>
    <w:rsid w:val="00AC36D6"/>
    <w:rsid w:val="00AC370E"/>
    <w:rsid w:val="00AC37F1"/>
    <w:rsid w:val="00AC3864"/>
    <w:rsid w:val="00AC38B1"/>
    <w:rsid w:val="00AC3905"/>
    <w:rsid w:val="00AC3987"/>
    <w:rsid w:val="00AC3A4C"/>
    <w:rsid w:val="00AC3A73"/>
    <w:rsid w:val="00AC3B46"/>
    <w:rsid w:val="00AC3C7A"/>
    <w:rsid w:val="00AC3CCA"/>
    <w:rsid w:val="00AC3D66"/>
    <w:rsid w:val="00AC3D67"/>
    <w:rsid w:val="00AC3DFD"/>
    <w:rsid w:val="00AC3E5F"/>
    <w:rsid w:val="00AC3E97"/>
    <w:rsid w:val="00AC3EBF"/>
    <w:rsid w:val="00AC3F21"/>
    <w:rsid w:val="00AC3F24"/>
    <w:rsid w:val="00AC3F34"/>
    <w:rsid w:val="00AC3F58"/>
    <w:rsid w:val="00AC40BD"/>
    <w:rsid w:val="00AC4154"/>
    <w:rsid w:val="00AC41B3"/>
    <w:rsid w:val="00AC41C2"/>
    <w:rsid w:val="00AC42B6"/>
    <w:rsid w:val="00AC4341"/>
    <w:rsid w:val="00AC43DF"/>
    <w:rsid w:val="00AC4489"/>
    <w:rsid w:val="00AC4506"/>
    <w:rsid w:val="00AC45BF"/>
    <w:rsid w:val="00AC4624"/>
    <w:rsid w:val="00AC468C"/>
    <w:rsid w:val="00AC4714"/>
    <w:rsid w:val="00AC47EC"/>
    <w:rsid w:val="00AC48AD"/>
    <w:rsid w:val="00AC48C6"/>
    <w:rsid w:val="00AC4998"/>
    <w:rsid w:val="00AC49F7"/>
    <w:rsid w:val="00AC4A2D"/>
    <w:rsid w:val="00AC4A93"/>
    <w:rsid w:val="00AC4A9E"/>
    <w:rsid w:val="00AC4AD7"/>
    <w:rsid w:val="00AC4B95"/>
    <w:rsid w:val="00AC4C36"/>
    <w:rsid w:val="00AC4D3C"/>
    <w:rsid w:val="00AC4D44"/>
    <w:rsid w:val="00AC4E2A"/>
    <w:rsid w:val="00AC4EC1"/>
    <w:rsid w:val="00AC4ECE"/>
    <w:rsid w:val="00AC4EDB"/>
    <w:rsid w:val="00AC4F33"/>
    <w:rsid w:val="00AC4FF0"/>
    <w:rsid w:val="00AC5053"/>
    <w:rsid w:val="00AC50CF"/>
    <w:rsid w:val="00AC512D"/>
    <w:rsid w:val="00AC5281"/>
    <w:rsid w:val="00AC529E"/>
    <w:rsid w:val="00AC52A3"/>
    <w:rsid w:val="00AC52AB"/>
    <w:rsid w:val="00AC530E"/>
    <w:rsid w:val="00AC53D7"/>
    <w:rsid w:val="00AC5449"/>
    <w:rsid w:val="00AC54A5"/>
    <w:rsid w:val="00AC54B9"/>
    <w:rsid w:val="00AC54DC"/>
    <w:rsid w:val="00AC554A"/>
    <w:rsid w:val="00AC554D"/>
    <w:rsid w:val="00AC5572"/>
    <w:rsid w:val="00AC564B"/>
    <w:rsid w:val="00AC564E"/>
    <w:rsid w:val="00AC5668"/>
    <w:rsid w:val="00AC5682"/>
    <w:rsid w:val="00AC56EF"/>
    <w:rsid w:val="00AC5751"/>
    <w:rsid w:val="00AC57A2"/>
    <w:rsid w:val="00AC5815"/>
    <w:rsid w:val="00AC5833"/>
    <w:rsid w:val="00AC5888"/>
    <w:rsid w:val="00AC58A0"/>
    <w:rsid w:val="00AC5922"/>
    <w:rsid w:val="00AC59EB"/>
    <w:rsid w:val="00AC59FD"/>
    <w:rsid w:val="00AC5AB5"/>
    <w:rsid w:val="00AC5AE3"/>
    <w:rsid w:val="00AC5B20"/>
    <w:rsid w:val="00AC5B39"/>
    <w:rsid w:val="00AC5CBD"/>
    <w:rsid w:val="00AC5CE9"/>
    <w:rsid w:val="00AC5CEB"/>
    <w:rsid w:val="00AC5D44"/>
    <w:rsid w:val="00AC5D63"/>
    <w:rsid w:val="00AC5E85"/>
    <w:rsid w:val="00AC5FEC"/>
    <w:rsid w:val="00AC601B"/>
    <w:rsid w:val="00AC6038"/>
    <w:rsid w:val="00AC60D2"/>
    <w:rsid w:val="00AC60E8"/>
    <w:rsid w:val="00AC6195"/>
    <w:rsid w:val="00AC61A1"/>
    <w:rsid w:val="00AC61B8"/>
    <w:rsid w:val="00AC622A"/>
    <w:rsid w:val="00AC6379"/>
    <w:rsid w:val="00AC63C7"/>
    <w:rsid w:val="00AC63C9"/>
    <w:rsid w:val="00AC63DB"/>
    <w:rsid w:val="00AC643F"/>
    <w:rsid w:val="00AC6500"/>
    <w:rsid w:val="00AC650B"/>
    <w:rsid w:val="00AC6545"/>
    <w:rsid w:val="00AC6587"/>
    <w:rsid w:val="00AC6682"/>
    <w:rsid w:val="00AC67B6"/>
    <w:rsid w:val="00AC67D9"/>
    <w:rsid w:val="00AC68CE"/>
    <w:rsid w:val="00AC6A29"/>
    <w:rsid w:val="00AC6A35"/>
    <w:rsid w:val="00AC6AEC"/>
    <w:rsid w:val="00AC6BAC"/>
    <w:rsid w:val="00AC6BFE"/>
    <w:rsid w:val="00AC6CB7"/>
    <w:rsid w:val="00AC6CE6"/>
    <w:rsid w:val="00AC6D29"/>
    <w:rsid w:val="00AC6DD0"/>
    <w:rsid w:val="00AC6E74"/>
    <w:rsid w:val="00AC6EEC"/>
    <w:rsid w:val="00AC6F05"/>
    <w:rsid w:val="00AC6FA6"/>
    <w:rsid w:val="00AC6FD4"/>
    <w:rsid w:val="00AC701B"/>
    <w:rsid w:val="00AC70D0"/>
    <w:rsid w:val="00AC71CE"/>
    <w:rsid w:val="00AC7204"/>
    <w:rsid w:val="00AC72E1"/>
    <w:rsid w:val="00AC7306"/>
    <w:rsid w:val="00AC734C"/>
    <w:rsid w:val="00AC7404"/>
    <w:rsid w:val="00AC74CB"/>
    <w:rsid w:val="00AC74EA"/>
    <w:rsid w:val="00AC7590"/>
    <w:rsid w:val="00AC7615"/>
    <w:rsid w:val="00AC76A4"/>
    <w:rsid w:val="00AC76A6"/>
    <w:rsid w:val="00AC76B9"/>
    <w:rsid w:val="00AC76D7"/>
    <w:rsid w:val="00AC77D1"/>
    <w:rsid w:val="00AC780C"/>
    <w:rsid w:val="00AC7875"/>
    <w:rsid w:val="00AC78B6"/>
    <w:rsid w:val="00AC78E1"/>
    <w:rsid w:val="00AC790E"/>
    <w:rsid w:val="00AC7A14"/>
    <w:rsid w:val="00AC7A3B"/>
    <w:rsid w:val="00AC7A58"/>
    <w:rsid w:val="00AC7B08"/>
    <w:rsid w:val="00AC7B2D"/>
    <w:rsid w:val="00AC7BA3"/>
    <w:rsid w:val="00AC7CED"/>
    <w:rsid w:val="00AC7D3C"/>
    <w:rsid w:val="00AC7DA3"/>
    <w:rsid w:val="00AD00A6"/>
    <w:rsid w:val="00AD01B4"/>
    <w:rsid w:val="00AD01D9"/>
    <w:rsid w:val="00AD01E7"/>
    <w:rsid w:val="00AD01FC"/>
    <w:rsid w:val="00AD024B"/>
    <w:rsid w:val="00AD02CA"/>
    <w:rsid w:val="00AD02F5"/>
    <w:rsid w:val="00AD02FC"/>
    <w:rsid w:val="00AD0415"/>
    <w:rsid w:val="00AD0482"/>
    <w:rsid w:val="00AD049B"/>
    <w:rsid w:val="00AD04B5"/>
    <w:rsid w:val="00AD04DF"/>
    <w:rsid w:val="00AD0508"/>
    <w:rsid w:val="00AD0644"/>
    <w:rsid w:val="00AD068F"/>
    <w:rsid w:val="00AD06D3"/>
    <w:rsid w:val="00AD0863"/>
    <w:rsid w:val="00AD087D"/>
    <w:rsid w:val="00AD0881"/>
    <w:rsid w:val="00AD0922"/>
    <w:rsid w:val="00AD092B"/>
    <w:rsid w:val="00AD0948"/>
    <w:rsid w:val="00AD0B92"/>
    <w:rsid w:val="00AD0BA8"/>
    <w:rsid w:val="00AD0BB5"/>
    <w:rsid w:val="00AD0BC6"/>
    <w:rsid w:val="00AD0BD1"/>
    <w:rsid w:val="00AD0C9A"/>
    <w:rsid w:val="00AD0CA1"/>
    <w:rsid w:val="00AD0CAD"/>
    <w:rsid w:val="00AD0CC7"/>
    <w:rsid w:val="00AD0CD0"/>
    <w:rsid w:val="00AD0D40"/>
    <w:rsid w:val="00AD0E65"/>
    <w:rsid w:val="00AD0E92"/>
    <w:rsid w:val="00AD0EAC"/>
    <w:rsid w:val="00AD0EBE"/>
    <w:rsid w:val="00AD0EFD"/>
    <w:rsid w:val="00AD0F79"/>
    <w:rsid w:val="00AD103B"/>
    <w:rsid w:val="00AD10C3"/>
    <w:rsid w:val="00AD10DD"/>
    <w:rsid w:val="00AD10E9"/>
    <w:rsid w:val="00AD12DC"/>
    <w:rsid w:val="00AD13D5"/>
    <w:rsid w:val="00AD140B"/>
    <w:rsid w:val="00AD1413"/>
    <w:rsid w:val="00AD14E0"/>
    <w:rsid w:val="00AD17B5"/>
    <w:rsid w:val="00AD17D1"/>
    <w:rsid w:val="00AD19B4"/>
    <w:rsid w:val="00AD1A1F"/>
    <w:rsid w:val="00AD1A2A"/>
    <w:rsid w:val="00AD1A3B"/>
    <w:rsid w:val="00AD1B36"/>
    <w:rsid w:val="00AD1B71"/>
    <w:rsid w:val="00AD1BA7"/>
    <w:rsid w:val="00AD1BF2"/>
    <w:rsid w:val="00AD1E7E"/>
    <w:rsid w:val="00AD1EAB"/>
    <w:rsid w:val="00AD1EE2"/>
    <w:rsid w:val="00AD1EE4"/>
    <w:rsid w:val="00AD1F92"/>
    <w:rsid w:val="00AD1FD9"/>
    <w:rsid w:val="00AD1FE2"/>
    <w:rsid w:val="00AD1FF4"/>
    <w:rsid w:val="00AD20BB"/>
    <w:rsid w:val="00AD20C0"/>
    <w:rsid w:val="00AD218E"/>
    <w:rsid w:val="00AD2230"/>
    <w:rsid w:val="00AD2257"/>
    <w:rsid w:val="00AD237D"/>
    <w:rsid w:val="00AD23B1"/>
    <w:rsid w:val="00AD23E3"/>
    <w:rsid w:val="00AD2405"/>
    <w:rsid w:val="00AD2557"/>
    <w:rsid w:val="00AD2571"/>
    <w:rsid w:val="00AD25F6"/>
    <w:rsid w:val="00AD2605"/>
    <w:rsid w:val="00AD2611"/>
    <w:rsid w:val="00AD271A"/>
    <w:rsid w:val="00AD27AA"/>
    <w:rsid w:val="00AD2822"/>
    <w:rsid w:val="00AD2921"/>
    <w:rsid w:val="00AD2A26"/>
    <w:rsid w:val="00AD2B33"/>
    <w:rsid w:val="00AD2B7B"/>
    <w:rsid w:val="00AD2B92"/>
    <w:rsid w:val="00AD2C4A"/>
    <w:rsid w:val="00AD2C4B"/>
    <w:rsid w:val="00AD2C89"/>
    <w:rsid w:val="00AD2DA9"/>
    <w:rsid w:val="00AD2DBC"/>
    <w:rsid w:val="00AD2E95"/>
    <w:rsid w:val="00AD2EFA"/>
    <w:rsid w:val="00AD2F53"/>
    <w:rsid w:val="00AD3067"/>
    <w:rsid w:val="00AD30AC"/>
    <w:rsid w:val="00AD3108"/>
    <w:rsid w:val="00AD312E"/>
    <w:rsid w:val="00AD31D0"/>
    <w:rsid w:val="00AD3211"/>
    <w:rsid w:val="00AD32A6"/>
    <w:rsid w:val="00AD32D2"/>
    <w:rsid w:val="00AD3444"/>
    <w:rsid w:val="00AD3485"/>
    <w:rsid w:val="00AD3530"/>
    <w:rsid w:val="00AD360F"/>
    <w:rsid w:val="00AD3648"/>
    <w:rsid w:val="00AD3700"/>
    <w:rsid w:val="00AD370E"/>
    <w:rsid w:val="00AD376F"/>
    <w:rsid w:val="00AD3808"/>
    <w:rsid w:val="00AD3842"/>
    <w:rsid w:val="00AD3924"/>
    <w:rsid w:val="00AD39BE"/>
    <w:rsid w:val="00AD3AB9"/>
    <w:rsid w:val="00AD3AF6"/>
    <w:rsid w:val="00AD3B4D"/>
    <w:rsid w:val="00AD3BCB"/>
    <w:rsid w:val="00AD3C6E"/>
    <w:rsid w:val="00AD3CEC"/>
    <w:rsid w:val="00AD3FE3"/>
    <w:rsid w:val="00AD4060"/>
    <w:rsid w:val="00AD40F5"/>
    <w:rsid w:val="00AD4100"/>
    <w:rsid w:val="00AD418F"/>
    <w:rsid w:val="00AD41B7"/>
    <w:rsid w:val="00AD41F0"/>
    <w:rsid w:val="00AD426F"/>
    <w:rsid w:val="00AD4306"/>
    <w:rsid w:val="00AD4308"/>
    <w:rsid w:val="00AD4311"/>
    <w:rsid w:val="00AD4312"/>
    <w:rsid w:val="00AD4378"/>
    <w:rsid w:val="00AD43B7"/>
    <w:rsid w:val="00AD43BD"/>
    <w:rsid w:val="00AD44E1"/>
    <w:rsid w:val="00AD4627"/>
    <w:rsid w:val="00AD4634"/>
    <w:rsid w:val="00AD465D"/>
    <w:rsid w:val="00AD46F2"/>
    <w:rsid w:val="00AD4718"/>
    <w:rsid w:val="00AD474A"/>
    <w:rsid w:val="00AD47A5"/>
    <w:rsid w:val="00AD47CD"/>
    <w:rsid w:val="00AD4861"/>
    <w:rsid w:val="00AD4884"/>
    <w:rsid w:val="00AD48E0"/>
    <w:rsid w:val="00AD49AD"/>
    <w:rsid w:val="00AD49C3"/>
    <w:rsid w:val="00AD49D8"/>
    <w:rsid w:val="00AD49FE"/>
    <w:rsid w:val="00AD4A14"/>
    <w:rsid w:val="00AD4A22"/>
    <w:rsid w:val="00AD4A31"/>
    <w:rsid w:val="00AD4AA0"/>
    <w:rsid w:val="00AD4AC9"/>
    <w:rsid w:val="00AD4B73"/>
    <w:rsid w:val="00AD4B7B"/>
    <w:rsid w:val="00AD4BA5"/>
    <w:rsid w:val="00AD4C88"/>
    <w:rsid w:val="00AD4D10"/>
    <w:rsid w:val="00AD4E34"/>
    <w:rsid w:val="00AD4F20"/>
    <w:rsid w:val="00AD4F28"/>
    <w:rsid w:val="00AD4FFD"/>
    <w:rsid w:val="00AD5000"/>
    <w:rsid w:val="00AD50D1"/>
    <w:rsid w:val="00AD50ED"/>
    <w:rsid w:val="00AD52E3"/>
    <w:rsid w:val="00AD52F6"/>
    <w:rsid w:val="00AD5368"/>
    <w:rsid w:val="00AD536A"/>
    <w:rsid w:val="00AD53AB"/>
    <w:rsid w:val="00AD54B9"/>
    <w:rsid w:val="00AD5569"/>
    <w:rsid w:val="00AD5576"/>
    <w:rsid w:val="00AD55A3"/>
    <w:rsid w:val="00AD56D8"/>
    <w:rsid w:val="00AD5700"/>
    <w:rsid w:val="00AD5755"/>
    <w:rsid w:val="00AD57CD"/>
    <w:rsid w:val="00AD57F8"/>
    <w:rsid w:val="00AD5819"/>
    <w:rsid w:val="00AD5878"/>
    <w:rsid w:val="00AD58ED"/>
    <w:rsid w:val="00AD5A62"/>
    <w:rsid w:val="00AD5AA8"/>
    <w:rsid w:val="00AD5BD1"/>
    <w:rsid w:val="00AD5EDF"/>
    <w:rsid w:val="00AD5F11"/>
    <w:rsid w:val="00AD5FE1"/>
    <w:rsid w:val="00AD6007"/>
    <w:rsid w:val="00AD6043"/>
    <w:rsid w:val="00AD605E"/>
    <w:rsid w:val="00AD6088"/>
    <w:rsid w:val="00AD60CF"/>
    <w:rsid w:val="00AD6183"/>
    <w:rsid w:val="00AD61BA"/>
    <w:rsid w:val="00AD61D0"/>
    <w:rsid w:val="00AD63A7"/>
    <w:rsid w:val="00AD63D2"/>
    <w:rsid w:val="00AD6562"/>
    <w:rsid w:val="00AD6572"/>
    <w:rsid w:val="00AD6599"/>
    <w:rsid w:val="00AD65A7"/>
    <w:rsid w:val="00AD65DE"/>
    <w:rsid w:val="00AD6601"/>
    <w:rsid w:val="00AD6634"/>
    <w:rsid w:val="00AD664C"/>
    <w:rsid w:val="00AD6658"/>
    <w:rsid w:val="00AD6665"/>
    <w:rsid w:val="00AD67C5"/>
    <w:rsid w:val="00AD67E9"/>
    <w:rsid w:val="00AD68C6"/>
    <w:rsid w:val="00AD69A2"/>
    <w:rsid w:val="00AD6AD3"/>
    <w:rsid w:val="00AD6B19"/>
    <w:rsid w:val="00AD6B1A"/>
    <w:rsid w:val="00AD6C41"/>
    <w:rsid w:val="00AD6C7A"/>
    <w:rsid w:val="00AD6CAC"/>
    <w:rsid w:val="00AD6D33"/>
    <w:rsid w:val="00AD6DF9"/>
    <w:rsid w:val="00AD6E0E"/>
    <w:rsid w:val="00AD6E66"/>
    <w:rsid w:val="00AD6E72"/>
    <w:rsid w:val="00AD6FCE"/>
    <w:rsid w:val="00AD7098"/>
    <w:rsid w:val="00AD70F8"/>
    <w:rsid w:val="00AD716A"/>
    <w:rsid w:val="00AD7274"/>
    <w:rsid w:val="00AD740B"/>
    <w:rsid w:val="00AD751B"/>
    <w:rsid w:val="00AD7582"/>
    <w:rsid w:val="00AD76C7"/>
    <w:rsid w:val="00AD775A"/>
    <w:rsid w:val="00AD784F"/>
    <w:rsid w:val="00AD7918"/>
    <w:rsid w:val="00AD79B6"/>
    <w:rsid w:val="00AD79C5"/>
    <w:rsid w:val="00AD7A38"/>
    <w:rsid w:val="00AD7A99"/>
    <w:rsid w:val="00AD7AE1"/>
    <w:rsid w:val="00AD7C08"/>
    <w:rsid w:val="00AD7D32"/>
    <w:rsid w:val="00AD7D5A"/>
    <w:rsid w:val="00AD7DA7"/>
    <w:rsid w:val="00AD7E33"/>
    <w:rsid w:val="00AD7E89"/>
    <w:rsid w:val="00AD7EBC"/>
    <w:rsid w:val="00AD7EFF"/>
    <w:rsid w:val="00AD7F3E"/>
    <w:rsid w:val="00AD7F48"/>
    <w:rsid w:val="00AD9AD4"/>
    <w:rsid w:val="00AE000A"/>
    <w:rsid w:val="00AE008E"/>
    <w:rsid w:val="00AE00D2"/>
    <w:rsid w:val="00AE01A6"/>
    <w:rsid w:val="00AE01C7"/>
    <w:rsid w:val="00AE0350"/>
    <w:rsid w:val="00AE03A2"/>
    <w:rsid w:val="00AE041C"/>
    <w:rsid w:val="00AE062B"/>
    <w:rsid w:val="00AE065F"/>
    <w:rsid w:val="00AE06EE"/>
    <w:rsid w:val="00AE07E2"/>
    <w:rsid w:val="00AE081E"/>
    <w:rsid w:val="00AE087F"/>
    <w:rsid w:val="00AE0920"/>
    <w:rsid w:val="00AE09B1"/>
    <w:rsid w:val="00AE09CE"/>
    <w:rsid w:val="00AE0A29"/>
    <w:rsid w:val="00AE0A48"/>
    <w:rsid w:val="00AE0ACF"/>
    <w:rsid w:val="00AE0C5C"/>
    <w:rsid w:val="00AE0C8A"/>
    <w:rsid w:val="00AE0CA2"/>
    <w:rsid w:val="00AE10BD"/>
    <w:rsid w:val="00AE11DF"/>
    <w:rsid w:val="00AE1334"/>
    <w:rsid w:val="00AE13BC"/>
    <w:rsid w:val="00AE1431"/>
    <w:rsid w:val="00AE144D"/>
    <w:rsid w:val="00AE14C1"/>
    <w:rsid w:val="00AE157E"/>
    <w:rsid w:val="00AE15FA"/>
    <w:rsid w:val="00AE1630"/>
    <w:rsid w:val="00AE1632"/>
    <w:rsid w:val="00AE16C9"/>
    <w:rsid w:val="00AE16EF"/>
    <w:rsid w:val="00AE1715"/>
    <w:rsid w:val="00AE179C"/>
    <w:rsid w:val="00AE17B3"/>
    <w:rsid w:val="00AE180D"/>
    <w:rsid w:val="00AE1A27"/>
    <w:rsid w:val="00AE1AE0"/>
    <w:rsid w:val="00AE1CA0"/>
    <w:rsid w:val="00AE1CD3"/>
    <w:rsid w:val="00AE1D25"/>
    <w:rsid w:val="00AE1D50"/>
    <w:rsid w:val="00AE1DDF"/>
    <w:rsid w:val="00AE1E2A"/>
    <w:rsid w:val="00AE1E47"/>
    <w:rsid w:val="00AE1E4E"/>
    <w:rsid w:val="00AE1E9C"/>
    <w:rsid w:val="00AE1EF9"/>
    <w:rsid w:val="00AE1F16"/>
    <w:rsid w:val="00AE2093"/>
    <w:rsid w:val="00AE20C1"/>
    <w:rsid w:val="00AE212E"/>
    <w:rsid w:val="00AE213A"/>
    <w:rsid w:val="00AE21D1"/>
    <w:rsid w:val="00AE223F"/>
    <w:rsid w:val="00AE2309"/>
    <w:rsid w:val="00AE231D"/>
    <w:rsid w:val="00AE2349"/>
    <w:rsid w:val="00AE238D"/>
    <w:rsid w:val="00AE23F6"/>
    <w:rsid w:val="00AE24EA"/>
    <w:rsid w:val="00AE2533"/>
    <w:rsid w:val="00AE26A6"/>
    <w:rsid w:val="00AE26C4"/>
    <w:rsid w:val="00AE275F"/>
    <w:rsid w:val="00AE2843"/>
    <w:rsid w:val="00AE28CB"/>
    <w:rsid w:val="00AE28DA"/>
    <w:rsid w:val="00AE298E"/>
    <w:rsid w:val="00AE2995"/>
    <w:rsid w:val="00AE2996"/>
    <w:rsid w:val="00AE2A0B"/>
    <w:rsid w:val="00AE2A5C"/>
    <w:rsid w:val="00AE2AA9"/>
    <w:rsid w:val="00AE2AB0"/>
    <w:rsid w:val="00AE2C07"/>
    <w:rsid w:val="00AE2D8C"/>
    <w:rsid w:val="00AE2DAB"/>
    <w:rsid w:val="00AE2E20"/>
    <w:rsid w:val="00AE2EBC"/>
    <w:rsid w:val="00AE2ED5"/>
    <w:rsid w:val="00AE2F11"/>
    <w:rsid w:val="00AE2F30"/>
    <w:rsid w:val="00AE2F7B"/>
    <w:rsid w:val="00AE2FBB"/>
    <w:rsid w:val="00AE2FDC"/>
    <w:rsid w:val="00AE306B"/>
    <w:rsid w:val="00AE3175"/>
    <w:rsid w:val="00AE3178"/>
    <w:rsid w:val="00AE3188"/>
    <w:rsid w:val="00AE3224"/>
    <w:rsid w:val="00AE3245"/>
    <w:rsid w:val="00AE328E"/>
    <w:rsid w:val="00AE32A2"/>
    <w:rsid w:val="00AE330D"/>
    <w:rsid w:val="00AE3344"/>
    <w:rsid w:val="00AE3449"/>
    <w:rsid w:val="00AE3551"/>
    <w:rsid w:val="00AE35CB"/>
    <w:rsid w:val="00AE3727"/>
    <w:rsid w:val="00AE3770"/>
    <w:rsid w:val="00AE3835"/>
    <w:rsid w:val="00AE384F"/>
    <w:rsid w:val="00AE39A8"/>
    <w:rsid w:val="00AE3AC1"/>
    <w:rsid w:val="00AE3B9C"/>
    <w:rsid w:val="00AE3BBF"/>
    <w:rsid w:val="00AE3BCB"/>
    <w:rsid w:val="00AE3C2C"/>
    <w:rsid w:val="00AE3C6C"/>
    <w:rsid w:val="00AE3CCF"/>
    <w:rsid w:val="00AE3D63"/>
    <w:rsid w:val="00AE3DB4"/>
    <w:rsid w:val="00AE3DFB"/>
    <w:rsid w:val="00AE3EB4"/>
    <w:rsid w:val="00AE3F3A"/>
    <w:rsid w:val="00AE404E"/>
    <w:rsid w:val="00AE4072"/>
    <w:rsid w:val="00AE40A5"/>
    <w:rsid w:val="00AE40F4"/>
    <w:rsid w:val="00AE4119"/>
    <w:rsid w:val="00AE412A"/>
    <w:rsid w:val="00AE4178"/>
    <w:rsid w:val="00AE41CA"/>
    <w:rsid w:val="00AE424F"/>
    <w:rsid w:val="00AE4275"/>
    <w:rsid w:val="00AE427A"/>
    <w:rsid w:val="00AE4289"/>
    <w:rsid w:val="00AE429F"/>
    <w:rsid w:val="00AE4312"/>
    <w:rsid w:val="00AE4357"/>
    <w:rsid w:val="00AE43B2"/>
    <w:rsid w:val="00AE43D9"/>
    <w:rsid w:val="00AE441A"/>
    <w:rsid w:val="00AE441D"/>
    <w:rsid w:val="00AE46BC"/>
    <w:rsid w:val="00AE478B"/>
    <w:rsid w:val="00AE4834"/>
    <w:rsid w:val="00AE49E0"/>
    <w:rsid w:val="00AE4BCB"/>
    <w:rsid w:val="00AE4C38"/>
    <w:rsid w:val="00AE4C41"/>
    <w:rsid w:val="00AE4D06"/>
    <w:rsid w:val="00AE4D17"/>
    <w:rsid w:val="00AE4D49"/>
    <w:rsid w:val="00AE4D4F"/>
    <w:rsid w:val="00AE4D8B"/>
    <w:rsid w:val="00AE4E2A"/>
    <w:rsid w:val="00AE4E34"/>
    <w:rsid w:val="00AE4EB4"/>
    <w:rsid w:val="00AE4ED4"/>
    <w:rsid w:val="00AE4F7E"/>
    <w:rsid w:val="00AE50B1"/>
    <w:rsid w:val="00AE50E4"/>
    <w:rsid w:val="00AE5144"/>
    <w:rsid w:val="00AE5284"/>
    <w:rsid w:val="00AE52E6"/>
    <w:rsid w:val="00AE5303"/>
    <w:rsid w:val="00AE5386"/>
    <w:rsid w:val="00AE5387"/>
    <w:rsid w:val="00AE53A1"/>
    <w:rsid w:val="00AE53F0"/>
    <w:rsid w:val="00AE545B"/>
    <w:rsid w:val="00AE5528"/>
    <w:rsid w:val="00AE552D"/>
    <w:rsid w:val="00AE5537"/>
    <w:rsid w:val="00AE55B0"/>
    <w:rsid w:val="00AE5704"/>
    <w:rsid w:val="00AE57B7"/>
    <w:rsid w:val="00AE590B"/>
    <w:rsid w:val="00AE5A1A"/>
    <w:rsid w:val="00AE5A79"/>
    <w:rsid w:val="00AE5AA0"/>
    <w:rsid w:val="00AE5ADA"/>
    <w:rsid w:val="00AE5C31"/>
    <w:rsid w:val="00AE5CE0"/>
    <w:rsid w:val="00AE5D9A"/>
    <w:rsid w:val="00AE5E08"/>
    <w:rsid w:val="00AE5FE4"/>
    <w:rsid w:val="00AE60CD"/>
    <w:rsid w:val="00AE60E1"/>
    <w:rsid w:val="00AE619D"/>
    <w:rsid w:val="00AE623C"/>
    <w:rsid w:val="00AE62C4"/>
    <w:rsid w:val="00AE62D9"/>
    <w:rsid w:val="00AE63FA"/>
    <w:rsid w:val="00AE6595"/>
    <w:rsid w:val="00AE6599"/>
    <w:rsid w:val="00AE6658"/>
    <w:rsid w:val="00AE66D6"/>
    <w:rsid w:val="00AE6741"/>
    <w:rsid w:val="00AE6797"/>
    <w:rsid w:val="00AE67A1"/>
    <w:rsid w:val="00AE6805"/>
    <w:rsid w:val="00AE6914"/>
    <w:rsid w:val="00AE6A8D"/>
    <w:rsid w:val="00AE6AC7"/>
    <w:rsid w:val="00AE6ADC"/>
    <w:rsid w:val="00AE6B28"/>
    <w:rsid w:val="00AE6BAC"/>
    <w:rsid w:val="00AE6BCF"/>
    <w:rsid w:val="00AE6BE4"/>
    <w:rsid w:val="00AE6BE6"/>
    <w:rsid w:val="00AE6C6B"/>
    <w:rsid w:val="00AE6CA3"/>
    <w:rsid w:val="00AE6CFD"/>
    <w:rsid w:val="00AE6DA6"/>
    <w:rsid w:val="00AE6DD5"/>
    <w:rsid w:val="00AE6E5A"/>
    <w:rsid w:val="00AE6EE4"/>
    <w:rsid w:val="00AE6F1E"/>
    <w:rsid w:val="00AE6F4C"/>
    <w:rsid w:val="00AE6F81"/>
    <w:rsid w:val="00AE6FC7"/>
    <w:rsid w:val="00AE701A"/>
    <w:rsid w:val="00AE70C7"/>
    <w:rsid w:val="00AE7109"/>
    <w:rsid w:val="00AE71B0"/>
    <w:rsid w:val="00AE71CB"/>
    <w:rsid w:val="00AE7320"/>
    <w:rsid w:val="00AE7387"/>
    <w:rsid w:val="00AE739E"/>
    <w:rsid w:val="00AE73BA"/>
    <w:rsid w:val="00AE73D0"/>
    <w:rsid w:val="00AE757F"/>
    <w:rsid w:val="00AE75C3"/>
    <w:rsid w:val="00AE75DD"/>
    <w:rsid w:val="00AE7750"/>
    <w:rsid w:val="00AE7799"/>
    <w:rsid w:val="00AE779E"/>
    <w:rsid w:val="00AE783F"/>
    <w:rsid w:val="00AE7851"/>
    <w:rsid w:val="00AE7868"/>
    <w:rsid w:val="00AE78B7"/>
    <w:rsid w:val="00AE78FE"/>
    <w:rsid w:val="00AE7A22"/>
    <w:rsid w:val="00AE7A40"/>
    <w:rsid w:val="00AE7D24"/>
    <w:rsid w:val="00AE7DD9"/>
    <w:rsid w:val="00AE7E48"/>
    <w:rsid w:val="00AE7E68"/>
    <w:rsid w:val="00AE7E94"/>
    <w:rsid w:val="00AE7EA7"/>
    <w:rsid w:val="00AE7FB8"/>
    <w:rsid w:val="00AE7FF9"/>
    <w:rsid w:val="00AF004E"/>
    <w:rsid w:val="00AF00AE"/>
    <w:rsid w:val="00AF0130"/>
    <w:rsid w:val="00AF02B8"/>
    <w:rsid w:val="00AF02BF"/>
    <w:rsid w:val="00AF02C4"/>
    <w:rsid w:val="00AF051A"/>
    <w:rsid w:val="00AF0545"/>
    <w:rsid w:val="00AF0548"/>
    <w:rsid w:val="00AF056A"/>
    <w:rsid w:val="00AF0581"/>
    <w:rsid w:val="00AF0613"/>
    <w:rsid w:val="00AF06BF"/>
    <w:rsid w:val="00AF0800"/>
    <w:rsid w:val="00AF0854"/>
    <w:rsid w:val="00AF0855"/>
    <w:rsid w:val="00AF0887"/>
    <w:rsid w:val="00AF089B"/>
    <w:rsid w:val="00AF092C"/>
    <w:rsid w:val="00AF09A4"/>
    <w:rsid w:val="00AF09BD"/>
    <w:rsid w:val="00AF0A63"/>
    <w:rsid w:val="00AF0A9F"/>
    <w:rsid w:val="00AF0AAF"/>
    <w:rsid w:val="00AF0BC7"/>
    <w:rsid w:val="00AF0BF4"/>
    <w:rsid w:val="00AF0C1E"/>
    <w:rsid w:val="00AF0CB3"/>
    <w:rsid w:val="00AF0CCE"/>
    <w:rsid w:val="00AF0D4E"/>
    <w:rsid w:val="00AF0DD3"/>
    <w:rsid w:val="00AF0DEE"/>
    <w:rsid w:val="00AF0E25"/>
    <w:rsid w:val="00AF0F0B"/>
    <w:rsid w:val="00AF0F27"/>
    <w:rsid w:val="00AF1269"/>
    <w:rsid w:val="00AF1289"/>
    <w:rsid w:val="00AF12F4"/>
    <w:rsid w:val="00AF1312"/>
    <w:rsid w:val="00AF1345"/>
    <w:rsid w:val="00AF1393"/>
    <w:rsid w:val="00AF13D3"/>
    <w:rsid w:val="00AF13DB"/>
    <w:rsid w:val="00AF143D"/>
    <w:rsid w:val="00AF1498"/>
    <w:rsid w:val="00AF154F"/>
    <w:rsid w:val="00AF1555"/>
    <w:rsid w:val="00AF15C3"/>
    <w:rsid w:val="00AF15C8"/>
    <w:rsid w:val="00AF15D8"/>
    <w:rsid w:val="00AF1665"/>
    <w:rsid w:val="00AF169B"/>
    <w:rsid w:val="00AF177E"/>
    <w:rsid w:val="00AF185B"/>
    <w:rsid w:val="00AF1878"/>
    <w:rsid w:val="00AF1AA1"/>
    <w:rsid w:val="00AF1AC8"/>
    <w:rsid w:val="00AF1AE6"/>
    <w:rsid w:val="00AF1B03"/>
    <w:rsid w:val="00AF1B0F"/>
    <w:rsid w:val="00AF1B2D"/>
    <w:rsid w:val="00AF1B35"/>
    <w:rsid w:val="00AF1BE7"/>
    <w:rsid w:val="00AF1CF9"/>
    <w:rsid w:val="00AF1D42"/>
    <w:rsid w:val="00AF1ECF"/>
    <w:rsid w:val="00AF1ED1"/>
    <w:rsid w:val="00AF1F02"/>
    <w:rsid w:val="00AF1FBF"/>
    <w:rsid w:val="00AF1FE5"/>
    <w:rsid w:val="00AF20F5"/>
    <w:rsid w:val="00AF2186"/>
    <w:rsid w:val="00AF2231"/>
    <w:rsid w:val="00AF2286"/>
    <w:rsid w:val="00AF2320"/>
    <w:rsid w:val="00AF2380"/>
    <w:rsid w:val="00AF239D"/>
    <w:rsid w:val="00AF23E6"/>
    <w:rsid w:val="00AF2439"/>
    <w:rsid w:val="00AF2503"/>
    <w:rsid w:val="00AF25C3"/>
    <w:rsid w:val="00AF25F9"/>
    <w:rsid w:val="00AF26CA"/>
    <w:rsid w:val="00AF288A"/>
    <w:rsid w:val="00AF28B7"/>
    <w:rsid w:val="00AF293F"/>
    <w:rsid w:val="00AF2973"/>
    <w:rsid w:val="00AF299A"/>
    <w:rsid w:val="00AF29D4"/>
    <w:rsid w:val="00AF2AB2"/>
    <w:rsid w:val="00AF2AF6"/>
    <w:rsid w:val="00AF2B2B"/>
    <w:rsid w:val="00AF2C6B"/>
    <w:rsid w:val="00AF2EAD"/>
    <w:rsid w:val="00AF2F8A"/>
    <w:rsid w:val="00AF3046"/>
    <w:rsid w:val="00AF30C9"/>
    <w:rsid w:val="00AF316B"/>
    <w:rsid w:val="00AF3335"/>
    <w:rsid w:val="00AF3493"/>
    <w:rsid w:val="00AF3545"/>
    <w:rsid w:val="00AF35A2"/>
    <w:rsid w:val="00AF35F4"/>
    <w:rsid w:val="00AF3606"/>
    <w:rsid w:val="00AF364F"/>
    <w:rsid w:val="00AF36D0"/>
    <w:rsid w:val="00AF3701"/>
    <w:rsid w:val="00AF3716"/>
    <w:rsid w:val="00AF3718"/>
    <w:rsid w:val="00AF3796"/>
    <w:rsid w:val="00AF388E"/>
    <w:rsid w:val="00AF395E"/>
    <w:rsid w:val="00AF3963"/>
    <w:rsid w:val="00AF3A00"/>
    <w:rsid w:val="00AF3A44"/>
    <w:rsid w:val="00AF3A9D"/>
    <w:rsid w:val="00AF3AB5"/>
    <w:rsid w:val="00AF3AFC"/>
    <w:rsid w:val="00AF3C1E"/>
    <w:rsid w:val="00AF3C22"/>
    <w:rsid w:val="00AF3C83"/>
    <w:rsid w:val="00AF3CBA"/>
    <w:rsid w:val="00AF3CDC"/>
    <w:rsid w:val="00AF3D86"/>
    <w:rsid w:val="00AF3D8E"/>
    <w:rsid w:val="00AF3E97"/>
    <w:rsid w:val="00AF3EFA"/>
    <w:rsid w:val="00AF4034"/>
    <w:rsid w:val="00AF40F1"/>
    <w:rsid w:val="00AF415B"/>
    <w:rsid w:val="00AF4210"/>
    <w:rsid w:val="00AF42B4"/>
    <w:rsid w:val="00AF4365"/>
    <w:rsid w:val="00AF43AF"/>
    <w:rsid w:val="00AF4401"/>
    <w:rsid w:val="00AF449E"/>
    <w:rsid w:val="00AF44E2"/>
    <w:rsid w:val="00AF4528"/>
    <w:rsid w:val="00AF46B0"/>
    <w:rsid w:val="00AF46ED"/>
    <w:rsid w:val="00AF4723"/>
    <w:rsid w:val="00AF475B"/>
    <w:rsid w:val="00AF4790"/>
    <w:rsid w:val="00AF479E"/>
    <w:rsid w:val="00AF47B9"/>
    <w:rsid w:val="00AF47CA"/>
    <w:rsid w:val="00AF47F2"/>
    <w:rsid w:val="00AF4880"/>
    <w:rsid w:val="00AF4892"/>
    <w:rsid w:val="00AF48F6"/>
    <w:rsid w:val="00AF4A07"/>
    <w:rsid w:val="00AF4A5B"/>
    <w:rsid w:val="00AF4AA6"/>
    <w:rsid w:val="00AF4AC8"/>
    <w:rsid w:val="00AF4ADB"/>
    <w:rsid w:val="00AF4B4C"/>
    <w:rsid w:val="00AF4B4E"/>
    <w:rsid w:val="00AF4B5B"/>
    <w:rsid w:val="00AF4B67"/>
    <w:rsid w:val="00AF4C15"/>
    <w:rsid w:val="00AF4D67"/>
    <w:rsid w:val="00AF4D9C"/>
    <w:rsid w:val="00AF4DED"/>
    <w:rsid w:val="00AF4E7E"/>
    <w:rsid w:val="00AF4EB4"/>
    <w:rsid w:val="00AF4EBD"/>
    <w:rsid w:val="00AF4EBE"/>
    <w:rsid w:val="00AF4FD4"/>
    <w:rsid w:val="00AF5053"/>
    <w:rsid w:val="00AF507A"/>
    <w:rsid w:val="00AF50A1"/>
    <w:rsid w:val="00AF512E"/>
    <w:rsid w:val="00AF521D"/>
    <w:rsid w:val="00AF5252"/>
    <w:rsid w:val="00AF530D"/>
    <w:rsid w:val="00AF5311"/>
    <w:rsid w:val="00AF5570"/>
    <w:rsid w:val="00AF55DA"/>
    <w:rsid w:val="00AF56D3"/>
    <w:rsid w:val="00AF58EE"/>
    <w:rsid w:val="00AF5913"/>
    <w:rsid w:val="00AF5927"/>
    <w:rsid w:val="00AF59AA"/>
    <w:rsid w:val="00AF59F0"/>
    <w:rsid w:val="00AF5A2B"/>
    <w:rsid w:val="00AF5A67"/>
    <w:rsid w:val="00AF5A8F"/>
    <w:rsid w:val="00AF5AB5"/>
    <w:rsid w:val="00AF5B5E"/>
    <w:rsid w:val="00AF5BBE"/>
    <w:rsid w:val="00AF5CA3"/>
    <w:rsid w:val="00AF5CD4"/>
    <w:rsid w:val="00AF5D0D"/>
    <w:rsid w:val="00AF5D1C"/>
    <w:rsid w:val="00AF5DCA"/>
    <w:rsid w:val="00AF5E5B"/>
    <w:rsid w:val="00AF5F1D"/>
    <w:rsid w:val="00AF5F98"/>
    <w:rsid w:val="00AF6031"/>
    <w:rsid w:val="00AF6041"/>
    <w:rsid w:val="00AF6235"/>
    <w:rsid w:val="00AF626A"/>
    <w:rsid w:val="00AF6299"/>
    <w:rsid w:val="00AF62EE"/>
    <w:rsid w:val="00AF6303"/>
    <w:rsid w:val="00AF6304"/>
    <w:rsid w:val="00AF6359"/>
    <w:rsid w:val="00AF6366"/>
    <w:rsid w:val="00AF6515"/>
    <w:rsid w:val="00AF6534"/>
    <w:rsid w:val="00AF6565"/>
    <w:rsid w:val="00AF6571"/>
    <w:rsid w:val="00AF6597"/>
    <w:rsid w:val="00AF65B7"/>
    <w:rsid w:val="00AF664E"/>
    <w:rsid w:val="00AF66B3"/>
    <w:rsid w:val="00AF66D9"/>
    <w:rsid w:val="00AF66EC"/>
    <w:rsid w:val="00AF66ED"/>
    <w:rsid w:val="00AF675B"/>
    <w:rsid w:val="00AF687E"/>
    <w:rsid w:val="00AF6932"/>
    <w:rsid w:val="00AF69A4"/>
    <w:rsid w:val="00AF6A13"/>
    <w:rsid w:val="00AF6A17"/>
    <w:rsid w:val="00AF6A66"/>
    <w:rsid w:val="00AF6C27"/>
    <w:rsid w:val="00AF6C5F"/>
    <w:rsid w:val="00AF6CB0"/>
    <w:rsid w:val="00AF6CCC"/>
    <w:rsid w:val="00AF6CF5"/>
    <w:rsid w:val="00AF6D95"/>
    <w:rsid w:val="00AF6E3C"/>
    <w:rsid w:val="00AF6E5D"/>
    <w:rsid w:val="00AF6E82"/>
    <w:rsid w:val="00AF6ECC"/>
    <w:rsid w:val="00AF6ED0"/>
    <w:rsid w:val="00AF6EDA"/>
    <w:rsid w:val="00AF6EF5"/>
    <w:rsid w:val="00AF6F2B"/>
    <w:rsid w:val="00AF7179"/>
    <w:rsid w:val="00AF72BD"/>
    <w:rsid w:val="00AF72DB"/>
    <w:rsid w:val="00AF7309"/>
    <w:rsid w:val="00AF7343"/>
    <w:rsid w:val="00AF735E"/>
    <w:rsid w:val="00AF7386"/>
    <w:rsid w:val="00AF74D9"/>
    <w:rsid w:val="00AF74EE"/>
    <w:rsid w:val="00AF74F4"/>
    <w:rsid w:val="00AF7588"/>
    <w:rsid w:val="00AF759C"/>
    <w:rsid w:val="00AF75F0"/>
    <w:rsid w:val="00AF7647"/>
    <w:rsid w:val="00AF7678"/>
    <w:rsid w:val="00AF76AF"/>
    <w:rsid w:val="00AF76B7"/>
    <w:rsid w:val="00AF778C"/>
    <w:rsid w:val="00AF7886"/>
    <w:rsid w:val="00AF78F2"/>
    <w:rsid w:val="00AF7915"/>
    <w:rsid w:val="00AF7929"/>
    <w:rsid w:val="00AF7B3B"/>
    <w:rsid w:val="00AF7B99"/>
    <w:rsid w:val="00AF7C07"/>
    <w:rsid w:val="00AF7C4D"/>
    <w:rsid w:val="00AF7C5E"/>
    <w:rsid w:val="00AF7C7E"/>
    <w:rsid w:val="00AF7C89"/>
    <w:rsid w:val="00AF7D03"/>
    <w:rsid w:val="00AF7D6B"/>
    <w:rsid w:val="00AF7EAC"/>
    <w:rsid w:val="00AF7F9D"/>
    <w:rsid w:val="00B00027"/>
    <w:rsid w:val="00B00131"/>
    <w:rsid w:val="00B002D4"/>
    <w:rsid w:val="00B0057B"/>
    <w:rsid w:val="00B006BA"/>
    <w:rsid w:val="00B006DE"/>
    <w:rsid w:val="00B0071F"/>
    <w:rsid w:val="00B0077D"/>
    <w:rsid w:val="00B0079F"/>
    <w:rsid w:val="00B0081A"/>
    <w:rsid w:val="00B0084D"/>
    <w:rsid w:val="00B0086D"/>
    <w:rsid w:val="00B008B0"/>
    <w:rsid w:val="00B0095F"/>
    <w:rsid w:val="00B00A4D"/>
    <w:rsid w:val="00B00AB5"/>
    <w:rsid w:val="00B00BFD"/>
    <w:rsid w:val="00B00C3D"/>
    <w:rsid w:val="00B00D05"/>
    <w:rsid w:val="00B00E1A"/>
    <w:rsid w:val="00B00E60"/>
    <w:rsid w:val="00B00E9B"/>
    <w:rsid w:val="00B00EAE"/>
    <w:rsid w:val="00B00F20"/>
    <w:rsid w:val="00B01006"/>
    <w:rsid w:val="00B01036"/>
    <w:rsid w:val="00B01090"/>
    <w:rsid w:val="00B010B8"/>
    <w:rsid w:val="00B01105"/>
    <w:rsid w:val="00B0110A"/>
    <w:rsid w:val="00B0119F"/>
    <w:rsid w:val="00B012B1"/>
    <w:rsid w:val="00B012B7"/>
    <w:rsid w:val="00B01377"/>
    <w:rsid w:val="00B0144C"/>
    <w:rsid w:val="00B01483"/>
    <w:rsid w:val="00B0150D"/>
    <w:rsid w:val="00B0154E"/>
    <w:rsid w:val="00B015B9"/>
    <w:rsid w:val="00B0164A"/>
    <w:rsid w:val="00B016DB"/>
    <w:rsid w:val="00B01700"/>
    <w:rsid w:val="00B0183C"/>
    <w:rsid w:val="00B0188B"/>
    <w:rsid w:val="00B018F2"/>
    <w:rsid w:val="00B019D1"/>
    <w:rsid w:val="00B01A48"/>
    <w:rsid w:val="00B01B12"/>
    <w:rsid w:val="00B01B17"/>
    <w:rsid w:val="00B01B80"/>
    <w:rsid w:val="00B01BAA"/>
    <w:rsid w:val="00B01BB1"/>
    <w:rsid w:val="00B01BF0"/>
    <w:rsid w:val="00B01CEA"/>
    <w:rsid w:val="00B01CF9"/>
    <w:rsid w:val="00B01DF6"/>
    <w:rsid w:val="00B01E25"/>
    <w:rsid w:val="00B01E40"/>
    <w:rsid w:val="00B01EDA"/>
    <w:rsid w:val="00B01F2E"/>
    <w:rsid w:val="00B01F89"/>
    <w:rsid w:val="00B01F8C"/>
    <w:rsid w:val="00B01FCB"/>
    <w:rsid w:val="00B02075"/>
    <w:rsid w:val="00B02086"/>
    <w:rsid w:val="00B020D6"/>
    <w:rsid w:val="00B020D9"/>
    <w:rsid w:val="00B02161"/>
    <w:rsid w:val="00B02229"/>
    <w:rsid w:val="00B022C0"/>
    <w:rsid w:val="00B02353"/>
    <w:rsid w:val="00B0236F"/>
    <w:rsid w:val="00B0248A"/>
    <w:rsid w:val="00B024DA"/>
    <w:rsid w:val="00B02629"/>
    <w:rsid w:val="00B0262C"/>
    <w:rsid w:val="00B0270D"/>
    <w:rsid w:val="00B0272C"/>
    <w:rsid w:val="00B02762"/>
    <w:rsid w:val="00B0277F"/>
    <w:rsid w:val="00B0283F"/>
    <w:rsid w:val="00B028AA"/>
    <w:rsid w:val="00B028BC"/>
    <w:rsid w:val="00B028FA"/>
    <w:rsid w:val="00B029B5"/>
    <w:rsid w:val="00B02AFE"/>
    <w:rsid w:val="00B02B44"/>
    <w:rsid w:val="00B02B62"/>
    <w:rsid w:val="00B02C45"/>
    <w:rsid w:val="00B02C4E"/>
    <w:rsid w:val="00B02D6C"/>
    <w:rsid w:val="00B02DB7"/>
    <w:rsid w:val="00B02E28"/>
    <w:rsid w:val="00B02EA6"/>
    <w:rsid w:val="00B02EBA"/>
    <w:rsid w:val="00B0308A"/>
    <w:rsid w:val="00B0312B"/>
    <w:rsid w:val="00B0327B"/>
    <w:rsid w:val="00B032B8"/>
    <w:rsid w:val="00B0333D"/>
    <w:rsid w:val="00B03370"/>
    <w:rsid w:val="00B0339A"/>
    <w:rsid w:val="00B033D4"/>
    <w:rsid w:val="00B033ED"/>
    <w:rsid w:val="00B03410"/>
    <w:rsid w:val="00B03459"/>
    <w:rsid w:val="00B0348F"/>
    <w:rsid w:val="00B034B7"/>
    <w:rsid w:val="00B035A1"/>
    <w:rsid w:val="00B035BF"/>
    <w:rsid w:val="00B0376E"/>
    <w:rsid w:val="00B037EF"/>
    <w:rsid w:val="00B03885"/>
    <w:rsid w:val="00B03966"/>
    <w:rsid w:val="00B0398D"/>
    <w:rsid w:val="00B03A12"/>
    <w:rsid w:val="00B03A90"/>
    <w:rsid w:val="00B03B47"/>
    <w:rsid w:val="00B03B91"/>
    <w:rsid w:val="00B03BC3"/>
    <w:rsid w:val="00B03BF3"/>
    <w:rsid w:val="00B03D68"/>
    <w:rsid w:val="00B03DBA"/>
    <w:rsid w:val="00B03DEA"/>
    <w:rsid w:val="00B03DF5"/>
    <w:rsid w:val="00B03E3B"/>
    <w:rsid w:val="00B03E79"/>
    <w:rsid w:val="00B03EB3"/>
    <w:rsid w:val="00B03EC8"/>
    <w:rsid w:val="00B03FF7"/>
    <w:rsid w:val="00B04006"/>
    <w:rsid w:val="00B0402B"/>
    <w:rsid w:val="00B040A2"/>
    <w:rsid w:val="00B0412C"/>
    <w:rsid w:val="00B0418B"/>
    <w:rsid w:val="00B041AF"/>
    <w:rsid w:val="00B04279"/>
    <w:rsid w:val="00B04298"/>
    <w:rsid w:val="00B042EF"/>
    <w:rsid w:val="00B04313"/>
    <w:rsid w:val="00B04316"/>
    <w:rsid w:val="00B0434F"/>
    <w:rsid w:val="00B04353"/>
    <w:rsid w:val="00B04358"/>
    <w:rsid w:val="00B04359"/>
    <w:rsid w:val="00B04368"/>
    <w:rsid w:val="00B043B9"/>
    <w:rsid w:val="00B04483"/>
    <w:rsid w:val="00B044C9"/>
    <w:rsid w:val="00B04504"/>
    <w:rsid w:val="00B0450A"/>
    <w:rsid w:val="00B0456E"/>
    <w:rsid w:val="00B045D5"/>
    <w:rsid w:val="00B04616"/>
    <w:rsid w:val="00B04632"/>
    <w:rsid w:val="00B0475B"/>
    <w:rsid w:val="00B04821"/>
    <w:rsid w:val="00B0483A"/>
    <w:rsid w:val="00B0484C"/>
    <w:rsid w:val="00B04888"/>
    <w:rsid w:val="00B04935"/>
    <w:rsid w:val="00B0494E"/>
    <w:rsid w:val="00B04A2B"/>
    <w:rsid w:val="00B04A45"/>
    <w:rsid w:val="00B04A8E"/>
    <w:rsid w:val="00B04C0D"/>
    <w:rsid w:val="00B04D36"/>
    <w:rsid w:val="00B04E1E"/>
    <w:rsid w:val="00B04E27"/>
    <w:rsid w:val="00B04F5C"/>
    <w:rsid w:val="00B04F73"/>
    <w:rsid w:val="00B05084"/>
    <w:rsid w:val="00B0519D"/>
    <w:rsid w:val="00B05238"/>
    <w:rsid w:val="00B05298"/>
    <w:rsid w:val="00B0529A"/>
    <w:rsid w:val="00B052C2"/>
    <w:rsid w:val="00B0530A"/>
    <w:rsid w:val="00B0532E"/>
    <w:rsid w:val="00B054F6"/>
    <w:rsid w:val="00B055E3"/>
    <w:rsid w:val="00B056FD"/>
    <w:rsid w:val="00B05711"/>
    <w:rsid w:val="00B0577E"/>
    <w:rsid w:val="00B05909"/>
    <w:rsid w:val="00B05986"/>
    <w:rsid w:val="00B05A1E"/>
    <w:rsid w:val="00B05A2F"/>
    <w:rsid w:val="00B05A96"/>
    <w:rsid w:val="00B05ABE"/>
    <w:rsid w:val="00B05AEE"/>
    <w:rsid w:val="00B05B5D"/>
    <w:rsid w:val="00B05BB6"/>
    <w:rsid w:val="00B05BF5"/>
    <w:rsid w:val="00B05DA4"/>
    <w:rsid w:val="00B05E3F"/>
    <w:rsid w:val="00B05EE6"/>
    <w:rsid w:val="00B05F18"/>
    <w:rsid w:val="00B05F52"/>
    <w:rsid w:val="00B05F71"/>
    <w:rsid w:val="00B05F90"/>
    <w:rsid w:val="00B05F9B"/>
    <w:rsid w:val="00B05FA8"/>
    <w:rsid w:val="00B06053"/>
    <w:rsid w:val="00B060E2"/>
    <w:rsid w:val="00B060ED"/>
    <w:rsid w:val="00B060EE"/>
    <w:rsid w:val="00B060FB"/>
    <w:rsid w:val="00B0610B"/>
    <w:rsid w:val="00B0616F"/>
    <w:rsid w:val="00B061AB"/>
    <w:rsid w:val="00B061CB"/>
    <w:rsid w:val="00B06269"/>
    <w:rsid w:val="00B062D3"/>
    <w:rsid w:val="00B06346"/>
    <w:rsid w:val="00B06392"/>
    <w:rsid w:val="00B063AF"/>
    <w:rsid w:val="00B063D3"/>
    <w:rsid w:val="00B0641F"/>
    <w:rsid w:val="00B06488"/>
    <w:rsid w:val="00B0653E"/>
    <w:rsid w:val="00B06597"/>
    <w:rsid w:val="00B06614"/>
    <w:rsid w:val="00B06783"/>
    <w:rsid w:val="00B06957"/>
    <w:rsid w:val="00B06A28"/>
    <w:rsid w:val="00B06AE8"/>
    <w:rsid w:val="00B06B2B"/>
    <w:rsid w:val="00B06B46"/>
    <w:rsid w:val="00B06BF5"/>
    <w:rsid w:val="00B06C2A"/>
    <w:rsid w:val="00B06C8A"/>
    <w:rsid w:val="00B06DFB"/>
    <w:rsid w:val="00B06ED4"/>
    <w:rsid w:val="00B06FE5"/>
    <w:rsid w:val="00B07098"/>
    <w:rsid w:val="00B070E1"/>
    <w:rsid w:val="00B0716B"/>
    <w:rsid w:val="00B071DF"/>
    <w:rsid w:val="00B07276"/>
    <w:rsid w:val="00B072A5"/>
    <w:rsid w:val="00B072F6"/>
    <w:rsid w:val="00B07367"/>
    <w:rsid w:val="00B073F4"/>
    <w:rsid w:val="00B07488"/>
    <w:rsid w:val="00B07543"/>
    <w:rsid w:val="00B07553"/>
    <w:rsid w:val="00B07578"/>
    <w:rsid w:val="00B0758B"/>
    <w:rsid w:val="00B0762B"/>
    <w:rsid w:val="00B0768F"/>
    <w:rsid w:val="00B077F8"/>
    <w:rsid w:val="00B07871"/>
    <w:rsid w:val="00B07896"/>
    <w:rsid w:val="00B07ACD"/>
    <w:rsid w:val="00B07B1E"/>
    <w:rsid w:val="00B07B3C"/>
    <w:rsid w:val="00B07B50"/>
    <w:rsid w:val="00B07CAF"/>
    <w:rsid w:val="00B07D3D"/>
    <w:rsid w:val="00B07D49"/>
    <w:rsid w:val="00B07D96"/>
    <w:rsid w:val="00B07DBC"/>
    <w:rsid w:val="00B07DD2"/>
    <w:rsid w:val="00B07E89"/>
    <w:rsid w:val="00B07F80"/>
    <w:rsid w:val="00B07FA9"/>
    <w:rsid w:val="00B07FB4"/>
    <w:rsid w:val="00B07FDD"/>
    <w:rsid w:val="00B10052"/>
    <w:rsid w:val="00B101EE"/>
    <w:rsid w:val="00B10405"/>
    <w:rsid w:val="00B10433"/>
    <w:rsid w:val="00B10541"/>
    <w:rsid w:val="00B106C8"/>
    <w:rsid w:val="00B106D6"/>
    <w:rsid w:val="00B106ED"/>
    <w:rsid w:val="00B10700"/>
    <w:rsid w:val="00B10780"/>
    <w:rsid w:val="00B10794"/>
    <w:rsid w:val="00B109BB"/>
    <w:rsid w:val="00B109D8"/>
    <w:rsid w:val="00B10A23"/>
    <w:rsid w:val="00B10BCB"/>
    <w:rsid w:val="00B10BD4"/>
    <w:rsid w:val="00B10C0B"/>
    <w:rsid w:val="00B10E1D"/>
    <w:rsid w:val="00B10EBE"/>
    <w:rsid w:val="00B10F09"/>
    <w:rsid w:val="00B10F51"/>
    <w:rsid w:val="00B10FD0"/>
    <w:rsid w:val="00B10FDD"/>
    <w:rsid w:val="00B1100A"/>
    <w:rsid w:val="00B11010"/>
    <w:rsid w:val="00B11012"/>
    <w:rsid w:val="00B11043"/>
    <w:rsid w:val="00B1108B"/>
    <w:rsid w:val="00B1110F"/>
    <w:rsid w:val="00B11148"/>
    <w:rsid w:val="00B11180"/>
    <w:rsid w:val="00B111EF"/>
    <w:rsid w:val="00B11215"/>
    <w:rsid w:val="00B11219"/>
    <w:rsid w:val="00B11231"/>
    <w:rsid w:val="00B11255"/>
    <w:rsid w:val="00B11285"/>
    <w:rsid w:val="00B11290"/>
    <w:rsid w:val="00B11349"/>
    <w:rsid w:val="00B11369"/>
    <w:rsid w:val="00B11393"/>
    <w:rsid w:val="00B113AC"/>
    <w:rsid w:val="00B113E3"/>
    <w:rsid w:val="00B1141F"/>
    <w:rsid w:val="00B114E6"/>
    <w:rsid w:val="00B1156E"/>
    <w:rsid w:val="00B115DF"/>
    <w:rsid w:val="00B115F9"/>
    <w:rsid w:val="00B116A4"/>
    <w:rsid w:val="00B116C3"/>
    <w:rsid w:val="00B11769"/>
    <w:rsid w:val="00B117DE"/>
    <w:rsid w:val="00B117F6"/>
    <w:rsid w:val="00B119F1"/>
    <w:rsid w:val="00B11A52"/>
    <w:rsid w:val="00B11AB1"/>
    <w:rsid w:val="00B11C25"/>
    <w:rsid w:val="00B11CE4"/>
    <w:rsid w:val="00B11CE6"/>
    <w:rsid w:val="00B11D02"/>
    <w:rsid w:val="00B11D40"/>
    <w:rsid w:val="00B11D57"/>
    <w:rsid w:val="00B11E50"/>
    <w:rsid w:val="00B11FC0"/>
    <w:rsid w:val="00B11FD1"/>
    <w:rsid w:val="00B12285"/>
    <w:rsid w:val="00B122DC"/>
    <w:rsid w:val="00B1232C"/>
    <w:rsid w:val="00B12386"/>
    <w:rsid w:val="00B12472"/>
    <w:rsid w:val="00B12477"/>
    <w:rsid w:val="00B12501"/>
    <w:rsid w:val="00B12582"/>
    <w:rsid w:val="00B125CB"/>
    <w:rsid w:val="00B126D9"/>
    <w:rsid w:val="00B1283C"/>
    <w:rsid w:val="00B128BB"/>
    <w:rsid w:val="00B128E2"/>
    <w:rsid w:val="00B128EE"/>
    <w:rsid w:val="00B12A0E"/>
    <w:rsid w:val="00B12A3E"/>
    <w:rsid w:val="00B12A85"/>
    <w:rsid w:val="00B12AE0"/>
    <w:rsid w:val="00B12AFA"/>
    <w:rsid w:val="00B12BEE"/>
    <w:rsid w:val="00B12C2B"/>
    <w:rsid w:val="00B12C5F"/>
    <w:rsid w:val="00B12C62"/>
    <w:rsid w:val="00B12D23"/>
    <w:rsid w:val="00B12D58"/>
    <w:rsid w:val="00B12E1D"/>
    <w:rsid w:val="00B12E75"/>
    <w:rsid w:val="00B12F13"/>
    <w:rsid w:val="00B12F48"/>
    <w:rsid w:val="00B12F4B"/>
    <w:rsid w:val="00B12F84"/>
    <w:rsid w:val="00B12FB0"/>
    <w:rsid w:val="00B12FF9"/>
    <w:rsid w:val="00B13024"/>
    <w:rsid w:val="00B1305D"/>
    <w:rsid w:val="00B130AB"/>
    <w:rsid w:val="00B130B3"/>
    <w:rsid w:val="00B130D6"/>
    <w:rsid w:val="00B1310F"/>
    <w:rsid w:val="00B13128"/>
    <w:rsid w:val="00B13132"/>
    <w:rsid w:val="00B13197"/>
    <w:rsid w:val="00B1322F"/>
    <w:rsid w:val="00B13236"/>
    <w:rsid w:val="00B1345E"/>
    <w:rsid w:val="00B1348C"/>
    <w:rsid w:val="00B135B2"/>
    <w:rsid w:val="00B135F5"/>
    <w:rsid w:val="00B135F9"/>
    <w:rsid w:val="00B136DB"/>
    <w:rsid w:val="00B1374C"/>
    <w:rsid w:val="00B1374E"/>
    <w:rsid w:val="00B13798"/>
    <w:rsid w:val="00B1385E"/>
    <w:rsid w:val="00B13913"/>
    <w:rsid w:val="00B13920"/>
    <w:rsid w:val="00B13967"/>
    <w:rsid w:val="00B1397B"/>
    <w:rsid w:val="00B13AA1"/>
    <w:rsid w:val="00B13ABD"/>
    <w:rsid w:val="00B13BE5"/>
    <w:rsid w:val="00B13BF8"/>
    <w:rsid w:val="00B13C92"/>
    <w:rsid w:val="00B13D9C"/>
    <w:rsid w:val="00B13DC7"/>
    <w:rsid w:val="00B13DED"/>
    <w:rsid w:val="00B13E19"/>
    <w:rsid w:val="00B13E61"/>
    <w:rsid w:val="00B13EFC"/>
    <w:rsid w:val="00B14013"/>
    <w:rsid w:val="00B14073"/>
    <w:rsid w:val="00B14082"/>
    <w:rsid w:val="00B141F6"/>
    <w:rsid w:val="00B14207"/>
    <w:rsid w:val="00B14245"/>
    <w:rsid w:val="00B142F5"/>
    <w:rsid w:val="00B14337"/>
    <w:rsid w:val="00B143C0"/>
    <w:rsid w:val="00B14437"/>
    <w:rsid w:val="00B14498"/>
    <w:rsid w:val="00B14558"/>
    <w:rsid w:val="00B145AB"/>
    <w:rsid w:val="00B145CD"/>
    <w:rsid w:val="00B14634"/>
    <w:rsid w:val="00B14642"/>
    <w:rsid w:val="00B14648"/>
    <w:rsid w:val="00B14731"/>
    <w:rsid w:val="00B1473C"/>
    <w:rsid w:val="00B1475D"/>
    <w:rsid w:val="00B1476C"/>
    <w:rsid w:val="00B147E3"/>
    <w:rsid w:val="00B14943"/>
    <w:rsid w:val="00B14965"/>
    <w:rsid w:val="00B14994"/>
    <w:rsid w:val="00B14B09"/>
    <w:rsid w:val="00B14D55"/>
    <w:rsid w:val="00B14D5F"/>
    <w:rsid w:val="00B14DA3"/>
    <w:rsid w:val="00B14DAA"/>
    <w:rsid w:val="00B14E5F"/>
    <w:rsid w:val="00B14F68"/>
    <w:rsid w:val="00B15012"/>
    <w:rsid w:val="00B150BE"/>
    <w:rsid w:val="00B15132"/>
    <w:rsid w:val="00B15179"/>
    <w:rsid w:val="00B151FE"/>
    <w:rsid w:val="00B15216"/>
    <w:rsid w:val="00B15256"/>
    <w:rsid w:val="00B15267"/>
    <w:rsid w:val="00B152D0"/>
    <w:rsid w:val="00B153E7"/>
    <w:rsid w:val="00B154C5"/>
    <w:rsid w:val="00B15503"/>
    <w:rsid w:val="00B1550B"/>
    <w:rsid w:val="00B15608"/>
    <w:rsid w:val="00B15705"/>
    <w:rsid w:val="00B15734"/>
    <w:rsid w:val="00B1581C"/>
    <w:rsid w:val="00B158CA"/>
    <w:rsid w:val="00B158D1"/>
    <w:rsid w:val="00B158F9"/>
    <w:rsid w:val="00B15969"/>
    <w:rsid w:val="00B15A2A"/>
    <w:rsid w:val="00B15A8A"/>
    <w:rsid w:val="00B15ACD"/>
    <w:rsid w:val="00B15B6B"/>
    <w:rsid w:val="00B15BEB"/>
    <w:rsid w:val="00B15C13"/>
    <w:rsid w:val="00B15CA9"/>
    <w:rsid w:val="00B15D3F"/>
    <w:rsid w:val="00B15D91"/>
    <w:rsid w:val="00B15DDF"/>
    <w:rsid w:val="00B15E53"/>
    <w:rsid w:val="00B15E8C"/>
    <w:rsid w:val="00B15EC7"/>
    <w:rsid w:val="00B15F0D"/>
    <w:rsid w:val="00B15F2B"/>
    <w:rsid w:val="00B15F54"/>
    <w:rsid w:val="00B15F94"/>
    <w:rsid w:val="00B15FD0"/>
    <w:rsid w:val="00B1618E"/>
    <w:rsid w:val="00B162A8"/>
    <w:rsid w:val="00B162AB"/>
    <w:rsid w:val="00B16446"/>
    <w:rsid w:val="00B16538"/>
    <w:rsid w:val="00B1659C"/>
    <w:rsid w:val="00B16761"/>
    <w:rsid w:val="00B1686D"/>
    <w:rsid w:val="00B16870"/>
    <w:rsid w:val="00B168A7"/>
    <w:rsid w:val="00B168B0"/>
    <w:rsid w:val="00B16960"/>
    <w:rsid w:val="00B16A96"/>
    <w:rsid w:val="00B16AA8"/>
    <w:rsid w:val="00B16AC5"/>
    <w:rsid w:val="00B16ACD"/>
    <w:rsid w:val="00B16B2B"/>
    <w:rsid w:val="00B16B56"/>
    <w:rsid w:val="00B16CF2"/>
    <w:rsid w:val="00B16EE5"/>
    <w:rsid w:val="00B16F50"/>
    <w:rsid w:val="00B16FF1"/>
    <w:rsid w:val="00B17018"/>
    <w:rsid w:val="00B170B3"/>
    <w:rsid w:val="00B17199"/>
    <w:rsid w:val="00B171AC"/>
    <w:rsid w:val="00B171B4"/>
    <w:rsid w:val="00B17202"/>
    <w:rsid w:val="00B17254"/>
    <w:rsid w:val="00B172AA"/>
    <w:rsid w:val="00B172F2"/>
    <w:rsid w:val="00B17328"/>
    <w:rsid w:val="00B17371"/>
    <w:rsid w:val="00B17399"/>
    <w:rsid w:val="00B173C0"/>
    <w:rsid w:val="00B1743C"/>
    <w:rsid w:val="00B17483"/>
    <w:rsid w:val="00B174C0"/>
    <w:rsid w:val="00B17501"/>
    <w:rsid w:val="00B17526"/>
    <w:rsid w:val="00B17571"/>
    <w:rsid w:val="00B1769A"/>
    <w:rsid w:val="00B17736"/>
    <w:rsid w:val="00B177BE"/>
    <w:rsid w:val="00B178FC"/>
    <w:rsid w:val="00B1793A"/>
    <w:rsid w:val="00B179C4"/>
    <w:rsid w:val="00B17A76"/>
    <w:rsid w:val="00B17B35"/>
    <w:rsid w:val="00B17BC5"/>
    <w:rsid w:val="00B17BD1"/>
    <w:rsid w:val="00B17C33"/>
    <w:rsid w:val="00B17D13"/>
    <w:rsid w:val="00B17D30"/>
    <w:rsid w:val="00B17F8E"/>
    <w:rsid w:val="00B2008C"/>
    <w:rsid w:val="00B2009E"/>
    <w:rsid w:val="00B200E2"/>
    <w:rsid w:val="00B2014B"/>
    <w:rsid w:val="00B2027C"/>
    <w:rsid w:val="00B2029C"/>
    <w:rsid w:val="00B202CC"/>
    <w:rsid w:val="00B203B0"/>
    <w:rsid w:val="00B2047B"/>
    <w:rsid w:val="00B204B0"/>
    <w:rsid w:val="00B204BF"/>
    <w:rsid w:val="00B204C7"/>
    <w:rsid w:val="00B204CC"/>
    <w:rsid w:val="00B2052E"/>
    <w:rsid w:val="00B20631"/>
    <w:rsid w:val="00B20654"/>
    <w:rsid w:val="00B2065B"/>
    <w:rsid w:val="00B2078F"/>
    <w:rsid w:val="00B207CA"/>
    <w:rsid w:val="00B20835"/>
    <w:rsid w:val="00B2083C"/>
    <w:rsid w:val="00B208C5"/>
    <w:rsid w:val="00B208F8"/>
    <w:rsid w:val="00B20947"/>
    <w:rsid w:val="00B2095E"/>
    <w:rsid w:val="00B20A0E"/>
    <w:rsid w:val="00B20A11"/>
    <w:rsid w:val="00B20A6B"/>
    <w:rsid w:val="00B20AFE"/>
    <w:rsid w:val="00B20BF5"/>
    <w:rsid w:val="00B20C40"/>
    <w:rsid w:val="00B20C6A"/>
    <w:rsid w:val="00B20C8C"/>
    <w:rsid w:val="00B20CE0"/>
    <w:rsid w:val="00B20D56"/>
    <w:rsid w:val="00B20E24"/>
    <w:rsid w:val="00B20FED"/>
    <w:rsid w:val="00B21103"/>
    <w:rsid w:val="00B21207"/>
    <w:rsid w:val="00B21246"/>
    <w:rsid w:val="00B21272"/>
    <w:rsid w:val="00B21299"/>
    <w:rsid w:val="00B212D0"/>
    <w:rsid w:val="00B21306"/>
    <w:rsid w:val="00B21563"/>
    <w:rsid w:val="00B215BD"/>
    <w:rsid w:val="00B216A0"/>
    <w:rsid w:val="00B216F9"/>
    <w:rsid w:val="00B21728"/>
    <w:rsid w:val="00B2172F"/>
    <w:rsid w:val="00B219E4"/>
    <w:rsid w:val="00B21A7D"/>
    <w:rsid w:val="00B21AB3"/>
    <w:rsid w:val="00B21AE1"/>
    <w:rsid w:val="00B21B63"/>
    <w:rsid w:val="00B21B66"/>
    <w:rsid w:val="00B21BA9"/>
    <w:rsid w:val="00B21BFA"/>
    <w:rsid w:val="00B21C39"/>
    <w:rsid w:val="00B21C7E"/>
    <w:rsid w:val="00B21F33"/>
    <w:rsid w:val="00B21FAD"/>
    <w:rsid w:val="00B21FE0"/>
    <w:rsid w:val="00B2201C"/>
    <w:rsid w:val="00B2202C"/>
    <w:rsid w:val="00B2210E"/>
    <w:rsid w:val="00B22129"/>
    <w:rsid w:val="00B221AE"/>
    <w:rsid w:val="00B222E9"/>
    <w:rsid w:val="00B2234A"/>
    <w:rsid w:val="00B2234C"/>
    <w:rsid w:val="00B2237E"/>
    <w:rsid w:val="00B22385"/>
    <w:rsid w:val="00B223F5"/>
    <w:rsid w:val="00B22461"/>
    <w:rsid w:val="00B224CC"/>
    <w:rsid w:val="00B224DB"/>
    <w:rsid w:val="00B224F1"/>
    <w:rsid w:val="00B226F1"/>
    <w:rsid w:val="00B226F6"/>
    <w:rsid w:val="00B22720"/>
    <w:rsid w:val="00B2275F"/>
    <w:rsid w:val="00B227A4"/>
    <w:rsid w:val="00B228A4"/>
    <w:rsid w:val="00B228AA"/>
    <w:rsid w:val="00B228C5"/>
    <w:rsid w:val="00B228CD"/>
    <w:rsid w:val="00B228E9"/>
    <w:rsid w:val="00B22919"/>
    <w:rsid w:val="00B22924"/>
    <w:rsid w:val="00B229DA"/>
    <w:rsid w:val="00B22A34"/>
    <w:rsid w:val="00B22B8F"/>
    <w:rsid w:val="00B22BCE"/>
    <w:rsid w:val="00B22D82"/>
    <w:rsid w:val="00B22E11"/>
    <w:rsid w:val="00B22F09"/>
    <w:rsid w:val="00B22F34"/>
    <w:rsid w:val="00B22FAF"/>
    <w:rsid w:val="00B22FC6"/>
    <w:rsid w:val="00B23066"/>
    <w:rsid w:val="00B230F6"/>
    <w:rsid w:val="00B23380"/>
    <w:rsid w:val="00B23419"/>
    <w:rsid w:val="00B2342B"/>
    <w:rsid w:val="00B2343D"/>
    <w:rsid w:val="00B234D7"/>
    <w:rsid w:val="00B234FF"/>
    <w:rsid w:val="00B2356D"/>
    <w:rsid w:val="00B2369B"/>
    <w:rsid w:val="00B2369D"/>
    <w:rsid w:val="00B2372B"/>
    <w:rsid w:val="00B23797"/>
    <w:rsid w:val="00B237D1"/>
    <w:rsid w:val="00B237EF"/>
    <w:rsid w:val="00B23855"/>
    <w:rsid w:val="00B238BE"/>
    <w:rsid w:val="00B23975"/>
    <w:rsid w:val="00B23A49"/>
    <w:rsid w:val="00B23A99"/>
    <w:rsid w:val="00B23AB6"/>
    <w:rsid w:val="00B23B65"/>
    <w:rsid w:val="00B23BC8"/>
    <w:rsid w:val="00B23D18"/>
    <w:rsid w:val="00B23DBA"/>
    <w:rsid w:val="00B23DE2"/>
    <w:rsid w:val="00B240BD"/>
    <w:rsid w:val="00B240F5"/>
    <w:rsid w:val="00B2411F"/>
    <w:rsid w:val="00B2415B"/>
    <w:rsid w:val="00B24185"/>
    <w:rsid w:val="00B24220"/>
    <w:rsid w:val="00B242A4"/>
    <w:rsid w:val="00B24300"/>
    <w:rsid w:val="00B24314"/>
    <w:rsid w:val="00B243E2"/>
    <w:rsid w:val="00B243FD"/>
    <w:rsid w:val="00B24428"/>
    <w:rsid w:val="00B2448B"/>
    <w:rsid w:val="00B2452B"/>
    <w:rsid w:val="00B245B1"/>
    <w:rsid w:val="00B245C6"/>
    <w:rsid w:val="00B246BD"/>
    <w:rsid w:val="00B249F2"/>
    <w:rsid w:val="00B249F9"/>
    <w:rsid w:val="00B24ABF"/>
    <w:rsid w:val="00B24B02"/>
    <w:rsid w:val="00B24B31"/>
    <w:rsid w:val="00B24BA5"/>
    <w:rsid w:val="00B24C0E"/>
    <w:rsid w:val="00B24C5D"/>
    <w:rsid w:val="00B24D4F"/>
    <w:rsid w:val="00B24E1F"/>
    <w:rsid w:val="00B24F4D"/>
    <w:rsid w:val="00B24FAA"/>
    <w:rsid w:val="00B24FB5"/>
    <w:rsid w:val="00B25081"/>
    <w:rsid w:val="00B25104"/>
    <w:rsid w:val="00B251BF"/>
    <w:rsid w:val="00B2522F"/>
    <w:rsid w:val="00B2533F"/>
    <w:rsid w:val="00B2534F"/>
    <w:rsid w:val="00B253C2"/>
    <w:rsid w:val="00B25410"/>
    <w:rsid w:val="00B25415"/>
    <w:rsid w:val="00B254EB"/>
    <w:rsid w:val="00B255E2"/>
    <w:rsid w:val="00B256AB"/>
    <w:rsid w:val="00B257BB"/>
    <w:rsid w:val="00B25805"/>
    <w:rsid w:val="00B25829"/>
    <w:rsid w:val="00B259C3"/>
    <w:rsid w:val="00B25A16"/>
    <w:rsid w:val="00B25A5F"/>
    <w:rsid w:val="00B25A60"/>
    <w:rsid w:val="00B25A62"/>
    <w:rsid w:val="00B25AEA"/>
    <w:rsid w:val="00B25B27"/>
    <w:rsid w:val="00B25BAD"/>
    <w:rsid w:val="00B25C0C"/>
    <w:rsid w:val="00B25CB8"/>
    <w:rsid w:val="00B25CFB"/>
    <w:rsid w:val="00B25D5A"/>
    <w:rsid w:val="00B25E4F"/>
    <w:rsid w:val="00B25F17"/>
    <w:rsid w:val="00B260A0"/>
    <w:rsid w:val="00B260FA"/>
    <w:rsid w:val="00B26147"/>
    <w:rsid w:val="00B26165"/>
    <w:rsid w:val="00B2618F"/>
    <w:rsid w:val="00B26258"/>
    <w:rsid w:val="00B262A9"/>
    <w:rsid w:val="00B26326"/>
    <w:rsid w:val="00B26386"/>
    <w:rsid w:val="00B2638C"/>
    <w:rsid w:val="00B263AB"/>
    <w:rsid w:val="00B2646F"/>
    <w:rsid w:val="00B264FF"/>
    <w:rsid w:val="00B26598"/>
    <w:rsid w:val="00B266B0"/>
    <w:rsid w:val="00B266D1"/>
    <w:rsid w:val="00B26715"/>
    <w:rsid w:val="00B26766"/>
    <w:rsid w:val="00B2678E"/>
    <w:rsid w:val="00B267E6"/>
    <w:rsid w:val="00B26872"/>
    <w:rsid w:val="00B26895"/>
    <w:rsid w:val="00B268B8"/>
    <w:rsid w:val="00B26929"/>
    <w:rsid w:val="00B2694B"/>
    <w:rsid w:val="00B26953"/>
    <w:rsid w:val="00B269C0"/>
    <w:rsid w:val="00B26A5D"/>
    <w:rsid w:val="00B26A6D"/>
    <w:rsid w:val="00B26B79"/>
    <w:rsid w:val="00B26B84"/>
    <w:rsid w:val="00B26BE4"/>
    <w:rsid w:val="00B26C12"/>
    <w:rsid w:val="00B26D03"/>
    <w:rsid w:val="00B26DD9"/>
    <w:rsid w:val="00B26E0A"/>
    <w:rsid w:val="00B26E2C"/>
    <w:rsid w:val="00B26E3A"/>
    <w:rsid w:val="00B26E7B"/>
    <w:rsid w:val="00B26EB3"/>
    <w:rsid w:val="00B26EE4"/>
    <w:rsid w:val="00B26F3A"/>
    <w:rsid w:val="00B26F91"/>
    <w:rsid w:val="00B26FB8"/>
    <w:rsid w:val="00B27216"/>
    <w:rsid w:val="00B2728D"/>
    <w:rsid w:val="00B272E9"/>
    <w:rsid w:val="00B2730E"/>
    <w:rsid w:val="00B27325"/>
    <w:rsid w:val="00B27457"/>
    <w:rsid w:val="00B27613"/>
    <w:rsid w:val="00B27633"/>
    <w:rsid w:val="00B2771A"/>
    <w:rsid w:val="00B2773F"/>
    <w:rsid w:val="00B2781C"/>
    <w:rsid w:val="00B278AD"/>
    <w:rsid w:val="00B27913"/>
    <w:rsid w:val="00B2793B"/>
    <w:rsid w:val="00B27975"/>
    <w:rsid w:val="00B27A4B"/>
    <w:rsid w:val="00B27BFF"/>
    <w:rsid w:val="00B27C18"/>
    <w:rsid w:val="00B27C1C"/>
    <w:rsid w:val="00B27CF5"/>
    <w:rsid w:val="00B27D02"/>
    <w:rsid w:val="00B27D09"/>
    <w:rsid w:val="00B27DC4"/>
    <w:rsid w:val="00B27E26"/>
    <w:rsid w:val="00B27F0B"/>
    <w:rsid w:val="00B27F2A"/>
    <w:rsid w:val="00B27F38"/>
    <w:rsid w:val="00B27F47"/>
    <w:rsid w:val="00B30163"/>
    <w:rsid w:val="00B301BD"/>
    <w:rsid w:val="00B3020C"/>
    <w:rsid w:val="00B3025C"/>
    <w:rsid w:val="00B302FE"/>
    <w:rsid w:val="00B3034F"/>
    <w:rsid w:val="00B30351"/>
    <w:rsid w:val="00B30379"/>
    <w:rsid w:val="00B3040C"/>
    <w:rsid w:val="00B30421"/>
    <w:rsid w:val="00B30478"/>
    <w:rsid w:val="00B304DD"/>
    <w:rsid w:val="00B304E0"/>
    <w:rsid w:val="00B30573"/>
    <w:rsid w:val="00B30740"/>
    <w:rsid w:val="00B30788"/>
    <w:rsid w:val="00B307E8"/>
    <w:rsid w:val="00B30837"/>
    <w:rsid w:val="00B3098F"/>
    <w:rsid w:val="00B309B1"/>
    <w:rsid w:val="00B30A02"/>
    <w:rsid w:val="00B30A39"/>
    <w:rsid w:val="00B30A71"/>
    <w:rsid w:val="00B30ACA"/>
    <w:rsid w:val="00B30B3B"/>
    <w:rsid w:val="00B30B4A"/>
    <w:rsid w:val="00B30CF9"/>
    <w:rsid w:val="00B30D61"/>
    <w:rsid w:val="00B30DF0"/>
    <w:rsid w:val="00B30E1A"/>
    <w:rsid w:val="00B30F3A"/>
    <w:rsid w:val="00B30FFC"/>
    <w:rsid w:val="00B31108"/>
    <w:rsid w:val="00B3115D"/>
    <w:rsid w:val="00B31301"/>
    <w:rsid w:val="00B3136D"/>
    <w:rsid w:val="00B31372"/>
    <w:rsid w:val="00B3139E"/>
    <w:rsid w:val="00B31425"/>
    <w:rsid w:val="00B31566"/>
    <w:rsid w:val="00B315BC"/>
    <w:rsid w:val="00B315C3"/>
    <w:rsid w:val="00B31614"/>
    <w:rsid w:val="00B316AD"/>
    <w:rsid w:val="00B31730"/>
    <w:rsid w:val="00B31737"/>
    <w:rsid w:val="00B3173A"/>
    <w:rsid w:val="00B317EF"/>
    <w:rsid w:val="00B31834"/>
    <w:rsid w:val="00B3192C"/>
    <w:rsid w:val="00B319E3"/>
    <w:rsid w:val="00B31A6D"/>
    <w:rsid w:val="00B31C88"/>
    <w:rsid w:val="00B31CA4"/>
    <w:rsid w:val="00B31D1C"/>
    <w:rsid w:val="00B31E0B"/>
    <w:rsid w:val="00B31E30"/>
    <w:rsid w:val="00B31E63"/>
    <w:rsid w:val="00B31EBA"/>
    <w:rsid w:val="00B31F40"/>
    <w:rsid w:val="00B31F60"/>
    <w:rsid w:val="00B31FFA"/>
    <w:rsid w:val="00B3204B"/>
    <w:rsid w:val="00B32089"/>
    <w:rsid w:val="00B320BF"/>
    <w:rsid w:val="00B3220E"/>
    <w:rsid w:val="00B3221C"/>
    <w:rsid w:val="00B322B6"/>
    <w:rsid w:val="00B322C4"/>
    <w:rsid w:val="00B32315"/>
    <w:rsid w:val="00B32323"/>
    <w:rsid w:val="00B32359"/>
    <w:rsid w:val="00B324AE"/>
    <w:rsid w:val="00B325FE"/>
    <w:rsid w:val="00B32616"/>
    <w:rsid w:val="00B326C7"/>
    <w:rsid w:val="00B327FF"/>
    <w:rsid w:val="00B3281A"/>
    <w:rsid w:val="00B32879"/>
    <w:rsid w:val="00B3287A"/>
    <w:rsid w:val="00B3288B"/>
    <w:rsid w:val="00B32951"/>
    <w:rsid w:val="00B329D5"/>
    <w:rsid w:val="00B32AA6"/>
    <w:rsid w:val="00B32AB0"/>
    <w:rsid w:val="00B32B4B"/>
    <w:rsid w:val="00B32BD1"/>
    <w:rsid w:val="00B32C00"/>
    <w:rsid w:val="00B32C70"/>
    <w:rsid w:val="00B32CE6"/>
    <w:rsid w:val="00B32D88"/>
    <w:rsid w:val="00B32E0D"/>
    <w:rsid w:val="00B32E4C"/>
    <w:rsid w:val="00B330ED"/>
    <w:rsid w:val="00B33225"/>
    <w:rsid w:val="00B3333A"/>
    <w:rsid w:val="00B3333B"/>
    <w:rsid w:val="00B33364"/>
    <w:rsid w:val="00B33426"/>
    <w:rsid w:val="00B334E9"/>
    <w:rsid w:val="00B3353B"/>
    <w:rsid w:val="00B33566"/>
    <w:rsid w:val="00B3361C"/>
    <w:rsid w:val="00B33704"/>
    <w:rsid w:val="00B33812"/>
    <w:rsid w:val="00B33850"/>
    <w:rsid w:val="00B338CA"/>
    <w:rsid w:val="00B339EC"/>
    <w:rsid w:val="00B33A4A"/>
    <w:rsid w:val="00B33B00"/>
    <w:rsid w:val="00B33B23"/>
    <w:rsid w:val="00B33BA0"/>
    <w:rsid w:val="00B33BA5"/>
    <w:rsid w:val="00B33CCB"/>
    <w:rsid w:val="00B33CDB"/>
    <w:rsid w:val="00B33E02"/>
    <w:rsid w:val="00B33E16"/>
    <w:rsid w:val="00B3404D"/>
    <w:rsid w:val="00B3406F"/>
    <w:rsid w:val="00B340ED"/>
    <w:rsid w:val="00B34175"/>
    <w:rsid w:val="00B3419F"/>
    <w:rsid w:val="00B34386"/>
    <w:rsid w:val="00B343E7"/>
    <w:rsid w:val="00B343FB"/>
    <w:rsid w:val="00B343FF"/>
    <w:rsid w:val="00B34458"/>
    <w:rsid w:val="00B34472"/>
    <w:rsid w:val="00B34515"/>
    <w:rsid w:val="00B34549"/>
    <w:rsid w:val="00B34577"/>
    <w:rsid w:val="00B345AF"/>
    <w:rsid w:val="00B348B9"/>
    <w:rsid w:val="00B348FE"/>
    <w:rsid w:val="00B34A21"/>
    <w:rsid w:val="00B34ADE"/>
    <w:rsid w:val="00B34B69"/>
    <w:rsid w:val="00B34C11"/>
    <w:rsid w:val="00B34C3C"/>
    <w:rsid w:val="00B34DF7"/>
    <w:rsid w:val="00B34ED5"/>
    <w:rsid w:val="00B34F1B"/>
    <w:rsid w:val="00B34FB5"/>
    <w:rsid w:val="00B34FC2"/>
    <w:rsid w:val="00B35257"/>
    <w:rsid w:val="00B352B9"/>
    <w:rsid w:val="00B3536A"/>
    <w:rsid w:val="00B353D0"/>
    <w:rsid w:val="00B35432"/>
    <w:rsid w:val="00B3549D"/>
    <w:rsid w:val="00B3549E"/>
    <w:rsid w:val="00B354B1"/>
    <w:rsid w:val="00B354C4"/>
    <w:rsid w:val="00B35516"/>
    <w:rsid w:val="00B3557C"/>
    <w:rsid w:val="00B35641"/>
    <w:rsid w:val="00B356F8"/>
    <w:rsid w:val="00B35752"/>
    <w:rsid w:val="00B35869"/>
    <w:rsid w:val="00B35894"/>
    <w:rsid w:val="00B358C5"/>
    <w:rsid w:val="00B35923"/>
    <w:rsid w:val="00B35948"/>
    <w:rsid w:val="00B3594D"/>
    <w:rsid w:val="00B35953"/>
    <w:rsid w:val="00B35974"/>
    <w:rsid w:val="00B359A4"/>
    <w:rsid w:val="00B359EF"/>
    <w:rsid w:val="00B35ADE"/>
    <w:rsid w:val="00B35AEC"/>
    <w:rsid w:val="00B35C79"/>
    <w:rsid w:val="00B35CAD"/>
    <w:rsid w:val="00B35D8C"/>
    <w:rsid w:val="00B35DE4"/>
    <w:rsid w:val="00B35DE9"/>
    <w:rsid w:val="00B35E62"/>
    <w:rsid w:val="00B35EC1"/>
    <w:rsid w:val="00B35FE1"/>
    <w:rsid w:val="00B3605C"/>
    <w:rsid w:val="00B360F6"/>
    <w:rsid w:val="00B36120"/>
    <w:rsid w:val="00B36152"/>
    <w:rsid w:val="00B36228"/>
    <w:rsid w:val="00B362A6"/>
    <w:rsid w:val="00B363C7"/>
    <w:rsid w:val="00B363CF"/>
    <w:rsid w:val="00B36474"/>
    <w:rsid w:val="00B3654E"/>
    <w:rsid w:val="00B36590"/>
    <w:rsid w:val="00B36749"/>
    <w:rsid w:val="00B36757"/>
    <w:rsid w:val="00B3676B"/>
    <w:rsid w:val="00B367A7"/>
    <w:rsid w:val="00B36825"/>
    <w:rsid w:val="00B36829"/>
    <w:rsid w:val="00B36A30"/>
    <w:rsid w:val="00B36BAF"/>
    <w:rsid w:val="00B36D23"/>
    <w:rsid w:val="00B36D27"/>
    <w:rsid w:val="00B36D92"/>
    <w:rsid w:val="00B36DD2"/>
    <w:rsid w:val="00B36E29"/>
    <w:rsid w:val="00B36EB6"/>
    <w:rsid w:val="00B36F24"/>
    <w:rsid w:val="00B36F67"/>
    <w:rsid w:val="00B36F7C"/>
    <w:rsid w:val="00B36FAE"/>
    <w:rsid w:val="00B36FE9"/>
    <w:rsid w:val="00B36FF0"/>
    <w:rsid w:val="00B3709C"/>
    <w:rsid w:val="00B370D2"/>
    <w:rsid w:val="00B370D7"/>
    <w:rsid w:val="00B37101"/>
    <w:rsid w:val="00B3715A"/>
    <w:rsid w:val="00B371EC"/>
    <w:rsid w:val="00B37214"/>
    <w:rsid w:val="00B37218"/>
    <w:rsid w:val="00B37262"/>
    <w:rsid w:val="00B373BA"/>
    <w:rsid w:val="00B3740F"/>
    <w:rsid w:val="00B375E5"/>
    <w:rsid w:val="00B3762E"/>
    <w:rsid w:val="00B377AB"/>
    <w:rsid w:val="00B37837"/>
    <w:rsid w:val="00B37890"/>
    <w:rsid w:val="00B378B0"/>
    <w:rsid w:val="00B37938"/>
    <w:rsid w:val="00B37C47"/>
    <w:rsid w:val="00B37C7E"/>
    <w:rsid w:val="00B37CCE"/>
    <w:rsid w:val="00B37D00"/>
    <w:rsid w:val="00B37DEE"/>
    <w:rsid w:val="00B37E41"/>
    <w:rsid w:val="00B37E66"/>
    <w:rsid w:val="00B37E95"/>
    <w:rsid w:val="00B37EAC"/>
    <w:rsid w:val="00B37EAD"/>
    <w:rsid w:val="00B37EBD"/>
    <w:rsid w:val="00B37EEA"/>
    <w:rsid w:val="00B37F29"/>
    <w:rsid w:val="00B37F6C"/>
    <w:rsid w:val="00B37F73"/>
    <w:rsid w:val="00B37FC7"/>
    <w:rsid w:val="00B4009B"/>
    <w:rsid w:val="00B4010C"/>
    <w:rsid w:val="00B4012D"/>
    <w:rsid w:val="00B401B6"/>
    <w:rsid w:val="00B402C4"/>
    <w:rsid w:val="00B40437"/>
    <w:rsid w:val="00B4048A"/>
    <w:rsid w:val="00B40553"/>
    <w:rsid w:val="00B405DC"/>
    <w:rsid w:val="00B406EB"/>
    <w:rsid w:val="00B406F6"/>
    <w:rsid w:val="00B407D4"/>
    <w:rsid w:val="00B40903"/>
    <w:rsid w:val="00B409C5"/>
    <w:rsid w:val="00B409F5"/>
    <w:rsid w:val="00B40A98"/>
    <w:rsid w:val="00B40B2D"/>
    <w:rsid w:val="00B40B7C"/>
    <w:rsid w:val="00B40DDF"/>
    <w:rsid w:val="00B40E0C"/>
    <w:rsid w:val="00B41025"/>
    <w:rsid w:val="00B4110A"/>
    <w:rsid w:val="00B4110E"/>
    <w:rsid w:val="00B41221"/>
    <w:rsid w:val="00B412D7"/>
    <w:rsid w:val="00B4133E"/>
    <w:rsid w:val="00B413B4"/>
    <w:rsid w:val="00B41464"/>
    <w:rsid w:val="00B41792"/>
    <w:rsid w:val="00B41815"/>
    <w:rsid w:val="00B4188C"/>
    <w:rsid w:val="00B41924"/>
    <w:rsid w:val="00B41947"/>
    <w:rsid w:val="00B4196E"/>
    <w:rsid w:val="00B4198A"/>
    <w:rsid w:val="00B419F0"/>
    <w:rsid w:val="00B41A6B"/>
    <w:rsid w:val="00B41A89"/>
    <w:rsid w:val="00B41ACA"/>
    <w:rsid w:val="00B41AF8"/>
    <w:rsid w:val="00B41B28"/>
    <w:rsid w:val="00B41BAA"/>
    <w:rsid w:val="00B41C27"/>
    <w:rsid w:val="00B41C4C"/>
    <w:rsid w:val="00B41C5D"/>
    <w:rsid w:val="00B41D9E"/>
    <w:rsid w:val="00B41DDE"/>
    <w:rsid w:val="00B41DEC"/>
    <w:rsid w:val="00B41E04"/>
    <w:rsid w:val="00B41E5B"/>
    <w:rsid w:val="00B41E8C"/>
    <w:rsid w:val="00B41FD0"/>
    <w:rsid w:val="00B41FE1"/>
    <w:rsid w:val="00B41FEE"/>
    <w:rsid w:val="00B41FF6"/>
    <w:rsid w:val="00B42011"/>
    <w:rsid w:val="00B4202B"/>
    <w:rsid w:val="00B420A5"/>
    <w:rsid w:val="00B4223D"/>
    <w:rsid w:val="00B4225B"/>
    <w:rsid w:val="00B422B0"/>
    <w:rsid w:val="00B424AF"/>
    <w:rsid w:val="00B424FF"/>
    <w:rsid w:val="00B42572"/>
    <w:rsid w:val="00B4258A"/>
    <w:rsid w:val="00B42758"/>
    <w:rsid w:val="00B42986"/>
    <w:rsid w:val="00B42989"/>
    <w:rsid w:val="00B429C4"/>
    <w:rsid w:val="00B429E5"/>
    <w:rsid w:val="00B42A16"/>
    <w:rsid w:val="00B42ACB"/>
    <w:rsid w:val="00B42B14"/>
    <w:rsid w:val="00B42B9D"/>
    <w:rsid w:val="00B42C8F"/>
    <w:rsid w:val="00B42CA5"/>
    <w:rsid w:val="00B42D0B"/>
    <w:rsid w:val="00B42E14"/>
    <w:rsid w:val="00B42E29"/>
    <w:rsid w:val="00B42EE5"/>
    <w:rsid w:val="00B42F4E"/>
    <w:rsid w:val="00B42FE8"/>
    <w:rsid w:val="00B430B3"/>
    <w:rsid w:val="00B4310E"/>
    <w:rsid w:val="00B431A6"/>
    <w:rsid w:val="00B431A9"/>
    <w:rsid w:val="00B431C4"/>
    <w:rsid w:val="00B4330F"/>
    <w:rsid w:val="00B4339A"/>
    <w:rsid w:val="00B434B1"/>
    <w:rsid w:val="00B435D3"/>
    <w:rsid w:val="00B43609"/>
    <w:rsid w:val="00B43654"/>
    <w:rsid w:val="00B436AA"/>
    <w:rsid w:val="00B436B4"/>
    <w:rsid w:val="00B43765"/>
    <w:rsid w:val="00B43794"/>
    <w:rsid w:val="00B43834"/>
    <w:rsid w:val="00B43894"/>
    <w:rsid w:val="00B43935"/>
    <w:rsid w:val="00B439E2"/>
    <w:rsid w:val="00B43A62"/>
    <w:rsid w:val="00B43A9D"/>
    <w:rsid w:val="00B43B17"/>
    <w:rsid w:val="00B43B20"/>
    <w:rsid w:val="00B43BF9"/>
    <w:rsid w:val="00B43C20"/>
    <w:rsid w:val="00B43C69"/>
    <w:rsid w:val="00B43D10"/>
    <w:rsid w:val="00B43D92"/>
    <w:rsid w:val="00B43D9D"/>
    <w:rsid w:val="00B43E88"/>
    <w:rsid w:val="00B43F09"/>
    <w:rsid w:val="00B43FB2"/>
    <w:rsid w:val="00B43FEE"/>
    <w:rsid w:val="00B4401F"/>
    <w:rsid w:val="00B4402F"/>
    <w:rsid w:val="00B44091"/>
    <w:rsid w:val="00B44101"/>
    <w:rsid w:val="00B4410C"/>
    <w:rsid w:val="00B441A7"/>
    <w:rsid w:val="00B44232"/>
    <w:rsid w:val="00B4425D"/>
    <w:rsid w:val="00B44351"/>
    <w:rsid w:val="00B44373"/>
    <w:rsid w:val="00B4438E"/>
    <w:rsid w:val="00B44465"/>
    <w:rsid w:val="00B44466"/>
    <w:rsid w:val="00B444EB"/>
    <w:rsid w:val="00B4452E"/>
    <w:rsid w:val="00B44558"/>
    <w:rsid w:val="00B44624"/>
    <w:rsid w:val="00B44631"/>
    <w:rsid w:val="00B4465C"/>
    <w:rsid w:val="00B4472F"/>
    <w:rsid w:val="00B44733"/>
    <w:rsid w:val="00B447C2"/>
    <w:rsid w:val="00B447EE"/>
    <w:rsid w:val="00B449A6"/>
    <w:rsid w:val="00B44B0B"/>
    <w:rsid w:val="00B44CF1"/>
    <w:rsid w:val="00B44D07"/>
    <w:rsid w:val="00B44D6B"/>
    <w:rsid w:val="00B44E55"/>
    <w:rsid w:val="00B44E65"/>
    <w:rsid w:val="00B44E8F"/>
    <w:rsid w:val="00B44EFF"/>
    <w:rsid w:val="00B45055"/>
    <w:rsid w:val="00B451A1"/>
    <w:rsid w:val="00B451BF"/>
    <w:rsid w:val="00B45326"/>
    <w:rsid w:val="00B45392"/>
    <w:rsid w:val="00B453F8"/>
    <w:rsid w:val="00B453FD"/>
    <w:rsid w:val="00B4545B"/>
    <w:rsid w:val="00B45506"/>
    <w:rsid w:val="00B45619"/>
    <w:rsid w:val="00B456AC"/>
    <w:rsid w:val="00B456C5"/>
    <w:rsid w:val="00B458A9"/>
    <w:rsid w:val="00B458BD"/>
    <w:rsid w:val="00B458D0"/>
    <w:rsid w:val="00B459C9"/>
    <w:rsid w:val="00B45CB2"/>
    <w:rsid w:val="00B45DA1"/>
    <w:rsid w:val="00B45DC5"/>
    <w:rsid w:val="00B45E1B"/>
    <w:rsid w:val="00B45E47"/>
    <w:rsid w:val="00B45E91"/>
    <w:rsid w:val="00B45EA1"/>
    <w:rsid w:val="00B45EF2"/>
    <w:rsid w:val="00B45F7D"/>
    <w:rsid w:val="00B45F9D"/>
    <w:rsid w:val="00B45FB2"/>
    <w:rsid w:val="00B46067"/>
    <w:rsid w:val="00B46084"/>
    <w:rsid w:val="00B460AE"/>
    <w:rsid w:val="00B460EA"/>
    <w:rsid w:val="00B46156"/>
    <w:rsid w:val="00B462BC"/>
    <w:rsid w:val="00B46321"/>
    <w:rsid w:val="00B46331"/>
    <w:rsid w:val="00B4635D"/>
    <w:rsid w:val="00B46364"/>
    <w:rsid w:val="00B46620"/>
    <w:rsid w:val="00B4666A"/>
    <w:rsid w:val="00B4666D"/>
    <w:rsid w:val="00B466C0"/>
    <w:rsid w:val="00B466E8"/>
    <w:rsid w:val="00B4677A"/>
    <w:rsid w:val="00B467C1"/>
    <w:rsid w:val="00B4682E"/>
    <w:rsid w:val="00B4686A"/>
    <w:rsid w:val="00B46889"/>
    <w:rsid w:val="00B46943"/>
    <w:rsid w:val="00B46ACD"/>
    <w:rsid w:val="00B46B07"/>
    <w:rsid w:val="00B46B40"/>
    <w:rsid w:val="00B46BBC"/>
    <w:rsid w:val="00B46BF0"/>
    <w:rsid w:val="00B46CAB"/>
    <w:rsid w:val="00B46CFF"/>
    <w:rsid w:val="00B46D14"/>
    <w:rsid w:val="00B46DC9"/>
    <w:rsid w:val="00B46E2B"/>
    <w:rsid w:val="00B46EE2"/>
    <w:rsid w:val="00B46F55"/>
    <w:rsid w:val="00B47013"/>
    <w:rsid w:val="00B47017"/>
    <w:rsid w:val="00B47098"/>
    <w:rsid w:val="00B470B9"/>
    <w:rsid w:val="00B470DB"/>
    <w:rsid w:val="00B470E6"/>
    <w:rsid w:val="00B47118"/>
    <w:rsid w:val="00B4717D"/>
    <w:rsid w:val="00B471A1"/>
    <w:rsid w:val="00B47299"/>
    <w:rsid w:val="00B472EE"/>
    <w:rsid w:val="00B473CC"/>
    <w:rsid w:val="00B4740F"/>
    <w:rsid w:val="00B4750C"/>
    <w:rsid w:val="00B4755A"/>
    <w:rsid w:val="00B47659"/>
    <w:rsid w:val="00B47683"/>
    <w:rsid w:val="00B47815"/>
    <w:rsid w:val="00B47844"/>
    <w:rsid w:val="00B478DD"/>
    <w:rsid w:val="00B478F6"/>
    <w:rsid w:val="00B47916"/>
    <w:rsid w:val="00B479B9"/>
    <w:rsid w:val="00B47A5E"/>
    <w:rsid w:val="00B47A9E"/>
    <w:rsid w:val="00B47AAB"/>
    <w:rsid w:val="00B47AB0"/>
    <w:rsid w:val="00B47ACC"/>
    <w:rsid w:val="00B47C02"/>
    <w:rsid w:val="00B47CD5"/>
    <w:rsid w:val="00B47CE9"/>
    <w:rsid w:val="00B47D36"/>
    <w:rsid w:val="00B47D6C"/>
    <w:rsid w:val="00B47DAE"/>
    <w:rsid w:val="00B47EC7"/>
    <w:rsid w:val="00B47EFF"/>
    <w:rsid w:val="00B50014"/>
    <w:rsid w:val="00B5007B"/>
    <w:rsid w:val="00B50148"/>
    <w:rsid w:val="00B50193"/>
    <w:rsid w:val="00B501E6"/>
    <w:rsid w:val="00B501F7"/>
    <w:rsid w:val="00B50254"/>
    <w:rsid w:val="00B502A4"/>
    <w:rsid w:val="00B5030E"/>
    <w:rsid w:val="00B50333"/>
    <w:rsid w:val="00B50360"/>
    <w:rsid w:val="00B504E6"/>
    <w:rsid w:val="00B50519"/>
    <w:rsid w:val="00B505C7"/>
    <w:rsid w:val="00B50602"/>
    <w:rsid w:val="00B50690"/>
    <w:rsid w:val="00B50708"/>
    <w:rsid w:val="00B5079A"/>
    <w:rsid w:val="00B50885"/>
    <w:rsid w:val="00B508DA"/>
    <w:rsid w:val="00B5093C"/>
    <w:rsid w:val="00B50961"/>
    <w:rsid w:val="00B5099B"/>
    <w:rsid w:val="00B509D7"/>
    <w:rsid w:val="00B50A32"/>
    <w:rsid w:val="00B50A6D"/>
    <w:rsid w:val="00B50AA9"/>
    <w:rsid w:val="00B50AD0"/>
    <w:rsid w:val="00B50AE3"/>
    <w:rsid w:val="00B50AFB"/>
    <w:rsid w:val="00B50B3D"/>
    <w:rsid w:val="00B50C46"/>
    <w:rsid w:val="00B50C49"/>
    <w:rsid w:val="00B50C77"/>
    <w:rsid w:val="00B50C92"/>
    <w:rsid w:val="00B50CB1"/>
    <w:rsid w:val="00B50E64"/>
    <w:rsid w:val="00B50EA9"/>
    <w:rsid w:val="00B50F14"/>
    <w:rsid w:val="00B51023"/>
    <w:rsid w:val="00B510F6"/>
    <w:rsid w:val="00B510FF"/>
    <w:rsid w:val="00B51114"/>
    <w:rsid w:val="00B511EB"/>
    <w:rsid w:val="00B5121B"/>
    <w:rsid w:val="00B51257"/>
    <w:rsid w:val="00B5127F"/>
    <w:rsid w:val="00B513EB"/>
    <w:rsid w:val="00B51432"/>
    <w:rsid w:val="00B5149E"/>
    <w:rsid w:val="00B514B3"/>
    <w:rsid w:val="00B516A1"/>
    <w:rsid w:val="00B51838"/>
    <w:rsid w:val="00B519E0"/>
    <w:rsid w:val="00B51A30"/>
    <w:rsid w:val="00B51A44"/>
    <w:rsid w:val="00B51A7E"/>
    <w:rsid w:val="00B51A86"/>
    <w:rsid w:val="00B51B09"/>
    <w:rsid w:val="00B51B2D"/>
    <w:rsid w:val="00B51CAE"/>
    <w:rsid w:val="00B51D2D"/>
    <w:rsid w:val="00B51DCA"/>
    <w:rsid w:val="00B51DD5"/>
    <w:rsid w:val="00B51F28"/>
    <w:rsid w:val="00B5203E"/>
    <w:rsid w:val="00B520A9"/>
    <w:rsid w:val="00B520CF"/>
    <w:rsid w:val="00B52104"/>
    <w:rsid w:val="00B52188"/>
    <w:rsid w:val="00B521E4"/>
    <w:rsid w:val="00B522C9"/>
    <w:rsid w:val="00B52304"/>
    <w:rsid w:val="00B52317"/>
    <w:rsid w:val="00B523A6"/>
    <w:rsid w:val="00B523A7"/>
    <w:rsid w:val="00B523AE"/>
    <w:rsid w:val="00B5246C"/>
    <w:rsid w:val="00B52764"/>
    <w:rsid w:val="00B5293D"/>
    <w:rsid w:val="00B529F8"/>
    <w:rsid w:val="00B52A5C"/>
    <w:rsid w:val="00B52AB1"/>
    <w:rsid w:val="00B52BA8"/>
    <w:rsid w:val="00B52C6C"/>
    <w:rsid w:val="00B52D8D"/>
    <w:rsid w:val="00B52EB6"/>
    <w:rsid w:val="00B52F6E"/>
    <w:rsid w:val="00B52F7C"/>
    <w:rsid w:val="00B53028"/>
    <w:rsid w:val="00B53205"/>
    <w:rsid w:val="00B5324C"/>
    <w:rsid w:val="00B53251"/>
    <w:rsid w:val="00B5326E"/>
    <w:rsid w:val="00B53305"/>
    <w:rsid w:val="00B53322"/>
    <w:rsid w:val="00B53418"/>
    <w:rsid w:val="00B53462"/>
    <w:rsid w:val="00B53475"/>
    <w:rsid w:val="00B53481"/>
    <w:rsid w:val="00B534DB"/>
    <w:rsid w:val="00B535D0"/>
    <w:rsid w:val="00B53634"/>
    <w:rsid w:val="00B53635"/>
    <w:rsid w:val="00B53656"/>
    <w:rsid w:val="00B536DF"/>
    <w:rsid w:val="00B5374C"/>
    <w:rsid w:val="00B53798"/>
    <w:rsid w:val="00B53841"/>
    <w:rsid w:val="00B538E5"/>
    <w:rsid w:val="00B53907"/>
    <w:rsid w:val="00B5394F"/>
    <w:rsid w:val="00B53A6D"/>
    <w:rsid w:val="00B53B53"/>
    <w:rsid w:val="00B53BCA"/>
    <w:rsid w:val="00B53BCE"/>
    <w:rsid w:val="00B53BE5"/>
    <w:rsid w:val="00B53C70"/>
    <w:rsid w:val="00B53D4A"/>
    <w:rsid w:val="00B53DEC"/>
    <w:rsid w:val="00B53E28"/>
    <w:rsid w:val="00B53F01"/>
    <w:rsid w:val="00B53F20"/>
    <w:rsid w:val="00B53FE7"/>
    <w:rsid w:val="00B54096"/>
    <w:rsid w:val="00B540EF"/>
    <w:rsid w:val="00B542E4"/>
    <w:rsid w:val="00B54336"/>
    <w:rsid w:val="00B54374"/>
    <w:rsid w:val="00B54381"/>
    <w:rsid w:val="00B543EE"/>
    <w:rsid w:val="00B543F5"/>
    <w:rsid w:val="00B5448C"/>
    <w:rsid w:val="00B544BE"/>
    <w:rsid w:val="00B544D6"/>
    <w:rsid w:val="00B546E4"/>
    <w:rsid w:val="00B546F3"/>
    <w:rsid w:val="00B546F7"/>
    <w:rsid w:val="00B54710"/>
    <w:rsid w:val="00B54780"/>
    <w:rsid w:val="00B547F0"/>
    <w:rsid w:val="00B54828"/>
    <w:rsid w:val="00B548CE"/>
    <w:rsid w:val="00B548D4"/>
    <w:rsid w:val="00B54952"/>
    <w:rsid w:val="00B549A4"/>
    <w:rsid w:val="00B549AA"/>
    <w:rsid w:val="00B54A96"/>
    <w:rsid w:val="00B54B42"/>
    <w:rsid w:val="00B54BA2"/>
    <w:rsid w:val="00B54BAE"/>
    <w:rsid w:val="00B54C14"/>
    <w:rsid w:val="00B54CF8"/>
    <w:rsid w:val="00B54D26"/>
    <w:rsid w:val="00B54DD9"/>
    <w:rsid w:val="00B54E19"/>
    <w:rsid w:val="00B54E25"/>
    <w:rsid w:val="00B54F02"/>
    <w:rsid w:val="00B54FD8"/>
    <w:rsid w:val="00B55093"/>
    <w:rsid w:val="00B550A7"/>
    <w:rsid w:val="00B551F4"/>
    <w:rsid w:val="00B5529E"/>
    <w:rsid w:val="00B552B4"/>
    <w:rsid w:val="00B552D7"/>
    <w:rsid w:val="00B553BA"/>
    <w:rsid w:val="00B553F4"/>
    <w:rsid w:val="00B55431"/>
    <w:rsid w:val="00B554B8"/>
    <w:rsid w:val="00B554F9"/>
    <w:rsid w:val="00B556D8"/>
    <w:rsid w:val="00B55708"/>
    <w:rsid w:val="00B55753"/>
    <w:rsid w:val="00B55779"/>
    <w:rsid w:val="00B557A1"/>
    <w:rsid w:val="00B558B6"/>
    <w:rsid w:val="00B5591B"/>
    <w:rsid w:val="00B559D1"/>
    <w:rsid w:val="00B55ACC"/>
    <w:rsid w:val="00B55ACF"/>
    <w:rsid w:val="00B55ADC"/>
    <w:rsid w:val="00B55BBB"/>
    <w:rsid w:val="00B55C26"/>
    <w:rsid w:val="00B55C40"/>
    <w:rsid w:val="00B55CC7"/>
    <w:rsid w:val="00B55D48"/>
    <w:rsid w:val="00B55E00"/>
    <w:rsid w:val="00B55EC9"/>
    <w:rsid w:val="00B55EED"/>
    <w:rsid w:val="00B55F48"/>
    <w:rsid w:val="00B55F5E"/>
    <w:rsid w:val="00B56029"/>
    <w:rsid w:val="00B56067"/>
    <w:rsid w:val="00B5616C"/>
    <w:rsid w:val="00B5618C"/>
    <w:rsid w:val="00B56204"/>
    <w:rsid w:val="00B56210"/>
    <w:rsid w:val="00B5624E"/>
    <w:rsid w:val="00B56285"/>
    <w:rsid w:val="00B562A2"/>
    <w:rsid w:val="00B562C7"/>
    <w:rsid w:val="00B562C8"/>
    <w:rsid w:val="00B56429"/>
    <w:rsid w:val="00B56629"/>
    <w:rsid w:val="00B56645"/>
    <w:rsid w:val="00B567B5"/>
    <w:rsid w:val="00B567C6"/>
    <w:rsid w:val="00B568CA"/>
    <w:rsid w:val="00B56969"/>
    <w:rsid w:val="00B56A0C"/>
    <w:rsid w:val="00B56AC8"/>
    <w:rsid w:val="00B56AFC"/>
    <w:rsid w:val="00B56BC6"/>
    <w:rsid w:val="00B56BEE"/>
    <w:rsid w:val="00B56C25"/>
    <w:rsid w:val="00B56C6A"/>
    <w:rsid w:val="00B56D36"/>
    <w:rsid w:val="00B56D4E"/>
    <w:rsid w:val="00B56D80"/>
    <w:rsid w:val="00B56DD9"/>
    <w:rsid w:val="00B56EC8"/>
    <w:rsid w:val="00B56F1A"/>
    <w:rsid w:val="00B5707E"/>
    <w:rsid w:val="00B57081"/>
    <w:rsid w:val="00B5714D"/>
    <w:rsid w:val="00B57178"/>
    <w:rsid w:val="00B5725C"/>
    <w:rsid w:val="00B57291"/>
    <w:rsid w:val="00B57296"/>
    <w:rsid w:val="00B573CF"/>
    <w:rsid w:val="00B57487"/>
    <w:rsid w:val="00B57508"/>
    <w:rsid w:val="00B57554"/>
    <w:rsid w:val="00B5774A"/>
    <w:rsid w:val="00B57771"/>
    <w:rsid w:val="00B57793"/>
    <w:rsid w:val="00B577AD"/>
    <w:rsid w:val="00B57880"/>
    <w:rsid w:val="00B578C2"/>
    <w:rsid w:val="00B578C5"/>
    <w:rsid w:val="00B579A3"/>
    <w:rsid w:val="00B57A2D"/>
    <w:rsid w:val="00B57AE8"/>
    <w:rsid w:val="00B57B2D"/>
    <w:rsid w:val="00B57BEC"/>
    <w:rsid w:val="00B57C97"/>
    <w:rsid w:val="00B57D54"/>
    <w:rsid w:val="00B57D84"/>
    <w:rsid w:val="00B57DAF"/>
    <w:rsid w:val="00B57E4E"/>
    <w:rsid w:val="00B57F6F"/>
    <w:rsid w:val="00B57FB9"/>
    <w:rsid w:val="00B57FD2"/>
    <w:rsid w:val="00B6007E"/>
    <w:rsid w:val="00B6013C"/>
    <w:rsid w:val="00B60270"/>
    <w:rsid w:val="00B602D1"/>
    <w:rsid w:val="00B6032E"/>
    <w:rsid w:val="00B60479"/>
    <w:rsid w:val="00B604AD"/>
    <w:rsid w:val="00B60501"/>
    <w:rsid w:val="00B6068A"/>
    <w:rsid w:val="00B606E6"/>
    <w:rsid w:val="00B6072E"/>
    <w:rsid w:val="00B60743"/>
    <w:rsid w:val="00B60747"/>
    <w:rsid w:val="00B607C0"/>
    <w:rsid w:val="00B607D6"/>
    <w:rsid w:val="00B60824"/>
    <w:rsid w:val="00B60831"/>
    <w:rsid w:val="00B608BD"/>
    <w:rsid w:val="00B608D7"/>
    <w:rsid w:val="00B608E3"/>
    <w:rsid w:val="00B60A2E"/>
    <w:rsid w:val="00B60A34"/>
    <w:rsid w:val="00B60B11"/>
    <w:rsid w:val="00B60B69"/>
    <w:rsid w:val="00B60BCE"/>
    <w:rsid w:val="00B60C01"/>
    <w:rsid w:val="00B60D0A"/>
    <w:rsid w:val="00B60D61"/>
    <w:rsid w:val="00B60D90"/>
    <w:rsid w:val="00B60DD9"/>
    <w:rsid w:val="00B60E01"/>
    <w:rsid w:val="00B60E89"/>
    <w:rsid w:val="00B60E96"/>
    <w:rsid w:val="00B60FAA"/>
    <w:rsid w:val="00B6101C"/>
    <w:rsid w:val="00B61026"/>
    <w:rsid w:val="00B6103D"/>
    <w:rsid w:val="00B6104E"/>
    <w:rsid w:val="00B6112C"/>
    <w:rsid w:val="00B6116A"/>
    <w:rsid w:val="00B611E0"/>
    <w:rsid w:val="00B6122D"/>
    <w:rsid w:val="00B6128D"/>
    <w:rsid w:val="00B613D1"/>
    <w:rsid w:val="00B6142A"/>
    <w:rsid w:val="00B614DA"/>
    <w:rsid w:val="00B61571"/>
    <w:rsid w:val="00B61658"/>
    <w:rsid w:val="00B6170B"/>
    <w:rsid w:val="00B61773"/>
    <w:rsid w:val="00B617CA"/>
    <w:rsid w:val="00B6180B"/>
    <w:rsid w:val="00B6183A"/>
    <w:rsid w:val="00B61878"/>
    <w:rsid w:val="00B61887"/>
    <w:rsid w:val="00B6188E"/>
    <w:rsid w:val="00B618E1"/>
    <w:rsid w:val="00B6198F"/>
    <w:rsid w:val="00B619A3"/>
    <w:rsid w:val="00B61A28"/>
    <w:rsid w:val="00B61A8C"/>
    <w:rsid w:val="00B61AC7"/>
    <w:rsid w:val="00B61AF5"/>
    <w:rsid w:val="00B61B5E"/>
    <w:rsid w:val="00B61D61"/>
    <w:rsid w:val="00B61D8C"/>
    <w:rsid w:val="00B61E17"/>
    <w:rsid w:val="00B61EBE"/>
    <w:rsid w:val="00B61F0B"/>
    <w:rsid w:val="00B61FB5"/>
    <w:rsid w:val="00B61FEC"/>
    <w:rsid w:val="00B62025"/>
    <w:rsid w:val="00B621C8"/>
    <w:rsid w:val="00B6220C"/>
    <w:rsid w:val="00B6221B"/>
    <w:rsid w:val="00B622D2"/>
    <w:rsid w:val="00B6231F"/>
    <w:rsid w:val="00B6256D"/>
    <w:rsid w:val="00B62573"/>
    <w:rsid w:val="00B625D3"/>
    <w:rsid w:val="00B625F1"/>
    <w:rsid w:val="00B6277D"/>
    <w:rsid w:val="00B627D4"/>
    <w:rsid w:val="00B627D8"/>
    <w:rsid w:val="00B627E0"/>
    <w:rsid w:val="00B62830"/>
    <w:rsid w:val="00B62871"/>
    <w:rsid w:val="00B628DA"/>
    <w:rsid w:val="00B62920"/>
    <w:rsid w:val="00B62933"/>
    <w:rsid w:val="00B62992"/>
    <w:rsid w:val="00B629B4"/>
    <w:rsid w:val="00B62A34"/>
    <w:rsid w:val="00B62A42"/>
    <w:rsid w:val="00B62A76"/>
    <w:rsid w:val="00B62A93"/>
    <w:rsid w:val="00B62BA5"/>
    <w:rsid w:val="00B62BEE"/>
    <w:rsid w:val="00B62C63"/>
    <w:rsid w:val="00B62CF9"/>
    <w:rsid w:val="00B62D50"/>
    <w:rsid w:val="00B62D64"/>
    <w:rsid w:val="00B62DBD"/>
    <w:rsid w:val="00B62E6B"/>
    <w:rsid w:val="00B62EC0"/>
    <w:rsid w:val="00B62EF0"/>
    <w:rsid w:val="00B62F2A"/>
    <w:rsid w:val="00B62FBD"/>
    <w:rsid w:val="00B6300D"/>
    <w:rsid w:val="00B6302A"/>
    <w:rsid w:val="00B63205"/>
    <w:rsid w:val="00B63256"/>
    <w:rsid w:val="00B63261"/>
    <w:rsid w:val="00B632BF"/>
    <w:rsid w:val="00B632DB"/>
    <w:rsid w:val="00B6332F"/>
    <w:rsid w:val="00B63337"/>
    <w:rsid w:val="00B6335A"/>
    <w:rsid w:val="00B6337B"/>
    <w:rsid w:val="00B633D2"/>
    <w:rsid w:val="00B6342E"/>
    <w:rsid w:val="00B63439"/>
    <w:rsid w:val="00B63459"/>
    <w:rsid w:val="00B63474"/>
    <w:rsid w:val="00B634C0"/>
    <w:rsid w:val="00B6353E"/>
    <w:rsid w:val="00B6371B"/>
    <w:rsid w:val="00B63784"/>
    <w:rsid w:val="00B63841"/>
    <w:rsid w:val="00B63849"/>
    <w:rsid w:val="00B639B6"/>
    <w:rsid w:val="00B63A6E"/>
    <w:rsid w:val="00B63A78"/>
    <w:rsid w:val="00B63AAA"/>
    <w:rsid w:val="00B63ABD"/>
    <w:rsid w:val="00B63B8B"/>
    <w:rsid w:val="00B63B8C"/>
    <w:rsid w:val="00B63B9C"/>
    <w:rsid w:val="00B63C5A"/>
    <w:rsid w:val="00B63DE0"/>
    <w:rsid w:val="00B63F29"/>
    <w:rsid w:val="00B63F3B"/>
    <w:rsid w:val="00B63F63"/>
    <w:rsid w:val="00B63F69"/>
    <w:rsid w:val="00B63FBF"/>
    <w:rsid w:val="00B63FC1"/>
    <w:rsid w:val="00B63FF3"/>
    <w:rsid w:val="00B6400F"/>
    <w:rsid w:val="00B6406E"/>
    <w:rsid w:val="00B64135"/>
    <w:rsid w:val="00B64166"/>
    <w:rsid w:val="00B64212"/>
    <w:rsid w:val="00B64223"/>
    <w:rsid w:val="00B64248"/>
    <w:rsid w:val="00B643B2"/>
    <w:rsid w:val="00B64402"/>
    <w:rsid w:val="00B64421"/>
    <w:rsid w:val="00B64449"/>
    <w:rsid w:val="00B644AD"/>
    <w:rsid w:val="00B644F7"/>
    <w:rsid w:val="00B6459E"/>
    <w:rsid w:val="00B6462B"/>
    <w:rsid w:val="00B6466D"/>
    <w:rsid w:val="00B64742"/>
    <w:rsid w:val="00B6475E"/>
    <w:rsid w:val="00B6484C"/>
    <w:rsid w:val="00B64A01"/>
    <w:rsid w:val="00B64A55"/>
    <w:rsid w:val="00B64A73"/>
    <w:rsid w:val="00B64AA5"/>
    <w:rsid w:val="00B64BA3"/>
    <w:rsid w:val="00B64CA0"/>
    <w:rsid w:val="00B64D91"/>
    <w:rsid w:val="00B64DCA"/>
    <w:rsid w:val="00B64EAC"/>
    <w:rsid w:val="00B64FFB"/>
    <w:rsid w:val="00B6504E"/>
    <w:rsid w:val="00B650C3"/>
    <w:rsid w:val="00B652C1"/>
    <w:rsid w:val="00B652D4"/>
    <w:rsid w:val="00B6543E"/>
    <w:rsid w:val="00B654B6"/>
    <w:rsid w:val="00B655E5"/>
    <w:rsid w:val="00B65647"/>
    <w:rsid w:val="00B65690"/>
    <w:rsid w:val="00B6571A"/>
    <w:rsid w:val="00B657ED"/>
    <w:rsid w:val="00B658D7"/>
    <w:rsid w:val="00B65984"/>
    <w:rsid w:val="00B659D7"/>
    <w:rsid w:val="00B659F2"/>
    <w:rsid w:val="00B65A19"/>
    <w:rsid w:val="00B65A7F"/>
    <w:rsid w:val="00B65A89"/>
    <w:rsid w:val="00B65AA1"/>
    <w:rsid w:val="00B65B97"/>
    <w:rsid w:val="00B65BB0"/>
    <w:rsid w:val="00B65C06"/>
    <w:rsid w:val="00B65C08"/>
    <w:rsid w:val="00B65C14"/>
    <w:rsid w:val="00B65C2E"/>
    <w:rsid w:val="00B65D47"/>
    <w:rsid w:val="00B65DEE"/>
    <w:rsid w:val="00B65E5C"/>
    <w:rsid w:val="00B65EBB"/>
    <w:rsid w:val="00B65EE8"/>
    <w:rsid w:val="00B65F5C"/>
    <w:rsid w:val="00B65F70"/>
    <w:rsid w:val="00B65FF9"/>
    <w:rsid w:val="00B66068"/>
    <w:rsid w:val="00B66084"/>
    <w:rsid w:val="00B66268"/>
    <w:rsid w:val="00B662DA"/>
    <w:rsid w:val="00B6630C"/>
    <w:rsid w:val="00B66361"/>
    <w:rsid w:val="00B66384"/>
    <w:rsid w:val="00B66699"/>
    <w:rsid w:val="00B6669A"/>
    <w:rsid w:val="00B66700"/>
    <w:rsid w:val="00B668B0"/>
    <w:rsid w:val="00B669B6"/>
    <w:rsid w:val="00B66A29"/>
    <w:rsid w:val="00B66BEB"/>
    <w:rsid w:val="00B66C18"/>
    <w:rsid w:val="00B66CCE"/>
    <w:rsid w:val="00B66CD9"/>
    <w:rsid w:val="00B66CF1"/>
    <w:rsid w:val="00B66D03"/>
    <w:rsid w:val="00B66E1B"/>
    <w:rsid w:val="00B66EDB"/>
    <w:rsid w:val="00B66F63"/>
    <w:rsid w:val="00B6700F"/>
    <w:rsid w:val="00B6705C"/>
    <w:rsid w:val="00B670DE"/>
    <w:rsid w:val="00B67221"/>
    <w:rsid w:val="00B6722A"/>
    <w:rsid w:val="00B67282"/>
    <w:rsid w:val="00B672A5"/>
    <w:rsid w:val="00B67344"/>
    <w:rsid w:val="00B673C4"/>
    <w:rsid w:val="00B67436"/>
    <w:rsid w:val="00B67438"/>
    <w:rsid w:val="00B67441"/>
    <w:rsid w:val="00B675B3"/>
    <w:rsid w:val="00B675CC"/>
    <w:rsid w:val="00B67626"/>
    <w:rsid w:val="00B6765A"/>
    <w:rsid w:val="00B67680"/>
    <w:rsid w:val="00B6768A"/>
    <w:rsid w:val="00B676A9"/>
    <w:rsid w:val="00B6772C"/>
    <w:rsid w:val="00B67748"/>
    <w:rsid w:val="00B677ED"/>
    <w:rsid w:val="00B67802"/>
    <w:rsid w:val="00B678AB"/>
    <w:rsid w:val="00B67993"/>
    <w:rsid w:val="00B679DA"/>
    <w:rsid w:val="00B67CA3"/>
    <w:rsid w:val="00B67CE5"/>
    <w:rsid w:val="00B67CEF"/>
    <w:rsid w:val="00B67D17"/>
    <w:rsid w:val="00B67D53"/>
    <w:rsid w:val="00B67D9C"/>
    <w:rsid w:val="00B67EF5"/>
    <w:rsid w:val="00B70071"/>
    <w:rsid w:val="00B700E8"/>
    <w:rsid w:val="00B7014B"/>
    <w:rsid w:val="00B70197"/>
    <w:rsid w:val="00B704DD"/>
    <w:rsid w:val="00B70527"/>
    <w:rsid w:val="00B7055A"/>
    <w:rsid w:val="00B705B1"/>
    <w:rsid w:val="00B70766"/>
    <w:rsid w:val="00B70810"/>
    <w:rsid w:val="00B7087B"/>
    <w:rsid w:val="00B7089E"/>
    <w:rsid w:val="00B708F2"/>
    <w:rsid w:val="00B7090B"/>
    <w:rsid w:val="00B709C3"/>
    <w:rsid w:val="00B70A01"/>
    <w:rsid w:val="00B70A54"/>
    <w:rsid w:val="00B70A78"/>
    <w:rsid w:val="00B70AD8"/>
    <w:rsid w:val="00B70B78"/>
    <w:rsid w:val="00B70BF2"/>
    <w:rsid w:val="00B70C43"/>
    <w:rsid w:val="00B70E72"/>
    <w:rsid w:val="00B70F04"/>
    <w:rsid w:val="00B70FA9"/>
    <w:rsid w:val="00B71147"/>
    <w:rsid w:val="00B71167"/>
    <w:rsid w:val="00B71234"/>
    <w:rsid w:val="00B712CA"/>
    <w:rsid w:val="00B712D0"/>
    <w:rsid w:val="00B71377"/>
    <w:rsid w:val="00B71389"/>
    <w:rsid w:val="00B71487"/>
    <w:rsid w:val="00B7154C"/>
    <w:rsid w:val="00B71685"/>
    <w:rsid w:val="00B716A1"/>
    <w:rsid w:val="00B716BD"/>
    <w:rsid w:val="00B716CD"/>
    <w:rsid w:val="00B717D6"/>
    <w:rsid w:val="00B7181A"/>
    <w:rsid w:val="00B7183A"/>
    <w:rsid w:val="00B7194A"/>
    <w:rsid w:val="00B719A1"/>
    <w:rsid w:val="00B71AB5"/>
    <w:rsid w:val="00B71B9C"/>
    <w:rsid w:val="00B71C77"/>
    <w:rsid w:val="00B71C81"/>
    <w:rsid w:val="00B71D49"/>
    <w:rsid w:val="00B71F70"/>
    <w:rsid w:val="00B71FB5"/>
    <w:rsid w:val="00B7203A"/>
    <w:rsid w:val="00B7218B"/>
    <w:rsid w:val="00B72202"/>
    <w:rsid w:val="00B72223"/>
    <w:rsid w:val="00B7222D"/>
    <w:rsid w:val="00B72236"/>
    <w:rsid w:val="00B7223E"/>
    <w:rsid w:val="00B7228A"/>
    <w:rsid w:val="00B722B9"/>
    <w:rsid w:val="00B722C6"/>
    <w:rsid w:val="00B72328"/>
    <w:rsid w:val="00B723A7"/>
    <w:rsid w:val="00B7240B"/>
    <w:rsid w:val="00B72475"/>
    <w:rsid w:val="00B7252D"/>
    <w:rsid w:val="00B72647"/>
    <w:rsid w:val="00B72731"/>
    <w:rsid w:val="00B72734"/>
    <w:rsid w:val="00B727BD"/>
    <w:rsid w:val="00B7280D"/>
    <w:rsid w:val="00B72875"/>
    <w:rsid w:val="00B72926"/>
    <w:rsid w:val="00B72937"/>
    <w:rsid w:val="00B729CD"/>
    <w:rsid w:val="00B72A12"/>
    <w:rsid w:val="00B72B32"/>
    <w:rsid w:val="00B72BAF"/>
    <w:rsid w:val="00B72C4B"/>
    <w:rsid w:val="00B72C83"/>
    <w:rsid w:val="00B72CB1"/>
    <w:rsid w:val="00B72CB9"/>
    <w:rsid w:val="00B72D33"/>
    <w:rsid w:val="00B72ECE"/>
    <w:rsid w:val="00B72ED6"/>
    <w:rsid w:val="00B72EFE"/>
    <w:rsid w:val="00B72F97"/>
    <w:rsid w:val="00B72FD1"/>
    <w:rsid w:val="00B73044"/>
    <w:rsid w:val="00B7307D"/>
    <w:rsid w:val="00B73086"/>
    <w:rsid w:val="00B731A1"/>
    <w:rsid w:val="00B731CB"/>
    <w:rsid w:val="00B731E8"/>
    <w:rsid w:val="00B732F0"/>
    <w:rsid w:val="00B732FA"/>
    <w:rsid w:val="00B733F8"/>
    <w:rsid w:val="00B7344A"/>
    <w:rsid w:val="00B735EA"/>
    <w:rsid w:val="00B736BF"/>
    <w:rsid w:val="00B73826"/>
    <w:rsid w:val="00B7388C"/>
    <w:rsid w:val="00B738BA"/>
    <w:rsid w:val="00B739D8"/>
    <w:rsid w:val="00B73A40"/>
    <w:rsid w:val="00B73A4C"/>
    <w:rsid w:val="00B73A9F"/>
    <w:rsid w:val="00B73AA2"/>
    <w:rsid w:val="00B73AEE"/>
    <w:rsid w:val="00B73B1B"/>
    <w:rsid w:val="00B73C22"/>
    <w:rsid w:val="00B73D42"/>
    <w:rsid w:val="00B73D63"/>
    <w:rsid w:val="00B73DE6"/>
    <w:rsid w:val="00B73DFB"/>
    <w:rsid w:val="00B73F45"/>
    <w:rsid w:val="00B73F69"/>
    <w:rsid w:val="00B73F72"/>
    <w:rsid w:val="00B740AF"/>
    <w:rsid w:val="00B740B3"/>
    <w:rsid w:val="00B740DE"/>
    <w:rsid w:val="00B74169"/>
    <w:rsid w:val="00B741E1"/>
    <w:rsid w:val="00B7421E"/>
    <w:rsid w:val="00B7436A"/>
    <w:rsid w:val="00B74377"/>
    <w:rsid w:val="00B743BB"/>
    <w:rsid w:val="00B743C6"/>
    <w:rsid w:val="00B74435"/>
    <w:rsid w:val="00B744C3"/>
    <w:rsid w:val="00B744CE"/>
    <w:rsid w:val="00B744DB"/>
    <w:rsid w:val="00B744EA"/>
    <w:rsid w:val="00B74578"/>
    <w:rsid w:val="00B7458F"/>
    <w:rsid w:val="00B745F8"/>
    <w:rsid w:val="00B7467F"/>
    <w:rsid w:val="00B74705"/>
    <w:rsid w:val="00B747D7"/>
    <w:rsid w:val="00B747E2"/>
    <w:rsid w:val="00B7481D"/>
    <w:rsid w:val="00B7482C"/>
    <w:rsid w:val="00B748D4"/>
    <w:rsid w:val="00B74925"/>
    <w:rsid w:val="00B7495C"/>
    <w:rsid w:val="00B749D4"/>
    <w:rsid w:val="00B74A28"/>
    <w:rsid w:val="00B74AA6"/>
    <w:rsid w:val="00B74BC6"/>
    <w:rsid w:val="00B74C02"/>
    <w:rsid w:val="00B74C37"/>
    <w:rsid w:val="00B74CD4"/>
    <w:rsid w:val="00B74D36"/>
    <w:rsid w:val="00B74D80"/>
    <w:rsid w:val="00B74DFE"/>
    <w:rsid w:val="00B74E15"/>
    <w:rsid w:val="00B74E6D"/>
    <w:rsid w:val="00B74EE6"/>
    <w:rsid w:val="00B74F3B"/>
    <w:rsid w:val="00B74F8E"/>
    <w:rsid w:val="00B74FC1"/>
    <w:rsid w:val="00B74FF2"/>
    <w:rsid w:val="00B75086"/>
    <w:rsid w:val="00B75168"/>
    <w:rsid w:val="00B7524C"/>
    <w:rsid w:val="00B752E3"/>
    <w:rsid w:val="00B75304"/>
    <w:rsid w:val="00B75321"/>
    <w:rsid w:val="00B753AF"/>
    <w:rsid w:val="00B7540E"/>
    <w:rsid w:val="00B754B3"/>
    <w:rsid w:val="00B754DF"/>
    <w:rsid w:val="00B7562E"/>
    <w:rsid w:val="00B75678"/>
    <w:rsid w:val="00B7581C"/>
    <w:rsid w:val="00B7584C"/>
    <w:rsid w:val="00B75952"/>
    <w:rsid w:val="00B75973"/>
    <w:rsid w:val="00B75974"/>
    <w:rsid w:val="00B7597B"/>
    <w:rsid w:val="00B759EF"/>
    <w:rsid w:val="00B75AB9"/>
    <w:rsid w:val="00B75ABD"/>
    <w:rsid w:val="00B75B2A"/>
    <w:rsid w:val="00B75B9B"/>
    <w:rsid w:val="00B75BCD"/>
    <w:rsid w:val="00B75BD7"/>
    <w:rsid w:val="00B75C1A"/>
    <w:rsid w:val="00B75C51"/>
    <w:rsid w:val="00B75CCE"/>
    <w:rsid w:val="00B75D2C"/>
    <w:rsid w:val="00B75F42"/>
    <w:rsid w:val="00B75F70"/>
    <w:rsid w:val="00B76027"/>
    <w:rsid w:val="00B7608D"/>
    <w:rsid w:val="00B76097"/>
    <w:rsid w:val="00B76147"/>
    <w:rsid w:val="00B7619E"/>
    <w:rsid w:val="00B76240"/>
    <w:rsid w:val="00B7640D"/>
    <w:rsid w:val="00B76491"/>
    <w:rsid w:val="00B764B3"/>
    <w:rsid w:val="00B764C7"/>
    <w:rsid w:val="00B76563"/>
    <w:rsid w:val="00B76670"/>
    <w:rsid w:val="00B766A1"/>
    <w:rsid w:val="00B76849"/>
    <w:rsid w:val="00B76878"/>
    <w:rsid w:val="00B768F5"/>
    <w:rsid w:val="00B769A2"/>
    <w:rsid w:val="00B76A35"/>
    <w:rsid w:val="00B76A58"/>
    <w:rsid w:val="00B76ADB"/>
    <w:rsid w:val="00B76B4B"/>
    <w:rsid w:val="00B76C59"/>
    <w:rsid w:val="00B76C93"/>
    <w:rsid w:val="00B76D97"/>
    <w:rsid w:val="00B76E2E"/>
    <w:rsid w:val="00B76E4B"/>
    <w:rsid w:val="00B76E78"/>
    <w:rsid w:val="00B76F4C"/>
    <w:rsid w:val="00B7703E"/>
    <w:rsid w:val="00B77054"/>
    <w:rsid w:val="00B7706B"/>
    <w:rsid w:val="00B77094"/>
    <w:rsid w:val="00B770B9"/>
    <w:rsid w:val="00B771D7"/>
    <w:rsid w:val="00B772BA"/>
    <w:rsid w:val="00B773D2"/>
    <w:rsid w:val="00B773EA"/>
    <w:rsid w:val="00B773F8"/>
    <w:rsid w:val="00B77562"/>
    <w:rsid w:val="00B7759C"/>
    <w:rsid w:val="00B775F2"/>
    <w:rsid w:val="00B77641"/>
    <w:rsid w:val="00B776EB"/>
    <w:rsid w:val="00B776FC"/>
    <w:rsid w:val="00B7780F"/>
    <w:rsid w:val="00B77877"/>
    <w:rsid w:val="00B77901"/>
    <w:rsid w:val="00B7790D"/>
    <w:rsid w:val="00B77914"/>
    <w:rsid w:val="00B77938"/>
    <w:rsid w:val="00B7799A"/>
    <w:rsid w:val="00B77B86"/>
    <w:rsid w:val="00B77C3A"/>
    <w:rsid w:val="00B77D81"/>
    <w:rsid w:val="00B77DB3"/>
    <w:rsid w:val="00B77DF7"/>
    <w:rsid w:val="00B77E18"/>
    <w:rsid w:val="00B77E26"/>
    <w:rsid w:val="00B77E29"/>
    <w:rsid w:val="00B77E46"/>
    <w:rsid w:val="00B77EA4"/>
    <w:rsid w:val="00B77EE3"/>
    <w:rsid w:val="00B77F7D"/>
    <w:rsid w:val="00B77FBC"/>
    <w:rsid w:val="00B800CD"/>
    <w:rsid w:val="00B80104"/>
    <w:rsid w:val="00B80113"/>
    <w:rsid w:val="00B8018C"/>
    <w:rsid w:val="00B8026B"/>
    <w:rsid w:val="00B802B4"/>
    <w:rsid w:val="00B80458"/>
    <w:rsid w:val="00B80532"/>
    <w:rsid w:val="00B80548"/>
    <w:rsid w:val="00B805C1"/>
    <w:rsid w:val="00B8075B"/>
    <w:rsid w:val="00B80795"/>
    <w:rsid w:val="00B807E7"/>
    <w:rsid w:val="00B80802"/>
    <w:rsid w:val="00B8082F"/>
    <w:rsid w:val="00B8085D"/>
    <w:rsid w:val="00B80938"/>
    <w:rsid w:val="00B8096A"/>
    <w:rsid w:val="00B80985"/>
    <w:rsid w:val="00B80999"/>
    <w:rsid w:val="00B80A8C"/>
    <w:rsid w:val="00B80D43"/>
    <w:rsid w:val="00B80DE9"/>
    <w:rsid w:val="00B80EBC"/>
    <w:rsid w:val="00B80EC8"/>
    <w:rsid w:val="00B80ED6"/>
    <w:rsid w:val="00B80EF3"/>
    <w:rsid w:val="00B80F75"/>
    <w:rsid w:val="00B80FAE"/>
    <w:rsid w:val="00B80FD4"/>
    <w:rsid w:val="00B80FDD"/>
    <w:rsid w:val="00B8102D"/>
    <w:rsid w:val="00B81103"/>
    <w:rsid w:val="00B81284"/>
    <w:rsid w:val="00B81294"/>
    <w:rsid w:val="00B81298"/>
    <w:rsid w:val="00B812A1"/>
    <w:rsid w:val="00B8130A"/>
    <w:rsid w:val="00B8134B"/>
    <w:rsid w:val="00B813F0"/>
    <w:rsid w:val="00B81421"/>
    <w:rsid w:val="00B814D8"/>
    <w:rsid w:val="00B81502"/>
    <w:rsid w:val="00B8155C"/>
    <w:rsid w:val="00B815E3"/>
    <w:rsid w:val="00B81691"/>
    <w:rsid w:val="00B8170B"/>
    <w:rsid w:val="00B81782"/>
    <w:rsid w:val="00B818A8"/>
    <w:rsid w:val="00B818E2"/>
    <w:rsid w:val="00B818F5"/>
    <w:rsid w:val="00B81901"/>
    <w:rsid w:val="00B819D7"/>
    <w:rsid w:val="00B81A1D"/>
    <w:rsid w:val="00B81B28"/>
    <w:rsid w:val="00B81C76"/>
    <w:rsid w:val="00B81CAB"/>
    <w:rsid w:val="00B81CEE"/>
    <w:rsid w:val="00B81E08"/>
    <w:rsid w:val="00B81E6A"/>
    <w:rsid w:val="00B81EC0"/>
    <w:rsid w:val="00B81F08"/>
    <w:rsid w:val="00B81FEE"/>
    <w:rsid w:val="00B820CB"/>
    <w:rsid w:val="00B82131"/>
    <w:rsid w:val="00B821F6"/>
    <w:rsid w:val="00B823E6"/>
    <w:rsid w:val="00B82462"/>
    <w:rsid w:val="00B82544"/>
    <w:rsid w:val="00B8255E"/>
    <w:rsid w:val="00B825F6"/>
    <w:rsid w:val="00B82700"/>
    <w:rsid w:val="00B827D1"/>
    <w:rsid w:val="00B82834"/>
    <w:rsid w:val="00B828B2"/>
    <w:rsid w:val="00B82992"/>
    <w:rsid w:val="00B82B2D"/>
    <w:rsid w:val="00B82E00"/>
    <w:rsid w:val="00B82F9C"/>
    <w:rsid w:val="00B82FA9"/>
    <w:rsid w:val="00B8301A"/>
    <w:rsid w:val="00B83099"/>
    <w:rsid w:val="00B830BF"/>
    <w:rsid w:val="00B83189"/>
    <w:rsid w:val="00B831A2"/>
    <w:rsid w:val="00B83226"/>
    <w:rsid w:val="00B83235"/>
    <w:rsid w:val="00B83294"/>
    <w:rsid w:val="00B8334E"/>
    <w:rsid w:val="00B833A5"/>
    <w:rsid w:val="00B833A6"/>
    <w:rsid w:val="00B833AD"/>
    <w:rsid w:val="00B833B6"/>
    <w:rsid w:val="00B83416"/>
    <w:rsid w:val="00B834ED"/>
    <w:rsid w:val="00B83590"/>
    <w:rsid w:val="00B83610"/>
    <w:rsid w:val="00B837E3"/>
    <w:rsid w:val="00B838EF"/>
    <w:rsid w:val="00B83A0C"/>
    <w:rsid w:val="00B83A1B"/>
    <w:rsid w:val="00B83A3A"/>
    <w:rsid w:val="00B83A43"/>
    <w:rsid w:val="00B83A77"/>
    <w:rsid w:val="00B83B19"/>
    <w:rsid w:val="00B83B21"/>
    <w:rsid w:val="00B83B79"/>
    <w:rsid w:val="00B83C09"/>
    <w:rsid w:val="00B83C50"/>
    <w:rsid w:val="00B83D68"/>
    <w:rsid w:val="00B83DA9"/>
    <w:rsid w:val="00B83E41"/>
    <w:rsid w:val="00B83E44"/>
    <w:rsid w:val="00B83EB3"/>
    <w:rsid w:val="00B83FA8"/>
    <w:rsid w:val="00B8409A"/>
    <w:rsid w:val="00B84107"/>
    <w:rsid w:val="00B84135"/>
    <w:rsid w:val="00B8423C"/>
    <w:rsid w:val="00B842CE"/>
    <w:rsid w:val="00B84325"/>
    <w:rsid w:val="00B843AA"/>
    <w:rsid w:val="00B843FC"/>
    <w:rsid w:val="00B84486"/>
    <w:rsid w:val="00B8453F"/>
    <w:rsid w:val="00B845C2"/>
    <w:rsid w:val="00B8464F"/>
    <w:rsid w:val="00B84755"/>
    <w:rsid w:val="00B847E0"/>
    <w:rsid w:val="00B84928"/>
    <w:rsid w:val="00B84A97"/>
    <w:rsid w:val="00B84C07"/>
    <w:rsid w:val="00B84CE3"/>
    <w:rsid w:val="00B84D07"/>
    <w:rsid w:val="00B84D1A"/>
    <w:rsid w:val="00B84E0E"/>
    <w:rsid w:val="00B84F2B"/>
    <w:rsid w:val="00B84F55"/>
    <w:rsid w:val="00B84F6B"/>
    <w:rsid w:val="00B850CC"/>
    <w:rsid w:val="00B850CD"/>
    <w:rsid w:val="00B85120"/>
    <w:rsid w:val="00B85146"/>
    <w:rsid w:val="00B851A5"/>
    <w:rsid w:val="00B851A7"/>
    <w:rsid w:val="00B85241"/>
    <w:rsid w:val="00B85253"/>
    <w:rsid w:val="00B852D3"/>
    <w:rsid w:val="00B85319"/>
    <w:rsid w:val="00B8533B"/>
    <w:rsid w:val="00B85373"/>
    <w:rsid w:val="00B8541D"/>
    <w:rsid w:val="00B854D5"/>
    <w:rsid w:val="00B854D6"/>
    <w:rsid w:val="00B854E0"/>
    <w:rsid w:val="00B8550C"/>
    <w:rsid w:val="00B8557B"/>
    <w:rsid w:val="00B85595"/>
    <w:rsid w:val="00B85617"/>
    <w:rsid w:val="00B8566B"/>
    <w:rsid w:val="00B8584B"/>
    <w:rsid w:val="00B858EE"/>
    <w:rsid w:val="00B858F3"/>
    <w:rsid w:val="00B858FE"/>
    <w:rsid w:val="00B85983"/>
    <w:rsid w:val="00B85A6E"/>
    <w:rsid w:val="00B85A9E"/>
    <w:rsid w:val="00B85AA3"/>
    <w:rsid w:val="00B85AAC"/>
    <w:rsid w:val="00B85B68"/>
    <w:rsid w:val="00B85BDA"/>
    <w:rsid w:val="00B85BE4"/>
    <w:rsid w:val="00B85C60"/>
    <w:rsid w:val="00B85CE4"/>
    <w:rsid w:val="00B85D4A"/>
    <w:rsid w:val="00B85EB1"/>
    <w:rsid w:val="00B85FC6"/>
    <w:rsid w:val="00B85FD6"/>
    <w:rsid w:val="00B86018"/>
    <w:rsid w:val="00B8605E"/>
    <w:rsid w:val="00B86089"/>
    <w:rsid w:val="00B860BB"/>
    <w:rsid w:val="00B860D4"/>
    <w:rsid w:val="00B860DB"/>
    <w:rsid w:val="00B86129"/>
    <w:rsid w:val="00B86144"/>
    <w:rsid w:val="00B86187"/>
    <w:rsid w:val="00B86249"/>
    <w:rsid w:val="00B863B3"/>
    <w:rsid w:val="00B86436"/>
    <w:rsid w:val="00B86553"/>
    <w:rsid w:val="00B865A7"/>
    <w:rsid w:val="00B865BA"/>
    <w:rsid w:val="00B86606"/>
    <w:rsid w:val="00B8660F"/>
    <w:rsid w:val="00B86639"/>
    <w:rsid w:val="00B8668F"/>
    <w:rsid w:val="00B866DC"/>
    <w:rsid w:val="00B8679D"/>
    <w:rsid w:val="00B86855"/>
    <w:rsid w:val="00B868A3"/>
    <w:rsid w:val="00B869EE"/>
    <w:rsid w:val="00B86B07"/>
    <w:rsid w:val="00B86B56"/>
    <w:rsid w:val="00B86CBD"/>
    <w:rsid w:val="00B86D23"/>
    <w:rsid w:val="00B86DA9"/>
    <w:rsid w:val="00B86E1E"/>
    <w:rsid w:val="00B86EB7"/>
    <w:rsid w:val="00B86FC5"/>
    <w:rsid w:val="00B86FD3"/>
    <w:rsid w:val="00B8702A"/>
    <w:rsid w:val="00B87131"/>
    <w:rsid w:val="00B87194"/>
    <w:rsid w:val="00B871D3"/>
    <w:rsid w:val="00B87271"/>
    <w:rsid w:val="00B8734A"/>
    <w:rsid w:val="00B873B4"/>
    <w:rsid w:val="00B873C2"/>
    <w:rsid w:val="00B8748A"/>
    <w:rsid w:val="00B874A3"/>
    <w:rsid w:val="00B874F3"/>
    <w:rsid w:val="00B87573"/>
    <w:rsid w:val="00B876BA"/>
    <w:rsid w:val="00B8779A"/>
    <w:rsid w:val="00B8783B"/>
    <w:rsid w:val="00B879FB"/>
    <w:rsid w:val="00B87A7E"/>
    <w:rsid w:val="00B87AAD"/>
    <w:rsid w:val="00B87CE7"/>
    <w:rsid w:val="00B87D72"/>
    <w:rsid w:val="00B87E08"/>
    <w:rsid w:val="00B87E5E"/>
    <w:rsid w:val="00B87F65"/>
    <w:rsid w:val="00B87F99"/>
    <w:rsid w:val="00B90220"/>
    <w:rsid w:val="00B90278"/>
    <w:rsid w:val="00B90371"/>
    <w:rsid w:val="00B90379"/>
    <w:rsid w:val="00B9037D"/>
    <w:rsid w:val="00B90421"/>
    <w:rsid w:val="00B90746"/>
    <w:rsid w:val="00B90803"/>
    <w:rsid w:val="00B90850"/>
    <w:rsid w:val="00B90861"/>
    <w:rsid w:val="00B9086C"/>
    <w:rsid w:val="00B908F6"/>
    <w:rsid w:val="00B9095D"/>
    <w:rsid w:val="00B90988"/>
    <w:rsid w:val="00B909AE"/>
    <w:rsid w:val="00B909E2"/>
    <w:rsid w:val="00B90A13"/>
    <w:rsid w:val="00B90A21"/>
    <w:rsid w:val="00B90A40"/>
    <w:rsid w:val="00B90A77"/>
    <w:rsid w:val="00B90B08"/>
    <w:rsid w:val="00B90B1B"/>
    <w:rsid w:val="00B90C55"/>
    <w:rsid w:val="00B90D75"/>
    <w:rsid w:val="00B90D7E"/>
    <w:rsid w:val="00B90E7A"/>
    <w:rsid w:val="00B90EB3"/>
    <w:rsid w:val="00B90FF4"/>
    <w:rsid w:val="00B90FF5"/>
    <w:rsid w:val="00B9116C"/>
    <w:rsid w:val="00B9121C"/>
    <w:rsid w:val="00B9121D"/>
    <w:rsid w:val="00B9137E"/>
    <w:rsid w:val="00B91449"/>
    <w:rsid w:val="00B914B9"/>
    <w:rsid w:val="00B915DA"/>
    <w:rsid w:val="00B91610"/>
    <w:rsid w:val="00B916A6"/>
    <w:rsid w:val="00B918B3"/>
    <w:rsid w:val="00B91960"/>
    <w:rsid w:val="00B919F6"/>
    <w:rsid w:val="00B91A00"/>
    <w:rsid w:val="00B91AB5"/>
    <w:rsid w:val="00B91AD3"/>
    <w:rsid w:val="00B91B07"/>
    <w:rsid w:val="00B91BEB"/>
    <w:rsid w:val="00B91CFE"/>
    <w:rsid w:val="00B91F02"/>
    <w:rsid w:val="00B91F05"/>
    <w:rsid w:val="00B91F25"/>
    <w:rsid w:val="00B91F44"/>
    <w:rsid w:val="00B91FE3"/>
    <w:rsid w:val="00B9203B"/>
    <w:rsid w:val="00B92086"/>
    <w:rsid w:val="00B920F1"/>
    <w:rsid w:val="00B92177"/>
    <w:rsid w:val="00B92251"/>
    <w:rsid w:val="00B9229E"/>
    <w:rsid w:val="00B92333"/>
    <w:rsid w:val="00B9233A"/>
    <w:rsid w:val="00B9245C"/>
    <w:rsid w:val="00B9247E"/>
    <w:rsid w:val="00B9249F"/>
    <w:rsid w:val="00B924F0"/>
    <w:rsid w:val="00B9278A"/>
    <w:rsid w:val="00B928CE"/>
    <w:rsid w:val="00B92943"/>
    <w:rsid w:val="00B92A3A"/>
    <w:rsid w:val="00B92A56"/>
    <w:rsid w:val="00B92AA3"/>
    <w:rsid w:val="00B92C1D"/>
    <w:rsid w:val="00B92C35"/>
    <w:rsid w:val="00B92C87"/>
    <w:rsid w:val="00B92CF5"/>
    <w:rsid w:val="00B92CFF"/>
    <w:rsid w:val="00B92D9E"/>
    <w:rsid w:val="00B92DB9"/>
    <w:rsid w:val="00B92DC2"/>
    <w:rsid w:val="00B92DEA"/>
    <w:rsid w:val="00B92E08"/>
    <w:rsid w:val="00B92EEA"/>
    <w:rsid w:val="00B92FA0"/>
    <w:rsid w:val="00B92FC6"/>
    <w:rsid w:val="00B9302A"/>
    <w:rsid w:val="00B9309C"/>
    <w:rsid w:val="00B930D6"/>
    <w:rsid w:val="00B931A2"/>
    <w:rsid w:val="00B93229"/>
    <w:rsid w:val="00B9329B"/>
    <w:rsid w:val="00B9333B"/>
    <w:rsid w:val="00B9336C"/>
    <w:rsid w:val="00B93386"/>
    <w:rsid w:val="00B933BE"/>
    <w:rsid w:val="00B933E5"/>
    <w:rsid w:val="00B934D1"/>
    <w:rsid w:val="00B934FC"/>
    <w:rsid w:val="00B9350C"/>
    <w:rsid w:val="00B9352C"/>
    <w:rsid w:val="00B9355A"/>
    <w:rsid w:val="00B93667"/>
    <w:rsid w:val="00B936CF"/>
    <w:rsid w:val="00B93738"/>
    <w:rsid w:val="00B9375C"/>
    <w:rsid w:val="00B93868"/>
    <w:rsid w:val="00B9388D"/>
    <w:rsid w:val="00B939F7"/>
    <w:rsid w:val="00B93A46"/>
    <w:rsid w:val="00B93A57"/>
    <w:rsid w:val="00B93AC3"/>
    <w:rsid w:val="00B93B11"/>
    <w:rsid w:val="00B93B72"/>
    <w:rsid w:val="00B93B75"/>
    <w:rsid w:val="00B93EFF"/>
    <w:rsid w:val="00B93F5B"/>
    <w:rsid w:val="00B93FA0"/>
    <w:rsid w:val="00B93FB4"/>
    <w:rsid w:val="00B93FB6"/>
    <w:rsid w:val="00B94016"/>
    <w:rsid w:val="00B94062"/>
    <w:rsid w:val="00B94069"/>
    <w:rsid w:val="00B94086"/>
    <w:rsid w:val="00B9408E"/>
    <w:rsid w:val="00B940BE"/>
    <w:rsid w:val="00B9410A"/>
    <w:rsid w:val="00B941B2"/>
    <w:rsid w:val="00B94250"/>
    <w:rsid w:val="00B942D0"/>
    <w:rsid w:val="00B943C4"/>
    <w:rsid w:val="00B943D0"/>
    <w:rsid w:val="00B94412"/>
    <w:rsid w:val="00B944B6"/>
    <w:rsid w:val="00B94501"/>
    <w:rsid w:val="00B9456E"/>
    <w:rsid w:val="00B94599"/>
    <w:rsid w:val="00B945BE"/>
    <w:rsid w:val="00B946A0"/>
    <w:rsid w:val="00B946F2"/>
    <w:rsid w:val="00B94752"/>
    <w:rsid w:val="00B9475E"/>
    <w:rsid w:val="00B94770"/>
    <w:rsid w:val="00B94773"/>
    <w:rsid w:val="00B947A1"/>
    <w:rsid w:val="00B94869"/>
    <w:rsid w:val="00B9493F"/>
    <w:rsid w:val="00B94A2A"/>
    <w:rsid w:val="00B94A8C"/>
    <w:rsid w:val="00B94B51"/>
    <w:rsid w:val="00B94B6B"/>
    <w:rsid w:val="00B94C33"/>
    <w:rsid w:val="00B94CB8"/>
    <w:rsid w:val="00B94D53"/>
    <w:rsid w:val="00B94DCB"/>
    <w:rsid w:val="00B94DD8"/>
    <w:rsid w:val="00B94E02"/>
    <w:rsid w:val="00B94E21"/>
    <w:rsid w:val="00B94ECA"/>
    <w:rsid w:val="00B94ED9"/>
    <w:rsid w:val="00B94F49"/>
    <w:rsid w:val="00B94F86"/>
    <w:rsid w:val="00B94FB5"/>
    <w:rsid w:val="00B94FED"/>
    <w:rsid w:val="00B950BC"/>
    <w:rsid w:val="00B950EA"/>
    <w:rsid w:val="00B95145"/>
    <w:rsid w:val="00B95157"/>
    <w:rsid w:val="00B9516D"/>
    <w:rsid w:val="00B95272"/>
    <w:rsid w:val="00B952A6"/>
    <w:rsid w:val="00B95345"/>
    <w:rsid w:val="00B95384"/>
    <w:rsid w:val="00B953A2"/>
    <w:rsid w:val="00B9541F"/>
    <w:rsid w:val="00B9544D"/>
    <w:rsid w:val="00B954CB"/>
    <w:rsid w:val="00B9552E"/>
    <w:rsid w:val="00B95601"/>
    <w:rsid w:val="00B9578A"/>
    <w:rsid w:val="00B958E7"/>
    <w:rsid w:val="00B95935"/>
    <w:rsid w:val="00B9598D"/>
    <w:rsid w:val="00B95A5F"/>
    <w:rsid w:val="00B95A83"/>
    <w:rsid w:val="00B95B28"/>
    <w:rsid w:val="00B95B8D"/>
    <w:rsid w:val="00B95BBD"/>
    <w:rsid w:val="00B95C33"/>
    <w:rsid w:val="00B95CC1"/>
    <w:rsid w:val="00B95DA0"/>
    <w:rsid w:val="00B95E05"/>
    <w:rsid w:val="00B95EB5"/>
    <w:rsid w:val="00B95F01"/>
    <w:rsid w:val="00B95F11"/>
    <w:rsid w:val="00B95F57"/>
    <w:rsid w:val="00B9604A"/>
    <w:rsid w:val="00B9606C"/>
    <w:rsid w:val="00B960F9"/>
    <w:rsid w:val="00B96167"/>
    <w:rsid w:val="00B9618B"/>
    <w:rsid w:val="00B96190"/>
    <w:rsid w:val="00B961CB"/>
    <w:rsid w:val="00B96266"/>
    <w:rsid w:val="00B9632C"/>
    <w:rsid w:val="00B963A1"/>
    <w:rsid w:val="00B9641B"/>
    <w:rsid w:val="00B9641D"/>
    <w:rsid w:val="00B9643D"/>
    <w:rsid w:val="00B9644D"/>
    <w:rsid w:val="00B964AC"/>
    <w:rsid w:val="00B964D1"/>
    <w:rsid w:val="00B9656A"/>
    <w:rsid w:val="00B965AD"/>
    <w:rsid w:val="00B965CC"/>
    <w:rsid w:val="00B9666E"/>
    <w:rsid w:val="00B9672B"/>
    <w:rsid w:val="00B9673E"/>
    <w:rsid w:val="00B9678D"/>
    <w:rsid w:val="00B96795"/>
    <w:rsid w:val="00B968AF"/>
    <w:rsid w:val="00B96982"/>
    <w:rsid w:val="00B96A8F"/>
    <w:rsid w:val="00B96B41"/>
    <w:rsid w:val="00B96BA7"/>
    <w:rsid w:val="00B96BD4"/>
    <w:rsid w:val="00B96C82"/>
    <w:rsid w:val="00B96E39"/>
    <w:rsid w:val="00B96EEA"/>
    <w:rsid w:val="00B96F5F"/>
    <w:rsid w:val="00B96FBE"/>
    <w:rsid w:val="00B9705C"/>
    <w:rsid w:val="00B97061"/>
    <w:rsid w:val="00B9711B"/>
    <w:rsid w:val="00B9711D"/>
    <w:rsid w:val="00B97167"/>
    <w:rsid w:val="00B972B4"/>
    <w:rsid w:val="00B97332"/>
    <w:rsid w:val="00B973A2"/>
    <w:rsid w:val="00B97401"/>
    <w:rsid w:val="00B9747F"/>
    <w:rsid w:val="00B974BB"/>
    <w:rsid w:val="00B974E5"/>
    <w:rsid w:val="00B97547"/>
    <w:rsid w:val="00B975D8"/>
    <w:rsid w:val="00B975E8"/>
    <w:rsid w:val="00B9760C"/>
    <w:rsid w:val="00B97756"/>
    <w:rsid w:val="00B97760"/>
    <w:rsid w:val="00B978B9"/>
    <w:rsid w:val="00B978BF"/>
    <w:rsid w:val="00B978F8"/>
    <w:rsid w:val="00B9790A"/>
    <w:rsid w:val="00B9794B"/>
    <w:rsid w:val="00B979D7"/>
    <w:rsid w:val="00B97AFB"/>
    <w:rsid w:val="00B97CC2"/>
    <w:rsid w:val="00B97D11"/>
    <w:rsid w:val="00B97D21"/>
    <w:rsid w:val="00B97DC4"/>
    <w:rsid w:val="00B97DD2"/>
    <w:rsid w:val="00B97DEE"/>
    <w:rsid w:val="00B97E2E"/>
    <w:rsid w:val="00B97E67"/>
    <w:rsid w:val="00B97E9F"/>
    <w:rsid w:val="00B97EE3"/>
    <w:rsid w:val="00B97FEE"/>
    <w:rsid w:val="00BA007E"/>
    <w:rsid w:val="00BA00BE"/>
    <w:rsid w:val="00BA01A8"/>
    <w:rsid w:val="00BA01AC"/>
    <w:rsid w:val="00BA02F9"/>
    <w:rsid w:val="00BA0384"/>
    <w:rsid w:val="00BA040D"/>
    <w:rsid w:val="00BA04C2"/>
    <w:rsid w:val="00BA0531"/>
    <w:rsid w:val="00BA0641"/>
    <w:rsid w:val="00BA0705"/>
    <w:rsid w:val="00BA078F"/>
    <w:rsid w:val="00BA0A1D"/>
    <w:rsid w:val="00BA0A64"/>
    <w:rsid w:val="00BA0AB8"/>
    <w:rsid w:val="00BA0AF6"/>
    <w:rsid w:val="00BA0BCF"/>
    <w:rsid w:val="00BA0BE9"/>
    <w:rsid w:val="00BA0D10"/>
    <w:rsid w:val="00BA0D35"/>
    <w:rsid w:val="00BA0D8F"/>
    <w:rsid w:val="00BA0EB3"/>
    <w:rsid w:val="00BA0F48"/>
    <w:rsid w:val="00BA0F73"/>
    <w:rsid w:val="00BA0F85"/>
    <w:rsid w:val="00BA105C"/>
    <w:rsid w:val="00BA1097"/>
    <w:rsid w:val="00BA1102"/>
    <w:rsid w:val="00BA1225"/>
    <w:rsid w:val="00BA1230"/>
    <w:rsid w:val="00BA124B"/>
    <w:rsid w:val="00BA1250"/>
    <w:rsid w:val="00BA1289"/>
    <w:rsid w:val="00BA1307"/>
    <w:rsid w:val="00BA1352"/>
    <w:rsid w:val="00BA137C"/>
    <w:rsid w:val="00BA1385"/>
    <w:rsid w:val="00BA138A"/>
    <w:rsid w:val="00BA13B7"/>
    <w:rsid w:val="00BA13BA"/>
    <w:rsid w:val="00BA14F1"/>
    <w:rsid w:val="00BA14FD"/>
    <w:rsid w:val="00BA15A2"/>
    <w:rsid w:val="00BA15A4"/>
    <w:rsid w:val="00BA15DA"/>
    <w:rsid w:val="00BA15DD"/>
    <w:rsid w:val="00BA1645"/>
    <w:rsid w:val="00BA164C"/>
    <w:rsid w:val="00BA16E3"/>
    <w:rsid w:val="00BA172B"/>
    <w:rsid w:val="00BA173A"/>
    <w:rsid w:val="00BA1842"/>
    <w:rsid w:val="00BA1846"/>
    <w:rsid w:val="00BA1852"/>
    <w:rsid w:val="00BA18BC"/>
    <w:rsid w:val="00BA198F"/>
    <w:rsid w:val="00BA19AC"/>
    <w:rsid w:val="00BA19B9"/>
    <w:rsid w:val="00BA1A7C"/>
    <w:rsid w:val="00BA1ACA"/>
    <w:rsid w:val="00BA1AE3"/>
    <w:rsid w:val="00BA1B80"/>
    <w:rsid w:val="00BA1BDF"/>
    <w:rsid w:val="00BA1C46"/>
    <w:rsid w:val="00BA1CB1"/>
    <w:rsid w:val="00BA1D9F"/>
    <w:rsid w:val="00BA1DEA"/>
    <w:rsid w:val="00BA1E3F"/>
    <w:rsid w:val="00BA1ED8"/>
    <w:rsid w:val="00BA1F11"/>
    <w:rsid w:val="00BA1FCD"/>
    <w:rsid w:val="00BA2077"/>
    <w:rsid w:val="00BA211A"/>
    <w:rsid w:val="00BA212C"/>
    <w:rsid w:val="00BA21D2"/>
    <w:rsid w:val="00BA221E"/>
    <w:rsid w:val="00BA22A1"/>
    <w:rsid w:val="00BA22D1"/>
    <w:rsid w:val="00BA245E"/>
    <w:rsid w:val="00BA24E5"/>
    <w:rsid w:val="00BA24F2"/>
    <w:rsid w:val="00BA250A"/>
    <w:rsid w:val="00BA2526"/>
    <w:rsid w:val="00BA252E"/>
    <w:rsid w:val="00BA2588"/>
    <w:rsid w:val="00BA25E8"/>
    <w:rsid w:val="00BA26E2"/>
    <w:rsid w:val="00BA26FF"/>
    <w:rsid w:val="00BA2740"/>
    <w:rsid w:val="00BA274E"/>
    <w:rsid w:val="00BA2804"/>
    <w:rsid w:val="00BA2855"/>
    <w:rsid w:val="00BA2875"/>
    <w:rsid w:val="00BA2AA4"/>
    <w:rsid w:val="00BA2ABE"/>
    <w:rsid w:val="00BA2AC1"/>
    <w:rsid w:val="00BA2AE7"/>
    <w:rsid w:val="00BA2B91"/>
    <w:rsid w:val="00BA2BA2"/>
    <w:rsid w:val="00BA2BE6"/>
    <w:rsid w:val="00BA2C97"/>
    <w:rsid w:val="00BA2C9F"/>
    <w:rsid w:val="00BA2D1E"/>
    <w:rsid w:val="00BA2D4F"/>
    <w:rsid w:val="00BA2E35"/>
    <w:rsid w:val="00BA2EA8"/>
    <w:rsid w:val="00BA2F01"/>
    <w:rsid w:val="00BA2FA8"/>
    <w:rsid w:val="00BA2FEA"/>
    <w:rsid w:val="00BA303E"/>
    <w:rsid w:val="00BA304C"/>
    <w:rsid w:val="00BA3060"/>
    <w:rsid w:val="00BA319B"/>
    <w:rsid w:val="00BA322B"/>
    <w:rsid w:val="00BA3262"/>
    <w:rsid w:val="00BA32EB"/>
    <w:rsid w:val="00BA333E"/>
    <w:rsid w:val="00BA3353"/>
    <w:rsid w:val="00BA3375"/>
    <w:rsid w:val="00BA33B3"/>
    <w:rsid w:val="00BA3441"/>
    <w:rsid w:val="00BA3449"/>
    <w:rsid w:val="00BA34F8"/>
    <w:rsid w:val="00BA3666"/>
    <w:rsid w:val="00BA3705"/>
    <w:rsid w:val="00BA3706"/>
    <w:rsid w:val="00BA39C6"/>
    <w:rsid w:val="00BA3A1D"/>
    <w:rsid w:val="00BA3A58"/>
    <w:rsid w:val="00BA3A5B"/>
    <w:rsid w:val="00BA3A6E"/>
    <w:rsid w:val="00BA3AB0"/>
    <w:rsid w:val="00BA3B0B"/>
    <w:rsid w:val="00BA3B17"/>
    <w:rsid w:val="00BA3BCC"/>
    <w:rsid w:val="00BA3BE6"/>
    <w:rsid w:val="00BA3CB4"/>
    <w:rsid w:val="00BA3D9A"/>
    <w:rsid w:val="00BA3E1F"/>
    <w:rsid w:val="00BA3F02"/>
    <w:rsid w:val="00BA3FC0"/>
    <w:rsid w:val="00BA3FE0"/>
    <w:rsid w:val="00BA402C"/>
    <w:rsid w:val="00BA405F"/>
    <w:rsid w:val="00BA40A7"/>
    <w:rsid w:val="00BA4337"/>
    <w:rsid w:val="00BA43F0"/>
    <w:rsid w:val="00BA451E"/>
    <w:rsid w:val="00BA4615"/>
    <w:rsid w:val="00BA46E3"/>
    <w:rsid w:val="00BA474F"/>
    <w:rsid w:val="00BA47EC"/>
    <w:rsid w:val="00BA480C"/>
    <w:rsid w:val="00BA482C"/>
    <w:rsid w:val="00BA485A"/>
    <w:rsid w:val="00BA489C"/>
    <w:rsid w:val="00BA48A8"/>
    <w:rsid w:val="00BA49C4"/>
    <w:rsid w:val="00BA4A01"/>
    <w:rsid w:val="00BA4A79"/>
    <w:rsid w:val="00BA4A7B"/>
    <w:rsid w:val="00BA4B0C"/>
    <w:rsid w:val="00BA4B99"/>
    <w:rsid w:val="00BA4DD4"/>
    <w:rsid w:val="00BA4DE8"/>
    <w:rsid w:val="00BA4F4B"/>
    <w:rsid w:val="00BA4F50"/>
    <w:rsid w:val="00BA507C"/>
    <w:rsid w:val="00BA5143"/>
    <w:rsid w:val="00BA523C"/>
    <w:rsid w:val="00BA52D4"/>
    <w:rsid w:val="00BA5371"/>
    <w:rsid w:val="00BA5467"/>
    <w:rsid w:val="00BA54DC"/>
    <w:rsid w:val="00BA558A"/>
    <w:rsid w:val="00BA558E"/>
    <w:rsid w:val="00BA563A"/>
    <w:rsid w:val="00BA564D"/>
    <w:rsid w:val="00BA56D7"/>
    <w:rsid w:val="00BA576B"/>
    <w:rsid w:val="00BA57B5"/>
    <w:rsid w:val="00BA58B8"/>
    <w:rsid w:val="00BA598D"/>
    <w:rsid w:val="00BA5A39"/>
    <w:rsid w:val="00BA5A9F"/>
    <w:rsid w:val="00BA5AF6"/>
    <w:rsid w:val="00BA5C14"/>
    <w:rsid w:val="00BA5C2F"/>
    <w:rsid w:val="00BA5C77"/>
    <w:rsid w:val="00BA5D57"/>
    <w:rsid w:val="00BA5FA1"/>
    <w:rsid w:val="00BA5FEA"/>
    <w:rsid w:val="00BA60AE"/>
    <w:rsid w:val="00BA61CD"/>
    <w:rsid w:val="00BA6209"/>
    <w:rsid w:val="00BA6317"/>
    <w:rsid w:val="00BA63AF"/>
    <w:rsid w:val="00BA64A4"/>
    <w:rsid w:val="00BA64C3"/>
    <w:rsid w:val="00BA65C4"/>
    <w:rsid w:val="00BA6627"/>
    <w:rsid w:val="00BA6761"/>
    <w:rsid w:val="00BA69A9"/>
    <w:rsid w:val="00BA6A19"/>
    <w:rsid w:val="00BA6A21"/>
    <w:rsid w:val="00BA6A27"/>
    <w:rsid w:val="00BA6A6E"/>
    <w:rsid w:val="00BA6A97"/>
    <w:rsid w:val="00BA6AB4"/>
    <w:rsid w:val="00BA6AC2"/>
    <w:rsid w:val="00BA6B23"/>
    <w:rsid w:val="00BA6B28"/>
    <w:rsid w:val="00BA6BA9"/>
    <w:rsid w:val="00BA6CC5"/>
    <w:rsid w:val="00BA6DA6"/>
    <w:rsid w:val="00BA6E1D"/>
    <w:rsid w:val="00BA6EDA"/>
    <w:rsid w:val="00BA6EFA"/>
    <w:rsid w:val="00BA6F12"/>
    <w:rsid w:val="00BA6FB3"/>
    <w:rsid w:val="00BA713F"/>
    <w:rsid w:val="00BA7294"/>
    <w:rsid w:val="00BA72B9"/>
    <w:rsid w:val="00BA72FC"/>
    <w:rsid w:val="00BA733B"/>
    <w:rsid w:val="00BA737C"/>
    <w:rsid w:val="00BA73AF"/>
    <w:rsid w:val="00BA74E6"/>
    <w:rsid w:val="00BA74E7"/>
    <w:rsid w:val="00BA755F"/>
    <w:rsid w:val="00BA757B"/>
    <w:rsid w:val="00BA7602"/>
    <w:rsid w:val="00BA761F"/>
    <w:rsid w:val="00BA76B4"/>
    <w:rsid w:val="00BA76C0"/>
    <w:rsid w:val="00BA789A"/>
    <w:rsid w:val="00BA78AD"/>
    <w:rsid w:val="00BA7969"/>
    <w:rsid w:val="00BA796D"/>
    <w:rsid w:val="00BA7B44"/>
    <w:rsid w:val="00BA7C04"/>
    <w:rsid w:val="00BA7C16"/>
    <w:rsid w:val="00BA7C26"/>
    <w:rsid w:val="00BA7C68"/>
    <w:rsid w:val="00BA7CFB"/>
    <w:rsid w:val="00BA7D07"/>
    <w:rsid w:val="00BA7D15"/>
    <w:rsid w:val="00BA7E92"/>
    <w:rsid w:val="00BA7F42"/>
    <w:rsid w:val="00BA7F9A"/>
    <w:rsid w:val="00BB008D"/>
    <w:rsid w:val="00BB00C7"/>
    <w:rsid w:val="00BB0123"/>
    <w:rsid w:val="00BB021D"/>
    <w:rsid w:val="00BB0236"/>
    <w:rsid w:val="00BB025C"/>
    <w:rsid w:val="00BB0280"/>
    <w:rsid w:val="00BB0296"/>
    <w:rsid w:val="00BB02B2"/>
    <w:rsid w:val="00BB02FD"/>
    <w:rsid w:val="00BB0316"/>
    <w:rsid w:val="00BB0352"/>
    <w:rsid w:val="00BB03BD"/>
    <w:rsid w:val="00BB03C2"/>
    <w:rsid w:val="00BB0461"/>
    <w:rsid w:val="00BB0466"/>
    <w:rsid w:val="00BB0495"/>
    <w:rsid w:val="00BB04E2"/>
    <w:rsid w:val="00BB04FB"/>
    <w:rsid w:val="00BB0515"/>
    <w:rsid w:val="00BB06D9"/>
    <w:rsid w:val="00BB07A7"/>
    <w:rsid w:val="00BB07C8"/>
    <w:rsid w:val="00BB093F"/>
    <w:rsid w:val="00BB0A2B"/>
    <w:rsid w:val="00BB0A69"/>
    <w:rsid w:val="00BB0ACB"/>
    <w:rsid w:val="00BB0AD4"/>
    <w:rsid w:val="00BB0B0F"/>
    <w:rsid w:val="00BB0B74"/>
    <w:rsid w:val="00BB0BAF"/>
    <w:rsid w:val="00BB0BF0"/>
    <w:rsid w:val="00BB0BFB"/>
    <w:rsid w:val="00BB0C3B"/>
    <w:rsid w:val="00BB0D9D"/>
    <w:rsid w:val="00BB0DA6"/>
    <w:rsid w:val="00BB0DAB"/>
    <w:rsid w:val="00BB0DCB"/>
    <w:rsid w:val="00BB0ECF"/>
    <w:rsid w:val="00BB12C8"/>
    <w:rsid w:val="00BB1309"/>
    <w:rsid w:val="00BB1335"/>
    <w:rsid w:val="00BB1380"/>
    <w:rsid w:val="00BB13F7"/>
    <w:rsid w:val="00BB1474"/>
    <w:rsid w:val="00BB14D2"/>
    <w:rsid w:val="00BB14E4"/>
    <w:rsid w:val="00BB1591"/>
    <w:rsid w:val="00BB15BF"/>
    <w:rsid w:val="00BB1644"/>
    <w:rsid w:val="00BB1691"/>
    <w:rsid w:val="00BB1750"/>
    <w:rsid w:val="00BB175C"/>
    <w:rsid w:val="00BB17C4"/>
    <w:rsid w:val="00BB1837"/>
    <w:rsid w:val="00BB1899"/>
    <w:rsid w:val="00BB1925"/>
    <w:rsid w:val="00BB1989"/>
    <w:rsid w:val="00BB19AE"/>
    <w:rsid w:val="00BB1A59"/>
    <w:rsid w:val="00BB1AB8"/>
    <w:rsid w:val="00BB1CA4"/>
    <w:rsid w:val="00BB1CD5"/>
    <w:rsid w:val="00BB1CDA"/>
    <w:rsid w:val="00BB1D72"/>
    <w:rsid w:val="00BB1DF8"/>
    <w:rsid w:val="00BB1EA9"/>
    <w:rsid w:val="00BB2024"/>
    <w:rsid w:val="00BB202A"/>
    <w:rsid w:val="00BB208C"/>
    <w:rsid w:val="00BB20BA"/>
    <w:rsid w:val="00BB21D8"/>
    <w:rsid w:val="00BB225A"/>
    <w:rsid w:val="00BB22DC"/>
    <w:rsid w:val="00BB2394"/>
    <w:rsid w:val="00BB23F2"/>
    <w:rsid w:val="00BB250D"/>
    <w:rsid w:val="00BB2585"/>
    <w:rsid w:val="00BB26C7"/>
    <w:rsid w:val="00BB26F0"/>
    <w:rsid w:val="00BB272C"/>
    <w:rsid w:val="00BB27F4"/>
    <w:rsid w:val="00BB292D"/>
    <w:rsid w:val="00BB2950"/>
    <w:rsid w:val="00BB2A16"/>
    <w:rsid w:val="00BB2BC5"/>
    <w:rsid w:val="00BB2CA8"/>
    <w:rsid w:val="00BB2DF2"/>
    <w:rsid w:val="00BB2E05"/>
    <w:rsid w:val="00BB2E4A"/>
    <w:rsid w:val="00BB2E6F"/>
    <w:rsid w:val="00BB2EAB"/>
    <w:rsid w:val="00BB2EDE"/>
    <w:rsid w:val="00BB3034"/>
    <w:rsid w:val="00BB311F"/>
    <w:rsid w:val="00BB3146"/>
    <w:rsid w:val="00BB3155"/>
    <w:rsid w:val="00BB31DD"/>
    <w:rsid w:val="00BB3244"/>
    <w:rsid w:val="00BB3311"/>
    <w:rsid w:val="00BB332E"/>
    <w:rsid w:val="00BB337D"/>
    <w:rsid w:val="00BB33D0"/>
    <w:rsid w:val="00BB344A"/>
    <w:rsid w:val="00BB3497"/>
    <w:rsid w:val="00BB3578"/>
    <w:rsid w:val="00BB363F"/>
    <w:rsid w:val="00BB369C"/>
    <w:rsid w:val="00BB378A"/>
    <w:rsid w:val="00BB3813"/>
    <w:rsid w:val="00BB3918"/>
    <w:rsid w:val="00BB3946"/>
    <w:rsid w:val="00BB39A4"/>
    <w:rsid w:val="00BB39F3"/>
    <w:rsid w:val="00BB39FB"/>
    <w:rsid w:val="00BB3B27"/>
    <w:rsid w:val="00BB3BAD"/>
    <w:rsid w:val="00BB3BCA"/>
    <w:rsid w:val="00BB3C21"/>
    <w:rsid w:val="00BB3D05"/>
    <w:rsid w:val="00BB3D1A"/>
    <w:rsid w:val="00BB3D58"/>
    <w:rsid w:val="00BB3DC4"/>
    <w:rsid w:val="00BB3DD7"/>
    <w:rsid w:val="00BB3E8A"/>
    <w:rsid w:val="00BB3EB9"/>
    <w:rsid w:val="00BB3F58"/>
    <w:rsid w:val="00BB3FAB"/>
    <w:rsid w:val="00BB3FD8"/>
    <w:rsid w:val="00BB4002"/>
    <w:rsid w:val="00BB40F5"/>
    <w:rsid w:val="00BB4139"/>
    <w:rsid w:val="00BB415A"/>
    <w:rsid w:val="00BB4174"/>
    <w:rsid w:val="00BB427D"/>
    <w:rsid w:val="00BB436B"/>
    <w:rsid w:val="00BB4456"/>
    <w:rsid w:val="00BB4480"/>
    <w:rsid w:val="00BB44B5"/>
    <w:rsid w:val="00BB45DA"/>
    <w:rsid w:val="00BB47CD"/>
    <w:rsid w:val="00BB47FE"/>
    <w:rsid w:val="00BB482B"/>
    <w:rsid w:val="00BB487F"/>
    <w:rsid w:val="00BB4887"/>
    <w:rsid w:val="00BB49B2"/>
    <w:rsid w:val="00BB49E1"/>
    <w:rsid w:val="00BB4A6A"/>
    <w:rsid w:val="00BB4B7B"/>
    <w:rsid w:val="00BB4BFC"/>
    <w:rsid w:val="00BB4D1F"/>
    <w:rsid w:val="00BB4D7F"/>
    <w:rsid w:val="00BB4E3B"/>
    <w:rsid w:val="00BB4E76"/>
    <w:rsid w:val="00BB4F26"/>
    <w:rsid w:val="00BB4F75"/>
    <w:rsid w:val="00BB4F9D"/>
    <w:rsid w:val="00BB5058"/>
    <w:rsid w:val="00BB5068"/>
    <w:rsid w:val="00BB5083"/>
    <w:rsid w:val="00BB5097"/>
    <w:rsid w:val="00BB510E"/>
    <w:rsid w:val="00BB512B"/>
    <w:rsid w:val="00BB518D"/>
    <w:rsid w:val="00BB51B8"/>
    <w:rsid w:val="00BB51CA"/>
    <w:rsid w:val="00BB521D"/>
    <w:rsid w:val="00BB5328"/>
    <w:rsid w:val="00BB54CE"/>
    <w:rsid w:val="00BB556C"/>
    <w:rsid w:val="00BB55C3"/>
    <w:rsid w:val="00BB5646"/>
    <w:rsid w:val="00BB57D9"/>
    <w:rsid w:val="00BB5943"/>
    <w:rsid w:val="00BB59D1"/>
    <w:rsid w:val="00BB5A66"/>
    <w:rsid w:val="00BB5A6F"/>
    <w:rsid w:val="00BB5A71"/>
    <w:rsid w:val="00BB5A9D"/>
    <w:rsid w:val="00BB5B10"/>
    <w:rsid w:val="00BB5BB7"/>
    <w:rsid w:val="00BB5BDD"/>
    <w:rsid w:val="00BB5C49"/>
    <w:rsid w:val="00BB5C83"/>
    <w:rsid w:val="00BB5CD7"/>
    <w:rsid w:val="00BB5D7E"/>
    <w:rsid w:val="00BB5DBB"/>
    <w:rsid w:val="00BB5DC5"/>
    <w:rsid w:val="00BB5E6E"/>
    <w:rsid w:val="00BB5E88"/>
    <w:rsid w:val="00BB5EFC"/>
    <w:rsid w:val="00BB5F35"/>
    <w:rsid w:val="00BB5F53"/>
    <w:rsid w:val="00BB5F6C"/>
    <w:rsid w:val="00BB5FD3"/>
    <w:rsid w:val="00BB60D4"/>
    <w:rsid w:val="00BB6196"/>
    <w:rsid w:val="00BB6226"/>
    <w:rsid w:val="00BB6256"/>
    <w:rsid w:val="00BB62C9"/>
    <w:rsid w:val="00BB6350"/>
    <w:rsid w:val="00BB6424"/>
    <w:rsid w:val="00BB6427"/>
    <w:rsid w:val="00BB6478"/>
    <w:rsid w:val="00BB6648"/>
    <w:rsid w:val="00BB66B7"/>
    <w:rsid w:val="00BB6741"/>
    <w:rsid w:val="00BB67B0"/>
    <w:rsid w:val="00BB67FA"/>
    <w:rsid w:val="00BB6801"/>
    <w:rsid w:val="00BB6939"/>
    <w:rsid w:val="00BB69E9"/>
    <w:rsid w:val="00BB6A1B"/>
    <w:rsid w:val="00BB6B71"/>
    <w:rsid w:val="00BB6B87"/>
    <w:rsid w:val="00BB6BBA"/>
    <w:rsid w:val="00BB6C46"/>
    <w:rsid w:val="00BB6C76"/>
    <w:rsid w:val="00BB6EAD"/>
    <w:rsid w:val="00BB70BA"/>
    <w:rsid w:val="00BB70BE"/>
    <w:rsid w:val="00BB71C9"/>
    <w:rsid w:val="00BB724F"/>
    <w:rsid w:val="00BB72E9"/>
    <w:rsid w:val="00BB73C4"/>
    <w:rsid w:val="00BB742B"/>
    <w:rsid w:val="00BB7465"/>
    <w:rsid w:val="00BB74C0"/>
    <w:rsid w:val="00BB7557"/>
    <w:rsid w:val="00BB7573"/>
    <w:rsid w:val="00BB7699"/>
    <w:rsid w:val="00BB7760"/>
    <w:rsid w:val="00BB77E8"/>
    <w:rsid w:val="00BB7833"/>
    <w:rsid w:val="00BB78EC"/>
    <w:rsid w:val="00BB79FB"/>
    <w:rsid w:val="00BB7A39"/>
    <w:rsid w:val="00BB7A46"/>
    <w:rsid w:val="00BB7A7E"/>
    <w:rsid w:val="00BB7BD0"/>
    <w:rsid w:val="00BB7BE4"/>
    <w:rsid w:val="00BB7CAF"/>
    <w:rsid w:val="00BB7DDD"/>
    <w:rsid w:val="00BB7E15"/>
    <w:rsid w:val="00BB7F0A"/>
    <w:rsid w:val="00BB7FF1"/>
    <w:rsid w:val="00BC002F"/>
    <w:rsid w:val="00BC006A"/>
    <w:rsid w:val="00BC00BB"/>
    <w:rsid w:val="00BC00D3"/>
    <w:rsid w:val="00BC0126"/>
    <w:rsid w:val="00BC014D"/>
    <w:rsid w:val="00BC01B3"/>
    <w:rsid w:val="00BC01D7"/>
    <w:rsid w:val="00BC03EE"/>
    <w:rsid w:val="00BC046A"/>
    <w:rsid w:val="00BC0473"/>
    <w:rsid w:val="00BC0477"/>
    <w:rsid w:val="00BC04DA"/>
    <w:rsid w:val="00BC0784"/>
    <w:rsid w:val="00BC0792"/>
    <w:rsid w:val="00BC07D1"/>
    <w:rsid w:val="00BC0831"/>
    <w:rsid w:val="00BC0834"/>
    <w:rsid w:val="00BC0859"/>
    <w:rsid w:val="00BC0867"/>
    <w:rsid w:val="00BC09CF"/>
    <w:rsid w:val="00BC0A5C"/>
    <w:rsid w:val="00BC0ADF"/>
    <w:rsid w:val="00BC0B14"/>
    <w:rsid w:val="00BC0B52"/>
    <w:rsid w:val="00BC0B62"/>
    <w:rsid w:val="00BC0BCB"/>
    <w:rsid w:val="00BC0C07"/>
    <w:rsid w:val="00BC0C1B"/>
    <w:rsid w:val="00BC0C50"/>
    <w:rsid w:val="00BC0CC8"/>
    <w:rsid w:val="00BC0D9C"/>
    <w:rsid w:val="00BC0DFB"/>
    <w:rsid w:val="00BC0E67"/>
    <w:rsid w:val="00BC0EFD"/>
    <w:rsid w:val="00BC0F60"/>
    <w:rsid w:val="00BC0FC8"/>
    <w:rsid w:val="00BC1057"/>
    <w:rsid w:val="00BC10C8"/>
    <w:rsid w:val="00BC1185"/>
    <w:rsid w:val="00BC119C"/>
    <w:rsid w:val="00BC11B7"/>
    <w:rsid w:val="00BC1264"/>
    <w:rsid w:val="00BC12E0"/>
    <w:rsid w:val="00BC1315"/>
    <w:rsid w:val="00BC1377"/>
    <w:rsid w:val="00BC141A"/>
    <w:rsid w:val="00BC1437"/>
    <w:rsid w:val="00BC14FE"/>
    <w:rsid w:val="00BC1701"/>
    <w:rsid w:val="00BC1713"/>
    <w:rsid w:val="00BC17F9"/>
    <w:rsid w:val="00BC1819"/>
    <w:rsid w:val="00BC181D"/>
    <w:rsid w:val="00BC1A1D"/>
    <w:rsid w:val="00BC1B51"/>
    <w:rsid w:val="00BC1B5D"/>
    <w:rsid w:val="00BC1CD7"/>
    <w:rsid w:val="00BC1CE1"/>
    <w:rsid w:val="00BC1CE4"/>
    <w:rsid w:val="00BC1D61"/>
    <w:rsid w:val="00BC1F74"/>
    <w:rsid w:val="00BC1FB6"/>
    <w:rsid w:val="00BC207A"/>
    <w:rsid w:val="00BC212D"/>
    <w:rsid w:val="00BC21E7"/>
    <w:rsid w:val="00BC22DB"/>
    <w:rsid w:val="00BC22E3"/>
    <w:rsid w:val="00BC237D"/>
    <w:rsid w:val="00BC2453"/>
    <w:rsid w:val="00BC2467"/>
    <w:rsid w:val="00BC24C9"/>
    <w:rsid w:val="00BC24CB"/>
    <w:rsid w:val="00BC251A"/>
    <w:rsid w:val="00BC2538"/>
    <w:rsid w:val="00BC2565"/>
    <w:rsid w:val="00BC2581"/>
    <w:rsid w:val="00BC2583"/>
    <w:rsid w:val="00BC25D7"/>
    <w:rsid w:val="00BC261C"/>
    <w:rsid w:val="00BC2654"/>
    <w:rsid w:val="00BC26F3"/>
    <w:rsid w:val="00BC2715"/>
    <w:rsid w:val="00BC2732"/>
    <w:rsid w:val="00BC273A"/>
    <w:rsid w:val="00BC2741"/>
    <w:rsid w:val="00BC27EA"/>
    <w:rsid w:val="00BC27F0"/>
    <w:rsid w:val="00BC2839"/>
    <w:rsid w:val="00BC2874"/>
    <w:rsid w:val="00BC28C7"/>
    <w:rsid w:val="00BC2915"/>
    <w:rsid w:val="00BC295B"/>
    <w:rsid w:val="00BC2980"/>
    <w:rsid w:val="00BC29B4"/>
    <w:rsid w:val="00BC2A04"/>
    <w:rsid w:val="00BC2A81"/>
    <w:rsid w:val="00BC2B38"/>
    <w:rsid w:val="00BC2B76"/>
    <w:rsid w:val="00BC2C51"/>
    <w:rsid w:val="00BC2D0B"/>
    <w:rsid w:val="00BC2D4F"/>
    <w:rsid w:val="00BC2E29"/>
    <w:rsid w:val="00BC2EA6"/>
    <w:rsid w:val="00BC2EB5"/>
    <w:rsid w:val="00BC2EB8"/>
    <w:rsid w:val="00BC2F2E"/>
    <w:rsid w:val="00BC2F9F"/>
    <w:rsid w:val="00BC304E"/>
    <w:rsid w:val="00BC30DA"/>
    <w:rsid w:val="00BC30DC"/>
    <w:rsid w:val="00BC30F2"/>
    <w:rsid w:val="00BC30FE"/>
    <w:rsid w:val="00BC31A6"/>
    <w:rsid w:val="00BC31A8"/>
    <w:rsid w:val="00BC32AB"/>
    <w:rsid w:val="00BC334D"/>
    <w:rsid w:val="00BC335E"/>
    <w:rsid w:val="00BC337B"/>
    <w:rsid w:val="00BC342D"/>
    <w:rsid w:val="00BC3482"/>
    <w:rsid w:val="00BC359D"/>
    <w:rsid w:val="00BC371C"/>
    <w:rsid w:val="00BC3776"/>
    <w:rsid w:val="00BC38EB"/>
    <w:rsid w:val="00BC39AA"/>
    <w:rsid w:val="00BC3A1E"/>
    <w:rsid w:val="00BC3A9B"/>
    <w:rsid w:val="00BC3C0D"/>
    <w:rsid w:val="00BC3C7A"/>
    <w:rsid w:val="00BC3CB1"/>
    <w:rsid w:val="00BC3CD0"/>
    <w:rsid w:val="00BC3E66"/>
    <w:rsid w:val="00BC3ED3"/>
    <w:rsid w:val="00BC3F4A"/>
    <w:rsid w:val="00BC3F97"/>
    <w:rsid w:val="00BC3FC4"/>
    <w:rsid w:val="00BC3FDA"/>
    <w:rsid w:val="00BC3FDC"/>
    <w:rsid w:val="00BC3FFE"/>
    <w:rsid w:val="00BC4039"/>
    <w:rsid w:val="00BC4050"/>
    <w:rsid w:val="00BC40F3"/>
    <w:rsid w:val="00BC4222"/>
    <w:rsid w:val="00BC432E"/>
    <w:rsid w:val="00BC4367"/>
    <w:rsid w:val="00BC43A2"/>
    <w:rsid w:val="00BC43B5"/>
    <w:rsid w:val="00BC43E5"/>
    <w:rsid w:val="00BC43F5"/>
    <w:rsid w:val="00BC4502"/>
    <w:rsid w:val="00BC453D"/>
    <w:rsid w:val="00BC45E8"/>
    <w:rsid w:val="00BC462B"/>
    <w:rsid w:val="00BC466F"/>
    <w:rsid w:val="00BC46E0"/>
    <w:rsid w:val="00BC4764"/>
    <w:rsid w:val="00BC47AB"/>
    <w:rsid w:val="00BC4861"/>
    <w:rsid w:val="00BC492C"/>
    <w:rsid w:val="00BC4959"/>
    <w:rsid w:val="00BC4AE4"/>
    <w:rsid w:val="00BC4BA7"/>
    <w:rsid w:val="00BC4C5F"/>
    <w:rsid w:val="00BC4C8B"/>
    <w:rsid w:val="00BC4C96"/>
    <w:rsid w:val="00BC4CA4"/>
    <w:rsid w:val="00BC4E11"/>
    <w:rsid w:val="00BC4F2B"/>
    <w:rsid w:val="00BC4F2D"/>
    <w:rsid w:val="00BC4F7D"/>
    <w:rsid w:val="00BC5038"/>
    <w:rsid w:val="00BC5083"/>
    <w:rsid w:val="00BC5268"/>
    <w:rsid w:val="00BC52F4"/>
    <w:rsid w:val="00BC5348"/>
    <w:rsid w:val="00BC53E7"/>
    <w:rsid w:val="00BC5409"/>
    <w:rsid w:val="00BC54EC"/>
    <w:rsid w:val="00BC559D"/>
    <w:rsid w:val="00BC55A7"/>
    <w:rsid w:val="00BC55C9"/>
    <w:rsid w:val="00BC55D4"/>
    <w:rsid w:val="00BC5626"/>
    <w:rsid w:val="00BC5648"/>
    <w:rsid w:val="00BC5669"/>
    <w:rsid w:val="00BC56E4"/>
    <w:rsid w:val="00BC5744"/>
    <w:rsid w:val="00BC57C6"/>
    <w:rsid w:val="00BC57C9"/>
    <w:rsid w:val="00BC582F"/>
    <w:rsid w:val="00BC5836"/>
    <w:rsid w:val="00BC58B7"/>
    <w:rsid w:val="00BC58B9"/>
    <w:rsid w:val="00BC58C4"/>
    <w:rsid w:val="00BC58CE"/>
    <w:rsid w:val="00BC58EF"/>
    <w:rsid w:val="00BC59CD"/>
    <w:rsid w:val="00BC5C2C"/>
    <w:rsid w:val="00BC5CAB"/>
    <w:rsid w:val="00BC5CB8"/>
    <w:rsid w:val="00BC5CC8"/>
    <w:rsid w:val="00BC5D0C"/>
    <w:rsid w:val="00BC5DA3"/>
    <w:rsid w:val="00BC5EAA"/>
    <w:rsid w:val="00BC5F08"/>
    <w:rsid w:val="00BC5F0C"/>
    <w:rsid w:val="00BC5F81"/>
    <w:rsid w:val="00BC5FB0"/>
    <w:rsid w:val="00BC6011"/>
    <w:rsid w:val="00BC6021"/>
    <w:rsid w:val="00BC6061"/>
    <w:rsid w:val="00BC6167"/>
    <w:rsid w:val="00BC6216"/>
    <w:rsid w:val="00BC6521"/>
    <w:rsid w:val="00BC6538"/>
    <w:rsid w:val="00BC6576"/>
    <w:rsid w:val="00BC65AB"/>
    <w:rsid w:val="00BC65DA"/>
    <w:rsid w:val="00BC65FC"/>
    <w:rsid w:val="00BC673F"/>
    <w:rsid w:val="00BC6757"/>
    <w:rsid w:val="00BC6778"/>
    <w:rsid w:val="00BC680E"/>
    <w:rsid w:val="00BC68EC"/>
    <w:rsid w:val="00BC6922"/>
    <w:rsid w:val="00BC694B"/>
    <w:rsid w:val="00BC6A3C"/>
    <w:rsid w:val="00BC6CF7"/>
    <w:rsid w:val="00BC6DAE"/>
    <w:rsid w:val="00BC6DCE"/>
    <w:rsid w:val="00BC6E3C"/>
    <w:rsid w:val="00BC6E67"/>
    <w:rsid w:val="00BC7066"/>
    <w:rsid w:val="00BC706F"/>
    <w:rsid w:val="00BC707D"/>
    <w:rsid w:val="00BC7390"/>
    <w:rsid w:val="00BC75C0"/>
    <w:rsid w:val="00BC769B"/>
    <w:rsid w:val="00BC7723"/>
    <w:rsid w:val="00BC77A2"/>
    <w:rsid w:val="00BC77AC"/>
    <w:rsid w:val="00BC781C"/>
    <w:rsid w:val="00BC78A1"/>
    <w:rsid w:val="00BC7925"/>
    <w:rsid w:val="00BC79AF"/>
    <w:rsid w:val="00BC7A02"/>
    <w:rsid w:val="00BC7A3C"/>
    <w:rsid w:val="00BC7B25"/>
    <w:rsid w:val="00BC7B50"/>
    <w:rsid w:val="00BC7B95"/>
    <w:rsid w:val="00BC7BE6"/>
    <w:rsid w:val="00BC7CAE"/>
    <w:rsid w:val="00BC7CDD"/>
    <w:rsid w:val="00BC7D37"/>
    <w:rsid w:val="00BC7DD0"/>
    <w:rsid w:val="00BC7DE8"/>
    <w:rsid w:val="00BC7E81"/>
    <w:rsid w:val="00BD000C"/>
    <w:rsid w:val="00BD001C"/>
    <w:rsid w:val="00BD01BE"/>
    <w:rsid w:val="00BD022C"/>
    <w:rsid w:val="00BD023A"/>
    <w:rsid w:val="00BD03E4"/>
    <w:rsid w:val="00BD0632"/>
    <w:rsid w:val="00BD0693"/>
    <w:rsid w:val="00BD07A8"/>
    <w:rsid w:val="00BD0810"/>
    <w:rsid w:val="00BD0901"/>
    <w:rsid w:val="00BD094D"/>
    <w:rsid w:val="00BD09EF"/>
    <w:rsid w:val="00BD0B1C"/>
    <w:rsid w:val="00BD0B1F"/>
    <w:rsid w:val="00BD0C0F"/>
    <w:rsid w:val="00BD0C5B"/>
    <w:rsid w:val="00BD0D17"/>
    <w:rsid w:val="00BD0D7B"/>
    <w:rsid w:val="00BD0D86"/>
    <w:rsid w:val="00BD0D95"/>
    <w:rsid w:val="00BD0DBA"/>
    <w:rsid w:val="00BD0DE4"/>
    <w:rsid w:val="00BD0E89"/>
    <w:rsid w:val="00BD0E8D"/>
    <w:rsid w:val="00BD0F4A"/>
    <w:rsid w:val="00BD0FB3"/>
    <w:rsid w:val="00BD0FD1"/>
    <w:rsid w:val="00BD1015"/>
    <w:rsid w:val="00BD1034"/>
    <w:rsid w:val="00BD104C"/>
    <w:rsid w:val="00BD109A"/>
    <w:rsid w:val="00BD10A2"/>
    <w:rsid w:val="00BD113A"/>
    <w:rsid w:val="00BD119F"/>
    <w:rsid w:val="00BD11B0"/>
    <w:rsid w:val="00BD1211"/>
    <w:rsid w:val="00BD122C"/>
    <w:rsid w:val="00BD124D"/>
    <w:rsid w:val="00BD1266"/>
    <w:rsid w:val="00BD12A2"/>
    <w:rsid w:val="00BD12AB"/>
    <w:rsid w:val="00BD12AF"/>
    <w:rsid w:val="00BD12D6"/>
    <w:rsid w:val="00BD12E8"/>
    <w:rsid w:val="00BD133D"/>
    <w:rsid w:val="00BD13C3"/>
    <w:rsid w:val="00BD15AC"/>
    <w:rsid w:val="00BD1615"/>
    <w:rsid w:val="00BD1649"/>
    <w:rsid w:val="00BD167D"/>
    <w:rsid w:val="00BD17AA"/>
    <w:rsid w:val="00BD1910"/>
    <w:rsid w:val="00BD1A0A"/>
    <w:rsid w:val="00BD1ADE"/>
    <w:rsid w:val="00BD1B35"/>
    <w:rsid w:val="00BD1BC7"/>
    <w:rsid w:val="00BD1CB8"/>
    <w:rsid w:val="00BD1D3B"/>
    <w:rsid w:val="00BD1D71"/>
    <w:rsid w:val="00BD1D83"/>
    <w:rsid w:val="00BD1E1E"/>
    <w:rsid w:val="00BD1EBB"/>
    <w:rsid w:val="00BD1ED6"/>
    <w:rsid w:val="00BD1F0F"/>
    <w:rsid w:val="00BD20A5"/>
    <w:rsid w:val="00BD20F2"/>
    <w:rsid w:val="00BD2114"/>
    <w:rsid w:val="00BD211E"/>
    <w:rsid w:val="00BD21D6"/>
    <w:rsid w:val="00BD2205"/>
    <w:rsid w:val="00BD2246"/>
    <w:rsid w:val="00BD224F"/>
    <w:rsid w:val="00BD22E6"/>
    <w:rsid w:val="00BD2395"/>
    <w:rsid w:val="00BD23DE"/>
    <w:rsid w:val="00BD23E3"/>
    <w:rsid w:val="00BD2425"/>
    <w:rsid w:val="00BD24C8"/>
    <w:rsid w:val="00BD256D"/>
    <w:rsid w:val="00BD2573"/>
    <w:rsid w:val="00BD25BE"/>
    <w:rsid w:val="00BD25F9"/>
    <w:rsid w:val="00BD26D8"/>
    <w:rsid w:val="00BD26FC"/>
    <w:rsid w:val="00BD2718"/>
    <w:rsid w:val="00BD2790"/>
    <w:rsid w:val="00BD27A1"/>
    <w:rsid w:val="00BD27B5"/>
    <w:rsid w:val="00BD2808"/>
    <w:rsid w:val="00BD2835"/>
    <w:rsid w:val="00BD28B8"/>
    <w:rsid w:val="00BD29CC"/>
    <w:rsid w:val="00BD29F3"/>
    <w:rsid w:val="00BD2A0A"/>
    <w:rsid w:val="00BD2A25"/>
    <w:rsid w:val="00BD2A5E"/>
    <w:rsid w:val="00BD2A88"/>
    <w:rsid w:val="00BD2B22"/>
    <w:rsid w:val="00BD2B5A"/>
    <w:rsid w:val="00BD2B67"/>
    <w:rsid w:val="00BD2BE5"/>
    <w:rsid w:val="00BD2C2C"/>
    <w:rsid w:val="00BD2C32"/>
    <w:rsid w:val="00BD2C8D"/>
    <w:rsid w:val="00BD2DFC"/>
    <w:rsid w:val="00BD2E37"/>
    <w:rsid w:val="00BD2E4B"/>
    <w:rsid w:val="00BD2EB5"/>
    <w:rsid w:val="00BD2F20"/>
    <w:rsid w:val="00BD31F7"/>
    <w:rsid w:val="00BD3262"/>
    <w:rsid w:val="00BD32B2"/>
    <w:rsid w:val="00BD340B"/>
    <w:rsid w:val="00BD342F"/>
    <w:rsid w:val="00BD3489"/>
    <w:rsid w:val="00BD34A2"/>
    <w:rsid w:val="00BD34A4"/>
    <w:rsid w:val="00BD34E2"/>
    <w:rsid w:val="00BD3697"/>
    <w:rsid w:val="00BD36A7"/>
    <w:rsid w:val="00BD36D0"/>
    <w:rsid w:val="00BD37A5"/>
    <w:rsid w:val="00BD382E"/>
    <w:rsid w:val="00BD38EE"/>
    <w:rsid w:val="00BD39DF"/>
    <w:rsid w:val="00BD3A2E"/>
    <w:rsid w:val="00BD3A9F"/>
    <w:rsid w:val="00BD3AE1"/>
    <w:rsid w:val="00BD3B1C"/>
    <w:rsid w:val="00BD3C5C"/>
    <w:rsid w:val="00BD3DA3"/>
    <w:rsid w:val="00BD3EEA"/>
    <w:rsid w:val="00BD3F26"/>
    <w:rsid w:val="00BD3FB4"/>
    <w:rsid w:val="00BD4052"/>
    <w:rsid w:val="00BD40A6"/>
    <w:rsid w:val="00BD40E8"/>
    <w:rsid w:val="00BD4107"/>
    <w:rsid w:val="00BD4177"/>
    <w:rsid w:val="00BD41A4"/>
    <w:rsid w:val="00BD423F"/>
    <w:rsid w:val="00BD42D4"/>
    <w:rsid w:val="00BD446E"/>
    <w:rsid w:val="00BD44A1"/>
    <w:rsid w:val="00BD4569"/>
    <w:rsid w:val="00BD463F"/>
    <w:rsid w:val="00BD46A2"/>
    <w:rsid w:val="00BD4707"/>
    <w:rsid w:val="00BD470E"/>
    <w:rsid w:val="00BD470F"/>
    <w:rsid w:val="00BD4767"/>
    <w:rsid w:val="00BD47CF"/>
    <w:rsid w:val="00BD4825"/>
    <w:rsid w:val="00BD4853"/>
    <w:rsid w:val="00BD4875"/>
    <w:rsid w:val="00BD4888"/>
    <w:rsid w:val="00BD498D"/>
    <w:rsid w:val="00BD4A57"/>
    <w:rsid w:val="00BD4A8E"/>
    <w:rsid w:val="00BD4AE8"/>
    <w:rsid w:val="00BD4B2E"/>
    <w:rsid w:val="00BD4C3D"/>
    <w:rsid w:val="00BD4DA7"/>
    <w:rsid w:val="00BD4E63"/>
    <w:rsid w:val="00BD4EB7"/>
    <w:rsid w:val="00BD4EC4"/>
    <w:rsid w:val="00BD4F27"/>
    <w:rsid w:val="00BD4F59"/>
    <w:rsid w:val="00BD4F84"/>
    <w:rsid w:val="00BD5083"/>
    <w:rsid w:val="00BD50F7"/>
    <w:rsid w:val="00BD513E"/>
    <w:rsid w:val="00BD51A7"/>
    <w:rsid w:val="00BD5213"/>
    <w:rsid w:val="00BD522C"/>
    <w:rsid w:val="00BD5265"/>
    <w:rsid w:val="00BD5280"/>
    <w:rsid w:val="00BD52F0"/>
    <w:rsid w:val="00BD53DB"/>
    <w:rsid w:val="00BD5413"/>
    <w:rsid w:val="00BD541C"/>
    <w:rsid w:val="00BD5451"/>
    <w:rsid w:val="00BD5495"/>
    <w:rsid w:val="00BD54A4"/>
    <w:rsid w:val="00BD5546"/>
    <w:rsid w:val="00BD5583"/>
    <w:rsid w:val="00BD55C6"/>
    <w:rsid w:val="00BD55CC"/>
    <w:rsid w:val="00BD565D"/>
    <w:rsid w:val="00BD5682"/>
    <w:rsid w:val="00BD56AF"/>
    <w:rsid w:val="00BD5718"/>
    <w:rsid w:val="00BD574C"/>
    <w:rsid w:val="00BD57B1"/>
    <w:rsid w:val="00BD5832"/>
    <w:rsid w:val="00BD58F9"/>
    <w:rsid w:val="00BD594F"/>
    <w:rsid w:val="00BD59A5"/>
    <w:rsid w:val="00BD5A40"/>
    <w:rsid w:val="00BD5B35"/>
    <w:rsid w:val="00BD5BB7"/>
    <w:rsid w:val="00BD5BD2"/>
    <w:rsid w:val="00BD5CBA"/>
    <w:rsid w:val="00BD5D2D"/>
    <w:rsid w:val="00BD5D46"/>
    <w:rsid w:val="00BD5E74"/>
    <w:rsid w:val="00BD5ED8"/>
    <w:rsid w:val="00BD6071"/>
    <w:rsid w:val="00BD608D"/>
    <w:rsid w:val="00BD617D"/>
    <w:rsid w:val="00BD6183"/>
    <w:rsid w:val="00BD61E5"/>
    <w:rsid w:val="00BD62A2"/>
    <w:rsid w:val="00BD6381"/>
    <w:rsid w:val="00BD6395"/>
    <w:rsid w:val="00BD63AD"/>
    <w:rsid w:val="00BD63BE"/>
    <w:rsid w:val="00BD6426"/>
    <w:rsid w:val="00BD6481"/>
    <w:rsid w:val="00BD64E0"/>
    <w:rsid w:val="00BD64EB"/>
    <w:rsid w:val="00BD64F1"/>
    <w:rsid w:val="00BD658A"/>
    <w:rsid w:val="00BD65A4"/>
    <w:rsid w:val="00BD66FC"/>
    <w:rsid w:val="00BD66FE"/>
    <w:rsid w:val="00BD671B"/>
    <w:rsid w:val="00BD67AC"/>
    <w:rsid w:val="00BD67CC"/>
    <w:rsid w:val="00BD6826"/>
    <w:rsid w:val="00BD686F"/>
    <w:rsid w:val="00BD6883"/>
    <w:rsid w:val="00BD68B3"/>
    <w:rsid w:val="00BD68DB"/>
    <w:rsid w:val="00BD68E6"/>
    <w:rsid w:val="00BD69E9"/>
    <w:rsid w:val="00BD6A1C"/>
    <w:rsid w:val="00BD6BBF"/>
    <w:rsid w:val="00BD6BE5"/>
    <w:rsid w:val="00BD6C8F"/>
    <w:rsid w:val="00BD6E09"/>
    <w:rsid w:val="00BD6E46"/>
    <w:rsid w:val="00BD6E48"/>
    <w:rsid w:val="00BD6E53"/>
    <w:rsid w:val="00BD6F4F"/>
    <w:rsid w:val="00BD701C"/>
    <w:rsid w:val="00BD7102"/>
    <w:rsid w:val="00BD7198"/>
    <w:rsid w:val="00BD720A"/>
    <w:rsid w:val="00BD728F"/>
    <w:rsid w:val="00BD72A8"/>
    <w:rsid w:val="00BD72AF"/>
    <w:rsid w:val="00BD72C5"/>
    <w:rsid w:val="00BD730C"/>
    <w:rsid w:val="00BD731D"/>
    <w:rsid w:val="00BD737B"/>
    <w:rsid w:val="00BD74EA"/>
    <w:rsid w:val="00BD7595"/>
    <w:rsid w:val="00BD75B3"/>
    <w:rsid w:val="00BD75CB"/>
    <w:rsid w:val="00BD7628"/>
    <w:rsid w:val="00BD7677"/>
    <w:rsid w:val="00BD76EF"/>
    <w:rsid w:val="00BD780E"/>
    <w:rsid w:val="00BD7851"/>
    <w:rsid w:val="00BD78A2"/>
    <w:rsid w:val="00BD78D1"/>
    <w:rsid w:val="00BD791D"/>
    <w:rsid w:val="00BD7943"/>
    <w:rsid w:val="00BD799F"/>
    <w:rsid w:val="00BD79CA"/>
    <w:rsid w:val="00BD79D0"/>
    <w:rsid w:val="00BD7A77"/>
    <w:rsid w:val="00BD7A7D"/>
    <w:rsid w:val="00BD7C54"/>
    <w:rsid w:val="00BD7CFF"/>
    <w:rsid w:val="00BD7DEE"/>
    <w:rsid w:val="00BD7E4C"/>
    <w:rsid w:val="00BD7E8A"/>
    <w:rsid w:val="00BD7EB4"/>
    <w:rsid w:val="00BD7EF8"/>
    <w:rsid w:val="00BD7F06"/>
    <w:rsid w:val="00BD7FF5"/>
    <w:rsid w:val="00BE0068"/>
    <w:rsid w:val="00BE009C"/>
    <w:rsid w:val="00BE00A2"/>
    <w:rsid w:val="00BE00C0"/>
    <w:rsid w:val="00BE01B5"/>
    <w:rsid w:val="00BE01E1"/>
    <w:rsid w:val="00BE02CF"/>
    <w:rsid w:val="00BE0349"/>
    <w:rsid w:val="00BE034D"/>
    <w:rsid w:val="00BE0364"/>
    <w:rsid w:val="00BE03B2"/>
    <w:rsid w:val="00BE03DE"/>
    <w:rsid w:val="00BE04D5"/>
    <w:rsid w:val="00BE0596"/>
    <w:rsid w:val="00BE05B2"/>
    <w:rsid w:val="00BE05D4"/>
    <w:rsid w:val="00BE06C5"/>
    <w:rsid w:val="00BE0787"/>
    <w:rsid w:val="00BE07CF"/>
    <w:rsid w:val="00BE07D4"/>
    <w:rsid w:val="00BE07E5"/>
    <w:rsid w:val="00BE0834"/>
    <w:rsid w:val="00BE08DF"/>
    <w:rsid w:val="00BE0921"/>
    <w:rsid w:val="00BE09AC"/>
    <w:rsid w:val="00BE0AC7"/>
    <w:rsid w:val="00BE0B71"/>
    <w:rsid w:val="00BE0C37"/>
    <w:rsid w:val="00BE0C5F"/>
    <w:rsid w:val="00BE0C81"/>
    <w:rsid w:val="00BE0C94"/>
    <w:rsid w:val="00BE0D52"/>
    <w:rsid w:val="00BE0D56"/>
    <w:rsid w:val="00BE0D96"/>
    <w:rsid w:val="00BE0DD8"/>
    <w:rsid w:val="00BE0E0A"/>
    <w:rsid w:val="00BE0E73"/>
    <w:rsid w:val="00BE0F2F"/>
    <w:rsid w:val="00BE0F64"/>
    <w:rsid w:val="00BE0FFE"/>
    <w:rsid w:val="00BE107F"/>
    <w:rsid w:val="00BE1093"/>
    <w:rsid w:val="00BE116F"/>
    <w:rsid w:val="00BE11ED"/>
    <w:rsid w:val="00BE1246"/>
    <w:rsid w:val="00BE12B3"/>
    <w:rsid w:val="00BE12FE"/>
    <w:rsid w:val="00BE130D"/>
    <w:rsid w:val="00BE134B"/>
    <w:rsid w:val="00BE136D"/>
    <w:rsid w:val="00BE1441"/>
    <w:rsid w:val="00BE1453"/>
    <w:rsid w:val="00BE1455"/>
    <w:rsid w:val="00BE147E"/>
    <w:rsid w:val="00BE14F2"/>
    <w:rsid w:val="00BE155D"/>
    <w:rsid w:val="00BE1562"/>
    <w:rsid w:val="00BE1588"/>
    <w:rsid w:val="00BE166D"/>
    <w:rsid w:val="00BE17F3"/>
    <w:rsid w:val="00BE18F0"/>
    <w:rsid w:val="00BE1904"/>
    <w:rsid w:val="00BE1913"/>
    <w:rsid w:val="00BE1928"/>
    <w:rsid w:val="00BE195A"/>
    <w:rsid w:val="00BE198B"/>
    <w:rsid w:val="00BE19E2"/>
    <w:rsid w:val="00BE1A53"/>
    <w:rsid w:val="00BE1A6F"/>
    <w:rsid w:val="00BE1ACA"/>
    <w:rsid w:val="00BE1B5E"/>
    <w:rsid w:val="00BE1E72"/>
    <w:rsid w:val="00BE1FBA"/>
    <w:rsid w:val="00BE1FBF"/>
    <w:rsid w:val="00BE1FCC"/>
    <w:rsid w:val="00BE2133"/>
    <w:rsid w:val="00BE2136"/>
    <w:rsid w:val="00BE21A2"/>
    <w:rsid w:val="00BE21C6"/>
    <w:rsid w:val="00BE2205"/>
    <w:rsid w:val="00BE22A6"/>
    <w:rsid w:val="00BE22C7"/>
    <w:rsid w:val="00BE232A"/>
    <w:rsid w:val="00BE2341"/>
    <w:rsid w:val="00BE2370"/>
    <w:rsid w:val="00BE24C6"/>
    <w:rsid w:val="00BE253A"/>
    <w:rsid w:val="00BE253C"/>
    <w:rsid w:val="00BE256D"/>
    <w:rsid w:val="00BE25D4"/>
    <w:rsid w:val="00BE25DF"/>
    <w:rsid w:val="00BE261B"/>
    <w:rsid w:val="00BE2644"/>
    <w:rsid w:val="00BE26B0"/>
    <w:rsid w:val="00BE2838"/>
    <w:rsid w:val="00BE284F"/>
    <w:rsid w:val="00BE28AF"/>
    <w:rsid w:val="00BE28ED"/>
    <w:rsid w:val="00BE2B9D"/>
    <w:rsid w:val="00BE2BEB"/>
    <w:rsid w:val="00BE2C93"/>
    <w:rsid w:val="00BE2D13"/>
    <w:rsid w:val="00BE2D18"/>
    <w:rsid w:val="00BE2D83"/>
    <w:rsid w:val="00BE2E2F"/>
    <w:rsid w:val="00BE2E42"/>
    <w:rsid w:val="00BE2F02"/>
    <w:rsid w:val="00BE2F09"/>
    <w:rsid w:val="00BE2F11"/>
    <w:rsid w:val="00BE2F33"/>
    <w:rsid w:val="00BE3037"/>
    <w:rsid w:val="00BE309C"/>
    <w:rsid w:val="00BE30FC"/>
    <w:rsid w:val="00BE32CF"/>
    <w:rsid w:val="00BE3359"/>
    <w:rsid w:val="00BE33F2"/>
    <w:rsid w:val="00BE3479"/>
    <w:rsid w:val="00BE34BD"/>
    <w:rsid w:val="00BE37BE"/>
    <w:rsid w:val="00BE3804"/>
    <w:rsid w:val="00BE3807"/>
    <w:rsid w:val="00BE3916"/>
    <w:rsid w:val="00BE399B"/>
    <w:rsid w:val="00BE39A1"/>
    <w:rsid w:val="00BE3A31"/>
    <w:rsid w:val="00BE3A65"/>
    <w:rsid w:val="00BE3AD8"/>
    <w:rsid w:val="00BE3ADA"/>
    <w:rsid w:val="00BE3B12"/>
    <w:rsid w:val="00BE3B52"/>
    <w:rsid w:val="00BE3B79"/>
    <w:rsid w:val="00BE3BF9"/>
    <w:rsid w:val="00BE3C52"/>
    <w:rsid w:val="00BE3C7F"/>
    <w:rsid w:val="00BE3CA6"/>
    <w:rsid w:val="00BE3CFF"/>
    <w:rsid w:val="00BE3E77"/>
    <w:rsid w:val="00BE3EB1"/>
    <w:rsid w:val="00BE3F14"/>
    <w:rsid w:val="00BE3FC0"/>
    <w:rsid w:val="00BE405D"/>
    <w:rsid w:val="00BE40C7"/>
    <w:rsid w:val="00BE4210"/>
    <w:rsid w:val="00BE42EB"/>
    <w:rsid w:val="00BE4315"/>
    <w:rsid w:val="00BE43F7"/>
    <w:rsid w:val="00BE443C"/>
    <w:rsid w:val="00BE45D2"/>
    <w:rsid w:val="00BE45E0"/>
    <w:rsid w:val="00BE4645"/>
    <w:rsid w:val="00BE46C7"/>
    <w:rsid w:val="00BE46EC"/>
    <w:rsid w:val="00BE4816"/>
    <w:rsid w:val="00BE48B3"/>
    <w:rsid w:val="00BE48F2"/>
    <w:rsid w:val="00BE4913"/>
    <w:rsid w:val="00BE4A19"/>
    <w:rsid w:val="00BE4AA6"/>
    <w:rsid w:val="00BE4B10"/>
    <w:rsid w:val="00BE4CFF"/>
    <w:rsid w:val="00BE4D0C"/>
    <w:rsid w:val="00BE4EEA"/>
    <w:rsid w:val="00BE4F03"/>
    <w:rsid w:val="00BE4F5B"/>
    <w:rsid w:val="00BE5018"/>
    <w:rsid w:val="00BE5058"/>
    <w:rsid w:val="00BE50DD"/>
    <w:rsid w:val="00BE51A4"/>
    <w:rsid w:val="00BE5251"/>
    <w:rsid w:val="00BE5252"/>
    <w:rsid w:val="00BE529A"/>
    <w:rsid w:val="00BE52E6"/>
    <w:rsid w:val="00BE5403"/>
    <w:rsid w:val="00BE5433"/>
    <w:rsid w:val="00BE5465"/>
    <w:rsid w:val="00BE55B8"/>
    <w:rsid w:val="00BE55F1"/>
    <w:rsid w:val="00BE562F"/>
    <w:rsid w:val="00BE564A"/>
    <w:rsid w:val="00BE56A1"/>
    <w:rsid w:val="00BE56DB"/>
    <w:rsid w:val="00BE5795"/>
    <w:rsid w:val="00BE57FA"/>
    <w:rsid w:val="00BE58AC"/>
    <w:rsid w:val="00BE58FB"/>
    <w:rsid w:val="00BE59AE"/>
    <w:rsid w:val="00BE5A0D"/>
    <w:rsid w:val="00BE5A54"/>
    <w:rsid w:val="00BE5A86"/>
    <w:rsid w:val="00BE5B2E"/>
    <w:rsid w:val="00BE5C0F"/>
    <w:rsid w:val="00BE5E50"/>
    <w:rsid w:val="00BE5EEE"/>
    <w:rsid w:val="00BE5FB7"/>
    <w:rsid w:val="00BE5FE8"/>
    <w:rsid w:val="00BE6062"/>
    <w:rsid w:val="00BE61AD"/>
    <w:rsid w:val="00BE6204"/>
    <w:rsid w:val="00BE635C"/>
    <w:rsid w:val="00BE6371"/>
    <w:rsid w:val="00BE654A"/>
    <w:rsid w:val="00BE6554"/>
    <w:rsid w:val="00BE655E"/>
    <w:rsid w:val="00BE65E2"/>
    <w:rsid w:val="00BE65F1"/>
    <w:rsid w:val="00BE663D"/>
    <w:rsid w:val="00BE6741"/>
    <w:rsid w:val="00BE679F"/>
    <w:rsid w:val="00BE67A4"/>
    <w:rsid w:val="00BE67B2"/>
    <w:rsid w:val="00BE67F9"/>
    <w:rsid w:val="00BE6897"/>
    <w:rsid w:val="00BE68E1"/>
    <w:rsid w:val="00BE6A60"/>
    <w:rsid w:val="00BE6A8F"/>
    <w:rsid w:val="00BE6B80"/>
    <w:rsid w:val="00BE6C01"/>
    <w:rsid w:val="00BE6C38"/>
    <w:rsid w:val="00BE6D3B"/>
    <w:rsid w:val="00BE6D4E"/>
    <w:rsid w:val="00BE6F01"/>
    <w:rsid w:val="00BE6F65"/>
    <w:rsid w:val="00BE6FDB"/>
    <w:rsid w:val="00BE7148"/>
    <w:rsid w:val="00BE7192"/>
    <w:rsid w:val="00BE71D2"/>
    <w:rsid w:val="00BE7218"/>
    <w:rsid w:val="00BE724D"/>
    <w:rsid w:val="00BE7296"/>
    <w:rsid w:val="00BE72A2"/>
    <w:rsid w:val="00BE72BA"/>
    <w:rsid w:val="00BE738C"/>
    <w:rsid w:val="00BE757C"/>
    <w:rsid w:val="00BE7593"/>
    <w:rsid w:val="00BE761A"/>
    <w:rsid w:val="00BE7631"/>
    <w:rsid w:val="00BE77CC"/>
    <w:rsid w:val="00BE78B6"/>
    <w:rsid w:val="00BE79E1"/>
    <w:rsid w:val="00BE7A9D"/>
    <w:rsid w:val="00BE7AE2"/>
    <w:rsid w:val="00BE7B1A"/>
    <w:rsid w:val="00BE7B96"/>
    <w:rsid w:val="00BE7C98"/>
    <w:rsid w:val="00BE7D16"/>
    <w:rsid w:val="00BE7D66"/>
    <w:rsid w:val="00BE7D90"/>
    <w:rsid w:val="00BE7E2D"/>
    <w:rsid w:val="00BE7EFE"/>
    <w:rsid w:val="00BE7F02"/>
    <w:rsid w:val="00BE7F2E"/>
    <w:rsid w:val="00BE7F30"/>
    <w:rsid w:val="00BE7F63"/>
    <w:rsid w:val="00BE7FEF"/>
    <w:rsid w:val="00BF009C"/>
    <w:rsid w:val="00BF00C3"/>
    <w:rsid w:val="00BF019C"/>
    <w:rsid w:val="00BF01BE"/>
    <w:rsid w:val="00BF0239"/>
    <w:rsid w:val="00BF040F"/>
    <w:rsid w:val="00BF0417"/>
    <w:rsid w:val="00BF041B"/>
    <w:rsid w:val="00BF0527"/>
    <w:rsid w:val="00BF058B"/>
    <w:rsid w:val="00BF05C3"/>
    <w:rsid w:val="00BF05D1"/>
    <w:rsid w:val="00BF0627"/>
    <w:rsid w:val="00BF065C"/>
    <w:rsid w:val="00BF07B9"/>
    <w:rsid w:val="00BF0973"/>
    <w:rsid w:val="00BF0A46"/>
    <w:rsid w:val="00BF0AC0"/>
    <w:rsid w:val="00BF0B97"/>
    <w:rsid w:val="00BF0C07"/>
    <w:rsid w:val="00BF0C87"/>
    <w:rsid w:val="00BF0D1D"/>
    <w:rsid w:val="00BF0EE9"/>
    <w:rsid w:val="00BF1013"/>
    <w:rsid w:val="00BF1018"/>
    <w:rsid w:val="00BF1064"/>
    <w:rsid w:val="00BF1088"/>
    <w:rsid w:val="00BF1140"/>
    <w:rsid w:val="00BF1165"/>
    <w:rsid w:val="00BF117E"/>
    <w:rsid w:val="00BF11A1"/>
    <w:rsid w:val="00BF1290"/>
    <w:rsid w:val="00BF1302"/>
    <w:rsid w:val="00BF134A"/>
    <w:rsid w:val="00BF137D"/>
    <w:rsid w:val="00BF13D5"/>
    <w:rsid w:val="00BF1481"/>
    <w:rsid w:val="00BF1482"/>
    <w:rsid w:val="00BF157A"/>
    <w:rsid w:val="00BF158A"/>
    <w:rsid w:val="00BF1596"/>
    <w:rsid w:val="00BF15E7"/>
    <w:rsid w:val="00BF1726"/>
    <w:rsid w:val="00BF1733"/>
    <w:rsid w:val="00BF1777"/>
    <w:rsid w:val="00BF17B1"/>
    <w:rsid w:val="00BF185F"/>
    <w:rsid w:val="00BF18A6"/>
    <w:rsid w:val="00BF1932"/>
    <w:rsid w:val="00BF1946"/>
    <w:rsid w:val="00BF194C"/>
    <w:rsid w:val="00BF19FD"/>
    <w:rsid w:val="00BF1BD4"/>
    <w:rsid w:val="00BF1BF9"/>
    <w:rsid w:val="00BF1C89"/>
    <w:rsid w:val="00BF1D29"/>
    <w:rsid w:val="00BF1D81"/>
    <w:rsid w:val="00BF1DA2"/>
    <w:rsid w:val="00BF1DAB"/>
    <w:rsid w:val="00BF1DAF"/>
    <w:rsid w:val="00BF1E3A"/>
    <w:rsid w:val="00BF1E71"/>
    <w:rsid w:val="00BF1E7E"/>
    <w:rsid w:val="00BF1EDE"/>
    <w:rsid w:val="00BF1F3C"/>
    <w:rsid w:val="00BF1FB5"/>
    <w:rsid w:val="00BF210A"/>
    <w:rsid w:val="00BF2161"/>
    <w:rsid w:val="00BF2296"/>
    <w:rsid w:val="00BF22C3"/>
    <w:rsid w:val="00BF2304"/>
    <w:rsid w:val="00BF2309"/>
    <w:rsid w:val="00BF2359"/>
    <w:rsid w:val="00BF2395"/>
    <w:rsid w:val="00BF2441"/>
    <w:rsid w:val="00BF249F"/>
    <w:rsid w:val="00BF253C"/>
    <w:rsid w:val="00BF25B5"/>
    <w:rsid w:val="00BF2674"/>
    <w:rsid w:val="00BF26A6"/>
    <w:rsid w:val="00BF2880"/>
    <w:rsid w:val="00BF291B"/>
    <w:rsid w:val="00BF29AF"/>
    <w:rsid w:val="00BF29D0"/>
    <w:rsid w:val="00BF2ABE"/>
    <w:rsid w:val="00BF2AD8"/>
    <w:rsid w:val="00BF2BBC"/>
    <w:rsid w:val="00BF2C0E"/>
    <w:rsid w:val="00BF2C67"/>
    <w:rsid w:val="00BF2D2D"/>
    <w:rsid w:val="00BF2D6A"/>
    <w:rsid w:val="00BF2D85"/>
    <w:rsid w:val="00BF2DA3"/>
    <w:rsid w:val="00BF2E85"/>
    <w:rsid w:val="00BF2F98"/>
    <w:rsid w:val="00BF2F9E"/>
    <w:rsid w:val="00BF2FA6"/>
    <w:rsid w:val="00BF3156"/>
    <w:rsid w:val="00BF3255"/>
    <w:rsid w:val="00BF3272"/>
    <w:rsid w:val="00BF3320"/>
    <w:rsid w:val="00BF3351"/>
    <w:rsid w:val="00BF3377"/>
    <w:rsid w:val="00BF3467"/>
    <w:rsid w:val="00BF34F2"/>
    <w:rsid w:val="00BF354E"/>
    <w:rsid w:val="00BF3654"/>
    <w:rsid w:val="00BF367E"/>
    <w:rsid w:val="00BF368D"/>
    <w:rsid w:val="00BF37FE"/>
    <w:rsid w:val="00BF380A"/>
    <w:rsid w:val="00BF3812"/>
    <w:rsid w:val="00BF3815"/>
    <w:rsid w:val="00BF38A1"/>
    <w:rsid w:val="00BF398A"/>
    <w:rsid w:val="00BF39B1"/>
    <w:rsid w:val="00BF39BB"/>
    <w:rsid w:val="00BF3A4C"/>
    <w:rsid w:val="00BF3AD6"/>
    <w:rsid w:val="00BF3BA6"/>
    <w:rsid w:val="00BF3C1A"/>
    <w:rsid w:val="00BF3C3B"/>
    <w:rsid w:val="00BF3C99"/>
    <w:rsid w:val="00BF3CB4"/>
    <w:rsid w:val="00BF3CD5"/>
    <w:rsid w:val="00BF3CEF"/>
    <w:rsid w:val="00BF3DE0"/>
    <w:rsid w:val="00BF3E7B"/>
    <w:rsid w:val="00BF3E83"/>
    <w:rsid w:val="00BF3FBD"/>
    <w:rsid w:val="00BF3FF7"/>
    <w:rsid w:val="00BF414E"/>
    <w:rsid w:val="00BF41D5"/>
    <w:rsid w:val="00BF428F"/>
    <w:rsid w:val="00BF429B"/>
    <w:rsid w:val="00BF42B9"/>
    <w:rsid w:val="00BF457B"/>
    <w:rsid w:val="00BF46FA"/>
    <w:rsid w:val="00BF4729"/>
    <w:rsid w:val="00BF4761"/>
    <w:rsid w:val="00BF4782"/>
    <w:rsid w:val="00BF47A5"/>
    <w:rsid w:val="00BF4810"/>
    <w:rsid w:val="00BF4812"/>
    <w:rsid w:val="00BF482D"/>
    <w:rsid w:val="00BF4837"/>
    <w:rsid w:val="00BF485F"/>
    <w:rsid w:val="00BF48A9"/>
    <w:rsid w:val="00BF48BE"/>
    <w:rsid w:val="00BF48C1"/>
    <w:rsid w:val="00BF48C7"/>
    <w:rsid w:val="00BF48E1"/>
    <w:rsid w:val="00BF491B"/>
    <w:rsid w:val="00BF4955"/>
    <w:rsid w:val="00BF4B04"/>
    <w:rsid w:val="00BF4B50"/>
    <w:rsid w:val="00BF4B55"/>
    <w:rsid w:val="00BF4CAB"/>
    <w:rsid w:val="00BF4CF4"/>
    <w:rsid w:val="00BF4CF8"/>
    <w:rsid w:val="00BF4D44"/>
    <w:rsid w:val="00BF4D4E"/>
    <w:rsid w:val="00BF4D6A"/>
    <w:rsid w:val="00BF4EAF"/>
    <w:rsid w:val="00BF4F08"/>
    <w:rsid w:val="00BF4F33"/>
    <w:rsid w:val="00BF4F65"/>
    <w:rsid w:val="00BF4F7E"/>
    <w:rsid w:val="00BF4F7F"/>
    <w:rsid w:val="00BF5088"/>
    <w:rsid w:val="00BF5103"/>
    <w:rsid w:val="00BF5169"/>
    <w:rsid w:val="00BF51DD"/>
    <w:rsid w:val="00BF5244"/>
    <w:rsid w:val="00BF5279"/>
    <w:rsid w:val="00BF52B2"/>
    <w:rsid w:val="00BF5317"/>
    <w:rsid w:val="00BF533F"/>
    <w:rsid w:val="00BF538D"/>
    <w:rsid w:val="00BF53EA"/>
    <w:rsid w:val="00BF545F"/>
    <w:rsid w:val="00BF5494"/>
    <w:rsid w:val="00BF5548"/>
    <w:rsid w:val="00BF5581"/>
    <w:rsid w:val="00BF5669"/>
    <w:rsid w:val="00BF572A"/>
    <w:rsid w:val="00BF5797"/>
    <w:rsid w:val="00BF57DA"/>
    <w:rsid w:val="00BF583C"/>
    <w:rsid w:val="00BF5923"/>
    <w:rsid w:val="00BF5A20"/>
    <w:rsid w:val="00BF5A89"/>
    <w:rsid w:val="00BF5ACC"/>
    <w:rsid w:val="00BF5B92"/>
    <w:rsid w:val="00BF5BAF"/>
    <w:rsid w:val="00BF5C00"/>
    <w:rsid w:val="00BF5C71"/>
    <w:rsid w:val="00BF5C80"/>
    <w:rsid w:val="00BF5C8C"/>
    <w:rsid w:val="00BF5D22"/>
    <w:rsid w:val="00BF5E5E"/>
    <w:rsid w:val="00BF5F0A"/>
    <w:rsid w:val="00BF60A1"/>
    <w:rsid w:val="00BF6124"/>
    <w:rsid w:val="00BF61F4"/>
    <w:rsid w:val="00BF61F6"/>
    <w:rsid w:val="00BF6200"/>
    <w:rsid w:val="00BF629B"/>
    <w:rsid w:val="00BF6307"/>
    <w:rsid w:val="00BF631F"/>
    <w:rsid w:val="00BF6320"/>
    <w:rsid w:val="00BF632A"/>
    <w:rsid w:val="00BF662D"/>
    <w:rsid w:val="00BF668D"/>
    <w:rsid w:val="00BF66A6"/>
    <w:rsid w:val="00BF66D5"/>
    <w:rsid w:val="00BF6739"/>
    <w:rsid w:val="00BF687B"/>
    <w:rsid w:val="00BF68D0"/>
    <w:rsid w:val="00BF6952"/>
    <w:rsid w:val="00BF6965"/>
    <w:rsid w:val="00BF6993"/>
    <w:rsid w:val="00BF6A68"/>
    <w:rsid w:val="00BF6AAC"/>
    <w:rsid w:val="00BF6C0C"/>
    <w:rsid w:val="00BF6CFE"/>
    <w:rsid w:val="00BF6D2C"/>
    <w:rsid w:val="00BF6DFE"/>
    <w:rsid w:val="00BF6E3A"/>
    <w:rsid w:val="00BF6F0D"/>
    <w:rsid w:val="00BF6F38"/>
    <w:rsid w:val="00BF6F46"/>
    <w:rsid w:val="00BF6FD2"/>
    <w:rsid w:val="00BF7024"/>
    <w:rsid w:val="00BF705D"/>
    <w:rsid w:val="00BF70D8"/>
    <w:rsid w:val="00BF70ED"/>
    <w:rsid w:val="00BF7179"/>
    <w:rsid w:val="00BF724F"/>
    <w:rsid w:val="00BF72A4"/>
    <w:rsid w:val="00BF7371"/>
    <w:rsid w:val="00BF73A9"/>
    <w:rsid w:val="00BF73BF"/>
    <w:rsid w:val="00BF73C2"/>
    <w:rsid w:val="00BF7419"/>
    <w:rsid w:val="00BF7493"/>
    <w:rsid w:val="00BF7509"/>
    <w:rsid w:val="00BF753D"/>
    <w:rsid w:val="00BF754A"/>
    <w:rsid w:val="00BF7557"/>
    <w:rsid w:val="00BF7587"/>
    <w:rsid w:val="00BF758A"/>
    <w:rsid w:val="00BF761F"/>
    <w:rsid w:val="00BF7631"/>
    <w:rsid w:val="00BF774D"/>
    <w:rsid w:val="00BF77BA"/>
    <w:rsid w:val="00BF77CF"/>
    <w:rsid w:val="00BF7808"/>
    <w:rsid w:val="00BF7965"/>
    <w:rsid w:val="00BF797E"/>
    <w:rsid w:val="00BF798E"/>
    <w:rsid w:val="00BF7AA9"/>
    <w:rsid w:val="00BF7B0B"/>
    <w:rsid w:val="00BF7CCC"/>
    <w:rsid w:val="00BF7CE8"/>
    <w:rsid w:val="00BF7CF4"/>
    <w:rsid w:val="00BF7E5C"/>
    <w:rsid w:val="00BF7F83"/>
    <w:rsid w:val="00C00114"/>
    <w:rsid w:val="00C00126"/>
    <w:rsid w:val="00C001DD"/>
    <w:rsid w:val="00C00275"/>
    <w:rsid w:val="00C002D3"/>
    <w:rsid w:val="00C00336"/>
    <w:rsid w:val="00C00363"/>
    <w:rsid w:val="00C003DC"/>
    <w:rsid w:val="00C003FD"/>
    <w:rsid w:val="00C0041E"/>
    <w:rsid w:val="00C00438"/>
    <w:rsid w:val="00C0048F"/>
    <w:rsid w:val="00C004F2"/>
    <w:rsid w:val="00C00568"/>
    <w:rsid w:val="00C005EC"/>
    <w:rsid w:val="00C0064E"/>
    <w:rsid w:val="00C006B6"/>
    <w:rsid w:val="00C0075B"/>
    <w:rsid w:val="00C00803"/>
    <w:rsid w:val="00C0081D"/>
    <w:rsid w:val="00C00842"/>
    <w:rsid w:val="00C008F1"/>
    <w:rsid w:val="00C0092E"/>
    <w:rsid w:val="00C00962"/>
    <w:rsid w:val="00C00977"/>
    <w:rsid w:val="00C009B1"/>
    <w:rsid w:val="00C009BA"/>
    <w:rsid w:val="00C009C5"/>
    <w:rsid w:val="00C00A01"/>
    <w:rsid w:val="00C00A04"/>
    <w:rsid w:val="00C00A8E"/>
    <w:rsid w:val="00C00B6D"/>
    <w:rsid w:val="00C00B9B"/>
    <w:rsid w:val="00C00C92"/>
    <w:rsid w:val="00C00FB6"/>
    <w:rsid w:val="00C01036"/>
    <w:rsid w:val="00C0107D"/>
    <w:rsid w:val="00C0110E"/>
    <w:rsid w:val="00C011F4"/>
    <w:rsid w:val="00C011FE"/>
    <w:rsid w:val="00C0129F"/>
    <w:rsid w:val="00C012A4"/>
    <w:rsid w:val="00C012D6"/>
    <w:rsid w:val="00C012D9"/>
    <w:rsid w:val="00C01331"/>
    <w:rsid w:val="00C013CE"/>
    <w:rsid w:val="00C013E2"/>
    <w:rsid w:val="00C01455"/>
    <w:rsid w:val="00C01576"/>
    <w:rsid w:val="00C015A0"/>
    <w:rsid w:val="00C015A3"/>
    <w:rsid w:val="00C015C3"/>
    <w:rsid w:val="00C015EA"/>
    <w:rsid w:val="00C0160C"/>
    <w:rsid w:val="00C0161C"/>
    <w:rsid w:val="00C01705"/>
    <w:rsid w:val="00C01804"/>
    <w:rsid w:val="00C0187E"/>
    <w:rsid w:val="00C01895"/>
    <w:rsid w:val="00C01916"/>
    <w:rsid w:val="00C01A57"/>
    <w:rsid w:val="00C01A84"/>
    <w:rsid w:val="00C01AC0"/>
    <w:rsid w:val="00C01B25"/>
    <w:rsid w:val="00C01B4F"/>
    <w:rsid w:val="00C01C18"/>
    <w:rsid w:val="00C01C1B"/>
    <w:rsid w:val="00C01CB7"/>
    <w:rsid w:val="00C01D66"/>
    <w:rsid w:val="00C01E08"/>
    <w:rsid w:val="00C01E34"/>
    <w:rsid w:val="00C01F4D"/>
    <w:rsid w:val="00C02063"/>
    <w:rsid w:val="00C020B9"/>
    <w:rsid w:val="00C0217F"/>
    <w:rsid w:val="00C021F9"/>
    <w:rsid w:val="00C02213"/>
    <w:rsid w:val="00C0221C"/>
    <w:rsid w:val="00C02247"/>
    <w:rsid w:val="00C0229C"/>
    <w:rsid w:val="00C02305"/>
    <w:rsid w:val="00C0232B"/>
    <w:rsid w:val="00C0233F"/>
    <w:rsid w:val="00C023A4"/>
    <w:rsid w:val="00C023D6"/>
    <w:rsid w:val="00C024D2"/>
    <w:rsid w:val="00C02517"/>
    <w:rsid w:val="00C0258D"/>
    <w:rsid w:val="00C025FE"/>
    <w:rsid w:val="00C02661"/>
    <w:rsid w:val="00C0269A"/>
    <w:rsid w:val="00C026F2"/>
    <w:rsid w:val="00C02787"/>
    <w:rsid w:val="00C0282A"/>
    <w:rsid w:val="00C028D7"/>
    <w:rsid w:val="00C02962"/>
    <w:rsid w:val="00C029D7"/>
    <w:rsid w:val="00C029DF"/>
    <w:rsid w:val="00C02A03"/>
    <w:rsid w:val="00C02BE1"/>
    <w:rsid w:val="00C02C83"/>
    <w:rsid w:val="00C02CC3"/>
    <w:rsid w:val="00C02D65"/>
    <w:rsid w:val="00C02D78"/>
    <w:rsid w:val="00C02DD3"/>
    <w:rsid w:val="00C0305B"/>
    <w:rsid w:val="00C031A6"/>
    <w:rsid w:val="00C031AB"/>
    <w:rsid w:val="00C03231"/>
    <w:rsid w:val="00C032F2"/>
    <w:rsid w:val="00C03462"/>
    <w:rsid w:val="00C036C2"/>
    <w:rsid w:val="00C036C7"/>
    <w:rsid w:val="00C036EA"/>
    <w:rsid w:val="00C0370F"/>
    <w:rsid w:val="00C037AA"/>
    <w:rsid w:val="00C03900"/>
    <w:rsid w:val="00C0396B"/>
    <w:rsid w:val="00C03AE7"/>
    <w:rsid w:val="00C03AED"/>
    <w:rsid w:val="00C03B55"/>
    <w:rsid w:val="00C03C73"/>
    <w:rsid w:val="00C03D41"/>
    <w:rsid w:val="00C03D4B"/>
    <w:rsid w:val="00C03D6D"/>
    <w:rsid w:val="00C03DE4"/>
    <w:rsid w:val="00C03EF9"/>
    <w:rsid w:val="00C03F61"/>
    <w:rsid w:val="00C0400E"/>
    <w:rsid w:val="00C04053"/>
    <w:rsid w:val="00C040E3"/>
    <w:rsid w:val="00C0413E"/>
    <w:rsid w:val="00C04165"/>
    <w:rsid w:val="00C0416A"/>
    <w:rsid w:val="00C04204"/>
    <w:rsid w:val="00C042D8"/>
    <w:rsid w:val="00C042EA"/>
    <w:rsid w:val="00C04302"/>
    <w:rsid w:val="00C0440E"/>
    <w:rsid w:val="00C0443B"/>
    <w:rsid w:val="00C044F6"/>
    <w:rsid w:val="00C045E7"/>
    <w:rsid w:val="00C046DC"/>
    <w:rsid w:val="00C04777"/>
    <w:rsid w:val="00C047F3"/>
    <w:rsid w:val="00C0486F"/>
    <w:rsid w:val="00C0497D"/>
    <w:rsid w:val="00C04981"/>
    <w:rsid w:val="00C0499B"/>
    <w:rsid w:val="00C04A50"/>
    <w:rsid w:val="00C04ABE"/>
    <w:rsid w:val="00C04BC2"/>
    <w:rsid w:val="00C04BCF"/>
    <w:rsid w:val="00C04C57"/>
    <w:rsid w:val="00C04CF1"/>
    <w:rsid w:val="00C04D1A"/>
    <w:rsid w:val="00C04DE2"/>
    <w:rsid w:val="00C04E02"/>
    <w:rsid w:val="00C04EE8"/>
    <w:rsid w:val="00C04EF4"/>
    <w:rsid w:val="00C04F5C"/>
    <w:rsid w:val="00C04FFA"/>
    <w:rsid w:val="00C05072"/>
    <w:rsid w:val="00C050A1"/>
    <w:rsid w:val="00C050A3"/>
    <w:rsid w:val="00C0511D"/>
    <w:rsid w:val="00C0522C"/>
    <w:rsid w:val="00C05238"/>
    <w:rsid w:val="00C05339"/>
    <w:rsid w:val="00C0536E"/>
    <w:rsid w:val="00C05399"/>
    <w:rsid w:val="00C0548F"/>
    <w:rsid w:val="00C054A6"/>
    <w:rsid w:val="00C054ED"/>
    <w:rsid w:val="00C054F7"/>
    <w:rsid w:val="00C05553"/>
    <w:rsid w:val="00C055F4"/>
    <w:rsid w:val="00C05665"/>
    <w:rsid w:val="00C056DD"/>
    <w:rsid w:val="00C05782"/>
    <w:rsid w:val="00C05960"/>
    <w:rsid w:val="00C05A6E"/>
    <w:rsid w:val="00C05BEE"/>
    <w:rsid w:val="00C05D2E"/>
    <w:rsid w:val="00C05D4D"/>
    <w:rsid w:val="00C05EA8"/>
    <w:rsid w:val="00C05EFF"/>
    <w:rsid w:val="00C05FC4"/>
    <w:rsid w:val="00C0604D"/>
    <w:rsid w:val="00C06065"/>
    <w:rsid w:val="00C06097"/>
    <w:rsid w:val="00C06157"/>
    <w:rsid w:val="00C061C5"/>
    <w:rsid w:val="00C061C9"/>
    <w:rsid w:val="00C061D9"/>
    <w:rsid w:val="00C06259"/>
    <w:rsid w:val="00C062B3"/>
    <w:rsid w:val="00C062B5"/>
    <w:rsid w:val="00C0632F"/>
    <w:rsid w:val="00C06333"/>
    <w:rsid w:val="00C063D4"/>
    <w:rsid w:val="00C0640D"/>
    <w:rsid w:val="00C0646A"/>
    <w:rsid w:val="00C06517"/>
    <w:rsid w:val="00C06598"/>
    <w:rsid w:val="00C0666F"/>
    <w:rsid w:val="00C0669A"/>
    <w:rsid w:val="00C06782"/>
    <w:rsid w:val="00C067BD"/>
    <w:rsid w:val="00C06896"/>
    <w:rsid w:val="00C0698D"/>
    <w:rsid w:val="00C06A51"/>
    <w:rsid w:val="00C06A7F"/>
    <w:rsid w:val="00C06A85"/>
    <w:rsid w:val="00C06BF6"/>
    <w:rsid w:val="00C06C14"/>
    <w:rsid w:val="00C06D97"/>
    <w:rsid w:val="00C06DF7"/>
    <w:rsid w:val="00C06EBB"/>
    <w:rsid w:val="00C06ED7"/>
    <w:rsid w:val="00C06F07"/>
    <w:rsid w:val="00C06F45"/>
    <w:rsid w:val="00C07042"/>
    <w:rsid w:val="00C0708B"/>
    <w:rsid w:val="00C0710A"/>
    <w:rsid w:val="00C071CE"/>
    <w:rsid w:val="00C0726E"/>
    <w:rsid w:val="00C072CE"/>
    <w:rsid w:val="00C072D2"/>
    <w:rsid w:val="00C072E9"/>
    <w:rsid w:val="00C0738C"/>
    <w:rsid w:val="00C07399"/>
    <w:rsid w:val="00C07451"/>
    <w:rsid w:val="00C07492"/>
    <w:rsid w:val="00C074B7"/>
    <w:rsid w:val="00C074D7"/>
    <w:rsid w:val="00C075EC"/>
    <w:rsid w:val="00C07832"/>
    <w:rsid w:val="00C07876"/>
    <w:rsid w:val="00C07895"/>
    <w:rsid w:val="00C0789C"/>
    <w:rsid w:val="00C0789E"/>
    <w:rsid w:val="00C0789F"/>
    <w:rsid w:val="00C078FF"/>
    <w:rsid w:val="00C07908"/>
    <w:rsid w:val="00C0792D"/>
    <w:rsid w:val="00C07956"/>
    <w:rsid w:val="00C07969"/>
    <w:rsid w:val="00C07987"/>
    <w:rsid w:val="00C07A78"/>
    <w:rsid w:val="00C07B59"/>
    <w:rsid w:val="00C07BD6"/>
    <w:rsid w:val="00C07BDD"/>
    <w:rsid w:val="00C07BF3"/>
    <w:rsid w:val="00C07C1C"/>
    <w:rsid w:val="00C07C3B"/>
    <w:rsid w:val="00C07C81"/>
    <w:rsid w:val="00C07CDC"/>
    <w:rsid w:val="00C07CE7"/>
    <w:rsid w:val="00C07D8A"/>
    <w:rsid w:val="00C07E31"/>
    <w:rsid w:val="00C07EE6"/>
    <w:rsid w:val="00C07F2A"/>
    <w:rsid w:val="00C10065"/>
    <w:rsid w:val="00C1011B"/>
    <w:rsid w:val="00C101A4"/>
    <w:rsid w:val="00C101A5"/>
    <w:rsid w:val="00C101AE"/>
    <w:rsid w:val="00C101C4"/>
    <w:rsid w:val="00C10219"/>
    <w:rsid w:val="00C10222"/>
    <w:rsid w:val="00C10255"/>
    <w:rsid w:val="00C10322"/>
    <w:rsid w:val="00C10368"/>
    <w:rsid w:val="00C1038C"/>
    <w:rsid w:val="00C1043C"/>
    <w:rsid w:val="00C104ED"/>
    <w:rsid w:val="00C104F1"/>
    <w:rsid w:val="00C10624"/>
    <w:rsid w:val="00C1062D"/>
    <w:rsid w:val="00C106EC"/>
    <w:rsid w:val="00C107FA"/>
    <w:rsid w:val="00C10863"/>
    <w:rsid w:val="00C10919"/>
    <w:rsid w:val="00C1092B"/>
    <w:rsid w:val="00C10A02"/>
    <w:rsid w:val="00C10A04"/>
    <w:rsid w:val="00C10ACC"/>
    <w:rsid w:val="00C10B00"/>
    <w:rsid w:val="00C10B33"/>
    <w:rsid w:val="00C10B40"/>
    <w:rsid w:val="00C10B58"/>
    <w:rsid w:val="00C10B93"/>
    <w:rsid w:val="00C10BC4"/>
    <w:rsid w:val="00C10C43"/>
    <w:rsid w:val="00C10EA0"/>
    <w:rsid w:val="00C10EB7"/>
    <w:rsid w:val="00C10EF4"/>
    <w:rsid w:val="00C10F01"/>
    <w:rsid w:val="00C10F15"/>
    <w:rsid w:val="00C10F89"/>
    <w:rsid w:val="00C10F92"/>
    <w:rsid w:val="00C11008"/>
    <w:rsid w:val="00C11096"/>
    <w:rsid w:val="00C110D5"/>
    <w:rsid w:val="00C11115"/>
    <w:rsid w:val="00C11117"/>
    <w:rsid w:val="00C11131"/>
    <w:rsid w:val="00C111B3"/>
    <w:rsid w:val="00C111D3"/>
    <w:rsid w:val="00C1130A"/>
    <w:rsid w:val="00C11321"/>
    <w:rsid w:val="00C11395"/>
    <w:rsid w:val="00C11442"/>
    <w:rsid w:val="00C11445"/>
    <w:rsid w:val="00C1145C"/>
    <w:rsid w:val="00C11503"/>
    <w:rsid w:val="00C11574"/>
    <w:rsid w:val="00C115A4"/>
    <w:rsid w:val="00C115DD"/>
    <w:rsid w:val="00C116DE"/>
    <w:rsid w:val="00C1171E"/>
    <w:rsid w:val="00C11762"/>
    <w:rsid w:val="00C1177B"/>
    <w:rsid w:val="00C11850"/>
    <w:rsid w:val="00C1188A"/>
    <w:rsid w:val="00C118D8"/>
    <w:rsid w:val="00C11969"/>
    <w:rsid w:val="00C119B3"/>
    <w:rsid w:val="00C11B27"/>
    <w:rsid w:val="00C11BC5"/>
    <w:rsid w:val="00C11C60"/>
    <w:rsid w:val="00C11D7E"/>
    <w:rsid w:val="00C11D8D"/>
    <w:rsid w:val="00C11E3D"/>
    <w:rsid w:val="00C11EDF"/>
    <w:rsid w:val="00C11F90"/>
    <w:rsid w:val="00C11FAC"/>
    <w:rsid w:val="00C11FB8"/>
    <w:rsid w:val="00C11FD3"/>
    <w:rsid w:val="00C11FEB"/>
    <w:rsid w:val="00C11FEE"/>
    <w:rsid w:val="00C1200D"/>
    <w:rsid w:val="00C12024"/>
    <w:rsid w:val="00C12162"/>
    <w:rsid w:val="00C1219E"/>
    <w:rsid w:val="00C121DB"/>
    <w:rsid w:val="00C12210"/>
    <w:rsid w:val="00C1234D"/>
    <w:rsid w:val="00C12373"/>
    <w:rsid w:val="00C124CB"/>
    <w:rsid w:val="00C124CE"/>
    <w:rsid w:val="00C124EA"/>
    <w:rsid w:val="00C125DD"/>
    <w:rsid w:val="00C125E3"/>
    <w:rsid w:val="00C126BB"/>
    <w:rsid w:val="00C126CB"/>
    <w:rsid w:val="00C12727"/>
    <w:rsid w:val="00C12728"/>
    <w:rsid w:val="00C12731"/>
    <w:rsid w:val="00C12743"/>
    <w:rsid w:val="00C12849"/>
    <w:rsid w:val="00C12940"/>
    <w:rsid w:val="00C129A1"/>
    <w:rsid w:val="00C12B04"/>
    <w:rsid w:val="00C12C0B"/>
    <w:rsid w:val="00C12C56"/>
    <w:rsid w:val="00C12E3F"/>
    <w:rsid w:val="00C12F4F"/>
    <w:rsid w:val="00C12FE0"/>
    <w:rsid w:val="00C12FFC"/>
    <w:rsid w:val="00C1300B"/>
    <w:rsid w:val="00C13055"/>
    <w:rsid w:val="00C131BC"/>
    <w:rsid w:val="00C13270"/>
    <w:rsid w:val="00C13399"/>
    <w:rsid w:val="00C133AE"/>
    <w:rsid w:val="00C13408"/>
    <w:rsid w:val="00C1343C"/>
    <w:rsid w:val="00C13482"/>
    <w:rsid w:val="00C135F9"/>
    <w:rsid w:val="00C13629"/>
    <w:rsid w:val="00C136A4"/>
    <w:rsid w:val="00C13740"/>
    <w:rsid w:val="00C13916"/>
    <w:rsid w:val="00C1392F"/>
    <w:rsid w:val="00C13965"/>
    <w:rsid w:val="00C139B5"/>
    <w:rsid w:val="00C139EB"/>
    <w:rsid w:val="00C13A18"/>
    <w:rsid w:val="00C13A30"/>
    <w:rsid w:val="00C13AA0"/>
    <w:rsid w:val="00C13B3D"/>
    <w:rsid w:val="00C13BB5"/>
    <w:rsid w:val="00C13CBD"/>
    <w:rsid w:val="00C13DD8"/>
    <w:rsid w:val="00C13FE1"/>
    <w:rsid w:val="00C140B7"/>
    <w:rsid w:val="00C1411F"/>
    <w:rsid w:val="00C14165"/>
    <w:rsid w:val="00C1421B"/>
    <w:rsid w:val="00C14223"/>
    <w:rsid w:val="00C142AB"/>
    <w:rsid w:val="00C1435A"/>
    <w:rsid w:val="00C1436A"/>
    <w:rsid w:val="00C14435"/>
    <w:rsid w:val="00C144AF"/>
    <w:rsid w:val="00C14518"/>
    <w:rsid w:val="00C14686"/>
    <w:rsid w:val="00C1469D"/>
    <w:rsid w:val="00C146B8"/>
    <w:rsid w:val="00C1476A"/>
    <w:rsid w:val="00C1477C"/>
    <w:rsid w:val="00C147B2"/>
    <w:rsid w:val="00C14830"/>
    <w:rsid w:val="00C14979"/>
    <w:rsid w:val="00C14A5A"/>
    <w:rsid w:val="00C14AA4"/>
    <w:rsid w:val="00C14AC5"/>
    <w:rsid w:val="00C14B07"/>
    <w:rsid w:val="00C14BB7"/>
    <w:rsid w:val="00C14D1E"/>
    <w:rsid w:val="00C14D60"/>
    <w:rsid w:val="00C14D88"/>
    <w:rsid w:val="00C14DB7"/>
    <w:rsid w:val="00C14DD2"/>
    <w:rsid w:val="00C14E12"/>
    <w:rsid w:val="00C14E87"/>
    <w:rsid w:val="00C14EDF"/>
    <w:rsid w:val="00C14F02"/>
    <w:rsid w:val="00C14F45"/>
    <w:rsid w:val="00C1500C"/>
    <w:rsid w:val="00C1507F"/>
    <w:rsid w:val="00C15088"/>
    <w:rsid w:val="00C15171"/>
    <w:rsid w:val="00C15279"/>
    <w:rsid w:val="00C152AB"/>
    <w:rsid w:val="00C1533F"/>
    <w:rsid w:val="00C153D4"/>
    <w:rsid w:val="00C1549C"/>
    <w:rsid w:val="00C154B5"/>
    <w:rsid w:val="00C154D7"/>
    <w:rsid w:val="00C1551E"/>
    <w:rsid w:val="00C15541"/>
    <w:rsid w:val="00C1555A"/>
    <w:rsid w:val="00C15600"/>
    <w:rsid w:val="00C156EF"/>
    <w:rsid w:val="00C15769"/>
    <w:rsid w:val="00C1579A"/>
    <w:rsid w:val="00C157D1"/>
    <w:rsid w:val="00C15851"/>
    <w:rsid w:val="00C1589B"/>
    <w:rsid w:val="00C15968"/>
    <w:rsid w:val="00C15982"/>
    <w:rsid w:val="00C159A5"/>
    <w:rsid w:val="00C159C1"/>
    <w:rsid w:val="00C15A09"/>
    <w:rsid w:val="00C15A5B"/>
    <w:rsid w:val="00C15AC6"/>
    <w:rsid w:val="00C15AD6"/>
    <w:rsid w:val="00C15ADB"/>
    <w:rsid w:val="00C15B7A"/>
    <w:rsid w:val="00C15BFA"/>
    <w:rsid w:val="00C15C89"/>
    <w:rsid w:val="00C15CAC"/>
    <w:rsid w:val="00C15EB6"/>
    <w:rsid w:val="00C15EE3"/>
    <w:rsid w:val="00C15FBC"/>
    <w:rsid w:val="00C160D1"/>
    <w:rsid w:val="00C160E7"/>
    <w:rsid w:val="00C16104"/>
    <w:rsid w:val="00C1614B"/>
    <w:rsid w:val="00C1617E"/>
    <w:rsid w:val="00C1634D"/>
    <w:rsid w:val="00C1636F"/>
    <w:rsid w:val="00C163B2"/>
    <w:rsid w:val="00C1641C"/>
    <w:rsid w:val="00C1647E"/>
    <w:rsid w:val="00C16515"/>
    <w:rsid w:val="00C16646"/>
    <w:rsid w:val="00C16698"/>
    <w:rsid w:val="00C166C5"/>
    <w:rsid w:val="00C166F9"/>
    <w:rsid w:val="00C1683F"/>
    <w:rsid w:val="00C16923"/>
    <w:rsid w:val="00C16A96"/>
    <w:rsid w:val="00C16B00"/>
    <w:rsid w:val="00C16B0C"/>
    <w:rsid w:val="00C16B7C"/>
    <w:rsid w:val="00C16B91"/>
    <w:rsid w:val="00C16BB7"/>
    <w:rsid w:val="00C16BC7"/>
    <w:rsid w:val="00C16C6C"/>
    <w:rsid w:val="00C16C72"/>
    <w:rsid w:val="00C16DAB"/>
    <w:rsid w:val="00C16E2B"/>
    <w:rsid w:val="00C16E4B"/>
    <w:rsid w:val="00C16E6F"/>
    <w:rsid w:val="00C16E8E"/>
    <w:rsid w:val="00C16F04"/>
    <w:rsid w:val="00C16FBE"/>
    <w:rsid w:val="00C17108"/>
    <w:rsid w:val="00C171B1"/>
    <w:rsid w:val="00C17298"/>
    <w:rsid w:val="00C1729A"/>
    <w:rsid w:val="00C172B6"/>
    <w:rsid w:val="00C172DB"/>
    <w:rsid w:val="00C172FE"/>
    <w:rsid w:val="00C17335"/>
    <w:rsid w:val="00C17411"/>
    <w:rsid w:val="00C17431"/>
    <w:rsid w:val="00C17491"/>
    <w:rsid w:val="00C1750D"/>
    <w:rsid w:val="00C1759C"/>
    <w:rsid w:val="00C175E4"/>
    <w:rsid w:val="00C1772F"/>
    <w:rsid w:val="00C17763"/>
    <w:rsid w:val="00C1788F"/>
    <w:rsid w:val="00C178E1"/>
    <w:rsid w:val="00C17926"/>
    <w:rsid w:val="00C17959"/>
    <w:rsid w:val="00C17A0D"/>
    <w:rsid w:val="00C17A1F"/>
    <w:rsid w:val="00C17A68"/>
    <w:rsid w:val="00C17A6D"/>
    <w:rsid w:val="00C17A72"/>
    <w:rsid w:val="00C17AA0"/>
    <w:rsid w:val="00C17BA7"/>
    <w:rsid w:val="00C17C96"/>
    <w:rsid w:val="00C17D7B"/>
    <w:rsid w:val="00C17E87"/>
    <w:rsid w:val="00C17EAE"/>
    <w:rsid w:val="00C17EF4"/>
    <w:rsid w:val="00C17F96"/>
    <w:rsid w:val="00C17FAA"/>
    <w:rsid w:val="00C2003B"/>
    <w:rsid w:val="00C2007C"/>
    <w:rsid w:val="00C200F6"/>
    <w:rsid w:val="00C200F8"/>
    <w:rsid w:val="00C20173"/>
    <w:rsid w:val="00C201A0"/>
    <w:rsid w:val="00C20363"/>
    <w:rsid w:val="00C2036D"/>
    <w:rsid w:val="00C203A6"/>
    <w:rsid w:val="00C203E4"/>
    <w:rsid w:val="00C20481"/>
    <w:rsid w:val="00C20493"/>
    <w:rsid w:val="00C205F0"/>
    <w:rsid w:val="00C20610"/>
    <w:rsid w:val="00C206D9"/>
    <w:rsid w:val="00C2086F"/>
    <w:rsid w:val="00C20994"/>
    <w:rsid w:val="00C20A32"/>
    <w:rsid w:val="00C20A4B"/>
    <w:rsid w:val="00C20A6D"/>
    <w:rsid w:val="00C20AA0"/>
    <w:rsid w:val="00C20AFC"/>
    <w:rsid w:val="00C20B14"/>
    <w:rsid w:val="00C20BA3"/>
    <w:rsid w:val="00C20BB8"/>
    <w:rsid w:val="00C20BCE"/>
    <w:rsid w:val="00C20BE2"/>
    <w:rsid w:val="00C20BED"/>
    <w:rsid w:val="00C20CDE"/>
    <w:rsid w:val="00C20CFC"/>
    <w:rsid w:val="00C20D87"/>
    <w:rsid w:val="00C20D95"/>
    <w:rsid w:val="00C20E21"/>
    <w:rsid w:val="00C20EA2"/>
    <w:rsid w:val="00C20EE6"/>
    <w:rsid w:val="00C20FA2"/>
    <w:rsid w:val="00C21004"/>
    <w:rsid w:val="00C2103A"/>
    <w:rsid w:val="00C2109E"/>
    <w:rsid w:val="00C210BC"/>
    <w:rsid w:val="00C2115C"/>
    <w:rsid w:val="00C211DA"/>
    <w:rsid w:val="00C21289"/>
    <w:rsid w:val="00C212C8"/>
    <w:rsid w:val="00C212E2"/>
    <w:rsid w:val="00C212EE"/>
    <w:rsid w:val="00C213C0"/>
    <w:rsid w:val="00C21528"/>
    <w:rsid w:val="00C215A3"/>
    <w:rsid w:val="00C21653"/>
    <w:rsid w:val="00C21737"/>
    <w:rsid w:val="00C217D9"/>
    <w:rsid w:val="00C21832"/>
    <w:rsid w:val="00C218C4"/>
    <w:rsid w:val="00C218D1"/>
    <w:rsid w:val="00C218F0"/>
    <w:rsid w:val="00C21924"/>
    <w:rsid w:val="00C219AA"/>
    <w:rsid w:val="00C219F0"/>
    <w:rsid w:val="00C21A19"/>
    <w:rsid w:val="00C21A5E"/>
    <w:rsid w:val="00C21B8D"/>
    <w:rsid w:val="00C21BC8"/>
    <w:rsid w:val="00C21E3B"/>
    <w:rsid w:val="00C21E4D"/>
    <w:rsid w:val="00C21F0B"/>
    <w:rsid w:val="00C21FA4"/>
    <w:rsid w:val="00C220C1"/>
    <w:rsid w:val="00C2218E"/>
    <w:rsid w:val="00C2229E"/>
    <w:rsid w:val="00C22395"/>
    <w:rsid w:val="00C2245E"/>
    <w:rsid w:val="00C2247A"/>
    <w:rsid w:val="00C224AA"/>
    <w:rsid w:val="00C224D9"/>
    <w:rsid w:val="00C22671"/>
    <w:rsid w:val="00C226CA"/>
    <w:rsid w:val="00C226E1"/>
    <w:rsid w:val="00C2270B"/>
    <w:rsid w:val="00C2272F"/>
    <w:rsid w:val="00C2273C"/>
    <w:rsid w:val="00C2280E"/>
    <w:rsid w:val="00C22846"/>
    <w:rsid w:val="00C228F1"/>
    <w:rsid w:val="00C22911"/>
    <w:rsid w:val="00C2291B"/>
    <w:rsid w:val="00C22A55"/>
    <w:rsid w:val="00C22AFF"/>
    <w:rsid w:val="00C22B0D"/>
    <w:rsid w:val="00C22BC2"/>
    <w:rsid w:val="00C22BC4"/>
    <w:rsid w:val="00C22C26"/>
    <w:rsid w:val="00C22CAF"/>
    <w:rsid w:val="00C22CD9"/>
    <w:rsid w:val="00C22F29"/>
    <w:rsid w:val="00C22FFC"/>
    <w:rsid w:val="00C2303D"/>
    <w:rsid w:val="00C23083"/>
    <w:rsid w:val="00C230FE"/>
    <w:rsid w:val="00C23128"/>
    <w:rsid w:val="00C2313B"/>
    <w:rsid w:val="00C2315B"/>
    <w:rsid w:val="00C23187"/>
    <w:rsid w:val="00C232C2"/>
    <w:rsid w:val="00C23395"/>
    <w:rsid w:val="00C233A9"/>
    <w:rsid w:val="00C233E8"/>
    <w:rsid w:val="00C23412"/>
    <w:rsid w:val="00C23460"/>
    <w:rsid w:val="00C23559"/>
    <w:rsid w:val="00C2356C"/>
    <w:rsid w:val="00C2359A"/>
    <w:rsid w:val="00C235F2"/>
    <w:rsid w:val="00C2360D"/>
    <w:rsid w:val="00C2362C"/>
    <w:rsid w:val="00C23648"/>
    <w:rsid w:val="00C23664"/>
    <w:rsid w:val="00C236B6"/>
    <w:rsid w:val="00C23762"/>
    <w:rsid w:val="00C238F6"/>
    <w:rsid w:val="00C239C8"/>
    <w:rsid w:val="00C23A2D"/>
    <w:rsid w:val="00C23A61"/>
    <w:rsid w:val="00C23A92"/>
    <w:rsid w:val="00C23ACC"/>
    <w:rsid w:val="00C23AFC"/>
    <w:rsid w:val="00C23BD9"/>
    <w:rsid w:val="00C23BFB"/>
    <w:rsid w:val="00C23C9B"/>
    <w:rsid w:val="00C23CAD"/>
    <w:rsid w:val="00C23CB4"/>
    <w:rsid w:val="00C23CF2"/>
    <w:rsid w:val="00C23D05"/>
    <w:rsid w:val="00C23D73"/>
    <w:rsid w:val="00C23E40"/>
    <w:rsid w:val="00C23F5E"/>
    <w:rsid w:val="00C23F86"/>
    <w:rsid w:val="00C23FAD"/>
    <w:rsid w:val="00C24025"/>
    <w:rsid w:val="00C24031"/>
    <w:rsid w:val="00C240FD"/>
    <w:rsid w:val="00C24103"/>
    <w:rsid w:val="00C24149"/>
    <w:rsid w:val="00C241AB"/>
    <w:rsid w:val="00C241EB"/>
    <w:rsid w:val="00C242CC"/>
    <w:rsid w:val="00C2436F"/>
    <w:rsid w:val="00C24446"/>
    <w:rsid w:val="00C24490"/>
    <w:rsid w:val="00C24518"/>
    <w:rsid w:val="00C24544"/>
    <w:rsid w:val="00C24554"/>
    <w:rsid w:val="00C24563"/>
    <w:rsid w:val="00C245B5"/>
    <w:rsid w:val="00C24610"/>
    <w:rsid w:val="00C2467B"/>
    <w:rsid w:val="00C24707"/>
    <w:rsid w:val="00C24755"/>
    <w:rsid w:val="00C24760"/>
    <w:rsid w:val="00C247F4"/>
    <w:rsid w:val="00C24819"/>
    <w:rsid w:val="00C248BE"/>
    <w:rsid w:val="00C248D3"/>
    <w:rsid w:val="00C248EB"/>
    <w:rsid w:val="00C24906"/>
    <w:rsid w:val="00C24949"/>
    <w:rsid w:val="00C24957"/>
    <w:rsid w:val="00C24974"/>
    <w:rsid w:val="00C24A06"/>
    <w:rsid w:val="00C24A2C"/>
    <w:rsid w:val="00C24A31"/>
    <w:rsid w:val="00C24B59"/>
    <w:rsid w:val="00C24BFF"/>
    <w:rsid w:val="00C24D38"/>
    <w:rsid w:val="00C24DA2"/>
    <w:rsid w:val="00C24E30"/>
    <w:rsid w:val="00C24EEC"/>
    <w:rsid w:val="00C24F22"/>
    <w:rsid w:val="00C24F5E"/>
    <w:rsid w:val="00C24F69"/>
    <w:rsid w:val="00C24F7D"/>
    <w:rsid w:val="00C24F8D"/>
    <w:rsid w:val="00C25117"/>
    <w:rsid w:val="00C252B1"/>
    <w:rsid w:val="00C25300"/>
    <w:rsid w:val="00C25302"/>
    <w:rsid w:val="00C25333"/>
    <w:rsid w:val="00C25351"/>
    <w:rsid w:val="00C253ED"/>
    <w:rsid w:val="00C2540C"/>
    <w:rsid w:val="00C25592"/>
    <w:rsid w:val="00C255DA"/>
    <w:rsid w:val="00C255E6"/>
    <w:rsid w:val="00C255FE"/>
    <w:rsid w:val="00C2567A"/>
    <w:rsid w:val="00C256DD"/>
    <w:rsid w:val="00C25839"/>
    <w:rsid w:val="00C25903"/>
    <w:rsid w:val="00C25956"/>
    <w:rsid w:val="00C25959"/>
    <w:rsid w:val="00C259A9"/>
    <w:rsid w:val="00C25B98"/>
    <w:rsid w:val="00C25BC7"/>
    <w:rsid w:val="00C25DB9"/>
    <w:rsid w:val="00C25EE3"/>
    <w:rsid w:val="00C25F33"/>
    <w:rsid w:val="00C25F7D"/>
    <w:rsid w:val="00C2607A"/>
    <w:rsid w:val="00C260E6"/>
    <w:rsid w:val="00C261CB"/>
    <w:rsid w:val="00C262B2"/>
    <w:rsid w:val="00C262CA"/>
    <w:rsid w:val="00C26345"/>
    <w:rsid w:val="00C263C3"/>
    <w:rsid w:val="00C264DB"/>
    <w:rsid w:val="00C26533"/>
    <w:rsid w:val="00C265FB"/>
    <w:rsid w:val="00C26688"/>
    <w:rsid w:val="00C26729"/>
    <w:rsid w:val="00C2673B"/>
    <w:rsid w:val="00C26750"/>
    <w:rsid w:val="00C26766"/>
    <w:rsid w:val="00C267D1"/>
    <w:rsid w:val="00C26919"/>
    <w:rsid w:val="00C26A90"/>
    <w:rsid w:val="00C26ABA"/>
    <w:rsid w:val="00C26AC6"/>
    <w:rsid w:val="00C26AF2"/>
    <w:rsid w:val="00C26B50"/>
    <w:rsid w:val="00C26B5E"/>
    <w:rsid w:val="00C26B9C"/>
    <w:rsid w:val="00C26BAD"/>
    <w:rsid w:val="00C26BC2"/>
    <w:rsid w:val="00C26BD3"/>
    <w:rsid w:val="00C26C35"/>
    <w:rsid w:val="00C26C54"/>
    <w:rsid w:val="00C26CC2"/>
    <w:rsid w:val="00C26D62"/>
    <w:rsid w:val="00C26DE1"/>
    <w:rsid w:val="00C26FC7"/>
    <w:rsid w:val="00C26FFC"/>
    <w:rsid w:val="00C270BD"/>
    <w:rsid w:val="00C2716A"/>
    <w:rsid w:val="00C27177"/>
    <w:rsid w:val="00C27193"/>
    <w:rsid w:val="00C27296"/>
    <w:rsid w:val="00C27674"/>
    <w:rsid w:val="00C276FA"/>
    <w:rsid w:val="00C27787"/>
    <w:rsid w:val="00C27807"/>
    <w:rsid w:val="00C279EB"/>
    <w:rsid w:val="00C279FA"/>
    <w:rsid w:val="00C279FE"/>
    <w:rsid w:val="00C27AE9"/>
    <w:rsid w:val="00C27B0A"/>
    <w:rsid w:val="00C27B14"/>
    <w:rsid w:val="00C27BAD"/>
    <w:rsid w:val="00C27E25"/>
    <w:rsid w:val="00C27E31"/>
    <w:rsid w:val="00C27E45"/>
    <w:rsid w:val="00C27E69"/>
    <w:rsid w:val="00C27E6F"/>
    <w:rsid w:val="00C27F2D"/>
    <w:rsid w:val="00C27F66"/>
    <w:rsid w:val="00C27FA4"/>
    <w:rsid w:val="00C27FB5"/>
    <w:rsid w:val="00C27FCB"/>
    <w:rsid w:val="00C30108"/>
    <w:rsid w:val="00C3010D"/>
    <w:rsid w:val="00C302A1"/>
    <w:rsid w:val="00C302EB"/>
    <w:rsid w:val="00C30340"/>
    <w:rsid w:val="00C30364"/>
    <w:rsid w:val="00C303DA"/>
    <w:rsid w:val="00C304D9"/>
    <w:rsid w:val="00C305EE"/>
    <w:rsid w:val="00C30644"/>
    <w:rsid w:val="00C30715"/>
    <w:rsid w:val="00C308DA"/>
    <w:rsid w:val="00C3094A"/>
    <w:rsid w:val="00C3099F"/>
    <w:rsid w:val="00C309C5"/>
    <w:rsid w:val="00C30A01"/>
    <w:rsid w:val="00C30A07"/>
    <w:rsid w:val="00C30ABD"/>
    <w:rsid w:val="00C30ABE"/>
    <w:rsid w:val="00C30ADF"/>
    <w:rsid w:val="00C30AE0"/>
    <w:rsid w:val="00C30BD9"/>
    <w:rsid w:val="00C30C05"/>
    <w:rsid w:val="00C30FFE"/>
    <w:rsid w:val="00C31179"/>
    <w:rsid w:val="00C311F8"/>
    <w:rsid w:val="00C311FB"/>
    <w:rsid w:val="00C31257"/>
    <w:rsid w:val="00C312A3"/>
    <w:rsid w:val="00C312FE"/>
    <w:rsid w:val="00C31330"/>
    <w:rsid w:val="00C3136C"/>
    <w:rsid w:val="00C31444"/>
    <w:rsid w:val="00C314CF"/>
    <w:rsid w:val="00C314D6"/>
    <w:rsid w:val="00C315AC"/>
    <w:rsid w:val="00C3161D"/>
    <w:rsid w:val="00C31620"/>
    <w:rsid w:val="00C316B9"/>
    <w:rsid w:val="00C3174F"/>
    <w:rsid w:val="00C31758"/>
    <w:rsid w:val="00C317CB"/>
    <w:rsid w:val="00C3195B"/>
    <w:rsid w:val="00C31A43"/>
    <w:rsid w:val="00C31A95"/>
    <w:rsid w:val="00C31A97"/>
    <w:rsid w:val="00C31B53"/>
    <w:rsid w:val="00C31B91"/>
    <w:rsid w:val="00C31E2D"/>
    <w:rsid w:val="00C31E7F"/>
    <w:rsid w:val="00C31EAF"/>
    <w:rsid w:val="00C31EB5"/>
    <w:rsid w:val="00C31EE3"/>
    <w:rsid w:val="00C31F14"/>
    <w:rsid w:val="00C320D5"/>
    <w:rsid w:val="00C321CE"/>
    <w:rsid w:val="00C32253"/>
    <w:rsid w:val="00C32258"/>
    <w:rsid w:val="00C32298"/>
    <w:rsid w:val="00C323B0"/>
    <w:rsid w:val="00C323CD"/>
    <w:rsid w:val="00C32427"/>
    <w:rsid w:val="00C3254E"/>
    <w:rsid w:val="00C32591"/>
    <w:rsid w:val="00C32608"/>
    <w:rsid w:val="00C3264B"/>
    <w:rsid w:val="00C32665"/>
    <w:rsid w:val="00C3266E"/>
    <w:rsid w:val="00C326AE"/>
    <w:rsid w:val="00C326CB"/>
    <w:rsid w:val="00C32702"/>
    <w:rsid w:val="00C32757"/>
    <w:rsid w:val="00C3283C"/>
    <w:rsid w:val="00C3289A"/>
    <w:rsid w:val="00C328BF"/>
    <w:rsid w:val="00C32948"/>
    <w:rsid w:val="00C329C8"/>
    <w:rsid w:val="00C32A24"/>
    <w:rsid w:val="00C32A40"/>
    <w:rsid w:val="00C32ABE"/>
    <w:rsid w:val="00C32AED"/>
    <w:rsid w:val="00C32B71"/>
    <w:rsid w:val="00C32C71"/>
    <w:rsid w:val="00C32D0C"/>
    <w:rsid w:val="00C32D1D"/>
    <w:rsid w:val="00C32D8E"/>
    <w:rsid w:val="00C32E7E"/>
    <w:rsid w:val="00C32E90"/>
    <w:rsid w:val="00C32EB3"/>
    <w:rsid w:val="00C33059"/>
    <w:rsid w:val="00C33092"/>
    <w:rsid w:val="00C33168"/>
    <w:rsid w:val="00C331A1"/>
    <w:rsid w:val="00C332C3"/>
    <w:rsid w:val="00C332CC"/>
    <w:rsid w:val="00C33303"/>
    <w:rsid w:val="00C33385"/>
    <w:rsid w:val="00C334B5"/>
    <w:rsid w:val="00C334BA"/>
    <w:rsid w:val="00C334DC"/>
    <w:rsid w:val="00C334E4"/>
    <w:rsid w:val="00C334EB"/>
    <w:rsid w:val="00C335D3"/>
    <w:rsid w:val="00C335E9"/>
    <w:rsid w:val="00C336E8"/>
    <w:rsid w:val="00C3370C"/>
    <w:rsid w:val="00C338E4"/>
    <w:rsid w:val="00C339AD"/>
    <w:rsid w:val="00C33A49"/>
    <w:rsid w:val="00C33A92"/>
    <w:rsid w:val="00C33ABD"/>
    <w:rsid w:val="00C33B00"/>
    <w:rsid w:val="00C33B12"/>
    <w:rsid w:val="00C33B1E"/>
    <w:rsid w:val="00C33B57"/>
    <w:rsid w:val="00C33B95"/>
    <w:rsid w:val="00C33C98"/>
    <w:rsid w:val="00C33CD5"/>
    <w:rsid w:val="00C33D07"/>
    <w:rsid w:val="00C33DC8"/>
    <w:rsid w:val="00C33E25"/>
    <w:rsid w:val="00C33E7E"/>
    <w:rsid w:val="00C33E87"/>
    <w:rsid w:val="00C33EF7"/>
    <w:rsid w:val="00C33EF9"/>
    <w:rsid w:val="00C33F40"/>
    <w:rsid w:val="00C33F79"/>
    <w:rsid w:val="00C33FAA"/>
    <w:rsid w:val="00C33FAE"/>
    <w:rsid w:val="00C34001"/>
    <w:rsid w:val="00C340C3"/>
    <w:rsid w:val="00C3414D"/>
    <w:rsid w:val="00C341A6"/>
    <w:rsid w:val="00C34231"/>
    <w:rsid w:val="00C34296"/>
    <w:rsid w:val="00C342BF"/>
    <w:rsid w:val="00C34314"/>
    <w:rsid w:val="00C343F6"/>
    <w:rsid w:val="00C3441F"/>
    <w:rsid w:val="00C34445"/>
    <w:rsid w:val="00C34452"/>
    <w:rsid w:val="00C34473"/>
    <w:rsid w:val="00C34506"/>
    <w:rsid w:val="00C34588"/>
    <w:rsid w:val="00C34598"/>
    <w:rsid w:val="00C345C5"/>
    <w:rsid w:val="00C3463E"/>
    <w:rsid w:val="00C346C5"/>
    <w:rsid w:val="00C347D8"/>
    <w:rsid w:val="00C34833"/>
    <w:rsid w:val="00C3488D"/>
    <w:rsid w:val="00C3490C"/>
    <w:rsid w:val="00C34935"/>
    <w:rsid w:val="00C3496D"/>
    <w:rsid w:val="00C349E7"/>
    <w:rsid w:val="00C349EA"/>
    <w:rsid w:val="00C34A37"/>
    <w:rsid w:val="00C34AE8"/>
    <w:rsid w:val="00C34BC8"/>
    <w:rsid w:val="00C34C0A"/>
    <w:rsid w:val="00C34C16"/>
    <w:rsid w:val="00C34D80"/>
    <w:rsid w:val="00C34D8A"/>
    <w:rsid w:val="00C34D8D"/>
    <w:rsid w:val="00C34DB2"/>
    <w:rsid w:val="00C34E4B"/>
    <w:rsid w:val="00C34ECF"/>
    <w:rsid w:val="00C34EFC"/>
    <w:rsid w:val="00C34F3D"/>
    <w:rsid w:val="00C34F57"/>
    <w:rsid w:val="00C350EB"/>
    <w:rsid w:val="00C35183"/>
    <w:rsid w:val="00C351CA"/>
    <w:rsid w:val="00C35247"/>
    <w:rsid w:val="00C35286"/>
    <w:rsid w:val="00C35309"/>
    <w:rsid w:val="00C35548"/>
    <w:rsid w:val="00C355CB"/>
    <w:rsid w:val="00C3573F"/>
    <w:rsid w:val="00C35806"/>
    <w:rsid w:val="00C35836"/>
    <w:rsid w:val="00C3583D"/>
    <w:rsid w:val="00C358DE"/>
    <w:rsid w:val="00C358F7"/>
    <w:rsid w:val="00C35963"/>
    <w:rsid w:val="00C35974"/>
    <w:rsid w:val="00C359A0"/>
    <w:rsid w:val="00C359C4"/>
    <w:rsid w:val="00C35AC3"/>
    <w:rsid w:val="00C35BAA"/>
    <w:rsid w:val="00C35BD4"/>
    <w:rsid w:val="00C35C82"/>
    <w:rsid w:val="00C35CB1"/>
    <w:rsid w:val="00C35D56"/>
    <w:rsid w:val="00C35DB9"/>
    <w:rsid w:val="00C35EE3"/>
    <w:rsid w:val="00C35EF7"/>
    <w:rsid w:val="00C35F7B"/>
    <w:rsid w:val="00C360A5"/>
    <w:rsid w:val="00C36118"/>
    <w:rsid w:val="00C36164"/>
    <w:rsid w:val="00C3616D"/>
    <w:rsid w:val="00C36213"/>
    <w:rsid w:val="00C36271"/>
    <w:rsid w:val="00C362A5"/>
    <w:rsid w:val="00C362DA"/>
    <w:rsid w:val="00C3634E"/>
    <w:rsid w:val="00C3637B"/>
    <w:rsid w:val="00C36385"/>
    <w:rsid w:val="00C36392"/>
    <w:rsid w:val="00C363E5"/>
    <w:rsid w:val="00C3660B"/>
    <w:rsid w:val="00C366F4"/>
    <w:rsid w:val="00C36787"/>
    <w:rsid w:val="00C368A2"/>
    <w:rsid w:val="00C36901"/>
    <w:rsid w:val="00C36917"/>
    <w:rsid w:val="00C369C0"/>
    <w:rsid w:val="00C369D6"/>
    <w:rsid w:val="00C36B21"/>
    <w:rsid w:val="00C36B2C"/>
    <w:rsid w:val="00C36B46"/>
    <w:rsid w:val="00C36C96"/>
    <w:rsid w:val="00C36D76"/>
    <w:rsid w:val="00C36E2C"/>
    <w:rsid w:val="00C36E39"/>
    <w:rsid w:val="00C36EB7"/>
    <w:rsid w:val="00C36F6C"/>
    <w:rsid w:val="00C36FD0"/>
    <w:rsid w:val="00C3700E"/>
    <w:rsid w:val="00C37119"/>
    <w:rsid w:val="00C3716B"/>
    <w:rsid w:val="00C37253"/>
    <w:rsid w:val="00C3725B"/>
    <w:rsid w:val="00C37290"/>
    <w:rsid w:val="00C37365"/>
    <w:rsid w:val="00C3737D"/>
    <w:rsid w:val="00C37426"/>
    <w:rsid w:val="00C37469"/>
    <w:rsid w:val="00C37493"/>
    <w:rsid w:val="00C37508"/>
    <w:rsid w:val="00C3751A"/>
    <w:rsid w:val="00C375DA"/>
    <w:rsid w:val="00C3766D"/>
    <w:rsid w:val="00C37694"/>
    <w:rsid w:val="00C37718"/>
    <w:rsid w:val="00C37761"/>
    <w:rsid w:val="00C3778B"/>
    <w:rsid w:val="00C37793"/>
    <w:rsid w:val="00C37811"/>
    <w:rsid w:val="00C378A4"/>
    <w:rsid w:val="00C378C3"/>
    <w:rsid w:val="00C378ED"/>
    <w:rsid w:val="00C3791D"/>
    <w:rsid w:val="00C37949"/>
    <w:rsid w:val="00C379E1"/>
    <w:rsid w:val="00C37A0D"/>
    <w:rsid w:val="00C37A3D"/>
    <w:rsid w:val="00C37A91"/>
    <w:rsid w:val="00C37B39"/>
    <w:rsid w:val="00C37B6C"/>
    <w:rsid w:val="00C37B76"/>
    <w:rsid w:val="00C37C0A"/>
    <w:rsid w:val="00C37D02"/>
    <w:rsid w:val="00C37D8A"/>
    <w:rsid w:val="00C37DA2"/>
    <w:rsid w:val="00C37DD4"/>
    <w:rsid w:val="00C37E71"/>
    <w:rsid w:val="00C37F38"/>
    <w:rsid w:val="00C37F6C"/>
    <w:rsid w:val="00C37FC0"/>
    <w:rsid w:val="00C40042"/>
    <w:rsid w:val="00C401A9"/>
    <w:rsid w:val="00C40213"/>
    <w:rsid w:val="00C4025A"/>
    <w:rsid w:val="00C40290"/>
    <w:rsid w:val="00C402D7"/>
    <w:rsid w:val="00C40345"/>
    <w:rsid w:val="00C403CC"/>
    <w:rsid w:val="00C4049C"/>
    <w:rsid w:val="00C40534"/>
    <w:rsid w:val="00C4053B"/>
    <w:rsid w:val="00C4065C"/>
    <w:rsid w:val="00C40727"/>
    <w:rsid w:val="00C40802"/>
    <w:rsid w:val="00C40880"/>
    <w:rsid w:val="00C408C4"/>
    <w:rsid w:val="00C408D5"/>
    <w:rsid w:val="00C40909"/>
    <w:rsid w:val="00C40A0A"/>
    <w:rsid w:val="00C40AB0"/>
    <w:rsid w:val="00C40B53"/>
    <w:rsid w:val="00C40BE7"/>
    <w:rsid w:val="00C40C81"/>
    <w:rsid w:val="00C40CCB"/>
    <w:rsid w:val="00C40D21"/>
    <w:rsid w:val="00C40D60"/>
    <w:rsid w:val="00C40E1F"/>
    <w:rsid w:val="00C40E90"/>
    <w:rsid w:val="00C40F17"/>
    <w:rsid w:val="00C40F37"/>
    <w:rsid w:val="00C410B0"/>
    <w:rsid w:val="00C410C5"/>
    <w:rsid w:val="00C410F9"/>
    <w:rsid w:val="00C411CA"/>
    <w:rsid w:val="00C411D4"/>
    <w:rsid w:val="00C412C7"/>
    <w:rsid w:val="00C412FE"/>
    <w:rsid w:val="00C4130C"/>
    <w:rsid w:val="00C4140D"/>
    <w:rsid w:val="00C4145A"/>
    <w:rsid w:val="00C4152B"/>
    <w:rsid w:val="00C41573"/>
    <w:rsid w:val="00C41591"/>
    <w:rsid w:val="00C416C0"/>
    <w:rsid w:val="00C416E1"/>
    <w:rsid w:val="00C41799"/>
    <w:rsid w:val="00C417D9"/>
    <w:rsid w:val="00C417DD"/>
    <w:rsid w:val="00C418E1"/>
    <w:rsid w:val="00C41959"/>
    <w:rsid w:val="00C4198D"/>
    <w:rsid w:val="00C419CD"/>
    <w:rsid w:val="00C419D6"/>
    <w:rsid w:val="00C41A61"/>
    <w:rsid w:val="00C41B2E"/>
    <w:rsid w:val="00C41C47"/>
    <w:rsid w:val="00C41CCD"/>
    <w:rsid w:val="00C41D56"/>
    <w:rsid w:val="00C41D72"/>
    <w:rsid w:val="00C41E12"/>
    <w:rsid w:val="00C41FD1"/>
    <w:rsid w:val="00C4205D"/>
    <w:rsid w:val="00C421BD"/>
    <w:rsid w:val="00C4220F"/>
    <w:rsid w:val="00C42350"/>
    <w:rsid w:val="00C42393"/>
    <w:rsid w:val="00C4243D"/>
    <w:rsid w:val="00C424B7"/>
    <w:rsid w:val="00C424EC"/>
    <w:rsid w:val="00C42523"/>
    <w:rsid w:val="00C42540"/>
    <w:rsid w:val="00C42675"/>
    <w:rsid w:val="00C426E6"/>
    <w:rsid w:val="00C42728"/>
    <w:rsid w:val="00C42743"/>
    <w:rsid w:val="00C4278B"/>
    <w:rsid w:val="00C427C4"/>
    <w:rsid w:val="00C42870"/>
    <w:rsid w:val="00C428F3"/>
    <w:rsid w:val="00C4292A"/>
    <w:rsid w:val="00C429D6"/>
    <w:rsid w:val="00C42A66"/>
    <w:rsid w:val="00C42ACB"/>
    <w:rsid w:val="00C42B50"/>
    <w:rsid w:val="00C42B8F"/>
    <w:rsid w:val="00C42BF4"/>
    <w:rsid w:val="00C42C58"/>
    <w:rsid w:val="00C42CCA"/>
    <w:rsid w:val="00C42D1E"/>
    <w:rsid w:val="00C42DCB"/>
    <w:rsid w:val="00C42E1F"/>
    <w:rsid w:val="00C42ED7"/>
    <w:rsid w:val="00C42FC8"/>
    <w:rsid w:val="00C4306B"/>
    <w:rsid w:val="00C43150"/>
    <w:rsid w:val="00C43205"/>
    <w:rsid w:val="00C432B2"/>
    <w:rsid w:val="00C43383"/>
    <w:rsid w:val="00C43396"/>
    <w:rsid w:val="00C4374C"/>
    <w:rsid w:val="00C437A5"/>
    <w:rsid w:val="00C437FD"/>
    <w:rsid w:val="00C4380E"/>
    <w:rsid w:val="00C4396D"/>
    <w:rsid w:val="00C4397C"/>
    <w:rsid w:val="00C439E6"/>
    <w:rsid w:val="00C43B0A"/>
    <w:rsid w:val="00C43B35"/>
    <w:rsid w:val="00C43C10"/>
    <w:rsid w:val="00C43C64"/>
    <w:rsid w:val="00C43CA8"/>
    <w:rsid w:val="00C43CB5"/>
    <w:rsid w:val="00C43D1D"/>
    <w:rsid w:val="00C43D6F"/>
    <w:rsid w:val="00C43DE2"/>
    <w:rsid w:val="00C43E50"/>
    <w:rsid w:val="00C43EEF"/>
    <w:rsid w:val="00C43EF5"/>
    <w:rsid w:val="00C43F6F"/>
    <w:rsid w:val="00C43FD3"/>
    <w:rsid w:val="00C440BC"/>
    <w:rsid w:val="00C4414F"/>
    <w:rsid w:val="00C44165"/>
    <w:rsid w:val="00C44191"/>
    <w:rsid w:val="00C443B3"/>
    <w:rsid w:val="00C44419"/>
    <w:rsid w:val="00C4449A"/>
    <w:rsid w:val="00C444B7"/>
    <w:rsid w:val="00C444FC"/>
    <w:rsid w:val="00C44543"/>
    <w:rsid w:val="00C44624"/>
    <w:rsid w:val="00C4464A"/>
    <w:rsid w:val="00C446C2"/>
    <w:rsid w:val="00C44722"/>
    <w:rsid w:val="00C447D1"/>
    <w:rsid w:val="00C448DE"/>
    <w:rsid w:val="00C44A50"/>
    <w:rsid w:val="00C44AA3"/>
    <w:rsid w:val="00C44BAC"/>
    <w:rsid w:val="00C44BB5"/>
    <w:rsid w:val="00C44C7F"/>
    <w:rsid w:val="00C44C82"/>
    <w:rsid w:val="00C44D47"/>
    <w:rsid w:val="00C44DEF"/>
    <w:rsid w:val="00C44FA7"/>
    <w:rsid w:val="00C44FA9"/>
    <w:rsid w:val="00C44FF9"/>
    <w:rsid w:val="00C452A6"/>
    <w:rsid w:val="00C4544B"/>
    <w:rsid w:val="00C4546B"/>
    <w:rsid w:val="00C45484"/>
    <w:rsid w:val="00C45488"/>
    <w:rsid w:val="00C454BE"/>
    <w:rsid w:val="00C4550A"/>
    <w:rsid w:val="00C45529"/>
    <w:rsid w:val="00C455FF"/>
    <w:rsid w:val="00C456A7"/>
    <w:rsid w:val="00C45786"/>
    <w:rsid w:val="00C4582F"/>
    <w:rsid w:val="00C45908"/>
    <w:rsid w:val="00C45922"/>
    <w:rsid w:val="00C4594D"/>
    <w:rsid w:val="00C45952"/>
    <w:rsid w:val="00C45987"/>
    <w:rsid w:val="00C459BB"/>
    <w:rsid w:val="00C45A66"/>
    <w:rsid w:val="00C45AA8"/>
    <w:rsid w:val="00C45ACB"/>
    <w:rsid w:val="00C45B39"/>
    <w:rsid w:val="00C45BF6"/>
    <w:rsid w:val="00C45C59"/>
    <w:rsid w:val="00C45C5F"/>
    <w:rsid w:val="00C45E75"/>
    <w:rsid w:val="00C45E7E"/>
    <w:rsid w:val="00C45EDB"/>
    <w:rsid w:val="00C45FE6"/>
    <w:rsid w:val="00C4606E"/>
    <w:rsid w:val="00C46251"/>
    <w:rsid w:val="00C4626C"/>
    <w:rsid w:val="00C4629C"/>
    <w:rsid w:val="00C4635B"/>
    <w:rsid w:val="00C4644F"/>
    <w:rsid w:val="00C46494"/>
    <w:rsid w:val="00C464C8"/>
    <w:rsid w:val="00C465CC"/>
    <w:rsid w:val="00C465D3"/>
    <w:rsid w:val="00C466AE"/>
    <w:rsid w:val="00C467B1"/>
    <w:rsid w:val="00C4684C"/>
    <w:rsid w:val="00C468D4"/>
    <w:rsid w:val="00C46AC1"/>
    <w:rsid w:val="00C46B18"/>
    <w:rsid w:val="00C46C79"/>
    <w:rsid w:val="00C46CB5"/>
    <w:rsid w:val="00C46D8B"/>
    <w:rsid w:val="00C46F40"/>
    <w:rsid w:val="00C4706A"/>
    <w:rsid w:val="00C470DF"/>
    <w:rsid w:val="00C4713B"/>
    <w:rsid w:val="00C47153"/>
    <w:rsid w:val="00C4717E"/>
    <w:rsid w:val="00C471A0"/>
    <w:rsid w:val="00C4721A"/>
    <w:rsid w:val="00C47323"/>
    <w:rsid w:val="00C47327"/>
    <w:rsid w:val="00C4734D"/>
    <w:rsid w:val="00C473AD"/>
    <w:rsid w:val="00C473E2"/>
    <w:rsid w:val="00C474A5"/>
    <w:rsid w:val="00C474DE"/>
    <w:rsid w:val="00C47537"/>
    <w:rsid w:val="00C47550"/>
    <w:rsid w:val="00C47586"/>
    <w:rsid w:val="00C475B9"/>
    <w:rsid w:val="00C475F9"/>
    <w:rsid w:val="00C476C2"/>
    <w:rsid w:val="00C477B2"/>
    <w:rsid w:val="00C47905"/>
    <w:rsid w:val="00C4793E"/>
    <w:rsid w:val="00C47941"/>
    <w:rsid w:val="00C47948"/>
    <w:rsid w:val="00C47983"/>
    <w:rsid w:val="00C4799C"/>
    <w:rsid w:val="00C47B70"/>
    <w:rsid w:val="00C47BD1"/>
    <w:rsid w:val="00C47BE8"/>
    <w:rsid w:val="00C47CB0"/>
    <w:rsid w:val="00C47CD2"/>
    <w:rsid w:val="00C47E29"/>
    <w:rsid w:val="00C47F19"/>
    <w:rsid w:val="00C47F79"/>
    <w:rsid w:val="00C50048"/>
    <w:rsid w:val="00C50097"/>
    <w:rsid w:val="00C50101"/>
    <w:rsid w:val="00C50163"/>
    <w:rsid w:val="00C501DF"/>
    <w:rsid w:val="00C50216"/>
    <w:rsid w:val="00C5034E"/>
    <w:rsid w:val="00C50369"/>
    <w:rsid w:val="00C503A3"/>
    <w:rsid w:val="00C503C3"/>
    <w:rsid w:val="00C504BC"/>
    <w:rsid w:val="00C504D9"/>
    <w:rsid w:val="00C5050C"/>
    <w:rsid w:val="00C5055F"/>
    <w:rsid w:val="00C50598"/>
    <w:rsid w:val="00C505ED"/>
    <w:rsid w:val="00C50680"/>
    <w:rsid w:val="00C50693"/>
    <w:rsid w:val="00C50699"/>
    <w:rsid w:val="00C506AB"/>
    <w:rsid w:val="00C507BD"/>
    <w:rsid w:val="00C50806"/>
    <w:rsid w:val="00C50981"/>
    <w:rsid w:val="00C50983"/>
    <w:rsid w:val="00C50A0A"/>
    <w:rsid w:val="00C50A3C"/>
    <w:rsid w:val="00C50AD3"/>
    <w:rsid w:val="00C50C41"/>
    <w:rsid w:val="00C50C4F"/>
    <w:rsid w:val="00C50C71"/>
    <w:rsid w:val="00C50CF3"/>
    <w:rsid w:val="00C50D46"/>
    <w:rsid w:val="00C50F5C"/>
    <w:rsid w:val="00C50FE9"/>
    <w:rsid w:val="00C510CA"/>
    <w:rsid w:val="00C51118"/>
    <w:rsid w:val="00C5111A"/>
    <w:rsid w:val="00C51215"/>
    <w:rsid w:val="00C5125D"/>
    <w:rsid w:val="00C5126D"/>
    <w:rsid w:val="00C51447"/>
    <w:rsid w:val="00C514FC"/>
    <w:rsid w:val="00C515B8"/>
    <w:rsid w:val="00C51710"/>
    <w:rsid w:val="00C51736"/>
    <w:rsid w:val="00C51822"/>
    <w:rsid w:val="00C51852"/>
    <w:rsid w:val="00C5187D"/>
    <w:rsid w:val="00C518AA"/>
    <w:rsid w:val="00C5194E"/>
    <w:rsid w:val="00C51950"/>
    <w:rsid w:val="00C51A4C"/>
    <w:rsid w:val="00C51A57"/>
    <w:rsid w:val="00C51B77"/>
    <w:rsid w:val="00C51C76"/>
    <w:rsid w:val="00C51D76"/>
    <w:rsid w:val="00C51DC6"/>
    <w:rsid w:val="00C51E85"/>
    <w:rsid w:val="00C51E91"/>
    <w:rsid w:val="00C51ECD"/>
    <w:rsid w:val="00C51EE1"/>
    <w:rsid w:val="00C52098"/>
    <w:rsid w:val="00C52143"/>
    <w:rsid w:val="00C521DC"/>
    <w:rsid w:val="00C521E9"/>
    <w:rsid w:val="00C52206"/>
    <w:rsid w:val="00C52260"/>
    <w:rsid w:val="00C5228D"/>
    <w:rsid w:val="00C5236C"/>
    <w:rsid w:val="00C5243D"/>
    <w:rsid w:val="00C52469"/>
    <w:rsid w:val="00C524CE"/>
    <w:rsid w:val="00C52544"/>
    <w:rsid w:val="00C52587"/>
    <w:rsid w:val="00C525B0"/>
    <w:rsid w:val="00C525F6"/>
    <w:rsid w:val="00C526E7"/>
    <w:rsid w:val="00C52784"/>
    <w:rsid w:val="00C5280E"/>
    <w:rsid w:val="00C52891"/>
    <w:rsid w:val="00C52895"/>
    <w:rsid w:val="00C5293D"/>
    <w:rsid w:val="00C52974"/>
    <w:rsid w:val="00C529D8"/>
    <w:rsid w:val="00C529FC"/>
    <w:rsid w:val="00C52A53"/>
    <w:rsid w:val="00C52A65"/>
    <w:rsid w:val="00C52A6F"/>
    <w:rsid w:val="00C52B46"/>
    <w:rsid w:val="00C52BF8"/>
    <w:rsid w:val="00C52C13"/>
    <w:rsid w:val="00C52C45"/>
    <w:rsid w:val="00C52D8A"/>
    <w:rsid w:val="00C52D9D"/>
    <w:rsid w:val="00C52E11"/>
    <w:rsid w:val="00C52E1F"/>
    <w:rsid w:val="00C52EBA"/>
    <w:rsid w:val="00C52EFD"/>
    <w:rsid w:val="00C52F02"/>
    <w:rsid w:val="00C52F9C"/>
    <w:rsid w:val="00C530C6"/>
    <w:rsid w:val="00C53112"/>
    <w:rsid w:val="00C5313F"/>
    <w:rsid w:val="00C531DF"/>
    <w:rsid w:val="00C532E4"/>
    <w:rsid w:val="00C53307"/>
    <w:rsid w:val="00C5338B"/>
    <w:rsid w:val="00C53499"/>
    <w:rsid w:val="00C53513"/>
    <w:rsid w:val="00C53606"/>
    <w:rsid w:val="00C53632"/>
    <w:rsid w:val="00C536A1"/>
    <w:rsid w:val="00C537D2"/>
    <w:rsid w:val="00C539E5"/>
    <w:rsid w:val="00C53B2A"/>
    <w:rsid w:val="00C53C7F"/>
    <w:rsid w:val="00C53D45"/>
    <w:rsid w:val="00C53D6C"/>
    <w:rsid w:val="00C53E6C"/>
    <w:rsid w:val="00C53F0A"/>
    <w:rsid w:val="00C54071"/>
    <w:rsid w:val="00C540B0"/>
    <w:rsid w:val="00C542FF"/>
    <w:rsid w:val="00C54370"/>
    <w:rsid w:val="00C544B8"/>
    <w:rsid w:val="00C54543"/>
    <w:rsid w:val="00C54596"/>
    <w:rsid w:val="00C545F0"/>
    <w:rsid w:val="00C545F9"/>
    <w:rsid w:val="00C5463D"/>
    <w:rsid w:val="00C5468A"/>
    <w:rsid w:val="00C546B5"/>
    <w:rsid w:val="00C546D7"/>
    <w:rsid w:val="00C54839"/>
    <w:rsid w:val="00C54879"/>
    <w:rsid w:val="00C548D4"/>
    <w:rsid w:val="00C54915"/>
    <w:rsid w:val="00C54A83"/>
    <w:rsid w:val="00C54A87"/>
    <w:rsid w:val="00C54AC6"/>
    <w:rsid w:val="00C54B21"/>
    <w:rsid w:val="00C54B55"/>
    <w:rsid w:val="00C54B60"/>
    <w:rsid w:val="00C54B7F"/>
    <w:rsid w:val="00C54D27"/>
    <w:rsid w:val="00C54D54"/>
    <w:rsid w:val="00C54D56"/>
    <w:rsid w:val="00C54EBE"/>
    <w:rsid w:val="00C54EE3"/>
    <w:rsid w:val="00C54F0A"/>
    <w:rsid w:val="00C54F8D"/>
    <w:rsid w:val="00C54FA2"/>
    <w:rsid w:val="00C5500F"/>
    <w:rsid w:val="00C5508A"/>
    <w:rsid w:val="00C550EF"/>
    <w:rsid w:val="00C5515A"/>
    <w:rsid w:val="00C55166"/>
    <w:rsid w:val="00C5516D"/>
    <w:rsid w:val="00C5519A"/>
    <w:rsid w:val="00C551FF"/>
    <w:rsid w:val="00C55285"/>
    <w:rsid w:val="00C552B6"/>
    <w:rsid w:val="00C5535C"/>
    <w:rsid w:val="00C5538B"/>
    <w:rsid w:val="00C55443"/>
    <w:rsid w:val="00C55492"/>
    <w:rsid w:val="00C554CF"/>
    <w:rsid w:val="00C55517"/>
    <w:rsid w:val="00C55542"/>
    <w:rsid w:val="00C55545"/>
    <w:rsid w:val="00C555AC"/>
    <w:rsid w:val="00C5562E"/>
    <w:rsid w:val="00C5574A"/>
    <w:rsid w:val="00C5575F"/>
    <w:rsid w:val="00C55760"/>
    <w:rsid w:val="00C5577F"/>
    <w:rsid w:val="00C557CD"/>
    <w:rsid w:val="00C55846"/>
    <w:rsid w:val="00C55948"/>
    <w:rsid w:val="00C55998"/>
    <w:rsid w:val="00C559E9"/>
    <w:rsid w:val="00C55C6A"/>
    <w:rsid w:val="00C55C9E"/>
    <w:rsid w:val="00C55CB2"/>
    <w:rsid w:val="00C55CBB"/>
    <w:rsid w:val="00C55CCA"/>
    <w:rsid w:val="00C55D6D"/>
    <w:rsid w:val="00C55DBC"/>
    <w:rsid w:val="00C55DDD"/>
    <w:rsid w:val="00C55F2D"/>
    <w:rsid w:val="00C55FFF"/>
    <w:rsid w:val="00C56076"/>
    <w:rsid w:val="00C56099"/>
    <w:rsid w:val="00C561F2"/>
    <w:rsid w:val="00C562CE"/>
    <w:rsid w:val="00C562E4"/>
    <w:rsid w:val="00C5631A"/>
    <w:rsid w:val="00C563DB"/>
    <w:rsid w:val="00C56410"/>
    <w:rsid w:val="00C564C1"/>
    <w:rsid w:val="00C565C8"/>
    <w:rsid w:val="00C56618"/>
    <w:rsid w:val="00C56650"/>
    <w:rsid w:val="00C56663"/>
    <w:rsid w:val="00C5676A"/>
    <w:rsid w:val="00C5679C"/>
    <w:rsid w:val="00C56817"/>
    <w:rsid w:val="00C56898"/>
    <w:rsid w:val="00C56965"/>
    <w:rsid w:val="00C569C9"/>
    <w:rsid w:val="00C569EC"/>
    <w:rsid w:val="00C56A66"/>
    <w:rsid w:val="00C56BDC"/>
    <w:rsid w:val="00C56C94"/>
    <w:rsid w:val="00C56CA5"/>
    <w:rsid w:val="00C56D07"/>
    <w:rsid w:val="00C56D85"/>
    <w:rsid w:val="00C56DFE"/>
    <w:rsid w:val="00C56E8F"/>
    <w:rsid w:val="00C56EDF"/>
    <w:rsid w:val="00C56F6D"/>
    <w:rsid w:val="00C570EB"/>
    <w:rsid w:val="00C570FD"/>
    <w:rsid w:val="00C5718A"/>
    <w:rsid w:val="00C571E4"/>
    <w:rsid w:val="00C572A2"/>
    <w:rsid w:val="00C572F1"/>
    <w:rsid w:val="00C573C4"/>
    <w:rsid w:val="00C57451"/>
    <w:rsid w:val="00C57545"/>
    <w:rsid w:val="00C57555"/>
    <w:rsid w:val="00C575F5"/>
    <w:rsid w:val="00C57699"/>
    <w:rsid w:val="00C57709"/>
    <w:rsid w:val="00C57783"/>
    <w:rsid w:val="00C57920"/>
    <w:rsid w:val="00C57955"/>
    <w:rsid w:val="00C57959"/>
    <w:rsid w:val="00C57980"/>
    <w:rsid w:val="00C579C9"/>
    <w:rsid w:val="00C57A32"/>
    <w:rsid w:val="00C57AB1"/>
    <w:rsid w:val="00C57BEF"/>
    <w:rsid w:val="00C57CC0"/>
    <w:rsid w:val="00C57CE9"/>
    <w:rsid w:val="00C57D1A"/>
    <w:rsid w:val="00C57D55"/>
    <w:rsid w:val="00C57D7E"/>
    <w:rsid w:val="00C57E98"/>
    <w:rsid w:val="00C57EF3"/>
    <w:rsid w:val="00C57FD1"/>
    <w:rsid w:val="00C60069"/>
    <w:rsid w:val="00C6017F"/>
    <w:rsid w:val="00C601E6"/>
    <w:rsid w:val="00C6020A"/>
    <w:rsid w:val="00C6027B"/>
    <w:rsid w:val="00C60284"/>
    <w:rsid w:val="00C602A9"/>
    <w:rsid w:val="00C6038E"/>
    <w:rsid w:val="00C60488"/>
    <w:rsid w:val="00C60489"/>
    <w:rsid w:val="00C6049B"/>
    <w:rsid w:val="00C60580"/>
    <w:rsid w:val="00C60670"/>
    <w:rsid w:val="00C608A9"/>
    <w:rsid w:val="00C608C5"/>
    <w:rsid w:val="00C609C8"/>
    <w:rsid w:val="00C60A41"/>
    <w:rsid w:val="00C60B81"/>
    <w:rsid w:val="00C60C21"/>
    <w:rsid w:val="00C60C9F"/>
    <w:rsid w:val="00C60DB9"/>
    <w:rsid w:val="00C60E3A"/>
    <w:rsid w:val="00C60E67"/>
    <w:rsid w:val="00C60EFB"/>
    <w:rsid w:val="00C60F9F"/>
    <w:rsid w:val="00C60FC7"/>
    <w:rsid w:val="00C61032"/>
    <w:rsid w:val="00C61089"/>
    <w:rsid w:val="00C61124"/>
    <w:rsid w:val="00C61146"/>
    <w:rsid w:val="00C61149"/>
    <w:rsid w:val="00C6118D"/>
    <w:rsid w:val="00C612B7"/>
    <w:rsid w:val="00C61363"/>
    <w:rsid w:val="00C61420"/>
    <w:rsid w:val="00C61521"/>
    <w:rsid w:val="00C6154C"/>
    <w:rsid w:val="00C61575"/>
    <w:rsid w:val="00C615CF"/>
    <w:rsid w:val="00C61630"/>
    <w:rsid w:val="00C61658"/>
    <w:rsid w:val="00C616F8"/>
    <w:rsid w:val="00C617F4"/>
    <w:rsid w:val="00C6189C"/>
    <w:rsid w:val="00C61ADD"/>
    <w:rsid w:val="00C61AF8"/>
    <w:rsid w:val="00C61B17"/>
    <w:rsid w:val="00C61CB8"/>
    <w:rsid w:val="00C61CCC"/>
    <w:rsid w:val="00C61CE0"/>
    <w:rsid w:val="00C61D7F"/>
    <w:rsid w:val="00C61E2B"/>
    <w:rsid w:val="00C61E4E"/>
    <w:rsid w:val="00C61E83"/>
    <w:rsid w:val="00C61E8E"/>
    <w:rsid w:val="00C61F57"/>
    <w:rsid w:val="00C61F6A"/>
    <w:rsid w:val="00C62023"/>
    <w:rsid w:val="00C62134"/>
    <w:rsid w:val="00C621AF"/>
    <w:rsid w:val="00C621DD"/>
    <w:rsid w:val="00C621E8"/>
    <w:rsid w:val="00C62291"/>
    <w:rsid w:val="00C62348"/>
    <w:rsid w:val="00C6240B"/>
    <w:rsid w:val="00C6260E"/>
    <w:rsid w:val="00C6260F"/>
    <w:rsid w:val="00C6264E"/>
    <w:rsid w:val="00C6269F"/>
    <w:rsid w:val="00C62884"/>
    <w:rsid w:val="00C629CF"/>
    <w:rsid w:val="00C629FD"/>
    <w:rsid w:val="00C62AE1"/>
    <w:rsid w:val="00C62B62"/>
    <w:rsid w:val="00C62C8A"/>
    <w:rsid w:val="00C62C8E"/>
    <w:rsid w:val="00C62C9D"/>
    <w:rsid w:val="00C62D4A"/>
    <w:rsid w:val="00C62DBC"/>
    <w:rsid w:val="00C62DEF"/>
    <w:rsid w:val="00C62E46"/>
    <w:rsid w:val="00C62F18"/>
    <w:rsid w:val="00C62FB0"/>
    <w:rsid w:val="00C62FEC"/>
    <w:rsid w:val="00C63021"/>
    <w:rsid w:val="00C63063"/>
    <w:rsid w:val="00C6316A"/>
    <w:rsid w:val="00C632FA"/>
    <w:rsid w:val="00C63398"/>
    <w:rsid w:val="00C6343C"/>
    <w:rsid w:val="00C63442"/>
    <w:rsid w:val="00C634A9"/>
    <w:rsid w:val="00C63570"/>
    <w:rsid w:val="00C6357A"/>
    <w:rsid w:val="00C6360C"/>
    <w:rsid w:val="00C6366A"/>
    <w:rsid w:val="00C636FE"/>
    <w:rsid w:val="00C6370A"/>
    <w:rsid w:val="00C63886"/>
    <w:rsid w:val="00C6389B"/>
    <w:rsid w:val="00C63995"/>
    <w:rsid w:val="00C639C1"/>
    <w:rsid w:val="00C63A94"/>
    <w:rsid w:val="00C63AD1"/>
    <w:rsid w:val="00C63AD7"/>
    <w:rsid w:val="00C63B97"/>
    <w:rsid w:val="00C63BBE"/>
    <w:rsid w:val="00C63C7A"/>
    <w:rsid w:val="00C63D0B"/>
    <w:rsid w:val="00C63D69"/>
    <w:rsid w:val="00C63DC7"/>
    <w:rsid w:val="00C63DC9"/>
    <w:rsid w:val="00C63E58"/>
    <w:rsid w:val="00C63E87"/>
    <w:rsid w:val="00C63EF9"/>
    <w:rsid w:val="00C63F1B"/>
    <w:rsid w:val="00C64003"/>
    <w:rsid w:val="00C64025"/>
    <w:rsid w:val="00C64080"/>
    <w:rsid w:val="00C640D2"/>
    <w:rsid w:val="00C6412B"/>
    <w:rsid w:val="00C64168"/>
    <w:rsid w:val="00C64169"/>
    <w:rsid w:val="00C642EA"/>
    <w:rsid w:val="00C642F6"/>
    <w:rsid w:val="00C64305"/>
    <w:rsid w:val="00C64316"/>
    <w:rsid w:val="00C6435F"/>
    <w:rsid w:val="00C64401"/>
    <w:rsid w:val="00C64406"/>
    <w:rsid w:val="00C6449D"/>
    <w:rsid w:val="00C64514"/>
    <w:rsid w:val="00C64543"/>
    <w:rsid w:val="00C645FB"/>
    <w:rsid w:val="00C64718"/>
    <w:rsid w:val="00C6492B"/>
    <w:rsid w:val="00C64B58"/>
    <w:rsid w:val="00C64B61"/>
    <w:rsid w:val="00C64BA6"/>
    <w:rsid w:val="00C64BE9"/>
    <w:rsid w:val="00C64CD0"/>
    <w:rsid w:val="00C64CEE"/>
    <w:rsid w:val="00C64D61"/>
    <w:rsid w:val="00C64DA4"/>
    <w:rsid w:val="00C64DC3"/>
    <w:rsid w:val="00C64E20"/>
    <w:rsid w:val="00C64E51"/>
    <w:rsid w:val="00C64FA8"/>
    <w:rsid w:val="00C64FDC"/>
    <w:rsid w:val="00C65047"/>
    <w:rsid w:val="00C651E9"/>
    <w:rsid w:val="00C6520C"/>
    <w:rsid w:val="00C652EB"/>
    <w:rsid w:val="00C6537A"/>
    <w:rsid w:val="00C6539D"/>
    <w:rsid w:val="00C653F9"/>
    <w:rsid w:val="00C65431"/>
    <w:rsid w:val="00C65574"/>
    <w:rsid w:val="00C65595"/>
    <w:rsid w:val="00C655D2"/>
    <w:rsid w:val="00C6564A"/>
    <w:rsid w:val="00C65658"/>
    <w:rsid w:val="00C65693"/>
    <w:rsid w:val="00C6569A"/>
    <w:rsid w:val="00C65781"/>
    <w:rsid w:val="00C6584A"/>
    <w:rsid w:val="00C65873"/>
    <w:rsid w:val="00C65904"/>
    <w:rsid w:val="00C65960"/>
    <w:rsid w:val="00C65963"/>
    <w:rsid w:val="00C65A82"/>
    <w:rsid w:val="00C65AD1"/>
    <w:rsid w:val="00C65AED"/>
    <w:rsid w:val="00C65B53"/>
    <w:rsid w:val="00C65CAD"/>
    <w:rsid w:val="00C65CD6"/>
    <w:rsid w:val="00C65D98"/>
    <w:rsid w:val="00C65DE5"/>
    <w:rsid w:val="00C65E3B"/>
    <w:rsid w:val="00C65E92"/>
    <w:rsid w:val="00C65F11"/>
    <w:rsid w:val="00C65F3E"/>
    <w:rsid w:val="00C6607A"/>
    <w:rsid w:val="00C66147"/>
    <w:rsid w:val="00C66171"/>
    <w:rsid w:val="00C66178"/>
    <w:rsid w:val="00C661CC"/>
    <w:rsid w:val="00C662F0"/>
    <w:rsid w:val="00C66368"/>
    <w:rsid w:val="00C66388"/>
    <w:rsid w:val="00C663DA"/>
    <w:rsid w:val="00C6640D"/>
    <w:rsid w:val="00C66507"/>
    <w:rsid w:val="00C665AB"/>
    <w:rsid w:val="00C66692"/>
    <w:rsid w:val="00C666F8"/>
    <w:rsid w:val="00C6671B"/>
    <w:rsid w:val="00C66786"/>
    <w:rsid w:val="00C667A7"/>
    <w:rsid w:val="00C668E9"/>
    <w:rsid w:val="00C668FA"/>
    <w:rsid w:val="00C66984"/>
    <w:rsid w:val="00C66A52"/>
    <w:rsid w:val="00C66AA3"/>
    <w:rsid w:val="00C66B3B"/>
    <w:rsid w:val="00C66C92"/>
    <w:rsid w:val="00C66CD0"/>
    <w:rsid w:val="00C66D15"/>
    <w:rsid w:val="00C66DB3"/>
    <w:rsid w:val="00C66DCA"/>
    <w:rsid w:val="00C66E0B"/>
    <w:rsid w:val="00C66E4B"/>
    <w:rsid w:val="00C66E56"/>
    <w:rsid w:val="00C66E65"/>
    <w:rsid w:val="00C66EA0"/>
    <w:rsid w:val="00C66ECE"/>
    <w:rsid w:val="00C67017"/>
    <w:rsid w:val="00C67080"/>
    <w:rsid w:val="00C6708F"/>
    <w:rsid w:val="00C6712A"/>
    <w:rsid w:val="00C67130"/>
    <w:rsid w:val="00C67167"/>
    <w:rsid w:val="00C67231"/>
    <w:rsid w:val="00C6729F"/>
    <w:rsid w:val="00C672E3"/>
    <w:rsid w:val="00C67368"/>
    <w:rsid w:val="00C673B4"/>
    <w:rsid w:val="00C67470"/>
    <w:rsid w:val="00C67479"/>
    <w:rsid w:val="00C674C8"/>
    <w:rsid w:val="00C67587"/>
    <w:rsid w:val="00C67670"/>
    <w:rsid w:val="00C67757"/>
    <w:rsid w:val="00C67791"/>
    <w:rsid w:val="00C6782D"/>
    <w:rsid w:val="00C67880"/>
    <w:rsid w:val="00C678D6"/>
    <w:rsid w:val="00C67902"/>
    <w:rsid w:val="00C67995"/>
    <w:rsid w:val="00C67A18"/>
    <w:rsid w:val="00C67A4E"/>
    <w:rsid w:val="00C67B76"/>
    <w:rsid w:val="00C67BE9"/>
    <w:rsid w:val="00C67C46"/>
    <w:rsid w:val="00C67C47"/>
    <w:rsid w:val="00C67CF5"/>
    <w:rsid w:val="00C67D38"/>
    <w:rsid w:val="00C67D91"/>
    <w:rsid w:val="00C67E4D"/>
    <w:rsid w:val="00C67E7A"/>
    <w:rsid w:val="00C67F30"/>
    <w:rsid w:val="00C67F6C"/>
    <w:rsid w:val="00C67F8A"/>
    <w:rsid w:val="00C67FB0"/>
    <w:rsid w:val="00C70048"/>
    <w:rsid w:val="00C70087"/>
    <w:rsid w:val="00C70094"/>
    <w:rsid w:val="00C70199"/>
    <w:rsid w:val="00C70305"/>
    <w:rsid w:val="00C704B2"/>
    <w:rsid w:val="00C70583"/>
    <w:rsid w:val="00C7061D"/>
    <w:rsid w:val="00C7066E"/>
    <w:rsid w:val="00C7075C"/>
    <w:rsid w:val="00C70771"/>
    <w:rsid w:val="00C707A6"/>
    <w:rsid w:val="00C70838"/>
    <w:rsid w:val="00C708E6"/>
    <w:rsid w:val="00C70952"/>
    <w:rsid w:val="00C709CE"/>
    <w:rsid w:val="00C70A58"/>
    <w:rsid w:val="00C70AA0"/>
    <w:rsid w:val="00C70C3F"/>
    <w:rsid w:val="00C70CC6"/>
    <w:rsid w:val="00C70CEE"/>
    <w:rsid w:val="00C70D34"/>
    <w:rsid w:val="00C70DA5"/>
    <w:rsid w:val="00C70DCC"/>
    <w:rsid w:val="00C71142"/>
    <w:rsid w:val="00C711FF"/>
    <w:rsid w:val="00C71252"/>
    <w:rsid w:val="00C71301"/>
    <w:rsid w:val="00C7135F"/>
    <w:rsid w:val="00C713E7"/>
    <w:rsid w:val="00C71401"/>
    <w:rsid w:val="00C714E8"/>
    <w:rsid w:val="00C715C6"/>
    <w:rsid w:val="00C7164C"/>
    <w:rsid w:val="00C7169F"/>
    <w:rsid w:val="00C716FD"/>
    <w:rsid w:val="00C71730"/>
    <w:rsid w:val="00C717A1"/>
    <w:rsid w:val="00C717DC"/>
    <w:rsid w:val="00C71906"/>
    <w:rsid w:val="00C71946"/>
    <w:rsid w:val="00C71A6F"/>
    <w:rsid w:val="00C71BA2"/>
    <w:rsid w:val="00C71C04"/>
    <w:rsid w:val="00C71C1E"/>
    <w:rsid w:val="00C71C66"/>
    <w:rsid w:val="00C71CDE"/>
    <w:rsid w:val="00C71CE2"/>
    <w:rsid w:val="00C71FA1"/>
    <w:rsid w:val="00C71FBB"/>
    <w:rsid w:val="00C72104"/>
    <w:rsid w:val="00C72137"/>
    <w:rsid w:val="00C72170"/>
    <w:rsid w:val="00C721CD"/>
    <w:rsid w:val="00C721F6"/>
    <w:rsid w:val="00C72243"/>
    <w:rsid w:val="00C72289"/>
    <w:rsid w:val="00C7230D"/>
    <w:rsid w:val="00C723AA"/>
    <w:rsid w:val="00C723B0"/>
    <w:rsid w:val="00C72444"/>
    <w:rsid w:val="00C7249B"/>
    <w:rsid w:val="00C72507"/>
    <w:rsid w:val="00C725E1"/>
    <w:rsid w:val="00C72746"/>
    <w:rsid w:val="00C727EE"/>
    <w:rsid w:val="00C7297E"/>
    <w:rsid w:val="00C72986"/>
    <w:rsid w:val="00C72A78"/>
    <w:rsid w:val="00C72B09"/>
    <w:rsid w:val="00C72C02"/>
    <w:rsid w:val="00C72E8C"/>
    <w:rsid w:val="00C72F3A"/>
    <w:rsid w:val="00C730C9"/>
    <w:rsid w:val="00C730CA"/>
    <w:rsid w:val="00C730DA"/>
    <w:rsid w:val="00C73144"/>
    <w:rsid w:val="00C73154"/>
    <w:rsid w:val="00C73157"/>
    <w:rsid w:val="00C73194"/>
    <w:rsid w:val="00C731AC"/>
    <w:rsid w:val="00C731FF"/>
    <w:rsid w:val="00C7325B"/>
    <w:rsid w:val="00C73432"/>
    <w:rsid w:val="00C73455"/>
    <w:rsid w:val="00C7345C"/>
    <w:rsid w:val="00C734F0"/>
    <w:rsid w:val="00C735F7"/>
    <w:rsid w:val="00C73688"/>
    <w:rsid w:val="00C736E0"/>
    <w:rsid w:val="00C73717"/>
    <w:rsid w:val="00C73724"/>
    <w:rsid w:val="00C7379E"/>
    <w:rsid w:val="00C73803"/>
    <w:rsid w:val="00C7380B"/>
    <w:rsid w:val="00C73848"/>
    <w:rsid w:val="00C73864"/>
    <w:rsid w:val="00C73955"/>
    <w:rsid w:val="00C7398E"/>
    <w:rsid w:val="00C739DA"/>
    <w:rsid w:val="00C73A11"/>
    <w:rsid w:val="00C73A17"/>
    <w:rsid w:val="00C73B4A"/>
    <w:rsid w:val="00C73B6C"/>
    <w:rsid w:val="00C73B8B"/>
    <w:rsid w:val="00C73BBF"/>
    <w:rsid w:val="00C73C31"/>
    <w:rsid w:val="00C73D98"/>
    <w:rsid w:val="00C73DDB"/>
    <w:rsid w:val="00C73E3A"/>
    <w:rsid w:val="00C73E5D"/>
    <w:rsid w:val="00C74084"/>
    <w:rsid w:val="00C74097"/>
    <w:rsid w:val="00C7418F"/>
    <w:rsid w:val="00C741E8"/>
    <w:rsid w:val="00C7426F"/>
    <w:rsid w:val="00C742CA"/>
    <w:rsid w:val="00C742E1"/>
    <w:rsid w:val="00C74307"/>
    <w:rsid w:val="00C74317"/>
    <w:rsid w:val="00C7433B"/>
    <w:rsid w:val="00C743F1"/>
    <w:rsid w:val="00C7446D"/>
    <w:rsid w:val="00C74498"/>
    <w:rsid w:val="00C7457A"/>
    <w:rsid w:val="00C745A5"/>
    <w:rsid w:val="00C745D2"/>
    <w:rsid w:val="00C745ED"/>
    <w:rsid w:val="00C74682"/>
    <w:rsid w:val="00C746C8"/>
    <w:rsid w:val="00C7474B"/>
    <w:rsid w:val="00C7475F"/>
    <w:rsid w:val="00C74795"/>
    <w:rsid w:val="00C747C1"/>
    <w:rsid w:val="00C747FA"/>
    <w:rsid w:val="00C7480F"/>
    <w:rsid w:val="00C74846"/>
    <w:rsid w:val="00C748BA"/>
    <w:rsid w:val="00C748EA"/>
    <w:rsid w:val="00C749E1"/>
    <w:rsid w:val="00C74A63"/>
    <w:rsid w:val="00C74B10"/>
    <w:rsid w:val="00C74BE4"/>
    <w:rsid w:val="00C74BF0"/>
    <w:rsid w:val="00C74DFD"/>
    <w:rsid w:val="00C74EF9"/>
    <w:rsid w:val="00C74F0C"/>
    <w:rsid w:val="00C74F7F"/>
    <w:rsid w:val="00C74F96"/>
    <w:rsid w:val="00C74FD9"/>
    <w:rsid w:val="00C75059"/>
    <w:rsid w:val="00C7505A"/>
    <w:rsid w:val="00C75098"/>
    <w:rsid w:val="00C750C2"/>
    <w:rsid w:val="00C7512A"/>
    <w:rsid w:val="00C75161"/>
    <w:rsid w:val="00C751B8"/>
    <w:rsid w:val="00C751F0"/>
    <w:rsid w:val="00C75265"/>
    <w:rsid w:val="00C75336"/>
    <w:rsid w:val="00C75344"/>
    <w:rsid w:val="00C7535E"/>
    <w:rsid w:val="00C75432"/>
    <w:rsid w:val="00C75498"/>
    <w:rsid w:val="00C754C1"/>
    <w:rsid w:val="00C75544"/>
    <w:rsid w:val="00C75569"/>
    <w:rsid w:val="00C755BB"/>
    <w:rsid w:val="00C7568C"/>
    <w:rsid w:val="00C756C7"/>
    <w:rsid w:val="00C756FA"/>
    <w:rsid w:val="00C75728"/>
    <w:rsid w:val="00C7572C"/>
    <w:rsid w:val="00C7574A"/>
    <w:rsid w:val="00C7578C"/>
    <w:rsid w:val="00C758BA"/>
    <w:rsid w:val="00C758C6"/>
    <w:rsid w:val="00C75945"/>
    <w:rsid w:val="00C7595E"/>
    <w:rsid w:val="00C759EB"/>
    <w:rsid w:val="00C759F6"/>
    <w:rsid w:val="00C75A2C"/>
    <w:rsid w:val="00C75A6D"/>
    <w:rsid w:val="00C75AAB"/>
    <w:rsid w:val="00C75AD3"/>
    <w:rsid w:val="00C75BCE"/>
    <w:rsid w:val="00C75C4A"/>
    <w:rsid w:val="00C75C60"/>
    <w:rsid w:val="00C75CA9"/>
    <w:rsid w:val="00C75CD2"/>
    <w:rsid w:val="00C75D65"/>
    <w:rsid w:val="00C75D84"/>
    <w:rsid w:val="00C75D8A"/>
    <w:rsid w:val="00C75DC3"/>
    <w:rsid w:val="00C75E7A"/>
    <w:rsid w:val="00C75F41"/>
    <w:rsid w:val="00C760FA"/>
    <w:rsid w:val="00C7610A"/>
    <w:rsid w:val="00C7610C"/>
    <w:rsid w:val="00C76116"/>
    <w:rsid w:val="00C76134"/>
    <w:rsid w:val="00C76181"/>
    <w:rsid w:val="00C761AB"/>
    <w:rsid w:val="00C761BF"/>
    <w:rsid w:val="00C76289"/>
    <w:rsid w:val="00C762E0"/>
    <w:rsid w:val="00C7633E"/>
    <w:rsid w:val="00C76430"/>
    <w:rsid w:val="00C76488"/>
    <w:rsid w:val="00C764C8"/>
    <w:rsid w:val="00C766A3"/>
    <w:rsid w:val="00C766A7"/>
    <w:rsid w:val="00C76749"/>
    <w:rsid w:val="00C7678A"/>
    <w:rsid w:val="00C767D1"/>
    <w:rsid w:val="00C76924"/>
    <w:rsid w:val="00C76936"/>
    <w:rsid w:val="00C76959"/>
    <w:rsid w:val="00C7696A"/>
    <w:rsid w:val="00C76AFD"/>
    <w:rsid w:val="00C76B1F"/>
    <w:rsid w:val="00C76B3F"/>
    <w:rsid w:val="00C76BC7"/>
    <w:rsid w:val="00C76BF2"/>
    <w:rsid w:val="00C76BF7"/>
    <w:rsid w:val="00C76C2A"/>
    <w:rsid w:val="00C76C6C"/>
    <w:rsid w:val="00C76C8D"/>
    <w:rsid w:val="00C76D58"/>
    <w:rsid w:val="00C76D8D"/>
    <w:rsid w:val="00C76E7A"/>
    <w:rsid w:val="00C76EA6"/>
    <w:rsid w:val="00C76F1D"/>
    <w:rsid w:val="00C76F45"/>
    <w:rsid w:val="00C76FA2"/>
    <w:rsid w:val="00C77045"/>
    <w:rsid w:val="00C77054"/>
    <w:rsid w:val="00C770CA"/>
    <w:rsid w:val="00C7717B"/>
    <w:rsid w:val="00C77230"/>
    <w:rsid w:val="00C7729A"/>
    <w:rsid w:val="00C77328"/>
    <w:rsid w:val="00C77335"/>
    <w:rsid w:val="00C77435"/>
    <w:rsid w:val="00C77478"/>
    <w:rsid w:val="00C77497"/>
    <w:rsid w:val="00C774E5"/>
    <w:rsid w:val="00C77512"/>
    <w:rsid w:val="00C775A1"/>
    <w:rsid w:val="00C775AC"/>
    <w:rsid w:val="00C77725"/>
    <w:rsid w:val="00C77778"/>
    <w:rsid w:val="00C777D0"/>
    <w:rsid w:val="00C77816"/>
    <w:rsid w:val="00C77B0A"/>
    <w:rsid w:val="00C77B1F"/>
    <w:rsid w:val="00C77B23"/>
    <w:rsid w:val="00C77B5F"/>
    <w:rsid w:val="00C77B65"/>
    <w:rsid w:val="00C77B6F"/>
    <w:rsid w:val="00C77BCB"/>
    <w:rsid w:val="00C77C5D"/>
    <w:rsid w:val="00C77E40"/>
    <w:rsid w:val="00C77EA4"/>
    <w:rsid w:val="00C77ED9"/>
    <w:rsid w:val="00C77F09"/>
    <w:rsid w:val="00C77F59"/>
    <w:rsid w:val="00C77FC2"/>
    <w:rsid w:val="00C77FFD"/>
    <w:rsid w:val="00C80054"/>
    <w:rsid w:val="00C800E3"/>
    <w:rsid w:val="00C801E8"/>
    <w:rsid w:val="00C801F7"/>
    <w:rsid w:val="00C8024E"/>
    <w:rsid w:val="00C80314"/>
    <w:rsid w:val="00C803E1"/>
    <w:rsid w:val="00C804DE"/>
    <w:rsid w:val="00C80555"/>
    <w:rsid w:val="00C805C2"/>
    <w:rsid w:val="00C805CA"/>
    <w:rsid w:val="00C805DB"/>
    <w:rsid w:val="00C806AB"/>
    <w:rsid w:val="00C80726"/>
    <w:rsid w:val="00C8079C"/>
    <w:rsid w:val="00C807BD"/>
    <w:rsid w:val="00C80823"/>
    <w:rsid w:val="00C80834"/>
    <w:rsid w:val="00C8083A"/>
    <w:rsid w:val="00C80869"/>
    <w:rsid w:val="00C809EA"/>
    <w:rsid w:val="00C80BDF"/>
    <w:rsid w:val="00C80CDE"/>
    <w:rsid w:val="00C80D31"/>
    <w:rsid w:val="00C80DD3"/>
    <w:rsid w:val="00C80E58"/>
    <w:rsid w:val="00C80E7B"/>
    <w:rsid w:val="00C80EAF"/>
    <w:rsid w:val="00C80EC4"/>
    <w:rsid w:val="00C80F7A"/>
    <w:rsid w:val="00C80FA5"/>
    <w:rsid w:val="00C81013"/>
    <w:rsid w:val="00C81075"/>
    <w:rsid w:val="00C8115F"/>
    <w:rsid w:val="00C8124C"/>
    <w:rsid w:val="00C81264"/>
    <w:rsid w:val="00C81333"/>
    <w:rsid w:val="00C813F1"/>
    <w:rsid w:val="00C813F4"/>
    <w:rsid w:val="00C81534"/>
    <w:rsid w:val="00C81550"/>
    <w:rsid w:val="00C8155D"/>
    <w:rsid w:val="00C815BD"/>
    <w:rsid w:val="00C816BB"/>
    <w:rsid w:val="00C8173D"/>
    <w:rsid w:val="00C818CC"/>
    <w:rsid w:val="00C819D8"/>
    <w:rsid w:val="00C819EE"/>
    <w:rsid w:val="00C81A22"/>
    <w:rsid w:val="00C81A25"/>
    <w:rsid w:val="00C81B16"/>
    <w:rsid w:val="00C81B21"/>
    <w:rsid w:val="00C81B2F"/>
    <w:rsid w:val="00C81B7B"/>
    <w:rsid w:val="00C81B9C"/>
    <w:rsid w:val="00C81C1D"/>
    <w:rsid w:val="00C81C3C"/>
    <w:rsid w:val="00C81C57"/>
    <w:rsid w:val="00C81C8D"/>
    <w:rsid w:val="00C81C96"/>
    <w:rsid w:val="00C81D27"/>
    <w:rsid w:val="00C81EFE"/>
    <w:rsid w:val="00C81F48"/>
    <w:rsid w:val="00C81FDD"/>
    <w:rsid w:val="00C82099"/>
    <w:rsid w:val="00C820A8"/>
    <w:rsid w:val="00C820CB"/>
    <w:rsid w:val="00C820F7"/>
    <w:rsid w:val="00C821A6"/>
    <w:rsid w:val="00C822C4"/>
    <w:rsid w:val="00C822C5"/>
    <w:rsid w:val="00C823A0"/>
    <w:rsid w:val="00C8241D"/>
    <w:rsid w:val="00C82426"/>
    <w:rsid w:val="00C8243A"/>
    <w:rsid w:val="00C82465"/>
    <w:rsid w:val="00C82496"/>
    <w:rsid w:val="00C8249D"/>
    <w:rsid w:val="00C824AC"/>
    <w:rsid w:val="00C825A6"/>
    <w:rsid w:val="00C825CC"/>
    <w:rsid w:val="00C825E3"/>
    <w:rsid w:val="00C82685"/>
    <w:rsid w:val="00C82709"/>
    <w:rsid w:val="00C8279D"/>
    <w:rsid w:val="00C828B9"/>
    <w:rsid w:val="00C8296A"/>
    <w:rsid w:val="00C82A32"/>
    <w:rsid w:val="00C82A92"/>
    <w:rsid w:val="00C82AA8"/>
    <w:rsid w:val="00C82B02"/>
    <w:rsid w:val="00C82BC8"/>
    <w:rsid w:val="00C82BE8"/>
    <w:rsid w:val="00C82CA3"/>
    <w:rsid w:val="00C82D10"/>
    <w:rsid w:val="00C82D1D"/>
    <w:rsid w:val="00C82D8E"/>
    <w:rsid w:val="00C82E25"/>
    <w:rsid w:val="00C82E4F"/>
    <w:rsid w:val="00C82F00"/>
    <w:rsid w:val="00C82F0C"/>
    <w:rsid w:val="00C83005"/>
    <w:rsid w:val="00C83054"/>
    <w:rsid w:val="00C8310E"/>
    <w:rsid w:val="00C83183"/>
    <w:rsid w:val="00C83302"/>
    <w:rsid w:val="00C83370"/>
    <w:rsid w:val="00C83383"/>
    <w:rsid w:val="00C8339F"/>
    <w:rsid w:val="00C834E0"/>
    <w:rsid w:val="00C8353F"/>
    <w:rsid w:val="00C83573"/>
    <w:rsid w:val="00C835A9"/>
    <w:rsid w:val="00C835B4"/>
    <w:rsid w:val="00C835D4"/>
    <w:rsid w:val="00C835D9"/>
    <w:rsid w:val="00C83696"/>
    <w:rsid w:val="00C836DA"/>
    <w:rsid w:val="00C83714"/>
    <w:rsid w:val="00C83737"/>
    <w:rsid w:val="00C8383B"/>
    <w:rsid w:val="00C838A6"/>
    <w:rsid w:val="00C838A9"/>
    <w:rsid w:val="00C8391D"/>
    <w:rsid w:val="00C839C6"/>
    <w:rsid w:val="00C83A57"/>
    <w:rsid w:val="00C83ADF"/>
    <w:rsid w:val="00C83AFD"/>
    <w:rsid w:val="00C83B1E"/>
    <w:rsid w:val="00C83B40"/>
    <w:rsid w:val="00C83BB6"/>
    <w:rsid w:val="00C83C0D"/>
    <w:rsid w:val="00C83D29"/>
    <w:rsid w:val="00C83D9A"/>
    <w:rsid w:val="00C83E7E"/>
    <w:rsid w:val="00C83E90"/>
    <w:rsid w:val="00C83F50"/>
    <w:rsid w:val="00C840C3"/>
    <w:rsid w:val="00C84103"/>
    <w:rsid w:val="00C84160"/>
    <w:rsid w:val="00C84188"/>
    <w:rsid w:val="00C8418F"/>
    <w:rsid w:val="00C841D4"/>
    <w:rsid w:val="00C84226"/>
    <w:rsid w:val="00C84299"/>
    <w:rsid w:val="00C842F3"/>
    <w:rsid w:val="00C84302"/>
    <w:rsid w:val="00C84354"/>
    <w:rsid w:val="00C8441B"/>
    <w:rsid w:val="00C84423"/>
    <w:rsid w:val="00C844D0"/>
    <w:rsid w:val="00C8452B"/>
    <w:rsid w:val="00C8454B"/>
    <w:rsid w:val="00C8459C"/>
    <w:rsid w:val="00C846A8"/>
    <w:rsid w:val="00C8470C"/>
    <w:rsid w:val="00C848EB"/>
    <w:rsid w:val="00C848F7"/>
    <w:rsid w:val="00C8494F"/>
    <w:rsid w:val="00C84955"/>
    <w:rsid w:val="00C84A24"/>
    <w:rsid w:val="00C84A25"/>
    <w:rsid w:val="00C84B91"/>
    <w:rsid w:val="00C84BA0"/>
    <w:rsid w:val="00C84C15"/>
    <w:rsid w:val="00C84CF4"/>
    <w:rsid w:val="00C84D01"/>
    <w:rsid w:val="00C84D46"/>
    <w:rsid w:val="00C84D5A"/>
    <w:rsid w:val="00C84E32"/>
    <w:rsid w:val="00C84E5C"/>
    <w:rsid w:val="00C84E79"/>
    <w:rsid w:val="00C84EBC"/>
    <w:rsid w:val="00C84F49"/>
    <w:rsid w:val="00C84F7E"/>
    <w:rsid w:val="00C84FA5"/>
    <w:rsid w:val="00C8501D"/>
    <w:rsid w:val="00C8508C"/>
    <w:rsid w:val="00C850A2"/>
    <w:rsid w:val="00C85213"/>
    <w:rsid w:val="00C85256"/>
    <w:rsid w:val="00C85270"/>
    <w:rsid w:val="00C852A5"/>
    <w:rsid w:val="00C85368"/>
    <w:rsid w:val="00C853CD"/>
    <w:rsid w:val="00C8545A"/>
    <w:rsid w:val="00C85547"/>
    <w:rsid w:val="00C8557C"/>
    <w:rsid w:val="00C855DB"/>
    <w:rsid w:val="00C85604"/>
    <w:rsid w:val="00C856E7"/>
    <w:rsid w:val="00C856F5"/>
    <w:rsid w:val="00C857CC"/>
    <w:rsid w:val="00C857F6"/>
    <w:rsid w:val="00C859B1"/>
    <w:rsid w:val="00C85A80"/>
    <w:rsid w:val="00C85ACE"/>
    <w:rsid w:val="00C85B3C"/>
    <w:rsid w:val="00C85B5D"/>
    <w:rsid w:val="00C85B60"/>
    <w:rsid w:val="00C85BDC"/>
    <w:rsid w:val="00C85C8F"/>
    <w:rsid w:val="00C85CB9"/>
    <w:rsid w:val="00C85ED6"/>
    <w:rsid w:val="00C85F69"/>
    <w:rsid w:val="00C85F9D"/>
    <w:rsid w:val="00C85FC1"/>
    <w:rsid w:val="00C86165"/>
    <w:rsid w:val="00C861B5"/>
    <w:rsid w:val="00C861FD"/>
    <w:rsid w:val="00C861FF"/>
    <w:rsid w:val="00C86250"/>
    <w:rsid w:val="00C8652D"/>
    <w:rsid w:val="00C866AC"/>
    <w:rsid w:val="00C866E4"/>
    <w:rsid w:val="00C8678C"/>
    <w:rsid w:val="00C867A2"/>
    <w:rsid w:val="00C86804"/>
    <w:rsid w:val="00C868A1"/>
    <w:rsid w:val="00C869BA"/>
    <w:rsid w:val="00C86A9C"/>
    <w:rsid w:val="00C86B03"/>
    <w:rsid w:val="00C86B88"/>
    <w:rsid w:val="00C86BBF"/>
    <w:rsid w:val="00C86ECC"/>
    <w:rsid w:val="00C86F33"/>
    <w:rsid w:val="00C86F54"/>
    <w:rsid w:val="00C86FB2"/>
    <w:rsid w:val="00C86FFE"/>
    <w:rsid w:val="00C8714D"/>
    <w:rsid w:val="00C87164"/>
    <w:rsid w:val="00C8716A"/>
    <w:rsid w:val="00C87256"/>
    <w:rsid w:val="00C87261"/>
    <w:rsid w:val="00C872E0"/>
    <w:rsid w:val="00C872ED"/>
    <w:rsid w:val="00C87338"/>
    <w:rsid w:val="00C873EA"/>
    <w:rsid w:val="00C874DC"/>
    <w:rsid w:val="00C874F5"/>
    <w:rsid w:val="00C87533"/>
    <w:rsid w:val="00C875AB"/>
    <w:rsid w:val="00C8763A"/>
    <w:rsid w:val="00C8763E"/>
    <w:rsid w:val="00C876EE"/>
    <w:rsid w:val="00C877B8"/>
    <w:rsid w:val="00C87828"/>
    <w:rsid w:val="00C878E3"/>
    <w:rsid w:val="00C87931"/>
    <w:rsid w:val="00C879EE"/>
    <w:rsid w:val="00C87A4D"/>
    <w:rsid w:val="00C87B04"/>
    <w:rsid w:val="00C87B23"/>
    <w:rsid w:val="00C87B60"/>
    <w:rsid w:val="00C87BCC"/>
    <w:rsid w:val="00C87C87"/>
    <w:rsid w:val="00C87DAE"/>
    <w:rsid w:val="00C87EBD"/>
    <w:rsid w:val="00C87F00"/>
    <w:rsid w:val="00C87F30"/>
    <w:rsid w:val="00C87FAF"/>
    <w:rsid w:val="00C87FD4"/>
    <w:rsid w:val="00C900AF"/>
    <w:rsid w:val="00C90105"/>
    <w:rsid w:val="00C90108"/>
    <w:rsid w:val="00C90110"/>
    <w:rsid w:val="00C90138"/>
    <w:rsid w:val="00C90190"/>
    <w:rsid w:val="00C90225"/>
    <w:rsid w:val="00C9026D"/>
    <w:rsid w:val="00C903D6"/>
    <w:rsid w:val="00C90404"/>
    <w:rsid w:val="00C904F4"/>
    <w:rsid w:val="00C9051B"/>
    <w:rsid w:val="00C90584"/>
    <w:rsid w:val="00C905E6"/>
    <w:rsid w:val="00C9068C"/>
    <w:rsid w:val="00C9069D"/>
    <w:rsid w:val="00C906D2"/>
    <w:rsid w:val="00C90773"/>
    <w:rsid w:val="00C9080F"/>
    <w:rsid w:val="00C90829"/>
    <w:rsid w:val="00C90879"/>
    <w:rsid w:val="00C90987"/>
    <w:rsid w:val="00C909D4"/>
    <w:rsid w:val="00C90A1C"/>
    <w:rsid w:val="00C90A2E"/>
    <w:rsid w:val="00C90B1A"/>
    <w:rsid w:val="00C90B40"/>
    <w:rsid w:val="00C90C3F"/>
    <w:rsid w:val="00C90CC4"/>
    <w:rsid w:val="00C90D28"/>
    <w:rsid w:val="00C90D59"/>
    <w:rsid w:val="00C90E3A"/>
    <w:rsid w:val="00C90E6C"/>
    <w:rsid w:val="00C90EB9"/>
    <w:rsid w:val="00C90F5D"/>
    <w:rsid w:val="00C90F74"/>
    <w:rsid w:val="00C91000"/>
    <w:rsid w:val="00C91076"/>
    <w:rsid w:val="00C910A1"/>
    <w:rsid w:val="00C910C0"/>
    <w:rsid w:val="00C910C1"/>
    <w:rsid w:val="00C910F3"/>
    <w:rsid w:val="00C9112B"/>
    <w:rsid w:val="00C91171"/>
    <w:rsid w:val="00C9117F"/>
    <w:rsid w:val="00C91181"/>
    <w:rsid w:val="00C911DB"/>
    <w:rsid w:val="00C9136F"/>
    <w:rsid w:val="00C913B4"/>
    <w:rsid w:val="00C91564"/>
    <w:rsid w:val="00C916B3"/>
    <w:rsid w:val="00C917B7"/>
    <w:rsid w:val="00C918E0"/>
    <w:rsid w:val="00C919A5"/>
    <w:rsid w:val="00C91A72"/>
    <w:rsid w:val="00C91A91"/>
    <w:rsid w:val="00C91B26"/>
    <w:rsid w:val="00C91B35"/>
    <w:rsid w:val="00C91C08"/>
    <w:rsid w:val="00C91CCB"/>
    <w:rsid w:val="00C91D20"/>
    <w:rsid w:val="00C91D23"/>
    <w:rsid w:val="00C91D2F"/>
    <w:rsid w:val="00C91D54"/>
    <w:rsid w:val="00C91D69"/>
    <w:rsid w:val="00C91DDD"/>
    <w:rsid w:val="00C91F50"/>
    <w:rsid w:val="00C91F6B"/>
    <w:rsid w:val="00C91FCA"/>
    <w:rsid w:val="00C92053"/>
    <w:rsid w:val="00C92059"/>
    <w:rsid w:val="00C9228F"/>
    <w:rsid w:val="00C922E0"/>
    <w:rsid w:val="00C92324"/>
    <w:rsid w:val="00C9235C"/>
    <w:rsid w:val="00C923DA"/>
    <w:rsid w:val="00C9248B"/>
    <w:rsid w:val="00C925A8"/>
    <w:rsid w:val="00C925F3"/>
    <w:rsid w:val="00C92618"/>
    <w:rsid w:val="00C926EE"/>
    <w:rsid w:val="00C92728"/>
    <w:rsid w:val="00C9281B"/>
    <w:rsid w:val="00C92845"/>
    <w:rsid w:val="00C92851"/>
    <w:rsid w:val="00C929A1"/>
    <w:rsid w:val="00C929DA"/>
    <w:rsid w:val="00C92D13"/>
    <w:rsid w:val="00C92E6D"/>
    <w:rsid w:val="00C92E8C"/>
    <w:rsid w:val="00C92EAC"/>
    <w:rsid w:val="00C92ECA"/>
    <w:rsid w:val="00C92F5C"/>
    <w:rsid w:val="00C92FB3"/>
    <w:rsid w:val="00C9304C"/>
    <w:rsid w:val="00C93260"/>
    <w:rsid w:val="00C93273"/>
    <w:rsid w:val="00C932E9"/>
    <w:rsid w:val="00C93397"/>
    <w:rsid w:val="00C9344C"/>
    <w:rsid w:val="00C9349D"/>
    <w:rsid w:val="00C934C6"/>
    <w:rsid w:val="00C93750"/>
    <w:rsid w:val="00C93766"/>
    <w:rsid w:val="00C937AB"/>
    <w:rsid w:val="00C937D3"/>
    <w:rsid w:val="00C938CE"/>
    <w:rsid w:val="00C9391E"/>
    <w:rsid w:val="00C93924"/>
    <w:rsid w:val="00C9395D"/>
    <w:rsid w:val="00C9398E"/>
    <w:rsid w:val="00C939DD"/>
    <w:rsid w:val="00C93A03"/>
    <w:rsid w:val="00C93A54"/>
    <w:rsid w:val="00C93D69"/>
    <w:rsid w:val="00C93D82"/>
    <w:rsid w:val="00C93E19"/>
    <w:rsid w:val="00C93E5B"/>
    <w:rsid w:val="00C93E76"/>
    <w:rsid w:val="00C93ED0"/>
    <w:rsid w:val="00C93EF2"/>
    <w:rsid w:val="00C93F3F"/>
    <w:rsid w:val="00C93F52"/>
    <w:rsid w:val="00C94179"/>
    <w:rsid w:val="00C941C1"/>
    <w:rsid w:val="00C941FD"/>
    <w:rsid w:val="00C94209"/>
    <w:rsid w:val="00C942C2"/>
    <w:rsid w:val="00C942CC"/>
    <w:rsid w:val="00C94343"/>
    <w:rsid w:val="00C9436A"/>
    <w:rsid w:val="00C943A8"/>
    <w:rsid w:val="00C94430"/>
    <w:rsid w:val="00C94432"/>
    <w:rsid w:val="00C9449F"/>
    <w:rsid w:val="00C944FA"/>
    <w:rsid w:val="00C94564"/>
    <w:rsid w:val="00C945E6"/>
    <w:rsid w:val="00C94634"/>
    <w:rsid w:val="00C94750"/>
    <w:rsid w:val="00C94790"/>
    <w:rsid w:val="00C947E7"/>
    <w:rsid w:val="00C9484E"/>
    <w:rsid w:val="00C9491F"/>
    <w:rsid w:val="00C949DD"/>
    <w:rsid w:val="00C94A08"/>
    <w:rsid w:val="00C94A65"/>
    <w:rsid w:val="00C94B15"/>
    <w:rsid w:val="00C94B83"/>
    <w:rsid w:val="00C94B8C"/>
    <w:rsid w:val="00C94BBA"/>
    <w:rsid w:val="00C94D4B"/>
    <w:rsid w:val="00C94DB4"/>
    <w:rsid w:val="00C94E3F"/>
    <w:rsid w:val="00C94EE7"/>
    <w:rsid w:val="00C94F87"/>
    <w:rsid w:val="00C9504E"/>
    <w:rsid w:val="00C950B9"/>
    <w:rsid w:val="00C95119"/>
    <w:rsid w:val="00C95138"/>
    <w:rsid w:val="00C951BF"/>
    <w:rsid w:val="00C95274"/>
    <w:rsid w:val="00C952F9"/>
    <w:rsid w:val="00C95397"/>
    <w:rsid w:val="00C953E5"/>
    <w:rsid w:val="00C95452"/>
    <w:rsid w:val="00C954DE"/>
    <w:rsid w:val="00C954E8"/>
    <w:rsid w:val="00C954EF"/>
    <w:rsid w:val="00C9558E"/>
    <w:rsid w:val="00C955B9"/>
    <w:rsid w:val="00C955C9"/>
    <w:rsid w:val="00C9562C"/>
    <w:rsid w:val="00C95630"/>
    <w:rsid w:val="00C95645"/>
    <w:rsid w:val="00C958D6"/>
    <w:rsid w:val="00C9592C"/>
    <w:rsid w:val="00C95945"/>
    <w:rsid w:val="00C95969"/>
    <w:rsid w:val="00C9596F"/>
    <w:rsid w:val="00C95AF4"/>
    <w:rsid w:val="00C95B8C"/>
    <w:rsid w:val="00C95BB6"/>
    <w:rsid w:val="00C95C0A"/>
    <w:rsid w:val="00C95D38"/>
    <w:rsid w:val="00C95DF0"/>
    <w:rsid w:val="00C95E89"/>
    <w:rsid w:val="00C95EFB"/>
    <w:rsid w:val="00C96151"/>
    <w:rsid w:val="00C96153"/>
    <w:rsid w:val="00C9640C"/>
    <w:rsid w:val="00C96437"/>
    <w:rsid w:val="00C9646A"/>
    <w:rsid w:val="00C964C9"/>
    <w:rsid w:val="00C9661C"/>
    <w:rsid w:val="00C96739"/>
    <w:rsid w:val="00C967A3"/>
    <w:rsid w:val="00C96851"/>
    <w:rsid w:val="00C9695F"/>
    <w:rsid w:val="00C96977"/>
    <w:rsid w:val="00C9697F"/>
    <w:rsid w:val="00C96A6D"/>
    <w:rsid w:val="00C96ABD"/>
    <w:rsid w:val="00C96AE0"/>
    <w:rsid w:val="00C96B5F"/>
    <w:rsid w:val="00C96BCD"/>
    <w:rsid w:val="00C96C00"/>
    <w:rsid w:val="00C96C60"/>
    <w:rsid w:val="00C96C8E"/>
    <w:rsid w:val="00C96D67"/>
    <w:rsid w:val="00C96E04"/>
    <w:rsid w:val="00C96E08"/>
    <w:rsid w:val="00C96E28"/>
    <w:rsid w:val="00C96E2F"/>
    <w:rsid w:val="00C96E77"/>
    <w:rsid w:val="00C96F7E"/>
    <w:rsid w:val="00C9707D"/>
    <w:rsid w:val="00C97146"/>
    <w:rsid w:val="00C971A6"/>
    <w:rsid w:val="00C971B4"/>
    <w:rsid w:val="00C972B3"/>
    <w:rsid w:val="00C972CE"/>
    <w:rsid w:val="00C9732C"/>
    <w:rsid w:val="00C973B6"/>
    <w:rsid w:val="00C973ED"/>
    <w:rsid w:val="00C97421"/>
    <w:rsid w:val="00C9747E"/>
    <w:rsid w:val="00C976CB"/>
    <w:rsid w:val="00C97718"/>
    <w:rsid w:val="00C97737"/>
    <w:rsid w:val="00C9774E"/>
    <w:rsid w:val="00C97838"/>
    <w:rsid w:val="00C9785B"/>
    <w:rsid w:val="00C97877"/>
    <w:rsid w:val="00C979DA"/>
    <w:rsid w:val="00C979DF"/>
    <w:rsid w:val="00C97A15"/>
    <w:rsid w:val="00C97A23"/>
    <w:rsid w:val="00C97A6A"/>
    <w:rsid w:val="00C97ABC"/>
    <w:rsid w:val="00C97BB6"/>
    <w:rsid w:val="00C97C89"/>
    <w:rsid w:val="00C97E0B"/>
    <w:rsid w:val="00C97E64"/>
    <w:rsid w:val="00C97ECE"/>
    <w:rsid w:val="00C97FF2"/>
    <w:rsid w:val="00CA0049"/>
    <w:rsid w:val="00CA0081"/>
    <w:rsid w:val="00CA00AB"/>
    <w:rsid w:val="00CA00BB"/>
    <w:rsid w:val="00CA00E0"/>
    <w:rsid w:val="00CA017C"/>
    <w:rsid w:val="00CA0194"/>
    <w:rsid w:val="00CA0218"/>
    <w:rsid w:val="00CA0235"/>
    <w:rsid w:val="00CA0285"/>
    <w:rsid w:val="00CA0309"/>
    <w:rsid w:val="00CA0457"/>
    <w:rsid w:val="00CA0512"/>
    <w:rsid w:val="00CA0521"/>
    <w:rsid w:val="00CA0546"/>
    <w:rsid w:val="00CA05CC"/>
    <w:rsid w:val="00CA0654"/>
    <w:rsid w:val="00CA0791"/>
    <w:rsid w:val="00CA07EA"/>
    <w:rsid w:val="00CA0877"/>
    <w:rsid w:val="00CA0920"/>
    <w:rsid w:val="00CA09CE"/>
    <w:rsid w:val="00CA0A1C"/>
    <w:rsid w:val="00CA0A9B"/>
    <w:rsid w:val="00CA0A9F"/>
    <w:rsid w:val="00CA0C25"/>
    <w:rsid w:val="00CA0C84"/>
    <w:rsid w:val="00CA0CD1"/>
    <w:rsid w:val="00CA0D3B"/>
    <w:rsid w:val="00CA0DE5"/>
    <w:rsid w:val="00CA0EAB"/>
    <w:rsid w:val="00CA1019"/>
    <w:rsid w:val="00CA10BE"/>
    <w:rsid w:val="00CA10EE"/>
    <w:rsid w:val="00CA133B"/>
    <w:rsid w:val="00CA1363"/>
    <w:rsid w:val="00CA137F"/>
    <w:rsid w:val="00CA1380"/>
    <w:rsid w:val="00CA139B"/>
    <w:rsid w:val="00CA14B3"/>
    <w:rsid w:val="00CA15BB"/>
    <w:rsid w:val="00CA160C"/>
    <w:rsid w:val="00CA1702"/>
    <w:rsid w:val="00CA1754"/>
    <w:rsid w:val="00CA177C"/>
    <w:rsid w:val="00CA18A7"/>
    <w:rsid w:val="00CA18F3"/>
    <w:rsid w:val="00CA1946"/>
    <w:rsid w:val="00CA19AC"/>
    <w:rsid w:val="00CA1A59"/>
    <w:rsid w:val="00CA1A65"/>
    <w:rsid w:val="00CA1AFA"/>
    <w:rsid w:val="00CA1B4B"/>
    <w:rsid w:val="00CA1B4F"/>
    <w:rsid w:val="00CA1C32"/>
    <w:rsid w:val="00CA1CF5"/>
    <w:rsid w:val="00CA1D17"/>
    <w:rsid w:val="00CA1DA7"/>
    <w:rsid w:val="00CA1DED"/>
    <w:rsid w:val="00CA1E19"/>
    <w:rsid w:val="00CA1F11"/>
    <w:rsid w:val="00CA1F70"/>
    <w:rsid w:val="00CA20CE"/>
    <w:rsid w:val="00CA2105"/>
    <w:rsid w:val="00CA210E"/>
    <w:rsid w:val="00CA215C"/>
    <w:rsid w:val="00CA22FC"/>
    <w:rsid w:val="00CA233A"/>
    <w:rsid w:val="00CA233C"/>
    <w:rsid w:val="00CA237F"/>
    <w:rsid w:val="00CA2398"/>
    <w:rsid w:val="00CA23BE"/>
    <w:rsid w:val="00CA243F"/>
    <w:rsid w:val="00CA2562"/>
    <w:rsid w:val="00CA25D4"/>
    <w:rsid w:val="00CA26CB"/>
    <w:rsid w:val="00CA26D3"/>
    <w:rsid w:val="00CA26E2"/>
    <w:rsid w:val="00CA26F9"/>
    <w:rsid w:val="00CA2745"/>
    <w:rsid w:val="00CA2775"/>
    <w:rsid w:val="00CA27B1"/>
    <w:rsid w:val="00CA27E5"/>
    <w:rsid w:val="00CA2830"/>
    <w:rsid w:val="00CA2893"/>
    <w:rsid w:val="00CA28FB"/>
    <w:rsid w:val="00CA298C"/>
    <w:rsid w:val="00CA2A36"/>
    <w:rsid w:val="00CA2CB4"/>
    <w:rsid w:val="00CA2D8F"/>
    <w:rsid w:val="00CA2DC4"/>
    <w:rsid w:val="00CA2F0F"/>
    <w:rsid w:val="00CA2F72"/>
    <w:rsid w:val="00CA2F85"/>
    <w:rsid w:val="00CA3000"/>
    <w:rsid w:val="00CA303B"/>
    <w:rsid w:val="00CA306B"/>
    <w:rsid w:val="00CA313B"/>
    <w:rsid w:val="00CA3238"/>
    <w:rsid w:val="00CA3267"/>
    <w:rsid w:val="00CA3393"/>
    <w:rsid w:val="00CA33BE"/>
    <w:rsid w:val="00CA33F2"/>
    <w:rsid w:val="00CA341D"/>
    <w:rsid w:val="00CA3431"/>
    <w:rsid w:val="00CA3435"/>
    <w:rsid w:val="00CA347E"/>
    <w:rsid w:val="00CA349D"/>
    <w:rsid w:val="00CA34B5"/>
    <w:rsid w:val="00CA34BE"/>
    <w:rsid w:val="00CA3528"/>
    <w:rsid w:val="00CA3657"/>
    <w:rsid w:val="00CA371D"/>
    <w:rsid w:val="00CA37AB"/>
    <w:rsid w:val="00CA37CC"/>
    <w:rsid w:val="00CA383A"/>
    <w:rsid w:val="00CA3878"/>
    <w:rsid w:val="00CA38E6"/>
    <w:rsid w:val="00CA3988"/>
    <w:rsid w:val="00CA3C81"/>
    <w:rsid w:val="00CA3CDA"/>
    <w:rsid w:val="00CA3D88"/>
    <w:rsid w:val="00CA3DC7"/>
    <w:rsid w:val="00CA3E60"/>
    <w:rsid w:val="00CA3E9D"/>
    <w:rsid w:val="00CA3EC2"/>
    <w:rsid w:val="00CA3F34"/>
    <w:rsid w:val="00CA3FC4"/>
    <w:rsid w:val="00CA3FF4"/>
    <w:rsid w:val="00CA40AB"/>
    <w:rsid w:val="00CA420D"/>
    <w:rsid w:val="00CA4236"/>
    <w:rsid w:val="00CA4331"/>
    <w:rsid w:val="00CA4357"/>
    <w:rsid w:val="00CA435F"/>
    <w:rsid w:val="00CA43FC"/>
    <w:rsid w:val="00CA44A2"/>
    <w:rsid w:val="00CA4560"/>
    <w:rsid w:val="00CA4564"/>
    <w:rsid w:val="00CA45EC"/>
    <w:rsid w:val="00CA465D"/>
    <w:rsid w:val="00CA46E4"/>
    <w:rsid w:val="00CA46FF"/>
    <w:rsid w:val="00CA4763"/>
    <w:rsid w:val="00CA4782"/>
    <w:rsid w:val="00CA4842"/>
    <w:rsid w:val="00CA48F7"/>
    <w:rsid w:val="00CA4949"/>
    <w:rsid w:val="00CA499E"/>
    <w:rsid w:val="00CA49EB"/>
    <w:rsid w:val="00CA4A00"/>
    <w:rsid w:val="00CA4A59"/>
    <w:rsid w:val="00CA4A9A"/>
    <w:rsid w:val="00CA4AB1"/>
    <w:rsid w:val="00CA4AF6"/>
    <w:rsid w:val="00CA4B0D"/>
    <w:rsid w:val="00CA4B38"/>
    <w:rsid w:val="00CA4B59"/>
    <w:rsid w:val="00CA4B8B"/>
    <w:rsid w:val="00CA4BBA"/>
    <w:rsid w:val="00CA4CC4"/>
    <w:rsid w:val="00CA4D4D"/>
    <w:rsid w:val="00CA4DC5"/>
    <w:rsid w:val="00CA4E54"/>
    <w:rsid w:val="00CA4F0F"/>
    <w:rsid w:val="00CA5197"/>
    <w:rsid w:val="00CA5287"/>
    <w:rsid w:val="00CA5376"/>
    <w:rsid w:val="00CA53D0"/>
    <w:rsid w:val="00CA53FF"/>
    <w:rsid w:val="00CA54CE"/>
    <w:rsid w:val="00CA54DC"/>
    <w:rsid w:val="00CA54F3"/>
    <w:rsid w:val="00CA5600"/>
    <w:rsid w:val="00CA5660"/>
    <w:rsid w:val="00CA568C"/>
    <w:rsid w:val="00CA56AD"/>
    <w:rsid w:val="00CA574F"/>
    <w:rsid w:val="00CA57C3"/>
    <w:rsid w:val="00CA581C"/>
    <w:rsid w:val="00CA5824"/>
    <w:rsid w:val="00CA591E"/>
    <w:rsid w:val="00CA5977"/>
    <w:rsid w:val="00CA59CE"/>
    <w:rsid w:val="00CA5A09"/>
    <w:rsid w:val="00CA5A3A"/>
    <w:rsid w:val="00CA5AE4"/>
    <w:rsid w:val="00CA5AED"/>
    <w:rsid w:val="00CA5AF4"/>
    <w:rsid w:val="00CA5B60"/>
    <w:rsid w:val="00CA5C2E"/>
    <w:rsid w:val="00CA5CB7"/>
    <w:rsid w:val="00CA5D1E"/>
    <w:rsid w:val="00CA5D39"/>
    <w:rsid w:val="00CA5D59"/>
    <w:rsid w:val="00CA5D81"/>
    <w:rsid w:val="00CA5DF9"/>
    <w:rsid w:val="00CA5E31"/>
    <w:rsid w:val="00CA5F08"/>
    <w:rsid w:val="00CA5FA3"/>
    <w:rsid w:val="00CA5FE3"/>
    <w:rsid w:val="00CA5FE6"/>
    <w:rsid w:val="00CA607F"/>
    <w:rsid w:val="00CA60DB"/>
    <w:rsid w:val="00CA60EC"/>
    <w:rsid w:val="00CA610D"/>
    <w:rsid w:val="00CA6110"/>
    <w:rsid w:val="00CA6170"/>
    <w:rsid w:val="00CA6201"/>
    <w:rsid w:val="00CA639E"/>
    <w:rsid w:val="00CA63B9"/>
    <w:rsid w:val="00CA63C4"/>
    <w:rsid w:val="00CA63E1"/>
    <w:rsid w:val="00CA641A"/>
    <w:rsid w:val="00CA6440"/>
    <w:rsid w:val="00CA646C"/>
    <w:rsid w:val="00CA648B"/>
    <w:rsid w:val="00CA6570"/>
    <w:rsid w:val="00CA664C"/>
    <w:rsid w:val="00CA66F1"/>
    <w:rsid w:val="00CA6708"/>
    <w:rsid w:val="00CA67A2"/>
    <w:rsid w:val="00CA6822"/>
    <w:rsid w:val="00CA6881"/>
    <w:rsid w:val="00CA68C7"/>
    <w:rsid w:val="00CA68D2"/>
    <w:rsid w:val="00CA6963"/>
    <w:rsid w:val="00CA6A5E"/>
    <w:rsid w:val="00CA6AC7"/>
    <w:rsid w:val="00CA6ADA"/>
    <w:rsid w:val="00CA6B1C"/>
    <w:rsid w:val="00CA6BA5"/>
    <w:rsid w:val="00CA6BC3"/>
    <w:rsid w:val="00CA6BFD"/>
    <w:rsid w:val="00CA6C3D"/>
    <w:rsid w:val="00CA6C69"/>
    <w:rsid w:val="00CA6CB5"/>
    <w:rsid w:val="00CA6CFE"/>
    <w:rsid w:val="00CA6DA8"/>
    <w:rsid w:val="00CA6DB1"/>
    <w:rsid w:val="00CA6EF8"/>
    <w:rsid w:val="00CA7133"/>
    <w:rsid w:val="00CA718F"/>
    <w:rsid w:val="00CA71D5"/>
    <w:rsid w:val="00CA7202"/>
    <w:rsid w:val="00CA7220"/>
    <w:rsid w:val="00CA72B1"/>
    <w:rsid w:val="00CA72FA"/>
    <w:rsid w:val="00CA7313"/>
    <w:rsid w:val="00CA732D"/>
    <w:rsid w:val="00CA7356"/>
    <w:rsid w:val="00CA73E4"/>
    <w:rsid w:val="00CA7408"/>
    <w:rsid w:val="00CA7448"/>
    <w:rsid w:val="00CA7487"/>
    <w:rsid w:val="00CA74A8"/>
    <w:rsid w:val="00CA759F"/>
    <w:rsid w:val="00CA75F6"/>
    <w:rsid w:val="00CA7623"/>
    <w:rsid w:val="00CA76E2"/>
    <w:rsid w:val="00CA7833"/>
    <w:rsid w:val="00CA7887"/>
    <w:rsid w:val="00CA78F5"/>
    <w:rsid w:val="00CA7918"/>
    <w:rsid w:val="00CA798B"/>
    <w:rsid w:val="00CA799E"/>
    <w:rsid w:val="00CA79AB"/>
    <w:rsid w:val="00CA7A1A"/>
    <w:rsid w:val="00CA7A20"/>
    <w:rsid w:val="00CA7A3B"/>
    <w:rsid w:val="00CA7AB0"/>
    <w:rsid w:val="00CA7ABF"/>
    <w:rsid w:val="00CA7AE7"/>
    <w:rsid w:val="00CA7BFF"/>
    <w:rsid w:val="00CA7C08"/>
    <w:rsid w:val="00CA7C22"/>
    <w:rsid w:val="00CA7C5F"/>
    <w:rsid w:val="00CA7D33"/>
    <w:rsid w:val="00CA7DFD"/>
    <w:rsid w:val="00CA7E59"/>
    <w:rsid w:val="00CA7EAA"/>
    <w:rsid w:val="00CA7F1C"/>
    <w:rsid w:val="00CA7F1F"/>
    <w:rsid w:val="00CB0055"/>
    <w:rsid w:val="00CB0061"/>
    <w:rsid w:val="00CB00B2"/>
    <w:rsid w:val="00CB00E5"/>
    <w:rsid w:val="00CB00F7"/>
    <w:rsid w:val="00CB011C"/>
    <w:rsid w:val="00CB02A2"/>
    <w:rsid w:val="00CB02B6"/>
    <w:rsid w:val="00CB037B"/>
    <w:rsid w:val="00CB045B"/>
    <w:rsid w:val="00CB0462"/>
    <w:rsid w:val="00CB0463"/>
    <w:rsid w:val="00CB0485"/>
    <w:rsid w:val="00CB0578"/>
    <w:rsid w:val="00CB05BC"/>
    <w:rsid w:val="00CB0682"/>
    <w:rsid w:val="00CB06C3"/>
    <w:rsid w:val="00CB079C"/>
    <w:rsid w:val="00CB07A4"/>
    <w:rsid w:val="00CB086F"/>
    <w:rsid w:val="00CB0915"/>
    <w:rsid w:val="00CB0976"/>
    <w:rsid w:val="00CB0A24"/>
    <w:rsid w:val="00CB0B9B"/>
    <w:rsid w:val="00CB0C64"/>
    <w:rsid w:val="00CB0C8E"/>
    <w:rsid w:val="00CB0D40"/>
    <w:rsid w:val="00CB0D9F"/>
    <w:rsid w:val="00CB0E2B"/>
    <w:rsid w:val="00CB0E4E"/>
    <w:rsid w:val="00CB0E9D"/>
    <w:rsid w:val="00CB0F5F"/>
    <w:rsid w:val="00CB0FE4"/>
    <w:rsid w:val="00CB0FF1"/>
    <w:rsid w:val="00CB10AE"/>
    <w:rsid w:val="00CB10F0"/>
    <w:rsid w:val="00CB10FE"/>
    <w:rsid w:val="00CB1117"/>
    <w:rsid w:val="00CB1132"/>
    <w:rsid w:val="00CB11BC"/>
    <w:rsid w:val="00CB136C"/>
    <w:rsid w:val="00CB1398"/>
    <w:rsid w:val="00CB13C8"/>
    <w:rsid w:val="00CB13EC"/>
    <w:rsid w:val="00CB140F"/>
    <w:rsid w:val="00CB1414"/>
    <w:rsid w:val="00CB141A"/>
    <w:rsid w:val="00CB1606"/>
    <w:rsid w:val="00CB16CC"/>
    <w:rsid w:val="00CB171D"/>
    <w:rsid w:val="00CB1746"/>
    <w:rsid w:val="00CB1750"/>
    <w:rsid w:val="00CB17DD"/>
    <w:rsid w:val="00CB17FE"/>
    <w:rsid w:val="00CB1823"/>
    <w:rsid w:val="00CB187D"/>
    <w:rsid w:val="00CB1994"/>
    <w:rsid w:val="00CB19D5"/>
    <w:rsid w:val="00CB1BFD"/>
    <w:rsid w:val="00CB1C41"/>
    <w:rsid w:val="00CB1C7E"/>
    <w:rsid w:val="00CB1CA2"/>
    <w:rsid w:val="00CB1CF1"/>
    <w:rsid w:val="00CB1D5C"/>
    <w:rsid w:val="00CB1D8E"/>
    <w:rsid w:val="00CB1DC8"/>
    <w:rsid w:val="00CB1F5C"/>
    <w:rsid w:val="00CB1F9C"/>
    <w:rsid w:val="00CB1FAD"/>
    <w:rsid w:val="00CB2004"/>
    <w:rsid w:val="00CB203F"/>
    <w:rsid w:val="00CB2068"/>
    <w:rsid w:val="00CB206D"/>
    <w:rsid w:val="00CB21C3"/>
    <w:rsid w:val="00CB2219"/>
    <w:rsid w:val="00CB22CC"/>
    <w:rsid w:val="00CB22DD"/>
    <w:rsid w:val="00CB2658"/>
    <w:rsid w:val="00CB2696"/>
    <w:rsid w:val="00CB26CB"/>
    <w:rsid w:val="00CB2707"/>
    <w:rsid w:val="00CB27BD"/>
    <w:rsid w:val="00CB2819"/>
    <w:rsid w:val="00CB281B"/>
    <w:rsid w:val="00CB2875"/>
    <w:rsid w:val="00CB2879"/>
    <w:rsid w:val="00CB295F"/>
    <w:rsid w:val="00CB298B"/>
    <w:rsid w:val="00CB2A13"/>
    <w:rsid w:val="00CB2D71"/>
    <w:rsid w:val="00CB2D9D"/>
    <w:rsid w:val="00CB2E17"/>
    <w:rsid w:val="00CB2E2E"/>
    <w:rsid w:val="00CB3018"/>
    <w:rsid w:val="00CB3058"/>
    <w:rsid w:val="00CB306B"/>
    <w:rsid w:val="00CB306E"/>
    <w:rsid w:val="00CB3231"/>
    <w:rsid w:val="00CB3306"/>
    <w:rsid w:val="00CB330C"/>
    <w:rsid w:val="00CB3340"/>
    <w:rsid w:val="00CB3400"/>
    <w:rsid w:val="00CB34D2"/>
    <w:rsid w:val="00CB35DC"/>
    <w:rsid w:val="00CB364E"/>
    <w:rsid w:val="00CB37C4"/>
    <w:rsid w:val="00CB37D0"/>
    <w:rsid w:val="00CB3837"/>
    <w:rsid w:val="00CB396E"/>
    <w:rsid w:val="00CB39AF"/>
    <w:rsid w:val="00CB3A78"/>
    <w:rsid w:val="00CB3A96"/>
    <w:rsid w:val="00CB3B53"/>
    <w:rsid w:val="00CB3BA6"/>
    <w:rsid w:val="00CB3BD8"/>
    <w:rsid w:val="00CB3C56"/>
    <w:rsid w:val="00CB3CF8"/>
    <w:rsid w:val="00CB3D6F"/>
    <w:rsid w:val="00CB3D7D"/>
    <w:rsid w:val="00CB3E72"/>
    <w:rsid w:val="00CB3EE4"/>
    <w:rsid w:val="00CB3F36"/>
    <w:rsid w:val="00CB3F3E"/>
    <w:rsid w:val="00CB3F75"/>
    <w:rsid w:val="00CB3F9A"/>
    <w:rsid w:val="00CB3FAF"/>
    <w:rsid w:val="00CB40C1"/>
    <w:rsid w:val="00CB40EA"/>
    <w:rsid w:val="00CB4154"/>
    <w:rsid w:val="00CB41B2"/>
    <w:rsid w:val="00CB42E4"/>
    <w:rsid w:val="00CB432B"/>
    <w:rsid w:val="00CB439F"/>
    <w:rsid w:val="00CB43BD"/>
    <w:rsid w:val="00CB43E7"/>
    <w:rsid w:val="00CB43EA"/>
    <w:rsid w:val="00CB44CD"/>
    <w:rsid w:val="00CB451C"/>
    <w:rsid w:val="00CB4587"/>
    <w:rsid w:val="00CB459E"/>
    <w:rsid w:val="00CB45EE"/>
    <w:rsid w:val="00CB463D"/>
    <w:rsid w:val="00CB4670"/>
    <w:rsid w:val="00CB4693"/>
    <w:rsid w:val="00CB478B"/>
    <w:rsid w:val="00CB48AE"/>
    <w:rsid w:val="00CB48B4"/>
    <w:rsid w:val="00CB490A"/>
    <w:rsid w:val="00CB493D"/>
    <w:rsid w:val="00CB49FA"/>
    <w:rsid w:val="00CB49FC"/>
    <w:rsid w:val="00CB4A01"/>
    <w:rsid w:val="00CB4A21"/>
    <w:rsid w:val="00CB4A22"/>
    <w:rsid w:val="00CB4AA4"/>
    <w:rsid w:val="00CB4B6C"/>
    <w:rsid w:val="00CB4B82"/>
    <w:rsid w:val="00CB4C30"/>
    <w:rsid w:val="00CB4E9E"/>
    <w:rsid w:val="00CB4F07"/>
    <w:rsid w:val="00CB4F60"/>
    <w:rsid w:val="00CB4F63"/>
    <w:rsid w:val="00CB4FD6"/>
    <w:rsid w:val="00CB4FFC"/>
    <w:rsid w:val="00CB5076"/>
    <w:rsid w:val="00CB5080"/>
    <w:rsid w:val="00CB5132"/>
    <w:rsid w:val="00CB5144"/>
    <w:rsid w:val="00CB52A4"/>
    <w:rsid w:val="00CB53A3"/>
    <w:rsid w:val="00CB5424"/>
    <w:rsid w:val="00CB549A"/>
    <w:rsid w:val="00CB54BB"/>
    <w:rsid w:val="00CB54C7"/>
    <w:rsid w:val="00CB54E0"/>
    <w:rsid w:val="00CB5556"/>
    <w:rsid w:val="00CB558E"/>
    <w:rsid w:val="00CB55C5"/>
    <w:rsid w:val="00CB55C8"/>
    <w:rsid w:val="00CB567F"/>
    <w:rsid w:val="00CB56D5"/>
    <w:rsid w:val="00CB57D1"/>
    <w:rsid w:val="00CB58AA"/>
    <w:rsid w:val="00CB591B"/>
    <w:rsid w:val="00CB5969"/>
    <w:rsid w:val="00CB598D"/>
    <w:rsid w:val="00CB5995"/>
    <w:rsid w:val="00CB59A3"/>
    <w:rsid w:val="00CB59AB"/>
    <w:rsid w:val="00CB59E0"/>
    <w:rsid w:val="00CB59F9"/>
    <w:rsid w:val="00CB5A8B"/>
    <w:rsid w:val="00CB5CA6"/>
    <w:rsid w:val="00CB5CDD"/>
    <w:rsid w:val="00CB5E17"/>
    <w:rsid w:val="00CB5EEC"/>
    <w:rsid w:val="00CB5F17"/>
    <w:rsid w:val="00CB5F1C"/>
    <w:rsid w:val="00CB6204"/>
    <w:rsid w:val="00CB624B"/>
    <w:rsid w:val="00CB6413"/>
    <w:rsid w:val="00CB641D"/>
    <w:rsid w:val="00CB65B4"/>
    <w:rsid w:val="00CB6624"/>
    <w:rsid w:val="00CB66CD"/>
    <w:rsid w:val="00CB676E"/>
    <w:rsid w:val="00CB6771"/>
    <w:rsid w:val="00CB67B2"/>
    <w:rsid w:val="00CB67C9"/>
    <w:rsid w:val="00CB680E"/>
    <w:rsid w:val="00CB68EA"/>
    <w:rsid w:val="00CB691E"/>
    <w:rsid w:val="00CB6932"/>
    <w:rsid w:val="00CB6957"/>
    <w:rsid w:val="00CB69A2"/>
    <w:rsid w:val="00CB69E4"/>
    <w:rsid w:val="00CB6A2D"/>
    <w:rsid w:val="00CB6A84"/>
    <w:rsid w:val="00CB6B17"/>
    <w:rsid w:val="00CB6B2E"/>
    <w:rsid w:val="00CB6B68"/>
    <w:rsid w:val="00CB6B97"/>
    <w:rsid w:val="00CB6C29"/>
    <w:rsid w:val="00CB6C99"/>
    <w:rsid w:val="00CB6D37"/>
    <w:rsid w:val="00CB6D40"/>
    <w:rsid w:val="00CB6D63"/>
    <w:rsid w:val="00CB6DE7"/>
    <w:rsid w:val="00CB6E03"/>
    <w:rsid w:val="00CB6F31"/>
    <w:rsid w:val="00CB6FA4"/>
    <w:rsid w:val="00CB7001"/>
    <w:rsid w:val="00CB7190"/>
    <w:rsid w:val="00CB71D9"/>
    <w:rsid w:val="00CB7207"/>
    <w:rsid w:val="00CB7346"/>
    <w:rsid w:val="00CB735D"/>
    <w:rsid w:val="00CB73C7"/>
    <w:rsid w:val="00CB73E3"/>
    <w:rsid w:val="00CB73F3"/>
    <w:rsid w:val="00CB7438"/>
    <w:rsid w:val="00CB74F3"/>
    <w:rsid w:val="00CB7528"/>
    <w:rsid w:val="00CB7545"/>
    <w:rsid w:val="00CB7693"/>
    <w:rsid w:val="00CB76FB"/>
    <w:rsid w:val="00CB773A"/>
    <w:rsid w:val="00CB7745"/>
    <w:rsid w:val="00CB7845"/>
    <w:rsid w:val="00CB7A68"/>
    <w:rsid w:val="00CB7AA5"/>
    <w:rsid w:val="00CB7B06"/>
    <w:rsid w:val="00CB7B52"/>
    <w:rsid w:val="00CB7B9E"/>
    <w:rsid w:val="00CB7C20"/>
    <w:rsid w:val="00CB7EB9"/>
    <w:rsid w:val="00CC0000"/>
    <w:rsid w:val="00CC0128"/>
    <w:rsid w:val="00CC0251"/>
    <w:rsid w:val="00CC0281"/>
    <w:rsid w:val="00CC02AF"/>
    <w:rsid w:val="00CC0343"/>
    <w:rsid w:val="00CC0370"/>
    <w:rsid w:val="00CC0405"/>
    <w:rsid w:val="00CC044C"/>
    <w:rsid w:val="00CC04C6"/>
    <w:rsid w:val="00CC0519"/>
    <w:rsid w:val="00CC0553"/>
    <w:rsid w:val="00CC05A4"/>
    <w:rsid w:val="00CC05EB"/>
    <w:rsid w:val="00CC0658"/>
    <w:rsid w:val="00CC07B1"/>
    <w:rsid w:val="00CC07E6"/>
    <w:rsid w:val="00CC07F0"/>
    <w:rsid w:val="00CC0942"/>
    <w:rsid w:val="00CC0A13"/>
    <w:rsid w:val="00CC0AA3"/>
    <w:rsid w:val="00CC0ACD"/>
    <w:rsid w:val="00CC0AD1"/>
    <w:rsid w:val="00CC0AD9"/>
    <w:rsid w:val="00CC0D05"/>
    <w:rsid w:val="00CC0D4E"/>
    <w:rsid w:val="00CC0DB1"/>
    <w:rsid w:val="00CC0E37"/>
    <w:rsid w:val="00CC0E68"/>
    <w:rsid w:val="00CC0E77"/>
    <w:rsid w:val="00CC0E7C"/>
    <w:rsid w:val="00CC0EBF"/>
    <w:rsid w:val="00CC0ED0"/>
    <w:rsid w:val="00CC0F1D"/>
    <w:rsid w:val="00CC11BD"/>
    <w:rsid w:val="00CC127D"/>
    <w:rsid w:val="00CC13BC"/>
    <w:rsid w:val="00CC13F5"/>
    <w:rsid w:val="00CC1407"/>
    <w:rsid w:val="00CC1484"/>
    <w:rsid w:val="00CC1486"/>
    <w:rsid w:val="00CC14DF"/>
    <w:rsid w:val="00CC14E8"/>
    <w:rsid w:val="00CC1522"/>
    <w:rsid w:val="00CC157B"/>
    <w:rsid w:val="00CC15A2"/>
    <w:rsid w:val="00CC15F3"/>
    <w:rsid w:val="00CC15FF"/>
    <w:rsid w:val="00CC1616"/>
    <w:rsid w:val="00CC1679"/>
    <w:rsid w:val="00CC16CF"/>
    <w:rsid w:val="00CC17D7"/>
    <w:rsid w:val="00CC183F"/>
    <w:rsid w:val="00CC18DD"/>
    <w:rsid w:val="00CC1ABB"/>
    <w:rsid w:val="00CC1AFD"/>
    <w:rsid w:val="00CC1B03"/>
    <w:rsid w:val="00CC1B12"/>
    <w:rsid w:val="00CC1B86"/>
    <w:rsid w:val="00CC1BF5"/>
    <w:rsid w:val="00CC1C08"/>
    <w:rsid w:val="00CC1C60"/>
    <w:rsid w:val="00CC1D87"/>
    <w:rsid w:val="00CC1D98"/>
    <w:rsid w:val="00CC1F68"/>
    <w:rsid w:val="00CC1F74"/>
    <w:rsid w:val="00CC1FDD"/>
    <w:rsid w:val="00CC1FFE"/>
    <w:rsid w:val="00CC21EF"/>
    <w:rsid w:val="00CC2249"/>
    <w:rsid w:val="00CC22D7"/>
    <w:rsid w:val="00CC2368"/>
    <w:rsid w:val="00CC24F7"/>
    <w:rsid w:val="00CC250A"/>
    <w:rsid w:val="00CC2513"/>
    <w:rsid w:val="00CC26C2"/>
    <w:rsid w:val="00CC26D4"/>
    <w:rsid w:val="00CC26DC"/>
    <w:rsid w:val="00CC2712"/>
    <w:rsid w:val="00CC27FC"/>
    <w:rsid w:val="00CC2800"/>
    <w:rsid w:val="00CC2816"/>
    <w:rsid w:val="00CC2856"/>
    <w:rsid w:val="00CC2883"/>
    <w:rsid w:val="00CC28B0"/>
    <w:rsid w:val="00CC28BB"/>
    <w:rsid w:val="00CC28FE"/>
    <w:rsid w:val="00CC2A01"/>
    <w:rsid w:val="00CC2A95"/>
    <w:rsid w:val="00CC2B08"/>
    <w:rsid w:val="00CC2C9B"/>
    <w:rsid w:val="00CC2CD3"/>
    <w:rsid w:val="00CC2D13"/>
    <w:rsid w:val="00CC2DA5"/>
    <w:rsid w:val="00CC2E07"/>
    <w:rsid w:val="00CC2E3B"/>
    <w:rsid w:val="00CC2E53"/>
    <w:rsid w:val="00CC2EBB"/>
    <w:rsid w:val="00CC2F0C"/>
    <w:rsid w:val="00CC2FA6"/>
    <w:rsid w:val="00CC2FBD"/>
    <w:rsid w:val="00CC2FD0"/>
    <w:rsid w:val="00CC301F"/>
    <w:rsid w:val="00CC304D"/>
    <w:rsid w:val="00CC3100"/>
    <w:rsid w:val="00CC3112"/>
    <w:rsid w:val="00CC3177"/>
    <w:rsid w:val="00CC32FD"/>
    <w:rsid w:val="00CC334E"/>
    <w:rsid w:val="00CC3501"/>
    <w:rsid w:val="00CC356D"/>
    <w:rsid w:val="00CC35A1"/>
    <w:rsid w:val="00CC35C0"/>
    <w:rsid w:val="00CC362C"/>
    <w:rsid w:val="00CC3636"/>
    <w:rsid w:val="00CC3670"/>
    <w:rsid w:val="00CC3683"/>
    <w:rsid w:val="00CC3696"/>
    <w:rsid w:val="00CC373A"/>
    <w:rsid w:val="00CC384B"/>
    <w:rsid w:val="00CC3869"/>
    <w:rsid w:val="00CC3895"/>
    <w:rsid w:val="00CC39B2"/>
    <w:rsid w:val="00CC39DB"/>
    <w:rsid w:val="00CC3A00"/>
    <w:rsid w:val="00CC3A24"/>
    <w:rsid w:val="00CC3ACB"/>
    <w:rsid w:val="00CC3BC7"/>
    <w:rsid w:val="00CC3C07"/>
    <w:rsid w:val="00CC3C50"/>
    <w:rsid w:val="00CC3C80"/>
    <w:rsid w:val="00CC3C8D"/>
    <w:rsid w:val="00CC3CF6"/>
    <w:rsid w:val="00CC3DAE"/>
    <w:rsid w:val="00CC3DCB"/>
    <w:rsid w:val="00CC3E5F"/>
    <w:rsid w:val="00CC3EA3"/>
    <w:rsid w:val="00CC3EB3"/>
    <w:rsid w:val="00CC3FC9"/>
    <w:rsid w:val="00CC4004"/>
    <w:rsid w:val="00CC412E"/>
    <w:rsid w:val="00CC4163"/>
    <w:rsid w:val="00CC4181"/>
    <w:rsid w:val="00CC42CF"/>
    <w:rsid w:val="00CC4307"/>
    <w:rsid w:val="00CC4338"/>
    <w:rsid w:val="00CC4393"/>
    <w:rsid w:val="00CC4494"/>
    <w:rsid w:val="00CC456A"/>
    <w:rsid w:val="00CC45CA"/>
    <w:rsid w:val="00CC45F2"/>
    <w:rsid w:val="00CC465D"/>
    <w:rsid w:val="00CC46A9"/>
    <w:rsid w:val="00CC477F"/>
    <w:rsid w:val="00CC47CE"/>
    <w:rsid w:val="00CC4838"/>
    <w:rsid w:val="00CC493C"/>
    <w:rsid w:val="00CC4971"/>
    <w:rsid w:val="00CC4A07"/>
    <w:rsid w:val="00CC4C32"/>
    <w:rsid w:val="00CC4C66"/>
    <w:rsid w:val="00CC4CD7"/>
    <w:rsid w:val="00CC4D5F"/>
    <w:rsid w:val="00CC4E02"/>
    <w:rsid w:val="00CC4E96"/>
    <w:rsid w:val="00CC4EC0"/>
    <w:rsid w:val="00CC4F64"/>
    <w:rsid w:val="00CC4F6C"/>
    <w:rsid w:val="00CC4F9E"/>
    <w:rsid w:val="00CC4FB1"/>
    <w:rsid w:val="00CC5072"/>
    <w:rsid w:val="00CC50D5"/>
    <w:rsid w:val="00CC51B2"/>
    <w:rsid w:val="00CC5332"/>
    <w:rsid w:val="00CC5340"/>
    <w:rsid w:val="00CC536E"/>
    <w:rsid w:val="00CC53B3"/>
    <w:rsid w:val="00CC53CE"/>
    <w:rsid w:val="00CC53FA"/>
    <w:rsid w:val="00CC5413"/>
    <w:rsid w:val="00CC5479"/>
    <w:rsid w:val="00CC54AC"/>
    <w:rsid w:val="00CC5500"/>
    <w:rsid w:val="00CC5684"/>
    <w:rsid w:val="00CC56FE"/>
    <w:rsid w:val="00CC571A"/>
    <w:rsid w:val="00CC583F"/>
    <w:rsid w:val="00CC590B"/>
    <w:rsid w:val="00CC591D"/>
    <w:rsid w:val="00CC5967"/>
    <w:rsid w:val="00CC59E6"/>
    <w:rsid w:val="00CC5B09"/>
    <w:rsid w:val="00CC5B16"/>
    <w:rsid w:val="00CC5BCA"/>
    <w:rsid w:val="00CC5C9A"/>
    <w:rsid w:val="00CC5CF6"/>
    <w:rsid w:val="00CC5DAB"/>
    <w:rsid w:val="00CC5E19"/>
    <w:rsid w:val="00CC5E6A"/>
    <w:rsid w:val="00CC5E97"/>
    <w:rsid w:val="00CC5EA7"/>
    <w:rsid w:val="00CC5EC3"/>
    <w:rsid w:val="00CC5FC5"/>
    <w:rsid w:val="00CC5FD7"/>
    <w:rsid w:val="00CC601D"/>
    <w:rsid w:val="00CC6089"/>
    <w:rsid w:val="00CC60FD"/>
    <w:rsid w:val="00CC611D"/>
    <w:rsid w:val="00CC618E"/>
    <w:rsid w:val="00CC61D2"/>
    <w:rsid w:val="00CC6218"/>
    <w:rsid w:val="00CC6265"/>
    <w:rsid w:val="00CC6274"/>
    <w:rsid w:val="00CC63CA"/>
    <w:rsid w:val="00CC649D"/>
    <w:rsid w:val="00CC655B"/>
    <w:rsid w:val="00CC65F4"/>
    <w:rsid w:val="00CC6645"/>
    <w:rsid w:val="00CC6689"/>
    <w:rsid w:val="00CC668A"/>
    <w:rsid w:val="00CC66B3"/>
    <w:rsid w:val="00CC66EC"/>
    <w:rsid w:val="00CC6786"/>
    <w:rsid w:val="00CC67A5"/>
    <w:rsid w:val="00CC6813"/>
    <w:rsid w:val="00CC69B4"/>
    <w:rsid w:val="00CC6A16"/>
    <w:rsid w:val="00CC6A30"/>
    <w:rsid w:val="00CC6CC3"/>
    <w:rsid w:val="00CC6D79"/>
    <w:rsid w:val="00CC6D8F"/>
    <w:rsid w:val="00CC6DB4"/>
    <w:rsid w:val="00CC6DCA"/>
    <w:rsid w:val="00CC6E36"/>
    <w:rsid w:val="00CC6ED8"/>
    <w:rsid w:val="00CC6EFD"/>
    <w:rsid w:val="00CC6F65"/>
    <w:rsid w:val="00CC70EB"/>
    <w:rsid w:val="00CC7167"/>
    <w:rsid w:val="00CC71B7"/>
    <w:rsid w:val="00CC721A"/>
    <w:rsid w:val="00CC72C7"/>
    <w:rsid w:val="00CC7332"/>
    <w:rsid w:val="00CC7341"/>
    <w:rsid w:val="00CC742D"/>
    <w:rsid w:val="00CC755B"/>
    <w:rsid w:val="00CC760C"/>
    <w:rsid w:val="00CC761B"/>
    <w:rsid w:val="00CC7669"/>
    <w:rsid w:val="00CC766D"/>
    <w:rsid w:val="00CC774D"/>
    <w:rsid w:val="00CC7763"/>
    <w:rsid w:val="00CC77AD"/>
    <w:rsid w:val="00CC77C5"/>
    <w:rsid w:val="00CC782B"/>
    <w:rsid w:val="00CC79C6"/>
    <w:rsid w:val="00CC7A29"/>
    <w:rsid w:val="00CC7A59"/>
    <w:rsid w:val="00CC7AB9"/>
    <w:rsid w:val="00CC7ABE"/>
    <w:rsid w:val="00CC7CA9"/>
    <w:rsid w:val="00CC7CCF"/>
    <w:rsid w:val="00CC7CD2"/>
    <w:rsid w:val="00CC7CDA"/>
    <w:rsid w:val="00CC7D04"/>
    <w:rsid w:val="00CC7DB0"/>
    <w:rsid w:val="00CC7EB2"/>
    <w:rsid w:val="00CC7F1C"/>
    <w:rsid w:val="00CC7F40"/>
    <w:rsid w:val="00CC7F75"/>
    <w:rsid w:val="00CC7F86"/>
    <w:rsid w:val="00CD0100"/>
    <w:rsid w:val="00CD029D"/>
    <w:rsid w:val="00CD031E"/>
    <w:rsid w:val="00CD035E"/>
    <w:rsid w:val="00CD05D1"/>
    <w:rsid w:val="00CD07A7"/>
    <w:rsid w:val="00CD07BC"/>
    <w:rsid w:val="00CD07C5"/>
    <w:rsid w:val="00CD07CC"/>
    <w:rsid w:val="00CD07E1"/>
    <w:rsid w:val="00CD0836"/>
    <w:rsid w:val="00CD08BB"/>
    <w:rsid w:val="00CD08DF"/>
    <w:rsid w:val="00CD093D"/>
    <w:rsid w:val="00CD09F7"/>
    <w:rsid w:val="00CD0B31"/>
    <w:rsid w:val="00CD0BE8"/>
    <w:rsid w:val="00CD0D7C"/>
    <w:rsid w:val="00CD0E16"/>
    <w:rsid w:val="00CD0E6F"/>
    <w:rsid w:val="00CD0F13"/>
    <w:rsid w:val="00CD0F3C"/>
    <w:rsid w:val="00CD101D"/>
    <w:rsid w:val="00CD1106"/>
    <w:rsid w:val="00CD1239"/>
    <w:rsid w:val="00CD1252"/>
    <w:rsid w:val="00CD1375"/>
    <w:rsid w:val="00CD137F"/>
    <w:rsid w:val="00CD1390"/>
    <w:rsid w:val="00CD139D"/>
    <w:rsid w:val="00CD13C7"/>
    <w:rsid w:val="00CD141E"/>
    <w:rsid w:val="00CD152D"/>
    <w:rsid w:val="00CD154C"/>
    <w:rsid w:val="00CD15C7"/>
    <w:rsid w:val="00CD15CF"/>
    <w:rsid w:val="00CD1613"/>
    <w:rsid w:val="00CD167A"/>
    <w:rsid w:val="00CD16BB"/>
    <w:rsid w:val="00CD16D1"/>
    <w:rsid w:val="00CD1707"/>
    <w:rsid w:val="00CD17B9"/>
    <w:rsid w:val="00CD17EE"/>
    <w:rsid w:val="00CD17FF"/>
    <w:rsid w:val="00CD189A"/>
    <w:rsid w:val="00CD1A1A"/>
    <w:rsid w:val="00CD1AA6"/>
    <w:rsid w:val="00CD1B95"/>
    <w:rsid w:val="00CD1C05"/>
    <w:rsid w:val="00CD1C1F"/>
    <w:rsid w:val="00CD1C36"/>
    <w:rsid w:val="00CD1C73"/>
    <w:rsid w:val="00CD1DE0"/>
    <w:rsid w:val="00CD1DFF"/>
    <w:rsid w:val="00CD1EF7"/>
    <w:rsid w:val="00CD208D"/>
    <w:rsid w:val="00CD20C8"/>
    <w:rsid w:val="00CD2141"/>
    <w:rsid w:val="00CD223E"/>
    <w:rsid w:val="00CD22CC"/>
    <w:rsid w:val="00CD22FE"/>
    <w:rsid w:val="00CD2663"/>
    <w:rsid w:val="00CD2690"/>
    <w:rsid w:val="00CD26B9"/>
    <w:rsid w:val="00CD274D"/>
    <w:rsid w:val="00CD27B6"/>
    <w:rsid w:val="00CD27E4"/>
    <w:rsid w:val="00CD27E5"/>
    <w:rsid w:val="00CD2829"/>
    <w:rsid w:val="00CD2833"/>
    <w:rsid w:val="00CD289E"/>
    <w:rsid w:val="00CD28A8"/>
    <w:rsid w:val="00CD2914"/>
    <w:rsid w:val="00CD2950"/>
    <w:rsid w:val="00CD29AA"/>
    <w:rsid w:val="00CD29B4"/>
    <w:rsid w:val="00CD29DC"/>
    <w:rsid w:val="00CD2A6A"/>
    <w:rsid w:val="00CD2A6D"/>
    <w:rsid w:val="00CD2B3B"/>
    <w:rsid w:val="00CD2BAC"/>
    <w:rsid w:val="00CD2BB3"/>
    <w:rsid w:val="00CD2C53"/>
    <w:rsid w:val="00CD2C75"/>
    <w:rsid w:val="00CD2E67"/>
    <w:rsid w:val="00CD2E69"/>
    <w:rsid w:val="00CD2EC4"/>
    <w:rsid w:val="00CD2F3C"/>
    <w:rsid w:val="00CD2F8B"/>
    <w:rsid w:val="00CD2FFC"/>
    <w:rsid w:val="00CD3028"/>
    <w:rsid w:val="00CD3052"/>
    <w:rsid w:val="00CD3086"/>
    <w:rsid w:val="00CD3102"/>
    <w:rsid w:val="00CD3156"/>
    <w:rsid w:val="00CD315C"/>
    <w:rsid w:val="00CD31CD"/>
    <w:rsid w:val="00CD31E6"/>
    <w:rsid w:val="00CD31EB"/>
    <w:rsid w:val="00CD31F3"/>
    <w:rsid w:val="00CD3215"/>
    <w:rsid w:val="00CD3244"/>
    <w:rsid w:val="00CD32C8"/>
    <w:rsid w:val="00CD32D3"/>
    <w:rsid w:val="00CD32DE"/>
    <w:rsid w:val="00CD3301"/>
    <w:rsid w:val="00CD33B2"/>
    <w:rsid w:val="00CD33B7"/>
    <w:rsid w:val="00CD34BF"/>
    <w:rsid w:val="00CD34C5"/>
    <w:rsid w:val="00CD350B"/>
    <w:rsid w:val="00CD36E8"/>
    <w:rsid w:val="00CD36F0"/>
    <w:rsid w:val="00CD36FB"/>
    <w:rsid w:val="00CD3710"/>
    <w:rsid w:val="00CD3715"/>
    <w:rsid w:val="00CD3869"/>
    <w:rsid w:val="00CD38B7"/>
    <w:rsid w:val="00CD38C1"/>
    <w:rsid w:val="00CD38DC"/>
    <w:rsid w:val="00CD3923"/>
    <w:rsid w:val="00CD39C4"/>
    <w:rsid w:val="00CD3B5C"/>
    <w:rsid w:val="00CD3B74"/>
    <w:rsid w:val="00CD3B9B"/>
    <w:rsid w:val="00CD3BAB"/>
    <w:rsid w:val="00CD3C3C"/>
    <w:rsid w:val="00CD3CF6"/>
    <w:rsid w:val="00CD3D6E"/>
    <w:rsid w:val="00CD3F8C"/>
    <w:rsid w:val="00CD3F91"/>
    <w:rsid w:val="00CD3FBC"/>
    <w:rsid w:val="00CD41AB"/>
    <w:rsid w:val="00CD41AC"/>
    <w:rsid w:val="00CD4229"/>
    <w:rsid w:val="00CD436A"/>
    <w:rsid w:val="00CD441E"/>
    <w:rsid w:val="00CD44D7"/>
    <w:rsid w:val="00CD45CD"/>
    <w:rsid w:val="00CD4738"/>
    <w:rsid w:val="00CD48A8"/>
    <w:rsid w:val="00CD48CD"/>
    <w:rsid w:val="00CD4914"/>
    <w:rsid w:val="00CD4939"/>
    <w:rsid w:val="00CD4957"/>
    <w:rsid w:val="00CD49FF"/>
    <w:rsid w:val="00CD4A06"/>
    <w:rsid w:val="00CD4B44"/>
    <w:rsid w:val="00CD4B62"/>
    <w:rsid w:val="00CD4B9A"/>
    <w:rsid w:val="00CD4BFC"/>
    <w:rsid w:val="00CD4C63"/>
    <w:rsid w:val="00CD4CBF"/>
    <w:rsid w:val="00CD4D5F"/>
    <w:rsid w:val="00CD4D98"/>
    <w:rsid w:val="00CD4DC1"/>
    <w:rsid w:val="00CD4E6B"/>
    <w:rsid w:val="00CD4EF7"/>
    <w:rsid w:val="00CD4F1B"/>
    <w:rsid w:val="00CD4F3D"/>
    <w:rsid w:val="00CD4F51"/>
    <w:rsid w:val="00CD4FE7"/>
    <w:rsid w:val="00CD503E"/>
    <w:rsid w:val="00CD5055"/>
    <w:rsid w:val="00CD510B"/>
    <w:rsid w:val="00CD5116"/>
    <w:rsid w:val="00CD518F"/>
    <w:rsid w:val="00CD5250"/>
    <w:rsid w:val="00CD52FE"/>
    <w:rsid w:val="00CD5345"/>
    <w:rsid w:val="00CD5464"/>
    <w:rsid w:val="00CD55DE"/>
    <w:rsid w:val="00CD5629"/>
    <w:rsid w:val="00CD582F"/>
    <w:rsid w:val="00CD583B"/>
    <w:rsid w:val="00CD589C"/>
    <w:rsid w:val="00CD58E8"/>
    <w:rsid w:val="00CD58F2"/>
    <w:rsid w:val="00CD590A"/>
    <w:rsid w:val="00CD591A"/>
    <w:rsid w:val="00CD595F"/>
    <w:rsid w:val="00CD5982"/>
    <w:rsid w:val="00CD5A5F"/>
    <w:rsid w:val="00CD5BCE"/>
    <w:rsid w:val="00CD5BDE"/>
    <w:rsid w:val="00CD5BE7"/>
    <w:rsid w:val="00CD5C0D"/>
    <w:rsid w:val="00CD5CC2"/>
    <w:rsid w:val="00CD5CCD"/>
    <w:rsid w:val="00CD5CE0"/>
    <w:rsid w:val="00CD5D59"/>
    <w:rsid w:val="00CD5DBA"/>
    <w:rsid w:val="00CD5EB6"/>
    <w:rsid w:val="00CD5ED6"/>
    <w:rsid w:val="00CD5EDD"/>
    <w:rsid w:val="00CD5F88"/>
    <w:rsid w:val="00CD5FE8"/>
    <w:rsid w:val="00CD60BD"/>
    <w:rsid w:val="00CD60CE"/>
    <w:rsid w:val="00CD60D7"/>
    <w:rsid w:val="00CD6146"/>
    <w:rsid w:val="00CD619B"/>
    <w:rsid w:val="00CD62A8"/>
    <w:rsid w:val="00CD6348"/>
    <w:rsid w:val="00CD6360"/>
    <w:rsid w:val="00CD63ED"/>
    <w:rsid w:val="00CD6404"/>
    <w:rsid w:val="00CD6509"/>
    <w:rsid w:val="00CD66A3"/>
    <w:rsid w:val="00CD66F5"/>
    <w:rsid w:val="00CD675F"/>
    <w:rsid w:val="00CD6781"/>
    <w:rsid w:val="00CD6788"/>
    <w:rsid w:val="00CD67D6"/>
    <w:rsid w:val="00CD684C"/>
    <w:rsid w:val="00CD68D8"/>
    <w:rsid w:val="00CD68F5"/>
    <w:rsid w:val="00CD692B"/>
    <w:rsid w:val="00CD695C"/>
    <w:rsid w:val="00CD69E1"/>
    <w:rsid w:val="00CD69F0"/>
    <w:rsid w:val="00CD6AB9"/>
    <w:rsid w:val="00CD6AF6"/>
    <w:rsid w:val="00CD6B24"/>
    <w:rsid w:val="00CD6B55"/>
    <w:rsid w:val="00CD6BB0"/>
    <w:rsid w:val="00CD6BF4"/>
    <w:rsid w:val="00CD6BF5"/>
    <w:rsid w:val="00CD6C05"/>
    <w:rsid w:val="00CD6C3A"/>
    <w:rsid w:val="00CD6D52"/>
    <w:rsid w:val="00CD6E68"/>
    <w:rsid w:val="00CD6F02"/>
    <w:rsid w:val="00CD707C"/>
    <w:rsid w:val="00CD708B"/>
    <w:rsid w:val="00CD70F8"/>
    <w:rsid w:val="00CD711D"/>
    <w:rsid w:val="00CD725E"/>
    <w:rsid w:val="00CD7264"/>
    <w:rsid w:val="00CD726C"/>
    <w:rsid w:val="00CD7271"/>
    <w:rsid w:val="00CD727F"/>
    <w:rsid w:val="00CD72D6"/>
    <w:rsid w:val="00CD72ED"/>
    <w:rsid w:val="00CD7374"/>
    <w:rsid w:val="00CD7445"/>
    <w:rsid w:val="00CD747F"/>
    <w:rsid w:val="00CD74C1"/>
    <w:rsid w:val="00CD7595"/>
    <w:rsid w:val="00CD759B"/>
    <w:rsid w:val="00CD75D6"/>
    <w:rsid w:val="00CD767F"/>
    <w:rsid w:val="00CD7785"/>
    <w:rsid w:val="00CD77C9"/>
    <w:rsid w:val="00CD77D6"/>
    <w:rsid w:val="00CD7842"/>
    <w:rsid w:val="00CD788B"/>
    <w:rsid w:val="00CD78B3"/>
    <w:rsid w:val="00CD79F1"/>
    <w:rsid w:val="00CD7A09"/>
    <w:rsid w:val="00CD7AC1"/>
    <w:rsid w:val="00CD7ACC"/>
    <w:rsid w:val="00CD7B75"/>
    <w:rsid w:val="00CD7BAA"/>
    <w:rsid w:val="00CD7CA7"/>
    <w:rsid w:val="00CD7CBA"/>
    <w:rsid w:val="00CD7CC3"/>
    <w:rsid w:val="00CD7DEB"/>
    <w:rsid w:val="00CD7E3C"/>
    <w:rsid w:val="00CD7E76"/>
    <w:rsid w:val="00CD7E8D"/>
    <w:rsid w:val="00CD7EEA"/>
    <w:rsid w:val="00CD7F0E"/>
    <w:rsid w:val="00CD7F57"/>
    <w:rsid w:val="00CE013C"/>
    <w:rsid w:val="00CE0174"/>
    <w:rsid w:val="00CE01E4"/>
    <w:rsid w:val="00CE01F4"/>
    <w:rsid w:val="00CE0210"/>
    <w:rsid w:val="00CE027E"/>
    <w:rsid w:val="00CE02A6"/>
    <w:rsid w:val="00CE03F1"/>
    <w:rsid w:val="00CE0419"/>
    <w:rsid w:val="00CE0483"/>
    <w:rsid w:val="00CE04A3"/>
    <w:rsid w:val="00CE04CA"/>
    <w:rsid w:val="00CE0630"/>
    <w:rsid w:val="00CE0724"/>
    <w:rsid w:val="00CE0728"/>
    <w:rsid w:val="00CE0822"/>
    <w:rsid w:val="00CE0835"/>
    <w:rsid w:val="00CE083C"/>
    <w:rsid w:val="00CE0863"/>
    <w:rsid w:val="00CE0872"/>
    <w:rsid w:val="00CE0892"/>
    <w:rsid w:val="00CE0914"/>
    <w:rsid w:val="00CE0954"/>
    <w:rsid w:val="00CE0A27"/>
    <w:rsid w:val="00CE0A3F"/>
    <w:rsid w:val="00CE0A5F"/>
    <w:rsid w:val="00CE0A6D"/>
    <w:rsid w:val="00CE0AD1"/>
    <w:rsid w:val="00CE0ADC"/>
    <w:rsid w:val="00CE0B92"/>
    <w:rsid w:val="00CE0BA2"/>
    <w:rsid w:val="00CE0C1F"/>
    <w:rsid w:val="00CE0C87"/>
    <w:rsid w:val="00CE0CB6"/>
    <w:rsid w:val="00CE0D55"/>
    <w:rsid w:val="00CE0E06"/>
    <w:rsid w:val="00CE0E2A"/>
    <w:rsid w:val="00CE0EEC"/>
    <w:rsid w:val="00CE0FFB"/>
    <w:rsid w:val="00CE1028"/>
    <w:rsid w:val="00CE10E1"/>
    <w:rsid w:val="00CE111D"/>
    <w:rsid w:val="00CE111E"/>
    <w:rsid w:val="00CE116B"/>
    <w:rsid w:val="00CE119E"/>
    <w:rsid w:val="00CE1203"/>
    <w:rsid w:val="00CE1215"/>
    <w:rsid w:val="00CE12ED"/>
    <w:rsid w:val="00CE1310"/>
    <w:rsid w:val="00CE136A"/>
    <w:rsid w:val="00CE1454"/>
    <w:rsid w:val="00CE14D6"/>
    <w:rsid w:val="00CE1500"/>
    <w:rsid w:val="00CE15E4"/>
    <w:rsid w:val="00CE15FC"/>
    <w:rsid w:val="00CE16E2"/>
    <w:rsid w:val="00CE1785"/>
    <w:rsid w:val="00CE1790"/>
    <w:rsid w:val="00CE18A7"/>
    <w:rsid w:val="00CE18BA"/>
    <w:rsid w:val="00CE1B11"/>
    <w:rsid w:val="00CE1B90"/>
    <w:rsid w:val="00CE1BCF"/>
    <w:rsid w:val="00CE1D64"/>
    <w:rsid w:val="00CE1EBE"/>
    <w:rsid w:val="00CE1ED0"/>
    <w:rsid w:val="00CE1EF2"/>
    <w:rsid w:val="00CE1F3E"/>
    <w:rsid w:val="00CE1FFC"/>
    <w:rsid w:val="00CE2073"/>
    <w:rsid w:val="00CE2074"/>
    <w:rsid w:val="00CE211A"/>
    <w:rsid w:val="00CE2211"/>
    <w:rsid w:val="00CE2237"/>
    <w:rsid w:val="00CE223C"/>
    <w:rsid w:val="00CE230F"/>
    <w:rsid w:val="00CE2314"/>
    <w:rsid w:val="00CE2461"/>
    <w:rsid w:val="00CE24CA"/>
    <w:rsid w:val="00CE253D"/>
    <w:rsid w:val="00CE2553"/>
    <w:rsid w:val="00CE25D4"/>
    <w:rsid w:val="00CE260A"/>
    <w:rsid w:val="00CE261D"/>
    <w:rsid w:val="00CE26A8"/>
    <w:rsid w:val="00CE26D0"/>
    <w:rsid w:val="00CE2895"/>
    <w:rsid w:val="00CE291E"/>
    <w:rsid w:val="00CE2931"/>
    <w:rsid w:val="00CE2A02"/>
    <w:rsid w:val="00CE2B1E"/>
    <w:rsid w:val="00CE2B89"/>
    <w:rsid w:val="00CE2C0A"/>
    <w:rsid w:val="00CE2D2A"/>
    <w:rsid w:val="00CE2DC2"/>
    <w:rsid w:val="00CE2EF3"/>
    <w:rsid w:val="00CE2F55"/>
    <w:rsid w:val="00CE301A"/>
    <w:rsid w:val="00CE30A6"/>
    <w:rsid w:val="00CE3173"/>
    <w:rsid w:val="00CE3223"/>
    <w:rsid w:val="00CE325D"/>
    <w:rsid w:val="00CE329B"/>
    <w:rsid w:val="00CE32DA"/>
    <w:rsid w:val="00CE32ED"/>
    <w:rsid w:val="00CE331B"/>
    <w:rsid w:val="00CE335F"/>
    <w:rsid w:val="00CE3446"/>
    <w:rsid w:val="00CE3463"/>
    <w:rsid w:val="00CE3486"/>
    <w:rsid w:val="00CE34CC"/>
    <w:rsid w:val="00CE34CD"/>
    <w:rsid w:val="00CE35D6"/>
    <w:rsid w:val="00CE3614"/>
    <w:rsid w:val="00CE365C"/>
    <w:rsid w:val="00CE36D8"/>
    <w:rsid w:val="00CE3B21"/>
    <w:rsid w:val="00CE3B62"/>
    <w:rsid w:val="00CE3B7A"/>
    <w:rsid w:val="00CE3B97"/>
    <w:rsid w:val="00CE3BB0"/>
    <w:rsid w:val="00CE3BEF"/>
    <w:rsid w:val="00CE3C01"/>
    <w:rsid w:val="00CE3CEF"/>
    <w:rsid w:val="00CE3DE7"/>
    <w:rsid w:val="00CE3F1A"/>
    <w:rsid w:val="00CE3FE9"/>
    <w:rsid w:val="00CE4031"/>
    <w:rsid w:val="00CE40D8"/>
    <w:rsid w:val="00CE4124"/>
    <w:rsid w:val="00CE417A"/>
    <w:rsid w:val="00CE4187"/>
    <w:rsid w:val="00CE41F0"/>
    <w:rsid w:val="00CE425E"/>
    <w:rsid w:val="00CE443B"/>
    <w:rsid w:val="00CE4440"/>
    <w:rsid w:val="00CE457B"/>
    <w:rsid w:val="00CE45A1"/>
    <w:rsid w:val="00CE460A"/>
    <w:rsid w:val="00CE4625"/>
    <w:rsid w:val="00CE4740"/>
    <w:rsid w:val="00CE47A2"/>
    <w:rsid w:val="00CE48EA"/>
    <w:rsid w:val="00CE4965"/>
    <w:rsid w:val="00CE499F"/>
    <w:rsid w:val="00CE49C9"/>
    <w:rsid w:val="00CE4A18"/>
    <w:rsid w:val="00CE4AAB"/>
    <w:rsid w:val="00CE4AF4"/>
    <w:rsid w:val="00CE4B22"/>
    <w:rsid w:val="00CE4BFE"/>
    <w:rsid w:val="00CE4C40"/>
    <w:rsid w:val="00CE4D30"/>
    <w:rsid w:val="00CE4DB8"/>
    <w:rsid w:val="00CE4E8C"/>
    <w:rsid w:val="00CE4EDD"/>
    <w:rsid w:val="00CE4F54"/>
    <w:rsid w:val="00CE4FDB"/>
    <w:rsid w:val="00CE5045"/>
    <w:rsid w:val="00CE50B0"/>
    <w:rsid w:val="00CE51B4"/>
    <w:rsid w:val="00CE51BC"/>
    <w:rsid w:val="00CE51EF"/>
    <w:rsid w:val="00CE523D"/>
    <w:rsid w:val="00CE5252"/>
    <w:rsid w:val="00CE528A"/>
    <w:rsid w:val="00CE5291"/>
    <w:rsid w:val="00CE52DF"/>
    <w:rsid w:val="00CE53ED"/>
    <w:rsid w:val="00CE53FF"/>
    <w:rsid w:val="00CE5403"/>
    <w:rsid w:val="00CE54DE"/>
    <w:rsid w:val="00CE554F"/>
    <w:rsid w:val="00CE555E"/>
    <w:rsid w:val="00CE5564"/>
    <w:rsid w:val="00CE556C"/>
    <w:rsid w:val="00CE5590"/>
    <w:rsid w:val="00CE566D"/>
    <w:rsid w:val="00CE5673"/>
    <w:rsid w:val="00CE5686"/>
    <w:rsid w:val="00CE56AD"/>
    <w:rsid w:val="00CE56F3"/>
    <w:rsid w:val="00CE5705"/>
    <w:rsid w:val="00CE570C"/>
    <w:rsid w:val="00CE5783"/>
    <w:rsid w:val="00CE57B0"/>
    <w:rsid w:val="00CE57B7"/>
    <w:rsid w:val="00CE57C2"/>
    <w:rsid w:val="00CE57CE"/>
    <w:rsid w:val="00CE585B"/>
    <w:rsid w:val="00CE5863"/>
    <w:rsid w:val="00CE5956"/>
    <w:rsid w:val="00CE5997"/>
    <w:rsid w:val="00CE5A13"/>
    <w:rsid w:val="00CE5A25"/>
    <w:rsid w:val="00CE5B8C"/>
    <w:rsid w:val="00CE5B91"/>
    <w:rsid w:val="00CE5BB9"/>
    <w:rsid w:val="00CE5C71"/>
    <w:rsid w:val="00CE5D20"/>
    <w:rsid w:val="00CE5D3E"/>
    <w:rsid w:val="00CE5E1B"/>
    <w:rsid w:val="00CE5E62"/>
    <w:rsid w:val="00CE5ECE"/>
    <w:rsid w:val="00CE5F85"/>
    <w:rsid w:val="00CE603E"/>
    <w:rsid w:val="00CE61A0"/>
    <w:rsid w:val="00CE622E"/>
    <w:rsid w:val="00CE62AB"/>
    <w:rsid w:val="00CE6312"/>
    <w:rsid w:val="00CE636A"/>
    <w:rsid w:val="00CE636C"/>
    <w:rsid w:val="00CE639F"/>
    <w:rsid w:val="00CE63B9"/>
    <w:rsid w:val="00CE646B"/>
    <w:rsid w:val="00CE654B"/>
    <w:rsid w:val="00CE655B"/>
    <w:rsid w:val="00CE6563"/>
    <w:rsid w:val="00CE658B"/>
    <w:rsid w:val="00CE65B1"/>
    <w:rsid w:val="00CE660A"/>
    <w:rsid w:val="00CE6623"/>
    <w:rsid w:val="00CE6693"/>
    <w:rsid w:val="00CE6702"/>
    <w:rsid w:val="00CE680B"/>
    <w:rsid w:val="00CE68C8"/>
    <w:rsid w:val="00CE68CF"/>
    <w:rsid w:val="00CE6903"/>
    <w:rsid w:val="00CE6931"/>
    <w:rsid w:val="00CE6942"/>
    <w:rsid w:val="00CE696F"/>
    <w:rsid w:val="00CE6989"/>
    <w:rsid w:val="00CE6A38"/>
    <w:rsid w:val="00CE6A61"/>
    <w:rsid w:val="00CE6B56"/>
    <w:rsid w:val="00CE6BEB"/>
    <w:rsid w:val="00CE6C2B"/>
    <w:rsid w:val="00CE6CF5"/>
    <w:rsid w:val="00CE6D1B"/>
    <w:rsid w:val="00CE6D27"/>
    <w:rsid w:val="00CE6DB4"/>
    <w:rsid w:val="00CE6E82"/>
    <w:rsid w:val="00CE6EA7"/>
    <w:rsid w:val="00CE6F05"/>
    <w:rsid w:val="00CE6F64"/>
    <w:rsid w:val="00CE6F68"/>
    <w:rsid w:val="00CE6FC5"/>
    <w:rsid w:val="00CE6FD4"/>
    <w:rsid w:val="00CE701B"/>
    <w:rsid w:val="00CE704D"/>
    <w:rsid w:val="00CE7137"/>
    <w:rsid w:val="00CE7212"/>
    <w:rsid w:val="00CE7218"/>
    <w:rsid w:val="00CE7231"/>
    <w:rsid w:val="00CE72B5"/>
    <w:rsid w:val="00CE74CF"/>
    <w:rsid w:val="00CE74E4"/>
    <w:rsid w:val="00CE75DC"/>
    <w:rsid w:val="00CE75EE"/>
    <w:rsid w:val="00CE75F3"/>
    <w:rsid w:val="00CE7620"/>
    <w:rsid w:val="00CE762C"/>
    <w:rsid w:val="00CE7660"/>
    <w:rsid w:val="00CE773C"/>
    <w:rsid w:val="00CE77A8"/>
    <w:rsid w:val="00CE79B7"/>
    <w:rsid w:val="00CE79D9"/>
    <w:rsid w:val="00CE79FF"/>
    <w:rsid w:val="00CE7AEA"/>
    <w:rsid w:val="00CE7B9E"/>
    <w:rsid w:val="00CE7C3E"/>
    <w:rsid w:val="00CE7C86"/>
    <w:rsid w:val="00CE7CA3"/>
    <w:rsid w:val="00CE7CD5"/>
    <w:rsid w:val="00CE7CEA"/>
    <w:rsid w:val="00CE7D9C"/>
    <w:rsid w:val="00CE7DB2"/>
    <w:rsid w:val="00CE7DB6"/>
    <w:rsid w:val="00CE7E22"/>
    <w:rsid w:val="00CE7F25"/>
    <w:rsid w:val="00CF0053"/>
    <w:rsid w:val="00CF0094"/>
    <w:rsid w:val="00CF0205"/>
    <w:rsid w:val="00CF0282"/>
    <w:rsid w:val="00CF04AD"/>
    <w:rsid w:val="00CF053A"/>
    <w:rsid w:val="00CF05C3"/>
    <w:rsid w:val="00CF060A"/>
    <w:rsid w:val="00CF060B"/>
    <w:rsid w:val="00CF0672"/>
    <w:rsid w:val="00CF06CD"/>
    <w:rsid w:val="00CF07AA"/>
    <w:rsid w:val="00CF0863"/>
    <w:rsid w:val="00CF0895"/>
    <w:rsid w:val="00CF08D9"/>
    <w:rsid w:val="00CF0962"/>
    <w:rsid w:val="00CF09B0"/>
    <w:rsid w:val="00CF0A63"/>
    <w:rsid w:val="00CF0A87"/>
    <w:rsid w:val="00CF0A8F"/>
    <w:rsid w:val="00CF0A9B"/>
    <w:rsid w:val="00CF0A9E"/>
    <w:rsid w:val="00CF0ABF"/>
    <w:rsid w:val="00CF0ADF"/>
    <w:rsid w:val="00CF0B5A"/>
    <w:rsid w:val="00CF0CAD"/>
    <w:rsid w:val="00CF0CC1"/>
    <w:rsid w:val="00CF0CC4"/>
    <w:rsid w:val="00CF0CCD"/>
    <w:rsid w:val="00CF0D2C"/>
    <w:rsid w:val="00CF0DE5"/>
    <w:rsid w:val="00CF0DEC"/>
    <w:rsid w:val="00CF0DF3"/>
    <w:rsid w:val="00CF0E25"/>
    <w:rsid w:val="00CF0E98"/>
    <w:rsid w:val="00CF0ED6"/>
    <w:rsid w:val="00CF0F8C"/>
    <w:rsid w:val="00CF0FA0"/>
    <w:rsid w:val="00CF0FBA"/>
    <w:rsid w:val="00CF100C"/>
    <w:rsid w:val="00CF1078"/>
    <w:rsid w:val="00CF10CB"/>
    <w:rsid w:val="00CF1178"/>
    <w:rsid w:val="00CF1193"/>
    <w:rsid w:val="00CF129D"/>
    <w:rsid w:val="00CF12D5"/>
    <w:rsid w:val="00CF1360"/>
    <w:rsid w:val="00CF13DF"/>
    <w:rsid w:val="00CF14C3"/>
    <w:rsid w:val="00CF14D2"/>
    <w:rsid w:val="00CF14DC"/>
    <w:rsid w:val="00CF1517"/>
    <w:rsid w:val="00CF1531"/>
    <w:rsid w:val="00CF15CF"/>
    <w:rsid w:val="00CF15DE"/>
    <w:rsid w:val="00CF167C"/>
    <w:rsid w:val="00CF1705"/>
    <w:rsid w:val="00CF1770"/>
    <w:rsid w:val="00CF17AD"/>
    <w:rsid w:val="00CF17C2"/>
    <w:rsid w:val="00CF187F"/>
    <w:rsid w:val="00CF18B1"/>
    <w:rsid w:val="00CF18BC"/>
    <w:rsid w:val="00CF1969"/>
    <w:rsid w:val="00CF1A7A"/>
    <w:rsid w:val="00CF1BA0"/>
    <w:rsid w:val="00CF1C0E"/>
    <w:rsid w:val="00CF1C59"/>
    <w:rsid w:val="00CF1DC2"/>
    <w:rsid w:val="00CF1F97"/>
    <w:rsid w:val="00CF2084"/>
    <w:rsid w:val="00CF2297"/>
    <w:rsid w:val="00CF22EB"/>
    <w:rsid w:val="00CF22ED"/>
    <w:rsid w:val="00CF2304"/>
    <w:rsid w:val="00CF2319"/>
    <w:rsid w:val="00CF234F"/>
    <w:rsid w:val="00CF23BD"/>
    <w:rsid w:val="00CF2533"/>
    <w:rsid w:val="00CF25C9"/>
    <w:rsid w:val="00CF263A"/>
    <w:rsid w:val="00CF26F5"/>
    <w:rsid w:val="00CF2732"/>
    <w:rsid w:val="00CF2775"/>
    <w:rsid w:val="00CF282B"/>
    <w:rsid w:val="00CF2851"/>
    <w:rsid w:val="00CF2899"/>
    <w:rsid w:val="00CF2921"/>
    <w:rsid w:val="00CF2955"/>
    <w:rsid w:val="00CF29A8"/>
    <w:rsid w:val="00CF29E7"/>
    <w:rsid w:val="00CF2A73"/>
    <w:rsid w:val="00CF2A94"/>
    <w:rsid w:val="00CF2AF8"/>
    <w:rsid w:val="00CF2B09"/>
    <w:rsid w:val="00CF2B43"/>
    <w:rsid w:val="00CF2DC8"/>
    <w:rsid w:val="00CF2E97"/>
    <w:rsid w:val="00CF2F17"/>
    <w:rsid w:val="00CF2F25"/>
    <w:rsid w:val="00CF2F3D"/>
    <w:rsid w:val="00CF2F84"/>
    <w:rsid w:val="00CF2FD1"/>
    <w:rsid w:val="00CF2FD5"/>
    <w:rsid w:val="00CF30A5"/>
    <w:rsid w:val="00CF30FB"/>
    <w:rsid w:val="00CF3162"/>
    <w:rsid w:val="00CF323F"/>
    <w:rsid w:val="00CF32D6"/>
    <w:rsid w:val="00CF3533"/>
    <w:rsid w:val="00CF3536"/>
    <w:rsid w:val="00CF3543"/>
    <w:rsid w:val="00CF354C"/>
    <w:rsid w:val="00CF3689"/>
    <w:rsid w:val="00CF37B0"/>
    <w:rsid w:val="00CF384D"/>
    <w:rsid w:val="00CF3871"/>
    <w:rsid w:val="00CF38F0"/>
    <w:rsid w:val="00CF3A2E"/>
    <w:rsid w:val="00CF3A8B"/>
    <w:rsid w:val="00CF3A8D"/>
    <w:rsid w:val="00CF3B52"/>
    <w:rsid w:val="00CF3BE8"/>
    <w:rsid w:val="00CF3C0A"/>
    <w:rsid w:val="00CF3C38"/>
    <w:rsid w:val="00CF3C63"/>
    <w:rsid w:val="00CF3CBB"/>
    <w:rsid w:val="00CF3D66"/>
    <w:rsid w:val="00CF3DF7"/>
    <w:rsid w:val="00CF3E14"/>
    <w:rsid w:val="00CF3FD7"/>
    <w:rsid w:val="00CF4008"/>
    <w:rsid w:val="00CF401F"/>
    <w:rsid w:val="00CF403C"/>
    <w:rsid w:val="00CF40B2"/>
    <w:rsid w:val="00CF4117"/>
    <w:rsid w:val="00CF4155"/>
    <w:rsid w:val="00CF41A9"/>
    <w:rsid w:val="00CF41B5"/>
    <w:rsid w:val="00CF4252"/>
    <w:rsid w:val="00CF42B7"/>
    <w:rsid w:val="00CF42D5"/>
    <w:rsid w:val="00CF430F"/>
    <w:rsid w:val="00CF43AC"/>
    <w:rsid w:val="00CF4436"/>
    <w:rsid w:val="00CF446E"/>
    <w:rsid w:val="00CF4535"/>
    <w:rsid w:val="00CF4588"/>
    <w:rsid w:val="00CF45F9"/>
    <w:rsid w:val="00CF4792"/>
    <w:rsid w:val="00CF4875"/>
    <w:rsid w:val="00CF4967"/>
    <w:rsid w:val="00CF49BF"/>
    <w:rsid w:val="00CF49CA"/>
    <w:rsid w:val="00CF4A52"/>
    <w:rsid w:val="00CF4AD1"/>
    <w:rsid w:val="00CF4ADF"/>
    <w:rsid w:val="00CF4B1C"/>
    <w:rsid w:val="00CF4BC6"/>
    <w:rsid w:val="00CF4BCD"/>
    <w:rsid w:val="00CF4C2E"/>
    <w:rsid w:val="00CF4C32"/>
    <w:rsid w:val="00CF4C76"/>
    <w:rsid w:val="00CF4CCD"/>
    <w:rsid w:val="00CF4D29"/>
    <w:rsid w:val="00CF4D4D"/>
    <w:rsid w:val="00CF4D75"/>
    <w:rsid w:val="00CF4E53"/>
    <w:rsid w:val="00CF4E6F"/>
    <w:rsid w:val="00CF4EE6"/>
    <w:rsid w:val="00CF4EFC"/>
    <w:rsid w:val="00CF4F0B"/>
    <w:rsid w:val="00CF4F7E"/>
    <w:rsid w:val="00CF4FA7"/>
    <w:rsid w:val="00CF4FC9"/>
    <w:rsid w:val="00CF5032"/>
    <w:rsid w:val="00CF5033"/>
    <w:rsid w:val="00CF5037"/>
    <w:rsid w:val="00CF50EA"/>
    <w:rsid w:val="00CF5166"/>
    <w:rsid w:val="00CF51F5"/>
    <w:rsid w:val="00CF5229"/>
    <w:rsid w:val="00CF5247"/>
    <w:rsid w:val="00CF5250"/>
    <w:rsid w:val="00CF5314"/>
    <w:rsid w:val="00CF535B"/>
    <w:rsid w:val="00CF5385"/>
    <w:rsid w:val="00CF55E0"/>
    <w:rsid w:val="00CF5616"/>
    <w:rsid w:val="00CF567F"/>
    <w:rsid w:val="00CF56F8"/>
    <w:rsid w:val="00CF57AA"/>
    <w:rsid w:val="00CF5860"/>
    <w:rsid w:val="00CF5910"/>
    <w:rsid w:val="00CF5978"/>
    <w:rsid w:val="00CF59AE"/>
    <w:rsid w:val="00CF59F1"/>
    <w:rsid w:val="00CF59F3"/>
    <w:rsid w:val="00CF5A10"/>
    <w:rsid w:val="00CF5A62"/>
    <w:rsid w:val="00CF5ADB"/>
    <w:rsid w:val="00CF5B22"/>
    <w:rsid w:val="00CF5C2B"/>
    <w:rsid w:val="00CF5D5D"/>
    <w:rsid w:val="00CF5DA8"/>
    <w:rsid w:val="00CF5DE4"/>
    <w:rsid w:val="00CF5E3A"/>
    <w:rsid w:val="00CF5E75"/>
    <w:rsid w:val="00CF5EEE"/>
    <w:rsid w:val="00CF5F2A"/>
    <w:rsid w:val="00CF5F2D"/>
    <w:rsid w:val="00CF5F43"/>
    <w:rsid w:val="00CF5F4D"/>
    <w:rsid w:val="00CF5F79"/>
    <w:rsid w:val="00CF5F96"/>
    <w:rsid w:val="00CF5FAD"/>
    <w:rsid w:val="00CF6010"/>
    <w:rsid w:val="00CF6058"/>
    <w:rsid w:val="00CF6112"/>
    <w:rsid w:val="00CF6167"/>
    <w:rsid w:val="00CF625B"/>
    <w:rsid w:val="00CF62B3"/>
    <w:rsid w:val="00CF6304"/>
    <w:rsid w:val="00CF6431"/>
    <w:rsid w:val="00CF6482"/>
    <w:rsid w:val="00CF655C"/>
    <w:rsid w:val="00CF662F"/>
    <w:rsid w:val="00CF66B8"/>
    <w:rsid w:val="00CF686B"/>
    <w:rsid w:val="00CF698B"/>
    <w:rsid w:val="00CF6AB6"/>
    <w:rsid w:val="00CF6AE5"/>
    <w:rsid w:val="00CF6B59"/>
    <w:rsid w:val="00CF6B82"/>
    <w:rsid w:val="00CF6BDB"/>
    <w:rsid w:val="00CF6DD4"/>
    <w:rsid w:val="00CF6F5A"/>
    <w:rsid w:val="00CF6F65"/>
    <w:rsid w:val="00CF6F92"/>
    <w:rsid w:val="00CF7007"/>
    <w:rsid w:val="00CF7022"/>
    <w:rsid w:val="00CF70E4"/>
    <w:rsid w:val="00CF7102"/>
    <w:rsid w:val="00CF7120"/>
    <w:rsid w:val="00CF712C"/>
    <w:rsid w:val="00CF716C"/>
    <w:rsid w:val="00CF72C6"/>
    <w:rsid w:val="00CF7346"/>
    <w:rsid w:val="00CF7370"/>
    <w:rsid w:val="00CF737C"/>
    <w:rsid w:val="00CF7385"/>
    <w:rsid w:val="00CF74FA"/>
    <w:rsid w:val="00CF755B"/>
    <w:rsid w:val="00CF758B"/>
    <w:rsid w:val="00CF766B"/>
    <w:rsid w:val="00CF767F"/>
    <w:rsid w:val="00CF76FC"/>
    <w:rsid w:val="00CF770A"/>
    <w:rsid w:val="00CF773C"/>
    <w:rsid w:val="00CF77CC"/>
    <w:rsid w:val="00CF77F1"/>
    <w:rsid w:val="00CF7866"/>
    <w:rsid w:val="00CF78CB"/>
    <w:rsid w:val="00CF78FB"/>
    <w:rsid w:val="00CF7A08"/>
    <w:rsid w:val="00CF7A25"/>
    <w:rsid w:val="00CF7A39"/>
    <w:rsid w:val="00CF7A3E"/>
    <w:rsid w:val="00CF7A63"/>
    <w:rsid w:val="00CF7AB5"/>
    <w:rsid w:val="00CF7B76"/>
    <w:rsid w:val="00CF7C05"/>
    <w:rsid w:val="00CF7C82"/>
    <w:rsid w:val="00CF7D9F"/>
    <w:rsid w:val="00CF7E30"/>
    <w:rsid w:val="00CF7E4D"/>
    <w:rsid w:val="00D00096"/>
    <w:rsid w:val="00D000B1"/>
    <w:rsid w:val="00D000F9"/>
    <w:rsid w:val="00D00213"/>
    <w:rsid w:val="00D0029E"/>
    <w:rsid w:val="00D002A0"/>
    <w:rsid w:val="00D002F6"/>
    <w:rsid w:val="00D003B4"/>
    <w:rsid w:val="00D003F4"/>
    <w:rsid w:val="00D00413"/>
    <w:rsid w:val="00D0048D"/>
    <w:rsid w:val="00D0056E"/>
    <w:rsid w:val="00D0069D"/>
    <w:rsid w:val="00D007B0"/>
    <w:rsid w:val="00D0085E"/>
    <w:rsid w:val="00D008EE"/>
    <w:rsid w:val="00D00922"/>
    <w:rsid w:val="00D009F5"/>
    <w:rsid w:val="00D00A66"/>
    <w:rsid w:val="00D00AB9"/>
    <w:rsid w:val="00D00B45"/>
    <w:rsid w:val="00D00BBC"/>
    <w:rsid w:val="00D00BEA"/>
    <w:rsid w:val="00D00C34"/>
    <w:rsid w:val="00D00C97"/>
    <w:rsid w:val="00D00DEC"/>
    <w:rsid w:val="00D00E7E"/>
    <w:rsid w:val="00D00ED6"/>
    <w:rsid w:val="00D00EE8"/>
    <w:rsid w:val="00D00F53"/>
    <w:rsid w:val="00D00F68"/>
    <w:rsid w:val="00D01044"/>
    <w:rsid w:val="00D01103"/>
    <w:rsid w:val="00D01114"/>
    <w:rsid w:val="00D0112B"/>
    <w:rsid w:val="00D0114C"/>
    <w:rsid w:val="00D0119B"/>
    <w:rsid w:val="00D01206"/>
    <w:rsid w:val="00D013A3"/>
    <w:rsid w:val="00D013B9"/>
    <w:rsid w:val="00D01405"/>
    <w:rsid w:val="00D014E3"/>
    <w:rsid w:val="00D01508"/>
    <w:rsid w:val="00D01552"/>
    <w:rsid w:val="00D0160B"/>
    <w:rsid w:val="00D0164D"/>
    <w:rsid w:val="00D01658"/>
    <w:rsid w:val="00D0166D"/>
    <w:rsid w:val="00D016F8"/>
    <w:rsid w:val="00D016FE"/>
    <w:rsid w:val="00D01761"/>
    <w:rsid w:val="00D01773"/>
    <w:rsid w:val="00D01845"/>
    <w:rsid w:val="00D01980"/>
    <w:rsid w:val="00D019A2"/>
    <w:rsid w:val="00D01A28"/>
    <w:rsid w:val="00D01A3A"/>
    <w:rsid w:val="00D01B5F"/>
    <w:rsid w:val="00D01C2B"/>
    <w:rsid w:val="00D01D25"/>
    <w:rsid w:val="00D01DB9"/>
    <w:rsid w:val="00D01DBC"/>
    <w:rsid w:val="00D01E6C"/>
    <w:rsid w:val="00D01F88"/>
    <w:rsid w:val="00D01FE1"/>
    <w:rsid w:val="00D01FF1"/>
    <w:rsid w:val="00D02098"/>
    <w:rsid w:val="00D0210F"/>
    <w:rsid w:val="00D02165"/>
    <w:rsid w:val="00D0219C"/>
    <w:rsid w:val="00D02235"/>
    <w:rsid w:val="00D0226B"/>
    <w:rsid w:val="00D0226F"/>
    <w:rsid w:val="00D022C1"/>
    <w:rsid w:val="00D022E2"/>
    <w:rsid w:val="00D02355"/>
    <w:rsid w:val="00D02374"/>
    <w:rsid w:val="00D02464"/>
    <w:rsid w:val="00D024C1"/>
    <w:rsid w:val="00D0256E"/>
    <w:rsid w:val="00D025BA"/>
    <w:rsid w:val="00D0261B"/>
    <w:rsid w:val="00D02644"/>
    <w:rsid w:val="00D02654"/>
    <w:rsid w:val="00D0270B"/>
    <w:rsid w:val="00D028A4"/>
    <w:rsid w:val="00D02931"/>
    <w:rsid w:val="00D02A74"/>
    <w:rsid w:val="00D02A76"/>
    <w:rsid w:val="00D02A80"/>
    <w:rsid w:val="00D02AC1"/>
    <w:rsid w:val="00D02B97"/>
    <w:rsid w:val="00D02BB4"/>
    <w:rsid w:val="00D02CA0"/>
    <w:rsid w:val="00D02D12"/>
    <w:rsid w:val="00D02D37"/>
    <w:rsid w:val="00D02E1F"/>
    <w:rsid w:val="00D02E7E"/>
    <w:rsid w:val="00D02E8F"/>
    <w:rsid w:val="00D02F13"/>
    <w:rsid w:val="00D02FDA"/>
    <w:rsid w:val="00D030B6"/>
    <w:rsid w:val="00D03106"/>
    <w:rsid w:val="00D03117"/>
    <w:rsid w:val="00D0311A"/>
    <w:rsid w:val="00D03137"/>
    <w:rsid w:val="00D031FE"/>
    <w:rsid w:val="00D03249"/>
    <w:rsid w:val="00D0324A"/>
    <w:rsid w:val="00D032B0"/>
    <w:rsid w:val="00D03422"/>
    <w:rsid w:val="00D03645"/>
    <w:rsid w:val="00D036F5"/>
    <w:rsid w:val="00D037DA"/>
    <w:rsid w:val="00D0382D"/>
    <w:rsid w:val="00D03831"/>
    <w:rsid w:val="00D03899"/>
    <w:rsid w:val="00D038FE"/>
    <w:rsid w:val="00D0395F"/>
    <w:rsid w:val="00D039A4"/>
    <w:rsid w:val="00D039EC"/>
    <w:rsid w:val="00D03AB0"/>
    <w:rsid w:val="00D03B29"/>
    <w:rsid w:val="00D03B53"/>
    <w:rsid w:val="00D03B8C"/>
    <w:rsid w:val="00D03BCF"/>
    <w:rsid w:val="00D03BDC"/>
    <w:rsid w:val="00D03C07"/>
    <w:rsid w:val="00D03C2A"/>
    <w:rsid w:val="00D03C3E"/>
    <w:rsid w:val="00D03C71"/>
    <w:rsid w:val="00D03DC7"/>
    <w:rsid w:val="00D03E55"/>
    <w:rsid w:val="00D03ED6"/>
    <w:rsid w:val="00D03F31"/>
    <w:rsid w:val="00D03F58"/>
    <w:rsid w:val="00D03FBE"/>
    <w:rsid w:val="00D03FC2"/>
    <w:rsid w:val="00D0400E"/>
    <w:rsid w:val="00D04054"/>
    <w:rsid w:val="00D041AD"/>
    <w:rsid w:val="00D041FD"/>
    <w:rsid w:val="00D0434B"/>
    <w:rsid w:val="00D043AF"/>
    <w:rsid w:val="00D043E0"/>
    <w:rsid w:val="00D04458"/>
    <w:rsid w:val="00D04470"/>
    <w:rsid w:val="00D0449D"/>
    <w:rsid w:val="00D04510"/>
    <w:rsid w:val="00D045BC"/>
    <w:rsid w:val="00D045FD"/>
    <w:rsid w:val="00D04628"/>
    <w:rsid w:val="00D04717"/>
    <w:rsid w:val="00D048FE"/>
    <w:rsid w:val="00D04951"/>
    <w:rsid w:val="00D049C3"/>
    <w:rsid w:val="00D049D4"/>
    <w:rsid w:val="00D049F4"/>
    <w:rsid w:val="00D04A18"/>
    <w:rsid w:val="00D04A44"/>
    <w:rsid w:val="00D04BB1"/>
    <w:rsid w:val="00D04BE2"/>
    <w:rsid w:val="00D04C0E"/>
    <w:rsid w:val="00D04CF7"/>
    <w:rsid w:val="00D04D16"/>
    <w:rsid w:val="00D04D87"/>
    <w:rsid w:val="00D04DFA"/>
    <w:rsid w:val="00D04E38"/>
    <w:rsid w:val="00D04E8B"/>
    <w:rsid w:val="00D04EDB"/>
    <w:rsid w:val="00D04F76"/>
    <w:rsid w:val="00D04F91"/>
    <w:rsid w:val="00D04FB8"/>
    <w:rsid w:val="00D05048"/>
    <w:rsid w:val="00D05116"/>
    <w:rsid w:val="00D051AC"/>
    <w:rsid w:val="00D051FC"/>
    <w:rsid w:val="00D05230"/>
    <w:rsid w:val="00D05272"/>
    <w:rsid w:val="00D0528B"/>
    <w:rsid w:val="00D052DA"/>
    <w:rsid w:val="00D05384"/>
    <w:rsid w:val="00D0538E"/>
    <w:rsid w:val="00D0539C"/>
    <w:rsid w:val="00D054DF"/>
    <w:rsid w:val="00D055E0"/>
    <w:rsid w:val="00D055E1"/>
    <w:rsid w:val="00D05618"/>
    <w:rsid w:val="00D0574C"/>
    <w:rsid w:val="00D05751"/>
    <w:rsid w:val="00D05756"/>
    <w:rsid w:val="00D05833"/>
    <w:rsid w:val="00D05845"/>
    <w:rsid w:val="00D05870"/>
    <w:rsid w:val="00D05882"/>
    <w:rsid w:val="00D058C2"/>
    <w:rsid w:val="00D05942"/>
    <w:rsid w:val="00D059CC"/>
    <w:rsid w:val="00D05A00"/>
    <w:rsid w:val="00D05A0E"/>
    <w:rsid w:val="00D05A62"/>
    <w:rsid w:val="00D05ADE"/>
    <w:rsid w:val="00D05B2A"/>
    <w:rsid w:val="00D05B7F"/>
    <w:rsid w:val="00D05BF0"/>
    <w:rsid w:val="00D05C4B"/>
    <w:rsid w:val="00D05C50"/>
    <w:rsid w:val="00D05C56"/>
    <w:rsid w:val="00D05D1C"/>
    <w:rsid w:val="00D05D4B"/>
    <w:rsid w:val="00D05D51"/>
    <w:rsid w:val="00D05D81"/>
    <w:rsid w:val="00D05DDA"/>
    <w:rsid w:val="00D05E16"/>
    <w:rsid w:val="00D05E63"/>
    <w:rsid w:val="00D05EA4"/>
    <w:rsid w:val="00D06280"/>
    <w:rsid w:val="00D063A5"/>
    <w:rsid w:val="00D063B0"/>
    <w:rsid w:val="00D063E5"/>
    <w:rsid w:val="00D06412"/>
    <w:rsid w:val="00D064BA"/>
    <w:rsid w:val="00D064C4"/>
    <w:rsid w:val="00D06638"/>
    <w:rsid w:val="00D0663C"/>
    <w:rsid w:val="00D06713"/>
    <w:rsid w:val="00D06736"/>
    <w:rsid w:val="00D0681F"/>
    <w:rsid w:val="00D0684A"/>
    <w:rsid w:val="00D0690A"/>
    <w:rsid w:val="00D06917"/>
    <w:rsid w:val="00D069BE"/>
    <w:rsid w:val="00D06B47"/>
    <w:rsid w:val="00D06BFA"/>
    <w:rsid w:val="00D06C16"/>
    <w:rsid w:val="00D06C44"/>
    <w:rsid w:val="00D06DB5"/>
    <w:rsid w:val="00D06E71"/>
    <w:rsid w:val="00D06E74"/>
    <w:rsid w:val="00D06E89"/>
    <w:rsid w:val="00D06E9F"/>
    <w:rsid w:val="00D06F1A"/>
    <w:rsid w:val="00D06FEC"/>
    <w:rsid w:val="00D0709A"/>
    <w:rsid w:val="00D070AB"/>
    <w:rsid w:val="00D07129"/>
    <w:rsid w:val="00D07142"/>
    <w:rsid w:val="00D07162"/>
    <w:rsid w:val="00D071E9"/>
    <w:rsid w:val="00D072A0"/>
    <w:rsid w:val="00D072A2"/>
    <w:rsid w:val="00D072BE"/>
    <w:rsid w:val="00D073CF"/>
    <w:rsid w:val="00D07455"/>
    <w:rsid w:val="00D07584"/>
    <w:rsid w:val="00D076AA"/>
    <w:rsid w:val="00D076CE"/>
    <w:rsid w:val="00D07758"/>
    <w:rsid w:val="00D077A4"/>
    <w:rsid w:val="00D0783A"/>
    <w:rsid w:val="00D07846"/>
    <w:rsid w:val="00D07877"/>
    <w:rsid w:val="00D078A3"/>
    <w:rsid w:val="00D0797A"/>
    <w:rsid w:val="00D079B2"/>
    <w:rsid w:val="00D079B3"/>
    <w:rsid w:val="00D07A25"/>
    <w:rsid w:val="00D07B6E"/>
    <w:rsid w:val="00D07BD9"/>
    <w:rsid w:val="00D07C9C"/>
    <w:rsid w:val="00D07CE8"/>
    <w:rsid w:val="00D07D62"/>
    <w:rsid w:val="00D07E88"/>
    <w:rsid w:val="00D07F46"/>
    <w:rsid w:val="00D07F80"/>
    <w:rsid w:val="00D10075"/>
    <w:rsid w:val="00D10213"/>
    <w:rsid w:val="00D10236"/>
    <w:rsid w:val="00D1035E"/>
    <w:rsid w:val="00D1039A"/>
    <w:rsid w:val="00D10404"/>
    <w:rsid w:val="00D10453"/>
    <w:rsid w:val="00D104B7"/>
    <w:rsid w:val="00D104CC"/>
    <w:rsid w:val="00D1052E"/>
    <w:rsid w:val="00D1068A"/>
    <w:rsid w:val="00D106DA"/>
    <w:rsid w:val="00D107EB"/>
    <w:rsid w:val="00D10804"/>
    <w:rsid w:val="00D1087A"/>
    <w:rsid w:val="00D108D7"/>
    <w:rsid w:val="00D1091E"/>
    <w:rsid w:val="00D10A23"/>
    <w:rsid w:val="00D10ABF"/>
    <w:rsid w:val="00D10B8B"/>
    <w:rsid w:val="00D10BB5"/>
    <w:rsid w:val="00D10BD4"/>
    <w:rsid w:val="00D10C3A"/>
    <w:rsid w:val="00D10CBD"/>
    <w:rsid w:val="00D10D07"/>
    <w:rsid w:val="00D10DC1"/>
    <w:rsid w:val="00D10E8D"/>
    <w:rsid w:val="00D10EA8"/>
    <w:rsid w:val="00D10F5B"/>
    <w:rsid w:val="00D10FDF"/>
    <w:rsid w:val="00D110FA"/>
    <w:rsid w:val="00D1115C"/>
    <w:rsid w:val="00D112AD"/>
    <w:rsid w:val="00D11344"/>
    <w:rsid w:val="00D113BF"/>
    <w:rsid w:val="00D11481"/>
    <w:rsid w:val="00D114C5"/>
    <w:rsid w:val="00D1165C"/>
    <w:rsid w:val="00D116AD"/>
    <w:rsid w:val="00D117C4"/>
    <w:rsid w:val="00D1185E"/>
    <w:rsid w:val="00D11888"/>
    <w:rsid w:val="00D1197C"/>
    <w:rsid w:val="00D11980"/>
    <w:rsid w:val="00D11A92"/>
    <w:rsid w:val="00D11AB5"/>
    <w:rsid w:val="00D11B01"/>
    <w:rsid w:val="00D11B51"/>
    <w:rsid w:val="00D11B59"/>
    <w:rsid w:val="00D11C47"/>
    <w:rsid w:val="00D11CCE"/>
    <w:rsid w:val="00D11D08"/>
    <w:rsid w:val="00D11D76"/>
    <w:rsid w:val="00D11E84"/>
    <w:rsid w:val="00D11EDD"/>
    <w:rsid w:val="00D11FC9"/>
    <w:rsid w:val="00D11FDC"/>
    <w:rsid w:val="00D12061"/>
    <w:rsid w:val="00D12093"/>
    <w:rsid w:val="00D12101"/>
    <w:rsid w:val="00D12125"/>
    <w:rsid w:val="00D1216D"/>
    <w:rsid w:val="00D1221E"/>
    <w:rsid w:val="00D1223E"/>
    <w:rsid w:val="00D12274"/>
    <w:rsid w:val="00D122F0"/>
    <w:rsid w:val="00D12387"/>
    <w:rsid w:val="00D1238A"/>
    <w:rsid w:val="00D12496"/>
    <w:rsid w:val="00D124B0"/>
    <w:rsid w:val="00D124D0"/>
    <w:rsid w:val="00D12508"/>
    <w:rsid w:val="00D1256B"/>
    <w:rsid w:val="00D1258E"/>
    <w:rsid w:val="00D1259A"/>
    <w:rsid w:val="00D125E4"/>
    <w:rsid w:val="00D1260F"/>
    <w:rsid w:val="00D126A3"/>
    <w:rsid w:val="00D12784"/>
    <w:rsid w:val="00D127D3"/>
    <w:rsid w:val="00D128FF"/>
    <w:rsid w:val="00D12905"/>
    <w:rsid w:val="00D12987"/>
    <w:rsid w:val="00D129BF"/>
    <w:rsid w:val="00D12B0D"/>
    <w:rsid w:val="00D12B22"/>
    <w:rsid w:val="00D12B59"/>
    <w:rsid w:val="00D12BC7"/>
    <w:rsid w:val="00D12BDC"/>
    <w:rsid w:val="00D12BF1"/>
    <w:rsid w:val="00D12C2A"/>
    <w:rsid w:val="00D12CEB"/>
    <w:rsid w:val="00D12DDF"/>
    <w:rsid w:val="00D12DE5"/>
    <w:rsid w:val="00D12E09"/>
    <w:rsid w:val="00D12E3A"/>
    <w:rsid w:val="00D12E8B"/>
    <w:rsid w:val="00D12EB3"/>
    <w:rsid w:val="00D12EC0"/>
    <w:rsid w:val="00D12F8F"/>
    <w:rsid w:val="00D13105"/>
    <w:rsid w:val="00D1315E"/>
    <w:rsid w:val="00D131E1"/>
    <w:rsid w:val="00D13264"/>
    <w:rsid w:val="00D132C8"/>
    <w:rsid w:val="00D13301"/>
    <w:rsid w:val="00D13354"/>
    <w:rsid w:val="00D13471"/>
    <w:rsid w:val="00D134AD"/>
    <w:rsid w:val="00D134CE"/>
    <w:rsid w:val="00D134FA"/>
    <w:rsid w:val="00D1352A"/>
    <w:rsid w:val="00D135F8"/>
    <w:rsid w:val="00D13770"/>
    <w:rsid w:val="00D137C1"/>
    <w:rsid w:val="00D13863"/>
    <w:rsid w:val="00D138E3"/>
    <w:rsid w:val="00D13978"/>
    <w:rsid w:val="00D13991"/>
    <w:rsid w:val="00D13A1B"/>
    <w:rsid w:val="00D13A27"/>
    <w:rsid w:val="00D13B10"/>
    <w:rsid w:val="00D13BCA"/>
    <w:rsid w:val="00D13C0E"/>
    <w:rsid w:val="00D13C0F"/>
    <w:rsid w:val="00D13DDE"/>
    <w:rsid w:val="00D13E18"/>
    <w:rsid w:val="00D13F21"/>
    <w:rsid w:val="00D13F54"/>
    <w:rsid w:val="00D1402C"/>
    <w:rsid w:val="00D14034"/>
    <w:rsid w:val="00D1406D"/>
    <w:rsid w:val="00D1408D"/>
    <w:rsid w:val="00D14118"/>
    <w:rsid w:val="00D14169"/>
    <w:rsid w:val="00D1416A"/>
    <w:rsid w:val="00D14194"/>
    <w:rsid w:val="00D14204"/>
    <w:rsid w:val="00D14227"/>
    <w:rsid w:val="00D14266"/>
    <w:rsid w:val="00D1431C"/>
    <w:rsid w:val="00D143B4"/>
    <w:rsid w:val="00D143D7"/>
    <w:rsid w:val="00D144D9"/>
    <w:rsid w:val="00D1454E"/>
    <w:rsid w:val="00D145E2"/>
    <w:rsid w:val="00D1479E"/>
    <w:rsid w:val="00D147BF"/>
    <w:rsid w:val="00D1491F"/>
    <w:rsid w:val="00D14A23"/>
    <w:rsid w:val="00D14AB4"/>
    <w:rsid w:val="00D14AEC"/>
    <w:rsid w:val="00D14BCF"/>
    <w:rsid w:val="00D14C2C"/>
    <w:rsid w:val="00D14C7E"/>
    <w:rsid w:val="00D14D29"/>
    <w:rsid w:val="00D14D86"/>
    <w:rsid w:val="00D14DBA"/>
    <w:rsid w:val="00D14E24"/>
    <w:rsid w:val="00D14E6F"/>
    <w:rsid w:val="00D14EA8"/>
    <w:rsid w:val="00D14EE3"/>
    <w:rsid w:val="00D14F07"/>
    <w:rsid w:val="00D14F7A"/>
    <w:rsid w:val="00D14FA0"/>
    <w:rsid w:val="00D15099"/>
    <w:rsid w:val="00D15260"/>
    <w:rsid w:val="00D152CD"/>
    <w:rsid w:val="00D15425"/>
    <w:rsid w:val="00D15478"/>
    <w:rsid w:val="00D154AD"/>
    <w:rsid w:val="00D156B9"/>
    <w:rsid w:val="00D156BE"/>
    <w:rsid w:val="00D157B7"/>
    <w:rsid w:val="00D1589D"/>
    <w:rsid w:val="00D159A7"/>
    <w:rsid w:val="00D159B8"/>
    <w:rsid w:val="00D15A13"/>
    <w:rsid w:val="00D15A1A"/>
    <w:rsid w:val="00D15A9C"/>
    <w:rsid w:val="00D15B12"/>
    <w:rsid w:val="00D15B3C"/>
    <w:rsid w:val="00D15BD1"/>
    <w:rsid w:val="00D15C18"/>
    <w:rsid w:val="00D15C9D"/>
    <w:rsid w:val="00D15D1E"/>
    <w:rsid w:val="00D15E6D"/>
    <w:rsid w:val="00D15E7A"/>
    <w:rsid w:val="00D15E99"/>
    <w:rsid w:val="00D15ED5"/>
    <w:rsid w:val="00D15F3F"/>
    <w:rsid w:val="00D160FC"/>
    <w:rsid w:val="00D1614E"/>
    <w:rsid w:val="00D16157"/>
    <w:rsid w:val="00D162E6"/>
    <w:rsid w:val="00D16356"/>
    <w:rsid w:val="00D16388"/>
    <w:rsid w:val="00D16835"/>
    <w:rsid w:val="00D16848"/>
    <w:rsid w:val="00D16899"/>
    <w:rsid w:val="00D168FC"/>
    <w:rsid w:val="00D16927"/>
    <w:rsid w:val="00D169A0"/>
    <w:rsid w:val="00D169F3"/>
    <w:rsid w:val="00D16AD7"/>
    <w:rsid w:val="00D16B30"/>
    <w:rsid w:val="00D16B72"/>
    <w:rsid w:val="00D16BED"/>
    <w:rsid w:val="00D16BF4"/>
    <w:rsid w:val="00D16C9C"/>
    <w:rsid w:val="00D16CA6"/>
    <w:rsid w:val="00D16D41"/>
    <w:rsid w:val="00D16DC0"/>
    <w:rsid w:val="00D16E04"/>
    <w:rsid w:val="00D16F15"/>
    <w:rsid w:val="00D16F2E"/>
    <w:rsid w:val="00D16F47"/>
    <w:rsid w:val="00D16FC3"/>
    <w:rsid w:val="00D16FCF"/>
    <w:rsid w:val="00D16FD8"/>
    <w:rsid w:val="00D16FDB"/>
    <w:rsid w:val="00D1705D"/>
    <w:rsid w:val="00D170FB"/>
    <w:rsid w:val="00D1747A"/>
    <w:rsid w:val="00D174ED"/>
    <w:rsid w:val="00D174F4"/>
    <w:rsid w:val="00D1750C"/>
    <w:rsid w:val="00D1752A"/>
    <w:rsid w:val="00D1752E"/>
    <w:rsid w:val="00D1756F"/>
    <w:rsid w:val="00D175A1"/>
    <w:rsid w:val="00D175AA"/>
    <w:rsid w:val="00D176B2"/>
    <w:rsid w:val="00D1772B"/>
    <w:rsid w:val="00D17739"/>
    <w:rsid w:val="00D1778C"/>
    <w:rsid w:val="00D17897"/>
    <w:rsid w:val="00D178B9"/>
    <w:rsid w:val="00D17961"/>
    <w:rsid w:val="00D179FA"/>
    <w:rsid w:val="00D17A62"/>
    <w:rsid w:val="00D17A8A"/>
    <w:rsid w:val="00D17AA1"/>
    <w:rsid w:val="00D17AD2"/>
    <w:rsid w:val="00D17B8A"/>
    <w:rsid w:val="00D17BD7"/>
    <w:rsid w:val="00D17BF8"/>
    <w:rsid w:val="00D17C3A"/>
    <w:rsid w:val="00D17C58"/>
    <w:rsid w:val="00D17D32"/>
    <w:rsid w:val="00D17ED5"/>
    <w:rsid w:val="00D17F1D"/>
    <w:rsid w:val="00D17F27"/>
    <w:rsid w:val="00D17F4A"/>
    <w:rsid w:val="00D17F79"/>
    <w:rsid w:val="00D17F9C"/>
    <w:rsid w:val="00D20046"/>
    <w:rsid w:val="00D20055"/>
    <w:rsid w:val="00D2005D"/>
    <w:rsid w:val="00D20082"/>
    <w:rsid w:val="00D20129"/>
    <w:rsid w:val="00D201B6"/>
    <w:rsid w:val="00D201ED"/>
    <w:rsid w:val="00D201FF"/>
    <w:rsid w:val="00D20203"/>
    <w:rsid w:val="00D20267"/>
    <w:rsid w:val="00D202DA"/>
    <w:rsid w:val="00D202F5"/>
    <w:rsid w:val="00D203C0"/>
    <w:rsid w:val="00D204BE"/>
    <w:rsid w:val="00D204DB"/>
    <w:rsid w:val="00D20544"/>
    <w:rsid w:val="00D2064E"/>
    <w:rsid w:val="00D20732"/>
    <w:rsid w:val="00D20762"/>
    <w:rsid w:val="00D2079D"/>
    <w:rsid w:val="00D20835"/>
    <w:rsid w:val="00D20874"/>
    <w:rsid w:val="00D20A4D"/>
    <w:rsid w:val="00D20A75"/>
    <w:rsid w:val="00D20ACB"/>
    <w:rsid w:val="00D20B3C"/>
    <w:rsid w:val="00D20B5C"/>
    <w:rsid w:val="00D20CA5"/>
    <w:rsid w:val="00D20CB3"/>
    <w:rsid w:val="00D20CFD"/>
    <w:rsid w:val="00D20D38"/>
    <w:rsid w:val="00D20DB8"/>
    <w:rsid w:val="00D20DC3"/>
    <w:rsid w:val="00D20DF0"/>
    <w:rsid w:val="00D20E68"/>
    <w:rsid w:val="00D20E84"/>
    <w:rsid w:val="00D20E88"/>
    <w:rsid w:val="00D20EA2"/>
    <w:rsid w:val="00D20F7E"/>
    <w:rsid w:val="00D20FCF"/>
    <w:rsid w:val="00D20FE4"/>
    <w:rsid w:val="00D21001"/>
    <w:rsid w:val="00D210E1"/>
    <w:rsid w:val="00D210F0"/>
    <w:rsid w:val="00D21134"/>
    <w:rsid w:val="00D21185"/>
    <w:rsid w:val="00D21232"/>
    <w:rsid w:val="00D21245"/>
    <w:rsid w:val="00D212C8"/>
    <w:rsid w:val="00D2131B"/>
    <w:rsid w:val="00D2135C"/>
    <w:rsid w:val="00D21392"/>
    <w:rsid w:val="00D213B3"/>
    <w:rsid w:val="00D213F0"/>
    <w:rsid w:val="00D2147C"/>
    <w:rsid w:val="00D2148B"/>
    <w:rsid w:val="00D214AF"/>
    <w:rsid w:val="00D214B9"/>
    <w:rsid w:val="00D214D5"/>
    <w:rsid w:val="00D21510"/>
    <w:rsid w:val="00D21523"/>
    <w:rsid w:val="00D21580"/>
    <w:rsid w:val="00D216AF"/>
    <w:rsid w:val="00D2186D"/>
    <w:rsid w:val="00D2186E"/>
    <w:rsid w:val="00D21961"/>
    <w:rsid w:val="00D21976"/>
    <w:rsid w:val="00D219E1"/>
    <w:rsid w:val="00D21A8D"/>
    <w:rsid w:val="00D21B00"/>
    <w:rsid w:val="00D21C9F"/>
    <w:rsid w:val="00D21D12"/>
    <w:rsid w:val="00D21D20"/>
    <w:rsid w:val="00D21D65"/>
    <w:rsid w:val="00D21DEC"/>
    <w:rsid w:val="00D21E10"/>
    <w:rsid w:val="00D21E6D"/>
    <w:rsid w:val="00D21EEE"/>
    <w:rsid w:val="00D21F8C"/>
    <w:rsid w:val="00D22026"/>
    <w:rsid w:val="00D2206A"/>
    <w:rsid w:val="00D220F8"/>
    <w:rsid w:val="00D22127"/>
    <w:rsid w:val="00D22196"/>
    <w:rsid w:val="00D221D7"/>
    <w:rsid w:val="00D222B0"/>
    <w:rsid w:val="00D22301"/>
    <w:rsid w:val="00D2230D"/>
    <w:rsid w:val="00D2238A"/>
    <w:rsid w:val="00D223E8"/>
    <w:rsid w:val="00D22511"/>
    <w:rsid w:val="00D2259C"/>
    <w:rsid w:val="00D225B9"/>
    <w:rsid w:val="00D225BD"/>
    <w:rsid w:val="00D225E6"/>
    <w:rsid w:val="00D225FF"/>
    <w:rsid w:val="00D2262A"/>
    <w:rsid w:val="00D22750"/>
    <w:rsid w:val="00D22770"/>
    <w:rsid w:val="00D22796"/>
    <w:rsid w:val="00D227EB"/>
    <w:rsid w:val="00D22951"/>
    <w:rsid w:val="00D2299A"/>
    <w:rsid w:val="00D229DD"/>
    <w:rsid w:val="00D22BEA"/>
    <w:rsid w:val="00D22C25"/>
    <w:rsid w:val="00D22C57"/>
    <w:rsid w:val="00D22CAB"/>
    <w:rsid w:val="00D22CB4"/>
    <w:rsid w:val="00D22CC7"/>
    <w:rsid w:val="00D22CEB"/>
    <w:rsid w:val="00D22D2C"/>
    <w:rsid w:val="00D22D79"/>
    <w:rsid w:val="00D22E43"/>
    <w:rsid w:val="00D22E8C"/>
    <w:rsid w:val="00D22EB1"/>
    <w:rsid w:val="00D22FC1"/>
    <w:rsid w:val="00D22FD5"/>
    <w:rsid w:val="00D22FFA"/>
    <w:rsid w:val="00D2302F"/>
    <w:rsid w:val="00D23157"/>
    <w:rsid w:val="00D232D9"/>
    <w:rsid w:val="00D232F6"/>
    <w:rsid w:val="00D232F8"/>
    <w:rsid w:val="00D2330D"/>
    <w:rsid w:val="00D233A6"/>
    <w:rsid w:val="00D233CD"/>
    <w:rsid w:val="00D23478"/>
    <w:rsid w:val="00D234FC"/>
    <w:rsid w:val="00D23510"/>
    <w:rsid w:val="00D2359F"/>
    <w:rsid w:val="00D235A9"/>
    <w:rsid w:val="00D235CA"/>
    <w:rsid w:val="00D2360F"/>
    <w:rsid w:val="00D2365E"/>
    <w:rsid w:val="00D2374B"/>
    <w:rsid w:val="00D2377C"/>
    <w:rsid w:val="00D2384C"/>
    <w:rsid w:val="00D23850"/>
    <w:rsid w:val="00D23863"/>
    <w:rsid w:val="00D2387E"/>
    <w:rsid w:val="00D2393B"/>
    <w:rsid w:val="00D23949"/>
    <w:rsid w:val="00D239D3"/>
    <w:rsid w:val="00D23BB5"/>
    <w:rsid w:val="00D23BD3"/>
    <w:rsid w:val="00D23C1E"/>
    <w:rsid w:val="00D23C34"/>
    <w:rsid w:val="00D23C37"/>
    <w:rsid w:val="00D23C67"/>
    <w:rsid w:val="00D23DF5"/>
    <w:rsid w:val="00D23E57"/>
    <w:rsid w:val="00D23F41"/>
    <w:rsid w:val="00D23F81"/>
    <w:rsid w:val="00D23FF5"/>
    <w:rsid w:val="00D2404B"/>
    <w:rsid w:val="00D240E8"/>
    <w:rsid w:val="00D242D5"/>
    <w:rsid w:val="00D2432A"/>
    <w:rsid w:val="00D243E1"/>
    <w:rsid w:val="00D24411"/>
    <w:rsid w:val="00D24439"/>
    <w:rsid w:val="00D2449E"/>
    <w:rsid w:val="00D24546"/>
    <w:rsid w:val="00D24666"/>
    <w:rsid w:val="00D2471B"/>
    <w:rsid w:val="00D24775"/>
    <w:rsid w:val="00D2477C"/>
    <w:rsid w:val="00D2484F"/>
    <w:rsid w:val="00D24987"/>
    <w:rsid w:val="00D249C7"/>
    <w:rsid w:val="00D249EC"/>
    <w:rsid w:val="00D249FC"/>
    <w:rsid w:val="00D24B7D"/>
    <w:rsid w:val="00D24B9D"/>
    <w:rsid w:val="00D24C72"/>
    <w:rsid w:val="00D24CB1"/>
    <w:rsid w:val="00D24CF9"/>
    <w:rsid w:val="00D24D55"/>
    <w:rsid w:val="00D24DB6"/>
    <w:rsid w:val="00D24DEA"/>
    <w:rsid w:val="00D24ED9"/>
    <w:rsid w:val="00D24F11"/>
    <w:rsid w:val="00D24F1C"/>
    <w:rsid w:val="00D24F3D"/>
    <w:rsid w:val="00D24F4D"/>
    <w:rsid w:val="00D2507D"/>
    <w:rsid w:val="00D250B6"/>
    <w:rsid w:val="00D25180"/>
    <w:rsid w:val="00D2518E"/>
    <w:rsid w:val="00D25225"/>
    <w:rsid w:val="00D2525F"/>
    <w:rsid w:val="00D25359"/>
    <w:rsid w:val="00D25362"/>
    <w:rsid w:val="00D2536B"/>
    <w:rsid w:val="00D253EF"/>
    <w:rsid w:val="00D25571"/>
    <w:rsid w:val="00D255D4"/>
    <w:rsid w:val="00D255F1"/>
    <w:rsid w:val="00D25634"/>
    <w:rsid w:val="00D2576C"/>
    <w:rsid w:val="00D2586B"/>
    <w:rsid w:val="00D258AA"/>
    <w:rsid w:val="00D2594B"/>
    <w:rsid w:val="00D25962"/>
    <w:rsid w:val="00D259B9"/>
    <w:rsid w:val="00D259E4"/>
    <w:rsid w:val="00D25B25"/>
    <w:rsid w:val="00D25B7A"/>
    <w:rsid w:val="00D25B86"/>
    <w:rsid w:val="00D25BDB"/>
    <w:rsid w:val="00D25BF2"/>
    <w:rsid w:val="00D25C15"/>
    <w:rsid w:val="00D25C8F"/>
    <w:rsid w:val="00D25D4A"/>
    <w:rsid w:val="00D2606A"/>
    <w:rsid w:val="00D260B1"/>
    <w:rsid w:val="00D260F4"/>
    <w:rsid w:val="00D26147"/>
    <w:rsid w:val="00D2614A"/>
    <w:rsid w:val="00D2631C"/>
    <w:rsid w:val="00D26349"/>
    <w:rsid w:val="00D263FE"/>
    <w:rsid w:val="00D26404"/>
    <w:rsid w:val="00D26498"/>
    <w:rsid w:val="00D265D6"/>
    <w:rsid w:val="00D266B2"/>
    <w:rsid w:val="00D26799"/>
    <w:rsid w:val="00D26879"/>
    <w:rsid w:val="00D2687A"/>
    <w:rsid w:val="00D268F9"/>
    <w:rsid w:val="00D26983"/>
    <w:rsid w:val="00D26A22"/>
    <w:rsid w:val="00D26A56"/>
    <w:rsid w:val="00D26A96"/>
    <w:rsid w:val="00D26ACC"/>
    <w:rsid w:val="00D26AE0"/>
    <w:rsid w:val="00D26B30"/>
    <w:rsid w:val="00D26BC3"/>
    <w:rsid w:val="00D26C5D"/>
    <w:rsid w:val="00D26CAA"/>
    <w:rsid w:val="00D26D66"/>
    <w:rsid w:val="00D26E45"/>
    <w:rsid w:val="00D26ECE"/>
    <w:rsid w:val="00D2702D"/>
    <w:rsid w:val="00D2713D"/>
    <w:rsid w:val="00D27175"/>
    <w:rsid w:val="00D27178"/>
    <w:rsid w:val="00D271F1"/>
    <w:rsid w:val="00D271FA"/>
    <w:rsid w:val="00D2721C"/>
    <w:rsid w:val="00D27243"/>
    <w:rsid w:val="00D27259"/>
    <w:rsid w:val="00D2734A"/>
    <w:rsid w:val="00D274CB"/>
    <w:rsid w:val="00D27506"/>
    <w:rsid w:val="00D27567"/>
    <w:rsid w:val="00D27789"/>
    <w:rsid w:val="00D2778C"/>
    <w:rsid w:val="00D2788C"/>
    <w:rsid w:val="00D279F6"/>
    <w:rsid w:val="00D27A62"/>
    <w:rsid w:val="00D27A90"/>
    <w:rsid w:val="00D27B83"/>
    <w:rsid w:val="00D27BA3"/>
    <w:rsid w:val="00D27BF6"/>
    <w:rsid w:val="00D27D42"/>
    <w:rsid w:val="00D27DD0"/>
    <w:rsid w:val="00D27E5C"/>
    <w:rsid w:val="00D27E7B"/>
    <w:rsid w:val="00D27EA0"/>
    <w:rsid w:val="00D27EF0"/>
    <w:rsid w:val="00D27FC8"/>
    <w:rsid w:val="00D27FD7"/>
    <w:rsid w:val="00D30356"/>
    <w:rsid w:val="00D303AB"/>
    <w:rsid w:val="00D305F2"/>
    <w:rsid w:val="00D306B5"/>
    <w:rsid w:val="00D30777"/>
    <w:rsid w:val="00D307BF"/>
    <w:rsid w:val="00D3082B"/>
    <w:rsid w:val="00D30850"/>
    <w:rsid w:val="00D308A9"/>
    <w:rsid w:val="00D3093B"/>
    <w:rsid w:val="00D30951"/>
    <w:rsid w:val="00D309CC"/>
    <w:rsid w:val="00D309DB"/>
    <w:rsid w:val="00D30A37"/>
    <w:rsid w:val="00D30ADD"/>
    <w:rsid w:val="00D30BBC"/>
    <w:rsid w:val="00D30CC9"/>
    <w:rsid w:val="00D30D1B"/>
    <w:rsid w:val="00D30D67"/>
    <w:rsid w:val="00D30D7D"/>
    <w:rsid w:val="00D30D8F"/>
    <w:rsid w:val="00D30E82"/>
    <w:rsid w:val="00D30F3D"/>
    <w:rsid w:val="00D30F42"/>
    <w:rsid w:val="00D30F6B"/>
    <w:rsid w:val="00D30FFD"/>
    <w:rsid w:val="00D310B7"/>
    <w:rsid w:val="00D31113"/>
    <w:rsid w:val="00D311D9"/>
    <w:rsid w:val="00D31205"/>
    <w:rsid w:val="00D31263"/>
    <w:rsid w:val="00D312A4"/>
    <w:rsid w:val="00D31381"/>
    <w:rsid w:val="00D31464"/>
    <w:rsid w:val="00D314A8"/>
    <w:rsid w:val="00D314F9"/>
    <w:rsid w:val="00D31558"/>
    <w:rsid w:val="00D31590"/>
    <w:rsid w:val="00D317A2"/>
    <w:rsid w:val="00D317C2"/>
    <w:rsid w:val="00D3187B"/>
    <w:rsid w:val="00D3197C"/>
    <w:rsid w:val="00D319E5"/>
    <w:rsid w:val="00D31A35"/>
    <w:rsid w:val="00D31A76"/>
    <w:rsid w:val="00D31AAA"/>
    <w:rsid w:val="00D31B63"/>
    <w:rsid w:val="00D31B8A"/>
    <w:rsid w:val="00D31B91"/>
    <w:rsid w:val="00D31CE2"/>
    <w:rsid w:val="00D31D3C"/>
    <w:rsid w:val="00D31DF2"/>
    <w:rsid w:val="00D31EB3"/>
    <w:rsid w:val="00D31F0C"/>
    <w:rsid w:val="00D31F6D"/>
    <w:rsid w:val="00D3208F"/>
    <w:rsid w:val="00D32180"/>
    <w:rsid w:val="00D32195"/>
    <w:rsid w:val="00D321DE"/>
    <w:rsid w:val="00D321E1"/>
    <w:rsid w:val="00D321F3"/>
    <w:rsid w:val="00D32227"/>
    <w:rsid w:val="00D3224A"/>
    <w:rsid w:val="00D3228F"/>
    <w:rsid w:val="00D323A7"/>
    <w:rsid w:val="00D32449"/>
    <w:rsid w:val="00D32505"/>
    <w:rsid w:val="00D32537"/>
    <w:rsid w:val="00D3254A"/>
    <w:rsid w:val="00D3261B"/>
    <w:rsid w:val="00D326D8"/>
    <w:rsid w:val="00D326D9"/>
    <w:rsid w:val="00D32705"/>
    <w:rsid w:val="00D32741"/>
    <w:rsid w:val="00D32761"/>
    <w:rsid w:val="00D327DF"/>
    <w:rsid w:val="00D32835"/>
    <w:rsid w:val="00D3292D"/>
    <w:rsid w:val="00D32A08"/>
    <w:rsid w:val="00D32A42"/>
    <w:rsid w:val="00D32AA3"/>
    <w:rsid w:val="00D32AC2"/>
    <w:rsid w:val="00D32B43"/>
    <w:rsid w:val="00D32B8D"/>
    <w:rsid w:val="00D32BA0"/>
    <w:rsid w:val="00D32C06"/>
    <w:rsid w:val="00D32C46"/>
    <w:rsid w:val="00D32C7A"/>
    <w:rsid w:val="00D32C8D"/>
    <w:rsid w:val="00D32D84"/>
    <w:rsid w:val="00D32F76"/>
    <w:rsid w:val="00D32FC3"/>
    <w:rsid w:val="00D32FD5"/>
    <w:rsid w:val="00D32FFC"/>
    <w:rsid w:val="00D3301F"/>
    <w:rsid w:val="00D33148"/>
    <w:rsid w:val="00D332E5"/>
    <w:rsid w:val="00D33340"/>
    <w:rsid w:val="00D33388"/>
    <w:rsid w:val="00D333D2"/>
    <w:rsid w:val="00D3348C"/>
    <w:rsid w:val="00D33542"/>
    <w:rsid w:val="00D3364F"/>
    <w:rsid w:val="00D336A3"/>
    <w:rsid w:val="00D33747"/>
    <w:rsid w:val="00D33786"/>
    <w:rsid w:val="00D33822"/>
    <w:rsid w:val="00D3395F"/>
    <w:rsid w:val="00D339D9"/>
    <w:rsid w:val="00D33A18"/>
    <w:rsid w:val="00D33AB1"/>
    <w:rsid w:val="00D33AE3"/>
    <w:rsid w:val="00D33AF4"/>
    <w:rsid w:val="00D33BC6"/>
    <w:rsid w:val="00D33C1C"/>
    <w:rsid w:val="00D33D67"/>
    <w:rsid w:val="00D33E00"/>
    <w:rsid w:val="00D33E35"/>
    <w:rsid w:val="00D33E5D"/>
    <w:rsid w:val="00D33F09"/>
    <w:rsid w:val="00D34024"/>
    <w:rsid w:val="00D34092"/>
    <w:rsid w:val="00D340CE"/>
    <w:rsid w:val="00D342B2"/>
    <w:rsid w:val="00D342E4"/>
    <w:rsid w:val="00D343D4"/>
    <w:rsid w:val="00D34454"/>
    <w:rsid w:val="00D344B5"/>
    <w:rsid w:val="00D344F6"/>
    <w:rsid w:val="00D34533"/>
    <w:rsid w:val="00D3457A"/>
    <w:rsid w:val="00D34594"/>
    <w:rsid w:val="00D345F7"/>
    <w:rsid w:val="00D34648"/>
    <w:rsid w:val="00D3464D"/>
    <w:rsid w:val="00D3469F"/>
    <w:rsid w:val="00D346B3"/>
    <w:rsid w:val="00D346C6"/>
    <w:rsid w:val="00D34702"/>
    <w:rsid w:val="00D34737"/>
    <w:rsid w:val="00D3476F"/>
    <w:rsid w:val="00D347CD"/>
    <w:rsid w:val="00D34881"/>
    <w:rsid w:val="00D349E3"/>
    <w:rsid w:val="00D34A18"/>
    <w:rsid w:val="00D34A5E"/>
    <w:rsid w:val="00D34AC6"/>
    <w:rsid w:val="00D34B14"/>
    <w:rsid w:val="00D34B72"/>
    <w:rsid w:val="00D34BED"/>
    <w:rsid w:val="00D34C0B"/>
    <w:rsid w:val="00D34CAB"/>
    <w:rsid w:val="00D34CAE"/>
    <w:rsid w:val="00D34CCB"/>
    <w:rsid w:val="00D34CEC"/>
    <w:rsid w:val="00D34DBD"/>
    <w:rsid w:val="00D34DEB"/>
    <w:rsid w:val="00D34EA9"/>
    <w:rsid w:val="00D34FB9"/>
    <w:rsid w:val="00D3506E"/>
    <w:rsid w:val="00D351AC"/>
    <w:rsid w:val="00D352CC"/>
    <w:rsid w:val="00D35351"/>
    <w:rsid w:val="00D35468"/>
    <w:rsid w:val="00D3556B"/>
    <w:rsid w:val="00D355C3"/>
    <w:rsid w:val="00D356FF"/>
    <w:rsid w:val="00D3584A"/>
    <w:rsid w:val="00D358F0"/>
    <w:rsid w:val="00D35980"/>
    <w:rsid w:val="00D35C27"/>
    <w:rsid w:val="00D35C56"/>
    <w:rsid w:val="00D35D6D"/>
    <w:rsid w:val="00D35D9A"/>
    <w:rsid w:val="00D35DAE"/>
    <w:rsid w:val="00D35E05"/>
    <w:rsid w:val="00D35E0B"/>
    <w:rsid w:val="00D35E4C"/>
    <w:rsid w:val="00D35F69"/>
    <w:rsid w:val="00D3603C"/>
    <w:rsid w:val="00D36060"/>
    <w:rsid w:val="00D36089"/>
    <w:rsid w:val="00D360AF"/>
    <w:rsid w:val="00D36184"/>
    <w:rsid w:val="00D361A6"/>
    <w:rsid w:val="00D362BA"/>
    <w:rsid w:val="00D36307"/>
    <w:rsid w:val="00D3636B"/>
    <w:rsid w:val="00D3636F"/>
    <w:rsid w:val="00D36391"/>
    <w:rsid w:val="00D363C0"/>
    <w:rsid w:val="00D363DA"/>
    <w:rsid w:val="00D363F2"/>
    <w:rsid w:val="00D3640F"/>
    <w:rsid w:val="00D3643D"/>
    <w:rsid w:val="00D3648B"/>
    <w:rsid w:val="00D364E1"/>
    <w:rsid w:val="00D36502"/>
    <w:rsid w:val="00D3660E"/>
    <w:rsid w:val="00D36618"/>
    <w:rsid w:val="00D36794"/>
    <w:rsid w:val="00D36822"/>
    <w:rsid w:val="00D36842"/>
    <w:rsid w:val="00D3688B"/>
    <w:rsid w:val="00D368CF"/>
    <w:rsid w:val="00D368F2"/>
    <w:rsid w:val="00D3691A"/>
    <w:rsid w:val="00D369AF"/>
    <w:rsid w:val="00D36A60"/>
    <w:rsid w:val="00D36A72"/>
    <w:rsid w:val="00D36B7B"/>
    <w:rsid w:val="00D36BCA"/>
    <w:rsid w:val="00D36D3C"/>
    <w:rsid w:val="00D36D5B"/>
    <w:rsid w:val="00D36DA6"/>
    <w:rsid w:val="00D36E07"/>
    <w:rsid w:val="00D36E1C"/>
    <w:rsid w:val="00D36E3C"/>
    <w:rsid w:val="00D36E5F"/>
    <w:rsid w:val="00D36E8A"/>
    <w:rsid w:val="00D36E9D"/>
    <w:rsid w:val="00D36EFC"/>
    <w:rsid w:val="00D36FCD"/>
    <w:rsid w:val="00D36FDE"/>
    <w:rsid w:val="00D370CD"/>
    <w:rsid w:val="00D371A9"/>
    <w:rsid w:val="00D37435"/>
    <w:rsid w:val="00D3745B"/>
    <w:rsid w:val="00D3755F"/>
    <w:rsid w:val="00D375E7"/>
    <w:rsid w:val="00D37603"/>
    <w:rsid w:val="00D376E6"/>
    <w:rsid w:val="00D37700"/>
    <w:rsid w:val="00D37717"/>
    <w:rsid w:val="00D3778A"/>
    <w:rsid w:val="00D3778D"/>
    <w:rsid w:val="00D377D8"/>
    <w:rsid w:val="00D37941"/>
    <w:rsid w:val="00D3795C"/>
    <w:rsid w:val="00D37BAB"/>
    <w:rsid w:val="00D37CA3"/>
    <w:rsid w:val="00D37D81"/>
    <w:rsid w:val="00D37DAD"/>
    <w:rsid w:val="00D37DFC"/>
    <w:rsid w:val="00D37F4D"/>
    <w:rsid w:val="00D37FBD"/>
    <w:rsid w:val="00D37FF0"/>
    <w:rsid w:val="00D4002F"/>
    <w:rsid w:val="00D4004F"/>
    <w:rsid w:val="00D400F0"/>
    <w:rsid w:val="00D400F9"/>
    <w:rsid w:val="00D40125"/>
    <w:rsid w:val="00D40198"/>
    <w:rsid w:val="00D401B0"/>
    <w:rsid w:val="00D401C9"/>
    <w:rsid w:val="00D40297"/>
    <w:rsid w:val="00D403AC"/>
    <w:rsid w:val="00D403D4"/>
    <w:rsid w:val="00D403FE"/>
    <w:rsid w:val="00D40409"/>
    <w:rsid w:val="00D40456"/>
    <w:rsid w:val="00D40476"/>
    <w:rsid w:val="00D404D4"/>
    <w:rsid w:val="00D4055E"/>
    <w:rsid w:val="00D40667"/>
    <w:rsid w:val="00D40675"/>
    <w:rsid w:val="00D40738"/>
    <w:rsid w:val="00D4090D"/>
    <w:rsid w:val="00D40921"/>
    <w:rsid w:val="00D40B4E"/>
    <w:rsid w:val="00D40BD7"/>
    <w:rsid w:val="00D40BEF"/>
    <w:rsid w:val="00D40CA7"/>
    <w:rsid w:val="00D40CD5"/>
    <w:rsid w:val="00D40D0B"/>
    <w:rsid w:val="00D40D87"/>
    <w:rsid w:val="00D40DC5"/>
    <w:rsid w:val="00D40DE8"/>
    <w:rsid w:val="00D40F6B"/>
    <w:rsid w:val="00D40F73"/>
    <w:rsid w:val="00D40FF7"/>
    <w:rsid w:val="00D410A3"/>
    <w:rsid w:val="00D41108"/>
    <w:rsid w:val="00D4112E"/>
    <w:rsid w:val="00D411D5"/>
    <w:rsid w:val="00D411F0"/>
    <w:rsid w:val="00D412C4"/>
    <w:rsid w:val="00D41480"/>
    <w:rsid w:val="00D41656"/>
    <w:rsid w:val="00D416A8"/>
    <w:rsid w:val="00D416B0"/>
    <w:rsid w:val="00D416CB"/>
    <w:rsid w:val="00D417B5"/>
    <w:rsid w:val="00D418C4"/>
    <w:rsid w:val="00D418DA"/>
    <w:rsid w:val="00D418E7"/>
    <w:rsid w:val="00D41961"/>
    <w:rsid w:val="00D41977"/>
    <w:rsid w:val="00D419F1"/>
    <w:rsid w:val="00D41A5B"/>
    <w:rsid w:val="00D41A76"/>
    <w:rsid w:val="00D41ADA"/>
    <w:rsid w:val="00D41B0D"/>
    <w:rsid w:val="00D41C8D"/>
    <w:rsid w:val="00D41D60"/>
    <w:rsid w:val="00D41D85"/>
    <w:rsid w:val="00D41E0A"/>
    <w:rsid w:val="00D41E3C"/>
    <w:rsid w:val="00D41E3E"/>
    <w:rsid w:val="00D41E8B"/>
    <w:rsid w:val="00D41ED0"/>
    <w:rsid w:val="00D41F11"/>
    <w:rsid w:val="00D41FC5"/>
    <w:rsid w:val="00D41FEA"/>
    <w:rsid w:val="00D41FF3"/>
    <w:rsid w:val="00D42029"/>
    <w:rsid w:val="00D4219E"/>
    <w:rsid w:val="00D421B5"/>
    <w:rsid w:val="00D421E8"/>
    <w:rsid w:val="00D42256"/>
    <w:rsid w:val="00D422E8"/>
    <w:rsid w:val="00D423B7"/>
    <w:rsid w:val="00D42428"/>
    <w:rsid w:val="00D42583"/>
    <w:rsid w:val="00D425D6"/>
    <w:rsid w:val="00D426A9"/>
    <w:rsid w:val="00D426B5"/>
    <w:rsid w:val="00D4275B"/>
    <w:rsid w:val="00D4277E"/>
    <w:rsid w:val="00D42780"/>
    <w:rsid w:val="00D42789"/>
    <w:rsid w:val="00D42799"/>
    <w:rsid w:val="00D427AE"/>
    <w:rsid w:val="00D427E4"/>
    <w:rsid w:val="00D428D8"/>
    <w:rsid w:val="00D428E5"/>
    <w:rsid w:val="00D429F5"/>
    <w:rsid w:val="00D42A18"/>
    <w:rsid w:val="00D42A6F"/>
    <w:rsid w:val="00D42B07"/>
    <w:rsid w:val="00D42B28"/>
    <w:rsid w:val="00D42BAF"/>
    <w:rsid w:val="00D42BF7"/>
    <w:rsid w:val="00D42C0F"/>
    <w:rsid w:val="00D42C1A"/>
    <w:rsid w:val="00D42C27"/>
    <w:rsid w:val="00D42C3B"/>
    <w:rsid w:val="00D42C59"/>
    <w:rsid w:val="00D42C74"/>
    <w:rsid w:val="00D42CD1"/>
    <w:rsid w:val="00D42D2F"/>
    <w:rsid w:val="00D42D6D"/>
    <w:rsid w:val="00D42DDC"/>
    <w:rsid w:val="00D42E34"/>
    <w:rsid w:val="00D42EA6"/>
    <w:rsid w:val="00D42EC3"/>
    <w:rsid w:val="00D42ECD"/>
    <w:rsid w:val="00D42F1E"/>
    <w:rsid w:val="00D42F5D"/>
    <w:rsid w:val="00D42FC0"/>
    <w:rsid w:val="00D42FFC"/>
    <w:rsid w:val="00D431D6"/>
    <w:rsid w:val="00D432A1"/>
    <w:rsid w:val="00D43334"/>
    <w:rsid w:val="00D4333B"/>
    <w:rsid w:val="00D43366"/>
    <w:rsid w:val="00D43419"/>
    <w:rsid w:val="00D4342C"/>
    <w:rsid w:val="00D434A9"/>
    <w:rsid w:val="00D4352A"/>
    <w:rsid w:val="00D4352D"/>
    <w:rsid w:val="00D43555"/>
    <w:rsid w:val="00D4355D"/>
    <w:rsid w:val="00D43696"/>
    <w:rsid w:val="00D436BF"/>
    <w:rsid w:val="00D4375A"/>
    <w:rsid w:val="00D43892"/>
    <w:rsid w:val="00D438A7"/>
    <w:rsid w:val="00D43967"/>
    <w:rsid w:val="00D43996"/>
    <w:rsid w:val="00D439C1"/>
    <w:rsid w:val="00D43A36"/>
    <w:rsid w:val="00D43A3C"/>
    <w:rsid w:val="00D43B11"/>
    <w:rsid w:val="00D43B40"/>
    <w:rsid w:val="00D43B91"/>
    <w:rsid w:val="00D43B9B"/>
    <w:rsid w:val="00D43C3A"/>
    <w:rsid w:val="00D43D24"/>
    <w:rsid w:val="00D43DA0"/>
    <w:rsid w:val="00D43DA9"/>
    <w:rsid w:val="00D43E10"/>
    <w:rsid w:val="00D43E74"/>
    <w:rsid w:val="00D43E92"/>
    <w:rsid w:val="00D4401A"/>
    <w:rsid w:val="00D4408D"/>
    <w:rsid w:val="00D441F7"/>
    <w:rsid w:val="00D441FD"/>
    <w:rsid w:val="00D4427E"/>
    <w:rsid w:val="00D44325"/>
    <w:rsid w:val="00D44338"/>
    <w:rsid w:val="00D44431"/>
    <w:rsid w:val="00D44449"/>
    <w:rsid w:val="00D44594"/>
    <w:rsid w:val="00D4464E"/>
    <w:rsid w:val="00D44705"/>
    <w:rsid w:val="00D44787"/>
    <w:rsid w:val="00D447F0"/>
    <w:rsid w:val="00D447FB"/>
    <w:rsid w:val="00D44916"/>
    <w:rsid w:val="00D4492A"/>
    <w:rsid w:val="00D44A68"/>
    <w:rsid w:val="00D44A97"/>
    <w:rsid w:val="00D44AB3"/>
    <w:rsid w:val="00D44AC2"/>
    <w:rsid w:val="00D44AC7"/>
    <w:rsid w:val="00D44ACC"/>
    <w:rsid w:val="00D44B04"/>
    <w:rsid w:val="00D44B26"/>
    <w:rsid w:val="00D44BDE"/>
    <w:rsid w:val="00D44D89"/>
    <w:rsid w:val="00D44F2E"/>
    <w:rsid w:val="00D44F7A"/>
    <w:rsid w:val="00D45041"/>
    <w:rsid w:val="00D450CE"/>
    <w:rsid w:val="00D45139"/>
    <w:rsid w:val="00D45166"/>
    <w:rsid w:val="00D452DB"/>
    <w:rsid w:val="00D453E4"/>
    <w:rsid w:val="00D453EA"/>
    <w:rsid w:val="00D45588"/>
    <w:rsid w:val="00D45628"/>
    <w:rsid w:val="00D4566A"/>
    <w:rsid w:val="00D45784"/>
    <w:rsid w:val="00D457C4"/>
    <w:rsid w:val="00D45810"/>
    <w:rsid w:val="00D458D0"/>
    <w:rsid w:val="00D45901"/>
    <w:rsid w:val="00D459B7"/>
    <w:rsid w:val="00D45A95"/>
    <w:rsid w:val="00D45AF3"/>
    <w:rsid w:val="00D45BDE"/>
    <w:rsid w:val="00D45C25"/>
    <w:rsid w:val="00D45C9A"/>
    <w:rsid w:val="00D45CA2"/>
    <w:rsid w:val="00D45CB0"/>
    <w:rsid w:val="00D45D27"/>
    <w:rsid w:val="00D45D38"/>
    <w:rsid w:val="00D45D77"/>
    <w:rsid w:val="00D45DD5"/>
    <w:rsid w:val="00D45E57"/>
    <w:rsid w:val="00D45E86"/>
    <w:rsid w:val="00D45F43"/>
    <w:rsid w:val="00D45FA2"/>
    <w:rsid w:val="00D46089"/>
    <w:rsid w:val="00D4608A"/>
    <w:rsid w:val="00D46097"/>
    <w:rsid w:val="00D4610F"/>
    <w:rsid w:val="00D4619D"/>
    <w:rsid w:val="00D461DA"/>
    <w:rsid w:val="00D46230"/>
    <w:rsid w:val="00D4633D"/>
    <w:rsid w:val="00D46438"/>
    <w:rsid w:val="00D464DD"/>
    <w:rsid w:val="00D4659A"/>
    <w:rsid w:val="00D46690"/>
    <w:rsid w:val="00D46733"/>
    <w:rsid w:val="00D46734"/>
    <w:rsid w:val="00D4675C"/>
    <w:rsid w:val="00D467EC"/>
    <w:rsid w:val="00D4682D"/>
    <w:rsid w:val="00D46834"/>
    <w:rsid w:val="00D4683A"/>
    <w:rsid w:val="00D46880"/>
    <w:rsid w:val="00D4689C"/>
    <w:rsid w:val="00D46927"/>
    <w:rsid w:val="00D4695C"/>
    <w:rsid w:val="00D46966"/>
    <w:rsid w:val="00D46A4F"/>
    <w:rsid w:val="00D46A79"/>
    <w:rsid w:val="00D46AB0"/>
    <w:rsid w:val="00D46AE8"/>
    <w:rsid w:val="00D46AF4"/>
    <w:rsid w:val="00D46B52"/>
    <w:rsid w:val="00D46BAF"/>
    <w:rsid w:val="00D46BEF"/>
    <w:rsid w:val="00D46C9B"/>
    <w:rsid w:val="00D46E37"/>
    <w:rsid w:val="00D46E87"/>
    <w:rsid w:val="00D46E91"/>
    <w:rsid w:val="00D46E9C"/>
    <w:rsid w:val="00D46EBD"/>
    <w:rsid w:val="00D46ED9"/>
    <w:rsid w:val="00D46F37"/>
    <w:rsid w:val="00D46F8C"/>
    <w:rsid w:val="00D46F96"/>
    <w:rsid w:val="00D46FB4"/>
    <w:rsid w:val="00D4709F"/>
    <w:rsid w:val="00D470C2"/>
    <w:rsid w:val="00D47142"/>
    <w:rsid w:val="00D4714D"/>
    <w:rsid w:val="00D47263"/>
    <w:rsid w:val="00D472D3"/>
    <w:rsid w:val="00D472EF"/>
    <w:rsid w:val="00D472F0"/>
    <w:rsid w:val="00D473B7"/>
    <w:rsid w:val="00D473E4"/>
    <w:rsid w:val="00D4743A"/>
    <w:rsid w:val="00D47460"/>
    <w:rsid w:val="00D47495"/>
    <w:rsid w:val="00D4752A"/>
    <w:rsid w:val="00D475E7"/>
    <w:rsid w:val="00D476AB"/>
    <w:rsid w:val="00D47734"/>
    <w:rsid w:val="00D47790"/>
    <w:rsid w:val="00D477D0"/>
    <w:rsid w:val="00D47853"/>
    <w:rsid w:val="00D478A7"/>
    <w:rsid w:val="00D47925"/>
    <w:rsid w:val="00D47954"/>
    <w:rsid w:val="00D4799E"/>
    <w:rsid w:val="00D47A0B"/>
    <w:rsid w:val="00D47A33"/>
    <w:rsid w:val="00D47A42"/>
    <w:rsid w:val="00D47B9D"/>
    <w:rsid w:val="00D47BAB"/>
    <w:rsid w:val="00D47C45"/>
    <w:rsid w:val="00D47C80"/>
    <w:rsid w:val="00D47DE9"/>
    <w:rsid w:val="00D47E10"/>
    <w:rsid w:val="00D47E62"/>
    <w:rsid w:val="00D47F03"/>
    <w:rsid w:val="00D47F6C"/>
    <w:rsid w:val="00D47F97"/>
    <w:rsid w:val="00D47FBA"/>
    <w:rsid w:val="00D50116"/>
    <w:rsid w:val="00D50138"/>
    <w:rsid w:val="00D5025A"/>
    <w:rsid w:val="00D503C9"/>
    <w:rsid w:val="00D503D9"/>
    <w:rsid w:val="00D5040E"/>
    <w:rsid w:val="00D50417"/>
    <w:rsid w:val="00D5043B"/>
    <w:rsid w:val="00D50474"/>
    <w:rsid w:val="00D504B6"/>
    <w:rsid w:val="00D504CC"/>
    <w:rsid w:val="00D5065F"/>
    <w:rsid w:val="00D50734"/>
    <w:rsid w:val="00D5074A"/>
    <w:rsid w:val="00D507CF"/>
    <w:rsid w:val="00D5083A"/>
    <w:rsid w:val="00D50847"/>
    <w:rsid w:val="00D50868"/>
    <w:rsid w:val="00D508BE"/>
    <w:rsid w:val="00D508C3"/>
    <w:rsid w:val="00D50929"/>
    <w:rsid w:val="00D50993"/>
    <w:rsid w:val="00D50C2E"/>
    <w:rsid w:val="00D50D20"/>
    <w:rsid w:val="00D50DD8"/>
    <w:rsid w:val="00D50DF1"/>
    <w:rsid w:val="00D51047"/>
    <w:rsid w:val="00D51050"/>
    <w:rsid w:val="00D510BC"/>
    <w:rsid w:val="00D5119C"/>
    <w:rsid w:val="00D511F0"/>
    <w:rsid w:val="00D51272"/>
    <w:rsid w:val="00D51275"/>
    <w:rsid w:val="00D512C3"/>
    <w:rsid w:val="00D5134C"/>
    <w:rsid w:val="00D51429"/>
    <w:rsid w:val="00D514D8"/>
    <w:rsid w:val="00D515AC"/>
    <w:rsid w:val="00D515F7"/>
    <w:rsid w:val="00D5164A"/>
    <w:rsid w:val="00D5166B"/>
    <w:rsid w:val="00D516BB"/>
    <w:rsid w:val="00D51737"/>
    <w:rsid w:val="00D51780"/>
    <w:rsid w:val="00D517C6"/>
    <w:rsid w:val="00D517D6"/>
    <w:rsid w:val="00D51803"/>
    <w:rsid w:val="00D518E4"/>
    <w:rsid w:val="00D51955"/>
    <w:rsid w:val="00D51A80"/>
    <w:rsid w:val="00D51AA9"/>
    <w:rsid w:val="00D51AB8"/>
    <w:rsid w:val="00D51AC7"/>
    <w:rsid w:val="00D51BBE"/>
    <w:rsid w:val="00D51BD4"/>
    <w:rsid w:val="00D51BFB"/>
    <w:rsid w:val="00D51C39"/>
    <w:rsid w:val="00D51C96"/>
    <w:rsid w:val="00D51CD6"/>
    <w:rsid w:val="00D51D00"/>
    <w:rsid w:val="00D51D97"/>
    <w:rsid w:val="00D51DC7"/>
    <w:rsid w:val="00D51E44"/>
    <w:rsid w:val="00D51E79"/>
    <w:rsid w:val="00D51EC7"/>
    <w:rsid w:val="00D5201A"/>
    <w:rsid w:val="00D52035"/>
    <w:rsid w:val="00D520B0"/>
    <w:rsid w:val="00D52135"/>
    <w:rsid w:val="00D52191"/>
    <w:rsid w:val="00D5219C"/>
    <w:rsid w:val="00D521CC"/>
    <w:rsid w:val="00D52233"/>
    <w:rsid w:val="00D522B0"/>
    <w:rsid w:val="00D522C1"/>
    <w:rsid w:val="00D522D2"/>
    <w:rsid w:val="00D52372"/>
    <w:rsid w:val="00D52393"/>
    <w:rsid w:val="00D5245B"/>
    <w:rsid w:val="00D5269B"/>
    <w:rsid w:val="00D5269F"/>
    <w:rsid w:val="00D52709"/>
    <w:rsid w:val="00D5271B"/>
    <w:rsid w:val="00D52728"/>
    <w:rsid w:val="00D5283E"/>
    <w:rsid w:val="00D5286B"/>
    <w:rsid w:val="00D52875"/>
    <w:rsid w:val="00D528B3"/>
    <w:rsid w:val="00D528C8"/>
    <w:rsid w:val="00D5292A"/>
    <w:rsid w:val="00D529D0"/>
    <w:rsid w:val="00D52A13"/>
    <w:rsid w:val="00D52A90"/>
    <w:rsid w:val="00D52C95"/>
    <w:rsid w:val="00D52CF5"/>
    <w:rsid w:val="00D52E07"/>
    <w:rsid w:val="00D52E39"/>
    <w:rsid w:val="00D52F2E"/>
    <w:rsid w:val="00D52F3A"/>
    <w:rsid w:val="00D52FBC"/>
    <w:rsid w:val="00D53200"/>
    <w:rsid w:val="00D53295"/>
    <w:rsid w:val="00D53308"/>
    <w:rsid w:val="00D53310"/>
    <w:rsid w:val="00D53348"/>
    <w:rsid w:val="00D5339F"/>
    <w:rsid w:val="00D5344E"/>
    <w:rsid w:val="00D5347F"/>
    <w:rsid w:val="00D534C5"/>
    <w:rsid w:val="00D53638"/>
    <w:rsid w:val="00D53654"/>
    <w:rsid w:val="00D5365B"/>
    <w:rsid w:val="00D53678"/>
    <w:rsid w:val="00D53757"/>
    <w:rsid w:val="00D537E8"/>
    <w:rsid w:val="00D53813"/>
    <w:rsid w:val="00D53885"/>
    <w:rsid w:val="00D538A9"/>
    <w:rsid w:val="00D538BF"/>
    <w:rsid w:val="00D538D0"/>
    <w:rsid w:val="00D53905"/>
    <w:rsid w:val="00D53923"/>
    <w:rsid w:val="00D5397A"/>
    <w:rsid w:val="00D53988"/>
    <w:rsid w:val="00D539E1"/>
    <w:rsid w:val="00D53A68"/>
    <w:rsid w:val="00D53AE5"/>
    <w:rsid w:val="00D53B09"/>
    <w:rsid w:val="00D53B20"/>
    <w:rsid w:val="00D53BF5"/>
    <w:rsid w:val="00D53C1D"/>
    <w:rsid w:val="00D53C2A"/>
    <w:rsid w:val="00D53CCB"/>
    <w:rsid w:val="00D53CD8"/>
    <w:rsid w:val="00D53CDA"/>
    <w:rsid w:val="00D53CF8"/>
    <w:rsid w:val="00D53DCA"/>
    <w:rsid w:val="00D53DE2"/>
    <w:rsid w:val="00D53EAC"/>
    <w:rsid w:val="00D53F63"/>
    <w:rsid w:val="00D53FEF"/>
    <w:rsid w:val="00D53FF8"/>
    <w:rsid w:val="00D54017"/>
    <w:rsid w:val="00D54072"/>
    <w:rsid w:val="00D5411E"/>
    <w:rsid w:val="00D54274"/>
    <w:rsid w:val="00D542A0"/>
    <w:rsid w:val="00D54364"/>
    <w:rsid w:val="00D5445C"/>
    <w:rsid w:val="00D54493"/>
    <w:rsid w:val="00D544AC"/>
    <w:rsid w:val="00D5456A"/>
    <w:rsid w:val="00D545E9"/>
    <w:rsid w:val="00D54636"/>
    <w:rsid w:val="00D54830"/>
    <w:rsid w:val="00D5488E"/>
    <w:rsid w:val="00D548C0"/>
    <w:rsid w:val="00D548F9"/>
    <w:rsid w:val="00D54910"/>
    <w:rsid w:val="00D54941"/>
    <w:rsid w:val="00D54967"/>
    <w:rsid w:val="00D54985"/>
    <w:rsid w:val="00D5498B"/>
    <w:rsid w:val="00D54B5F"/>
    <w:rsid w:val="00D54BAC"/>
    <w:rsid w:val="00D54BBB"/>
    <w:rsid w:val="00D54BE4"/>
    <w:rsid w:val="00D54CF3"/>
    <w:rsid w:val="00D54CFD"/>
    <w:rsid w:val="00D54D56"/>
    <w:rsid w:val="00D54E0D"/>
    <w:rsid w:val="00D54EF6"/>
    <w:rsid w:val="00D550BC"/>
    <w:rsid w:val="00D551C6"/>
    <w:rsid w:val="00D551F0"/>
    <w:rsid w:val="00D553E3"/>
    <w:rsid w:val="00D554D7"/>
    <w:rsid w:val="00D55669"/>
    <w:rsid w:val="00D5567F"/>
    <w:rsid w:val="00D55817"/>
    <w:rsid w:val="00D5586E"/>
    <w:rsid w:val="00D558F3"/>
    <w:rsid w:val="00D55908"/>
    <w:rsid w:val="00D5591E"/>
    <w:rsid w:val="00D5598F"/>
    <w:rsid w:val="00D559CB"/>
    <w:rsid w:val="00D559FD"/>
    <w:rsid w:val="00D55A45"/>
    <w:rsid w:val="00D55A55"/>
    <w:rsid w:val="00D55A9E"/>
    <w:rsid w:val="00D55B06"/>
    <w:rsid w:val="00D55B55"/>
    <w:rsid w:val="00D55BB7"/>
    <w:rsid w:val="00D55BD9"/>
    <w:rsid w:val="00D55BF4"/>
    <w:rsid w:val="00D55C0E"/>
    <w:rsid w:val="00D55C2E"/>
    <w:rsid w:val="00D55C7F"/>
    <w:rsid w:val="00D55CB6"/>
    <w:rsid w:val="00D55CC0"/>
    <w:rsid w:val="00D55D16"/>
    <w:rsid w:val="00D55D9B"/>
    <w:rsid w:val="00D55DA5"/>
    <w:rsid w:val="00D55DF2"/>
    <w:rsid w:val="00D55E9F"/>
    <w:rsid w:val="00D55EDB"/>
    <w:rsid w:val="00D55F1B"/>
    <w:rsid w:val="00D55FE4"/>
    <w:rsid w:val="00D55FFE"/>
    <w:rsid w:val="00D5610A"/>
    <w:rsid w:val="00D56184"/>
    <w:rsid w:val="00D561C2"/>
    <w:rsid w:val="00D56214"/>
    <w:rsid w:val="00D562AC"/>
    <w:rsid w:val="00D562AE"/>
    <w:rsid w:val="00D562E0"/>
    <w:rsid w:val="00D562E2"/>
    <w:rsid w:val="00D56313"/>
    <w:rsid w:val="00D563A1"/>
    <w:rsid w:val="00D56413"/>
    <w:rsid w:val="00D564A4"/>
    <w:rsid w:val="00D56508"/>
    <w:rsid w:val="00D5663B"/>
    <w:rsid w:val="00D566F4"/>
    <w:rsid w:val="00D567F4"/>
    <w:rsid w:val="00D56851"/>
    <w:rsid w:val="00D56932"/>
    <w:rsid w:val="00D569C6"/>
    <w:rsid w:val="00D56A4F"/>
    <w:rsid w:val="00D56BE4"/>
    <w:rsid w:val="00D56BF1"/>
    <w:rsid w:val="00D56DBE"/>
    <w:rsid w:val="00D56DF4"/>
    <w:rsid w:val="00D56EA7"/>
    <w:rsid w:val="00D56EDF"/>
    <w:rsid w:val="00D56EE8"/>
    <w:rsid w:val="00D56F22"/>
    <w:rsid w:val="00D56F73"/>
    <w:rsid w:val="00D56F7F"/>
    <w:rsid w:val="00D57166"/>
    <w:rsid w:val="00D57173"/>
    <w:rsid w:val="00D5717A"/>
    <w:rsid w:val="00D571C2"/>
    <w:rsid w:val="00D5736A"/>
    <w:rsid w:val="00D57425"/>
    <w:rsid w:val="00D57595"/>
    <w:rsid w:val="00D575B8"/>
    <w:rsid w:val="00D57715"/>
    <w:rsid w:val="00D57752"/>
    <w:rsid w:val="00D5779F"/>
    <w:rsid w:val="00D577DD"/>
    <w:rsid w:val="00D577EF"/>
    <w:rsid w:val="00D5784C"/>
    <w:rsid w:val="00D57981"/>
    <w:rsid w:val="00D579AE"/>
    <w:rsid w:val="00D57A32"/>
    <w:rsid w:val="00D57A81"/>
    <w:rsid w:val="00D57B09"/>
    <w:rsid w:val="00D57C39"/>
    <w:rsid w:val="00D57C69"/>
    <w:rsid w:val="00D57C98"/>
    <w:rsid w:val="00D57D05"/>
    <w:rsid w:val="00D57DCC"/>
    <w:rsid w:val="00D57E2E"/>
    <w:rsid w:val="00D57E8B"/>
    <w:rsid w:val="00D57F1B"/>
    <w:rsid w:val="00D57F52"/>
    <w:rsid w:val="00D57FCF"/>
    <w:rsid w:val="00D6001E"/>
    <w:rsid w:val="00D601FE"/>
    <w:rsid w:val="00D60278"/>
    <w:rsid w:val="00D60374"/>
    <w:rsid w:val="00D60476"/>
    <w:rsid w:val="00D60489"/>
    <w:rsid w:val="00D60492"/>
    <w:rsid w:val="00D604A0"/>
    <w:rsid w:val="00D6052D"/>
    <w:rsid w:val="00D6055B"/>
    <w:rsid w:val="00D6062A"/>
    <w:rsid w:val="00D6072F"/>
    <w:rsid w:val="00D60765"/>
    <w:rsid w:val="00D60782"/>
    <w:rsid w:val="00D607D4"/>
    <w:rsid w:val="00D608EA"/>
    <w:rsid w:val="00D608F8"/>
    <w:rsid w:val="00D60901"/>
    <w:rsid w:val="00D60999"/>
    <w:rsid w:val="00D60A3A"/>
    <w:rsid w:val="00D60D0A"/>
    <w:rsid w:val="00D60D2C"/>
    <w:rsid w:val="00D60DB7"/>
    <w:rsid w:val="00D60E4F"/>
    <w:rsid w:val="00D60E7F"/>
    <w:rsid w:val="00D60EDC"/>
    <w:rsid w:val="00D60F66"/>
    <w:rsid w:val="00D60F7E"/>
    <w:rsid w:val="00D60F8F"/>
    <w:rsid w:val="00D60FE1"/>
    <w:rsid w:val="00D6103F"/>
    <w:rsid w:val="00D6115E"/>
    <w:rsid w:val="00D6126B"/>
    <w:rsid w:val="00D612B2"/>
    <w:rsid w:val="00D612C6"/>
    <w:rsid w:val="00D613F3"/>
    <w:rsid w:val="00D61408"/>
    <w:rsid w:val="00D61416"/>
    <w:rsid w:val="00D61527"/>
    <w:rsid w:val="00D6153A"/>
    <w:rsid w:val="00D61546"/>
    <w:rsid w:val="00D61568"/>
    <w:rsid w:val="00D61618"/>
    <w:rsid w:val="00D6169E"/>
    <w:rsid w:val="00D616D3"/>
    <w:rsid w:val="00D61734"/>
    <w:rsid w:val="00D617B3"/>
    <w:rsid w:val="00D61890"/>
    <w:rsid w:val="00D618A2"/>
    <w:rsid w:val="00D618A7"/>
    <w:rsid w:val="00D61967"/>
    <w:rsid w:val="00D61A0B"/>
    <w:rsid w:val="00D61A2F"/>
    <w:rsid w:val="00D61A56"/>
    <w:rsid w:val="00D61B12"/>
    <w:rsid w:val="00D61B5D"/>
    <w:rsid w:val="00D61B76"/>
    <w:rsid w:val="00D61B95"/>
    <w:rsid w:val="00D61C93"/>
    <w:rsid w:val="00D61D2B"/>
    <w:rsid w:val="00D61D2F"/>
    <w:rsid w:val="00D61D51"/>
    <w:rsid w:val="00D61D8D"/>
    <w:rsid w:val="00D61D97"/>
    <w:rsid w:val="00D61DB9"/>
    <w:rsid w:val="00D61E42"/>
    <w:rsid w:val="00D61E4B"/>
    <w:rsid w:val="00D61ED4"/>
    <w:rsid w:val="00D61F01"/>
    <w:rsid w:val="00D61F16"/>
    <w:rsid w:val="00D61F84"/>
    <w:rsid w:val="00D61FB6"/>
    <w:rsid w:val="00D620D0"/>
    <w:rsid w:val="00D62154"/>
    <w:rsid w:val="00D6218E"/>
    <w:rsid w:val="00D6226E"/>
    <w:rsid w:val="00D62282"/>
    <w:rsid w:val="00D6241F"/>
    <w:rsid w:val="00D62452"/>
    <w:rsid w:val="00D6247F"/>
    <w:rsid w:val="00D625AA"/>
    <w:rsid w:val="00D6260D"/>
    <w:rsid w:val="00D6269C"/>
    <w:rsid w:val="00D626A6"/>
    <w:rsid w:val="00D626E1"/>
    <w:rsid w:val="00D62753"/>
    <w:rsid w:val="00D6284B"/>
    <w:rsid w:val="00D6286B"/>
    <w:rsid w:val="00D62936"/>
    <w:rsid w:val="00D62A32"/>
    <w:rsid w:val="00D62A45"/>
    <w:rsid w:val="00D62A7F"/>
    <w:rsid w:val="00D62AE6"/>
    <w:rsid w:val="00D62AEF"/>
    <w:rsid w:val="00D62C5B"/>
    <w:rsid w:val="00D62C8D"/>
    <w:rsid w:val="00D62CD5"/>
    <w:rsid w:val="00D62CEA"/>
    <w:rsid w:val="00D62D3A"/>
    <w:rsid w:val="00D62DC2"/>
    <w:rsid w:val="00D62E14"/>
    <w:rsid w:val="00D62E80"/>
    <w:rsid w:val="00D6303C"/>
    <w:rsid w:val="00D63052"/>
    <w:rsid w:val="00D63068"/>
    <w:rsid w:val="00D630AD"/>
    <w:rsid w:val="00D63179"/>
    <w:rsid w:val="00D631BA"/>
    <w:rsid w:val="00D63219"/>
    <w:rsid w:val="00D63232"/>
    <w:rsid w:val="00D63379"/>
    <w:rsid w:val="00D633E0"/>
    <w:rsid w:val="00D634D1"/>
    <w:rsid w:val="00D63557"/>
    <w:rsid w:val="00D6376E"/>
    <w:rsid w:val="00D63842"/>
    <w:rsid w:val="00D63884"/>
    <w:rsid w:val="00D63897"/>
    <w:rsid w:val="00D63940"/>
    <w:rsid w:val="00D639AA"/>
    <w:rsid w:val="00D639E2"/>
    <w:rsid w:val="00D639E8"/>
    <w:rsid w:val="00D639F7"/>
    <w:rsid w:val="00D63A3A"/>
    <w:rsid w:val="00D63AC2"/>
    <w:rsid w:val="00D63AE7"/>
    <w:rsid w:val="00D63B58"/>
    <w:rsid w:val="00D63BE5"/>
    <w:rsid w:val="00D63C47"/>
    <w:rsid w:val="00D63CEC"/>
    <w:rsid w:val="00D63D48"/>
    <w:rsid w:val="00D63D85"/>
    <w:rsid w:val="00D63DF9"/>
    <w:rsid w:val="00D63E1B"/>
    <w:rsid w:val="00D63E6C"/>
    <w:rsid w:val="00D63EA9"/>
    <w:rsid w:val="00D63F03"/>
    <w:rsid w:val="00D63F38"/>
    <w:rsid w:val="00D63F8F"/>
    <w:rsid w:val="00D63F92"/>
    <w:rsid w:val="00D6400D"/>
    <w:rsid w:val="00D64123"/>
    <w:rsid w:val="00D641DD"/>
    <w:rsid w:val="00D641EC"/>
    <w:rsid w:val="00D64285"/>
    <w:rsid w:val="00D64288"/>
    <w:rsid w:val="00D642A1"/>
    <w:rsid w:val="00D6436E"/>
    <w:rsid w:val="00D643CC"/>
    <w:rsid w:val="00D643EB"/>
    <w:rsid w:val="00D64441"/>
    <w:rsid w:val="00D64463"/>
    <w:rsid w:val="00D64536"/>
    <w:rsid w:val="00D645C4"/>
    <w:rsid w:val="00D645CA"/>
    <w:rsid w:val="00D64753"/>
    <w:rsid w:val="00D647E1"/>
    <w:rsid w:val="00D6480F"/>
    <w:rsid w:val="00D64879"/>
    <w:rsid w:val="00D648A0"/>
    <w:rsid w:val="00D648BD"/>
    <w:rsid w:val="00D649CA"/>
    <w:rsid w:val="00D64A6C"/>
    <w:rsid w:val="00D64BB4"/>
    <w:rsid w:val="00D64C88"/>
    <w:rsid w:val="00D64DCA"/>
    <w:rsid w:val="00D64E17"/>
    <w:rsid w:val="00D64E22"/>
    <w:rsid w:val="00D64E57"/>
    <w:rsid w:val="00D64E88"/>
    <w:rsid w:val="00D64EF5"/>
    <w:rsid w:val="00D64F1F"/>
    <w:rsid w:val="00D64F33"/>
    <w:rsid w:val="00D64F71"/>
    <w:rsid w:val="00D64FC6"/>
    <w:rsid w:val="00D64FF6"/>
    <w:rsid w:val="00D64FF9"/>
    <w:rsid w:val="00D6503B"/>
    <w:rsid w:val="00D650D5"/>
    <w:rsid w:val="00D652D8"/>
    <w:rsid w:val="00D65371"/>
    <w:rsid w:val="00D653B1"/>
    <w:rsid w:val="00D653DA"/>
    <w:rsid w:val="00D653EF"/>
    <w:rsid w:val="00D654A1"/>
    <w:rsid w:val="00D654B9"/>
    <w:rsid w:val="00D654CF"/>
    <w:rsid w:val="00D656C3"/>
    <w:rsid w:val="00D656C9"/>
    <w:rsid w:val="00D65711"/>
    <w:rsid w:val="00D657D6"/>
    <w:rsid w:val="00D65910"/>
    <w:rsid w:val="00D6599A"/>
    <w:rsid w:val="00D659D2"/>
    <w:rsid w:val="00D65AC5"/>
    <w:rsid w:val="00D65AE0"/>
    <w:rsid w:val="00D65B13"/>
    <w:rsid w:val="00D65D0C"/>
    <w:rsid w:val="00D65D3D"/>
    <w:rsid w:val="00D65E0A"/>
    <w:rsid w:val="00D65E39"/>
    <w:rsid w:val="00D65E94"/>
    <w:rsid w:val="00D65F1D"/>
    <w:rsid w:val="00D65F50"/>
    <w:rsid w:val="00D65F70"/>
    <w:rsid w:val="00D65FBC"/>
    <w:rsid w:val="00D65FBD"/>
    <w:rsid w:val="00D65FF9"/>
    <w:rsid w:val="00D66196"/>
    <w:rsid w:val="00D661C3"/>
    <w:rsid w:val="00D66201"/>
    <w:rsid w:val="00D66218"/>
    <w:rsid w:val="00D6622C"/>
    <w:rsid w:val="00D6647C"/>
    <w:rsid w:val="00D6652A"/>
    <w:rsid w:val="00D665C1"/>
    <w:rsid w:val="00D665F0"/>
    <w:rsid w:val="00D6664D"/>
    <w:rsid w:val="00D666C3"/>
    <w:rsid w:val="00D666CA"/>
    <w:rsid w:val="00D6670C"/>
    <w:rsid w:val="00D66760"/>
    <w:rsid w:val="00D6695A"/>
    <w:rsid w:val="00D669DB"/>
    <w:rsid w:val="00D669E4"/>
    <w:rsid w:val="00D66A9A"/>
    <w:rsid w:val="00D66AD0"/>
    <w:rsid w:val="00D66C47"/>
    <w:rsid w:val="00D66C56"/>
    <w:rsid w:val="00D66D2F"/>
    <w:rsid w:val="00D66D8C"/>
    <w:rsid w:val="00D66D96"/>
    <w:rsid w:val="00D66DE9"/>
    <w:rsid w:val="00D66E0B"/>
    <w:rsid w:val="00D66E30"/>
    <w:rsid w:val="00D66F48"/>
    <w:rsid w:val="00D671CA"/>
    <w:rsid w:val="00D6721E"/>
    <w:rsid w:val="00D672E6"/>
    <w:rsid w:val="00D6731A"/>
    <w:rsid w:val="00D67338"/>
    <w:rsid w:val="00D67385"/>
    <w:rsid w:val="00D67439"/>
    <w:rsid w:val="00D6744F"/>
    <w:rsid w:val="00D6753C"/>
    <w:rsid w:val="00D67586"/>
    <w:rsid w:val="00D675B3"/>
    <w:rsid w:val="00D6766F"/>
    <w:rsid w:val="00D676B4"/>
    <w:rsid w:val="00D6786D"/>
    <w:rsid w:val="00D678E5"/>
    <w:rsid w:val="00D67929"/>
    <w:rsid w:val="00D679A4"/>
    <w:rsid w:val="00D67AC8"/>
    <w:rsid w:val="00D67BA7"/>
    <w:rsid w:val="00D67BC8"/>
    <w:rsid w:val="00D67BF2"/>
    <w:rsid w:val="00D67C2E"/>
    <w:rsid w:val="00D67C56"/>
    <w:rsid w:val="00D67CE2"/>
    <w:rsid w:val="00D67CE3"/>
    <w:rsid w:val="00D67E22"/>
    <w:rsid w:val="00D67E3B"/>
    <w:rsid w:val="00D67E5B"/>
    <w:rsid w:val="00D67EB3"/>
    <w:rsid w:val="00D67EB5"/>
    <w:rsid w:val="00D70025"/>
    <w:rsid w:val="00D700B2"/>
    <w:rsid w:val="00D7018C"/>
    <w:rsid w:val="00D70252"/>
    <w:rsid w:val="00D702A4"/>
    <w:rsid w:val="00D702FB"/>
    <w:rsid w:val="00D70361"/>
    <w:rsid w:val="00D704BC"/>
    <w:rsid w:val="00D70506"/>
    <w:rsid w:val="00D70534"/>
    <w:rsid w:val="00D70570"/>
    <w:rsid w:val="00D705AB"/>
    <w:rsid w:val="00D70623"/>
    <w:rsid w:val="00D706A4"/>
    <w:rsid w:val="00D707DD"/>
    <w:rsid w:val="00D708A6"/>
    <w:rsid w:val="00D708CB"/>
    <w:rsid w:val="00D708D0"/>
    <w:rsid w:val="00D7094D"/>
    <w:rsid w:val="00D709D1"/>
    <w:rsid w:val="00D709F1"/>
    <w:rsid w:val="00D70A4D"/>
    <w:rsid w:val="00D70A51"/>
    <w:rsid w:val="00D70B15"/>
    <w:rsid w:val="00D70B36"/>
    <w:rsid w:val="00D70B6B"/>
    <w:rsid w:val="00D70B76"/>
    <w:rsid w:val="00D70CC4"/>
    <w:rsid w:val="00D70CD2"/>
    <w:rsid w:val="00D70D8D"/>
    <w:rsid w:val="00D70E23"/>
    <w:rsid w:val="00D70E5F"/>
    <w:rsid w:val="00D70E8B"/>
    <w:rsid w:val="00D70EFE"/>
    <w:rsid w:val="00D70F8B"/>
    <w:rsid w:val="00D71070"/>
    <w:rsid w:val="00D710BF"/>
    <w:rsid w:val="00D71158"/>
    <w:rsid w:val="00D7124D"/>
    <w:rsid w:val="00D71280"/>
    <w:rsid w:val="00D7137A"/>
    <w:rsid w:val="00D71422"/>
    <w:rsid w:val="00D7145B"/>
    <w:rsid w:val="00D714D0"/>
    <w:rsid w:val="00D7151D"/>
    <w:rsid w:val="00D7155D"/>
    <w:rsid w:val="00D715AC"/>
    <w:rsid w:val="00D71652"/>
    <w:rsid w:val="00D716B8"/>
    <w:rsid w:val="00D71804"/>
    <w:rsid w:val="00D71858"/>
    <w:rsid w:val="00D718B8"/>
    <w:rsid w:val="00D719A9"/>
    <w:rsid w:val="00D71A02"/>
    <w:rsid w:val="00D71ADA"/>
    <w:rsid w:val="00D71B05"/>
    <w:rsid w:val="00D71B92"/>
    <w:rsid w:val="00D71BFC"/>
    <w:rsid w:val="00D71C77"/>
    <w:rsid w:val="00D71CF2"/>
    <w:rsid w:val="00D71D35"/>
    <w:rsid w:val="00D71E68"/>
    <w:rsid w:val="00D71E91"/>
    <w:rsid w:val="00D72019"/>
    <w:rsid w:val="00D72079"/>
    <w:rsid w:val="00D72090"/>
    <w:rsid w:val="00D7214F"/>
    <w:rsid w:val="00D72164"/>
    <w:rsid w:val="00D7221D"/>
    <w:rsid w:val="00D7224D"/>
    <w:rsid w:val="00D7237A"/>
    <w:rsid w:val="00D7238A"/>
    <w:rsid w:val="00D7238E"/>
    <w:rsid w:val="00D7240E"/>
    <w:rsid w:val="00D725F1"/>
    <w:rsid w:val="00D72605"/>
    <w:rsid w:val="00D7262C"/>
    <w:rsid w:val="00D7271A"/>
    <w:rsid w:val="00D72748"/>
    <w:rsid w:val="00D727DE"/>
    <w:rsid w:val="00D72825"/>
    <w:rsid w:val="00D728D5"/>
    <w:rsid w:val="00D728E3"/>
    <w:rsid w:val="00D7296D"/>
    <w:rsid w:val="00D7296E"/>
    <w:rsid w:val="00D729EA"/>
    <w:rsid w:val="00D72A90"/>
    <w:rsid w:val="00D72BFD"/>
    <w:rsid w:val="00D72C32"/>
    <w:rsid w:val="00D72CF0"/>
    <w:rsid w:val="00D72E92"/>
    <w:rsid w:val="00D72E98"/>
    <w:rsid w:val="00D72F01"/>
    <w:rsid w:val="00D72F10"/>
    <w:rsid w:val="00D72F25"/>
    <w:rsid w:val="00D72F2F"/>
    <w:rsid w:val="00D72F72"/>
    <w:rsid w:val="00D72FBD"/>
    <w:rsid w:val="00D72FC2"/>
    <w:rsid w:val="00D73013"/>
    <w:rsid w:val="00D730C2"/>
    <w:rsid w:val="00D732C1"/>
    <w:rsid w:val="00D7335C"/>
    <w:rsid w:val="00D733D4"/>
    <w:rsid w:val="00D73638"/>
    <w:rsid w:val="00D73647"/>
    <w:rsid w:val="00D736DB"/>
    <w:rsid w:val="00D736E6"/>
    <w:rsid w:val="00D73769"/>
    <w:rsid w:val="00D737C6"/>
    <w:rsid w:val="00D73838"/>
    <w:rsid w:val="00D738D7"/>
    <w:rsid w:val="00D738F4"/>
    <w:rsid w:val="00D739BF"/>
    <w:rsid w:val="00D739E9"/>
    <w:rsid w:val="00D73A01"/>
    <w:rsid w:val="00D73B73"/>
    <w:rsid w:val="00D73B97"/>
    <w:rsid w:val="00D73C2A"/>
    <w:rsid w:val="00D73C76"/>
    <w:rsid w:val="00D73CA8"/>
    <w:rsid w:val="00D73CCF"/>
    <w:rsid w:val="00D73D04"/>
    <w:rsid w:val="00D73D14"/>
    <w:rsid w:val="00D73D20"/>
    <w:rsid w:val="00D73D4A"/>
    <w:rsid w:val="00D73E5E"/>
    <w:rsid w:val="00D73F2C"/>
    <w:rsid w:val="00D73F45"/>
    <w:rsid w:val="00D73F4A"/>
    <w:rsid w:val="00D73F58"/>
    <w:rsid w:val="00D74129"/>
    <w:rsid w:val="00D74154"/>
    <w:rsid w:val="00D7419A"/>
    <w:rsid w:val="00D7422B"/>
    <w:rsid w:val="00D742A0"/>
    <w:rsid w:val="00D742B3"/>
    <w:rsid w:val="00D7432D"/>
    <w:rsid w:val="00D74352"/>
    <w:rsid w:val="00D7436C"/>
    <w:rsid w:val="00D745DC"/>
    <w:rsid w:val="00D74659"/>
    <w:rsid w:val="00D7476A"/>
    <w:rsid w:val="00D74854"/>
    <w:rsid w:val="00D748CA"/>
    <w:rsid w:val="00D748E2"/>
    <w:rsid w:val="00D74930"/>
    <w:rsid w:val="00D7493E"/>
    <w:rsid w:val="00D74A1D"/>
    <w:rsid w:val="00D74A49"/>
    <w:rsid w:val="00D74B71"/>
    <w:rsid w:val="00D74BA6"/>
    <w:rsid w:val="00D74BEA"/>
    <w:rsid w:val="00D74D6A"/>
    <w:rsid w:val="00D74F45"/>
    <w:rsid w:val="00D75069"/>
    <w:rsid w:val="00D7517E"/>
    <w:rsid w:val="00D751A5"/>
    <w:rsid w:val="00D7521D"/>
    <w:rsid w:val="00D75274"/>
    <w:rsid w:val="00D752BD"/>
    <w:rsid w:val="00D753F9"/>
    <w:rsid w:val="00D75483"/>
    <w:rsid w:val="00D755C3"/>
    <w:rsid w:val="00D75622"/>
    <w:rsid w:val="00D75629"/>
    <w:rsid w:val="00D75637"/>
    <w:rsid w:val="00D7585B"/>
    <w:rsid w:val="00D759D0"/>
    <w:rsid w:val="00D75A5E"/>
    <w:rsid w:val="00D75BD5"/>
    <w:rsid w:val="00D75C1F"/>
    <w:rsid w:val="00D75C26"/>
    <w:rsid w:val="00D75C57"/>
    <w:rsid w:val="00D75C6E"/>
    <w:rsid w:val="00D75CE9"/>
    <w:rsid w:val="00D75D24"/>
    <w:rsid w:val="00D75D7E"/>
    <w:rsid w:val="00D75F0B"/>
    <w:rsid w:val="00D75FB0"/>
    <w:rsid w:val="00D75FE3"/>
    <w:rsid w:val="00D760D5"/>
    <w:rsid w:val="00D76100"/>
    <w:rsid w:val="00D761AC"/>
    <w:rsid w:val="00D76224"/>
    <w:rsid w:val="00D7623D"/>
    <w:rsid w:val="00D762D6"/>
    <w:rsid w:val="00D76460"/>
    <w:rsid w:val="00D76522"/>
    <w:rsid w:val="00D765DF"/>
    <w:rsid w:val="00D76608"/>
    <w:rsid w:val="00D7661D"/>
    <w:rsid w:val="00D76624"/>
    <w:rsid w:val="00D76632"/>
    <w:rsid w:val="00D766F4"/>
    <w:rsid w:val="00D76748"/>
    <w:rsid w:val="00D76751"/>
    <w:rsid w:val="00D76815"/>
    <w:rsid w:val="00D76899"/>
    <w:rsid w:val="00D769BE"/>
    <w:rsid w:val="00D76A47"/>
    <w:rsid w:val="00D76A91"/>
    <w:rsid w:val="00D76AA6"/>
    <w:rsid w:val="00D76B3B"/>
    <w:rsid w:val="00D76B50"/>
    <w:rsid w:val="00D76C15"/>
    <w:rsid w:val="00D76CAC"/>
    <w:rsid w:val="00D76CB3"/>
    <w:rsid w:val="00D76D6C"/>
    <w:rsid w:val="00D76DBF"/>
    <w:rsid w:val="00D76E43"/>
    <w:rsid w:val="00D76F5C"/>
    <w:rsid w:val="00D76FC1"/>
    <w:rsid w:val="00D7705F"/>
    <w:rsid w:val="00D77071"/>
    <w:rsid w:val="00D770D5"/>
    <w:rsid w:val="00D770F9"/>
    <w:rsid w:val="00D77139"/>
    <w:rsid w:val="00D77241"/>
    <w:rsid w:val="00D7739D"/>
    <w:rsid w:val="00D77464"/>
    <w:rsid w:val="00D7758E"/>
    <w:rsid w:val="00D775DD"/>
    <w:rsid w:val="00D77707"/>
    <w:rsid w:val="00D77718"/>
    <w:rsid w:val="00D7775B"/>
    <w:rsid w:val="00D777CC"/>
    <w:rsid w:val="00D77854"/>
    <w:rsid w:val="00D778E3"/>
    <w:rsid w:val="00D77961"/>
    <w:rsid w:val="00D7798D"/>
    <w:rsid w:val="00D77A20"/>
    <w:rsid w:val="00D77A50"/>
    <w:rsid w:val="00D77B6A"/>
    <w:rsid w:val="00D77B7C"/>
    <w:rsid w:val="00D77C0A"/>
    <w:rsid w:val="00D77C9E"/>
    <w:rsid w:val="00D77E8E"/>
    <w:rsid w:val="00D77EA4"/>
    <w:rsid w:val="00D77F27"/>
    <w:rsid w:val="00D77F46"/>
    <w:rsid w:val="00D77F4A"/>
    <w:rsid w:val="00D8000E"/>
    <w:rsid w:val="00D8003D"/>
    <w:rsid w:val="00D8006D"/>
    <w:rsid w:val="00D800B4"/>
    <w:rsid w:val="00D80129"/>
    <w:rsid w:val="00D80168"/>
    <w:rsid w:val="00D8017C"/>
    <w:rsid w:val="00D80265"/>
    <w:rsid w:val="00D80285"/>
    <w:rsid w:val="00D80298"/>
    <w:rsid w:val="00D8037D"/>
    <w:rsid w:val="00D8039D"/>
    <w:rsid w:val="00D803C2"/>
    <w:rsid w:val="00D80527"/>
    <w:rsid w:val="00D80604"/>
    <w:rsid w:val="00D80693"/>
    <w:rsid w:val="00D806CA"/>
    <w:rsid w:val="00D806E8"/>
    <w:rsid w:val="00D8089A"/>
    <w:rsid w:val="00D80A28"/>
    <w:rsid w:val="00D80A75"/>
    <w:rsid w:val="00D80A7F"/>
    <w:rsid w:val="00D80B14"/>
    <w:rsid w:val="00D80B3E"/>
    <w:rsid w:val="00D80BFA"/>
    <w:rsid w:val="00D80C3A"/>
    <w:rsid w:val="00D80C86"/>
    <w:rsid w:val="00D80CBD"/>
    <w:rsid w:val="00D80CC0"/>
    <w:rsid w:val="00D80CD0"/>
    <w:rsid w:val="00D80D8C"/>
    <w:rsid w:val="00D80DE0"/>
    <w:rsid w:val="00D80DF1"/>
    <w:rsid w:val="00D80E8C"/>
    <w:rsid w:val="00D80E91"/>
    <w:rsid w:val="00D80F13"/>
    <w:rsid w:val="00D80F56"/>
    <w:rsid w:val="00D8105B"/>
    <w:rsid w:val="00D8110B"/>
    <w:rsid w:val="00D8114F"/>
    <w:rsid w:val="00D81153"/>
    <w:rsid w:val="00D81215"/>
    <w:rsid w:val="00D8127A"/>
    <w:rsid w:val="00D812D3"/>
    <w:rsid w:val="00D81396"/>
    <w:rsid w:val="00D813BF"/>
    <w:rsid w:val="00D8148D"/>
    <w:rsid w:val="00D81504"/>
    <w:rsid w:val="00D8157D"/>
    <w:rsid w:val="00D816D1"/>
    <w:rsid w:val="00D81714"/>
    <w:rsid w:val="00D8183F"/>
    <w:rsid w:val="00D81934"/>
    <w:rsid w:val="00D8194E"/>
    <w:rsid w:val="00D81AA1"/>
    <w:rsid w:val="00D81B1B"/>
    <w:rsid w:val="00D81B35"/>
    <w:rsid w:val="00D81C61"/>
    <w:rsid w:val="00D81C74"/>
    <w:rsid w:val="00D81CC2"/>
    <w:rsid w:val="00D81CCE"/>
    <w:rsid w:val="00D81D0D"/>
    <w:rsid w:val="00D81E0D"/>
    <w:rsid w:val="00D81E1A"/>
    <w:rsid w:val="00D81F0E"/>
    <w:rsid w:val="00D81F21"/>
    <w:rsid w:val="00D81F39"/>
    <w:rsid w:val="00D81F71"/>
    <w:rsid w:val="00D81FA7"/>
    <w:rsid w:val="00D8206D"/>
    <w:rsid w:val="00D82107"/>
    <w:rsid w:val="00D82190"/>
    <w:rsid w:val="00D82225"/>
    <w:rsid w:val="00D8223F"/>
    <w:rsid w:val="00D82258"/>
    <w:rsid w:val="00D8239A"/>
    <w:rsid w:val="00D823F6"/>
    <w:rsid w:val="00D8251B"/>
    <w:rsid w:val="00D8253A"/>
    <w:rsid w:val="00D825FE"/>
    <w:rsid w:val="00D826E4"/>
    <w:rsid w:val="00D82758"/>
    <w:rsid w:val="00D827A0"/>
    <w:rsid w:val="00D827F3"/>
    <w:rsid w:val="00D8286C"/>
    <w:rsid w:val="00D828CB"/>
    <w:rsid w:val="00D82926"/>
    <w:rsid w:val="00D8292F"/>
    <w:rsid w:val="00D829C3"/>
    <w:rsid w:val="00D82A29"/>
    <w:rsid w:val="00D82A9E"/>
    <w:rsid w:val="00D82BC1"/>
    <w:rsid w:val="00D82BCF"/>
    <w:rsid w:val="00D82CD1"/>
    <w:rsid w:val="00D82CE0"/>
    <w:rsid w:val="00D82CF5"/>
    <w:rsid w:val="00D82DEE"/>
    <w:rsid w:val="00D82E49"/>
    <w:rsid w:val="00D82EAA"/>
    <w:rsid w:val="00D82EF3"/>
    <w:rsid w:val="00D82FDF"/>
    <w:rsid w:val="00D8302F"/>
    <w:rsid w:val="00D830F3"/>
    <w:rsid w:val="00D83117"/>
    <w:rsid w:val="00D831F6"/>
    <w:rsid w:val="00D8345C"/>
    <w:rsid w:val="00D834AF"/>
    <w:rsid w:val="00D834F2"/>
    <w:rsid w:val="00D8354E"/>
    <w:rsid w:val="00D83663"/>
    <w:rsid w:val="00D83675"/>
    <w:rsid w:val="00D836DA"/>
    <w:rsid w:val="00D836E1"/>
    <w:rsid w:val="00D83731"/>
    <w:rsid w:val="00D838B1"/>
    <w:rsid w:val="00D838D1"/>
    <w:rsid w:val="00D838EE"/>
    <w:rsid w:val="00D83A16"/>
    <w:rsid w:val="00D83A17"/>
    <w:rsid w:val="00D83AEA"/>
    <w:rsid w:val="00D83B16"/>
    <w:rsid w:val="00D83B5A"/>
    <w:rsid w:val="00D83B91"/>
    <w:rsid w:val="00D83BE2"/>
    <w:rsid w:val="00D83C2F"/>
    <w:rsid w:val="00D83CC0"/>
    <w:rsid w:val="00D83D81"/>
    <w:rsid w:val="00D83DB9"/>
    <w:rsid w:val="00D83DF6"/>
    <w:rsid w:val="00D83E53"/>
    <w:rsid w:val="00D83EB1"/>
    <w:rsid w:val="00D84063"/>
    <w:rsid w:val="00D8407C"/>
    <w:rsid w:val="00D840D4"/>
    <w:rsid w:val="00D8413F"/>
    <w:rsid w:val="00D842A0"/>
    <w:rsid w:val="00D84368"/>
    <w:rsid w:val="00D845D8"/>
    <w:rsid w:val="00D846CF"/>
    <w:rsid w:val="00D8477D"/>
    <w:rsid w:val="00D84799"/>
    <w:rsid w:val="00D847F5"/>
    <w:rsid w:val="00D84867"/>
    <w:rsid w:val="00D8491C"/>
    <w:rsid w:val="00D8496F"/>
    <w:rsid w:val="00D849A6"/>
    <w:rsid w:val="00D849CB"/>
    <w:rsid w:val="00D84A2C"/>
    <w:rsid w:val="00D84BB2"/>
    <w:rsid w:val="00D84BCD"/>
    <w:rsid w:val="00D84BDD"/>
    <w:rsid w:val="00D84C0A"/>
    <w:rsid w:val="00D84C35"/>
    <w:rsid w:val="00D84C5B"/>
    <w:rsid w:val="00D84CE8"/>
    <w:rsid w:val="00D84D71"/>
    <w:rsid w:val="00D84D7C"/>
    <w:rsid w:val="00D84DC1"/>
    <w:rsid w:val="00D84DF4"/>
    <w:rsid w:val="00D84E67"/>
    <w:rsid w:val="00D84EA6"/>
    <w:rsid w:val="00D85010"/>
    <w:rsid w:val="00D8507F"/>
    <w:rsid w:val="00D85081"/>
    <w:rsid w:val="00D85091"/>
    <w:rsid w:val="00D85111"/>
    <w:rsid w:val="00D8511D"/>
    <w:rsid w:val="00D85206"/>
    <w:rsid w:val="00D85266"/>
    <w:rsid w:val="00D8526A"/>
    <w:rsid w:val="00D852BF"/>
    <w:rsid w:val="00D8544E"/>
    <w:rsid w:val="00D8547B"/>
    <w:rsid w:val="00D855D6"/>
    <w:rsid w:val="00D85612"/>
    <w:rsid w:val="00D8565C"/>
    <w:rsid w:val="00D8568C"/>
    <w:rsid w:val="00D856FC"/>
    <w:rsid w:val="00D8571C"/>
    <w:rsid w:val="00D85721"/>
    <w:rsid w:val="00D857AB"/>
    <w:rsid w:val="00D857C1"/>
    <w:rsid w:val="00D85809"/>
    <w:rsid w:val="00D8581F"/>
    <w:rsid w:val="00D8583F"/>
    <w:rsid w:val="00D8591C"/>
    <w:rsid w:val="00D85953"/>
    <w:rsid w:val="00D85A12"/>
    <w:rsid w:val="00D85AA9"/>
    <w:rsid w:val="00D85B02"/>
    <w:rsid w:val="00D85B18"/>
    <w:rsid w:val="00D85BB4"/>
    <w:rsid w:val="00D85BB9"/>
    <w:rsid w:val="00D85C6D"/>
    <w:rsid w:val="00D85C78"/>
    <w:rsid w:val="00D85C7D"/>
    <w:rsid w:val="00D85C9B"/>
    <w:rsid w:val="00D85CE9"/>
    <w:rsid w:val="00D85D02"/>
    <w:rsid w:val="00D85D0B"/>
    <w:rsid w:val="00D85D1A"/>
    <w:rsid w:val="00D85DE5"/>
    <w:rsid w:val="00D85DF9"/>
    <w:rsid w:val="00D85E71"/>
    <w:rsid w:val="00D85EBB"/>
    <w:rsid w:val="00D85EDE"/>
    <w:rsid w:val="00D85F03"/>
    <w:rsid w:val="00D85FCB"/>
    <w:rsid w:val="00D86069"/>
    <w:rsid w:val="00D860D3"/>
    <w:rsid w:val="00D861F1"/>
    <w:rsid w:val="00D86229"/>
    <w:rsid w:val="00D862DA"/>
    <w:rsid w:val="00D863D2"/>
    <w:rsid w:val="00D8645F"/>
    <w:rsid w:val="00D864D9"/>
    <w:rsid w:val="00D865C9"/>
    <w:rsid w:val="00D86679"/>
    <w:rsid w:val="00D86752"/>
    <w:rsid w:val="00D867AC"/>
    <w:rsid w:val="00D867DD"/>
    <w:rsid w:val="00D867E1"/>
    <w:rsid w:val="00D8681C"/>
    <w:rsid w:val="00D8682D"/>
    <w:rsid w:val="00D8685E"/>
    <w:rsid w:val="00D869EB"/>
    <w:rsid w:val="00D86A68"/>
    <w:rsid w:val="00D86BD0"/>
    <w:rsid w:val="00D86CF1"/>
    <w:rsid w:val="00D86D07"/>
    <w:rsid w:val="00D86E54"/>
    <w:rsid w:val="00D86FA6"/>
    <w:rsid w:val="00D86FD1"/>
    <w:rsid w:val="00D8709A"/>
    <w:rsid w:val="00D870A0"/>
    <w:rsid w:val="00D870C1"/>
    <w:rsid w:val="00D871C2"/>
    <w:rsid w:val="00D8728D"/>
    <w:rsid w:val="00D872C4"/>
    <w:rsid w:val="00D873E2"/>
    <w:rsid w:val="00D873F9"/>
    <w:rsid w:val="00D8742E"/>
    <w:rsid w:val="00D875CC"/>
    <w:rsid w:val="00D875E9"/>
    <w:rsid w:val="00D876E2"/>
    <w:rsid w:val="00D87736"/>
    <w:rsid w:val="00D8776F"/>
    <w:rsid w:val="00D8787D"/>
    <w:rsid w:val="00D879C5"/>
    <w:rsid w:val="00D879D4"/>
    <w:rsid w:val="00D87A07"/>
    <w:rsid w:val="00D87A51"/>
    <w:rsid w:val="00D87AE4"/>
    <w:rsid w:val="00D87BB4"/>
    <w:rsid w:val="00D87BD6"/>
    <w:rsid w:val="00D87D04"/>
    <w:rsid w:val="00D87D2A"/>
    <w:rsid w:val="00D87E21"/>
    <w:rsid w:val="00D87EA9"/>
    <w:rsid w:val="00D87F87"/>
    <w:rsid w:val="00D87FF0"/>
    <w:rsid w:val="00D90043"/>
    <w:rsid w:val="00D900A3"/>
    <w:rsid w:val="00D9022F"/>
    <w:rsid w:val="00D90283"/>
    <w:rsid w:val="00D902E0"/>
    <w:rsid w:val="00D90382"/>
    <w:rsid w:val="00D903EF"/>
    <w:rsid w:val="00D90478"/>
    <w:rsid w:val="00D905C6"/>
    <w:rsid w:val="00D90757"/>
    <w:rsid w:val="00D9076A"/>
    <w:rsid w:val="00D90865"/>
    <w:rsid w:val="00D90892"/>
    <w:rsid w:val="00D90A10"/>
    <w:rsid w:val="00D90A2A"/>
    <w:rsid w:val="00D90ADC"/>
    <w:rsid w:val="00D90AF2"/>
    <w:rsid w:val="00D90B7B"/>
    <w:rsid w:val="00D90C2F"/>
    <w:rsid w:val="00D90D03"/>
    <w:rsid w:val="00D90D0A"/>
    <w:rsid w:val="00D90D33"/>
    <w:rsid w:val="00D90D6C"/>
    <w:rsid w:val="00D90E88"/>
    <w:rsid w:val="00D90EBC"/>
    <w:rsid w:val="00D90EE0"/>
    <w:rsid w:val="00D90F55"/>
    <w:rsid w:val="00D90FD2"/>
    <w:rsid w:val="00D9103E"/>
    <w:rsid w:val="00D910E1"/>
    <w:rsid w:val="00D91141"/>
    <w:rsid w:val="00D9117A"/>
    <w:rsid w:val="00D911B7"/>
    <w:rsid w:val="00D9124D"/>
    <w:rsid w:val="00D91253"/>
    <w:rsid w:val="00D912DA"/>
    <w:rsid w:val="00D91353"/>
    <w:rsid w:val="00D9135A"/>
    <w:rsid w:val="00D913C0"/>
    <w:rsid w:val="00D913D9"/>
    <w:rsid w:val="00D9146E"/>
    <w:rsid w:val="00D914D6"/>
    <w:rsid w:val="00D914D9"/>
    <w:rsid w:val="00D914E9"/>
    <w:rsid w:val="00D914F9"/>
    <w:rsid w:val="00D9150E"/>
    <w:rsid w:val="00D915B1"/>
    <w:rsid w:val="00D9185D"/>
    <w:rsid w:val="00D919D0"/>
    <w:rsid w:val="00D919D6"/>
    <w:rsid w:val="00D91A4B"/>
    <w:rsid w:val="00D91A57"/>
    <w:rsid w:val="00D91A65"/>
    <w:rsid w:val="00D91AAA"/>
    <w:rsid w:val="00D91AC9"/>
    <w:rsid w:val="00D91B69"/>
    <w:rsid w:val="00D91BAF"/>
    <w:rsid w:val="00D91C85"/>
    <w:rsid w:val="00D91D12"/>
    <w:rsid w:val="00D91D67"/>
    <w:rsid w:val="00D91DEC"/>
    <w:rsid w:val="00D91E23"/>
    <w:rsid w:val="00D91E50"/>
    <w:rsid w:val="00D91F2B"/>
    <w:rsid w:val="00D91F53"/>
    <w:rsid w:val="00D91F91"/>
    <w:rsid w:val="00D91FE0"/>
    <w:rsid w:val="00D92057"/>
    <w:rsid w:val="00D92119"/>
    <w:rsid w:val="00D921AF"/>
    <w:rsid w:val="00D92238"/>
    <w:rsid w:val="00D92241"/>
    <w:rsid w:val="00D92465"/>
    <w:rsid w:val="00D9250F"/>
    <w:rsid w:val="00D92519"/>
    <w:rsid w:val="00D92543"/>
    <w:rsid w:val="00D92546"/>
    <w:rsid w:val="00D92627"/>
    <w:rsid w:val="00D9262B"/>
    <w:rsid w:val="00D9264D"/>
    <w:rsid w:val="00D9264F"/>
    <w:rsid w:val="00D92654"/>
    <w:rsid w:val="00D926BA"/>
    <w:rsid w:val="00D926FB"/>
    <w:rsid w:val="00D92768"/>
    <w:rsid w:val="00D927E0"/>
    <w:rsid w:val="00D92818"/>
    <w:rsid w:val="00D92842"/>
    <w:rsid w:val="00D92844"/>
    <w:rsid w:val="00D9286A"/>
    <w:rsid w:val="00D928C1"/>
    <w:rsid w:val="00D92903"/>
    <w:rsid w:val="00D92905"/>
    <w:rsid w:val="00D92939"/>
    <w:rsid w:val="00D92A5B"/>
    <w:rsid w:val="00D92A88"/>
    <w:rsid w:val="00D92B11"/>
    <w:rsid w:val="00D92C1E"/>
    <w:rsid w:val="00D92C69"/>
    <w:rsid w:val="00D92CA4"/>
    <w:rsid w:val="00D92D46"/>
    <w:rsid w:val="00D92DD9"/>
    <w:rsid w:val="00D92E2A"/>
    <w:rsid w:val="00D92E4F"/>
    <w:rsid w:val="00D92E53"/>
    <w:rsid w:val="00D92F89"/>
    <w:rsid w:val="00D9305E"/>
    <w:rsid w:val="00D930C7"/>
    <w:rsid w:val="00D930CB"/>
    <w:rsid w:val="00D9311E"/>
    <w:rsid w:val="00D93151"/>
    <w:rsid w:val="00D93182"/>
    <w:rsid w:val="00D931AC"/>
    <w:rsid w:val="00D932E3"/>
    <w:rsid w:val="00D9339A"/>
    <w:rsid w:val="00D9339B"/>
    <w:rsid w:val="00D933D6"/>
    <w:rsid w:val="00D93471"/>
    <w:rsid w:val="00D93515"/>
    <w:rsid w:val="00D9353C"/>
    <w:rsid w:val="00D935EC"/>
    <w:rsid w:val="00D93614"/>
    <w:rsid w:val="00D937C0"/>
    <w:rsid w:val="00D93804"/>
    <w:rsid w:val="00D9385A"/>
    <w:rsid w:val="00D93901"/>
    <w:rsid w:val="00D9390C"/>
    <w:rsid w:val="00D93965"/>
    <w:rsid w:val="00D93A27"/>
    <w:rsid w:val="00D93A40"/>
    <w:rsid w:val="00D93A7F"/>
    <w:rsid w:val="00D93C27"/>
    <w:rsid w:val="00D93D04"/>
    <w:rsid w:val="00D93D55"/>
    <w:rsid w:val="00D93D9A"/>
    <w:rsid w:val="00D93E72"/>
    <w:rsid w:val="00D93F1F"/>
    <w:rsid w:val="00D94001"/>
    <w:rsid w:val="00D94094"/>
    <w:rsid w:val="00D940D2"/>
    <w:rsid w:val="00D94162"/>
    <w:rsid w:val="00D9418E"/>
    <w:rsid w:val="00D94198"/>
    <w:rsid w:val="00D94234"/>
    <w:rsid w:val="00D94272"/>
    <w:rsid w:val="00D942CE"/>
    <w:rsid w:val="00D94403"/>
    <w:rsid w:val="00D94467"/>
    <w:rsid w:val="00D945D5"/>
    <w:rsid w:val="00D94638"/>
    <w:rsid w:val="00D94744"/>
    <w:rsid w:val="00D9476A"/>
    <w:rsid w:val="00D947D0"/>
    <w:rsid w:val="00D948C8"/>
    <w:rsid w:val="00D949FB"/>
    <w:rsid w:val="00D94A24"/>
    <w:rsid w:val="00D94A8D"/>
    <w:rsid w:val="00D94AAB"/>
    <w:rsid w:val="00D94B1E"/>
    <w:rsid w:val="00D94B63"/>
    <w:rsid w:val="00D94C53"/>
    <w:rsid w:val="00D94D52"/>
    <w:rsid w:val="00D94D75"/>
    <w:rsid w:val="00D94E67"/>
    <w:rsid w:val="00D94F3B"/>
    <w:rsid w:val="00D94F79"/>
    <w:rsid w:val="00D94F80"/>
    <w:rsid w:val="00D94F8D"/>
    <w:rsid w:val="00D9505D"/>
    <w:rsid w:val="00D950B7"/>
    <w:rsid w:val="00D950CA"/>
    <w:rsid w:val="00D95164"/>
    <w:rsid w:val="00D951DC"/>
    <w:rsid w:val="00D95318"/>
    <w:rsid w:val="00D9541B"/>
    <w:rsid w:val="00D9547F"/>
    <w:rsid w:val="00D95538"/>
    <w:rsid w:val="00D9553C"/>
    <w:rsid w:val="00D95559"/>
    <w:rsid w:val="00D9559D"/>
    <w:rsid w:val="00D955B2"/>
    <w:rsid w:val="00D955BD"/>
    <w:rsid w:val="00D95680"/>
    <w:rsid w:val="00D95732"/>
    <w:rsid w:val="00D9589C"/>
    <w:rsid w:val="00D95920"/>
    <w:rsid w:val="00D9599F"/>
    <w:rsid w:val="00D95A0E"/>
    <w:rsid w:val="00D95A12"/>
    <w:rsid w:val="00D95A59"/>
    <w:rsid w:val="00D95AEF"/>
    <w:rsid w:val="00D95B0D"/>
    <w:rsid w:val="00D95B87"/>
    <w:rsid w:val="00D95B91"/>
    <w:rsid w:val="00D95C45"/>
    <w:rsid w:val="00D95D0E"/>
    <w:rsid w:val="00D95E35"/>
    <w:rsid w:val="00D95E7C"/>
    <w:rsid w:val="00D95E81"/>
    <w:rsid w:val="00D95F87"/>
    <w:rsid w:val="00D9600A"/>
    <w:rsid w:val="00D96072"/>
    <w:rsid w:val="00D961B7"/>
    <w:rsid w:val="00D96203"/>
    <w:rsid w:val="00D96212"/>
    <w:rsid w:val="00D96264"/>
    <w:rsid w:val="00D962E0"/>
    <w:rsid w:val="00D963E1"/>
    <w:rsid w:val="00D96515"/>
    <w:rsid w:val="00D96531"/>
    <w:rsid w:val="00D9653F"/>
    <w:rsid w:val="00D965A4"/>
    <w:rsid w:val="00D966F3"/>
    <w:rsid w:val="00D966F6"/>
    <w:rsid w:val="00D96766"/>
    <w:rsid w:val="00D9683E"/>
    <w:rsid w:val="00D9692C"/>
    <w:rsid w:val="00D96949"/>
    <w:rsid w:val="00D96973"/>
    <w:rsid w:val="00D96975"/>
    <w:rsid w:val="00D96B9C"/>
    <w:rsid w:val="00D96BFF"/>
    <w:rsid w:val="00D96C6E"/>
    <w:rsid w:val="00D96D26"/>
    <w:rsid w:val="00D96D4B"/>
    <w:rsid w:val="00D96D63"/>
    <w:rsid w:val="00D96DD8"/>
    <w:rsid w:val="00D96DF6"/>
    <w:rsid w:val="00D96E17"/>
    <w:rsid w:val="00D96E32"/>
    <w:rsid w:val="00D96E78"/>
    <w:rsid w:val="00D97025"/>
    <w:rsid w:val="00D970FE"/>
    <w:rsid w:val="00D97197"/>
    <w:rsid w:val="00D97238"/>
    <w:rsid w:val="00D972A9"/>
    <w:rsid w:val="00D972E4"/>
    <w:rsid w:val="00D97301"/>
    <w:rsid w:val="00D9731C"/>
    <w:rsid w:val="00D9746A"/>
    <w:rsid w:val="00D97492"/>
    <w:rsid w:val="00D974F0"/>
    <w:rsid w:val="00D97567"/>
    <w:rsid w:val="00D9758F"/>
    <w:rsid w:val="00D975BE"/>
    <w:rsid w:val="00D975C7"/>
    <w:rsid w:val="00D975FB"/>
    <w:rsid w:val="00D9762B"/>
    <w:rsid w:val="00D977E7"/>
    <w:rsid w:val="00D97813"/>
    <w:rsid w:val="00D97A36"/>
    <w:rsid w:val="00D97A88"/>
    <w:rsid w:val="00D97ABA"/>
    <w:rsid w:val="00D97ADE"/>
    <w:rsid w:val="00D97B42"/>
    <w:rsid w:val="00D97B47"/>
    <w:rsid w:val="00D97BBF"/>
    <w:rsid w:val="00D97C85"/>
    <w:rsid w:val="00D97CA0"/>
    <w:rsid w:val="00D97DB0"/>
    <w:rsid w:val="00D97DD1"/>
    <w:rsid w:val="00D97E15"/>
    <w:rsid w:val="00D97EB1"/>
    <w:rsid w:val="00D97EB4"/>
    <w:rsid w:val="00D97F1D"/>
    <w:rsid w:val="00D97F35"/>
    <w:rsid w:val="00D97F45"/>
    <w:rsid w:val="00D97F9D"/>
    <w:rsid w:val="00DA0117"/>
    <w:rsid w:val="00DA0160"/>
    <w:rsid w:val="00DA0207"/>
    <w:rsid w:val="00DA021C"/>
    <w:rsid w:val="00DA0235"/>
    <w:rsid w:val="00DA027C"/>
    <w:rsid w:val="00DA0281"/>
    <w:rsid w:val="00DA02DA"/>
    <w:rsid w:val="00DA031E"/>
    <w:rsid w:val="00DA038F"/>
    <w:rsid w:val="00DA046D"/>
    <w:rsid w:val="00DA0493"/>
    <w:rsid w:val="00DA057A"/>
    <w:rsid w:val="00DA0629"/>
    <w:rsid w:val="00DA0637"/>
    <w:rsid w:val="00DA0648"/>
    <w:rsid w:val="00DA0764"/>
    <w:rsid w:val="00DA0769"/>
    <w:rsid w:val="00DA0784"/>
    <w:rsid w:val="00DA0816"/>
    <w:rsid w:val="00DA083D"/>
    <w:rsid w:val="00DA0942"/>
    <w:rsid w:val="00DA09F2"/>
    <w:rsid w:val="00DA09FC"/>
    <w:rsid w:val="00DA0A07"/>
    <w:rsid w:val="00DA0B56"/>
    <w:rsid w:val="00DA0BBD"/>
    <w:rsid w:val="00DA0C58"/>
    <w:rsid w:val="00DA0C5F"/>
    <w:rsid w:val="00DA0D33"/>
    <w:rsid w:val="00DA0E33"/>
    <w:rsid w:val="00DA0E55"/>
    <w:rsid w:val="00DA0F00"/>
    <w:rsid w:val="00DA0F47"/>
    <w:rsid w:val="00DA0F48"/>
    <w:rsid w:val="00DA0F7B"/>
    <w:rsid w:val="00DA1039"/>
    <w:rsid w:val="00DA1081"/>
    <w:rsid w:val="00DA1212"/>
    <w:rsid w:val="00DA12AC"/>
    <w:rsid w:val="00DA1349"/>
    <w:rsid w:val="00DA138C"/>
    <w:rsid w:val="00DA13A5"/>
    <w:rsid w:val="00DA13F0"/>
    <w:rsid w:val="00DA13F1"/>
    <w:rsid w:val="00DA1498"/>
    <w:rsid w:val="00DA14A4"/>
    <w:rsid w:val="00DA14AF"/>
    <w:rsid w:val="00DA1519"/>
    <w:rsid w:val="00DA15E2"/>
    <w:rsid w:val="00DA15E5"/>
    <w:rsid w:val="00DA1633"/>
    <w:rsid w:val="00DA16BE"/>
    <w:rsid w:val="00DA1740"/>
    <w:rsid w:val="00DA1748"/>
    <w:rsid w:val="00DA1768"/>
    <w:rsid w:val="00DA1800"/>
    <w:rsid w:val="00DA19C7"/>
    <w:rsid w:val="00DA19D4"/>
    <w:rsid w:val="00DA19FE"/>
    <w:rsid w:val="00DA1B73"/>
    <w:rsid w:val="00DA1B75"/>
    <w:rsid w:val="00DA1B85"/>
    <w:rsid w:val="00DA1C08"/>
    <w:rsid w:val="00DA1C61"/>
    <w:rsid w:val="00DA1C68"/>
    <w:rsid w:val="00DA1C72"/>
    <w:rsid w:val="00DA1C79"/>
    <w:rsid w:val="00DA1C91"/>
    <w:rsid w:val="00DA1D5C"/>
    <w:rsid w:val="00DA1D6A"/>
    <w:rsid w:val="00DA1DA2"/>
    <w:rsid w:val="00DA1DBF"/>
    <w:rsid w:val="00DA1F0E"/>
    <w:rsid w:val="00DA1F4C"/>
    <w:rsid w:val="00DA1F81"/>
    <w:rsid w:val="00DA20B8"/>
    <w:rsid w:val="00DA2168"/>
    <w:rsid w:val="00DA2202"/>
    <w:rsid w:val="00DA227E"/>
    <w:rsid w:val="00DA2291"/>
    <w:rsid w:val="00DA22AD"/>
    <w:rsid w:val="00DA233B"/>
    <w:rsid w:val="00DA2391"/>
    <w:rsid w:val="00DA2467"/>
    <w:rsid w:val="00DA2545"/>
    <w:rsid w:val="00DA267F"/>
    <w:rsid w:val="00DA269F"/>
    <w:rsid w:val="00DA27D0"/>
    <w:rsid w:val="00DA27F3"/>
    <w:rsid w:val="00DA2961"/>
    <w:rsid w:val="00DA2A34"/>
    <w:rsid w:val="00DA2A40"/>
    <w:rsid w:val="00DA2B46"/>
    <w:rsid w:val="00DA2B67"/>
    <w:rsid w:val="00DA2C10"/>
    <w:rsid w:val="00DA2C22"/>
    <w:rsid w:val="00DA2C27"/>
    <w:rsid w:val="00DA2C8E"/>
    <w:rsid w:val="00DA2CBB"/>
    <w:rsid w:val="00DA2DB7"/>
    <w:rsid w:val="00DA2E2F"/>
    <w:rsid w:val="00DA2E99"/>
    <w:rsid w:val="00DA2F4B"/>
    <w:rsid w:val="00DA308F"/>
    <w:rsid w:val="00DA3103"/>
    <w:rsid w:val="00DA310D"/>
    <w:rsid w:val="00DA3117"/>
    <w:rsid w:val="00DA3147"/>
    <w:rsid w:val="00DA320F"/>
    <w:rsid w:val="00DA322D"/>
    <w:rsid w:val="00DA3261"/>
    <w:rsid w:val="00DA32AB"/>
    <w:rsid w:val="00DA3328"/>
    <w:rsid w:val="00DA348B"/>
    <w:rsid w:val="00DA34B9"/>
    <w:rsid w:val="00DA34D4"/>
    <w:rsid w:val="00DA3551"/>
    <w:rsid w:val="00DA3557"/>
    <w:rsid w:val="00DA357E"/>
    <w:rsid w:val="00DA36EB"/>
    <w:rsid w:val="00DA371C"/>
    <w:rsid w:val="00DA3755"/>
    <w:rsid w:val="00DA396F"/>
    <w:rsid w:val="00DA39EA"/>
    <w:rsid w:val="00DA3A25"/>
    <w:rsid w:val="00DA3A80"/>
    <w:rsid w:val="00DA3BE2"/>
    <w:rsid w:val="00DA3C9A"/>
    <w:rsid w:val="00DA3CEC"/>
    <w:rsid w:val="00DA3D22"/>
    <w:rsid w:val="00DA3D97"/>
    <w:rsid w:val="00DA3DBA"/>
    <w:rsid w:val="00DA3E7C"/>
    <w:rsid w:val="00DA3E85"/>
    <w:rsid w:val="00DA3F08"/>
    <w:rsid w:val="00DA3FD2"/>
    <w:rsid w:val="00DA4043"/>
    <w:rsid w:val="00DA40B9"/>
    <w:rsid w:val="00DA419B"/>
    <w:rsid w:val="00DA41FD"/>
    <w:rsid w:val="00DA4220"/>
    <w:rsid w:val="00DA4223"/>
    <w:rsid w:val="00DA427B"/>
    <w:rsid w:val="00DA42B5"/>
    <w:rsid w:val="00DA443B"/>
    <w:rsid w:val="00DA44A6"/>
    <w:rsid w:val="00DA497F"/>
    <w:rsid w:val="00DA4C51"/>
    <w:rsid w:val="00DA4C58"/>
    <w:rsid w:val="00DA4D9A"/>
    <w:rsid w:val="00DA4DE4"/>
    <w:rsid w:val="00DA4E03"/>
    <w:rsid w:val="00DA4E41"/>
    <w:rsid w:val="00DA4FE6"/>
    <w:rsid w:val="00DA504C"/>
    <w:rsid w:val="00DA50AE"/>
    <w:rsid w:val="00DA50E5"/>
    <w:rsid w:val="00DA527F"/>
    <w:rsid w:val="00DA53BA"/>
    <w:rsid w:val="00DA5484"/>
    <w:rsid w:val="00DA54D0"/>
    <w:rsid w:val="00DA54E6"/>
    <w:rsid w:val="00DA550F"/>
    <w:rsid w:val="00DA5521"/>
    <w:rsid w:val="00DA5552"/>
    <w:rsid w:val="00DA557D"/>
    <w:rsid w:val="00DA5599"/>
    <w:rsid w:val="00DA569F"/>
    <w:rsid w:val="00DA56AA"/>
    <w:rsid w:val="00DA56E1"/>
    <w:rsid w:val="00DA5719"/>
    <w:rsid w:val="00DA5720"/>
    <w:rsid w:val="00DA58D2"/>
    <w:rsid w:val="00DA59A0"/>
    <w:rsid w:val="00DA59AA"/>
    <w:rsid w:val="00DA59C0"/>
    <w:rsid w:val="00DA5A37"/>
    <w:rsid w:val="00DA5AAB"/>
    <w:rsid w:val="00DA5AF2"/>
    <w:rsid w:val="00DA5AF4"/>
    <w:rsid w:val="00DA5AF8"/>
    <w:rsid w:val="00DA5B1C"/>
    <w:rsid w:val="00DA5B6D"/>
    <w:rsid w:val="00DA5C03"/>
    <w:rsid w:val="00DA5C72"/>
    <w:rsid w:val="00DA5C83"/>
    <w:rsid w:val="00DA5CD3"/>
    <w:rsid w:val="00DA5D0F"/>
    <w:rsid w:val="00DA5D5B"/>
    <w:rsid w:val="00DA5DC2"/>
    <w:rsid w:val="00DA5E4C"/>
    <w:rsid w:val="00DA5EDE"/>
    <w:rsid w:val="00DA5F16"/>
    <w:rsid w:val="00DA5F4C"/>
    <w:rsid w:val="00DA5F8A"/>
    <w:rsid w:val="00DA5FFC"/>
    <w:rsid w:val="00DA609B"/>
    <w:rsid w:val="00DA60EC"/>
    <w:rsid w:val="00DA616B"/>
    <w:rsid w:val="00DA61EA"/>
    <w:rsid w:val="00DA6227"/>
    <w:rsid w:val="00DA631A"/>
    <w:rsid w:val="00DA6342"/>
    <w:rsid w:val="00DA649D"/>
    <w:rsid w:val="00DA649F"/>
    <w:rsid w:val="00DA662B"/>
    <w:rsid w:val="00DA670B"/>
    <w:rsid w:val="00DA687B"/>
    <w:rsid w:val="00DA6923"/>
    <w:rsid w:val="00DA6952"/>
    <w:rsid w:val="00DA6971"/>
    <w:rsid w:val="00DA6972"/>
    <w:rsid w:val="00DA697B"/>
    <w:rsid w:val="00DA6998"/>
    <w:rsid w:val="00DA69D1"/>
    <w:rsid w:val="00DA6A1F"/>
    <w:rsid w:val="00DA6B3D"/>
    <w:rsid w:val="00DA6C52"/>
    <w:rsid w:val="00DA6C78"/>
    <w:rsid w:val="00DA6C81"/>
    <w:rsid w:val="00DA6D81"/>
    <w:rsid w:val="00DA6E1F"/>
    <w:rsid w:val="00DA6EFB"/>
    <w:rsid w:val="00DA6FA7"/>
    <w:rsid w:val="00DA6FD5"/>
    <w:rsid w:val="00DA700E"/>
    <w:rsid w:val="00DA70A3"/>
    <w:rsid w:val="00DA7180"/>
    <w:rsid w:val="00DA71EF"/>
    <w:rsid w:val="00DA73EF"/>
    <w:rsid w:val="00DA7466"/>
    <w:rsid w:val="00DA74E3"/>
    <w:rsid w:val="00DA756C"/>
    <w:rsid w:val="00DA75EC"/>
    <w:rsid w:val="00DA761E"/>
    <w:rsid w:val="00DA76FF"/>
    <w:rsid w:val="00DA773B"/>
    <w:rsid w:val="00DA773C"/>
    <w:rsid w:val="00DA7787"/>
    <w:rsid w:val="00DA7899"/>
    <w:rsid w:val="00DA78E4"/>
    <w:rsid w:val="00DA792F"/>
    <w:rsid w:val="00DA7A1C"/>
    <w:rsid w:val="00DA7A4E"/>
    <w:rsid w:val="00DA7AA7"/>
    <w:rsid w:val="00DA7ACE"/>
    <w:rsid w:val="00DA7B91"/>
    <w:rsid w:val="00DA7CD6"/>
    <w:rsid w:val="00DA7D6D"/>
    <w:rsid w:val="00DA7DA4"/>
    <w:rsid w:val="00DA7E19"/>
    <w:rsid w:val="00DA7EB3"/>
    <w:rsid w:val="00DA7EDE"/>
    <w:rsid w:val="00DB002A"/>
    <w:rsid w:val="00DB00B5"/>
    <w:rsid w:val="00DB00BC"/>
    <w:rsid w:val="00DB00DD"/>
    <w:rsid w:val="00DB0210"/>
    <w:rsid w:val="00DB024A"/>
    <w:rsid w:val="00DB02B8"/>
    <w:rsid w:val="00DB048D"/>
    <w:rsid w:val="00DB0557"/>
    <w:rsid w:val="00DB0584"/>
    <w:rsid w:val="00DB07E1"/>
    <w:rsid w:val="00DB07E4"/>
    <w:rsid w:val="00DB086C"/>
    <w:rsid w:val="00DB0890"/>
    <w:rsid w:val="00DB08A9"/>
    <w:rsid w:val="00DB08B2"/>
    <w:rsid w:val="00DB095A"/>
    <w:rsid w:val="00DB09B6"/>
    <w:rsid w:val="00DB09C2"/>
    <w:rsid w:val="00DB09FF"/>
    <w:rsid w:val="00DB0A13"/>
    <w:rsid w:val="00DB0A2A"/>
    <w:rsid w:val="00DB0A6B"/>
    <w:rsid w:val="00DB0A97"/>
    <w:rsid w:val="00DB0B1F"/>
    <w:rsid w:val="00DB0BC2"/>
    <w:rsid w:val="00DB0BC9"/>
    <w:rsid w:val="00DB0BFD"/>
    <w:rsid w:val="00DB0D4C"/>
    <w:rsid w:val="00DB0EC7"/>
    <w:rsid w:val="00DB0EFE"/>
    <w:rsid w:val="00DB0FE9"/>
    <w:rsid w:val="00DB0FF9"/>
    <w:rsid w:val="00DB103C"/>
    <w:rsid w:val="00DB106E"/>
    <w:rsid w:val="00DB10C4"/>
    <w:rsid w:val="00DB1150"/>
    <w:rsid w:val="00DB11FB"/>
    <w:rsid w:val="00DB1248"/>
    <w:rsid w:val="00DB1251"/>
    <w:rsid w:val="00DB12A2"/>
    <w:rsid w:val="00DB130D"/>
    <w:rsid w:val="00DB1356"/>
    <w:rsid w:val="00DB13A6"/>
    <w:rsid w:val="00DB1429"/>
    <w:rsid w:val="00DB159C"/>
    <w:rsid w:val="00DB15AE"/>
    <w:rsid w:val="00DB15CE"/>
    <w:rsid w:val="00DB15EC"/>
    <w:rsid w:val="00DB16AC"/>
    <w:rsid w:val="00DB16EB"/>
    <w:rsid w:val="00DB17DD"/>
    <w:rsid w:val="00DB1837"/>
    <w:rsid w:val="00DB184B"/>
    <w:rsid w:val="00DB19EE"/>
    <w:rsid w:val="00DB1A0A"/>
    <w:rsid w:val="00DB1A32"/>
    <w:rsid w:val="00DB1BCD"/>
    <w:rsid w:val="00DB1BE5"/>
    <w:rsid w:val="00DB1C10"/>
    <w:rsid w:val="00DB1CB5"/>
    <w:rsid w:val="00DB1CCF"/>
    <w:rsid w:val="00DB1CD6"/>
    <w:rsid w:val="00DB1D21"/>
    <w:rsid w:val="00DB1E51"/>
    <w:rsid w:val="00DB1EBF"/>
    <w:rsid w:val="00DB1F0C"/>
    <w:rsid w:val="00DB1F5F"/>
    <w:rsid w:val="00DB2017"/>
    <w:rsid w:val="00DB2047"/>
    <w:rsid w:val="00DB2137"/>
    <w:rsid w:val="00DB2197"/>
    <w:rsid w:val="00DB2328"/>
    <w:rsid w:val="00DB2357"/>
    <w:rsid w:val="00DB23EC"/>
    <w:rsid w:val="00DB2477"/>
    <w:rsid w:val="00DB248A"/>
    <w:rsid w:val="00DB24C8"/>
    <w:rsid w:val="00DB2540"/>
    <w:rsid w:val="00DB254D"/>
    <w:rsid w:val="00DB25E5"/>
    <w:rsid w:val="00DB266D"/>
    <w:rsid w:val="00DB2690"/>
    <w:rsid w:val="00DB26B3"/>
    <w:rsid w:val="00DB273A"/>
    <w:rsid w:val="00DB2873"/>
    <w:rsid w:val="00DB28D6"/>
    <w:rsid w:val="00DB292B"/>
    <w:rsid w:val="00DB295C"/>
    <w:rsid w:val="00DB2A10"/>
    <w:rsid w:val="00DB2A7D"/>
    <w:rsid w:val="00DB2A97"/>
    <w:rsid w:val="00DB2AF3"/>
    <w:rsid w:val="00DB2AFC"/>
    <w:rsid w:val="00DB2B8E"/>
    <w:rsid w:val="00DB2BE7"/>
    <w:rsid w:val="00DB2C20"/>
    <w:rsid w:val="00DB2C49"/>
    <w:rsid w:val="00DB2CB8"/>
    <w:rsid w:val="00DB2CC5"/>
    <w:rsid w:val="00DB2CF2"/>
    <w:rsid w:val="00DB2D13"/>
    <w:rsid w:val="00DB2D19"/>
    <w:rsid w:val="00DB2D22"/>
    <w:rsid w:val="00DB2D67"/>
    <w:rsid w:val="00DB2DC1"/>
    <w:rsid w:val="00DB2E41"/>
    <w:rsid w:val="00DB2E76"/>
    <w:rsid w:val="00DB3054"/>
    <w:rsid w:val="00DB3079"/>
    <w:rsid w:val="00DB30CF"/>
    <w:rsid w:val="00DB30DE"/>
    <w:rsid w:val="00DB3122"/>
    <w:rsid w:val="00DB3183"/>
    <w:rsid w:val="00DB321F"/>
    <w:rsid w:val="00DB3278"/>
    <w:rsid w:val="00DB348C"/>
    <w:rsid w:val="00DB34E8"/>
    <w:rsid w:val="00DB34F7"/>
    <w:rsid w:val="00DB3538"/>
    <w:rsid w:val="00DB356F"/>
    <w:rsid w:val="00DB35A0"/>
    <w:rsid w:val="00DB362E"/>
    <w:rsid w:val="00DB36F8"/>
    <w:rsid w:val="00DB3700"/>
    <w:rsid w:val="00DB3701"/>
    <w:rsid w:val="00DB3800"/>
    <w:rsid w:val="00DB3811"/>
    <w:rsid w:val="00DB38A7"/>
    <w:rsid w:val="00DB38AC"/>
    <w:rsid w:val="00DB38E5"/>
    <w:rsid w:val="00DB3947"/>
    <w:rsid w:val="00DB3A27"/>
    <w:rsid w:val="00DB3A2C"/>
    <w:rsid w:val="00DB3ADA"/>
    <w:rsid w:val="00DB3B87"/>
    <w:rsid w:val="00DB3C3A"/>
    <w:rsid w:val="00DB3CAE"/>
    <w:rsid w:val="00DB3CB2"/>
    <w:rsid w:val="00DB3CB3"/>
    <w:rsid w:val="00DB3D3C"/>
    <w:rsid w:val="00DB3D42"/>
    <w:rsid w:val="00DB3D5C"/>
    <w:rsid w:val="00DB3DDD"/>
    <w:rsid w:val="00DB4189"/>
    <w:rsid w:val="00DB41A5"/>
    <w:rsid w:val="00DB41DD"/>
    <w:rsid w:val="00DB42A3"/>
    <w:rsid w:val="00DB434A"/>
    <w:rsid w:val="00DB44C5"/>
    <w:rsid w:val="00DB455B"/>
    <w:rsid w:val="00DB455E"/>
    <w:rsid w:val="00DB46CB"/>
    <w:rsid w:val="00DB4705"/>
    <w:rsid w:val="00DB4730"/>
    <w:rsid w:val="00DB47C2"/>
    <w:rsid w:val="00DB4867"/>
    <w:rsid w:val="00DB48AA"/>
    <w:rsid w:val="00DB48AF"/>
    <w:rsid w:val="00DB48BF"/>
    <w:rsid w:val="00DB4925"/>
    <w:rsid w:val="00DB4996"/>
    <w:rsid w:val="00DB49FE"/>
    <w:rsid w:val="00DB4A40"/>
    <w:rsid w:val="00DB4A6D"/>
    <w:rsid w:val="00DB4A75"/>
    <w:rsid w:val="00DB4AF5"/>
    <w:rsid w:val="00DB4B0D"/>
    <w:rsid w:val="00DB4B21"/>
    <w:rsid w:val="00DB4BA7"/>
    <w:rsid w:val="00DB4BAA"/>
    <w:rsid w:val="00DB4BF2"/>
    <w:rsid w:val="00DB4CDD"/>
    <w:rsid w:val="00DB4DFF"/>
    <w:rsid w:val="00DB4E67"/>
    <w:rsid w:val="00DB4E6A"/>
    <w:rsid w:val="00DB4EEF"/>
    <w:rsid w:val="00DB4F0B"/>
    <w:rsid w:val="00DB4F1A"/>
    <w:rsid w:val="00DB4FCC"/>
    <w:rsid w:val="00DB507C"/>
    <w:rsid w:val="00DB50E6"/>
    <w:rsid w:val="00DB5103"/>
    <w:rsid w:val="00DB5151"/>
    <w:rsid w:val="00DB51DC"/>
    <w:rsid w:val="00DB525E"/>
    <w:rsid w:val="00DB52DF"/>
    <w:rsid w:val="00DB53AC"/>
    <w:rsid w:val="00DB5495"/>
    <w:rsid w:val="00DB5541"/>
    <w:rsid w:val="00DB5589"/>
    <w:rsid w:val="00DB5700"/>
    <w:rsid w:val="00DB5737"/>
    <w:rsid w:val="00DB5803"/>
    <w:rsid w:val="00DB581F"/>
    <w:rsid w:val="00DB5822"/>
    <w:rsid w:val="00DB5A2C"/>
    <w:rsid w:val="00DB5A8F"/>
    <w:rsid w:val="00DB5A9F"/>
    <w:rsid w:val="00DB5B66"/>
    <w:rsid w:val="00DB5BA1"/>
    <w:rsid w:val="00DB5C16"/>
    <w:rsid w:val="00DB5C42"/>
    <w:rsid w:val="00DB5CAA"/>
    <w:rsid w:val="00DB5CE8"/>
    <w:rsid w:val="00DB5DC6"/>
    <w:rsid w:val="00DB5DE4"/>
    <w:rsid w:val="00DB5F17"/>
    <w:rsid w:val="00DB5F74"/>
    <w:rsid w:val="00DB6058"/>
    <w:rsid w:val="00DB6077"/>
    <w:rsid w:val="00DB60AE"/>
    <w:rsid w:val="00DB6137"/>
    <w:rsid w:val="00DB61D9"/>
    <w:rsid w:val="00DB6344"/>
    <w:rsid w:val="00DB63A3"/>
    <w:rsid w:val="00DB63F7"/>
    <w:rsid w:val="00DB6428"/>
    <w:rsid w:val="00DB648C"/>
    <w:rsid w:val="00DB65A1"/>
    <w:rsid w:val="00DB65DD"/>
    <w:rsid w:val="00DB65FD"/>
    <w:rsid w:val="00DB66A2"/>
    <w:rsid w:val="00DB66D5"/>
    <w:rsid w:val="00DB66F0"/>
    <w:rsid w:val="00DB6703"/>
    <w:rsid w:val="00DB672E"/>
    <w:rsid w:val="00DB6738"/>
    <w:rsid w:val="00DB6749"/>
    <w:rsid w:val="00DB6790"/>
    <w:rsid w:val="00DB686A"/>
    <w:rsid w:val="00DB68E8"/>
    <w:rsid w:val="00DB6906"/>
    <w:rsid w:val="00DB6992"/>
    <w:rsid w:val="00DB6997"/>
    <w:rsid w:val="00DB69C5"/>
    <w:rsid w:val="00DB6A22"/>
    <w:rsid w:val="00DB6A42"/>
    <w:rsid w:val="00DB6A9C"/>
    <w:rsid w:val="00DB6B3B"/>
    <w:rsid w:val="00DB6BAF"/>
    <w:rsid w:val="00DB6C47"/>
    <w:rsid w:val="00DB6C8C"/>
    <w:rsid w:val="00DB6D7A"/>
    <w:rsid w:val="00DB6DEC"/>
    <w:rsid w:val="00DB6F5A"/>
    <w:rsid w:val="00DB7055"/>
    <w:rsid w:val="00DB7204"/>
    <w:rsid w:val="00DB73CD"/>
    <w:rsid w:val="00DB73E6"/>
    <w:rsid w:val="00DB7414"/>
    <w:rsid w:val="00DB7453"/>
    <w:rsid w:val="00DB74BC"/>
    <w:rsid w:val="00DB7670"/>
    <w:rsid w:val="00DB7A4E"/>
    <w:rsid w:val="00DB7A55"/>
    <w:rsid w:val="00DB7A7A"/>
    <w:rsid w:val="00DB7AF6"/>
    <w:rsid w:val="00DB7B3E"/>
    <w:rsid w:val="00DB7BAC"/>
    <w:rsid w:val="00DB7C29"/>
    <w:rsid w:val="00DB7D3C"/>
    <w:rsid w:val="00DB7D8F"/>
    <w:rsid w:val="00DB7D95"/>
    <w:rsid w:val="00DB7E00"/>
    <w:rsid w:val="00DB7E47"/>
    <w:rsid w:val="00DB7F16"/>
    <w:rsid w:val="00DB7FCB"/>
    <w:rsid w:val="00DB7FDC"/>
    <w:rsid w:val="00DC003B"/>
    <w:rsid w:val="00DC00AE"/>
    <w:rsid w:val="00DC0126"/>
    <w:rsid w:val="00DC0132"/>
    <w:rsid w:val="00DC0159"/>
    <w:rsid w:val="00DC01A3"/>
    <w:rsid w:val="00DC04A0"/>
    <w:rsid w:val="00DC0513"/>
    <w:rsid w:val="00DC05BA"/>
    <w:rsid w:val="00DC062B"/>
    <w:rsid w:val="00DC0649"/>
    <w:rsid w:val="00DC064D"/>
    <w:rsid w:val="00DC0665"/>
    <w:rsid w:val="00DC06BF"/>
    <w:rsid w:val="00DC080A"/>
    <w:rsid w:val="00DC08A0"/>
    <w:rsid w:val="00DC0906"/>
    <w:rsid w:val="00DC0A43"/>
    <w:rsid w:val="00DC0A58"/>
    <w:rsid w:val="00DC0AF7"/>
    <w:rsid w:val="00DC0B08"/>
    <w:rsid w:val="00DC0B27"/>
    <w:rsid w:val="00DC0B57"/>
    <w:rsid w:val="00DC0B7A"/>
    <w:rsid w:val="00DC0B87"/>
    <w:rsid w:val="00DC0BB4"/>
    <w:rsid w:val="00DC0C7C"/>
    <w:rsid w:val="00DC0D16"/>
    <w:rsid w:val="00DC0D60"/>
    <w:rsid w:val="00DC0DA1"/>
    <w:rsid w:val="00DC0DC6"/>
    <w:rsid w:val="00DC0E3B"/>
    <w:rsid w:val="00DC0EC3"/>
    <w:rsid w:val="00DC0ECB"/>
    <w:rsid w:val="00DC0F3E"/>
    <w:rsid w:val="00DC0FCB"/>
    <w:rsid w:val="00DC0FDD"/>
    <w:rsid w:val="00DC0FE8"/>
    <w:rsid w:val="00DC1057"/>
    <w:rsid w:val="00DC10A2"/>
    <w:rsid w:val="00DC10FB"/>
    <w:rsid w:val="00DC10FE"/>
    <w:rsid w:val="00DC1218"/>
    <w:rsid w:val="00DC1345"/>
    <w:rsid w:val="00DC14E4"/>
    <w:rsid w:val="00DC1553"/>
    <w:rsid w:val="00DC1683"/>
    <w:rsid w:val="00DC1723"/>
    <w:rsid w:val="00DC17C8"/>
    <w:rsid w:val="00DC1829"/>
    <w:rsid w:val="00DC1840"/>
    <w:rsid w:val="00DC18DC"/>
    <w:rsid w:val="00DC191A"/>
    <w:rsid w:val="00DC198F"/>
    <w:rsid w:val="00DC19E8"/>
    <w:rsid w:val="00DC19F8"/>
    <w:rsid w:val="00DC1A62"/>
    <w:rsid w:val="00DC1AAB"/>
    <w:rsid w:val="00DC1AB8"/>
    <w:rsid w:val="00DC1ABA"/>
    <w:rsid w:val="00DC1B7A"/>
    <w:rsid w:val="00DC1B80"/>
    <w:rsid w:val="00DC1C33"/>
    <w:rsid w:val="00DC1D4D"/>
    <w:rsid w:val="00DC1E35"/>
    <w:rsid w:val="00DC1F0E"/>
    <w:rsid w:val="00DC1F68"/>
    <w:rsid w:val="00DC1F70"/>
    <w:rsid w:val="00DC1FF4"/>
    <w:rsid w:val="00DC2040"/>
    <w:rsid w:val="00DC2121"/>
    <w:rsid w:val="00DC2165"/>
    <w:rsid w:val="00DC2347"/>
    <w:rsid w:val="00DC235F"/>
    <w:rsid w:val="00DC236D"/>
    <w:rsid w:val="00DC23A7"/>
    <w:rsid w:val="00DC23AB"/>
    <w:rsid w:val="00DC2451"/>
    <w:rsid w:val="00DC24C7"/>
    <w:rsid w:val="00DC24D4"/>
    <w:rsid w:val="00DC25E0"/>
    <w:rsid w:val="00DC25E5"/>
    <w:rsid w:val="00DC25EC"/>
    <w:rsid w:val="00DC2616"/>
    <w:rsid w:val="00DC2687"/>
    <w:rsid w:val="00DC26A2"/>
    <w:rsid w:val="00DC26A5"/>
    <w:rsid w:val="00DC26BB"/>
    <w:rsid w:val="00DC27E1"/>
    <w:rsid w:val="00DC2838"/>
    <w:rsid w:val="00DC298F"/>
    <w:rsid w:val="00DC2997"/>
    <w:rsid w:val="00DC29CB"/>
    <w:rsid w:val="00DC2B3B"/>
    <w:rsid w:val="00DC2C92"/>
    <w:rsid w:val="00DC2CA7"/>
    <w:rsid w:val="00DC2E49"/>
    <w:rsid w:val="00DC2E52"/>
    <w:rsid w:val="00DC2F2A"/>
    <w:rsid w:val="00DC2FD6"/>
    <w:rsid w:val="00DC2FFC"/>
    <w:rsid w:val="00DC304E"/>
    <w:rsid w:val="00DC306C"/>
    <w:rsid w:val="00DC3200"/>
    <w:rsid w:val="00DC321D"/>
    <w:rsid w:val="00DC3268"/>
    <w:rsid w:val="00DC332A"/>
    <w:rsid w:val="00DC3366"/>
    <w:rsid w:val="00DC33A6"/>
    <w:rsid w:val="00DC3581"/>
    <w:rsid w:val="00DC359E"/>
    <w:rsid w:val="00DC383A"/>
    <w:rsid w:val="00DC384D"/>
    <w:rsid w:val="00DC38ED"/>
    <w:rsid w:val="00DC3932"/>
    <w:rsid w:val="00DC393E"/>
    <w:rsid w:val="00DC396D"/>
    <w:rsid w:val="00DC3A55"/>
    <w:rsid w:val="00DC3A93"/>
    <w:rsid w:val="00DC3AEA"/>
    <w:rsid w:val="00DC3AF9"/>
    <w:rsid w:val="00DC3B10"/>
    <w:rsid w:val="00DC3BC8"/>
    <w:rsid w:val="00DC3D31"/>
    <w:rsid w:val="00DC3E1C"/>
    <w:rsid w:val="00DC3E3D"/>
    <w:rsid w:val="00DC3E9A"/>
    <w:rsid w:val="00DC3F46"/>
    <w:rsid w:val="00DC402A"/>
    <w:rsid w:val="00DC408A"/>
    <w:rsid w:val="00DC43F4"/>
    <w:rsid w:val="00DC43FF"/>
    <w:rsid w:val="00DC4413"/>
    <w:rsid w:val="00DC444A"/>
    <w:rsid w:val="00DC4491"/>
    <w:rsid w:val="00DC44C1"/>
    <w:rsid w:val="00DC44EF"/>
    <w:rsid w:val="00DC4515"/>
    <w:rsid w:val="00DC4541"/>
    <w:rsid w:val="00DC457F"/>
    <w:rsid w:val="00DC45D8"/>
    <w:rsid w:val="00DC462E"/>
    <w:rsid w:val="00DC4630"/>
    <w:rsid w:val="00DC4696"/>
    <w:rsid w:val="00DC4728"/>
    <w:rsid w:val="00DC4763"/>
    <w:rsid w:val="00DC47F2"/>
    <w:rsid w:val="00DC497C"/>
    <w:rsid w:val="00DC49E1"/>
    <w:rsid w:val="00DC4A05"/>
    <w:rsid w:val="00DC4A6D"/>
    <w:rsid w:val="00DC4B22"/>
    <w:rsid w:val="00DC4B82"/>
    <w:rsid w:val="00DC4B9C"/>
    <w:rsid w:val="00DC4CA9"/>
    <w:rsid w:val="00DC4CF9"/>
    <w:rsid w:val="00DC4D72"/>
    <w:rsid w:val="00DC4E6E"/>
    <w:rsid w:val="00DC4F81"/>
    <w:rsid w:val="00DC4FA1"/>
    <w:rsid w:val="00DC507F"/>
    <w:rsid w:val="00DC50CA"/>
    <w:rsid w:val="00DC50D3"/>
    <w:rsid w:val="00DC510F"/>
    <w:rsid w:val="00DC5110"/>
    <w:rsid w:val="00DC5128"/>
    <w:rsid w:val="00DC5138"/>
    <w:rsid w:val="00DC5177"/>
    <w:rsid w:val="00DC51E1"/>
    <w:rsid w:val="00DC5238"/>
    <w:rsid w:val="00DC5263"/>
    <w:rsid w:val="00DC5303"/>
    <w:rsid w:val="00DC5329"/>
    <w:rsid w:val="00DC5355"/>
    <w:rsid w:val="00DC546E"/>
    <w:rsid w:val="00DC54AB"/>
    <w:rsid w:val="00DC55A7"/>
    <w:rsid w:val="00DC55BB"/>
    <w:rsid w:val="00DC55F9"/>
    <w:rsid w:val="00DC5628"/>
    <w:rsid w:val="00DC56AD"/>
    <w:rsid w:val="00DC5712"/>
    <w:rsid w:val="00DC5732"/>
    <w:rsid w:val="00DC5780"/>
    <w:rsid w:val="00DC57D1"/>
    <w:rsid w:val="00DC585D"/>
    <w:rsid w:val="00DC5870"/>
    <w:rsid w:val="00DC58D0"/>
    <w:rsid w:val="00DC59C7"/>
    <w:rsid w:val="00DC59E4"/>
    <w:rsid w:val="00DC59F5"/>
    <w:rsid w:val="00DC5A36"/>
    <w:rsid w:val="00DC5A9D"/>
    <w:rsid w:val="00DC5B40"/>
    <w:rsid w:val="00DC5B4F"/>
    <w:rsid w:val="00DC5BE3"/>
    <w:rsid w:val="00DC5C3D"/>
    <w:rsid w:val="00DC5C63"/>
    <w:rsid w:val="00DC5CA1"/>
    <w:rsid w:val="00DC5CCD"/>
    <w:rsid w:val="00DC5DD8"/>
    <w:rsid w:val="00DC5E16"/>
    <w:rsid w:val="00DC5EFA"/>
    <w:rsid w:val="00DC5F29"/>
    <w:rsid w:val="00DC6004"/>
    <w:rsid w:val="00DC60BD"/>
    <w:rsid w:val="00DC61CC"/>
    <w:rsid w:val="00DC627F"/>
    <w:rsid w:val="00DC62D4"/>
    <w:rsid w:val="00DC637B"/>
    <w:rsid w:val="00DC63FB"/>
    <w:rsid w:val="00DC6417"/>
    <w:rsid w:val="00DC645F"/>
    <w:rsid w:val="00DC652E"/>
    <w:rsid w:val="00DC66D9"/>
    <w:rsid w:val="00DC6709"/>
    <w:rsid w:val="00DC6751"/>
    <w:rsid w:val="00DC67EA"/>
    <w:rsid w:val="00DC6831"/>
    <w:rsid w:val="00DC6988"/>
    <w:rsid w:val="00DC6AB6"/>
    <w:rsid w:val="00DC6AF1"/>
    <w:rsid w:val="00DC6BFD"/>
    <w:rsid w:val="00DC6CEB"/>
    <w:rsid w:val="00DC6DFA"/>
    <w:rsid w:val="00DC6DFB"/>
    <w:rsid w:val="00DC6E17"/>
    <w:rsid w:val="00DC6EE0"/>
    <w:rsid w:val="00DC7083"/>
    <w:rsid w:val="00DC70FA"/>
    <w:rsid w:val="00DC7165"/>
    <w:rsid w:val="00DC729F"/>
    <w:rsid w:val="00DC730F"/>
    <w:rsid w:val="00DC746F"/>
    <w:rsid w:val="00DC7473"/>
    <w:rsid w:val="00DC75BB"/>
    <w:rsid w:val="00DC7623"/>
    <w:rsid w:val="00DC76C2"/>
    <w:rsid w:val="00DC7721"/>
    <w:rsid w:val="00DC779C"/>
    <w:rsid w:val="00DC7801"/>
    <w:rsid w:val="00DC789C"/>
    <w:rsid w:val="00DC7990"/>
    <w:rsid w:val="00DC7AEE"/>
    <w:rsid w:val="00DC7B13"/>
    <w:rsid w:val="00DC7B44"/>
    <w:rsid w:val="00DC7B9B"/>
    <w:rsid w:val="00DC7C65"/>
    <w:rsid w:val="00DC7DE2"/>
    <w:rsid w:val="00DC7E07"/>
    <w:rsid w:val="00DC7E2D"/>
    <w:rsid w:val="00DC7F63"/>
    <w:rsid w:val="00DC7F9C"/>
    <w:rsid w:val="00DC7FB4"/>
    <w:rsid w:val="00DD001F"/>
    <w:rsid w:val="00DD003C"/>
    <w:rsid w:val="00DD00FE"/>
    <w:rsid w:val="00DD015B"/>
    <w:rsid w:val="00DD0185"/>
    <w:rsid w:val="00DD01D7"/>
    <w:rsid w:val="00DD01F8"/>
    <w:rsid w:val="00DD02A9"/>
    <w:rsid w:val="00DD0336"/>
    <w:rsid w:val="00DD035B"/>
    <w:rsid w:val="00DD03F7"/>
    <w:rsid w:val="00DD050D"/>
    <w:rsid w:val="00DD0516"/>
    <w:rsid w:val="00DD060F"/>
    <w:rsid w:val="00DD06B7"/>
    <w:rsid w:val="00DD07C4"/>
    <w:rsid w:val="00DD0873"/>
    <w:rsid w:val="00DD096A"/>
    <w:rsid w:val="00DD098A"/>
    <w:rsid w:val="00DD09C6"/>
    <w:rsid w:val="00DD0A0B"/>
    <w:rsid w:val="00DD0AC7"/>
    <w:rsid w:val="00DD0B71"/>
    <w:rsid w:val="00DD0B74"/>
    <w:rsid w:val="00DD0BB2"/>
    <w:rsid w:val="00DD0D56"/>
    <w:rsid w:val="00DD0E22"/>
    <w:rsid w:val="00DD0E4C"/>
    <w:rsid w:val="00DD0E5B"/>
    <w:rsid w:val="00DD0E72"/>
    <w:rsid w:val="00DD0E82"/>
    <w:rsid w:val="00DD0FC5"/>
    <w:rsid w:val="00DD118B"/>
    <w:rsid w:val="00DD120E"/>
    <w:rsid w:val="00DD1303"/>
    <w:rsid w:val="00DD1412"/>
    <w:rsid w:val="00DD148D"/>
    <w:rsid w:val="00DD14E8"/>
    <w:rsid w:val="00DD14F6"/>
    <w:rsid w:val="00DD15B1"/>
    <w:rsid w:val="00DD15EF"/>
    <w:rsid w:val="00DD15FC"/>
    <w:rsid w:val="00DD1661"/>
    <w:rsid w:val="00DD169A"/>
    <w:rsid w:val="00DD16AC"/>
    <w:rsid w:val="00DD1779"/>
    <w:rsid w:val="00DD17C1"/>
    <w:rsid w:val="00DD17E0"/>
    <w:rsid w:val="00DD1801"/>
    <w:rsid w:val="00DD18A8"/>
    <w:rsid w:val="00DD1A02"/>
    <w:rsid w:val="00DD1A4A"/>
    <w:rsid w:val="00DD1AF6"/>
    <w:rsid w:val="00DD1BD1"/>
    <w:rsid w:val="00DD1BE5"/>
    <w:rsid w:val="00DD1C44"/>
    <w:rsid w:val="00DD1CD4"/>
    <w:rsid w:val="00DD1CFC"/>
    <w:rsid w:val="00DD1DBE"/>
    <w:rsid w:val="00DD1DCA"/>
    <w:rsid w:val="00DD1DF8"/>
    <w:rsid w:val="00DD1E89"/>
    <w:rsid w:val="00DD1EEB"/>
    <w:rsid w:val="00DD1F4F"/>
    <w:rsid w:val="00DD1FF4"/>
    <w:rsid w:val="00DD2034"/>
    <w:rsid w:val="00DD2038"/>
    <w:rsid w:val="00DD2076"/>
    <w:rsid w:val="00DD2161"/>
    <w:rsid w:val="00DD2162"/>
    <w:rsid w:val="00DD2246"/>
    <w:rsid w:val="00DD2395"/>
    <w:rsid w:val="00DD2410"/>
    <w:rsid w:val="00DD24A6"/>
    <w:rsid w:val="00DD24DF"/>
    <w:rsid w:val="00DD2558"/>
    <w:rsid w:val="00DD25C3"/>
    <w:rsid w:val="00DD25D3"/>
    <w:rsid w:val="00DD25D7"/>
    <w:rsid w:val="00DD25D8"/>
    <w:rsid w:val="00DD25E6"/>
    <w:rsid w:val="00DD260B"/>
    <w:rsid w:val="00DD267B"/>
    <w:rsid w:val="00DD2688"/>
    <w:rsid w:val="00DD26ED"/>
    <w:rsid w:val="00DD273C"/>
    <w:rsid w:val="00DD27EB"/>
    <w:rsid w:val="00DD292B"/>
    <w:rsid w:val="00DD2994"/>
    <w:rsid w:val="00DD29F2"/>
    <w:rsid w:val="00DD2A37"/>
    <w:rsid w:val="00DD2AA4"/>
    <w:rsid w:val="00DD2AED"/>
    <w:rsid w:val="00DD2B38"/>
    <w:rsid w:val="00DD2B80"/>
    <w:rsid w:val="00DD2BD5"/>
    <w:rsid w:val="00DD2C22"/>
    <w:rsid w:val="00DD2C6F"/>
    <w:rsid w:val="00DD2CFC"/>
    <w:rsid w:val="00DD2D4D"/>
    <w:rsid w:val="00DD2DD2"/>
    <w:rsid w:val="00DD2DE2"/>
    <w:rsid w:val="00DD2DE5"/>
    <w:rsid w:val="00DD2E18"/>
    <w:rsid w:val="00DD2E68"/>
    <w:rsid w:val="00DD2E8B"/>
    <w:rsid w:val="00DD2EE9"/>
    <w:rsid w:val="00DD2F69"/>
    <w:rsid w:val="00DD301A"/>
    <w:rsid w:val="00DD3029"/>
    <w:rsid w:val="00DD3033"/>
    <w:rsid w:val="00DD3069"/>
    <w:rsid w:val="00DD313C"/>
    <w:rsid w:val="00DD314F"/>
    <w:rsid w:val="00DD31B6"/>
    <w:rsid w:val="00DD31F9"/>
    <w:rsid w:val="00DD3217"/>
    <w:rsid w:val="00DD330D"/>
    <w:rsid w:val="00DD33EF"/>
    <w:rsid w:val="00DD344F"/>
    <w:rsid w:val="00DD353E"/>
    <w:rsid w:val="00DD3566"/>
    <w:rsid w:val="00DD359E"/>
    <w:rsid w:val="00DD3605"/>
    <w:rsid w:val="00DD37C6"/>
    <w:rsid w:val="00DD3814"/>
    <w:rsid w:val="00DD3900"/>
    <w:rsid w:val="00DD394B"/>
    <w:rsid w:val="00DD39B3"/>
    <w:rsid w:val="00DD3A59"/>
    <w:rsid w:val="00DD3AD5"/>
    <w:rsid w:val="00DD3AEB"/>
    <w:rsid w:val="00DD3CCB"/>
    <w:rsid w:val="00DD3D0B"/>
    <w:rsid w:val="00DD3D38"/>
    <w:rsid w:val="00DD3D64"/>
    <w:rsid w:val="00DD3DEE"/>
    <w:rsid w:val="00DD3DEF"/>
    <w:rsid w:val="00DD3E3B"/>
    <w:rsid w:val="00DD3EDE"/>
    <w:rsid w:val="00DD3F6A"/>
    <w:rsid w:val="00DD3F6E"/>
    <w:rsid w:val="00DD3F7E"/>
    <w:rsid w:val="00DD3F87"/>
    <w:rsid w:val="00DD403C"/>
    <w:rsid w:val="00DD413A"/>
    <w:rsid w:val="00DD41BB"/>
    <w:rsid w:val="00DD41C9"/>
    <w:rsid w:val="00DD42AB"/>
    <w:rsid w:val="00DD4315"/>
    <w:rsid w:val="00DD446B"/>
    <w:rsid w:val="00DD44FD"/>
    <w:rsid w:val="00DD451F"/>
    <w:rsid w:val="00DD459A"/>
    <w:rsid w:val="00DD45DD"/>
    <w:rsid w:val="00DD45F5"/>
    <w:rsid w:val="00DD45F6"/>
    <w:rsid w:val="00DD4601"/>
    <w:rsid w:val="00DD461B"/>
    <w:rsid w:val="00DD46A3"/>
    <w:rsid w:val="00DD4736"/>
    <w:rsid w:val="00DD4741"/>
    <w:rsid w:val="00DD4746"/>
    <w:rsid w:val="00DD475A"/>
    <w:rsid w:val="00DD4791"/>
    <w:rsid w:val="00DD482D"/>
    <w:rsid w:val="00DD4866"/>
    <w:rsid w:val="00DD48AB"/>
    <w:rsid w:val="00DD48F7"/>
    <w:rsid w:val="00DD492B"/>
    <w:rsid w:val="00DD494C"/>
    <w:rsid w:val="00DD49F9"/>
    <w:rsid w:val="00DD4A13"/>
    <w:rsid w:val="00DD4A3D"/>
    <w:rsid w:val="00DD4A52"/>
    <w:rsid w:val="00DD4ABE"/>
    <w:rsid w:val="00DD4B6A"/>
    <w:rsid w:val="00DD4BDA"/>
    <w:rsid w:val="00DD4BE2"/>
    <w:rsid w:val="00DD4BE6"/>
    <w:rsid w:val="00DD4C69"/>
    <w:rsid w:val="00DD4C89"/>
    <w:rsid w:val="00DD4D91"/>
    <w:rsid w:val="00DD4F67"/>
    <w:rsid w:val="00DD5001"/>
    <w:rsid w:val="00DD5018"/>
    <w:rsid w:val="00DD5028"/>
    <w:rsid w:val="00DD503E"/>
    <w:rsid w:val="00DD50B6"/>
    <w:rsid w:val="00DD50BA"/>
    <w:rsid w:val="00DD5176"/>
    <w:rsid w:val="00DD5246"/>
    <w:rsid w:val="00DD5279"/>
    <w:rsid w:val="00DD52D8"/>
    <w:rsid w:val="00DD5310"/>
    <w:rsid w:val="00DD532A"/>
    <w:rsid w:val="00DD5337"/>
    <w:rsid w:val="00DD5433"/>
    <w:rsid w:val="00DD547B"/>
    <w:rsid w:val="00DD5573"/>
    <w:rsid w:val="00DD564A"/>
    <w:rsid w:val="00DD5687"/>
    <w:rsid w:val="00DD56AE"/>
    <w:rsid w:val="00DD56C8"/>
    <w:rsid w:val="00DD57B2"/>
    <w:rsid w:val="00DD57E0"/>
    <w:rsid w:val="00DD5853"/>
    <w:rsid w:val="00DD5881"/>
    <w:rsid w:val="00DD5B23"/>
    <w:rsid w:val="00DD5C90"/>
    <w:rsid w:val="00DD5CCC"/>
    <w:rsid w:val="00DD5DE9"/>
    <w:rsid w:val="00DD5DFA"/>
    <w:rsid w:val="00DD5E92"/>
    <w:rsid w:val="00DD5EA1"/>
    <w:rsid w:val="00DD5EC5"/>
    <w:rsid w:val="00DD5F01"/>
    <w:rsid w:val="00DD6017"/>
    <w:rsid w:val="00DD6030"/>
    <w:rsid w:val="00DD6042"/>
    <w:rsid w:val="00DD6127"/>
    <w:rsid w:val="00DD6194"/>
    <w:rsid w:val="00DD61BD"/>
    <w:rsid w:val="00DD62C8"/>
    <w:rsid w:val="00DD6360"/>
    <w:rsid w:val="00DD645B"/>
    <w:rsid w:val="00DD64A9"/>
    <w:rsid w:val="00DD64C4"/>
    <w:rsid w:val="00DD652B"/>
    <w:rsid w:val="00DD6582"/>
    <w:rsid w:val="00DD65B8"/>
    <w:rsid w:val="00DD6607"/>
    <w:rsid w:val="00DD66C6"/>
    <w:rsid w:val="00DD66FD"/>
    <w:rsid w:val="00DD6713"/>
    <w:rsid w:val="00DD67D5"/>
    <w:rsid w:val="00DD68A9"/>
    <w:rsid w:val="00DD68FD"/>
    <w:rsid w:val="00DD69DE"/>
    <w:rsid w:val="00DD6A79"/>
    <w:rsid w:val="00DD6B1F"/>
    <w:rsid w:val="00DD6B3C"/>
    <w:rsid w:val="00DD6B77"/>
    <w:rsid w:val="00DD6D8E"/>
    <w:rsid w:val="00DD6DEF"/>
    <w:rsid w:val="00DD6E52"/>
    <w:rsid w:val="00DD6E55"/>
    <w:rsid w:val="00DD6E82"/>
    <w:rsid w:val="00DD6EB3"/>
    <w:rsid w:val="00DD6F7F"/>
    <w:rsid w:val="00DD6F80"/>
    <w:rsid w:val="00DD701A"/>
    <w:rsid w:val="00DD7072"/>
    <w:rsid w:val="00DD7198"/>
    <w:rsid w:val="00DD7222"/>
    <w:rsid w:val="00DD723F"/>
    <w:rsid w:val="00DD7336"/>
    <w:rsid w:val="00DD738A"/>
    <w:rsid w:val="00DD73AD"/>
    <w:rsid w:val="00DD73C2"/>
    <w:rsid w:val="00DD74EC"/>
    <w:rsid w:val="00DD7533"/>
    <w:rsid w:val="00DD7712"/>
    <w:rsid w:val="00DD776C"/>
    <w:rsid w:val="00DD77A2"/>
    <w:rsid w:val="00DD77BD"/>
    <w:rsid w:val="00DD7881"/>
    <w:rsid w:val="00DD78A5"/>
    <w:rsid w:val="00DD7957"/>
    <w:rsid w:val="00DD798F"/>
    <w:rsid w:val="00DD7A60"/>
    <w:rsid w:val="00DD7AED"/>
    <w:rsid w:val="00DD7AF3"/>
    <w:rsid w:val="00DD7BB3"/>
    <w:rsid w:val="00DD7CB8"/>
    <w:rsid w:val="00DD7CEB"/>
    <w:rsid w:val="00DD7CEF"/>
    <w:rsid w:val="00DD7D18"/>
    <w:rsid w:val="00DD7E59"/>
    <w:rsid w:val="00DD7F03"/>
    <w:rsid w:val="00DD7F6B"/>
    <w:rsid w:val="00DE0094"/>
    <w:rsid w:val="00DE00D1"/>
    <w:rsid w:val="00DE0117"/>
    <w:rsid w:val="00DE011A"/>
    <w:rsid w:val="00DE020A"/>
    <w:rsid w:val="00DE0250"/>
    <w:rsid w:val="00DE02EB"/>
    <w:rsid w:val="00DE02ED"/>
    <w:rsid w:val="00DE0322"/>
    <w:rsid w:val="00DE03DA"/>
    <w:rsid w:val="00DE0431"/>
    <w:rsid w:val="00DE04C1"/>
    <w:rsid w:val="00DE04E8"/>
    <w:rsid w:val="00DE0557"/>
    <w:rsid w:val="00DE05DE"/>
    <w:rsid w:val="00DE0693"/>
    <w:rsid w:val="00DE0767"/>
    <w:rsid w:val="00DE0796"/>
    <w:rsid w:val="00DE07AD"/>
    <w:rsid w:val="00DE099F"/>
    <w:rsid w:val="00DE0A1B"/>
    <w:rsid w:val="00DE0A9E"/>
    <w:rsid w:val="00DE0AED"/>
    <w:rsid w:val="00DE0C3B"/>
    <w:rsid w:val="00DE0D46"/>
    <w:rsid w:val="00DE0D7F"/>
    <w:rsid w:val="00DE0DEA"/>
    <w:rsid w:val="00DE0E27"/>
    <w:rsid w:val="00DE0F9F"/>
    <w:rsid w:val="00DE0FAE"/>
    <w:rsid w:val="00DE1026"/>
    <w:rsid w:val="00DE1065"/>
    <w:rsid w:val="00DE109A"/>
    <w:rsid w:val="00DE10A4"/>
    <w:rsid w:val="00DE10C4"/>
    <w:rsid w:val="00DE1122"/>
    <w:rsid w:val="00DE1147"/>
    <w:rsid w:val="00DE1158"/>
    <w:rsid w:val="00DE115F"/>
    <w:rsid w:val="00DE1213"/>
    <w:rsid w:val="00DE12CB"/>
    <w:rsid w:val="00DE130E"/>
    <w:rsid w:val="00DE1335"/>
    <w:rsid w:val="00DE1338"/>
    <w:rsid w:val="00DE143D"/>
    <w:rsid w:val="00DE1455"/>
    <w:rsid w:val="00DE14DA"/>
    <w:rsid w:val="00DE15DF"/>
    <w:rsid w:val="00DE16CF"/>
    <w:rsid w:val="00DE173B"/>
    <w:rsid w:val="00DE180D"/>
    <w:rsid w:val="00DE1899"/>
    <w:rsid w:val="00DE18AE"/>
    <w:rsid w:val="00DE18E3"/>
    <w:rsid w:val="00DE1934"/>
    <w:rsid w:val="00DE1A0B"/>
    <w:rsid w:val="00DE1A8D"/>
    <w:rsid w:val="00DE1B38"/>
    <w:rsid w:val="00DE1B7A"/>
    <w:rsid w:val="00DE1BC8"/>
    <w:rsid w:val="00DE1BD4"/>
    <w:rsid w:val="00DE1C5B"/>
    <w:rsid w:val="00DE1C68"/>
    <w:rsid w:val="00DE1D10"/>
    <w:rsid w:val="00DE1D55"/>
    <w:rsid w:val="00DE1DB1"/>
    <w:rsid w:val="00DE1E1F"/>
    <w:rsid w:val="00DE1E5C"/>
    <w:rsid w:val="00DE1E84"/>
    <w:rsid w:val="00DE1EC7"/>
    <w:rsid w:val="00DE1ECE"/>
    <w:rsid w:val="00DE1F25"/>
    <w:rsid w:val="00DE1F3A"/>
    <w:rsid w:val="00DE1F8B"/>
    <w:rsid w:val="00DE1F9E"/>
    <w:rsid w:val="00DE2149"/>
    <w:rsid w:val="00DE2152"/>
    <w:rsid w:val="00DE21A7"/>
    <w:rsid w:val="00DE229B"/>
    <w:rsid w:val="00DE22E9"/>
    <w:rsid w:val="00DE22F7"/>
    <w:rsid w:val="00DE23A2"/>
    <w:rsid w:val="00DE24B6"/>
    <w:rsid w:val="00DE250A"/>
    <w:rsid w:val="00DE257A"/>
    <w:rsid w:val="00DE25D9"/>
    <w:rsid w:val="00DE25EF"/>
    <w:rsid w:val="00DE267A"/>
    <w:rsid w:val="00DE2712"/>
    <w:rsid w:val="00DE2720"/>
    <w:rsid w:val="00DE282C"/>
    <w:rsid w:val="00DE2892"/>
    <w:rsid w:val="00DE289B"/>
    <w:rsid w:val="00DE28A1"/>
    <w:rsid w:val="00DE28BF"/>
    <w:rsid w:val="00DE28CB"/>
    <w:rsid w:val="00DE28D2"/>
    <w:rsid w:val="00DE2913"/>
    <w:rsid w:val="00DE29F4"/>
    <w:rsid w:val="00DE2A42"/>
    <w:rsid w:val="00DE2AF0"/>
    <w:rsid w:val="00DE2B27"/>
    <w:rsid w:val="00DE2B30"/>
    <w:rsid w:val="00DE2B91"/>
    <w:rsid w:val="00DE2BC1"/>
    <w:rsid w:val="00DE2D2E"/>
    <w:rsid w:val="00DE2EE3"/>
    <w:rsid w:val="00DE2F75"/>
    <w:rsid w:val="00DE2FC3"/>
    <w:rsid w:val="00DE306C"/>
    <w:rsid w:val="00DE30C2"/>
    <w:rsid w:val="00DE31C0"/>
    <w:rsid w:val="00DE32B2"/>
    <w:rsid w:val="00DE32C2"/>
    <w:rsid w:val="00DE32E8"/>
    <w:rsid w:val="00DE3353"/>
    <w:rsid w:val="00DE335E"/>
    <w:rsid w:val="00DE34DA"/>
    <w:rsid w:val="00DE34E8"/>
    <w:rsid w:val="00DE35BF"/>
    <w:rsid w:val="00DE35E9"/>
    <w:rsid w:val="00DE37C8"/>
    <w:rsid w:val="00DE3842"/>
    <w:rsid w:val="00DE3A90"/>
    <w:rsid w:val="00DE3ADE"/>
    <w:rsid w:val="00DE3B64"/>
    <w:rsid w:val="00DE3B8C"/>
    <w:rsid w:val="00DE3BAC"/>
    <w:rsid w:val="00DE3BE8"/>
    <w:rsid w:val="00DE3CDD"/>
    <w:rsid w:val="00DE3CE9"/>
    <w:rsid w:val="00DE3EA7"/>
    <w:rsid w:val="00DE4064"/>
    <w:rsid w:val="00DE40EC"/>
    <w:rsid w:val="00DE4140"/>
    <w:rsid w:val="00DE41A9"/>
    <w:rsid w:val="00DE41BA"/>
    <w:rsid w:val="00DE4416"/>
    <w:rsid w:val="00DE4429"/>
    <w:rsid w:val="00DE451F"/>
    <w:rsid w:val="00DE4564"/>
    <w:rsid w:val="00DE457D"/>
    <w:rsid w:val="00DE45A6"/>
    <w:rsid w:val="00DE45BB"/>
    <w:rsid w:val="00DE467E"/>
    <w:rsid w:val="00DE46FF"/>
    <w:rsid w:val="00DE4700"/>
    <w:rsid w:val="00DE4805"/>
    <w:rsid w:val="00DE4829"/>
    <w:rsid w:val="00DE4888"/>
    <w:rsid w:val="00DE4A67"/>
    <w:rsid w:val="00DE4ACD"/>
    <w:rsid w:val="00DE4B72"/>
    <w:rsid w:val="00DE4B96"/>
    <w:rsid w:val="00DE4BB9"/>
    <w:rsid w:val="00DE4BBE"/>
    <w:rsid w:val="00DE4BC3"/>
    <w:rsid w:val="00DE4BE0"/>
    <w:rsid w:val="00DE4BE7"/>
    <w:rsid w:val="00DE4BE9"/>
    <w:rsid w:val="00DE4C3F"/>
    <w:rsid w:val="00DE4C87"/>
    <w:rsid w:val="00DE4C93"/>
    <w:rsid w:val="00DE4D96"/>
    <w:rsid w:val="00DE4E2C"/>
    <w:rsid w:val="00DE4EDE"/>
    <w:rsid w:val="00DE4FBE"/>
    <w:rsid w:val="00DE5016"/>
    <w:rsid w:val="00DE52A3"/>
    <w:rsid w:val="00DE53A7"/>
    <w:rsid w:val="00DE53BC"/>
    <w:rsid w:val="00DE549E"/>
    <w:rsid w:val="00DE54D1"/>
    <w:rsid w:val="00DE5523"/>
    <w:rsid w:val="00DE5576"/>
    <w:rsid w:val="00DE5579"/>
    <w:rsid w:val="00DE5591"/>
    <w:rsid w:val="00DE55BD"/>
    <w:rsid w:val="00DE5678"/>
    <w:rsid w:val="00DE5748"/>
    <w:rsid w:val="00DE576D"/>
    <w:rsid w:val="00DE5807"/>
    <w:rsid w:val="00DE598E"/>
    <w:rsid w:val="00DE5A3D"/>
    <w:rsid w:val="00DE5A47"/>
    <w:rsid w:val="00DE5A75"/>
    <w:rsid w:val="00DE5AD1"/>
    <w:rsid w:val="00DE5B81"/>
    <w:rsid w:val="00DE5BDB"/>
    <w:rsid w:val="00DE5C36"/>
    <w:rsid w:val="00DE5C68"/>
    <w:rsid w:val="00DE5C8D"/>
    <w:rsid w:val="00DE5CBA"/>
    <w:rsid w:val="00DE5CDC"/>
    <w:rsid w:val="00DE5D18"/>
    <w:rsid w:val="00DE5EB8"/>
    <w:rsid w:val="00DE5F1D"/>
    <w:rsid w:val="00DE5FD0"/>
    <w:rsid w:val="00DE5FF0"/>
    <w:rsid w:val="00DE619E"/>
    <w:rsid w:val="00DE61B0"/>
    <w:rsid w:val="00DE62A9"/>
    <w:rsid w:val="00DE62ED"/>
    <w:rsid w:val="00DE63E6"/>
    <w:rsid w:val="00DE6422"/>
    <w:rsid w:val="00DE64AD"/>
    <w:rsid w:val="00DE6529"/>
    <w:rsid w:val="00DE6562"/>
    <w:rsid w:val="00DE65C2"/>
    <w:rsid w:val="00DE6745"/>
    <w:rsid w:val="00DE67E5"/>
    <w:rsid w:val="00DE684A"/>
    <w:rsid w:val="00DE6870"/>
    <w:rsid w:val="00DE69D0"/>
    <w:rsid w:val="00DE69D3"/>
    <w:rsid w:val="00DE6A9C"/>
    <w:rsid w:val="00DE6A9F"/>
    <w:rsid w:val="00DE6B2E"/>
    <w:rsid w:val="00DE6BEF"/>
    <w:rsid w:val="00DE6C01"/>
    <w:rsid w:val="00DE6C75"/>
    <w:rsid w:val="00DE6CB3"/>
    <w:rsid w:val="00DE6D11"/>
    <w:rsid w:val="00DE6D13"/>
    <w:rsid w:val="00DE6D21"/>
    <w:rsid w:val="00DE6D78"/>
    <w:rsid w:val="00DE6DBB"/>
    <w:rsid w:val="00DE6DBD"/>
    <w:rsid w:val="00DE6EB9"/>
    <w:rsid w:val="00DE6EF3"/>
    <w:rsid w:val="00DE6F14"/>
    <w:rsid w:val="00DE6F61"/>
    <w:rsid w:val="00DE704F"/>
    <w:rsid w:val="00DE70CB"/>
    <w:rsid w:val="00DE712D"/>
    <w:rsid w:val="00DE71D5"/>
    <w:rsid w:val="00DE7208"/>
    <w:rsid w:val="00DE72D1"/>
    <w:rsid w:val="00DE72F9"/>
    <w:rsid w:val="00DE744A"/>
    <w:rsid w:val="00DE7480"/>
    <w:rsid w:val="00DE750B"/>
    <w:rsid w:val="00DE759C"/>
    <w:rsid w:val="00DE75A1"/>
    <w:rsid w:val="00DE765A"/>
    <w:rsid w:val="00DE7699"/>
    <w:rsid w:val="00DE772F"/>
    <w:rsid w:val="00DE77E9"/>
    <w:rsid w:val="00DE77FC"/>
    <w:rsid w:val="00DE782B"/>
    <w:rsid w:val="00DE797D"/>
    <w:rsid w:val="00DE7A1B"/>
    <w:rsid w:val="00DE7A20"/>
    <w:rsid w:val="00DE7A93"/>
    <w:rsid w:val="00DE7AEB"/>
    <w:rsid w:val="00DE7BCA"/>
    <w:rsid w:val="00DE7C0D"/>
    <w:rsid w:val="00DE7C7A"/>
    <w:rsid w:val="00DE7C80"/>
    <w:rsid w:val="00DE7CC0"/>
    <w:rsid w:val="00DE7CF7"/>
    <w:rsid w:val="00DE7D8E"/>
    <w:rsid w:val="00DE7FEF"/>
    <w:rsid w:val="00DED8A5"/>
    <w:rsid w:val="00DF0062"/>
    <w:rsid w:val="00DF009F"/>
    <w:rsid w:val="00DF00AB"/>
    <w:rsid w:val="00DF00B5"/>
    <w:rsid w:val="00DF01F3"/>
    <w:rsid w:val="00DF026A"/>
    <w:rsid w:val="00DF02FC"/>
    <w:rsid w:val="00DF0337"/>
    <w:rsid w:val="00DF039C"/>
    <w:rsid w:val="00DF03F5"/>
    <w:rsid w:val="00DF0559"/>
    <w:rsid w:val="00DF0623"/>
    <w:rsid w:val="00DF06B3"/>
    <w:rsid w:val="00DF0793"/>
    <w:rsid w:val="00DF07BC"/>
    <w:rsid w:val="00DF07C6"/>
    <w:rsid w:val="00DF0879"/>
    <w:rsid w:val="00DF0882"/>
    <w:rsid w:val="00DF08AB"/>
    <w:rsid w:val="00DF0909"/>
    <w:rsid w:val="00DF0934"/>
    <w:rsid w:val="00DF09A1"/>
    <w:rsid w:val="00DF09BD"/>
    <w:rsid w:val="00DF0A72"/>
    <w:rsid w:val="00DF0AE1"/>
    <w:rsid w:val="00DF0B49"/>
    <w:rsid w:val="00DF0C49"/>
    <w:rsid w:val="00DF0DCE"/>
    <w:rsid w:val="00DF0DF2"/>
    <w:rsid w:val="00DF0EC8"/>
    <w:rsid w:val="00DF0F64"/>
    <w:rsid w:val="00DF0FFE"/>
    <w:rsid w:val="00DF105B"/>
    <w:rsid w:val="00DF1173"/>
    <w:rsid w:val="00DF11ED"/>
    <w:rsid w:val="00DF122B"/>
    <w:rsid w:val="00DF128D"/>
    <w:rsid w:val="00DF12D3"/>
    <w:rsid w:val="00DF12D8"/>
    <w:rsid w:val="00DF1452"/>
    <w:rsid w:val="00DF145D"/>
    <w:rsid w:val="00DF14A3"/>
    <w:rsid w:val="00DF15D3"/>
    <w:rsid w:val="00DF161A"/>
    <w:rsid w:val="00DF16E1"/>
    <w:rsid w:val="00DF1720"/>
    <w:rsid w:val="00DF17D7"/>
    <w:rsid w:val="00DF1817"/>
    <w:rsid w:val="00DF181A"/>
    <w:rsid w:val="00DF1821"/>
    <w:rsid w:val="00DF182D"/>
    <w:rsid w:val="00DF186A"/>
    <w:rsid w:val="00DF18AE"/>
    <w:rsid w:val="00DF18D2"/>
    <w:rsid w:val="00DF1A7E"/>
    <w:rsid w:val="00DF1ADE"/>
    <w:rsid w:val="00DF1B3E"/>
    <w:rsid w:val="00DF1B79"/>
    <w:rsid w:val="00DF1B90"/>
    <w:rsid w:val="00DF1BA5"/>
    <w:rsid w:val="00DF1BA8"/>
    <w:rsid w:val="00DF1C64"/>
    <w:rsid w:val="00DF1CC1"/>
    <w:rsid w:val="00DF1D46"/>
    <w:rsid w:val="00DF1D97"/>
    <w:rsid w:val="00DF1DBD"/>
    <w:rsid w:val="00DF1DE3"/>
    <w:rsid w:val="00DF1E5C"/>
    <w:rsid w:val="00DF1F27"/>
    <w:rsid w:val="00DF205C"/>
    <w:rsid w:val="00DF2148"/>
    <w:rsid w:val="00DF2353"/>
    <w:rsid w:val="00DF23E7"/>
    <w:rsid w:val="00DF2502"/>
    <w:rsid w:val="00DF254E"/>
    <w:rsid w:val="00DF25BF"/>
    <w:rsid w:val="00DF2666"/>
    <w:rsid w:val="00DF27E4"/>
    <w:rsid w:val="00DF27E6"/>
    <w:rsid w:val="00DF2875"/>
    <w:rsid w:val="00DF2900"/>
    <w:rsid w:val="00DF2A9D"/>
    <w:rsid w:val="00DF2A9E"/>
    <w:rsid w:val="00DF2B29"/>
    <w:rsid w:val="00DF2B35"/>
    <w:rsid w:val="00DF2CB4"/>
    <w:rsid w:val="00DF2CBC"/>
    <w:rsid w:val="00DF2D79"/>
    <w:rsid w:val="00DF2D89"/>
    <w:rsid w:val="00DF2E13"/>
    <w:rsid w:val="00DF2F5D"/>
    <w:rsid w:val="00DF30B4"/>
    <w:rsid w:val="00DF32A0"/>
    <w:rsid w:val="00DF32B9"/>
    <w:rsid w:val="00DF3385"/>
    <w:rsid w:val="00DF33F6"/>
    <w:rsid w:val="00DF3463"/>
    <w:rsid w:val="00DF348A"/>
    <w:rsid w:val="00DF349A"/>
    <w:rsid w:val="00DF34C9"/>
    <w:rsid w:val="00DF35F4"/>
    <w:rsid w:val="00DF375F"/>
    <w:rsid w:val="00DF3882"/>
    <w:rsid w:val="00DF38BC"/>
    <w:rsid w:val="00DF390A"/>
    <w:rsid w:val="00DF391B"/>
    <w:rsid w:val="00DF394D"/>
    <w:rsid w:val="00DF3954"/>
    <w:rsid w:val="00DF39AF"/>
    <w:rsid w:val="00DF3A86"/>
    <w:rsid w:val="00DF3BE0"/>
    <w:rsid w:val="00DF3C35"/>
    <w:rsid w:val="00DF3CF1"/>
    <w:rsid w:val="00DF3D41"/>
    <w:rsid w:val="00DF3D77"/>
    <w:rsid w:val="00DF3DC8"/>
    <w:rsid w:val="00DF3E08"/>
    <w:rsid w:val="00DF3E0C"/>
    <w:rsid w:val="00DF3E33"/>
    <w:rsid w:val="00DF3E7C"/>
    <w:rsid w:val="00DF3ED4"/>
    <w:rsid w:val="00DF3EE8"/>
    <w:rsid w:val="00DF3F64"/>
    <w:rsid w:val="00DF40B4"/>
    <w:rsid w:val="00DF4131"/>
    <w:rsid w:val="00DF4180"/>
    <w:rsid w:val="00DF41B9"/>
    <w:rsid w:val="00DF42D9"/>
    <w:rsid w:val="00DF4306"/>
    <w:rsid w:val="00DF432D"/>
    <w:rsid w:val="00DF438E"/>
    <w:rsid w:val="00DF43B7"/>
    <w:rsid w:val="00DF443B"/>
    <w:rsid w:val="00DF4461"/>
    <w:rsid w:val="00DF4516"/>
    <w:rsid w:val="00DF4649"/>
    <w:rsid w:val="00DF46D3"/>
    <w:rsid w:val="00DF4707"/>
    <w:rsid w:val="00DF4797"/>
    <w:rsid w:val="00DF48D8"/>
    <w:rsid w:val="00DF4A07"/>
    <w:rsid w:val="00DF4B0D"/>
    <w:rsid w:val="00DF4B35"/>
    <w:rsid w:val="00DF4B57"/>
    <w:rsid w:val="00DF4B73"/>
    <w:rsid w:val="00DF4BD6"/>
    <w:rsid w:val="00DF4BFD"/>
    <w:rsid w:val="00DF4C11"/>
    <w:rsid w:val="00DF4C8A"/>
    <w:rsid w:val="00DF4CAB"/>
    <w:rsid w:val="00DF4D5E"/>
    <w:rsid w:val="00DF4E26"/>
    <w:rsid w:val="00DF4E48"/>
    <w:rsid w:val="00DF4E53"/>
    <w:rsid w:val="00DF4EEC"/>
    <w:rsid w:val="00DF4F13"/>
    <w:rsid w:val="00DF4F47"/>
    <w:rsid w:val="00DF4F69"/>
    <w:rsid w:val="00DF4FE4"/>
    <w:rsid w:val="00DF4FF0"/>
    <w:rsid w:val="00DF4FFF"/>
    <w:rsid w:val="00DF5038"/>
    <w:rsid w:val="00DF50C7"/>
    <w:rsid w:val="00DF5183"/>
    <w:rsid w:val="00DF5220"/>
    <w:rsid w:val="00DF532A"/>
    <w:rsid w:val="00DF5386"/>
    <w:rsid w:val="00DF5419"/>
    <w:rsid w:val="00DF54B6"/>
    <w:rsid w:val="00DF54C1"/>
    <w:rsid w:val="00DF55F9"/>
    <w:rsid w:val="00DF576E"/>
    <w:rsid w:val="00DF578A"/>
    <w:rsid w:val="00DF5803"/>
    <w:rsid w:val="00DF593A"/>
    <w:rsid w:val="00DF5B38"/>
    <w:rsid w:val="00DF5C55"/>
    <w:rsid w:val="00DF5C73"/>
    <w:rsid w:val="00DF5C7A"/>
    <w:rsid w:val="00DF5C95"/>
    <w:rsid w:val="00DF5CAA"/>
    <w:rsid w:val="00DF5D88"/>
    <w:rsid w:val="00DF5D9E"/>
    <w:rsid w:val="00DF5DA7"/>
    <w:rsid w:val="00DF5EAC"/>
    <w:rsid w:val="00DF5EBB"/>
    <w:rsid w:val="00DF5EDB"/>
    <w:rsid w:val="00DF5F0A"/>
    <w:rsid w:val="00DF616F"/>
    <w:rsid w:val="00DF619C"/>
    <w:rsid w:val="00DF61B1"/>
    <w:rsid w:val="00DF61BE"/>
    <w:rsid w:val="00DF61C0"/>
    <w:rsid w:val="00DF63CB"/>
    <w:rsid w:val="00DF63DE"/>
    <w:rsid w:val="00DF63E3"/>
    <w:rsid w:val="00DF643F"/>
    <w:rsid w:val="00DF64D6"/>
    <w:rsid w:val="00DF64E5"/>
    <w:rsid w:val="00DF6567"/>
    <w:rsid w:val="00DF6596"/>
    <w:rsid w:val="00DF65C3"/>
    <w:rsid w:val="00DF6604"/>
    <w:rsid w:val="00DF6614"/>
    <w:rsid w:val="00DF666C"/>
    <w:rsid w:val="00DF66DE"/>
    <w:rsid w:val="00DF67B1"/>
    <w:rsid w:val="00DF67D2"/>
    <w:rsid w:val="00DF67F6"/>
    <w:rsid w:val="00DF697B"/>
    <w:rsid w:val="00DF6A57"/>
    <w:rsid w:val="00DF6A65"/>
    <w:rsid w:val="00DF6B93"/>
    <w:rsid w:val="00DF6BC8"/>
    <w:rsid w:val="00DF6C23"/>
    <w:rsid w:val="00DF6C35"/>
    <w:rsid w:val="00DF6C8B"/>
    <w:rsid w:val="00DF6CE2"/>
    <w:rsid w:val="00DF6CE7"/>
    <w:rsid w:val="00DF6D0A"/>
    <w:rsid w:val="00DF6D27"/>
    <w:rsid w:val="00DF6D2B"/>
    <w:rsid w:val="00DF6DDC"/>
    <w:rsid w:val="00DF6E10"/>
    <w:rsid w:val="00DF6E61"/>
    <w:rsid w:val="00DF6F9D"/>
    <w:rsid w:val="00DF6FA0"/>
    <w:rsid w:val="00DF7067"/>
    <w:rsid w:val="00DF70F2"/>
    <w:rsid w:val="00DF7185"/>
    <w:rsid w:val="00DF71AF"/>
    <w:rsid w:val="00DF71B5"/>
    <w:rsid w:val="00DF71C3"/>
    <w:rsid w:val="00DF71CF"/>
    <w:rsid w:val="00DF7219"/>
    <w:rsid w:val="00DF7386"/>
    <w:rsid w:val="00DF73D4"/>
    <w:rsid w:val="00DF73F6"/>
    <w:rsid w:val="00DF73F8"/>
    <w:rsid w:val="00DF7408"/>
    <w:rsid w:val="00DF742B"/>
    <w:rsid w:val="00DF7454"/>
    <w:rsid w:val="00DF7627"/>
    <w:rsid w:val="00DF76CB"/>
    <w:rsid w:val="00DF776D"/>
    <w:rsid w:val="00DF7836"/>
    <w:rsid w:val="00DF7868"/>
    <w:rsid w:val="00DF7897"/>
    <w:rsid w:val="00DF79F1"/>
    <w:rsid w:val="00DF7A37"/>
    <w:rsid w:val="00DF7A52"/>
    <w:rsid w:val="00DF7A64"/>
    <w:rsid w:val="00DF7B5A"/>
    <w:rsid w:val="00DF7B7A"/>
    <w:rsid w:val="00DF7C56"/>
    <w:rsid w:val="00DF7D4E"/>
    <w:rsid w:val="00DF7DFE"/>
    <w:rsid w:val="00DF7E19"/>
    <w:rsid w:val="00DF7E42"/>
    <w:rsid w:val="00DF7FDC"/>
    <w:rsid w:val="00DF7FFA"/>
    <w:rsid w:val="00E0002A"/>
    <w:rsid w:val="00E0010A"/>
    <w:rsid w:val="00E00153"/>
    <w:rsid w:val="00E0019A"/>
    <w:rsid w:val="00E001BC"/>
    <w:rsid w:val="00E0050E"/>
    <w:rsid w:val="00E00624"/>
    <w:rsid w:val="00E00684"/>
    <w:rsid w:val="00E00699"/>
    <w:rsid w:val="00E00790"/>
    <w:rsid w:val="00E008B0"/>
    <w:rsid w:val="00E008DF"/>
    <w:rsid w:val="00E00A08"/>
    <w:rsid w:val="00E00A1F"/>
    <w:rsid w:val="00E00B98"/>
    <w:rsid w:val="00E00C83"/>
    <w:rsid w:val="00E00C8D"/>
    <w:rsid w:val="00E00CA5"/>
    <w:rsid w:val="00E00CBA"/>
    <w:rsid w:val="00E00CD5"/>
    <w:rsid w:val="00E00D5C"/>
    <w:rsid w:val="00E00D6A"/>
    <w:rsid w:val="00E00D8B"/>
    <w:rsid w:val="00E00DA5"/>
    <w:rsid w:val="00E00E0F"/>
    <w:rsid w:val="00E00E16"/>
    <w:rsid w:val="00E00EF5"/>
    <w:rsid w:val="00E00F20"/>
    <w:rsid w:val="00E00F5F"/>
    <w:rsid w:val="00E00F91"/>
    <w:rsid w:val="00E00F94"/>
    <w:rsid w:val="00E010B1"/>
    <w:rsid w:val="00E01149"/>
    <w:rsid w:val="00E01184"/>
    <w:rsid w:val="00E011D3"/>
    <w:rsid w:val="00E01273"/>
    <w:rsid w:val="00E0127D"/>
    <w:rsid w:val="00E0128B"/>
    <w:rsid w:val="00E013C0"/>
    <w:rsid w:val="00E0146A"/>
    <w:rsid w:val="00E014C3"/>
    <w:rsid w:val="00E014DA"/>
    <w:rsid w:val="00E015FC"/>
    <w:rsid w:val="00E01647"/>
    <w:rsid w:val="00E01774"/>
    <w:rsid w:val="00E017C6"/>
    <w:rsid w:val="00E017DF"/>
    <w:rsid w:val="00E01829"/>
    <w:rsid w:val="00E019C0"/>
    <w:rsid w:val="00E01A09"/>
    <w:rsid w:val="00E01A0D"/>
    <w:rsid w:val="00E01AAE"/>
    <w:rsid w:val="00E01B93"/>
    <w:rsid w:val="00E01DA5"/>
    <w:rsid w:val="00E01DF4"/>
    <w:rsid w:val="00E01E27"/>
    <w:rsid w:val="00E01EA7"/>
    <w:rsid w:val="00E01F15"/>
    <w:rsid w:val="00E01F1E"/>
    <w:rsid w:val="00E01FBB"/>
    <w:rsid w:val="00E01FE9"/>
    <w:rsid w:val="00E0204D"/>
    <w:rsid w:val="00E022E1"/>
    <w:rsid w:val="00E02311"/>
    <w:rsid w:val="00E02368"/>
    <w:rsid w:val="00E02378"/>
    <w:rsid w:val="00E023C7"/>
    <w:rsid w:val="00E0241A"/>
    <w:rsid w:val="00E02436"/>
    <w:rsid w:val="00E02468"/>
    <w:rsid w:val="00E0251C"/>
    <w:rsid w:val="00E025D2"/>
    <w:rsid w:val="00E02672"/>
    <w:rsid w:val="00E026A5"/>
    <w:rsid w:val="00E027AE"/>
    <w:rsid w:val="00E027E5"/>
    <w:rsid w:val="00E02811"/>
    <w:rsid w:val="00E0290D"/>
    <w:rsid w:val="00E0294E"/>
    <w:rsid w:val="00E029A7"/>
    <w:rsid w:val="00E029FF"/>
    <w:rsid w:val="00E02B68"/>
    <w:rsid w:val="00E02C00"/>
    <w:rsid w:val="00E02C15"/>
    <w:rsid w:val="00E02C42"/>
    <w:rsid w:val="00E02D02"/>
    <w:rsid w:val="00E02D1D"/>
    <w:rsid w:val="00E02D37"/>
    <w:rsid w:val="00E02D51"/>
    <w:rsid w:val="00E02E10"/>
    <w:rsid w:val="00E02E20"/>
    <w:rsid w:val="00E02E25"/>
    <w:rsid w:val="00E02FA5"/>
    <w:rsid w:val="00E02FA9"/>
    <w:rsid w:val="00E0307A"/>
    <w:rsid w:val="00E030BB"/>
    <w:rsid w:val="00E03157"/>
    <w:rsid w:val="00E03178"/>
    <w:rsid w:val="00E031E0"/>
    <w:rsid w:val="00E03246"/>
    <w:rsid w:val="00E03268"/>
    <w:rsid w:val="00E0329B"/>
    <w:rsid w:val="00E032D3"/>
    <w:rsid w:val="00E032FD"/>
    <w:rsid w:val="00E03305"/>
    <w:rsid w:val="00E03324"/>
    <w:rsid w:val="00E03371"/>
    <w:rsid w:val="00E0339E"/>
    <w:rsid w:val="00E033A1"/>
    <w:rsid w:val="00E033EB"/>
    <w:rsid w:val="00E0343E"/>
    <w:rsid w:val="00E03550"/>
    <w:rsid w:val="00E03606"/>
    <w:rsid w:val="00E03636"/>
    <w:rsid w:val="00E03655"/>
    <w:rsid w:val="00E03663"/>
    <w:rsid w:val="00E0369B"/>
    <w:rsid w:val="00E0389E"/>
    <w:rsid w:val="00E038A0"/>
    <w:rsid w:val="00E03B2E"/>
    <w:rsid w:val="00E03B60"/>
    <w:rsid w:val="00E03B61"/>
    <w:rsid w:val="00E03CA2"/>
    <w:rsid w:val="00E03CFF"/>
    <w:rsid w:val="00E03D17"/>
    <w:rsid w:val="00E03D21"/>
    <w:rsid w:val="00E03E22"/>
    <w:rsid w:val="00E03E89"/>
    <w:rsid w:val="00E03EB0"/>
    <w:rsid w:val="00E03EFD"/>
    <w:rsid w:val="00E03F18"/>
    <w:rsid w:val="00E03F9F"/>
    <w:rsid w:val="00E04178"/>
    <w:rsid w:val="00E0417B"/>
    <w:rsid w:val="00E0417D"/>
    <w:rsid w:val="00E04183"/>
    <w:rsid w:val="00E0425A"/>
    <w:rsid w:val="00E0430F"/>
    <w:rsid w:val="00E04371"/>
    <w:rsid w:val="00E0445F"/>
    <w:rsid w:val="00E044CD"/>
    <w:rsid w:val="00E0457E"/>
    <w:rsid w:val="00E04708"/>
    <w:rsid w:val="00E04719"/>
    <w:rsid w:val="00E047DC"/>
    <w:rsid w:val="00E047E7"/>
    <w:rsid w:val="00E048B2"/>
    <w:rsid w:val="00E04997"/>
    <w:rsid w:val="00E049D7"/>
    <w:rsid w:val="00E04A0C"/>
    <w:rsid w:val="00E04AFF"/>
    <w:rsid w:val="00E04B9F"/>
    <w:rsid w:val="00E04BAF"/>
    <w:rsid w:val="00E04BF2"/>
    <w:rsid w:val="00E04C8D"/>
    <w:rsid w:val="00E04C93"/>
    <w:rsid w:val="00E04CFE"/>
    <w:rsid w:val="00E04D56"/>
    <w:rsid w:val="00E04E3C"/>
    <w:rsid w:val="00E04EC9"/>
    <w:rsid w:val="00E04FAF"/>
    <w:rsid w:val="00E04FCD"/>
    <w:rsid w:val="00E04FFC"/>
    <w:rsid w:val="00E05035"/>
    <w:rsid w:val="00E050B2"/>
    <w:rsid w:val="00E0513B"/>
    <w:rsid w:val="00E05243"/>
    <w:rsid w:val="00E052D6"/>
    <w:rsid w:val="00E052E7"/>
    <w:rsid w:val="00E05366"/>
    <w:rsid w:val="00E053BC"/>
    <w:rsid w:val="00E0544B"/>
    <w:rsid w:val="00E054AF"/>
    <w:rsid w:val="00E054F8"/>
    <w:rsid w:val="00E055D4"/>
    <w:rsid w:val="00E055D9"/>
    <w:rsid w:val="00E056CB"/>
    <w:rsid w:val="00E05780"/>
    <w:rsid w:val="00E057AC"/>
    <w:rsid w:val="00E057D1"/>
    <w:rsid w:val="00E0581B"/>
    <w:rsid w:val="00E0583C"/>
    <w:rsid w:val="00E058D2"/>
    <w:rsid w:val="00E058F8"/>
    <w:rsid w:val="00E05929"/>
    <w:rsid w:val="00E0592F"/>
    <w:rsid w:val="00E05951"/>
    <w:rsid w:val="00E05A2E"/>
    <w:rsid w:val="00E05A71"/>
    <w:rsid w:val="00E05AA2"/>
    <w:rsid w:val="00E05AB1"/>
    <w:rsid w:val="00E05AE8"/>
    <w:rsid w:val="00E05B93"/>
    <w:rsid w:val="00E05C42"/>
    <w:rsid w:val="00E05CA1"/>
    <w:rsid w:val="00E05CCC"/>
    <w:rsid w:val="00E05CFC"/>
    <w:rsid w:val="00E05D89"/>
    <w:rsid w:val="00E05EB8"/>
    <w:rsid w:val="00E05F1D"/>
    <w:rsid w:val="00E05F61"/>
    <w:rsid w:val="00E06127"/>
    <w:rsid w:val="00E0617D"/>
    <w:rsid w:val="00E061E8"/>
    <w:rsid w:val="00E06201"/>
    <w:rsid w:val="00E06352"/>
    <w:rsid w:val="00E0635C"/>
    <w:rsid w:val="00E06387"/>
    <w:rsid w:val="00E06527"/>
    <w:rsid w:val="00E065FC"/>
    <w:rsid w:val="00E06621"/>
    <w:rsid w:val="00E0669F"/>
    <w:rsid w:val="00E067F4"/>
    <w:rsid w:val="00E068E4"/>
    <w:rsid w:val="00E0693C"/>
    <w:rsid w:val="00E06994"/>
    <w:rsid w:val="00E069BF"/>
    <w:rsid w:val="00E069C9"/>
    <w:rsid w:val="00E06A36"/>
    <w:rsid w:val="00E06B9A"/>
    <w:rsid w:val="00E06C25"/>
    <w:rsid w:val="00E06C35"/>
    <w:rsid w:val="00E06C86"/>
    <w:rsid w:val="00E06C9E"/>
    <w:rsid w:val="00E06E98"/>
    <w:rsid w:val="00E06F67"/>
    <w:rsid w:val="00E06FB8"/>
    <w:rsid w:val="00E07001"/>
    <w:rsid w:val="00E07081"/>
    <w:rsid w:val="00E07176"/>
    <w:rsid w:val="00E07296"/>
    <w:rsid w:val="00E0746D"/>
    <w:rsid w:val="00E07579"/>
    <w:rsid w:val="00E07610"/>
    <w:rsid w:val="00E07624"/>
    <w:rsid w:val="00E07661"/>
    <w:rsid w:val="00E076FC"/>
    <w:rsid w:val="00E077B8"/>
    <w:rsid w:val="00E079AE"/>
    <w:rsid w:val="00E079E2"/>
    <w:rsid w:val="00E07A39"/>
    <w:rsid w:val="00E07A55"/>
    <w:rsid w:val="00E07B52"/>
    <w:rsid w:val="00E07B9A"/>
    <w:rsid w:val="00E07BA3"/>
    <w:rsid w:val="00E07C19"/>
    <w:rsid w:val="00E07C40"/>
    <w:rsid w:val="00E07C5E"/>
    <w:rsid w:val="00E07CB8"/>
    <w:rsid w:val="00E07D13"/>
    <w:rsid w:val="00E07D5C"/>
    <w:rsid w:val="00E07D6C"/>
    <w:rsid w:val="00E07E32"/>
    <w:rsid w:val="00E07E53"/>
    <w:rsid w:val="00E07E85"/>
    <w:rsid w:val="00E07EF4"/>
    <w:rsid w:val="00E07F6A"/>
    <w:rsid w:val="00E07FC3"/>
    <w:rsid w:val="00E07FEE"/>
    <w:rsid w:val="00E1007B"/>
    <w:rsid w:val="00E1011F"/>
    <w:rsid w:val="00E10321"/>
    <w:rsid w:val="00E1044F"/>
    <w:rsid w:val="00E1046F"/>
    <w:rsid w:val="00E1058D"/>
    <w:rsid w:val="00E106D8"/>
    <w:rsid w:val="00E10728"/>
    <w:rsid w:val="00E10775"/>
    <w:rsid w:val="00E107FC"/>
    <w:rsid w:val="00E1086A"/>
    <w:rsid w:val="00E10A56"/>
    <w:rsid w:val="00E10B8E"/>
    <w:rsid w:val="00E10C48"/>
    <w:rsid w:val="00E10CAF"/>
    <w:rsid w:val="00E10CDB"/>
    <w:rsid w:val="00E10D4F"/>
    <w:rsid w:val="00E10E13"/>
    <w:rsid w:val="00E10E78"/>
    <w:rsid w:val="00E10F32"/>
    <w:rsid w:val="00E110CF"/>
    <w:rsid w:val="00E1114E"/>
    <w:rsid w:val="00E1118E"/>
    <w:rsid w:val="00E111C7"/>
    <w:rsid w:val="00E11239"/>
    <w:rsid w:val="00E112BD"/>
    <w:rsid w:val="00E112E7"/>
    <w:rsid w:val="00E112F2"/>
    <w:rsid w:val="00E1136F"/>
    <w:rsid w:val="00E1142E"/>
    <w:rsid w:val="00E1142F"/>
    <w:rsid w:val="00E114A6"/>
    <w:rsid w:val="00E11517"/>
    <w:rsid w:val="00E115A9"/>
    <w:rsid w:val="00E11687"/>
    <w:rsid w:val="00E116F5"/>
    <w:rsid w:val="00E11730"/>
    <w:rsid w:val="00E1176A"/>
    <w:rsid w:val="00E11856"/>
    <w:rsid w:val="00E118C2"/>
    <w:rsid w:val="00E11AB1"/>
    <w:rsid w:val="00E11AF8"/>
    <w:rsid w:val="00E11B7B"/>
    <w:rsid w:val="00E11C72"/>
    <w:rsid w:val="00E11CA4"/>
    <w:rsid w:val="00E11CE3"/>
    <w:rsid w:val="00E11D8D"/>
    <w:rsid w:val="00E11DD4"/>
    <w:rsid w:val="00E11E6C"/>
    <w:rsid w:val="00E12034"/>
    <w:rsid w:val="00E120D1"/>
    <w:rsid w:val="00E120D7"/>
    <w:rsid w:val="00E12210"/>
    <w:rsid w:val="00E1225D"/>
    <w:rsid w:val="00E1230A"/>
    <w:rsid w:val="00E12320"/>
    <w:rsid w:val="00E1232E"/>
    <w:rsid w:val="00E12338"/>
    <w:rsid w:val="00E123A3"/>
    <w:rsid w:val="00E124CC"/>
    <w:rsid w:val="00E1253E"/>
    <w:rsid w:val="00E12553"/>
    <w:rsid w:val="00E1259A"/>
    <w:rsid w:val="00E125F8"/>
    <w:rsid w:val="00E12633"/>
    <w:rsid w:val="00E12696"/>
    <w:rsid w:val="00E1275B"/>
    <w:rsid w:val="00E127CB"/>
    <w:rsid w:val="00E1284E"/>
    <w:rsid w:val="00E1292C"/>
    <w:rsid w:val="00E129EF"/>
    <w:rsid w:val="00E12AFC"/>
    <w:rsid w:val="00E12B04"/>
    <w:rsid w:val="00E12BA7"/>
    <w:rsid w:val="00E12C63"/>
    <w:rsid w:val="00E12CD5"/>
    <w:rsid w:val="00E12DA7"/>
    <w:rsid w:val="00E12DBC"/>
    <w:rsid w:val="00E12E63"/>
    <w:rsid w:val="00E12E98"/>
    <w:rsid w:val="00E12E9A"/>
    <w:rsid w:val="00E12EB4"/>
    <w:rsid w:val="00E12FA5"/>
    <w:rsid w:val="00E12FC7"/>
    <w:rsid w:val="00E12FD1"/>
    <w:rsid w:val="00E1307D"/>
    <w:rsid w:val="00E1312C"/>
    <w:rsid w:val="00E131B3"/>
    <w:rsid w:val="00E131B7"/>
    <w:rsid w:val="00E13256"/>
    <w:rsid w:val="00E132BB"/>
    <w:rsid w:val="00E1345E"/>
    <w:rsid w:val="00E1346A"/>
    <w:rsid w:val="00E134DF"/>
    <w:rsid w:val="00E1352B"/>
    <w:rsid w:val="00E1364E"/>
    <w:rsid w:val="00E1367A"/>
    <w:rsid w:val="00E1367C"/>
    <w:rsid w:val="00E136C2"/>
    <w:rsid w:val="00E1378A"/>
    <w:rsid w:val="00E13810"/>
    <w:rsid w:val="00E13830"/>
    <w:rsid w:val="00E138D4"/>
    <w:rsid w:val="00E1397B"/>
    <w:rsid w:val="00E13A5A"/>
    <w:rsid w:val="00E13B3C"/>
    <w:rsid w:val="00E13B73"/>
    <w:rsid w:val="00E13BFC"/>
    <w:rsid w:val="00E13C0A"/>
    <w:rsid w:val="00E13CE1"/>
    <w:rsid w:val="00E13CE4"/>
    <w:rsid w:val="00E13E48"/>
    <w:rsid w:val="00E13E57"/>
    <w:rsid w:val="00E13FE2"/>
    <w:rsid w:val="00E140EE"/>
    <w:rsid w:val="00E1411A"/>
    <w:rsid w:val="00E14145"/>
    <w:rsid w:val="00E141BC"/>
    <w:rsid w:val="00E141CC"/>
    <w:rsid w:val="00E1420C"/>
    <w:rsid w:val="00E1421C"/>
    <w:rsid w:val="00E14273"/>
    <w:rsid w:val="00E14312"/>
    <w:rsid w:val="00E14367"/>
    <w:rsid w:val="00E1437C"/>
    <w:rsid w:val="00E145B0"/>
    <w:rsid w:val="00E145C0"/>
    <w:rsid w:val="00E146D5"/>
    <w:rsid w:val="00E1472F"/>
    <w:rsid w:val="00E1476D"/>
    <w:rsid w:val="00E147E8"/>
    <w:rsid w:val="00E148B9"/>
    <w:rsid w:val="00E14907"/>
    <w:rsid w:val="00E1493B"/>
    <w:rsid w:val="00E14959"/>
    <w:rsid w:val="00E1497A"/>
    <w:rsid w:val="00E149F4"/>
    <w:rsid w:val="00E14AF4"/>
    <w:rsid w:val="00E14AFE"/>
    <w:rsid w:val="00E14B2A"/>
    <w:rsid w:val="00E14B77"/>
    <w:rsid w:val="00E14B82"/>
    <w:rsid w:val="00E14BB2"/>
    <w:rsid w:val="00E14BB9"/>
    <w:rsid w:val="00E14C10"/>
    <w:rsid w:val="00E14E62"/>
    <w:rsid w:val="00E14E88"/>
    <w:rsid w:val="00E14ED0"/>
    <w:rsid w:val="00E14EF6"/>
    <w:rsid w:val="00E14F83"/>
    <w:rsid w:val="00E150C4"/>
    <w:rsid w:val="00E150DA"/>
    <w:rsid w:val="00E15166"/>
    <w:rsid w:val="00E1516D"/>
    <w:rsid w:val="00E15186"/>
    <w:rsid w:val="00E151A4"/>
    <w:rsid w:val="00E151E2"/>
    <w:rsid w:val="00E15209"/>
    <w:rsid w:val="00E1528E"/>
    <w:rsid w:val="00E152A2"/>
    <w:rsid w:val="00E152D3"/>
    <w:rsid w:val="00E15330"/>
    <w:rsid w:val="00E153D1"/>
    <w:rsid w:val="00E153D6"/>
    <w:rsid w:val="00E153F5"/>
    <w:rsid w:val="00E15417"/>
    <w:rsid w:val="00E154D6"/>
    <w:rsid w:val="00E154D8"/>
    <w:rsid w:val="00E154FA"/>
    <w:rsid w:val="00E15514"/>
    <w:rsid w:val="00E155BA"/>
    <w:rsid w:val="00E15616"/>
    <w:rsid w:val="00E1561C"/>
    <w:rsid w:val="00E156BD"/>
    <w:rsid w:val="00E156EB"/>
    <w:rsid w:val="00E158F4"/>
    <w:rsid w:val="00E15AA4"/>
    <w:rsid w:val="00E15B0F"/>
    <w:rsid w:val="00E15B84"/>
    <w:rsid w:val="00E15C24"/>
    <w:rsid w:val="00E15CDC"/>
    <w:rsid w:val="00E15CE7"/>
    <w:rsid w:val="00E15CFF"/>
    <w:rsid w:val="00E15D48"/>
    <w:rsid w:val="00E15D83"/>
    <w:rsid w:val="00E15D94"/>
    <w:rsid w:val="00E15EF3"/>
    <w:rsid w:val="00E15FCB"/>
    <w:rsid w:val="00E15FE1"/>
    <w:rsid w:val="00E160E5"/>
    <w:rsid w:val="00E16176"/>
    <w:rsid w:val="00E1618E"/>
    <w:rsid w:val="00E161C0"/>
    <w:rsid w:val="00E161DB"/>
    <w:rsid w:val="00E1622B"/>
    <w:rsid w:val="00E16245"/>
    <w:rsid w:val="00E16291"/>
    <w:rsid w:val="00E1629B"/>
    <w:rsid w:val="00E162B7"/>
    <w:rsid w:val="00E162B9"/>
    <w:rsid w:val="00E162DE"/>
    <w:rsid w:val="00E1633C"/>
    <w:rsid w:val="00E1635A"/>
    <w:rsid w:val="00E16436"/>
    <w:rsid w:val="00E164A9"/>
    <w:rsid w:val="00E16545"/>
    <w:rsid w:val="00E16658"/>
    <w:rsid w:val="00E167FF"/>
    <w:rsid w:val="00E168B7"/>
    <w:rsid w:val="00E168D4"/>
    <w:rsid w:val="00E169D8"/>
    <w:rsid w:val="00E169F6"/>
    <w:rsid w:val="00E16A55"/>
    <w:rsid w:val="00E16A56"/>
    <w:rsid w:val="00E16B0D"/>
    <w:rsid w:val="00E16B1F"/>
    <w:rsid w:val="00E16B25"/>
    <w:rsid w:val="00E16B34"/>
    <w:rsid w:val="00E16B36"/>
    <w:rsid w:val="00E16B51"/>
    <w:rsid w:val="00E16B99"/>
    <w:rsid w:val="00E16BA6"/>
    <w:rsid w:val="00E16BF4"/>
    <w:rsid w:val="00E16C39"/>
    <w:rsid w:val="00E16C41"/>
    <w:rsid w:val="00E16C84"/>
    <w:rsid w:val="00E16CC7"/>
    <w:rsid w:val="00E16D46"/>
    <w:rsid w:val="00E16DD0"/>
    <w:rsid w:val="00E16E4F"/>
    <w:rsid w:val="00E16EDA"/>
    <w:rsid w:val="00E16F1A"/>
    <w:rsid w:val="00E17033"/>
    <w:rsid w:val="00E17080"/>
    <w:rsid w:val="00E170EA"/>
    <w:rsid w:val="00E171D1"/>
    <w:rsid w:val="00E174F5"/>
    <w:rsid w:val="00E17535"/>
    <w:rsid w:val="00E17694"/>
    <w:rsid w:val="00E176FD"/>
    <w:rsid w:val="00E1777C"/>
    <w:rsid w:val="00E177F5"/>
    <w:rsid w:val="00E17861"/>
    <w:rsid w:val="00E178A2"/>
    <w:rsid w:val="00E178C3"/>
    <w:rsid w:val="00E178DA"/>
    <w:rsid w:val="00E178E8"/>
    <w:rsid w:val="00E17931"/>
    <w:rsid w:val="00E1793D"/>
    <w:rsid w:val="00E17977"/>
    <w:rsid w:val="00E179BB"/>
    <w:rsid w:val="00E17A4A"/>
    <w:rsid w:val="00E17A4B"/>
    <w:rsid w:val="00E17A50"/>
    <w:rsid w:val="00E17A51"/>
    <w:rsid w:val="00E17ABD"/>
    <w:rsid w:val="00E17BC2"/>
    <w:rsid w:val="00E17C2E"/>
    <w:rsid w:val="00E17C6B"/>
    <w:rsid w:val="00E17CF8"/>
    <w:rsid w:val="00E17D02"/>
    <w:rsid w:val="00E17DAF"/>
    <w:rsid w:val="00E17DD6"/>
    <w:rsid w:val="00E17EC1"/>
    <w:rsid w:val="00E17F9B"/>
    <w:rsid w:val="00E17FB1"/>
    <w:rsid w:val="00E17FE9"/>
    <w:rsid w:val="00E2002F"/>
    <w:rsid w:val="00E2003F"/>
    <w:rsid w:val="00E2004D"/>
    <w:rsid w:val="00E20083"/>
    <w:rsid w:val="00E20122"/>
    <w:rsid w:val="00E20167"/>
    <w:rsid w:val="00E20264"/>
    <w:rsid w:val="00E20273"/>
    <w:rsid w:val="00E202D8"/>
    <w:rsid w:val="00E20304"/>
    <w:rsid w:val="00E20342"/>
    <w:rsid w:val="00E203DD"/>
    <w:rsid w:val="00E204E1"/>
    <w:rsid w:val="00E2071B"/>
    <w:rsid w:val="00E20740"/>
    <w:rsid w:val="00E20750"/>
    <w:rsid w:val="00E207CC"/>
    <w:rsid w:val="00E207FA"/>
    <w:rsid w:val="00E2080B"/>
    <w:rsid w:val="00E2080F"/>
    <w:rsid w:val="00E209C9"/>
    <w:rsid w:val="00E20A0F"/>
    <w:rsid w:val="00E20A19"/>
    <w:rsid w:val="00E20A93"/>
    <w:rsid w:val="00E20B21"/>
    <w:rsid w:val="00E20B30"/>
    <w:rsid w:val="00E20B43"/>
    <w:rsid w:val="00E20B5D"/>
    <w:rsid w:val="00E20C2D"/>
    <w:rsid w:val="00E20C62"/>
    <w:rsid w:val="00E20EF2"/>
    <w:rsid w:val="00E20F03"/>
    <w:rsid w:val="00E20F30"/>
    <w:rsid w:val="00E20F54"/>
    <w:rsid w:val="00E20F6B"/>
    <w:rsid w:val="00E20F96"/>
    <w:rsid w:val="00E2118E"/>
    <w:rsid w:val="00E21270"/>
    <w:rsid w:val="00E212E0"/>
    <w:rsid w:val="00E213E5"/>
    <w:rsid w:val="00E213E9"/>
    <w:rsid w:val="00E215E9"/>
    <w:rsid w:val="00E2160D"/>
    <w:rsid w:val="00E216BB"/>
    <w:rsid w:val="00E2174F"/>
    <w:rsid w:val="00E217A1"/>
    <w:rsid w:val="00E218E4"/>
    <w:rsid w:val="00E21A8D"/>
    <w:rsid w:val="00E21A94"/>
    <w:rsid w:val="00E21B04"/>
    <w:rsid w:val="00E21B11"/>
    <w:rsid w:val="00E21B49"/>
    <w:rsid w:val="00E21B51"/>
    <w:rsid w:val="00E21E22"/>
    <w:rsid w:val="00E21ED4"/>
    <w:rsid w:val="00E21F13"/>
    <w:rsid w:val="00E21F8B"/>
    <w:rsid w:val="00E21FC6"/>
    <w:rsid w:val="00E2205B"/>
    <w:rsid w:val="00E22062"/>
    <w:rsid w:val="00E2224A"/>
    <w:rsid w:val="00E222F8"/>
    <w:rsid w:val="00E22584"/>
    <w:rsid w:val="00E2267D"/>
    <w:rsid w:val="00E226A1"/>
    <w:rsid w:val="00E226CE"/>
    <w:rsid w:val="00E227A6"/>
    <w:rsid w:val="00E227D5"/>
    <w:rsid w:val="00E227FE"/>
    <w:rsid w:val="00E22862"/>
    <w:rsid w:val="00E228E1"/>
    <w:rsid w:val="00E229B1"/>
    <w:rsid w:val="00E22A4B"/>
    <w:rsid w:val="00E22A65"/>
    <w:rsid w:val="00E22B0F"/>
    <w:rsid w:val="00E22C5B"/>
    <w:rsid w:val="00E22C97"/>
    <w:rsid w:val="00E22EDC"/>
    <w:rsid w:val="00E22EF8"/>
    <w:rsid w:val="00E22F68"/>
    <w:rsid w:val="00E23009"/>
    <w:rsid w:val="00E2300B"/>
    <w:rsid w:val="00E230AA"/>
    <w:rsid w:val="00E23117"/>
    <w:rsid w:val="00E2316F"/>
    <w:rsid w:val="00E23320"/>
    <w:rsid w:val="00E23347"/>
    <w:rsid w:val="00E23377"/>
    <w:rsid w:val="00E2346F"/>
    <w:rsid w:val="00E23492"/>
    <w:rsid w:val="00E234AF"/>
    <w:rsid w:val="00E23531"/>
    <w:rsid w:val="00E23558"/>
    <w:rsid w:val="00E236CF"/>
    <w:rsid w:val="00E236F2"/>
    <w:rsid w:val="00E23754"/>
    <w:rsid w:val="00E23836"/>
    <w:rsid w:val="00E23872"/>
    <w:rsid w:val="00E23912"/>
    <w:rsid w:val="00E23A73"/>
    <w:rsid w:val="00E23AD2"/>
    <w:rsid w:val="00E23B81"/>
    <w:rsid w:val="00E23CBB"/>
    <w:rsid w:val="00E23CCC"/>
    <w:rsid w:val="00E23CF3"/>
    <w:rsid w:val="00E23D6E"/>
    <w:rsid w:val="00E23DD1"/>
    <w:rsid w:val="00E23EC7"/>
    <w:rsid w:val="00E23EE3"/>
    <w:rsid w:val="00E23F1F"/>
    <w:rsid w:val="00E23F94"/>
    <w:rsid w:val="00E23FD7"/>
    <w:rsid w:val="00E2400D"/>
    <w:rsid w:val="00E2416D"/>
    <w:rsid w:val="00E241EE"/>
    <w:rsid w:val="00E24314"/>
    <w:rsid w:val="00E243A0"/>
    <w:rsid w:val="00E24411"/>
    <w:rsid w:val="00E244A9"/>
    <w:rsid w:val="00E24547"/>
    <w:rsid w:val="00E2461D"/>
    <w:rsid w:val="00E24661"/>
    <w:rsid w:val="00E246B7"/>
    <w:rsid w:val="00E24794"/>
    <w:rsid w:val="00E247C6"/>
    <w:rsid w:val="00E24841"/>
    <w:rsid w:val="00E2485E"/>
    <w:rsid w:val="00E2497E"/>
    <w:rsid w:val="00E24A2A"/>
    <w:rsid w:val="00E24A36"/>
    <w:rsid w:val="00E24B2A"/>
    <w:rsid w:val="00E24B47"/>
    <w:rsid w:val="00E24B65"/>
    <w:rsid w:val="00E24BA2"/>
    <w:rsid w:val="00E24C17"/>
    <w:rsid w:val="00E24C6E"/>
    <w:rsid w:val="00E24C93"/>
    <w:rsid w:val="00E24CC5"/>
    <w:rsid w:val="00E24D51"/>
    <w:rsid w:val="00E24D96"/>
    <w:rsid w:val="00E24DE4"/>
    <w:rsid w:val="00E24EA3"/>
    <w:rsid w:val="00E24F9B"/>
    <w:rsid w:val="00E24FB2"/>
    <w:rsid w:val="00E24FD4"/>
    <w:rsid w:val="00E25005"/>
    <w:rsid w:val="00E25063"/>
    <w:rsid w:val="00E250A3"/>
    <w:rsid w:val="00E25119"/>
    <w:rsid w:val="00E251D2"/>
    <w:rsid w:val="00E251FB"/>
    <w:rsid w:val="00E2522D"/>
    <w:rsid w:val="00E252BF"/>
    <w:rsid w:val="00E25454"/>
    <w:rsid w:val="00E254B6"/>
    <w:rsid w:val="00E2563E"/>
    <w:rsid w:val="00E25670"/>
    <w:rsid w:val="00E2580E"/>
    <w:rsid w:val="00E258DE"/>
    <w:rsid w:val="00E25982"/>
    <w:rsid w:val="00E259D7"/>
    <w:rsid w:val="00E259FB"/>
    <w:rsid w:val="00E25A99"/>
    <w:rsid w:val="00E25AB0"/>
    <w:rsid w:val="00E25AFF"/>
    <w:rsid w:val="00E25BF4"/>
    <w:rsid w:val="00E25D3A"/>
    <w:rsid w:val="00E25E34"/>
    <w:rsid w:val="00E25E6B"/>
    <w:rsid w:val="00E25E80"/>
    <w:rsid w:val="00E25EFA"/>
    <w:rsid w:val="00E25FB4"/>
    <w:rsid w:val="00E26029"/>
    <w:rsid w:val="00E2602A"/>
    <w:rsid w:val="00E2602E"/>
    <w:rsid w:val="00E26101"/>
    <w:rsid w:val="00E2619F"/>
    <w:rsid w:val="00E261EB"/>
    <w:rsid w:val="00E26261"/>
    <w:rsid w:val="00E2633E"/>
    <w:rsid w:val="00E26371"/>
    <w:rsid w:val="00E263C9"/>
    <w:rsid w:val="00E264A8"/>
    <w:rsid w:val="00E264EB"/>
    <w:rsid w:val="00E26505"/>
    <w:rsid w:val="00E26524"/>
    <w:rsid w:val="00E265A4"/>
    <w:rsid w:val="00E265DA"/>
    <w:rsid w:val="00E2661C"/>
    <w:rsid w:val="00E2664E"/>
    <w:rsid w:val="00E26676"/>
    <w:rsid w:val="00E26724"/>
    <w:rsid w:val="00E2681E"/>
    <w:rsid w:val="00E26878"/>
    <w:rsid w:val="00E26899"/>
    <w:rsid w:val="00E268AB"/>
    <w:rsid w:val="00E268F5"/>
    <w:rsid w:val="00E269FD"/>
    <w:rsid w:val="00E26A54"/>
    <w:rsid w:val="00E26A74"/>
    <w:rsid w:val="00E26B0D"/>
    <w:rsid w:val="00E26B51"/>
    <w:rsid w:val="00E26C40"/>
    <w:rsid w:val="00E26C57"/>
    <w:rsid w:val="00E26C8B"/>
    <w:rsid w:val="00E26CC5"/>
    <w:rsid w:val="00E26D64"/>
    <w:rsid w:val="00E26DCA"/>
    <w:rsid w:val="00E26E56"/>
    <w:rsid w:val="00E26E75"/>
    <w:rsid w:val="00E26E84"/>
    <w:rsid w:val="00E26E98"/>
    <w:rsid w:val="00E26E9A"/>
    <w:rsid w:val="00E26F1E"/>
    <w:rsid w:val="00E26F46"/>
    <w:rsid w:val="00E26FCF"/>
    <w:rsid w:val="00E2703B"/>
    <w:rsid w:val="00E2715E"/>
    <w:rsid w:val="00E27364"/>
    <w:rsid w:val="00E274C0"/>
    <w:rsid w:val="00E27548"/>
    <w:rsid w:val="00E275BB"/>
    <w:rsid w:val="00E275D4"/>
    <w:rsid w:val="00E27610"/>
    <w:rsid w:val="00E2763F"/>
    <w:rsid w:val="00E27691"/>
    <w:rsid w:val="00E276D4"/>
    <w:rsid w:val="00E276D7"/>
    <w:rsid w:val="00E27722"/>
    <w:rsid w:val="00E27747"/>
    <w:rsid w:val="00E2785E"/>
    <w:rsid w:val="00E2789E"/>
    <w:rsid w:val="00E278A7"/>
    <w:rsid w:val="00E278BA"/>
    <w:rsid w:val="00E27AC3"/>
    <w:rsid w:val="00E27BB9"/>
    <w:rsid w:val="00E27BBD"/>
    <w:rsid w:val="00E27C12"/>
    <w:rsid w:val="00E27CF0"/>
    <w:rsid w:val="00E27D10"/>
    <w:rsid w:val="00E27D57"/>
    <w:rsid w:val="00E27DE4"/>
    <w:rsid w:val="00E27E2B"/>
    <w:rsid w:val="00E27E8F"/>
    <w:rsid w:val="00E27F00"/>
    <w:rsid w:val="00E27F44"/>
    <w:rsid w:val="00E27F52"/>
    <w:rsid w:val="00E27F85"/>
    <w:rsid w:val="00E27F8C"/>
    <w:rsid w:val="00E300D6"/>
    <w:rsid w:val="00E3028B"/>
    <w:rsid w:val="00E302E8"/>
    <w:rsid w:val="00E30301"/>
    <w:rsid w:val="00E303CA"/>
    <w:rsid w:val="00E304F2"/>
    <w:rsid w:val="00E3055B"/>
    <w:rsid w:val="00E3066A"/>
    <w:rsid w:val="00E307E2"/>
    <w:rsid w:val="00E307FE"/>
    <w:rsid w:val="00E30815"/>
    <w:rsid w:val="00E30863"/>
    <w:rsid w:val="00E309AF"/>
    <w:rsid w:val="00E30C80"/>
    <w:rsid w:val="00E30CDA"/>
    <w:rsid w:val="00E30D53"/>
    <w:rsid w:val="00E30E09"/>
    <w:rsid w:val="00E30EAF"/>
    <w:rsid w:val="00E30EB0"/>
    <w:rsid w:val="00E3103E"/>
    <w:rsid w:val="00E31058"/>
    <w:rsid w:val="00E310C3"/>
    <w:rsid w:val="00E31177"/>
    <w:rsid w:val="00E311A3"/>
    <w:rsid w:val="00E31221"/>
    <w:rsid w:val="00E3126F"/>
    <w:rsid w:val="00E31297"/>
    <w:rsid w:val="00E31330"/>
    <w:rsid w:val="00E31356"/>
    <w:rsid w:val="00E313C8"/>
    <w:rsid w:val="00E31527"/>
    <w:rsid w:val="00E315CA"/>
    <w:rsid w:val="00E31623"/>
    <w:rsid w:val="00E316B5"/>
    <w:rsid w:val="00E3170B"/>
    <w:rsid w:val="00E3170F"/>
    <w:rsid w:val="00E31740"/>
    <w:rsid w:val="00E31772"/>
    <w:rsid w:val="00E31789"/>
    <w:rsid w:val="00E317D3"/>
    <w:rsid w:val="00E3185E"/>
    <w:rsid w:val="00E31940"/>
    <w:rsid w:val="00E319B8"/>
    <w:rsid w:val="00E31A28"/>
    <w:rsid w:val="00E31A2A"/>
    <w:rsid w:val="00E31A42"/>
    <w:rsid w:val="00E31B2E"/>
    <w:rsid w:val="00E31B4C"/>
    <w:rsid w:val="00E31BAD"/>
    <w:rsid w:val="00E31BEC"/>
    <w:rsid w:val="00E31C1D"/>
    <w:rsid w:val="00E31D0E"/>
    <w:rsid w:val="00E31D28"/>
    <w:rsid w:val="00E31D54"/>
    <w:rsid w:val="00E31DF3"/>
    <w:rsid w:val="00E31E3F"/>
    <w:rsid w:val="00E31EAB"/>
    <w:rsid w:val="00E31ED5"/>
    <w:rsid w:val="00E31F4C"/>
    <w:rsid w:val="00E31F53"/>
    <w:rsid w:val="00E31FB6"/>
    <w:rsid w:val="00E31FD7"/>
    <w:rsid w:val="00E31FFF"/>
    <w:rsid w:val="00E3209D"/>
    <w:rsid w:val="00E3210B"/>
    <w:rsid w:val="00E32168"/>
    <w:rsid w:val="00E32205"/>
    <w:rsid w:val="00E32283"/>
    <w:rsid w:val="00E325AE"/>
    <w:rsid w:val="00E32628"/>
    <w:rsid w:val="00E326BE"/>
    <w:rsid w:val="00E32729"/>
    <w:rsid w:val="00E3286C"/>
    <w:rsid w:val="00E328B4"/>
    <w:rsid w:val="00E328C0"/>
    <w:rsid w:val="00E328FF"/>
    <w:rsid w:val="00E32902"/>
    <w:rsid w:val="00E3295E"/>
    <w:rsid w:val="00E329D5"/>
    <w:rsid w:val="00E32AC0"/>
    <w:rsid w:val="00E32B28"/>
    <w:rsid w:val="00E32D81"/>
    <w:rsid w:val="00E32E82"/>
    <w:rsid w:val="00E32EC0"/>
    <w:rsid w:val="00E32EFF"/>
    <w:rsid w:val="00E32FB8"/>
    <w:rsid w:val="00E330D3"/>
    <w:rsid w:val="00E330F9"/>
    <w:rsid w:val="00E33394"/>
    <w:rsid w:val="00E333A4"/>
    <w:rsid w:val="00E333EC"/>
    <w:rsid w:val="00E33623"/>
    <w:rsid w:val="00E3363A"/>
    <w:rsid w:val="00E33679"/>
    <w:rsid w:val="00E3367E"/>
    <w:rsid w:val="00E33700"/>
    <w:rsid w:val="00E33885"/>
    <w:rsid w:val="00E33950"/>
    <w:rsid w:val="00E33951"/>
    <w:rsid w:val="00E33968"/>
    <w:rsid w:val="00E339B7"/>
    <w:rsid w:val="00E339D2"/>
    <w:rsid w:val="00E33A16"/>
    <w:rsid w:val="00E33A5A"/>
    <w:rsid w:val="00E33ADE"/>
    <w:rsid w:val="00E33AEE"/>
    <w:rsid w:val="00E33BE0"/>
    <w:rsid w:val="00E33C49"/>
    <w:rsid w:val="00E33C60"/>
    <w:rsid w:val="00E33D3D"/>
    <w:rsid w:val="00E33D55"/>
    <w:rsid w:val="00E33D76"/>
    <w:rsid w:val="00E33E20"/>
    <w:rsid w:val="00E33E48"/>
    <w:rsid w:val="00E33EC8"/>
    <w:rsid w:val="00E33F01"/>
    <w:rsid w:val="00E33F1C"/>
    <w:rsid w:val="00E33F4A"/>
    <w:rsid w:val="00E33F8D"/>
    <w:rsid w:val="00E33F90"/>
    <w:rsid w:val="00E34046"/>
    <w:rsid w:val="00E34097"/>
    <w:rsid w:val="00E3412D"/>
    <w:rsid w:val="00E3424B"/>
    <w:rsid w:val="00E34325"/>
    <w:rsid w:val="00E34437"/>
    <w:rsid w:val="00E3443C"/>
    <w:rsid w:val="00E34511"/>
    <w:rsid w:val="00E347F6"/>
    <w:rsid w:val="00E34896"/>
    <w:rsid w:val="00E349B9"/>
    <w:rsid w:val="00E349E7"/>
    <w:rsid w:val="00E34A75"/>
    <w:rsid w:val="00E34AF5"/>
    <w:rsid w:val="00E34B27"/>
    <w:rsid w:val="00E34CC9"/>
    <w:rsid w:val="00E34D33"/>
    <w:rsid w:val="00E34D45"/>
    <w:rsid w:val="00E34D76"/>
    <w:rsid w:val="00E34DA4"/>
    <w:rsid w:val="00E34E39"/>
    <w:rsid w:val="00E34E4B"/>
    <w:rsid w:val="00E34EF3"/>
    <w:rsid w:val="00E34F33"/>
    <w:rsid w:val="00E34FD1"/>
    <w:rsid w:val="00E350A9"/>
    <w:rsid w:val="00E35165"/>
    <w:rsid w:val="00E3518E"/>
    <w:rsid w:val="00E351A0"/>
    <w:rsid w:val="00E351CD"/>
    <w:rsid w:val="00E3533F"/>
    <w:rsid w:val="00E35355"/>
    <w:rsid w:val="00E353F2"/>
    <w:rsid w:val="00E35450"/>
    <w:rsid w:val="00E35453"/>
    <w:rsid w:val="00E354C4"/>
    <w:rsid w:val="00E3555C"/>
    <w:rsid w:val="00E3559C"/>
    <w:rsid w:val="00E35606"/>
    <w:rsid w:val="00E35630"/>
    <w:rsid w:val="00E35650"/>
    <w:rsid w:val="00E3573E"/>
    <w:rsid w:val="00E357B5"/>
    <w:rsid w:val="00E35902"/>
    <w:rsid w:val="00E35929"/>
    <w:rsid w:val="00E35970"/>
    <w:rsid w:val="00E35A97"/>
    <w:rsid w:val="00E35B48"/>
    <w:rsid w:val="00E35B4F"/>
    <w:rsid w:val="00E35B62"/>
    <w:rsid w:val="00E35B72"/>
    <w:rsid w:val="00E35B74"/>
    <w:rsid w:val="00E35B7C"/>
    <w:rsid w:val="00E35C66"/>
    <w:rsid w:val="00E35D13"/>
    <w:rsid w:val="00E35D20"/>
    <w:rsid w:val="00E35D9C"/>
    <w:rsid w:val="00E35DEF"/>
    <w:rsid w:val="00E35E5F"/>
    <w:rsid w:val="00E35E70"/>
    <w:rsid w:val="00E35F67"/>
    <w:rsid w:val="00E35F73"/>
    <w:rsid w:val="00E35F8F"/>
    <w:rsid w:val="00E35FC2"/>
    <w:rsid w:val="00E36068"/>
    <w:rsid w:val="00E3617A"/>
    <w:rsid w:val="00E361E2"/>
    <w:rsid w:val="00E36262"/>
    <w:rsid w:val="00E36266"/>
    <w:rsid w:val="00E362C3"/>
    <w:rsid w:val="00E362D7"/>
    <w:rsid w:val="00E362F1"/>
    <w:rsid w:val="00E36338"/>
    <w:rsid w:val="00E363CB"/>
    <w:rsid w:val="00E36561"/>
    <w:rsid w:val="00E36573"/>
    <w:rsid w:val="00E36743"/>
    <w:rsid w:val="00E36754"/>
    <w:rsid w:val="00E36778"/>
    <w:rsid w:val="00E368BF"/>
    <w:rsid w:val="00E3691D"/>
    <w:rsid w:val="00E36926"/>
    <w:rsid w:val="00E369EA"/>
    <w:rsid w:val="00E36A82"/>
    <w:rsid w:val="00E36AFA"/>
    <w:rsid w:val="00E36B95"/>
    <w:rsid w:val="00E36BB1"/>
    <w:rsid w:val="00E36BBA"/>
    <w:rsid w:val="00E36C7F"/>
    <w:rsid w:val="00E36CE2"/>
    <w:rsid w:val="00E36DDE"/>
    <w:rsid w:val="00E36E22"/>
    <w:rsid w:val="00E36E3C"/>
    <w:rsid w:val="00E36EBF"/>
    <w:rsid w:val="00E36EC7"/>
    <w:rsid w:val="00E36F00"/>
    <w:rsid w:val="00E36FCB"/>
    <w:rsid w:val="00E36FF6"/>
    <w:rsid w:val="00E3708A"/>
    <w:rsid w:val="00E370B2"/>
    <w:rsid w:val="00E3711C"/>
    <w:rsid w:val="00E3714F"/>
    <w:rsid w:val="00E3717C"/>
    <w:rsid w:val="00E3719A"/>
    <w:rsid w:val="00E3719D"/>
    <w:rsid w:val="00E37363"/>
    <w:rsid w:val="00E37495"/>
    <w:rsid w:val="00E374A9"/>
    <w:rsid w:val="00E37574"/>
    <w:rsid w:val="00E37604"/>
    <w:rsid w:val="00E37607"/>
    <w:rsid w:val="00E3764D"/>
    <w:rsid w:val="00E3764E"/>
    <w:rsid w:val="00E37657"/>
    <w:rsid w:val="00E3773C"/>
    <w:rsid w:val="00E377A6"/>
    <w:rsid w:val="00E3782C"/>
    <w:rsid w:val="00E37871"/>
    <w:rsid w:val="00E37874"/>
    <w:rsid w:val="00E378E0"/>
    <w:rsid w:val="00E379FC"/>
    <w:rsid w:val="00E37A60"/>
    <w:rsid w:val="00E37B1B"/>
    <w:rsid w:val="00E37B59"/>
    <w:rsid w:val="00E37C45"/>
    <w:rsid w:val="00E37CC8"/>
    <w:rsid w:val="00E37CD5"/>
    <w:rsid w:val="00E37CFD"/>
    <w:rsid w:val="00E37D95"/>
    <w:rsid w:val="00E37DDF"/>
    <w:rsid w:val="00E37E21"/>
    <w:rsid w:val="00E37E6F"/>
    <w:rsid w:val="00E37F44"/>
    <w:rsid w:val="00E37F5D"/>
    <w:rsid w:val="00E4000B"/>
    <w:rsid w:val="00E4006A"/>
    <w:rsid w:val="00E4010F"/>
    <w:rsid w:val="00E40131"/>
    <w:rsid w:val="00E4021A"/>
    <w:rsid w:val="00E4021D"/>
    <w:rsid w:val="00E4022B"/>
    <w:rsid w:val="00E40232"/>
    <w:rsid w:val="00E4023F"/>
    <w:rsid w:val="00E40285"/>
    <w:rsid w:val="00E40462"/>
    <w:rsid w:val="00E40537"/>
    <w:rsid w:val="00E4068F"/>
    <w:rsid w:val="00E406EE"/>
    <w:rsid w:val="00E4074D"/>
    <w:rsid w:val="00E407FA"/>
    <w:rsid w:val="00E40839"/>
    <w:rsid w:val="00E4083B"/>
    <w:rsid w:val="00E40A7C"/>
    <w:rsid w:val="00E40ABB"/>
    <w:rsid w:val="00E40ACC"/>
    <w:rsid w:val="00E40B90"/>
    <w:rsid w:val="00E40B95"/>
    <w:rsid w:val="00E40B9F"/>
    <w:rsid w:val="00E40BE7"/>
    <w:rsid w:val="00E40C29"/>
    <w:rsid w:val="00E40CD5"/>
    <w:rsid w:val="00E40D0C"/>
    <w:rsid w:val="00E40D53"/>
    <w:rsid w:val="00E40D5B"/>
    <w:rsid w:val="00E40DC7"/>
    <w:rsid w:val="00E40E0C"/>
    <w:rsid w:val="00E40E33"/>
    <w:rsid w:val="00E40EFB"/>
    <w:rsid w:val="00E40F94"/>
    <w:rsid w:val="00E40FE6"/>
    <w:rsid w:val="00E41089"/>
    <w:rsid w:val="00E4116D"/>
    <w:rsid w:val="00E411A0"/>
    <w:rsid w:val="00E41364"/>
    <w:rsid w:val="00E414EE"/>
    <w:rsid w:val="00E4151F"/>
    <w:rsid w:val="00E4155E"/>
    <w:rsid w:val="00E4163C"/>
    <w:rsid w:val="00E416FF"/>
    <w:rsid w:val="00E417BB"/>
    <w:rsid w:val="00E41940"/>
    <w:rsid w:val="00E4194A"/>
    <w:rsid w:val="00E41978"/>
    <w:rsid w:val="00E41AC2"/>
    <w:rsid w:val="00E41B64"/>
    <w:rsid w:val="00E41B7A"/>
    <w:rsid w:val="00E41BAA"/>
    <w:rsid w:val="00E41CE7"/>
    <w:rsid w:val="00E41DF7"/>
    <w:rsid w:val="00E41E7D"/>
    <w:rsid w:val="00E41ED5"/>
    <w:rsid w:val="00E41FCA"/>
    <w:rsid w:val="00E42044"/>
    <w:rsid w:val="00E420E0"/>
    <w:rsid w:val="00E420EC"/>
    <w:rsid w:val="00E4223F"/>
    <w:rsid w:val="00E422A3"/>
    <w:rsid w:val="00E42487"/>
    <w:rsid w:val="00E424F3"/>
    <w:rsid w:val="00E424F9"/>
    <w:rsid w:val="00E42500"/>
    <w:rsid w:val="00E42503"/>
    <w:rsid w:val="00E42529"/>
    <w:rsid w:val="00E425C4"/>
    <w:rsid w:val="00E426DC"/>
    <w:rsid w:val="00E426F5"/>
    <w:rsid w:val="00E4272A"/>
    <w:rsid w:val="00E427A4"/>
    <w:rsid w:val="00E427AA"/>
    <w:rsid w:val="00E427DF"/>
    <w:rsid w:val="00E42855"/>
    <w:rsid w:val="00E4286A"/>
    <w:rsid w:val="00E428D3"/>
    <w:rsid w:val="00E428F4"/>
    <w:rsid w:val="00E4291B"/>
    <w:rsid w:val="00E4292C"/>
    <w:rsid w:val="00E4294B"/>
    <w:rsid w:val="00E42989"/>
    <w:rsid w:val="00E42A3B"/>
    <w:rsid w:val="00E42ADE"/>
    <w:rsid w:val="00E42AEB"/>
    <w:rsid w:val="00E42B2F"/>
    <w:rsid w:val="00E42B4E"/>
    <w:rsid w:val="00E42B63"/>
    <w:rsid w:val="00E42BDF"/>
    <w:rsid w:val="00E42C02"/>
    <w:rsid w:val="00E42C2A"/>
    <w:rsid w:val="00E42C53"/>
    <w:rsid w:val="00E42D81"/>
    <w:rsid w:val="00E42DDA"/>
    <w:rsid w:val="00E42DE8"/>
    <w:rsid w:val="00E42E8E"/>
    <w:rsid w:val="00E42F5B"/>
    <w:rsid w:val="00E4302E"/>
    <w:rsid w:val="00E4311E"/>
    <w:rsid w:val="00E431A1"/>
    <w:rsid w:val="00E4327C"/>
    <w:rsid w:val="00E432A3"/>
    <w:rsid w:val="00E432B8"/>
    <w:rsid w:val="00E432F2"/>
    <w:rsid w:val="00E4330D"/>
    <w:rsid w:val="00E433B8"/>
    <w:rsid w:val="00E433DB"/>
    <w:rsid w:val="00E435BA"/>
    <w:rsid w:val="00E43613"/>
    <w:rsid w:val="00E43791"/>
    <w:rsid w:val="00E437B7"/>
    <w:rsid w:val="00E43839"/>
    <w:rsid w:val="00E43855"/>
    <w:rsid w:val="00E438B2"/>
    <w:rsid w:val="00E43933"/>
    <w:rsid w:val="00E439AD"/>
    <w:rsid w:val="00E439EC"/>
    <w:rsid w:val="00E43A28"/>
    <w:rsid w:val="00E43A68"/>
    <w:rsid w:val="00E43C60"/>
    <w:rsid w:val="00E43D0A"/>
    <w:rsid w:val="00E43D41"/>
    <w:rsid w:val="00E43D54"/>
    <w:rsid w:val="00E43DAB"/>
    <w:rsid w:val="00E43E5B"/>
    <w:rsid w:val="00E43E83"/>
    <w:rsid w:val="00E43E99"/>
    <w:rsid w:val="00E43E9E"/>
    <w:rsid w:val="00E4404F"/>
    <w:rsid w:val="00E44104"/>
    <w:rsid w:val="00E44154"/>
    <w:rsid w:val="00E44191"/>
    <w:rsid w:val="00E441C3"/>
    <w:rsid w:val="00E4421D"/>
    <w:rsid w:val="00E44280"/>
    <w:rsid w:val="00E442A1"/>
    <w:rsid w:val="00E44437"/>
    <w:rsid w:val="00E44468"/>
    <w:rsid w:val="00E4449D"/>
    <w:rsid w:val="00E444F9"/>
    <w:rsid w:val="00E44510"/>
    <w:rsid w:val="00E44514"/>
    <w:rsid w:val="00E44567"/>
    <w:rsid w:val="00E4465F"/>
    <w:rsid w:val="00E4467A"/>
    <w:rsid w:val="00E4469A"/>
    <w:rsid w:val="00E44709"/>
    <w:rsid w:val="00E44778"/>
    <w:rsid w:val="00E44843"/>
    <w:rsid w:val="00E4497F"/>
    <w:rsid w:val="00E4498B"/>
    <w:rsid w:val="00E449B1"/>
    <w:rsid w:val="00E44A3C"/>
    <w:rsid w:val="00E44AAB"/>
    <w:rsid w:val="00E44AC9"/>
    <w:rsid w:val="00E44B0C"/>
    <w:rsid w:val="00E44B82"/>
    <w:rsid w:val="00E44B96"/>
    <w:rsid w:val="00E44BFB"/>
    <w:rsid w:val="00E44C2A"/>
    <w:rsid w:val="00E44CF6"/>
    <w:rsid w:val="00E44CFC"/>
    <w:rsid w:val="00E44D1B"/>
    <w:rsid w:val="00E44DF8"/>
    <w:rsid w:val="00E44DFB"/>
    <w:rsid w:val="00E44E9B"/>
    <w:rsid w:val="00E44EF7"/>
    <w:rsid w:val="00E44F7D"/>
    <w:rsid w:val="00E44F87"/>
    <w:rsid w:val="00E44FC6"/>
    <w:rsid w:val="00E44FE9"/>
    <w:rsid w:val="00E44FF3"/>
    <w:rsid w:val="00E4502F"/>
    <w:rsid w:val="00E45039"/>
    <w:rsid w:val="00E45090"/>
    <w:rsid w:val="00E45133"/>
    <w:rsid w:val="00E45145"/>
    <w:rsid w:val="00E45187"/>
    <w:rsid w:val="00E45196"/>
    <w:rsid w:val="00E451E7"/>
    <w:rsid w:val="00E45229"/>
    <w:rsid w:val="00E45268"/>
    <w:rsid w:val="00E45323"/>
    <w:rsid w:val="00E45325"/>
    <w:rsid w:val="00E4534D"/>
    <w:rsid w:val="00E45489"/>
    <w:rsid w:val="00E454AF"/>
    <w:rsid w:val="00E4550B"/>
    <w:rsid w:val="00E4552A"/>
    <w:rsid w:val="00E455BE"/>
    <w:rsid w:val="00E455E4"/>
    <w:rsid w:val="00E455F6"/>
    <w:rsid w:val="00E45633"/>
    <w:rsid w:val="00E4568F"/>
    <w:rsid w:val="00E4575F"/>
    <w:rsid w:val="00E458D3"/>
    <w:rsid w:val="00E459E7"/>
    <w:rsid w:val="00E45A83"/>
    <w:rsid w:val="00E45C55"/>
    <w:rsid w:val="00E45C8D"/>
    <w:rsid w:val="00E45CAC"/>
    <w:rsid w:val="00E45CBE"/>
    <w:rsid w:val="00E45CC6"/>
    <w:rsid w:val="00E45CFC"/>
    <w:rsid w:val="00E45D2C"/>
    <w:rsid w:val="00E45DE4"/>
    <w:rsid w:val="00E45E55"/>
    <w:rsid w:val="00E45EDC"/>
    <w:rsid w:val="00E45EFA"/>
    <w:rsid w:val="00E45F74"/>
    <w:rsid w:val="00E46020"/>
    <w:rsid w:val="00E46036"/>
    <w:rsid w:val="00E46044"/>
    <w:rsid w:val="00E4606C"/>
    <w:rsid w:val="00E460A8"/>
    <w:rsid w:val="00E461E0"/>
    <w:rsid w:val="00E462AD"/>
    <w:rsid w:val="00E462BD"/>
    <w:rsid w:val="00E4634C"/>
    <w:rsid w:val="00E463A7"/>
    <w:rsid w:val="00E463D0"/>
    <w:rsid w:val="00E463FC"/>
    <w:rsid w:val="00E4652C"/>
    <w:rsid w:val="00E46530"/>
    <w:rsid w:val="00E46569"/>
    <w:rsid w:val="00E4658D"/>
    <w:rsid w:val="00E465D3"/>
    <w:rsid w:val="00E465F8"/>
    <w:rsid w:val="00E46669"/>
    <w:rsid w:val="00E466C9"/>
    <w:rsid w:val="00E46724"/>
    <w:rsid w:val="00E46734"/>
    <w:rsid w:val="00E46745"/>
    <w:rsid w:val="00E46746"/>
    <w:rsid w:val="00E46782"/>
    <w:rsid w:val="00E46819"/>
    <w:rsid w:val="00E468AF"/>
    <w:rsid w:val="00E46905"/>
    <w:rsid w:val="00E4691B"/>
    <w:rsid w:val="00E4692A"/>
    <w:rsid w:val="00E46A52"/>
    <w:rsid w:val="00E46A55"/>
    <w:rsid w:val="00E46A60"/>
    <w:rsid w:val="00E46CD4"/>
    <w:rsid w:val="00E46E9E"/>
    <w:rsid w:val="00E46F88"/>
    <w:rsid w:val="00E46F9F"/>
    <w:rsid w:val="00E46FB4"/>
    <w:rsid w:val="00E46FC1"/>
    <w:rsid w:val="00E46FF2"/>
    <w:rsid w:val="00E4704E"/>
    <w:rsid w:val="00E4708F"/>
    <w:rsid w:val="00E47090"/>
    <w:rsid w:val="00E471F1"/>
    <w:rsid w:val="00E4721D"/>
    <w:rsid w:val="00E4727D"/>
    <w:rsid w:val="00E47454"/>
    <w:rsid w:val="00E47540"/>
    <w:rsid w:val="00E47563"/>
    <w:rsid w:val="00E4757D"/>
    <w:rsid w:val="00E47582"/>
    <w:rsid w:val="00E475D2"/>
    <w:rsid w:val="00E4766F"/>
    <w:rsid w:val="00E4777D"/>
    <w:rsid w:val="00E4779F"/>
    <w:rsid w:val="00E477E1"/>
    <w:rsid w:val="00E47842"/>
    <w:rsid w:val="00E479D4"/>
    <w:rsid w:val="00E47A0D"/>
    <w:rsid w:val="00E47A71"/>
    <w:rsid w:val="00E47A7E"/>
    <w:rsid w:val="00E47AAC"/>
    <w:rsid w:val="00E47C0C"/>
    <w:rsid w:val="00E47CE3"/>
    <w:rsid w:val="00E47D01"/>
    <w:rsid w:val="00E47D5C"/>
    <w:rsid w:val="00E47DCC"/>
    <w:rsid w:val="00E47EC7"/>
    <w:rsid w:val="00E47F8F"/>
    <w:rsid w:val="00E50019"/>
    <w:rsid w:val="00E5001E"/>
    <w:rsid w:val="00E5007C"/>
    <w:rsid w:val="00E50242"/>
    <w:rsid w:val="00E5024C"/>
    <w:rsid w:val="00E502B2"/>
    <w:rsid w:val="00E503A0"/>
    <w:rsid w:val="00E50545"/>
    <w:rsid w:val="00E50659"/>
    <w:rsid w:val="00E50662"/>
    <w:rsid w:val="00E50792"/>
    <w:rsid w:val="00E507BB"/>
    <w:rsid w:val="00E50859"/>
    <w:rsid w:val="00E509C3"/>
    <w:rsid w:val="00E509EE"/>
    <w:rsid w:val="00E50A45"/>
    <w:rsid w:val="00E50AD3"/>
    <w:rsid w:val="00E50AEC"/>
    <w:rsid w:val="00E50B82"/>
    <w:rsid w:val="00E50BD6"/>
    <w:rsid w:val="00E50CA4"/>
    <w:rsid w:val="00E50CF5"/>
    <w:rsid w:val="00E50DD7"/>
    <w:rsid w:val="00E50E08"/>
    <w:rsid w:val="00E50E57"/>
    <w:rsid w:val="00E50E60"/>
    <w:rsid w:val="00E50F8F"/>
    <w:rsid w:val="00E5101D"/>
    <w:rsid w:val="00E5104A"/>
    <w:rsid w:val="00E510A2"/>
    <w:rsid w:val="00E510F2"/>
    <w:rsid w:val="00E51156"/>
    <w:rsid w:val="00E511FC"/>
    <w:rsid w:val="00E51299"/>
    <w:rsid w:val="00E512F8"/>
    <w:rsid w:val="00E51366"/>
    <w:rsid w:val="00E513E9"/>
    <w:rsid w:val="00E51450"/>
    <w:rsid w:val="00E5148F"/>
    <w:rsid w:val="00E514FA"/>
    <w:rsid w:val="00E51543"/>
    <w:rsid w:val="00E5162E"/>
    <w:rsid w:val="00E5164F"/>
    <w:rsid w:val="00E51699"/>
    <w:rsid w:val="00E516F9"/>
    <w:rsid w:val="00E516FB"/>
    <w:rsid w:val="00E51703"/>
    <w:rsid w:val="00E51746"/>
    <w:rsid w:val="00E51759"/>
    <w:rsid w:val="00E51803"/>
    <w:rsid w:val="00E518BA"/>
    <w:rsid w:val="00E518D8"/>
    <w:rsid w:val="00E51980"/>
    <w:rsid w:val="00E519AF"/>
    <w:rsid w:val="00E51A46"/>
    <w:rsid w:val="00E51A6B"/>
    <w:rsid w:val="00E51A88"/>
    <w:rsid w:val="00E51C6D"/>
    <w:rsid w:val="00E51DD3"/>
    <w:rsid w:val="00E51E7A"/>
    <w:rsid w:val="00E51F2E"/>
    <w:rsid w:val="00E51F3C"/>
    <w:rsid w:val="00E52028"/>
    <w:rsid w:val="00E5204A"/>
    <w:rsid w:val="00E520D3"/>
    <w:rsid w:val="00E52127"/>
    <w:rsid w:val="00E52473"/>
    <w:rsid w:val="00E52582"/>
    <w:rsid w:val="00E52709"/>
    <w:rsid w:val="00E5275D"/>
    <w:rsid w:val="00E527FF"/>
    <w:rsid w:val="00E5280A"/>
    <w:rsid w:val="00E52844"/>
    <w:rsid w:val="00E52884"/>
    <w:rsid w:val="00E529E2"/>
    <w:rsid w:val="00E52ACE"/>
    <w:rsid w:val="00E52AF1"/>
    <w:rsid w:val="00E52B82"/>
    <w:rsid w:val="00E52BCD"/>
    <w:rsid w:val="00E52C02"/>
    <w:rsid w:val="00E52C53"/>
    <w:rsid w:val="00E52C60"/>
    <w:rsid w:val="00E52E22"/>
    <w:rsid w:val="00E52E85"/>
    <w:rsid w:val="00E53095"/>
    <w:rsid w:val="00E530BB"/>
    <w:rsid w:val="00E5330A"/>
    <w:rsid w:val="00E533FE"/>
    <w:rsid w:val="00E534F6"/>
    <w:rsid w:val="00E5352B"/>
    <w:rsid w:val="00E535BE"/>
    <w:rsid w:val="00E535D7"/>
    <w:rsid w:val="00E5381A"/>
    <w:rsid w:val="00E53870"/>
    <w:rsid w:val="00E5389F"/>
    <w:rsid w:val="00E539BE"/>
    <w:rsid w:val="00E53B18"/>
    <w:rsid w:val="00E53B1C"/>
    <w:rsid w:val="00E53BB0"/>
    <w:rsid w:val="00E53BB7"/>
    <w:rsid w:val="00E53BDC"/>
    <w:rsid w:val="00E53C32"/>
    <w:rsid w:val="00E53C62"/>
    <w:rsid w:val="00E53C73"/>
    <w:rsid w:val="00E53C81"/>
    <w:rsid w:val="00E53D1B"/>
    <w:rsid w:val="00E53FB7"/>
    <w:rsid w:val="00E540E5"/>
    <w:rsid w:val="00E54150"/>
    <w:rsid w:val="00E54168"/>
    <w:rsid w:val="00E54196"/>
    <w:rsid w:val="00E541EF"/>
    <w:rsid w:val="00E54269"/>
    <w:rsid w:val="00E5429A"/>
    <w:rsid w:val="00E54438"/>
    <w:rsid w:val="00E544BF"/>
    <w:rsid w:val="00E5452D"/>
    <w:rsid w:val="00E54550"/>
    <w:rsid w:val="00E54679"/>
    <w:rsid w:val="00E547F5"/>
    <w:rsid w:val="00E54872"/>
    <w:rsid w:val="00E54882"/>
    <w:rsid w:val="00E54912"/>
    <w:rsid w:val="00E549D0"/>
    <w:rsid w:val="00E54A29"/>
    <w:rsid w:val="00E54B26"/>
    <w:rsid w:val="00E54C7E"/>
    <w:rsid w:val="00E54CF8"/>
    <w:rsid w:val="00E54D85"/>
    <w:rsid w:val="00E54E02"/>
    <w:rsid w:val="00E54EC0"/>
    <w:rsid w:val="00E54EC2"/>
    <w:rsid w:val="00E54EF8"/>
    <w:rsid w:val="00E54F0C"/>
    <w:rsid w:val="00E54F7A"/>
    <w:rsid w:val="00E5504D"/>
    <w:rsid w:val="00E550FA"/>
    <w:rsid w:val="00E55202"/>
    <w:rsid w:val="00E553C0"/>
    <w:rsid w:val="00E55423"/>
    <w:rsid w:val="00E554C8"/>
    <w:rsid w:val="00E554D9"/>
    <w:rsid w:val="00E554FA"/>
    <w:rsid w:val="00E5551E"/>
    <w:rsid w:val="00E555BD"/>
    <w:rsid w:val="00E555E3"/>
    <w:rsid w:val="00E5563B"/>
    <w:rsid w:val="00E55643"/>
    <w:rsid w:val="00E55670"/>
    <w:rsid w:val="00E55690"/>
    <w:rsid w:val="00E5574F"/>
    <w:rsid w:val="00E557B7"/>
    <w:rsid w:val="00E557DE"/>
    <w:rsid w:val="00E558B8"/>
    <w:rsid w:val="00E5598C"/>
    <w:rsid w:val="00E559F1"/>
    <w:rsid w:val="00E55B0A"/>
    <w:rsid w:val="00E55BA3"/>
    <w:rsid w:val="00E55C40"/>
    <w:rsid w:val="00E55D0A"/>
    <w:rsid w:val="00E55D15"/>
    <w:rsid w:val="00E55DD6"/>
    <w:rsid w:val="00E55EBD"/>
    <w:rsid w:val="00E55F59"/>
    <w:rsid w:val="00E560E7"/>
    <w:rsid w:val="00E56106"/>
    <w:rsid w:val="00E56244"/>
    <w:rsid w:val="00E5626B"/>
    <w:rsid w:val="00E56276"/>
    <w:rsid w:val="00E5629C"/>
    <w:rsid w:val="00E5636F"/>
    <w:rsid w:val="00E563C3"/>
    <w:rsid w:val="00E563E5"/>
    <w:rsid w:val="00E5664B"/>
    <w:rsid w:val="00E56688"/>
    <w:rsid w:val="00E568A0"/>
    <w:rsid w:val="00E56961"/>
    <w:rsid w:val="00E5696B"/>
    <w:rsid w:val="00E56A37"/>
    <w:rsid w:val="00E56B97"/>
    <w:rsid w:val="00E56C6F"/>
    <w:rsid w:val="00E56CC3"/>
    <w:rsid w:val="00E56D43"/>
    <w:rsid w:val="00E56D64"/>
    <w:rsid w:val="00E56D67"/>
    <w:rsid w:val="00E56D7A"/>
    <w:rsid w:val="00E56D80"/>
    <w:rsid w:val="00E56E8C"/>
    <w:rsid w:val="00E56EAD"/>
    <w:rsid w:val="00E56F2A"/>
    <w:rsid w:val="00E56FD9"/>
    <w:rsid w:val="00E57002"/>
    <w:rsid w:val="00E570F5"/>
    <w:rsid w:val="00E57261"/>
    <w:rsid w:val="00E57266"/>
    <w:rsid w:val="00E572AC"/>
    <w:rsid w:val="00E573FD"/>
    <w:rsid w:val="00E57432"/>
    <w:rsid w:val="00E57473"/>
    <w:rsid w:val="00E57481"/>
    <w:rsid w:val="00E57489"/>
    <w:rsid w:val="00E574F0"/>
    <w:rsid w:val="00E5756D"/>
    <w:rsid w:val="00E57572"/>
    <w:rsid w:val="00E575E3"/>
    <w:rsid w:val="00E5769E"/>
    <w:rsid w:val="00E576EB"/>
    <w:rsid w:val="00E5779F"/>
    <w:rsid w:val="00E57804"/>
    <w:rsid w:val="00E5781D"/>
    <w:rsid w:val="00E57865"/>
    <w:rsid w:val="00E57886"/>
    <w:rsid w:val="00E5796A"/>
    <w:rsid w:val="00E57A79"/>
    <w:rsid w:val="00E57AA2"/>
    <w:rsid w:val="00E57AC6"/>
    <w:rsid w:val="00E57B64"/>
    <w:rsid w:val="00E57BC9"/>
    <w:rsid w:val="00E57C68"/>
    <w:rsid w:val="00E57C6A"/>
    <w:rsid w:val="00E57CDF"/>
    <w:rsid w:val="00E57EEB"/>
    <w:rsid w:val="00E57F46"/>
    <w:rsid w:val="00E57F5D"/>
    <w:rsid w:val="00E57F96"/>
    <w:rsid w:val="00E60025"/>
    <w:rsid w:val="00E60028"/>
    <w:rsid w:val="00E6002D"/>
    <w:rsid w:val="00E60087"/>
    <w:rsid w:val="00E600CC"/>
    <w:rsid w:val="00E6013F"/>
    <w:rsid w:val="00E601CD"/>
    <w:rsid w:val="00E601EF"/>
    <w:rsid w:val="00E601F2"/>
    <w:rsid w:val="00E60587"/>
    <w:rsid w:val="00E605F2"/>
    <w:rsid w:val="00E605F5"/>
    <w:rsid w:val="00E60600"/>
    <w:rsid w:val="00E606E8"/>
    <w:rsid w:val="00E60767"/>
    <w:rsid w:val="00E60882"/>
    <w:rsid w:val="00E60950"/>
    <w:rsid w:val="00E6096D"/>
    <w:rsid w:val="00E60AA9"/>
    <w:rsid w:val="00E60B12"/>
    <w:rsid w:val="00E60B52"/>
    <w:rsid w:val="00E60BBC"/>
    <w:rsid w:val="00E60CDB"/>
    <w:rsid w:val="00E60D4E"/>
    <w:rsid w:val="00E60D98"/>
    <w:rsid w:val="00E60DE3"/>
    <w:rsid w:val="00E60DE5"/>
    <w:rsid w:val="00E61007"/>
    <w:rsid w:val="00E61012"/>
    <w:rsid w:val="00E61060"/>
    <w:rsid w:val="00E6109C"/>
    <w:rsid w:val="00E61189"/>
    <w:rsid w:val="00E61192"/>
    <w:rsid w:val="00E61198"/>
    <w:rsid w:val="00E61257"/>
    <w:rsid w:val="00E6130C"/>
    <w:rsid w:val="00E614AE"/>
    <w:rsid w:val="00E614DD"/>
    <w:rsid w:val="00E61536"/>
    <w:rsid w:val="00E61557"/>
    <w:rsid w:val="00E6160C"/>
    <w:rsid w:val="00E61686"/>
    <w:rsid w:val="00E616C8"/>
    <w:rsid w:val="00E61726"/>
    <w:rsid w:val="00E61845"/>
    <w:rsid w:val="00E61866"/>
    <w:rsid w:val="00E618C7"/>
    <w:rsid w:val="00E6191E"/>
    <w:rsid w:val="00E619B2"/>
    <w:rsid w:val="00E619C9"/>
    <w:rsid w:val="00E619F0"/>
    <w:rsid w:val="00E61B50"/>
    <w:rsid w:val="00E61BAB"/>
    <w:rsid w:val="00E61C2A"/>
    <w:rsid w:val="00E61C8B"/>
    <w:rsid w:val="00E61C98"/>
    <w:rsid w:val="00E61CCF"/>
    <w:rsid w:val="00E61CFF"/>
    <w:rsid w:val="00E61DA8"/>
    <w:rsid w:val="00E61F1D"/>
    <w:rsid w:val="00E62033"/>
    <w:rsid w:val="00E6209E"/>
    <w:rsid w:val="00E620C2"/>
    <w:rsid w:val="00E6217F"/>
    <w:rsid w:val="00E621F8"/>
    <w:rsid w:val="00E62246"/>
    <w:rsid w:val="00E622EA"/>
    <w:rsid w:val="00E62378"/>
    <w:rsid w:val="00E6237E"/>
    <w:rsid w:val="00E623E1"/>
    <w:rsid w:val="00E6254F"/>
    <w:rsid w:val="00E626D8"/>
    <w:rsid w:val="00E62736"/>
    <w:rsid w:val="00E627A8"/>
    <w:rsid w:val="00E627B1"/>
    <w:rsid w:val="00E6285B"/>
    <w:rsid w:val="00E62874"/>
    <w:rsid w:val="00E62876"/>
    <w:rsid w:val="00E628CC"/>
    <w:rsid w:val="00E62974"/>
    <w:rsid w:val="00E62A31"/>
    <w:rsid w:val="00E62A45"/>
    <w:rsid w:val="00E62C5C"/>
    <w:rsid w:val="00E62CF1"/>
    <w:rsid w:val="00E62D01"/>
    <w:rsid w:val="00E62D55"/>
    <w:rsid w:val="00E62DC9"/>
    <w:rsid w:val="00E62DE5"/>
    <w:rsid w:val="00E62EEE"/>
    <w:rsid w:val="00E62F2A"/>
    <w:rsid w:val="00E62F84"/>
    <w:rsid w:val="00E6300D"/>
    <w:rsid w:val="00E63186"/>
    <w:rsid w:val="00E63309"/>
    <w:rsid w:val="00E63311"/>
    <w:rsid w:val="00E63503"/>
    <w:rsid w:val="00E63514"/>
    <w:rsid w:val="00E635C2"/>
    <w:rsid w:val="00E635E2"/>
    <w:rsid w:val="00E636FC"/>
    <w:rsid w:val="00E63758"/>
    <w:rsid w:val="00E6377A"/>
    <w:rsid w:val="00E637DF"/>
    <w:rsid w:val="00E63843"/>
    <w:rsid w:val="00E638DF"/>
    <w:rsid w:val="00E63928"/>
    <w:rsid w:val="00E63A13"/>
    <w:rsid w:val="00E63A36"/>
    <w:rsid w:val="00E63A47"/>
    <w:rsid w:val="00E63DB4"/>
    <w:rsid w:val="00E63DD9"/>
    <w:rsid w:val="00E63E48"/>
    <w:rsid w:val="00E63E82"/>
    <w:rsid w:val="00E63ECF"/>
    <w:rsid w:val="00E64188"/>
    <w:rsid w:val="00E64198"/>
    <w:rsid w:val="00E64203"/>
    <w:rsid w:val="00E64273"/>
    <w:rsid w:val="00E6427B"/>
    <w:rsid w:val="00E642D3"/>
    <w:rsid w:val="00E643B1"/>
    <w:rsid w:val="00E64548"/>
    <w:rsid w:val="00E64698"/>
    <w:rsid w:val="00E646B1"/>
    <w:rsid w:val="00E64706"/>
    <w:rsid w:val="00E6471C"/>
    <w:rsid w:val="00E64759"/>
    <w:rsid w:val="00E64816"/>
    <w:rsid w:val="00E6497E"/>
    <w:rsid w:val="00E649DA"/>
    <w:rsid w:val="00E64A04"/>
    <w:rsid w:val="00E64A1F"/>
    <w:rsid w:val="00E64A62"/>
    <w:rsid w:val="00E64B3F"/>
    <w:rsid w:val="00E64B74"/>
    <w:rsid w:val="00E64C11"/>
    <w:rsid w:val="00E64C14"/>
    <w:rsid w:val="00E64C52"/>
    <w:rsid w:val="00E64C65"/>
    <w:rsid w:val="00E64CDD"/>
    <w:rsid w:val="00E64D9E"/>
    <w:rsid w:val="00E64E51"/>
    <w:rsid w:val="00E64E6A"/>
    <w:rsid w:val="00E64EF6"/>
    <w:rsid w:val="00E64F28"/>
    <w:rsid w:val="00E64F35"/>
    <w:rsid w:val="00E64FEE"/>
    <w:rsid w:val="00E650BA"/>
    <w:rsid w:val="00E6512F"/>
    <w:rsid w:val="00E651DB"/>
    <w:rsid w:val="00E65336"/>
    <w:rsid w:val="00E65361"/>
    <w:rsid w:val="00E65367"/>
    <w:rsid w:val="00E65671"/>
    <w:rsid w:val="00E65673"/>
    <w:rsid w:val="00E656F1"/>
    <w:rsid w:val="00E6571C"/>
    <w:rsid w:val="00E65743"/>
    <w:rsid w:val="00E65772"/>
    <w:rsid w:val="00E657D0"/>
    <w:rsid w:val="00E657D3"/>
    <w:rsid w:val="00E65831"/>
    <w:rsid w:val="00E65834"/>
    <w:rsid w:val="00E65868"/>
    <w:rsid w:val="00E658DA"/>
    <w:rsid w:val="00E6593B"/>
    <w:rsid w:val="00E65950"/>
    <w:rsid w:val="00E65972"/>
    <w:rsid w:val="00E65980"/>
    <w:rsid w:val="00E65AB5"/>
    <w:rsid w:val="00E65B0C"/>
    <w:rsid w:val="00E65BC0"/>
    <w:rsid w:val="00E65CF7"/>
    <w:rsid w:val="00E65E29"/>
    <w:rsid w:val="00E65EB9"/>
    <w:rsid w:val="00E65EF4"/>
    <w:rsid w:val="00E65EF8"/>
    <w:rsid w:val="00E65F53"/>
    <w:rsid w:val="00E6601C"/>
    <w:rsid w:val="00E66047"/>
    <w:rsid w:val="00E660E2"/>
    <w:rsid w:val="00E66360"/>
    <w:rsid w:val="00E6638C"/>
    <w:rsid w:val="00E663D7"/>
    <w:rsid w:val="00E66461"/>
    <w:rsid w:val="00E664CD"/>
    <w:rsid w:val="00E66612"/>
    <w:rsid w:val="00E66641"/>
    <w:rsid w:val="00E66730"/>
    <w:rsid w:val="00E66824"/>
    <w:rsid w:val="00E6685D"/>
    <w:rsid w:val="00E668D1"/>
    <w:rsid w:val="00E66931"/>
    <w:rsid w:val="00E669EB"/>
    <w:rsid w:val="00E66A82"/>
    <w:rsid w:val="00E66B4A"/>
    <w:rsid w:val="00E66BB6"/>
    <w:rsid w:val="00E66D05"/>
    <w:rsid w:val="00E66D28"/>
    <w:rsid w:val="00E66D99"/>
    <w:rsid w:val="00E66E22"/>
    <w:rsid w:val="00E66EB8"/>
    <w:rsid w:val="00E66F4F"/>
    <w:rsid w:val="00E66F7B"/>
    <w:rsid w:val="00E67002"/>
    <w:rsid w:val="00E67070"/>
    <w:rsid w:val="00E670A6"/>
    <w:rsid w:val="00E670C7"/>
    <w:rsid w:val="00E671B6"/>
    <w:rsid w:val="00E671CF"/>
    <w:rsid w:val="00E67292"/>
    <w:rsid w:val="00E674C3"/>
    <w:rsid w:val="00E675F2"/>
    <w:rsid w:val="00E67608"/>
    <w:rsid w:val="00E6760F"/>
    <w:rsid w:val="00E6765C"/>
    <w:rsid w:val="00E676A7"/>
    <w:rsid w:val="00E67763"/>
    <w:rsid w:val="00E6777C"/>
    <w:rsid w:val="00E677CB"/>
    <w:rsid w:val="00E67801"/>
    <w:rsid w:val="00E67866"/>
    <w:rsid w:val="00E678C2"/>
    <w:rsid w:val="00E678E1"/>
    <w:rsid w:val="00E678EA"/>
    <w:rsid w:val="00E67979"/>
    <w:rsid w:val="00E679B1"/>
    <w:rsid w:val="00E679C3"/>
    <w:rsid w:val="00E679CA"/>
    <w:rsid w:val="00E679DF"/>
    <w:rsid w:val="00E67A26"/>
    <w:rsid w:val="00E67A87"/>
    <w:rsid w:val="00E67AAC"/>
    <w:rsid w:val="00E67B26"/>
    <w:rsid w:val="00E67B64"/>
    <w:rsid w:val="00E67BD1"/>
    <w:rsid w:val="00E67BDC"/>
    <w:rsid w:val="00E67BE4"/>
    <w:rsid w:val="00E67BEF"/>
    <w:rsid w:val="00E67CA9"/>
    <w:rsid w:val="00E67EBF"/>
    <w:rsid w:val="00E67F8B"/>
    <w:rsid w:val="00E67F8D"/>
    <w:rsid w:val="00E700DE"/>
    <w:rsid w:val="00E700F4"/>
    <w:rsid w:val="00E7022B"/>
    <w:rsid w:val="00E7022C"/>
    <w:rsid w:val="00E702D2"/>
    <w:rsid w:val="00E703E1"/>
    <w:rsid w:val="00E70436"/>
    <w:rsid w:val="00E70507"/>
    <w:rsid w:val="00E7050E"/>
    <w:rsid w:val="00E7058C"/>
    <w:rsid w:val="00E705CD"/>
    <w:rsid w:val="00E706F1"/>
    <w:rsid w:val="00E7074E"/>
    <w:rsid w:val="00E70828"/>
    <w:rsid w:val="00E7085F"/>
    <w:rsid w:val="00E708BB"/>
    <w:rsid w:val="00E708DB"/>
    <w:rsid w:val="00E7096C"/>
    <w:rsid w:val="00E7099A"/>
    <w:rsid w:val="00E70A07"/>
    <w:rsid w:val="00E70AB0"/>
    <w:rsid w:val="00E70AC0"/>
    <w:rsid w:val="00E70AD1"/>
    <w:rsid w:val="00E70B2A"/>
    <w:rsid w:val="00E70B97"/>
    <w:rsid w:val="00E70C2C"/>
    <w:rsid w:val="00E70CED"/>
    <w:rsid w:val="00E70D61"/>
    <w:rsid w:val="00E70E1A"/>
    <w:rsid w:val="00E70E4B"/>
    <w:rsid w:val="00E70E9A"/>
    <w:rsid w:val="00E70F0F"/>
    <w:rsid w:val="00E70FC7"/>
    <w:rsid w:val="00E70FE0"/>
    <w:rsid w:val="00E70FEF"/>
    <w:rsid w:val="00E7106E"/>
    <w:rsid w:val="00E710B6"/>
    <w:rsid w:val="00E71102"/>
    <w:rsid w:val="00E71165"/>
    <w:rsid w:val="00E71167"/>
    <w:rsid w:val="00E711DC"/>
    <w:rsid w:val="00E71200"/>
    <w:rsid w:val="00E713D0"/>
    <w:rsid w:val="00E7141F"/>
    <w:rsid w:val="00E7147A"/>
    <w:rsid w:val="00E714C4"/>
    <w:rsid w:val="00E714E7"/>
    <w:rsid w:val="00E714F2"/>
    <w:rsid w:val="00E715AE"/>
    <w:rsid w:val="00E71611"/>
    <w:rsid w:val="00E716B9"/>
    <w:rsid w:val="00E71745"/>
    <w:rsid w:val="00E71755"/>
    <w:rsid w:val="00E71789"/>
    <w:rsid w:val="00E717A5"/>
    <w:rsid w:val="00E717EC"/>
    <w:rsid w:val="00E7187C"/>
    <w:rsid w:val="00E718FE"/>
    <w:rsid w:val="00E71929"/>
    <w:rsid w:val="00E7193B"/>
    <w:rsid w:val="00E71990"/>
    <w:rsid w:val="00E719E3"/>
    <w:rsid w:val="00E719EB"/>
    <w:rsid w:val="00E71A00"/>
    <w:rsid w:val="00E71A25"/>
    <w:rsid w:val="00E71A30"/>
    <w:rsid w:val="00E71A75"/>
    <w:rsid w:val="00E71AA1"/>
    <w:rsid w:val="00E71ACC"/>
    <w:rsid w:val="00E71B5D"/>
    <w:rsid w:val="00E71BAD"/>
    <w:rsid w:val="00E71BBA"/>
    <w:rsid w:val="00E71C82"/>
    <w:rsid w:val="00E71CFA"/>
    <w:rsid w:val="00E71D1F"/>
    <w:rsid w:val="00E71DEC"/>
    <w:rsid w:val="00E71E22"/>
    <w:rsid w:val="00E71E49"/>
    <w:rsid w:val="00E71E5B"/>
    <w:rsid w:val="00E71EB2"/>
    <w:rsid w:val="00E71ECC"/>
    <w:rsid w:val="00E71EE3"/>
    <w:rsid w:val="00E71F1D"/>
    <w:rsid w:val="00E71F3D"/>
    <w:rsid w:val="00E7207F"/>
    <w:rsid w:val="00E72082"/>
    <w:rsid w:val="00E72092"/>
    <w:rsid w:val="00E7210F"/>
    <w:rsid w:val="00E72117"/>
    <w:rsid w:val="00E7225B"/>
    <w:rsid w:val="00E72391"/>
    <w:rsid w:val="00E72396"/>
    <w:rsid w:val="00E72461"/>
    <w:rsid w:val="00E72487"/>
    <w:rsid w:val="00E724E0"/>
    <w:rsid w:val="00E724FB"/>
    <w:rsid w:val="00E72501"/>
    <w:rsid w:val="00E72568"/>
    <w:rsid w:val="00E725DD"/>
    <w:rsid w:val="00E725FF"/>
    <w:rsid w:val="00E72659"/>
    <w:rsid w:val="00E7269D"/>
    <w:rsid w:val="00E726F4"/>
    <w:rsid w:val="00E72771"/>
    <w:rsid w:val="00E727D4"/>
    <w:rsid w:val="00E7282E"/>
    <w:rsid w:val="00E72838"/>
    <w:rsid w:val="00E72887"/>
    <w:rsid w:val="00E72902"/>
    <w:rsid w:val="00E729A1"/>
    <w:rsid w:val="00E729EB"/>
    <w:rsid w:val="00E72AF4"/>
    <w:rsid w:val="00E72B1D"/>
    <w:rsid w:val="00E72B2B"/>
    <w:rsid w:val="00E72B3E"/>
    <w:rsid w:val="00E72DB4"/>
    <w:rsid w:val="00E72DDC"/>
    <w:rsid w:val="00E73041"/>
    <w:rsid w:val="00E7305F"/>
    <w:rsid w:val="00E73121"/>
    <w:rsid w:val="00E7314A"/>
    <w:rsid w:val="00E73193"/>
    <w:rsid w:val="00E731CC"/>
    <w:rsid w:val="00E731D8"/>
    <w:rsid w:val="00E731E3"/>
    <w:rsid w:val="00E73234"/>
    <w:rsid w:val="00E732DF"/>
    <w:rsid w:val="00E73390"/>
    <w:rsid w:val="00E733A8"/>
    <w:rsid w:val="00E733B7"/>
    <w:rsid w:val="00E7351F"/>
    <w:rsid w:val="00E73535"/>
    <w:rsid w:val="00E73596"/>
    <w:rsid w:val="00E737A9"/>
    <w:rsid w:val="00E7389D"/>
    <w:rsid w:val="00E7395A"/>
    <w:rsid w:val="00E73971"/>
    <w:rsid w:val="00E739BB"/>
    <w:rsid w:val="00E739CC"/>
    <w:rsid w:val="00E73BBC"/>
    <w:rsid w:val="00E73C65"/>
    <w:rsid w:val="00E73CD2"/>
    <w:rsid w:val="00E73E25"/>
    <w:rsid w:val="00E73E38"/>
    <w:rsid w:val="00E73EA2"/>
    <w:rsid w:val="00E73EAE"/>
    <w:rsid w:val="00E73EC1"/>
    <w:rsid w:val="00E73EC5"/>
    <w:rsid w:val="00E73EDB"/>
    <w:rsid w:val="00E73F47"/>
    <w:rsid w:val="00E73F9F"/>
    <w:rsid w:val="00E73FCA"/>
    <w:rsid w:val="00E7402A"/>
    <w:rsid w:val="00E7413F"/>
    <w:rsid w:val="00E74213"/>
    <w:rsid w:val="00E7430C"/>
    <w:rsid w:val="00E74401"/>
    <w:rsid w:val="00E7447E"/>
    <w:rsid w:val="00E744F9"/>
    <w:rsid w:val="00E7451B"/>
    <w:rsid w:val="00E7452C"/>
    <w:rsid w:val="00E7459E"/>
    <w:rsid w:val="00E7460A"/>
    <w:rsid w:val="00E746F9"/>
    <w:rsid w:val="00E74728"/>
    <w:rsid w:val="00E748FC"/>
    <w:rsid w:val="00E74925"/>
    <w:rsid w:val="00E7492A"/>
    <w:rsid w:val="00E74A0D"/>
    <w:rsid w:val="00E74A1B"/>
    <w:rsid w:val="00E74AC2"/>
    <w:rsid w:val="00E74B63"/>
    <w:rsid w:val="00E74B6C"/>
    <w:rsid w:val="00E74B8F"/>
    <w:rsid w:val="00E74C4F"/>
    <w:rsid w:val="00E74C51"/>
    <w:rsid w:val="00E74CF8"/>
    <w:rsid w:val="00E74D66"/>
    <w:rsid w:val="00E74E70"/>
    <w:rsid w:val="00E74E9B"/>
    <w:rsid w:val="00E74EB1"/>
    <w:rsid w:val="00E7501B"/>
    <w:rsid w:val="00E751E6"/>
    <w:rsid w:val="00E752CC"/>
    <w:rsid w:val="00E752E8"/>
    <w:rsid w:val="00E75448"/>
    <w:rsid w:val="00E754FA"/>
    <w:rsid w:val="00E75630"/>
    <w:rsid w:val="00E75769"/>
    <w:rsid w:val="00E75777"/>
    <w:rsid w:val="00E7577E"/>
    <w:rsid w:val="00E7579D"/>
    <w:rsid w:val="00E7583C"/>
    <w:rsid w:val="00E7590F"/>
    <w:rsid w:val="00E759E7"/>
    <w:rsid w:val="00E75A0A"/>
    <w:rsid w:val="00E75AFD"/>
    <w:rsid w:val="00E75B3B"/>
    <w:rsid w:val="00E75CC7"/>
    <w:rsid w:val="00E75D6C"/>
    <w:rsid w:val="00E75E26"/>
    <w:rsid w:val="00E75E60"/>
    <w:rsid w:val="00E75EB5"/>
    <w:rsid w:val="00E75EB6"/>
    <w:rsid w:val="00E75EEB"/>
    <w:rsid w:val="00E75F04"/>
    <w:rsid w:val="00E75FA0"/>
    <w:rsid w:val="00E7600E"/>
    <w:rsid w:val="00E760AC"/>
    <w:rsid w:val="00E760BC"/>
    <w:rsid w:val="00E76219"/>
    <w:rsid w:val="00E7622A"/>
    <w:rsid w:val="00E762BF"/>
    <w:rsid w:val="00E765AC"/>
    <w:rsid w:val="00E765B8"/>
    <w:rsid w:val="00E765D2"/>
    <w:rsid w:val="00E765FC"/>
    <w:rsid w:val="00E7671B"/>
    <w:rsid w:val="00E76726"/>
    <w:rsid w:val="00E76761"/>
    <w:rsid w:val="00E76802"/>
    <w:rsid w:val="00E768E3"/>
    <w:rsid w:val="00E768F5"/>
    <w:rsid w:val="00E769AB"/>
    <w:rsid w:val="00E769DC"/>
    <w:rsid w:val="00E76A9F"/>
    <w:rsid w:val="00E76AD5"/>
    <w:rsid w:val="00E76B0C"/>
    <w:rsid w:val="00E76B2A"/>
    <w:rsid w:val="00E76B4C"/>
    <w:rsid w:val="00E76B9B"/>
    <w:rsid w:val="00E76C67"/>
    <w:rsid w:val="00E76CF8"/>
    <w:rsid w:val="00E76D38"/>
    <w:rsid w:val="00E76D4B"/>
    <w:rsid w:val="00E76DAC"/>
    <w:rsid w:val="00E76DC9"/>
    <w:rsid w:val="00E76E20"/>
    <w:rsid w:val="00E76E92"/>
    <w:rsid w:val="00E76F3F"/>
    <w:rsid w:val="00E76FF0"/>
    <w:rsid w:val="00E77146"/>
    <w:rsid w:val="00E771B3"/>
    <w:rsid w:val="00E771F5"/>
    <w:rsid w:val="00E772B1"/>
    <w:rsid w:val="00E772CF"/>
    <w:rsid w:val="00E772F3"/>
    <w:rsid w:val="00E77317"/>
    <w:rsid w:val="00E77372"/>
    <w:rsid w:val="00E77390"/>
    <w:rsid w:val="00E773C3"/>
    <w:rsid w:val="00E77406"/>
    <w:rsid w:val="00E7742A"/>
    <w:rsid w:val="00E7746F"/>
    <w:rsid w:val="00E7750B"/>
    <w:rsid w:val="00E77513"/>
    <w:rsid w:val="00E77526"/>
    <w:rsid w:val="00E77593"/>
    <w:rsid w:val="00E775E4"/>
    <w:rsid w:val="00E77693"/>
    <w:rsid w:val="00E776DD"/>
    <w:rsid w:val="00E776E2"/>
    <w:rsid w:val="00E777B2"/>
    <w:rsid w:val="00E777EA"/>
    <w:rsid w:val="00E7783A"/>
    <w:rsid w:val="00E7785A"/>
    <w:rsid w:val="00E77878"/>
    <w:rsid w:val="00E778AF"/>
    <w:rsid w:val="00E778D3"/>
    <w:rsid w:val="00E779DC"/>
    <w:rsid w:val="00E77A7B"/>
    <w:rsid w:val="00E77AFD"/>
    <w:rsid w:val="00E77B42"/>
    <w:rsid w:val="00E77B55"/>
    <w:rsid w:val="00E77E1D"/>
    <w:rsid w:val="00E77F21"/>
    <w:rsid w:val="00E77F89"/>
    <w:rsid w:val="00E8003A"/>
    <w:rsid w:val="00E80054"/>
    <w:rsid w:val="00E8027C"/>
    <w:rsid w:val="00E80299"/>
    <w:rsid w:val="00E802A1"/>
    <w:rsid w:val="00E8030E"/>
    <w:rsid w:val="00E80339"/>
    <w:rsid w:val="00E80381"/>
    <w:rsid w:val="00E80382"/>
    <w:rsid w:val="00E804AB"/>
    <w:rsid w:val="00E806C4"/>
    <w:rsid w:val="00E806D2"/>
    <w:rsid w:val="00E807A7"/>
    <w:rsid w:val="00E8082F"/>
    <w:rsid w:val="00E8084A"/>
    <w:rsid w:val="00E8090A"/>
    <w:rsid w:val="00E809C7"/>
    <w:rsid w:val="00E80A0A"/>
    <w:rsid w:val="00E80AFF"/>
    <w:rsid w:val="00E80B2D"/>
    <w:rsid w:val="00E80B34"/>
    <w:rsid w:val="00E80B71"/>
    <w:rsid w:val="00E80BAE"/>
    <w:rsid w:val="00E80C0A"/>
    <w:rsid w:val="00E80C16"/>
    <w:rsid w:val="00E80C5B"/>
    <w:rsid w:val="00E80CE1"/>
    <w:rsid w:val="00E80D3B"/>
    <w:rsid w:val="00E80E3D"/>
    <w:rsid w:val="00E80EEF"/>
    <w:rsid w:val="00E80F00"/>
    <w:rsid w:val="00E8104D"/>
    <w:rsid w:val="00E8106E"/>
    <w:rsid w:val="00E810CF"/>
    <w:rsid w:val="00E81167"/>
    <w:rsid w:val="00E8127C"/>
    <w:rsid w:val="00E812DB"/>
    <w:rsid w:val="00E81326"/>
    <w:rsid w:val="00E81403"/>
    <w:rsid w:val="00E8145C"/>
    <w:rsid w:val="00E814E4"/>
    <w:rsid w:val="00E814FE"/>
    <w:rsid w:val="00E81596"/>
    <w:rsid w:val="00E815DB"/>
    <w:rsid w:val="00E815F1"/>
    <w:rsid w:val="00E81629"/>
    <w:rsid w:val="00E8166C"/>
    <w:rsid w:val="00E81704"/>
    <w:rsid w:val="00E81743"/>
    <w:rsid w:val="00E818D8"/>
    <w:rsid w:val="00E819ED"/>
    <w:rsid w:val="00E81AAB"/>
    <w:rsid w:val="00E81AAF"/>
    <w:rsid w:val="00E81AFF"/>
    <w:rsid w:val="00E81B1C"/>
    <w:rsid w:val="00E81B39"/>
    <w:rsid w:val="00E81B60"/>
    <w:rsid w:val="00E81B85"/>
    <w:rsid w:val="00E81DB5"/>
    <w:rsid w:val="00E81EEB"/>
    <w:rsid w:val="00E81F2D"/>
    <w:rsid w:val="00E82019"/>
    <w:rsid w:val="00E8202C"/>
    <w:rsid w:val="00E82043"/>
    <w:rsid w:val="00E820CC"/>
    <w:rsid w:val="00E821E1"/>
    <w:rsid w:val="00E821FC"/>
    <w:rsid w:val="00E82213"/>
    <w:rsid w:val="00E8222F"/>
    <w:rsid w:val="00E822D5"/>
    <w:rsid w:val="00E822D9"/>
    <w:rsid w:val="00E82393"/>
    <w:rsid w:val="00E823D8"/>
    <w:rsid w:val="00E82414"/>
    <w:rsid w:val="00E82560"/>
    <w:rsid w:val="00E825FE"/>
    <w:rsid w:val="00E8263F"/>
    <w:rsid w:val="00E8277E"/>
    <w:rsid w:val="00E82790"/>
    <w:rsid w:val="00E827D9"/>
    <w:rsid w:val="00E8281C"/>
    <w:rsid w:val="00E82913"/>
    <w:rsid w:val="00E82963"/>
    <w:rsid w:val="00E829D4"/>
    <w:rsid w:val="00E82A01"/>
    <w:rsid w:val="00E82A54"/>
    <w:rsid w:val="00E82AA1"/>
    <w:rsid w:val="00E82AC7"/>
    <w:rsid w:val="00E82AD6"/>
    <w:rsid w:val="00E82B43"/>
    <w:rsid w:val="00E82BB6"/>
    <w:rsid w:val="00E82BC2"/>
    <w:rsid w:val="00E82CA1"/>
    <w:rsid w:val="00E82CBA"/>
    <w:rsid w:val="00E82D1D"/>
    <w:rsid w:val="00E82D21"/>
    <w:rsid w:val="00E82D7D"/>
    <w:rsid w:val="00E82E29"/>
    <w:rsid w:val="00E82EC0"/>
    <w:rsid w:val="00E82F08"/>
    <w:rsid w:val="00E82F29"/>
    <w:rsid w:val="00E830B3"/>
    <w:rsid w:val="00E830F1"/>
    <w:rsid w:val="00E832D6"/>
    <w:rsid w:val="00E83326"/>
    <w:rsid w:val="00E83372"/>
    <w:rsid w:val="00E83387"/>
    <w:rsid w:val="00E8340F"/>
    <w:rsid w:val="00E83418"/>
    <w:rsid w:val="00E834C1"/>
    <w:rsid w:val="00E835DB"/>
    <w:rsid w:val="00E835ED"/>
    <w:rsid w:val="00E8370F"/>
    <w:rsid w:val="00E83786"/>
    <w:rsid w:val="00E83995"/>
    <w:rsid w:val="00E839F0"/>
    <w:rsid w:val="00E83A2E"/>
    <w:rsid w:val="00E83A50"/>
    <w:rsid w:val="00E83A76"/>
    <w:rsid w:val="00E83AA9"/>
    <w:rsid w:val="00E83AF8"/>
    <w:rsid w:val="00E83B48"/>
    <w:rsid w:val="00E83BDB"/>
    <w:rsid w:val="00E83BF9"/>
    <w:rsid w:val="00E83D0E"/>
    <w:rsid w:val="00E83D2F"/>
    <w:rsid w:val="00E83D3E"/>
    <w:rsid w:val="00E83D7A"/>
    <w:rsid w:val="00E83D7E"/>
    <w:rsid w:val="00E83DF1"/>
    <w:rsid w:val="00E83E30"/>
    <w:rsid w:val="00E83ECB"/>
    <w:rsid w:val="00E83F4D"/>
    <w:rsid w:val="00E84094"/>
    <w:rsid w:val="00E840E5"/>
    <w:rsid w:val="00E840ED"/>
    <w:rsid w:val="00E84160"/>
    <w:rsid w:val="00E84196"/>
    <w:rsid w:val="00E841CC"/>
    <w:rsid w:val="00E84253"/>
    <w:rsid w:val="00E842D0"/>
    <w:rsid w:val="00E84382"/>
    <w:rsid w:val="00E84424"/>
    <w:rsid w:val="00E8454E"/>
    <w:rsid w:val="00E84613"/>
    <w:rsid w:val="00E846E6"/>
    <w:rsid w:val="00E8477C"/>
    <w:rsid w:val="00E847E4"/>
    <w:rsid w:val="00E84867"/>
    <w:rsid w:val="00E849C5"/>
    <w:rsid w:val="00E849DC"/>
    <w:rsid w:val="00E84A0A"/>
    <w:rsid w:val="00E84A96"/>
    <w:rsid w:val="00E84AEA"/>
    <w:rsid w:val="00E84B47"/>
    <w:rsid w:val="00E84B79"/>
    <w:rsid w:val="00E84D66"/>
    <w:rsid w:val="00E84E5E"/>
    <w:rsid w:val="00E84EB7"/>
    <w:rsid w:val="00E84F3B"/>
    <w:rsid w:val="00E84F71"/>
    <w:rsid w:val="00E84FC0"/>
    <w:rsid w:val="00E8502A"/>
    <w:rsid w:val="00E8502D"/>
    <w:rsid w:val="00E8505A"/>
    <w:rsid w:val="00E85088"/>
    <w:rsid w:val="00E851BB"/>
    <w:rsid w:val="00E8525A"/>
    <w:rsid w:val="00E852C7"/>
    <w:rsid w:val="00E852E7"/>
    <w:rsid w:val="00E852F8"/>
    <w:rsid w:val="00E85319"/>
    <w:rsid w:val="00E8543C"/>
    <w:rsid w:val="00E8557E"/>
    <w:rsid w:val="00E8560F"/>
    <w:rsid w:val="00E856EE"/>
    <w:rsid w:val="00E85728"/>
    <w:rsid w:val="00E857C5"/>
    <w:rsid w:val="00E85822"/>
    <w:rsid w:val="00E859C4"/>
    <w:rsid w:val="00E859EA"/>
    <w:rsid w:val="00E85AC1"/>
    <w:rsid w:val="00E85AF5"/>
    <w:rsid w:val="00E85B2E"/>
    <w:rsid w:val="00E85B74"/>
    <w:rsid w:val="00E85BFC"/>
    <w:rsid w:val="00E85CD1"/>
    <w:rsid w:val="00E85D8C"/>
    <w:rsid w:val="00E85DC3"/>
    <w:rsid w:val="00E85EB9"/>
    <w:rsid w:val="00E85ECB"/>
    <w:rsid w:val="00E85F1C"/>
    <w:rsid w:val="00E85F9F"/>
    <w:rsid w:val="00E86004"/>
    <w:rsid w:val="00E8600D"/>
    <w:rsid w:val="00E8603D"/>
    <w:rsid w:val="00E860CE"/>
    <w:rsid w:val="00E8615F"/>
    <w:rsid w:val="00E862C2"/>
    <w:rsid w:val="00E86408"/>
    <w:rsid w:val="00E8646B"/>
    <w:rsid w:val="00E864AC"/>
    <w:rsid w:val="00E864C3"/>
    <w:rsid w:val="00E86574"/>
    <w:rsid w:val="00E8658E"/>
    <w:rsid w:val="00E8665C"/>
    <w:rsid w:val="00E8666A"/>
    <w:rsid w:val="00E8669F"/>
    <w:rsid w:val="00E866F6"/>
    <w:rsid w:val="00E867D0"/>
    <w:rsid w:val="00E86871"/>
    <w:rsid w:val="00E868D5"/>
    <w:rsid w:val="00E86A5E"/>
    <w:rsid w:val="00E86AFA"/>
    <w:rsid w:val="00E86B01"/>
    <w:rsid w:val="00E86B34"/>
    <w:rsid w:val="00E86CD1"/>
    <w:rsid w:val="00E86D16"/>
    <w:rsid w:val="00E86DA4"/>
    <w:rsid w:val="00E86EF5"/>
    <w:rsid w:val="00E86FAE"/>
    <w:rsid w:val="00E870BC"/>
    <w:rsid w:val="00E87103"/>
    <w:rsid w:val="00E8716D"/>
    <w:rsid w:val="00E871B6"/>
    <w:rsid w:val="00E871DF"/>
    <w:rsid w:val="00E871E4"/>
    <w:rsid w:val="00E87264"/>
    <w:rsid w:val="00E87281"/>
    <w:rsid w:val="00E872EF"/>
    <w:rsid w:val="00E8739F"/>
    <w:rsid w:val="00E874D3"/>
    <w:rsid w:val="00E87609"/>
    <w:rsid w:val="00E87706"/>
    <w:rsid w:val="00E87757"/>
    <w:rsid w:val="00E87758"/>
    <w:rsid w:val="00E877D5"/>
    <w:rsid w:val="00E877FD"/>
    <w:rsid w:val="00E8782B"/>
    <w:rsid w:val="00E8786F"/>
    <w:rsid w:val="00E8788A"/>
    <w:rsid w:val="00E8788C"/>
    <w:rsid w:val="00E878F0"/>
    <w:rsid w:val="00E87960"/>
    <w:rsid w:val="00E8798E"/>
    <w:rsid w:val="00E87A48"/>
    <w:rsid w:val="00E87A50"/>
    <w:rsid w:val="00E87ABD"/>
    <w:rsid w:val="00E87B62"/>
    <w:rsid w:val="00E87C7A"/>
    <w:rsid w:val="00E87D42"/>
    <w:rsid w:val="00E87E5A"/>
    <w:rsid w:val="00E87F19"/>
    <w:rsid w:val="00E87F5F"/>
    <w:rsid w:val="00E90087"/>
    <w:rsid w:val="00E900EC"/>
    <w:rsid w:val="00E90140"/>
    <w:rsid w:val="00E901BA"/>
    <w:rsid w:val="00E9021D"/>
    <w:rsid w:val="00E90227"/>
    <w:rsid w:val="00E902BD"/>
    <w:rsid w:val="00E90339"/>
    <w:rsid w:val="00E9035B"/>
    <w:rsid w:val="00E9040D"/>
    <w:rsid w:val="00E9052E"/>
    <w:rsid w:val="00E905F5"/>
    <w:rsid w:val="00E90657"/>
    <w:rsid w:val="00E9068B"/>
    <w:rsid w:val="00E9072B"/>
    <w:rsid w:val="00E90739"/>
    <w:rsid w:val="00E907AB"/>
    <w:rsid w:val="00E908CC"/>
    <w:rsid w:val="00E908E5"/>
    <w:rsid w:val="00E908FF"/>
    <w:rsid w:val="00E90954"/>
    <w:rsid w:val="00E90993"/>
    <w:rsid w:val="00E90A11"/>
    <w:rsid w:val="00E90A75"/>
    <w:rsid w:val="00E90AC1"/>
    <w:rsid w:val="00E90B2A"/>
    <w:rsid w:val="00E90B71"/>
    <w:rsid w:val="00E90B7E"/>
    <w:rsid w:val="00E90C4B"/>
    <w:rsid w:val="00E90C4C"/>
    <w:rsid w:val="00E90C6C"/>
    <w:rsid w:val="00E90D3A"/>
    <w:rsid w:val="00E90D62"/>
    <w:rsid w:val="00E90DAA"/>
    <w:rsid w:val="00E90F48"/>
    <w:rsid w:val="00E90F91"/>
    <w:rsid w:val="00E90F96"/>
    <w:rsid w:val="00E90F9E"/>
    <w:rsid w:val="00E90FC5"/>
    <w:rsid w:val="00E91042"/>
    <w:rsid w:val="00E910A2"/>
    <w:rsid w:val="00E910E1"/>
    <w:rsid w:val="00E9147D"/>
    <w:rsid w:val="00E91496"/>
    <w:rsid w:val="00E91582"/>
    <w:rsid w:val="00E91600"/>
    <w:rsid w:val="00E9167A"/>
    <w:rsid w:val="00E916F6"/>
    <w:rsid w:val="00E917B5"/>
    <w:rsid w:val="00E9185D"/>
    <w:rsid w:val="00E918BB"/>
    <w:rsid w:val="00E91912"/>
    <w:rsid w:val="00E9196E"/>
    <w:rsid w:val="00E919DF"/>
    <w:rsid w:val="00E91AA4"/>
    <w:rsid w:val="00E91ABF"/>
    <w:rsid w:val="00E91AD8"/>
    <w:rsid w:val="00E91B87"/>
    <w:rsid w:val="00E91C8F"/>
    <w:rsid w:val="00E91C90"/>
    <w:rsid w:val="00E91D8D"/>
    <w:rsid w:val="00E91DBB"/>
    <w:rsid w:val="00E91E2B"/>
    <w:rsid w:val="00E91FD0"/>
    <w:rsid w:val="00E91FF4"/>
    <w:rsid w:val="00E9206D"/>
    <w:rsid w:val="00E92099"/>
    <w:rsid w:val="00E920A8"/>
    <w:rsid w:val="00E92107"/>
    <w:rsid w:val="00E921CF"/>
    <w:rsid w:val="00E921F9"/>
    <w:rsid w:val="00E92310"/>
    <w:rsid w:val="00E9231C"/>
    <w:rsid w:val="00E923B4"/>
    <w:rsid w:val="00E923E8"/>
    <w:rsid w:val="00E92449"/>
    <w:rsid w:val="00E924BB"/>
    <w:rsid w:val="00E924BD"/>
    <w:rsid w:val="00E924EF"/>
    <w:rsid w:val="00E9254F"/>
    <w:rsid w:val="00E925C7"/>
    <w:rsid w:val="00E925FF"/>
    <w:rsid w:val="00E9261F"/>
    <w:rsid w:val="00E927C4"/>
    <w:rsid w:val="00E928E0"/>
    <w:rsid w:val="00E92A11"/>
    <w:rsid w:val="00E92A33"/>
    <w:rsid w:val="00E92A5E"/>
    <w:rsid w:val="00E92A60"/>
    <w:rsid w:val="00E92AC0"/>
    <w:rsid w:val="00E92AEE"/>
    <w:rsid w:val="00E92B5B"/>
    <w:rsid w:val="00E92C3A"/>
    <w:rsid w:val="00E92C7B"/>
    <w:rsid w:val="00E92CCF"/>
    <w:rsid w:val="00E92D24"/>
    <w:rsid w:val="00E92DCC"/>
    <w:rsid w:val="00E92EAF"/>
    <w:rsid w:val="00E92EE1"/>
    <w:rsid w:val="00E92F6A"/>
    <w:rsid w:val="00E92FB8"/>
    <w:rsid w:val="00E92FD6"/>
    <w:rsid w:val="00E930D1"/>
    <w:rsid w:val="00E930EC"/>
    <w:rsid w:val="00E931EF"/>
    <w:rsid w:val="00E93292"/>
    <w:rsid w:val="00E932FD"/>
    <w:rsid w:val="00E933B7"/>
    <w:rsid w:val="00E933CD"/>
    <w:rsid w:val="00E93417"/>
    <w:rsid w:val="00E934FF"/>
    <w:rsid w:val="00E93580"/>
    <w:rsid w:val="00E935AF"/>
    <w:rsid w:val="00E93607"/>
    <w:rsid w:val="00E9360D"/>
    <w:rsid w:val="00E93640"/>
    <w:rsid w:val="00E93656"/>
    <w:rsid w:val="00E9371F"/>
    <w:rsid w:val="00E9377C"/>
    <w:rsid w:val="00E937A4"/>
    <w:rsid w:val="00E938C1"/>
    <w:rsid w:val="00E93903"/>
    <w:rsid w:val="00E93906"/>
    <w:rsid w:val="00E939F6"/>
    <w:rsid w:val="00E93A55"/>
    <w:rsid w:val="00E93A9F"/>
    <w:rsid w:val="00E93AF5"/>
    <w:rsid w:val="00E93BA2"/>
    <w:rsid w:val="00E93C8B"/>
    <w:rsid w:val="00E93CBF"/>
    <w:rsid w:val="00E93CE7"/>
    <w:rsid w:val="00E93D0D"/>
    <w:rsid w:val="00E93D83"/>
    <w:rsid w:val="00E93D91"/>
    <w:rsid w:val="00E93E68"/>
    <w:rsid w:val="00E93ED7"/>
    <w:rsid w:val="00E93FFB"/>
    <w:rsid w:val="00E9401D"/>
    <w:rsid w:val="00E94060"/>
    <w:rsid w:val="00E941A2"/>
    <w:rsid w:val="00E94215"/>
    <w:rsid w:val="00E9428F"/>
    <w:rsid w:val="00E942C1"/>
    <w:rsid w:val="00E94317"/>
    <w:rsid w:val="00E9432D"/>
    <w:rsid w:val="00E94385"/>
    <w:rsid w:val="00E9439A"/>
    <w:rsid w:val="00E944C1"/>
    <w:rsid w:val="00E944C3"/>
    <w:rsid w:val="00E946AF"/>
    <w:rsid w:val="00E9472C"/>
    <w:rsid w:val="00E9477A"/>
    <w:rsid w:val="00E947B9"/>
    <w:rsid w:val="00E9487C"/>
    <w:rsid w:val="00E948D0"/>
    <w:rsid w:val="00E94ACD"/>
    <w:rsid w:val="00E94AE5"/>
    <w:rsid w:val="00E94C03"/>
    <w:rsid w:val="00E94C1E"/>
    <w:rsid w:val="00E94C47"/>
    <w:rsid w:val="00E94C8F"/>
    <w:rsid w:val="00E94CB2"/>
    <w:rsid w:val="00E94CEA"/>
    <w:rsid w:val="00E94CEB"/>
    <w:rsid w:val="00E94D35"/>
    <w:rsid w:val="00E94D7A"/>
    <w:rsid w:val="00E94DE9"/>
    <w:rsid w:val="00E94DFA"/>
    <w:rsid w:val="00E94E5E"/>
    <w:rsid w:val="00E94F78"/>
    <w:rsid w:val="00E94F80"/>
    <w:rsid w:val="00E95096"/>
    <w:rsid w:val="00E950D4"/>
    <w:rsid w:val="00E9516B"/>
    <w:rsid w:val="00E95225"/>
    <w:rsid w:val="00E95325"/>
    <w:rsid w:val="00E95339"/>
    <w:rsid w:val="00E95450"/>
    <w:rsid w:val="00E95470"/>
    <w:rsid w:val="00E954D8"/>
    <w:rsid w:val="00E955B6"/>
    <w:rsid w:val="00E95624"/>
    <w:rsid w:val="00E95628"/>
    <w:rsid w:val="00E95631"/>
    <w:rsid w:val="00E9564F"/>
    <w:rsid w:val="00E956F0"/>
    <w:rsid w:val="00E9570A"/>
    <w:rsid w:val="00E95745"/>
    <w:rsid w:val="00E95791"/>
    <w:rsid w:val="00E957A2"/>
    <w:rsid w:val="00E958F0"/>
    <w:rsid w:val="00E959D3"/>
    <w:rsid w:val="00E95A3D"/>
    <w:rsid w:val="00E95A97"/>
    <w:rsid w:val="00E95AC9"/>
    <w:rsid w:val="00E95B16"/>
    <w:rsid w:val="00E95B69"/>
    <w:rsid w:val="00E95CBE"/>
    <w:rsid w:val="00E95CE2"/>
    <w:rsid w:val="00E95CE6"/>
    <w:rsid w:val="00E95D2D"/>
    <w:rsid w:val="00E95D7F"/>
    <w:rsid w:val="00E95DFC"/>
    <w:rsid w:val="00E95E3C"/>
    <w:rsid w:val="00E95F46"/>
    <w:rsid w:val="00E96064"/>
    <w:rsid w:val="00E9607C"/>
    <w:rsid w:val="00E960DA"/>
    <w:rsid w:val="00E9622F"/>
    <w:rsid w:val="00E9628F"/>
    <w:rsid w:val="00E962B2"/>
    <w:rsid w:val="00E962B8"/>
    <w:rsid w:val="00E96339"/>
    <w:rsid w:val="00E96426"/>
    <w:rsid w:val="00E96436"/>
    <w:rsid w:val="00E9644B"/>
    <w:rsid w:val="00E9645C"/>
    <w:rsid w:val="00E96480"/>
    <w:rsid w:val="00E9648D"/>
    <w:rsid w:val="00E96580"/>
    <w:rsid w:val="00E965AA"/>
    <w:rsid w:val="00E965DE"/>
    <w:rsid w:val="00E967AF"/>
    <w:rsid w:val="00E96800"/>
    <w:rsid w:val="00E9687C"/>
    <w:rsid w:val="00E96983"/>
    <w:rsid w:val="00E96AE6"/>
    <w:rsid w:val="00E96B1D"/>
    <w:rsid w:val="00E96B1E"/>
    <w:rsid w:val="00E96D31"/>
    <w:rsid w:val="00E96E72"/>
    <w:rsid w:val="00E96EEC"/>
    <w:rsid w:val="00E96EEF"/>
    <w:rsid w:val="00E96F27"/>
    <w:rsid w:val="00E96F37"/>
    <w:rsid w:val="00E97076"/>
    <w:rsid w:val="00E97125"/>
    <w:rsid w:val="00E971F7"/>
    <w:rsid w:val="00E972C5"/>
    <w:rsid w:val="00E972E0"/>
    <w:rsid w:val="00E9730C"/>
    <w:rsid w:val="00E9731F"/>
    <w:rsid w:val="00E97332"/>
    <w:rsid w:val="00E97437"/>
    <w:rsid w:val="00E9756A"/>
    <w:rsid w:val="00E975BF"/>
    <w:rsid w:val="00E975DD"/>
    <w:rsid w:val="00E976B9"/>
    <w:rsid w:val="00E97743"/>
    <w:rsid w:val="00E97782"/>
    <w:rsid w:val="00E977C4"/>
    <w:rsid w:val="00E97975"/>
    <w:rsid w:val="00E979FC"/>
    <w:rsid w:val="00E97A62"/>
    <w:rsid w:val="00E97A8F"/>
    <w:rsid w:val="00E97AD5"/>
    <w:rsid w:val="00E97AEA"/>
    <w:rsid w:val="00E97B7C"/>
    <w:rsid w:val="00E97BE8"/>
    <w:rsid w:val="00E97C30"/>
    <w:rsid w:val="00E97E24"/>
    <w:rsid w:val="00E97E3D"/>
    <w:rsid w:val="00E97E56"/>
    <w:rsid w:val="00E97E7F"/>
    <w:rsid w:val="00E97EA2"/>
    <w:rsid w:val="00E97FFE"/>
    <w:rsid w:val="00EA010E"/>
    <w:rsid w:val="00EA01CF"/>
    <w:rsid w:val="00EA0204"/>
    <w:rsid w:val="00EA039E"/>
    <w:rsid w:val="00EA03B9"/>
    <w:rsid w:val="00EA03D4"/>
    <w:rsid w:val="00EA0531"/>
    <w:rsid w:val="00EA0651"/>
    <w:rsid w:val="00EA0719"/>
    <w:rsid w:val="00EA07DF"/>
    <w:rsid w:val="00EA07EF"/>
    <w:rsid w:val="00EA08C1"/>
    <w:rsid w:val="00EA08C9"/>
    <w:rsid w:val="00EA08E3"/>
    <w:rsid w:val="00EA09E9"/>
    <w:rsid w:val="00EA0A46"/>
    <w:rsid w:val="00EA0A63"/>
    <w:rsid w:val="00EA0AA5"/>
    <w:rsid w:val="00EA0AB8"/>
    <w:rsid w:val="00EA0B1B"/>
    <w:rsid w:val="00EA0B94"/>
    <w:rsid w:val="00EA0B95"/>
    <w:rsid w:val="00EA0B9C"/>
    <w:rsid w:val="00EA0BE1"/>
    <w:rsid w:val="00EA0BE5"/>
    <w:rsid w:val="00EA0C94"/>
    <w:rsid w:val="00EA0CD0"/>
    <w:rsid w:val="00EA0CE9"/>
    <w:rsid w:val="00EA0CF3"/>
    <w:rsid w:val="00EA0D4F"/>
    <w:rsid w:val="00EA0DC4"/>
    <w:rsid w:val="00EA0DC9"/>
    <w:rsid w:val="00EA0F5B"/>
    <w:rsid w:val="00EA0F89"/>
    <w:rsid w:val="00EA0FEB"/>
    <w:rsid w:val="00EA0FF8"/>
    <w:rsid w:val="00EA1018"/>
    <w:rsid w:val="00EA1032"/>
    <w:rsid w:val="00EA109B"/>
    <w:rsid w:val="00EA1138"/>
    <w:rsid w:val="00EA115A"/>
    <w:rsid w:val="00EA1182"/>
    <w:rsid w:val="00EA1356"/>
    <w:rsid w:val="00EA13A7"/>
    <w:rsid w:val="00EA14DF"/>
    <w:rsid w:val="00EA157A"/>
    <w:rsid w:val="00EA16B9"/>
    <w:rsid w:val="00EA16BE"/>
    <w:rsid w:val="00EA17C0"/>
    <w:rsid w:val="00EA17FE"/>
    <w:rsid w:val="00EA184C"/>
    <w:rsid w:val="00EA1876"/>
    <w:rsid w:val="00EA18C6"/>
    <w:rsid w:val="00EA18D6"/>
    <w:rsid w:val="00EA19C3"/>
    <w:rsid w:val="00EA19EC"/>
    <w:rsid w:val="00EA1A3A"/>
    <w:rsid w:val="00EA1A64"/>
    <w:rsid w:val="00EA1A75"/>
    <w:rsid w:val="00EA1B4C"/>
    <w:rsid w:val="00EA1BFE"/>
    <w:rsid w:val="00EA1C57"/>
    <w:rsid w:val="00EA1DA9"/>
    <w:rsid w:val="00EA1E0D"/>
    <w:rsid w:val="00EA1E3E"/>
    <w:rsid w:val="00EA1F48"/>
    <w:rsid w:val="00EA205B"/>
    <w:rsid w:val="00EA219D"/>
    <w:rsid w:val="00EA21BD"/>
    <w:rsid w:val="00EA21C3"/>
    <w:rsid w:val="00EA21DE"/>
    <w:rsid w:val="00EA2227"/>
    <w:rsid w:val="00EA22B1"/>
    <w:rsid w:val="00EA2311"/>
    <w:rsid w:val="00EA236F"/>
    <w:rsid w:val="00EA239E"/>
    <w:rsid w:val="00EA2433"/>
    <w:rsid w:val="00EA2440"/>
    <w:rsid w:val="00EA24F5"/>
    <w:rsid w:val="00EA2534"/>
    <w:rsid w:val="00EA253F"/>
    <w:rsid w:val="00EA2595"/>
    <w:rsid w:val="00EA25AC"/>
    <w:rsid w:val="00EA261E"/>
    <w:rsid w:val="00EA2649"/>
    <w:rsid w:val="00EA2665"/>
    <w:rsid w:val="00EA2691"/>
    <w:rsid w:val="00EA2737"/>
    <w:rsid w:val="00EA27FE"/>
    <w:rsid w:val="00EA28AD"/>
    <w:rsid w:val="00EA28E1"/>
    <w:rsid w:val="00EA299A"/>
    <w:rsid w:val="00EA29A9"/>
    <w:rsid w:val="00EA29DB"/>
    <w:rsid w:val="00EA2A29"/>
    <w:rsid w:val="00EA2A4A"/>
    <w:rsid w:val="00EA2A8F"/>
    <w:rsid w:val="00EA2A9C"/>
    <w:rsid w:val="00EA2B6E"/>
    <w:rsid w:val="00EA2BDD"/>
    <w:rsid w:val="00EA2C76"/>
    <w:rsid w:val="00EA2E3A"/>
    <w:rsid w:val="00EA2ECB"/>
    <w:rsid w:val="00EA2F28"/>
    <w:rsid w:val="00EA2FD1"/>
    <w:rsid w:val="00EA3064"/>
    <w:rsid w:val="00EA317E"/>
    <w:rsid w:val="00EA318A"/>
    <w:rsid w:val="00EA31EB"/>
    <w:rsid w:val="00EA339C"/>
    <w:rsid w:val="00EA33AE"/>
    <w:rsid w:val="00EA3476"/>
    <w:rsid w:val="00EA35DA"/>
    <w:rsid w:val="00EA35E8"/>
    <w:rsid w:val="00EA35FE"/>
    <w:rsid w:val="00EA361F"/>
    <w:rsid w:val="00EA368E"/>
    <w:rsid w:val="00EA369F"/>
    <w:rsid w:val="00EA36F2"/>
    <w:rsid w:val="00EA37AD"/>
    <w:rsid w:val="00EA3837"/>
    <w:rsid w:val="00EA39BC"/>
    <w:rsid w:val="00EA3A64"/>
    <w:rsid w:val="00EA3BA2"/>
    <w:rsid w:val="00EA3BA9"/>
    <w:rsid w:val="00EA3BC8"/>
    <w:rsid w:val="00EA3CFB"/>
    <w:rsid w:val="00EA3D24"/>
    <w:rsid w:val="00EA3EAE"/>
    <w:rsid w:val="00EA3F4D"/>
    <w:rsid w:val="00EA4092"/>
    <w:rsid w:val="00EA4116"/>
    <w:rsid w:val="00EA421B"/>
    <w:rsid w:val="00EA426C"/>
    <w:rsid w:val="00EA44D2"/>
    <w:rsid w:val="00EA457B"/>
    <w:rsid w:val="00EA45D5"/>
    <w:rsid w:val="00EA45F3"/>
    <w:rsid w:val="00EA4660"/>
    <w:rsid w:val="00EA469C"/>
    <w:rsid w:val="00EA4787"/>
    <w:rsid w:val="00EA47DA"/>
    <w:rsid w:val="00EA4AFC"/>
    <w:rsid w:val="00EA4B04"/>
    <w:rsid w:val="00EA4C34"/>
    <w:rsid w:val="00EA4C5F"/>
    <w:rsid w:val="00EA4D45"/>
    <w:rsid w:val="00EA4D62"/>
    <w:rsid w:val="00EA4E6E"/>
    <w:rsid w:val="00EA4E90"/>
    <w:rsid w:val="00EA4F70"/>
    <w:rsid w:val="00EA4FA4"/>
    <w:rsid w:val="00EA5150"/>
    <w:rsid w:val="00EA5206"/>
    <w:rsid w:val="00EA5216"/>
    <w:rsid w:val="00EA5242"/>
    <w:rsid w:val="00EA52AC"/>
    <w:rsid w:val="00EA531C"/>
    <w:rsid w:val="00EA5350"/>
    <w:rsid w:val="00EA5359"/>
    <w:rsid w:val="00EA557E"/>
    <w:rsid w:val="00EA55A2"/>
    <w:rsid w:val="00EA55B8"/>
    <w:rsid w:val="00EA56E4"/>
    <w:rsid w:val="00EA571C"/>
    <w:rsid w:val="00EA5768"/>
    <w:rsid w:val="00EA58E5"/>
    <w:rsid w:val="00EA591B"/>
    <w:rsid w:val="00EA5954"/>
    <w:rsid w:val="00EA595C"/>
    <w:rsid w:val="00EA5BA2"/>
    <w:rsid w:val="00EA5C12"/>
    <w:rsid w:val="00EA5C51"/>
    <w:rsid w:val="00EA5D21"/>
    <w:rsid w:val="00EA5D86"/>
    <w:rsid w:val="00EA5D87"/>
    <w:rsid w:val="00EA5DDA"/>
    <w:rsid w:val="00EA5E32"/>
    <w:rsid w:val="00EA5E63"/>
    <w:rsid w:val="00EA5E7D"/>
    <w:rsid w:val="00EA5EA5"/>
    <w:rsid w:val="00EA5F10"/>
    <w:rsid w:val="00EA5F1B"/>
    <w:rsid w:val="00EA6034"/>
    <w:rsid w:val="00EA61FC"/>
    <w:rsid w:val="00EA6210"/>
    <w:rsid w:val="00EA6293"/>
    <w:rsid w:val="00EA62F2"/>
    <w:rsid w:val="00EA6498"/>
    <w:rsid w:val="00EA64CC"/>
    <w:rsid w:val="00EA6547"/>
    <w:rsid w:val="00EA65DC"/>
    <w:rsid w:val="00EA6694"/>
    <w:rsid w:val="00EA66A9"/>
    <w:rsid w:val="00EA66C4"/>
    <w:rsid w:val="00EA66E2"/>
    <w:rsid w:val="00EA6770"/>
    <w:rsid w:val="00EA67FF"/>
    <w:rsid w:val="00EA6826"/>
    <w:rsid w:val="00EA6895"/>
    <w:rsid w:val="00EA68BE"/>
    <w:rsid w:val="00EA68F7"/>
    <w:rsid w:val="00EA6934"/>
    <w:rsid w:val="00EA6ACB"/>
    <w:rsid w:val="00EA6ADF"/>
    <w:rsid w:val="00EA6B03"/>
    <w:rsid w:val="00EA6BAA"/>
    <w:rsid w:val="00EA6BDA"/>
    <w:rsid w:val="00EA6C18"/>
    <w:rsid w:val="00EA6C52"/>
    <w:rsid w:val="00EA6D77"/>
    <w:rsid w:val="00EA6D80"/>
    <w:rsid w:val="00EA6DFB"/>
    <w:rsid w:val="00EA6EC8"/>
    <w:rsid w:val="00EA6ECA"/>
    <w:rsid w:val="00EA6EE8"/>
    <w:rsid w:val="00EA709A"/>
    <w:rsid w:val="00EA70BC"/>
    <w:rsid w:val="00EA70FE"/>
    <w:rsid w:val="00EA713A"/>
    <w:rsid w:val="00EA7212"/>
    <w:rsid w:val="00EA7313"/>
    <w:rsid w:val="00EA7319"/>
    <w:rsid w:val="00EA7359"/>
    <w:rsid w:val="00EA73F0"/>
    <w:rsid w:val="00EA74FF"/>
    <w:rsid w:val="00EA755D"/>
    <w:rsid w:val="00EA757C"/>
    <w:rsid w:val="00EA7648"/>
    <w:rsid w:val="00EA7787"/>
    <w:rsid w:val="00EA779E"/>
    <w:rsid w:val="00EA77EC"/>
    <w:rsid w:val="00EA78EF"/>
    <w:rsid w:val="00EA7909"/>
    <w:rsid w:val="00EA7947"/>
    <w:rsid w:val="00EA795C"/>
    <w:rsid w:val="00EA7A63"/>
    <w:rsid w:val="00EA7A88"/>
    <w:rsid w:val="00EA7BBD"/>
    <w:rsid w:val="00EA7C0B"/>
    <w:rsid w:val="00EA7C9B"/>
    <w:rsid w:val="00EA7C9D"/>
    <w:rsid w:val="00EA7CCF"/>
    <w:rsid w:val="00EA7D67"/>
    <w:rsid w:val="00EA7D7B"/>
    <w:rsid w:val="00EA7E0B"/>
    <w:rsid w:val="00EA7E24"/>
    <w:rsid w:val="00EB00F4"/>
    <w:rsid w:val="00EB0183"/>
    <w:rsid w:val="00EB01A8"/>
    <w:rsid w:val="00EB0220"/>
    <w:rsid w:val="00EB0243"/>
    <w:rsid w:val="00EB030B"/>
    <w:rsid w:val="00EB0405"/>
    <w:rsid w:val="00EB0429"/>
    <w:rsid w:val="00EB056E"/>
    <w:rsid w:val="00EB059C"/>
    <w:rsid w:val="00EB05A1"/>
    <w:rsid w:val="00EB0608"/>
    <w:rsid w:val="00EB0647"/>
    <w:rsid w:val="00EB0683"/>
    <w:rsid w:val="00EB06A9"/>
    <w:rsid w:val="00EB0701"/>
    <w:rsid w:val="00EB07BD"/>
    <w:rsid w:val="00EB07F3"/>
    <w:rsid w:val="00EB0842"/>
    <w:rsid w:val="00EB0861"/>
    <w:rsid w:val="00EB08A6"/>
    <w:rsid w:val="00EB0908"/>
    <w:rsid w:val="00EB09BF"/>
    <w:rsid w:val="00EB0AE2"/>
    <w:rsid w:val="00EB0AFA"/>
    <w:rsid w:val="00EB0B41"/>
    <w:rsid w:val="00EB0B4F"/>
    <w:rsid w:val="00EB0C45"/>
    <w:rsid w:val="00EB0CC4"/>
    <w:rsid w:val="00EB0D4D"/>
    <w:rsid w:val="00EB0DCA"/>
    <w:rsid w:val="00EB104A"/>
    <w:rsid w:val="00EB11C9"/>
    <w:rsid w:val="00EB1223"/>
    <w:rsid w:val="00EB1270"/>
    <w:rsid w:val="00EB130A"/>
    <w:rsid w:val="00EB13A3"/>
    <w:rsid w:val="00EB141B"/>
    <w:rsid w:val="00EB144B"/>
    <w:rsid w:val="00EB150F"/>
    <w:rsid w:val="00EB151B"/>
    <w:rsid w:val="00EB1575"/>
    <w:rsid w:val="00EB159D"/>
    <w:rsid w:val="00EB15B8"/>
    <w:rsid w:val="00EB1688"/>
    <w:rsid w:val="00EB1718"/>
    <w:rsid w:val="00EB1751"/>
    <w:rsid w:val="00EB1775"/>
    <w:rsid w:val="00EB199C"/>
    <w:rsid w:val="00EB19E1"/>
    <w:rsid w:val="00EB1A25"/>
    <w:rsid w:val="00EB1A90"/>
    <w:rsid w:val="00EB1AB2"/>
    <w:rsid w:val="00EB1AD8"/>
    <w:rsid w:val="00EB1B37"/>
    <w:rsid w:val="00EB1D52"/>
    <w:rsid w:val="00EB1D6F"/>
    <w:rsid w:val="00EB1D96"/>
    <w:rsid w:val="00EB1DDF"/>
    <w:rsid w:val="00EB1DEC"/>
    <w:rsid w:val="00EB1DF1"/>
    <w:rsid w:val="00EB1FD2"/>
    <w:rsid w:val="00EB2103"/>
    <w:rsid w:val="00EB21C3"/>
    <w:rsid w:val="00EB21E2"/>
    <w:rsid w:val="00EB2243"/>
    <w:rsid w:val="00EB2303"/>
    <w:rsid w:val="00EB2507"/>
    <w:rsid w:val="00EB255F"/>
    <w:rsid w:val="00EB25A3"/>
    <w:rsid w:val="00EB2644"/>
    <w:rsid w:val="00EB2681"/>
    <w:rsid w:val="00EB283C"/>
    <w:rsid w:val="00EB288C"/>
    <w:rsid w:val="00EB28BF"/>
    <w:rsid w:val="00EB2949"/>
    <w:rsid w:val="00EB295E"/>
    <w:rsid w:val="00EB29EB"/>
    <w:rsid w:val="00EB2A52"/>
    <w:rsid w:val="00EB2A56"/>
    <w:rsid w:val="00EB2A66"/>
    <w:rsid w:val="00EB2AAB"/>
    <w:rsid w:val="00EB2AE5"/>
    <w:rsid w:val="00EB2B12"/>
    <w:rsid w:val="00EB2B97"/>
    <w:rsid w:val="00EB2BB2"/>
    <w:rsid w:val="00EB2C82"/>
    <w:rsid w:val="00EB2DA1"/>
    <w:rsid w:val="00EB2DAF"/>
    <w:rsid w:val="00EB2E6C"/>
    <w:rsid w:val="00EB2FC1"/>
    <w:rsid w:val="00EB300E"/>
    <w:rsid w:val="00EB308A"/>
    <w:rsid w:val="00EB30A9"/>
    <w:rsid w:val="00EB30CD"/>
    <w:rsid w:val="00EB3110"/>
    <w:rsid w:val="00EB3143"/>
    <w:rsid w:val="00EB3184"/>
    <w:rsid w:val="00EB3195"/>
    <w:rsid w:val="00EB327F"/>
    <w:rsid w:val="00EB33F8"/>
    <w:rsid w:val="00EB346A"/>
    <w:rsid w:val="00EB3491"/>
    <w:rsid w:val="00EB34A0"/>
    <w:rsid w:val="00EB3510"/>
    <w:rsid w:val="00EB354A"/>
    <w:rsid w:val="00EB3573"/>
    <w:rsid w:val="00EB35A0"/>
    <w:rsid w:val="00EB360D"/>
    <w:rsid w:val="00EB3667"/>
    <w:rsid w:val="00EB37DE"/>
    <w:rsid w:val="00EB3919"/>
    <w:rsid w:val="00EB3A5B"/>
    <w:rsid w:val="00EB3AD6"/>
    <w:rsid w:val="00EB3AE9"/>
    <w:rsid w:val="00EB3B42"/>
    <w:rsid w:val="00EB3B79"/>
    <w:rsid w:val="00EB3B8A"/>
    <w:rsid w:val="00EB3BA6"/>
    <w:rsid w:val="00EB3C69"/>
    <w:rsid w:val="00EB3C89"/>
    <w:rsid w:val="00EB3D00"/>
    <w:rsid w:val="00EB3DB6"/>
    <w:rsid w:val="00EB3DC6"/>
    <w:rsid w:val="00EB3E36"/>
    <w:rsid w:val="00EB3EFE"/>
    <w:rsid w:val="00EB3F82"/>
    <w:rsid w:val="00EB3FC0"/>
    <w:rsid w:val="00EB4086"/>
    <w:rsid w:val="00EB40DA"/>
    <w:rsid w:val="00EB40F9"/>
    <w:rsid w:val="00EB4109"/>
    <w:rsid w:val="00EB4122"/>
    <w:rsid w:val="00EB4246"/>
    <w:rsid w:val="00EB42EC"/>
    <w:rsid w:val="00EB42F6"/>
    <w:rsid w:val="00EB4356"/>
    <w:rsid w:val="00EB4392"/>
    <w:rsid w:val="00EB4404"/>
    <w:rsid w:val="00EB4439"/>
    <w:rsid w:val="00EB446A"/>
    <w:rsid w:val="00EB44D8"/>
    <w:rsid w:val="00EB4520"/>
    <w:rsid w:val="00EB45B7"/>
    <w:rsid w:val="00EB4700"/>
    <w:rsid w:val="00EB476D"/>
    <w:rsid w:val="00EB4823"/>
    <w:rsid w:val="00EB48DD"/>
    <w:rsid w:val="00EB4981"/>
    <w:rsid w:val="00EB4A9B"/>
    <w:rsid w:val="00EB4AA1"/>
    <w:rsid w:val="00EB4B3F"/>
    <w:rsid w:val="00EB4C07"/>
    <w:rsid w:val="00EB4CBC"/>
    <w:rsid w:val="00EB4D44"/>
    <w:rsid w:val="00EB4D83"/>
    <w:rsid w:val="00EB4D99"/>
    <w:rsid w:val="00EB4EA0"/>
    <w:rsid w:val="00EB4ED7"/>
    <w:rsid w:val="00EB4FFB"/>
    <w:rsid w:val="00EB507B"/>
    <w:rsid w:val="00EB514B"/>
    <w:rsid w:val="00EB5195"/>
    <w:rsid w:val="00EB519D"/>
    <w:rsid w:val="00EB5200"/>
    <w:rsid w:val="00EB5208"/>
    <w:rsid w:val="00EB5287"/>
    <w:rsid w:val="00EB52B7"/>
    <w:rsid w:val="00EB540E"/>
    <w:rsid w:val="00EB54F8"/>
    <w:rsid w:val="00EB5547"/>
    <w:rsid w:val="00EB559E"/>
    <w:rsid w:val="00EB56A6"/>
    <w:rsid w:val="00EB5888"/>
    <w:rsid w:val="00EB594C"/>
    <w:rsid w:val="00EB59A5"/>
    <w:rsid w:val="00EB59CB"/>
    <w:rsid w:val="00EB5AE5"/>
    <w:rsid w:val="00EB5B9F"/>
    <w:rsid w:val="00EB5BAC"/>
    <w:rsid w:val="00EB5C12"/>
    <w:rsid w:val="00EB5CAB"/>
    <w:rsid w:val="00EB5CCD"/>
    <w:rsid w:val="00EB5D02"/>
    <w:rsid w:val="00EB5D64"/>
    <w:rsid w:val="00EB5DC4"/>
    <w:rsid w:val="00EB5DCA"/>
    <w:rsid w:val="00EB5E39"/>
    <w:rsid w:val="00EB5E62"/>
    <w:rsid w:val="00EB5EB4"/>
    <w:rsid w:val="00EB5F52"/>
    <w:rsid w:val="00EB5F6F"/>
    <w:rsid w:val="00EB5F93"/>
    <w:rsid w:val="00EB6064"/>
    <w:rsid w:val="00EB6065"/>
    <w:rsid w:val="00EB6083"/>
    <w:rsid w:val="00EB618A"/>
    <w:rsid w:val="00EB619E"/>
    <w:rsid w:val="00EB61B1"/>
    <w:rsid w:val="00EB6246"/>
    <w:rsid w:val="00EB62D7"/>
    <w:rsid w:val="00EB6482"/>
    <w:rsid w:val="00EB6496"/>
    <w:rsid w:val="00EB654E"/>
    <w:rsid w:val="00EB661A"/>
    <w:rsid w:val="00EB6652"/>
    <w:rsid w:val="00EB66BA"/>
    <w:rsid w:val="00EB6795"/>
    <w:rsid w:val="00EB6841"/>
    <w:rsid w:val="00EB6849"/>
    <w:rsid w:val="00EB68E8"/>
    <w:rsid w:val="00EB697B"/>
    <w:rsid w:val="00EB6995"/>
    <w:rsid w:val="00EB6B85"/>
    <w:rsid w:val="00EB6BBE"/>
    <w:rsid w:val="00EB6C68"/>
    <w:rsid w:val="00EB6DB9"/>
    <w:rsid w:val="00EB6F0A"/>
    <w:rsid w:val="00EB6F2E"/>
    <w:rsid w:val="00EB6F5A"/>
    <w:rsid w:val="00EB6FCD"/>
    <w:rsid w:val="00EB70AF"/>
    <w:rsid w:val="00EB713F"/>
    <w:rsid w:val="00EB7156"/>
    <w:rsid w:val="00EB716E"/>
    <w:rsid w:val="00EB71D2"/>
    <w:rsid w:val="00EB71D5"/>
    <w:rsid w:val="00EB7266"/>
    <w:rsid w:val="00EB72A2"/>
    <w:rsid w:val="00EB7325"/>
    <w:rsid w:val="00EB733B"/>
    <w:rsid w:val="00EB73F4"/>
    <w:rsid w:val="00EB7438"/>
    <w:rsid w:val="00EB744D"/>
    <w:rsid w:val="00EB74FF"/>
    <w:rsid w:val="00EB759F"/>
    <w:rsid w:val="00EB7659"/>
    <w:rsid w:val="00EB76A5"/>
    <w:rsid w:val="00EB775D"/>
    <w:rsid w:val="00EB7809"/>
    <w:rsid w:val="00EB7902"/>
    <w:rsid w:val="00EB79E1"/>
    <w:rsid w:val="00EB7A10"/>
    <w:rsid w:val="00EB7AB1"/>
    <w:rsid w:val="00EB7AB9"/>
    <w:rsid w:val="00EB7BA8"/>
    <w:rsid w:val="00EB7BAC"/>
    <w:rsid w:val="00EB7C27"/>
    <w:rsid w:val="00EB7C32"/>
    <w:rsid w:val="00EB7D3F"/>
    <w:rsid w:val="00EB7D49"/>
    <w:rsid w:val="00EB7E02"/>
    <w:rsid w:val="00EB7E45"/>
    <w:rsid w:val="00EB7EB4"/>
    <w:rsid w:val="00EB7F02"/>
    <w:rsid w:val="00EB7F7C"/>
    <w:rsid w:val="00EC000A"/>
    <w:rsid w:val="00EC0051"/>
    <w:rsid w:val="00EC006E"/>
    <w:rsid w:val="00EC00DC"/>
    <w:rsid w:val="00EC01BB"/>
    <w:rsid w:val="00EC042D"/>
    <w:rsid w:val="00EC04FD"/>
    <w:rsid w:val="00EC0560"/>
    <w:rsid w:val="00EC05AB"/>
    <w:rsid w:val="00EC0616"/>
    <w:rsid w:val="00EC0633"/>
    <w:rsid w:val="00EC06BC"/>
    <w:rsid w:val="00EC06D6"/>
    <w:rsid w:val="00EC06F9"/>
    <w:rsid w:val="00EC0726"/>
    <w:rsid w:val="00EC07D5"/>
    <w:rsid w:val="00EC095C"/>
    <w:rsid w:val="00EC09DB"/>
    <w:rsid w:val="00EC0A53"/>
    <w:rsid w:val="00EC0AA5"/>
    <w:rsid w:val="00EC0AE5"/>
    <w:rsid w:val="00EC0B85"/>
    <w:rsid w:val="00EC0D42"/>
    <w:rsid w:val="00EC0F27"/>
    <w:rsid w:val="00EC1031"/>
    <w:rsid w:val="00EC1034"/>
    <w:rsid w:val="00EC107E"/>
    <w:rsid w:val="00EC1130"/>
    <w:rsid w:val="00EC118B"/>
    <w:rsid w:val="00EC1226"/>
    <w:rsid w:val="00EC122F"/>
    <w:rsid w:val="00EC12BA"/>
    <w:rsid w:val="00EC12CD"/>
    <w:rsid w:val="00EC131B"/>
    <w:rsid w:val="00EC13A7"/>
    <w:rsid w:val="00EC13B1"/>
    <w:rsid w:val="00EC14C5"/>
    <w:rsid w:val="00EC16E5"/>
    <w:rsid w:val="00EC1727"/>
    <w:rsid w:val="00EC1824"/>
    <w:rsid w:val="00EC187F"/>
    <w:rsid w:val="00EC188E"/>
    <w:rsid w:val="00EC1907"/>
    <w:rsid w:val="00EC1918"/>
    <w:rsid w:val="00EC1924"/>
    <w:rsid w:val="00EC1962"/>
    <w:rsid w:val="00EC1993"/>
    <w:rsid w:val="00EC1997"/>
    <w:rsid w:val="00EC19B9"/>
    <w:rsid w:val="00EC1D6A"/>
    <w:rsid w:val="00EC1D6B"/>
    <w:rsid w:val="00EC1D82"/>
    <w:rsid w:val="00EC1DC7"/>
    <w:rsid w:val="00EC1DEC"/>
    <w:rsid w:val="00EC1EBC"/>
    <w:rsid w:val="00EC1ED8"/>
    <w:rsid w:val="00EC1F8F"/>
    <w:rsid w:val="00EC1FB8"/>
    <w:rsid w:val="00EC1FFD"/>
    <w:rsid w:val="00EC2091"/>
    <w:rsid w:val="00EC20B4"/>
    <w:rsid w:val="00EC20C6"/>
    <w:rsid w:val="00EC210B"/>
    <w:rsid w:val="00EC217F"/>
    <w:rsid w:val="00EC21F8"/>
    <w:rsid w:val="00EC21FA"/>
    <w:rsid w:val="00EC221A"/>
    <w:rsid w:val="00EC222E"/>
    <w:rsid w:val="00EC2287"/>
    <w:rsid w:val="00EC2328"/>
    <w:rsid w:val="00EC23A6"/>
    <w:rsid w:val="00EC23B5"/>
    <w:rsid w:val="00EC2535"/>
    <w:rsid w:val="00EC254E"/>
    <w:rsid w:val="00EC2638"/>
    <w:rsid w:val="00EC2673"/>
    <w:rsid w:val="00EC2691"/>
    <w:rsid w:val="00EC269D"/>
    <w:rsid w:val="00EC273E"/>
    <w:rsid w:val="00EC2784"/>
    <w:rsid w:val="00EC2805"/>
    <w:rsid w:val="00EC2888"/>
    <w:rsid w:val="00EC2900"/>
    <w:rsid w:val="00EC29C9"/>
    <w:rsid w:val="00EC29F7"/>
    <w:rsid w:val="00EC2A32"/>
    <w:rsid w:val="00EC2A3D"/>
    <w:rsid w:val="00EC2AA8"/>
    <w:rsid w:val="00EC2AC2"/>
    <w:rsid w:val="00EC2ADB"/>
    <w:rsid w:val="00EC2B17"/>
    <w:rsid w:val="00EC2B44"/>
    <w:rsid w:val="00EC2B83"/>
    <w:rsid w:val="00EC2BB2"/>
    <w:rsid w:val="00EC2BDB"/>
    <w:rsid w:val="00EC2C15"/>
    <w:rsid w:val="00EC2C3D"/>
    <w:rsid w:val="00EC2D6C"/>
    <w:rsid w:val="00EC2D9C"/>
    <w:rsid w:val="00EC2E37"/>
    <w:rsid w:val="00EC2EA0"/>
    <w:rsid w:val="00EC2F22"/>
    <w:rsid w:val="00EC2F3B"/>
    <w:rsid w:val="00EC2F3D"/>
    <w:rsid w:val="00EC2F67"/>
    <w:rsid w:val="00EC312F"/>
    <w:rsid w:val="00EC315C"/>
    <w:rsid w:val="00EC3187"/>
    <w:rsid w:val="00EC31C5"/>
    <w:rsid w:val="00EC31D2"/>
    <w:rsid w:val="00EC32CE"/>
    <w:rsid w:val="00EC32F0"/>
    <w:rsid w:val="00EC3400"/>
    <w:rsid w:val="00EC3457"/>
    <w:rsid w:val="00EC349E"/>
    <w:rsid w:val="00EC3537"/>
    <w:rsid w:val="00EC3553"/>
    <w:rsid w:val="00EC3558"/>
    <w:rsid w:val="00EC358B"/>
    <w:rsid w:val="00EC35E3"/>
    <w:rsid w:val="00EC3684"/>
    <w:rsid w:val="00EC3720"/>
    <w:rsid w:val="00EC3776"/>
    <w:rsid w:val="00EC38B8"/>
    <w:rsid w:val="00EC38C6"/>
    <w:rsid w:val="00EC38F1"/>
    <w:rsid w:val="00EC3ABE"/>
    <w:rsid w:val="00EC3AEC"/>
    <w:rsid w:val="00EC3BA4"/>
    <w:rsid w:val="00EC3BB1"/>
    <w:rsid w:val="00EC3C10"/>
    <w:rsid w:val="00EC3C59"/>
    <w:rsid w:val="00EC3CB0"/>
    <w:rsid w:val="00EC3D2F"/>
    <w:rsid w:val="00EC3D3C"/>
    <w:rsid w:val="00EC3DC9"/>
    <w:rsid w:val="00EC3E32"/>
    <w:rsid w:val="00EC3E5B"/>
    <w:rsid w:val="00EC3EB9"/>
    <w:rsid w:val="00EC3F4E"/>
    <w:rsid w:val="00EC407D"/>
    <w:rsid w:val="00EC41B2"/>
    <w:rsid w:val="00EC41B4"/>
    <w:rsid w:val="00EC42B2"/>
    <w:rsid w:val="00EC43F3"/>
    <w:rsid w:val="00EC443E"/>
    <w:rsid w:val="00EC444C"/>
    <w:rsid w:val="00EC44DB"/>
    <w:rsid w:val="00EC453B"/>
    <w:rsid w:val="00EC45BD"/>
    <w:rsid w:val="00EC45E8"/>
    <w:rsid w:val="00EC46CA"/>
    <w:rsid w:val="00EC46D7"/>
    <w:rsid w:val="00EC4719"/>
    <w:rsid w:val="00EC4768"/>
    <w:rsid w:val="00EC47AA"/>
    <w:rsid w:val="00EC483D"/>
    <w:rsid w:val="00EC48A8"/>
    <w:rsid w:val="00EC48CE"/>
    <w:rsid w:val="00EC492D"/>
    <w:rsid w:val="00EC493B"/>
    <w:rsid w:val="00EC4A0E"/>
    <w:rsid w:val="00EC4A14"/>
    <w:rsid w:val="00EC4A93"/>
    <w:rsid w:val="00EC4BEC"/>
    <w:rsid w:val="00EC4D3F"/>
    <w:rsid w:val="00EC4D4D"/>
    <w:rsid w:val="00EC4DF0"/>
    <w:rsid w:val="00EC4E5A"/>
    <w:rsid w:val="00EC4E6F"/>
    <w:rsid w:val="00EC4EB9"/>
    <w:rsid w:val="00EC4EC8"/>
    <w:rsid w:val="00EC4F97"/>
    <w:rsid w:val="00EC503E"/>
    <w:rsid w:val="00EC5051"/>
    <w:rsid w:val="00EC505D"/>
    <w:rsid w:val="00EC50C5"/>
    <w:rsid w:val="00EC50EE"/>
    <w:rsid w:val="00EC520D"/>
    <w:rsid w:val="00EC5237"/>
    <w:rsid w:val="00EC5273"/>
    <w:rsid w:val="00EC5278"/>
    <w:rsid w:val="00EC5282"/>
    <w:rsid w:val="00EC528D"/>
    <w:rsid w:val="00EC5329"/>
    <w:rsid w:val="00EC5382"/>
    <w:rsid w:val="00EC53C1"/>
    <w:rsid w:val="00EC548C"/>
    <w:rsid w:val="00EC54D0"/>
    <w:rsid w:val="00EC54E3"/>
    <w:rsid w:val="00EC552C"/>
    <w:rsid w:val="00EC5585"/>
    <w:rsid w:val="00EC55D7"/>
    <w:rsid w:val="00EC5722"/>
    <w:rsid w:val="00EC5999"/>
    <w:rsid w:val="00EC5B0C"/>
    <w:rsid w:val="00EC5C73"/>
    <w:rsid w:val="00EC5DBA"/>
    <w:rsid w:val="00EC5E1D"/>
    <w:rsid w:val="00EC5EB1"/>
    <w:rsid w:val="00EC5EE0"/>
    <w:rsid w:val="00EC5EEB"/>
    <w:rsid w:val="00EC5F17"/>
    <w:rsid w:val="00EC5F42"/>
    <w:rsid w:val="00EC6050"/>
    <w:rsid w:val="00EC62D0"/>
    <w:rsid w:val="00EC62D7"/>
    <w:rsid w:val="00EC63EC"/>
    <w:rsid w:val="00EC6423"/>
    <w:rsid w:val="00EC6454"/>
    <w:rsid w:val="00EC64BF"/>
    <w:rsid w:val="00EC65A8"/>
    <w:rsid w:val="00EC65DC"/>
    <w:rsid w:val="00EC66D6"/>
    <w:rsid w:val="00EC6996"/>
    <w:rsid w:val="00EC69BC"/>
    <w:rsid w:val="00EC69E9"/>
    <w:rsid w:val="00EC6A51"/>
    <w:rsid w:val="00EC6AD2"/>
    <w:rsid w:val="00EC6B0C"/>
    <w:rsid w:val="00EC6B25"/>
    <w:rsid w:val="00EC6B2A"/>
    <w:rsid w:val="00EC6B7C"/>
    <w:rsid w:val="00EC6BAC"/>
    <w:rsid w:val="00EC6BEF"/>
    <w:rsid w:val="00EC6C6D"/>
    <w:rsid w:val="00EC6CB8"/>
    <w:rsid w:val="00EC6CD9"/>
    <w:rsid w:val="00EC6CF7"/>
    <w:rsid w:val="00EC6CFE"/>
    <w:rsid w:val="00EC6D99"/>
    <w:rsid w:val="00EC6DFA"/>
    <w:rsid w:val="00EC6E14"/>
    <w:rsid w:val="00EC6E32"/>
    <w:rsid w:val="00EC6E98"/>
    <w:rsid w:val="00EC6EB4"/>
    <w:rsid w:val="00EC6FE2"/>
    <w:rsid w:val="00EC701B"/>
    <w:rsid w:val="00EC708A"/>
    <w:rsid w:val="00EC7187"/>
    <w:rsid w:val="00EC7265"/>
    <w:rsid w:val="00EC727F"/>
    <w:rsid w:val="00EC7364"/>
    <w:rsid w:val="00EC736F"/>
    <w:rsid w:val="00EC7390"/>
    <w:rsid w:val="00EC73C9"/>
    <w:rsid w:val="00EC7417"/>
    <w:rsid w:val="00EC7544"/>
    <w:rsid w:val="00EC7571"/>
    <w:rsid w:val="00EC75E0"/>
    <w:rsid w:val="00EC763B"/>
    <w:rsid w:val="00EC7665"/>
    <w:rsid w:val="00EC769F"/>
    <w:rsid w:val="00EC76A4"/>
    <w:rsid w:val="00EC76C5"/>
    <w:rsid w:val="00EC775E"/>
    <w:rsid w:val="00EC77A5"/>
    <w:rsid w:val="00EC78B2"/>
    <w:rsid w:val="00EC78C6"/>
    <w:rsid w:val="00EC78FA"/>
    <w:rsid w:val="00EC794D"/>
    <w:rsid w:val="00EC7962"/>
    <w:rsid w:val="00EC79C8"/>
    <w:rsid w:val="00EC7A85"/>
    <w:rsid w:val="00EC7ABF"/>
    <w:rsid w:val="00EC7C1D"/>
    <w:rsid w:val="00EC7D6F"/>
    <w:rsid w:val="00EC7DD0"/>
    <w:rsid w:val="00EC7DEA"/>
    <w:rsid w:val="00EC7E1B"/>
    <w:rsid w:val="00EC7EBE"/>
    <w:rsid w:val="00EC7EE1"/>
    <w:rsid w:val="00EC7F01"/>
    <w:rsid w:val="00EC7F37"/>
    <w:rsid w:val="00ED02B1"/>
    <w:rsid w:val="00ED039B"/>
    <w:rsid w:val="00ED0453"/>
    <w:rsid w:val="00ED052B"/>
    <w:rsid w:val="00ED05E3"/>
    <w:rsid w:val="00ED05E5"/>
    <w:rsid w:val="00ED0625"/>
    <w:rsid w:val="00ED06E7"/>
    <w:rsid w:val="00ED0822"/>
    <w:rsid w:val="00ED08BF"/>
    <w:rsid w:val="00ED0944"/>
    <w:rsid w:val="00ED0958"/>
    <w:rsid w:val="00ED0A21"/>
    <w:rsid w:val="00ED0A73"/>
    <w:rsid w:val="00ED0B0B"/>
    <w:rsid w:val="00ED0B82"/>
    <w:rsid w:val="00ED0D74"/>
    <w:rsid w:val="00ED0DBE"/>
    <w:rsid w:val="00ED0E5D"/>
    <w:rsid w:val="00ED0E62"/>
    <w:rsid w:val="00ED0E65"/>
    <w:rsid w:val="00ED0EC4"/>
    <w:rsid w:val="00ED0EC8"/>
    <w:rsid w:val="00ED0F4D"/>
    <w:rsid w:val="00ED0F5B"/>
    <w:rsid w:val="00ED10C3"/>
    <w:rsid w:val="00ED10D1"/>
    <w:rsid w:val="00ED10DB"/>
    <w:rsid w:val="00ED1185"/>
    <w:rsid w:val="00ED12FA"/>
    <w:rsid w:val="00ED130D"/>
    <w:rsid w:val="00ED141D"/>
    <w:rsid w:val="00ED1493"/>
    <w:rsid w:val="00ED14E2"/>
    <w:rsid w:val="00ED1555"/>
    <w:rsid w:val="00ED1576"/>
    <w:rsid w:val="00ED158F"/>
    <w:rsid w:val="00ED1691"/>
    <w:rsid w:val="00ED1702"/>
    <w:rsid w:val="00ED1780"/>
    <w:rsid w:val="00ED1841"/>
    <w:rsid w:val="00ED1872"/>
    <w:rsid w:val="00ED18C0"/>
    <w:rsid w:val="00ED18DB"/>
    <w:rsid w:val="00ED18E8"/>
    <w:rsid w:val="00ED192F"/>
    <w:rsid w:val="00ED1949"/>
    <w:rsid w:val="00ED1A07"/>
    <w:rsid w:val="00ED1A8C"/>
    <w:rsid w:val="00ED1AAA"/>
    <w:rsid w:val="00ED1B0C"/>
    <w:rsid w:val="00ED1B3F"/>
    <w:rsid w:val="00ED1BA2"/>
    <w:rsid w:val="00ED1C59"/>
    <w:rsid w:val="00ED1CBB"/>
    <w:rsid w:val="00ED1E02"/>
    <w:rsid w:val="00ED1EDD"/>
    <w:rsid w:val="00ED1F31"/>
    <w:rsid w:val="00ED1F7D"/>
    <w:rsid w:val="00ED1FC1"/>
    <w:rsid w:val="00ED2063"/>
    <w:rsid w:val="00ED2116"/>
    <w:rsid w:val="00ED2125"/>
    <w:rsid w:val="00ED21D9"/>
    <w:rsid w:val="00ED22A3"/>
    <w:rsid w:val="00ED22E6"/>
    <w:rsid w:val="00ED2307"/>
    <w:rsid w:val="00ED234F"/>
    <w:rsid w:val="00ED23AD"/>
    <w:rsid w:val="00ED23DC"/>
    <w:rsid w:val="00ED243F"/>
    <w:rsid w:val="00ED245F"/>
    <w:rsid w:val="00ED24E9"/>
    <w:rsid w:val="00ED2514"/>
    <w:rsid w:val="00ED2549"/>
    <w:rsid w:val="00ED2593"/>
    <w:rsid w:val="00ED2595"/>
    <w:rsid w:val="00ED25E3"/>
    <w:rsid w:val="00ED266B"/>
    <w:rsid w:val="00ED26A3"/>
    <w:rsid w:val="00ED27A2"/>
    <w:rsid w:val="00ED2860"/>
    <w:rsid w:val="00ED28C9"/>
    <w:rsid w:val="00ED2956"/>
    <w:rsid w:val="00ED295B"/>
    <w:rsid w:val="00ED2966"/>
    <w:rsid w:val="00ED2A50"/>
    <w:rsid w:val="00ED2A9E"/>
    <w:rsid w:val="00ED2AA0"/>
    <w:rsid w:val="00ED2ADF"/>
    <w:rsid w:val="00ED2B71"/>
    <w:rsid w:val="00ED2C77"/>
    <w:rsid w:val="00ED2CA6"/>
    <w:rsid w:val="00ED2D2D"/>
    <w:rsid w:val="00ED2D7F"/>
    <w:rsid w:val="00ED2EAD"/>
    <w:rsid w:val="00ED2EF4"/>
    <w:rsid w:val="00ED2F0C"/>
    <w:rsid w:val="00ED2FF1"/>
    <w:rsid w:val="00ED3028"/>
    <w:rsid w:val="00ED306E"/>
    <w:rsid w:val="00ED307E"/>
    <w:rsid w:val="00ED3242"/>
    <w:rsid w:val="00ED326C"/>
    <w:rsid w:val="00ED3290"/>
    <w:rsid w:val="00ED32F3"/>
    <w:rsid w:val="00ED330F"/>
    <w:rsid w:val="00ED332C"/>
    <w:rsid w:val="00ED33E5"/>
    <w:rsid w:val="00ED34AD"/>
    <w:rsid w:val="00ED353F"/>
    <w:rsid w:val="00ED354C"/>
    <w:rsid w:val="00ED3660"/>
    <w:rsid w:val="00ED367C"/>
    <w:rsid w:val="00ED36A2"/>
    <w:rsid w:val="00ED36C3"/>
    <w:rsid w:val="00ED36FA"/>
    <w:rsid w:val="00ED38DB"/>
    <w:rsid w:val="00ED3973"/>
    <w:rsid w:val="00ED3B3D"/>
    <w:rsid w:val="00ED3B68"/>
    <w:rsid w:val="00ED3B6A"/>
    <w:rsid w:val="00ED3BB5"/>
    <w:rsid w:val="00ED3BB6"/>
    <w:rsid w:val="00ED3C40"/>
    <w:rsid w:val="00ED3CC5"/>
    <w:rsid w:val="00ED3D90"/>
    <w:rsid w:val="00ED3D92"/>
    <w:rsid w:val="00ED3E6F"/>
    <w:rsid w:val="00ED3F8F"/>
    <w:rsid w:val="00ED3FD1"/>
    <w:rsid w:val="00ED3FF7"/>
    <w:rsid w:val="00ED400F"/>
    <w:rsid w:val="00ED404C"/>
    <w:rsid w:val="00ED40A9"/>
    <w:rsid w:val="00ED40B4"/>
    <w:rsid w:val="00ED40C3"/>
    <w:rsid w:val="00ED40CD"/>
    <w:rsid w:val="00ED40EA"/>
    <w:rsid w:val="00ED4113"/>
    <w:rsid w:val="00ED41A6"/>
    <w:rsid w:val="00ED428D"/>
    <w:rsid w:val="00ED42DA"/>
    <w:rsid w:val="00ED434E"/>
    <w:rsid w:val="00ED43CF"/>
    <w:rsid w:val="00ED441C"/>
    <w:rsid w:val="00ED44F3"/>
    <w:rsid w:val="00ED4648"/>
    <w:rsid w:val="00ED46C6"/>
    <w:rsid w:val="00ED4745"/>
    <w:rsid w:val="00ED47C4"/>
    <w:rsid w:val="00ED4811"/>
    <w:rsid w:val="00ED4AB0"/>
    <w:rsid w:val="00ED4AED"/>
    <w:rsid w:val="00ED4B98"/>
    <w:rsid w:val="00ED4BB2"/>
    <w:rsid w:val="00ED4CAA"/>
    <w:rsid w:val="00ED4CAF"/>
    <w:rsid w:val="00ED4CD4"/>
    <w:rsid w:val="00ED4D39"/>
    <w:rsid w:val="00ED4D3C"/>
    <w:rsid w:val="00ED4D7D"/>
    <w:rsid w:val="00ED4F50"/>
    <w:rsid w:val="00ED4F65"/>
    <w:rsid w:val="00ED4F77"/>
    <w:rsid w:val="00ED4FAF"/>
    <w:rsid w:val="00ED4FB8"/>
    <w:rsid w:val="00ED4FD8"/>
    <w:rsid w:val="00ED5003"/>
    <w:rsid w:val="00ED50BF"/>
    <w:rsid w:val="00ED511B"/>
    <w:rsid w:val="00ED5149"/>
    <w:rsid w:val="00ED5151"/>
    <w:rsid w:val="00ED5163"/>
    <w:rsid w:val="00ED520F"/>
    <w:rsid w:val="00ED5240"/>
    <w:rsid w:val="00ED5295"/>
    <w:rsid w:val="00ED536B"/>
    <w:rsid w:val="00ED548E"/>
    <w:rsid w:val="00ED5538"/>
    <w:rsid w:val="00ED562E"/>
    <w:rsid w:val="00ED5745"/>
    <w:rsid w:val="00ED5850"/>
    <w:rsid w:val="00ED597A"/>
    <w:rsid w:val="00ED5A1E"/>
    <w:rsid w:val="00ED5A3B"/>
    <w:rsid w:val="00ED5A48"/>
    <w:rsid w:val="00ED5A9C"/>
    <w:rsid w:val="00ED5D03"/>
    <w:rsid w:val="00ED5D6F"/>
    <w:rsid w:val="00ED5DA5"/>
    <w:rsid w:val="00ED5DB7"/>
    <w:rsid w:val="00ED5E68"/>
    <w:rsid w:val="00ED5F4F"/>
    <w:rsid w:val="00ED5FB3"/>
    <w:rsid w:val="00ED5FD2"/>
    <w:rsid w:val="00ED5FD8"/>
    <w:rsid w:val="00ED6063"/>
    <w:rsid w:val="00ED6129"/>
    <w:rsid w:val="00ED6146"/>
    <w:rsid w:val="00ED6180"/>
    <w:rsid w:val="00ED61F4"/>
    <w:rsid w:val="00ED6201"/>
    <w:rsid w:val="00ED621B"/>
    <w:rsid w:val="00ED625E"/>
    <w:rsid w:val="00ED6279"/>
    <w:rsid w:val="00ED6281"/>
    <w:rsid w:val="00ED62F9"/>
    <w:rsid w:val="00ED633C"/>
    <w:rsid w:val="00ED63B7"/>
    <w:rsid w:val="00ED63BB"/>
    <w:rsid w:val="00ED644F"/>
    <w:rsid w:val="00ED6675"/>
    <w:rsid w:val="00ED6738"/>
    <w:rsid w:val="00ED67FE"/>
    <w:rsid w:val="00ED6860"/>
    <w:rsid w:val="00ED6920"/>
    <w:rsid w:val="00ED6955"/>
    <w:rsid w:val="00ED6A28"/>
    <w:rsid w:val="00ED6B0B"/>
    <w:rsid w:val="00ED6B3B"/>
    <w:rsid w:val="00ED6BB0"/>
    <w:rsid w:val="00ED6C92"/>
    <w:rsid w:val="00ED6DAD"/>
    <w:rsid w:val="00ED6E70"/>
    <w:rsid w:val="00ED6E93"/>
    <w:rsid w:val="00ED6EE2"/>
    <w:rsid w:val="00ED7048"/>
    <w:rsid w:val="00ED70AE"/>
    <w:rsid w:val="00ED7122"/>
    <w:rsid w:val="00ED715B"/>
    <w:rsid w:val="00ED71E8"/>
    <w:rsid w:val="00ED731F"/>
    <w:rsid w:val="00ED7386"/>
    <w:rsid w:val="00ED73CF"/>
    <w:rsid w:val="00ED7433"/>
    <w:rsid w:val="00ED7451"/>
    <w:rsid w:val="00ED754B"/>
    <w:rsid w:val="00ED76E6"/>
    <w:rsid w:val="00ED7708"/>
    <w:rsid w:val="00ED7723"/>
    <w:rsid w:val="00ED7750"/>
    <w:rsid w:val="00ED77C0"/>
    <w:rsid w:val="00ED77DC"/>
    <w:rsid w:val="00ED78DD"/>
    <w:rsid w:val="00ED7933"/>
    <w:rsid w:val="00ED793E"/>
    <w:rsid w:val="00ED7B10"/>
    <w:rsid w:val="00ED7B18"/>
    <w:rsid w:val="00ED7B9F"/>
    <w:rsid w:val="00ED7C27"/>
    <w:rsid w:val="00ED7F14"/>
    <w:rsid w:val="00EE0029"/>
    <w:rsid w:val="00EE00A9"/>
    <w:rsid w:val="00EE00B7"/>
    <w:rsid w:val="00EE01FB"/>
    <w:rsid w:val="00EE02F0"/>
    <w:rsid w:val="00EE0465"/>
    <w:rsid w:val="00EE0497"/>
    <w:rsid w:val="00EE0794"/>
    <w:rsid w:val="00EE079C"/>
    <w:rsid w:val="00EE07E2"/>
    <w:rsid w:val="00EE0804"/>
    <w:rsid w:val="00EE0943"/>
    <w:rsid w:val="00EE095E"/>
    <w:rsid w:val="00EE0963"/>
    <w:rsid w:val="00EE0A64"/>
    <w:rsid w:val="00EE0A66"/>
    <w:rsid w:val="00EE0A75"/>
    <w:rsid w:val="00EE0A84"/>
    <w:rsid w:val="00EE0B6E"/>
    <w:rsid w:val="00EE0BE8"/>
    <w:rsid w:val="00EE0C0F"/>
    <w:rsid w:val="00EE0D19"/>
    <w:rsid w:val="00EE0DE8"/>
    <w:rsid w:val="00EE0E17"/>
    <w:rsid w:val="00EE0EAB"/>
    <w:rsid w:val="00EE0F54"/>
    <w:rsid w:val="00EE0FEB"/>
    <w:rsid w:val="00EE10B4"/>
    <w:rsid w:val="00EE111B"/>
    <w:rsid w:val="00EE11F5"/>
    <w:rsid w:val="00EE124C"/>
    <w:rsid w:val="00EE1288"/>
    <w:rsid w:val="00EE137C"/>
    <w:rsid w:val="00EE13E2"/>
    <w:rsid w:val="00EE1410"/>
    <w:rsid w:val="00EE148D"/>
    <w:rsid w:val="00EE14A0"/>
    <w:rsid w:val="00EE14D1"/>
    <w:rsid w:val="00EE14E1"/>
    <w:rsid w:val="00EE14F4"/>
    <w:rsid w:val="00EE155B"/>
    <w:rsid w:val="00EE15B8"/>
    <w:rsid w:val="00EE16BD"/>
    <w:rsid w:val="00EE173A"/>
    <w:rsid w:val="00EE1758"/>
    <w:rsid w:val="00EE179A"/>
    <w:rsid w:val="00EE17AE"/>
    <w:rsid w:val="00EE180F"/>
    <w:rsid w:val="00EE1874"/>
    <w:rsid w:val="00EE1952"/>
    <w:rsid w:val="00EE19ED"/>
    <w:rsid w:val="00EE1A8C"/>
    <w:rsid w:val="00EE1BAB"/>
    <w:rsid w:val="00EE1CA9"/>
    <w:rsid w:val="00EE1CDB"/>
    <w:rsid w:val="00EE1D4C"/>
    <w:rsid w:val="00EE1DEB"/>
    <w:rsid w:val="00EE1E87"/>
    <w:rsid w:val="00EE1EDF"/>
    <w:rsid w:val="00EE1FB5"/>
    <w:rsid w:val="00EE2010"/>
    <w:rsid w:val="00EE2029"/>
    <w:rsid w:val="00EE21A3"/>
    <w:rsid w:val="00EE228B"/>
    <w:rsid w:val="00EE2462"/>
    <w:rsid w:val="00EE246C"/>
    <w:rsid w:val="00EE255A"/>
    <w:rsid w:val="00EE25F5"/>
    <w:rsid w:val="00EE26BF"/>
    <w:rsid w:val="00EE26EE"/>
    <w:rsid w:val="00EE2707"/>
    <w:rsid w:val="00EE27D8"/>
    <w:rsid w:val="00EE282C"/>
    <w:rsid w:val="00EE2973"/>
    <w:rsid w:val="00EE2976"/>
    <w:rsid w:val="00EE2ACB"/>
    <w:rsid w:val="00EE2B0E"/>
    <w:rsid w:val="00EE2BA8"/>
    <w:rsid w:val="00EE2C08"/>
    <w:rsid w:val="00EE2CA0"/>
    <w:rsid w:val="00EE2CC6"/>
    <w:rsid w:val="00EE2CE8"/>
    <w:rsid w:val="00EE2CEE"/>
    <w:rsid w:val="00EE2D2F"/>
    <w:rsid w:val="00EE2D67"/>
    <w:rsid w:val="00EE2D92"/>
    <w:rsid w:val="00EE2D9F"/>
    <w:rsid w:val="00EE2DCA"/>
    <w:rsid w:val="00EE2DD8"/>
    <w:rsid w:val="00EE2E78"/>
    <w:rsid w:val="00EE2E9B"/>
    <w:rsid w:val="00EE2F66"/>
    <w:rsid w:val="00EE2FEC"/>
    <w:rsid w:val="00EE306A"/>
    <w:rsid w:val="00EE30EF"/>
    <w:rsid w:val="00EE31AD"/>
    <w:rsid w:val="00EE322D"/>
    <w:rsid w:val="00EE3236"/>
    <w:rsid w:val="00EE326B"/>
    <w:rsid w:val="00EE3353"/>
    <w:rsid w:val="00EE3372"/>
    <w:rsid w:val="00EE33A9"/>
    <w:rsid w:val="00EE33CC"/>
    <w:rsid w:val="00EE3446"/>
    <w:rsid w:val="00EE34B3"/>
    <w:rsid w:val="00EE34B9"/>
    <w:rsid w:val="00EE352A"/>
    <w:rsid w:val="00EE3535"/>
    <w:rsid w:val="00EE354D"/>
    <w:rsid w:val="00EE360C"/>
    <w:rsid w:val="00EE3617"/>
    <w:rsid w:val="00EE365C"/>
    <w:rsid w:val="00EE3683"/>
    <w:rsid w:val="00EE3689"/>
    <w:rsid w:val="00EE3710"/>
    <w:rsid w:val="00EE3792"/>
    <w:rsid w:val="00EE3821"/>
    <w:rsid w:val="00EE384A"/>
    <w:rsid w:val="00EE385C"/>
    <w:rsid w:val="00EE3910"/>
    <w:rsid w:val="00EE39A7"/>
    <w:rsid w:val="00EE39DE"/>
    <w:rsid w:val="00EE39EA"/>
    <w:rsid w:val="00EE3A12"/>
    <w:rsid w:val="00EE3A95"/>
    <w:rsid w:val="00EE3BEF"/>
    <w:rsid w:val="00EE3BF3"/>
    <w:rsid w:val="00EE3C4A"/>
    <w:rsid w:val="00EE3C4F"/>
    <w:rsid w:val="00EE3C78"/>
    <w:rsid w:val="00EE3CA4"/>
    <w:rsid w:val="00EE3CD2"/>
    <w:rsid w:val="00EE3D50"/>
    <w:rsid w:val="00EE3D64"/>
    <w:rsid w:val="00EE3DEB"/>
    <w:rsid w:val="00EE3E11"/>
    <w:rsid w:val="00EE3EDD"/>
    <w:rsid w:val="00EE3F52"/>
    <w:rsid w:val="00EE3FEC"/>
    <w:rsid w:val="00EE3FF6"/>
    <w:rsid w:val="00EE4269"/>
    <w:rsid w:val="00EE4345"/>
    <w:rsid w:val="00EE4405"/>
    <w:rsid w:val="00EE4427"/>
    <w:rsid w:val="00EE446C"/>
    <w:rsid w:val="00EE44DA"/>
    <w:rsid w:val="00EE4525"/>
    <w:rsid w:val="00EE4601"/>
    <w:rsid w:val="00EE4665"/>
    <w:rsid w:val="00EE468F"/>
    <w:rsid w:val="00EE46EE"/>
    <w:rsid w:val="00EE475E"/>
    <w:rsid w:val="00EE47E7"/>
    <w:rsid w:val="00EE488D"/>
    <w:rsid w:val="00EE48AF"/>
    <w:rsid w:val="00EE4A27"/>
    <w:rsid w:val="00EE4A75"/>
    <w:rsid w:val="00EE4B20"/>
    <w:rsid w:val="00EE4B27"/>
    <w:rsid w:val="00EE4C03"/>
    <w:rsid w:val="00EE4C6A"/>
    <w:rsid w:val="00EE4D27"/>
    <w:rsid w:val="00EE4D8E"/>
    <w:rsid w:val="00EE4F36"/>
    <w:rsid w:val="00EE5058"/>
    <w:rsid w:val="00EE50B2"/>
    <w:rsid w:val="00EE50D6"/>
    <w:rsid w:val="00EE515B"/>
    <w:rsid w:val="00EE5183"/>
    <w:rsid w:val="00EE51B6"/>
    <w:rsid w:val="00EE520F"/>
    <w:rsid w:val="00EE5265"/>
    <w:rsid w:val="00EE5271"/>
    <w:rsid w:val="00EE5321"/>
    <w:rsid w:val="00EE53E1"/>
    <w:rsid w:val="00EE5527"/>
    <w:rsid w:val="00EE5565"/>
    <w:rsid w:val="00EE5603"/>
    <w:rsid w:val="00EE565C"/>
    <w:rsid w:val="00EE572E"/>
    <w:rsid w:val="00EE5730"/>
    <w:rsid w:val="00EE577E"/>
    <w:rsid w:val="00EE57BF"/>
    <w:rsid w:val="00EE57FC"/>
    <w:rsid w:val="00EE5868"/>
    <w:rsid w:val="00EE58D8"/>
    <w:rsid w:val="00EE59FF"/>
    <w:rsid w:val="00EE5A4B"/>
    <w:rsid w:val="00EE5A4D"/>
    <w:rsid w:val="00EE5A9E"/>
    <w:rsid w:val="00EE5AAF"/>
    <w:rsid w:val="00EE5B04"/>
    <w:rsid w:val="00EE5BF6"/>
    <w:rsid w:val="00EE5C3A"/>
    <w:rsid w:val="00EE5C4E"/>
    <w:rsid w:val="00EE5E1A"/>
    <w:rsid w:val="00EE5E43"/>
    <w:rsid w:val="00EE5EC0"/>
    <w:rsid w:val="00EE5EE0"/>
    <w:rsid w:val="00EE5F94"/>
    <w:rsid w:val="00EE5F9D"/>
    <w:rsid w:val="00EE5FCA"/>
    <w:rsid w:val="00EE600C"/>
    <w:rsid w:val="00EE6062"/>
    <w:rsid w:val="00EE60D5"/>
    <w:rsid w:val="00EE6137"/>
    <w:rsid w:val="00EE61CE"/>
    <w:rsid w:val="00EE6207"/>
    <w:rsid w:val="00EE62FC"/>
    <w:rsid w:val="00EE630F"/>
    <w:rsid w:val="00EE6347"/>
    <w:rsid w:val="00EE642E"/>
    <w:rsid w:val="00EE6504"/>
    <w:rsid w:val="00EE6530"/>
    <w:rsid w:val="00EE65E0"/>
    <w:rsid w:val="00EE6644"/>
    <w:rsid w:val="00EE673F"/>
    <w:rsid w:val="00EE675F"/>
    <w:rsid w:val="00EE6788"/>
    <w:rsid w:val="00EE67F6"/>
    <w:rsid w:val="00EE682D"/>
    <w:rsid w:val="00EE684B"/>
    <w:rsid w:val="00EE6865"/>
    <w:rsid w:val="00EE68A8"/>
    <w:rsid w:val="00EE6966"/>
    <w:rsid w:val="00EE6A1D"/>
    <w:rsid w:val="00EE6A76"/>
    <w:rsid w:val="00EE6A80"/>
    <w:rsid w:val="00EE6B01"/>
    <w:rsid w:val="00EE6B5C"/>
    <w:rsid w:val="00EE6B77"/>
    <w:rsid w:val="00EE6D5E"/>
    <w:rsid w:val="00EE6E5C"/>
    <w:rsid w:val="00EE6F7C"/>
    <w:rsid w:val="00EE7023"/>
    <w:rsid w:val="00EE7061"/>
    <w:rsid w:val="00EE70B5"/>
    <w:rsid w:val="00EE718A"/>
    <w:rsid w:val="00EE71BC"/>
    <w:rsid w:val="00EE7201"/>
    <w:rsid w:val="00EE7289"/>
    <w:rsid w:val="00EE72A1"/>
    <w:rsid w:val="00EE748F"/>
    <w:rsid w:val="00EE7529"/>
    <w:rsid w:val="00EE756B"/>
    <w:rsid w:val="00EE7613"/>
    <w:rsid w:val="00EE76AC"/>
    <w:rsid w:val="00EE76C3"/>
    <w:rsid w:val="00EE76E9"/>
    <w:rsid w:val="00EE771C"/>
    <w:rsid w:val="00EE774A"/>
    <w:rsid w:val="00EE777F"/>
    <w:rsid w:val="00EE7895"/>
    <w:rsid w:val="00EE78E4"/>
    <w:rsid w:val="00EE78FE"/>
    <w:rsid w:val="00EE7906"/>
    <w:rsid w:val="00EE7AFE"/>
    <w:rsid w:val="00EE7C0D"/>
    <w:rsid w:val="00EE7E02"/>
    <w:rsid w:val="00EE7E1C"/>
    <w:rsid w:val="00EE7E6A"/>
    <w:rsid w:val="00EE7EE2"/>
    <w:rsid w:val="00EE7F9F"/>
    <w:rsid w:val="00EE7FC0"/>
    <w:rsid w:val="00EF008B"/>
    <w:rsid w:val="00EF0154"/>
    <w:rsid w:val="00EF018D"/>
    <w:rsid w:val="00EF021B"/>
    <w:rsid w:val="00EF028A"/>
    <w:rsid w:val="00EF0390"/>
    <w:rsid w:val="00EF039C"/>
    <w:rsid w:val="00EF03E4"/>
    <w:rsid w:val="00EF0433"/>
    <w:rsid w:val="00EF048C"/>
    <w:rsid w:val="00EF04D7"/>
    <w:rsid w:val="00EF05F2"/>
    <w:rsid w:val="00EF062E"/>
    <w:rsid w:val="00EF06EE"/>
    <w:rsid w:val="00EF07A1"/>
    <w:rsid w:val="00EF0804"/>
    <w:rsid w:val="00EF082D"/>
    <w:rsid w:val="00EF085D"/>
    <w:rsid w:val="00EF08F0"/>
    <w:rsid w:val="00EF0AAE"/>
    <w:rsid w:val="00EF0AB7"/>
    <w:rsid w:val="00EF0ACA"/>
    <w:rsid w:val="00EF0B42"/>
    <w:rsid w:val="00EF0C1B"/>
    <w:rsid w:val="00EF0C3A"/>
    <w:rsid w:val="00EF0C4C"/>
    <w:rsid w:val="00EF0C50"/>
    <w:rsid w:val="00EF0DF9"/>
    <w:rsid w:val="00EF0E5A"/>
    <w:rsid w:val="00EF0EAB"/>
    <w:rsid w:val="00EF0EF7"/>
    <w:rsid w:val="00EF0F89"/>
    <w:rsid w:val="00EF0FB8"/>
    <w:rsid w:val="00EF0FDD"/>
    <w:rsid w:val="00EF0FE1"/>
    <w:rsid w:val="00EF1024"/>
    <w:rsid w:val="00EF121F"/>
    <w:rsid w:val="00EF12FF"/>
    <w:rsid w:val="00EF137C"/>
    <w:rsid w:val="00EF13A9"/>
    <w:rsid w:val="00EF13DA"/>
    <w:rsid w:val="00EF13F6"/>
    <w:rsid w:val="00EF152D"/>
    <w:rsid w:val="00EF1645"/>
    <w:rsid w:val="00EF1680"/>
    <w:rsid w:val="00EF16A2"/>
    <w:rsid w:val="00EF16A7"/>
    <w:rsid w:val="00EF16DB"/>
    <w:rsid w:val="00EF171C"/>
    <w:rsid w:val="00EF175F"/>
    <w:rsid w:val="00EF1791"/>
    <w:rsid w:val="00EF18B8"/>
    <w:rsid w:val="00EF194B"/>
    <w:rsid w:val="00EF19F3"/>
    <w:rsid w:val="00EF1A73"/>
    <w:rsid w:val="00EF1AD8"/>
    <w:rsid w:val="00EF1B5E"/>
    <w:rsid w:val="00EF1C51"/>
    <w:rsid w:val="00EF1C8C"/>
    <w:rsid w:val="00EF1C98"/>
    <w:rsid w:val="00EF1CD6"/>
    <w:rsid w:val="00EF1CEB"/>
    <w:rsid w:val="00EF1E63"/>
    <w:rsid w:val="00EF1ED0"/>
    <w:rsid w:val="00EF1F98"/>
    <w:rsid w:val="00EF2001"/>
    <w:rsid w:val="00EF2094"/>
    <w:rsid w:val="00EF20E5"/>
    <w:rsid w:val="00EF2101"/>
    <w:rsid w:val="00EF212C"/>
    <w:rsid w:val="00EF221A"/>
    <w:rsid w:val="00EF2249"/>
    <w:rsid w:val="00EF229D"/>
    <w:rsid w:val="00EF22EC"/>
    <w:rsid w:val="00EF230F"/>
    <w:rsid w:val="00EF24C8"/>
    <w:rsid w:val="00EF2637"/>
    <w:rsid w:val="00EF267A"/>
    <w:rsid w:val="00EF26B5"/>
    <w:rsid w:val="00EF2741"/>
    <w:rsid w:val="00EF2749"/>
    <w:rsid w:val="00EF292E"/>
    <w:rsid w:val="00EF299C"/>
    <w:rsid w:val="00EF2A78"/>
    <w:rsid w:val="00EF2B5D"/>
    <w:rsid w:val="00EF2C02"/>
    <w:rsid w:val="00EF2D07"/>
    <w:rsid w:val="00EF2DB4"/>
    <w:rsid w:val="00EF2F75"/>
    <w:rsid w:val="00EF2FCA"/>
    <w:rsid w:val="00EF2FDA"/>
    <w:rsid w:val="00EF3011"/>
    <w:rsid w:val="00EF30A0"/>
    <w:rsid w:val="00EF30C8"/>
    <w:rsid w:val="00EF314D"/>
    <w:rsid w:val="00EF31D4"/>
    <w:rsid w:val="00EF324C"/>
    <w:rsid w:val="00EF3295"/>
    <w:rsid w:val="00EF3348"/>
    <w:rsid w:val="00EF3359"/>
    <w:rsid w:val="00EF33B0"/>
    <w:rsid w:val="00EF33C9"/>
    <w:rsid w:val="00EF33EA"/>
    <w:rsid w:val="00EF3457"/>
    <w:rsid w:val="00EF346C"/>
    <w:rsid w:val="00EF3575"/>
    <w:rsid w:val="00EF364A"/>
    <w:rsid w:val="00EF36DE"/>
    <w:rsid w:val="00EF384C"/>
    <w:rsid w:val="00EF3A10"/>
    <w:rsid w:val="00EF3A50"/>
    <w:rsid w:val="00EF3A62"/>
    <w:rsid w:val="00EF3AD4"/>
    <w:rsid w:val="00EF3B1A"/>
    <w:rsid w:val="00EF3B35"/>
    <w:rsid w:val="00EF3CB7"/>
    <w:rsid w:val="00EF3CDC"/>
    <w:rsid w:val="00EF3CF5"/>
    <w:rsid w:val="00EF3D49"/>
    <w:rsid w:val="00EF3D7C"/>
    <w:rsid w:val="00EF3EF7"/>
    <w:rsid w:val="00EF412F"/>
    <w:rsid w:val="00EF4192"/>
    <w:rsid w:val="00EF42D4"/>
    <w:rsid w:val="00EF42F9"/>
    <w:rsid w:val="00EF4386"/>
    <w:rsid w:val="00EF43F7"/>
    <w:rsid w:val="00EF4455"/>
    <w:rsid w:val="00EF4591"/>
    <w:rsid w:val="00EF45A4"/>
    <w:rsid w:val="00EF45FB"/>
    <w:rsid w:val="00EF461B"/>
    <w:rsid w:val="00EF479A"/>
    <w:rsid w:val="00EF47E2"/>
    <w:rsid w:val="00EF4833"/>
    <w:rsid w:val="00EF48D1"/>
    <w:rsid w:val="00EF48F5"/>
    <w:rsid w:val="00EF490B"/>
    <w:rsid w:val="00EF4948"/>
    <w:rsid w:val="00EF497A"/>
    <w:rsid w:val="00EF4A16"/>
    <w:rsid w:val="00EF4B21"/>
    <w:rsid w:val="00EF4BE7"/>
    <w:rsid w:val="00EF4C30"/>
    <w:rsid w:val="00EF4C60"/>
    <w:rsid w:val="00EF4C68"/>
    <w:rsid w:val="00EF4C82"/>
    <w:rsid w:val="00EF4CA0"/>
    <w:rsid w:val="00EF4CA7"/>
    <w:rsid w:val="00EF4CB6"/>
    <w:rsid w:val="00EF4D70"/>
    <w:rsid w:val="00EF4F8E"/>
    <w:rsid w:val="00EF5006"/>
    <w:rsid w:val="00EF50B1"/>
    <w:rsid w:val="00EF5147"/>
    <w:rsid w:val="00EF53E2"/>
    <w:rsid w:val="00EF541B"/>
    <w:rsid w:val="00EF549A"/>
    <w:rsid w:val="00EF555F"/>
    <w:rsid w:val="00EF5589"/>
    <w:rsid w:val="00EF55AE"/>
    <w:rsid w:val="00EF55C7"/>
    <w:rsid w:val="00EF55C9"/>
    <w:rsid w:val="00EF55DE"/>
    <w:rsid w:val="00EF5647"/>
    <w:rsid w:val="00EF568A"/>
    <w:rsid w:val="00EF56BB"/>
    <w:rsid w:val="00EF5706"/>
    <w:rsid w:val="00EF593E"/>
    <w:rsid w:val="00EF5A86"/>
    <w:rsid w:val="00EF5AA0"/>
    <w:rsid w:val="00EF5C95"/>
    <w:rsid w:val="00EF5CB4"/>
    <w:rsid w:val="00EF5CC0"/>
    <w:rsid w:val="00EF5D2C"/>
    <w:rsid w:val="00EF5D9A"/>
    <w:rsid w:val="00EF5DAC"/>
    <w:rsid w:val="00EF5E55"/>
    <w:rsid w:val="00EF5EE0"/>
    <w:rsid w:val="00EF6034"/>
    <w:rsid w:val="00EF607E"/>
    <w:rsid w:val="00EF6099"/>
    <w:rsid w:val="00EF60B4"/>
    <w:rsid w:val="00EF60B6"/>
    <w:rsid w:val="00EF6198"/>
    <w:rsid w:val="00EF6244"/>
    <w:rsid w:val="00EF6287"/>
    <w:rsid w:val="00EF62AA"/>
    <w:rsid w:val="00EF64CF"/>
    <w:rsid w:val="00EF64F8"/>
    <w:rsid w:val="00EF6527"/>
    <w:rsid w:val="00EF652D"/>
    <w:rsid w:val="00EF6550"/>
    <w:rsid w:val="00EF6595"/>
    <w:rsid w:val="00EF674C"/>
    <w:rsid w:val="00EF6907"/>
    <w:rsid w:val="00EF6A1D"/>
    <w:rsid w:val="00EF6A54"/>
    <w:rsid w:val="00EF6B88"/>
    <w:rsid w:val="00EF6C11"/>
    <w:rsid w:val="00EF6C1E"/>
    <w:rsid w:val="00EF6CF6"/>
    <w:rsid w:val="00EF6D5C"/>
    <w:rsid w:val="00EF6DE0"/>
    <w:rsid w:val="00EF6E2B"/>
    <w:rsid w:val="00EF6E62"/>
    <w:rsid w:val="00EF6F14"/>
    <w:rsid w:val="00EF6FD3"/>
    <w:rsid w:val="00EF6FFB"/>
    <w:rsid w:val="00EF7048"/>
    <w:rsid w:val="00EF7128"/>
    <w:rsid w:val="00EF71CE"/>
    <w:rsid w:val="00EF7229"/>
    <w:rsid w:val="00EF7335"/>
    <w:rsid w:val="00EF73E0"/>
    <w:rsid w:val="00EF740E"/>
    <w:rsid w:val="00EF74B1"/>
    <w:rsid w:val="00EF74BD"/>
    <w:rsid w:val="00EF74D1"/>
    <w:rsid w:val="00EF759A"/>
    <w:rsid w:val="00EF761C"/>
    <w:rsid w:val="00EF775C"/>
    <w:rsid w:val="00EF78DC"/>
    <w:rsid w:val="00EF79BD"/>
    <w:rsid w:val="00EF7A0F"/>
    <w:rsid w:val="00EF7ABD"/>
    <w:rsid w:val="00EF7C2C"/>
    <w:rsid w:val="00EF7C58"/>
    <w:rsid w:val="00EF7C89"/>
    <w:rsid w:val="00EF7D91"/>
    <w:rsid w:val="00EF7DF2"/>
    <w:rsid w:val="00EF7E2C"/>
    <w:rsid w:val="00EF7E33"/>
    <w:rsid w:val="00EF7EE4"/>
    <w:rsid w:val="00EF7EEE"/>
    <w:rsid w:val="00EF7FF5"/>
    <w:rsid w:val="00F0004B"/>
    <w:rsid w:val="00F000E3"/>
    <w:rsid w:val="00F001A9"/>
    <w:rsid w:val="00F00275"/>
    <w:rsid w:val="00F0027A"/>
    <w:rsid w:val="00F002E4"/>
    <w:rsid w:val="00F003AB"/>
    <w:rsid w:val="00F003E8"/>
    <w:rsid w:val="00F004A0"/>
    <w:rsid w:val="00F004A9"/>
    <w:rsid w:val="00F004D8"/>
    <w:rsid w:val="00F0053B"/>
    <w:rsid w:val="00F00589"/>
    <w:rsid w:val="00F005F8"/>
    <w:rsid w:val="00F00675"/>
    <w:rsid w:val="00F00684"/>
    <w:rsid w:val="00F006D2"/>
    <w:rsid w:val="00F0083D"/>
    <w:rsid w:val="00F00915"/>
    <w:rsid w:val="00F00920"/>
    <w:rsid w:val="00F00A34"/>
    <w:rsid w:val="00F00A70"/>
    <w:rsid w:val="00F00A97"/>
    <w:rsid w:val="00F00B96"/>
    <w:rsid w:val="00F00CCF"/>
    <w:rsid w:val="00F00D02"/>
    <w:rsid w:val="00F00D6A"/>
    <w:rsid w:val="00F00D91"/>
    <w:rsid w:val="00F00DA1"/>
    <w:rsid w:val="00F00F18"/>
    <w:rsid w:val="00F01013"/>
    <w:rsid w:val="00F01044"/>
    <w:rsid w:val="00F011AA"/>
    <w:rsid w:val="00F01450"/>
    <w:rsid w:val="00F014B8"/>
    <w:rsid w:val="00F0150C"/>
    <w:rsid w:val="00F0151E"/>
    <w:rsid w:val="00F01532"/>
    <w:rsid w:val="00F01539"/>
    <w:rsid w:val="00F01540"/>
    <w:rsid w:val="00F01579"/>
    <w:rsid w:val="00F01695"/>
    <w:rsid w:val="00F016A3"/>
    <w:rsid w:val="00F017AE"/>
    <w:rsid w:val="00F01886"/>
    <w:rsid w:val="00F0196D"/>
    <w:rsid w:val="00F01A42"/>
    <w:rsid w:val="00F01A83"/>
    <w:rsid w:val="00F01A9A"/>
    <w:rsid w:val="00F01ABC"/>
    <w:rsid w:val="00F01AE1"/>
    <w:rsid w:val="00F01AE6"/>
    <w:rsid w:val="00F01AF4"/>
    <w:rsid w:val="00F01B0E"/>
    <w:rsid w:val="00F01B12"/>
    <w:rsid w:val="00F01B95"/>
    <w:rsid w:val="00F01BE9"/>
    <w:rsid w:val="00F01CBB"/>
    <w:rsid w:val="00F01D19"/>
    <w:rsid w:val="00F01D22"/>
    <w:rsid w:val="00F01DE8"/>
    <w:rsid w:val="00F01E84"/>
    <w:rsid w:val="00F01EED"/>
    <w:rsid w:val="00F01F4A"/>
    <w:rsid w:val="00F01FCC"/>
    <w:rsid w:val="00F02077"/>
    <w:rsid w:val="00F020CF"/>
    <w:rsid w:val="00F02154"/>
    <w:rsid w:val="00F02163"/>
    <w:rsid w:val="00F02194"/>
    <w:rsid w:val="00F021A5"/>
    <w:rsid w:val="00F02209"/>
    <w:rsid w:val="00F022B3"/>
    <w:rsid w:val="00F022F3"/>
    <w:rsid w:val="00F023D1"/>
    <w:rsid w:val="00F0243E"/>
    <w:rsid w:val="00F02461"/>
    <w:rsid w:val="00F02468"/>
    <w:rsid w:val="00F0255F"/>
    <w:rsid w:val="00F026F1"/>
    <w:rsid w:val="00F02703"/>
    <w:rsid w:val="00F0272B"/>
    <w:rsid w:val="00F02982"/>
    <w:rsid w:val="00F029A4"/>
    <w:rsid w:val="00F02A0A"/>
    <w:rsid w:val="00F02A38"/>
    <w:rsid w:val="00F02B03"/>
    <w:rsid w:val="00F02B40"/>
    <w:rsid w:val="00F02C42"/>
    <w:rsid w:val="00F02C62"/>
    <w:rsid w:val="00F02C65"/>
    <w:rsid w:val="00F02CA6"/>
    <w:rsid w:val="00F02E6C"/>
    <w:rsid w:val="00F02E75"/>
    <w:rsid w:val="00F02E9B"/>
    <w:rsid w:val="00F02FFC"/>
    <w:rsid w:val="00F0301C"/>
    <w:rsid w:val="00F0315B"/>
    <w:rsid w:val="00F03196"/>
    <w:rsid w:val="00F031E5"/>
    <w:rsid w:val="00F03249"/>
    <w:rsid w:val="00F0328A"/>
    <w:rsid w:val="00F0356C"/>
    <w:rsid w:val="00F035EA"/>
    <w:rsid w:val="00F03620"/>
    <w:rsid w:val="00F036F0"/>
    <w:rsid w:val="00F03784"/>
    <w:rsid w:val="00F0381B"/>
    <w:rsid w:val="00F038C6"/>
    <w:rsid w:val="00F038DD"/>
    <w:rsid w:val="00F03902"/>
    <w:rsid w:val="00F0391F"/>
    <w:rsid w:val="00F0393C"/>
    <w:rsid w:val="00F03975"/>
    <w:rsid w:val="00F03B5A"/>
    <w:rsid w:val="00F03B6B"/>
    <w:rsid w:val="00F03C75"/>
    <w:rsid w:val="00F03CA9"/>
    <w:rsid w:val="00F03D0D"/>
    <w:rsid w:val="00F03D36"/>
    <w:rsid w:val="00F03ED1"/>
    <w:rsid w:val="00F03F84"/>
    <w:rsid w:val="00F03FBB"/>
    <w:rsid w:val="00F03FF7"/>
    <w:rsid w:val="00F04119"/>
    <w:rsid w:val="00F04177"/>
    <w:rsid w:val="00F04183"/>
    <w:rsid w:val="00F04312"/>
    <w:rsid w:val="00F043C7"/>
    <w:rsid w:val="00F0440C"/>
    <w:rsid w:val="00F0450B"/>
    <w:rsid w:val="00F04592"/>
    <w:rsid w:val="00F045F8"/>
    <w:rsid w:val="00F04689"/>
    <w:rsid w:val="00F046B3"/>
    <w:rsid w:val="00F04708"/>
    <w:rsid w:val="00F04758"/>
    <w:rsid w:val="00F047EA"/>
    <w:rsid w:val="00F048E2"/>
    <w:rsid w:val="00F04973"/>
    <w:rsid w:val="00F0498D"/>
    <w:rsid w:val="00F04996"/>
    <w:rsid w:val="00F04A75"/>
    <w:rsid w:val="00F04A76"/>
    <w:rsid w:val="00F04B04"/>
    <w:rsid w:val="00F04B0F"/>
    <w:rsid w:val="00F04BFC"/>
    <w:rsid w:val="00F04C09"/>
    <w:rsid w:val="00F04C3D"/>
    <w:rsid w:val="00F04CA6"/>
    <w:rsid w:val="00F04CB8"/>
    <w:rsid w:val="00F04CFE"/>
    <w:rsid w:val="00F04DC2"/>
    <w:rsid w:val="00F04EBA"/>
    <w:rsid w:val="00F04F16"/>
    <w:rsid w:val="00F04F1B"/>
    <w:rsid w:val="00F04F27"/>
    <w:rsid w:val="00F04FAB"/>
    <w:rsid w:val="00F0502A"/>
    <w:rsid w:val="00F05212"/>
    <w:rsid w:val="00F0531B"/>
    <w:rsid w:val="00F05355"/>
    <w:rsid w:val="00F053D3"/>
    <w:rsid w:val="00F05457"/>
    <w:rsid w:val="00F054E2"/>
    <w:rsid w:val="00F0559D"/>
    <w:rsid w:val="00F0567D"/>
    <w:rsid w:val="00F056CC"/>
    <w:rsid w:val="00F0574C"/>
    <w:rsid w:val="00F05799"/>
    <w:rsid w:val="00F057B3"/>
    <w:rsid w:val="00F057BE"/>
    <w:rsid w:val="00F05839"/>
    <w:rsid w:val="00F05905"/>
    <w:rsid w:val="00F0595C"/>
    <w:rsid w:val="00F05A0B"/>
    <w:rsid w:val="00F05BE8"/>
    <w:rsid w:val="00F05CC6"/>
    <w:rsid w:val="00F05D10"/>
    <w:rsid w:val="00F05DFA"/>
    <w:rsid w:val="00F05FC1"/>
    <w:rsid w:val="00F06002"/>
    <w:rsid w:val="00F060E1"/>
    <w:rsid w:val="00F0612F"/>
    <w:rsid w:val="00F06145"/>
    <w:rsid w:val="00F06197"/>
    <w:rsid w:val="00F061F0"/>
    <w:rsid w:val="00F06238"/>
    <w:rsid w:val="00F06477"/>
    <w:rsid w:val="00F06495"/>
    <w:rsid w:val="00F0654F"/>
    <w:rsid w:val="00F06554"/>
    <w:rsid w:val="00F0659C"/>
    <w:rsid w:val="00F0663A"/>
    <w:rsid w:val="00F0664B"/>
    <w:rsid w:val="00F067A1"/>
    <w:rsid w:val="00F0687E"/>
    <w:rsid w:val="00F0693B"/>
    <w:rsid w:val="00F06961"/>
    <w:rsid w:val="00F0699E"/>
    <w:rsid w:val="00F06A0B"/>
    <w:rsid w:val="00F06AD2"/>
    <w:rsid w:val="00F06AEC"/>
    <w:rsid w:val="00F06B00"/>
    <w:rsid w:val="00F06B8C"/>
    <w:rsid w:val="00F06BDD"/>
    <w:rsid w:val="00F06C5F"/>
    <w:rsid w:val="00F06D7A"/>
    <w:rsid w:val="00F06D99"/>
    <w:rsid w:val="00F06E2D"/>
    <w:rsid w:val="00F06E36"/>
    <w:rsid w:val="00F06E43"/>
    <w:rsid w:val="00F06E62"/>
    <w:rsid w:val="00F06E7F"/>
    <w:rsid w:val="00F06F04"/>
    <w:rsid w:val="00F06FD9"/>
    <w:rsid w:val="00F06FF4"/>
    <w:rsid w:val="00F0705C"/>
    <w:rsid w:val="00F070C2"/>
    <w:rsid w:val="00F07128"/>
    <w:rsid w:val="00F0715F"/>
    <w:rsid w:val="00F0725A"/>
    <w:rsid w:val="00F0736E"/>
    <w:rsid w:val="00F0739D"/>
    <w:rsid w:val="00F07440"/>
    <w:rsid w:val="00F07447"/>
    <w:rsid w:val="00F07493"/>
    <w:rsid w:val="00F07509"/>
    <w:rsid w:val="00F075D2"/>
    <w:rsid w:val="00F0769A"/>
    <w:rsid w:val="00F076AA"/>
    <w:rsid w:val="00F076B7"/>
    <w:rsid w:val="00F0775C"/>
    <w:rsid w:val="00F07778"/>
    <w:rsid w:val="00F07782"/>
    <w:rsid w:val="00F078D1"/>
    <w:rsid w:val="00F0793A"/>
    <w:rsid w:val="00F0797F"/>
    <w:rsid w:val="00F079BB"/>
    <w:rsid w:val="00F079F2"/>
    <w:rsid w:val="00F07A7E"/>
    <w:rsid w:val="00F07AE4"/>
    <w:rsid w:val="00F07AF1"/>
    <w:rsid w:val="00F07B05"/>
    <w:rsid w:val="00F07B1A"/>
    <w:rsid w:val="00F07B54"/>
    <w:rsid w:val="00F07C57"/>
    <w:rsid w:val="00F07CA5"/>
    <w:rsid w:val="00F07CD0"/>
    <w:rsid w:val="00F07D2A"/>
    <w:rsid w:val="00F07D54"/>
    <w:rsid w:val="00F07D77"/>
    <w:rsid w:val="00F07D92"/>
    <w:rsid w:val="00F07E7F"/>
    <w:rsid w:val="00F07EB8"/>
    <w:rsid w:val="00F07F7D"/>
    <w:rsid w:val="00F1003B"/>
    <w:rsid w:val="00F100D9"/>
    <w:rsid w:val="00F1026D"/>
    <w:rsid w:val="00F1026F"/>
    <w:rsid w:val="00F102A2"/>
    <w:rsid w:val="00F10344"/>
    <w:rsid w:val="00F104B3"/>
    <w:rsid w:val="00F104DD"/>
    <w:rsid w:val="00F10528"/>
    <w:rsid w:val="00F1064D"/>
    <w:rsid w:val="00F10665"/>
    <w:rsid w:val="00F106B4"/>
    <w:rsid w:val="00F106B5"/>
    <w:rsid w:val="00F1079A"/>
    <w:rsid w:val="00F107D9"/>
    <w:rsid w:val="00F10841"/>
    <w:rsid w:val="00F108EB"/>
    <w:rsid w:val="00F108ED"/>
    <w:rsid w:val="00F108F7"/>
    <w:rsid w:val="00F1096F"/>
    <w:rsid w:val="00F109DC"/>
    <w:rsid w:val="00F10A03"/>
    <w:rsid w:val="00F10A09"/>
    <w:rsid w:val="00F10A1E"/>
    <w:rsid w:val="00F10AF6"/>
    <w:rsid w:val="00F10B1A"/>
    <w:rsid w:val="00F10BD0"/>
    <w:rsid w:val="00F10BD1"/>
    <w:rsid w:val="00F10BDD"/>
    <w:rsid w:val="00F10BE8"/>
    <w:rsid w:val="00F10CA1"/>
    <w:rsid w:val="00F10CE3"/>
    <w:rsid w:val="00F10D0F"/>
    <w:rsid w:val="00F10D40"/>
    <w:rsid w:val="00F10D44"/>
    <w:rsid w:val="00F10D4D"/>
    <w:rsid w:val="00F10D67"/>
    <w:rsid w:val="00F10D7D"/>
    <w:rsid w:val="00F10EF3"/>
    <w:rsid w:val="00F10F1F"/>
    <w:rsid w:val="00F11020"/>
    <w:rsid w:val="00F11041"/>
    <w:rsid w:val="00F11085"/>
    <w:rsid w:val="00F11239"/>
    <w:rsid w:val="00F112E0"/>
    <w:rsid w:val="00F112E1"/>
    <w:rsid w:val="00F1134F"/>
    <w:rsid w:val="00F1139F"/>
    <w:rsid w:val="00F113D0"/>
    <w:rsid w:val="00F113EE"/>
    <w:rsid w:val="00F11535"/>
    <w:rsid w:val="00F11576"/>
    <w:rsid w:val="00F115B8"/>
    <w:rsid w:val="00F116E9"/>
    <w:rsid w:val="00F1172C"/>
    <w:rsid w:val="00F11792"/>
    <w:rsid w:val="00F1187B"/>
    <w:rsid w:val="00F118C1"/>
    <w:rsid w:val="00F118D7"/>
    <w:rsid w:val="00F11944"/>
    <w:rsid w:val="00F119E3"/>
    <w:rsid w:val="00F11A4F"/>
    <w:rsid w:val="00F11B8F"/>
    <w:rsid w:val="00F11DAA"/>
    <w:rsid w:val="00F11DF4"/>
    <w:rsid w:val="00F11EBD"/>
    <w:rsid w:val="00F11F3A"/>
    <w:rsid w:val="00F11FA1"/>
    <w:rsid w:val="00F11FD7"/>
    <w:rsid w:val="00F1202A"/>
    <w:rsid w:val="00F12105"/>
    <w:rsid w:val="00F1225D"/>
    <w:rsid w:val="00F122ED"/>
    <w:rsid w:val="00F1234F"/>
    <w:rsid w:val="00F123CD"/>
    <w:rsid w:val="00F123FD"/>
    <w:rsid w:val="00F124B2"/>
    <w:rsid w:val="00F124E5"/>
    <w:rsid w:val="00F12615"/>
    <w:rsid w:val="00F126E0"/>
    <w:rsid w:val="00F12722"/>
    <w:rsid w:val="00F1291D"/>
    <w:rsid w:val="00F12920"/>
    <w:rsid w:val="00F12AA0"/>
    <w:rsid w:val="00F12B9A"/>
    <w:rsid w:val="00F12CD1"/>
    <w:rsid w:val="00F12D60"/>
    <w:rsid w:val="00F12E41"/>
    <w:rsid w:val="00F12F2D"/>
    <w:rsid w:val="00F12F55"/>
    <w:rsid w:val="00F12FED"/>
    <w:rsid w:val="00F130C0"/>
    <w:rsid w:val="00F13159"/>
    <w:rsid w:val="00F13231"/>
    <w:rsid w:val="00F13246"/>
    <w:rsid w:val="00F132FA"/>
    <w:rsid w:val="00F13306"/>
    <w:rsid w:val="00F133C4"/>
    <w:rsid w:val="00F133C7"/>
    <w:rsid w:val="00F1340E"/>
    <w:rsid w:val="00F13558"/>
    <w:rsid w:val="00F135BC"/>
    <w:rsid w:val="00F1365F"/>
    <w:rsid w:val="00F13680"/>
    <w:rsid w:val="00F13727"/>
    <w:rsid w:val="00F137E0"/>
    <w:rsid w:val="00F137F2"/>
    <w:rsid w:val="00F13893"/>
    <w:rsid w:val="00F138EF"/>
    <w:rsid w:val="00F13945"/>
    <w:rsid w:val="00F139A0"/>
    <w:rsid w:val="00F13A62"/>
    <w:rsid w:val="00F13A7E"/>
    <w:rsid w:val="00F13AA7"/>
    <w:rsid w:val="00F13B07"/>
    <w:rsid w:val="00F13B21"/>
    <w:rsid w:val="00F13C93"/>
    <w:rsid w:val="00F13CDC"/>
    <w:rsid w:val="00F13D53"/>
    <w:rsid w:val="00F13E49"/>
    <w:rsid w:val="00F13E84"/>
    <w:rsid w:val="00F13EB0"/>
    <w:rsid w:val="00F13FE8"/>
    <w:rsid w:val="00F1400E"/>
    <w:rsid w:val="00F14014"/>
    <w:rsid w:val="00F14024"/>
    <w:rsid w:val="00F140D1"/>
    <w:rsid w:val="00F14141"/>
    <w:rsid w:val="00F1421A"/>
    <w:rsid w:val="00F14344"/>
    <w:rsid w:val="00F143BC"/>
    <w:rsid w:val="00F14413"/>
    <w:rsid w:val="00F14461"/>
    <w:rsid w:val="00F144BC"/>
    <w:rsid w:val="00F14593"/>
    <w:rsid w:val="00F14614"/>
    <w:rsid w:val="00F1477D"/>
    <w:rsid w:val="00F14781"/>
    <w:rsid w:val="00F14795"/>
    <w:rsid w:val="00F1479F"/>
    <w:rsid w:val="00F14880"/>
    <w:rsid w:val="00F1489D"/>
    <w:rsid w:val="00F14AE9"/>
    <w:rsid w:val="00F14B50"/>
    <w:rsid w:val="00F14BDA"/>
    <w:rsid w:val="00F14C30"/>
    <w:rsid w:val="00F14C60"/>
    <w:rsid w:val="00F14CEE"/>
    <w:rsid w:val="00F14DA8"/>
    <w:rsid w:val="00F14DFE"/>
    <w:rsid w:val="00F14E19"/>
    <w:rsid w:val="00F14E7A"/>
    <w:rsid w:val="00F14EFD"/>
    <w:rsid w:val="00F14F2A"/>
    <w:rsid w:val="00F14FCD"/>
    <w:rsid w:val="00F150BE"/>
    <w:rsid w:val="00F150CA"/>
    <w:rsid w:val="00F1510F"/>
    <w:rsid w:val="00F15223"/>
    <w:rsid w:val="00F15237"/>
    <w:rsid w:val="00F152B0"/>
    <w:rsid w:val="00F1531B"/>
    <w:rsid w:val="00F1538D"/>
    <w:rsid w:val="00F15398"/>
    <w:rsid w:val="00F153EF"/>
    <w:rsid w:val="00F15420"/>
    <w:rsid w:val="00F15455"/>
    <w:rsid w:val="00F1546A"/>
    <w:rsid w:val="00F15494"/>
    <w:rsid w:val="00F154FA"/>
    <w:rsid w:val="00F1559C"/>
    <w:rsid w:val="00F15666"/>
    <w:rsid w:val="00F157D1"/>
    <w:rsid w:val="00F15801"/>
    <w:rsid w:val="00F15814"/>
    <w:rsid w:val="00F15838"/>
    <w:rsid w:val="00F1584F"/>
    <w:rsid w:val="00F15A67"/>
    <w:rsid w:val="00F15A95"/>
    <w:rsid w:val="00F15B9C"/>
    <w:rsid w:val="00F15C58"/>
    <w:rsid w:val="00F15CE1"/>
    <w:rsid w:val="00F15CE8"/>
    <w:rsid w:val="00F15D13"/>
    <w:rsid w:val="00F15E5C"/>
    <w:rsid w:val="00F15EA0"/>
    <w:rsid w:val="00F15F1B"/>
    <w:rsid w:val="00F1601A"/>
    <w:rsid w:val="00F16131"/>
    <w:rsid w:val="00F1613E"/>
    <w:rsid w:val="00F16187"/>
    <w:rsid w:val="00F16190"/>
    <w:rsid w:val="00F16238"/>
    <w:rsid w:val="00F162BE"/>
    <w:rsid w:val="00F16344"/>
    <w:rsid w:val="00F16359"/>
    <w:rsid w:val="00F16377"/>
    <w:rsid w:val="00F163AA"/>
    <w:rsid w:val="00F163D2"/>
    <w:rsid w:val="00F163E5"/>
    <w:rsid w:val="00F16496"/>
    <w:rsid w:val="00F16556"/>
    <w:rsid w:val="00F16590"/>
    <w:rsid w:val="00F16634"/>
    <w:rsid w:val="00F167E2"/>
    <w:rsid w:val="00F16892"/>
    <w:rsid w:val="00F168FA"/>
    <w:rsid w:val="00F169B1"/>
    <w:rsid w:val="00F16A20"/>
    <w:rsid w:val="00F16A24"/>
    <w:rsid w:val="00F16A6F"/>
    <w:rsid w:val="00F16B19"/>
    <w:rsid w:val="00F16B69"/>
    <w:rsid w:val="00F16B72"/>
    <w:rsid w:val="00F16BBB"/>
    <w:rsid w:val="00F16D18"/>
    <w:rsid w:val="00F16D26"/>
    <w:rsid w:val="00F16D79"/>
    <w:rsid w:val="00F16DA6"/>
    <w:rsid w:val="00F16DB5"/>
    <w:rsid w:val="00F16F47"/>
    <w:rsid w:val="00F16F86"/>
    <w:rsid w:val="00F16F94"/>
    <w:rsid w:val="00F16FA7"/>
    <w:rsid w:val="00F16FD4"/>
    <w:rsid w:val="00F17051"/>
    <w:rsid w:val="00F170A0"/>
    <w:rsid w:val="00F170A3"/>
    <w:rsid w:val="00F170A7"/>
    <w:rsid w:val="00F17193"/>
    <w:rsid w:val="00F17239"/>
    <w:rsid w:val="00F1724F"/>
    <w:rsid w:val="00F17411"/>
    <w:rsid w:val="00F17440"/>
    <w:rsid w:val="00F17444"/>
    <w:rsid w:val="00F17503"/>
    <w:rsid w:val="00F17584"/>
    <w:rsid w:val="00F17644"/>
    <w:rsid w:val="00F17674"/>
    <w:rsid w:val="00F176B3"/>
    <w:rsid w:val="00F17796"/>
    <w:rsid w:val="00F17810"/>
    <w:rsid w:val="00F178FB"/>
    <w:rsid w:val="00F1798D"/>
    <w:rsid w:val="00F17A39"/>
    <w:rsid w:val="00F17C0D"/>
    <w:rsid w:val="00F17C27"/>
    <w:rsid w:val="00F17DCF"/>
    <w:rsid w:val="00F17E0A"/>
    <w:rsid w:val="00F17F1A"/>
    <w:rsid w:val="00F17F1F"/>
    <w:rsid w:val="00F2008E"/>
    <w:rsid w:val="00F200DC"/>
    <w:rsid w:val="00F2020A"/>
    <w:rsid w:val="00F2025A"/>
    <w:rsid w:val="00F2041C"/>
    <w:rsid w:val="00F2043E"/>
    <w:rsid w:val="00F20674"/>
    <w:rsid w:val="00F206F2"/>
    <w:rsid w:val="00F20705"/>
    <w:rsid w:val="00F20721"/>
    <w:rsid w:val="00F207D2"/>
    <w:rsid w:val="00F20805"/>
    <w:rsid w:val="00F20807"/>
    <w:rsid w:val="00F2086E"/>
    <w:rsid w:val="00F20882"/>
    <w:rsid w:val="00F20936"/>
    <w:rsid w:val="00F2094A"/>
    <w:rsid w:val="00F20975"/>
    <w:rsid w:val="00F20997"/>
    <w:rsid w:val="00F20A74"/>
    <w:rsid w:val="00F20AA2"/>
    <w:rsid w:val="00F20ABD"/>
    <w:rsid w:val="00F20BB4"/>
    <w:rsid w:val="00F20BBB"/>
    <w:rsid w:val="00F20D01"/>
    <w:rsid w:val="00F20EA5"/>
    <w:rsid w:val="00F20ECA"/>
    <w:rsid w:val="00F20ED7"/>
    <w:rsid w:val="00F20EE1"/>
    <w:rsid w:val="00F20EE9"/>
    <w:rsid w:val="00F20F0A"/>
    <w:rsid w:val="00F20F4F"/>
    <w:rsid w:val="00F210D7"/>
    <w:rsid w:val="00F2112A"/>
    <w:rsid w:val="00F211C4"/>
    <w:rsid w:val="00F21247"/>
    <w:rsid w:val="00F21269"/>
    <w:rsid w:val="00F2126F"/>
    <w:rsid w:val="00F2127F"/>
    <w:rsid w:val="00F21368"/>
    <w:rsid w:val="00F213FA"/>
    <w:rsid w:val="00F2143A"/>
    <w:rsid w:val="00F2143B"/>
    <w:rsid w:val="00F21446"/>
    <w:rsid w:val="00F21492"/>
    <w:rsid w:val="00F214EE"/>
    <w:rsid w:val="00F21550"/>
    <w:rsid w:val="00F216B0"/>
    <w:rsid w:val="00F21728"/>
    <w:rsid w:val="00F2178D"/>
    <w:rsid w:val="00F21795"/>
    <w:rsid w:val="00F21813"/>
    <w:rsid w:val="00F2186C"/>
    <w:rsid w:val="00F2189A"/>
    <w:rsid w:val="00F218D5"/>
    <w:rsid w:val="00F21980"/>
    <w:rsid w:val="00F21A42"/>
    <w:rsid w:val="00F21A48"/>
    <w:rsid w:val="00F21A50"/>
    <w:rsid w:val="00F21AD0"/>
    <w:rsid w:val="00F21C2D"/>
    <w:rsid w:val="00F21CAD"/>
    <w:rsid w:val="00F21CBA"/>
    <w:rsid w:val="00F21CBD"/>
    <w:rsid w:val="00F21D52"/>
    <w:rsid w:val="00F21E1C"/>
    <w:rsid w:val="00F21E70"/>
    <w:rsid w:val="00F21EC9"/>
    <w:rsid w:val="00F21EFD"/>
    <w:rsid w:val="00F21F0F"/>
    <w:rsid w:val="00F21F55"/>
    <w:rsid w:val="00F21FD1"/>
    <w:rsid w:val="00F2203D"/>
    <w:rsid w:val="00F22134"/>
    <w:rsid w:val="00F22195"/>
    <w:rsid w:val="00F221D8"/>
    <w:rsid w:val="00F22255"/>
    <w:rsid w:val="00F222B0"/>
    <w:rsid w:val="00F22332"/>
    <w:rsid w:val="00F2236E"/>
    <w:rsid w:val="00F2253C"/>
    <w:rsid w:val="00F22578"/>
    <w:rsid w:val="00F226AE"/>
    <w:rsid w:val="00F226D9"/>
    <w:rsid w:val="00F22709"/>
    <w:rsid w:val="00F2286D"/>
    <w:rsid w:val="00F22903"/>
    <w:rsid w:val="00F229C3"/>
    <w:rsid w:val="00F22A99"/>
    <w:rsid w:val="00F22AC9"/>
    <w:rsid w:val="00F22B68"/>
    <w:rsid w:val="00F22C89"/>
    <w:rsid w:val="00F22CB0"/>
    <w:rsid w:val="00F22D43"/>
    <w:rsid w:val="00F22D50"/>
    <w:rsid w:val="00F22D92"/>
    <w:rsid w:val="00F22E07"/>
    <w:rsid w:val="00F22E12"/>
    <w:rsid w:val="00F22E2A"/>
    <w:rsid w:val="00F22F1A"/>
    <w:rsid w:val="00F22F57"/>
    <w:rsid w:val="00F22FCC"/>
    <w:rsid w:val="00F23001"/>
    <w:rsid w:val="00F23102"/>
    <w:rsid w:val="00F231AF"/>
    <w:rsid w:val="00F231C8"/>
    <w:rsid w:val="00F232A5"/>
    <w:rsid w:val="00F232BE"/>
    <w:rsid w:val="00F23329"/>
    <w:rsid w:val="00F23403"/>
    <w:rsid w:val="00F234B2"/>
    <w:rsid w:val="00F23518"/>
    <w:rsid w:val="00F23563"/>
    <w:rsid w:val="00F2362C"/>
    <w:rsid w:val="00F236BF"/>
    <w:rsid w:val="00F236FD"/>
    <w:rsid w:val="00F2376A"/>
    <w:rsid w:val="00F237B8"/>
    <w:rsid w:val="00F23826"/>
    <w:rsid w:val="00F238B1"/>
    <w:rsid w:val="00F2392F"/>
    <w:rsid w:val="00F23AAF"/>
    <w:rsid w:val="00F23C0B"/>
    <w:rsid w:val="00F23C13"/>
    <w:rsid w:val="00F23CE9"/>
    <w:rsid w:val="00F23E56"/>
    <w:rsid w:val="00F23E7E"/>
    <w:rsid w:val="00F23EAA"/>
    <w:rsid w:val="00F24026"/>
    <w:rsid w:val="00F240E1"/>
    <w:rsid w:val="00F240F5"/>
    <w:rsid w:val="00F24148"/>
    <w:rsid w:val="00F24188"/>
    <w:rsid w:val="00F2418F"/>
    <w:rsid w:val="00F24194"/>
    <w:rsid w:val="00F24291"/>
    <w:rsid w:val="00F24370"/>
    <w:rsid w:val="00F2437F"/>
    <w:rsid w:val="00F24394"/>
    <w:rsid w:val="00F243C7"/>
    <w:rsid w:val="00F2444A"/>
    <w:rsid w:val="00F24450"/>
    <w:rsid w:val="00F24468"/>
    <w:rsid w:val="00F2461D"/>
    <w:rsid w:val="00F2462E"/>
    <w:rsid w:val="00F2468A"/>
    <w:rsid w:val="00F246E6"/>
    <w:rsid w:val="00F24766"/>
    <w:rsid w:val="00F247C4"/>
    <w:rsid w:val="00F24870"/>
    <w:rsid w:val="00F24879"/>
    <w:rsid w:val="00F248D8"/>
    <w:rsid w:val="00F248E2"/>
    <w:rsid w:val="00F24902"/>
    <w:rsid w:val="00F24928"/>
    <w:rsid w:val="00F2492F"/>
    <w:rsid w:val="00F24994"/>
    <w:rsid w:val="00F249E2"/>
    <w:rsid w:val="00F24B17"/>
    <w:rsid w:val="00F24BA1"/>
    <w:rsid w:val="00F24BFC"/>
    <w:rsid w:val="00F24C1E"/>
    <w:rsid w:val="00F24C45"/>
    <w:rsid w:val="00F24CB2"/>
    <w:rsid w:val="00F24CEA"/>
    <w:rsid w:val="00F24E69"/>
    <w:rsid w:val="00F24EAC"/>
    <w:rsid w:val="00F24F6F"/>
    <w:rsid w:val="00F24FEF"/>
    <w:rsid w:val="00F25034"/>
    <w:rsid w:val="00F250FC"/>
    <w:rsid w:val="00F2510A"/>
    <w:rsid w:val="00F2520E"/>
    <w:rsid w:val="00F25372"/>
    <w:rsid w:val="00F2539E"/>
    <w:rsid w:val="00F253B2"/>
    <w:rsid w:val="00F2541F"/>
    <w:rsid w:val="00F25473"/>
    <w:rsid w:val="00F25487"/>
    <w:rsid w:val="00F2556E"/>
    <w:rsid w:val="00F2557D"/>
    <w:rsid w:val="00F2558C"/>
    <w:rsid w:val="00F256E2"/>
    <w:rsid w:val="00F256ED"/>
    <w:rsid w:val="00F25700"/>
    <w:rsid w:val="00F257D2"/>
    <w:rsid w:val="00F258D0"/>
    <w:rsid w:val="00F258EA"/>
    <w:rsid w:val="00F25902"/>
    <w:rsid w:val="00F2590F"/>
    <w:rsid w:val="00F2595F"/>
    <w:rsid w:val="00F25971"/>
    <w:rsid w:val="00F25AA2"/>
    <w:rsid w:val="00F25AA7"/>
    <w:rsid w:val="00F25B75"/>
    <w:rsid w:val="00F25C68"/>
    <w:rsid w:val="00F25C7B"/>
    <w:rsid w:val="00F25CDA"/>
    <w:rsid w:val="00F25D4B"/>
    <w:rsid w:val="00F25D79"/>
    <w:rsid w:val="00F25DEB"/>
    <w:rsid w:val="00F25E7E"/>
    <w:rsid w:val="00F25EB0"/>
    <w:rsid w:val="00F25F6C"/>
    <w:rsid w:val="00F25FD2"/>
    <w:rsid w:val="00F26126"/>
    <w:rsid w:val="00F2612C"/>
    <w:rsid w:val="00F26153"/>
    <w:rsid w:val="00F262D2"/>
    <w:rsid w:val="00F26408"/>
    <w:rsid w:val="00F26591"/>
    <w:rsid w:val="00F26598"/>
    <w:rsid w:val="00F265A1"/>
    <w:rsid w:val="00F26640"/>
    <w:rsid w:val="00F26685"/>
    <w:rsid w:val="00F266B5"/>
    <w:rsid w:val="00F26724"/>
    <w:rsid w:val="00F267A2"/>
    <w:rsid w:val="00F26870"/>
    <w:rsid w:val="00F268B7"/>
    <w:rsid w:val="00F268C6"/>
    <w:rsid w:val="00F268CF"/>
    <w:rsid w:val="00F268D7"/>
    <w:rsid w:val="00F268E3"/>
    <w:rsid w:val="00F26985"/>
    <w:rsid w:val="00F26A87"/>
    <w:rsid w:val="00F26A8A"/>
    <w:rsid w:val="00F26B14"/>
    <w:rsid w:val="00F26B80"/>
    <w:rsid w:val="00F26B82"/>
    <w:rsid w:val="00F26C42"/>
    <w:rsid w:val="00F26C46"/>
    <w:rsid w:val="00F26D80"/>
    <w:rsid w:val="00F26D94"/>
    <w:rsid w:val="00F26DFF"/>
    <w:rsid w:val="00F26E21"/>
    <w:rsid w:val="00F26EF8"/>
    <w:rsid w:val="00F26FA5"/>
    <w:rsid w:val="00F26FE5"/>
    <w:rsid w:val="00F270B1"/>
    <w:rsid w:val="00F2713B"/>
    <w:rsid w:val="00F2717B"/>
    <w:rsid w:val="00F271B6"/>
    <w:rsid w:val="00F27267"/>
    <w:rsid w:val="00F272E2"/>
    <w:rsid w:val="00F2731A"/>
    <w:rsid w:val="00F273F1"/>
    <w:rsid w:val="00F2741C"/>
    <w:rsid w:val="00F2744A"/>
    <w:rsid w:val="00F27580"/>
    <w:rsid w:val="00F275A9"/>
    <w:rsid w:val="00F277E0"/>
    <w:rsid w:val="00F2781D"/>
    <w:rsid w:val="00F27825"/>
    <w:rsid w:val="00F27905"/>
    <w:rsid w:val="00F27A1C"/>
    <w:rsid w:val="00F27AE3"/>
    <w:rsid w:val="00F27B6F"/>
    <w:rsid w:val="00F27C03"/>
    <w:rsid w:val="00F27CD5"/>
    <w:rsid w:val="00F27F59"/>
    <w:rsid w:val="00F27F5C"/>
    <w:rsid w:val="00F3004B"/>
    <w:rsid w:val="00F300B7"/>
    <w:rsid w:val="00F30181"/>
    <w:rsid w:val="00F302E9"/>
    <w:rsid w:val="00F3031D"/>
    <w:rsid w:val="00F303A7"/>
    <w:rsid w:val="00F303B9"/>
    <w:rsid w:val="00F303D4"/>
    <w:rsid w:val="00F303E0"/>
    <w:rsid w:val="00F30412"/>
    <w:rsid w:val="00F30519"/>
    <w:rsid w:val="00F30533"/>
    <w:rsid w:val="00F305C3"/>
    <w:rsid w:val="00F305F8"/>
    <w:rsid w:val="00F3061A"/>
    <w:rsid w:val="00F3065C"/>
    <w:rsid w:val="00F3070A"/>
    <w:rsid w:val="00F30710"/>
    <w:rsid w:val="00F30764"/>
    <w:rsid w:val="00F3076C"/>
    <w:rsid w:val="00F3076D"/>
    <w:rsid w:val="00F307A1"/>
    <w:rsid w:val="00F30944"/>
    <w:rsid w:val="00F3096F"/>
    <w:rsid w:val="00F30988"/>
    <w:rsid w:val="00F309BB"/>
    <w:rsid w:val="00F30A8B"/>
    <w:rsid w:val="00F30B74"/>
    <w:rsid w:val="00F30BDA"/>
    <w:rsid w:val="00F30D07"/>
    <w:rsid w:val="00F30D2E"/>
    <w:rsid w:val="00F30DDE"/>
    <w:rsid w:val="00F30DEC"/>
    <w:rsid w:val="00F30FC4"/>
    <w:rsid w:val="00F31028"/>
    <w:rsid w:val="00F310CE"/>
    <w:rsid w:val="00F31188"/>
    <w:rsid w:val="00F311BA"/>
    <w:rsid w:val="00F3134B"/>
    <w:rsid w:val="00F31362"/>
    <w:rsid w:val="00F31375"/>
    <w:rsid w:val="00F31413"/>
    <w:rsid w:val="00F314F5"/>
    <w:rsid w:val="00F31584"/>
    <w:rsid w:val="00F315A7"/>
    <w:rsid w:val="00F316D6"/>
    <w:rsid w:val="00F316E4"/>
    <w:rsid w:val="00F31777"/>
    <w:rsid w:val="00F3186F"/>
    <w:rsid w:val="00F31884"/>
    <w:rsid w:val="00F3194C"/>
    <w:rsid w:val="00F319D1"/>
    <w:rsid w:val="00F319FA"/>
    <w:rsid w:val="00F31A65"/>
    <w:rsid w:val="00F31ABE"/>
    <w:rsid w:val="00F31B01"/>
    <w:rsid w:val="00F31B45"/>
    <w:rsid w:val="00F31BE4"/>
    <w:rsid w:val="00F31C05"/>
    <w:rsid w:val="00F31C0F"/>
    <w:rsid w:val="00F31CA8"/>
    <w:rsid w:val="00F31DED"/>
    <w:rsid w:val="00F31E14"/>
    <w:rsid w:val="00F31F2F"/>
    <w:rsid w:val="00F31F45"/>
    <w:rsid w:val="00F32072"/>
    <w:rsid w:val="00F320AC"/>
    <w:rsid w:val="00F3212E"/>
    <w:rsid w:val="00F32166"/>
    <w:rsid w:val="00F3217F"/>
    <w:rsid w:val="00F321E7"/>
    <w:rsid w:val="00F32233"/>
    <w:rsid w:val="00F32288"/>
    <w:rsid w:val="00F322EA"/>
    <w:rsid w:val="00F3231F"/>
    <w:rsid w:val="00F32323"/>
    <w:rsid w:val="00F3234D"/>
    <w:rsid w:val="00F3235B"/>
    <w:rsid w:val="00F323C2"/>
    <w:rsid w:val="00F324B6"/>
    <w:rsid w:val="00F325A4"/>
    <w:rsid w:val="00F32633"/>
    <w:rsid w:val="00F32645"/>
    <w:rsid w:val="00F326AA"/>
    <w:rsid w:val="00F32776"/>
    <w:rsid w:val="00F32817"/>
    <w:rsid w:val="00F32850"/>
    <w:rsid w:val="00F328A5"/>
    <w:rsid w:val="00F328C9"/>
    <w:rsid w:val="00F328D1"/>
    <w:rsid w:val="00F32918"/>
    <w:rsid w:val="00F329DD"/>
    <w:rsid w:val="00F32A92"/>
    <w:rsid w:val="00F32B16"/>
    <w:rsid w:val="00F32BDE"/>
    <w:rsid w:val="00F32C9C"/>
    <w:rsid w:val="00F32C9F"/>
    <w:rsid w:val="00F32CD7"/>
    <w:rsid w:val="00F32CE1"/>
    <w:rsid w:val="00F32D0F"/>
    <w:rsid w:val="00F32D1F"/>
    <w:rsid w:val="00F32D22"/>
    <w:rsid w:val="00F32EB3"/>
    <w:rsid w:val="00F32EC7"/>
    <w:rsid w:val="00F32FB0"/>
    <w:rsid w:val="00F33039"/>
    <w:rsid w:val="00F33100"/>
    <w:rsid w:val="00F331EF"/>
    <w:rsid w:val="00F33204"/>
    <w:rsid w:val="00F332EF"/>
    <w:rsid w:val="00F33324"/>
    <w:rsid w:val="00F334A5"/>
    <w:rsid w:val="00F334F6"/>
    <w:rsid w:val="00F33522"/>
    <w:rsid w:val="00F335EA"/>
    <w:rsid w:val="00F335ED"/>
    <w:rsid w:val="00F3361C"/>
    <w:rsid w:val="00F33763"/>
    <w:rsid w:val="00F33773"/>
    <w:rsid w:val="00F337C3"/>
    <w:rsid w:val="00F337E6"/>
    <w:rsid w:val="00F3392E"/>
    <w:rsid w:val="00F33931"/>
    <w:rsid w:val="00F33A62"/>
    <w:rsid w:val="00F33AC1"/>
    <w:rsid w:val="00F33B30"/>
    <w:rsid w:val="00F33B51"/>
    <w:rsid w:val="00F33B71"/>
    <w:rsid w:val="00F33BF1"/>
    <w:rsid w:val="00F33C28"/>
    <w:rsid w:val="00F33CAE"/>
    <w:rsid w:val="00F33CD9"/>
    <w:rsid w:val="00F33D37"/>
    <w:rsid w:val="00F33D58"/>
    <w:rsid w:val="00F33D7C"/>
    <w:rsid w:val="00F33DB9"/>
    <w:rsid w:val="00F33EA8"/>
    <w:rsid w:val="00F33F7D"/>
    <w:rsid w:val="00F33F8B"/>
    <w:rsid w:val="00F33FFA"/>
    <w:rsid w:val="00F34006"/>
    <w:rsid w:val="00F3400B"/>
    <w:rsid w:val="00F341C9"/>
    <w:rsid w:val="00F34204"/>
    <w:rsid w:val="00F34290"/>
    <w:rsid w:val="00F342D2"/>
    <w:rsid w:val="00F3445C"/>
    <w:rsid w:val="00F34481"/>
    <w:rsid w:val="00F34490"/>
    <w:rsid w:val="00F344DB"/>
    <w:rsid w:val="00F34529"/>
    <w:rsid w:val="00F345E7"/>
    <w:rsid w:val="00F34676"/>
    <w:rsid w:val="00F346EC"/>
    <w:rsid w:val="00F34736"/>
    <w:rsid w:val="00F34770"/>
    <w:rsid w:val="00F34824"/>
    <w:rsid w:val="00F34893"/>
    <w:rsid w:val="00F34909"/>
    <w:rsid w:val="00F34970"/>
    <w:rsid w:val="00F349F9"/>
    <w:rsid w:val="00F34A3B"/>
    <w:rsid w:val="00F34A62"/>
    <w:rsid w:val="00F34AEC"/>
    <w:rsid w:val="00F34BF4"/>
    <w:rsid w:val="00F34E2D"/>
    <w:rsid w:val="00F34F09"/>
    <w:rsid w:val="00F34F4E"/>
    <w:rsid w:val="00F34FA4"/>
    <w:rsid w:val="00F35103"/>
    <w:rsid w:val="00F351D7"/>
    <w:rsid w:val="00F351F0"/>
    <w:rsid w:val="00F35203"/>
    <w:rsid w:val="00F3520A"/>
    <w:rsid w:val="00F35256"/>
    <w:rsid w:val="00F35303"/>
    <w:rsid w:val="00F35440"/>
    <w:rsid w:val="00F3557E"/>
    <w:rsid w:val="00F35616"/>
    <w:rsid w:val="00F35729"/>
    <w:rsid w:val="00F35779"/>
    <w:rsid w:val="00F357E3"/>
    <w:rsid w:val="00F35997"/>
    <w:rsid w:val="00F359C3"/>
    <w:rsid w:val="00F359CA"/>
    <w:rsid w:val="00F35DDC"/>
    <w:rsid w:val="00F35F1D"/>
    <w:rsid w:val="00F35FC2"/>
    <w:rsid w:val="00F35FFB"/>
    <w:rsid w:val="00F3603F"/>
    <w:rsid w:val="00F36048"/>
    <w:rsid w:val="00F3608C"/>
    <w:rsid w:val="00F360E4"/>
    <w:rsid w:val="00F361CA"/>
    <w:rsid w:val="00F36295"/>
    <w:rsid w:val="00F362A6"/>
    <w:rsid w:val="00F362C8"/>
    <w:rsid w:val="00F36399"/>
    <w:rsid w:val="00F363A4"/>
    <w:rsid w:val="00F363B1"/>
    <w:rsid w:val="00F3640E"/>
    <w:rsid w:val="00F364A8"/>
    <w:rsid w:val="00F36504"/>
    <w:rsid w:val="00F36535"/>
    <w:rsid w:val="00F3660B"/>
    <w:rsid w:val="00F36638"/>
    <w:rsid w:val="00F3665B"/>
    <w:rsid w:val="00F3669D"/>
    <w:rsid w:val="00F366CC"/>
    <w:rsid w:val="00F36702"/>
    <w:rsid w:val="00F3670B"/>
    <w:rsid w:val="00F3673C"/>
    <w:rsid w:val="00F36769"/>
    <w:rsid w:val="00F368C4"/>
    <w:rsid w:val="00F36952"/>
    <w:rsid w:val="00F369B0"/>
    <w:rsid w:val="00F369F5"/>
    <w:rsid w:val="00F36A76"/>
    <w:rsid w:val="00F36B77"/>
    <w:rsid w:val="00F36BB8"/>
    <w:rsid w:val="00F36BBD"/>
    <w:rsid w:val="00F36BDB"/>
    <w:rsid w:val="00F36BEB"/>
    <w:rsid w:val="00F36C87"/>
    <w:rsid w:val="00F36D7B"/>
    <w:rsid w:val="00F370A0"/>
    <w:rsid w:val="00F370A2"/>
    <w:rsid w:val="00F370BE"/>
    <w:rsid w:val="00F371AC"/>
    <w:rsid w:val="00F371F9"/>
    <w:rsid w:val="00F37209"/>
    <w:rsid w:val="00F372C5"/>
    <w:rsid w:val="00F372DD"/>
    <w:rsid w:val="00F3740C"/>
    <w:rsid w:val="00F37484"/>
    <w:rsid w:val="00F374E3"/>
    <w:rsid w:val="00F3758D"/>
    <w:rsid w:val="00F37632"/>
    <w:rsid w:val="00F376A5"/>
    <w:rsid w:val="00F376C9"/>
    <w:rsid w:val="00F376EC"/>
    <w:rsid w:val="00F376FA"/>
    <w:rsid w:val="00F377BA"/>
    <w:rsid w:val="00F37829"/>
    <w:rsid w:val="00F37929"/>
    <w:rsid w:val="00F379F2"/>
    <w:rsid w:val="00F37A93"/>
    <w:rsid w:val="00F37C4B"/>
    <w:rsid w:val="00F37CE8"/>
    <w:rsid w:val="00F37EF2"/>
    <w:rsid w:val="00F37FBE"/>
    <w:rsid w:val="00F37FF6"/>
    <w:rsid w:val="00F40007"/>
    <w:rsid w:val="00F4000A"/>
    <w:rsid w:val="00F40167"/>
    <w:rsid w:val="00F401B4"/>
    <w:rsid w:val="00F401BD"/>
    <w:rsid w:val="00F401D2"/>
    <w:rsid w:val="00F40355"/>
    <w:rsid w:val="00F4043F"/>
    <w:rsid w:val="00F40486"/>
    <w:rsid w:val="00F404DB"/>
    <w:rsid w:val="00F4056B"/>
    <w:rsid w:val="00F405E3"/>
    <w:rsid w:val="00F405FA"/>
    <w:rsid w:val="00F4062A"/>
    <w:rsid w:val="00F4063D"/>
    <w:rsid w:val="00F406BD"/>
    <w:rsid w:val="00F406D3"/>
    <w:rsid w:val="00F40700"/>
    <w:rsid w:val="00F40705"/>
    <w:rsid w:val="00F40864"/>
    <w:rsid w:val="00F40897"/>
    <w:rsid w:val="00F40961"/>
    <w:rsid w:val="00F409B6"/>
    <w:rsid w:val="00F409EA"/>
    <w:rsid w:val="00F40AE7"/>
    <w:rsid w:val="00F40AE9"/>
    <w:rsid w:val="00F40B18"/>
    <w:rsid w:val="00F40B3F"/>
    <w:rsid w:val="00F40B5F"/>
    <w:rsid w:val="00F40B8C"/>
    <w:rsid w:val="00F40C56"/>
    <w:rsid w:val="00F40CD2"/>
    <w:rsid w:val="00F40D5B"/>
    <w:rsid w:val="00F40ED8"/>
    <w:rsid w:val="00F40EDF"/>
    <w:rsid w:val="00F40F61"/>
    <w:rsid w:val="00F40FDC"/>
    <w:rsid w:val="00F40FEC"/>
    <w:rsid w:val="00F41054"/>
    <w:rsid w:val="00F41087"/>
    <w:rsid w:val="00F410CD"/>
    <w:rsid w:val="00F41141"/>
    <w:rsid w:val="00F41222"/>
    <w:rsid w:val="00F412C6"/>
    <w:rsid w:val="00F41326"/>
    <w:rsid w:val="00F4134A"/>
    <w:rsid w:val="00F413A8"/>
    <w:rsid w:val="00F413F3"/>
    <w:rsid w:val="00F414D8"/>
    <w:rsid w:val="00F414F8"/>
    <w:rsid w:val="00F4155E"/>
    <w:rsid w:val="00F41640"/>
    <w:rsid w:val="00F41695"/>
    <w:rsid w:val="00F4169B"/>
    <w:rsid w:val="00F416A3"/>
    <w:rsid w:val="00F4173C"/>
    <w:rsid w:val="00F417CF"/>
    <w:rsid w:val="00F41838"/>
    <w:rsid w:val="00F41897"/>
    <w:rsid w:val="00F41AA5"/>
    <w:rsid w:val="00F41B40"/>
    <w:rsid w:val="00F41BCE"/>
    <w:rsid w:val="00F41BFE"/>
    <w:rsid w:val="00F41C6E"/>
    <w:rsid w:val="00F41CA3"/>
    <w:rsid w:val="00F41CE6"/>
    <w:rsid w:val="00F41D73"/>
    <w:rsid w:val="00F41DE6"/>
    <w:rsid w:val="00F41DEE"/>
    <w:rsid w:val="00F41EB2"/>
    <w:rsid w:val="00F41F21"/>
    <w:rsid w:val="00F41F31"/>
    <w:rsid w:val="00F41FD6"/>
    <w:rsid w:val="00F42062"/>
    <w:rsid w:val="00F420B5"/>
    <w:rsid w:val="00F42135"/>
    <w:rsid w:val="00F4216B"/>
    <w:rsid w:val="00F421B5"/>
    <w:rsid w:val="00F421F1"/>
    <w:rsid w:val="00F42230"/>
    <w:rsid w:val="00F422F5"/>
    <w:rsid w:val="00F42347"/>
    <w:rsid w:val="00F423D4"/>
    <w:rsid w:val="00F423F3"/>
    <w:rsid w:val="00F42612"/>
    <w:rsid w:val="00F426CF"/>
    <w:rsid w:val="00F4271C"/>
    <w:rsid w:val="00F42784"/>
    <w:rsid w:val="00F42797"/>
    <w:rsid w:val="00F4279C"/>
    <w:rsid w:val="00F427A0"/>
    <w:rsid w:val="00F428AD"/>
    <w:rsid w:val="00F4292D"/>
    <w:rsid w:val="00F42952"/>
    <w:rsid w:val="00F4297B"/>
    <w:rsid w:val="00F429FB"/>
    <w:rsid w:val="00F42A58"/>
    <w:rsid w:val="00F42A6E"/>
    <w:rsid w:val="00F42B57"/>
    <w:rsid w:val="00F42C1D"/>
    <w:rsid w:val="00F42C66"/>
    <w:rsid w:val="00F42DAE"/>
    <w:rsid w:val="00F42E01"/>
    <w:rsid w:val="00F42E4C"/>
    <w:rsid w:val="00F42E52"/>
    <w:rsid w:val="00F42F78"/>
    <w:rsid w:val="00F43224"/>
    <w:rsid w:val="00F43326"/>
    <w:rsid w:val="00F43398"/>
    <w:rsid w:val="00F433DC"/>
    <w:rsid w:val="00F433DE"/>
    <w:rsid w:val="00F433E0"/>
    <w:rsid w:val="00F433F2"/>
    <w:rsid w:val="00F434A1"/>
    <w:rsid w:val="00F4352C"/>
    <w:rsid w:val="00F4356B"/>
    <w:rsid w:val="00F4357A"/>
    <w:rsid w:val="00F435A4"/>
    <w:rsid w:val="00F435DA"/>
    <w:rsid w:val="00F4367E"/>
    <w:rsid w:val="00F4369B"/>
    <w:rsid w:val="00F43846"/>
    <w:rsid w:val="00F43AA7"/>
    <w:rsid w:val="00F43ABB"/>
    <w:rsid w:val="00F43B15"/>
    <w:rsid w:val="00F43B56"/>
    <w:rsid w:val="00F43C08"/>
    <w:rsid w:val="00F43C2E"/>
    <w:rsid w:val="00F43C5F"/>
    <w:rsid w:val="00F43C7C"/>
    <w:rsid w:val="00F43C8B"/>
    <w:rsid w:val="00F43CD6"/>
    <w:rsid w:val="00F43DAF"/>
    <w:rsid w:val="00F43DF0"/>
    <w:rsid w:val="00F43DF6"/>
    <w:rsid w:val="00F43E10"/>
    <w:rsid w:val="00F43F4D"/>
    <w:rsid w:val="00F43F8C"/>
    <w:rsid w:val="00F43FC7"/>
    <w:rsid w:val="00F43FC8"/>
    <w:rsid w:val="00F4402E"/>
    <w:rsid w:val="00F44093"/>
    <w:rsid w:val="00F44096"/>
    <w:rsid w:val="00F440C4"/>
    <w:rsid w:val="00F440F3"/>
    <w:rsid w:val="00F44134"/>
    <w:rsid w:val="00F4423E"/>
    <w:rsid w:val="00F442FD"/>
    <w:rsid w:val="00F44354"/>
    <w:rsid w:val="00F44394"/>
    <w:rsid w:val="00F44424"/>
    <w:rsid w:val="00F44477"/>
    <w:rsid w:val="00F4453A"/>
    <w:rsid w:val="00F44596"/>
    <w:rsid w:val="00F4463B"/>
    <w:rsid w:val="00F4466E"/>
    <w:rsid w:val="00F44678"/>
    <w:rsid w:val="00F4471F"/>
    <w:rsid w:val="00F44793"/>
    <w:rsid w:val="00F4479E"/>
    <w:rsid w:val="00F44940"/>
    <w:rsid w:val="00F449A0"/>
    <w:rsid w:val="00F449A7"/>
    <w:rsid w:val="00F449D6"/>
    <w:rsid w:val="00F449FA"/>
    <w:rsid w:val="00F44B1A"/>
    <w:rsid w:val="00F44C18"/>
    <w:rsid w:val="00F44C1D"/>
    <w:rsid w:val="00F44CDB"/>
    <w:rsid w:val="00F44D2E"/>
    <w:rsid w:val="00F44DC6"/>
    <w:rsid w:val="00F44DD4"/>
    <w:rsid w:val="00F44E4C"/>
    <w:rsid w:val="00F44EB2"/>
    <w:rsid w:val="00F44F3C"/>
    <w:rsid w:val="00F44F5E"/>
    <w:rsid w:val="00F44FE8"/>
    <w:rsid w:val="00F44FFE"/>
    <w:rsid w:val="00F45021"/>
    <w:rsid w:val="00F45152"/>
    <w:rsid w:val="00F451F2"/>
    <w:rsid w:val="00F452E6"/>
    <w:rsid w:val="00F452E7"/>
    <w:rsid w:val="00F453BE"/>
    <w:rsid w:val="00F45442"/>
    <w:rsid w:val="00F45454"/>
    <w:rsid w:val="00F454BF"/>
    <w:rsid w:val="00F4556C"/>
    <w:rsid w:val="00F4557F"/>
    <w:rsid w:val="00F45687"/>
    <w:rsid w:val="00F456DB"/>
    <w:rsid w:val="00F4575D"/>
    <w:rsid w:val="00F45778"/>
    <w:rsid w:val="00F45855"/>
    <w:rsid w:val="00F45873"/>
    <w:rsid w:val="00F458AF"/>
    <w:rsid w:val="00F458C3"/>
    <w:rsid w:val="00F45977"/>
    <w:rsid w:val="00F459BD"/>
    <w:rsid w:val="00F459F4"/>
    <w:rsid w:val="00F45A54"/>
    <w:rsid w:val="00F45AEF"/>
    <w:rsid w:val="00F45B58"/>
    <w:rsid w:val="00F45D3F"/>
    <w:rsid w:val="00F45E43"/>
    <w:rsid w:val="00F45E4B"/>
    <w:rsid w:val="00F45E54"/>
    <w:rsid w:val="00F45E73"/>
    <w:rsid w:val="00F45ED3"/>
    <w:rsid w:val="00F45EF4"/>
    <w:rsid w:val="00F45EFF"/>
    <w:rsid w:val="00F45F12"/>
    <w:rsid w:val="00F460C3"/>
    <w:rsid w:val="00F46187"/>
    <w:rsid w:val="00F462A1"/>
    <w:rsid w:val="00F463CC"/>
    <w:rsid w:val="00F463FB"/>
    <w:rsid w:val="00F4648D"/>
    <w:rsid w:val="00F46530"/>
    <w:rsid w:val="00F4657B"/>
    <w:rsid w:val="00F465CA"/>
    <w:rsid w:val="00F46619"/>
    <w:rsid w:val="00F466B0"/>
    <w:rsid w:val="00F466F9"/>
    <w:rsid w:val="00F4675A"/>
    <w:rsid w:val="00F467A4"/>
    <w:rsid w:val="00F467B9"/>
    <w:rsid w:val="00F46870"/>
    <w:rsid w:val="00F46895"/>
    <w:rsid w:val="00F46943"/>
    <w:rsid w:val="00F469E0"/>
    <w:rsid w:val="00F46A7D"/>
    <w:rsid w:val="00F46A97"/>
    <w:rsid w:val="00F46ACE"/>
    <w:rsid w:val="00F46B46"/>
    <w:rsid w:val="00F46BCF"/>
    <w:rsid w:val="00F46BE7"/>
    <w:rsid w:val="00F46C0E"/>
    <w:rsid w:val="00F46CD2"/>
    <w:rsid w:val="00F46D33"/>
    <w:rsid w:val="00F46DF0"/>
    <w:rsid w:val="00F46E0B"/>
    <w:rsid w:val="00F46F1D"/>
    <w:rsid w:val="00F46F4E"/>
    <w:rsid w:val="00F46F7B"/>
    <w:rsid w:val="00F46FD4"/>
    <w:rsid w:val="00F4701B"/>
    <w:rsid w:val="00F4702A"/>
    <w:rsid w:val="00F470B5"/>
    <w:rsid w:val="00F47107"/>
    <w:rsid w:val="00F4711F"/>
    <w:rsid w:val="00F47158"/>
    <w:rsid w:val="00F47234"/>
    <w:rsid w:val="00F47258"/>
    <w:rsid w:val="00F472E4"/>
    <w:rsid w:val="00F47351"/>
    <w:rsid w:val="00F47359"/>
    <w:rsid w:val="00F47365"/>
    <w:rsid w:val="00F4736D"/>
    <w:rsid w:val="00F47437"/>
    <w:rsid w:val="00F47441"/>
    <w:rsid w:val="00F474E0"/>
    <w:rsid w:val="00F4750C"/>
    <w:rsid w:val="00F47513"/>
    <w:rsid w:val="00F4753F"/>
    <w:rsid w:val="00F47695"/>
    <w:rsid w:val="00F4773A"/>
    <w:rsid w:val="00F47827"/>
    <w:rsid w:val="00F478BD"/>
    <w:rsid w:val="00F478DB"/>
    <w:rsid w:val="00F478F2"/>
    <w:rsid w:val="00F479D8"/>
    <w:rsid w:val="00F47A31"/>
    <w:rsid w:val="00F47A58"/>
    <w:rsid w:val="00F47B59"/>
    <w:rsid w:val="00F47C30"/>
    <w:rsid w:val="00F47CEA"/>
    <w:rsid w:val="00F47DBE"/>
    <w:rsid w:val="00F47DD2"/>
    <w:rsid w:val="00F47E2B"/>
    <w:rsid w:val="00F47EE8"/>
    <w:rsid w:val="00F47EEE"/>
    <w:rsid w:val="00F47F06"/>
    <w:rsid w:val="00F47F25"/>
    <w:rsid w:val="00F47F75"/>
    <w:rsid w:val="00F47FA9"/>
    <w:rsid w:val="00F50045"/>
    <w:rsid w:val="00F5004A"/>
    <w:rsid w:val="00F5011D"/>
    <w:rsid w:val="00F5014E"/>
    <w:rsid w:val="00F50202"/>
    <w:rsid w:val="00F5030B"/>
    <w:rsid w:val="00F50486"/>
    <w:rsid w:val="00F5049F"/>
    <w:rsid w:val="00F504C7"/>
    <w:rsid w:val="00F504DF"/>
    <w:rsid w:val="00F50525"/>
    <w:rsid w:val="00F50550"/>
    <w:rsid w:val="00F5058C"/>
    <w:rsid w:val="00F505F5"/>
    <w:rsid w:val="00F506F0"/>
    <w:rsid w:val="00F5071E"/>
    <w:rsid w:val="00F5075A"/>
    <w:rsid w:val="00F50794"/>
    <w:rsid w:val="00F5088E"/>
    <w:rsid w:val="00F50989"/>
    <w:rsid w:val="00F509AB"/>
    <w:rsid w:val="00F50A93"/>
    <w:rsid w:val="00F50AB9"/>
    <w:rsid w:val="00F50AE6"/>
    <w:rsid w:val="00F50B8C"/>
    <w:rsid w:val="00F50B8E"/>
    <w:rsid w:val="00F50B9E"/>
    <w:rsid w:val="00F50C24"/>
    <w:rsid w:val="00F50CE4"/>
    <w:rsid w:val="00F50D5B"/>
    <w:rsid w:val="00F50DBF"/>
    <w:rsid w:val="00F50EDF"/>
    <w:rsid w:val="00F50EE1"/>
    <w:rsid w:val="00F50F2E"/>
    <w:rsid w:val="00F50F41"/>
    <w:rsid w:val="00F50F42"/>
    <w:rsid w:val="00F50F4E"/>
    <w:rsid w:val="00F50FB0"/>
    <w:rsid w:val="00F51015"/>
    <w:rsid w:val="00F5106E"/>
    <w:rsid w:val="00F5108A"/>
    <w:rsid w:val="00F510C3"/>
    <w:rsid w:val="00F5111C"/>
    <w:rsid w:val="00F5117D"/>
    <w:rsid w:val="00F51191"/>
    <w:rsid w:val="00F512D6"/>
    <w:rsid w:val="00F51348"/>
    <w:rsid w:val="00F51372"/>
    <w:rsid w:val="00F51376"/>
    <w:rsid w:val="00F5139F"/>
    <w:rsid w:val="00F513FE"/>
    <w:rsid w:val="00F514A4"/>
    <w:rsid w:val="00F515F1"/>
    <w:rsid w:val="00F5162B"/>
    <w:rsid w:val="00F516DE"/>
    <w:rsid w:val="00F51707"/>
    <w:rsid w:val="00F51788"/>
    <w:rsid w:val="00F517F4"/>
    <w:rsid w:val="00F51965"/>
    <w:rsid w:val="00F51A1C"/>
    <w:rsid w:val="00F51A4E"/>
    <w:rsid w:val="00F51A69"/>
    <w:rsid w:val="00F51AD4"/>
    <w:rsid w:val="00F51BCD"/>
    <w:rsid w:val="00F51BEC"/>
    <w:rsid w:val="00F51BFE"/>
    <w:rsid w:val="00F51C00"/>
    <w:rsid w:val="00F51C68"/>
    <w:rsid w:val="00F51CD3"/>
    <w:rsid w:val="00F51D1D"/>
    <w:rsid w:val="00F51F15"/>
    <w:rsid w:val="00F52003"/>
    <w:rsid w:val="00F5207D"/>
    <w:rsid w:val="00F5208A"/>
    <w:rsid w:val="00F520D2"/>
    <w:rsid w:val="00F52122"/>
    <w:rsid w:val="00F52199"/>
    <w:rsid w:val="00F5219B"/>
    <w:rsid w:val="00F521D5"/>
    <w:rsid w:val="00F5222F"/>
    <w:rsid w:val="00F5223A"/>
    <w:rsid w:val="00F52241"/>
    <w:rsid w:val="00F5229E"/>
    <w:rsid w:val="00F522F4"/>
    <w:rsid w:val="00F52312"/>
    <w:rsid w:val="00F52437"/>
    <w:rsid w:val="00F52460"/>
    <w:rsid w:val="00F52510"/>
    <w:rsid w:val="00F52522"/>
    <w:rsid w:val="00F52691"/>
    <w:rsid w:val="00F526EA"/>
    <w:rsid w:val="00F52737"/>
    <w:rsid w:val="00F527BC"/>
    <w:rsid w:val="00F527EB"/>
    <w:rsid w:val="00F52821"/>
    <w:rsid w:val="00F52889"/>
    <w:rsid w:val="00F5294D"/>
    <w:rsid w:val="00F52A09"/>
    <w:rsid w:val="00F52AE3"/>
    <w:rsid w:val="00F52C81"/>
    <w:rsid w:val="00F52D0D"/>
    <w:rsid w:val="00F52D1D"/>
    <w:rsid w:val="00F52D78"/>
    <w:rsid w:val="00F52D8B"/>
    <w:rsid w:val="00F52D93"/>
    <w:rsid w:val="00F52E08"/>
    <w:rsid w:val="00F52E49"/>
    <w:rsid w:val="00F52EAC"/>
    <w:rsid w:val="00F52EB8"/>
    <w:rsid w:val="00F52F11"/>
    <w:rsid w:val="00F52F43"/>
    <w:rsid w:val="00F52F5A"/>
    <w:rsid w:val="00F53091"/>
    <w:rsid w:val="00F530D3"/>
    <w:rsid w:val="00F532A0"/>
    <w:rsid w:val="00F532AE"/>
    <w:rsid w:val="00F532BB"/>
    <w:rsid w:val="00F53336"/>
    <w:rsid w:val="00F533A6"/>
    <w:rsid w:val="00F533EA"/>
    <w:rsid w:val="00F534A3"/>
    <w:rsid w:val="00F53585"/>
    <w:rsid w:val="00F53598"/>
    <w:rsid w:val="00F535F4"/>
    <w:rsid w:val="00F53635"/>
    <w:rsid w:val="00F536D1"/>
    <w:rsid w:val="00F53799"/>
    <w:rsid w:val="00F537FF"/>
    <w:rsid w:val="00F538B6"/>
    <w:rsid w:val="00F539DF"/>
    <w:rsid w:val="00F53A17"/>
    <w:rsid w:val="00F53A41"/>
    <w:rsid w:val="00F53A45"/>
    <w:rsid w:val="00F53BAD"/>
    <w:rsid w:val="00F53CB3"/>
    <w:rsid w:val="00F53CDC"/>
    <w:rsid w:val="00F53D06"/>
    <w:rsid w:val="00F53DA1"/>
    <w:rsid w:val="00F53DB1"/>
    <w:rsid w:val="00F53F6E"/>
    <w:rsid w:val="00F540B4"/>
    <w:rsid w:val="00F541BA"/>
    <w:rsid w:val="00F541E5"/>
    <w:rsid w:val="00F543BF"/>
    <w:rsid w:val="00F543CA"/>
    <w:rsid w:val="00F54477"/>
    <w:rsid w:val="00F544B0"/>
    <w:rsid w:val="00F54511"/>
    <w:rsid w:val="00F5458B"/>
    <w:rsid w:val="00F545DC"/>
    <w:rsid w:val="00F545E8"/>
    <w:rsid w:val="00F5473A"/>
    <w:rsid w:val="00F54759"/>
    <w:rsid w:val="00F548E8"/>
    <w:rsid w:val="00F5490B"/>
    <w:rsid w:val="00F5495F"/>
    <w:rsid w:val="00F54A40"/>
    <w:rsid w:val="00F54B22"/>
    <w:rsid w:val="00F54B69"/>
    <w:rsid w:val="00F54B93"/>
    <w:rsid w:val="00F54BD4"/>
    <w:rsid w:val="00F54C56"/>
    <w:rsid w:val="00F54CCB"/>
    <w:rsid w:val="00F54D52"/>
    <w:rsid w:val="00F54D57"/>
    <w:rsid w:val="00F54EDC"/>
    <w:rsid w:val="00F54EFB"/>
    <w:rsid w:val="00F54F5C"/>
    <w:rsid w:val="00F54FEC"/>
    <w:rsid w:val="00F55175"/>
    <w:rsid w:val="00F5520F"/>
    <w:rsid w:val="00F55341"/>
    <w:rsid w:val="00F5539E"/>
    <w:rsid w:val="00F553E7"/>
    <w:rsid w:val="00F553EF"/>
    <w:rsid w:val="00F5543B"/>
    <w:rsid w:val="00F55440"/>
    <w:rsid w:val="00F55479"/>
    <w:rsid w:val="00F55490"/>
    <w:rsid w:val="00F554D5"/>
    <w:rsid w:val="00F5555F"/>
    <w:rsid w:val="00F5557B"/>
    <w:rsid w:val="00F5564D"/>
    <w:rsid w:val="00F556CD"/>
    <w:rsid w:val="00F556DB"/>
    <w:rsid w:val="00F5571D"/>
    <w:rsid w:val="00F55793"/>
    <w:rsid w:val="00F557F3"/>
    <w:rsid w:val="00F5584E"/>
    <w:rsid w:val="00F558BE"/>
    <w:rsid w:val="00F55917"/>
    <w:rsid w:val="00F5594A"/>
    <w:rsid w:val="00F55968"/>
    <w:rsid w:val="00F559AE"/>
    <w:rsid w:val="00F55A13"/>
    <w:rsid w:val="00F55A1E"/>
    <w:rsid w:val="00F55C87"/>
    <w:rsid w:val="00F55CB9"/>
    <w:rsid w:val="00F55D5A"/>
    <w:rsid w:val="00F55D74"/>
    <w:rsid w:val="00F55E32"/>
    <w:rsid w:val="00F55E3F"/>
    <w:rsid w:val="00F55EE8"/>
    <w:rsid w:val="00F5600E"/>
    <w:rsid w:val="00F5603C"/>
    <w:rsid w:val="00F56054"/>
    <w:rsid w:val="00F5609C"/>
    <w:rsid w:val="00F560CD"/>
    <w:rsid w:val="00F561D2"/>
    <w:rsid w:val="00F56289"/>
    <w:rsid w:val="00F56295"/>
    <w:rsid w:val="00F563CA"/>
    <w:rsid w:val="00F564A8"/>
    <w:rsid w:val="00F56558"/>
    <w:rsid w:val="00F5656C"/>
    <w:rsid w:val="00F56614"/>
    <w:rsid w:val="00F56635"/>
    <w:rsid w:val="00F5669E"/>
    <w:rsid w:val="00F5679F"/>
    <w:rsid w:val="00F56878"/>
    <w:rsid w:val="00F568B5"/>
    <w:rsid w:val="00F568D1"/>
    <w:rsid w:val="00F56917"/>
    <w:rsid w:val="00F56A30"/>
    <w:rsid w:val="00F56A4F"/>
    <w:rsid w:val="00F56A7F"/>
    <w:rsid w:val="00F56A8D"/>
    <w:rsid w:val="00F56AFD"/>
    <w:rsid w:val="00F56C1E"/>
    <w:rsid w:val="00F56C7A"/>
    <w:rsid w:val="00F56C9C"/>
    <w:rsid w:val="00F56D32"/>
    <w:rsid w:val="00F56E79"/>
    <w:rsid w:val="00F56EA0"/>
    <w:rsid w:val="00F56F2E"/>
    <w:rsid w:val="00F5703A"/>
    <w:rsid w:val="00F57248"/>
    <w:rsid w:val="00F57280"/>
    <w:rsid w:val="00F57326"/>
    <w:rsid w:val="00F57339"/>
    <w:rsid w:val="00F5738F"/>
    <w:rsid w:val="00F5739C"/>
    <w:rsid w:val="00F5742A"/>
    <w:rsid w:val="00F57474"/>
    <w:rsid w:val="00F574CC"/>
    <w:rsid w:val="00F5756B"/>
    <w:rsid w:val="00F575EC"/>
    <w:rsid w:val="00F57611"/>
    <w:rsid w:val="00F5761E"/>
    <w:rsid w:val="00F5767B"/>
    <w:rsid w:val="00F57713"/>
    <w:rsid w:val="00F577BF"/>
    <w:rsid w:val="00F57874"/>
    <w:rsid w:val="00F57885"/>
    <w:rsid w:val="00F5795E"/>
    <w:rsid w:val="00F57997"/>
    <w:rsid w:val="00F57A5E"/>
    <w:rsid w:val="00F57AB3"/>
    <w:rsid w:val="00F57B55"/>
    <w:rsid w:val="00F57C13"/>
    <w:rsid w:val="00F57C80"/>
    <w:rsid w:val="00F57CD1"/>
    <w:rsid w:val="00F57CD8"/>
    <w:rsid w:val="00F57E45"/>
    <w:rsid w:val="00F57EC0"/>
    <w:rsid w:val="00F57EC3"/>
    <w:rsid w:val="00F57EEA"/>
    <w:rsid w:val="00F57F43"/>
    <w:rsid w:val="00F6000C"/>
    <w:rsid w:val="00F600B7"/>
    <w:rsid w:val="00F600D8"/>
    <w:rsid w:val="00F6013E"/>
    <w:rsid w:val="00F6038B"/>
    <w:rsid w:val="00F60394"/>
    <w:rsid w:val="00F60444"/>
    <w:rsid w:val="00F6045F"/>
    <w:rsid w:val="00F604BF"/>
    <w:rsid w:val="00F60528"/>
    <w:rsid w:val="00F605A9"/>
    <w:rsid w:val="00F60700"/>
    <w:rsid w:val="00F60735"/>
    <w:rsid w:val="00F60764"/>
    <w:rsid w:val="00F60780"/>
    <w:rsid w:val="00F6078A"/>
    <w:rsid w:val="00F60951"/>
    <w:rsid w:val="00F60959"/>
    <w:rsid w:val="00F6098C"/>
    <w:rsid w:val="00F609EE"/>
    <w:rsid w:val="00F609EF"/>
    <w:rsid w:val="00F60A1A"/>
    <w:rsid w:val="00F60AC9"/>
    <w:rsid w:val="00F60ADF"/>
    <w:rsid w:val="00F60B3F"/>
    <w:rsid w:val="00F60B43"/>
    <w:rsid w:val="00F60BA3"/>
    <w:rsid w:val="00F60BF8"/>
    <w:rsid w:val="00F60C63"/>
    <w:rsid w:val="00F60CA8"/>
    <w:rsid w:val="00F60D0B"/>
    <w:rsid w:val="00F60D6B"/>
    <w:rsid w:val="00F60DEA"/>
    <w:rsid w:val="00F60ED4"/>
    <w:rsid w:val="00F60F03"/>
    <w:rsid w:val="00F60F64"/>
    <w:rsid w:val="00F60F6C"/>
    <w:rsid w:val="00F60FE2"/>
    <w:rsid w:val="00F61024"/>
    <w:rsid w:val="00F6102D"/>
    <w:rsid w:val="00F6104F"/>
    <w:rsid w:val="00F61078"/>
    <w:rsid w:val="00F611C9"/>
    <w:rsid w:val="00F611EA"/>
    <w:rsid w:val="00F611F0"/>
    <w:rsid w:val="00F61232"/>
    <w:rsid w:val="00F6125C"/>
    <w:rsid w:val="00F61372"/>
    <w:rsid w:val="00F6142C"/>
    <w:rsid w:val="00F61455"/>
    <w:rsid w:val="00F615B8"/>
    <w:rsid w:val="00F615F3"/>
    <w:rsid w:val="00F61719"/>
    <w:rsid w:val="00F61729"/>
    <w:rsid w:val="00F617F9"/>
    <w:rsid w:val="00F6181D"/>
    <w:rsid w:val="00F6185A"/>
    <w:rsid w:val="00F618DE"/>
    <w:rsid w:val="00F61933"/>
    <w:rsid w:val="00F61C78"/>
    <w:rsid w:val="00F61DAE"/>
    <w:rsid w:val="00F61E21"/>
    <w:rsid w:val="00F61F0C"/>
    <w:rsid w:val="00F61F53"/>
    <w:rsid w:val="00F62009"/>
    <w:rsid w:val="00F6204F"/>
    <w:rsid w:val="00F620EF"/>
    <w:rsid w:val="00F62132"/>
    <w:rsid w:val="00F62174"/>
    <w:rsid w:val="00F621E9"/>
    <w:rsid w:val="00F62251"/>
    <w:rsid w:val="00F62286"/>
    <w:rsid w:val="00F622FB"/>
    <w:rsid w:val="00F62317"/>
    <w:rsid w:val="00F6237F"/>
    <w:rsid w:val="00F62399"/>
    <w:rsid w:val="00F6239C"/>
    <w:rsid w:val="00F62408"/>
    <w:rsid w:val="00F62429"/>
    <w:rsid w:val="00F62470"/>
    <w:rsid w:val="00F62478"/>
    <w:rsid w:val="00F6256D"/>
    <w:rsid w:val="00F625D7"/>
    <w:rsid w:val="00F626C5"/>
    <w:rsid w:val="00F6278F"/>
    <w:rsid w:val="00F6281D"/>
    <w:rsid w:val="00F62AD9"/>
    <w:rsid w:val="00F62B3E"/>
    <w:rsid w:val="00F62B81"/>
    <w:rsid w:val="00F62BCC"/>
    <w:rsid w:val="00F62BED"/>
    <w:rsid w:val="00F62D13"/>
    <w:rsid w:val="00F62D44"/>
    <w:rsid w:val="00F62D73"/>
    <w:rsid w:val="00F62D8B"/>
    <w:rsid w:val="00F62E59"/>
    <w:rsid w:val="00F62F46"/>
    <w:rsid w:val="00F62FB3"/>
    <w:rsid w:val="00F63019"/>
    <w:rsid w:val="00F63044"/>
    <w:rsid w:val="00F630F6"/>
    <w:rsid w:val="00F630FF"/>
    <w:rsid w:val="00F63277"/>
    <w:rsid w:val="00F6328B"/>
    <w:rsid w:val="00F633AB"/>
    <w:rsid w:val="00F63410"/>
    <w:rsid w:val="00F634F1"/>
    <w:rsid w:val="00F635B4"/>
    <w:rsid w:val="00F635E9"/>
    <w:rsid w:val="00F63662"/>
    <w:rsid w:val="00F636B9"/>
    <w:rsid w:val="00F637CE"/>
    <w:rsid w:val="00F638A2"/>
    <w:rsid w:val="00F638A7"/>
    <w:rsid w:val="00F638BB"/>
    <w:rsid w:val="00F63917"/>
    <w:rsid w:val="00F63934"/>
    <w:rsid w:val="00F63A56"/>
    <w:rsid w:val="00F63AF9"/>
    <w:rsid w:val="00F63BD3"/>
    <w:rsid w:val="00F63C42"/>
    <w:rsid w:val="00F63C78"/>
    <w:rsid w:val="00F63E21"/>
    <w:rsid w:val="00F63E67"/>
    <w:rsid w:val="00F63F9D"/>
    <w:rsid w:val="00F63FCC"/>
    <w:rsid w:val="00F63FD7"/>
    <w:rsid w:val="00F64086"/>
    <w:rsid w:val="00F640A9"/>
    <w:rsid w:val="00F640EB"/>
    <w:rsid w:val="00F64116"/>
    <w:rsid w:val="00F641D7"/>
    <w:rsid w:val="00F641F4"/>
    <w:rsid w:val="00F6422F"/>
    <w:rsid w:val="00F64265"/>
    <w:rsid w:val="00F642BB"/>
    <w:rsid w:val="00F6442C"/>
    <w:rsid w:val="00F645A9"/>
    <w:rsid w:val="00F645B0"/>
    <w:rsid w:val="00F645D6"/>
    <w:rsid w:val="00F645DE"/>
    <w:rsid w:val="00F64622"/>
    <w:rsid w:val="00F64637"/>
    <w:rsid w:val="00F64700"/>
    <w:rsid w:val="00F6470B"/>
    <w:rsid w:val="00F6480A"/>
    <w:rsid w:val="00F64844"/>
    <w:rsid w:val="00F6487A"/>
    <w:rsid w:val="00F648B3"/>
    <w:rsid w:val="00F64947"/>
    <w:rsid w:val="00F649D1"/>
    <w:rsid w:val="00F64A4D"/>
    <w:rsid w:val="00F64ABF"/>
    <w:rsid w:val="00F64C14"/>
    <w:rsid w:val="00F64C32"/>
    <w:rsid w:val="00F64CE1"/>
    <w:rsid w:val="00F64DD2"/>
    <w:rsid w:val="00F64E57"/>
    <w:rsid w:val="00F64EFA"/>
    <w:rsid w:val="00F64F33"/>
    <w:rsid w:val="00F6500D"/>
    <w:rsid w:val="00F65070"/>
    <w:rsid w:val="00F65154"/>
    <w:rsid w:val="00F65172"/>
    <w:rsid w:val="00F65209"/>
    <w:rsid w:val="00F6521E"/>
    <w:rsid w:val="00F6523D"/>
    <w:rsid w:val="00F6526A"/>
    <w:rsid w:val="00F6535F"/>
    <w:rsid w:val="00F65474"/>
    <w:rsid w:val="00F65570"/>
    <w:rsid w:val="00F656C0"/>
    <w:rsid w:val="00F65852"/>
    <w:rsid w:val="00F6587A"/>
    <w:rsid w:val="00F65893"/>
    <w:rsid w:val="00F658D2"/>
    <w:rsid w:val="00F658D5"/>
    <w:rsid w:val="00F65918"/>
    <w:rsid w:val="00F65A2D"/>
    <w:rsid w:val="00F65A86"/>
    <w:rsid w:val="00F65AD3"/>
    <w:rsid w:val="00F65B2B"/>
    <w:rsid w:val="00F65B39"/>
    <w:rsid w:val="00F65B9D"/>
    <w:rsid w:val="00F65BFF"/>
    <w:rsid w:val="00F65C29"/>
    <w:rsid w:val="00F65C42"/>
    <w:rsid w:val="00F65E1E"/>
    <w:rsid w:val="00F65E61"/>
    <w:rsid w:val="00F65F33"/>
    <w:rsid w:val="00F66007"/>
    <w:rsid w:val="00F6648A"/>
    <w:rsid w:val="00F6649F"/>
    <w:rsid w:val="00F66512"/>
    <w:rsid w:val="00F6669D"/>
    <w:rsid w:val="00F66766"/>
    <w:rsid w:val="00F66837"/>
    <w:rsid w:val="00F668E2"/>
    <w:rsid w:val="00F66963"/>
    <w:rsid w:val="00F66AE7"/>
    <w:rsid w:val="00F66AF1"/>
    <w:rsid w:val="00F66B60"/>
    <w:rsid w:val="00F66B8C"/>
    <w:rsid w:val="00F66C13"/>
    <w:rsid w:val="00F66C2E"/>
    <w:rsid w:val="00F66CCB"/>
    <w:rsid w:val="00F66CEA"/>
    <w:rsid w:val="00F66DFA"/>
    <w:rsid w:val="00F66E18"/>
    <w:rsid w:val="00F66E4F"/>
    <w:rsid w:val="00F66E86"/>
    <w:rsid w:val="00F66F8B"/>
    <w:rsid w:val="00F66FC4"/>
    <w:rsid w:val="00F6702B"/>
    <w:rsid w:val="00F6706A"/>
    <w:rsid w:val="00F6716B"/>
    <w:rsid w:val="00F6719C"/>
    <w:rsid w:val="00F671AF"/>
    <w:rsid w:val="00F67450"/>
    <w:rsid w:val="00F6745A"/>
    <w:rsid w:val="00F674D6"/>
    <w:rsid w:val="00F67542"/>
    <w:rsid w:val="00F67590"/>
    <w:rsid w:val="00F675E9"/>
    <w:rsid w:val="00F67735"/>
    <w:rsid w:val="00F67886"/>
    <w:rsid w:val="00F678A1"/>
    <w:rsid w:val="00F67904"/>
    <w:rsid w:val="00F67A2D"/>
    <w:rsid w:val="00F67AFC"/>
    <w:rsid w:val="00F67B06"/>
    <w:rsid w:val="00F67D2D"/>
    <w:rsid w:val="00F67E3E"/>
    <w:rsid w:val="00F67F61"/>
    <w:rsid w:val="00F7008D"/>
    <w:rsid w:val="00F701AD"/>
    <w:rsid w:val="00F70244"/>
    <w:rsid w:val="00F70354"/>
    <w:rsid w:val="00F703A2"/>
    <w:rsid w:val="00F703FF"/>
    <w:rsid w:val="00F704F6"/>
    <w:rsid w:val="00F70558"/>
    <w:rsid w:val="00F70581"/>
    <w:rsid w:val="00F705C3"/>
    <w:rsid w:val="00F70618"/>
    <w:rsid w:val="00F707E9"/>
    <w:rsid w:val="00F70834"/>
    <w:rsid w:val="00F7086D"/>
    <w:rsid w:val="00F70885"/>
    <w:rsid w:val="00F7088B"/>
    <w:rsid w:val="00F70890"/>
    <w:rsid w:val="00F70966"/>
    <w:rsid w:val="00F709BD"/>
    <w:rsid w:val="00F709D8"/>
    <w:rsid w:val="00F709E0"/>
    <w:rsid w:val="00F70C21"/>
    <w:rsid w:val="00F70CA2"/>
    <w:rsid w:val="00F70D2D"/>
    <w:rsid w:val="00F70DC3"/>
    <w:rsid w:val="00F70E23"/>
    <w:rsid w:val="00F70E68"/>
    <w:rsid w:val="00F70E69"/>
    <w:rsid w:val="00F70F8C"/>
    <w:rsid w:val="00F70FA7"/>
    <w:rsid w:val="00F71079"/>
    <w:rsid w:val="00F71205"/>
    <w:rsid w:val="00F71271"/>
    <w:rsid w:val="00F71282"/>
    <w:rsid w:val="00F7134D"/>
    <w:rsid w:val="00F7136C"/>
    <w:rsid w:val="00F7153C"/>
    <w:rsid w:val="00F715DE"/>
    <w:rsid w:val="00F7166C"/>
    <w:rsid w:val="00F71688"/>
    <w:rsid w:val="00F71691"/>
    <w:rsid w:val="00F7169B"/>
    <w:rsid w:val="00F716C3"/>
    <w:rsid w:val="00F716E8"/>
    <w:rsid w:val="00F71716"/>
    <w:rsid w:val="00F717A4"/>
    <w:rsid w:val="00F71800"/>
    <w:rsid w:val="00F71838"/>
    <w:rsid w:val="00F71861"/>
    <w:rsid w:val="00F718AE"/>
    <w:rsid w:val="00F71960"/>
    <w:rsid w:val="00F71998"/>
    <w:rsid w:val="00F71A0D"/>
    <w:rsid w:val="00F71A64"/>
    <w:rsid w:val="00F71AB1"/>
    <w:rsid w:val="00F71BD9"/>
    <w:rsid w:val="00F71C02"/>
    <w:rsid w:val="00F71C2E"/>
    <w:rsid w:val="00F71C4F"/>
    <w:rsid w:val="00F71C55"/>
    <w:rsid w:val="00F71C82"/>
    <w:rsid w:val="00F71DE6"/>
    <w:rsid w:val="00F71DED"/>
    <w:rsid w:val="00F71DEF"/>
    <w:rsid w:val="00F71DF0"/>
    <w:rsid w:val="00F71FFB"/>
    <w:rsid w:val="00F72030"/>
    <w:rsid w:val="00F72077"/>
    <w:rsid w:val="00F7211A"/>
    <w:rsid w:val="00F72171"/>
    <w:rsid w:val="00F7217B"/>
    <w:rsid w:val="00F723A8"/>
    <w:rsid w:val="00F72649"/>
    <w:rsid w:val="00F72690"/>
    <w:rsid w:val="00F72752"/>
    <w:rsid w:val="00F7275D"/>
    <w:rsid w:val="00F72882"/>
    <w:rsid w:val="00F7288E"/>
    <w:rsid w:val="00F728A8"/>
    <w:rsid w:val="00F728C4"/>
    <w:rsid w:val="00F7291D"/>
    <w:rsid w:val="00F7297F"/>
    <w:rsid w:val="00F729AC"/>
    <w:rsid w:val="00F72ABD"/>
    <w:rsid w:val="00F72ADF"/>
    <w:rsid w:val="00F72B41"/>
    <w:rsid w:val="00F72B70"/>
    <w:rsid w:val="00F72B8D"/>
    <w:rsid w:val="00F72B8F"/>
    <w:rsid w:val="00F72D2E"/>
    <w:rsid w:val="00F72D61"/>
    <w:rsid w:val="00F72DD9"/>
    <w:rsid w:val="00F72EF0"/>
    <w:rsid w:val="00F72F24"/>
    <w:rsid w:val="00F7313F"/>
    <w:rsid w:val="00F7314E"/>
    <w:rsid w:val="00F732A8"/>
    <w:rsid w:val="00F732B4"/>
    <w:rsid w:val="00F73302"/>
    <w:rsid w:val="00F7335E"/>
    <w:rsid w:val="00F73397"/>
    <w:rsid w:val="00F73406"/>
    <w:rsid w:val="00F73409"/>
    <w:rsid w:val="00F73478"/>
    <w:rsid w:val="00F735FA"/>
    <w:rsid w:val="00F73711"/>
    <w:rsid w:val="00F7378D"/>
    <w:rsid w:val="00F73858"/>
    <w:rsid w:val="00F738AE"/>
    <w:rsid w:val="00F738BF"/>
    <w:rsid w:val="00F7394F"/>
    <w:rsid w:val="00F739D5"/>
    <w:rsid w:val="00F73ABA"/>
    <w:rsid w:val="00F73B08"/>
    <w:rsid w:val="00F73BE8"/>
    <w:rsid w:val="00F73C39"/>
    <w:rsid w:val="00F73C9C"/>
    <w:rsid w:val="00F73CB3"/>
    <w:rsid w:val="00F73CDF"/>
    <w:rsid w:val="00F73D8F"/>
    <w:rsid w:val="00F73DD1"/>
    <w:rsid w:val="00F73E99"/>
    <w:rsid w:val="00F73EAA"/>
    <w:rsid w:val="00F73F5D"/>
    <w:rsid w:val="00F7402D"/>
    <w:rsid w:val="00F7410F"/>
    <w:rsid w:val="00F74140"/>
    <w:rsid w:val="00F74315"/>
    <w:rsid w:val="00F74381"/>
    <w:rsid w:val="00F74415"/>
    <w:rsid w:val="00F7444D"/>
    <w:rsid w:val="00F74459"/>
    <w:rsid w:val="00F74466"/>
    <w:rsid w:val="00F74475"/>
    <w:rsid w:val="00F744F3"/>
    <w:rsid w:val="00F7456D"/>
    <w:rsid w:val="00F7457B"/>
    <w:rsid w:val="00F745DD"/>
    <w:rsid w:val="00F745F5"/>
    <w:rsid w:val="00F74624"/>
    <w:rsid w:val="00F74627"/>
    <w:rsid w:val="00F7463C"/>
    <w:rsid w:val="00F746CA"/>
    <w:rsid w:val="00F74757"/>
    <w:rsid w:val="00F747C7"/>
    <w:rsid w:val="00F748DA"/>
    <w:rsid w:val="00F749A2"/>
    <w:rsid w:val="00F74BDF"/>
    <w:rsid w:val="00F74BE4"/>
    <w:rsid w:val="00F74C2B"/>
    <w:rsid w:val="00F74CDC"/>
    <w:rsid w:val="00F74E5D"/>
    <w:rsid w:val="00F74ECB"/>
    <w:rsid w:val="00F74F1B"/>
    <w:rsid w:val="00F74F54"/>
    <w:rsid w:val="00F74F5B"/>
    <w:rsid w:val="00F75089"/>
    <w:rsid w:val="00F750A8"/>
    <w:rsid w:val="00F75118"/>
    <w:rsid w:val="00F751BD"/>
    <w:rsid w:val="00F751D0"/>
    <w:rsid w:val="00F75276"/>
    <w:rsid w:val="00F752CC"/>
    <w:rsid w:val="00F752FC"/>
    <w:rsid w:val="00F75309"/>
    <w:rsid w:val="00F75331"/>
    <w:rsid w:val="00F75390"/>
    <w:rsid w:val="00F753B0"/>
    <w:rsid w:val="00F753E0"/>
    <w:rsid w:val="00F75418"/>
    <w:rsid w:val="00F75444"/>
    <w:rsid w:val="00F75446"/>
    <w:rsid w:val="00F7545A"/>
    <w:rsid w:val="00F75490"/>
    <w:rsid w:val="00F754FC"/>
    <w:rsid w:val="00F755AD"/>
    <w:rsid w:val="00F755B6"/>
    <w:rsid w:val="00F7564C"/>
    <w:rsid w:val="00F757B3"/>
    <w:rsid w:val="00F7584F"/>
    <w:rsid w:val="00F7598D"/>
    <w:rsid w:val="00F759A9"/>
    <w:rsid w:val="00F75A1F"/>
    <w:rsid w:val="00F75A2A"/>
    <w:rsid w:val="00F75C87"/>
    <w:rsid w:val="00F75CF4"/>
    <w:rsid w:val="00F75CFC"/>
    <w:rsid w:val="00F75DBB"/>
    <w:rsid w:val="00F75E28"/>
    <w:rsid w:val="00F75E3C"/>
    <w:rsid w:val="00F75F05"/>
    <w:rsid w:val="00F75F1B"/>
    <w:rsid w:val="00F75F8A"/>
    <w:rsid w:val="00F75FF4"/>
    <w:rsid w:val="00F760A3"/>
    <w:rsid w:val="00F760C9"/>
    <w:rsid w:val="00F761AB"/>
    <w:rsid w:val="00F76265"/>
    <w:rsid w:val="00F76275"/>
    <w:rsid w:val="00F76280"/>
    <w:rsid w:val="00F76443"/>
    <w:rsid w:val="00F7646F"/>
    <w:rsid w:val="00F764E1"/>
    <w:rsid w:val="00F76534"/>
    <w:rsid w:val="00F765B7"/>
    <w:rsid w:val="00F7664F"/>
    <w:rsid w:val="00F766BF"/>
    <w:rsid w:val="00F766CE"/>
    <w:rsid w:val="00F76741"/>
    <w:rsid w:val="00F76875"/>
    <w:rsid w:val="00F7687D"/>
    <w:rsid w:val="00F768BB"/>
    <w:rsid w:val="00F76917"/>
    <w:rsid w:val="00F7691C"/>
    <w:rsid w:val="00F76966"/>
    <w:rsid w:val="00F76A2C"/>
    <w:rsid w:val="00F76A47"/>
    <w:rsid w:val="00F76ACD"/>
    <w:rsid w:val="00F76B9B"/>
    <w:rsid w:val="00F76BCC"/>
    <w:rsid w:val="00F76BF1"/>
    <w:rsid w:val="00F76C1A"/>
    <w:rsid w:val="00F76C1D"/>
    <w:rsid w:val="00F76E0C"/>
    <w:rsid w:val="00F76E3C"/>
    <w:rsid w:val="00F76E55"/>
    <w:rsid w:val="00F76EBF"/>
    <w:rsid w:val="00F76FD9"/>
    <w:rsid w:val="00F7704A"/>
    <w:rsid w:val="00F77112"/>
    <w:rsid w:val="00F77136"/>
    <w:rsid w:val="00F7729E"/>
    <w:rsid w:val="00F772D3"/>
    <w:rsid w:val="00F772DB"/>
    <w:rsid w:val="00F772E2"/>
    <w:rsid w:val="00F7735D"/>
    <w:rsid w:val="00F773C0"/>
    <w:rsid w:val="00F77471"/>
    <w:rsid w:val="00F774A5"/>
    <w:rsid w:val="00F774CA"/>
    <w:rsid w:val="00F77545"/>
    <w:rsid w:val="00F77595"/>
    <w:rsid w:val="00F77624"/>
    <w:rsid w:val="00F77657"/>
    <w:rsid w:val="00F776AA"/>
    <w:rsid w:val="00F776FA"/>
    <w:rsid w:val="00F77750"/>
    <w:rsid w:val="00F777D1"/>
    <w:rsid w:val="00F77878"/>
    <w:rsid w:val="00F77897"/>
    <w:rsid w:val="00F7794C"/>
    <w:rsid w:val="00F779B3"/>
    <w:rsid w:val="00F77A70"/>
    <w:rsid w:val="00F77AAA"/>
    <w:rsid w:val="00F77B5D"/>
    <w:rsid w:val="00F77BB4"/>
    <w:rsid w:val="00F77BD1"/>
    <w:rsid w:val="00F77C0B"/>
    <w:rsid w:val="00F77C86"/>
    <w:rsid w:val="00F77D4E"/>
    <w:rsid w:val="00F77EA1"/>
    <w:rsid w:val="00F77EBD"/>
    <w:rsid w:val="00F77F2F"/>
    <w:rsid w:val="00F800FD"/>
    <w:rsid w:val="00F8016D"/>
    <w:rsid w:val="00F801AD"/>
    <w:rsid w:val="00F8031B"/>
    <w:rsid w:val="00F80345"/>
    <w:rsid w:val="00F80376"/>
    <w:rsid w:val="00F8037A"/>
    <w:rsid w:val="00F80395"/>
    <w:rsid w:val="00F803CD"/>
    <w:rsid w:val="00F803EC"/>
    <w:rsid w:val="00F804EA"/>
    <w:rsid w:val="00F80552"/>
    <w:rsid w:val="00F80553"/>
    <w:rsid w:val="00F8057B"/>
    <w:rsid w:val="00F805FB"/>
    <w:rsid w:val="00F80727"/>
    <w:rsid w:val="00F807E6"/>
    <w:rsid w:val="00F80804"/>
    <w:rsid w:val="00F808CE"/>
    <w:rsid w:val="00F80902"/>
    <w:rsid w:val="00F80909"/>
    <w:rsid w:val="00F80988"/>
    <w:rsid w:val="00F80AE1"/>
    <w:rsid w:val="00F80AF1"/>
    <w:rsid w:val="00F80C5D"/>
    <w:rsid w:val="00F80C6B"/>
    <w:rsid w:val="00F80CEB"/>
    <w:rsid w:val="00F80FE9"/>
    <w:rsid w:val="00F81048"/>
    <w:rsid w:val="00F81097"/>
    <w:rsid w:val="00F81188"/>
    <w:rsid w:val="00F811F3"/>
    <w:rsid w:val="00F81214"/>
    <w:rsid w:val="00F8123F"/>
    <w:rsid w:val="00F812B2"/>
    <w:rsid w:val="00F81370"/>
    <w:rsid w:val="00F8137F"/>
    <w:rsid w:val="00F81438"/>
    <w:rsid w:val="00F81481"/>
    <w:rsid w:val="00F814D1"/>
    <w:rsid w:val="00F814FA"/>
    <w:rsid w:val="00F81508"/>
    <w:rsid w:val="00F81600"/>
    <w:rsid w:val="00F81620"/>
    <w:rsid w:val="00F81628"/>
    <w:rsid w:val="00F81673"/>
    <w:rsid w:val="00F81740"/>
    <w:rsid w:val="00F81761"/>
    <w:rsid w:val="00F81773"/>
    <w:rsid w:val="00F818C0"/>
    <w:rsid w:val="00F819C1"/>
    <w:rsid w:val="00F81A32"/>
    <w:rsid w:val="00F81B16"/>
    <w:rsid w:val="00F81B6C"/>
    <w:rsid w:val="00F81B75"/>
    <w:rsid w:val="00F81BF6"/>
    <w:rsid w:val="00F81C03"/>
    <w:rsid w:val="00F81D32"/>
    <w:rsid w:val="00F81D6B"/>
    <w:rsid w:val="00F81DEB"/>
    <w:rsid w:val="00F81E51"/>
    <w:rsid w:val="00F81EC1"/>
    <w:rsid w:val="00F81F0F"/>
    <w:rsid w:val="00F81FA0"/>
    <w:rsid w:val="00F82049"/>
    <w:rsid w:val="00F82192"/>
    <w:rsid w:val="00F821A6"/>
    <w:rsid w:val="00F821DE"/>
    <w:rsid w:val="00F82201"/>
    <w:rsid w:val="00F82241"/>
    <w:rsid w:val="00F82332"/>
    <w:rsid w:val="00F824D0"/>
    <w:rsid w:val="00F824E4"/>
    <w:rsid w:val="00F8266D"/>
    <w:rsid w:val="00F826B4"/>
    <w:rsid w:val="00F8273B"/>
    <w:rsid w:val="00F827D5"/>
    <w:rsid w:val="00F82873"/>
    <w:rsid w:val="00F828A1"/>
    <w:rsid w:val="00F82942"/>
    <w:rsid w:val="00F82944"/>
    <w:rsid w:val="00F82A13"/>
    <w:rsid w:val="00F82A14"/>
    <w:rsid w:val="00F82B85"/>
    <w:rsid w:val="00F82C00"/>
    <w:rsid w:val="00F82C02"/>
    <w:rsid w:val="00F82DEA"/>
    <w:rsid w:val="00F82E52"/>
    <w:rsid w:val="00F82E6E"/>
    <w:rsid w:val="00F82E74"/>
    <w:rsid w:val="00F82E81"/>
    <w:rsid w:val="00F82E82"/>
    <w:rsid w:val="00F82EB3"/>
    <w:rsid w:val="00F82F48"/>
    <w:rsid w:val="00F82FED"/>
    <w:rsid w:val="00F8300F"/>
    <w:rsid w:val="00F830C2"/>
    <w:rsid w:val="00F830F0"/>
    <w:rsid w:val="00F83103"/>
    <w:rsid w:val="00F8315E"/>
    <w:rsid w:val="00F8316D"/>
    <w:rsid w:val="00F83184"/>
    <w:rsid w:val="00F831CE"/>
    <w:rsid w:val="00F831DC"/>
    <w:rsid w:val="00F832B2"/>
    <w:rsid w:val="00F83315"/>
    <w:rsid w:val="00F833B4"/>
    <w:rsid w:val="00F833C4"/>
    <w:rsid w:val="00F83449"/>
    <w:rsid w:val="00F834A3"/>
    <w:rsid w:val="00F834C8"/>
    <w:rsid w:val="00F8360E"/>
    <w:rsid w:val="00F8362F"/>
    <w:rsid w:val="00F83660"/>
    <w:rsid w:val="00F83680"/>
    <w:rsid w:val="00F836FD"/>
    <w:rsid w:val="00F83718"/>
    <w:rsid w:val="00F83751"/>
    <w:rsid w:val="00F837C1"/>
    <w:rsid w:val="00F837CB"/>
    <w:rsid w:val="00F83801"/>
    <w:rsid w:val="00F8389C"/>
    <w:rsid w:val="00F8391E"/>
    <w:rsid w:val="00F83955"/>
    <w:rsid w:val="00F839E3"/>
    <w:rsid w:val="00F83A0D"/>
    <w:rsid w:val="00F83AAB"/>
    <w:rsid w:val="00F83AE5"/>
    <w:rsid w:val="00F83B1F"/>
    <w:rsid w:val="00F83C6A"/>
    <w:rsid w:val="00F83D16"/>
    <w:rsid w:val="00F83DEC"/>
    <w:rsid w:val="00F8407B"/>
    <w:rsid w:val="00F8407E"/>
    <w:rsid w:val="00F8417D"/>
    <w:rsid w:val="00F842CC"/>
    <w:rsid w:val="00F84305"/>
    <w:rsid w:val="00F843DC"/>
    <w:rsid w:val="00F843F7"/>
    <w:rsid w:val="00F8450C"/>
    <w:rsid w:val="00F8452F"/>
    <w:rsid w:val="00F84576"/>
    <w:rsid w:val="00F846D5"/>
    <w:rsid w:val="00F8471C"/>
    <w:rsid w:val="00F84877"/>
    <w:rsid w:val="00F84898"/>
    <w:rsid w:val="00F84979"/>
    <w:rsid w:val="00F849D6"/>
    <w:rsid w:val="00F84A04"/>
    <w:rsid w:val="00F84B39"/>
    <w:rsid w:val="00F84B76"/>
    <w:rsid w:val="00F84BEF"/>
    <w:rsid w:val="00F84C65"/>
    <w:rsid w:val="00F84CB4"/>
    <w:rsid w:val="00F84CEC"/>
    <w:rsid w:val="00F84D4A"/>
    <w:rsid w:val="00F84D80"/>
    <w:rsid w:val="00F84DDA"/>
    <w:rsid w:val="00F84E15"/>
    <w:rsid w:val="00F84F36"/>
    <w:rsid w:val="00F84FE7"/>
    <w:rsid w:val="00F8513B"/>
    <w:rsid w:val="00F85176"/>
    <w:rsid w:val="00F851EF"/>
    <w:rsid w:val="00F85291"/>
    <w:rsid w:val="00F852B6"/>
    <w:rsid w:val="00F85331"/>
    <w:rsid w:val="00F8538E"/>
    <w:rsid w:val="00F85411"/>
    <w:rsid w:val="00F8567C"/>
    <w:rsid w:val="00F8567F"/>
    <w:rsid w:val="00F856AE"/>
    <w:rsid w:val="00F856AF"/>
    <w:rsid w:val="00F85778"/>
    <w:rsid w:val="00F857E9"/>
    <w:rsid w:val="00F857F4"/>
    <w:rsid w:val="00F8585E"/>
    <w:rsid w:val="00F85A42"/>
    <w:rsid w:val="00F85A5A"/>
    <w:rsid w:val="00F85A97"/>
    <w:rsid w:val="00F85AA7"/>
    <w:rsid w:val="00F85B31"/>
    <w:rsid w:val="00F85B5C"/>
    <w:rsid w:val="00F85BE8"/>
    <w:rsid w:val="00F85C03"/>
    <w:rsid w:val="00F85C84"/>
    <w:rsid w:val="00F85D58"/>
    <w:rsid w:val="00F85D78"/>
    <w:rsid w:val="00F85E6F"/>
    <w:rsid w:val="00F85F30"/>
    <w:rsid w:val="00F85FB5"/>
    <w:rsid w:val="00F86066"/>
    <w:rsid w:val="00F86145"/>
    <w:rsid w:val="00F8620D"/>
    <w:rsid w:val="00F8631E"/>
    <w:rsid w:val="00F8644B"/>
    <w:rsid w:val="00F864F7"/>
    <w:rsid w:val="00F86538"/>
    <w:rsid w:val="00F86558"/>
    <w:rsid w:val="00F8659D"/>
    <w:rsid w:val="00F86709"/>
    <w:rsid w:val="00F8671D"/>
    <w:rsid w:val="00F86864"/>
    <w:rsid w:val="00F86867"/>
    <w:rsid w:val="00F868E6"/>
    <w:rsid w:val="00F8694D"/>
    <w:rsid w:val="00F86969"/>
    <w:rsid w:val="00F86971"/>
    <w:rsid w:val="00F869BE"/>
    <w:rsid w:val="00F869EF"/>
    <w:rsid w:val="00F86A4D"/>
    <w:rsid w:val="00F86C9C"/>
    <w:rsid w:val="00F86C9D"/>
    <w:rsid w:val="00F86D04"/>
    <w:rsid w:val="00F86DE0"/>
    <w:rsid w:val="00F86DF6"/>
    <w:rsid w:val="00F86E40"/>
    <w:rsid w:val="00F86EC6"/>
    <w:rsid w:val="00F86EC7"/>
    <w:rsid w:val="00F86F89"/>
    <w:rsid w:val="00F8704F"/>
    <w:rsid w:val="00F870D6"/>
    <w:rsid w:val="00F87113"/>
    <w:rsid w:val="00F871D8"/>
    <w:rsid w:val="00F871F4"/>
    <w:rsid w:val="00F87239"/>
    <w:rsid w:val="00F8725E"/>
    <w:rsid w:val="00F872D0"/>
    <w:rsid w:val="00F87318"/>
    <w:rsid w:val="00F87346"/>
    <w:rsid w:val="00F873D6"/>
    <w:rsid w:val="00F87433"/>
    <w:rsid w:val="00F8744A"/>
    <w:rsid w:val="00F874F7"/>
    <w:rsid w:val="00F8754B"/>
    <w:rsid w:val="00F87599"/>
    <w:rsid w:val="00F87611"/>
    <w:rsid w:val="00F87697"/>
    <w:rsid w:val="00F87803"/>
    <w:rsid w:val="00F87825"/>
    <w:rsid w:val="00F878BB"/>
    <w:rsid w:val="00F878CC"/>
    <w:rsid w:val="00F87A37"/>
    <w:rsid w:val="00F87A3F"/>
    <w:rsid w:val="00F87AC4"/>
    <w:rsid w:val="00F87B43"/>
    <w:rsid w:val="00F87B7C"/>
    <w:rsid w:val="00F87C03"/>
    <w:rsid w:val="00F87C47"/>
    <w:rsid w:val="00F87C4B"/>
    <w:rsid w:val="00F87C7A"/>
    <w:rsid w:val="00F90032"/>
    <w:rsid w:val="00F90086"/>
    <w:rsid w:val="00F90147"/>
    <w:rsid w:val="00F901BD"/>
    <w:rsid w:val="00F90273"/>
    <w:rsid w:val="00F9031D"/>
    <w:rsid w:val="00F90371"/>
    <w:rsid w:val="00F9037B"/>
    <w:rsid w:val="00F9047D"/>
    <w:rsid w:val="00F904A9"/>
    <w:rsid w:val="00F90536"/>
    <w:rsid w:val="00F906A8"/>
    <w:rsid w:val="00F90734"/>
    <w:rsid w:val="00F907A7"/>
    <w:rsid w:val="00F9080F"/>
    <w:rsid w:val="00F9086D"/>
    <w:rsid w:val="00F9086F"/>
    <w:rsid w:val="00F90888"/>
    <w:rsid w:val="00F908FD"/>
    <w:rsid w:val="00F90910"/>
    <w:rsid w:val="00F90954"/>
    <w:rsid w:val="00F909D6"/>
    <w:rsid w:val="00F90B6D"/>
    <w:rsid w:val="00F90D63"/>
    <w:rsid w:val="00F90DD5"/>
    <w:rsid w:val="00F90E54"/>
    <w:rsid w:val="00F90E5E"/>
    <w:rsid w:val="00F90E7E"/>
    <w:rsid w:val="00F90EFB"/>
    <w:rsid w:val="00F90FEC"/>
    <w:rsid w:val="00F9100F"/>
    <w:rsid w:val="00F91099"/>
    <w:rsid w:val="00F910E9"/>
    <w:rsid w:val="00F9121F"/>
    <w:rsid w:val="00F91224"/>
    <w:rsid w:val="00F91228"/>
    <w:rsid w:val="00F91309"/>
    <w:rsid w:val="00F91366"/>
    <w:rsid w:val="00F913AF"/>
    <w:rsid w:val="00F913C2"/>
    <w:rsid w:val="00F913C3"/>
    <w:rsid w:val="00F91400"/>
    <w:rsid w:val="00F91465"/>
    <w:rsid w:val="00F9154F"/>
    <w:rsid w:val="00F915F7"/>
    <w:rsid w:val="00F91674"/>
    <w:rsid w:val="00F91680"/>
    <w:rsid w:val="00F916A8"/>
    <w:rsid w:val="00F9174E"/>
    <w:rsid w:val="00F9191A"/>
    <w:rsid w:val="00F919A8"/>
    <w:rsid w:val="00F91A85"/>
    <w:rsid w:val="00F91AF1"/>
    <w:rsid w:val="00F91BBC"/>
    <w:rsid w:val="00F91C08"/>
    <w:rsid w:val="00F91C97"/>
    <w:rsid w:val="00F91CB0"/>
    <w:rsid w:val="00F91D6C"/>
    <w:rsid w:val="00F91D93"/>
    <w:rsid w:val="00F91D95"/>
    <w:rsid w:val="00F91DFD"/>
    <w:rsid w:val="00F91E73"/>
    <w:rsid w:val="00F91EEC"/>
    <w:rsid w:val="00F91F23"/>
    <w:rsid w:val="00F92015"/>
    <w:rsid w:val="00F92053"/>
    <w:rsid w:val="00F92110"/>
    <w:rsid w:val="00F92126"/>
    <w:rsid w:val="00F92140"/>
    <w:rsid w:val="00F9220A"/>
    <w:rsid w:val="00F9226E"/>
    <w:rsid w:val="00F9230D"/>
    <w:rsid w:val="00F92426"/>
    <w:rsid w:val="00F92536"/>
    <w:rsid w:val="00F92557"/>
    <w:rsid w:val="00F9256E"/>
    <w:rsid w:val="00F925F8"/>
    <w:rsid w:val="00F92683"/>
    <w:rsid w:val="00F92688"/>
    <w:rsid w:val="00F9268A"/>
    <w:rsid w:val="00F92792"/>
    <w:rsid w:val="00F927C4"/>
    <w:rsid w:val="00F9281B"/>
    <w:rsid w:val="00F92895"/>
    <w:rsid w:val="00F928EC"/>
    <w:rsid w:val="00F9293B"/>
    <w:rsid w:val="00F92961"/>
    <w:rsid w:val="00F929E7"/>
    <w:rsid w:val="00F92A02"/>
    <w:rsid w:val="00F92A1C"/>
    <w:rsid w:val="00F92A4C"/>
    <w:rsid w:val="00F92A89"/>
    <w:rsid w:val="00F92ABA"/>
    <w:rsid w:val="00F92B72"/>
    <w:rsid w:val="00F92BE7"/>
    <w:rsid w:val="00F92C38"/>
    <w:rsid w:val="00F92C42"/>
    <w:rsid w:val="00F92C4D"/>
    <w:rsid w:val="00F92CA9"/>
    <w:rsid w:val="00F92CFB"/>
    <w:rsid w:val="00F92D29"/>
    <w:rsid w:val="00F92D2C"/>
    <w:rsid w:val="00F92E44"/>
    <w:rsid w:val="00F92E99"/>
    <w:rsid w:val="00F92F04"/>
    <w:rsid w:val="00F92F10"/>
    <w:rsid w:val="00F9300B"/>
    <w:rsid w:val="00F930F7"/>
    <w:rsid w:val="00F93133"/>
    <w:rsid w:val="00F93204"/>
    <w:rsid w:val="00F93281"/>
    <w:rsid w:val="00F93361"/>
    <w:rsid w:val="00F93381"/>
    <w:rsid w:val="00F93461"/>
    <w:rsid w:val="00F934CA"/>
    <w:rsid w:val="00F934F0"/>
    <w:rsid w:val="00F93576"/>
    <w:rsid w:val="00F93665"/>
    <w:rsid w:val="00F93688"/>
    <w:rsid w:val="00F936B7"/>
    <w:rsid w:val="00F936D8"/>
    <w:rsid w:val="00F936FD"/>
    <w:rsid w:val="00F9372A"/>
    <w:rsid w:val="00F9376D"/>
    <w:rsid w:val="00F93838"/>
    <w:rsid w:val="00F938CC"/>
    <w:rsid w:val="00F938F9"/>
    <w:rsid w:val="00F93922"/>
    <w:rsid w:val="00F939E0"/>
    <w:rsid w:val="00F93AC0"/>
    <w:rsid w:val="00F93AC1"/>
    <w:rsid w:val="00F93AC2"/>
    <w:rsid w:val="00F93B16"/>
    <w:rsid w:val="00F93B9C"/>
    <w:rsid w:val="00F93C74"/>
    <w:rsid w:val="00F93C81"/>
    <w:rsid w:val="00F93D0D"/>
    <w:rsid w:val="00F93E12"/>
    <w:rsid w:val="00F93EBF"/>
    <w:rsid w:val="00F93F90"/>
    <w:rsid w:val="00F93FCC"/>
    <w:rsid w:val="00F93FF2"/>
    <w:rsid w:val="00F94017"/>
    <w:rsid w:val="00F94066"/>
    <w:rsid w:val="00F94093"/>
    <w:rsid w:val="00F94097"/>
    <w:rsid w:val="00F9409F"/>
    <w:rsid w:val="00F941BD"/>
    <w:rsid w:val="00F941FF"/>
    <w:rsid w:val="00F94223"/>
    <w:rsid w:val="00F942B9"/>
    <w:rsid w:val="00F943A5"/>
    <w:rsid w:val="00F943D4"/>
    <w:rsid w:val="00F943DD"/>
    <w:rsid w:val="00F943F2"/>
    <w:rsid w:val="00F94464"/>
    <w:rsid w:val="00F94582"/>
    <w:rsid w:val="00F945F0"/>
    <w:rsid w:val="00F9464B"/>
    <w:rsid w:val="00F946EF"/>
    <w:rsid w:val="00F94722"/>
    <w:rsid w:val="00F94853"/>
    <w:rsid w:val="00F94896"/>
    <w:rsid w:val="00F949D8"/>
    <w:rsid w:val="00F94A97"/>
    <w:rsid w:val="00F94AD9"/>
    <w:rsid w:val="00F94B51"/>
    <w:rsid w:val="00F94BEC"/>
    <w:rsid w:val="00F94C6F"/>
    <w:rsid w:val="00F94C7F"/>
    <w:rsid w:val="00F94CA3"/>
    <w:rsid w:val="00F94D75"/>
    <w:rsid w:val="00F94DDC"/>
    <w:rsid w:val="00F94E06"/>
    <w:rsid w:val="00F94ED0"/>
    <w:rsid w:val="00F95295"/>
    <w:rsid w:val="00F95390"/>
    <w:rsid w:val="00F953CD"/>
    <w:rsid w:val="00F9550A"/>
    <w:rsid w:val="00F95650"/>
    <w:rsid w:val="00F9568D"/>
    <w:rsid w:val="00F956E0"/>
    <w:rsid w:val="00F9573B"/>
    <w:rsid w:val="00F9573C"/>
    <w:rsid w:val="00F9588E"/>
    <w:rsid w:val="00F9592E"/>
    <w:rsid w:val="00F95950"/>
    <w:rsid w:val="00F95972"/>
    <w:rsid w:val="00F95A2E"/>
    <w:rsid w:val="00F95A31"/>
    <w:rsid w:val="00F95AE1"/>
    <w:rsid w:val="00F95B2B"/>
    <w:rsid w:val="00F95CD6"/>
    <w:rsid w:val="00F95CEF"/>
    <w:rsid w:val="00F95D4B"/>
    <w:rsid w:val="00F95DA9"/>
    <w:rsid w:val="00F95DAD"/>
    <w:rsid w:val="00F95DE4"/>
    <w:rsid w:val="00F95E30"/>
    <w:rsid w:val="00F95E4A"/>
    <w:rsid w:val="00F95EED"/>
    <w:rsid w:val="00F95F06"/>
    <w:rsid w:val="00F95F76"/>
    <w:rsid w:val="00F95FCA"/>
    <w:rsid w:val="00F960C1"/>
    <w:rsid w:val="00F96152"/>
    <w:rsid w:val="00F9615E"/>
    <w:rsid w:val="00F96209"/>
    <w:rsid w:val="00F9622C"/>
    <w:rsid w:val="00F96256"/>
    <w:rsid w:val="00F96272"/>
    <w:rsid w:val="00F96306"/>
    <w:rsid w:val="00F963E0"/>
    <w:rsid w:val="00F96422"/>
    <w:rsid w:val="00F96425"/>
    <w:rsid w:val="00F9643D"/>
    <w:rsid w:val="00F96460"/>
    <w:rsid w:val="00F965B0"/>
    <w:rsid w:val="00F965E2"/>
    <w:rsid w:val="00F965F4"/>
    <w:rsid w:val="00F96627"/>
    <w:rsid w:val="00F966A0"/>
    <w:rsid w:val="00F966B4"/>
    <w:rsid w:val="00F966BB"/>
    <w:rsid w:val="00F96707"/>
    <w:rsid w:val="00F96876"/>
    <w:rsid w:val="00F968B1"/>
    <w:rsid w:val="00F9693A"/>
    <w:rsid w:val="00F96AB3"/>
    <w:rsid w:val="00F96B75"/>
    <w:rsid w:val="00F96BBC"/>
    <w:rsid w:val="00F96C13"/>
    <w:rsid w:val="00F96D43"/>
    <w:rsid w:val="00F96E3F"/>
    <w:rsid w:val="00F96E46"/>
    <w:rsid w:val="00F96EA9"/>
    <w:rsid w:val="00F96EAB"/>
    <w:rsid w:val="00F96F0D"/>
    <w:rsid w:val="00F96F8E"/>
    <w:rsid w:val="00F96FED"/>
    <w:rsid w:val="00F970AF"/>
    <w:rsid w:val="00F970CC"/>
    <w:rsid w:val="00F97183"/>
    <w:rsid w:val="00F971C4"/>
    <w:rsid w:val="00F971C8"/>
    <w:rsid w:val="00F97211"/>
    <w:rsid w:val="00F972D6"/>
    <w:rsid w:val="00F973F9"/>
    <w:rsid w:val="00F97567"/>
    <w:rsid w:val="00F97589"/>
    <w:rsid w:val="00F9767D"/>
    <w:rsid w:val="00F976D3"/>
    <w:rsid w:val="00F97763"/>
    <w:rsid w:val="00F97796"/>
    <w:rsid w:val="00F978AD"/>
    <w:rsid w:val="00F97943"/>
    <w:rsid w:val="00F97987"/>
    <w:rsid w:val="00F9799C"/>
    <w:rsid w:val="00F97A19"/>
    <w:rsid w:val="00F97AAE"/>
    <w:rsid w:val="00F97AED"/>
    <w:rsid w:val="00F97AF2"/>
    <w:rsid w:val="00F97B7E"/>
    <w:rsid w:val="00F97BB5"/>
    <w:rsid w:val="00F97BE5"/>
    <w:rsid w:val="00F97CB5"/>
    <w:rsid w:val="00F97CF6"/>
    <w:rsid w:val="00F97CF8"/>
    <w:rsid w:val="00F97D0D"/>
    <w:rsid w:val="00F97D78"/>
    <w:rsid w:val="00F97D97"/>
    <w:rsid w:val="00F97E8D"/>
    <w:rsid w:val="00F97EE5"/>
    <w:rsid w:val="00F97F0A"/>
    <w:rsid w:val="00F97F26"/>
    <w:rsid w:val="00F97F8E"/>
    <w:rsid w:val="00FA002F"/>
    <w:rsid w:val="00FA007E"/>
    <w:rsid w:val="00FA0161"/>
    <w:rsid w:val="00FA0193"/>
    <w:rsid w:val="00FA01C9"/>
    <w:rsid w:val="00FA0267"/>
    <w:rsid w:val="00FA0295"/>
    <w:rsid w:val="00FA02E7"/>
    <w:rsid w:val="00FA02F3"/>
    <w:rsid w:val="00FA0302"/>
    <w:rsid w:val="00FA0307"/>
    <w:rsid w:val="00FA0385"/>
    <w:rsid w:val="00FA0408"/>
    <w:rsid w:val="00FA06FD"/>
    <w:rsid w:val="00FA0731"/>
    <w:rsid w:val="00FA0757"/>
    <w:rsid w:val="00FA07D2"/>
    <w:rsid w:val="00FA0833"/>
    <w:rsid w:val="00FA0841"/>
    <w:rsid w:val="00FA084A"/>
    <w:rsid w:val="00FA08F4"/>
    <w:rsid w:val="00FA098F"/>
    <w:rsid w:val="00FA0995"/>
    <w:rsid w:val="00FA0A01"/>
    <w:rsid w:val="00FA0AAA"/>
    <w:rsid w:val="00FA0B3D"/>
    <w:rsid w:val="00FA0B8D"/>
    <w:rsid w:val="00FA0BB9"/>
    <w:rsid w:val="00FA0BD1"/>
    <w:rsid w:val="00FA0C13"/>
    <w:rsid w:val="00FA0C9A"/>
    <w:rsid w:val="00FA0CEF"/>
    <w:rsid w:val="00FA0EFB"/>
    <w:rsid w:val="00FA0F63"/>
    <w:rsid w:val="00FA0F84"/>
    <w:rsid w:val="00FA104F"/>
    <w:rsid w:val="00FA109A"/>
    <w:rsid w:val="00FA10F6"/>
    <w:rsid w:val="00FA1107"/>
    <w:rsid w:val="00FA1126"/>
    <w:rsid w:val="00FA115B"/>
    <w:rsid w:val="00FA116A"/>
    <w:rsid w:val="00FA131D"/>
    <w:rsid w:val="00FA1408"/>
    <w:rsid w:val="00FA1506"/>
    <w:rsid w:val="00FA154A"/>
    <w:rsid w:val="00FA15C3"/>
    <w:rsid w:val="00FA1619"/>
    <w:rsid w:val="00FA162F"/>
    <w:rsid w:val="00FA16AF"/>
    <w:rsid w:val="00FA1770"/>
    <w:rsid w:val="00FA1866"/>
    <w:rsid w:val="00FA18CE"/>
    <w:rsid w:val="00FA1902"/>
    <w:rsid w:val="00FA1957"/>
    <w:rsid w:val="00FA1978"/>
    <w:rsid w:val="00FA1A45"/>
    <w:rsid w:val="00FA1A94"/>
    <w:rsid w:val="00FA1B17"/>
    <w:rsid w:val="00FA1D7D"/>
    <w:rsid w:val="00FA1E2D"/>
    <w:rsid w:val="00FA1EC6"/>
    <w:rsid w:val="00FA1EE8"/>
    <w:rsid w:val="00FA1EF4"/>
    <w:rsid w:val="00FA1F93"/>
    <w:rsid w:val="00FA1FE7"/>
    <w:rsid w:val="00FA1FFD"/>
    <w:rsid w:val="00FA204B"/>
    <w:rsid w:val="00FA2061"/>
    <w:rsid w:val="00FA20CD"/>
    <w:rsid w:val="00FA20D1"/>
    <w:rsid w:val="00FA2165"/>
    <w:rsid w:val="00FA21E8"/>
    <w:rsid w:val="00FA21FD"/>
    <w:rsid w:val="00FA223B"/>
    <w:rsid w:val="00FA2267"/>
    <w:rsid w:val="00FA22B1"/>
    <w:rsid w:val="00FA22CE"/>
    <w:rsid w:val="00FA23CD"/>
    <w:rsid w:val="00FA23CF"/>
    <w:rsid w:val="00FA23FC"/>
    <w:rsid w:val="00FA248B"/>
    <w:rsid w:val="00FA257A"/>
    <w:rsid w:val="00FA2599"/>
    <w:rsid w:val="00FA25A6"/>
    <w:rsid w:val="00FA2692"/>
    <w:rsid w:val="00FA2743"/>
    <w:rsid w:val="00FA27A2"/>
    <w:rsid w:val="00FA28E0"/>
    <w:rsid w:val="00FA28E3"/>
    <w:rsid w:val="00FA2912"/>
    <w:rsid w:val="00FA2ACD"/>
    <w:rsid w:val="00FA2B0A"/>
    <w:rsid w:val="00FA2B3A"/>
    <w:rsid w:val="00FA2C62"/>
    <w:rsid w:val="00FA2C8D"/>
    <w:rsid w:val="00FA2CA4"/>
    <w:rsid w:val="00FA2D0D"/>
    <w:rsid w:val="00FA2EFF"/>
    <w:rsid w:val="00FA2F6C"/>
    <w:rsid w:val="00FA3173"/>
    <w:rsid w:val="00FA320C"/>
    <w:rsid w:val="00FA3261"/>
    <w:rsid w:val="00FA32F8"/>
    <w:rsid w:val="00FA3370"/>
    <w:rsid w:val="00FA33D5"/>
    <w:rsid w:val="00FA33DC"/>
    <w:rsid w:val="00FA3425"/>
    <w:rsid w:val="00FA3474"/>
    <w:rsid w:val="00FA34B8"/>
    <w:rsid w:val="00FA34E1"/>
    <w:rsid w:val="00FA356C"/>
    <w:rsid w:val="00FA35AE"/>
    <w:rsid w:val="00FA3615"/>
    <w:rsid w:val="00FA370B"/>
    <w:rsid w:val="00FA374F"/>
    <w:rsid w:val="00FA3779"/>
    <w:rsid w:val="00FA3797"/>
    <w:rsid w:val="00FA37CE"/>
    <w:rsid w:val="00FA37D4"/>
    <w:rsid w:val="00FA385E"/>
    <w:rsid w:val="00FA3868"/>
    <w:rsid w:val="00FA38A7"/>
    <w:rsid w:val="00FA38DD"/>
    <w:rsid w:val="00FA38F6"/>
    <w:rsid w:val="00FA3927"/>
    <w:rsid w:val="00FA392A"/>
    <w:rsid w:val="00FA3A6C"/>
    <w:rsid w:val="00FA3A73"/>
    <w:rsid w:val="00FA3AE7"/>
    <w:rsid w:val="00FA3B80"/>
    <w:rsid w:val="00FA3C2D"/>
    <w:rsid w:val="00FA3E7E"/>
    <w:rsid w:val="00FA3EDC"/>
    <w:rsid w:val="00FA3F3C"/>
    <w:rsid w:val="00FA3F46"/>
    <w:rsid w:val="00FA4043"/>
    <w:rsid w:val="00FA4060"/>
    <w:rsid w:val="00FA409D"/>
    <w:rsid w:val="00FA419D"/>
    <w:rsid w:val="00FA41DC"/>
    <w:rsid w:val="00FA425B"/>
    <w:rsid w:val="00FA426A"/>
    <w:rsid w:val="00FA4291"/>
    <w:rsid w:val="00FA42A4"/>
    <w:rsid w:val="00FA42ED"/>
    <w:rsid w:val="00FA42FF"/>
    <w:rsid w:val="00FA4331"/>
    <w:rsid w:val="00FA4484"/>
    <w:rsid w:val="00FA44B2"/>
    <w:rsid w:val="00FA44CA"/>
    <w:rsid w:val="00FA4526"/>
    <w:rsid w:val="00FA4577"/>
    <w:rsid w:val="00FA4590"/>
    <w:rsid w:val="00FA45FF"/>
    <w:rsid w:val="00FA480B"/>
    <w:rsid w:val="00FA4866"/>
    <w:rsid w:val="00FA48BD"/>
    <w:rsid w:val="00FA49D7"/>
    <w:rsid w:val="00FA49EF"/>
    <w:rsid w:val="00FA4A3A"/>
    <w:rsid w:val="00FA4A86"/>
    <w:rsid w:val="00FA4AD4"/>
    <w:rsid w:val="00FA4AEC"/>
    <w:rsid w:val="00FA4B53"/>
    <w:rsid w:val="00FA4B80"/>
    <w:rsid w:val="00FA4B8D"/>
    <w:rsid w:val="00FA4CBA"/>
    <w:rsid w:val="00FA4CBE"/>
    <w:rsid w:val="00FA4EA0"/>
    <w:rsid w:val="00FA4F11"/>
    <w:rsid w:val="00FA4F22"/>
    <w:rsid w:val="00FA5084"/>
    <w:rsid w:val="00FA50E7"/>
    <w:rsid w:val="00FA518B"/>
    <w:rsid w:val="00FA52A4"/>
    <w:rsid w:val="00FA52EF"/>
    <w:rsid w:val="00FA5372"/>
    <w:rsid w:val="00FA53A8"/>
    <w:rsid w:val="00FA541C"/>
    <w:rsid w:val="00FA5492"/>
    <w:rsid w:val="00FA54BE"/>
    <w:rsid w:val="00FA553F"/>
    <w:rsid w:val="00FA55CF"/>
    <w:rsid w:val="00FA56BC"/>
    <w:rsid w:val="00FA56C4"/>
    <w:rsid w:val="00FA5826"/>
    <w:rsid w:val="00FA586C"/>
    <w:rsid w:val="00FA58F2"/>
    <w:rsid w:val="00FA59DC"/>
    <w:rsid w:val="00FA59E8"/>
    <w:rsid w:val="00FA59F4"/>
    <w:rsid w:val="00FA5A5B"/>
    <w:rsid w:val="00FA5B02"/>
    <w:rsid w:val="00FA5CA3"/>
    <w:rsid w:val="00FA5CD7"/>
    <w:rsid w:val="00FA5D00"/>
    <w:rsid w:val="00FA5D15"/>
    <w:rsid w:val="00FA5DB0"/>
    <w:rsid w:val="00FA5E52"/>
    <w:rsid w:val="00FA5EA4"/>
    <w:rsid w:val="00FA5EF6"/>
    <w:rsid w:val="00FA5F90"/>
    <w:rsid w:val="00FA5FB7"/>
    <w:rsid w:val="00FA5FD9"/>
    <w:rsid w:val="00FA6007"/>
    <w:rsid w:val="00FA602F"/>
    <w:rsid w:val="00FA6094"/>
    <w:rsid w:val="00FA6223"/>
    <w:rsid w:val="00FA6347"/>
    <w:rsid w:val="00FA642E"/>
    <w:rsid w:val="00FA651D"/>
    <w:rsid w:val="00FA6540"/>
    <w:rsid w:val="00FA6566"/>
    <w:rsid w:val="00FA65AC"/>
    <w:rsid w:val="00FA6618"/>
    <w:rsid w:val="00FA6635"/>
    <w:rsid w:val="00FA6788"/>
    <w:rsid w:val="00FA67A1"/>
    <w:rsid w:val="00FA67DF"/>
    <w:rsid w:val="00FA67EC"/>
    <w:rsid w:val="00FA69F4"/>
    <w:rsid w:val="00FA6A70"/>
    <w:rsid w:val="00FA6A86"/>
    <w:rsid w:val="00FA6AB4"/>
    <w:rsid w:val="00FA6B18"/>
    <w:rsid w:val="00FA6B6C"/>
    <w:rsid w:val="00FA6C8D"/>
    <w:rsid w:val="00FA6CB0"/>
    <w:rsid w:val="00FA6CDC"/>
    <w:rsid w:val="00FA6CE7"/>
    <w:rsid w:val="00FA6D04"/>
    <w:rsid w:val="00FA6D38"/>
    <w:rsid w:val="00FA6D6A"/>
    <w:rsid w:val="00FA6DBB"/>
    <w:rsid w:val="00FA6E00"/>
    <w:rsid w:val="00FA6E42"/>
    <w:rsid w:val="00FA6E69"/>
    <w:rsid w:val="00FA6F25"/>
    <w:rsid w:val="00FA6F7A"/>
    <w:rsid w:val="00FA7262"/>
    <w:rsid w:val="00FA744B"/>
    <w:rsid w:val="00FA748D"/>
    <w:rsid w:val="00FA7493"/>
    <w:rsid w:val="00FA74DB"/>
    <w:rsid w:val="00FA7532"/>
    <w:rsid w:val="00FA7592"/>
    <w:rsid w:val="00FA7614"/>
    <w:rsid w:val="00FA7647"/>
    <w:rsid w:val="00FA76A8"/>
    <w:rsid w:val="00FA76BC"/>
    <w:rsid w:val="00FA771C"/>
    <w:rsid w:val="00FA7750"/>
    <w:rsid w:val="00FA777C"/>
    <w:rsid w:val="00FA7960"/>
    <w:rsid w:val="00FA79E7"/>
    <w:rsid w:val="00FA7BD2"/>
    <w:rsid w:val="00FA7BEE"/>
    <w:rsid w:val="00FA7C25"/>
    <w:rsid w:val="00FA7D93"/>
    <w:rsid w:val="00FA7DBE"/>
    <w:rsid w:val="00FA7DF0"/>
    <w:rsid w:val="00FA7E2C"/>
    <w:rsid w:val="00FA7E42"/>
    <w:rsid w:val="00FA7E7E"/>
    <w:rsid w:val="00FA7ED2"/>
    <w:rsid w:val="00FA7F4D"/>
    <w:rsid w:val="00FA7FF8"/>
    <w:rsid w:val="00FB0091"/>
    <w:rsid w:val="00FB01B6"/>
    <w:rsid w:val="00FB0224"/>
    <w:rsid w:val="00FB0232"/>
    <w:rsid w:val="00FB02A1"/>
    <w:rsid w:val="00FB02AF"/>
    <w:rsid w:val="00FB0440"/>
    <w:rsid w:val="00FB045A"/>
    <w:rsid w:val="00FB045F"/>
    <w:rsid w:val="00FB0478"/>
    <w:rsid w:val="00FB05BF"/>
    <w:rsid w:val="00FB06AF"/>
    <w:rsid w:val="00FB06D2"/>
    <w:rsid w:val="00FB070A"/>
    <w:rsid w:val="00FB07AD"/>
    <w:rsid w:val="00FB0802"/>
    <w:rsid w:val="00FB0BE0"/>
    <w:rsid w:val="00FB0CBE"/>
    <w:rsid w:val="00FB0CCA"/>
    <w:rsid w:val="00FB0D49"/>
    <w:rsid w:val="00FB0D69"/>
    <w:rsid w:val="00FB0DB1"/>
    <w:rsid w:val="00FB0F38"/>
    <w:rsid w:val="00FB1035"/>
    <w:rsid w:val="00FB104A"/>
    <w:rsid w:val="00FB10B0"/>
    <w:rsid w:val="00FB1121"/>
    <w:rsid w:val="00FB1253"/>
    <w:rsid w:val="00FB12D1"/>
    <w:rsid w:val="00FB12E4"/>
    <w:rsid w:val="00FB12EE"/>
    <w:rsid w:val="00FB13BA"/>
    <w:rsid w:val="00FB1405"/>
    <w:rsid w:val="00FB1420"/>
    <w:rsid w:val="00FB1428"/>
    <w:rsid w:val="00FB14D8"/>
    <w:rsid w:val="00FB14EA"/>
    <w:rsid w:val="00FB1522"/>
    <w:rsid w:val="00FB15F6"/>
    <w:rsid w:val="00FB1623"/>
    <w:rsid w:val="00FB1666"/>
    <w:rsid w:val="00FB1767"/>
    <w:rsid w:val="00FB17AA"/>
    <w:rsid w:val="00FB17E8"/>
    <w:rsid w:val="00FB1884"/>
    <w:rsid w:val="00FB19D7"/>
    <w:rsid w:val="00FB1B1A"/>
    <w:rsid w:val="00FB1D17"/>
    <w:rsid w:val="00FB1D36"/>
    <w:rsid w:val="00FB1D84"/>
    <w:rsid w:val="00FB1D8D"/>
    <w:rsid w:val="00FB1DB1"/>
    <w:rsid w:val="00FB1EA9"/>
    <w:rsid w:val="00FB1FF7"/>
    <w:rsid w:val="00FB219B"/>
    <w:rsid w:val="00FB2362"/>
    <w:rsid w:val="00FB236D"/>
    <w:rsid w:val="00FB242A"/>
    <w:rsid w:val="00FB244D"/>
    <w:rsid w:val="00FB24F8"/>
    <w:rsid w:val="00FB25DB"/>
    <w:rsid w:val="00FB28B7"/>
    <w:rsid w:val="00FB28F9"/>
    <w:rsid w:val="00FB294A"/>
    <w:rsid w:val="00FB2995"/>
    <w:rsid w:val="00FB2A74"/>
    <w:rsid w:val="00FB2A86"/>
    <w:rsid w:val="00FB2B15"/>
    <w:rsid w:val="00FB2B2E"/>
    <w:rsid w:val="00FB2B4D"/>
    <w:rsid w:val="00FB2C34"/>
    <w:rsid w:val="00FB2C89"/>
    <w:rsid w:val="00FB2CAE"/>
    <w:rsid w:val="00FB2D5F"/>
    <w:rsid w:val="00FB2D6D"/>
    <w:rsid w:val="00FB2D9D"/>
    <w:rsid w:val="00FB2E2E"/>
    <w:rsid w:val="00FB2E85"/>
    <w:rsid w:val="00FB2EA0"/>
    <w:rsid w:val="00FB2F71"/>
    <w:rsid w:val="00FB2FAA"/>
    <w:rsid w:val="00FB2FE3"/>
    <w:rsid w:val="00FB3016"/>
    <w:rsid w:val="00FB301E"/>
    <w:rsid w:val="00FB30DA"/>
    <w:rsid w:val="00FB30FD"/>
    <w:rsid w:val="00FB3105"/>
    <w:rsid w:val="00FB3227"/>
    <w:rsid w:val="00FB324A"/>
    <w:rsid w:val="00FB3295"/>
    <w:rsid w:val="00FB3297"/>
    <w:rsid w:val="00FB32CB"/>
    <w:rsid w:val="00FB3347"/>
    <w:rsid w:val="00FB33D0"/>
    <w:rsid w:val="00FB3416"/>
    <w:rsid w:val="00FB3455"/>
    <w:rsid w:val="00FB3457"/>
    <w:rsid w:val="00FB347C"/>
    <w:rsid w:val="00FB3497"/>
    <w:rsid w:val="00FB34D4"/>
    <w:rsid w:val="00FB3577"/>
    <w:rsid w:val="00FB35C9"/>
    <w:rsid w:val="00FB35F9"/>
    <w:rsid w:val="00FB362D"/>
    <w:rsid w:val="00FB363A"/>
    <w:rsid w:val="00FB366A"/>
    <w:rsid w:val="00FB377B"/>
    <w:rsid w:val="00FB3817"/>
    <w:rsid w:val="00FB38D0"/>
    <w:rsid w:val="00FB3939"/>
    <w:rsid w:val="00FB3B8D"/>
    <w:rsid w:val="00FB3C85"/>
    <w:rsid w:val="00FB3DC5"/>
    <w:rsid w:val="00FB3E19"/>
    <w:rsid w:val="00FB3F58"/>
    <w:rsid w:val="00FB3F5F"/>
    <w:rsid w:val="00FB3F6C"/>
    <w:rsid w:val="00FB4054"/>
    <w:rsid w:val="00FB40D7"/>
    <w:rsid w:val="00FB4159"/>
    <w:rsid w:val="00FB416B"/>
    <w:rsid w:val="00FB4207"/>
    <w:rsid w:val="00FB4222"/>
    <w:rsid w:val="00FB4246"/>
    <w:rsid w:val="00FB4289"/>
    <w:rsid w:val="00FB42AA"/>
    <w:rsid w:val="00FB439C"/>
    <w:rsid w:val="00FB43D6"/>
    <w:rsid w:val="00FB43FE"/>
    <w:rsid w:val="00FB440F"/>
    <w:rsid w:val="00FB452E"/>
    <w:rsid w:val="00FB454F"/>
    <w:rsid w:val="00FB45B9"/>
    <w:rsid w:val="00FB45D4"/>
    <w:rsid w:val="00FB4674"/>
    <w:rsid w:val="00FB46B2"/>
    <w:rsid w:val="00FB47D2"/>
    <w:rsid w:val="00FB47DB"/>
    <w:rsid w:val="00FB4895"/>
    <w:rsid w:val="00FB4896"/>
    <w:rsid w:val="00FB48A2"/>
    <w:rsid w:val="00FB4952"/>
    <w:rsid w:val="00FB4961"/>
    <w:rsid w:val="00FB4971"/>
    <w:rsid w:val="00FB4AA6"/>
    <w:rsid w:val="00FB4AD7"/>
    <w:rsid w:val="00FB4AF0"/>
    <w:rsid w:val="00FB4B97"/>
    <w:rsid w:val="00FB4C01"/>
    <w:rsid w:val="00FB4C4D"/>
    <w:rsid w:val="00FB4C8B"/>
    <w:rsid w:val="00FB4CA7"/>
    <w:rsid w:val="00FB4DC4"/>
    <w:rsid w:val="00FB4DDE"/>
    <w:rsid w:val="00FB4E3D"/>
    <w:rsid w:val="00FB5008"/>
    <w:rsid w:val="00FB5072"/>
    <w:rsid w:val="00FB50B3"/>
    <w:rsid w:val="00FB50EF"/>
    <w:rsid w:val="00FB5148"/>
    <w:rsid w:val="00FB5328"/>
    <w:rsid w:val="00FB5332"/>
    <w:rsid w:val="00FB5395"/>
    <w:rsid w:val="00FB54EC"/>
    <w:rsid w:val="00FB5572"/>
    <w:rsid w:val="00FB5655"/>
    <w:rsid w:val="00FB56BD"/>
    <w:rsid w:val="00FB576F"/>
    <w:rsid w:val="00FB5861"/>
    <w:rsid w:val="00FB58B1"/>
    <w:rsid w:val="00FB58C2"/>
    <w:rsid w:val="00FB5910"/>
    <w:rsid w:val="00FB5A71"/>
    <w:rsid w:val="00FB5AA0"/>
    <w:rsid w:val="00FB5B5A"/>
    <w:rsid w:val="00FB5B87"/>
    <w:rsid w:val="00FB5BCE"/>
    <w:rsid w:val="00FB5C6D"/>
    <w:rsid w:val="00FB5CC4"/>
    <w:rsid w:val="00FB5DAB"/>
    <w:rsid w:val="00FB5E34"/>
    <w:rsid w:val="00FB5E66"/>
    <w:rsid w:val="00FB5F26"/>
    <w:rsid w:val="00FB5F60"/>
    <w:rsid w:val="00FB5FE5"/>
    <w:rsid w:val="00FB601D"/>
    <w:rsid w:val="00FB6063"/>
    <w:rsid w:val="00FB6069"/>
    <w:rsid w:val="00FB6228"/>
    <w:rsid w:val="00FB62CD"/>
    <w:rsid w:val="00FB6351"/>
    <w:rsid w:val="00FB644C"/>
    <w:rsid w:val="00FB65AF"/>
    <w:rsid w:val="00FB65CE"/>
    <w:rsid w:val="00FB6714"/>
    <w:rsid w:val="00FB67D0"/>
    <w:rsid w:val="00FB6833"/>
    <w:rsid w:val="00FB691F"/>
    <w:rsid w:val="00FB6949"/>
    <w:rsid w:val="00FB69D2"/>
    <w:rsid w:val="00FB69E4"/>
    <w:rsid w:val="00FB6AC0"/>
    <w:rsid w:val="00FB6C0D"/>
    <w:rsid w:val="00FB6D16"/>
    <w:rsid w:val="00FB6D54"/>
    <w:rsid w:val="00FB6D94"/>
    <w:rsid w:val="00FB6E03"/>
    <w:rsid w:val="00FB6E4B"/>
    <w:rsid w:val="00FB6EEF"/>
    <w:rsid w:val="00FB6F07"/>
    <w:rsid w:val="00FB6F08"/>
    <w:rsid w:val="00FB6F87"/>
    <w:rsid w:val="00FB7011"/>
    <w:rsid w:val="00FB70EB"/>
    <w:rsid w:val="00FB7122"/>
    <w:rsid w:val="00FB7220"/>
    <w:rsid w:val="00FB7224"/>
    <w:rsid w:val="00FB728A"/>
    <w:rsid w:val="00FB72D1"/>
    <w:rsid w:val="00FB7351"/>
    <w:rsid w:val="00FB740D"/>
    <w:rsid w:val="00FB7528"/>
    <w:rsid w:val="00FB7554"/>
    <w:rsid w:val="00FB7593"/>
    <w:rsid w:val="00FB7637"/>
    <w:rsid w:val="00FB769F"/>
    <w:rsid w:val="00FB76BD"/>
    <w:rsid w:val="00FB770B"/>
    <w:rsid w:val="00FB77D5"/>
    <w:rsid w:val="00FB7842"/>
    <w:rsid w:val="00FB78D1"/>
    <w:rsid w:val="00FB793C"/>
    <w:rsid w:val="00FB797C"/>
    <w:rsid w:val="00FB79F0"/>
    <w:rsid w:val="00FB7A4E"/>
    <w:rsid w:val="00FB7AD7"/>
    <w:rsid w:val="00FB7AEA"/>
    <w:rsid w:val="00FB7B91"/>
    <w:rsid w:val="00FB7BA9"/>
    <w:rsid w:val="00FB7DD0"/>
    <w:rsid w:val="00FB7E1F"/>
    <w:rsid w:val="00FB7E7D"/>
    <w:rsid w:val="00FB7EA4"/>
    <w:rsid w:val="00FB7F79"/>
    <w:rsid w:val="00FC001C"/>
    <w:rsid w:val="00FC011E"/>
    <w:rsid w:val="00FC013A"/>
    <w:rsid w:val="00FC01FC"/>
    <w:rsid w:val="00FC020A"/>
    <w:rsid w:val="00FC022F"/>
    <w:rsid w:val="00FC0337"/>
    <w:rsid w:val="00FC0339"/>
    <w:rsid w:val="00FC036D"/>
    <w:rsid w:val="00FC0389"/>
    <w:rsid w:val="00FC03A3"/>
    <w:rsid w:val="00FC03AB"/>
    <w:rsid w:val="00FC048B"/>
    <w:rsid w:val="00FC04F5"/>
    <w:rsid w:val="00FC055B"/>
    <w:rsid w:val="00FC0570"/>
    <w:rsid w:val="00FC05FF"/>
    <w:rsid w:val="00FC063D"/>
    <w:rsid w:val="00FC0668"/>
    <w:rsid w:val="00FC06DD"/>
    <w:rsid w:val="00FC0742"/>
    <w:rsid w:val="00FC078F"/>
    <w:rsid w:val="00FC0882"/>
    <w:rsid w:val="00FC08BB"/>
    <w:rsid w:val="00FC0968"/>
    <w:rsid w:val="00FC09CC"/>
    <w:rsid w:val="00FC0A90"/>
    <w:rsid w:val="00FC0BB7"/>
    <w:rsid w:val="00FC0C4F"/>
    <w:rsid w:val="00FC0C6C"/>
    <w:rsid w:val="00FC0C78"/>
    <w:rsid w:val="00FC0C8E"/>
    <w:rsid w:val="00FC0CA7"/>
    <w:rsid w:val="00FC0D72"/>
    <w:rsid w:val="00FC0D9F"/>
    <w:rsid w:val="00FC0DA2"/>
    <w:rsid w:val="00FC0F1C"/>
    <w:rsid w:val="00FC1081"/>
    <w:rsid w:val="00FC10DE"/>
    <w:rsid w:val="00FC10F3"/>
    <w:rsid w:val="00FC1184"/>
    <w:rsid w:val="00FC11A3"/>
    <w:rsid w:val="00FC11B8"/>
    <w:rsid w:val="00FC124D"/>
    <w:rsid w:val="00FC1279"/>
    <w:rsid w:val="00FC128E"/>
    <w:rsid w:val="00FC12FD"/>
    <w:rsid w:val="00FC131C"/>
    <w:rsid w:val="00FC1433"/>
    <w:rsid w:val="00FC14A3"/>
    <w:rsid w:val="00FC14F4"/>
    <w:rsid w:val="00FC1507"/>
    <w:rsid w:val="00FC1613"/>
    <w:rsid w:val="00FC1719"/>
    <w:rsid w:val="00FC171D"/>
    <w:rsid w:val="00FC1755"/>
    <w:rsid w:val="00FC1780"/>
    <w:rsid w:val="00FC17CA"/>
    <w:rsid w:val="00FC18A0"/>
    <w:rsid w:val="00FC18C3"/>
    <w:rsid w:val="00FC192A"/>
    <w:rsid w:val="00FC19EF"/>
    <w:rsid w:val="00FC1AB2"/>
    <w:rsid w:val="00FC1CBF"/>
    <w:rsid w:val="00FC1DBC"/>
    <w:rsid w:val="00FC1DEF"/>
    <w:rsid w:val="00FC1E31"/>
    <w:rsid w:val="00FC1E37"/>
    <w:rsid w:val="00FC1EC8"/>
    <w:rsid w:val="00FC1EEF"/>
    <w:rsid w:val="00FC1F3A"/>
    <w:rsid w:val="00FC1F5E"/>
    <w:rsid w:val="00FC1FB2"/>
    <w:rsid w:val="00FC2096"/>
    <w:rsid w:val="00FC2099"/>
    <w:rsid w:val="00FC2107"/>
    <w:rsid w:val="00FC2137"/>
    <w:rsid w:val="00FC219D"/>
    <w:rsid w:val="00FC2265"/>
    <w:rsid w:val="00FC2423"/>
    <w:rsid w:val="00FC2457"/>
    <w:rsid w:val="00FC2520"/>
    <w:rsid w:val="00FC25EB"/>
    <w:rsid w:val="00FC2731"/>
    <w:rsid w:val="00FC27CD"/>
    <w:rsid w:val="00FC2A42"/>
    <w:rsid w:val="00FC2A43"/>
    <w:rsid w:val="00FC2A79"/>
    <w:rsid w:val="00FC2B2A"/>
    <w:rsid w:val="00FC2C29"/>
    <w:rsid w:val="00FC2C73"/>
    <w:rsid w:val="00FC2C82"/>
    <w:rsid w:val="00FC2CBD"/>
    <w:rsid w:val="00FC2CEE"/>
    <w:rsid w:val="00FC2D09"/>
    <w:rsid w:val="00FC2DA4"/>
    <w:rsid w:val="00FC2E5F"/>
    <w:rsid w:val="00FC2E77"/>
    <w:rsid w:val="00FC2F54"/>
    <w:rsid w:val="00FC302A"/>
    <w:rsid w:val="00FC3064"/>
    <w:rsid w:val="00FC30CF"/>
    <w:rsid w:val="00FC322E"/>
    <w:rsid w:val="00FC3295"/>
    <w:rsid w:val="00FC32C5"/>
    <w:rsid w:val="00FC32D1"/>
    <w:rsid w:val="00FC32D7"/>
    <w:rsid w:val="00FC3391"/>
    <w:rsid w:val="00FC343A"/>
    <w:rsid w:val="00FC345C"/>
    <w:rsid w:val="00FC3495"/>
    <w:rsid w:val="00FC3498"/>
    <w:rsid w:val="00FC34B3"/>
    <w:rsid w:val="00FC34F8"/>
    <w:rsid w:val="00FC3597"/>
    <w:rsid w:val="00FC35A6"/>
    <w:rsid w:val="00FC361D"/>
    <w:rsid w:val="00FC3663"/>
    <w:rsid w:val="00FC3739"/>
    <w:rsid w:val="00FC374A"/>
    <w:rsid w:val="00FC3847"/>
    <w:rsid w:val="00FC38D2"/>
    <w:rsid w:val="00FC38E9"/>
    <w:rsid w:val="00FC397A"/>
    <w:rsid w:val="00FC398A"/>
    <w:rsid w:val="00FC39DF"/>
    <w:rsid w:val="00FC39FE"/>
    <w:rsid w:val="00FC3A2B"/>
    <w:rsid w:val="00FC3A7A"/>
    <w:rsid w:val="00FC3B44"/>
    <w:rsid w:val="00FC3BEE"/>
    <w:rsid w:val="00FC3C39"/>
    <w:rsid w:val="00FC3C3E"/>
    <w:rsid w:val="00FC3C8F"/>
    <w:rsid w:val="00FC3CAD"/>
    <w:rsid w:val="00FC3E42"/>
    <w:rsid w:val="00FC3E62"/>
    <w:rsid w:val="00FC3F9F"/>
    <w:rsid w:val="00FC3FF2"/>
    <w:rsid w:val="00FC402F"/>
    <w:rsid w:val="00FC40A0"/>
    <w:rsid w:val="00FC414A"/>
    <w:rsid w:val="00FC4244"/>
    <w:rsid w:val="00FC4264"/>
    <w:rsid w:val="00FC429C"/>
    <w:rsid w:val="00FC42BD"/>
    <w:rsid w:val="00FC42FA"/>
    <w:rsid w:val="00FC42FE"/>
    <w:rsid w:val="00FC4402"/>
    <w:rsid w:val="00FC4497"/>
    <w:rsid w:val="00FC44EE"/>
    <w:rsid w:val="00FC44F7"/>
    <w:rsid w:val="00FC451D"/>
    <w:rsid w:val="00FC4554"/>
    <w:rsid w:val="00FC45A8"/>
    <w:rsid w:val="00FC460C"/>
    <w:rsid w:val="00FC4700"/>
    <w:rsid w:val="00FC47D2"/>
    <w:rsid w:val="00FC489C"/>
    <w:rsid w:val="00FC49EB"/>
    <w:rsid w:val="00FC4A30"/>
    <w:rsid w:val="00FC4B52"/>
    <w:rsid w:val="00FC4BA7"/>
    <w:rsid w:val="00FC4C06"/>
    <w:rsid w:val="00FC4C26"/>
    <w:rsid w:val="00FC4C48"/>
    <w:rsid w:val="00FC4C7E"/>
    <w:rsid w:val="00FC4C83"/>
    <w:rsid w:val="00FC4D16"/>
    <w:rsid w:val="00FC4D5F"/>
    <w:rsid w:val="00FC4DD2"/>
    <w:rsid w:val="00FC4E65"/>
    <w:rsid w:val="00FC4EB7"/>
    <w:rsid w:val="00FC4EEC"/>
    <w:rsid w:val="00FC4F95"/>
    <w:rsid w:val="00FC4FAD"/>
    <w:rsid w:val="00FC4FD3"/>
    <w:rsid w:val="00FC5004"/>
    <w:rsid w:val="00FC500E"/>
    <w:rsid w:val="00FC5014"/>
    <w:rsid w:val="00FC5059"/>
    <w:rsid w:val="00FC50FD"/>
    <w:rsid w:val="00FC52DE"/>
    <w:rsid w:val="00FC531A"/>
    <w:rsid w:val="00FC54D9"/>
    <w:rsid w:val="00FC54EC"/>
    <w:rsid w:val="00FC5814"/>
    <w:rsid w:val="00FC5846"/>
    <w:rsid w:val="00FC584D"/>
    <w:rsid w:val="00FC589C"/>
    <w:rsid w:val="00FC58A7"/>
    <w:rsid w:val="00FC5908"/>
    <w:rsid w:val="00FC595F"/>
    <w:rsid w:val="00FC5A55"/>
    <w:rsid w:val="00FC5A5F"/>
    <w:rsid w:val="00FC5B3D"/>
    <w:rsid w:val="00FC5BBF"/>
    <w:rsid w:val="00FC5BE2"/>
    <w:rsid w:val="00FC5C6B"/>
    <w:rsid w:val="00FC60E5"/>
    <w:rsid w:val="00FC6138"/>
    <w:rsid w:val="00FC6163"/>
    <w:rsid w:val="00FC616A"/>
    <w:rsid w:val="00FC617B"/>
    <w:rsid w:val="00FC6220"/>
    <w:rsid w:val="00FC622A"/>
    <w:rsid w:val="00FC634D"/>
    <w:rsid w:val="00FC6422"/>
    <w:rsid w:val="00FC65BA"/>
    <w:rsid w:val="00FC66AF"/>
    <w:rsid w:val="00FC66E2"/>
    <w:rsid w:val="00FC673C"/>
    <w:rsid w:val="00FC6758"/>
    <w:rsid w:val="00FC678D"/>
    <w:rsid w:val="00FC67A3"/>
    <w:rsid w:val="00FC67C0"/>
    <w:rsid w:val="00FC67D0"/>
    <w:rsid w:val="00FC6831"/>
    <w:rsid w:val="00FC68D7"/>
    <w:rsid w:val="00FC69EF"/>
    <w:rsid w:val="00FC6A01"/>
    <w:rsid w:val="00FC6A0A"/>
    <w:rsid w:val="00FC6A83"/>
    <w:rsid w:val="00FC6AC2"/>
    <w:rsid w:val="00FC6AE3"/>
    <w:rsid w:val="00FC6BB6"/>
    <w:rsid w:val="00FC6C41"/>
    <w:rsid w:val="00FC6C89"/>
    <w:rsid w:val="00FC6C8B"/>
    <w:rsid w:val="00FC6D24"/>
    <w:rsid w:val="00FC6D54"/>
    <w:rsid w:val="00FC6DC0"/>
    <w:rsid w:val="00FC6DDD"/>
    <w:rsid w:val="00FC6E63"/>
    <w:rsid w:val="00FC6F0A"/>
    <w:rsid w:val="00FC6F10"/>
    <w:rsid w:val="00FC6F47"/>
    <w:rsid w:val="00FC6F85"/>
    <w:rsid w:val="00FC6FC5"/>
    <w:rsid w:val="00FC7024"/>
    <w:rsid w:val="00FC7174"/>
    <w:rsid w:val="00FC71E1"/>
    <w:rsid w:val="00FC722C"/>
    <w:rsid w:val="00FC7254"/>
    <w:rsid w:val="00FC72BE"/>
    <w:rsid w:val="00FC740F"/>
    <w:rsid w:val="00FC74FC"/>
    <w:rsid w:val="00FC753B"/>
    <w:rsid w:val="00FC754C"/>
    <w:rsid w:val="00FC755B"/>
    <w:rsid w:val="00FC76C1"/>
    <w:rsid w:val="00FC7747"/>
    <w:rsid w:val="00FC798D"/>
    <w:rsid w:val="00FC79D6"/>
    <w:rsid w:val="00FC79FC"/>
    <w:rsid w:val="00FC7A1D"/>
    <w:rsid w:val="00FC7AC6"/>
    <w:rsid w:val="00FC7C06"/>
    <w:rsid w:val="00FC7C94"/>
    <w:rsid w:val="00FC7D09"/>
    <w:rsid w:val="00FC7D35"/>
    <w:rsid w:val="00FC7D49"/>
    <w:rsid w:val="00FC7DC8"/>
    <w:rsid w:val="00FC7DCD"/>
    <w:rsid w:val="00FC7E6E"/>
    <w:rsid w:val="00FC7ECD"/>
    <w:rsid w:val="00FC7F05"/>
    <w:rsid w:val="00FC7F74"/>
    <w:rsid w:val="00FC7F89"/>
    <w:rsid w:val="00FC7FE9"/>
    <w:rsid w:val="00FD004E"/>
    <w:rsid w:val="00FD005C"/>
    <w:rsid w:val="00FD00DD"/>
    <w:rsid w:val="00FD0117"/>
    <w:rsid w:val="00FD011C"/>
    <w:rsid w:val="00FD0392"/>
    <w:rsid w:val="00FD0402"/>
    <w:rsid w:val="00FD052C"/>
    <w:rsid w:val="00FD054D"/>
    <w:rsid w:val="00FD05FA"/>
    <w:rsid w:val="00FD066B"/>
    <w:rsid w:val="00FD073B"/>
    <w:rsid w:val="00FD078C"/>
    <w:rsid w:val="00FD0793"/>
    <w:rsid w:val="00FD09B4"/>
    <w:rsid w:val="00FD0A44"/>
    <w:rsid w:val="00FD0A5A"/>
    <w:rsid w:val="00FD0A99"/>
    <w:rsid w:val="00FD0B5E"/>
    <w:rsid w:val="00FD0BF9"/>
    <w:rsid w:val="00FD0BFA"/>
    <w:rsid w:val="00FD0D05"/>
    <w:rsid w:val="00FD0D06"/>
    <w:rsid w:val="00FD0D84"/>
    <w:rsid w:val="00FD0DD3"/>
    <w:rsid w:val="00FD0E24"/>
    <w:rsid w:val="00FD0E41"/>
    <w:rsid w:val="00FD0F41"/>
    <w:rsid w:val="00FD1060"/>
    <w:rsid w:val="00FD10EA"/>
    <w:rsid w:val="00FD1154"/>
    <w:rsid w:val="00FD1251"/>
    <w:rsid w:val="00FD1276"/>
    <w:rsid w:val="00FD12A6"/>
    <w:rsid w:val="00FD12F7"/>
    <w:rsid w:val="00FD1399"/>
    <w:rsid w:val="00FD13AA"/>
    <w:rsid w:val="00FD1468"/>
    <w:rsid w:val="00FD1470"/>
    <w:rsid w:val="00FD148E"/>
    <w:rsid w:val="00FD1598"/>
    <w:rsid w:val="00FD1871"/>
    <w:rsid w:val="00FD1929"/>
    <w:rsid w:val="00FD1A40"/>
    <w:rsid w:val="00FD1B0C"/>
    <w:rsid w:val="00FD1BF0"/>
    <w:rsid w:val="00FD1D41"/>
    <w:rsid w:val="00FD1E94"/>
    <w:rsid w:val="00FD1F72"/>
    <w:rsid w:val="00FD1F88"/>
    <w:rsid w:val="00FD202D"/>
    <w:rsid w:val="00FD2086"/>
    <w:rsid w:val="00FD219C"/>
    <w:rsid w:val="00FD21AE"/>
    <w:rsid w:val="00FD2229"/>
    <w:rsid w:val="00FD229E"/>
    <w:rsid w:val="00FD2328"/>
    <w:rsid w:val="00FD2345"/>
    <w:rsid w:val="00FD2372"/>
    <w:rsid w:val="00FD24F7"/>
    <w:rsid w:val="00FD2524"/>
    <w:rsid w:val="00FD2527"/>
    <w:rsid w:val="00FD25A0"/>
    <w:rsid w:val="00FD2639"/>
    <w:rsid w:val="00FD26B3"/>
    <w:rsid w:val="00FD2792"/>
    <w:rsid w:val="00FD27C6"/>
    <w:rsid w:val="00FD2820"/>
    <w:rsid w:val="00FD2824"/>
    <w:rsid w:val="00FD283E"/>
    <w:rsid w:val="00FD289E"/>
    <w:rsid w:val="00FD28F8"/>
    <w:rsid w:val="00FD291E"/>
    <w:rsid w:val="00FD29E5"/>
    <w:rsid w:val="00FD2A07"/>
    <w:rsid w:val="00FD2A1B"/>
    <w:rsid w:val="00FD2A79"/>
    <w:rsid w:val="00FD2ABD"/>
    <w:rsid w:val="00FD2B06"/>
    <w:rsid w:val="00FD2B74"/>
    <w:rsid w:val="00FD2BA0"/>
    <w:rsid w:val="00FD2BB8"/>
    <w:rsid w:val="00FD2CBE"/>
    <w:rsid w:val="00FD2D1E"/>
    <w:rsid w:val="00FD2D74"/>
    <w:rsid w:val="00FD2D77"/>
    <w:rsid w:val="00FD2DCC"/>
    <w:rsid w:val="00FD2E0D"/>
    <w:rsid w:val="00FD2FC2"/>
    <w:rsid w:val="00FD3027"/>
    <w:rsid w:val="00FD31E7"/>
    <w:rsid w:val="00FD3335"/>
    <w:rsid w:val="00FD33BE"/>
    <w:rsid w:val="00FD34AF"/>
    <w:rsid w:val="00FD34D2"/>
    <w:rsid w:val="00FD354B"/>
    <w:rsid w:val="00FD35A8"/>
    <w:rsid w:val="00FD35F8"/>
    <w:rsid w:val="00FD3620"/>
    <w:rsid w:val="00FD3623"/>
    <w:rsid w:val="00FD3677"/>
    <w:rsid w:val="00FD372C"/>
    <w:rsid w:val="00FD3828"/>
    <w:rsid w:val="00FD38B7"/>
    <w:rsid w:val="00FD3926"/>
    <w:rsid w:val="00FD397F"/>
    <w:rsid w:val="00FD39A0"/>
    <w:rsid w:val="00FD39D9"/>
    <w:rsid w:val="00FD3B17"/>
    <w:rsid w:val="00FD3B18"/>
    <w:rsid w:val="00FD3B33"/>
    <w:rsid w:val="00FD3BB2"/>
    <w:rsid w:val="00FD3BCE"/>
    <w:rsid w:val="00FD3BD3"/>
    <w:rsid w:val="00FD3C40"/>
    <w:rsid w:val="00FD3DB6"/>
    <w:rsid w:val="00FD3DBB"/>
    <w:rsid w:val="00FD3E73"/>
    <w:rsid w:val="00FD3E8A"/>
    <w:rsid w:val="00FD3F1E"/>
    <w:rsid w:val="00FD3FC8"/>
    <w:rsid w:val="00FD3FEC"/>
    <w:rsid w:val="00FD407B"/>
    <w:rsid w:val="00FD40A7"/>
    <w:rsid w:val="00FD40AE"/>
    <w:rsid w:val="00FD40F5"/>
    <w:rsid w:val="00FD4167"/>
    <w:rsid w:val="00FD416C"/>
    <w:rsid w:val="00FD4192"/>
    <w:rsid w:val="00FD41B1"/>
    <w:rsid w:val="00FD424D"/>
    <w:rsid w:val="00FD444A"/>
    <w:rsid w:val="00FD4464"/>
    <w:rsid w:val="00FD45B9"/>
    <w:rsid w:val="00FD4612"/>
    <w:rsid w:val="00FD464A"/>
    <w:rsid w:val="00FD465C"/>
    <w:rsid w:val="00FD4695"/>
    <w:rsid w:val="00FD46BA"/>
    <w:rsid w:val="00FD46D3"/>
    <w:rsid w:val="00FD4719"/>
    <w:rsid w:val="00FD4793"/>
    <w:rsid w:val="00FD47FC"/>
    <w:rsid w:val="00FD487D"/>
    <w:rsid w:val="00FD496C"/>
    <w:rsid w:val="00FD49F1"/>
    <w:rsid w:val="00FD4A81"/>
    <w:rsid w:val="00FD4A96"/>
    <w:rsid w:val="00FD4ABA"/>
    <w:rsid w:val="00FD4BA4"/>
    <w:rsid w:val="00FD4BB1"/>
    <w:rsid w:val="00FD4C45"/>
    <w:rsid w:val="00FD4C8A"/>
    <w:rsid w:val="00FD4CC4"/>
    <w:rsid w:val="00FD4CF3"/>
    <w:rsid w:val="00FD4D33"/>
    <w:rsid w:val="00FD4D72"/>
    <w:rsid w:val="00FD4EE0"/>
    <w:rsid w:val="00FD503C"/>
    <w:rsid w:val="00FD5065"/>
    <w:rsid w:val="00FD5107"/>
    <w:rsid w:val="00FD5155"/>
    <w:rsid w:val="00FD5175"/>
    <w:rsid w:val="00FD5190"/>
    <w:rsid w:val="00FD5197"/>
    <w:rsid w:val="00FD520F"/>
    <w:rsid w:val="00FD5262"/>
    <w:rsid w:val="00FD5284"/>
    <w:rsid w:val="00FD5292"/>
    <w:rsid w:val="00FD52E7"/>
    <w:rsid w:val="00FD5366"/>
    <w:rsid w:val="00FD5515"/>
    <w:rsid w:val="00FD5593"/>
    <w:rsid w:val="00FD55DA"/>
    <w:rsid w:val="00FD57A9"/>
    <w:rsid w:val="00FD58EF"/>
    <w:rsid w:val="00FD58F0"/>
    <w:rsid w:val="00FD5987"/>
    <w:rsid w:val="00FD5AC8"/>
    <w:rsid w:val="00FD5B58"/>
    <w:rsid w:val="00FD5B8E"/>
    <w:rsid w:val="00FD5BE1"/>
    <w:rsid w:val="00FD5BEF"/>
    <w:rsid w:val="00FD5C9B"/>
    <w:rsid w:val="00FD5C9D"/>
    <w:rsid w:val="00FD5D10"/>
    <w:rsid w:val="00FD5DF7"/>
    <w:rsid w:val="00FD5E8C"/>
    <w:rsid w:val="00FD5EB4"/>
    <w:rsid w:val="00FD5EF7"/>
    <w:rsid w:val="00FD5F2C"/>
    <w:rsid w:val="00FD5FF7"/>
    <w:rsid w:val="00FD600E"/>
    <w:rsid w:val="00FD6053"/>
    <w:rsid w:val="00FD61AD"/>
    <w:rsid w:val="00FD61F6"/>
    <w:rsid w:val="00FD621F"/>
    <w:rsid w:val="00FD6256"/>
    <w:rsid w:val="00FD6319"/>
    <w:rsid w:val="00FD64B7"/>
    <w:rsid w:val="00FD64EE"/>
    <w:rsid w:val="00FD65FE"/>
    <w:rsid w:val="00FD6648"/>
    <w:rsid w:val="00FD6651"/>
    <w:rsid w:val="00FD66A6"/>
    <w:rsid w:val="00FD68BD"/>
    <w:rsid w:val="00FD68ED"/>
    <w:rsid w:val="00FD68FF"/>
    <w:rsid w:val="00FD694E"/>
    <w:rsid w:val="00FD6973"/>
    <w:rsid w:val="00FD699B"/>
    <w:rsid w:val="00FD69B2"/>
    <w:rsid w:val="00FD6A70"/>
    <w:rsid w:val="00FD6A78"/>
    <w:rsid w:val="00FD6B75"/>
    <w:rsid w:val="00FD6B7A"/>
    <w:rsid w:val="00FD6BE2"/>
    <w:rsid w:val="00FD6BED"/>
    <w:rsid w:val="00FD6C17"/>
    <w:rsid w:val="00FD6C80"/>
    <w:rsid w:val="00FD6DEC"/>
    <w:rsid w:val="00FD6E33"/>
    <w:rsid w:val="00FD6E67"/>
    <w:rsid w:val="00FD6EE6"/>
    <w:rsid w:val="00FD6F49"/>
    <w:rsid w:val="00FD6FFE"/>
    <w:rsid w:val="00FD7023"/>
    <w:rsid w:val="00FD7038"/>
    <w:rsid w:val="00FD707A"/>
    <w:rsid w:val="00FD728C"/>
    <w:rsid w:val="00FD72C2"/>
    <w:rsid w:val="00FD72F5"/>
    <w:rsid w:val="00FD73BA"/>
    <w:rsid w:val="00FD73F0"/>
    <w:rsid w:val="00FD7469"/>
    <w:rsid w:val="00FD74CA"/>
    <w:rsid w:val="00FD7573"/>
    <w:rsid w:val="00FD75A4"/>
    <w:rsid w:val="00FD75C8"/>
    <w:rsid w:val="00FD7743"/>
    <w:rsid w:val="00FD775C"/>
    <w:rsid w:val="00FD77B6"/>
    <w:rsid w:val="00FD77BD"/>
    <w:rsid w:val="00FD77CB"/>
    <w:rsid w:val="00FD77E8"/>
    <w:rsid w:val="00FD7832"/>
    <w:rsid w:val="00FD7875"/>
    <w:rsid w:val="00FD7899"/>
    <w:rsid w:val="00FD78AC"/>
    <w:rsid w:val="00FD78F9"/>
    <w:rsid w:val="00FD7A00"/>
    <w:rsid w:val="00FD7A2B"/>
    <w:rsid w:val="00FD7A75"/>
    <w:rsid w:val="00FD7A8D"/>
    <w:rsid w:val="00FD7ACB"/>
    <w:rsid w:val="00FD7AEA"/>
    <w:rsid w:val="00FD7AFC"/>
    <w:rsid w:val="00FD7B1E"/>
    <w:rsid w:val="00FD7B21"/>
    <w:rsid w:val="00FD7B2B"/>
    <w:rsid w:val="00FD7CD5"/>
    <w:rsid w:val="00FD7D7E"/>
    <w:rsid w:val="00FD7E75"/>
    <w:rsid w:val="00FD7ECE"/>
    <w:rsid w:val="00FD7FFC"/>
    <w:rsid w:val="00FE005C"/>
    <w:rsid w:val="00FE008C"/>
    <w:rsid w:val="00FE00F5"/>
    <w:rsid w:val="00FE013F"/>
    <w:rsid w:val="00FE01FB"/>
    <w:rsid w:val="00FE026F"/>
    <w:rsid w:val="00FE027A"/>
    <w:rsid w:val="00FE0288"/>
    <w:rsid w:val="00FE03A4"/>
    <w:rsid w:val="00FE0477"/>
    <w:rsid w:val="00FE04B9"/>
    <w:rsid w:val="00FE05F4"/>
    <w:rsid w:val="00FE0619"/>
    <w:rsid w:val="00FE0670"/>
    <w:rsid w:val="00FE077C"/>
    <w:rsid w:val="00FE086B"/>
    <w:rsid w:val="00FE0961"/>
    <w:rsid w:val="00FE097E"/>
    <w:rsid w:val="00FE0995"/>
    <w:rsid w:val="00FE09A9"/>
    <w:rsid w:val="00FE0A42"/>
    <w:rsid w:val="00FE0A84"/>
    <w:rsid w:val="00FE0B65"/>
    <w:rsid w:val="00FE0B70"/>
    <w:rsid w:val="00FE0C3C"/>
    <w:rsid w:val="00FE0DF4"/>
    <w:rsid w:val="00FE0F1C"/>
    <w:rsid w:val="00FE0F3E"/>
    <w:rsid w:val="00FE0F74"/>
    <w:rsid w:val="00FE0FA8"/>
    <w:rsid w:val="00FE10EA"/>
    <w:rsid w:val="00FE10FD"/>
    <w:rsid w:val="00FE110B"/>
    <w:rsid w:val="00FE11DB"/>
    <w:rsid w:val="00FE11E8"/>
    <w:rsid w:val="00FE11F7"/>
    <w:rsid w:val="00FE1228"/>
    <w:rsid w:val="00FE12F2"/>
    <w:rsid w:val="00FE1349"/>
    <w:rsid w:val="00FE13B3"/>
    <w:rsid w:val="00FE154E"/>
    <w:rsid w:val="00FE157E"/>
    <w:rsid w:val="00FE15C5"/>
    <w:rsid w:val="00FE1667"/>
    <w:rsid w:val="00FE1691"/>
    <w:rsid w:val="00FE171C"/>
    <w:rsid w:val="00FE177C"/>
    <w:rsid w:val="00FE1866"/>
    <w:rsid w:val="00FE1A09"/>
    <w:rsid w:val="00FE1AA9"/>
    <w:rsid w:val="00FE1ACD"/>
    <w:rsid w:val="00FE1BBA"/>
    <w:rsid w:val="00FE1BF4"/>
    <w:rsid w:val="00FE1CA7"/>
    <w:rsid w:val="00FE1D36"/>
    <w:rsid w:val="00FE1D4B"/>
    <w:rsid w:val="00FE1E13"/>
    <w:rsid w:val="00FE1E62"/>
    <w:rsid w:val="00FE1E90"/>
    <w:rsid w:val="00FE1F10"/>
    <w:rsid w:val="00FE1F3A"/>
    <w:rsid w:val="00FE1F44"/>
    <w:rsid w:val="00FE1F5F"/>
    <w:rsid w:val="00FE1F69"/>
    <w:rsid w:val="00FE1FBD"/>
    <w:rsid w:val="00FE1FF8"/>
    <w:rsid w:val="00FE2069"/>
    <w:rsid w:val="00FE21F6"/>
    <w:rsid w:val="00FE225B"/>
    <w:rsid w:val="00FE22FF"/>
    <w:rsid w:val="00FE2315"/>
    <w:rsid w:val="00FE2367"/>
    <w:rsid w:val="00FE2478"/>
    <w:rsid w:val="00FE2509"/>
    <w:rsid w:val="00FE2687"/>
    <w:rsid w:val="00FE26CA"/>
    <w:rsid w:val="00FE26FA"/>
    <w:rsid w:val="00FE2701"/>
    <w:rsid w:val="00FE272A"/>
    <w:rsid w:val="00FE27DB"/>
    <w:rsid w:val="00FE27DD"/>
    <w:rsid w:val="00FE286F"/>
    <w:rsid w:val="00FE2920"/>
    <w:rsid w:val="00FE2976"/>
    <w:rsid w:val="00FE29E5"/>
    <w:rsid w:val="00FE2A5E"/>
    <w:rsid w:val="00FE2A67"/>
    <w:rsid w:val="00FE2AF6"/>
    <w:rsid w:val="00FE2B0F"/>
    <w:rsid w:val="00FE2B95"/>
    <w:rsid w:val="00FE2C1B"/>
    <w:rsid w:val="00FE2C27"/>
    <w:rsid w:val="00FE2CAF"/>
    <w:rsid w:val="00FE2CED"/>
    <w:rsid w:val="00FE2DBD"/>
    <w:rsid w:val="00FE2E6A"/>
    <w:rsid w:val="00FE2EE6"/>
    <w:rsid w:val="00FE2FF5"/>
    <w:rsid w:val="00FE31EC"/>
    <w:rsid w:val="00FE329A"/>
    <w:rsid w:val="00FE341C"/>
    <w:rsid w:val="00FE35C3"/>
    <w:rsid w:val="00FE3660"/>
    <w:rsid w:val="00FE36F1"/>
    <w:rsid w:val="00FE3747"/>
    <w:rsid w:val="00FE374A"/>
    <w:rsid w:val="00FE3795"/>
    <w:rsid w:val="00FE3928"/>
    <w:rsid w:val="00FE3A29"/>
    <w:rsid w:val="00FE3AFE"/>
    <w:rsid w:val="00FE3B01"/>
    <w:rsid w:val="00FE3B70"/>
    <w:rsid w:val="00FE3C50"/>
    <w:rsid w:val="00FE3CDF"/>
    <w:rsid w:val="00FE3D4B"/>
    <w:rsid w:val="00FE3DBF"/>
    <w:rsid w:val="00FE3FF5"/>
    <w:rsid w:val="00FE4092"/>
    <w:rsid w:val="00FE40BF"/>
    <w:rsid w:val="00FE4157"/>
    <w:rsid w:val="00FE4164"/>
    <w:rsid w:val="00FE4175"/>
    <w:rsid w:val="00FE4186"/>
    <w:rsid w:val="00FE41CA"/>
    <w:rsid w:val="00FE420E"/>
    <w:rsid w:val="00FE42C1"/>
    <w:rsid w:val="00FE4361"/>
    <w:rsid w:val="00FE4362"/>
    <w:rsid w:val="00FE4407"/>
    <w:rsid w:val="00FE446A"/>
    <w:rsid w:val="00FE44B2"/>
    <w:rsid w:val="00FE46AB"/>
    <w:rsid w:val="00FE46F6"/>
    <w:rsid w:val="00FE477D"/>
    <w:rsid w:val="00FE47B6"/>
    <w:rsid w:val="00FE47D2"/>
    <w:rsid w:val="00FE4840"/>
    <w:rsid w:val="00FE4ACD"/>
    <w:rsid w:val="00FE4AF0"/>
    <w:rsid w:val="00FE4D75"/>
    <w:rsid w:val="00FE4E94"/>
    <w:rsid w:val="00FE4EEA"/>
    <w:rsid w:val="00FE4F90"/>
    <w:rsid w:val="00FE4F9D"/>
    <w:rsid w:val="00FE4FCE"/>
    <w:rsid w:val="00FE5026"/>
    <w:rsid w:val="00FE50BA"/>
    <w:rsid w:val="00FE50FF"/>
    <w:rsid w:val="00FE5149"/>
    <w:rsid w:val="00FE522A"/>
    <w:rsid w:val="00FE5238"/>
    <w:rsid w:val="00FE5244"/>
    <w:rsid w:val="00FE52A0"/>
    <w:rsid w:val="00FE52BE"/>
    <w:rsid w:val="00FE536D"/>
    <w:rsid w:val="00FE5448"/>
    <w:rsid w:val="00FE5489"/>
    <w:rsid w:val="00FE5514"/>
    <w:rsid w:val="00FE5588"/>
    <w:rsid w:val="00FE55C5"/>
    <w:rsid w:val="00FE55DC"/>
    <w:rsid w:val="00FE5661"/>
    <w:rsid w:val="00FE5689"/>
    <w:rsid w:val="00FE5695"/>
    <w:rsid w:val="00FE56A6"/>
    <w:rsid w:val="00FE56E6"/>
    <w:rsid w:val="00FE56FF"/>
    <w:rsid w:val="00FE5771"/>
    <w:rsid w:val="00FE586F"/>
    <w:rsid w:val="00FE58E6"/>
    <w:rsid w:val="00FE592C"/>
    <w:rsid w:val="00FE5A26"/>
    <w:rsid w:val="00FE5C5E"/>
    <w:rsid w:val="00FE5C7C"/>
    <w:rsid w:val="00FE5CC0"/>
    <w:rsid w:val="00FE5E01"/>
    <w:rsid w:val="00FE5EAA"/>
    <w:rsid w:val="00FE5EBA"/>
    <w:rsid w:val="00FE5EE5"/>
    <w:rsid w:val="00FE5F01"/>
    <w:rsid w:val="00FE600C"/>
    <w:rsid w:val="00FE601F"/>
    <w:rsid w:val="00FE6080"/>
    <w:rsid w:val="00FE6087"/>
    <w:rsid w:val="00FE60FF"/>
    <w:rsid w:val="00FE6172"/>
    <w:rsid w:val="00FE61E6"/>
    <w:rsid w:val="00FE629F"/>
    <w:rsid w:val="00FE6338"/>
    <w:rsid w:val="00FE6369"/>
    <w:rsid w:val="00FE6457"/>
    <w:rsid w:val="00FE6499"/>
    <w:rsid w:val="00FE64E6"/>
    <w:rsid w:val="00FE652C"/>
    <w:rsid w:val="00FE6531"/>
    <w:rsid w:val="00FE653E"/>
    <w:rsid w:val="00FE65AD"/>
    <w:rsid w:val="00FE663F"/>
    <w:rsid w:val="00FE6664"/>
    <w:rsid w:val="00FE6687"/>
    <w:rsid w:val="00FE6950"/>
    <w:rsid w:val="00FE6A46"/>
    <w:rsid w:val="00FE6B91"/>
    <w:rsid w:val="00FE6BBD"/>
    <w:rsid w:val="00FE6C83"/>
    <w:rsid w:val="00FE6CA3"/>
    <w:rsid w:val="00FE6CB2"/>
    <w:rsid w:val="00FE6DD7"/>
    <w:rsid w:val="00FE6EE5"/>
    <w:rsid w:val="00FE6F45"/>
    <w:rsid w:val="00FE6F7A"/>
    <w:rsid w:val="00FE6FB5"/>
    <w:rsid w:val="00FE7005"/>
    <w:rsid w:val="00FE71B9"/>
    <w:rsid w:val="00FE7357"/>
    <w:rsid w:val="00FE7495"/>
    <w:rsid w:val="00FE75C2"/>
    <w:rsid w:val="00FE7658"/>
    <w:rsid w:val="00FE7846"/>
    <w:rsid w:val="00FE78B4"/>
    <w:rsid w:val="00FE79E6"/>
    <w:rsid w:val="00FE7A46"/>
    <w:rsid w:val="00FE7A6E"/>
    <w:rsid w:val="00FE7AC6"/>
    <w:rsid w:val="00FE7AD5"/>
    <w:rsid w:val="00FE7B02"/>
    <w:rsid w:val="00FE7B2F"/>
    <w:rsid w:val="00FE7C4E"/>
    <w:rsid w:val="00FE7CB0"/>
    <w:rsid w:val="00FE7CE4"/>
    <w:rsid w:val="00FE7D59"/>
    <w:rsid w:val="00FE7D5C"/>
    <w:rsid w:val="00FE7E0F"/>
    <w:rsid w:val="00FE7E10"/>
    <w:rsid w:val="00FE7EA5"/>
    <w:rsid w:val="00FE7EFD"/>
    <w:rsid w:val="00FE7F21"/>
    <w:rsid w:val="00FF0018"/>
    <w:rsid w:val="00FF01CD"/>
    <w:rsid w:val="00FF022C"/>
    <w:rsid w:val="00FF026B"/>
    <w:rsid w:val="00FF02BF"/>
    <w:rsid w:val="00FF05C2"/>
    <w:rsid w:val="00FF05CC"/>
    <w:rsid w:val="00FF0635"/>
    <w:rsid w:val="00FF0697"/>
    <w:rsid w:val="00FF06CF"/>
    <w:rsid w:val="00FF07F1"/>
    <w:rsid w:val="00FF0805"/>
    <w:rsid w:val="00FF0826"/>
    <w:rsid w:val="00FF08A4"/>
    <w:rsid w:val="00FF093F"/>
    <w:rsid w:val="00FF09ED"/>
    <w:rsid w:val="00FF09F4"/>
    <w:rsid w:val="00FF0A08"/>
    <w:rsid w:val="00FF0B0C"/>
    <w:rsid w:val="00FF0B11"/>
    <w:rsid w:val="00FF0C29"/>
    <w:rsid w:val="00FF0C45"/>
    <w:rsid w:val="00FF0C76"/>
    <w:rsid w:val="00FF0CAA"/>
    <w:rsid w:val="00FF0CE1"/>
    <w:rsid w:val="00FF0D37"/>
    <w:rsid w:val="00FF0EC6"/>
    <w:rsid w:val="00FF0ED5"/>
    <w:rsid w:val="00FF0F44"/>
    <w:rsid w:val="00FF0F87"/>
    <w:rsid w:val="00FF0F9F"/>
    <w:rsid w:val="00FF1074"/>
    <w:rsid w:val="00FF108F"/>
    <w:rsid w:val="00FF1166"/>
    <w:rsid w:val="00FF1198"/>
    <w:rsid w:val="00FF11CE"/>
    <w:rsid w:val="00FF1229"/>
    <w:rsid w:val="00FF1384"/>
    <w:rsid w:val="00FF138E"/>
    <w:rsid w:val="00FF1424"/>
    <w:rsid w:val="00FF1488"/>
    <w:rsid w:val="00FF14C9"/>
    <w:rsid w:val="00FF14E8"/>
    <w:rsid w:val="00FF154B"/>
    <w:rsid w:val="00FF1603"/>
    <w:rsid w:val="00FF1665"/>
    <w:rsid w:val="00FF1684"/>
    <w:rsid w:val="00FF17A3"/>
    <w:rsid w:val="00FF17D9"/>
    <w:rsid w:val="00FF180B"/>
    <w:rsid w:val="00FF183A"/>
    <w:rsid w:val="00FF195E"/>
    <w:rsid w:val="00FF1993"/>
    <w:rsid w:val="00FF19B7"/>
    <w:rsid w:val="00FF19C1"/>
    <w:rsid w:val="00FF1BA1"/>
    <w:rsid w:val="00FF1C46"/>
    <w:rsid w:val="00FF1C9B"/>
    <w:rsid w:val="00FF1CA2"/>
    <w:rsid w:val="00FF1D5F"/>
    <w:rsid w:val="00FF1D94"/>
    <w:rsid w:val="00FF1FAF"/>
    <w:rsid w:val="00FF1FBE"/>
    <w:rsid w:val="00FF216E"/>
    <w:rsid w:val="00FF219A"/>
    <w:rsid w:val="00FF21EB"/>
    <w:rsid w:val="00FF224B"/>
    <w:rsid w:val="00FF2293"/>
    <w:rsid w:val="00FF229E"/>
    <w:rsid w:val="00FF23C5"/>
    <w:rsid w:val="00FF23E6"/>
    <w:rsid w:val="00FF240E"/>
    <w:rsid w:val="00FF2483"/>
    <w:rsid w:val="00FF2607"/>
    <w:rsid w:val="00FF2681"/>
    <w:rsid w:val="00FF26A4"/>
    <w:rsid w:val="00FF26B9"/>
    <w:rsid w:val="00FF2792"/>
    <w:rsid w:val="00FF27AC"/>
    <w:rsid w:val="00FF29D8"/>
    <w:rsid w:val="00FF2A37"/>
    <w:rsid w:val="00FF2A5C"/>
    <w:rsid w:val="00FF2C23"/>
    <w:rsid w:val="00FF2C27"/>
    <w:rsid w:val="00FF2C48"/>
    <w:rsid w:val="00FF2CE8"/>
    <w:rsid w:val="00FF2CF7"/>
    <w:rsid w:val="00FF2D06"/>
    <w:rsid w:val="00FF2DC1"/>
    <w:rsid w:val="00FF2E25"/>
    <w:rsid w:val="00FF2E6B"/>
    <w:rsid w:val="00FF2E7A"/>
    <w:rsid w:val="00FF2F09"/>
    <w:rsid w:val="00FF2F98"/>
    <w:rsid w:val="00FF304C"/>
    <w:rsid w:val="00FF318E"/>
    <w:rsid w:val="00FF3225"/>
    <w:rsid w:val="00FF3256"/>
    <w:rsid w:val="00FF32F6"/>
    <w:rsid w:val="00FF3316"/>
    <w:rsid w:val="00FF333E"/>
    <w:rsid w:val="00FF337C"/>
    <w:rsid w:val="00FF3462"/>
    <w:rsid w:val="00FF3469"/>
    <w:rsid w:val="00FF34FE"/>
    <w:rsid w:val="00FF350B"/>
    <w:rsid w:val="00FF3581"/>
    <w:rsid w:val="00FF358A"/>
    <w:rsid w:val="00FF35FA"/>
    <w:rsid w:val="00FF3649"/>
    <w:rsid w:val="00FF365B"/>
    <w:rsid w:val="00FF3661"/>
    <w:rsid w:val="00FF3720"/>
    <w:rsid w:val="00FF3745"/>
    <w:rsid w:val="00FF3752"/>
    <w:rsid w:val="00FF37B4"/>
    <w:rsid w:val="00FF3806"/>
    <w:rsid w:val="00FF380A"/>
    <w:rsid w:val="00FF381E"/>
    <w:rsid w:val="00FF3883"/>
    <w:rsid w:val="00FF3885"/>
    <w:rsid w:val="00FF38E3"/>
    <w:rsid w:val="00FF38EE"/>
    <w:rsid w:val="00FF3B57"/>
    <w:rsid w:val="00FF3B77"/>
    <w:rsid w:val="00FF3C15"/>
    <w:rsid w:val="00FF3CB9"/>
    <w:rsid w:val="00FF3D44"/>
    <w:rsid w:val="00FF3DA1"/>
    <w:rsid w:val="00FF3E48"/>
    <w:rsid w:val="00FF3FD7"/>
    <w:rsid w:val="00FF4054"/>
    <w:rsid w:val="00FF4057"/>
    <w:rsid w:val="00FF41C1"/>
    <w:rsid w:val="00FF41EF"/>
    <w:rsid w:val="00FF4209"/>
    <w:rsid w:val="00FF4214"/>
    <w:rsid w:val="00FF4396"/>
    <w:rsid w:val="00FF43B4"/>
    <w:rsid w:val="00FF43FF"/>
    <w:rsid w:val="00FF44D6"/>
    <w:rsid w:val="00FF4544"/>
    <w:rsid w:val="00FF45B0"/>
    <w:rsid w:val="00FF45C2"/>
    <w:rsid w:val="00FF45E7"/>
    <w:rsid w:val="00FF4686"/>
    <w:rsid w:val="00FF469E"/>
    <w:rsid w:val="00FF490A"/>
    <w:rsid w:val="00FF4943"/>
    <w:rsid w:val="00FF49C1"/>
    <w:rsid w:val="00FF4A0B"/>
    <w:rsid w:val="00FF4AF8"/>
    <w:rsid w:val="00FF4B0E"/>
    <w:rsid w:val="00FF4B44"/>
    <w:rsid w:val="00FF4C0D"/>
    <w:rsid w:val="00FF4D13"/>
    <w:rsid w:val="00FF4D36"/>
    <w:rsid w:val="00FF4DC2"/>
    <w:rsid w:val="00FF4DD3"/>
    <w:rsid w:val="00FF4E01"/>
    <w:rsid w:val="00FF4E4A"/>
    <w:rsid w:val="00FF4E9D"/>
    <w:rsid w:val="00FF4F71"/>
    <w:rsid w:val="00FF4F78"/>
    <w:rsid w:val="00FF4FDA"/>
    <w:rsid w:val="00FF5067"/>
    <w:rsid w:val="00FF53D5"/>
    <w:rsid w:val="00FF5490"/>
    <w:rsid w:val="00FF5512"/>
    <w:rsid w:val="00FF55F3"/>
    <w:rsid w:val="00FF5612"/>
    <w:rsid w:val="00FF5648"/>
    <w:rsid w:val="00FF567C"/>
    <w:rsid w:val="00FF5700"/>
    <w:rsid w:val="00FF588C"/>
    <w:rsid w:val="00FF5953"/>
    <w:rsid w:val="00FF5966"/>
    <w:rsid w:val="00FF5982"/>
    <w:rsid w:val="00FF59CA"/>
    <w:rsid w:val="00FF5A0B"/>
    <w:rsid w:val="00FF5A78"/>
    <w:rsid w:val="00FF5A7B"/>
    <w:rsid w:val="00FF5ACF"/>
    <w:rsid w:val="00FF5B45"/>
    <w:rsid w:val="00FF5BED"/>
    <w:rsid w:val="00FF5C11"/>
    <w:rsid w:val="00FF5C31"/>
    <w:rsid w:val="00FF5CC4"/>
    <w:rsid w:val="00FF5D18"/>
    <w:rsid w:val="00FF5DBF"/>
    <w:rsid w:val="00FF5DD1"/>
    <w:rsid w:val="00FF5DE2"/>
    <w:rsid w:val="00FF5E83"/>
    <w:rsid w:val="00FF5F3C"/>
    <w:rsid w:val="00FF5F4E"/>
    <w:rsid w:val="00FF5F9E"/>
    <w:rsid w:val="00FF5FB9"/>
    <w:rsid w:val="00FF5FDD"/>
    <w:rsid w:val="00FF6067"/>
    <w:rsid w:val="00FF60A7"/>
    <w:rsid w:val="00FF610B"/>
    <w:rsid w:val="00FF627F"/>
    <w:rsid w:val="00FF6292"/>
    <w:rsid w:val="00FF62BD"/>
    <w:rsid w:val="00FF62C9"/>
    <w:rsid w:val="00FF6421"/>
    <w:rsid w:val="00FF644F"/>
    <w:rsid w:val="00FF6587"/>
    <w:rsid w:val="00FF65B4"/>
    <w:rsid w:val="00FF674A"/>
    <w:rsid w:val="00FF6758"/>
    <w:rsid w:val="00FF67ED"/>
    <w:rsid w:val="00FF687D"/>
    <w:rsid w:val="00FF6B26"/>
    <w:rsid w:val="00FF6C5F"/>
    <w:rsid w:val="00FF6CE3"/>
    <w:rsid w:val="00FF6D1C"/>
    <w:rsid w:val="00FF6D73"/>
    <w:rsid w:val="00FF6DA1"/>
    <w:rsid w:val="00FF6E88"/>
    <w:rsid w:val="00FF6EAE"/>
    <w:rsid w:val="00FF6FAD"/>
    <w:rsid w:val="00FF6FB7"/>
    <w:rsid w:val="00FF7064"/>
    <w:rsid w:val="00FF7077"/>
    <w:rsid w:val="00FF70AF"/>
    <w:rsid w:val="00FF70DD"/>
    <w:rsid w:val="00FF7116"/>
    <w:rsid w:val="00FF71F2"/>
    <w:rsid w:val="00FF7266"/>
    <w:rsid w:val="00FF7303"/>
    <w:rsid w:val="00FF737F"/>
    <w:rsid w:val="00FF7424"/>
    <w:rsid w:val="00FF748A"/>
    <w:rsid w:val="00FF7510"/>
    <w:rsid w:val="00FF7558"/>
    <w:rsid w:val="00FF75A9"/>
    <w:rsid w:val="00FF75B5"/>
    <w:rsid w:val="00FF77E2"/>
    <w:rsid w:val="00FF7811"/>
    <w:rsid w:val="00FF783F"/>
    <w:rsid w:val="00FF78DE"/>
    <w:rsid w:val="00FF78F8"/>
    <w:rsid w:val="00FF78FF"/>
    <w:rsid w:val="00FF7A3C"/>
    <w:rsid w:val="00FF7AC0"/>
    <w:rsid w:val="00FF7AEE"/>
    <w:rsid w:val="00FF7B1B"/>
    <w:rsid w:val="00FF7B30"/>
    <w:rsid w:val="00FF7BD1"/>
    <w:rsid w:val="00FF7C1F"/>
    <w:rsid w:val="00FF7C85"/>
    <w:rsid w:val="00FF7C9C"/>
    <w:rsid w:val="00FF7D5D"/>
    <w:rsid w:val="00FF7DAF"/>
    <w:rsid w:val="00FF7DF5"/>
    <w:rsid w:val="00FF7E34"/>
    <w:rsid w:val="00FF7E73"/>
    <w:rsid w:val="00FF7E8B"/>
    <w:rsid w:val="00FF7EA9"/>
    <w:rsid w:val="00FF7F25"/>
    <w:rsid w:val="01066A98"/>
    <w:rsid w:val="015B9475"/>
    <w:rsid w:val="01A867DB"/>
    <w:rsid w:val="01F1543F"/>
    <w:rsid w:val="01F7A84C"/>
    <w:rsid w:val="020319FE"/>
    <w:rsid w:val="022B1B5F"/>
    <w:rsid w:val="025962EC"/>
    <w:rsid w:val="02A54A47"/>
    <w:rsid w:val="02EEC859"/>
    <w:rsid w:val="02FBA772"/>
    <w:rsid w:val="0314E38B"/>
    <w:rsid w:val="034E884E"/>
    <w:rsid w:val="0365D33F"/>
    <w:rsid w:val="0380DFDC"/>
    <w:rsid w:val="039AA1DF"/>
    <w:rsid w:val="03A3CA69"/>
    <w:rsid w:val="03AF43AC"/>
    <w:rsid w:val="03CBBA50"/>
    <w:rsid w:val="03ED51DD"/>
    <w:rsid w:val="03F46C17"/>
    <w:rsid w:val="03F5334D"/>
    <w:rsid w:val="03FF3497"/>
    <w:rsid w:val="040C3E59"/>
    <w:rsid w:val="040FC2B7"/>
    <w:rsid w:val="041830BE"/>
    <w:rsid w:val="041CEAA8"/>
    <w:rsid w:val="0459C5BB"/>
    <w:rsid w:val="047097D9"/>
    <w:rsid w:val="04AD34A1"/>
    <w:rsid w:val="04C4E168"/>
    <w:rsid w:val="04D2870A"/>
    <w:rsid w:val="04DAEDB2"/>
    <w:rsid w:val="04FFF958"/>
    <w:rsid w:val="051A9264"/>
    <w:rsid w:val="0580F7C7"/>
    <w:rsid w:val="05A20CAF"/>
    <w:rsid w:val="05B88B5F"/>
    <w:rsid w:val="05EDDCAA"/>
    <w:rsid w:val="05F7E8A7"/>
    <w:rsid w:val="05FDED83"/>
    <w:rsid w:val="06442EA4"/>
    <w:rsid w:val="064B368C"/>
    <w:rsid w:val="0685A403"/>
    <w:rsid w:val="0689CAE5"/>
    <w:rsid w:val="06BD8602"/>
    <w:rsid w:val="06C1A94F"/>
    <w:rsid w:val="06C9C8AB"/>
    <w:rsid w:val="07190D40"/>
    <w:rsid w:val="0776B894"/>
    <w:rsid w:val="078ACCA0"/>
    <w:rsid w:val="07A226B5"/>
    <w:rsid w:val="07BB5BB1"/>
    <w:rsid w:val="07EEFF08"/>
    <w:rsid w:val="0857F554"/>
    <w:rsid w:val="086191E2"/>
    <w:rsid w:val="0873DF86"/>
    <w:rsid w:val="088A455C"/>
    <w:rsid w:val="08D39269"/>
    <w:rsid w:val="09017FF4"/>
    <w:rsid w:val="09296A20"/>
    <w:rsid w:val="093C85C7"/>
    <w:rsid w:val="093E4C00"/>
    <w:rsid w:val="094C516B"/>
    <w:rsid w:val="094C851A"/>
    <w:rsid w:val="096125A3"/>
    <w:rsid w:val="09647B4B"/>
    <w:rsid w:val="0979A799"/>
    <w:rsid w:val="09A85F6D"/>
    <w:rsid w:val="09ED2B84"/>
    <w:rsid w:val="09F1C014"/>
    <w:rsid w:val="0A106E1A"/>
    <w:rsid w:val="0A1C2FF9"/>
    <w:rsid w:val="0A2B8146"/>
    <w:rsid w:val="0A333630"/>
    <w:rsid w:val="0A7481B3"/>
    <w:rsid w:val="0A9DFE7B"/>
    <w:rsid w:val="0AA6E820"/>
    <w:rsid w:val="0B17F7E2"/>
    <w:rsid w:val="0B59368F"/>
    <w:rsid w:val="0B79F34B"/>
    <w:rsid w:val="0BB98CFC"/>
    <w:rsid w:val="0BC9F627"/>
    <w:rsid w:val="0BEB0681"/>
    <w:rsid w:val="0C3805C5"/>
    <w:rsid w:val="0C3FF921"/>
    <w:rsid w:val="0C796F4C"/>
    <w:rsid w:val="0C928A56"/>
    <w:rsid w:val="0CA91CE9"/>
    <w:rsid w:val="0CB967B7"/>
    <w:rsid w:val="0CDAAE27"/>
    <w:rsid w:val="0CE0002F"/>
    <w:rsid w:val="0D0C724F"/>
    <w:rsid w:val="0D4C90F2"/>
    <w:rsid w:val="0D66324B"/>
    <w:rsid w:val="0D67FFE1"/>
    <w:rsid w:val="0D8D5211"/>
    <w:rsid w:val="0D8FE227"/>
    <w:rsid w:val="0E034B19"/>
    <w:rsid w:val="0E17BCF7"/>
    <w:rsid w:val="0E78F280"/>
    <w:rsid w:val="0EEA4447"/>
    <w:rsid w:val="0EF4E83E"/>
    <w:rsid w:val="0EF9CA43"/>
    <w:rsid w:val="0EFE57FC"/>
    <w:rsid w:val="0F1DF21D"/>
    <w:rsid w:val="0F3427D6"/>
    <w:rsid w:val="0F4E3C77"/>
    <w:rsid w:val="0F77B2DF"/>
    <w:rsid w:val="0F8C5D14"/>
    <w:rsid w:val="0F8E3D9B"/>
    <w:rsid w:val="0FB38D58"/>
    <w:rsid w:val="0FCB5DEF"/>
    <w:rsid w:val="0FE95713"/>
    <w:rsid w:val="0FFE5F98"/>
    <w:rsid w:val="10106191"/>
    <w:rsid w:val="10277F8C"/>
    <w:rsid w:val="10490CAE"/>
    <w:rsid w:val="1090B89F"/>
    <w:rsid w:val="109CC318"/>
    <w:rsid w:val="10A7374F"/>
    <w:rsid w:val="10B3B591"/>
    <w:rsid w:val="10CDD8B6"/>
    <w:rsid w:val="10D4647B"/>
    <w:rsid w:val="10D9E8A4"/>
    <w:rsid w:val="10E6E9E4"/>
    <w:rsid w:val="1119C011"/>
    <w:rsid w:val="1126A7F1"/>
    <w:rsid w:val="1127C653"/>
    <w:rsid w:val="118158EB"/>
    <w:rsid w:val="11D45E01"/>
    <w:rsid w:val="11DFE372"/>
    <w:rsid w:val="120054CC"/>
    <w:rsid w:val="121873D0"/>
    <w:rsid w:val="122ACEAE"/>
    <w:rsid w:val="123FC08A"/>
    <w:rsid w:val="1255FEA9"/>
    <w:rsid w:val="1276F393"/>
    <w:rsid w:val="12880746"/>
    <w:rsid w:val="12C7C768"/>
    <w:rsid w:val="12D89CD2"/>
    <w:rsid w:val="12E2508B"/>
    <w:rsid w:val="12E9880B"/>
    <w:rsid w:val="13A295C8"/>
    <w:rsid w:val="13A4D56C"/>
    <w:rsid w:val="13F089DC"/>
    <w:rsid w:val="13FD8C38"/>
    <w:rsid w:val="140B0D88"/>
    <w:rsid w:val="1424B24B"/>
    <w:rsid w:val="14AB1353"/>
    <w:rsid w:val="14F47613"/>
    <w:rsid w:val="15143930"/>
    <w:rsid w:val="156B7FFB"/>
    <w:rsid w:val="1573569D"/>
    <w:rsid w:val="15A01051"/>
    <w:rsid w:val="15A82FAD"/>
    <w:rsid w:val="15C77B0B"/>
    <w:rsid w:val="15D88F0C"/>
    <w:rsid w:val="15E85529"/>
    <w:rsid w:val="160D7DE0"/>
    <w:rsid w:val="1622CEDC"/>
    <w:rsid w:val="1635DAB3"/>
    <w:rsid w:val="1637D10A"/>
    <w:rsid w:val="16582AA1"/>
    <w:rsid w:val="166F0B75"/>
    <w:rsid w:val="168BE5BE"/>
    <w:rsid w:val="16B15A6D"/>
    <w:rsid w:val="16B9A173"/>
    <w:rsid w:val="16DF3D2B"/>
    <w:rsid w:val="16E7D9FB"/>
    <w:rsid w:val="16FEAD23"/>
    <w:rsid w:val="173AD87D"/>
    <w:rsid w:val="1785093D"/>
    <w:rsid w:val="178DCA19"/>
    <w:rsid w:val="179ED31A"/>
    <w:rsid w:val="17CF6AF6"/>
    <w:rsid w:val="17D84551"/>
    <w:rsid w:val="17E63659"/>
    <w:rsid w:val="1827B61F"/>
    <w:rsid w:val="183618C3"/>
    <w:rsid w:val="18454562"/>
    <w:rsid w:val="188BC9B8"/>
    <w:rsid w:val="18B4E023"/>
    <w:rsid w:val="18D7EE7C"/>
    <w:rsid w:val="18EDD2DE"/>
    <w:rsid w:val="1945C48A"/>
    <w:rsid w:val="1950E9E8"/>
    <w:rsid w:val="1959FEF5"/>
    <w:rsid w:val="19AF247B"/>
    <w:rsid w:val="19EB72B7"/>
    <w:rsid w:val="1A032B32"/>
    <w:rsid w:val="1A681CAF"/>
    <w:rsid w:val="1A7CB9C9"/>
    <w:rsid w:val="1AF374D3"/>
    <w:rsid w:val="1B336438"/>
    <w:rsid w:val="1B3C82AC"/>
    <w:rsid w:val="1BF29877"/>
    <w:rsid w:val="1C06BDB8"/>
    <w:rsid w:val="1C163726"/>
    <w:rsid w:val="1C21BB9C"/>
    <w:rsid w:val="1C4F12AA"/>
    <w:rsid w:val="1C65143B"/>
    <w:rsid w:val="1C68917F"/>
    <w:rsid w:val="1C9F510F"/>
    <w:rsid w:val="1CC302AF"/>
    <w:rsid w:val="1CDDDADA"/>
    <w:rsid w:val="1CFCDEF7"/>
    <w:rsid w:val="1D34FE62"/>
    <w:rsid w:val="1D351DC0"/>
    <w:rsid w:val="1D38D184"/>
    <w:rsid w:val="1D6176F3"/>
    <w:rsid w:val="1DA85FAF"/>
    <w:rsid w:val="1DDB844F"/>
    <w:rsid w:val="1DE6BA01"/>
    <w:rsid w:val="1E139685"/>
    <w:rsid w:val="1E171330"/>
    <w:rsid w:val="1E290047"/>
    <w:rsid w:val="1E3D9321"/>
    <w:rsid w:val="1E4617D6"/>
    <w:rsid w:val="1E5EA26D"/>
    <w:rsid w:val="1E61FC77"/>
    <w:rsid w:val="1E75E7CD"/>
    <w:rsid w:val="1E92A280"/>
    <w:rsid w:val="1F20A795"/>
    <w:rsid w:val="1F568221"/>
    <w:rsid w:val="1F649402"/>
    <w:rsid w:val="1F798E5E"/>
    <w:rsid w:val="1F8EE86A"/>
    <w:rsid w:val="1FCCB112"/>
    <w:rsid w:val="1FDD0006"/>
    <w:rsid w:val="1FE295C9"/>
    <w:rsid w:val="1FE5B984"/>
    <w:rsid w:val="1FED07C7"/>
    <w:rsid w:val="200D7921"/>
    <w:rsid w:val="200EF5DF"/>
    <w:rsid w:val="20235260"/>
    <w:rsid w:val="2024A940"/>
    <w:rsid w:val="202E499A"/>
    <w:rsid w:val="203125C5"/>
    <w:rsid w:val="2038B136"/>
    <w:rsid w:val="2043124F"/>
    <w:rsid w:val="20613506"/>
    <w:rsid w:val="206533F2"/>
    <w:rsid w:val="208ADA21"/>
    <w:rsid w:val="20901D07"/>
    <w:rsid w:val="20D58430"/>
    <w:rsid w:val="2116F665"/>
    <w:rsid w:val="211FA523"/>
    <w:rsid w:val="2124C48F"/>
    <w:rsid w:val="217738AA"/>
    <w:rsid w:val="218C6203"/>
    <w:rsid w:val="21F7AFFA"/>
    <w:rsid w:val="2236C8AC"/>
    <w:rsid w:val="22594476"/>
    <w:rsid w:val="225A4095"/>
    <w:rsid w:val="227AD4B3"/>
    <w:rsid w:val="23360C2D"/>
    <w:rsid w:val="2350392F"/>
    <w:rsid w:val="23B1FAFE"/>
    <w:rsid w:val="23FDE259"/>
    <w:rsid w:val="24208AD8"/>
    <w:rsid w:val="24236A94"/>
    <w:rsid w:val="24306F0D"/>
    <w:rsid w:val="2463EFEB"/>
    <w:rsid w:val="246EF3EB"/>
    <w:rsid w:val="2477B8BD"/>
    <w:rsid w:val="247C5A03"/>
    <w:rsid w:val="24E3EA34"/>
    <w:rsid w:val="24FF6C17"/>
    <w:rsid w:val="250044DA"/>
    <w:rsid w:val="2524EAFB"/>
    <w:rsid w:val="2543F3A7"/>
    <w:rsid w:val="25970DD0"/>
    <w:rsid w:val="2599B2BA"/>
    <w:rsid w:val="259D0BBE"/>
    <w:rsid w:val="25B01890"/>
    <w:rsid w:val="25B47255"/>
    <w:rsid w:val="25F4F8D1"/>
    <w:rsid w:val="260900C7"/>
    <w:rsid w:val="260CAC19"/>
    <w:rsid w:val="26138A07"/>
    <w:rsid w:val="261BC2FF"/>
    <w:rsid w:val="269DB465"/>
    <w:rsid w:val="26A3FC0B"/>
    <w:rsid w:val="26A9F70E"/>
    <w:rsid w:val="26CEB022"/>
    <w:rsid w:val="274B7B92"/>
    <w:rsid w:val="2757F5E8"/>
    <w:rsid w:val="27B2596F"/>
    <w:rsid w:val="282897E8"/>
    <w:rsid w:val="28299407"/>
    <w:rsid w:val="282BAA7D"/>
    <w:rsid w:val="283BA3BF"/>
    <w:rsid w:val="2854C0A7"/>
    <w:rsid w:val="285B17C9"/>
    <w:rsid w:val="286AE4DC"/>
    <w:rsid w:val="286D3FE3"/>
    <w:rsid w:val="28762988"/>
    <w:rsid w:val="28B680DA"/>
    <w:rsid w:val="28DBCFBD"/>
    <w:rsid w:val="29402503"/>
    <w:rsid w:val="2961FEF5"/>
    <w:rsid w:val="2997113B"/>
    <w:rsid w:val="29ADE650"/>
    <w:rsid w:val="29B41095"/>
    <w:rsid w:val="2A0278ED"/>
    <w:rsid w:val="2A1D3842"/>
    <w:rsid w:val="2A2B32B1"/>
    <w:rsid w:val="2A2E1FAD"/>
    <w:rsid w:val="2A6600A0"/>
    <w:rsid w:val="2A74471A"/>
    <w:rsid w:val="2AA24755"/>
    <w:rsid w:val="2ACC711E"/>
    <w:rsid w:val="2AEDF545"/>
    <w:rsid w:val="2BA13F3F"/>
    <w:rsid w:val="2BBDB7D7"/>
    <w:rsid w:val="2BD16989"/>
    <w:rsid w:val="2BE60240"/>
    <w:rsid w:val="2BF3DB63"/>
    <w:rsid w:val="2C046B4F"/>
    <w:rsid w:val="2C133293"/>
    <w:rsid w:val="2C1BC35C"/>
    <w:rsid w:val="2C7DAB36"/>
    <w:rsid w:val="2D63029D"/>
    <w:rsid w:val="2D75D8BB"/>
    <w:rsid w:val="2DC0EBF1"/>
    <w:rsid w:val="2DD560B2"/>
    <w:rsid w:val="2DDC8FD2"/>
    <w:rsid w:val="2DFA8FCF"/>
    <w:rsid w:val="2E0C39E7"/>
    <w:rsid w:val="2EA13D6B"/>
    <w:rsid w:val="2EAA1610"/>
    <w:rsid w:val="2EB706E6"/>
    <w:rsid w:val="2EE97BF7"/>
    <w:rsid w:val="2EEC8E49"/>
    <w:rsid w:val="2EFAAE46"/>
    <w:rsid w:val="2EFE2DC7"/>
    <w:rsid w:val="2F8B803C"/>
    <w:rsid w:val="2FA442F7"/>
    <w:rsid w:val="2FC846EB"/>
    <w:rsid w:val="2FDFA316"/>
    <w:rsid w:val="2FE2A20B"/>
    <w:rsid w:val="2FF4F2DE"/>
    <w:rsid w:val="301B7D8F"/>
    <w:rsid w:val="3057D1FA"/>
    <w:rsid w:val="3073E5F7"/>
    <w:rsid w:val="30948267"/>
    <w:rsid w:val="30A17B0B"/>
    <w:rsid w:val="312AE70A"/>
    <w:rsid w:val="315F10D2"/>
    <w:rsid w:val="31F06E44"/>
    <w:rsid w:val="32012411"/>
    <w:rsid w:val="321666F8"/>
    <w:rsid w:val="321A6609"/>
    <w:rsid w:val="321AEA61"/>
    <w:rsid w:val="3224D771"/>
    <w:rsid w:val="323EB82E"/>
    <w:rsid w:val="32A9205E"/>
    <w:rsid w:val="32C67A02"/>
    <w:rsid w:val="331DB159"/>
    <w:rsid w:val="3322D2D1"/>
    <w:rsid w:val="33236A5E"/>
    <w:rsid w:val="3331AA44"/>
    <w:rsid w:val="335BB5A3"/>
    <w:rsid w:val="3370BF31"/>
    <w:rsid w:val="33B619A8"/>
    <w:rsid w:val="33C25C51"/>
    <w:rsid w:val="33FB4249"/>
    <w:rsid w:val="34130A04"/>
    <w:rsid w:val="3427B8C1"/>
    <w:rsid w:val="342F4D79"/>
    <w:rsid w:val="343D2E25"/>
    <w:rsid w:val="344DE85E"/>
    <w:rsid w:val="3457CE22"/>
    <w:rsid w:val="345D9A9C"/>
    <w:rsid w:val="34872984"/>
    <w:rsid w:val="34931BF3"/>
    <w:rsid w:val="3497CAF2"/>
    <w:rsid w:val="34A0668E"/>
    <w:rsid w:val="34B31439"/>
    <w:rsid w:val="34CE04FA"/>
    <w:rsid w:val="34F80743"/>
    <w:rsid w:val="350FE872"/>
    <w:rsid w:val="351A872C"/>
    <w:rsid w:val="3538DDCF"/>
    <w:rsid w:val="354A50C8"/>
    <w:rsid w:val="3591E0BD"/>
    <w:rsid w:val="35BDCA19"/>
    <w:rsid w:val="35C208E9"/>
    <w:rsid w:val="35E4FB9F"/>
    <w:rsid w:val="36265F72"/>
    <w:rsid w:val="3635BC3D"/>
    <w:rsid w:val="36AFDC20"/>
    <w:rsid w:val="36F2AFC0"/>
    <w:rsid w:val="37965F50"/>
    <w:rsid w:val="37A139ED"/>
    <w:rsid w:val="37AF8249"/>
    <w:rsid w:val="37C6B11F"/>
    <w:rsid w:val="380954DA"/>
    <w:rsid w:val="38400055"/>
    <w:rsid w:val="38B5595D"/>
    <w:rsid w:val="3909C8DD"/>
    <w:rsid w:val="390F8732"/>
    <w:rsid w:val="391468B2"/>
    <w:rsid w:val="391661EB"/>
    <w:rsid w:val="3944A737"/>
    <w:rsid w:val="39927AEA"/>
    <w:rsid w:val="39BF1FE2"/>
    <w:rsid w:val="39D21469"/>
    <w:rsid w:val="39D3B15A"/>
    <w:rsid w:val="39E56349"/>
    <w:rsid w:val="39F6EA78"/>
    <w:rsid w:val="3A19D85C"/>
    <w:rsid w:val="3A30A1B6"/>
    <w:rsid w:val="3A3F7BD1"/>
    <w:rsid w:val="3A783971"/>
    <w:rsid w:val="3A866ED5"/>
    <w:rsid w:val="3ACE4F06"/>
    <w:rsid w:val="3ACEB1F3"/>
    <w:rsid w:val="3AE07798"/>
    <w:rsid w:val="3AEFA4DD"/>
    <w:rsid w:val="3B412987"/>
    <w:rsid w:val="3B7135A6"/>
    <w:rsid w:val="3B988167"/>
    <w:rsid w:val="3B9912D0"/>
    <w:rsid w:val="3C21BB42"/>
    <w:rsid w:val="3C9AFB41"/>
    <w:rsid w:val="3C9D59D5"/>
    <w:rsid w:val="3CB4B45D"/>
    <w:rsid w:val="3CB9068C"/>
    <w:rsid w:val="3CBB95F8"/>
    <w:rsid w:val="3CC028F4"/>
    <w:rsid w:val="3CCABB7B"/>
    <w:rsid w:val="3CEFE8FD"/>
    <w:rsid w:val="3D05F547"/>
    <w:rsid w:val="3D410C50"/>
    <w:rsid w:val="3D4BC10C"/>
    <w:rsid w:val="3D6C65C5"/>
    <w:rsid w:val="3D71CB1E"/>
    <w:rsid w:val="3D920D52"/>
    <w:rsid w:val="3E00B98D"/>
    <w:rsid w:val="3E11F98F"/>
    <w:rsid w:val="3E141A1F"/>
    <w:rsid w:val="3E1C34DA"/>
    <w:rsid w:val="3E51D723"/>
    <w:rsid w:val="3E581319"/>
    <w:rsid w:val="3E745DFE"/>
    <w:rsid w:val="3E955526"/>
    <w:rsid w:val="3E9FC154"/>
    <w:rsid w:val="3EA8DDCA"/>
    <w:rsid w:val="3EB17843"/>
    <w:rsid w:val="3EEDDB64"/>
    <w:rsid w:val="3F0B3616"/>
    <w:rsid w:val="3F1859F2"/>
    <w:rsid w:val="3F206264"/>
    <w:rsid w:val="3F2AD89A"/>
    <w:rsid w:val="3F45AFC9"/>
    <w:rsid w:val="3F879BAD"/>
    <w:rsid w:val="3FADFE11"/>
    <w:rsid w:val="3FCE3CE1"/>
    <w:rsid w:val="4000CBE6"/>
    <w:rsid w:val="40890DA2"/>
    <w:rsid w:val="40DCD85D"/>
    <w:rsid w:val="41740195"/>
    <w:rsid w:val="41A5528B"/>
    <w:rsid w:val="41B7AFA9"/>
    <w:rsid w:val="41C22AC0"/>
    <w:rsid w:val="41C71A0B"/>
    <w:rsid w:val="424C64AF"/>
    <w:rsid w:val="4257A917"/>
    <w:rsid w:val="42674441"/>
    <w:rsid w:val="42BABF96"/>
    <w:rsid w:val="42BBCEF3"/>
    <w:rsid w:val="42CF84FA"/>
    <w:rsid w:val="42D34465"/>
    <w:rsid w:val="4329BFAA"/>
    <w:rsid w:val="435BE314"/>
    <w:rsid w:val="435ECFFF"/>
    <w:rsid w:val="4368F422"/>
    <w:rsid w:val="438B9CA1"/>
    <w:rsid w:val="43F99F9B"/>
    <w:rsid w:val="440F0C79"/>
    <w:rsid w:val="4452D478"/>
    <w:rsid w:val="445C08EF"/>
    <w:rsid w:val="4463DD79"/>
    <w:rsid w:val="4467283B"/>
    <w:rsid w:val="44C8A0E0"/>
    <w:rsid w:val="44EF1DB4"/>
    <w:rsid w:val="450AC272"/>
    <w:rsid w:val="45176AA7"/>
    <w:rsid w:val="452F3576"/>
    <w:rsid w:val="45326F56"/>
    <w:rsid w:val="4543F8FB"/>
    <w:rsid w:val="45614F3D"/>
    <w:rsid w:val="4566508D"/>
    <w:rsid w:val="458E073E"/>
    <w:rsid w:val="459C5C9A"/>
    <w:rsid w:val="45A2D67A"/>
    <w:rsid w:val="45A9FD58"/>
    <w:rsid w:val="45B7152D"/>
    <w:rsid w:val="45F76228"/>
    <w:rsid w:val="4612EB87"/>
    <w:rsid w:val="4643C0AB"/>
    <w:rsid w:val="4677181C"/>
    <w:rsid w:val="469B068A"/>
    <w:rsid w:val="46AA1506"/>
    <w:rsid w:val="46F7271F"/>
    <w:rsid w:val="47001F8E"/>
    <w:rsid w:val="470E289F"/>
    <w:rsid w:val="4736422D"/>
    <w:rsid w:val="473EA6DB"/>
    <w:rsid w:val="4746C637"/>
    <w:rsid w:val="47A7984D"/>
    <w:rsid w:val="47EF81CB"/>
    <w:rsid w:val="486952B7"/>
    <w:rsid w:val="488F8C00"/>
    <w:rsid w:val="4890881F"/>
    <w:rsid w:val="48F0925F"/>
    <w:rsid w:val="4948586E"/>
    <w:rsid w:val="497198AB"/>
    <w:rsid w:val="497325EE"/>
    <w:rsid w:val="49868BD4"/>
    <w:rsid w:val="49A414E7"/>
    <w:rsid w:val="49A80858"/>
    <w:rsid w:val="49AB276F"/>
    <w:rsid w:val="49C06171"/>
    <w:rsid w:val="49DBE99D"/>
    <w:rsid w:val="49E58BD5"/>
    <w:rsid w:val="49EF02AF"/>
    <w:rsid w:val="49FFFFFE"/>
    <w:rsid w:val="4A215DA1"/>
    <w:rsid w:val="4A32384A"/>
    <w:rsid w:val="4A3AAA15"/>
    <w:rsid w:val="4A3D7628"/>
    <w:rsid w:val="4A41BC36"/>
    <w:rsid w:val="4A466E98"/>
    <w:rsid w:val="4A7C8795"/>
    <w:rsid w:val="4A947343"/>
    <w:rsid w:val="4A9D6E39"/>
    <w:rsid w:val="4AA922F6"/>
    <w:rsid w:val="4AB529DE"/>
    <w:rsid w:val="4ADB3B32"/>
    <w:rsid w:val="4AE661D0"/>
    <w:rsid w:val="4AEDC6F4"/>
    <w:rsid w:val="4B16198C"/>
    <w:rsid w:val="4B7C8A0A"/>
    <w:rsid w:val="4B8E513E"/>
    <w:rsid w:val="4BBA1B50"/>
    <w:rsid w:val="4BD6E9ED"/>
    <w:rsid w:val="4BDA3899"/>
    <w:rsid w:val="4BE199C2"/>
    <w:rsid w:val="4C00D382"/>
    <w:rsid w:val="4C9D7B8E"/>
    <w:rsid w:val="4CB3B055"/>
    <w:rsid w:val="4CC60E06"/>
    <w:rsid w:val="4CFF3C35"/>
    <w:rsid w:val="4D18B476"/>
    <w:rsid w:val="4D29636C"/>
    <w:rsid w:val="4D61236B"/>
    <w:rsid w:val="4E07DBB9"/>
    <w:rsid w:val="4E09974A"/>
    <w:rsid w:val="4E1CC5C3"/>
    <w:rsid w:val="4E22F225"/>
    <w:rsid w:val="4E3F5F80"/>
    <w:rsid w:val="4E4E5B68"/>
    <w:rsid w:val="4E54E0B2"/>
    <w:rsid w:val="4E6B82FD"/>
    <w:rsid w:val="4EA38905"/>
    <w:rsid w:val="4EDA9479"/>
    <w:rsid w:val="4EFAD685"/>
    <w:rsid w:val="4F37259B"/>
    <w:rsid w:val="4F499795"/>
    <w:rsid w:val="4F762AE0"/>
    <w:rsid w:val="4FAD0D2B"/>
    <w:rsid w:val="4FBB2C67"/>
    <w:rsid w:val="4FD6FA02"/>
    <w:rsid w:val="500DBBAA"/>
    <w:rsid w:val="50121CE3"/>
    <w:rsid w:val="501FC8F1"/>
    <w:rsid w:val="502C3487"/>
    <w:rsid w:val="503121B0"/>
    <w:rsid w:val="50459B0F"/>
    <w:rsid w:val="505CE408"/>
    <w:rsid w:val="507D4004"/>
    <w:rsid w:val="51081A3C"/>
    <w:rsid w:val="514F9B2C"/>
    <w:rsid w:val="5156BF5F"/>
    <w:rsid w:val="517BAC21"/>
    <w:rsid w:val="5185464B"/>
    <w:rsid w:val="51919DB9"/>
    <w:rsid w:val="51924887"/>
    <w:rsid w:val="51A2E423"/>
    <w:rsid w:val="51E195F1"/>
    <w:rsid w:val="523579A0"/>
    <w:rsid w:val="529E7FEA"/>
    <w:rsid w:val="52B0F2D0"/>
    <w:rsid w:val="52F0243B"/>
    <w:rsid w:val="52F70274"/>
    <w:rsid w:val="52F72FDA"/>
    <w:rsid w:val="53349157"/>
    <w:rsid w:val="5337B885"/>
    <w:rsid w:val="534C2592"/>
    <w:rsid w:val="534CBD95"/>
    <w:rsid w:val="537120EA"/>
    <w:rsid w:val="53743609"/>
    <w:rsid w:val="537D3BD1"/>
    <w:rsid w:val="537EA7DA"/>
    <w:rsid w:val="538BECAE"/>
    <w:rsid w:val="53A803C8"/>
    <w:rsid w:val="53ACB7B3"/>
    <w:rsid w:val="54183C4D"/>
    <w:rsid w:val="543073A6"/>
    <w:rsid w:val="5475B359"/>
    <w:rsid w:val="54DF0B04"/>
    <w:rsid w:val="54E228EC"/>
    <w:rsid w:val="551429B7"/>
    <w:rsid w:val="551BB296"/>
    <w:rsid w:val="551F7041"/>
    <w:rsid w:val="5536F3A2"/>
    <w:rsid w:val="554D6AE3"/>
    <w:rsid w:val="55B717B9"/>
    <w:rsid w:val="55C1B8D2"/>
    <w:rsid w:val="55CCE93E"/>
    <w:rsid w:val="55F495CD"/>
    <w:rsid w:val="560A3E40"/>
    <w:rsid w:val="560C04DC"/>
    <w:rsid w:val="5612CE8D"/>
    <w:rsid w:val="561F1210"/>
    <w:rsid w:val="56347AED"/>
    <w:rsid w:val="5658712E"/>
    <w:rsid w:val="567D7883"/>
    <w:rsid w:val="569FCC95"/>
    <w:rsid w:val="56A96965"/>
    <w:rsid w:val="56B5D8B2"/>
    <w:rsid w:val="56B5DF10"/>
    <w:rsid w:val="56C10319"/>
    <w:rsid w:val="56C9E0A8"/>
    <w:rsid w:val="56F0B70C"/>
    <w:rsid w:val="5700A6BF"/>
    <w:rsid w:val="573DB673"/>
    <w:rsid w:val="5775DE14"/>
    <w:rsid w:val="57D6934F"/>
    <w:rsid w:val="57EBC830"/>
    <w:rsid w:val="5805C1B8"/>
    <w:rsid w:val="584BCA79"/>
    <w:rsid w:val="586FFA1F"/>
    <w:rsid w:val="589D906E"/>
    <w:rsid w:val="589ED511"/>
    <w:rsid w:val="58B7014F"/>
    <w:rsid w:val="58DA7DA3"/>
    <w:rsid w:val="58F97EFC"/>
    <w:rsid w:val="59048A00"/>
    <w:rsid w:val="593446E2"/>
    <w:rsid w:val="59A2D6BC"/>
    <w:rsid w:val="59BB9281"/>
    <w:rsid w:val="59D54D36"/>
    <w:rsid w:val="59E75CEE"/>
    <w:rsid w:val="5A0D906E"/>
    <w:rsid w:val="5A19734A"/>
    <w:rsid w:val="5A1F3C53"/>
    <w:rsid w:val="5A3A654E"/>
    <w:rsid w:val="5A74ED14"/>
    <w:rsid w:val="5AB0BE2B"/>
    <w:rsid w:val="5AB27A82"/>
    <w:rsid w:val="5B25363C"/>
    <w:rsid w:val="5B3B3476"/>
    <w:rsid w:val="5B488CE1"/>
    <w:rsid w:val="5B9BB77B"/>
    <w:rsid w:val="5BAA1A50"/>
    <w:rsid w:val="5BAFA859"/>
    <w:rsid w:val="5BBC08D3"/>
    <w:rsid w:val="5BD25286"/>
    <w:rsid w:val="5C0DF03F"/>
    <w:rsid w:val="5C205AE6"/>
    <w:rsid w:val="5C2937E7"/>
    <w:rsid w:val="5C2F6A20"/>
    <w:rsid w:val="5C342462"/>
    <w:rsid w:val="5C355156"/>
    <w:rsid w:val="5C545700"/>
    <w:rsid w:val="5CA99D8B"/>
    <w:rsid w:val="5CC548C3"/>
    <w:rsid w:val="5CCE37FC"/>
    <w:rsid w:val="5D292160"/>
    <w:rsid w:val="5D770C8C"/>
    <w:rsid w:val="5D91300D"/>
    <w:rsid w:val="5D96136B"/>
    <w:rsid w:val="5DF02761"/>
    <w:rsid w:val="5E07D428"/>
    <w:rsid w:val="5E0BD042"/>
    <w:rsid w:val="5E38BE9B"/>
    <w:rsid w:val="5F4257DC"/>
    <w:rsid w:val="5F524436"/>
    <w:rsid w:val="5F65C6A5"/>
    <w:rsid w:val="5F6E6474"/>
    <w:rsid w:val="5FA3A489"/>
    <w:rsid w:val="5FB7CDD7"/>
    <w:rsid w:val="6005D597"/>
    <w:rsid w:val="601CA49E"/>
    <w:rsid w:val="603606AA"/>
    <w:rsid w:val="6074DB82"/>
    <w:rsid w:val="60C167E0"/>
    <w:rsid w:val="60C4D5BB"/>
    <w:rsid w:val="60CC6C29"/>
    <w:rsid w:val="60E6809D"/>
    <w:rsid w:val="60F772C5"/>
    <w:rsid w:val="60FF2278"/>
    <w:rsid w:val="60FFF17E"/>
    <w:rsid w:val="6138358A"/>
    <w:rsid w:val="61519554"/>
    <w:rsid w:val="6170B62A"/>
    <w:rsid w:val="61855526"/>
    <w:rsid w:val="618A472A"/>
    <w:rsid w:val="61A40545"/>
    <w:rsid w:val="61B2AFE8"/>
    <w:rsid w:val="61E01122"/>
    <w:rsid w:val="61F8D3DD"/>
    <w:rsid w:val="622B84E8"/>
    <w:rsid w:val="623C0923"/>
    <w:rsid w:val="624F9D1B"/>
    <w:rsid w:val="62FF980F"/>
    <w:rsid w:val="6359C5E4"/>
    <w:rsid w:val="638ABC31"/>
    <w:rsid w:val="63A27272"/>
    <w:rsid w:val="63D52FC1"/>
    <w:rsid w:val="63E09058"/>
    <w:rsid w:val="643D69F9"/>
    <w:rsid w:val="64492081"/>
    <w:rsid w:val="644B8268"/>
    <w:rsid w:val="64C1E7EC"/>
    <w:rsid w:val="64C74DAD"/>
    <w:rsid w:val="64CA4D7F"/>
    <w:rsid w:val="64CBBE9C"/>
    <w:rsid w:val="64D02C8F"/>
    <w:rsid w:val="64DE283A"/>
    <w:rsid w:val="64E74FCB"/>
    <w:rsid w:val="651636D3"/>
    <w:rsid w:val="653289E9"/>
    <w:rsid w:val="653B1896"/>
    <w:rsid w:val="6589C5C9"/>
    <w:rsid w:val="65D416E8"/>
    <w:rsid w:val="66305624"/>
    <w:rsid w:val="663F0145"/>
    <w:rsid w:val="66A9B8A4"/>
    <w:rsid w:val="670AA8A6"/>
    <w:rsid w:val="6711091E"/>
    <w:rsid w:val="672D58A9"/>
    <w:rsid w:val="67413486"/>
    <w:rsid w:val="6762F715"/>
    <w:rsid w:val="67673243"/>
    <w:rsid w:val="677264B7"/>
    <w:rsid w:val="679D3645"/>
    <w:rsid w:val="67AF8144"/>
    <w:rsid w:val="67E19F2A"/>
    <w:rsid w:val="67E85D58"/>
    <w:rsid w:val="67EB838D"/>
    <w:rsid w:val="680DA9A0"/>
    <w:rsid w:val="684E59AE"/>
    <w:rsid w:val="68BAED24"/>
    <w:rsid w:val="68C0E270"/>
    <w:rsid w:val="6955A61B"/>
    <w:rsid w:val="69C2EAE2"/>
    <w:rsid w:val="69FE88ED"/>
    <w:rsid w:val="69FF8419"/>
    <w:rsid w:val="6A3CF969"/>
    <w:rsid w:val="6A56F05A"/>
    <w:rsid w:val="6A699AB1"/>
    <w:rsid w:val="6A8FBE9E"/>
    <w:rsid w:val="6A913B5E"/>
    <w:rsid w:val="6A97912B"/>
    <w:rsid w:val="6AA79E0D"/>
    <w:rsid w:val="6AC4C0E1"/>
    <w:rsid w:val="6B20712E"/>
    <w:rsid w:val="6B5AFF2B"/>
    <w:rsid w:val="6B783E1F"/>
    <w:rsid w:val="6B7BBA8A"/>
    <w:rsid w:val="6B7FD02B"/>
    <w:rsid w:val="6C00F6F2"/>
    <w:rsid w:val="6C2D24BB"/>
    <w:rsid w:val="6C4228D0"/>
    <w:rsid w:val="6C7A0835"/>
    <w:rsid w:val="6CBEB030"/>
    <w:rsid w:val="6CC32970"/>
    <w:rsid w:val="6D774058"/>
    <w:rsid w:val="6D9211D6"/>
    <w:rsid w:val="6DA65963"/>
    <w:rsid w:val="6DB1C4FD"/>
    <w:rsid w:val="6E41F3CE"/>
    <w:rsid w:val="6E61728A"/>
    <w:rsid w:val="6E6CDF3D"/>
    <w:rsid w:val="6EC105F8"/>
    <w:rsid w:val="6EC5D38A"/>
    <w:rsid w:val="6EC8D27F"/>
    <w:rsid w:val="6F1B1EE4"/>
    <w:rsid w:val="6F1B8486"/>
    <w:rsid w:val="6F1FD006"/>
    <w:rsid w:val="6F2C27E5"/>
    <w:rsid w:val="6F41E8DD"/>
    <w:rsid w:val="6F74D9CD"/>
    <w:rsid w:val="6F758DCF"/>
    <w:rsid w:val="6F78CD73"/>
    <w:rsid w:val="6F9FC737"/>
    <w:rsid w:val="6FA0AF02"/>
    <w:rsid w:val="6FBA7679"/>
    <w:rsid w:val="6FC8180E"/>
    <w:rsid w:val="6FC87420"/>
    <w:rsid w:val="6FE0D21B"/>
    <w:rsid w:val="7009B6D8"/>
    <w:rsid w:val="7061916A"/>
    <w:rsid w:val="70674C6B"/>
    <w:rsid w:val="706B8476"/>
    <w:rsid w:val="7074AFC2"/>
    <w:rsid w:val="7074EDAE"/>
    <w:rsid w:val="7092C203"/>
    <w:rsid w:val="70A64BE6"/>
    <w:rsid w:val="70AECFE9"/>
    <w:rsid w:val="70B6EF45"/>
    <w:rsid w:val="70FE6B0D"/>
    <w:rsid w:val="71024023"/>
    <w:rsid w:val="715FC6FC"/>
    <w:rsid w:val="71A4DEE4"/>
    <w:rsid w:val="71C2142D"/>
    <w:rsid w:val="71EE0FF0"/>
    <w:rsid w:val="720A51B4"/>
    <w:rsid w:val="72106336"/>
    <w:rsid w:val="7217E14C"/>
    <w:rsid w:val="723BD761"/>
    <w:rsid w:val="725BA94B"/>
    <w:rsid w:val="727EC109"/>
    <w:rsid w:val="729687A5"/>
    <w:rsid w:val="72A1A6F1"/>
    <w:rsid w:val="72BC169C"/>
    <w:rsid w:val="7324D639"/>
    <w:rsid w:val="732BD93E"/>
    <w:rsid w:val="733CE433"/>
    <w:rsid w:val="7359D662"/>
    <w:rsid w:val="73C86E55"/>
    <w:rsid w:val="73CA8EB6"/>
    <w:rsid w:val="73E5E3BA"/>
    <w:rsid w:val="740BB51E"/>
    <w:rsid w:val="7415BB86"/>
    <w:rsid w:val="74206803"/>
    <w:rsid w:val="74301744"/>
    <w:rsid w:val="74767407"/>
    <w:rsid w:val="74892144"/>
    <w:rsid w:val="74CC52C6"/>
    <w:rsid w:val="74F604B1"/>
    <w:rsid w:val="7508AD0A"/>
    <w:rsid w:val="75403F75"/>
    <w:rsid w:val="754C8953"/>
    <w:rsid w:val="7595045F"/>
    <w:rsid w:val="75C52D60"/>
    <w:rsid w:val="75CCE3C4"/>
    <w:rsid w:val="7623D8E7"/>
    <w:rsid w:val="765C9289"/>
    <w:rsid w:val="7688CFA1"/>
    <w:rsid w:val="768FEA8F"/>
    <w:rsid w:val="76AAB020"/>
    <w:rsid w:val="76BA9CEC"/>
    <w:rsid w:val="76E3F146"/>
    <w:rsid w:val="7724AA8F"/>
    <w:rsid w:val="774C4BB6"/>
    <w:rsid w:val="7757AB24"/>
    <w:rsid w:val="776198E2"/>
    <w:rsid w:val="77BB4EA0"/>
    <w:rsid w:val="783D1216"/>
    <w:rsid w:val="7866994A"/>
    <w:rsid w:val="787DB987"/>
    <w:rsid w:val="788A1023"/>
    <w:rsid w:val="789BBAAD"/>
    <w:rsid w:val="78B90EDA"/>
    <w:rsid w:val="78BF299D"/>
    <w:rsid w:val="7908F87E"/>
    <w:rsid w:val="7917905D"/>
    <w:rsid w:val="791A6566"/>
    <w:rsid w:val="791DF567"/>
    <w:rsid w:val="791EB39A"/>
    <w:rsid w:val="79AFDA68"/>
    <w:rsid w:val="79CD2A1F"/>
    <w:rsid w:val="79EA6397"/>
    <w:rsid w:val="79F6B8D8"/>
    <w:rsid w:val="7A0A8907"/>
    <w:rsid w:val="7A128F67"/>
    <w:rsid w:val="7A1372AC"/>
    <w:rsid w:val="7A29289F"/>
    <w:rsid w:val="7A30755B"/>
    <w:rsid w:val="7A35210E"/>
    <w:rsid w:val="7A97EC0E"/>
    <w:rsid w:val="7AA8BCC7"/>
    <w:rsid w:val="7AF600BE"/>
    <w:rsid w:val="7AFF215E"/>
    <w:rsid w:val="7B10C699"/>
    <w:rsid w:val="7B4F9055"/>
    <w:rsid w:val="7B7D1BAD"/>
    <w:rsid w:val="7BB04F5B"/>
    <w:rsid w:val="7BB9FB7D"/>
    <w:rsid w:val="7BDFE312"/>
    <w:rsid w:val="7BF42A9B"/>
    <w:rsid w:val="7BF44517"/>
    <w:rsid w:val="7C1550E6"/>
    <w:rsid w:val="7C84BD75"/>
    <w:rsid w:val="7C907483"/>
    <w:rsid w:val="7CA48696"/>
    <w:rsid w:val="7CAEB23F"/>
    <w:rsid w:val="7CEE2312"/>
    <w:rsid w:val="7CF62972"/>
    <w:rsid w:val="7D0D8197"/>
    <w:rsid w:val="7D4235DF"/>
    <w:rsid w:val="7D5D6006"/>
    <w:rsid w:val="7D895063"/>
    <w:rsid w:val="7D9E169D"/>
    <w:rsid w:val="7DC50B18"/>
    <w:rsid w:val="7DD4E17B"/>
    <w:rsid w:val="7E3D4DE5"/>
    <w:rsid w:val="7E41436A"/>
    <w:rsid w:val="7E6EC840"/>
    <w:rsid w:val="7E86D85B"/>
    <w:rsid w:val="7EAFC38A"/>
    <w:rsid w:val="7EB8EE68"/>
    <w:rsid w:val="7EC3C3F3"/>
    <w:rsid w:val="7ED0EA85"/>
    <w:rsid w:val="7ED78BB6"/>
    <w:rsid w:val="7EDDFA2A"/>
    <w:rsid w:val="7F4E59DB"/>
    <w:rsid w:val="7F65BCF9"/>
    <w:rsid w:val="7F7AA03D"/>
    <w:rsid w:val="7F9B4A94"/>
    <w:rsid w:val="7FB198AC"/>
    <w:rsid w:val="7FDD419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87D93D7"/>
  <w15:docId w15:val="{56050410-7F61-44D9-B927-0D93BF2F7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MS Mincho" w:hAnsi="Calibri" w:cs="Tahoma"/>
        <w:color w:val="404142" w:themeColor="background2" w:themeShade="80"/>
        <w:sz w:val="22"/>
        <w:szCs w:val="22"/>
        <w:lang w:val="en-AU" w:eastAsia="en-AU" w:bidi="ar-SA"/>
      </w:rPr>
    </w:rPrDefault>
    <w:pPrDefault/>
  </w:docDefaults>
  <w:latentStyles w:defLockedState="0" w:defUIPriority="99" w:defSemiHidden="0" w:defUnhideWhenUsed="0" w:defQFormat="0" w:count="371">
    <w:lsdException w:name="Normal" w:uiPriority="0" w:qFormat="1"/>
    <w:lsdException w:name="heading 1" w:uiPriority="4" w:qFormat="1"/>
    <w:lsdException w:name="heading 2" w:semiHidden="1" w:uiPriority="4" w:unhideWhenUsed="1" w:qFormat="1"/>
    <w:lsdException w:name="heading 3" w:semiHidden="1" w:uiPriority="4" w:unhideWhenUsed="1" w:qFormat="1"/>
    <w:lsdException w:name="heading 4" w:semiHidden="1" w:uiPriority="4" w:unhideWhenUsed="1" w:qFormat="1"/>
    <w:lsdException w:name="heading 5" w:semiHidden="1" w:uiPriority="5" w:unhideWhenUsed="1" w:qFormat="1"/>
    <w:lsdException w:name="heading 6" w:semiHidden="1" w:uiPriority="5" w:unhideWhenUsed="1" w:qFormat="1"/>
    <w:lsdException w:name="heading 7" w:semiHidden="1" w:uiPriority="5" w:unhideWhenUsed="1" w:qFormat="1"/>
    <w:lsdException w:name="heading 8" w:semiHidden="1" w:uiPriority="5" w:unhideWhenUsed="1" w:qFormat="1"/>
    <w:lsdException w:name="heading 9" w:semiHidden="1" w:uiPriority="6"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26"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1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26" w:unhideWhenUsed="1"/>
    <w:lsdException w:name="endnote text" w:semiHidden="1" w:uiPriority="26"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qFormat="1"/>
    <w:lsdException w:name="List 3" w:semiHidden="1" w:uiPriority="2" w:unhideWhenUsed="1"/>
    <w:lsdException w:name="List 4" w:semiHidden="1" w:uiPriority="2" w:unhideWhenUsed="1"/>
    <w:lsdException w:name="List 5" w:semiHidden="1" w:uiPriority="2"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2" w:unhideWhenUsed="1"/>
    <w:lsdException w:name="List Number 3" w:semiHidden="1" w:unhideWhenUsed="1"/>
    <w:lsdException w:name="List Number 4" w:semiHidden="1" w:unhideWhenUsed="1"/>
    <w:lsdException w:name="List Number 5" w:semiHidden="1" w:unhideWhenUsed="1"/>
    <w:lsdException w:name="Title" w:uiPriority="30"/>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iPriority="3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28"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4"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uiPriority="9"/>
    <w:lsdException w:name="Subtle Reference" w:semiHidden="1"/>
    <w:lsdException w:name="Intense Reference" w:semiHidden="1"/>
    <w:lsdException w:name="Book Title" w:semiHidden="1"/>
    <w:lsdException w:name="Bibliography" w:semiHidden="1" w:uiPriority="27" w:unhideWhenUsed="1"/>
    <w:lsdException w:name="TOC Heading" w:semiHidden="1" w:uiPriority="74"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0224"/>
    <w:rPr>
      <w:rFonts w:asciiTheme="minorHAnsi" w:hAnsiTheme="minorHAnsi"/>
      <w:sz w:val="20"/>
    </w:rPr>
  </w:style>
  <w:style w:type="paragraph" w:styleId="Heading1">
    <w:name w:val="heading 1"/>
    <w:aliases w:val="h1"/>
    <w:basedOn w:val="Normal"/>
    <w:next w:val="Border"/>
    <w:link w:val="Heading1Char"/>
    <w:uiPriority w:val="4"/>
    <w:qFormat/>
    <w:rsid w:val="008218C7"/>
    <w:pPr>
      <w:keepNext/>
      <w:keepLines/>
      <w:numPr>
        <w:numId w:val="11"/>
      </w:numPr>
      <w:outlineLvl w:val="0"/>
    </w:pPr>
    <w:rPr>
      <w:rFonts w:asciiTheme="majorHAnsi" w:eastAsia="Arial Unicode MS" w:hAnsiTheme="majorHAnsi" w:cs="Calibri"/>
      <w:color w:val="0079C1" w:themeColor="text2"/>
      <w:sz w:val="56"/>
      <w:szCs w:val="160"/>
      <w:lang w:eastAsia="en-GB"/>
    </w:rPr>
  </w:style>
  <w:style w:type="paragraph" w:styleId="Heading2">
    <w:name w:val="heading 2"/>
    <w:aliases w:val="h2"/>
    <w:basedOn w:val="Heading1"/>
    <w:next w:val="Para"/>
    <w:link w:val="Heading2Char"/>
    <w:uiPriority w:val="4"/>
    <w:qFormat/>
    <w:rsid w:val="008218C7"/>
    <w:pPr>
      <w:numPr>
        <w:ilvl w:val="1"/>
      </w:numPr>
      <w:spacing w:before="360" w:after="120"/>
      <w:outlineLvl w:val="1"/>
    </w:pPr>
    <w:rPr>
      <w:bCs/>
      <w:sz w:val="36"/>
      <w:lang w:eastAsia="en-AU"/>
    </w:rPr>
  </w:style>
  <w:style w:type="paragraph" w:styleId="Heading3">
    <w:name w:val="heading 3"/>
    <w:aliases w:val="h3"/>
    <w:basedOn w:val="Heading2"/>
    <w:next w:val="Para"/>
    <w:link w:val="Heading3Char"/>
    <w:uiPriority w:val="4"/>
    <w:qFormat/>
    <w:rsid w:val="007C6FCD"/>
    <w:pPr>
      <w:numPr>
        <w:ilvl w:val="2"/>
      </w:numPr>
      <w:tabs>
        <w:tab w:val="left" w:pos="142"/>
        <w:tab w:val="left" w:pos="284"/>
      </w:tabs>
      <w:outlineLvl w:val="2"/>
    </w:pPr>
    <w:rPr>
      <w:sz w:val="28"/>
    </w:rPr>
  </w:style>
  <w:style w:type="paragraph" w:styleId="Heading4">
    <w:name w:val="heading 4"/>
    <w:aliases w:val="h4"/>
    <w:basedOn w:val="Heading3"/>
    <w:next w:val="Para"/>
    <w:link w:val="Heading4Char"/>
    <w:uiPriority w:val="4"/>
    <w:qFormat/>
    <w:rsid w:val="007C6FCD"/>
    <w:pPr>
      <w:numPr>
        <w:ilvl w:val="3"/>
      </w:numPr>
      <w:outlineLvl w:val="3"/>
    </w:pPr>
    <w:rPr>
      <w:b/>
      <w:bCs w:val="0"/>
      <w:sz w:val="24"/>
    </w:rPr>
  </w:style>
  <w:style w:type="paragraph" w:styleId="Heading5">
    <w:name w:val="heading 5"/>
    <w:aliases w:val="Apx h1,Apx H1"/>
    <w:basedOn w:val="Heading1"/>
    <w:next w:val="Para"/>
    <w:link w:val="Heading5Char"/>
    <w:uiPriority w:val="5"/>
    <w:qFormat/>
    <w:rsid w:val="00EA5C51"/>
    <w:pPr>
      <w:numPr>
        <w:ilvl w:val="4"/>
      </w:numPr>
      <w:pBdr>
        <w:bottom w:val="single" w:sz="12" w:space="1" w:color="0079C1" w:themeColor="text2"/>
      </w:pBdr>
      <w:tabs>
        <w:tab w:val="left" w:pos="1985"/>
      </w:tabs>
      <w:spacing w:after="360"/>
      <w:ind w:left="-709" w:firstLine="0"/>
      <w:outlineLvl w:val="4"/>
    </w:pPr>
    <w:rPr>
      <w:bCs/>
      <w:sz w:val="52"/>
      <w:szCs w:val="40"/>
      <w:lang w:val="en-GB"/>
    </w:rPr>
  </w:style>
  <w:style w:type="paragraph" w:styleId="Heading6">
    <w:name w:val="heading 6"/>
    <w:aliases w:val="Apx h2,Apx H2"/>
    <w:basedOn w:val="Heading5"/>
    <w:next w:val="Para"/>
    <w:link w:val="Heading6Char"/>
    <w:uiPriority w:val="5"/>
    <w:qFormat/>
    <w:rsid w:val="007C6FCD"/>
    <w:pPr>
      <w:numPr>
        <w:ilvl w:val="5"/>
      </w:numPr>
      <w:pBdr>
        <w:bottom w:val="none" w:sz="0" w:space="0" w:color="auto"/>
      </w:pBdr>
      <w:tabs>
        <w:tab w:val="left" w:pos="142"/>
        <w:tab w:val="left" w:pos="284"/>
      </w:tabs>
      <w:spacing w:before="480" w:after="240"/>
      <w:outlineLvl w:val="5"/>
    </w:pPr>
    <w:rPr>
      <w:iCs/>
      <w:sz w:val="40"/>
    </w:rPr>
  </w:style>
  <w:style w:type="paragraph" w:styleId="Heading7">
    <w:name w:val="heading 7"/>
    <w:aliases w:val="Apx h3,Apx H3,Ah3,h7"/>
    <w:basedOn w:val="Heading3"/>
    <w:next w:val="Para"/>
    <w:link w:val="Heading7Char"/>
    <w:uiPriority w:val="5"/>
    <w:qFormat/>
    <w:rsid w:val="007C6FCD"/>
    <w:pPr>
      <w:numPr>
        <w:ilvl w:val="6"/>
      </w:numPr>
      <w:outlineLvl w:val="6"/>
    </w:pPr>
  </w:style>
  <w:style w:type="paragraph" w:styleId="Heading8">
    <w:name w:val="heading 8"/>
    <w:aliases w:val="Apx h4,Apx H4,Ah4,h8"/>
    <w:basedOn w:val="Heading4"/>
    <w:next w:val="Para"/>
    <w:link w:val="Heading8Char"/>
    <w:uiPriority w:val="5"/>
    <w:qFormat/>
    <w:rsid w:val="007C6FCD"/>
    <w:pPr>
      <w:numPr>
        <w:ilvl w:val="7"/>
      </w:numPr>
      <w:outlineLvl w:val="7"/>
    </w:pPr>
    <w:rPr>
      <w:color w:val="404142" w:themeColor="background2" w:themeShade="80"/>
    </w:rPr>
  </w:style>
  <w:style w:type="paragraph" w:styleId="Heading9">
    <w:name w:val="heading 9"/>
    <w:aliases w:val="h9"/>
    <w:basedOn w:val="Normal"/>
    <w:next w:val="Para"/>
    <w:link w:val="Heading9Char"/>
    <w:uiPriority w:val="6"/>
    <w:unhideWhenUsed/>
    <w:rsid w:val="00081599"/>
    <w:pPr>
      <w:keepNext/>
      <w:keepLines/>
      <w:numPr>
        <w:ilvl w:val="8"/>
        <w:numId w:val="11"/>
      </w:numPr>
      <w:spacing w:before="360" w:after="120"/>
      <w:outlineLvl w:val="8"/>
    </w:pPr>
    <w:rPr>
      <w:rFonts w:ascii="Calibri" w:hAnsi="Calibri"/>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uiPriority w:val="4"/>
    <w:rsid w:val="00B643B2"/>
    <w:rPr>
      <w:rFonts w:asciiTheme="majorHAnsi" w:eastAsia="Arial Unicode MS" w:hAnsiTheme="majorHAnsi" w:cs="Calibri"/>
      <w:color w:val="0079C1" w:themeColor="text2"/>
      <w:sz w:val="56"/>
      <w:szCs w:val="160"/>
      <w:lang w:eastAsia="en-GB"/>
    </w:rPr>
  </w:style>
  <w:style w:type="character" w:customStyle="1" w:styleId="Heading2Char">
    <w:name w:val="Heading 2 Char"/>
    <w:aliases w:val="h2 Char"/>
    <w:basedOn w:val="DefaultParagraphFont"/>
    <w:link w:val="Heading2"/>
    <w:uiPriority w:val="4"/>
    <w:rsid w:val="009F170E"/>
    <w:rPr>
      <w:rFonts w:asciiTheme="majorHAnsi" w:eastAsia="Arial Unicode MS" w:hAnsiTheme="majorHAnsi" w:cs="Calibri"/>
      <w:bCs/>
      <w:color w:val="0079C1" w:themeColor="text2"/>
      <w:sz w:val="36"/>
      <w:szCs w:val="160"/>
    </w:rPr>
  </w:style>
  <w:style w:type="character" w:customStyle="1" w:styleId="Heading3Char">
    <w:name w:val="Heading 3 Char"/>
    <w:aliases w:val="h3 Char"/>
    <w:basedOn w:val="DefaultParagraphFont"/>
    <w:link w:val="Heading3"/>
    <w:uiPriority w:val="4"/>
    <w:rsid w:val="009F170E"/>
    <w:rPr>
      <w:rFonts w:asciiTheme="majorHAnsi" w:eastAsia="Arial Unicode MS" w:hAnsiTheme="majorHAnsi" w:cs="Calibri"/>
      <w:bCs/>
      <w:color w:val="0079C1" w:themeColor="text2"/>
      <w:sz w:val="28"/>
      <w:szCs w:val="160"/>
    </w:rPr>
  </w:style>
  <w:style w:type="character" w:customStyle="1" w:styleId="Heading4Char">
    <w:name w:val="Heading 4 Char"/>
    <w:aliases w:val="h4 Char"/>
    <w:basedOn w:val="DefaultParagraphFont"/>
    <w:link w:val="Heading4"/>
    <w:uiPriority w:val="4"/>
    <w:rsid w:val="00081599"/>
    <w:rPr>
      <w:rFonts w:asciiTheme="majorHAnsi" w:eastAsia="Arial Unicode MS" w:hAnsiTheme="majorHAnsi" w:cs="Calibri"/>
      <w:b/>
      <w:color w:val="0079C1" w:themeColor="text2"/>
      <w:sz w:val="24"/>
      <w:szCs w:val="160"/>
    </w:rPr>
  </w:style>
  <w:style w:type="character" w:customStyle="1" w:styleId="Heading5Char">
    <w:name w:val="Heading 5 Char"/>
    <w:aliases w:val="Apx h1 Char,Apx H1 Char"/>
    <w:basedOn w:val="DefaultParagraphFont"/>
    <w:link w:val="Heading5"/>
    <w:uiPriority w:val="5"/>
    <w:rsid w:val="00EA5C51"/>
    <w:rPr>
      <w:rFonts w:asciiTheme="majorHAnsi" w:eastAsia="Arial Unicode MS" w:hAnsiTheme="majorHAnsi" w:cs="Calibri"/>
      <w:bCs/>
      <w:color w:val="0079C1" w:themeColor="text2"/>
      <w:sz w:val="52"/>
      <w:szCs w:val="40"/>
      <w:lang w:val="en-GB" w:eastAsia="en-GB"/>
    </w:rPr>
  </w:style>
  <w:style w:type="character" w:customStyle="1" w:styleId="Heading6Char">
    <w:name w:val="Heading 6 Char"/>
    <w:aliases w:val="Apx h2 Char,Apx H2 Char"/>
    <w:link w:val="Heading6"/>
    <w:uiPriority w:val="5"/>
    <w:rsid w:val="009F170E"/>
    <w:rPr>
      <w:rFonts w:asciiTheme="majorHAnsi" w:eastAsia="Arial Unicode MS" w:hAnsiTheme="majorHAnsi" w:cs="Calibri"/>
      <w:bCs/>
      <w:iCs/>
      <w:color w:val="0079C1" w:themeColor="text2"/>
      <w:sz w:val="40"/>
      <w:szCs w:val="40"/>
      <w:lang w:val="en-GB" w:eastAsia="en-GB"/>
    </w:rPr>
  </w:style>
  <w:style w:type="character" w:customStyle="1" w:styleId="Heading7Char">
    <w:name w:val="Heading 7 Char"/>
    <w:aliases w:val="Apx h3 Char,Apx H3 Char,Ah3 Char,h7 Char"/>
    <w:link w:val="Heading7"/>
    <w:uiPriority w:val="5"/>
    <w:rsid w:val="00081599"/>
    <w:rPr>
      <w:rFonts w:asciiTheme="majorHAnsi" w:eastAsia="Arial Unicode MS" w:hAnsiTheme="majorHAnsi" w:cs="Calibri"/>
      <w:bCs/>
      <w:color w:val="0079C1" w:themeColor="text2"/>
      <w:sz w:val="28"/>
      <w:szCs w:val="160"/>
    </w:rPr>
  </w:style>
  <w:style w:type="character" w:customStyle="1" w:styleId="Heading8Char">
    <w:name w:val="Heading 8 Char"/>
    <w:aliases w:val="Apx h4 Char,Apx H4 Char,Ah4 Char,h8 Char"/>
    <w:link w:val="Heading8"/>
    <w:uiPriority w:val="5"/>
    <w:rsid w:val="00081599"/>
    <w:rPr>
      <w:rFonts w:asciiTheme="majorHAnsi" w:eastAsia="Arial Unicode MS" w:hAnsiTheme="majorHAnsi" w:cs="Calibri"/>
      <w:b/>
      <w:sz w:val="24"/>
      <w:szCs w:val="160"/>
    </w:rPr>
  </w:style>
  <w:style w:type="character" w:customStyle="1" w:styleId="Heading9Char">
    <w:name w:val="Heading 9 Char"/>
    <w:aliases w:val="h9 Char"/>
    <w:link w:val="Heading9"/>
    <w:uiPriority w:val="6"/>
    <w:rsid w:val="00081599"/>
    <w:rPr>
      <w:b/>
    </w:rPr>
  </w:style>
  <w:style w:type="paragraph" w:styleId="BalloonText">
    <w:name w:val="Balloon Text"/>
    <w:basedOn w:val="Normal"/>
    <w:link w:val="BalloonTextChar"/>
    <w:uiPriority w:val="99"/>
    <w:unhideWhenUsed/>
    <w:rsid w:val="005C5226"/>
    <w:rPr>
      <w:rFonts w:cs="Wingdings"/>
      <w:sz w:val="16"/>
      <w:szCs w:val="16"/>
    </w:rPr>
  </w:style>
  <w:style w:type="character" w:customStyle="1" w:styleId="BalloonTextChar">
    <w:name w:val="Balloon Text Char"/>
    <w:basedOn w:val="DefaultParagraphFont"/>
    <w:link w:val="BalloonText"/>
    <w:uiPriority w:val="99"/>
    <w:rsid w:val="005C5226"/>
    <w:rPr>
      <w:rFonts w:ascii="Segoe UI" w:hAnsi="Segoe UI" w:cs="Wingdings"/>
      <w:sz w:val="16"/>
      <w:szCs w:val="16"/>
    </w:rPr>
  </w:style>
  <w:style w:type="character" w:customStyle="1" w:styleId="Bolditalic">
    <w:name w:val="Bold italic"/>
    <w:basedOn w:val="DefaultParagraphFont"/>
    <w:uiPriority w:val="8"/>
    <w:qFormat/>
    <w:rsid w:val="00AB1F85"/>
    <w:rPr>
      <w:b/>
      <w:i/>
    </w:rPr>
  </w:style>
  <w:style w:type="character" w:customStyle="1" w:styleId="Bold">
    <w:name w:val="Bold"/>
    <w:aliases w:val="b"/>
    <w:basedOn w:val="Strong"/>
    <w:qFormat/>
    <w:rsid w:val="00AB1F85"/>
    <w:rPr>
      <w:b/>
      <w:bCs/>
      <w:noProof w:val="0"/>
      <w:lang w:val="en-GB"/>
    </w:rPr>
  </w:style>
  <w:style w:type="paragraph" w:customStyle="1" w:styleId="Para">
    <w:name w:val="Para"/>
    <w:aliases w:val="Paragraph,p"/>
    <w:basedOn w:val="Normal"/>
    <w:link w:val="ParaChar"/>
    <w:uiPriority w:val="1"/>
    <w:qFormat/>
    <w:rsid w:val="00AB1F85"/>
    <w:pPr>
      <w:spacing w:before="200" w:after="120" w:line="264" w:lineRule="auto"/>
    </w:pPr>
    <w:rPr>
      <w:lang w:eastAsia="en-GB"/>
    </w:rPr>
  </w:style>
  <w:style w:type="character" w:customStyle="1" w:styleId="ParaChar">
    <w:name w:val="Para Char"/>
    <w:aliases w:val="Paragraph Char,p Char"/>
    <w:basedOn w:val="DefaultParagraphFont"/>
    <w:link w:val="Para"/>
    <w:uiPriority w:val="1"/>
    <w:rsid w:val="00AB1F85"/>
    <w:rPr>
      <w:lang w:eastAsia="en-GB"/>
    </w:rPr>
  </w:style>
  <w:style w:type="paragraph" w:customStyle="1" w:styleId="Bullet1">
    <w:name w:val="Bullet 1"/>
    <w:aliases w:val="b1"/>
    <w:basedOn w:val="Normal"/>
    <w:link w:val="Bullet1Char"/>
    <w:uiPriority w:val="2"/>
    <w:qFormat/>
    <w:rsid w:val="004045AE"/>
    <w:pPr>
      <w:numPr>
        <w:numId w:val="7"/>
      </w:numPr>
      <w:spacing w:before="60" w:after="60" w:line="264" w:lineRule="auto"/>
      <w:ind w:left="284" w:hanging="284"/>
    </w:pPr>
    <w:rPr>
      <w:rFonts w:eastAsia="@Arial Unicode MS"/>
    </w:rPr>
  </w:style>
  <w:style w:type="character" w:customStyle="1" w:styleId="Bullet1Char">
    <w:name w:val="Bullet 1 Char"/>
    <w:aliases w:val="b1 Char"/>
    <w:basedOn w:val="DefaultParagraphFont"/>
    <w:link w:val="Bullet1"/>
    <w:uiPriority w:val="2"/>
    <w:rsid w:val="004045AE"/>
    <w:rPr>
      <w:rFonts w:asciiTheme="minorHAnsi" w:eastAsia="@Arial Unicode MS" w:hAnsiTheme="minorHAnsi"/>
      <w:sz w:val="20"/>
    </w:rPr>
  </w:style>
  <w:style w:type="paragraph" w:customStyle="1" w:styleId="Bullet1Keep">
    <w:name w:val="Bullet 1 Keep"/>
    <w:aliases w:val="b1_keep,b1k"/>
    <w:basedOn w:val="Bullet1"/>
    <w:next w:val="Bullet2"/>
    <w:uiPriority w:val="1"/>
    <w:qFormat/>
    <w:rsid w:val="00C452A6"/>
    <w:pPr>
      <w:keepNext/>
      <w:spacing w:after="0"/>
    </w:pPr>
    <w:rPr>
      <w:lang w:val="en-GB"/>
    </w:rPr>
  </w:style>
  <w:style w:type="paragraph" w:customStyle="1" w:styleId="Bullet2">
    <w:name w:val="Bullet 2"/>
    <w:aliases w:val="b2"/>
    <w:basedOn w:val="Normal"/>
    <w:uiPriority w:val="1"/>
    <w:qFormat/>
    <w:rsid w:val="009F5504"/>
    <w:pPr>
      <w:numPr>
        <w:ilvl w:val="1"/>
        <w:numId w:val="5"/>
      </w:numPr>
      <w:spacing w:before="60" w:after="60" w:line="264" w:lineRule="auto"/>
      <w:ind w:left="568" w:hanging="284"/>
    </w:pPr>
    <w:rPr>
      <w:rFonts w:eastAsia="@Arial Unicode MS"/>
      <w:lang w:val="en-GB"/>
    </w:rPr>
  </w:style>
  <w:style w:type="paragraph" w:customStyle="1" w:styleId="Bullet2Keep">
    <w:name w:val="Bullet 2 Keep"/>
    <w:aliases w:val="b2_keep"/>
    <w:basedOn w:val="Bullet2"/>
    <w:next w:val="Bullet2"/>
    <w:uiPriority w:val="1"/>
    <w:rsid w:val="005C5226"/>
    <w:pPr>
      <w:keepNext/>
      <w:keepLines/>
      <w:ind w:left="567" w:hanging="283"/>
    </w:pPr>
  </w:style>
  <w:style w:type="paragraph" w:styleId="Caption">
    <w:name w:val="caption"/>
    <w:basedOn w:val="Normal"/>
    <w:next w:val="Normal"/>
    <w:link w:val="CaptionChar"/>
    <w:uiPriority w:val="19"/>
    <w:qFormat/>
    <w:rsid w:val="00AB1F85"/>
    <w:pPr>
      <w:keepNext/>
      <w:keepLines/>
      <w:tabs>
        <w:tab w:val="left" w:pos="879"/>
        <w:tab w:val="left" w:pos="993"/>
        <w:tab w:val="left" w:pos="1134"/>
        <w:tab w:val="left" w:pos="1276"/>
      </w:tabs>
      <w:spacing w:before="120" w:after="40"/>
      <w:jc w:val="both"/>
      <w:outlineLvl w:val="8"/>
    </w:pPr>
    <w:rPr>
      <w:rFonts w:ascii="Calibri Light" w:hAnsi="Calibri Light" w:cstheme="minorHAnsi"/>
      <w:bCs/>
      <w:iCs/>
      <w:szCs w:val="18"/>
    </w:rPr>
  </w:style>
  <w:style w:type="character" w:customStyle="1" w:styleId="CaptionChar">
    <w:name w:val="Caption Char"/>
    <w:basedOn w:val="DefaultParagraphFont"/>
    <w:link w:val="Caption"/>
    <w:uiPriority w:val="19"/>
    <w:rsid w:val="00AB1F85"/>
    <w:rPr>
      <w:rFonts w:ascii="Calibri Light" w:hAnsi="Calibri Light" w:cstheme="minorHAnsi"/>
      <w:bCs/>
      <w:iCs/>
      <w:sz w:val="20"/>
      <w:szCs w:val="18"/>
    </w:rPr>
  </w:style>
  <w:style w:type="paragraph" w:styleId="Title">
    <w:name w:val="Title"/>
    <w:basedOn w:val="Normal"/>
    <w:next w:val="Heading1"/>
    <w:link w:val="TitleChar"/>
    <w:uiPriority w:val="30"/>
    <w:rsid w:val="003D1159"/>
    <w:pPr>
      <w:spacing w:before="8520"/>
      <w:ind w:left="1701" w:right="112"/>
      <w:contextualSpacing/>
      <w:outlineLvl w:val="0"/>
    </w:pPr>
    <w:rPr>
      <w:rFonts w:ascii="Segoe UI" w:eastAsia="Calibri" w:hAnsi="Segoe UI" w:cs="Times New Roman"/>
      <w:color w:val="FFFFFF"/>
      <w:spacing w:val="5"/>
      <w:kern w:val="28"/>
      <w:sz w:val="44"/>
      <w:szCs w:val="48"/>
      <w:lang w:val="en-GB"/>
    </w:rPr>
  </w:style>
  <w:style w:type="character" w:customStyle="1" w:styleId="TitleChar">
    <w:name w:val="Title Char"/>
    <w:basedOn w:val="DefaultParagraphFont"/>
    <w:link w:val="Title"/>
    <w:uiPriority w:val="30"/>
    <w:rsid w:val="00C015A0"/>
    <w:rPr>
      <w:rFonts w:ascii="Segoe UI" w:eastAsia="Calibri" w:hAnsi="Segoe UI" w:cs="Times New Roman"/>
      <w:color w:val="FFFFFF"/>
      <w:spacing w:val="5"/>
      <w:kern w:val="28"/>
      <w:sz w:val="44"/>
      <w:szCs w:val="48"/>
      <w:lang w:val="en-GB"/>
    </w:rPr>
  </w:style>
  <w:style w:type="paragraph" w:customStyle="1" w:styleId="Client">
    <w:name w:val="Client"/>
    <w:basedOn w:val="Title"/>
    <w:uiPriority w:val="31"/>
    <w:unhideWhenUsed/>
    <w:rsid w:val="00FD7B21"/>
    <w:pPr>
      <w:spacing w:before="360"/>
      <w:ind w:right="113"/>
      <w:contextualSpacing w:val="0"/>
      <w:outlineLvl w:val="9"/>
    </w:pPr>
    <w:rPr>
      <w:color w:val="FFFFFF" w:themeColor="background1"/>
      <w:sz w:val="28"/>
      <w:szCs w:val="40"/>
    </w:rPr>
  </w:style>
  <w:style w:type="character" w:styleId="CommentReference">
    <w:name w:val="annotation reference"/>
    <w:basedOn w:val="DefaultParagraphFont"/>
    <w:uiPriority w:val="99"/>
    <w:semiHidden/>
    <w:rsid w:val="005C5226"/>
    <w:rPr>
      <w:sz w:val="16"/>
      <w:szCs w:val="16"/>
    </w:rPr>
  </w:style>
  <w:style w:type="paragraph" w:styleId="CommentText">
    <w:name w:val="annotation text"/>
    <w:basedOn w:val="Normal"/>
    <w:link w:val="CommentTextChar"/>
    <w:uiPriority w:val="99"/>
    <w:unhideWhenUsed/>
    <w:rsid w:val="005C5226"/>
    <w:rPr>
      <w:sz w:val="16"/>
    </w:rPr>
  </w:style>
  <w:style w:type="character" w:customStyle="1" w:styleId="CommentTextChar">
    <w:name w:val="Comment Text Char"/>
    <w:basedOn w:val="DefaultParagraphFont"/>
    <w:link w:val="CommentText"/>
    <w:uiPriority w:val="99"/>
    <w:rsid w:val="00593904"/>
    <w:rPr>
      <w:sz w:val="16"/>
    </w:rPr>
  </w:style>
  <w:style w:type="paragraph" w:styleId="CommentSubject">
    <w:name w:val="annotation subject"/>
    <w:basedOn w:val="CommentText"/>
    <w:next w:val="CommentText"/>
    <w:link w:val="CommentSubjectChar"/>
    <w:uiPriority w:val="99"/>
    <w:semiHidden/>
    <w:rsid w:val="005C5226"/>
    <w:rPr>
      <w:b/>
      <w:bCs/>
    </w:rPr>
  </w:style>
  <w:style w:type="character" w:customStyle="1" w:styleId="CommentSubjectChar">
    <w:name w:val="Comment Subject Char"/>
    <w:basedOn w:val="CommentTextChar"/>
    <w:link w:val="CommentSubject"/>
    <w:uiPriority w:val="99"/>
    <w:semiHidden/>
    <w:rsid w:val="00593904"/>
    <w:rPr>
      <w:b/>
      <w:bCs/>
      <w:sz w:val="16"/>
    </w:rPr>
  </w:style>
  <w:style w:type="numbering" w:customStyle="1" w:styleId="CurrentList1">
    <w:name w:val="Current List1"/>
    <w:uiPriority w:val="99"/>
    <w:rsid w:val="005C5226"/>
    <w:pPr>
      <w:numPr>
        <w:numId w:val="1"/>
      </w:numPr>
    </w:pPr>
  </w:style>
  <w:style w:type="paragraph" w:styleId="Date">
    <w:name w:val="Date"/>
    <w:basedOn w:val="Client"/>
    <w:next w:val="Normal"/>
    <w:link w:val="DateChar"/>
    <w:uiPriority w:val="31"/>
    <w:rsid w:val="00DC457F"/>
    <w:pPr>
      <w:spacing w:before="0"/>
    </w:pPr>
  </w:style>
  <w:style w:type="character" w:customStyle="1" w:styleId="DateChar">
    <w:name w:val="Date Char"/>
    <w:basedOn w:val="DefaultParagraphFont"/>
    <w:link w:val="Date"/>
    <w:uiPriority w:val="31"/>
    <w:rsid w:val="00DC457F"/>
    <w:rPr>
      <w:rFonts w:ascii="Segoe UI" w:eastAsia="Calibri" w:hAnsi="Segoe UI" w:cs="Times New Roman"/>
      <w:color w:val="E2F4FF" w:themeColor="accent1" w:themeTint="33"/>
      <w:spacing w:val="5"/>
      <w:kern w:val="28"/>
      <w:sz w:val="28"/>
      <w:szCs w:val="40"/>
      <w:lang w:val="en-GB"/>
    </w:rPr>
  </w:style>
  <w:style w:type="paragraph" w:styleId="DocumentMap">
    <w:name w:val="Document Map"/>
    <w:basedOn w:val="Normal"/>
    <w:link w:val="DocumentMapChar"/>
    <w:uiPriority w:val="99"/>
    <w:semiHidden/>
    <w:unhideWhenUsed/>
    <w:rsid w:val="005C5226"/>
    <w:rPr>
      <w:rFonts w:cs="Wingdings"/>
      <w:sz w:val="16"/>
      <w:szCs w:val="16"/>
    </w:rPr>
  </w:style>
  <w:style w:type="character" w:customStyle="1" w:styleId="DocumentMapChar">
    <w:name w:val="Document Map Char"/>
    <w:basedOn w:val="DefaultParagraphFont"/>
    <w:link w:val="DocumentMap"/>
    <w:uiPriority w:val="99"/>
    <w:semiHidden/>
    <w:rsid w:val="005C5226"/>
    <w:rPr>
      <w:rFonts w:ascii="Segoe UI" w:hAnsi="Segoe UI" w:cs="Wingdings"/>
      <w:sz w:val="16"/>
      <w:szCs w:val="16"/>
    </w:rPr>
  </w:style>
  <w:style w:type="character" w:styleId="Emphasis">
    <w:name w:val="Emphasis"/>
    <w:uiPriority w:val="20"/>
    <w:unhideWhenUsed/>
    <w:rsid w:val="005C5226"/>
    <w:rPr>
      <w:i/>
      <w:iCs/>
      <w:noProof w:val="0"/>
      <w:lang w:val="en-GB"/>
    </w:rPr>
  </w:style>
  <w:style w:type="character" w:styleId="EndnoteReference">
    <w:name w:val="endnote reference"/>
    <w:basedOn w:val="DefaultParagraphFont"/>
    <w:uiPriority w:val="26"/>
    <w:unhideWhenUsed/>
    <w:rsid w:val="005C5226"/>
    <w:rPr>
      <w:vertAlign w:val="superscript"/>
    </w:rPr>
  </w:style>
  <w:style w:type="paragraph" w:styleId="EndnoteText">
    <w:name w:val="endnote text"/>
    <w:basedOn w:val="Normal"/>
    <w:link w:val="EndnoteTextChar"/>
    <w:uiPriority w:val="26"/>
    <w:unhideWhenUsed/>
    <w:rsid w:val="005C5226"/>
  </w:style>
  <w:style w:type="character" w:customStyle="1" w:styleId="EndnoteTextChar">
    <w:name w:val="Endnote Text Char"/>
    <w:basedOn w:val="DefaultParagraphFont"/>
    <w:link w:val="EndnoteText"/>
    <w:uiPriority w:val="26"/>
    <w:rsid w:val="00593904"/>
  </w:style>
  <w:style w:type="paragraph" w:customStyle="1" w:styleId="ExperienceHeading">
    <w:name w:val="Experience Heading"/>
    <w:aliases w:val="eh"/>
    <w:basedOn w:val="Normal"/>
    <w:link w:val="ExperienceHeadingChar"/>
    <w:uiPriority w:val="35"/>
    <w:qFormat/>
    <w:rsid w:val="00AB1F85"/>
    <w:pPr>
      <w:spacing w:before="240" w:after="120" w:line="264" w:lineRule="auto"/>
    </w:pPr>
    <w:rPr>
      <w:rFonts w:ascii="Segoe UI Black" w:hAnsi="Segoe UI Black"/>
      <w:color w:val="0079C1" w:themeColor="text2"/>
    </w:rPr>
  </w:style>
  <w:style w:type="paragraph" w:styleId="Revision">
    <w:name w:val="Revision"/>
    <w:hidden/>
    <w:uiPriority w:val="99"/>
    <w:semiHidden/>
    <w:rsid w:val="003769CE"/>
    <w:rPr>
      <w:rFonts w:eastAsiaTheme="minorHAnsi" w:cs="Calibri"/>
    </w:rPr>
  </w:style>
  <w:style w:type="character" w:styleId="FollowedHyperlink">
    <w:name w:val="FollowedHyperlink"/>
    <w:basedOn w:val="DefaultParagraphFont"/>
    <w:uiPriority w:val="28"/>
    <w:unhideWhenUsed/>
    <w:rsid w:val="005C5226"/>
    <w:rPr>
      <w:color w:val="606420"/>
      <w:u w:val="single"/>
    </w:rPr>
  </w:style>
  <w:style w:type="paragraph" w:styleId="Footer">
    <w:name w:val="footer"/>
    <w:basedOn w:val="Normal"/>
    <w:link w:val="FooterChar"/>
    <w:uiPriority w:val="99"/>
    <w:unhideWhenUsed/>
    <w:qFormat/>
    <w:rsid w:val="00527C67"/>
    <w:pPr>
      <w:spacing w:before="120"/>
      <w:jc w:val="right"/>
    </w:pPr>
    <w:rPr>
      <w:rFonts w:eastAsiaTheme="minorHAnsi" w:cs="Calibri"/>
      <w:bCs/>
      <w:noProof/>
      <w:color w:val="808285" w:themeColor="background2"/>
      <w:sz w:val="16"/>
      <w:szCs w:val="28"/>
    </w:rPr>
  </w:style>
  <w:style w:type="character" w:customStyle="1" w:styleId="FooterChar">
    <w:name w:val="Footer Char"/>
    <w:basedOn w:val="DefaultParagraphFont"/>
    <w:link w:val="Footer"/>
    <w:uiPriority w:val="99"/>
    <w:rsid w:val="00593904"/>
    <w:rPr>
      <w:rFonts w:asciiTheme="minorHAnsi" w:eastAsiaTheme="minorHAnsi" w:hAnsiTheme="minorHAnsi" w:cs="Calibri"/>
      <w:bCs/>
      <w:noProof/>
      <w:color w:val="808285" w:themeColor="background2"/>
      <w:sz w:val="16"/>
      <w:szCs w:val="28"/>
    </w:rPr>
  </w:style>
  <w:style w:type="character" w:styleId="FootnoteReference">
    <w:name w:val="footnote reference"/>
    <w:basedOn w:val="DefaultParagraphFont"/>
    <w:uiPriority w:val="99"/>
    <w:rsid w:val="005C5226"/>
    <w:rPr>
      <w:noProof w:val="0"/>
      <w:vertAlign w:val="superscript"/>
      <w:lang w:val="en-GB"/>
    </w:rPr>
  </w:style>
  <w:style w:type="paragraph" w:styleId="FootnoteText">
    <w:name w:val="footnote text"/>
    <w:basedOn w:val="Normal"/>
    <w:link w:val="FootnoteTextChar"/>
    <w:uiPriority w:val="26"/>
    <w:qFormat/>
    <w:rsid w:val="00830D69"/>
    <w:pPr>
      <w:spacing w:before="60" w:after="60"/>
    </w:pPr>
    <w:rPr>
      <w:sz w:val="16"/>
    </w:rPr>
  </w:style>
  <w:style w:type="character" w:customStyle="1" w:styleId="FootnoteTextChar">
    <w:name w:val="Footnote Text Char"/>
    <w:basedOn w:val="DefaultParagraphFont"/>
    <w:link w:val="FootnoteText"/>
    <w:uiPriority w:val="26"/>
    <w:rsid w:val="00AB1F85"/>
    <w:rPr>
      <w:rFonts w:asciiTheme="minorHAnsi" w:hAnsiTheme="minorHAnsi"/>
      <w:sz w:val="16"/>
    </w:rPr>
  </w:style>
  <w:style w:type="paragraph" w:customStyle="1" w:styleId="ParaHanging">
    <w:name w:val="Para_Hanging"/>
    <w:basedOn w:val="Para"/>
    <w:uiPriority w:val="23"/>
    <w:qFormat/>
    <w:rsid w:val="00330793"/>
    <w:pPr>
      <w:tabs>
        <w:tab w:val="left" w:pos="284"/>
      </w:tabs>
      <w:ind w:left="284" w:hanging="284"/>
    </w:pPr>
  </w:style>
  <w:style w:type="paragraph" w:customStyle="1" w:styleId="ParaHangingKeep">
    <w:name w:val="Para_Hanging Keep"/>
    <w:basedOn w:val="ParaHanging"/>
    <w:uiPriority w:val="23"/>
    <w:rsid w:val="005C5226"/>
    <w:pPr>
      <w:keepNext/>
      <w:numPr>
        <w:numId w:val="3"/>
      </w:numPr>
      <w:tabs>
        <w:tab w:val="num" w:pos="360"/>
      </w:tabs>
    </w:pPr>
  </w:style>
  <w:style w:type="paragraph" w:styleId="Header">
    <w:name w:val="header"/>
    <w:basedOn w:val="Footer"/>
    <w:link w:val="HeaderChar"/>
    <w:uiPriority w:val="99"/>
    <w:unhideWhenUsed/>
    <w:qFormat/>
    <w:rsid w:val="005C5226"/>
    <w:pPr>
      <w:spacing w:after="240"/>
      <w:jc w:val="left"/>
    </w:pPr>
  </w:style>
  <w:style w:type="character" w:customStyle="1" w:styleId="HeaderChar">
    <w:name w:val="Header Char"/>
    <w:basedOn w:val="DefaultParagraphFont"/>
    <w:link w:val="Header"/>
    <w:uiPriority w:val="99"/>
    <w:rsid w:val="00593904"/>
    <w:rPr>
      <w:rFonts w:eastAsiaTheme="minorHAnsi" w:cs="Calibri"/>
      <w:bCs/>
      <w:noProof/>
      <w:color w:val="808285" w:themeColor="background2"/>
      <w:sz w:val="18"/>
      <w:szCs w:val="28"/>
    </w:rPr>
  </w:style>
  <w:style w:type="character" w:styleId="Hyperlink">
    <w:name w:val="Hyperlink"/>
    <w:uiPriority w:val="99"/>
    <w:unhideWhenUsed/>
    <w:rsid w:val="005C5226"/>
    <w:rPr>
      <w:noProof/>
      <w:color w:val="005990" w:themeColor="text2" w:themeShade="BF"/>
      <w:u w:val="single"/>
      <w:lang w:val="en-GB"/>
    </w:rPr>
  </w:style>
  <w:style w:type="paragraph" w:customStyle="1" w:styleId="Image">
    <w:name w:val="Image"/>
    <w:basedOn w:val="Normal"/>
    <w:uiPriority w:val="29"/>
    <w:rsid w:val="005C5226"/>
    <w:pPr>
      <w:keepLines/>
      <w:widowControl w:val="0"/>
    </w:pPr>
  </w:style>
  <w:style w:type="paragraph" w:customStyle="1" w:styleId="Indent1">
    <w:name w:val="Indent 1"/>
    <w:basedOn w:val="Para"/>
    <w:uiPriority w:val="22"/>
    <w:qFormat/>
    <w:rsid w:val="00AB1F85"/>
    <w:pPr>
      <w:spacing w:before="60" w:after="60"/>
      <w:ind w:left="284"/>
    </w:pPr>
    <w:rPr>
      <w:lang w:eastAsia="en-AU"/>
    </w:rPr>
  </w:style>
  <w:style w:type="paragraph" w:customStyle="1" w:styleId="Indent2">
    <w:name w:val="Indent 2"/>
    <w:basedOn w:val="Para"/>
    <w:uiPriority w:val="22"/>
    <w:qFormat/>
    <w:rsid w:val="00785612"/>
    <w:pPr>
      <w:spacing w:before="120" w:after="60"/>
      <w:ind w:left="567"/>
    </w:pPr>
    <w:rPr>
      <w:lang w:val="en-GB" w:eastAsia="en-AU"/>
    </w:rPr>
  </w:style>
  <w:style w:type="paragraph" w:customStyle="1" w:styleId="Insidecover">
    <w:name w:val="Inside cover"/>
    <w:basedOn w:val="Normal"/>
    <w:uiPriority w:val="99"/>
    <w:qFormat/>
    <w:rsid w:val="005C5226"/>
    <w:pPr>
      <w:ind w:left="57"/>
    </w:pPr>
    <w:rPr>
      <w:color w:val="5F6163" w:themeColor="background2" w:themeShade="BF"/>
    </w:rPr>
  </w:style>
  <w:style w:type="character" w:styleId="IntenseEmphasis">
    <w:name w:val="Intense Emphasis"/>
    <w:uiPriority w:val="9"/>
    <w:unhideWhenUsed/>
    <w:rsid w:val="005C5226"/>
    <w:rPr>
      <w:b/>
      <w:bCs/>
      <w:i/>
      <w:iCs/>
      <w:noProof w:val="0"/>
      <w:color w:val="auto"/>
      <w:lang w:val="en-GB"/>
    </w:rPr>
  </w:style>
  <w:style w:type="character" w:customStyle="1" w:styleId="Italic">
    <w:name w:val="Italic"/>
    <w:uiPriority w:val="8"/>
    <w:qFormat/>
    <w:rsid w:val="00AB1F85"/>
    <w:rPr>
      <w:b w:val="0"/>
      <w:i/>
    </w:rPr>
  </w:style>
  <w:style w:type="table" w:styleId="ListTable6Colorful-Accent1">
    <w:name w:val="List Table 6 Colorful Accent 1"/>
    <w:basedOn w:val="TableNormal"/>
    <w:uiPriority w:val="51"/>
    <w:rsid w:val="005C5226"/>
    <w:rPr>
      <w:color w:val="14A5FF" w:themeColor="accent1" w:themeShade="BF"/>
    </w:rPr>
    <w:tblPr>
      <w:tblStyleRowBandSize w:val="1"/>
      <w:tblStyleColBandSize w:val="1"/>
      <w:tblBorders>
        <w:top w:val="single" w:sz="4" w:space="0" w:color="71C9FF" w:themeColor="accent1"/>
        <w:bottom w:val="single" w:sz="4" w:space="0" w:color="71C9FF" w:themeColor="accent1"/>
      </w:tblBorders>
    </w:tblPr>
    <w:tblStylePr w:type="firstRow">
      <w:rPr>
        <w:b/>
        <w:bCs/>
      </w:rPr>
      <w:tblPr/>
      <w:tcPr>
        <w:tcBorders>
          <w:bottom w:val="single" w:sz="4" w:space="0" w:color="71C9FF" w:themeColor="accent1"/>
        </w:tcBorders>
      </w:tcPr>
    </w:tblStylePr>
    <w:tblStylePr w:type="lastRow">
      <w:rPr>
        <w:b/>
        <w:bCs/>
      </w:rPr>
      <w:tblPr/>
      <w:tcPr>
        <w:tcBorders>
          <w:top w:val="double" w:sz="4" w:space="0" w:color="71C9FF" w:themeColor="accent1"/>
        </w:tcBorders>
      </w:tcPr>
    </w:tblStylePr>
    <w:tblStylePr w:type="firstCol">
      <w:rPr>
        <w:b/>
        <w:bCs/>
      </w:rPr>
    </w:tblStylePr>
    <w:tblStylePr w:type="lastCol">
      <w:rPr>
        <w:b/>
        <w:bCs/>
      </w:rPr>
    </w:tblStylePr>
    <w:tblStylePr w:type="band1Vert">
      <w:tblPr/>
      <w:tcPr>
        <w:shd w:val="clear" w:color="auto" w:fill="E2F4FF" w:themeFill="accent1" w:themeFillTint="33"/>
      </w:tcPr>
    </w:tblStylePr>
    <w:tblStylePr w:type="band1Horz">
      <w:tblPr/>
      <w:tcPr>
        <w:shd w:val="clear" w:color="auto" w:fill="E2F4FF" w:themeFill="accent1" w:themeFillTint="33"/>
      </w:tcPr>
    </w:tblStylePr>
  </w:style>
  <w:style w:type="paragraph" w:customStyle="1" w:styleId="Name">
    <w:name w:val="Name"/>
    <w:basedOn w:val="Heading2"/>
    <w:link w:val="NameChar"/>
    <w:uiPriority w:val="35"/>
    <w:qFormat/>
    <w:rsid w:val="007C6FCD"/>
    <w:pPr>
      <w:numPr>
        <w:ilvl w:val="0"/>
        <w:numId w:val="0"/>
      </w:numPr>
      <w:spacing w:before="120"/>
      <w:outlineLvl w:val="8"/>
    </w:pPr>
    <w:rPr>
      <w:rFonts w:ascii="Segoe UI Black" w:eastAsia="Calibri Light" w:hAnsi="Segoe UI Black" w:cs="Calibri Light"/>
    </w:rPr>
  </w:style>
  <w:style w:type="character" w:customStyle="1" w:styleId="NameChar">
    <w:name w:val="Name Char"/>
    <w:basedOn w:val="DefaultParagraphFont"/>
    <w:link w:val="Name"/>
    <w:uiPriority w:val="35"/>
    <w:rsid w:val="00AB1F85"/>
    <w:rPr>
      <w:rFonts w:ascii="Segoe UI Black" w:eastAsia="Calibri Light" w:hAnsi="Segoe UI Black" w:cs="Calibri Light"/>
      <w:bCs/>
      <w:color w:val="0079C1" w:themeColor="text2"/>
      <w:sz w:val="40"/>
      <w:szCs w:val="160"/>
    </w:rPr>
  </w:style>
  <w:style w:type="paragraph" w:styleId="NoSpacing">
    <w:name w:val="No Spacing"/>
    <w:link w:val="NoSpacingChar"/>
    <w:uiPriority w:val="99"/>
    <w:rsid w:val="005C5226"/>
    <w:rPr>
      <w:rFonts w:asciiTheme="minorHAnsi" w:hAnsiTheme="minorHAnsi"/>
      <w:sz w:val="24"/>
      <w:lang w:val="en-GB" w:eastAsia="en-GB"/>
    </w:rPr>
  </w:style>
  <w:style w:type="character" w:customStyle="1" w:styleId="NoSpacingChar">
    <w:name w:val="No Spacing Char"/>
    <w:basedOn w:val="DefaultParagraphFont"/>
    <w:link w:val="NoSpacing"/>
    <w:uiPriority w:val="99"/>
    <w:rsid w:val="00593904"/>
    <w:rPr>
      <w:rFonts w:asciiTheme="minorHAnsi" w:hAnsiTheme="minorHAnsi"/>
      <w:sz w:val="24"/>
      <w:lang w:val="en-GB" w:eastAsia="en-GB"/>
    </w:rPr>
  </w:style>
  <w:style w:type="paragraph" w:customStyle="1" w:styleId="Note">
    <w:name w:val="Note"/>
    <w:basedOn w:val="FootnoteText"/>
    <w:link w:val="NoteChar"/>
    <w:uiPriority w:val="25"/>
    <w:rsid w:val="005C5226"/>
    <w:pPr>
      <w:keepLines/>
      <w:spacing w:before="40" w:after="360"/>
      <w:contextualSpacing/>
    </w:pPr>
  </w:style>
  <w:style w:type="character" w:customStyle="1" w:styleId="NoteChar">
    <w:name w:val="Note Char"/>
    <w:link w:val="Note"/>
    <w:uiPriority w:val="25"/>
    <w:rsid w:val="00593904"/>
    <w:rPr>
      <w:rFonts w:asciiTheme="minorHAnsi" w:hAnsiTheme="minorHAnsi"/>
      <w:sz w:val="16"/>
    </w:rPr>
  </w:style>
  <w:style w:type="paragraph" w:customStyle="1" w:styleId="NoteBullet">
    <w:name w:val="Note Bullet"/>
    <w:basedOn w:val="Note"/>
    <w:uiPriority w:val="25"/>
    <w:rsid w:val="005C5226"/>
    <w:pPr>
      <w:numPr>
        <w:numId w:val="2"/>
      </w:numPr>
      <w:spacing w:before="0" w:after="0"/>
    </w:pPr>
  </w:style>
  <w:style w:type="paragraph" w:customStyle="1" w:styleId="ParaKeep">
    <w:name w:val="Para Keep"/>
    <w:basedOn w:val="Para"/>
    <w:qFormat/>
    <w:rsid w:val="007C6FCD"/>
    <w:pPr>
      <w:keepNext/>
      <w:keepLines/>
      <w:spacing w:after="0"/>
    </w:pPr>
  </w:style>
  <w:style w:type="character" w:styleId="PlaceholderText">
    <w:name w:val="Placeholder Text"/>
    <w:basedOn w:val="DefaultParagraphFont"/>
    <w:uiPriority w:val="99"/>
    <w:unhideWhenUsed/>
    <w:rsid w:val="005C5226"/>
    <w:rPr>
      <w:color w:val="808080"/>
    </w:rPr>
  </w:style>
  <w:style w:type="paragraph" w:customStyle="1" w:styleId="Position">
    <w:name w:val="Position"/>
    <w:basedOn w:val="Normal"/>
    <w:uiPriority w:val="35"/>
    <w:qFormat/>
    <w:rsid w:val="00AB1F85"/>
    <w:pPr>
      <w:keepNext/>
      <w:keepLines/>
      <w:spacing w:after="60" w:line="264" w:lineRule="auto"/>
      <w:outlineLvl w:val="8"/>
    </w:pPr>
    <w:rPr>
      <w:rFonts w:ascii="Segoe UI Black" w:hAnsi="Segoe UI Black" w:cs="Arial Unicode MS"/>
      <w:iCs/>
      <w:noProof/>
      <w:color w:val="808285" w:themeColor="background2"/>
      <w:sz w:val="28"/>
      <w14:textFill>
        <w14:solidFill>
          <w14:schemeClr w14:val="bg2">
            <w14:lumMod w14:val="75000"/>
            <w14:lumMod w14:val="75000"/>
            <w14:lumMod w14:val="75000"/>
          </w14:schemeClr>
        </w14:solidFill>
      </w14:textFill>
    </w:rPr>
  </w:style>
  <w:style w:type="paragraph" w:styleId="Quote">
    <w:name w:val="Quote"/>
    <w:basedOn w:val="Para"/>
    <w:next w:val="Normal"/>
    <w:link w:val="QuoteChar"/>
    <w:uiPriority w:val="24"/>
    <w:qFormat/>
    <w:rsid w:val="00A0481F"/>
    <w:pPr>
      <w:spacing w:before="120"/>
      <w:ind w:left="284" w:right="284"/>
    </w:pPr>
    <w:rPr>
      <w:iCs/>
      <w:lang w:val="en-GB"/>
    </w:rPr>
  </w:style>
  <w:style w:type="character" w:customStyle="1" w:styleId="QuoteChar">
    <w:name w:val="Quote Char"/>
    <w:basedOn w:val="DefaultParagraphFont"/>
    <w:link w:val="Quote"/>
    <w:uiPriority w:val="24"/>
    <w:rsid w:val="002D0C23"/>
    <w:rPr>
      <w:rFonts w:asciiTheme="minorHAnsi" w:hAnsiTheme="minorHAnsi"/>
      <w:iCs/>
      <w:sz w:val="20"/>
      <w:lang w:val="en-GB" w:eastAsia="en-GB"/>
    </w:rPr>
  </w:style>
  <w:style w:type="paragraph" w:customStyle="1" w:styleId="Pullquote">
    <w:name w:val="Pull quote"/>
    <w:basedOn w:val="Quote"/>
    <w:uiPriority w:val="24"/>
    <w:qFormat/>
    <w:rsid w:val="00AB1F85"/>
    <w:pPr>
      <w:pBdr>
        <w:top w:val="single" w:sz="48" w:space="9" w:color="80CFFF" w:themeColor="text2" w:themeTint="66"/>
        <w:bottom w:val="single" w:sz="48" w:space="8" w:color="80CFFF" w:themeColor="text2" w:themeTint="66"/>
      </w:pBdr>
      <w:spacing w:before="720" w:after="720" w:line="288" w:lineRule="auto"/>
      <w:jc w:val="center"/>
    </w:pPr>
    <w:rPr>
      <w:color w:val="595959" w:themeColor="text1" w:themeTint="A6"/>
      <w:sz w:val="28"/>
    </w:rPr>
  </w:style>
  <w:style w:type="paragraph" w:customStyle="1" w:styleId="Pullquotecompact">
    <w:name w:val="Pull quote_compact"/>
    <w:basedOn w:val="Pullquote"/>
    <w:uiPriority w:val="24"/>
    <w:qFormat/>
    <w:rsid w:val="006C74FE"/>
    <w:pPr>
      <w:keepLines/>
      <w:pBdr>
        <w:top w:val="single" w:sz="24" w:space="9" w:color="80CFFF" w:themeColor="text2" w:themeTint="66"/>
        <w:bottom w:val="single" w:sz="24" w:space="8" w:color="80CFFF" w:themeColor="text2" w:themeTint="66"/>
      </w:pBdr>
      <w:spacing w:before="120" w:after="120" w:line="264" w:lineRule="auto"/>
      <w:ind w:left="0" w:right="0"/>
      <w:jc w:val="left"/>
    </w:pPr>
    <w:rPr>
      <w:sz w:val="22"/>
    </w:rPr>
  </w:style>
  <w:style w:type="paragraph" w:customStyle="1" w:styleId="Title2">
    <w:name w:val="Title 2"/>
    <w:basedOn w:val="Normal"/>
    <w:uiPriority w:val="30"/>
    <w:rsid w:val="003D1159"/>
    <w:pPr>
      <w:spacing w:after="120"/>
      <w:ind w:left="1701" w:right="112"/>
      <w:contextualSpacing/>
    </w:pPr>
    <w:rPr>
      <w:rFonts w:ascii="Segoe UI Black" w:eastAsia="Calibri" w:hAnsi="Segoe UI Black" w:cs="Times New Roman"/>
      <w:b/>
      <w:bCs/>
      <w:color w:val="FFFFFF"/>
      <w:spacing w:val="5"/>
      <w:kern w:val="28"/>
      <w:sz w:val="52"/>
      <w:szCs w:val="52"/>
      <w:lang w:val="en-GB"/>
    </w:rPr>
  </w:style>
  <w:style w:type="paragraph" w:customStyle="1" w:styleId="Title3">
    <w:name w:val="Title 3"/>
    <w:basedOn w:val="Title2"/>
    <w:uiPriority w:val="30"/>
    <w:semiHidden/>
    <w:rsid w:val="005C5226"/>
    <w:pPr>
      <w:contextualSpacing w:val="0"/>
    </w:pPr>
    <w:rPr>
      <w:i/>
      <w:sz w:val="40"/>
    </w:rPr>
  </w:style>
  <w:style w:type="character" w:styleId="Strong">
    <w:name w:val="Strong"/>
    <w:uiPriority w:val="22"/>
    <w:unhideWhenUsed/>
    <w:qFormat/>
    <w:rsid w:val="005C5226"/>
    <w:rPr>
      <w:b/>
      <w:bCs/>
      <w:noProof w:val="0"/>
      <w:lang w:val="en-GB"/>
    </w:rPr>
  </w:style>
  <w:style w:type="paragraph" w:customStyle="1" w:styleId="Subhead1">
    <w:name w:val="Subhead 1"/>
    <w:basedOn w:val="Heading4"/>
    <w:next w:val="Para"/>
    <w:uiPriority w:val="6"/>
    <w:qFormat/>
    <w:rsid w:val="00611B18"/>
    <w:pPr>
      <w:numPr>
        <w:ilvl w:val="0"/>
        <w:numId w:val="0"/>
      </w:numPr>
      <w:spacing w:before="240" w:after="0"/>
      <w:outlineLvl w:val="5"/>
    </w:pPr>
    <w:rPr>
      <w:b w:val="0"/>
      <w:bCs/>
      <w:sz w:val="28"/>
      <w:szCs w:val="24"/>
      <w:lang w:val="en-GB" w:eastAsia="en-GB"/>
    </w:rPr>
  </w:style>
  <w:style w:type="paragraph" w:customStyle="1" w:styleId="Subhead2">
    <w:name w:val="Subhead 2"/>
    <w:basedOn w:val="Subhead1"/>
    <w:uiPriority w:val="6"/>
    <w:qFormat/>
    <w:rsid w:val="002D4BFF"/>
    <w:pPr>
      <w:spacing w:after="120"/>
      <w:outlineLvl w:val="6"/>
    </w:pPr>
    <w:rPr>
      <w:bCs w:val="0"/>
      <w:color w:val="404142" w:themeColor="background2" w:themeShade="80"/>
      <w:sz w:val="24"/>
      <w:szCs w:val="22"/>
    </w:rPr>
  </w:style>
  <w:style w:type="paragraph" w:customStyle="1" w:styleId="Subhead3">
    <w:name w:val="Subhead 3"/>
    <w:basedOn w:val="Subhead2"/>
    <w:uiPriority w:val="6"/>
    <w:qFormat/>
    <w:rsid w:val="00D45041"/>
    <w:pPr>
      <w:outlineLvl w:val="7"/>
    </w:pPr>
    <w:rPr>
      <w:i/>
      <w:color w:val="5F6163" w:themeColor="background2" w:themeShade="BF"/>
      <w:sz w:val="20"/>
    </w:rPr>
  </w:style>
  <w:style w:type="paragraph" w:customStyle="1" w:styleId="TableText">
    <w:name w:val="Table Text"/>
    <w:basedOn w:val="Para"/>
    <w:link w:val="TableTextChar"/>
    <w:uiPriority w:val="10"/>
    <w:qFormat/>
    <w:rsid w:val="00C15171"/>
    <w:pPr>
      <w:spacing w:before="60" w:after="60" w:line="240" w:lineRule="auto"/>
    </w:pPr>
  </w:style>
  <w:style w:type="paragraph" w:customStyle="1" w:styleId="TableBullet1">
    <w:name w:val="Table Bullet 1"/>
    <w:aliases w:val="tb1"/>
    <w:basedOn w:val="Bullet1"/>
    <w:uiPriority w:val="4"/>
    <w:qFormat/>
    <w:rsid w:val="00AB1F85"/>
    <w:pPr>
      <w:spacing w:line="240" w:lineRule="auto"/>
    </w:pPr>
  </w:style>
  <w:style w:type="paragraph" w:customStyle="1" w:styleId="TableBullet2">
    <w:name w:val="Table Bullet 2"/>
    <w:aliases w:val="tb2"/>
    <w:basedOn w:val="TableBullet1"/>
    <w:uiPriority w:val="11"/>
    <w:qFormat/>
    <w:rsid w:val="00FA602F"/>
    <w:pPr>
      <w:numPr>
        <w:numId w:val="8"/>
      </w:numPr>
    </w:pPr>
    <w:rPr>
      <w:color w:val="auto"/>
      <w:lang w:val="en-GB"/>
    </w:rPr>
  </w:style>
  <w:style w:type="table" w:styleId="TableGrid">
    <w:name w:val="Table Grid"/>
    <w:basedOn w:val="TableNormal"/>
    <w:uiPriority w:val="59"/>
    <w:rsid w:val="005C5226"/>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1">
    <w:name w:val="Table Heading 1"/>
    <w:aliases w:val="th1"/>
    <w:basedOn w:val="TableText"/>
    <w:link w:val="TableHeading1Char"/>
    <w:uiPriority w:val="14"/>
    <w:qFormat/>
    <w:rsid w:val="00AB1F85"/>
    <w:pPr>
      <w:keepNext/>
      <w:keepLines/>
      <w:spacing w:after="20"/>
    </w:pPr>
    <w:rPr>
      <w:color w:val="0079C1" w:themeColor="text2"/>
    </w:rPr>
  </w:style>
  <w:style w:type="paragraph" w:customStyle="1" w:styleId="TableHeading2">
    <w:name w:val="Table Heading 2"/>
    <w:basedOn w:val="TableHeading1"/>
    <w:uiPriority w:val="14"/>
    <w:qFormat/>
    <w:rsid w:val="00AB1F85"/>
    <w:pPr>
      <w:spacing w:after="60"/>
    </w:pPr>
    <w:rPr>
      <w:color w:val="262626" w:themeColor="text1" w:themeTint="D9"/>
    </w:rPr>
  </w:style>
  <w:style w:type="paragraph" w:styleId="TableofFigures">
    <w:name w:val="table of figures"/>
    <w:basedOn w:val="Para"/>
    <w:next w:val="Normal"/>
    <w:uiPriority w:val="99"/>
    <w:unhideWhenUsed/>
    <w:rsid w:val="005C5226"/>
    <w:pPr>
      <w:tabs>
        <w:tab w:val="left" w:pos="1134"/>
        <w:tab w:val="right" w:leader="dot" w:pos="9356"/>
      </w:tabs>
      <w:spacing w:before="120" w:line="240" w:lineRule="auto"/>
      <w:ind w:left="992" w:hanging="992"/>
    </w:pPr>
  </w:style>
  <w:style w:type="paragraph" w:customStyle="1" w:styleId="TableList1">
    <w:name w:val="Table_List 1"/>
    <w:basedOn w:val="TableBullet1"/>
    <w:rsid w:val="005C5226"/>
    <w:pPr>
      <w:numPr>
        <w:numId w:val="4"/>
      </w:numPr>
    </w:pPr>
  </w:style>
  <w:style w:type="paragraph" w:customStyle="1" w:styleId="TableList2">
    <w:name w:val="Table_List 2"/>
    <w:basedOn w:val="TableList1"/>
    <w:rsid w:val="005C5226"/>
    <w:pPr>
      <w:numPr>
        <w:ilvl w:val="1"/>
      </w:numPr>
    </w:pPr>
  </w:style>
  <w:style w:type="paragraph" w:styleId="TOC1">
    <w:name w:val="toc 1"/>
    <w:basedOn w:val="Para"/>
    <w:next w:val="Normal"/>
    <w:uiPriority w:val="39"/>
    <w:unhideWhenUsed/>
    <w:rsid w:val="0087743B"/>
    <w:pPr>
      <w:tabs>
        <w:tab w:val="right" w:leader="dot" w:pos="9356"/>
      </w:tabs>
      <w:spacing w:after="0" w:line="240" w:lineRule="auto"/>
      <w:ind w:left="284" w:hanging="284"/>
    </w:pPr>
    <w:rPr>
      <w:rFonts w:eastAsia="Arial Unicode MS" w:cs="Calibri"/>
      <w:b/>
      <w:noProof/>
      <w:color w:val="0079C1" w:themeColor="text2"/>
      <w:sz w:val="22"/>
      <w:szCs w:val="24"/>
      <w:lang w:eastAsia="en-AU"/>
    </w:rPr>
  </w:style>
  <w:style w:type="paragraph" w:styleId="TOC2">
    <w:name w:val="toc 2"/>
    <w:basedOn w:val="TOC1"/>
    <w:next w:val="Normal"/>
    <w:uiPriority w:val="39"/>
    <w:unhideWhenUsed/>
    <w:rsid w:val="00D240E8"/>
    <w:pPr>
      <w:spacing w:before="80"/>
      <w:ind w:left="425" w:hanging="425"/>
    </w:pPr>
    <w:rPr>
      <w:b w:val="0"/>
      <w:bCs/>
      <w:color w:val="auto"/>
      <w:sz w:val="20"/>
    </w:rPr>
  </w:style>
  <w:style w:type="paragraph" w:styleId="TOC3">
    <w:name w:val="toc 3"/>
    <w:basedOn w:val="TOC2"/>
    <w:next w:val="Normal"/>
    <w:autoRedefine/>
    <w:uiPriority w:val="39"/>
    <w:unhideWhenUsed/>
    <w:rsid w:val="003F59AA"/>
    <w:pPr>
      <w:ind w:right="-1"/>
    </w:pPr>
    <w:rPr>
      <w:b/>
    </w:rPr>
  </w:style>
  <w:style w:type="paragraph" w:styleId="TOC4">
    <w:name w:val="toc 4"/>
    <w:basedOn w:val="TOC3"/>
    <w:uiPriority w:val="39"/>
    <w:unhideWhenUsed/>
    <w:rsid w:val="005C5226"/>
    <w:pPr>
      <w:tabs>
        <w:tab w:val="left" w:pos="1230"/>
        <w:tab w:val="left" w:pos="1418"/>
        <w:tab w:val="right" w:pos="7938"/>
      </w:tabs>
      <w:spacing w:after="60"/>
      <w:ind w:left="1418" w:right="567" w:hanging="1418"/>
    </w:pPr>
    <w:rPr>
      <w:i/>
    </w:rPr>
  </w:style>
  <w:style w:type="paragraph" w:styleId="TOCHeading">
    <w:name w:val="TOC Heading"/>
    <w:basedOn w:val="Heading2"/>
    <w:next w:val="Border"/>
    <w:uiPriority w:val="74"/>
    <w:qFormat/>
    <w:rsid w:val="00DD118B"/>
    <w:pPr>
      <w:numPr>
        <w:ilvl w:val="0"/>
        <w:numId w:val="0"/>
      </w:numPr>
      <w:spacing w:before="0" w:after="0"/>
      <w:outlineLvl w:val="2"/>
    </w:pPr>
    <w:rPr>
      <w:rFonts w:ascii="Segoe UI Black" w:hAnsi="Segoe UI Black"/>
      <w:sz w:val="60"/>
      <w:szCs w:val="220"/>
    </w:rPr>
  </w:style>
  <w:style w:type="paragraph" w:customStyle="1" w:styleId="TOCHeading2">
    <w:name w:val="TOC Heading 2"/>
    <w:basedOn w:val="TOCHeading"/>
    <w:next w:val="Normal"/>
    <w:uiPriority w:val="11"/>
    <w:qFormat/>
    <w:rsid w:val="00A87140"/>
    <w:pPr>
      <w:spacing w:before="360"/>
      <w:outlineLvl w:val="3"/>
    </w:pPr>
    <w:rPr>
      <w:rFonts w:ascii="Segoe UI" w:hAnsi="Segoe UI"/>
      <w:b/>
      <w:sz w:val="36"/>
    </w:rPr>
  </w:style>
  <w:style w:type="character" w:customStyle="1" w:styleId="UnresolvedMention1">
    <w:name w:val="Unresolved Mention1"/>
    <w:basedOn w:val="DefaultParagraphFont"/>
    <w:uiPriority w:val="99"/>
    <w:rsid w:val="005C5226"/>
    <w:rPr>
      <w:rFonts w:asciiTheme="minorHAnsi" w:hAnsiTheme="minorHAnsi"/>
      <w:color w:val="605E5C"/>
      <w:sz w:val="16"/>
      <w:shd w:val="clear" w:color="auto" w:fill="E1DFDD"/>
    </w:rPr>
  </w:style>
  <w:style w:type="paragraph" w:styleId="NormalWeb">
    <w:name w:val="Normal (Web)"/>
    <w:basedOn w:val="Normal"/>
    <w:uiPriority w:val="99"/>
    <w:semiHidden/>
    <w:unhideWhenUsed/>
    <w:rsid w:val="005C5226"/>
    <w:pPr>
      <w:spacing w:before="100" w:beforeAutospacing="1" w:after="100" w:afterAutospacing="1"/>
    </w:pPr>
    <w:rPr>
      <w:sz w:val="24"/>
      <w:lang w:eastAsia="en-GB"/>
    </w:rPr>
  </w:style>
  <w:style w:type="paragraph" w:customStyle="1" w:styleId="Border">
    <w:name w:val="Border"/>
    <w:basedOn w:val="Normal"/>
    <w:next w:val="Para"/>
    <w:uiPriority w:val="99"/>
    <w:unhideWhenUsed/>
    <w:rsid w:val="003F59AA"/>
    <w:pPr>
      <w:keepNext/>
      <w:pBdr>
        <w:bottom w:val="single" w:sz="12" w:space="1" w:color="0079C1" w:themeColor="text2"/>
      </w:pBdr>
      <w:spacing w:after="240"/>
    </w:pPr>
    <w:rPr>
      <w:sz w:val="2"/>
      <w:lang w:eastAsia="en-GB"/>
    </w:rPr>
  </w:style>
  <w:style w:type="paragraph" w:customStyle="1" w:styleId="Tiny">
    <w:name w:val="Tiny"/>
    <w:basedOn w:val="Normal"/>
    <w:link w:val="TinyChar"/>
    <w:uiPriority w:val="11"/>
    <w:rsid w:val="005C5226"/>
    <w:pPr>
      <w:widowControl w:val="0"/>
    </w:pPr>
    <w:rPr>
      <w:sz w:val="2"/>
    </w:rPr>
  </w:style>
  <w:style w:type="character" w:customStyle="1" w:styleId="TableTextChar">
    <w:name w:val="Table Text Char"/>
    <w:link w:val="TableText"/>
    <w:uiPriority w:val="10"/>
    <w:rsid w:val="00AB1F85"/>
    <w:rPr>
      <w:rFonts w:asciiTheme="minorHAnsi" w:hAnsiTheme="minorHAnsi"/>
      <w:sz w:val="20"/>
      <w:lang w:eastAsia="en-GB"/>
    </w:rPr>
  </w:style>
  <w:style w:type="character" w:customStyle="1" w:styleId="TableHeading1Char">
    <w:name w:val="Table Heading 1 Char"/>
    <w:aliases w:val="th1 Char"/>
    <w:basedOn w:val="DefaultParagraphFont"/>
    <w:link w:val="TableHeading1"/>
    <w:uiPriority w:val="14"/>
    <w:rsid w:val="00AB1F85"/>
    <w:rPr>
      <w:color w:val="0079C1" w:themeColor="text2"/>
      <w:lang w:eastAsia="en-GB"/>
    </w:rPr>
  </w:style>
  <w:style w:type="paragraph" w:customStyle="1" w:styleId="TableHeading1Centred">
    <w:name w:val="Table Heading 1_Centred"/>
    <w:aliases w:val="th1c"/>
    <w:basedOn w:val="TableHeading1"/>
    <w:next w:val="TableText"/>
    <w:uiPriority w:val="14"/>
    <w:qFormat/>
    <w:rsid w:val="00AB1F85"/>
    <w:pPr>
      <w:tabs>
        <w:tab w:val="left" w:pos="318"/>
      </w:tabs>
      <w:jc w:val="center"/>
    </w:pPr>
    <w:rPr>
      <w:rFonts w:eastAsiaTheme="minorHAnsi" w:cs="Calibri"/>
      <w:lang w:eastAsia="en-AU"/>
    </w:rPr>
  </w:style>
  <w:style w:type="table" w:styleId="PlainTable5">
    <w:name w:val="Plain Table 5"/>
    <w:basedOn w:val="TableNormal"/>
    <w:uiPriority w:val="45"/>
    <w:rsid w:val="005C522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leHeading2Row">
    <w:name w:val="Table Heading 2_Row"/>
    <w:aliases w:val="th2r"/>
    <w:basedOn w:val="TableHeading2"/>
    <w:uiPriority w:val="14"/>
    <w:qFormat/>
    <w:rsid w:val="00AB1F85"/>
    <w:pPr>
      <w:keepNext w:val="0"/>
      <w:keepLines w:val="0"/>
      <w:tabs>
        <w:tab w:val="left" w:pos="856"/>
      </w:tabs>
    </w:pPr>
    <w:rPr>
      <w:rFonts w:eastAsia="Times New Roman"/>
      <w:lang w:eastAsia="en-US"/>
    </w:rPr>
  </w:style>
  <w:style w:type="paragraph" w:customStyle="1" w:styleId="TableHeading3">
    <w:name w:val="Table Heading 3"/>
    <w:aliases w:val="th3"/>
    <w:basedOn w:val="TableHeading2Row"/>
    <w:uiPriority w:val="14"/>
    <w:qFormat/>
    <w:rsid w:val="00AB1F85"/>
    <w:pPr>
      <w:keepNext/>
      <w:keepLines/>
      <w:spacing w:after="40"/>
    </w:pPr>
    <w:rPr>
      <w:b/>
      <w:i/>
      <w:color w:val="404142" w:themeColor="background2" w:themeShade="80"/>
    </w:rPr>
  </w:style>
  <w:style w:type="paragraph" w:customStyle="1" w:styleId="References">
    <w:name w:val="References"/>
    <w:basedOn w:val="Normal"/>
    <w:uiPriority w:val="27"/>
    <w:rsid w:val="00CD707C"/>
    <w:pPr>
      <w:autoSpaceDE w:val="0"/>
      <w:autoSpaceDN w:val="0"/>
      <w:adjustRightInd w:val="0"/>
      <w:spacing w:after="120"/>
      <w:ind w:left="284" w:hanging="284"/>
    </w:pPr>
    <w:rPr>
      <w:rFonts w:cs="Calibri"/>
    </w:rPr>
  </w:style>
  <w:style w:type="paragraph" w:customStyle="1" w:styleId="TableTextKeep">
    <w:name w:val="Table Text Keep"/>
    <w:basedOn w:val="TableText"/>
    <w:uiPriority w:val="10"/>
    <w:qFormat/>
    <w:rsid w:val="00AB1F85"/>
    <w:pPr>
      <w:keepNext/>
    </w:pPr>
  </w:style>
  <w:style w:type="paragraph" w:customStyle="1" w:styleId="CompactKeep">
    <w:name w:val="Compact_Keep"/>
    <w:basedOn w:val="Compactpara"/>
    <w:uiPriority w:val="21"/>
    <w:qFormat/>
    <w:rsid w:val="00AB1F85"/>
    <w:pPr>
      <w:keepNext/>
      <w:keepLines/>
    </w:pPr>
  </w:style>
  <w:style w:type="paragraph" w:customStyle="1" w:styleId="Heading0">
    <w:name w:val="Heading 0"/>
    <w:basedOn w:val="TOCHeading"/>
    <w:next w:val="Border"/>
    <w:uiPriority w:val="74"/>
    <w:rsid w:val="00934D20"/>
    <w:pPr>
      <w:outlineLvl w:val="0"/>
    </w:pPr>
  </w:style>
  <w:style w:type="character" w:customStyle="1" w:styleId="ExperienceHeadingChar">
    <w:name w:val="Experience Heading Char"/>
    <w:aliases w:val="eh Char"/>
    <w:basedOn w:val="DefaultParagraphFont"/>
    <w:link w:val="ExperienceHeading"/>
    <w:uiPriority w:val="35"/>
    <w:rsid w:val="00AB1F85"/>
    <w:rPr>
      <w:rFonts w:ascii="Segoe UI Black" w:hAnsi="Segoe UI Black"/>
      <w:color w:val="0079C1" w:themeColor="text2"/>
    </w:rPr>
  </w:style>
  <w:style w:type="paragraph" w:customStyle="1" w:styleId="Ticks">
    <w:name w:val="Ticks"/>
    <w:basedOn w:val="Normal"/>
    <w:uiPriority w:val="37"/>
    <w:qFormat/>
    <w:rsid w:val="007C6FCD"/>
    <w:pPr>
      <w:numPr>
        <w:numId w:val="9"/>
      </w:numPr>
      <w:spacing w:after="60"/>
    </w:pPr>
    <w:rPr>
      <w:rFonts w:eastAsia="Times New Roman"/>
      <w:szCs w:val="24"/>
      <w:lang w:eastAsia="en-US"/>
    </w:rPr>
  </w:style>
  <w:style w:type="paragraph" w:customStyle="1" w:styleId="ExperienceHeading2">
    <w:name w:val="Experience Heading 2"/>
    <w:aliases w:val="eh2"/>
    <w:next w:val="Para"/>
    <w:link w:val="ExperienceHeading2Char"/>
    <w:uiPriority w:val="35"/>
    <w:qFormat/>
    <w:rsid w:val="00AB1F85"/>
    <w:pPr>
      <w:keepNext/>
      <w:keepLines/>
      <w:spacing w:before="240"/>
    </w:pPr>
    <w:rPr>
      <w:rFonts w:ascii="Segoe UI Black" w:hAnsi="Segoe UI Black"/>
      <w:color w:val="5F6163" w:themeColor="background2" w:themeShade="BF"/>
      <w:lang w:val="en-GB" w:eastAsia="en-GB"/>
    </w:rPr>
  </w:style>
  <w:style w:type="character" w:customStyle="1" w:styleId="ExperienceHeading2Char">
    <w:name w:val="Experience Heading 2 Char"/>
    <w:aliases w:val="eh2 Char"/>
    <w:basedOn w:val="DefaultParagraphFont"/>
    <w:link w:val="ExperienceHeading2"/>
    <w:uiPriority w:val="35"/>
    <w:rsid w:val="00AB1F85"/>
    <w:rPr>
      <w:rFonts w:ascii="Segoe UI Black" w:hAnsi="Segoe UI Black"/>
      <w:color w:val="5F6163" w:themeColor="background2" w:themeShade="BF"/>
      <w:lang w:val="en-GB" w:eastAsia="en-GB"/>
    </w:rPr>
  </w:style>
  <w:style w:type="paragraph" w:customStyle="1" w:styleId="CVheading">
    <w:name w:val="CV heading"/>
    <w:basedOn w:val="ExperienceHeading"/>
    <w:uiPriority w:val="35"/>
    <w:qFormat/>
    <w:rsid w:val="00AB1F85"/>
    <w:pPr>
      <w:keepNext/>
      <w:keepLines/>
    </w:pPr>
    <w:rPr>
      <w:b/>
      <w:sz w:val="26"/>
      <w:szCs w:val="24"/>
    </w:rPr>
  </w:style>
  <w:style w:type="paragraph" w:customStyle="1" w:styleId="Compactpara">
    <w:name w:val="Compact para"/>
    <w:basedOn w:val="Para"/>
    <w:uiPriority w:val="21"/>
    <w:qFormat/>
    <w:rsid w:val="00AB1F85"/>
    <w:pPr>
      <w:spacing w:before="60" w:after="60" w:line="252" w:lineRule="auto"/>
    </w:pPr>
  </w:style>
  <w:style w:type="table" w:customStyle="1" w:styleId="AHAHeavy">
    <w:name w:val="AHA Heavy"/>
    <w:basedOn w:val="TableNormal"/>
    <w:uiPriority w:val="99"/>
    <w:rsid w:val="005C5226"/>
    <w:pPr>
      <w:spacing w:before="60" w:after="60"/>
    </w:pPr>
    <w:rPr>
      <w:rFonts w:asciiTheme="minorHAnsi" w:hAnsiTheme="minorHAnsi"/>
      <w:color w:val="auto"/>
      <w:sz w:val="18"/>
    </w:rPr>
    <w:tblPr>
      <w:tblStyleRowBandSize w:val="1"/>
      <w:tblStyleColBandSize w:val="1"/>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Pr>
    <w:trPr>
      <w:cantSplit/>
    </w:trPr>
    <w:tblStylePr w:type="firstRow">
      <w:pPr>
        <w:keepNext/>
        <w:keepLines/>
        <w:pageBreakBefore w:val="0"/>
        <w:widowControl/>
        <w:suppressLineNumbers w:val="0"/>
        <w:suppressAutoHyphens w:val="0"/>
        <w:wordWrap/>
        <w:spacing w:beforeLines="0" w:before="120" w:beforeAutospacing="0" w:afterLines="0" w:after="120" w:afterAutospacing="0" w:line="240" w:lineRule="auto"/>
        <w:contextualSpacing w:val="0"/>
        <w:jc w:val="left"/>
      </w:pPr>
      <w:rPr>
        <w:b/>
        <w:i w:val="0"/>
        <w:color w:val="FFFFFF" w:themeColor="background1"/>
      </w:rPr>
      <w:tblPr/>
      <w:tcPr>
        <w:tcBorders>
          <w:top w:val="single" w:sz="4" w:space="0" w:color="0079C1" w:themeColor="text2"/>
          <w:left w:val="nil"/>
          <w:bottom w:val="single" w:sz="4" w:space="0" w:color="0079C1" w:themeColor="text2"/>
          <w:right w:val="nil"/>
          <w:insideV w:val="single" w:sz="4" w:space="0" w:color="BFE7FF" w:themeColor="text2" w:themeTint="33"/>
        </w:tcBorders>
        <w:shd w:val="clear" w:color="auto" w:fill="0079C1" w:themeFill="text2"/>
        <w:vAlign w:val="center"/>
      </w:tcPr>
    </w:tblStylePr>
    <w:tblStylePr w:type="lastRow">
      <w:rPr>
        <w:b/>
      </w:rPr>
      <w:tblPr/>
      <w:tcPr>
        <w:tcBorders>
          <w:top w:val="single" w:sz="4" w:space="0" w:color="0079C1" w:themeColor="text2"/>
          <w:left w:val="nil"/>
          <w:bottom w:val="single" w:sz="4" w:space="0" w:color="0079C1" w:themeColor="text2"/>
          <w:right w:val="nil"/>
          <w:insideV w:val="single" w:sz="4" w:space="0" w:color="BFE7FF" w:themeColor="text2" w:themeTint="33"/>
        </w:tcBorders>
      </w:tcPr>
    </w:tblStylePr>
    <w:tblStylePr w:type="firstCol">
      <w:rPr>
        <w:b/>
        <w:color w:val="0079C1" w:themeColor="text2"/>
      </w:rPr>
      <w:tblPr/>
      <w:tcPr>
        <w:tcBorders>
          <w:top w:val="nil"/>
          <w:left w:val="nil"/>
          <w:bottom w:val="single" w:sz="4" w:space="0" w:color="0079C1" w:themeColor="text2"/>
          <w:right w:val="single" w:sz="4" w:space="0" w:color="0079C1" w:themeColor="text2"/>
          <w:insideH w:val="single" w:sz="4" w:space="0" w:color="BFE7FF" w:themeColor="text2" w:themeTint="33"/>
          <w:insideV w:val="nil"/>
          <w:tl2br w:val="nil"/>
          <w:tr2bl w:val="nil"/>
        </w:tcBorders>
      </w:tcPr>
    </w:tblStylePr>
    <w:tblStylePr w:type="lastCol">
      <w:rPr>
        <w:b/>
      </w:rPr>
      <w:tblPr/>
      <w:tcPr>
        <w:tcBorders>
          <w:top w:val="single" w:sz="4" w:space="0" w:color="0079C1" w:themeColor="text2"/>
          <w:left w:val="single" w:sz="4" w:space="0" w:color="0079C1" w:themeColor="text2"/>
          <w:bottom w:val="single" w:sz="4" w:space="0" w:color="0079C1" w:themeColor="text2"/>
          <w:right w:val="nil"/>
          <w:insideH w:val="single" w:sz="4" w:space="0" w:color="BFE7FF" w:themeColor="text2" w:themeTint="33"/>
          <w:insideV w:val="nil"/>
          <w:tl2br w:val="nil"/>
          <w:tr2bl w:val="nil"/>
        </w:tcBorders>
      </w:tcPr>
    </w:tblStylePr>
    <w:tblStylePr w:type="band1Vert">
      <w:tblPr/>
      <w:tcPr>
        <w:shd w:val="clear" w:color="auto" w:fill="E2F4FF" w:themeFill="accent1" w:themeFillTint="33"/>
      </w:tcPr>
    </w:tblStylePr>
    <w:tblStylePr w:type="band2Horz">
      <w:tblPr/>
      <w:tcPr>
        <w:shd w:val="clear" w:color="auto" w:fill="E2F4FF" w:themeFill="accent1" w:themeFillTint="33"/>
      </w:tcPr>
    </w:tblStylePr>
    <w:tblStylePr w:type="seCell">
      <w:tblPr/>
      <w:tcPr>
        <w:tcBorders>
          <w:top w:val="single" w:sz="4" w:space="0" w:color="0079C1" w:themeColor="text2"/>
          <w:left w:val="single" w:sz="4" w:space="0" w:color="0079C1" w:themeColor="text2"/>
          <w:bottom w:val="single" w:sz="4" w:space="0" w:color="0079C1" w:themeColor="text2"/>
          <w:right w:val="nil"/>
          <w:insideH w:val="nil"/>
          <w:insideV w:val="nil"/>
          <w:tl2br w:val="nil"/>
          <w:tr2bl w:val="nil"/>
        </w:tcBorders>
      </w:tcPr>
    </w:tblStylePr>
    <w:tblStylePr w:type="swCell">
      <w:tblPr/>
      <w:tcPr>
        <w:tcBorders>
          <w:top w:val="single" w:sz="4" w:space="0" w:color="0079C1" w:themeColor="text2"/>
          <w:left w:val="nil"/>
          <w:bottom w:val="single" w:sz="4" w:space="0" w:color="0079C1" w:themeColor="text2"/>
          <w:right w:val="single" w:sz="4" w:space="0" w:color="0079C1" w:themeColor="text2"/>
          <w:insideH w:val="nil"/>
          <w:insideV w:val="nil"/>
          <w:tl2br w:val="nil"/>
          <w:tr2bl w:val="nil"/>
        </w:tcBorders>
      </w:tcPr>
    </w:tblStylePr>
  </w:style>
  <w:style w:type="paragraph" w:customStyle="1" w:styleId="Default">
    <w:name w:val="Default"/>
    <w:rsid w:val="005C5226"/>
    <w:pPr>
      <w:autoSpaceDE w:val="0"/>
      <w:autoSpaceDN w:val="0"/>
      <w:adjustRightInd w:val="0"/>
    </w:pPr>
    <w:rPr>
      <w:rFonts w:cs="Arial Unicode MS"/>
      <w:color w:val="000000"/>
      <w:szCs w:val="24"/>
    </w:rPr>
  </w:style>
  <w:style w:type="character" w:customStyle="1" w:styleId="Mention">
    <w:name w:val="Mention"/>
    <w:basedOn w:val="DefaultParagraphFont"/>
    <w:uiPriority w:val="99"/>
    <w:unhideWhenUsed/>
    <w:rsid w:val="005C5226"/>
    <w:rPr>
      <w:color w:val="2B579A"/>
      <w:shd w:val="clear" w:color="auto" w:fill="E1DFDD"/>
    </w:rPr>
  </w:style>
  <w:style w:type="paragraph" w:customStyle="1" w:styleId="Project">
    <w:name w:val="Project"/>
    <w:basedOn w:val="Subhead1"/>
    <w:next w:val="Para"/>
    <w:uiPriority w:val="34"/>
    <w:qFormat/>
    <w:rsid w:val="007C6FCD"/>
    <w:pPr>
      <w:numPr>
        <w:numId w:val="10"/>
      </w:numPr>
      <w:spacing w:before="120"/>
    </w:pPr>
    <w:rPr>
      <w:color w:val="5F6163" w:themeColor="background2" w:themeShade="BF"/>
      <w:sz w:val="22"/>
      <w:lang w:bidi="th-TH"/>
    </w:rPr>
  </w:style>
  <w:style w:type="paragraph" w:customStyle="1" w:styleId="Projectsubheading">
    <w:name w:val="Project subheading"/>
    <w:basedOn w:val="Normal"/>
    <w:next w:val="Para"/>
    <w:link w:val="ProjectsubheadingChar"/>
    <w:uiPriority w:val="34"/>
    <w:qFormat/>
    <w:rsid w:val="00AB1F85"/>
    <w:pPr>
      <w:keepNext/>
      <w:keepLines/>
      <w:spacing w:before="60" w:line="264" w:lineRule="auto"/>
    </w:pPr>
    <w:rPr>
      <w:rFonts w:eastAsia="Times New Roman"/>
      <w:szCs w:val="24"/>
      <w:lang w:eastAsia="en-US"/>
    </w:rPr>
  </w:style>
  <w:style w:type="character" w:customStyle="1" w:styleId="Blue">
    <w:name w:val="Blue"/>
    <w:uiPriority w:val="8"/>
    <w:rsid w:val="005C5226"/>
    <w:rPr>
      <w:color w:val="0079C1" w:themeColor="text2"/>
    </w:rPr>
  </w:style>
  <w:style w:type="character" w:customStyle="1" w:styleId="ProjectsubheadingChar">
    <w:name w:val="Project subheading Char"/>
    <w:basedOn w:val="DefaultParagraphFont"/>
    <w:link w:val="Projectsubheading"/>
    <w:uiPriority w:val="34"/>
    <w:rsid w:val="00AB1F85"/>
    <w:rPr>
      <w:rFonts w:eastAsia="Times New Roman"/>
      <w:szCs w:val="24"/>
      <w:lang w:eastAsia="en-US"/>
    </w:rPr>
  </w:style>
  <w:style w:type="paragraph" w:customStyle="1" w:styleId="Invisible">
    <w:name w:val="Invisible"/>
    <w:basedOn w:val="Tiny"/>
    <w:link w:val="InvisibleChar"/>
    <w:uiPriority w:val="29"/>
    <w:rsid w:val="005C5226"/>
    <w:rPr>
      <w:color w:val="FFFFFF" w:themeColor="background1"/>
    </w:rPr>
  </w:style>
  <w:style w:type="paragraph" w:customStyle="1" w:styleId="Intro">
    <w:name w:val="Intro"/>
    <w:basedOn w:val="Para"/>
    <w:uiPriority w:val="20"/>
    <w:qFormat/>
    <w:rsid w:val="00AB1F85"/>
    <w:pPr>
      <w:spacing w:before="240" w:line="288" w:lineRule="auto"/>
    </w:pPr>
    <w:rPr>
      <w:sz w:val="24"/>
    </w:rPr>
  </w:style>
  <w:style w:type="character" w:customStyle="1" w:styleId="TinyChar">
    <w:name w:val="Tiny Char"/>
    <w:basedOn w:val="DefaultParagraphFont"/>
    <w:link w:val="Tiny"/>
    <w:uiPriority w:val="29"/>
    <w:rsid w:val="00434ABB"/>
    <w:rPr>
      <w:rFonts w:ascii="Segoe UI" w:hAnsi="Segoe UI"/>
      <w:color w:val="262626" w:themeColor="text1" w:themeTint="D9"/>
      <w:sz w:val="2"/>
    </w:rPr>
  </w:style>
  <w:style w:type="paragraph" w:styleId="TOC5">
    <w:name w:val="toc 5"/>
    <w:basedOn w:val="Normal"/>
    <w:next w:val="Normal"/>
    <w:autoRedefine/>
    <w:uiPriority w:val="39"/>
    <w:unhideWhenUsed/>
    <w:rsid w:val="00F3061A"/>
    <w:pPr>
      <w:spacing w:after="100" w:line="259" w:lineRule="auto"/>
      <w:ind w:left="880"/>
    </w:pPr>
    <w:rPr>
      <w:rFonts w:eastAsiaTheme="minorEastAsia" w:cstheme="minorBidi"/>
      <w:color w:val="auto"/>
      <w:sz w:val="22"/>
      <w:lang w:val="en-GB" w:eastAsia="en-GB"/>
    </w:rPr>
  </w:style>
  <w:style w:type="paragraph" w:styleId="TOC6">
    <w:name w:val="toc 6"/>
    <w:basedOn w:val="Normal"/>
    <w:next w:val="Normal"/>
    <w:autoRedefine/>
    <w:uiPriority w:val="39"/>
    <w:unhideWhenUsed/>
    <w:rsid w:val="00F3061A"/>
    <w:pPr>
      <w:spacing w:after="100" w:line="259" w:lineRule="auto"/>
      <w:ind w:left="1100"/>
    </w:pPr>
    <w:rPr>
      <w:rFonts w:eastAsiaTheme="minorEastAsia" w:cstheme="minorBidi"/>
      <w:color w:val="auto"/>
      <w:sz w:val="22"/>
      <w:lang w:val="en-GB" w:eastAsia="en-GB"/>
    </w:rPr>
  </w:style>
  <w:style w:type="paragraph" w:styleId="TOC7">
    <w:name w:val="toc 7"/>
    <w:basedOn w:val="Normal"/>
    <w:next w:val="Normal"/>
    <w:autoRedefine/>
    <w:uiPriority w:val="39"/>
    <w:unhideWhenUsed/>
    <w:rsid w:val="00F3061A"/>
    <w:pPr>
      <w:spacing w:after="100" w:line="259" w:lineRule="auto"/>
      <w:ind w:left="1320"/>
    </w:pPr>
    <w:rPr>
      <w:rFonts w:eastAsiaTheme="minorEastAsia" w:cstheme="minorBidi"/>
      <w:color w:val="auto"/>
      <w:sz w:val="22"/>
      <w:lang w:val="en-GB" w:eastAsia="en-GB"/>
    </w:rPr>
  </w:style>
  <w:style w:type="paragraph" w:styleId="TOC8">
    <w:name w:val="toc 8"/>
    <w:basedOn w:val="Normal"/>
    <w:next w:val="Normal"/>
    <w:autoRedefine/>
    <w:uiPriority w:val="39"/>
    <w:unhideWhenUsed/>
    <w:rsid w:val="00F3061A"/>
    <w:pPr>
      <w:spacing w:after="100" w:line="259" w:lineRule="auto"/>
      <w:ind w:left="1540"/>
    </w:pPr>
    <w:rPr>
      <w:rFonts w:eastAsiaTheme="minorEastAsia" w:cstheme="minorBidi"/>
      <w:color w:val="auto"/>
      <w:sz w:val="22"/>
      <w:lang w:val="en-GB" w:eastAsia="en-GB"/>
    </w:rPr>
  </w:style>
  <w:style w:type="paragraph" w:styleId="TOC9">
    <w:name w:val="toc 9"/>
    <w:basedOn w:val="Normal"/>
    <w:next w:val="Normal"/>
    <w:autoRedefine/>
    <w:uiPriority w:val="39"/>
    <w:unhideWhenUsed/>
    <w:rsid w:val="00F3061A"/>
    <w:pPr>
      <w:spacing w:after="100" w:line="259" w:lineRule="auto"/>
      <w:ind w:left="1760"/>
    </w:pPr>
    <w:rPr>
      <w:rFonts w:eastAsiaTheme="minorEastAsia" w:cstheme="minorBidi"/>
      <w:color w:val="auto"/>
      <w:sz w:val="22"/>
      <w:lang w:val="en-GB" w:eastAsia="en-GB"/>
    </w:rPr>
  </w:style>
  <w:style w:type="paragraph" w:customStyle="1" w:styleId="Partheading">
    <w:name w:val="Part heading"/>
    <w:basedOn w:val="Title"/>
    <w:rsid w:val="008B6BF8"/>
    <w:pPr>
      <w:spacing w:before="6000"/>
    </w:pPr>
    <w:rPr>
      <w:rFonts w:ascii="Segoe UI Black" w:hAnsi="Segoe UI Black"/>
      <w:b/>
      <w:color w:val="auto"/>
      <w:sz w:val="72"/>
    </w:rPr>
  </w:style>
  <w:style w:type="character" w:customStyle="1" w:styleId="InvisibleChar">
    <w:name w:val="Invisible Char"/>
    <w:basedOn w:val="TinyChar"/>
    <w:link w:val="Invisible"/>
    <w:uiPriority w:val="29"/>
    <w:rsid w:val="00434ABB"/>
    <w:rPr>
      <w:rFonts w:ascii="Segoe UI" w:hAnsi="Segoe UI"/>
      <w:color w:val="FFFFFF" w:themeColor="background1"/>
      <w:sz w:val="2"/>
    </w:rPr>
  </w:style>
  <w:style w:type="paragraph" w:customStyle="1" w:styleId="Finding1">
    <w:name w:val="Finding 1"/>
    <w:basedOn w:val="Recommendation"/>
    <w:next w:val="Border"/>
    <w:rsid w:val="008471EE"/>
    <w:rPr>
      <w:sz w:val="52"/>
      <w:szCs w:val="48"/>
    </w:rPr>
  </w:style>
  <w:style w:type="paragraph" w:customStyle="1" w:styleId="Finding2">
    <w:name w:val="Finding 2"/>
    <w:basedOn w:val="Heading2"/>
    <w:next w:val="Para"/>
    <w:rsid w:val="004C2D86"/>
    <w:pPr>
      <w:numPr>
        <w:numId w:val="12"/>
      </w:numPr>
      <w:outlineLvl w:val="2"/>
    </w:pPr>
  </w:style>
  <w:style w:type="paragraph" w:customStyle="1" w:styleId="Finding3">
    <w:name w:val="Finding 3"/>
    <w:basedOn w:val="Heading3"/>
    <w:next w:val="Para"/>
    <w:rsid w:val="004C2D86"/>
    <w:pPr>
      <w:numPr>
        <w:numId w:val="12"/>
      </w:numPr>
      <w:outlineLvl w:val="3"/>
    </w:pPr>
  </w:style>
  <w:style w:type="paragraph" w:styleId="List">
    <w:name w:val="List"/>
    <w:basedOn w:val="Normal"/>
    <w:uiPriority w:val="99"/>
    <w:unhideWhenUsed/>
    <w:rsid w:val="00AD6562"/>
    <w:pPr>
      <w:numPr>
        <w:numId w:val="13"/>
      </w:numPr>
      <w:spacing w:before="80" w:after="80" w:line="264" w:lineRule="auto"/>
      <w:ind w:left="284" w:hanging="284"/>
      <w:contextualSpacing/>
    </w:pPr>
  </w:style>
  <w:style w:type="paragraph" w:styleId="ListParagraph">
    <w:name w:val="List Paragraph"/>
    <w:aliases w:val="Bullets,List Paragraph1,List Paragraph11,L,#List Paragraph,Bullet Level 1,Bullet Point,Bulletr List Paragraph,Content descriptions,FooterText,List Bullet 1,List Paragraph2,List Paragraph21,Listeafsnit1,リスト段落,列,Table Dots,Bullet point"/>
    <w:basedOn w:val="Normal"/>
    <w:link w:val="ListParagraphChar"/>
    <w:uiPriority w:val="34"/>
    <w:qFormat/>
    <w:rsid w:val="00511551"/>
    <w:pPr>
      <w:numPr>
        <w:numId w:val="37"/>
      </w:numPr>
      <w:spacing w:before="120" w:after="120"/>
    </w:pPr>
    <w:rPr>
      <w:rFonts w:cstheme="minorHAnsi"/>
      <w:color w:val="auto"/>
      <w:sz w:val="22"/>
    </w:rPr>
  </w:style>
  <w:style w:type="paragraph" w:customStyle="1" w:styleId="TextBoxList">
    <w:name w:val="Text Box List"/>
    <w:basedOn w:val="Normal"/>
    <w:rsid w:val="00582829"/>
    <w:pPr>
      <w:numPr>
        <w:numId w:val="14"/>
      </w:numPr>
      <w:pBdr>
        <w:top w:val="single" w:sz="24" w:space="3" w:color="71C9FF" w:themeColor="accent1"/>
        <w:bottom w:val="single" w:sz="24" w:space="3" w:color="71C9FF" w:themeColor="accent1"/>
      </w:pBdr>
      <w:spacing w:before="240" w:after="240" w:line="264" w:lineRule="auto"/>
      <w:jc w:val="center"/>
    </w:pPr>
    <w:rPr>
      <w:rFonts w:eastAsia="Times New Roman" w:cs="Times New Roman"/>
      <w:i/>
      <w:color w:val="000000"/>
      <w:sz w:val="22"/>
      <w:szCs w:val="24"/>
      <w:lang w:val="en-GB" w:eastAsia="en-US"/>
      <w14:textFill>
        <w14:solidFill>
          <w14:srgbClr w14:val="000000">
            <w14:lumMod w14:val="65000"/>
            <w14:lumOff w14:val="35000"/>
          </w14:srgbClr>
        </w14:solidFill>
      </w14:textFill>
    </w:rPr>
  </w:style>
  <w:style w:type="paragraph" w:customStyle="1" w:styleId="ParaKeep0">
    <w:name w:val="Para_Keep"/>
    <w:basedOn w:val="Para"/>
    <w:uiPriority w:val="1"/>
    <w:rsid w:val="0092154F"/>
    <w:pPr>
      <w:keepNext/>
      <w:keepLines/>
      <w:spacing w:before="240" w:after="0"/>
    </w:pPr>
    <w:rPr>
      <w:rFonts w:eastAsia="Calibri" w:cs="Times New Roman"/>
      <w:szCs w:val="20"/>
      <w:lang w:val="en-GB"/>
    </w:rPr>
  </w:style>
  <w:style w:type="paragraph" w:customStyle="1" w:styleId="List1">
    <w:name w:val="List 1"/>
    <w:basedOn w:val="Normal"/>
    <w:uiPriority w:val="2"/>
    <w:rsid w:val="00E46F9F"/>
    <w:pPr>
      <w:numPr>
        <w:numId w:val="19"/>
      </w:numPr>
      <w:spacing w:before="120" w:line="264" w:lineRule="auto"/>
      <w:ind w:left="284" w:hanging="284"/>
    </w:pPr>
    <w:rPr>
      <w:rFonts w:eastAsia="Calibri" w:cs="Times New Roman"/>
      <w:szCs w:val="20"/>
      <w:lang w:val="en-GB"/>
    </w:rPr>
  </w:style>
  <w:style w:type="paragraph" w:customStyle="1" w:styleId="Boxed">
    <w:name w:val="Boxed"/>
    <w:basedOn w:val="Para"/>
    <w:uiPriority w:val="14"/>
    <w:unhideWhenUsed/>
    <w:rsid w:val="00AD6183"/>
    <w:pPr>
      <w:keepLines/>
      <w:pBdr>
        <w:top w:val="single" w:sz="24" w:space="3" w:color="BFE7FF" w:themeColor="text2" w:themeTint="33"/>
        <w:left w:val="single" w:sz="24" w:space="6" w:color="BFE7FF" w:themeColor="text2" w:themeTint="33"/>
        <w:bottom w:val="single" w:sz="24" w:space="3" w:color="BFE7FF" w:themeColor="text2" w:themeTint="33"/>
        <w:right w:val="single" w:sz="24" w:space="6" w:color="BFE7FF" w:themeColor="text2" w:themeTint="33"/>
      </w:pBdr>
      <w:spacing w:before="240" w:after="240"/>
      <w:ind w:left="170" w:right="113"/>
    </w:pPr>
    <w:rPr>
      <w:rFonts w:eastAsia="Calibri" w:cs="Times New Roman"/>
      <w:color w:val="000000" w:themeColor="text1"/>
      <w:sz w:val="22"/>
      <w:szCs w:val="20"/>
      <w:lang w:val="en-GB"/>
    </w:rPr>
  </w:style>
  <w:style w:type="paragraph" w:customStyle="1" w:styleId="Bullet3">
    <w:name w:val="Bullet 3"/>
    <w:basedOn w:val="Bullet2"/>
    <w:uiPriority w:val="2"/>
    <w:unhideWhenUsed/>
    <w:rsid w:val="00E76DC9"/>
    <w:pPr>
      <w:numPr>
        <w:ilvl w:val="0"/>
        <w:numId w:val="15"/>
      </w:numPr>
      <w:spacing w:line="240" w:lineRule="auto"/>
    </w:pPr>
    <w:rPr>
      <w:rFonts w:ascii="Calibri" w:eastAsia="Calibri" w:hAnsi="Calibri" w:cs="Times New Roman"/>
      <w:sz w:val="22"/>
      <w:szCs w:val="20"/>
    </w:rPr>
  </w:style>
  <w:style w:type="character" w:customStyle="1" w:styleId="CrossReference">
    <w:name w:val="Cross Reference"/>
    <w:uiPriority w:val="20"/>
    <w:unhideWhenUsed/>
    <w:rsid w:val="00E76DC9"/>
    <w:rPr>
      <w:i/>
      <w:noProof w:val="0"/>
      <w:bdr w:val="none" w:sz="0" w:space="0" w:color="auto"/>
      <w:shd w:val="clear" w:color="auto" w:fill="auto"/>
      <w:lang w:val="en-GB"/>
    </w:rPr>
  </w:style>
  <w:style w:type="paragraph" w:customStyle="1" w:styleId="Indent3">
    <w:name w:val="Indent 3"/>
    <w:basedOn w:val="Indent2"/>
    <w:uiPriority w:val="3"/>
    <w:rsid w:val="00785612"/>
    <w:pPr>
      <w:ind w:left="851"/>
    </w:pPr>
    <w:rPr>
      <w:rFonts w:ascii="Calibri" w:eastAsia="Calibri" w:hAnsi="Calibri" w:cs="Times New Roman"/>
      <w:sz w:val="22"/>
      <w:szCs w:val="20"/>
    </w:rPr>
  </w:style>
  <w:style w:type="paragraph" w:customStyle="1" w:styleId="Indent1hanging">
    <w:name w:val="Indent 1 hanging"/>
    <w:basedOn w:val="Normal"/>
    <w:uiPriority w:val="3"/>
    <w:rsid w:val="000C3C47"/>
    <w:pPr>
      <w:tabs>
        <w:tab w:val="left" w:pos="567"/>
      </w:tabs>
      <w:spacing w:after="120" w:line="264" w:lineRule="auto"/>
      <w:ind w:left="567" w:hanging="283"/>
    </w:pPr>
    <w:rPr>
      <w:rFonts w:eastAsia="Calibri" w:cs="Times New Roman"/>
      <w:szCs w:val="20"/>
      <w:lang w:val="en-GB"/>
    </w:rPr>
  </w:style>
  <w:style w:type="paragraph" w:styleId="List2">
    <w:name w:val="List 2"/>
    <w:basedOn w:val="List1"/>
    <w:uiPriority w:val="99"/>
    <w:unhideWhenUsed/>
    <w:qFormat/>
    <w:rsid w:val="00E76DC9"/>
    <w:pPr>
      <w:numPr>
        <w:numId w:val="0"/>
      </w:numPr>
      <w:spacing w:before="0" w:line="240" w:lineRule="auto"/>
      <w:ind w:left="566" w:hanging="283"/>
      <w:contextualSpacing/>
    </w:pPr>
    <w:rPr>
      <w:rFonts w:eastAsia="MS Mincho" w:cs="Tahoma"/>
      <w:szCs w:val="22"/>
      <w:lang w:val="en-AU"/>
    </w:rPr>
  </w:style>
  <w:style w:type="paragraph" w:styleId="List3">
    <w:name w:val="List 3"/>
    <w:basedOn w:val="List2"/>
    <w:uiPriority w:val="2"/>
    <w:unhideWhenUsed/>
    <w:rsid w:val="00F47359"/>
    <w:pPr>
      <w:numPr>
        <w:numId w:val="21"/>
      </w:numPr>
    </w:pPr>
  </w:style>
  <w:style w:type="character" w:customStyle="1" w:styleId="ListParagraphChar">
    <w:name w:val="List Paragraph Char"/>
    <w:aliases w:val="Bullets Char,List Paragraph1 Char,List Paragraph11 Char,L Char,#List Paragraph Char,Bullet Level 1 Char,Bullet Point Char,Bulletr List Paragraph Char,Content descriptions Char,FooterText Char,List Bullet 1 Char,List Paragraph2 Char"/>
    <w:link w:val="ListParagraph"/>
    <w:uiPriority w:val="34"/>
    <w:rsid w:val="00E76DC9"/>
    <w:rPr>
      <w:rFonts w:asciiTheme="minorHAnsi" w:hAnsiTheme="minorHAnsi" w:cstheme="minorHAnsi"/>
      <w:color w:val="auto"/>
    </w:rPr>
  </w:style>
  <w:style w:type="paragraph" w:customStyle="1" w:styleId="TextBox">
    <w:name w:val="Text Box"/>
    <w:basedOn w:val="Para"/>
    <w:uiPriority w:val="15"/>
    <w:unhideWhenUsed/>
    <w:rsid w:val="00E76DC9"/>
    <w:pPr>
      <w:pBdr>
        <w:top w:val="single" w:sz="24" w:space="3" w:color="71C9FF" w:themeColor="accent1"/>
        <w:bottom w:val="single" w:sz="24" w:space="3" w:color="71C9FF" w:themeColor="accent1"/>
      </w:pBdr>
      <w:spacing w:after="200"/>
      <w:jc w:val="center"/>
    </w:pPr>
    <w:rPr>
      <w:rFonts w:ascii="Calibri" w:eastAsia="Calibri" w:hAnsi="Calibri" w:cs="Times New Roman"/>
      <w:b/>
      <w:i/>
      <w:color w:val="595959" w:themeColor="text1" w:themeTint="A6"/>
      <w:sz w:val="22"/>
      <w:szCs w:val="20"/>
      <w:lang w:val="en-GB"/>
    </w:rPr>
  </w:style>
  <w:style w:type="paragraph" w:customStyle="1" w:styleId="AttachmentH1">
    <w:name w:val="Attachment H1"/>
    <w:basedOn w:val="Heading5"/>
    <w:uiPriority w:val="11"/>
    <w:unhideWhenUsed/>
    <w:rsid w:val="00E76DC9"/>
    <w:pPr>
      <w:numPr>
        <w:ilvl w:val="0"/>
        <w:numId w:val="0"/>
      </w:numPr>
      <w:tabs>
        <w:tab w:val="clear" w:pos="1985"/>
        <w:tab w:val="left" w:pos="2410"/>
      </w:tabs>
    </w:pPr>
    <w:rPr>
      <w:rFonts w:ascii="Calibri" w:hAnsi="Calibri"/>
    </w:rPr>
  </w:style>
  <w:style w:type="paragraph" w:customStyle="1" w:styleId="AttachmentH2">
    <w:name w:val="Attachment H2"/>
    <w:basedOn w:val="Heading6"/>
    <w:next w:val="Para"/>
    <w:uiPriority w:val="11"/>
    <w:unhideWhenUsed/>
    <w:rsid w:val="00E76DC9"/>
    <w:pPr>
      <w:numPr>
        <w:ilvl w:val="0"/>
        <w:numId w:val="0"/>
      </w:numPr>
      <w:tabs>
        <w:tab w:val="clear" w:pos="1985"/>
      </w:tabs>
      <w:spacing w:before="0"/>
    </w:pPr>
    <w:rPr>
      <w:rFonts w:ascii="Calibri" w:hAnsi="Calibri"/>
    </w:rPr>
  </w:style>
  <w:style w:type="paragraph" w:customStyle="1" w:styleId="ParaIntro">
    <w:name w:val="Para_Intro"/>
    <w:basedOn w:val="Para"/>
    <w:uiPriority w:val="3"/>
    <w:rsid w:val="00DF643F"/>
    <w:pPr>
      <w:spacing w:after="360"/>
    </w:pPr>
    <w:rPr>
      <w:rFonts w:eastAsia="Calibri" w:cs="Times New Roman"/>
      <w:sz w:val="22"/>
      <w:szCs w:val="26"/>
      <w:lang w:val="en-GB" w:eastAsia="en-AU"/>
    </w:rPr>
  </w:style>
  <w:style w:type="paragraph" w:customStyle="1" w:styleId="Commentary">
    <w:name w:val="Commentary"/>
    <w:basedOn w:val="Pullquotecompact"/>
    <w:uiPriority w:val="50"/>
    <w:unhideWhenUsed/>
    <w:rsid w:val="00E76DC9"/>
    <w:pPr>
      <w:pBdr>
        <w:top w:val="none" w:sz="0" w:space="0" w:color="auto"/>
        <w:bottom w:val="none" w:sz="0" w:space="0" w:color="auto"/>
      </w:pBdr>
      <w:spacing w:before="1080"/>
    </w:pPr>
    <w:rPr>
      <w:rFonts w:ascii="Calibri" w:eastAsia="Calibri" w:hAnsi="Calibri" w:cs="Times New Roman"/>
      <w:color w:val="003C60" w:themeColor="text2" w:themeShade="80"/>
      <w:sz w:val="28"/>
      <w:szCs w:val="28"/>
    </w:rPr>
  </w:style>
  <w:style w:type="paragraph" w:customStyle="1" w:styleId="TableIndent">
    <w:name w:val="Table Indent"/>
    <w:basedOn w:val="TableText"/>
    <w:uiPriority w:val="14"/>
    <w:rsid w:val="00E76DC9"/>
    <w:pPr>
      <w:ind w:left="284"/>
    </w:pPr>
    <w:rPr>
      <w:rFonts w:eastAsia="Calibri" w:cs="Times New Roman"/>
      <w:sz w:val="22"/>
      <w:szCs w:val="20"/>
      <w:lang w:val="en-GB"/>
    </w:rPr>
  </w:style>
  <w:style w:type="paragraph" w:customStyle="1" w:styleId="Caption2">
    <w:name w:val="Caption 2"/>
    <w:basedOn w:val="Caption"/>
    <w:uiPriority w:val="5"/>
    <w:rsid w:val="00E76DC9"/>
    <w:pPr>
      <w:spacing w:before="0"/>
      <w:jc w:val="left"/>
    </w:pPr>
    <w:rPr>
      <w:rFonts w:asciiTheme="minorHAnsi" w:eastAsia="Calibri" w:hAnsiTheme="minorHAnsi"/>
      <w:color w:val="5F6163" w:themeColor="background2" w:themeShade="BF"/>
      <w:sz w:val="16"/>
      <w:szCs w:val="16"/>
      <w:lang w:val="en-GB"/>
    </w:rPr>
  </w:style>
  <w:style w:type="paragraph" w:customStyle="1" w:styleId="Disclaimer">
    <w:name w:val="Disclaimer"/>
    <w:basedOn w:val="FootnoteText"/>
    <w:uiPriority w:val="2"/>
    <w:rsid w:val="00E76DC9"/>
    <w:pPr>
      <w:spacing w:before="0" w:after="360"/>
    </w:pPr>
    <w:rPr>
      <w:rFonts w:ascii="Calibri" w:eastAsia="Calibri" w:hAnsi="Calibri" w:cs="Times New Roman"/>
      <w:noProof/>
      <w:color w:val="5F6163" w:themeColor="background2" w:themeShade="BF"/>
      <w:sz w:val="22"/>
      <w:szCs w:val="20"/>
      <w:lang w:val="en-GB"/>
    </w:rPr>
  </w:style>
  <w:style w:type="paragraph" w:customStyle="1" w:styleId="PFNumLevel2">
    <w:name w:val="PF (Num) Level 2"/>
    <w:basedOn w:val="Normal"/>
    <w:rsid w:val="00E76DC9"/>
    <w:pPr>
      <w:numPr>
        <w:ilvl w:val="1"/>
        <w:numId w:val="16"/>
      </w:numPr>
      <w:tabs>
        <w:tab w:val="left" w:pos="2773"/>
        <w:tab w:val="left" w:pos="3697"/>
        <w:tab w:val="left" w:pos="4621"/>
        <w:tab w:val="left" w:pos="5545"/>
        <w:tab w:val="left" w:pos="6469"/>
        <w:tab w:val="left" w:pos="7394"/>
        <w:tab w:val="left" w:pos="8318"/>
        <w:tab w:val="right" w:pos="8930"/>
      </w:tabs>
      <w:spacing w:before="120" w:after="120" w:line="276" w:lineRule="auto"/>
    </w:pPr>
    <w:rPr>
      <w:rFonts w:ascii="Arial" w:eastAsia="Times New Roman" w:hAnsi="Arial" w:cs="Times New Roman"/>
      <w:color w:val="000000"/>
      <w:sz w:val="21"/>
      <w:szCs w:val="20"/>
      <w:lang w:eastAsia="en-US"/>
    </w:rPr>
  </w:style>
  <w:style w:type="paragraph" w:customStyle="1" w:styleId="PFNumLevel3">
    <w:name w:val="PF (Num) Level 3"/>
    <w:basedOn w:val="Normal"/>
    <w:rsid w:val="00E76DC9"/>
    <w:pPr>
      <w:numPr>
        <w:ilvl w:val="2"/>
        <w:numId w:val="16"/>
      </w:numPr>
      <w:tabs>
        <w:tab w:val="left" w:pos="3697"/>
        <w:tab w:val="left" w:pos="4621"/>
        <w:tab w:val="left" w:pos="5545"/>
        <w:tab w:val="left" w:pos="6469"/>
        <w:tab w:val="left" w:pos="7394"/>
        <w:tab w:val="left" w:pos="8318"/>
        <w:tab w:val="right" w:pos="8930"/>
      </w:tabs>
      <w:spacing w:before="120" w:after="120" w:line="276" w:lineRule="auto"/>
    </w:pPr>
    <w:rPr>
      <w:rFonts w:ascii="Arial" w:eastAsia="Times New Roman" w:hAnsi="Arial" w:cs="Times New Roman"/>
      <w:color w:val="000000"/>
      <w:sz w:val="21"/>
      <w:szCs w:val="20"/>
      <w:lang w:eastAsia="en-US"/>
    </w:rPr>
  </w:style>
  <w:style w:type="paragraph" w:customStyle="1" w:styleId="PFNumLevel4">
    <w:name w:val="PF (Num) Level 4"/>
    <w:basedOn w:val="Normal"/>
    <w:rsid w:val="00E76DC9"/>
    <w:pPr>
      <w:numPr>
        <w:ilvl w:val="3"/>
        <w:numId w:val="16"/>
      </w:numPr>
      <w:tabs>
        <w:tab w:val="left" w:pos="4621"/>
        <w:tab w:val="left" w:pos="5545"/>
        <w:tab w:val="left" w:pos="6469"/>
        <w:tab w:val="left" w:pos="7394"/>
        <w:tab w:val="left" w:pos="8318"/>
        <w:tab w:val="right" w:pos="8930"/>
      </w:tabs>
      <w:spacing w:before="120" w:after="120" w:line="276" w:lineRule="auto"/>
    </w:pPr>
    <w:rPr>
      <w:rFonts w:ascii="Arial" w:eastAsia="Times New Roman" w:hAnsi="Arial" w:cs="Times New Roman"/>
      <w:color w:val="000000"/>
      <w:sz w:val="21"/>
      <w:szCs w:val="20"/>
      <w:lang w:eastAsia="en-US"/>
    </w:rPr>
  </w:style>
  <w:style w:type="paragraph" w:customStyle="1" w:styleId="PFNumLevel5">
    <w:name w:val="PF (Num) Level 5"/>
    <w:basedOn w:val="Normal"/>
    <w:rsid w:val="00E76DC9"/>
    <w:pPr>
      <w:numPr>
        <w:ilvl w:val="4"/>
        <w:numId w:val="16"/>
      </w:numPr>
      <w:tabs>
        <w:tab w:val="left" w:pos="2773"/>
        <w:tab w:val="left" w:pos="3697"/>
        <w:tab w:val="left" w:pos="4621"/>
        <w:tab w:val="left" w:pos="5545"/>
        <w:tab w:val="left" w:pos="6469"/>
        <w:tab w:val="left" w:pos="7394"/>
        <w:tab w:val="left" w:pos="8318"/>
        <w:tab w:val="right" w:pos="8930"/>
      </w:tabs>
      <w:spacing w:before="120" w:after="120" w:line="276" w:lineRule="auto"/>
    </w:pPr>
    <w:rPr>
      <w:rFonts w:ascii="Arial" w:eastAsia="Times New Roman" w:hAnsi="Arial" w:cs="Times New Roman"/>
      <w:color w:val="000000"/>
      <w:sz w:val="21"/>
      <w:szCs w:val="20"/>
      <w:lang w:eastAsia="en-US"/>
    </w:rPr>
  </w:style>
  <w:style w:type="paragraph" w:customStyle="1" w:styleId="Heading1A">
    <w:name w:val="Heading 1A"/>
    <w:basedOn w:val="Heading1"/>
    <w:next w:val="Normal"/>
    <w:rsid w:val="00E76DC9"/>
    <w:pPr>
      <w:keepLines w:val="0"/>
      <w:numPr>
        <w:numId w:val="16"/>
      </w:numPr>
      <w:tabs>
        <w:tab w:val="left" w:pos="1848"/>
        <w:tab w:val="left" w:pos="2773"/>
        <w:tab w:val="left" w:pos="3697"/>
        <w:tab w:val="left" w:pos="4621"/>
        <w:tab w:val="left" w:pos="5545"/>
        <w:tab w:val="left" w:pos="6469"/>
        <w:tab w:val="left" w:pos="7394"/>
        <w:tab w:val="left" w:pos="8318"/>
        <w:tab w:val="right" w:pos="8930"/>
      </w:tabs>
      <w:spacing w:before="400" w:after="120" w:line="276" w:lineRule="auto"/>
    </w:pPr>
    <w:rPr>
      <w:rFonts w:ascii="Arial" w:eastAsia="Times New Roman" w:hAnsi="Arial" w:cs="Times New Roman"/>
      <w:b/>
      <w:color w:val="000000"/>
      <w:kern w:val="28"/>
      <w:sz w:val="28"/>
      <w:szCs w:val="28"/>
      <w:lang w:eastAsia="en-US"/>
    </w:rPr>
  </w:style>
  <w:style w:type="paragraph" w:customStyle="1" w:styleId="PFNumLevel6">
    <w:name w:val="PF (Num) Level 6"/>
    <w:basedOn w:val="PFNumLevel4"/>
    <w:rsid w:val="00E76DC9"/>
    <w:pPr>
      <w:numPr>
        <w:ilvl w:val="5"/>
      </w:numPr>
    </w:pPr>
  </w:style>
  <w:style w:type="paragraph" w:customStyle="1" w:styleId="CVpara">
    <w:name w:val="CV para"/>
    <w:basedOn w:val="Para"/>
    <w:rsid w:val="00E76DC9"/>
    <w:pPr>
      <w:keepNext/>
      <w:keepLines/>
      <w:spacing w:before="120" w:after="0"/>
    </w:pPr>
    <w:rPr>
      <w:rFonts w:ascii="Calibri" w:eastAsia="Calibri" w:hAnsi="Calibri" w:cs="Times New Roman"/>
      <w:sz w:val="22"/>
      <w:szCs w:val="20"/>
      <w:lang w:val="en-GB"/>
    </w:rPr>
  </w:style>
  <w:style w:type="paragraph" w:customStyle="1" w:styleId="subsection">
    <w:name w:val="subsection"/>
    <w:basedOn w:val="Normal"/>
    <w:rsid w:val="00636E86"/>
    <w:pPr>
      <w:spacing w:before="100" w:beforeAutospacing="1" w:after="100" w:afterAutospacing="1"/>
    </w:pPr>
    <w:rPr>
      <w:rFonts w:ascii="Times New Roman" w:eastAsia="Times New Roman" w:hAnsi="Times New Roman" w:cs="Times New Roman"/>
      <w:color w:val="auto"/>
      <w:sz w:val="24"/>
      <w:szCs w:val="24"/>
      <w:lang w:val="en-GB" w:eastAsia="en-GB"/>
    </w:rPr>
  </w:style>
  <w:style w:type="paragraph" w:customStyle="1" w:styleId="definition">
    <w:name w:val="definition"/>
    <w:basedOn w:val="Normal"/>
    <w:rsid w:val="00636E86"/>
    <w:pPr>
      <w:spacing w:before="100" w:beforeAutospacing="1" w:after="100" w:afterAutospacing="1"/>
    </w:pPr>
    <w:rPr>
      <w:rFonts w:ascii="Times New Roman" w:eastAsia="Times New Roman" w:hAnsi="Times New Roman" w:cs="Times New Roman"/>
      <w:color w:val="auto"/>
      <w:sz w:val="24"/>
      <w:szCs w:val="24"/>
    </w:rPr>
  </w:style>
  <w:style w:type="paragraph" w:styleId="ListBullet">
    <w:name w:val="List Bullet"/>
    <w:basedOn w:val="Normal"/>
    <w:uiPriority w:val="2"/>
    <w:unhideWhenUsed/>
    <w:rsid w:val="00636E86"/>
    <w:pPr>
      <w:numPr>
        <w:numId w:val="17"/>
      </w:numPr>
      <w:spacing w:before="120" w:after="180"/>
    </w:pPr>
    <w:rPr>
      <w:rFonts w:ascii="Calibri" w:eastAsia="Univers 45 Light" w:hAnsi="Calibri" w:cs="Arial"/>
      <w:color w:val="auto"/>
      <w:sz w:val="24"/>
      <w:szCs w:val="20"/>
      <w:lang w:eastAsia="en-US"/>
    </w:rPr>
  </w:style>
  <w:style w:type="paragraph" w:customStyle="1" w:styleId="Pullquotemed">
    <w:name w:val="Pull quote_med"/>
    <w:basedOn w:val="Pullquotecompact"/>
    <w:rsid w:val="00AF42B4"/>
    <w:pPr>
      <w:numPr>
        <w:numId w:val="18"/>
      </w:numPr>
      <w:spacing w:before="240" w:after="240"/>
    </w:pPr>
    <w:rPr>
      <w:rFonts w:eastAsiaTheme="minorHAnsi" w:cstheme="minorBidi"/>
      <w:color w:val="404040" w:themeColor="text1" w:themeTint="BF"/>
      <w:sz w:val="28"/>
      <w:lang w:eastAsia="en-US"/>
    </w:rPr>
  </w:style>
  <w:style w:type="paragraph" w:customStyle="1" w:styleId="BodyText1">
    <w:name w:val="Body Text1"/>
    <w:basedOn w:val="Normal"/>
    <w:link w:val="BodytextChar"/>
    <w:uiPriority w:val="1"/>
    <w:rsid w:val="00C65960"/>
    <w:pPr>
      <w:shd w:val="clear" w:color="auto" w:fill="FFFFFF" w:themeFill="background1"/>
      <w:spacing w:before="120" w:after="120" w:line="260" w:lineRule="exact"/>
    </w:pPr>
    <w:rPr>
      <w:rFonts w:ascii="Arial" w:eastAsia="Times New Roman" w:hAnsi="Arial" w:cs="Arial"/>
      <w:color w:val="auto"/>
      <w:szCs w:val="20"/>
    </w:rPr>
  </w:style>
  <w:style w:type="character" w:customStyle="1" w:styleId="BodytextChar">
    <w:name w:val="Body text Char"/>
    <w:basedOn w:val="DefaultParagraphFont"/>
    <w:link w:val="BodyText1"/>
    <w:uiPriority w:val="1"/>
    <w:rsid w:val="00C65960"/>
    <w:rPr>
      <w:rFonts w:ascii="Arial" w:eastAsia="Times New Roman" w:hAnsi="Arial" w:cs="Arial"/>
      <w:color w:val="auto"/>
      <w:sz w:val="20"/>
      <w:szCs w:val="20"/>
      <w:shd w:val="clear" w:color="auto" w:fill="FFFFFF" w:themeFill="background1"/>
    </w:rPr>
  </w:style>
  <w:style w:type="paragraph" w:customStyle="1" w:styleId="ListBullet1">
    <w:name w:val="List Bullet1"/>
    <w:basedOn w:val="BodyText1"/>
    <w:link w:val="ListBullet1Char"/>
    <w:uiPriority w:val="5"/>
    <w:rsid w:val="00B51023"/>
    <w:pPr>
      <w:numPr>
        <w:numId w:val="20"/>
      </w:numPr>
      <w:tabs>
        <w:tab w:val="num" w:pos="360"/>
      </w:tabs>
      <w:contextualSpacing/>
    </w:pPr>
  </w:style>
  <w:style w:type="character" w:customStyle="1" w:styleId="ListBullet1Char">
    <w:name w:val="List Bullet1 Char"/>
    <w:basedOn w:val="BodytextChar"/>
    <w:link w:val="ListBullet1"/>
    <w:uiPriority w:val="5"/>
    <w:rsid w:val="00C65960"/>
    <w:rPr>
      <w:rFonts w:ascii="Arial" w:eastAsia="Times New Roman" w:hAnsi="Arial" w:cs="Arial"/>
      <w:color w:val="auto"/>
      <w:sz w:val="20"/>
      <w:szCs w:val="20"/>
      <w:shd w:val="clear" w:color="auto" w:fill="FFFFFF" w:themeFill="background1"/>
    </w:rPr>
  </w:style>
  <w:style w:type="table" w:customStyle="1" w:styleId="AHALight1">
    <w:name w:val="AHA Light1"/>
    <w:basedOn w:val="TableNormal"/>
    <w:uiPriority w:val="99"/>
    <w:rsid w:val="00277A81"/>
    <w:pPr>
      <w:spacing w:before="60" w:after="60"/>
    </w:pPr>
    <w:rPr>
      <w:rFonts w:eastAsia="Arial Unicode MS"/>
      <w:color w:val="auto"/>
    </w:rPr>
    <w:tblPr>
      <w:tblStyleRowBandSize w:val="1"/>
      <w:tblStyleColBandSize w:val="1"/>
      <w:tblBorders>
        <w:top w:val="single" w:sz="4" w:space="0" w:color="BFE7FF" w:themeColor="text2" w:themeTint="33"/>
        <w:bottom w:val="single" w:sz="4" w:space="0" w:color="0079C1" w:themeColor="text2"/>
        <w:insideH w:val="single" w:sz="4" w:space="0" w:color="BFE7FF" w:themeColor="text2" w:themeTint="33"/>
      </w:tblBorders>
    </w:tblPr>
    <w:trPr>
      <w:cantSplit/>
    </w:trPr>
    <w:tcPr>
      <w:shd w:val="clear" w:color="auto" w:fill="auto"/>
    </w:tcPr>
    <w:tblStylePr w:type="firstRow">
      <w:rPr>
        <w:b/>
        <w:color w:val="0079C1" w:themeColor="text2"/>
      </w:rPr>
      <w:tblPr/>
      <w:trPr>
        <w:tblHeader/>
      </w:trPr>
      <w:tcPr>
        <w:tcBorders>
          <w:top w:val="nil"/>
          <w:left w:val="nil"/>
          <w:bottom w:val="single" w:sz="4" w:space="0" w:color="0079C1" w:themeColor="text2"/>
          <w:right w:val="nil"/>
          <w:insideH w:val="nil"/>
          <w:insideV w:val="nil"/>
          <w:tl2br w:val="nil"/>
          <w:tr2bl w:val="nil"/>
        </w:tcBorders>
        <w:vAlign w:val="bottom"/>
      </w:tcPr>
    </w:tblStylePr>
    <w:tblStylePr w:type="lastRow">
      <w:rPr>
        <w:b/>
      </w:rPr>
      <w:tblPr/>
      <w:tcPr>
        <w:tcBorders>
          <w:top w:val="single" w:sz="4" w:space="0" w:color="0079C1" w:themeColor="text2"/>
          <w:left w:val="nil"/>
          <w:bottom w:val="single" w:sz="4" w:space="0" w:color="0079C1" w:themeColor="text2"/>
          <w:right w:val="nil"/>
          <w:insideH w:val="nil"/>
          <w:insideV w:val="nil"/>
          <w:tl2br w:val="nil"/>
          <w:tr2bl w:val="nil"/>
        </w:tcBorders>
      </w:tcPr>
    </w:tblStylePr>
    <w:tblStylePr w:type="firstCol">
      <w:rPr>
        <w:b/>
      </w:rPr>
    </w:tblStylePr>
    <w:tblStylePr w:type="lastCol">
      <w:rPr>
        <w:b/>
      </w:rPr>
    </w:tblStylePr>
    <w:tblStylePr w:type="band1Vert">
      <w:tblPr/>
      <w:tcPr>
        <w:tcBorders>
          <w:left w:val="single" w:sz="4" w:space="0" w:color="E2F4FF" w:themeColor="accent1" w:themeTint="33"/>
          <w:right w:val="single" w:sz="4" w:space="0" w:color="E2F4FF" w:themeColor="accent1" w:themeTint="33"/>
        </w:tcBorders>
      </w:tcPr>
    </w:tblStylePr>
    <w:tblStylePr w:type="band2Vert">
      <w:tblPr/>
      <w:tcPr>
        <w:tcBorders>
          <w:left w:val="nil"/>
          <w:right w:val="nil"/>
        </w:tcBorders>
      </w:tcPr>
    </w:tblStylePr>
    <w:tblStylePr w:type="band1Horz">
      <w:tblPr/>
      <w:tcPr>
        <w:shd w:val="clear" w:color="auto" w:fill="F2F2F2" w:themeFill="background1" w:themeFillShade="F2"/>
      </w:tcPr>
    </w:tblStylePr>
  </w:style>
  <w:style w:type="numbering" w:customStyle="1" w:styleId="NoList1">
    <w:name w:val="No List1"/>
    <w:next w:val="NoList"/>
    <w:uiPriority w:val="99"/>
    <w:semiHidden/>
    <w:unhideWhenUsed/>
    <w:rsid w:val="00CA26F9"/>
  </w:style>
  <w:style w:type="numbering" w:customStyle="1" w:styleId="NoList2">
    <w:name w:val="No List2"/>
    <w:next w:val="NoList"/>
    <w:uiPriority w:val="99"/>
    <w:semiHidden/>
    <w:unhideWhenUsed/>
    <w:rsid w:val="00466AC1"/>
  </w:style>
  <w:style w:type="numbering" w:customStyle="1" w:styleId="NoList11">
    <w:name w:val="No List11"/>
    <w:next w:val="NoList"/>
    <w:uiPriority w:val="99"/>
    <w:semiHidden/>
    <w:unhideWhenUsed/>
    <w:rsid w:val="00466AC1"/>
  </w:style>
  <w:style w:type="paragraph" w:customStyle="1" w:styleId="attributiontest">
    <w:name w:val="*attribution (test)"/>
    <w:basedOn w:val="Pullquotecompact"/>
    <w:qFormat/>
    <w:rsid w:val="00830D69"/>
    <w:pPr>
      <w:pBdr>
        <w:top w:val="single" w:sz="24" w:space="6" w:color="80CFFF" w:themeColor="text2" w:themeTint="66"/>
        <w:bottom w:val="single" w:sz="24" w:space="6" w:color="80CFFF" w:themeColor="text2" w:themeTint="66"/>
      </w:pBdr>
      <w:spacing w:before="0" w:after="360" w:line="240" w:lineRule="auto"/>
      <w:jc w:val="right"/>
    </w:pPr>
    <w:rPr>
      <w:i/>
      <w:sz w:val="20"/>
    </w:rPr>
  </w:style>
  <w:style w:type="paragraph" w:customStyle="1" w:styleId="pullquotetest">
    <w:name w:val="*pull quote (test)"/>
    <w:basedOn w:val="Pullquotecompact"/>
    <w:qFormat/>
    <w:rsid w:val="00A95620"/>
    <w:pPr>
      <w:keepNext/>
      <w:pBdr>
        <w:top w:val="single" w:sz="24" w:space="6" w:color="80CFFF" w:themeColor="text2" w:themeTint="66"/>
        <w:bottom w:val="single" w:sz="24" w:space="6" w:color="80CFFF" w:themeColor="text2" w:themeTint="66"/>
      </w:pBdr>
      <w:spacing w:before="360" w:after="0"/>
    </w:pPr>
  </w:style>
  <w:style w:type="paragraph" w:customStyle="1" w:styleId="Boxedtest">
    <w:name w:val="* Boxed (test)"/>
    <w:basedOn w:val="Boxed"/>
    <w:rsid w:val="006B36F0"/>
    <w:rPr>
      <w:color w:val="5F6162" w:themeColor="accent4" w:themeShade="80"/>
      <w:lang w:val="en-CA"/>
    </w:rPr>
  </w:style>
  <w:style w:type="character" w:customStyle="1" w:styleId="UnresolvedMention">
    <w:name w:val="Unresolved Mention"/>
    <w:basedOn w:val="DefaultParagraphFont"/>
    <w:uiPriority w:val="99"/>
    <w:rsid w:val="00114EA8"/>
    <w:rPr>
      <w:rFonts w:asciiTheme="minorHAnsi" w:hAnsiTheme="minorHAnsi"/>
      <w:color w:val="605E5C"/>
      <w:sz w:val="16"/>
      <w:shd w:val="clear" w:color="auto" w:fill="E1DFDD"/>
    </w:rPr>
  </w:style>
  <w:style w:type="paragraph" w:customStyle="1" w:styleId="TableTextCentred">
    <w:name w:val="Table Text Centred"/>
    <w:basedOn w:val="TableText"/>
    <w:uiPriority w:val="1"/>
    <w:rsid w:val="00114EA8"/>
    <w:pPr>
      <w:jc w:val="center"/>
    </w:pPr>
    <w:rPr>
      <w:rFonts w:ascii="Calibri" w:eastAsiaTheme="minorEastAsia" w:hAnsi="Calibri" w:cs="Segoe UI"/>
      <w:bCs/>
      <w:sz w:val="18"/>
      <w:szCs w:val="18"/>
      <w:lang w:val="en-GB"/>
    </w:rPr>
  </w:style>
  <w:style w:type="paragraph" w:customStyle="1" w:styleId="Subhead4">
    <w:name w:val="Subhead 4"/>
    <w:basedOn w:val="Subhead3"/>
    <w:qFormat/>
    <w:rsid w:val="006C0F1E"/>
    <w:pPr>
      <w:spacing w:after="0"/>
    </w:pPr>
    <w:rPr>
      <w:rFonts w:asciiTheme="minorHAnsi" w:hAnsiTheme="minorHAnsi"/>
      <w:b/>
      <w:i w:val="0"/>
    </w:rPr>
  </w:style>
  <w:style w:type="paragraph" w:customStyle="1" w:styleId="RecommendationHeading">
    <w:name w:val="Recommendation Heading"/>
    <w:basedOn w:val="Recommendation"/>
    <w:rsid w:val="00F84BEF"/>
    <w:pPr>
      <w:numPr>
        <w:numId w:val="6"/>
      </w:numPr>
      <w:spacing w:after="120"/>
    </w:pPr>
    <w:rPr>
      <w:b/>
      <w:sz w:val="24"/>
      <w:szCs w:val="20"/>
    </w:rPr>
  </w:style>
  <w:style w:type="paragraph" w:customStyle="1" w:styleId="Recommendation">
    <w:name w:val="Recommendation"/>
    <w:basedOn w:val="Subhead1"/>
    <w:rsid w:val="00507298"/>
    <w:pPr>
      <w:numPr>
        <w:numId w:val="46"/>
      </w:numPr>
      <w:tabs>
        <w:tab w:val="clear" w:pos="142"/>
        <w:tab w:val="left" w:pos="426"/>
      </w:tabs>
      <w:outlineLvl w:val="2"/>
    </w:pPr>
    <w:rPr>
      <w:sz w:val="26"/>
      <w:szCs w:val="28"/>
    </w:rPr>
  </w:style>
  <w:style w:type="paragraph" w:customStyle="1" w:styleId="RecommendationList">
    <w:name w:val="Recommendation List"/>
    <w:basedOn w:val="Para"/>
    <w:rsid w:val="004D5F1C"/>
    <w:pPr>
      <w:numPr>
        <w:ilvl w:val="1"/>
        <w:numId w:val="6"/>
      </w:numPr>
      <w:spacing w:before="120"/>
    </w:pPr>
    <w:rPr>
      <w:lang w:val="en-GB"/>
    </w:rPr>
  </w:style>
  <w:style w:type="table" w:styleId="GridTable2">
    <w:name w:val="Grid Table 2"/>
    <w:basedOn w:val="TableNormal"/>
    <w:uiPriority w:val="47"/>
    <w:rsid w:val="003F6682"/>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StyleItalic">
    <w:name w:val="Style Italic"/>
    <w:rsid w:val="003F6682"/>
    <w:rPr>
      <w:i/>
      <w:iCs/>
    </w:rPr>
  </w:style>
  <w:style w:type="paragraph" w:customStyle="1" w:styleId="RecommendationList2">
    <w:name w:val="Recommendation List 2"/>
    <w:basedOn w:val="RecommendationList"/>
    <w:rsid w:val="008D15D1"/>
    <w:pPr>
      <w:keepLines/>
      <w:numPr>
        <w:numId w:val="46"/>
      </w:numPr>
    </w:pPr>
  </w:style>
  <w:style w:type="paragraph" w:customStyle="1" w:styleId="Legislation1">
    <w:name w:val="Legislation 1"/>
    <w:basedOn w:val="Indent1"/>
    <w:rsid w:val="00DE5EB8"/>
    <w:pPr>
      <w:numPr>
        <w:numId w:val="22"/>
      </w:numPr>
    </w:pPr>
    <w:rPr>
      <w:lang w:val="en-GB"/>
    </w:rPr>
  </w:style>
  <w:style w:type="paragraph" w:customStyle="1" w:styleId="Legislation2">
    <w:name w:val="Legislation 2"/>
    <w:basedOn w:val="Legislation1"/>
    <w:rsid w:val="00DE5EB8"/>
    <w:pPr>
      <w:numPr>
        <w:numId w:val="23"/>
      </w:numPr>
    </w:pPr>
  </w:style>
  <w:style w:type="paragraph" w:customStyle="1" w:styleId="Legislation3">
    <w:name w:val="Legislation 3"/>
    <w:basedOn w:val="Legislation2"/>
    <w:rsid w:val="00DE5EB8"/>
    <w:pPr>
      <w:numPr>
        <w:numId w:val="24"/>
      </w:numPr>
      <w:ind w:left="1701" w:hanging="425"/>
    </w:pPr>
  </w:style>
  <w:style w:type="character" w:customStyle="1" w:styleId="null1">
    <w:name w:val="null1"/>
    <w:basedOn w:val="DefaultParagraphFont"/>
    <w:rsid w:val="006463CA"/>
  </w:style>
  <w:style w:type="paragraph" w:customStyle="1" w:styleId="TableTextHanging">
    <w:name w:val="Table Text Hanging"/>
    <w:aliases w:val="tth"/>
    <w:basedOn w:val="TableText"/>
    <w:qFormat/>
    <w:rsid w:val="00D653B1"/>
    <w:pPr>
      <w:tabs>
        <w:tab w:val="left" w:pos="524"/>
      </w:tabs>
      <w:ind w:left="524" w:hanging="524"/>
    </w:pPr>
    <w:rPr>
      <w:rFonts w:eastAsia="Arial Unicode MS"/>
      <w:bCs/>
      <w:color w:val="auto"/>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09591">
      <w:bodyDiv w:val="1"/>
      <w:marLeft w:val="0"/>
      <w:marRight w:val="0"/>
      <w:marTop w:val="0"/>
      <w:marBottom w:val="0"/>
      <w:divBdr>
        <w:top w:val="none" w:sz="0" w:space="0" w:color="auto"/>
        <w:left w:val="none" w:sz="0" w:space="0" w:color="auto"/>
        <w:bottom w:val="none" w:sz="0" w:space="0" w:color="auto"/>
        <w:right w:val="none" w:sz="0" w:space="0" w:color="auto"/>
      </w:divBdr>
    </w:div>
    <w:div w:id="18897825">
      <w:bodyDiv w:val="1"/>
      <w:marLeft w:val="0"/>
      <w:marRight w:val="0"/>
      <w:marTop w:val="0"/>
      <w:marBottom w:val="0"/>
      <w:divBdr>
        <w:top w:val="none" w:sz="0" w:space="0" w:color="auto"/>
        <w:left w:val="none" w:sz="0" w:space="0" w:color="auto"/>
        <w:bottom w:val="none" w:sz="0" w:space="0" w:color="auto"/>
        <w:right w:val="none" w:sz="0" w:space="0" w:color="auto"/>
      </w:divBdr>
    </w:div>
    <w:div w:id="21324120">
      <w:bodyDiv w:val="1"/>
      <w:marLeft w:val="0"/>
      <w:marRight w:val="0"/>
      <w:marTop w:val="0"/>
      <w:marBottom w:val="0"/>
      <w:divBdr>
        <w:top w:val="none" w:sz="0" w:space="0" w:color="auto"/>
        <w:left w:val="none" w:sz="0" w:space="0" w:color="auto"/>
        <w:bottom w:val="none" w:sz="0" w:space="0" w:color="auto"/>
        <w:right w:val="none" w:sz="0" w:space="0" w:color="auto"/>
      </w:divBdr>
    </w:div>
    <w:div w:id="23866158">
      <w:bodyDiv w:val="1"/>
      <w:marLeft w:val="0"/>
      <w:marRight w:val="0"/>
      <w:marTop w:val="0"/>
      <w:marBottom w:val="0"/>
      <w:divBdr>
        <w:top w:val="none" w:sz="0" w:space="0" w:color="auto"/>
        <w:left w:val="none" w:sz="0" w:space="0" w:color="auto"/>
        <w:bottom w:val="none" w:sz="0" w:space="0" w:color="auto"/>
        <w:right w:val="none" w:sz="0" w:space="0" w:color="auto"/>
      </w:divBdr>
    </w:div>
    <w:div w:id="45764896">
      <w:bodyDiv w:val="1"/>
      <w:marLeft w:val="0"/>
      <w:marRight w:val="0"/>
      <w:marTop w:val="0"/>
      <w:marBottom w:val="0"/>
      <w:divBdr>
        <w:top w:val="none" w:sz="0" w:space="0" w:color="auto"/>
        <w:left w:val="none" w:sz="0" w:space="0" w:color="auto"/>
        <w:bottom w:val="none" w:sz="0" w:space="0" w:color="auto"/>
        <w:right w:val="none" w:sz="0" w:space="0" w:color="auto"/>
      </w:divBdr>
    </w:div>
    <w:div w:id="49423389">
      <w:bodyDiv w:val="1"/>
      <w:marLeft w:val="0"/>
      <w:marRight w:val="0"/>
      <w:marTop w:val="0"/>
      <w:marBottom w:val="0"/>
      <w:divBdr>
        <w:top w:val="none" w:sz="0" w:space="0" w:color="auto"/>
        <w:left w:val="none" w:sz="0" w:space="0" w:color="auto"/>
        <w:bottom w:val="none" w:sz="0" w:space="0" w:color="auto"/>
        <w:right w:val="none" w:sz="0" w:space="0" w:color="auto"/>
      </w:divBdr>
    </w:div>
    <w:div w:id="56364991">
      <w:bodyDiv w:val="1"/>
      <w:marLeft w:val="0"/>
      <w:marRight w:val="0"/>
      <w:marTop w:val="0"/>
      <w:marBottom w:val="0"/>
      <w:divBdr>
        <w:top w:val="none" w:sz="0" w:space="0" w:color="auto"/>
        <w:left w:val="none" w:sz="0" w:space="0" w:color="auto"/>
        <w:bottom w:val="none" w:sz="0" w:space="0" w:color="auto"/>
        <w:right w:val="none" w:sz="0" w:space="0" w:color="auto"/>
      </w:divBdr>
    </w:div>
    <w:div w:id="62995410">
      <w:bodyDiv w:val="1"/>
      <w:marLeft w:val="0"/>
      <w:marRight w:val="0"/>
      <w:marTop w:val="0"/>
      <w:marBottom w:val="0"/>
      <w:divBdr>
        <w:top w:val="none" w:sz="0" w:space="0" w:color="auto"/>
        <w:left w:val="none" w:sz="0" w:space="0" w:color="auto"/>
        <w:bottom w:val="none" w:sz="0" w:space="0" w:color="auto"/>
        <w:right w:val="none" w:sz="0" w:space="0" w:color="auto"/>
      </w:divBdr>
    </w:div>
    <w:div w:id="64032845">
      <w:bodyDiv w:val="1"/>
      <w:marLeft w:val="0"/>
      <w:marRight w:val="0"/>
      <w:marTop w:val="0"/>
      <w:marBottom w:val="0"/>
      <w:divBdr>
        <w:top w:val="none" w:sz="0" w:space="0" w:color="auto"/>
        <w:left w:val="none" w:sz="0" w:space="0" w:color="auto"/>
        <w:bottom w:val="none" w:sz="0" w:space="0" w:color="auto"/>
        <w:right w:val="none" w:sz="0" w:space="0" w:color="auto"/>
      </w:divBdr>
    </w:div>
    <w:div w:id="75440333">
      <w:bodyDiv w:val="1"/>
      <w:marLeft w:val="0"/>
      <w:marRight w:val="0"/>
      <w:marTop w:val="0"/>
      <w:marBottom w:val="0"/>
      <w:divBdr>
        <w:top w:val="none" w:sz="0" w:space="0" w:color="auto"/>
        <w:left w:val="none" w:sz="0" w:space="0" w:color="auto"/>
        <w:bottom w:val="none" w:sz="0" w:space="0" w:color="auto"/>
        <w:right w:val="none" w:sz="0" w:space="0" w:color="auto"/>
      </w:divBdr>
    </w:div>
    <w:div w:id="81873658">
      <w:bodyDiv w:val="1"/>
      <w:marLeft w:val="0"/>
      <w:marRight w:val="0"/>
      <w:marTop w:val="0"/>
      <w:marBottom w:val="0"/>
      <w:divBdr>
        <w:top w:val="none" w:sz="0" w:space="0" w:color="auto"/>
        <w:left w:val="none" w:sz="0" w:space="0" w:color="auto"/>
        <w:bottom w:val="none" w:sz="0" w:space="0" w:color="auto"/>
        <w:right w:val="none" w:sz="0" w:space="0" w:color="auto"/>
      </w:divBdr>
    </w:div>
    <w:div w:id="92015013">
      <w:bodyDiv w:val="1"/>
      <w:marLeft w:val="0"/>
      <w:marRight w:val="0"/>
      <w:marTop w:val="0"/>
      <w:marBottom w:val="0"/>
      <w:divBdr>
        <w:top w:val="none" w:sz="0" w:space="0" w:color="auto"/>
        <w:left w:val="none" w:sz="0" w:space="0" w:color="auto"/>
        <w:bottom w:val="none" w:sz="0" w:space="0" w:color="auto"/>
        <w:right w:val="none" w:sz="0" w:space="0" w:color="auto"/>
      </w:divBdr>
    </w:div>
    <w:div w:id="98915001">
      <w:bodyDiv w:val="1"/>
      <w:marLeft w:val="0"/>
      <w:marRight w:val="0"/>
      <w:marTop w:val="0"/>
      <w:marBottom w:val="0"/>
      <w:divBdr>
        <w:top w:val="none" w:sz="0" w:space="0" w:color="auto"/>
        <w:left w:val="none" w:sz="0" w:space="0" w:color="auto"/>
        <w:bottom w:val="none" w:sz="0" w:space="0" w:color="auto"/>
        <w:right w:val="none" w:sz="0" w:space="0" w:color="auto"/>
      </w:divBdr>
    </w:div>
    <w:div w:id="103690949">
      <w:bodyDiv w:val="1"/>
      <w:marLeft w:val="0"/>
      <w:marRight w:val="0"/>
      <w:marTop w:val="0"/>
      <w:marBottom w:val="0"/>
      <w:divBdr>
        <w:top w:val="none" w:sz="0" w:space="0" w:color="auto"/>
        <w:left w:val="none" w:sz="0" w:space="0" w:color="auto"/>
        <w:bottom w:val="none" w:sz="0" w:space="0" w:color="auto"/>
        <w:right w:val="none" w:sz="0" w:space="0" w:color="auto"/>
      </w:divBdr>
    </w:div>
    <w:div w:id="129901333">
      <w:bodyDiv w:val="1"/>
      <w:marLeft w:val="0"/>
      <w:marRight w:val="0"/>
      <w:marTop w:val="0"/>
      <w:marBottom w:val="0"/>
      <w:divBdr>
        <w:top w:val="none" w:sz="0" w:space="0" w:color="auto"/>
        <w:left w:val="none" w:sz="0" w:space="0" w:color="auto"/>
        <w:bottom w:val="none" w:sz="0" w:space="0" w:color="auto"/>
        <w:right w:val="none" w:sz="0" w:space="0" w:color="auto"/>
      </w:divBdr>
    </w:div>
    <w:div w:id="138350956">
      <w:bodyDiv w:val="1"/>
      <w:marLeft w:val="0"/>
      <w:marRight w:val="0"/>
      <w:marTop w:val="0"/>
      <w:marBottom w:val="0"/>
      <w:divBdr>
        <w:top w:val="none" w:sz="0" w:space="0" w:color="auto"/>
        <w:left w:val="none" w:sz="0" w:space="0" w:color="auto"/>
        <w:bottom w:val="none" w:sz="0" w:space="0" w:color="auto"/>
        <w:right w:val="none" w:sz="0" w:space="0" w:color="auto"/>
      </w:divBdr>
    </w:div>
    <w:div w:id="146946527">
      <w:bodyDiv w:val="1"/>
      <w:marLeft w:val="0"/>
      <w:marRight w:val="0"/>
      <w:marTop w:val="0"/>
      <w:marBottom w:val="0"/>
      <w:divBdr>
        <w:top w:val="none" w:sz="0" w:space="0" w:color="auto"/>
        <w:left w:val="none" w:sz="0" w:space="0" w:color="auto"/>
        <w:bottom w:val="none" w:sz="0" w:space="0" w:color="auto"/>
        <w:right w:val="none" w:sz="0" w:space="0" w:color="auto"/>
      </w:divBdr>
    </w:div>
    <w:div w:id="151456510">
      <w:bodyDiv w:val="1"/>
      <w:marLeft w:val="0"/>
      <w:marRight w:val="0"/>
      <w:marTop w:val="0"/>
      <w:marBottom w:val="0"/>
      <w:divBdr>
        <w:top w:val="none" w:sz="0" w:space="0" w:color="auto"/>
        <w:left w:val="none" w:sz="0" w:space="0" w:color="auto"/>
        <w:bottom w:val="none" w:sz="0" w:space="0" w:color="auto"/>
        <w:right w:val="none" w:sz="0" w:space="0" w:color="auto"/>
      </w:divBdr>
    </w:div>
    <w:div w:id="156385852">
      <w:bodyDiv w:val="1"/>
      <w:marLeft w:val="0"/>
      <w:marRight w:val="0"/>
      <w:marTop w:val="0"/>
      <w:marBottom w:val="0"/>
      <w:divBdr>
        <w:top w:val="none" w:sz="0" w:space="0" w:color="auto"/>
        <w:left w:val="none" w:sz="0" w:space="0" w:color="auto"/>
        <w:bottom w:val="none" w:sz="0" w:space="0" w:color="auto"/>
        <w:right w:val="none" w:sz="0" w:space="0" w:color="auto"/>
      </w:divBdr>
    </w:div>
    <w:div w:id="158353757">
      <w:bodyDiv w:val="1"/>
      <w:marLeft w:val="0"/>
      <w:marRight w:val="0"/>
      <w:marTop w:val="0"/>
      <w:marBottom w:val="0"/>
      <w:divBdr>
        <w:top w:val="none" w:sz="0" w:space="0" w:color="auto"/>
        <w:left w:val="none" w:sz="0" w:space="0" w:color="auto"/>
        <w:bottom w:val="none" w:sz="0" w:space="0" w:color="auto"/>
        <w:right w:val="none" w:sz="0" w:space="0" w:color="auto"/>
      </w:divBdr>
    </w:div>
    <w:div w:id="168839405">
      <w:bodyDiv w:val="1"/>
      <w:marLeft w:val="0"/>
      <w:marRight w:val="0"/>
      <w:marTop w:val="0"/>
      <w:marBottom w:val="0"/>
      <w:divBdr>
        <w:top w:val="none" w:sz="0" w:space="0" w:color="auto"/>
        <w:left w:val="none" w:sz="0" w:space="0" w:color="auto"/>
        <w:bottom w:val="none" w:sz="0" w:space="0" w:color="auto"/>
        <w:right w:val="none" w:sz="0" w:space="0" w:color="auto"/>
      </w:divBdr>
    </w:div>
    <w:div w:id="176118241">
      <w:bodyDiv w:val="1"/>
      <w:marLeft w:val="0"/>
      <w:marRight w:val="0"/>
      <w:marTop w:val="0"/>
      <w:marBottom w:val="0"/>
      <w:divBdr>
        <w:top w:val="none" w:sz="0" w:space="0" w:color="auto"/>
        <w:left w:val="none" w:sz="0" w:space="0" w:color="auto"/>
        <w:bottom w:val="none" w:sz="0" w:space="0" w:color="auto"/>
        <w:right w:val="none" w:sz="0" w:space="0" w:color="auto"/>
      </w:divBdr>
    </w:div>
    <w:div w:id="177081406">
      <w:bodyDiv w:val="1"/>
      <w:marLeft w:val="0"/>
      <w:marRight w:val="0"/>
      <w:marTop w:val="0"/>
      <w:marBottom w:val="0"/>
      <w:divBdr>
        <w:top w:val="none" w:sz="0" w:space="0" w:color="auto"/>
        <w:left w:val="none" w:sz="0" w:space="0" w:color="auto"/>
        <w:bottom w:val="none" w:sz="0" w:space="0" w:color="auto"/>
        <w:right w:val="none" w:sz="0" w:space="0" w:color="auto"/>
      </w:divBdr>
    </w:div>
    <w:div w:id="180289661">
      <w:bodyDiv w:val="1"/>
      <w:marLeft w:val="0"/>
      <w:marRight w:val="0"/>
      <w:marTop w:val="0"/>
      <w:marBottom w:val="0"/>
      <w:divBdr>
        <w:top w:val="none" w:sz="0" w:space="0" w:color="auto"/>
        <w:left w:val="none" w:sz="0" w:space="0" w:color="auto"/>
        <w:bottom w:val="none" w:sz="0" w:space="0" w:color="auto"/>
        <w:right w:val="none" w:sz="0" w:space="0" w:color="auto"/>
      </w:divBdr>
    </w:div>
    <w:div w:id="210121268">
      <w:bodyDiv w:val="1"/>
      <w:marLeft w:val="0"/>
      <w:marRight w:val="0"/>
      <w:marTop w:val="0"/>
      <w:marBottom w:val="0"/>
      <w:divBdr>
        <w:top w:val="none" w:sz="0" w:space="0" w:color="auto"/>
        <w:left w:val="none" w:sz="0" w:space="0" w:color="auto"/>
        <w:bottom w:val="none" w:sz="0" w:space="0" w:color="auto"/>
        <w:right w:val="none" w:sz="0" w:space="0" w:color="auto"/>
      </w:divBdr>
    </w:div>
    <w:div w:id="214511151">
      <w:bodyDiv w:val="1"/>
      <w:marLeft w:val="0"/>
      <w:marRight w:val="0"/>
      <w:marTop w:val="0"/>
      <w:marBottom w:val="0"/>
      <w:divBdr>
        <w:top w:val="none" w:sz="0" w:space="0" w:color="auto"/>
        <w:left w:val="none" w:sz="0" w:space="0" w:color="auto"/>
        <w:bottom w:val="none" w:sz="0" w:space="0" w:color="auto"/>
        <w:right w:val="none" w:sz="0" w:space="0" w:color="auto"/>
      </w:divBdr>
    </w:div>
    <w:div w:id="224994951">
      <w:bodyDiv w:val="1"/>
      <w:marLeft w:val="0"/>
      <w:marRight w:val="0"/>
      <w:marTop w:val="0"/>
      <w:marBottom w:val="0"/>
      <w:divBdr>
        <w:top w:val="none" w:sz="0" w:space="0" w:color="auto"/>
        <w:left w:val="none" w:sz="0" w:space="0" w:color="auto"/>
        <w:bottom w:val="none" w:sz="0" w:space="0" w:color="auto"/>
        <w:right w:val="none" w:sz="0" w:space="0" w:color="auto"/>
      </w:divBdr>
    </w:div>
    <w:div w:id="230040610">
      <w:bodyDiv w:val="1"/>
      <w:marLeft w:val="0"/>
      <w:marRight w:val="0"/>
      <w:marTop w:val="0"/>
      <w:marBottom w:val="0"/>
      <w:divBdr>
        <w:top w:val="none" w:sz="0" w:space="0" w:color="auto"/>
        <w:left w:val="none" w:sz="0" w:space="0" w:color="auto"/>
        <w:bottom w:val="none" w:sz="0" w:space="0" w:color="auto"/>
        <w:right w:val="none" w:sz="0" w:space="0" w:color="auto"/>
      </w:divBdr>
    </w:div>
    <w:div w:id="234357820">
      <w:bodyDiv w:val="1"/>
      <w:marLeft w:val="0"/>
      <w:marRight w:val="0"/>
      <w:marTop w:val="0"/>
      <w:marBottom w:val="0"/>
      <w:divBdr>
        <w:top w:val="none" w:sz="0" w:space="0" w:color="auto"/>
        <w:left w:val="none" w:sz="0" w:space="0" w:color="auto"/>
        <w:bottom w:val="none" w:sz="0" w:space="0" w:color="auto"/>
        <w:right w:val="none" w:sz="0" w:space="0" w:color="auto"/>
      </w:divBdr>
    </w:div>
    <w:div w:id="253249213">
      <w:bodyDiv w:val="1"/>
      <w:marLeft w:val="0"/>
      <w:marRight w:val="0"/>
      <w:marTop w:val="0"/>
      <w:marBottom w:val="0"/>
      <w:divBdr>
        <w:top w:val="none" w:sz="0" w:space="0" w:color="auto"/>
        <w:left w:val="none" w:sz="0" w:space="0" w:color="auto"/>
        <w:bottom w:val="none" w:sz="0" w:space="0" w:color="auto"/>
        <w:right w:val="none" w:sz="0" w:space="0" w:color="auto"/>
      </w:divBdr>
    </w:div>
    <w:div w:id="258832201">
      <w:bodyDiv w:val="1"/>
      <w:marLeft w:val="0"/>
      <w:marRight w:val="0"/>
      <w:marTop w:val="0"/>
      <w:marBottom w:val="0"/>
      <w:divBdr>
        <w:top w:val="none" w:sz="0" w:space="0" w:color="auto"/>
        <w:left w:val="none" w:sz="0" w:space="0" w:color="auto"/>
        <w:bottom w:val="none" w:sz="0" w:space="0" w:color="auto"/>
        <w:right w:val="none" w:sz="0" w:space="0" w:color="auto"/>
      </w:divBdr>
    </w:div>
    <w:div w:id="266742889">
      <w:bodyDiv w:val="1"/>
      <w:marLeft w:val="0"/>
      <w:marRight w:val="0"/>
      <w:marTop w:val="0"/>
      <w:marBottom w:val="0"/>
      <w:divBdr>
        <w:top w:val="none" w:sz="0" w:space="0" w:color="auto"/>
        <w:left w:val="none" w:sz="0" w:space="0" w:color="auto"/>
        <w:bottom w:val="none" w:sz="0" w:space="0" w:color="auto"/>
        <w:right w:val="none" w:sz="0" w:space="0" w:color="auto"/>
      </w:divBdr>
    </w:div>
    <w:div w:id="281232828">
      <w:bodyDiv w:val="1"/>
      <w:marLeft w:val="0"/>
      <w:marRight w:val="0"/>
      <w:marTop w:val="0"/>
      <w:marBottom w:val="0"/>
      <w:divBdr>
        <w:top w:val="none" w:sz="0" w:space="0" w:color="auto"/>
        <w:left w:val="none" w:sz="0" w:space="0" w:color="auto"/>
        <w:bottom w:val="none" w:sz="0" w:space="0" w:color="auto"/>
        <w:right w:val="none" w:sz="0" w:space="0" w:color="auto"/>
      </w:divBdr>
    </w:div>
    <w:div w:id="294334182">
      <w:bodyDiv w:val="1"/>
      <w:marLeft w:val="0"/>
      <w:marRight w:val="0"/>
      <w:marTop w:val="0"/>
      <w:marBottom w:val="0"/>
      <w:divBdr>
        <w:top w:val="none" w:sz="0" w:space="0" w:color="auto"/>
        <w:left w:val="none" w:sz="0" w:space="0" w:color="auto"/>
        <w:bottom w:val="none" w:sz="0" w:space="0" w:color="auto"/>
        <w:right w:val="none" w:sz="0" w:space="0" w:color="auto"/>
      </w:divBdr>
    </w:div>
    <w:div w:id="305403180">
      <w:bodyDiv w:val="1"/>
      <w:marLeft w:val="0"/>
      <w:marRight w:val="0"/>
      <w:marTop w:val="0"/>
      <w:marBottom w:val="0"/>
      <w:divBdr>
        <w:top w:val="none" w:sz="0" w:space="0" w:color="auto"/>
        <w:left w:val="none" w:sz="0" w:space="0" w:color="auto"/>
        <w:bottom w:val="none" w:sz="0" w:space="0" w:color="auto"/>
        <w:right w:val="none" w:sz="0" w:space="0" w:color="auto"/>
      </w:divBdr>
    </w:div>
    <w:div w:id="313267230">
      <w:bodyDiv w:val="1"/>
      <w:marLeft w:val="0"/>
      <w:marRight w:val="0"/>
      <w:marTop w:val="0"/>
      <w:marBottom w:val="0"/>
      <w:divBdr>
        <w:top w:val="none" w:sz="0" w:space="0" w:color="auto"/>
        <w:left w:val="none" w:sz="0" w:space="0" w:color="auto"/>
        <w:bottom w:val="none" w:sz="0" w:space="0" w:color="auto"/>
        <w:right w:val="none" w:sz="0" w:space="0" w:color="auto"/>
      </w:divBdr>
    </w:div>
    <w:div w:id="339280936">
      <w:bodyDiv w:val="1"/>
      <w:marLeft w:val="0"/>
      <w:marRight w:val="0"/>
      <w:marTop w:val="0"/>
      <w:marBottom w:val="0"/>
      <w:divBdr>
        <w:top w:val="none" w:sz="0" w:space="0" w:color="auto"/>
        <w:left w:val="none" w:sz="0" w:space="0" w:color="auto"/>
        <w:bottom w:val="none" w:sz="0" w:space="0" w:color="auto"/>
        <w:right w:val="none" w:sz="0" w:space="0" w:color="auto"/>
      </w:divBdr>
    </w:div>
    <w:div w:id="343091372">
      <w:bodyDiv w:val="1"/>
      <w:marLeft w:val="0"/>
      <w:marRight w:val="0"/>
      <w:marTop w:val="0"/>
      <w:marBottom w:val="0"/>
      <w:divBdr>
        <w:top w:val="none" w:sz="0" w:space="0" w:color="auto"/>
        <w:left w:val="none" w:sz="0" w:space="0" w:color="auto"/>
        <w:bottom w:val="none" w:sz="0" w:space="0" w:color="auto"/>
        <w:right w:val="none" w:sz="0" w:space="0" w:color="auto"/>
      </w:divBdr>
    </w:div>
    <w:div w:id="344671360">
      <w:bodyDiv w:val="1"/>
      <w:marLeft w:val="0"/>
      <w:marRight w:val="0"/>
      <w:marTop w:val="0"/>
      <w:marBottom w:val="0"/>
      <w:divBdr>
        <w:top w:val="none" w:sz="0" w:space="0" w:color="auto"/>
        <w:left w:val="none" w:sz="0" w:space="0" w:color="auto"/>
        <w:bottom w:val="none" w:sz="0" w:space="0" w:color="auto"/>
        <w:right w:val="none" w:sz="0" w:space="0" w:color="auto"/>
      </w:divBdr>
    </w:div>
    <w:div w:id="345639509">
      <w:bodyDiv w:val="1"/>
      <w:marLeft w:val="0"/>
      <w:marRight w:val="0"/>
      <w:marTop w:val="0"/>
      <w:marBottom w:val="0"/>
      <w:divBdr>
        <w:top w:val="none" w:sz="0" w:space="0" w:color="auto"/>
        <w:left w:val="none" w:sz="0" w:space="0" w:color="auto"/>
        <w:bottom w:val="none" w:sz="0" w:space="0" w:color="auto"/>
        <w:right w:val="none" w:sz="0" w:space="0" w:color="auto"/>
      </w:divBdr>
    </w:div>
    <w:div w:id="362486076">
      <w:bodyDiv w:val="1"/>
      <w:marLeft w:val="0"/>
      <w:marRight w:val="0"/>
      <w:marTop w:val="0"/>
      <w:marBottom w:val="0"/>
      <w:divBdr>
        <w:top w:val="none" w:sz="0" w:space="0" w:color="auto"/>
        <w:left w:val="none" w:sz="0" w:space="0" w:color="auto"/>
        <w:bottom w:val="none" w:sz="0" w:space="0" w:color="auto"/>
        <w:right w:val="none" w:sz="0" w:space="0" w:color="auto"/>
      </w:divBdr>
    </w:div>
    <w:div w:id="370957652">
      <w:bodyDiv w:val="1"/>
      <w:marLeft w:val="0"/>
      <w:marRight w:val="0"/>
      <w:marTop w:val="0"/>
      <w:marBottom w:val="0"/>
      <w:divBdr>
        <w:top w:val="none" w:sz="0" w:space="0" w:color="auto"/>
        <w:left w:val="none" w:sz="0" w:space="0" w:color="auto"/>
        <w:bottom w:val="none" w:sz="0" w:space="0" w:color="auto"/>
        <w:right w:val="none" w:sz="0" w:space="0" w:color="auto"/>
      </w:divBdr>
    </w:div>
    <w:div w:id="388381380">
      <w:bodyDiv w:val="1"/>
      <w:marLeft w:val="0"/>
      <w:marRight w:val="0"/>
      <w:marTop w:val="0"/>
      <w:marBottom w:val="0"/>
      <w:divBdr>
        <w:top w:val="none" w:sz="0" w:space="0" w:color="auto"/>
        <w:left w:val="none" w:sz="0" w:space="0" w:color="auto"/>
        <w:bottom w:val="none" w:sz="0" w:space="0" w:color="auto"/>
        <w:right w:val="none" w:sz="0" w:space="0" w:color="auto"/>
      </w:divBdr>
    </w:div>
    <w:div w:id="394160081">
      <w:bodyDiv w:val="1"/>
      <w:marLeft w:val="0"/>
      <w:marRight w:val="0"/>
      <w:marTop w:val="0"/>
      <w:marBottom w:val="0"/>
      <w:divBdr>
        <w:top w:val="none" w:sz="0" w:space="0" w:color="auto"/>
        <w:left w:val="none" w:sz="0" w:space="0" w:color="auto"/>
        <w:bottom w:val="none" w:sz="0" w:space="0" w:color="auto"/>
        <w:right w:val="none" w:sz="0" w:space="0" w:color="auto"/>
      </w:divBdr>
    </w:div>
    <w:div w:id="400520340">
      <w:bodyDiv w:val="1"/>
      <w:marLeft w:val="0"/>
      <w:marRight w:val="0"/>
      <w:marTop w:val="0"/>
      <w:marBottom w:val="0"/>
      <w:divBdr>
        <w:top w:val="none" w:sz="0" w:space="0" w:color="auto"/>
        <w:left w:val="none" w:sz="0" w:space="0" w:color="auto"/>
        <w:bottom w:val="none" w:sz="0" w:space="0" w:color="auto"/>
        <w:right w:val="none" w:sz="0" w:space="0" w:color="auto"/>
      </w:divBdr>
    </w:div>
    <w:div w:id="412974046">
      <w:bodyDiv w:val="1"/>
      <w:marLeft w:val="0"/>
      <w:marRight w:val="0"/>
      <w:marTop w:val="0"/>
      <w:marBottom w:val="0"/>
      <w:divBdr>
        <w:top w:val="none" w:sz="0" w:space="0" w:color="auto"/>
        <w:left w:val="none" w:sz="0" w:space="0" w:color="auto"/>
        <w:bottom w:val="none" w:sz="0" w:space="0" w:color="auto"/>
        <w:right w:val="none" w:sz="0" w:space="0" w:color="auto"/>
      </w:divBdr>
    </w:div>
    <w:div w:id="426968111">
      <w:bodyDiv w:val="1"/>
      <w:marLeft w:val="0"/>
      <w:marRight w:val="0"/>
      <w:marTop w:val="0"/>
      <w:marBottom w:val="0"/>
      <w:divBdr>
        <w:top w:val="none" w:sz="0" w:space="0" w:color="auto"/>
        <w:left w:val="none" w:sz="0" w:space="0" w:color="auto"/>
        <w:bottom w:val="none" w:sz="0" w:space="0" w:color="auto"/>
        <w:right w:val="none" w:sz="0" w:space="0" w:color="auto"/>
      </w:divBdr>
    </w:div>
    <w:div w:id="479537716">
      <w:bodyDiv w:val="1"/>
      <w:marLeft w:val="0"/>
      <w:marRight w:val="0"/>
      <w:marTop w:val="0"/>
      <w:marBottom w:val="0"/>
      <w:divBdr>
        <w:top w:val="none" w:sz="0" w:space="0" w:color="auto"/>
        <w:left w:val="none" w:sz="0" w:space="0" w:color="auto"/>
        <w:bottom w:val="none" w:sz="0" w:space="0" w:color="auto"/>
        <w:right w:val="none" w:sz="0" w:space="0" w:color="auto"/>
      </w:divBdr>
    </w:div>
    <w:div w:id="491289895">
      <w:bodyDiv w:val="1"/>
      <w:marLeft w:val="0"/>
      <w:marRight w:val="0"/>
      <w:marTop w:val="0"/>
      <w:marBottom w:val="0"/>
      <w:divBdr>
        <w:top w:val="none" w:sz="0" w:space="0" w:color="auto"/>
        <w:left w:val="none" w:sz="0" w:space="0" w:color="auto"/>
        <w:bottom w:val="none" w:sz="0" w:space="0" w:color="auto"/>
        <w:right w:val="none" w:sz="0" w:space="0" w:color="auto"/>
      </w:divBdr>
      <w:divsChild>
        <w:div w:id="2513460">
          <w:marLeft w:val="0"/>
          <w:marRight w:val="0"/>
          <w:marTop w:val="0"/>
          <w:marBottom w:val="0"/>
          <w:divBdr>
            <w:top w:val="none" w:sz="0" w:space="0" w:color="auto"/>
            <w:left w:val="none" w:sz="0" w:space="0" w:color="auto"/>
            <w:bottom w:val="none" w:sz="0" w:space="0" w:color="auto"/>
            <w:right w:val="none" w:sz="0" w:space="0" w:color="auto"/>
          </w:divBdr>
        </w:div>
        <w:div w:id="148406047">
          <w:marLeft w:val="0"/>
          <w:marRight w:val="0"/>
          <w:marTop w:val="0"/>
          <w:marBottom w:val="0"/>
          <w:divBdr>
            <w:top w:val="none" w:sz="0" w:space="0" w:color="auto"/>
            <w:left w:val="none" w:sz="0" w:space="0" w:color="auto"/>
            <w:bottom w:val="none" w:sz="0" w:space="0" w:color="auto"/>
            <w:right w:val="none" w:sz="0" w:space="0" w:color="auto"/>
          </w:divBdr>
        </w:div>
        <w:div w:id="1361975805">
          <w:marLeft w:val="0"/>
          <w:marRight w:val="0"/>
          <w:marTop w:val="0"/>
          <w:marBottom w:val="0"/>
          <w:divBdr>
            <w:top w:val="none" w:sz="0" w:space="0" w:color="auto"/>
            <w:left w:val="none" w:sz="0" w:space="0" w:color="auto"/>
            <w:bottom w:val="none" w:sz="0" w:space="0" w:color="auto"/>
            <w:right w:val="none" w:sz="0" w:space="0" w:color="auto"/>
          </w:divBdr>
        </w:div>
      </w:divsChild>
    </w:div>
    <w:div w:id="493379117">
      <w:bodyDiv w:val="1"/>
      <w:marLeft w:val="0"/>
      <w:marRight w:val="0"/>
      <w:marTop w:val="0"/>
      <w:marBottom w:val="0"/>
      <w:divBdr>
        <w:top w:val="none" w:sz="0" w:space="0" w:color="auto"/>
        <w:left w:val="none" w:sz="0" w:space="0" w:color="auto"/>
        <w:bottom w:val="none" w:sz="0" w:space="0" w:color="auto"/>
        <w:right w:val="none" w:sz="0" w:space="0" w:color="auto"/>
      </w:divBdr>
    </w:div>
    <w:div w:id="524903116">
      <w:bodyDiv w:val="1"/>
      <w:marLeft w:val="0"/>
      <w:marRight w:val="0"/>
      <w:marTop w:val="0"/>
      <w:marBottom w:val="0"/>
      <w:divBdr>
        <w:top w:val="none" w:sz="0" w:space="0" w:color="auto"/>
        <w:left w:val="none" w:sz="0" w:space="0" w:color="auto"/>
        <w:bottom w:val="none" w:sz="0" w:space="0" w:color="auto"/>
        <w:right w:val="none" w:sz="0" w:space="0" w:color="auto"/>
      </w:divBdr>
      <w:divsChild>
        <w:div w:id="782264985">
          <w:marLeft w:val="1094"/>
          <w:marRight w:val="0"/>
          <w:marTop w:val="0"/>
          <w:marBottom w:val="0"/>
          <w:divBdr>
            <w:top w:val="none" w:sz="0" w:space="0" w:color="auto"/>
            <w:left w:val="none" w:sz="0" w:space="0" w:color="auto"/>
            <w:bottom w:val="none" w:sz="0" w:space="0" w:color="auto"/>
            <w:right w:val="none" w:sz="0" w:space="0" w:color="auto"/>
          </w:divBdr>
        </w:div>
        <w:div w:id="2127656187">
          <w:marLeft w:val="1094"/>
          <w:marRight w:val="0"/>
          <w:marTop w:val="0"/>
          <w:marBottom w:val="0"/>
          <w:divBdr>
            <w:top w:val="none" w:sz="0" w:space="0" w:color="auto"/>
            <w:left w:val="none" w:sz="0" w:space="0" w:color="auto"/>
            <w:bottom w:val="none" w:sz="0" w:space="0" w:color="auto"/>
            <w:right w:val="none" w:sz="0" w:space="0" w:color="auto"/>
          </w:divBdr>
        </w:div>
      </w:divsChild>
    </w:div>
    <w:div w:id="537011283">
      <w:bodyDiv w:val="1"/>
      <w:marLeft w:val="0"/>
      <w:marRight w:val="0"/>
      <w:marTop w:val="0"/>
      <w:marBottom w:val="0"/>
      <w:divBdr>
        <w:top w:val="none" w:sz="0" w:space="0" w:color="auto"/>
        <w:left w:val="none" w:sz="0" w:space="0" w:color="auto"/>
        <w:bottom w:val="none" w:sz="0" w:space="0" w:color="auto"/>
        <w:right w:val="none" w:sz="0" w:space="0" w:color="auto"/>
      </w:divBdr>
    </w:div>
    <w:div w:id="556159962">
      <w:bodyDiv w:val="1"/>
      <w:marLeft w:val="0"/>
      <w:marRight w:val="0"/>
      <w:marTop w:val="0"/>
      <w:marBottom w:val="0"/>
      <w:divBdr>
        <w:top w:val="none" w:sz="0" w:space="0" w:color="auto"/>
        <w:left w:val="none" w:sz="0" w:space="0" w:color="auto"/>
        <w:bottom w:val="none" w:sz="0" w:space="0" w:color="auto"/>
        <w:right w:val="none" w:sz="0" w:space="0" w:color="auto"/>
      </w:divBdr>
    </w:div>
    <w:div w:id="556161083">
      <w:bodyDiv w:val="1"/>
      <w:marLeft w:val="0"/>
      <w:marRight w:val="0"/>
      <w:marTop w:val="0"/>
      <w:marBottom w:val="0"/>
      <w:divBdr>
        <w:top w:val="none" w:sz="0" w:space="0" w:color="auto"/>
        <w:left w:val="none" w:sz="0" w:space="0" w:color="auto"/>
        <w:bottom w:val="none" w:sz="0" w:space="0" w:color="auto"/>
        <w:right w:val="none" w:sz="0" w:space="0" w:color="auto"/>
      </w:divBdr>
    </w:div>
    <w:div w:id="561601139">
      <w:bodyDiv w:val="1"/>
      <w:marLeft w:val="0"/>
      <w:marRight w:val="0"/>
      <w:marTop w:val="0"/>
      <w:marBottom w:val="0"/>
      <w:divBdr>
        <w:top w:val="none" w:sz="0" w:space="0" w:color="auto"/>
        <w:left w:val="none" w:sz="0" w:space="0" w:color="auto"/>
        <w:bottom w:val="none" w:sz="0" w:space="0" w:color="auto"/>
        <w:right w:val="none" w:sz="0" w:space="0" w:color="auto"/>
      </w:divBdr>
    </w:div>
    <w:div w:id="561984192">
      <w:bodyDiv w:val="1"/>
      <w:marLeft w:val="0"/>
      <w:marRight w:val="0"/>
      <w:marTop w:val="0"/>
      <w:marBottom w:val="0"/>
      <w:divBdr>
        <w:top w:val="none" w:sz="0" w:space="0" w:color="auto"/>
        <w:left w:val="none" w:sz="0" w:space="0" w:color="auto"/>
        <w:bottom w:val="none" w:sz="0" w:space="0" w:color="auto"/>
        <w:right w:val="none" w:sz="0" w:space="0" w:color="auto"/>
      </w:divBdr>
    </w:div>
    <w:div w:id="571308368">
      <w:bodyDiv w:val="1"/>
      <w:marLeft w:val="0"/>
      <w:marRight w:val="0"/>
      <w:marTop w:val="0"/>
      <w:marBottom w:val="0"/>
      <w:divBdr>
        <w:top w:val="none" w:sz="0" w:space="0" w:color="auto"/>
        <w:left w:val="none" w:sz="0" w:space="0" w:color="auto"/>
        <w:bottom w:val="none" w:sz="0" w:space="0" w:color="auto"/>
        <w:right w:val="none" w:sz="0" w:space="0" w:color="auto"/>
      </w:divBdr>
    </w:div>
    <w:div w:id="571506360">
      <w:bodyDiv w:val="1"/>
      <w:marLeft w:val="0"/>
      <w:marRight w:val="0"/>
      <w:marTop w:val="0"/>
      <w:marBottom w:val="0"/>
      <w:divBdr>
        <w:top w:val="none" w:sz="0" w:space="0" w:color="auto"/>
        <w:left w:val="none" w:sz="0" w:space="0" w:color="auto"/>
        <w:bottom w:val="none" w:sz="0" w:space="0" w:color="auto"/>
        <w:right w:val="none" w:sz="0" w:space="0" w:color="auto"/>
      </w:divBdr>
    </w:div>
    <w:div w:id="571700230">
      <w:bodyDiv w:val="1"/>
      <w:marLeft w:val="0"/>
      <w:marRight w:val="0"/>
      <w:marTop w:val="0"/>
      <w:marBottom w:val="0"/>
      <w:divBdr>
        <w:top w:val="none" w:sz="0" w:space="0" w:color="auto"/>
        <w:left w:val="none" w:sz="0" w:space="0" w:color="auto"/>
        <w:bottom w:val="none" w:sz="0" w:space="0" w:color="auto"/>
        <w:right w:val="none" w:sz="0" w:space="0" w:color="auto"/>
      </w:divBdr>
    </w:div>
    <w:div w:id="603224435">
      <w:bodyDiv w:val="1"/>
      <w:marLeft w:val="0"/>
      <w:marRight w:val="0"/>
      <w:marTop w:val="0"/>
      <w:marBottom w:val="0"/>
      <w:divBdr>
        <w:top w:val="none" w:sz="0" w:space="0" w:color="auto"/>
        <w:left w:val="none" w:sz="0" w:space="0" w:color="auto"/>
        <w:bottom w:val="none" w:sz="0" w:space="0" w:color="auto"/>
        <w:right w:val="none" w:sz="0" w:space="0" w:color="auto"/>
      </w:divBdr>
    </w:div>
    <w:div w:id="609624593">
      <w:bodyDiv w:val="1"/>
      <w:marLeft w:val="0"/>
      <w:marRight w:val="0"/>
      <w:marTop w:val="0"/>
      <w:marBottom w:val="0"/>
      <w:divBdr>
        <w:top w:val="none" w:sz="0" w:space="0" w:color="auto"/>
        <w:left w:val="none" w:sz="0" w:space="0" w:color="auto"/>
        <w:bottom w:val="none" w:sz="0" w:space="0" w:color="auto"/>
        <w:right w:val="none" w:sz="0" w:space="0" w:color="auto"/>
      </w:divBdr>
    </w:div>
    <w:div w:id="612521565">
      <w:bodyDiv w:val="1"/>
      <w:marLeft w:val="0"/>
      <w:marRight w:val="0"/>
      <w:marTop w:val="0"/>
      <w:marBottom w:val="0"/>
      <w:divBdr>
        <w:top w:val="none" w:sz="0" w:space="0" w:color="auto"/>
        <w:left w:val="none" w:sz="0" w:space="0" w:color="auto"/>
        <w:bottom w:val="none" w:sz="0" w:space="0" w:color="auto"/>
        <w:right w:val="none" w:sz="0" w:space="0" w:color="auto"/>
      </w:divBdr>
    </w:div>
    <w:div w:id="637226678">
      <w:bodyDiv w:val="1"/>
      <w:marLeft w:val="0"/>
      <w:marRight w:val="0"/>
      <w:marTop w:val="0"/>
      <w:marBottom w:val="0"/>
      <w:divBdr>
        <w:top w:val="none" w:sz="0" w:space="0" w:color="auto"/>
        <w:left w:val="none" w:sz="0" w:space="0" w:color="auto"/>
        <w:bottom w:val="none" w:sz="0" w:space="0" w:color="auto"/>
        <w:right w:val="none" w:sz="0" w:space="0" w:color="auto"/>
      </w:divBdr>
    </w:div>
    <w:div w:id="642152712">
      <w:bodyDiv w:val="1"/>
      <w:marLeft w:val="0"/>
      <w:marRight w:val="0"/>
      <w:marTop w:val="0"/>
      <w:marBottom w:val="0"/>
      <w:divBdr>
        <w:top w:val="none" w:sz="0" w:space="0" w:color="auto"/>
        <w:left w:val="none" w:sz="0" w:space="0" w:color="auto"/>
        <w:bottom w:val="none" w:sz="0" w:space="0" w:color="auto"/>
        <w:right w:val="none" w:sz="0" w:space="0" w:color="auto"/>
      </w:divBdr>
    </w:div>
    <w:div w:id="651522416">
      <w:bodyDiv w:val="1"/>
      <w:marLeft w:val="0"/>
      <w:marRight w:val="0"/>
      <w:marTop w:val="0"/>
      <w:marBottom w:val="0"/>
      <w:divBdr>
        <w:top w:val="none" w:sz="0" w:space="0" w:color="auto"/>
        <w:left w:val="none" w:sz="0" w:space="0" w:color="auto"/>
        <w:bottom w:val="none" w:sz="0" w:space="0" w:color="auto"/>
        <w:right w:val="none" w:sz="0" w:space="0" w:color="auto"/>
      </w:divBdr>
    </w:div>
    <w:div w:id="676157772">
      <w:bodyDiv w:val="1"/>
      <w:marLeft w:val="0"/>
      <w:marRight w:val="0"/>
      <w:marTop w:val="0"/>
      <w:marBottom w:val="0"/>
      <w:divBdr>
        <w:top w:val="none" w:sz="0" w:space="0" w:color="auto"/>
        <w:left w:val="none" w:sz="0" w:space="0" w:color="auto"/>
        <w:bottom w:val="none" w:sz="0" w:space="0" w:color="auto"/>
        <w:right w:val="none" w:sz="0" w:space="0" w:color="auto"/>
      </w:divBdr>
    </w:div>
    <w:div w:id="685134751">
      <w:bodyDiv w:val="1"/>
      <w:marLeft w:val="0"/>
      <w:marRight w:val="0"/>
      <w:marTop w:val="0"/>
      <w:marBottom w:val="0"/>
      <w:divBdr>
        <w:top w:val="none" w:sz="0" w:space="0" w:color="auto"/>
        <w:left w:val="none" w:sz="0" w:space="0" w:color="auto"/>
        <w:bottom w:val="none" w:sz="0" w:space="0" w:color="auto"/>
        <w:right w:val="none" w:sz="0" w:space="0" w:color="auto"/>
      </w:divBdr>
    </w:div>
    <w:div w:id="686517641">
      <w:bodyDiv w:val="1"/>
      <w:marLeft w:val="0"/>
      <w:marRight w:val="0"/>
      <w:marTop w:val="0"/>
      <w:marBottom w:val="0"/>
      <w:divBdr>
        <w:top w:val="none" w:sz="0" w:space="0" w:color="auto"/>
        <w:left w:val="none" w:sz="0" w:space="0" w:color="auto"/>
        <w:bottom w:val="none" w:sz="0" w:space="0" w:color="auto"/>
        <w:right w:val="none" w:sz="0" w:space="0" w:color="auto"/>
      </w:divBdr>
    </w:div>
    <w:div w:id="696154533">
      <w:bodyDiv w:val="1"/>
      <w:marLeft w:val="0"/>
      <w:marRight w:val="0"/>
      <w:marTop w:val="0"/>
      <w:marBottom w:val="0"/>
      <w:divBdr>
        <w:top w:val="none" w:sz="0" w:space="0" w:color="auto"/>
        <w:left w:val="none" w:sz="0" w:space="0" w:color="auto"/>
        <w:bottom w:val="none" w:sz="0" w:space="0" w:color="auto"/>
        <w:right w:val="none" w:sz="0" w:space="0" w:color="auto"/>
      </w:divBdr>
    </w:div>
    <w:div w:id="712121847">
      <w:bodyDiv w:val="1"/>
      <w:marLeft w:val="0"/>
      <w:marRight w:val="0"/>
      <w:marTop w:val="0"/>
      <w:marBottom w:val="0"/>
      <w:divBdr>
        <w:top w:val="none" w:sz="0" w:space="0" w:color="auto"/>
        <w:left w:val="none" w:sz="0" w:space="0" w:color="auto"/>
        <w:bottom w:val="none" w:sz="0" w:space="0" w:color="auto"/>
        <w:right w:val="none" w:sz="0" w:space="0" w:color="auto"/>
      </w:divBdr>
      <w:divsChild>
        <w:div w:id="408162139">
          <w:marLeft w:val="0"/>
          <w:marRight w:val="0"/>
          <w:marTop w:val="0"/>
          <w:marBottom w:val="0"/>
          <w:divBdr>
            <w:top w:val="none" w:sz="0" w:space="0" w:color="auto"/>
            <w:left w:val="none" w:sz="0" w:space="0" w:color="auto"/>
            <w:bottom w:val="none" w:sz="0" w:space="0" w:color="auto"/>
            <w:right w:val="none" w:sz="0" w:space="0" w:color="auto"/>
          </w:divBdr>
        </w:div>
      </w:divsChild>
    </w:div>
    <w:div w:id="730619698">
      <w:bodyDiv w:val="1"/>
      <w:marLeft w:val="0"/>
      <w:marRight w:val="0"/>
      <w:marTop w:val="0"/>
      <w:marBottom w:val="0"/>
      <w:divBdr>
        <w:top w:val="none" w:sz="0" w:space="0" w:color="auto"/>
        <w:left w:val="none" w:sz="0" w:space="0" w:color="auto"/>
        <w:bottom w:val="none" w:sz="0" w:space="0" w:color="auto"/>
        <w:right w:val="none" w:sz="0" w:space="0" w:color="auto"/>
      </w:divBdr>
    </w:div>
    <w:div w:id="732658174">
      <w:bodyDiv w:val="1"/>
      <w:marLeft w:val="0"/>
      <w:marRight w:val="0"/>
      <w:marTop w:val="0"/>
      <w:marBottom w:val="0"/>
      <w:divBdr>
        <w:top w:val="none" w:sz="0" w:space="0" w:color="auto"/>
        <w:left w:val="none" w:sz="0" w:space="0" w:color="auto"/>
        <w:bottom w:val="none" w:sz="0" w:space="0" w:color="auto"/>
        <w:right w:val="none" w:sz="0" w:space="0" w:color="auto"/>
      </w:divBdr>
    </w:div>
    <w:div w:id="741369519">
      <w:bodyDiv w:val="1"/>
      <w:marLeft w:val="0"/>
      <w:marRight w:val="0"/>
      <w:marTop w:val="0"/>
      <w:marBottom w:val="0"/>
      <w:divBdr>
        <w:top w:val="none" w:sz="0" w:space="0" w:color="auto"/>
        <w:left w:val="none" w:sz="0" w:space="0" w:color="auto"/>
        <w:bottom w:val="none" w:sz="0" w:space="0" w:color="auto"/>
        <w:right w:val="none" w:sz="0" w:space="0" w:color="auto"/>
      </w:divBdr>
    </w:div>
    <w:div w:id="742458324">
      <w:bodyDiv w:val="1"/>
      <w:marLeft w:val="0"/>
      <w:marRight w:val="0"/>
      <w:marTop w:val="0"/>
      <w:marBottom w:val="0"/>
      <w:divBdr>
        <w:top w:val="none" w:sz="0" w:space="0" w:color="auto"/>
        <w:left w:val="none" w:sz="0" w:space="0" w:color="auto"/>
        <w:bottom w:val="none" w:sz="0" w:space="0" w:color="auto"/>
        <w:right w:val="none" w:sz="0" w:space="0" w:color="auto"/>
      </w:divBdr>
    </w:div>
    <w:div w:id="748620486">
      <w:bodyDiv w:val="1"/>
      <w:marLeft w:val="0"/>
      <w:marRight w:val="0"/>
      <w:marTop w:val="0"/>
      <w:marBottom w:val="0"/>
      <w:divBdr>
        <w:top w:val="none" w:sz="0" w:space="0" w:color="auto"/>
        <w:left w:val="none" w:sz="0" w:space="0" w:color="auto"/>
        <w:bottom w:val="none" w:sz="0" w:space="0" w:color="auto"/>
        <w:right w:val="none" w:sz="0" w:space="0" w:color="auto"/>
      </w:divBdr>
    </w:div>
    <w:div w:id="757024870">
      <w:bodyDiv w:val="1"/>
      <w:marLeft w:val="0"/>
      <w:marRight w:val="0"/>
      <w:marTop w:val="0"/>
      <w:marBottom w:val="0"/>
      <w:divBdr>
        <w:top w:val="none" w:sz="0" w:space="0" w:color="auto"/>
        <w:left w:val="none" w:sz="0" w:space="0" w:color="auto"/>
        <w:bottom w:val="none" w:sz="0" w:space="0" w:color="auto"/>
        <w:right w:val="none" w:sz="0" w:space="0" w:color="auto"/>
      </w:divBdr>
    </w:div>
    <w:div w:id="769004672">
      <w:bodyDiv w:val="1"/>
      <w:marLeft w:val="0"/>
      <w:marRight w:val="0"/>
      <w:marTop w:val="0"/>
      <w:marBottom w:val="0"/>
      <w:divBdr>
        <w:top w:val="none" w:sz="0" w:space="0" w:color="auto"/>
        <w:left w:val="none" w:sz="0" w:space="0" w:color="auto"/>
        <w:bottom w:val="none" w:sz="0" w:space="0" w:color="auto"/>
        <w:right w:val="none" w:sz="0" w:space="0" w:color="auto"/>
      </w:divBdr>
    </w:div>
    <w:div w:id="774599834">
      <w:bodyDiv w:val="1"/>
      <w:marLeft w:val="0"/>
      <w:marRight w:val="0"/>
      <w:marTop w:val="0"/>
      <w:marBottom w:val="0"/>
      <w:divBdr>
        <w:top w:val="none" w:sz="0" w:space="0" w:color="auto"/>
        <w:left w:val="none" w:sz="0" w:space="0" w:color="auto"/>
        <w:bottom w:val="none" w:sz="0" w:space="0" w:color="auto"/>
        <w:right w:val="none" w:sz="0" w:space="0" w:color="auto"/>
      </w:divBdr>
    </w:div>
    <w:div w:id="784037539">
      <w:bodyDiv w:val="1"/>
      <w:marLeft w:val="0"/>
      <w:marRight w:val="0"/>
      <w:marTop w:val="0"/>
      <w:marBottom w:val="0"/>
      <w:divBdr>
        <w:top w:val="none" w:sz="0" w:space="0" w:color="auto"/>
        <w:left w:val="none" w:sz="0" w:space="0" w:color="auto"/>
        <w:bottom w:val="none" w:sz="0" w:space="0" w:color="auto"/>
        <w:right w:val="none" w:sz="0" w:space="0" w:color="auto"/>
      </w:divBdr>
    </w:div>
    <w:div w:id="787621298">
      <w:bodyDiv w:val="1"/>
      <w:marLeft w:val="0"/>
      <w:marRight w:val="0"/>
      <w:marTop w:val="0"/>
      <w:marBottom w:val="0"/>
      <w:divBdr>
        <w:top w:val="none" w:sz="0" w:space="0" w:color="auto"/>
        <w:left w:val="none" w:sz="0" w:space="0" w:color="auto"/>
        <w:bottom w:val="none" w:sz="0" w:space="0" w:color="auto"/>
        <w:right w:val="none" w:sz="0" w:space="0" w:color="auto"/>
      </w:divBdr>
    </w:div>
    <w:div w:id="788672065">
      <w:bodyDiv w:val="1"/>
      <w:marLeft w:val="0"/>
      <w:marRight w:val="0"/>
      <w:marTop w:val="0"/>
      <w:marBottom w:val="0"/>
      <w:divBdr>
        <w:top w:val="none" w:sz="0" w:space="0" w:color="auto"/>
        <w:left w:val="none" w:sz="0" w:space="0" w:color="auto"/>
        <w:bottom w:val="none" w:sz="0" w:space="0" w:color="auto"/>
        <w:right w:val="none" w:sz="0" w:space="0" w:color="auto"/>
      </w:divBdr>
    </w:div>
    <w:div w:id="815341032">
      <w:bodyDiv w:val="1"/>
      <w:marLeft w:val="0"/>
      <w:marRight w:val="0"/>
      <w:marTop w:val="0"/>
      <w:marBottom w:val="0"/>
      <w:divBdr>
        <w:top w:val="none" w:sz="0" w:space="0" w:color="auto"/>
        <w:left w:val="none" w:sz="0" w:space="0" w:color="auto"/>
        <w:bottom w:val="none" w:sz="0" w:space="0" w:color="auto"/>
        <w:right w:val="none" w:sz="0" w:space="0" w:color="auto"/>
      </w:divBdr>
    </w:div>
    <w:div w:id="817234085">
      <w:bodyDiv w:val="1"/>
      <w:marLeft w:val="0"/>
      <w:marRight w:val="0"/>
      <w:marTop w:val="0"/>
      <w:marBottom w:val="0"/>
      <w:divBdr>
        <w:top w:val="none" w:sz="0" w:space="0" w:color="auto"/>
        <w:left w:val="none" w:sz="0" w:space="0" w:color="auto"/>
        <w:bottom w:val="none" w:sz="0" w:space="0" w:color="auto"/>
        <w:right w:val="none" w:sz="0" w:space="0" w:color="auto"/>
      </w:divBdr>
    </w:div>
    <w:div w:id="843738977">
      <w:bodyDiv w:val="1"/>
      <w:marLeft w:val="0"/>
      <w:marRight w:val="0"/>
      <w:marTop w:val="0"/>
      <w:marBottom w:val="0"/>
      <w:divBdr>
        <w:top w:val="none" w:sz="0" w:space="0" w:color="auto"/>
        <w:left w:val="none" w:sz="0" w:space="0" w:color="auto"/>
        <w:bottom w:val="none" w:sz="0" w:space="0" w:color="auto"/>
        <w:right w:val="none" w:sz="0" w:space="0" w:color="auto"/>
      </w:divBdr>
    </w:div>
    <w:div w:id="850946522">
      <w:bodyDiv w:val="1"/>
      <w:marLeft w:val="0"/>
      <w:marRight w:val="0"/>
      <w:marTop w:val="0"/>
      <w:marBottom w:val="0"/>
      <w:divBdr>
        <w:top w:val="none" w:sz="0" w:space="0" w:color="auto"/>
        <w:left w:val="none" w:sz="0" w:space="0" w:color="auto"/>
        <w:bottom w:val="none" w:sz="0" w:space="0" w:color="auto"/>
        <w:right w:val="none" w:sz="0" w:space="0" w:color="auto"/>
      </w:divBdr>
    </w:div>
    <w:div w:id="883715530">
      <w:bodyDiv w:val="1"/>
      <w:marLeft w:val="0"/>
      <w:marRight w:val="0"/>
      <w:marTop w:val="0"/>
      <w:marBottom w:val="0"/>
      <w:divBdr>
        <w:top w:val="none" w:sz="0" w:space="0" w:color="auto"/>
        <w:left w:val="none" w:sz="0" w:space="0" w:color="auto"/>
        <w:bottom w:val="none" w:sz="0" w:space="0" w:color="auto"/>
        <w:right w:val="none" w:sz="0" w:space="0" w:color="auto"/>
      </w:divBdr>
    </w:div>
    <w:div w:id="886991477">
      <w:bodyDiv w:val="1"/>
      <w:marLeft w:val="0"/>
      <w:marRight w:val="0"/>
      <w:marTop w:val="0"/>
      <w:marBottom w:val="0"/>
      <w:divBdr>
        <w:top w:val="none" w:sz="0" w:space="0" w:color="auto"/>
        <w:left w:val="none" w:sz="0" w:space="0" w:color="auto"/>
        <w:bottom w:val="none" w:sz="0" w:space="0" w:color="auto"/>
        <w:right w:val="none" w:sz="0" w:space="0" w:color="auto"/>
      </w:divBdr>
    </w:div>
    <w:div w:id="904412965">
      <w:bodyDiv w:val="1"/>
      <w:marLeft w:val="0"/>
      <w:marRight w:val="0"/>
      <w:marTop w:val="0"/>
      <w:marBottom w:val="0"/>
      <w:divBdr>
        <w:top w:val="none" w:sz="0" w:space="0" w:color="auto"/>
        <w:left w:val="none" w:sz="0" w:space="0" w:color="auto"/>
        <w:bottom w:val="none" w:sz="0" w:space="0" w:color="auto"/>
        <w:right w:val="none" w:sz="0" w:space="0" w:color="auto"/>
      </w:divBdr>
    </w:div>
    <w:div w:id="909003304">
      <w:bodyDiv w:val="1"/>
      <w:marLeft w:val="0"/>
      <w:marRight w:val="0"/>
      <w:marTop w:val="0"/>
      <w:marBottom w:val="0"/>
      <w:divBdr>
        <w:top w:val="none" w:sz="0" w:space="0" w:color="auto"/>
        <w:left w:val="none" w:sz="0" w:space="0" w:color="auto"/>
        <w:bottom w:val="none" w:sz="0" w:space="0" w:color="auto"/>
        <w:right w:val="none" w:sz="0" w:space="0" w:color="auto"/>
      </w:divBdr>
    </w:div>
    <w:div w:id="935408893">
      <w:bodyDiv w:val="1"/>
      <w:marLeft w:val="0"/>
      <w:marRight w:val="0"/>
      <w:marTop w:val="0"/>
      <w:marBottom w:val="0"/>
      <w:divBdr>
        <w:top w:val="none" w:sz="0" w:space="0" w:color="auto"/>
        <w:left w:val="none" w:sz="0" w:space="0" w:color="auto"/>
        <w:bottom w:val="none" w:sz="0" w:space="0" w:color="auto"/>
        <w:right w:val="none" w:sz="0" w:space="0" w:color="auto"/>
      </w:divBdr>
    </w:div>
    <w:div w:id="961031296">
      <w:bodyDiv w:val="1"/>
      <w:marLeft w:val="0"/>
      <w:marRight w:val="0"/>
      <w:marTop w:val="0"/>
      <w:marBottom w:val="0"/>
      <w:divBdr>
        <w:top w:val="none" w:sz="0" w:space="0" w:color="auto"/>
        <w:left w:val="none" w:sz="0" w:space="0" w:color="auto"/>
        <w:bottom w:val="none" w:sz="0" w:space="0" w:color="auto"/>
        <w:right w:val="none" w:sz="0" w:space="0" w:color="auto"/>
      </w:divBdr>
    </w:div>
    <w:div w:id="968559732">
      <w:bodyDiv w:val="1"/>
      <w:marLeft w:val="0"/>
      <w:marRight w:val="0"/>
      <w:marTop w:val="0"/>
      <w:marBottom w:val="0"/>
      <w:divBdr>
        <w:top w:val="none" w:sz="0" w:space="0" w:color="auto"/>
        <w:left w:val="none" w:sz="0" w:space="0" w:color="auto"/>
        <w:bottom w:val="none" w:sz="0" w:space="0" w:color="auto"/>
        <w:right w:val="none" w:sz="0" w:space="0" w:color="auto"/>
      </w:divBdr>
    </w:div>
    <w:div w:id="988247220">
      <w:bodyDiv w:val="1"/>
      <w:marLeft w:val="0"/>
      <w:marRight w:val="0"/>
      <w:marTop w:val="0"/>
      <w:marBottom w:val="0"/>
      <w:divBdr>
        <w:top w:val="none" w:sz="0" w:space="0" w:color="auto"/>
        <w:left w:val="none" w:sz="0" w:space="0" w:color="auto"/>
        <w:bottom w:val="none" w:sz="0" w:space="0" w:color="auto"/>
        <w:right w:val="none" w:sz="0" w:space="0" w:color="auto"/>
      </w:divBdr>
    </w:div>
    <w:div w:id="995186661">
      <w:bodyDiv w:val="1"/>
      <w:marLeft w:val="0"/>
      <w:marRight w:val="0"/>
      <w:marTop w:val="0"/>
      <w:marBottom w:val="0"/>
      <w:divBdr>
        <w:top w:val="none" w:sz="0" w:space="0" w:color="auto"/>
        <w:left w:val="none" w:sz="0" w:space="0" w:color="auto"/>
        <w:bottom w:val="none" w:sz="0" w:space="0" w:color="auto"/>
        <w:right w:val="none" w:sz="0" w:space="0" w:color="auto"/>
      </w:divBdr>
    </w:div>
    <w:div w:id="1003437085">
      <w:bodyDiv w:val="1"/>
      <w:marLeft w:val="0"/>
      <w:marRight w:val="0"/>
      <w:marTop w:val="0"/>
      <w:marBottom w:val="0"/>
      <w:divBdr>
        <w:top w:val="none" w:sz="0" w:space="0" w:color="auto"/>
        <w:left w:val="none" w:sz="0" w:space="0" w:color="auto"/>
        <w:bottom w:val="none" w:sz="0" w:space="0" w:color="auto"/>
        <w:right w:val="none" w:sz="0" w:space="0" w:color="auto"/>
      </w:divBdr>
    </w:div>
    <w:div w:id="1003514871">
      <w:bodyDiv w:val="1"/>
      <w:marLeft w:val="0"/>
      <w:marRight w:val="0"/>
      <w:marTop w:val="0"/>
      <w:marBottom w:val="0"/>
      <w:divBdr>
        <w:top w:val="none" w:sz="0" w:space="0" w:color="auto"/>
        <w:left w:val="none" w:sz="0" w:space="0" w:color="auto"/>
        <w:bottom w:val="none" w:sz="0" w:space="0" w:color="auto"/>
        <w:right w:val="none" w:sz="0" w:space="0" w:color="auto"/>
      </w:divBdr>
      <w:divsChild>
        <w:div w:id="1872494987">
          <w:marLeft w:val="0"/>
          <w:marRight w:val="0"/>
          <w:marTop w:val="0"/>
          <w:marBottom w:val="0"/>
          <w:divBdr>
            <w:top w:val="none" w:sz="0" w:space="0" w:color="auto"/>
            <w:left w:val="none" w:sz="0" w:space="0" w:color="auto"/>
            <w:bottom w:val="none" w:sz="0" w:space="0" w:color="auto"/>
            <w:right w:val="none" w:sz="0" w:space="0" w:color="auto"/>
          </w:divBdr>
        </w:div>
      </w:divsChild>
    </w:div>
    <w:div w:id="1004547450">
      <w:bodyDiv w:val="1"/>
      <w:marLeft w:val="0"/>
      <w:marRight w:val="0"/>
      <w:marTop w:val="0"/>
      <w:marBottom w:val="0"/>
      <w:divBdr>
        <w:top w:val="none" w:sz="0" w:space="0" w:color="auto"/>
        <w:left w:val="none" w:sz="0" w:space="0" w:color="auto"/>
        <w:bottom w:val="none" w:sz="0" w:space="0" w:color="auto"/>
        <w:right w:val="none" w:sz="0" w:space="0" w:color="auto"/>
      </w:divBdr>
    </w:div>
    <w:div w:id="1008950747">
      <w:bodyDiv w:val="1"/>
      <w:marLeft w:val="0"/>
      <w:marRight w:val="0"/>
      <w:marTop w:val="0"/>
      <w:marBottom w:val="0"/>
      <w:divBdr>
        <w:top w:val="none" w:sz="0" w:space="0" w:color="auto"/>
        <w:left w:val="none" w:sz="0" w:space="0" w:color="auto"/>
        <w:bottom w:val="none" w:sz="0" w:space="0" w:color="auto"/>
        <w:right w:val="none" w:sz="0" w:space="0" w:color="auto"/>
      </w:divBdr>
    </w:div>
    <w:div w:id="1013580026">
      <w:bodyDiv w:val="1"/>
      <w:marLeft w:val="0"/>
      <w:marRight w:val="0"/>
      <w:marTop w:val="0"/>
      <w:marBottom w:val="0"/>
      <w:divBdr>
        <w:top w:val="none" w:sz="0" w:space="0" w:color="auto"/>
        <w:left w:val="none" w:sz="0" w:space="0" w:color="auto"/>
        <w:bottom w:val="none" w:sz="0" w:space="0" w:color="auto"/>
        <w:right w:val="none" w:sz="0" w:space="0" w:color="auto"/>
      </w:divBdr>
    </w:div>
    <w:div w:id="1018236992">
      <w:bodyDiv w:val="1"/>
      <w:marLeft w:val="0"/>
      <w:marRight w:val="0"/>
      <w:marTop w:val="0"/>
      <w:marBottom w:val="0"/>
      <w:divBdr>
        <w:top w:val="none" w:sz="0" w:space="0" w:color="auto"/>
        <w:left w:val="none" w:sz="0" w:space="0" w:color="auto"/>
        <w:bottom w:val="none" w:sz="0" w:space="0" w:color="auto"/>
        <w:right w:val="none" w:sz="0" w:space="0" w:color="auto"/>
      </w:divBdr>
      <w:divsChild>
        <w:div w:id="803540384">
          <w:marLeft w:val="0"/>
          <w:marRight w:val="0"/>
          <w:marTop w:val="0"/>
          <w:marBottom w:val="0"/>
          <w:divBdr>
            <w:top w:val="none" w:sz="0" w:space="0" w:color="auto"/>
            <w:left w:val="none" w:sz="0" w:space="0" w:color="auto"/>
            <w:bottom w:val="none" w:sz="0" w:space="0" w:color="auto"/>
            <w:right w:val="none" w:sz="0" w:space="0" w:color="auto"/>
          </w:divBdr>
        </w:div>
      </w:divsChild>
    </w:div>
    <w:div w:id="1028411702">
      <w:bodyDiv w:val="1"/>
      <w:marLeft w:val="0"/>
      <w:marRight w:val="0"/>
      <w:marTop w:val="0"/>
      <w:marBottom w:val="0"/>
      <w:divBdr>
        <w:top w:val="none" w:sz="0" w:space="0" w:color="auto"/>
        <w:left w:val="none" w:sz="0" w:space="0" w:color="auto"/>
        <w:bottom w:val="none" w:sz="0" w:space="0" w:color="auto"/>
        <w:right w:val="none" w:sz="0" w:space="0" w:color="auto"/>
      </w:divBdr>
    </w:div>
    <w:div w:id="1028801089">
      <w:bodyDiv w:val="1"/>
      <w:marLeft w:val="0"/>
      <w:marRight w:val="0"/>
      <w:marTop w:val="0"/>
      <w:marBottom w:val="0"/>
      <w:divBdr>
        <w:top w:val="none" w:sz="0" w:space="0" w:color="auto"/>
        <w:left w:val="none" w:sz="0" w:space="0" w:color="auto"/>
        <w:bottom w:val="none" w:sz="0" w:space="0" w:color="auto"/>
        <w:right w:val="none" w:sz="0" w:space="0" w:color="auto"/>
      </w:divBdr>
    </w:div>
    <w:div w:id="1044670542">
      <w:bodyDiv w:val="1"/>
      <w:marLeft w:val="0"/>
      <w:marRight w:val="0"/>
      <w:marTop w:val="0"/>
      <w:marBottom w:val="0"/>
      <w:divBdr>
        <w:top w:val="none" w:sz="0" w:space="0" w:color="auto"/>
        <w:left w:val="none" w:sz="0" w:space="0" w:color="auto"/>
        <w:bottom w:val="none" w:sz="0" w:space="0" w:color="auto"/>
        <w:right w:val="none" w:sz="0" w:space="0" w:color="auto"/>
      </w:divBdr>
    </w:div>
    <w:div w:id="1053892178">
      <w:bodyDiv w:val="1"/>
      <w:marLeft w:val="0"/>
      <w:marRight w:val="0"/>
      <w:marTop w:val="0"/>
      <w:marBottom w:val="0"/>
      <w:divBdr>
        <w:top w:val="none" w:sz="0" w:space="0" w:color="auto"/>
        <w:left w:val="none" w:sz="0" w:space="0" w:color="auto"/>
        <w:bottom w:val="none" w:sz="0" w:space="0" w:color="auto"/>
        <w:right w:val="none" w:sz="0" w:space="0" w:color="auto"/>
      </w:divBdr>
    </w:div>
    <w:div w:id="1055355069">
      <w:bodyDiv w:val="1"/>
      <w:marLeft w:val="0"/>
      <w:marRight w:val="0"/>
      <w:marTop w:val="0"/>
      <w:marBottom w:val="0"/>
      <w:divBdr>
        <w:top w:val="none" w:sz="0" w:space="0" w:color="auto"/>
        <w:left w:val="none" w:sz="0" w:space="0" w:color="auto"/>
        <w:bottom w:val="none" w:sz="0" w:space="0" w:color="auto"/>
        <w:right w:val="none" w:sz="0" w:space="0" w:color="auto"/>
      </w:divBdr>
    </w:div>
    <w:div w:id="1089540884">
      <w:bodyDiv w:val="1"/>
      <w:marLeft w:val="0"/>
      <w:marRight w:val="0"/>
      <w:marTop w:val="0"/>
      <w:marBottom w:val="0"/>
      <w:divBdr>
        <w:top w:val="none" w:sz="0" w:space="0" w:color="auto"/>
        <w:left w:val="none" w:sz="0" w:space="0" w:color="auto"/>
        <w:bottom w:val="none" w:sz="0" w:space="0" w:color="auto"/>
        <w:right w:val="none" w:sz="0" w:space="0" w:color="auto"/>
      </w:divBdr>
    </w:div>
    <w:div w:id="1091656066">
      <w:bodyDiv w:val="1"/>
      <w:marLeft w:val="0"/>
      <w:marRight w:val="0"/>
      <w:marTop w:val="0"/>
      <w:marBottom w:val="0"/>
      <w:divBdr>
        <w:top w:val="none" w:sz="0" w:space="0" w:color="auto"/>
        <w:left w:val="none" w:sz="0" w:space="0" w:color="auto"/>
        <w:bottom w:val="none" w:sz="0" w:space="0" w:color="auto"/>
        <w:right w:val="none" w:sz="0" w:space="0" w:color="auto"/>
      </w:divBdr>
    </w:div>
    <w:div w:id="1093013511">
      <w:bodyDiv w:val="1"/>
      <w:marLeft w:val="0"/>
      <w:marRight w:val="0"/>
      <w:marTop w:val="0"/>
      <w:marBottom w:val="0"/>
      <w:divBdr>
        <w:top w:val="none" w:sz="0" w:space="0" w:color="auto"/>
        <w:left w:val="none" w:sz="0" w:space="0" w:color="auto"/>
        <w:bottom w:val="none" w:sz="0" w:space="0" w:color="auto"/>
        <w:right w:val="none" w:sz="0" w:space="0" w:color="auto"/>
      </w:divBdr>
    </w:div>
    <w:div w:id="1158689071">
      <w:bodyDiv w:val="1"/>
      <w:marLeft w:val="0"/>
      <w:marRight w:val="0"/>
      <w:marTop w:val="0"/>
      <w:marBottom w:val="0"/>
      <w:divBdr>
        <w:top w:val="none" w:sz="0" w:space="0" w:color="auto"/>
        <w:left w:val="none" w:sz="0" w:space="0" w:color="auto"/>
        <w:bottom w:val="none" w:sz="0" w:space="0" w:color="auto"/>
        <w:right w:val="none" w:sz="0" w:space="0" w:color="auto"/>
      </w:divBdr>
    </w:div>
    <w:div w:id="1187451891">
      <w:bodyDiv w:val="1"/>
      <w:marLeft w:val="0"/>
      <w:marRight w:val="0"/>
      <w:marTop w:val="0"/>
      <w:marBottom w:val="0"/>
      <w:divBdr>
        <w:top w:val="none" w:sz="0" w:space="0" w:color="auto"/>
        <w:left w:val="none" w:sz="0" w:space="0" w:color="auto"/>
        <w:bottom w:val="none" w:sz="0" w:space="0" w:color="auto"/>
        <w:right w:val="none" w:sz="0" w:space="0" w:color="auto"/>
      </w:divBdr>
    </w:div>
    <w:div w:id="1189680705">
      <w:bodyDiv w:val="1"/>
      <w:marLeft w:val="0"/>
      <w:marRight w:val="0"/>
      <w:marTop w:val="0"/>
      <w:marBottom w:val="0"/>
      <w:divBdr>
        <w:top w:val="none" w:sz="0" w:space="0" w:color="auto"/>
        <w:left w:val="none" w:sz="0" w:space="0" w:color="auto"/>
        <w:bottom w:val="none" w:sz="0" w:space="0" w:color="auto"/>
        <w:right w:val="none" w:sz="0" w:space="0" w:color="auto"/>
      </w:divBdr>
    </w:div>
    <w:div w:id="1222713734">
      <w:bodyDiv w:val="1"/>
      <w:marLeft w:val="0"/>
      <w:marRight w:val="0"/>
      <w:marTop w:val="0"/>
      <w:marBottom w:val="0"/>
      <w:divBdr>
        <w:top w:val="none" w:sz="0" w:space="0" w:color="auto"/>
        <w:left w:val="none" w:sz="0" w:space="0" w:color="auto"/>
        <w:bottom w:val="none" w:sz="0" w:space="0" w:color="auto"/>
        <w:right w:val="none" w:sz="0" w:space="0" w:color="auto"/>
      </w:divBdr>
    </w:div>
    <w:div w:id="1238058961">
      <w:bodyDiv w:val="1"/>
      <w:marLeft w:val="0"/>
      <w:marRight w:val="0"/>
      <w:marTop w:val="0"/>
      <w:marBottom w:val="0"/>
      <w:divBdr>
        <w:top w:val="none" w:sz="0" w:space="0" w:color="auto"/>
        <w:left w:val="none" w:sz="0" w:space="0" w:color="auto"/>
        <w:bottom w:val="none" w:sz="0" w:space="0" w:color="auto"/>
        <w:right w:val="none" w:sz="0" w:space="0" w:color="auto"/>
      </w:divBdr>
    </w:div>
    <w:div w:id="1241019794">
      <w:bodyDiv w:val="1"/>
      <w:marLeft w:val="0"/>
      <w:marRight w:val="0"/>
      <w:marTop w:val="0"/>
      <w:marBottom w:val="0"/>
      <w:divBdr>
        <w:top w:val="none" w:sz="0" w:space="0" w:color="auto"/>
        <w:left w:val="none" w:sz="0" w:space="0" w:color="auto"/>
        <w:bottom w:val="none" w:sz="0" w:space="0" w:color="auto"/>
        <w:right w:val="none" w:sz="0" w:space="0" w:color="auto"/>
      </w:divBdr>
    </w:div>
    <w:div w:id="1268468591">
      <w:bodyDiv w:val="1"/>
      <w:marLeft w:val="0"/>
      <w:marRight w:val="0"/>
      <w:marTop w:val="0"/>
      <w:marBottom w:val="0"/>
      <w:divBdr>
        <w:top w:val="none" w:sz="0" w:space="0" w:color="auto"/>
        <w:left w:val="none" w:sz="0" w:space="0" w:color="auto"/>
        <w:bottom w:val="none" w:sz="0" w:space="0" w:color="auto"/>
        <w:right w:val="none" w:sz="0" w:space="0" w:color="auto"/>
      </w:divBdr>
    </w:div>
    <w:div w:id="1285307067">
      <w:bodyDiv w:val="1"/>
      <w:marLeft w:val="0"/>
      <w:marRight w:val="0"/>
      <w:marTop w:val="0"/>
      <w:marBottom w:val="0"/>
      <w:divBdr>
        <w:top w:val="none" w:sz="0" w:space="0" w:color="auto"/>
        <w:left w:val="none" w:sz="0" w:space="0" w:color="auto"/>
        <w:bottom w:val="none" w:sz="0" w:space="0" w:color="auto"/>
        <w:right w:val="none" w:sz="0" w:space="0" w:color="auto"/>
      </w:divBdr>
    </w:div>
    <w:div w:id="1287084529">
      <w:bodyDiv w:val="1"/>
      <w:marLeft w:val="0"/>
      <w:marRight w:val="0"/>
      <w:marTop w:val="0"/>
      <w:marBottom w:val="0"/>
      <w:divBdr>
        <w:top w:val="none" w:sz="0" w:space="0" w:color="auto"/>
        <w:left w:val="none" w:sz="0" w:space="0" w:color="auto"/>
        <w:bottom w:val="none" w:sz="0" w:space="0" w:color="auto"/>
        <w:right w:val="none" w:sz="0" w:space="0" w:color="auto"/>
      </w:divBdr>
    </w:div>
    <w:div w:id="1290286435">
      <w:bodyDiv w:val="1"/>
      <w:marLeft w:val="0"/>
      <w:marRight w:val="0"/>
      <w:marTop w:val="0"/>
      <w:marBottom w:val="0"/>
      <w:divBdr>
        <w:top w:val="none" w:sz="0" w:space="0" w:color="auto"/>
        <w:left w:val="none" w:sz="0" w:space="0" w:color="auto"/>
        <w:bottom w:val="none" w:sz="0" w:space="0" w:color="auto"/>
        <w:right w:val="none" w:sz="0" w:space="0" w:color="auto"/>
      </w:divBdr>
    </w:div>
    <w:div w:id="1296184714">
      <w:bodyDiv w:val="1"/>
      <w:marLeft w:val="0"/>
      <w:marRight w:val="0"/>
      <w:marTop w:val="0"/>
      <w:marBottom w:val="0"/>
      <w:divBdr>
        <w:top w:val="none" w:sz="0" w:space="0" w:color="auto"/>
        <w:left w:val="none" w:sz="0" w:space="0" w:color="auto"/>
        <w:bottom w:val="none" w:sz="0" w:space="0" w:color="auto"/>
        <w:right w:val="none" w:sz="0" w:space="0" w:color="auto"/>
      </w:divBdr>
    </w:div>
    <w:div w:id="1303736526">
      <w:bodyDiv w:val="1"/>
      <w:marLeft w:val="0"/>
      <w:marRight w:val="0"/>
      <w:marTop w:val="0"/>
      <w:marBottom w:val="0"/>
      <w:divBdr>
        <w:top w:val="none" w:sz="0" w:space="0" w:color="auto"/>
        <w:left w:val="none" w:sz="0" w:space="0" w:color="auto"/>
        <w:bottom w:val="none" w:sz="0" w:space="0" w:color="auto"/>
        <w:right w:val="none" w:sz="0" w:space="0" w:color="auto"/>
      </w:divBdr>
    </w:div>
    <w:div w:id="1304889410">
      <w:bodyDiv w:val="1"/>
      <w:marLeft w:val="0"/>
      <w:marRight w:val="0"/>
      <w:marTop w:val="0"/>
      <w:marBottom w:val="0"/>
      <w:divBdr>
        <w:top w:val="none" w:sz="0" w:space="0" w:color="auto"/>
        <w:left w:val="none" w:sz="0" w:space="0" w:color="auto"/>
        <w:bottom w:val="none" w:sz="0" w:space="0" w:color="auto"/>
        <w:right w:val="none" w:sz="0" w:space="0" w:color="auto"/>
      </w:divBdr>
    </w:div>
    <w:div w:id="1343974790">
      <w:bodyDiv w:val="1"/>
      <w:marLeft w:val="0"/>
      <w:marRight w:val="0"/>
      <w:marTop w:val="0"/>
      <w:marBottom w:val="0"/>
      <w:divBdr>
        <w:top w:val="none" w:sz="0" w:space="0" w:color="auto"/>
        <w:left w:val="none" w:sz="0" w:space="0" w:color="auto"/>
        <w:bottom w:val="none" w:sz="0" w:space="0" w:color="auto"/>
        <w:right w:val="none" w:sz="0" w:space="0" w:color="auto"/>
      </w:divBdr>
    </w:div>
    <w:div w:id="1344210032">
      <w:bodyDiv w:val="1"/>
      <w:marLeft w:val="0"/>
      <w:marRight w:val="0"/>
      <w:marTop w:val="0"/>
      <w:marBottom w:val="0"/>
      <w:divBdr>
        <w:top w:val="none" w:sz="0" w:space="0" w:color="auto"/>
        <w:left w:val="none" w:sz="0" w:space="0" w:color="auto"/>
        <w:bottom w:val="none" w:sz="0" w:space="0" w:color="auto"/>
        <w:right w:val="none" w:sz="0" w:space="0" w:color="auto"/>
      </w:divBdr>
    </w:div>
    <w:div w:id="1353653154">
      <w:bodyDiv w:val="1"/>
      <w:marLeft w:val="0"/>
      <w:marRight w:val="0"/>
      <w:marTop w:val="0"/>
      <w:marBottom w:val="0"/>
      <w:divBdr>
        <w:top w:val="none" w:sz="0" w:space="0" w:color="auto"/>
        <w:left w:val="none" w:sz="0" w:space="0" w:color="auto"/>
        <w:bottom w:val="none" w:sz="0" w:space="0" w:color="auto"/>
        <w:right w:val="none" w:sz="0" w:space="0" w:color="auto"/>
      </w:divBdr>
    </w:div>
    <w:div w:id="1358197738">
      <w:bodyDiv w:val="1"/>
      <w:marLeft w:val="0"/>
      <w:marRight w:val="0"/>
      <w:marTop w:val="0"/>
      <w:marBottom w:val="0"/>
      <w:divBdr>
        <w:top w:val="none" w:sz="0" w:space="0" w:color="auto"/>
        <w:left w:val="none" w:sz="0" w:space="0" w:color="auto"/>
        <w:bottom w:val="none" w:sz="0" w:space="0" w:color="auto"/>
        <w:right w:val="none" w:sz="0" w:space="0" w:color="auto"/>
      </w:divBdr>
    </w:div>
    <w:div w:id="1361130623">
      <w:bodyDiv w:val="1"/>
      <w:marLeft w:val="0"/>
      <w:marRight w:val="0"/>
      <w:marTop w:val="0"/>
      <w:marBottom w:val="0"/>
      <w:divBdr>
        <w:top w:val="none" w:sz="0" w:space="0" w:color="auto"/>
        <w:left w:val="none" w:sz="0" w:space="0" w:color="auto"/>
        <w:bottom w:val="none" w:sz="0" w:space="0" w:color="auto"/>
        <w:right w:val="none" w:sz="0" w:space="0" w:color="auto"/>
      </w:divBdr>
      <w:divsChild>
        <w:div w:id="1566797043">
          <w:marLeft w:val="0"/>
          <w:marRight w:val="0"/>
          <w:marTop w:val="0"/>
          <w:marBottom w:val="0"/>
          <w:divBdr>
            <w:top w:val="none" w:sz="0" w:space="0" w:color="auto"/>
            <w:left w:val="none" w:sz="0" w:space="0" w:color="auto"/>
            <w:bottom w:val="none" w:sz="0" w:space="0" w:color="auto"/>
            <w:right w:val="none" w:sz="0" w:space="0" w:color="auto"/>
          </w:divBdr>
          <w:divsChild>
            <w:div w:id="299962975">
              <w:marLeft w:val="0"/>
              <w:marRight w:val="0"/>
              <w:marTop w:val="0"/>
              <w:marBottom w:val="0"/>
              <w:divBdr>
                <w:top w:val="none" w:sz="0" w:space="0" w:color="auto"/>
                <w:left w:val="none" w:sz="0" w:space="0" w:color="auto"/>
                <w:bottom w:val="none" w:sz="0" w:space="0" w:color="auto"/>
                <w:right w:val="none" w:sz="0" w:space="0" w:color="auto"/>
              </w:divBdr>
            </w:div>
            <w:div w:id="1162967211">
              <w:marLeft w:val="0"/>
              <w:marRight w:val="0"/>
              <w:marTop w:val="0"/>
              <w:marBottom w:val="0"/>
              <w:divBdr>
                <w:top w:val="none" w:sz="0" w:space="0" w:color="auto"/>
                <w:left w:val="none" w:sz="0" w:space="0" w:color="auto"/>
                <w:bottom w:val="none" w:sz="0" w:space="0" w:color="auto"/>
                <w:right w:val="none" w:sz="0" w:space="0" w:color="auto"/>
              </w:divBdr>
            </w:div>
            <w:div w:id="1307396487">
              <w:marLeft w:val="0"/>
              <w:marRight w:val="0"/>
              <w:marTop w:val="0"/>
              <w:marBottom w:val="0"/>
              <w:divBdr>
                <w:top w:val="none" w:sz="0" w:space="0" w:color="auto"/>
                <w:left w:val="none" w:sz="0" w:space="0" w:color="auto"/>
                <w:bottom w:val="none" w:sz="0" w:space="0" w:color="auto"/>
                <w:right w:val="none" w:sz="0" w:space="0" w:color="auto"/>
              </w:divBdr>
            </w:div>
            <w:div w:id="191450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527304">
      <w:bodyDiv w:val="1"/>
      <w:marLeft w:val="0"/>
      <w:marRight w:val="0"/>
      <w:marTop w:val="0"/>
      <w:marBottom w:val="0"/>
      <w:divBdr>
        <w:top w:val="none" w:sz="0" w:space="0" w:color="auto"/>
        <w:left w:val="none" w:sz="0" w:space="0" w:color="auto"/>
        <w:bottom w:val="none" w:sz="0" w:space="0" w:color="auto"/>
        <w:right w:val="none" w:sz="0" w:space="0" w:color="auto"/>
      </w:divBdr>
    </w:div>
    <w:div w:id="1386370930">
      <w:bodyDiv w:val="1"/>
      <w:marLeft w:val="0"/>
      <w:marRight w:val="0"/>
      <w:marTop w:val="0"/>
      <w:marBottom w:val="0"/>
      <w:divBdr>
        <w:top w:val="none" w:sz="0" w:space="0" w:color="auto"/>
        <w:left w:val="none" w:sz="0" w:space="0" w:color="auto"/>
        <w:bottom w:val="none" w:sz="0" w:space="0" w:color="auto"/>
        <w:right w:val="none" w:sz="0" w:space="0" w:color="auto"/>
      </w:divBdr>
    </w:div>
    <w:div w:id="1386490573">
      <w:bodyDiv w:val="1"/>
      <w:marLeft w:val="0"/>
      <w:marRight w:val="0"/>
      <w:marTop w:val="0"/>
      <w:marBottom w:val="0"/>
      <w:divBdr>
        <w:top w:val="none" w:sz="0" w:space="0" w:color="auto"/>
        <w:left w:val="none" w:sz="0" w:space="0" w:color="auto"/>
        <w:bottom w:val="none" w:sz="0" w:space="0" w:color="auto"/>
        <w:right w:val="none" w:sz="0" w:space="0" w:color="auto"/>
      </w:divBdr>
    </w:div>
    <w:div w:id="1401752148">
      <w:bodyDiv w:val="1"/>
      <w:marLeft w:val="0"/>
      <w:marRight w:val="0"/>
      <w:marTop w:val="0"/>
      <w:marBottom w:val="0"/>
      <w:divBdr>
        <w:top w:val="none" w:sz="0" w:space="0" w:color="auto"/>
        <w:left w:val="none" w:sz="0" w:space="0" w:color="auto"/>
        <w:bottom w:val="none" w:sz="0" w:space="0" w:color="auto"/>
        <w:right w:val="none" w:sz="0" w:space="0" w:color="auto"/>
      </w:divBdr>
    </w:div>
    <w:div w:id="1420827905">
      <w:bodyDiv w:val="1"/>
      <w:marLeft w:val="0"/>
      <w:marRight w:val="0"/>
      <w:marTop w:val="0"/>
      <w:marBottom w:val="0"/>
      <w:divBdr>
        <w:top w:val="none" w:sz="0" w:space="0" w:color="auto"/>
        <w:left w:val="none" w:sz="0" w:space="0" w:color="auto"/>
        <w:bottom w:val="none" w:sz="0" w:space="0" w:color="auto"/>
        <w:right w:val="none" w:sz="0" w:space="0" w:color="auto"/>
      </w:divBdr>
    </w:div>
    <w:div w:id="1436680355">
      <w:bodyDiv w:val="1"/>
      <w:marLeft w:val="0"/>
      <w:marRight w:val="0"/>
      <w:marTop w:val="0"/>
      <w:marBottom w:val="0"/>
      <w:divBdr>
        <w:top w:val="none" w:sz="0" w:space="0" w:color="auto"/>
        <w:left w:val="none" w:sz="0" w:space="0" w:color="auto"/>
        <w:bottom w:val="none" w:sz="0" w:space="0" w:color="auto"/>
        <w:right w:val="none" w:sz="0" w:space="0" w:color="auto"/>
      </w:divBdr>
    </w:div>
    <w:div w:id="1438138631">
      <w:bodyDiv w:val="1"/>
      <w:marLeft w:val="0"/>
      <w:marRight w:val="0"/>
      <w:marTop w:val="0"/>
      <w:marBottom w:val="0"/>
      <w:divBdr>
        <w:top w:val="none" w:sz="0" w:space="0" w:color="auto"/>
        <w:left w:val="none" w:sz="0" w:space="0" w:color="auto"/>
        <w:bottom w:val="none" w:sz="0" w:space="0" w:color="auto"/>
        <w:right w:val="none" w:sz="0" w:space="0" w:color="auto"/>
      </w:divBdr>
    </w:div>
    <w:div w:id="1446000524">
      <w:bodyDiv w:val="1"/>
      <w:marLeft w:val="0"/>
      <w:marRight w:val="0"/>
      <w:marTop w:val="0"/>
      <w:marBottom w:val="0"/>
      <w:divBdr>
        <w:top w:val="none" w:sz="0" w:space="0" w:color="auto"/>
        <w:left w:val="none" w:sz="0" w:space="0" w:color="auto"/>
        <w:bottom w:val="none" w:sz="0" w:space="0" w:color="auto"/>
        <w:right w:val="none" w:sz="0" w:space="0" w:color="auto"/>
      </w:divBdr>
    </w:div>
    <w:div w:id="1502819221">
      <w:bodyDiv w:val="1"/>
      <w:marLeft w:val="0"/>
      <w:marRight w:val="0"/>
      <w:marTop w:val="0"/>
      <w:marBottom w:val="0"/>
      <w:divBdr>
        <w:top w:val="none" w:sz="0" w:space="0" w:color="auto"/>
        <w:left w:val="none" w:sz="0" w:space="0" w:color="auto"/>
        <w:bottom w:val="none" w:sz="0" w:space="0" w:color="auto"/>
        <w:right w:val="none" w:sz="0" w:space="0" w:color="auto"/>
      </w:divBdr>
    </w:div>
    <w:div w:id="1508473703">
      <w:bodyDiv w:val="1"/>
      <w:marLeft w:val="0"/>
      <w:marRight w:val="0"/>
      <w:marTop w:val="0"/>
      <w:marBottom w:val="0"/>
      <w:divBdr>
        <w:top w:val="none" w:sz="0" w:space="0" w:color="auto"/>
        <w:left w:val="none" w:sz="0" w:space="0" w:color="auto"/>
        <w:bottom w:val="none" w:sz="0" w:space="0" w:color="auto"/>
        <w:right w:val="none" w:sz="0" w:space="0" w:color="auto"/>
      </w:divBdr>
    </w:div>
    <w:div w:id="1537546942">
      <w:bodyDiv w:val="1"/>
      <w:marLeft w:val="0"/>
      <w:marRight w:val="0"/>
      <w:marTop w:val="0"/>
      <w:marBottom w:val="0"/>
      <w:divBdr>
        <w:top w:val="none" w:sz="0" w:space="0" w:color="auto"/>
        <w:left w:val="none" w:sz="0" w:space="0" w:color="auto"/>
        <w:bottom w:val="none" w:sz="0" w:space="0" w:color="auto"/>
        <w:right w:val="none" w:sz="0" w:space="0" w:color="auto"/>
      </w:divBdr>
    </w:div>
    <w:div w:id="1541438690">
      <w:bodyDiv w:val="1"/>
      <w:marLeft w:val="0"/>
      <w:marRight w:val="0"/>
      <w:marTop w:val="0"/>
      <w:marBottom w:val="0"/>
      <w:divBdr>
        <w:top w:val="none" w:sz="0" w:space="0" w:color="auto"/>
        <w:left w:val="none" w:sz="0" w:space="0" w:color="auto"/>
        <w:bottom w:val="none" w:sz="0" w:space="0" w:color="auto"/>
        <w:right w:val="none" w:sz="0" w:space="0" w:color="auto"/>
      </w:divBdr>
    </w:div>
    <w:div w:id="1565334959">
      <w:bodyDiv w:val="1"/>
      <w:marLeft w:val="0"/>
      <w:marRight w:val="0"/>
      <w:marTop w:val="0"/>
      <w:marBottom w:val="0"/>
      <w:divBdr>
        <w:top w:val="none" w:sz="0" w:space="0" w:color="auto"/>
        <w:left w:val="none" w:sz="0" w:space="0" w:color="auto"/>
        <w:bottom w:val="none" w:sz="0" w:space="0" w:color="auto"/>
        <w:right w:val="none" w:sz="0" w:space="0" w:color="auto"/>
      </w:divBdr>
    </w:div>
    <w:div w:id="1568229388">
      <w:bodyDiv w:val="1"/>
      <w:marLeft w:val="0"/>
      <w:marRight w:val="0"/>
      <w:marTop w:val="0"/>
      <w:marBottom w:val="0"/>
      <w:divBdr>
        <w:top w:val="none" w:sz="0" w:space="0" w:color="auto"/>
        <w:left w:val="none" w:sz="0" w:space="0" w:color="auto"/>
        <w:bottom w:val="none" w:sz="0" w:space="0" w:color="auto"/>
        <w:right w:val="none" w:sz="0" w:space="0" w:color="auto"/>
      </w:divBdr>
      <w:divsChild>
        <w:div w:id="71895610">
          <w:marLeft w:val="0"/>
          <w:marRight w:val="0"/>
          <w:marTop w:val="0"/>
          <w:marBottom w:val="0"/>
          <w:divBdr>
            <w:top w:val="none" w:sz="0" w:space="0" w:color="auto"/>
            <w:left w:val="none" w:sz="0" w:space="0" w:color="auto"/>
            <w:bottom w:val="none" w:sz="0" w:space="0" w:color="auto"/>
            <w:right w:val="none" w:sz="0" w:space="0" w:color="auto"/>
          </w:divBdr>
        </w:div>
      </w:divsChild>
    </w:div>
    <w:div w:id="1573275727">
      <w:bodyDiv w:val="1"/>
      <w:marLeft w:val="0"/>
      <w:marRight w:val="0"/>
      <w:marTop w:val="0"/>
      <w:marBottom w:val="0"/>
      <w:divBdr>
        <w:top w:val="none" w:sz="0" w:space="0" w:color="auto"/>
        <w:left w:val="none" w:sz="0" w:space="0" w:color="auto"/>
        <w:bottom w:val="none" w:sz="0" w:space="0" w:color="auto"/>
        <w:right w:val="none" w:sz="0" w:space="0" w:color="auto"/>
      </w:divBdr>
    </w:div>
    <w:div w:id="1579512788">
      <w:bodyDiv w:val="1"/>
      <w:marLeft w:val="0"/>
      <w:marRight w:val="0"/>
      <w:marTop w:val="0"/>
      <w:marBottom w:val="0"/>
      <w:divBdr>
        <w:top w:val="none" w:sz="0" w:space="0" w:color="auto"/>
        <w:left w:val="none" w:sz="0" w:space="0" w:color="auto"/>
        <w:bottom w:val="none" w:sz="0" w:space="0" w:color="auto"/>
        <w:right w:val="none" w:sz="0" w:space="0" w:color="auto"/>
      </w:divBdr>
    </w:div>
    <w:div w:id="1583173065">
      <w:bodyDiv w:val="1"/>
      <w:marLeft w:val="0"/>
      <w:marRight w:val="0"/>
      <w:marTop w:val="0"/>
      <w:marBottom w:val="0"/>
      <w:divBdr>
        <w:top w:val="none" w:sz="0" w:space="0" w:color="auto"/>
        <w:left w:val="none" w:sz="0" w:space="0" w:color="auto"/>
        <w:bottom w:val="none" w:sz="0" w:space="0" w:color="auto"/>
        <w:right w:val="none" w:sz="0" w:space="0" w:color="auto"/>
      </w:divBdr>
      <w:divsChild>
        <w:div w:id="1834567881">
          <w:marLeft w:val="0"/>
          <w:marRight w:val="0"/>
          <w:marTop w:val="0"/>
          <w:marBottom w:val="0"/>
          <w:divBdr>
            <w:top w:val="none" w:sz="0" w:space="0" w:color="auto"/>
            <w:left w:val="none" w:sz="0" w:space="0" w:color="auto"/>
            <w:bottom w:val="none" w:sz="0" w:space="0" w:color="auto"/>
            <w:right w:val="none" w:sz="0" w:space="0" w:color="auto"/>
          </w:divBdr>
        </w:div>
      </w:divsChild>
    </w:div>
    <w:div w:id="1595897494">
      <w:bodyDiv w:val="1"/>
      <w:marLeft w:val="0"/>
      <w:marRight w:val="0"/>
      <w:marTop w:val="0"/>
      <w:marBottom w:val="0"/>
      <w:divBdr>
        <w:top w:val="none" w:sz="0" w:space="0" w:color="auto"/>
        <w:left w:val="none" w:sz="0" w:space="0" w:color="auto"/>
        <w:bottom w:val="none" w:sz="0" w:space="0" w:color="auto"/>
        <w:right w:val="none" w:sz="0" w:space="0" w:color="auto"/>
      </w:divBdr>
    </w:div>
    <w:div w:id="1597590370">
      <w:bodyDiv w:val="1"/>
      <w:marLeft w:val="0"/>
      <w:marRight w:val="0"/>
      <w:marTop w:val="0"/>
      <w:marBottom w:val="0"/>
      <w:divBdr>
        <w:top w:val="none" w:sz="0" w:space="0" w:color="auto"/>
        <w:left w:val="none" w:sz="0" w:space="0" w:color="auto"/>
        <w:bottom w:val="none" w:sz="0" w:space="0" w:color="auto"/>
        <w:right w:val="none" w:sz="0" w:space="0" w:color="auto"/>
      </w:divBdr>
    </w:div>
    <w:div w:id="1604068134">
      <w:bodyDiv w:val="1"/>
      <w:marLeft w:val="0"/>
      <w:marRight w:val="0"/>
      <w:marTop w:val="0"/>
      <w:marBottom w:val="0"/>
      <w:divBdr>
        <w:top w:val="none" w:sz="0" w:space="0" w:color="auto"/>
        <w:left w:val="none" w:sz="0" w:space="0" w:color="auto"/>
        <w:bottom w:val="none" w:sz="0" w:space="0" w:color="auto"/>
        <w:right w:val="none" w:sz="0" w:space="0" w:color="auto"/>
      </w:divBdr>
    </w:div>
    <w:div w:id="1605965098">
      <w:bodyDiv w:val="1"/>
      <w:marLeft w:val="0"/>
      <w:marRight w:val="0"/>
      <w:marTop w:val="0"/>
      <w:marBottom w:val="0"/>
      <w:divBdr>
        <w:top w:val="none" w:sz="0" w:space="0" w:color="auto"/>
        <w:left w:val="none" w:sz="0" w:space="0" w:color="auto"/>
        <w:bottom w:val="none" w:sz="0" w:space="0" w:color="auto"/>
        <w:right w:val="none" w:sz="0" w:space="0" w:color="auto"/>
      </w:divBdr>
      <w:divsChild>
        <w:div w:id="1183738506">
          <w:marLeft w:val="1094"/>
          <w:marRight w:val="0"/>
          <w:marTop w:val="0"/>
          <w:marBottom w:val="0"/>
          <w:divBdr>
            <w:top w:val="none" w:sz="0" w:space="0" w:color="auto"/>
            <w:left w:val="none" w:sz="0" w:space="0" w:color="auto"/>
            <w:bottom w:val="none" w:sz="0" w:space="0" w:color="auto"/>
            <w:right w:val="none" w:sz="0" w:space="0" w:color="auto"/>
          </w:divBdr>
        </w:div>
        <w:div w:id="1816558820">
          <w:marLeft w:val="1094"/>
          <w:marRight w:val="0"/>
          <w:marTop w:val="0"/>
          <w:marBottom w:val="0"/>
          <w:divBdr>
            <w:top w:val="none" w:sz="0" w:space="0" w:color="auto"/>
            <w:left w:val="none" w:sz="0" w:space="0" w:color="auto"/>
            <w:bottom w:val="none" w:sz="0" w:space="0" w:color="auto"/>
            <w:right w:val="none" w:sz="0" w:space="0" w:color="auto"/>
          </w:divBdr>
        </w:div>
      </w:divsChild>
    </w:div>
    <w:div w:id="1613322081">
      <w:bodyDiv w:val="1"/>
      <w:marLeft w:val="0"/>
      <w:marRight w:val="0"/>
      <w:marTop w:val="0"/>
      <w:marBottom w:val="0"/>
      <w:divBdr>
        <w:top w:val="none" w:sz="0" w:space="0" w:color="auto"/>
        <w:left w:val="none" w:sz="0" w:space="0" w:color="auto"/>
        <w:bottom w:val="none" w:sz="0" w:space="0" w:color="auto"/>
        <w:right w:val="none" w:sz="0" w:space="0" w:color="auto"/>
      </w:divBdr>
    </w:div>
    <w:div w:id="1623725847">
      <w:bodyDiv w:val="1"/>
      <w:marLeft w:val="0"/>
      <w:marRight w:val="0"/>
      <w:marTop w:val="0"/>
      <w:marBottom w:val="0"/>
      <w:divBdr>
        <w:top w:val="none" w:sz="0" w:space="0" w:color="auto"/>
        <w:left w:val="none" w:sz="0" w:space="0" w:color="auto"/>
        <w:bottom w:val="none" w:sz="0" w:space="0" w:color="auto"/>
        <w:right w:val="none" w:sz="0" w:space="0" w:color="auto"/>
      </w:divBdr>
    </w:div>
    <w:div w:id="1636132324">
      <w:bodyDiv w:val="1"/>
      <w:marLeft w:val="0"/>
      <w:marRight w:val="0"/>
      <w:marTop w:val="0"/>
      <w:marBottom w:val="0"/>
      <w:divBdr>
        <w:top w:val="none" w:sz="0" w:space="0" w:color="auto"/>
        <w:left w:val="none" w:sz="0" w:space="0" w:color="auto"/>
        <w:bottom w:val="none" w:sz="0" w:space="0" w:color="auto"/>
        <w:right w:val="none" w:sz="0" w:space="0" w:color="auto"/>
      </w:divBdr>
    </w:div>
    <w:div w:id="1650749793">
      <w:bodyDiv w:val="1"/>
      <w:marLeft w:val="0"/>
      <w:marRight w:val="0"/>
      <w:marTop w:val="0"/>
      <w:marBottom w:val="0"/>
      <w:divBdr>
        <w:top w:val="none" w:sz="0" w:space="0" w:color="auto"/>
        <w:left w:val="none" w:sz="0" w:space="0" w:color="auto"/>
        <w:bottom w:val="none" w:sz="0" w:space="0" w:color="auto"/>
        <w:right w:val="none" w:sz="0" w:space="0" w:color="auto"/>
      </w:divBdr>
    </w:div>
    <w:div w:id="1652828970">
      <w:bodyDiv w:val="1"/>
      <w:marLeft w:val="0"/>
      <w:marRight w:val="0"/>
      <w:marTop w:val="0"/>
      <w:marBottom w:val="0"/>
      <w:divBdr>
        <w:top w:val="none" w:sz="0" w:space="0" w:color="auto"/>
        <w:left w:val="none" w:sz="0" w:space="0" w:color="auto"/>
        <w:bottom w:val="none" w:sz="0" w:space="0" w:color="auto"/>
        <w:right w:val="none" w:sz="0" w:space="0" w:color="auto"/>
      </w:divBdr>
    </w:div>
    <w:div w:id="1663897516">
      <w:bodyDiv w:val="1"/>
      <w:marLeft w:val="0"/>
      <w:marRight w:val="0"/>
      <w:marTop w:val="0"/>
      <w:marBottom w:val="0"/>
      <w:divBdr>
        <w:top w:val="none" w:sz="0" w:space="0" w:color="auto"/>
        <w:left w:val="none" w:sz="0" w:space="0" w:color="auto"/>
        <w:bottom w:val="none" w:sz="0" w:space="0" w:color="auto"/>
        <w:right w:val="none" w:sz="0" w:space="0" w:color="auto"/>
      </w:divBdr>
    </w:div>
    <w:div w:id="1668708636">
      <w:bodyDiv w:val="1"/>
      <w:marLeft w:val="0"/>
      <w:marRight w:val="0"/>
      <w:marTop w:val="0"/>
      <w:marBottom w:val="0"/>
      <w:divBdr>
        <w:top w:val="none" w:sz="0" w:space="0" w:color="auto"/>
        <w:left w:val="none" w:sz="0" w:space="0" w:color="auto"/>
        <w:bottom w:val="none" w:sz="0" w:space="0" w:color="auto"/>
        <w:right w:val="none" w:sz="0" w:space="0" w:color="auto"/>
      </w:divBdr>
    </w:div>
    <w:div w:id="1671176926">
      <w:bodyDiv w:val="1"/>
      <w:marLeft w:val="0"/>
      <w:marRight w:val="0"/>
      <w:marTop w:val="0"/>
      <w:marBottom w:val="0"/>
      <w:divBdr>
        <w:top w:val="none" w:sz="0" w:space="0" w:color="auto"/>
        <w:left w:val="none" w:sz="0" w:space="0" w:color="auto"/>
        <w:bottom w:val="none" w:sz="0" w:space="0" w:color="auto"/>
        <w:right w:val="none" w:sz="0" w:space="0" w:color="auto"/>
      </w:divBdr>
    </w:div>
    <w:div w:id="1680155448">
      <w:bodyDiv w:val="1"/>
      <w:marLeft w:val="0"/>
      <w:marRight w:val="0"/>
      <w:marTop w:val="0"/>
      <w:marBottom w:val="0"/>
      <w:divBdr>
        <w:top w:val="none" w:sz="0" w:space="0" w:color="auto"/>
        <w:left w:val="none" w:sz="0" w:space="0" w:color="auto"/>
        <w:bottom w:val="none" w:sz="0" w:space="0" w:color="auto"/>
        <w:right w:val="none" w:sz="0" w:space="0" w:color="auto"/>
      </w:divBdr>
    </w:div>
    <w:div w:id="1684085984">
      <w:bodyDiv w:val="1"/>
      <w:marLeft w:val="0"/>
      <w:marRight w:val="0"/>
      <w:marTop w:val="0"/>
      <w:marBottom w:val="0"/>
      <w:divBdr>
        <w:top w:val="none" w:sz="0" w:space="0" w:color="auto"/>
        <w:left w:val="none" w:sz="0" w:space="0" w:color="auto"/>
        <w:bottom w:val="none" w:sz="0" w:space="0" w:color="auto"/>
        <w:right w:val="none" w:sz="0" w:space="0" w:color="auto"/>
      </w:divBdr>
      <w:divsChild>
        <w:div w:id="324405558">
          <w:marLeft w:val="0"/>
          <w:marRight w:val="0"/>
          <w:marTop w:val="0"/>
          <w:marBottom w:val="0"/>
          <w:divBdr>
            <w:top w:val="none" w:sz="0" w:space="0" w:color="auto"/>
            <w:left w:val="none" w:sz="0" w:space="0" w:color="auto"/>
            <w:bottom w:val="none" w:sz="0" w:space="0" w:color="auto"/>
            <w:right w:val="none" w:sz="0" w:space="0" w:color="auto"/>
          </w:divBdr>
        </w:div>
      </w:divsChild>
    </w:div>
    <w:div w:id="1694184047">
      <w:bodyDiv w:val="1"/>
      <w:marLeft w:val="0"/>
      <w:marRight w:val="0"/>
      <w:marTop w:val="0"/>
      <w:marBottom w:val="0"/>
      <w:divBdr>
        <w:top w:val="none" w:sz="0" w:space="0" w:color="auto"/>
        <w:left w:val="none" w:sz="0" w:space="0" w:color="auto"/>
        <w:bottom w:val="none" w:sz="0" w:space="0" w:color="auto"/>
        <w:right w:val="none" w:sz="0" w:space="0" w:color="auto"/>
      </w:divBdr>
    </w:div>
    <w:div w:id="1722631048">
      <w:bodyDiv w:val="1"/>
      <w:marLeft w:val="0"/>
      <w:marRight w:val="0"/>
      <w:marTop w:val="0"/>
      <w:marBottom w:val="0"/>
      <w:divBdr>
        <w:top w:val="none" w:sz="0" w:space="0" w:color="auto"/>
        <w:left w:val="none" w:sz="0" w:space="0" w:color="auto"/>
        <w:bottom w:val="none" w:sz="0" w:space="0" w:color="auto"/>
        <w:right w:val="none" w:sz="0" w:space="0" w:color="auto"/>
      </w:divBdr>
    </w:div>
    <w:div w:id="1736977520">
      <w:bodyDiv w:val="1"/>
      <w:marLeft w:val="0"/>
      <w:marRight w:val="0"/>
      <w:marTop w:val="0"/>
      <w:marBottom w:val="0"/>
      <w:divBdr>
        <w:top w:val="none" w:sz="0" w:space="0" w:color="auto"/>
        <w:left w:val="none" w:sz="0" w:space="0" w:color="auto"/>
        <w:bottom w:val="none" w:sz="0" w:space="0" w:color="auto"/>
        <w:right w:val="none" w:sz="0" w:space="0" w:color="auto"/>
      </w:divBdr>
    </w:div>
    <w:div w:id="1746762760">
      <w:bodyDiv w:val="1"/>
      <w:marLeft w:val="0"/>
      <w:marRight w:val="0"/>
      <w:marTop w:val="0"/>
      <w:marBottom w:val="0"/>
      <w:divBdr>
        <w:top w:val="none" w:sz="0" w:space="0" w:color="auto"/>
        <w:left w:val="none" w:sz="0" w:space="0" w:color="auto"/>
        <w:bottom w:val="none" w:sz="0" w:space="0" w:color="auto"/>
        <w:right w:val="none" w:sz="0" w:space="0" w:color="auto"/>
      </w:divBdr>
    </w:div>
    <w:div w:id="1764838336">
      <w:bodyDiv w:val="1"/>
      <w:marLeft w:val="0"/>
      <w:marRight w:val="0"/>
      <w:marTop w:val="0"/>
      <w:marBottom w:val="0"/>
      <w:divBdr>
        <w:top w:val="none" w:sz="0" w:space="0" w:color="auto"/>
        <w:left w:val="none" w:sz="0" w:space="0" w:color="auto"/>
        <w:bottom w:val="none" w:sz="0" w:space="0" w:color="auto"/>
        <w:right w:val="none" w:sz="0" w:space="0" w:color="auto"/>
      </w:divBdr>
    </w:div>
    <w:div w:id="1765568316">
      <w:bodyDiv w:val="1"/>
      <w:marLeft w:val="0"/>
      <w:marRight w:val="0"/>
      <w:marTop w:val="0"/>
      <w:marBottom w:val="0"/>
      <w:divBdr>
        <w:top w:val="none" w:sz="0" w:space="0" w:color="auto"/>
        <w:left w:val="none" w:sz="0" w:space="0" w:color="auto"/>
        <w:bottom w:val="none" w:sz="0" w:space="0" w:color="auto"/>
        <w:right w:val="none" w:sz="0" w:space="0" w:color="auto"/>
      </w:divBdr>
    </w:div>
    <w:div w:id="1771586008">
      <w:bodyDiv w:val="1"/>
      <w:marLeft w:val="0"/>
      <w:marRight w:val="0"/>
      <w:marTop w:val="0"/>
      <w:marBottom w:val="0"/>
      <w:divBdr>
        <w:top w:val="none" w:sz="0" w:space="0" w:color="auto"/>
        <w:left w:val="none" w:sz="0" w:space="0" w:color="auto"/>
        <w:bottom w:val="none" w:sz="0" w:space="0" w:color="auto"/>
        <w:right w:val="none" w:sz="0" w:space="0" w:color="auto"/>
      </w:divBdr>
    </w:div>
    <w:div w:id="1776555141">
      <w:bodyDiv w:val="1"/>
      <w:marLeft w:val="0"/>
      <w:marRight w:val="0"/>
      <w:marTop w:val="0"/>
      <w:marBottom w:val="0"/>
      <w:divBdr>
        <w:top w:val="none" w:sz="0" w:space="0" w:color="auto"/>
        <w:left w:val="none" w:sz="0" w:space="0" w:color="auto"/>
        <w:bottom w:val="none" w:sz="0" w:space="0" w:color="auto"/>
        <w:right w:val="none" w:sz="0" w:space="0" w:color="auto"/>
      </w:divBdr>
      <w:divsChild>
        <w:div w:id="162088287">
          <w:marLeft w:val="1094"/>
          <w:marRight w:val="0"/>
          <w:marTop w:val="0"/>
          <w:marBottom w:val="0"/>
          <w:divBdr>
            <w:top w:val="none" w:sz="0" w:space="0" w:color="auto"/>
            <w:left w:val="none" w:sz="0" w:space="0" w:color="auto"/>
            <w:bottom w:val="none" w:sz="0" w:space="0" w:color="auto"/>
            <w:right w:val="none" w:sz="0" w:space="0" w:color="auto"/>
          </w:divBdr>
        </w:div>
        <w:div w:id="485516116">
          <w:marLeft w:val="1094"/>
          <w:marRight w:val="0"/>
          <w:marTop w:val="0"/>
          <w:marBottom w:val="0"/>
          <w:divBdr>
            <w:top w:val="none" w:sz="0" w:space="0" w:color="auto"/>
            <w:left w:val="none" w:sz="0" w:space="0" w:color="auto"/>
            <w:bottom w:val="none" w:sz="0" w:space="0" w:color="auto"/>
            <w:right w:val="none" w:sz="0" w:space="0" w:color="auto"/>
          </w:divBdr>
        </w:div>
        <w:div w:id="632100668">
          <w:marLeft w:val="1094"/>
          <w:marRight w:val="0"/>
          <w:marTop w:val="0"/>
          <w:marBottom w:val="0"/>
          <w:divBdr>
            <w:top w:val="none" w:sz="0" w:space="0" w:color="auto"/>
            <w:left w:val="none" w:sz="0" w:space="0" w:color="auto"/>
            <w:bottom w:val="none" w:sz="0" w:space="0" w:color="auto"/>
            <w:right w:val="none" w:sz="0" w:space="0" w:color="auto"/>
          </w:divBdr>
        </w:div>
      </w:divsChild>
    </w:div>
    <w:div w:id="1777404382">
      <w:bodyDiv w:val="1"/>
      <w:marLeft w:val="0"/>
      <w:marRight w:val="0"/>
      <w:marTop w:val="0"/>
      <w:marBottom w:val="0"/>
      <w:divBdr>
        <w:top w:val="none" w:sz="0" w:space="0" w:color="auto"/>
        <w:left w:val="none" w:sz="0" w:space="0" w:color="auto"/>
        <w:bottom w:val="none" w:sz="0" w:space="0" w:color="auto"/>
        <w:right w:val="none" w:sz="0" w:space="0" w:color="auto"/>
      </w:divBdr>
    </w:div>
    <w:div w:id="1784811028">
      <w:bodyDiv w:val="1"/>
      <w:marLeft w:val="0"/>
      <w:marRight w:val="0"/>
      <w:marTop w:val="0"/>
      <w:marBottom w:val="0"/>
      <w:divBdr>
        <w:top w:val="none" w:sz="0" w:space="0" w:color="auto"/>
        <w:left w:val="none" w:sz="0" w:space="0" w:color="auto"/>
        <w:bottom w:val="none" w:sz="0" w:space="0" w:color="auto"/>
        <w:right w:val="none" w:sz="0" w:space="0" w:color="auto"/>
      </w:divBdr>
    </w:div>
    <w:div w:id="1814249361">
      <w:bodyDiv w:val="1"/>
      <w:marLeft w:val="0"/>
      <w:marRight w:val="0"/>
      <w:marTop w:val="0"/>
      <w:marBottom w:val="0"/>
      <w:divBdr>
        <w:top w:val="none" w:sz="0" w:space="0" w:color="auto"/>
        <w:left w:val="none" w:sz="0" w:space="0" w:color="auto"/>
        <w:bottom w:val="none" w:sz="0" w:space="0" w:color="auto"/>
        <w:right w:val="none" w:sz="0" w:space="0" w:color="auto"/>
      </w:divBdr>
      <w:divsChild>
        <w:div w:id="1468861357">
          <w:marLeft w:val="0"/>
          <w:marRight w:val="0"/>
          <w:marTop w:val="0"/>
          <w:marBottom w:val="0"/>
          <w:divBdr>
            <w:top w:val="none" w:sz="0" w:space="0" w:color="auto"/>
            <w:left w:val="none" w:sz="0" w:space="0" w:color="auto"/>
            <w:bottom w:val="none" w:sz="0" w:space="0" w:color="auto"/>
            <w:right w:val="none" w:sz="0" w:space="0" w:color="auto"/>
          </w:divBdr>
        </w:div>
      </w:divsChild>
    </w:div>
    <w:div w:id="1818951986">
      <w:bodyDiv w:val="1"/>
      <w:marLeft w:val="0"/>
      <w:marRight w:val="0"/>
      <w:marTop w:val="0"/>
      <w:marBottom w:val="0"/>
      <w:divBdr>
        <w:top w:val="none" w:sz="0" w:space="0" w:color="auto"/>
        <w:left w:val="none" w:sz="0" w:space="0" w:color="auto"/>
        <w:bottom w:val="none" w:sz="0" w:space="0" w:color="auto"/>
        <w:right w:val="none" w:sz="0" w:space="0" w:color="auto"/>
      </w:divBdr>
    </w:div>
    <w:div w:id="1826243092">
      <w:bodyDiv w:val="1"/>
      <w:marLeft w:val="0"/>
      <w:marRight w:val="0"/>
      <w:marTop w:val="0"/>
      <w:marBottom w:val="0"/>
      <w:divBdr>
        <w:top w:val="none" w:sz="0" w:space="0" w:color="auto"/>
        <w:left w:val="none" w:sz="0" w:space="0" w:color="auto"/>
        <w:bottom w:val="none" w:sz="0" w:space="0" w:color="auto"/>
        <w:right w:val="none" w:sz="0" w:space="0" w:color="auto"/>
      </w:divBdr>
    </w:div>
    <w:div w:id="1828474251">
      <w:bodyDiv w:val="1"/>
      <w:marLeft w:val="0"/>
      <w:marRight w:val="0"/>
      <w:marTop w:val="0"/>
      <w:marBottom w:val="0"/>
      <w:divBdr>
        <w:top w:val="none" w:sz="0" w:space="0" w:color="auto"/>
        <w:left w:val="none" w:sz="0" w:space="0" w:color="auto"/>
        <w:bottom w:val="none" w:sz="0" w:space="0" w:color="auto"/>
        <w:right w:val="none" w:sz="0" w:space="0" w:color="auto"/>
      </w:divBdr>
    </w:div>
    <w:div w:id="1835140448">
      <w:bodyDiv w:val="1"/>
      <w:marLeft w:val="0"/>
      <w:marRight w:val="0"/>
      <w:marTop w:val="0"/>
      <w:marBottom w:val="0"/>
      <w:divBdr>
        <w:top w:val="none" w:sz="0" w:space="0" w:color="auto"/>
        <w:left w:val="none" w:sz="0" w:space="0" w:color="auto"/>
        <w:bottom w:val="none" w:sz="0" w:space="0" w:color="auto"/>
        <w:right w:val="none" w:sz="0" w:space="0" w:color="auto"/>
      </w:divBdr>
      <w:divsChild>
        <w:div w:id="143475272">
          <w:marLeft w:val="0"/>
          <w:marRight w:val="0"/>
          <w:marTop w:val="0"/>
          <w:marBottom w:val="0"/>
          <w:divBdr>
            <w:top w:val="none" w:sz="0" w:space="0" w:color="auto"/>
            <w:left w:val="none" w:sz="0" w:space="0" w:color="auto"/>
            <w:bottom w:val="none" w:sz="0" w:space="0" w:color="auto"/>
            <w:right w:val="none" w:sz="0" w:space="0" w:color="auto"/>
          </w:divBdr>
        </w:div>
      </w:divsChild>
    </w:div>
    <w:div w:id="1843156495">
      <w:bodyDiv w:val="1"/>
      <w:marLeft w:val="0"/>
      <w:marRight w:val="0"/>
      <w:marTop w:val="0"/>
      <w:marBottom w:val="0"/>
      <w:divBdr>
        <w:top w:val="none" w:sz="0" w:space="0" w:color="auto"/>
        <w:left w:val="none" w:sz="0" w:space="0" w:color="auto"/>
        <w:bottom w:val="none" w:sz="0" w:space="0" w:color="auto"/>
        <w:right w:val="none" w:sz="0" w:space="0" w:color="auto"/>
      </w:divBdr>
    </w:div>
    <w:div w:id="1870096165">
      <w:bodyDiv w:val="1"/>
      <w:marLeft w:val="0"/>
      <w:marRight w:val="0"/>
      <w:marTop w:val="0"/>
      <w:marBottom w:val="0"/>
      <w:divBdr>
        <w:top w:val="none" w:sz="0" w:space="0" w:color="auto"/>
        <w:left w:val="none" w:sz="0" w:space="0" w:color="auto"/>
        <w:bottom w:val="none" w:sz="0" w:space="0" w:color="auto"/>
        <w:right w:val="none" w:sz="0" w:space="0" w:color="auto"/>
      </w:divBdr>
      <w:divsChild>
        <w:div w:id="1603024335">
          <w:marLeft w:val="0"/>
          <w:marRight w:val="0"/>
          <w:marTop w:val="0"/>
          <w:marBottom w:val="0"/>
          <w:divBdr>
            <w:top w:val="none" w:sz="0" w:space="0" w:color="auto"/>
            <w:left w:val="none" w:sz="0" w:space="0" w:color="auto"/>
            <w:bottom w:val="none" w:sz="0" w:space="0" w:color="auto"/>
            <w:right w:val="none" w:sz="0" w:space="0" w:color="auto"/>
          </w:divBdr>
        </w:div>
      </w:divsChild>
    </w:div>
    <w:div w:id="1874147394">
      <w:bodyDiv w:val="1"/>
      <w:marLeft w:val="0"/>
      <w:marRight w:val="0"/>
      <w:marTop w:val="0"/>
      <w:marBottom w:val="0"/>
      <w:divBdr>
        <w:top w:val="none" w:sz="0" w:space="0" w:color="auto"/>
        <w:left w:val="none" w:sz="0" w:space="0" w:color="auto"/>
        <w:bottom w:val="none" w:sz="0" w:space="0" w:color="auto"/>
        <w:right w:val="none" w:sz="0" w:space="0" w:color="auto"/>
      </w:divBdr>
    </w:div>
    <w:div w:id="1877887168">
      <w:bodyDiv w:val="1"/>
      <w:marLeft w:val="0"/>
      <w:marRight w:val="0"/>
      <w:marTop w:val="0"/>
      <w:marBottom w:val="0"/>
      <w:divBdr>
        <w:top w:val="none" w:sz="0" w:space="0" w:color="auto"/>
        <w:left w:val="none" w:sz="0" w:space="0" w:color="auto"/>
        <w:bottom w:val="none" w:sz="0" w:space="0" w:color="auto"/>
        <w:right w:val="none" w:sz="0" w:space="0" w:color="auto"/>
      </w:divBdr>
    </w:div>
    <w:div w:id="1896697513">
      <w:bodyDiv w:val="1"/>
      <w:marLeft w:val="0"/>
      <w:marRight w:val="0"/>
      <w:marTop w:val="0"/>
      <w:marBottom w:val="0"/>
      <w:divBdr>
        <w:top w:val="none" w:sz="0" w:space="0" w:color="auto"/>
        <w:left w:val="none" w:sz="0" w:space="0" w:color="auto"/>
        <w:bottom w:val="none" w:sz="0" w:space="0" w:color="auto"/>
        <w:right w:val="none" w:sz="0" w:space="0" w:color="auto"/>
      </w:divBdr>
    </w:div>
    <w:div w:id="1896895569">
      <w:bodyDiv w:val="1"/>
      <w:marLeft w:val="0"/>
      <w:marRight w:val="0"/>
      <w:marTop w:val="0"/>
      <w:marBottom w:val="0"/>
      <w:divBdr>
        <w:top w:val="none" w:sz="0" w:space="0" w:color="auto"/>
        <w:left w:val="none" w:sz="0" w:space="0" w:color="auto"/>
        <w:bottom w:val="none" w:sz="0" w:space="0" w:color="auto"/>
        <w:right w:val="none" w:sz="0" w:space="0" w:color="auto"/>
      </w:divBdr>
    </w:div>
    <w:div w:id="1915582207">
      <w:bodyDiv w:val="1"/>
      <w:marLeft w:val="0"/>
      <w:marRight w:val="0"/>
      <w:marTop w:val="0"/>
      <w:marBottom w:val="0"/>
      <w:divBdr>
        <w:top w:val="none" w:sz="0" w:space="0" w:color="auto"/>
        <w:left w:val="none" w:sz="0" w:space="0" w:color="auto"/>
        <w:bottom w:val="none" w:sz="0" w:space="0" w:color="auto"/>
        <w:right w:val="none" w:sz="0" w:space="0" w:color="auto"/>
      </w:divBdr>
    </w:div>
    <w:div w:id="1921598295">
      <w:bodyDiv w:val="1"/>
      <w:marLeft w:val="0"/>
      <w:marRight w:val="0"/>
      <w:marTop w:val="0"/>
      <w:marBottom w:val="0"/>
      <w:divBdr>
        <w:top w:val="none" w:sz="0" w:space="0" w:color="auto"/>
        <w:left w:val="none" w:sz="0" w:space="0" w:color="auto"/>
        <w:bottom w:val="none" w:sz="0" w:space="0" w:color="auto"/>
        <w:right w:val="none" w:sz="0" w:space="0" w:color="auto"/>
      </w:divBdr>
    </w:div>
    <w:div w:id="1922136098">
      <w:bodyDiv w:val="1"/>
      <w:marLeft w:val="0"/>
      <w:marRight w:val="0"/>
      <w:marTop w:val="0"/>
      <w:marBottom w:val="0"/>
      <w:divBdr>
        <w:top w:val="none" w:sz="0" w:space="0" w:color="auto"/>
        <w:left w:val="none" w:sz="0" w:space="0" w:color="auto"/>
        <w:bottom w:val="none" w:sz="0" w:space="0" w:color="auto"/>
        <w:right w:val="none" w:sz="0" w:space="0" w:color="auto"/>
      </w:divBdr>
    </w:div>
    <w:div w:id="1929844928">
      <w:bodyDiv w:val="1"/>
      <w:marLeft w:val="0"/>
      <w:marRight w:val="0"/>
      <w:marTop w:val="0"/>
      <w:marBottom w:val="0"/>
      <w:divBdr>
        <w:top w:val="none" w:sz="0" w:space="0" w:color="auto"/>
        <w:left w:val="none" w:sz="0" w:space="0" w:color="auto"/>
        <w:bottom w:val="none" w:sz="0" w:space="0" w:color="auto"/>
        <w:right w:val="none" w:sz="0" w:space="0" w:color="auto"/>
      </w:divBdr>
    </w:div>
    <w:div w:id="1930581767">
      <w:bodyDiv w:val="1"/>
      <w:marLeft w:val="0"/>
      <w:marRight w:val="0"/>
      <w:marTop w:val="0"/>
      <w:marBottom w:val="0"/>
      <w:divBdr>
        <w:top w:val="none" w:sz="0" w:space="0" w:color="auto"/>
        <w:left w:val="none" w:sz="0" w:space="0" w:color="auto"/>
        <w:bottom w:val="none" w:sz="0" w:space="0" w:color="auto"/>
        <w:right w:val="none" w:sz="0" w:space="0" w:color="auto"/>
      </w:divBdr>
    </w:div>
    <w:div w:id="1942107108">
      <w:bodyDiv w:val="1"/>
      <w:marLeft w:val="0"/>
      <w:marRight w:val="0"/>
      <w:marTop w:val="0"/>
      <w:marBottom w:val="0"/>
      <w:divBdr>
        <w:top w:val="none" w:sz="0" w:space="0" w:color="auto"/>
        <w:left w:val="none" w:sz="0" w:space="0" w:color="auto"/>
        <w:bottom w:val="none" w:sz="0" w:space="0" w:color="auto"/>
        <w:right w:val="none" w:sz="0" w:space="0" w:color="auto"/>
      </w:divBdr>
    </w:div>
    <w:div w:id="1955476729">
      <w:bodyDiv w:val="1"/>
      <w:marLeft w:val="0"/>
      <w:marRight w:val="0"/>
      <w:marTop w:val="0"/>
      <w:marBottom w:val="0"/>
      <w:divBdr>
        <w:top w:val="none" w:sz="0" w:space="0" w:color="auto"/>
        <w:left w:val="none" w:sz="0" w:space="0" w:color="auto"/>
        <w:bottom w:val="none" w:sz="0" w:space="0" w:color="auto"/>
        <w:right w:val="none" w:sz="0" w:space="0" w:color="auto"/>
      </w:divBdr>
    </w:div>
    <w:div w:id="1973172193">
      <w:bodyDiv w:val="1"/>
      <w:marLeft w:val="0"/>
      <w:marRight w:val="0"/>
      <w:marTop w:val="0"/>
      <w:marBottom w:val="0"/>
      <w:divBdr>
        <w:top w:val="none" w:sz="0" w:space="0" w:color="auto"/>
        <w:left w:val="none" w:sz="0" w:space="0" w:color="auto"/>
        <w:bottom w:val="none" w:sz="0" w:space="0" w:color="auto"/>
        <w:right w:val="none" w:sz="0" w:space="0" w:color="auto"/>
      </w:divBdr>
    </w:div>
    <w:div w:id="1988898491">
      <w:bodyDiv w:val="1"/>
      <w:marLeft w:val="0"/>
      <w:marRight w:val="0"/>
      <w:marTop w:val="0"/>
      <w:marBottom w:val="0"/>
      <w:divBdr>
        <w:top w:val="none" w:sz="0" w:space="0" w:color="auto"/>
        <w:left w:val="none" w:sz="0" w:space="0" w:color="auto"/>
        <w:bottom w:val="none" w:sz="0" w:space="0" w:color="auto"/>
        <w:right w:val="none" w:sz="0" w:space="0" w:color="auto"/>
      </w:divBdr>
    </w:div>
    <w:div w:id="1989240084">
      <w:bodyDiv w:val="1"/>
      <w:marLeft w:val="0"/>
      <w:marRight w:val="0"/>
      <w:marTop w:val="0"/>
      <w:marBottom w:val="0"/>
      <w:divBdr>
        <w:top w:val="none" w:sz="0" w:space="0" w:color="auto"/>
        <w:left w:val="none" w:sz="0" w:space="0" w:color="auto"/>
        <w:bottom w:val="none" w:sz="0" w:space="0" w:color="auto"/>
        <w:right w:val="none" w:sz="0" w:space="0" w:color="auto"/>
      </w:divBdr>
    </w:div>
    <w:div w:id="2013100820">
      <w:bodyDiv w:val="1"/>
      <w:marLeft w:val="0"/>
      <w:marRight w:val="0"/>
      <w:marTop w:val="0"/>
      <w:marBottom w:val="0"/>
      <w:divBdr>
        <w:top w:val="none" w:sz="0" w:space="0" w:color="auto"/>
        <w:left w:val="none" w:sz="0" w:space="0" w:color="auto"/>
        <w:bottom w:val="none" w:sz="0" w:space="0" w:color="auto"/>
        <w:right w:val="none" w:sz="0" w:space="0" w:color="auto"/>
      </w:divBdr>
    </w:div>
    <w:div w:id="2021349900">
      <w:bodyDiv w:val="1"/>
      <w:marLeft w:val="0"/>
      <w:marRight w:val="0"/>
      <w:marTop w:val="0"/>
      <w:marBottom w:val="0"/>
      <w:divBdr>
        <w:top w:val="none" w:sz="0" w:space="0" w:color="auto"/>
        <w:left w:val="none" w:sz="0" w:space="0" w:color="auto"/>
        <w:bottom w:val="none" w:sz="0" w:space="0" w:color="auto"/>
        <w:right w:val="none" w:sz="0" w:space="0" w:color="auto"/>
      </w:divBdr>
    </w:div>
    <w:div w:id="2024629817">
      <w:bodyDiv w:val="1"/>
      <w:marLeft w:val="0"/>
      <w:marRight w:val="0"/>
      <w:marTop w:val="0"/>
      <w:marBottom w:val="0"/>
      <w:divBdr>
        <w:top w:val="none" w:sz="0" w:space="0" w:color="auto"/>
        <w:left w:val="none" w:sz="0" w:space="0" w:color="auto"/>
        <w:bottom w:val="none" w:sz="0" w:space="0" w:color="auto"/>
        <w:right w:val="none" w:sz="0" w:space="0" w:color="auto"/>
      </w:divBdr>
    </w:div>
    <w:div w:id="2037076591">
      <w:bodyDiv w:val="1"/>
      <w:marLeft w:val="0"/>
      <w:marRight w:val="0"/>
      <w:marTop w:val="0"/>
      <w:marBottom w:val="0"/>
      <w:divBdr>
        <w:top w:val="none" w:sz="0" w:space="0" w:color="auto"/>
        <w:left w:val="none" w:sz="0" w:space="0" w:color="auto"/>
        <w:bottom w:val="none" w:sz="0" w:space="0" w:color="auto"/>
        <w:right w:val="none" w:sz="0" w:space="0" w:color="auto"/>
      </w:divBdr>
    </w:div>
    <w:div w:id="2038848200">
      <w:bodyDiv w:val="1"/>
      <w:marLeft w:val="0"/>
      <w:marRight w:val="0"/>
      <w:marTop w:val="0"/>
      <w:marBottom w:val="0"/>
      <w:divBdr>
        <w:top w:val="none" w:sz="0" w:space="0" w:color="auto"/>
        <w:left w:val="none" w:sz="0" w:space="0" w:color="auto"/>
        <w:bottom w:val="none" w:sz="0" w:space="0" w:color="auto"/>
        <w:right w:val="none" w:sz="0" w:space="0" w:color="auto"/>
      </w:divBdr>
    </w:div>
    <w:div w:id="2047900814">
      <w:bodyDiv w:val="1"/>
      <w:marLeft w:val="0"/>
      <w:marRight w:val="0"/>
      <w:marTop w:val="0"/>
      <w:marBottom w:val="0"/>
      <w:divBdr>
        <w:top w:val="none" w:sz="0" w:space="0" w:color="auto"/>
        <w:left w:val="none" w:sz="0" w:space="0" w:color="auto"/>
        <w:bottom w:val="none" w:sz="0" w:space="0" w:color="auto"/>
        <w:right w:val="none" w:sz="0" w:space="0" w:color="auto"/>
      </w:divBdr>
    </w:div>
    <w:div w:id="2052731689">
      <w:bodyDiv w:val="1"/>
      <w:marLeft w:val="0"/>
      <w:marRight w:val="0"/>
      <w:marTop w:val="0"/>
      <w:marBottom w:val="0"/>
      <w:divBdr>
        <w:top w:val="none" w:sz="0" w:space="0" w:color="auto"/>
        <w:left w:val="none" w:sz="0" w:space="0" w:color="auto"/>
        <w:bottom w:val="none" w:sz="0" w:space="0" w:color="auto"/>
        <w:right w:val="none" w:sz="0" w:space="0" w:color="auto"/>
      </w:divBdr>
    </w:div>
    <w:div w:id="2068802477">
      <w:bodyDiv w:val="1"/>
      <w:marLeft w:val="0"/>
      <w:marRight w:val="0"/>
      <w:marTop w:val="0"/>
      <w:marBottom w:val="0"/>
      <w:divBdr>
        <w:top w:val="none" w:sz="0" w:space="0" w:color="auto"/>
        <w:left w:val="none" w:sz="0" w:space="0" w:color="auto"/>
        <w:bottom w:val="none" w:sz="0" w:space="0" w:color="auto"/>
        <w:right w:val="none" w:sz="0" w:space="0" w:color="auto"/>
      </w:divBdr>
    </w:div>
    <w:div w:id="2071493698">
      <w:bodyDiv w:val="1"/>
      <w:marLeft w:val="0"/>
      <w:marRight w:val="0"/>
      <w:marTop w:val="0"/>
      <w:marBottom w:val="0"/>
      <w:divBdr>
        <w:top w:val="none" w:sz="0" w:space="0" w:color="auto"/>
        <w:left w:val="none" w:sz="0" w:space="0" w:color="auto"/>
        <w:bottom w:val="none" w:sz="0" w:space="0" w:color="auto"/>
        <w:right w:val="none" w:sz="0" w:space="0" w:color="auto"/>
      </w:divBdr>
    </w:div>
    <w:div w:id="2138328486">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header" Target="header9.xml"/><Relationship Id="rId33" Type="http://schemas.openxmlformats.org/officeDocument/2006/relationships/header" Target="header1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8.xml"/><Relationship Id="rId32"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7.xml"/><Relationship Id="rId28" Type="http://schemas.openxmlformats.org/officeDocument/2006/relationships/footer" Target="footer5.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eader" Target="header1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ahpra.gov.au/About-AHPRA/What-We-Do/Legislation.asp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cki\OneDrive\Desktop\DRAFT%20template.dotx" TargetMode="External"/></Relationships>
</file>

<file path=word/theme/theme1.xml><?xml version="1.0" encoding="utf-8"?>
<a:theme xmlns:a="http://schemas.openxmlformats.org/drawingml/2006/main" name="AHA">
  <a:themeElements>
    <a:clrScheme name="AHA">
      <a:dk1>
        <a:sysClr val="windowText" lastClr="000000"/>
      </a:dk1>
      <a:lt1>
        <a:sysClr val="window" lastClr="FFFFFF"/>
      </a:lt1>
      <a:dk2>
        <a:srgbClr val="0079C1"/>
      </a:dk2>
      <a:lt2>
        <a:srgbClr val="808285"/>
      </a:lt2>
      <a:accent1>
        <a:srgbClr val="71C9FF"/>
      </a:accent1>
      <a:accent2>
        <a:srgbClr val="00C4D5"/>
      </a:accent2>
      <a:accent3>
        <a:srgbClr val="00A2C1"/>
      </a:accent3>
      <a:accent4>
        <a:srgbClr val="C1C2C3"/>
      </a:accent4>
      <a:accent5>
        <a:srgbClr val="5D5E5F"/>
      </a:accent5>
      <a:accent6>
        <a:srgbClr val="F79646"/>
      </a:accent6>
      <a:hlink>
        <a:srgbClr val="0000FF"/>
      </a:hlink>
      <a:folHlink>
        <a:srgbClr val="800080"/>
      </a:folHlink>
    </a:clrScheme>
    <a:fontScheme name="AHA">
      <a:majorFont>
        <a:latin typeface="Segoe UI Black"/>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29b8a1d-9a32-4d4b-8209-f7ff1a4b177e">
      <UserInfo>
        <DisplayName>Chay Boss-Walker</DisplayName>
        <AccountId>50</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18F1B2147B8E24BB1E1185FC16F92C5" ma:contentTypeVersion="13" ma:contentTypeDescription="Create a new document." ma:contentTypeScope="" ma:versionID="ed98fcc328214e4ee74a01e4d0cc26e3">
  <xsd:schema xmlns:xsd="http://www.w3.org/2001/XMLSchema" xmlns:xs="http://www.w3.org/2001/XMLSchema" xmlns:p="http://schemas.microsoft.com/office/2006/metadata/properties" xmlns:ns2="4ea194d9-95e5-4b7a-b43c-f518b4def09e" xmlns:ns3="e29b8a1d-9a32-4d4b-8209-f7ff1a4b177e" targetNamespace="http://schemas.microsoft.com/office/2006/metadata/properties" ma:root="true" ma:fieldsID="b8dd4889f98b7cc8ba74ddb85da47621" ns2:_="" ns3:_="">
    <xsd:import namespace="4ea194d9-95e5-4b7a-b43c-f518b4def09e"/>
    <xsd:import namespace="e29b8a1d-9a32-4d4b-8209-f7ff1a4b177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a194d9-95e5-4b7a-b43c-f518b4def0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29b8a1d-9a32-4d4b-8209-f7ff1a4b177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1DC7DC-B46C-49BF-AC8F-3EFB1065D449}">
  <ds:schemaRefs>
    <ds:schemaRef ds:uri="e29b8a1d-9a32-4d4b-8209-f7ff1a4b177e"/>
    <ds:schemaRef ds:uri="http://purl.org/dc/terms/"/>
    <ds:schemaRef ds:uri="http://schemas.microsoft.com/office/2006/documentManagement/types"/>
    <ds:schemaRef ds:uri="4ea194d9-95e5-4b7a-b43c-f518b4def09e"/>
    <ds:schemaRef ds:uri="http://purl.org/dc/elements/1.1/"/>
    <ds:schemaRef ds:uri="http://schemas.microsoft.com/office/2006/metadata/properties"/>
    <ds:schemaRef ds:uri="http://purl.org/dc/dcmitype/"/>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3AAF23A9-BA6D-4556-AE75-BD0532742774}">
  <ds:schemaRefs>
    <ds:schemaRef ds:uri="http://schemas.microsoft.com/sharepoint/v3/contenttype/forms"/>
  </ds:schemaRefs>
</ds:datastoreItem>
</file>

<file path=customXml/itemProps3.xml><?xml version="1.0" encoding="utf-8"?>
<ds:datastoreItem xmlns:ds="http://schemas.openxmlformats.org/officeDocument/2006/customXml" ds:itemID="{334C1932-F88C-4A3E-A2B8-5B7B703AE2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a194d9-95e5-4b7a-b43c-f518b4def09e"/>
    <ds:schemaRef ds:uri="e29b8a1d-9a32-4d4b-8209-f7ff1a4b1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1EC310E-B57C-4FE5-9970-8A458B80C75C}">
  <ds:schemaRefs>
    <ds:schemaRef ds:uri="http://schemas.openxmlformats.org/officeDocument/2006/bibliography"/>
  </ds:schemaRefs>
</ds:datastoreItem>
</file>

<file path=docMetadata/LabelInfo.xml><?xml version="1.0" encoding="utf-8"?>
<clbl:labelList xmlns:clbl="http://schemas.microsoft.com/office/2020/mipLabelMetadata"/>
</file>

<file path=docMetadata/LabelInfo0.xml><?xml version="1.0" encoding="utf-8"?>
<clbl:labelList xmlns:clbl="http://schemas.microsoft.com/office/2020/mipLabelMetadata"/>
</file>

<file path=docMetadata/LabelInfo1.xml><?xml version="1.0" encoding="utf-8"?>
<clbl:labelList xmlns:clbl="http://schemas.microsoft.com/office/2020/mipLabelMetadata"/>
</file>

<file path=docMetadata/LabelInfo10.xml><?xml version="1.0" encoding="utf-8"?>
<clbl:labelList xmlns:clbl="http://schemas.microsoft.com/office/2020/mipLabelMetadata"/>
</file>

<file path=docMetadata/LabelInfo100.xml><?xml version="1.0" encoding="utf-8"?>
<clbl:labelList xmlns:clbl="http://schemas.microsoft.com/office/2020/mipLabelMetadata"/>
</file>

<file path=docMetadata/LabelInfo101.xml><?xml version="1.0" encoding="utf-8"?>
<clbl:labelList xmlns:clbl="http://schemas.microsoft.com/office/2020/mipLabelMetadata"/>
</file>

<file path=docMetadata/LabelInfo102.xml><?xml version="1.0" encoding="utf-8"?>
<clbl:labelList xmlns:clbl="http://schemas.microsoft.com/office/2020/mipLabelMetadata"/>
</file>

<file path=docMetadata/LabelInfo103.xml><?xml version="1.0" encoding="utf-8"?>
<clbl:labelList xmlns:clbl="http://schemas.microsoft.com/office/2020/mipLabelMetadata"/>
</file>

<file path=docMetadata/LabelInfo104.xml><?xml version="1.0" encoding="utf-8"?>
<clbl:labelList xmlns:clbl="http://schemas.microsoft.com/office/2020/mipLabelMetadata"/>
</file>

<file path=docMetadata/LabelInfo105.xml><?xml version="1.0" encoding="utf-8"?>
<clbl:labelList xmlns:clbl="http://schemas.microsoft.com/office/2020/mipLabelMetadata"/>
</file>

<file path=docMetadata/LabelInfo106.xml><?xml version="1.0" encoding="utf-8"?>
<clbl:labelList xmlns:clbl="http://schemas.microsoft.com/office/2020/mipLabelMetadata"/>
</file>

<file path=docMetadata/LabelInfo107.xml><?xml version="1.0" encoding="utf-8"?>
<clbl:labelList xmlns:clbl="http://schemas.microsoft.com/office/2020/mipLabelMetadata"/>
</file>

<file path=docMetadata/LabelInfo108.xml><?xml version="1.0" encoding="utf-8"?>
<clbl:labelList xmlns:clbl="http://schemas.microsoft.com/office/2020/mipLabelMetadata"/>
</file>

<file path=docMetadata/LabelInfo109.xml><?xml version="1.0" encoding="utf-8"?>
<clbl:labelList xmlns:clbl="http://schemas.microsoft.com/office/2020/mipLabelMetadata"/>
</file>

<file path=docMetadata/LabelInfo11.xml><?xml version="1.0" encoding="utf-8"?>
<clbl:labelList xmlns:clbl="http://schemas.microsoft.com/office/2020/mipLabelMetadata"/>
</file>

<file path=docMetadata/LabelInfo110.xml><?xml version="1.0" encoding="utf-8"?>
<clbl:labelList xmlns:clbl="http://schemas.microsoft.com/office/2020/mipLabelMetadata"/>
</file>

<file path=docMetadata/LabelInfo111.xml><?xml version="1.0" encoding="utf-8"?>
<clbl:labelList xmlns:clbl="http://schemas.microsoft.com/office/2020/mipLabelMetadata"/>
</file>

<file path=docMetadata/LabelInfo112.xml><?xml version="1.0" encoding="utf-8"?>
<clbl:labelList xmlns:clbl="http://schemas.microsoft.com/office/2020/mipLabelMetadata"/>
</file>

<file path=docMetadata/LabelInfo113.xml><?xml version="1.0" encoding="utf-8"?>
<clbl:labelList xmlns:clbl="http://schemas.microsoft.com/office/2020/mipLabelMetadata"/>
</file>

<file path=docMetadata/LabelInfo114.xml><?xml version="1.0" encoding="utf-8"?>
<clbl:labelList xmlns:clbl="http://schemas.microsoft.com/office/2020/mipLabelMetadata"/>
</file>

<file path=docMetadata/LabelInfo115.xml><?xml version="1.0" encoding="utf-8"?>
<clbl:labelList xmlns:clbl="http://schemas.microsoft.com/office/2020/mipLabelMetadata"/>
</file>

<file path=docMetadata/LabelInfo116.xml><?xml version="1.0" encoding="utf-8"?>
<clbl:labelList xmlns:clbl="http://schemas.microsoft.com/office/2020/mipLabelMetadata"/>
</file>

<file path=docMetadata/LabelInfo117.xml><?xml version="1.0" encoding="utf-8"?>
<clbl:labelList xmlns:clbl="http://schemas.microsoft.com/office/2020/mipLabelMetadata"/>
</file>

<file path=docMetadata/LabelInfo118.xml><?xml version="1.0" encoding="utf-8"?>
<clbl:labelList xmlns:clbl="http://schemas.microsoft.com/office/2020/mipLabelMetadata"/>
</file>

<file path=docMetadata/LabelInfo119.xml><?xml version="1.0" encoding="utf-8"?>
<clbl:labelList xmlns:clbl="http://schemas.microsoft.com/office/2020/mipLabelMetadata"/>
</file>

<file path=docMetadata/LabelInfo12.xml><?xml version="1.0" encoding="utf-8"?>
<clbl:labelList xmlns:clbl="http://schemas.microsoft.com/office/2020/mipLabelMetadata"/>
</file>

<file path=docMetadata/LabelInfo120.xml><?xml version="1.0" encoding="utf-8"?>
<clbl:labelList xmlns:clbl="http://schemas.microsoft.com/office/2020/mipLabelMetadata"/>
</file>

<file path=docMetadata/LabelInfo121.xml><?xml version="1.0" encoding="utf-8"?>
<clbl:labelList xmlns:clbl="http://schemas.microsoft.com/office/2020/mipLabelMetadata"/>
</file>

<file path=docMetadata/LabelInfo122.xml><?xml version="1.0" encoding="utf-8"?>
<clbl:labelList xmlns:clbl="http://schemas.microsoft.com/office/2020/mipLabelMetadata"/>
</file>

<file path=docMetadata/LabelInfo123.xml><?xml version="1.0" encoding="utf-8"?>
<clbl:labelList xmlns:clbl="http://schemas.microsoft.com/office/2020/mipLabelMetadata"/>
</file>

<file path=docMetadata/LabelInfo124.xml><?xml version="1.0" encoding="utf-8"?>
<clbl:labelList xmlns:clbl="http://schemas.microsoft.com/office/2020/mipLabelMetadata"/>
</file>

<file path=docMetadata/LabelInfo125.xml><?xml version="1.0" encoding="utf-8"?>
<clbl:labelList xmlns:clbl="http://schemas.microsoft.com/office/2020/mipLabelMetadata"/>
</file>

<file path=docMetadata/LabelInfo126.xml><?xml version="1.0" encoding="utf-8"?>
<clbl:labelList xmlns:clbl="http://schemas.microsoft.com/office/2020/mipLabelMetadata"/>
</file>

<file path=docMetadata/LabelInfo127.xml><?xml version="1.0" encoding="utf-8"?>
<clbl:labelList xmlns:clbl="http://schemas.microsoft.com/office/2020/mipLabelMetadata"/>
</file>

<file path=docMetadata/LabelInfo128.xml><?xml version="1.0" encoding="utf-8"?>
<clbl:labelList xmlns:clbl="http://schemas.microsoft.com/office/2020/mipLabelMetadata"/>
</file>

<file path=docMetadata/LabelInfo129.xml><?xml version="1.0" encoding="utf-8"?>
<clbl:labelList xmlns:clbl="http://schemas.microsoft.com/office/2020/mipLabelMetadata"/>
</file>

<file path=docMetadata/LabelInfo13.xml><?xml version="1.0" encoding="utf-8"?>
<clbl:labelList xmlns:clbl="http://schemas.microsoft.com/office/2020/mipLabelMetadata"/>
</file>

<file path=docMetadata/LabelInfo130.xml><?xml version="1.0" encoding="utf-8"?>
<clbl:labelList xmlns:clbl="http://schemas.microsoft.com/office/2020/mipLabelMetadata"/>
</file>

<file path=docMetadata/LabelInfo131.xml><?xml version="1.0" encoding="utf-8"?>
<clbl:labelList xmlns:clbl="http://schemas.microsoft.com/office/2020/mipLabelMetadata"/>
</file>

<file path=docMetadata/LabelInfo132.xml><?xml version="1.0" encoding="utf-8"?>
<clbl:labelList xmlns:clbl="http://schemas.microsoft.com/office/2020/mipLabelMetadata"/>
</file>

<file path=docMetadata/LabelInfo133.xml><?xml version="1.0" encoding="utf-8"?>
<clbl:labelList xmlns:clbl="http://schemas.microsoft.com/office/2020/mipLabelMetadata"/>
</file>

<file path=docMetadata/LabelInfo134.xml><?xml version="1.0" encoding="utf-8"?>
<clbl:labelList xmlns:clbl="http://schemas.microsoft.com/office/2020/mipLabelMetadata"/>
</file>

<file path=docMetadata/LabelInfo135.xml><?xml version="1.0" encoding="utf-8"?>
<clbl:labelList xmlns:clbl="http://schemas.microsoft.com/office/2020/mipLabelMetadata"/>
</file>

<file path=docMetadata/LabelInfo136.xml><?xml version="1.0" encoding="utf-8"?>
<clbl:labelList xmlns:clbl="http://schemas.microsoft.com/office/2020/mipLabelMetadata"/>
</file>

<file path=docMetadata/LabelInfo137.xml><?xml version="1.0" encoding="utf-8"?>
<clbl:labelList xmlns:clbl="http://schemas.microsoft.com/office/2020/mipLabelMetadata"/>
</file>

<file path=docMetadata/LabelInfo138.xml><?xml version="1.0" encoding="utf-8"?>
<clbl:labelList xmlns:clbl="http://schemas.microsoft.com/office/2020/mipLabelMetadata"/>
</file>

<file path=docMetadata/LabelInfo139.xml><?xml version="1.0" encoding="utf-8"?>
<clbl:labelList xmlns:clbl="http://schemas.microsoft.com/office/2020/mipLabelMetadata"/>
</file>

<file path=docMetadata/LabelInfo14.xml><?xml version="1.0" encoding="utf-8"?>
<clbl:labelList xmlns:clbl="http://schemas.microsoft.com/office/2020/mipLabelMetadata"/>
</file>

<file path=docMetadata/LabelInfo140.xml><?xml version="1.0" encoding="utf-8"?>
<clbl:labelList xmlns:clbl="http://schemas.microsoft.com/office/2020/mipLabelMetadata"/>
</file>

<file path=docMetadata/LabelInfo141.xml><?xml version="1.0" encoding="utf-8"?>
<clbl:labelList xmlns:clbl="http://schemas.microsoft.com/office/2020/mipLabelMetadata"/>
</file>

<file path=docMetadata/LabelInfo142.xml><?xml version="1.0" encoding="utf-8"?>
<clbl:labelList xmlns:clbl="http://schemas.microsoft.com/office/2020/mipLabelMetadata"/>
</file>

<file path=docMetadata/LabelInfo143.xml><?xml version="1.0" encoding="utf-8"?>
<clbl:labelList xmlns:clbl="http://schemas.microsoft.com/office/2020/mipLabelMetadata"/>
</file>

<file path=docMetadata/LabelInfo144.xml><?xml version="1.0" encoding="utf-8"?>
<clbl:labelList xmlns:clbl="http://schemas.microsoft.com/office/2020/mipLabelMetadata"/>
</file>

<file path=docMetadata/LabelInfo145.xml><?xml version="1.0" encoding="utf-8"?>
<clbl:labelList xmlns:clbl="http://schemas.microsoft.com/office/2020/mipLabelMetadata"/>
</file>

<file path=docMetadata/LabelInfo146.xml><?xml version="1.0" encoding="utf-8"?>
<clbl:labelList xmlns:clbl="http://schemas.microsoft.com/office/2020/mipLabelMetadata"/>
</file>

<file path=docMetadata/LabelInfo147.xml><?xml version="1.0" encoding="utf-8"?>
<clbl:labelList xmlns:clbl="http://schemas.microsoft.com/office/2020/mipLabelMetadata"/>
</file>

<file path=docMetadata/LabelInfo148.xml><?xml version="1.0" encoding="utf-8"?>
<clbl:labelList xmlns:clbl="http://schemas.microsoft.com/office/2020/mipLabelMetadata"/>
</file>

<file path=docMetadata/LabelInfo149.xml><?xml version="1.0" encoding="utf-8"?>
<clbl:labelList xmlns:clbl="http://schemas.microsoft.com/office/2020/mipLabelMetadata"/>
</file>

<file path=docMetadata/LabelInfo15.xml><?xml version="1.0" encoding="utf-8"?>
<clbl:labelList xmlns:clbl="http://schemas.microsoft.com/office/2020/mipLabelMetadata"/>
</file>

<file path=docMetadata/LabelInfo150.xml><?xml version="1.0" encoding="utf-8"?>
<clbl:labelList xmlns:clbl="http://schemas.microsoft.com/office/2020/mipLabelMetadata"/>
</file>

<file path=docMetadata/LabelInfo151.xml><?xml version="1.0" encoding="utf-8"?>
<clbl:labelList xmlns:clbl="http://schemas.microsoft.com/office/2020/mipLabelMetadata"/>
</file>

<file path=docMetadata/LabelInfo152.xml><?xml version="1.0" encoding="utf-8"?>
<clbl:labelList xmlns:clbl="http://schemas.microsoft.com/office/2020/mipLabelMetadata"/>
</file>

<file path=docMetadata/LabelInfo16.xml><?xml version="1.0" encoding="utf-8"?>
<clbl:labelList xmlns:clbl="http://schemas.microsoft.com/office/2020/mipLabelMetadata"/>
</file>

<file path=docMetadata/LabelInfo17.xml><?xml version="1.0" encoding="utf-8"?>
<clbl:labelList xmlns:clbl="http://schemas.microsoft.com/office/2020/mipLabelMetadata"/>
</file>

<file path=docMetadata/LabelInfo18.xml><?xml version="1.0" encoding="utf-8"?>
<clbl:labelList xmlns:clbl="http://schemas.microsoft.com/office/2020/mipLabelMetadata"/>
</file>

<file path=docMetadata/LabelInfo19.xml><?xml version="1.0" encoding="utf-8"?>
<clbl:labelList xmlns:clbl="http://schemas.microsoft.com/office/2020/mipLabelMetadata"/>
</file>

<file path=docMetadata/LabelInfo2.xml><?xml version="1.0" encoding="utf-8"?>
<clbl:labelList xmlns:clbl="http://schemas.microsoft.com/office/2020/mipLabelMetadata"/>
</file>

<file path=docMetadata/LabelInfo20.xml><?xml version="1.0" encoding="utf-8"?>
<clbl:labelList xmlns:clbl="http://schemas.microsoft.com/office/2020/mipLabelMetadata"/>
</file>

<file path=docMetadata/LabelInfo21.xml><?xml version="1.0" encoding="utf-8"?>
<clbl:labelList xmlns:clbl="http://schemas.microsoft.com/office/2020/mipLabelMetadata"/>
</file>

<file path=docMetadata/LabelInfo22.xml><?xml version="1.0" encoding="utf-8"?>
<clbl:labelList xmlns:clbl="http://schemas.microsoft.com/office/2020/mipLabelMetadata"/>
</file>

<file path=docMetadata/LabelInfo23.xml><?xml version="1.0" encoding="utf-8"?>
<clbl:labelList xmlns:clbl="http://schemas.microsoft.com/office/2020/mipLabelMetadata"/>
</file>

<file path=docMetadata/LabelInfo24.xml><?xml version="1.0" encoding="utf-8"?>
<clbl:labelList xmlns:clbl="http://schemas.microsoft.com/office/2020/mipLabelMetadata"/>
</file>

<file path=docMetadata/LabelInfo25.xml><?xml version="1.0" encoding="utf-8"?>
<clbl:labelList xmlns:clbl="http://schemas.microsoft.com/office/2020/mipLabelMetadata"/>
</file>

<file path=docMetadata/LabelInfo26.xml><?xml version="1.0" encoding="utf-8"?>
<clbl:labelList xmlns:clbl="http://schemas.microsoft.com/office/2020/mipLabelMetadata"/>
</file>

<file path=docMetadata/LabelInfo27.xml><?xml version="1.0" encoding="utf-8"?>
<clbl:labelList xmlns:clbl="http://schemas.microsoft.com/office/2020/mipLabelMetadata"/>
</file>

<file path=docMetadata/LabelInfo28.xml><?xml version="1.0" encoding="utf-8"?>
<clbl:labelList xmlns:clbl="http://schemas.microsoft.com/office/2020/mipLabelMetadata"/>
</file>

<file path=docMetadata/LabelInfo29.xml><?xml version="1.0" encoding="utf-8"?>
<clbl:labelList xmlns:clbl="http://schemas.microsoft.com/office/2020/mipLabelMetadata"/>
</file>

<file path=docMetadata/LabelInfo3.xml><?xml version="1.0" encoding="utf-8"?>
<clbl:labelList xmlns:clbl="http://schemas.microsoft.com/office/2020/mipLabelMetadata"/>
</file>

<file path=docMetadata/LabelInfo30.xml><?xml version="1.0" encoding="utf-8"?>
<clbl:labelList xmlns:clbl="http://schemas.microsoft.com/office/2020/mipLabelMetadata"/>
</file>

<file path=docMetadata/LabelInfo31.xml><?xml version="1.0" encoding="utf-8"?>
<clbl:labelList xmlns:clbl="http://schemas.microsoft.com/office/2020/mipLabelMetadata"/>
</file>

<file path=docMetadata/LabelInfo32.xml><?xml version="1.0" encoding="utf-8"?>
<clbl:labelList xmlns:clbl="http://schemas.microsoft.com/office/2020/mipLabelMetadata"/>
</file>

<file path=docMetadata/LabelInfo33.xml><?xml version="1.0" encoding="utf-8"?>
<clbl:labelList xmlns:clbl="http://schemas.microsoft.com/office/2020/mipLabelMetadata"/>
</file>

<file path=docMetadata/LabelInfo34.xml><?xml version="1.0" encoding="utf-8"?>
<clbl:labelList xmlns:clbl="http://schemas.microsoft.com/office/2020/mipLabelMetadata"/>
</file>

<file path=docMetadata/LabelInfo35.xml><?xml version="1.0" encoding="utf-8"?>
<clbl:labelList xmlns:clbl="http://schemas.microsoft.com/office/2020/mipLabelMetadata"/>
</file>

<file path=docMetadata/LabelInfo36.xml><?xml version="1.0" encoding="utf-8"?>
<clbl:labelList xmlns:clbl="http://schemas.microsoft.com/office/2020/mipLabelMetadata"/>
</file>

<file path=docMetadata/LabelInfo37.xml><?xml version="1.0" encoding="utf-8"?>
<clbl:labelList xmlns:clbl="http://schemas.microsoft.com/office/2020/mipLabelMetadata"/>
</file>

<file path=docMetadata/LabelInfo38.xml><?xml version="1.0" encoding="utf-8"?>
<clbl:labelList xmlns:clbl="http://schemas.microsoft.com/office/2020/mipLabelMetadata"/>
</file>

<file path=docMetadata/LabelInfo39.xml><?xml version="1.0" encoding="utf-8"?>
<clbl:labelList xmlns:clbl="http://schemas.microsoft.com/office/2020/mipLabelMetadata"/>
</file>

<file path=docMetadata/LabelInfo4.xml><?xml version="1.0" encoding="utf-8"?>
<clbl:labelList xmlns:clbl="http://schemas.microsoft.com/office/2020/mipLabelMetadata"/>
</file>

<file path=docMetadata/LabelInfo40.xml><?xml version="1.0" encoding="utf-8"?>
<clbl:labelList xmlns:clbl="http://schemas.microsoft.com/office/2020/mipLabelMetadata"/>
</file>

<file path=docMetadata/LabelInfo41.xml><?xml version="1.0" encoding="utf-8"?>
<clbl:labelList xmlns:clbl="http://schemas.microsoft.com/office/2020/mipLabelMetadata"/>
</file>

<file path=docMetadata/LabelInfo42.xml><?xml version="1.0" encoding="utf-8"?>
<clbl:labelList xmlns:clbl="http://schemas.microsoft.com/office/2020/mipLabelMetadata"/>
</file>

<file path=docMetadata/LabelInfo43.xml><?xml version="1.0" encoding="utf-8"?>
<clbl:labelList xmlns:clbl="http://schemas.microsoft.com/office/2020/mipLabelMetadata"/>
</file>

<file path=docMetadata/LabelInfo44.xml><?xml version="1.0" encoding="utf-8"?>
<clbl:labelList xmlns:clbl="http://schemas.microsoft.com/office/2020/mipLabelMetadata"/>
</file>

<file path=docMetadata/LabelInfo45.xml><?xml version="1.0" encoding="utf-8"?>
<clbl:labelList xmlns:clbl="http://schemas.microsoft.com/office/2020/mipLabelMetadata"/>
</file>

<file path=docMetadata/LabelInfo46.xml><?xml version="1.0" encoding="utf-8"?>
<clbl:labelList xmlns:clbl="http://schemas.microsoft.com/office/2020/mipLabelMetadata"/>
</file>

<file path=docMetadata/LabelInfo47.xml><?xml version="1.0" encoding="utf-8"?>
<clbl:labelList xmlns:clbl="http://schemas.microsoft.com/office/2020/mipLabelMetadata"/>
</file>

<file path=docMetadata/LabelInfo48.xml><?xml version="1.0" encoding="utf-8"?>
<clbl:labelList xmlns:clbl="http://schemas.microsoft.com/office/2020/mipLabelMetadata"/>
</file>

<file path=docMetadata/LabelInfo49.xml><?xml version="1.0" encoding="utf-8"?>
<clbl:labelList xmlns:clbl="http://schemas.microsoft.com/office/2020/mipLabelMetadata"/>
</file>

<file path=docMetadata/LabelInfo5.xml><?xml version="1.0" encoding="utf-8"?>
<clbl:labelList xmlns:clbl="http://schemas.microsoft.com/office/2020/mipLabelMetadata"/>
</file>

<file path=docMetadata/LabelInfo50.xml><?xml version="1.0" encoding="utf-8"?>
<clbl:labelList xmlns:clbl="http://schemas.microsoft.com/office/2020/mipLabelMetadata"/>
</file>

<file path=docMetadata/LabelInfo51.xml><?xml version="1.0" encoding="utf-8"?>
<clbl:labelList xmlns:clbl="http://schemas.microsoft.com/office/2020/mipLabelMetadata"/>
</file>

<file path=docMetadata/LabelInfo52.xml><?xml version="1.0" encoding="utf-8"?>
<clbl:labelList xmlns:clbl="http://schemas.microsoft.com/office/2020/mipLabelMetadata"/>
</file>

<file path=docMetadata/LabelInfo53.xml><?xml version="1.0" encoding="utf-8"?>
<clbl:labelList xmlns:clbl="http://schemas.microsoft.com/office/2020/mipLabelMetadata"/>
</file>

<file path=docMetadata/LabelInfo54.xml><?xml version="1.0" encoding="utf-8"?>
<clbl:labelList xmlns:clbl="http://schemas.microsoft.com/office/2020/mipLabelMetadata"/>
</file>

<file path=docMetadata/LabelInfo55.xml><?xml version="1.0" encoding="utf-8"?>
<clbl:labelList xmlns:clbl="http://schemas.microsoft.com/office/2020/mipLabelMetadata"/>
</file>

<file path=docMetadata/LabelInfo56.xml><?xml version="1.0" encoding="utf-8"?>
<clbl:labelList xmlns:clbl="http://schemas.microsoft.com/office/2020/mipLabelMetadata"/>
</file>

<file path=docMetadata/LabelInfo57.xml><?xml version="1.0" encoding="utf-8"?>
<clbl:labelList xmlns:clbl="http://schemas.microsoft.com/office/2020/mipLabelMetadata"/>
</file>

<file path=docMetadata/LabelInfo58.xml><?xml version="1.0" encoding="utf-8"?>
<clbl:labelList xmlns:clbl="http://schemas.microsoft.com/office/2020/mipLabelMetadata"/>
</file>

<file path=docMetadata/LabelInfo59.xml><?xml version="1.0" encoding="utf-8"?>
<clbl:labelList xmlns:clbl="http://schemas.microsoft.com/office/2020/mipLabelMetadata"/>
</file>

<file path=docMetadata/LabelInfo6.xml><?xml version="1.0" encoding="utf-8"?>
<clbl:labelList xmlns:clbl="http://schemas.microsoft.com/office/2020/mipLabelMetadata"/>
</file>

<file path=docMetadata/LabelInfo60.xml><?xml version="1.0" encoding="utf-8"?>
<clbl:labelList xmlns:clbl="http://schemas.microsoft.com/office/2020/mipLabelMetadata"/>
</file>

<file path=docMetadata/LabelInfo61.xml><?xml version="1.0" encoding="utf-8"?>
<clbl:labelList xmlns:clbl="http://schemas.microsoft.com/office/2020/mipLabelMetadata"/>
</file>

<file path=docMetadata/LabelInfo62.xml><?xml version="1.0" encoding="utf-8"?>
<clbl:labelList xmlns:clbl="http://schemas.microsoft.com/office/2020/mipLabelMetadata"/>
</file>

<file path=docMetadata/LabelInfo63.xml><?xml version="1.0" encoding="utf-8"?>
<clbl:labelList xmlns:clbl="http://schemas.microsoft.com/office/2020/mipLabelMetadata"/>
</file>

<file path=docMetadata/LabelInfo64.xml><?xml version="1.0" encoding="utf-8"?>
<clbl:labelList xmlns:clbl="http://schemas.microsoft.com/office/2020/mipLabelMetadata"/>
</file>

<file path=docMetadata/LabelInfo65.xml><?xml version="1.0" encoding="utf-8"?>
<clbl:labelList xmlns:clbl="http://schemas.microsoft.com/office/2020/mipLabelMetadata"/>
</file>

<file path=docMetadata/LabelInfo66.xml><?xml version="1.0" encoding="utf-8"?>
<clbl:labelList xmlns:clbl="http://schemas.microsoft.com/office/2020/mipLabelMetadata"/>
</file>

<file path=docMetadata/LabelInfo67.xml><?xml version="1.0" encoding="utf-8"?>
<clbl:labelList xmlns:clbl="http://schemas.microsoft.com/office/2020/mipLabelMetadata"/>
</file>

<file path=docMetadata/LabelInfo68.xml><?xml version="1.0" encoding="utf-8"?>
<clbl:labelList xmlns:clbl="http://schemas.microsoft.com/office/2020/mipLabelMetadata"/>
</file>

<file path=docMetadata/LabelInfo69.xml><?xml version="1.0" encoding="utf-8"?>
<clbl:labelList xmlns:clbl="http://schemas.microsoft.com/office/2020/mipLabelMetadata"/>
</file>

<file path=docMetadata/LabelInfo7.xml><?xml version="1.0" encoding="utf-8"?>
<clbl:labelList xmlns:clbl="http://schemas.microsoft.com/office/2020/mipLabelMetadata"/>
</file>

<file path=docMetadata/LabelInfo70.xml><?xml version="1.0" encoding="utf-8"?>
<clbl:labelList xmlns:clbl="http://schemas.microsoft.com/office/2020/mipLabelMetadata"/>
</file>

<file path=docMetadata/LabelInfo71.xml><?xml version="1.0" encoding="utf-8"?>
<clbl:labelList xmlns:clbl="http://schemas.microsoft.com/office/2020/mipLabelMetadata"/>
</file>

<file path=docMetadata/LabelInfo72.xml><?xml version="1.0" encoding="utf-8"?>
<clbl:labelList xmlns:clbl="http://schemas.microsoft.com/office/2020/mipLabelMetadata"/>
</file>

<file path=docMetadata/LabelInfo73.xml><?xml version="1.0" encoding="utf-8"?>
<clbl:labelList xmlns:clbl="http://schemas.microsoft.com/office/2020/mipLabelMetadata"/>
</file>

<file path=docMetadata/LabelInfo74.xml><?xml version="1.0" encoding="utf-8"?>
<clbl:labelList xmlns:clbl="http://schemas.microsoft.com/office/2020/mipLabelMetadata"/>
</file>

<file path=docMetadata/LabelInfo75.xml><?xml version="1.0" encoding="utf-8"?>
<clbl:labelList xmlns:clbl="http://schemas.microsoft.com/office/2020/mipLabelMetadata"/>
</file>

<file path=docMetadata/LabelInfo76.xml><?xml version="1.0" encoding="utf-8"?>
<clbl:labelList xmlns:clbl="http://schemas.microsoft.com/office/2020/mipLabelMetadata"/>
</file>

<file path=docMetadata/LabelInfo77.xml><?xml version="1.0" encoding="utf-8"?>
<clbl:labelList xmlns:clbl="http://schemas.microsoft.com/office/2020/mipLabelMetadata"/>
</file>

<file path=docMetadata/LabelInfo78.xml><?xml version="1.0" encoding="utf-8"?>
<clbl:labelList xmlns:clbl="http://schemas.microsoft.com/office/2020/mipLabelMetadata"/>
</file>

<file path=docMetadata/LabelInfo79.xml><?xml version="1.0" encoding="utf-8"?>
<clbl:labelList xmlns:clbl="http://schemas.microsoft.com/office/2020/mipLabelMetadata"/>
</file>

<file path=docMetadata/LabelInfo8.xml><?xml version="1.0" encoding="utf-8"?>
<clbl:labelList xmlns:clbl="http://schemas.microsoft.com/office/2020/mipLabelMetadata"/>
</file>

<file path=docMetadata/LabelInfo80.xml><?xml version="1.0" encoding="utf-8"?>
<clbl:labelList xmlns:clbl="http://schemas.microsoft.com/office/2020/mipLabelMetadata"/>
</file>

<file path=docMetadata/LabelInfo81.xml><?xml version="1.0" encoding="utf-8"?>
<clbl:labelList xmlns:clbl="http://schemas.microsoft.com/office/2020/mipLabelMetadata"/>
</file>

<file path=docMetadata/LabelInfo82.xml><?xml version="1.0" encoding="utf-8"?>
<clbl:labelList xmlns:clbl="http://schemas.microsoft.com/office/2020/mipLabelMetadata"/>
</file>

<file path=docMetadata/LabelInfo83.xml><?xml version="1.0" encoding="utf-8"?>
<clbl:labelList xmlns:clbl="http://schemas.microsoft.com/office/2020/mipLabelMetadata"/>
</file>

<file path=docMetadata/LabelInfo84.xml><?xml version="1.0" encoding="utf-8"?>
<clbl:labelList xmlns:clbl="http://schemas.microsoft.com/office/2020/mipLabelMetadata"/>
</file>

<file path=docMetadata/LabelInfo85.xml><?xml version="1.0" encoding="utf-8"?>
<clbl:labelList xmlns:clbl="http://schemas.microsoft.com/office/2020/mipLabelMetadata"/>
</file>

<file path=docMetadata/LabelInfo86.xml><?xml version="1.0" encoding="utf-8"?>
<clbl:labelList xmlns:clbl="http://schemas.microsoft.com/office/2020/mipLabelMetadata"/>
</file>

<file path=docMetadata/LabelInfo87.xml><?xml version="1.0" encoding="utf-8"?>
<clbl:labelList xmlns:clbl="http://schemas.microsoft.com/office/2020/mipLabelMetadata"/>
</file>

<file path=docMetadata/LabelInfo88.xml><?xml version="1.0" encoding="utf-8"?>
<clbl:labelList xmlns:clbl="http://schemas.microsoft.com/office/2020/mipLabelMetadata"/>
</file>

<file path=docMetadata/LabelInfo89.xml><?xml version="1.0" encoding="utf-8"?>
<clbl:labelList xmlns:clbl="http://schemas.microsoft.com/office/2020/mipLabelMetadata"/>
</file>

<file path=docMetadata/LabelInfo9.xml><?xml version="1.0" encoding="utf-8"?>
<clbl:labelList xmlns:clbl="http://schemas.microsoft.com/office/2020/mipLabelMetadata"/>
</file>

<file path=docMetadata/LabelInfo90.xml><?xml version="1.0" encoding="utf-8"?>
<clbl:labelList xmlns:clbl="http://schemas.microsoft.com/office/2020/mipLabelMetadata"/>
</file>

<file path=docMetadata/LabelInfo91.xml><?xml version="1.0" encoding="utf-8"?>
<clbl:labelList xmlns:clbl="http://schemas.microsoft.com/office/2020/mipLabelMetadata"/>
</file>

<file path=docMetadata/LabelInfo92.xml><?xml version="1.0" encoding="utf-8"?>
<clbl:labelList xmlns:clbl="http://schemas.microsoft.com/office/2020/mipLabelMetadata"/>
</file>

<file path=docMetadata/LabelInfo93.xml><?xml version="1.0" encoding="utf-8"?>
<clbl:labelList xmlns:clbl="http://schemas.microsoft.com/office/2020/mipLabelMetadata"/>
</file>

<file path=docMetadata/LabelInfo94.xml><?xml version="1.0" encoding="utf-8"?>
<clbl:labelList xmlns:clbl="http://schemas.microsoft.com/office/2020/mipLabelMetadata"/>
</file>

<file path=docMetadata/LabelInfo95.xml><?xml version="1.0" encoding="utf-8"?>
<clbl:labelList xmlns:clbl="http://schemas.microsoft.com/office/2020/mipLabelMetadata"/>
</file>

<file path=docMetadata/LabelInfo96.xml><?xml version="1.0" encoding="utf-8"?>
<clbl:labelList xmlns:clbl="http://schemas.microsoft.com/office/2020/mipLabelMetadata"/>
</file>

<file path=docMetadata/LabelInfo97.xml><?xml version="1.0" encoding="utf-8"?>
<clbl:labelList xmlns:clbl="http://schemas.microsoft.com/office/2020/mipLabelMetadata"/>
</file>

<file path=docMetadata/LabelInfo98.xml><?xml version="1.0" encoding="utf-8"?>
<clbl:labelList xmlns:clbl="http://schemas.microsoft.com/office/2020/mipLabelMetadata"/>
</file>

<file path=docMetadata/LabelInfo99.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DRAFT template.dotx</Template>
  <TotalTime>27</TotalTime>
  <Pages>100</Pages>
  <Words>66166</Words>
  <Characters>377149</Characters>
  <Application>Microsoft Office Word</Application>
  <DocSecurity>0</DocSecurity>
  <Lines>3142</Lines>
  <Paragraphs>884</Paragraphs>
  <ScaleCrop>false</ScaleCrop>
  <HeadingPairs>
    <vt:vector size="2" baseType="variant">
      <vt:variant>
        <vt:lpstr>Title</vt:lpstr>
      </vt:variant>
      <vt:variant>
        <vt:i4>1</vt:i4>
      </vt:variant>
    </vt:vector>
  </HeadingPairs>
  <TitlesOfParts>
    <vt:vector size="1" baseType="lpstr">
      <vt:lpstr>Independent review of legislative provisions governing the use of restraint in residential aged care</vt:lpstr>
    </vt:vector>
  </TitlesOfParts>
  <Company/>
  <LinksUpToDate>false</LinksUpToDate>
  <CharactersWithSpaces>442431</CharactersWithSpaces>
  <SharedDoc>false</SharedDoc>
  <HLinks>
    <vt:vector size="222" baseType="variant">
      <vt:variant>
        <vt:i4>1507380</vt:i4>
      </vt:variant>
      <vt:variant>
        <vt:i4>212</vt:i4>
      </vt:variant>
      <vt:variant>
        <vt:i4>0</vt:i4>
      </vt:variant>
      <vt:variant>
        <vt:i4>5</vt:i4>
      </vt:variant>
      <vt:variant>
        <vt:lpwstr/>
      </vt:variant>
      <vt:variant>
        <vt:lpwstr>_Toc58192021</vt:lpwstr>
      </vt:variant>
      <vt:variant>
        <vt:i4>1441844</vt:i4>
      </vt:variant>
      <vt:variant>
        <vt:i4>206</vt:i4>
      </vt:variant>
      <vt:variant>
        <vt:i4>0</vt:i4>
      </vt:variant>
      <vt:variant>
        <vt:i4>5</vt:i4>
      </vt:variant>
      <vt:variant>
        <vt:lpwstr/>
      </vt:variant>
      <vt:variant>
        <vt:lpwstr>_Toc58192020</vt:lpwstr>
      </vt:variant>
      <vt:variant>
        <vt:i4>2031671</vt:i4>
      </vt:variant>
      <vt:variant>
        <vt:i4>200</vt:i4>
      </vt:variant>
      <vt:variant>
        <vt:i4>0</vt:i4>
      </vt:variant>
      <vt:variant>
        <vt:i4>5</vt:i4>
      </vt:variant>
      <vt:variant>
        <vt:lpwstr/>
      </vt:variant>
      <vt:variant>
        <vt:lpwstr>_Toc58192019</vt:lpwstr>
      </vt:variant>
      <vt:variant>
        <vt:i4>1966135</vt:i4>
      </vt:variant>
      <vt:variant>
        <vt:i4>194</vt:i4>
      </vt:variant>
      <vt:variant>
        <vt:i4>0</vt:i4>
      </vt:variant>
      <vt:variant>
        <vt:i4>5</vt:i4>
      </vt:variant>
      <vt:variant>
        <vt:lpwstr/>
      </vt:variant>
      <vt:variant>
        <vt:lpwstr>_Toc58192018</vt:lpwstr>
      </vt:variant>
      <vt:variant>
        <vt:i4>1114167</vt:i4>
      </vt:variant>
      <vt:variant>
        <vt:i4>188</vt:i4>
      </vt:variant>
      <vt:variant>
        <vt:i4>0</vt:i4>
      </vt:variant>
      <vt:variant>
        <vt:i4>5</vt:i4>
      </vt:variant>
      <vt:variant>
        <vt:lpwstr/>
      </vt:variant>
      <vt:variant>
        <vt:lpwstr>_Toc58192017</vt:lpwstr>
      </vt:variant>
      <vt:variant>
        <vt:i4>1048631</vt:i4>
      </vt:variant>
      <vt:variant>
        <vt:i4>182</vt:i4>
      </vt:variant>
      <vt:variant>
        <vt:i4>0</vt:i4>
      </vt:variant>
      <vt:variant>
        <vt:i4>5</vt:i4>
      </vt:variant>
      <vt:variant>
        <vt:lpwstr/>
      </vt:variant>
      <vt:variant>
        <vt:lpwstr>_Toc58192016</vt:lpwstr>
      </vt:variant>
      <vt:variant>
        <vt:i4>1245239</vt:i4>
      </vt:variant>
      <vt:variant>
        <vt:i4>176</vt:i4>
      </vt:variant>
      <vt:variant>
        <vt:i4>0</vt:i4>
      </vt:variant>
      <vt:variant>
        <vt:i4>5</vt:i4>
      </vt:variant>
      <vt:variant>
        <vt:lpwstr/>
      </vt:variant>
      <vt:variant>
        <vt:lpwstr>_Toc58192015</vt:lpwstr>
      </vt:variant>
      <vt:variant>
        <vt:i4>1179703</vt:i4>
      </vt:variant>
      <vt:variant>
        <vt:i4>170</vt:i4>
      </vt:variant>
      <vt:variant>
        <vt:i4>0</vt:i4>
      </vt:variant>
      <vt:variant>
        <vt:i4>5</vt:i4>
      </vt:variant>
      <vt:variant>
        <vt:lpwstr/>
      </vt:variant>
      <vt:variant>
        <vt:lpwstr>_Toc58192014</vt:lpwstr>
      </vt:variant>
      <vt:variant>
        <vt:i4>1376311</vt:i4>
      </vt:variant>
      <vt:variant>
        <vt:i4>164</vt:i4>
      </vt:variant>
      <vt:variant>
        <vt:i4>0</vt:i4>
      </vt:variant>
      <vt:variant>
        <vt:i4>5</vt:i4>
      </vt:variant>
      <vt:variant>
        <vt:lpwstr/>
      </vt:variant>
      <vt:variant>
        <vt:lpwstr>_Toc58192013</vt:lpwstr>
      </vt:variant>
      <vt:variant>
        <vt:i4>1310775</vt:i4>
      </vt:variant>
      <vt:variant>
        <vt:i4>158</vt:i4>
      </vt:variant>
      <vt:variant>
        <vt:i4>0</vt:i4>
      </vt:variant>
      <vt:variant>
        <vt:i4>5</vt:i4>
      </vt:variant>
      <vt:variant>
        <vt:lpwstr/>
      </vt:variant>
      <vt:variant>
        <vt:lpwstr>_Toc58192012</vt:lpwstr>
      </vt:variant>
      <vt:variant>
        <vt:i4>1507383</vt:i4>
      </vt:variant>
      <vt:variant>
        <vt:i4>152</vt:i4>
      </vt:variant>
      <vt:variant>
        <vt:i4>0</vt:i4>
      </vt:variant>
      <vt:variant>
        <vt:i4>5</vt:i4>
      </vt:variant>
      <vt:variant>
        <vt:lpwstr/>
      </vt:variant>
      <vt:variant>
        <vt:lpwstr>_Toc58192011</vt:lpwstr>
      </vt:variant>
      <vt:variant>
        <vt:i4>1441847</vt:i4>
      </vt:variant>
      <vt:variant>
        <vt:i4>146</vt:i4>
      </vt:variant>
      <vt:variant>
        <vt:i4>0</vt:i4>
      </vt:variant>
      <vt:variant>
        <vt:i4>5</vt:i4>
      </vt:variant>
      <vt:variant>
        <vt:lpwstr/>
      </vt:variant>
      <vt:variant>
        <vt:lpwstr>_Toc58192010</vt:lpwstr>
      </vt:variant>
      <vt:variant>
        <vt:i4>2031670</vt:i4>
      </vt:variant>
      <vt:variant>
        <vt:i4>140</vt:i4>
      </vt:variant>
      <vt:variant>
        <vt:i4>0</vt:i4>
      </vt:variant>
      <vt:variant>
        <vt:i4>5</vt:i4>
      </vt:variant>
      <vt:variant>
        <vt:lpwstr/>
      </vt:variant>
      <vt:variant>
        <vt:lpwstr>_Toc58192009</vt:lpwstr>
      </vt:variant>
      <vt:variant>
        <vt:i4>1966134</vt:i4>
      </vt:variant>
      <vt:variant>
        <vt:i4>134</vt:i4>
      </vt:variant>
      <vt:variant>
        <vt:i4>0</vt:i4>
      </vt:variant>
      <vt:variant>
        <vt:i4>5</vt:i4>
      </vt:variant>
      <vt:variant>
        <vt:lpwstr/>
      </vt:variant>
      <vt:variant>
        <vt:lpwstr>_Toc58192008</vt:lpwstr>
      </vt:variant>
      <vt:variant>
        <vt:i4>1114166</vt:i4>
      </vt:variant>
      <vt:variant>
        <vt:i4>128</vt:i4>
      </vt:variant>
      <vt:variant>
        <vt:i4>0</vt:i4>
      </vt:variant>
      <vt:variant>
        <vt:i4>5</vt:i4>
      </vt:variant>
      <vt:variant>
        <vt:lpwstr/>
      </vt:variant>
      <vt:variant>
        <vt:lpwstr>_Toc58192007</vt:lpwstr>
      </vt:variant>
      <vt:variant>
        <vt:i4>1048630</vt:i4>
      </vt:variant>
      <vt:variant>
        <vt:i4>122</vt:i4>
      </vt:variant>
      <vt:variant>
        <vt:i4>0</vt:i4>
      </vt:variant>
      <vt:variant>
        <vt:i4>5</vt:i4>
      </vt:variant>
      <vt:variant>
        <vt:lpwstr/>
      </vt:variant>
      <vt:variant>
        <vt:lpwstr>_Toc58192006</vt:lpwstr>
      </vt:variant>
      <vt:variant>
        <vt:i4>1245238</vt:i4>
      </vt:variant>
      <vt:variant>
        <vt:i4>116</vt:i4>
      </vt:variant>
      <vt:variant>
        <vt:i4>0</vt:i4>
      </vt:variant>
      <vt:variant>
        <vt:i4>5</vt:i4>
      </vt:variant>
      <vt:variant>
        <vt:lpwstr/>
      </vt:variant>
      <vt:variant>
        <vt:lpwstr>_Toc58192005</vt:lpwstr>
      </vt:variant>
      <vt:variant>
        <vt:i4>1179702</vt:i4>
      </vt:variant>
      <vt:variant>
        <vt:i4>110</vt:i4>
      </vt:variant>
      <vt:variant>
        <vt:i4>0</vt:i4>
      </vt:variant>
      <vt:variant>
        <vt:i4>5</vt:i4>
      </vt:variant>
      <vt:variant>
        <vt:lpwstr/>
      </vt:variant>
      <vt:variant>
        <vt:lpwstr>_Toc58192004</vt:lpwstr>
      </vt:variant>
      <vt:variant>
        <vt:i4>1376310</vt:i4>
      </vt:variant>
      <vt:variant>
        <vt:i4>104</vt:i4>
      </vt:variant>
      <vt:variant>
        <vt:i4>0</vt:i4>
      </vt:variant>
      <vt:variant>
        <vt:i4>5</vt:i4>
      </vt:variant>
      <vt:variant>
        <vt:lpwstr/>
      </vt:variant>
      <vt:variant>
        <vt:lpwstr>_Toc58192003</vt:lpwstr>
      </vt:variant>
      <vt:variant>
        <vt:i4>1310774</vt:i4>
      </vt:variant>
      <vt:variant>
        <vt:i4>98</vt:i4>
      </vt:variant>
      <vt:variant>
        <vt:i4>0</vt:i4>
      </vt:variant>
      <vt:variant>
        <vt:i4>5</vt:i4>
      </vt:variant>
      <vt:variant>
        <vt:lpwstr/>
      </vt:variant>
      <vt:variant>
        <vt:lpwstr>_Toc58192002</vt:lpwstr>
      </vt:variant>
      <vt:variant>
        <vt:i4>1507382</vt:i4>
      </vt:variant>
      <vt:variant>
        <vt:i4>92</vt:i4>
      </vt:variant>
      <vt:variant>
        <vt:i4>0</vt:i4>
      </vt:variant>
      <vt:variant>
        <vt:i4>5</vt:i4>
      </vt:variant>
      <vt:variant>
        <vt:lpwstr/>
      </vt:variant>
      <vt:variant>
        <vt:lpwstr>_Toc58192001</vt:lpwstr>
      </vt:variant>
      <vt:variant>
        <vt:i4>1441846</vt:i4>
      </vt:variant>
      <vt:variant>
        <vt:i4>86</vt:i4>
      </vt:variant>
      <vt:variant>
        <vt:i4>0</vt:i4>
      </vt:variant>
      <vt:variant>
        <vt:i4>5</vt:i4>
      </vt:variant>
      <vt:variant>
        <vt:lpwstr/>
      </vt:variant>
      <vt:variant>
        <vt:lpwstr>_Toc58192000</vt:lpwstr>
      </vt:variant>
      <vt:variant>
        <vt:i4>1441852</vt:i4>
      </vt:variant>
      <vt:variant>
        <vt:i4>80</vt:i4>
      </vt:variant>
      <vt:variant>
        <vt:i4>0</vt:i4>
      </vt:variant>
      <vt:variant>
        <vt:i4>5</vt:i4>
      </vt:variant>
      <vt:variant>
        <vt:lpwstr/>
      </vt:variant>
      <vt:variant>
        <vt:lpwstr>_Toc58191999</vt:lpwstr>
      </vt:variant>
      <vt:variant>
        <vt:i4>1507388</vt:i4>
      </vt:variant>
      <vt:variant>
        <vt:i4>74</vt:i4>
      </vt:variant>
      <vt:variant>
        <vt:i4>0</vt:i4>
      </vt:variant>
      <vt:variant>
        <vt:i4>5</vt:i4>
      </vt:variant>
      <vt:variant>
        <vt:lpwstr/>
      </vt:variant>
      <vt:variant>
        <vt:lpwstr>_Toc58191998</vt:lpwstr>
      </vt:variant>
      <vt:variant>
        <vt:i4>1572924</vt:i4>
      </vt:variant>
      <vt:variant>
        <vt:i4>68</vt:i4>
      </vt:variant>
      <vt:variant>
        <vt:i4>0</vt:i4>
      </vt:variant>
      <vt:variant>
        <vt:i4>5</vt:i4>
      </vt:variant>
      <vt:variant>
        <vt:lpwstr/>
      </vt:variant>
      <vt:variant>
        <vt:lpwstr>_Toc58191997</vt:lpwstr>
      </vt:variant>
      <vt:variant>
        <vt:i4>1638460</vt:i4>
      </vt:variant>
      <vt:variant>
        <vt:i4>62</vt:i4>
      </vt:variant>
      <vt:variant>
        <vt:i4>0</vt:i4>
      </vt:variant>
      <vt:variant>
        <vt:i4>5</vt:i4>
      </vt:variant>
      <vt:variant>
        <vt:lpwstr/>
      </vt:variant>
      <vt:variant>
        <vt:lpwstr>_Toc58191996</vt:lpwstr>
      </vt:variant>
      <vt:variant>
        <vt:i4>1703996</vt:i4>
      </vt:variant>
      <vt:variant>
        <vt:i4>56</vt:i4>
      </vt:variant>
      <vt:variant>
        <vt:i4>0</vt:i4>
      </vt:variant>
      <vt:variant>
        <vt:i4>5</vt:i4>
      </vt:variant>
      <vt:variant>
        <vt:lpwstr/>
      </vt:variant>
      <vt:variant>
        <vt:lpwstr>_Toc58191995</vt:lpwstr>
      </vt:variant>
      <vt:variant>
        <vt:i4>1769532</vt:i4>
      </vt:variant>
      <vt:variant>
        <vt:i4>50</vt:i4>
      </vt:variant>
      <vt:variant>
        <vt:i4>0</vt:i4>
      </vt:variant>
      <vt:variant>
        <vt:i4>5</vt:i4>
      </vt:variant>
      <vt:variant>
        <vt:lpwstr/>
      </vt:variant>
      <vt:variant>
        <vt:lpwstr>_Toc58191994</vt:lpwstr>
      </vt:variant>
      <vt:variant>
        <vt:i4>1835068</vt:i4>
      </vt:variant>
      <vt:variant>
        <vt:i4>44</vt:i4>
      </vt:variant>
      <vt:variant>
        <vt:i4>0</vt:i4>
      </vt:variant>
      <vt:variant>
        <vt:i4>5</vt:i4>
      </vt:variant>
      <vt:variant>
        <vt:lpwstr/>
      </vt:variant>
      <vt:variant>
        <vt:lpwstr>_Toc58191993</vt:lpwstr>
      </vt:variant>
      <vt:variant>
        <vt:i4>1900604</vt:i4>
      </vt:variant>
      <vt:variant>
        <vt:i4>38</vt:i4>
      </vt:variant>
      <vt:variant>
        <vt:i4>0</vt:i4>
      </vt:variant>
      <vt:variant>
        <vt:i4>5</vt:i4>
      </vt:variant>
      <vt:variant>
        <vt:lpwstr/>
      </vt:variant>
      <vt:variant>
        <vt:lpwstr>_Toc58191992</vt:lpwstr>
      </vt:variant>
      <vt:variant>
        <vt:i4>1966140</vt:i4>
      </vt:variant>
      <vt:variant>
        <vt:i4>32</vt:i4>
      </vt:variant>
      <vt:variant>
        <vt:i4>0</vt:i4>
      </vt:variant>
      <vt:variant>
        <vt:i4>5</vt:i4>
      </vt:variant>
      <vt:variant>
        <vt:lpwstr/>
      </vt:variant>
      <vt:variant>
        <vt:lpwstr>_Toc58191991</vt:lpwstr>
      </vt:variant>
      <vt:variant>
        <vt:i4>2031676</vt:i4>
      </vt:variant>
      <vt:variant>
        <vt:i4>26</vt:i4>
      </vt:variant>
      <vt:variant>
        <vt:i4>0</vt:i4>
      </vt:variant>
      <vt:variant>
        <vt:i4>5</vt:i4>
      </vt:variant>
      <vt:variant>
        <vt:lpwstr/>
      </vt:variant>
      <vt:variant>
        <vt:lpwstr>_Toc58191990</vt:lpwstr>
      </vt:variant>
      <vt:variant>
        <vt:i4>1441853</vt:i4>
      </vt:variant>
      <vt:variant>
        <vt:i4>20</vt:i4>
      </vt:variant>
      <vt:variant>
        <vt:i4>0</vt:i4>
      </vt:variant>
      <vt:variant>
        <vt:i4>5</vt:i4>
      </vt:variant>
      <vt:variant>
        <vt:lpwstr/>
      </vt:variant>
      <vt:variant>
        <vt:lpwstr>_Toc58191989</vt:lpwstr>
      </vt:variant>
      <vt:variant>
        <vt:i4>1507389</vt:i4>
      </vt:variant>
      <vt:variant>
        <vt:i4>14</vt:i4>
      </vt:variant>
      <vt:variant>
        <vt:i4>0</vt:i4>
      </vt:variant>
      <vt:variant>
        <vt:i4>5</vt:i4>
      </vt:variant>
      <vt:variant>
        <vt:lpwstr/>
      </vt:variant>
      <vt:variant>
        <vt:lpwstr>_Toc58191988</vt:lpwstr>
      </vt:variant>
      <vt:variant>
        <vt:i4>1572925</vt:i4>
      </vt:variant>
      <vt:variant>
        <vt:i4>8</vt:i4>
      </vt:variant>
      <vt:variant>
        <vt:i4>0</vt:i4>
      </vt:variant>
      <vt:variant>
        <vt:i4>5</vt:i4>
      </vt:variant>
      <vt:variant>
        <vt:lpwstr/>
      </vt:variant>
      <vt:variant>
        <vt:lpwstr>_Toc58191987</vt:lpwstr>
      </vt:variant>
      <vt:variant>
        <vt:i4>1638461</vt:i4>
      </vt:variant>
      <vt:variant>
        <vt:i4>2</vt:i4>
      </vt:variant>
      <vt:variant>
        <vt:i4>0</vt:i4>
      </vt:variant>
      <vt:variant>
        <vt:i4>5</vt:i4>
      </vt:variant>
      <vt:variant>
        <vt:lpwstr/>
      </vt:variant>
      <vt:variant>
        <vt:lpwstr>_Toc58191986</vt:lpwstr>
      </vt:variant>
      <vt:variant>
        <vt:i4>589894</vt:i4>
      </vt:variant>
      <vt:variant>
        <vt:i4>3</vt:i4>
      </vt:variant>
      <vt:variant>
        <vt:i4>0</vt:i4>
      </vt:variant>
      <vt:variant>
        <vt:i4>5</vt:i4>
      </vt:variant>
      <vt:variant>
        <vt:lpwstr>https://www.ahpra.gov.au/About-AHPRA/What-We-Do/Legislation.aspx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Independent review of legislative provisions governing the use of restraint in residential aged care – Final report</dc:title>
  <dc:subject>Aged care</dc:subject>
  <dc:creator>Australian Government Department of Health</dc:creator>
  <cp:keywords>chemical restraint; physical restraint</cp:keywords>
  <cp:lastModifiedBy>MCCAY, Meryl</cp:lastModifiedBy>
  <cp:revision>4</cp:revision>
  <cp:lastPrinted>2020-12-09T06:07:00Z</cp:lastPrinted>
  <dcterms:created xsi:type="dcterms:W3CDTF">2020-12-09T06:06:00Z</dcterms:created>
  <dcterms:modified xsi:type="dcterms:W3CDTF">2021-02-03T01:40:00Z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0x010100118F1B2147B8E24BB1E1185FC16F92C5</vt:lpwstr>
  </property>
  <property fmtid="{D5CDD505-2E9C-101B-9397-08002B2CF9AE}" pid="3" name="Mendeley Recent Style Id 3_1">
    <vt:lpwstr>http://www.zotero.org/styles/chicago-author-date</vt:lpwstr>
  </property>
  <property fmtid="{D5CDD505-2E9C-101B-9397-08002B2CF9AE}" pid="4" name="Mendeley Recent Style Name 3_1">
    <vt:lpwstr>Chicago Manual of Style 17th edition (author-date)</vt:lpwstr>
  </property>
  <property fmtid="{D5CDD505-2E9C-101B-9397-08002B2CF9AE}" pid="5" name="Mendeley Recent Style Id 4_1">
    <vt:lpwstr>http://www.zotero.org/styles/harvard-cite-them-right</vt:lpwstr>
  </property>
  <property fmtid="{D5CDD505-2E9C-101B-9397-08002B2CF9AE}" pid="6" name="Mendeley Recent Style Name 4_1">
    <vt:lpwstr>Cite Them Right 10th edition - Harvard</vt:lpwstr>
  </property>
  <property fmtid="{D5CDD505-2E9C-101B-9397-08002B2CF9AE}" pid="7" name="Mendeley Document_1">
    <vt:lpwstr>True</vt:lpwstr>
  </property>
  <property fmtid="{D5CDD505-2E9C-101B-9397-08002B2CF9AE}" pid="8" name="Mendeley Citation Style_1">
    <vt:lpwstr>http://csl.mendeley.com/styles/445132291/style-manual-australian-government</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Unique User Id_1">
    <vt:lpwstr>b0e1b5a3-aee7-3da5-ab71-f6229e7aaaec</vt:lpwstr>
  </property>
  <property fmtid="{D5CDD505-2E9C-101B-9397-08002B2CF9AE}" pid="12" name="Mendeley Recent Style Id 0_1">
    <vt:lpwstr>http://www.zotero.org/styles/american-political-science-association</vt:lpwstr>
  </property>
  <property fmtid="{D5CDD505-2E9C-101B-9397-08002B2CF9AE}" pid="13" name="Mendeley Recent Style Name 0_1">
    <vt:lpwstr>American Political Science Association</vt:lpwstr>
  </property>
  <property fmtid="{D5CDD505-2E9C-101B-9397-08002B2CF9AE}" pid="14" name="Mendeley Recent Style Id 1_1">
    <vt:lpwstr>http://www.zotero.org/styles/apa</vt:lpwstr>
  </property>
  <property fmtid="{D5CDD505-2E9C-101B-9397-08002B2CF9AE}" pid="15" name="Mendeley Recent Style Name 1_1">
    <vt:lpwstr>American Psychological Association 7th edition</vt:lpwstr>
  </property>
  <property fmtid="{D5CDD505-2E9C-101B-9397-08002B2CF9AE}" pid="16" name="Mendeley Recent Style Id 9_1">
    <vt:lpwstr>http://www.zotero.org/styles/vancouver</vt:lpwstr>
  </property>
  <property fmtid="{D5CDD505-2E9C-101B-9397-08002B2CF9AE}" pid="17" name="Mendeley Recent Style Name 9_1">
    <vt:lpwstr>Vancouver</vt:lpwstr>
  </property>
  <property fmtid="{D5CDD505-2E9C-101B-9397-08002B2CF9AE}" pid="18" name="Mendeley Recent Style Id 5_1">
    <vt:lpwstr>http://www.zotero.org/styles/harvard1</vt:lpwstr>
  </property>
  <property fmtid="{D5CDD505-2E9C-101B-9397-08002B2CF9AE}" pid="19" name="Mendeley Recent Style Name 5_1">
    <vt:lpwstr>Harvard reference format 1 (deprecated)</vt:lpwstr>
  </property>
  <property fmtid="{D5CDD505-2E9C-101B-9397-08002B2CF9AE}" pid="20" name="Mendeley Recent Style Id 6_1">
    <vt:lpwstr>http://www.zotero.org/styles/ieee</vt:lpwstr>
  </property>
  <property fmtid="{D5CDD505-2E9C-101B-9397-08002B2CF9AE}" pid="21" name="Mendeley Recent Style Name 6_1">
    <vt:lpwstr>IEEE</vt:lpwstr>
  </property>
  <property fmtid="{D5CDD505-2E9C-101B-9397-08002B2CF9AE}" pid="22" name="Mendeley Recent Style Id 7_1">
    <vt:lpwstr>http://www.zotero.org/styles/modern-humanities-research-association</vt:lpwstr>
  </property>
  <property fmtid="{D5CDD505-2E9C-101B-9397-08002B2CF9AE}" pid="23" name="Mendeley Recent Style Name 7_1">
    <vt:lpwstr>Modern Humanities Research Association 3rd edition (note with bibliography)</vt:lpwstr>
  </property>
  <property fmtid="{D5CDD505-2E9C-101B-9397-08002B2CF9AE}" pid="24" name="Mendeley Recent Style Id 8_1">
    <vt:lpwstr>http://csl.mendeley.com/styles/445132291/style-manual-australian-government</vt:lpwstr>
  </property>
  <property fmtid="{D5CDD505-2E9C-101B-9397-08002B2CF9AE}" pid="25" name="Mendeley Recent Style Name 8_1">
    <vt:lpwstr>Style Manual - Australian Government (author-date) - Tess Lethborg - AHA Consultant</vt:lpwstr>
  </property>
</Properties>
</file>