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1264" w14:textId="0C883C73" w:rsidR="00BA2732" w:rsidRDefault="00A72721" w:rsidP="0068134A">
      <w:pPr>
        <w:pStyle w:val="Heading1"/>
      </w:pPr>
      <w:r>
        <w:t>National Carer Strategy Reference Group</w:t>
      </w:r>
      <w:r w:rsidR="0098122D">
        <w:t xml:space="preserve"> </w:t>
      </w:r>
    </w:p>
    <w:p w14:paraId="57715DC5" w14:textId="77777777" w:rsidR="008376E2" w:rsidRPr="008376E2" w:rsidRDefault="008376E2" w:rsidP="00DE6AD6">
      <w:pPr>
        <w:sectPr w:rsidR="008376E2" w:rsidRPr="008376E2" w:rsidSect="00C7170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55A55E09" w14:textId="09741F12" w:rsidR="001E05A4" w:rsidRPr="001E05A4" w:rsidRDefault="0098122D" w:rsidP="00A013FC">
      <w:pPr>
        <w:pStyle w:val="Heading2"/>
      </w:pPr>
      <w:r>
        <w:t>Meeting</w:t>
      </w:r>
      <w:r w:rsidR="00A72721">
        <w:t xml:space="preserve"> </w:t>
      </w:r>
      <w:r w:rsidR="001E05A4">
        <w:t>summary</w:t>
      </w:r>
      <w:r w:rsidR="00A72721">
        <w:t xml:space="preserve"> -</w:t>
      </w:r>
      <w:r>
        <w:t xml:space="preserve"> </w:t>
      </w:r>
      <w:r w:rsidR="00A72721">
        <w:t>5 August 2026</w:t>
      </w:r>
    </w:p>
    <w:p w14:paraId="5D9DC212" w14:textId="6B28B103" w:rsidR="006D7977" w:rsidRDefault="00A72721" w:rsidP="00A72721">
      <w:r w:rsidRPr="00A72721">
        <w:t>The first meeting of the National Carer Strategy Reference Group was held online</w:t>
      </w:r>
      <w:r w:rsidR="00A013FC">
        <w:t xml:space="preserve"> and chaired by Mr </w:t>
      </w:r>
      <w:r w:rsidR="008701D7">
        <w:t xml:space="preserve">Ross Schafer from the Department of Health, Disability and Ageing. </w:t>
      </w:r>
    </w:p>
    <w:p w14:paraId="67A7A809" w14:textId="77777777" w:rsidR="00CB59DC" w:rsidRDefault="00710683" w:rsidP="00A72721">
      <w:r>
        <w:t xml:space="preserve">Members </w:t>
      </w:r>
      <w:r w:rsidR="00893EEF">
        <w:t xml:space="preserve">discussed </w:t>
      </w:r>
      <w:r>
        <w:t xml:space="preserve">the role of the Reference Group </w:t>
      </w:r>
      <w:r w:rsidR="009A143A">
        <w:t>as</w:t>
      </w:r>
      <w:r w:rsidR="00824036">
        <w:t xml:space="preserve"> an</w:t>
      </w:r>
      <w:r w:rsidR="00893EEF">
        <w:t xml:space="preserve"> </w:t>
      </w:r>
      <w:r w:rsidR="00893EEF" w:rsidRPr="00A72721">
        <w:t>advisory</w:t>
      </w:r>
      <w:r w:rsidR="00824036">
        <w:t xml:space="preserve"> </w:t>
      </w:r>
      <w:r w:rsidR="009A143A">
        <w:t>body that</w:t>
      </w:r>
      <w:r w:rsidR="00893EEF" w:rsidRPr="00A72721">
        <w:t xml:space="preserve"> </w:t>
      </w:r>
      <w:r w:rsidR="009A143A">
        <w:t>provides</w:t>
      </w:r>
      <w:r w:rsidR="00893EEF" w:rsidRPr="00A72721">
        <w:t xml:space="preserve"> strategic advice and bringing lived experience perspectives from </w:t>
      </w:r>
      <w:r w:rsidR="009B587D">
        <w:t>member’s</w:t>
      </w:r>
      <w:r w:rsidR="00893EEF" w:rsidRPr="00A72721">
        <w:t xml:space="preserve"> networks to support the </w:t>
      </w:r>
      <w:r w:rsidR="009B587D" w:rsidRPr="00A72721">
        <w:t xml:space="preserve">implementation </w:t>
      </w:r>
      <w:r w:rsidR="009B587D">
        <w:t xml:space="preserve">of the </w:t>
      </w:r>
      <w:r w:rsidR="00893EEF" w:rsidRPr="00A72721">
        <w:t xml:space="preserve">Strategy. </w:t>
      </w:r>
    </w:p>
    <w:p w14:paraId="020B38B8" w14:textId="55505F97" w:rsidR="001E05A4" w:rsidRDefault="00E37534" w:rsidP="00A72721">
      <w:r>
        <w:t>The meeting’s focus was</w:t>
      </w:r>
      <w:r w:rsidR="00A72721" w:rsidRPr="00A72721">
        <w:t xml:space="preserve"> the continued implementation of the National Carer Strategy 202</w:t>
      </w:r>
      <w:r w:rsidR="00CB59DC">
        <w:t>4-</w:t>
      </w:r>
      <w:r w:rsidR="00A72721" w:rsidRPr="00A72721">
        <w:t xml:space="preserve">2034 and </w:t>
      </w:r>
      <w:r>
        <w:t xml:space="preserve">considering </w:t>
      </w:r>
      <w:r w:rsidR="00A72721" w:rsidRPr="00A72721">
        <w:t xml:space="preserve">priorities for the year ahead. </w:t>
      </w:r>
    </w:p>
    <w:p w14:paraId="7C6CADF3" w14:textId="7F7091BB" w:rsidR="0098122D" w:rsidRDefault="00A72721" w:rsidP="0098122D">
      <w:r>
        <w:t xml:space="preserve">Key items covered in the </w:t>
      </w:r>
      <w:r w:rsidR="001E05A4">
        <w:t xml:space="preserve">first </w:t>
      </w:r>
      <w:r>
        <w:t xml:space="preserve">meeting included: </w:t>
      </w:r>
    </w:p>
    <w:p w14:paraId="4F634245" w14:textId="019590AE" w:rsidR="0098122D" w:rsidRPr="0098122D" w:rsidRDefault="00A72721" w:rsidP="0098122D">
      <w:pPr>
        <w:pStyle w:val="ListParagraph"/>
      </w:pPr>
      <w:r>
        <w:t xml:space="preserve">The Terms of Reference, which will be confirmed with members by the next meeting. </w:t>
      </w:r>
    </w:p>
    <w:p w14:paraId="1C932300" w14:textId="77777777" w:rsidR="00A72721" w:rsidRDefault="00A72721" w:rsidP="00A72721">
      <w:pPr>
        <w:pStyle w:val="ListParagraph"/>
      </w:pPr>
      <w:r>
        <w:t xml:space="preserve">An overview of the National Carer Strategy </w:t>
      </w:r>
      <w:r w:rsidRPr="00A72721">
        <w:t>2024-2034</w:t>
      </w:r>
      <w:r>
        <w:t>.</w:t>
      </w:r>
    </w:p>
    <w:p w14:paraId="0DE0A5DF" w14:textId="41D32E2E" w:rsidR="00A72721" w:rsidRPr="00A72721" w:rsidRDefault="00A72721" w:rsidP="00A72721">
      <w:pPr>
        <w:pStyle w:val="ListParagraph"/>
      </w:pPr>
      <w:r>
        <w:t>The</w:t>
      </w:r>
      <w:r w:rsidRPr="00A72721">
        <w:t xml:space="preserve"> progress of the Action Plan 2024-2027.</w:t>
      </w:r>
    </w:p>
    <w:p w14:paraId="4F6D589B" w14:textId="09926B1C" w:rsidR="00524CDF" w:rsidRDefault="00A72721" w:rsidP="00524CDF">
      <w:pPr>
        <w:pStyle w:val="ListParagraph"/>
      </w:pPr>
      <w:r>
        <w:t xml:space="preserve">Discussion </w:t>
      </w:r>
      <w:r w:rsidR="001348F2">
        <w:t xml:space="preserve">on the Reference Group’s </w:t>
      </w:r>
      <w:r>
        <w:t>priority areas for 2026</w:t>
      </w:r>
      <w:r w:rsidR="00CB59DC">
        <w:t>-</w:t>
      </w:r>
      <w:r>
        <w:t>2</w:t>
      </w:r>
      <w:r w:rsidR="00CB59DC">
        <w:t>02</w:t>
      </w:r>
      <w:r>
        <w:t>7</w:t>
      </w:r>
      <w:r w:rsidR="00524CDF">
        <w:t>.</w:t>
      </w:r>
    </w:p>
    <w:p w14:paraId="0EC3D251" w14:textId="44C4DD5F" w:rsidR="00A72721" w:rsidRPr="00A72721" w:rsidRDefault="00A72721" w:rsidP="00524CDF">
      <w:r>
        <w:t xml:space="preserve">The next meeting of the </w:t>
      </w:r>
      <w:r w:rsidRPr="00A72721">
        <w:t>National Carer Strategy Reference Group will be held later in 2026.</w:t>
      </w:r>
    </w:p>
    <w:sectPr w:rsidR="00A72721" w:rsidRPr="00A72721" w:rsidSect="009724AB">
      <w:footerReference w:type="default" r:id="rId17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F0C7C" w14:textId="77777777" w:rsidR="00A112C6" w:rsidRDefault="00A112C6" w:rsidP="006B56BB">
      <w:r>
        <w:separator/>
      </w:r>
    </w:p>
    <w:p w14:paraId="301EE0D7" w14:textId="77777777" w:rsidR="00A112C6" w:rsidRDefault="00A112C6"/>
  </w:endnote>
  <w:endnote w:type="continuationSeparator" w:id="0">
    <w:p w14:paraId="5EBFA211" w14:textId="77777777" w:rsidR="00A112C6" w:rsidRDefault="00A112C6" w:rsidP="006B56BB">
      <w:r>
        <w:continuationSeparator/>
      </w:r>
    </w:p>
    <w:p w14:paraId="78B95571" w14:textId="77777777" w:rsidR="00A112C6" w:rsidRDefault="00A112C6"/>
  </w:endnote>
  <w:endnote w:type="continuationNotice" w:id="1">
    <w:p w14:paraId="6D3110BE" w14:textId="77777777" w:rsidR="00A112C6" w:rsidRDefault="00A11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066D" w14:textId="4A7697A7" w:rsidR="00A72721" w:rsidRDefault="00A727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A4B18B" wp14:editId="70C81B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92063102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2CA2C" w14:textId="3FF2CDD4" w:rsidR="00A72721" w:rsidRPr="00A72721" w:rsidRDefault="00A72721" w:rsidP="00A727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272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4B1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IWDQIAABwEAAAOAAAAZHJzL2Uyb0RvYy54bWysU8Fu2zAMvQ/YPwi6L3aytFi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T2bfc4pIik0z+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" filled="f" stroked="f">
              <v:textbox style="mso-fit-shape-to-text:t" inset="0,0,0,15pt">
                <w:txbxContent>
                  <w:p w14:paraId="4362CA2C" w14:textId="3FF2CDD4" w:rsidR="00A72721" w:rsidRPr="00A72721" w:rsidRDefault="00A72721" w:rsidP="00A727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272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F283" w14:textId="1CCF344D" w:rsidR="008D48C9" w:rsidRPr="0068134A" w:rsidRDefault="00A72721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41624AB" wp14:editId="674261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27232998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83391" w14:textId="7ABF0F86" w:rsidR="00A72721" w:rsidRPr="00A72721" w:rsidRDefault="00A72721" w:rsidP="00A727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272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624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" filled="f" stroked="f">
              <v:textbox style="mso-fit-shape-to-text:t" inset="0,0,0,15pt">
                <w:txbxContent>
                  <w:p w14:paraId="48583391" w14:textId="7ABF0F86" w:rsidR="00A72721" w:rsidRPr="00A72721" w:rsidRDefault="00A72721" w:rsidP="00A727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272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134A">
      <w:t xml:space="preserve">Department of Health – </w:t>
    </w:r>
    <w:r w:rsidR="0068134A" w:rsidRPr="0068134A">
      <w:t>Short-term home support for older Australians on leave from residential aged care</w:t>
    </w:r>
    <w:sdt>
      <w:sdtPr>
        <w:id w:val="544643613"/>
        <w:docPartObj>
          <w:docPartGallery w:val="Page Numbers (Bottom of Page)"/>
          <w:docPartUnique/>
        </w:docPartObj>
      </w:sdtPr>
      <w:sdtEndPr/>
      <w:sdtContent>
        <w:r w:rsidR="0068134A">
          <w:tab/>
        </w:r>
        <w:r w:rsidR="0068134A" w:rsidRPr="003D033A">
          <w:fldChar w:fldCharType="begin"/>
        </w:r>
        <w:r w:rsidR="0068134A" w:rsidRPr="003D033A">
          <w:instrText xml:space="preserve"> PAGE   \* MERGEFORMAT </w:instrText>
        </w:r>
        <w:r w:rsidR="0068134A" w:rsidRPr="003D033A">
          <w:fldChar w:fldCharType="separate"/>
        </w:r>
        <w:r w:rsidR="00AC24B7">
          <w:rPr>
            <w:noProof/>
          </w:rPr>
          <w:t>7</w:t>
        </w:r>
        <w:r w:rsidR="0068134A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9544262"/>
      <w:docPartObj>
        <w:docPartGallery w:val="Page Numbers (Bottom of Page)"/>
        <w:docPartUnique/>
      </w:docPartObj>
    </w:sdtPr>
    <w:sdtEndPr/>
    <w:sdtContent>
      <w:p w14:paraId="5FFA9235" w14:textId="1711D3C9" w:rsidR="00524CDF" w:rsidRDefault="00524C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464C446" w14:textId="5C77955E" w:rsidR="0068134A" w:rsidRPr="00524CDF" w:rsidRDefault="0068134A" w:rsidP="00524C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487F" w14:textId="35B201D6" w:rsidR="00440411" w:rsidRPr="0068134A" w:rsidRDefault="00A72721" w:rsidP="0068134A">
    <w:pPr>
      <w:pStyle w:val="Footer"/>
      <w:tabs>
        <w:tab w:val="clear" w:pos="4513"/>
      </w:tabs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8FD37CD" wp14:editId="10665A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696168329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CE12A" w14:textId="67B6F0A1" w:rsidR="00A72721" w:rsidRPr="00A72721" w:rsidRDefault="00A72721" w:rsidP="00A727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272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D37C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" style="position:absolute;margin-left:0;margin-top:0;width:49pt;height:31.8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CzLvpgwCAAAcBAAA&#10;DgAAAAAAAAAAAAAAAAAuAgAAZHJzL2Uyb0RvYy54bWxQSwECLQAUAAYACAAAACEAVqe4ytoAAAAD&#10;AQAADwAAAAAAAAAAAAAAAABmBAAAZHJzL2Rvd25yZXYueG1sUEsFBgAAAAAEAAQA8wAAAG0FAAAA&#10;AA==&#10;" filled="f" stroked="f">
              <v:textbox style="mso-fit-shape-to-text:t" inset="0,0,0,15pt">
                <w:txbxContent>
                  <w:p w14:paraId="4FDCE12A" w14:textId="67B6F0A1" w:rsidR="00A72721" w:rsidRPr="00A72721" w:rsidRDefault="00A72721" w:rsidP="00A727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272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411">
      <w:t xml:space="preserve">Department of Health – </w:t>
    </w:r>
    <w:r w:rsidR="00440411" w:rsidRPr="00440411">
      <w:t>National Mental Health Workforce Strategy Taskforce – terms of reference</w:t>
    </w:r>
    <w:sdt>
      <w:sdtPr>
        <w:id w:val="-1932272195"/>
        <w:docPartObj>
          <w:docPartGallery w:val="Page Numbers (Bottom of Page)"/>
          <w:docPartUnique/>
        </w:docPartObj>
      </w:sdtPr>
      <w:sdtEndPr/>
      <w:sdtContent>
        <w:r w:rsidR="00440411">
          <w:tab/>
        </w:r>
        <w:r w:rsidR="00440411" w:rsidRPr="003D033A">
          <w:fldChar w:fldCharType="begin"/>
        </w:r>
        <w:r w:rsidR="00440411" w:rsidRPr="003D033A">
          <w:instrText xml:space="preserve"> PAGE   \* MERGEFORMAT </w:instrText>
        </w:r>
        <w:r w:rsidR="00440411" w:rsidRPr="003D033A">
          <w:fldChar w:fldCharType="separate"/>
        </w:r>
        <w:r w:rsidR="00440411">
          <w:rPr>
            <w:noProof/>
          </w:rPr>
          <w:t>7</w:t>
        </w:r>
        <w:r w:rsidR="00440411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AD994" w14:textId="77777777" w:rsidR="00A112C6" w:rsidRDefault="00A112C6" w:rsidP="006B56BB">
      <w:r>
        <w:separator/>
      </w:r>
    </w:p>
    <w:p w14:paraId="0059E41A" w14:textId="77777777" w:rsidR="00A112C6" w:rsidRDefault="00A112C6"/>
  </w:footnote>
  <w:footnote w:type="continuationSeparator" w:id="0">
    <w:p w14:paraId="26678EA5" w14:textId="77777777" w:rsidR="00A112C6" w:rsidRDefault="00A112C6" w:rsidP="006B56BB">
      <w:r>
        <w:continuationSeparator/>
      </w:r>
    </w:p>
    <w:p w14:paraId="6DD80545" w14:textId="77777777" w:rsidR="00A112C6" w:rsidRDefault="00A112C6"/>
  </w:footnote>
  <w:footnote w:type="continuationNotice" w:id="1">
    <w:p w14:paraId="5C19AFA5" w14:textId="77777777" w:rsidR="00A112C6" w:rsidRDefault="00A11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6D6C" w14:textId="7A31040B" w:rsidR="00A72721" w:rsidRDefault="00A727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7500DF" wp14:editId="66E1BB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460169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C1BF4" w14:textId="5D492CD1" w:rsidR="00A72721" w:rsidRPr="00A72721" w:rsidRDefault="00A72721" w:rsidP="00A727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272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500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3D7C1BF4" w14:textId="5D492CD1" w:rsidR="00A72721" w:rsidRPr="00A72721" w:rsidRDefault="00A72721" w:rsidP="00A727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272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FFEA" w14:textId="2D070A6A" w:rsidR="00A72721" w:rsidRDefault="00A727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273DAF" wp14:editId="18ED67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71909169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A19EF" w14:textId="4291CFC6" w:rsidR="00A72721" w:rsidRPr="00A72721" w:rsidRDefault="00A72721" w:rsidP="00A727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7272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73D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textbox style="mso-fit-shape-to-text:t" inset="0,15pt,0,0">
                <w:txbxContent>
                  <w:p w14:paraId="740A19EF" w14:textId="4291CFC6" w:rsidR="00A72721" w:rsidRPr="00A72721" w:rsidRDefault="00A72721" w:rsidP="00A727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72721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260F" w14:textId="19392A15" w:rsidR="008D48C9" w:rsidRPr="00C71709" w:rsidRDefault="00C71709" w:rsidP="00C71709">
    <w:pPr>
      <w:pStyle w:val="Header"/>
      <w:spacing w:after="0"/>
    </w:pPr>
    <w:r>
      <w:rPr>
        <w:noProof/>
        <w:lang w:eastAsia="en-AU"/>
      </w:rPr>
      <w:drawing>
        <wp:inline distT="0" distB="0" distL="0" distR="0" wp14:anchorId="4819E849" wp14:editId="41102B84">
          <wp:extent cx="5756803" cy="941705"/>
          <wp:effectExtent l="0" t="0" r="0" b="0"/>
          <wp:docPr id="6" name="Picture 6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02AAA27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C7D25"/>
    <w:multiLevelType w:val="hybridMultilevel"/>
    <w:tmpl w:val="77A214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D94AB2"/>
    <w:multiLevelType w:val="hybridMultilevel"/>
    <w:tmpl w:val="90069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627F0"/>
    <w:multiLevelType w:val="multilevel"/>
    <w:tmpl w:val="B82E49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363506"/>
    <w:multiLevelType w:val="hybridMultilevel"/>
    <w:tmpl w:val="22C42074"/>
    <w:lvl w:ilvl="0" w:tplc="2868779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04CEF"/>
    <w:multiLevelType w:val="hybridMultilevel"/>
    <w:tmpl w:val="D4B601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D50FD"/>
    <w:multiLevelType w:val="hybridMultilevel"/>
    <w:tmpl w:val="76BA5AE6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2E3059"/>
    <w:multiLevelType w:val="hybridMultilevel"/>
    <w:tmpl w:val="236A2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70C0F"/>
    <w:multiLevelType w:val="hybridMultilevel"/>
    <w:tmpl w:val="89E6C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30B7F"/>
    <w:multiLevelType w:val="multilevel"/>
    <w:tmpl w:val="83A83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B57F0A"/>
    <w:multiLevelType w:val="hybridMultilevel"/>
    <w:tmpl w:val="02D4B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459768FC"/>
    <w:multiLevelType w:val="multilevel"/>
    <w:tmpl w:val="92AE8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F207C2"/>
    <w:multiLevelType w:val="multilevel"/>
    <w:tmpl w:val="950C9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35470B"/>
    <w:multiLevelType w:val="hybridMultilevel"/>
    <w:tmpl w:val="5EB227A0"/>
    <w:lvl w:ilvl="0" w:tplc="B01CADF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854CB1"/>
    <w:multiLevelType w:val="hybridMultilevel"/>
    <w:tmpl w:val="ECE49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B52EF"/>
    <w:multiLevelType w:val="hybridMultilevel"/>
    <w:tmpl w:val="B0567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B4658"/>
    <w:multiLevelType w:val="multilevel"/>
    <w:tmpl w:val="A3D46E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B16922"/>
    <w:multiLevelType w:val="hybridMultilevel"/>
    <w:tmpl w:val="08E46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F8287E"/>
    <w:multiLevelType w:val="hybridMultilevel"/>
    <w:tmpl w:val="C1DC9418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75E0B"/>
    <w:multiLevelType w:val="hybridMultilevel"/>
    <w:tmpl w:val="1A84A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05833371">
    <w:abstractNumId w:val="7"/>
  </w:num>
  <w:num w:numId="2" w16cid:durableId="136727635">
    <w:abstractNumId w:val="24"/>
  </w:num>
  <w:num w:numId="3" w16cid:durableId="235825222">
    <w:abstractNumId w:val="31"/>
  </w:num>
  <w:num w:numId="4" w16cid:durableId="2023509205">
    <w:abstractNumId w:val="8"/>
  </w:num>
  <w:num w:numId="5" w16cid:durableId="1791822256">
    <w:abstractNumId w:val="8"/>
    <w:lvlOverride w:ilvl="0">
      <w:startOverride w:val="1"/>
    </w:lvlOverride>
  </w:num>
  <w:num w:numId="6" w16cid:durableId="416487120">
    <w:abstractNumId w:val="11"/>
  </w:num>
  <w:num w:numId="7" w16cid:durableId="434444360">
    <w:abstractNumId w:val="21"/>
  </w:num>
  <w:num w:numId="8" w16cid:durableId="362751147">
    <w:abstractNumId w:val="30"/>
  </w:num>
  <w:num w:numId="9" w16cid:durableId="1371421114">
    <w:abstractNumId w:val="5"/>
  </w:num>
  <w:num w:numId="10" w16cid:durableId="1218543225">
    <w:abstractNumId w:val="4"/>
  </w:num>
  <w:num w:numId="11" w16cid:durableId="742146748">
    <w:abstractNumId w:val="3"/>
  </w:num>
  <w:num w:numId="12" w16cid:durableId="615258616">
    <w:abstractNumId w:val="2"/>
  </w:num>
  <w:num w:numId="13" w16cid:durableId="1205408693">
    <w:abstractNumId w:val="6"/>
  </w:num>
  <w:num w:numId="14" w16cid:durableId="1116561205">
    <w:abstractNumId w:val="1"/>
  </w:num>
  <w:num w:numId="15" w16cid:durableId="1441223289">
    <w:abstractNumId w:val="0"/>
  </w:num>
  <w:num w:numId="16" w16cid:durableId="1507791199">
    <w:abstractNumId w:val="33"/>
  </w:num>
  <w:num w:numId="17" w16cid:durableId="826748578">
    <w:abstractNumId w:val="13"/>
  </w:num>
  <w:num w:numId="18" w16cid:durableId="268587860">
    <w:abstractNumId w:val="14"/>
  </w:num>
  <w:num w:numId="19" w16cid:durableId="583149993">
    <w:abstractNumId w:val="16"/>
  </w:num>
  <w:num w:numId="20" w16cid:durableId="406614505">
    <w:abstractNumId w:val="17"/>
  </w:num>
  <w:num w:numId="21" w16cid:durableId="1584023879">
    <w:abstractNumId w:val="32"/>
  </w:num>
  <w:num w:numId="22" w16cid:durableId="1270233570">
    <w:abstractNumId w:val="10"/>
  </w:num>
  <w:num w:numId="23" w16cid:durableId="611401788">
    <w:abstractNumId w:val="13"/>
  </w:num>
  <w:num w:numId="24" w16cid:durableId="1022513200">
    <w:abstractNumId w:val="16"/>
  </w:num>
  <w:num w:numId="25" w16cid:durableId="2003729646">
    <w:abstractNumId w:val="31"/>
  </w:num>
  <w:num w:numId="26" w16cid:durableId="1946763033">
    <w:abstractNumId w:val="8"/>
  </w:num>
  <w:num w:numId="27" w16cid:durableId="312611862">
    <w:abstractNumId w:val="19"/>
  </w:num>
  <w:num w:numId="28" w16cid:durableId="511605125">
    <w:abstractNumId w:val="28"/>
  </w:num>
  <w:num w:numId="29" w16cid:durableId="1330907870">
    <w:abstractNumId w:val="22"/>
  </w:num>
  <w:num w:numId="30" w16cid:durableId="238638011">
    <w:abstractNumId w:val="23"/>
  </w:num>
  <w:num w:numId="31" w16cid:durableId="26371822">
    <w:abstractNumId w:val="12"/>
  </w:num>
  <w:num w:numId="32" w16cid:durableId="562981981">
    <w:abstractNumId w:val="9"/>
  </w:num>
  <w:num w:numId="33" w16cid:durableId="3292123">
    <w:abstractNumId w:val="15"/>
  </w:num>
  <w:num w:numId="34" w16cid:durableId="1468426813">
    <w:abstractNumId w:val="20"/>
  </w:num>
  <w:num w:numId="35" w16cid:durableId="1428770723">
    <w:abstractNumId w:val="29"/>
  </w:num>
  <w:num w:numId="36" w16cid:durableId="316422354">
    <w:abstractNumId w:val="26"/>
  </w:num>
  <w:num w:numId="37" w16cid:durableId="33426151">
    <w:abstractNumId w:val="27"/>
  </w:num>
  <w:num w:numId="38" w16cid:durableId="1115557363">
    <w:abstractNumId w:val="25"/>
  </w:num>
  <w:num w:numId="39" w16cid:durableId="21434254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E9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25F3"/>
    <w:rsid w:val="00033321"/>
    <w:rsid w:val="000338E5"/>
    <w:rsid w:val="00033ECC"/>
    <w:rsid w:val="0003422F"/>
    <w:rsid w:val="00046FF0"/>
    <w:rsid w:val="00050176"/>
    <w:rsid w:val="00067456"/>
    <w:rsid w:val="00071506"/>
    <w:rsid w:val="0007154F"/>
    <w:rsid w:val="00081AB1"/>
    <w:rsid w:val="00090316"/>
    <w:rsid w:val="00093981"/>
    <w:rsid w:val="000B067A"/>
    <w:rsid w:val="000B1540"/>
    <w:rsid w:val="000B1E53"/>
    <w:rsid w:val="000B33FD"/>
    <w:rsid w:val="000B4ABA"/>
    <w:rsid w:val="000C243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348F2"/>
    <w:rsid w:val="00141CE5"/>
    <w:rsid w:val="00144908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1E05A4"/>
    <w:rsid w:val="002026CD"/>
    <w:rsid w:val="002033FC"/>
    <w:rsid w:val="002044BB"/>
    <w:rsid w:val="00210B09"/>
    <w:rsid w:val="00210C9E"/>
    <w:rsid w:val="00211840"/>
    <w:rsid w:val="00215647"/>
    <w:rsid w:val="00220E5F"/>
    <w:rsid w:val="002212B5"/>
    <w:rsid w:val="00226668"/>
    <w:rsid w:val="00233809"/>
    <w:rsid w:val="00240046"/>
    <w:rsid w:val="002472C8"/>
    <w:rsid w:val="0024797F"/>
    <w:rsid w:val="0025119E"/>
    <w:rsid w:val="00251269"/>
    <w:rsid w:val="002535C0"/>
    <w:rsid w:val="00253D38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CDD"/>
    <w:rsid w:val="002C38C4"/>
    <w:rsid w:val="002E1A1D"/>
    <w:rsid w:val="002E4081"/>
    <w:rsid w:val="002E5B78"/>
    <w:rsid w:val="002F3AE3"/>
    <w:rsid w:val="002F54E9"/>
    <w:rsid w:val="0030464B"/>
    <w:rsid w:val="00305D17"/>
    <w:rsid w:val="0030786C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3CEA"/>
    <w:rsid w:val="00375F77"/>
    <w:rsid w:val="0038170E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E7AB4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411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71073"/>
    <w:rsid w:val="0048593C"/>
    <w:rsid w:val="004867E2"/>
    <w:rsid w:val="004929A9"/>
    <w:rsid w:val="004A78D9"/>
    <w:rsid w:val="004B5A85"/>
    <w:rsid w:val="004C6BCF"/>
    <w:rsid w:val="004D58BF"/>
    <w:rsid w:val="004E4335"/>
    <w:rsid w:val="004E621B"/>
    <w:rsid w:val="004F13EE"/>
    <w:rsid w:val="004F2022"/>
    <w:rsid w:val="004F7C05"/>
    <w:rsid w:val="005019C0"/>
    <w:rsid w:val="00501C94"/>
    <w:rsid w:val="00506432"/>
    <w:rsid w:val="0052051D"/>
    <w:rsid w:val="00524CDF"/>
    <w:rsid w:val="00545EE6"/>
    <w:rsid w:val="0054768D"/>
    <w:rsid w:val="005550E7"/>
    <w:rsid w:val="005564FB"/>
    <w:rsid w:val="005572C7"/>
    <w:rsid w:val="005622C2"/>
    <w:rsid w:val="005650ED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C6B77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134A"/>
    <w:rsid w:val="006821EB"/>
    <w:rsid w:val="006B2286"/>
    <w:rsid w:val="006B56BB"/>
    <w:rsid w:val="006C77A8"/>
    <w:rsid w:val="006D4098"/>
    <w:rsid w:val="006D7681"/>
    <w:rsid w:val="006D7977"/>
    <w:rsid w:val="006D7B2E"/>
    <w:rsid w:val="006E02EA"/>
    <w:rsid w:val="006E0968"/>
    <w:rsid w:val="006E2AF6"/>
    <w:rsid w:val="00701275"/>
    <w:rsid w:val="00707F56"/>
    <w:rsid w:val="00710683"/>
    <w:rsid w:val="00713558"/>
    <w:rsid w:val="00720D08"/>
    <w:rsid w:val="007263B9"/>
    <w:rsid w:val="00730E51"/>
    <w:rsid w:val="007334F8"/>
    <w:rsid w:val="007339CD"/>
    <w:rsid w:val="007359D8"/>
    <w:rsid w:val="007362D4"/>
    <w:rsid w:val="007375FA"/>
    <w:rsid w:val="0076672A"/>
    <w:rsid w:val="00775E45"/>
    <w:rsid w:val="00776E74"/>
    <w:rsid w:val="00785169"/>
    <w:rsid w:val="00787F4B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127AF"/>
    <w:rsid w:val="00812B46"/>
    <w:rsid w:val="00815700"/>
    <w:rsid w:val="00824036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44AD"/>
    <w:rsid w:val="00865735"/>
    <w:rsid w:val="00865DDB"/>
    <w:rsid w:val="00867538"/>
    <w:rsid w:val="008701D7"/>
    <w:rsid w:val="00873D90"/>
    <w:rsid w:val="00873FC8"/>
    <w:rsid w:val="00884C63"/>
    <w:rsid w:val="00885908"/>
    <w:rsid w:val="008864B7"/>
    <w:rsid w:val="00893EEF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E0C77"/>
    <w:rsid w:val="008E15B0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5E7F"/>
    <w:rsid w:val="00953300"/>
    <w:rsid w:val="009557C1"/>
    <w:rsid w:val="00960D6E"/>
    <w:rsid w:val="009724AB"/>
    <w:rsid w:val="00974B59"/>
    <w:rsid w:val="0098122D"/>
    <w:rsid w:val="0098340B"/>
    <w:rsid w:val="00986830"/>
    <w:rsid w:val="009924C3"/>
    <w:rsid w:val="00993102"/>
    <w:rsid w:val="009A143A"/>
    <w:rsid w:val="009A74C8"/>
    <w:rsid w:val="009B1570"/>
    <w:rsid w:val="009B587D"/>
    <w:rsid w:val="009C6F10"/>
    <w:rsid w:val="009D148F"/>
    <w:rsid w:val="009D3D70"/>
    <w:rsid w:val="009E6F7E"/>
    <w:rsid w:val="009E7A57"/>
    <w:rsid w:val="009F4803"/>
    <w:rsid w:val="009F4F6A"/>
    <w:rsid w:val="00A013FC"/>
    <w:rsid w:val="00A112C6"/>
    <w:rsid w:val="00A13EB5"/>
    <w:rsid w:val="00A16E36"/>
    <w:rsid w:val="00A24961"/>
    <w:rsid w:val="00A24B10"/>
    <w:rsid w:val="00A277EF"/>
    <w:rsid w:val="00A30E9B"/>
    <w:rsid w:val="00A4512D"/>
    <w:rsid w:val="00A50244"/>
    <w:rsid w:val="00A627D7"/>
    <w:rsid w:val="00A656C7"/>
    <w:rsid w:val="00A705AF"/>
    <w:rsid w:val="00A72454"/>
    <w:rsid w:val="00A72721"/>
    <w:rsid w:val="00A77696"/>
    <w:rsid w:val="00A80557"/>
    <w:rsid w:val="00A81D33"/>
    <w:rsid w:val="00A8341C"/>
    <w:rsid w:val="00A930AE"/>
    <w:rsid w:val="00AA1A95"/>
    <w:rsid w:val="00AA260F"/>
    <w:rsid w:val="00AB1EE7"/>
    <w:rsid w:val="00AB4B37"/>
    <w:rsid w:val="00AB5762"/>
    <w:rsid w:val="00AC24B7"/>
    <w:rsid w:val="00AC2679"/>
    <w:rsid w:val="00AC4BE4"/>
    <w:rsid w:val="00AD05E6"/>
    <w:rsid w:val="00AD0D3F"/>
    <w:rsid w:val="00AE1D7D"/>
    <w:rsid w:val="00AE2A8B"/>
    <w:rsid w:val="00AE3F64"/>
    <w:rsid w:val="00AF02EC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37E77"/>
    <w:rsid w:val="00B42851"/>
    <w:rsid w:val="00B45AC7"/>
    <w:rsid w:val="00B5372F"/>
    <w:rsid w:val="00B54577"/>
    <w:rsid w:val="00B61129"/>
    <w:rsid w:val="00B67E7F"/>
    <w:rsid w:val="00B839B2"/>
    <w:rsid w:val="00B94252"/>
    <w:rsid w:val="00B9715A"/>
    <w:rsid w:val="00BA14BE"/>
    <w:rsid w:val="00BA2732"/>
    <w:rsid w:val="00BA293D"/>
    <w:rsid w:val="00BA4216"/>
    <w:rsid w:val="00BA49BC"/>
    <w:rsid w:val="00BA56B7"/>
    <w:rsid w:val="00BA6161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60AD"/>
    <w:rsid w:val="00C113BF"/>
    <w:rsid w:val="00C2176E"/>
    <w:rsid w:val="00C23430"/>
    <w:rsid w:val="00C27D67"/>
    <w:rsid w:val="00C33316"/>
    <w:rsid w:val="00C4631F"/>
    <w:rsid w:val="00C47CDE"/>
    <w:rsid w:val="00C50E16"/>
    <w:rsid w:val="00C549DB"/>
    <w:rsid w:val="00C55258"/>
    <w:rsid w:val="00C71709"/>
    <w:rsid w:val="00C82EEB"/>
    <w:rsid w:val="00C971DC"/>
    <w:rsid w:val="00CA16B7"/>
    <w:rsid w:val="00CA556A"/>
    <w:rsid w:val="00CA62AE"/>
    <w:rsid w:val="00CB59DC"/>
    <w:rsid w:val="00CB5B1A"/>
    <w:rsid w:val="00CC220B"/>
    <w:rsid w:val="00CC5C43"/>
    <w:rsid w:val="00CD02AE"/>
    <w:rsid w:val="00CD2A4F"/>
    <w:rsid w:val="00CE03CA"/>
    <w:rsid w:val="00CE22F1"/>
    <w:rsid w:val="00CE50F2"/>
    <w:rsid w:val="00CE6502"/>
    <w:rsid w:val="00CF2331"/>
    <w:rsid w:val="00CF7D3C"/>
    <w:rsid w:val="00D01F09"/>
    <w:rsid w:val="00D147EB"/>
    <w:rsid w:val="00D34667"/>
    <w:rsid w:val="00D401E1"/>
    <w:rsid w:val="00D408B4"/>
    <w:rsid w:val="00D524C8"/>
    <w:rsid w:val="00D54187"/>
    <w:rsid w:val="00D70E24"/>
    <w:rsid w:val="00D72B61"/>
    <w:rsid w:val="00DA3D1D"/>
    <w:rsid w:val="00DB6286"/>
    <w:rsid w:val="00DB645F"/>
    <w:rsid w:val="00DB76E9"/>
    <w:rsid w:val="00DC0A67"/>
    <w:rsid w:val="00DC1D5E"/>
    <w:rsid w:val="00DC5220"/>
    <w:rsid w:val="00DD2061"/>
    <w:rsid w:val="00DD5891"/>
    <w:rsid w:val="00DD7DAB"/>
    <w:rsid w:val="00DE3355"/>
    <w:rsid w:val="00DE6AD6"/>
    <w:rsid w:val="00DF0C60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7FEA"/>
    <w:rsid w:val="00E37534"/>
    <w:rsid w:val="00E4086F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E063B"/>
    <w:rsid w:val="00EE3E8A"/>
    <w:rsid w:val="00EF2429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6F92"/>
    <w:rsid w:val="00FB7859"/>
    <w:rsid w:val="00FC026E"/>
    <w:rsid w:val="00FC5124"/>
    <w:rsid w:val="00FD4731"/>
    <w:rsid w:val="00FD6768"/>
    <w:rsid w:val="00FD6FC2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873368"/>
  <w15:docId w15:val="{97C5FAAA-D2D1-463A-9E26-F14647CF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F2331"/>
    <w:pPr>
      <w:spacing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B54577"/>
    <w:pPr>
      <w:keepNext/>
      <w:spacing w:before="240" w:after="60"/>
      <w:outlineLvl w:val="0"/>
    </w:pPr>
    <w:rPr>
      <w:rFonts w:cs="Arial"/>
      <w:bCs/>
      <w:color w:val="3F4A75"/>
      <w:kern w:val="28"/>
      <w:sz w:val="44"/>
      <w:szCs w:val="36"/>
    </w:rPr>
  </w:style>
  <w:style w:type="paragraph" w:styleId="Heading2">
    <w:name w:val="heading 2"/>
    <w:next w:val="Normal"/>
    <w:qFormat/>
    <w:rsid w:val="00B54577"/>
    <w:pPr>
      <w:keepNext/>
      <w:spacing w:before="240" w:after="200"/>
      <w:outlineLvl w:val="1"/>
    </w:pPr>
    <w:rPr>
      <w:rFonts w:ascii="Arial" w:hAnsi="Arial" w:cs="Arial"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B54577"/>
    <w:pPr>
      <w:keepNext/>
      <w:spacing w:before="180" w:after="120"/>
      <w:outlineLvl w:val="2"/>
    </w:pPr>
    <w:rPr>
      <w:rFonts w:ascii="Arial" w:hAnsi="Arial" w:cs="Arial"/>
      <w:bCs/>
      <w:color w:val="358189"/>
      <w:sz w:val="32"/>
      <w:szCs w:val="26"/>
      <w:lang w:eastAsia="en-US"/>
    </w:rPr>
  </w:style>
  <w:style w:type="paragraph" w:styleId="Heading4">
    <w:name w:val="heading 4"/>
    <w:basedOn w:val="Heading3"/>
    <w:next w:val="Normal"/>
    <w:qFormat/>
    <w:rsid w:val="0098122D"/>
    <w:pPr>
      <w:outlineLvl w:val="3"/>
    </w:pPr>
    <w:rPr>
      <w:sz w:val="28"/>
    </w:rPr>
  </w:style>
  <w:style w:type="paragraph" w:styleId="Heading5">
    <w:name w:val="heading 5"/>
    <w:basedOn w:val="Heading4"/>
    <w:next w:val="Normal"/>
    <w:rsid w:val="0098122D"/>
    <w:pPr>
      <w:outlineLvl w:val="4"/>
    </w:pPr>
    <w:rPr>
      <w:sz w:val="24"/>
    </w:rPr>
  </w:style>
  <w:style w:type="paragraph" w:styleId="Heading6">
    <w:name w:val="heading 6"/>
    <w:basedOn w:val="Normal"/>
    <w:next w:val="Normal"/>
    <w:rsid w:val="0098122D"/>
    <w:pPr>
      <w:outlineLvl w:val="5"/>
    </w:pPr>
    <w:rPr>
      <w:rFonts w:ascii="Segoe UI" w:hAnsi="Segoe U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5622C2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622C2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5622C2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5622C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5622C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622C2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622C2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2C2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2C2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5622C2"/>
    <w:pPr>
      <w:numPr>
        <w:numId w:val="24"/>
      </w:numPr>
    </w:pPr>
  </w:style>
  <w:style w:type="paragraph" w:styleId="ListBullet">
    <w:name w:val="List Bullet"/>
    <w:basedOn w:val="Normal"/>
    <w:qFormat/>
    <w:rsid w:val="005622C2"/>
    <w:pPr>
      <w:numPr>
        <w:numId w:val="23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qFormat/>
    <w:rsid w:val="0098122D"/>
    <w:pPr>
      <w:numPr>
        <w:numId w:val="38"/>
      </w:numPr>
      <w:ind w:left="714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5622C2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5622C2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562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22C2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5622C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622C2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5622C2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5622C2"/>
    <w:pPr>
      <w:spacing w:before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5622C2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5622C2"/>
    <w:pPr>
      <w:numPr>
        <w:numId w:val="25"/>
      </w:numPr>
    </w:pPr>
    <w:rPr>
      <w:szCs w:val="20"/>
    </w:rPr>
  </w:style>
  <w:style w:type="paragraph" w:customStyle="1" w:styleId="Tablelistnumber">
    <w:name w:val="Table list number"/>
    <w:basedOn w:val="TableText"/>
    <w:qFormat/>
    <w:rsid w:val="005622C2"/>
    <w:pPr>
      <w:numPr>
        <w:numId w:val="26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5622C2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5622C2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5622C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5622C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5622C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Intropara0"/>
    <w:qFormat/>
    <w:rsid w:val="005622C2"/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730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0E5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nhideWhenUsed/>
    <w:rsid w:val="0098122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81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122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1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122D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committee%20or%20group%20meetings%20template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55f32057-c7d7-4cf2-a083-f930dcef3185"/>
    <ds:schemaRef ds:uri="31ed7be0-71df-4ef7-a44a-46c20e97f856"/>
  </ds:schemaRefs>
</ds:datastoreItem>
</file>

<file path=customXml/itemProps2.xml><?xml version="1.0" encoding="utf-8"?>
<ds:datastoreItem xmlns:ds="http://schemas.openxmlformats.org/officeDocument/2006/customXml" ds:itemID="{A8A34435-D606-4338-B8E9-C56BDCD84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A61584-F6F3-40A7-A9A3-3A6211021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Health, Disability and Ageing committee or group meetings template.dotx</Template>
  <TotalTime>2</TotalTime>
  <Pages>1</Pages>
  <Words>151</Words>
  <Characters>832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summary/Communique/Minute template</vt:lpstr>
    </vt:vector>
  </TitlesOfParts>
  <Manager/>
  <Company/>
  <LinksUpToDate>false</LinksUpToDate>
  <CharactersWithSpaces>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Carer Strategy Reference Group Meeting Summary - 5 August 2026</dc:title>
  <dc:subject>Meeting summary</dc:subject>
  <dc:creator>Australian Government Department of Health and Aged Care</dc:creator>
  <cp:keywords>National Carer Strategy; disability</cp:keywords>
  <dc:description/>
  <cp:lastModifiedBy>NEWBERRY, Jacqui</cp:lastModifiedBy>
  <cp:revision>4</cp:revision>
  <dcterms:created xsi:type="dcterms:W3CDTF">2026-08-27T03:24:00Z</dcterms:created>
  <dcterms:modified xsi:type="dcterms:W3CDTF">2026-09-10T01:54:00Z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0x010100A51386D899F9CA4298648C0791762DBC</vt:lpwstr>
  </property>
  <property fmtid="{D5CDD505-2E9C-101B-9397-08002B2CF9AE}" pid="5" name="Information type">
    <vt:lpwstr>23;#Document|4a540cb2-01e7-4be2-96f9-d9e7e1b556fd</vt:lpwstr>
  </property>
  <property fmtid="{D5CDD505-2E9C-101B-9397-08002B2CF9AE}" pid="6" name="_dlc_DocIdItemGuid">
    <vt:lpwstr>88f54b01-144f-4513-855c-ccca5518c0ad</vt:lpwstr>
  </property>
  <property fmtid="{D5CDD505-2E9C-101B-9397-08002B2CF9AE}" pid="7" name="Keywords1">
    <vt:lpwstr>3;#Communication|1555f834-eac3-4b05-99b9-03eafaec147f</vt:lpwstr>
  </property>
  <property fmtid="{D5CDD505-2E9C-101B-9397-08002B2CF9AE}" pid="8" name="Section">
    <vt:lpwstr>5;#PCPD CC Corporate Communication SN|73cff0d0-7b20-43e0-ad96-75a3b55de641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Communication|1555f834-eac3-4b05-99b9-03eafaec147f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Document|4a540cb2-01e7-4be2-96f9-d9e7e1b556fd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23;#|4a540cb2-01e7-4be2-96f9-d9e7e1b556fd</vt:lpwstr>
  </property>
  <property fmtid="{D5CDD505-2E9C-101B-9397-08002B2CF9AE}" pid="22" name="Int-Topics">
    <vt:lpwstr>3;#communication|1555f834-eac3-4b05-99b9-03eafaec147f</vt:lpwstr>
  </property>
  <property fmtid="{D5CDD505-2E9C-101B-9397-08002B2CF9AE}" pid="23" name="lcf76f155ced4ddcb4097134ff3c332f">
    <vt:lpwstr/>
  </property>
  <property fmtid="{D5CDD505-2E9C-101B-9397-08002B2CF9AE}" pid="24" name="ClassificationContentMarkingHeaderShapeIds">
    <vt:lpwstr>206df931,1b6da0bd,667741ea</vt:lpwstr>
  </property>
  <property fmtid="{D5CDD505-2E9C-101B-9397-08002B2CF9AE}" pid="25" name="ClassificationContentMarkingHeaderFontProps">
    <vt:lpwstr>#ff0000,12,Aptos</vt:lpwstr>
  </property>
  <property fmtid="{D5CDD505-2E9C-101B-9397-08002B2CF9AE}" pid="26" name="ClassificationContentMarkingHeaderText">
    <vt:lpwstr>OFFICIAL</vt:lpwstr>
  </property>
  <property fmtid="{D5CDD505-2E9C-101B-9397-08002B2CF9AE}" pid="27" name="ClassificationContentMarkingFooterShapeIds">
    <vt:lpwstr>5babf78b,36dfb6ef,4bd636ff,65197989</vt:lpwstr>
  </property>
  <property fmtid="{D5CDD505-2E9C-101B-9397-08002B2CF9AE}" pid="28" name="ClassificationContentMarkingFooterFontProps">
    <vt:lpwstr>#ff0000,12,Aptos</vt:lpwstr>
  </property>
  <property fmtid="{D5CDD505-2E9C-101B-9397-08002B2CF9AE}" pid="29" name="ClassificationContentMarkingFooterText">
    <vt:lpwstr>OFFICIAL</vt:lpwstr>
  </property>
  <property fmtid="{D5CDD505-2E9C-101B-9397-08002B2CF9AE}" pid="30" name="MSIP_Label_7cd3e8b9-ffed-43a8-b7f4-cc2fa0382d36_Enabled">
    <vt:lpwstr>true</vt:lpwstr>
  </property>
  <property fmtid="{D5CDD505-2E9C-101B-9397-08002B2CF9AE}" pid="31" name="MSIP_Label_7cd3e8b9-ffed-43a8-b7f4-cc2fa0382d36_SetDate">
    <vt:lpwstr>2026-08-19T00:33:06Z</vt:lpwstr>
  </property>
  <property fmtid="{D5CDD505-2E9C-101B-9397-08002B2CF9AE}" pid="32" name="MSIP_Label_7cd3e8b9-ffed-43a8-b7f4-cc2fa0382d36_Method">
    <vt:lpwstr>Privileged</vt:lpwstr>
  </property>
  <property fmtid="{D5CDD505-2E9C-101B-9397-08002B2CF9AE}" pid="33" name="MSIP_Label_7cd3e8b9-ffed-43a8-b7f4-cc2fa0382d36_Name">
    <vt:lpwstr>O</vt:lpwstr>
  </property>
  <property fmtid="{D5CDD505-2E9C-101B-9397-08002B2CF9AE}" pid="34" name="MSIP_Label_7cd3e8b9-ffed-43a8-b7f4-cc2fa0382d36_SiteId">
    <vt:lpwstr>34a3929c-73cf-4954-abfe-147dc3517892</vt:lpwstr>
  </property>
  <property fmtid="{D5CDD505-2E9C-101B-9397-08002B2CF9AE}" pid="35" name="MSIP_Label_7cd3e8b9-ffed-43a8-b7f4-cc2fa0382d36_ActionId">
    <vt:lpwstr>454374a8-3913-4392-b76f-57f4bfca13c7</vt:lpwstr>
  </property>
  <property fmtid="{D5CDD505-2E9C-101B-9397-08002B2CF9AE}" pid="36" name="MSIP_Label_7cd3e8b9-ffed-43a8-b7f4-cc2fa0382d36_ContentBits">
    <vt:lpwstr>3</vt:lpwstr>
  </property>
  <property fmtid="{D5CDD505-2E9C-101B-9397-08002B2CF9AE}" pid="37" name="MSIP_Label_7cd3e8b9-ffed-43a8-b7f4-cc2fa0382d36_Tag">
    <vt:lpwstr>10, 0, 1, 1</vt:lpwstr>
  </property>
</Properties>
</file>